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B90" w:rsidRPr="00FE739F" w:rsidRDefault="0038336D" w:rsidP="00986B90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-366395</wp:posOffset>
                </wp:positionV>
                <wp:extent cx="266700" cy="19050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3650A" id="Прямоугольник 2" o:spid="_x0000_s1026" style="position:absolute;margin-left:226.95pt;margin-top:-28.85pt;width:21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" fillcolor="white [3212]" stroked="f" strokeweight="1pt"/>
            </w:pict>
          </mc:Fallback>
        </mc:AlternateContent>
      </w:r>
      <w:r w:rsidR="00C02AC7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2876169</wp:posOffset>
                </wp:positionH>
                <wp:positionV relativeFrom="paragraph">
                  <wp:posOffset>-365252</wp:posOffset>
                </wp:positionV>
                <wp:extent cx="262128" cy="286512"/>
                <wp:effectExtent l="0" t="0" r="508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128" cy="2865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EE67DE" id="Прямоугольник 1" o:spid="_x0000_s1026" style="position:absolute;margin-left:226.45pt;margin-top:-28.75pt;width:20.65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" fillcolor="white [3212]" stroked="f" strokeweight="1pt"/>
            </w:pict>
          </mc:Fallback>
        </mc:AlternateContent>
      </w:r>
      <w:r w:rsidR="00986B90" w:rsidRPr="00FE739F">
        <w:rPr>
          <w:b/>
        </w:rPr>
        <w:t>ПРАВИТЕЛЬСТВО САНКТ-ПЕТЕРБУРГА</w:t>
      </w:r>
    </w:p>
    <w:p w:rsidR="00B710A3" w:rsidRDefault="00B710A3" w:rsidP="00986B90">
      <w:pPr>
        <w:jc w:val="center"/>
        <w:rPr>
          <w:b/>
        </w:rPr>
      </w:pPr>
    </w:p>
    <w:p w:rsidR="00CB0CD6" w:rsidRPr="00837719" w:rsidRDefault="00CB0CD6" w:rsidP="00986B90">
      <w:pPr>
        <w:jc w:val="center"/>
        <w:rPr>
          <w:b/>
        </w:rPr>
      </w:pPr>
    </w:p>
    <w:p w:rsidR="00986B90" w:rsidRPr="00FE739F" w:rsidRDefault="00986B90" w:rsidP="00986B90">
      <w:pPr>
        <w:jc w:val="center"/>
        <w:rPr>
          <w:b/>
          <w:spacing w:val="80"/>
        </w:rPr>
      </w:pPr>
      <w:r w:rsidRPr="00FE739F">
        <w:rPr>
          <w:b/>
          <w:spacing w:val="80"/>
        </w:rPr>
        <w:t>ПОСТАНОВЛЕНИЕ</w:t>
      </w:r>
    </w:p>
    <w:p w:rsidR="005301D0" w:rsidRDefault="005301D0" w:rsidP="00986B90">
      <w:pPr>
        <w:jc w:val="center"/>
      </w:pPr>
    </w:p>
    <w:p w:rsidR="00CB0CD6" w:rsidRDefault="00CB0CD6" w:rsidP="00986B90">
      <w:pPr>
        <w:jc w:val="center"/>
      </w:pPr>
    </w:p>
    <w:p w:rsidR="00986B90" w:rsidRPr="00FE739F" w:rsidRDefault="00986B90" w:rsidP="00986B90">
      <w:pPr>
        <w:jc w:val="center"/>
      </w:pPr>
      <w:r w:rsidRPr="00FE739F">
        <w:t xml:space="preserve">___________________ </w:t>
      </w:r>
      <w:r w:rsidRPr="00FE739F">
        <w:tab/>
      </w:r>
      <w:r w:rsidRPr="00FE739F">
        <w:tab/>
      </w:r>
      <w:r w:rsidRPr="00FE739F">
        <w:tab/>
      </w:r>
      <w:r w:rsidRPr="00FE739F">
        <w:tab/>
      </w:r>
      <w:r w:rsidRPr="00FE739F">
        <w:tab/>
        <w:t>№ _________________</w:t>
      </w:r>
    </w:p>
    <w:p w:rsidR="00986B90" w:rsidRDefault="00986B90" w:rsidP="00986B90">
      <w:pPr>
        <w:rPr>
          <w:b/>
          <w:sz w:val="16"/>
          <w:szCs w:val="16"/>
        </w:rPr>
      </w:pPr>
    </w:p>
    <w:p w:rsidR="007C7426" w:rsidRDefault="007C7426" w:rsidP="00986B90">
      <w:pPr>
        <w:rPr>
          <w:b/>
          <w:sz w:val="16"/>
          <w:szCs w:val="16"/>
        </w:rPr>
      </w:pPr>
    </w:p>
    <w:p w:rsidR="00B710A3" w:rsidRDefault="00B710A3" w:rsidP="00986B90">
      <w:pPr>
        <w:rPr>
          <w:b/>
          <w:sz w:val="16"/>
          <w:szCs w:val="16"/>
        </w:rPr>
      </w:pPr>
    </w:p>
    <w:p w:rsidR="00986B90" w:rsidRPr="00FE739F" w:rsidRDefault="00986B90" w:rsidP="00986B90">
      <w:pPr>
        <w:rPr>
          <w:b/>
        </w:rPr>
      </w:pPr>
      <w:r w:rsidRPr="00FE739F">
        <w:rPr>
          <w:b/>
        </w:rPr>
        <w:t xml:space="preserve">О внесении изменений в постановление </w:t>
      </w:r>
    </w:p>
    <w:p w:rsidR="00986B90" w:rsidRPr="00FE739F" w:rsidRDefault="00986B90" w:rsidP="00986B90">
      <w:pPr>
        <w:rPr>
          <w:b/>
        </w:rPr>
      </w:pPr>
      <w:r w:rsidRPr="00FE739F">
        <w:rPr>
          <w:b/>
        </w:rPr>
        <w:t xml:space="preserve">Правительства Санкт-Петербурга </w:t>
      </w:r>
    </w:p>
    <w:p w:rsidR="00986B90" w:rsidRPr="00173BB6" w:rsidRDefault="00986B90" w:rsidP="00986B90">
      <w:pPr>
        <w:rPr>
          <w:b/>
          <w:sz w:val="26"/>
          <w:szCs w:val="26"/>
        </w:rPr>
      </w:pPr>
      <w:r w:rsidRPr="00FE739F">
        <w:rPr>
          <w:b/>
        </w:rPr>
        <w:t>от 23.06.2014 № 498</w:t>
      </w:r>
    </w:p>
    <w:p w:rsidR="00986B90" w:rsidRDefault="00986B90" w:rsidP="00986B90">
      <w:pPr>
        <w:rPr>
          <w:b/>
          <w:sz w:val="16"/>
          <w:szCs w:val="12"/>
        </w:rPr>
      </w:pPr>
    </w:p>
    <w:p w:rsidR="00336CFA" w:rsidRDefault="00336CFA" w:rsidP="00986B90">
      <w:pPr>
        <w:rPr>
          <w:b/>
          <w:sz w:val="16"/>
          <w:szCs w:val="12"/>
        </w:rPr>
      </w:pPr>
    </w:p>
    <w:p w:rsidR="00986B90" w:rsidRPr="00FE739F" w:rsidRDefault="00986B90" w:rsidP="00986B90">
      <w:pPr>
        <w:ind w:firstLine="709"/>
        <w:jc w:val="both"/>
      </w:pPr>
      <w:r>
        <w:t>В соответствии с</w:t>
      </w:r>
      <w:r w:rsidR="0002392A">
        <w:t xml:space="preserve"> </w:t>
      </w:r>
      <w:r>
        <w:t xml:space="preserve">постановлением Правительства Санкт-Петербурга от 25.12.2013 </w:t>
      </w:r>
      <w:r>
        <w:br/>
        <w:t xml:space="preserve">№ 1039 «О порядке принятия решений о разработке </w:t>
      </w:r>
      <w:r w:rsidRPr="00FE739F">
        <w:t>государственн</w:t>
      </w:r>
      <w:r>
        <w:t>ых</w:t>
      </w:r>
      <w:r w:rsidRPr="00FE739F">
        <w:t xml:space="preserve"> программ </w:t>
      </w:r>
      <w:r>
        <w:br/>
      </w:r>
      <w:r w:rsidRPr="00FE739F">
        <w:t>Санкт-Петербурга</w:t>
      </w:r>
      <w:r>
        <w:t xml:space="preserve">, формирования, реализации и проведения оценки эффективности </w:t>
      </w:r>
      <w:r>
        <w:br/>
        <w:t xml:space="preserve">их реализации» </w:t>
      </w:r>
      <w:r w:rsidRPr="00FE739F">
        <w:t xml:space="preserve">Правительство Санкт-Петербурга </w:t>
      </w:r>
    </w:p>
    <w:p w:rsidR="00837719" w:rsidRPr="00826D91" w:rsidRDefault="00837719" w:rsidP="00986B90">
      <w:pPr>
        <w:ind w:firstLine="709"/>
        <w:rPr>
          <w:b/>
          <w:spacing w:val="40"/>
        </w:rPr>
      </w:pPr>
    </w:p>
    <w:p w:rsidR="00B4361E" w:rsidRPr="00FE739F" w:rsidRDefault="00B4361E" w:rsidP="00742756">
      <w:pPr>
        <w:rPr>
          <w:b/>
          <w:spacing w:val="40"/>
        </w:rPr>
      </w:pPr>
      <w:r w:rsidRPr="00FE739F">
        <w:rPr>
          <w:b/>
          <w:spacing w:val="40"/>
        </w:rPr>
        <w:t>ПОСТАНОВЛЯЕТ:</w:t>
      </w:r>
    </w:p>
    <w:p w:rsidR="00B4361E" w:rsidRPr="00826D91" w:rsidRDefault="00B4361E" w:rsidP="00B4361E">
      <w:pPr>
        <w:ind w:firstLine="709"/>
        <w:rPr>
          <w:b/>
          <w:spacing w:val="40"/>
        </w:rPr>
      </w:pPr>
    </w:p>
    <w:p w:rsidR="00B4361E" w:rsidRPr="00C86DA2" w:rsidRDefault="00B4361E" w:rsidP="00B4361E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  <w:color w:val="000000"/>
        </w:rPr>
      </w:pPr>
      <w:r w:rsidRPr="00C86DA2">
        <w:t xml:space="preserve">Внести в постановление Правительства Санкт-Петербурга от 23.06.2014 № 498 </w:t>
      </w:r>
      <w:r w:rsidRPr="00C86DA2">
        <w:br/>
        <w:t xml:space="preserve">«О государственной программе Санкт-Петербурга «Развитие физической культуры </w:t>
      </w:r>
      <w:r w:rsidRPr="00C86DA2">
        <w:br/>
        <w:t xml:space="preserve">и спорта в Санкт-Петербурге» следующие изменения: </w:t>
      </w:r>
    </w:p>
    <w:p w:rsidR="00B4361E" w:rsidRPr="00A069F7" w:rsidRDefault="00B4361E" w:rsidP="00C02AC7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p w:rsidR="00AB63D8" w:rsidRDefault="00405D49" w:rsidP="00742756">
      <w:pPr>
        <w:pStyle w:val="HEADERTEXT0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В таблице</w:t>
      </w:r>
      <w:r w:rsidR="00AB63D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 подраздела 1.4 </w:t>
      </w:r>
      <w:r w:rsidR="00AB63D8">
        <w:rPr>
          <w:color w:val="000000" w:themeColor="text1"/>
        </w:rPr>
        <w:t>раздел</w:t>
      </w:r>
      <w:r>
        <w:rPr>
          <w:color w:val="000000" w:themeColor="text1"/>
        </w:rPr>
        <w:t>а</w:t>
      </w:r>
      <w:r w:rsidR="00AB63D8">
        <w:rPr>
          <w:color w:val="000000" w:themeColor="text1"/>
        </w:rPr>
        <w:t xml:space="preserve"> 1 приложения к постановлению:</w:t>
      </w:r>
    </w:p>
    <w:p w:rsidR="00A069F7" w:rsidRPr="00A069F7" w:rsidRDefault="00A069F7" w:rsidP="00A069F7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p w:rsidR="00405D49" w:rsidRDefault="00A069F7" w:rsidP="00A069F7">
      <w:pPr>
        <w:pStyle w:val="HEADERTEXT0"/>
        <w:numPr>
          <w:ilvl w:val="2"/>
          <w:numId w:val="24"/>
        </w:numPr>
        <w:tabs>
          <w:tab w:val="left" w:pos="1134"/>
          <w:tab w:val="left" w:pos="1418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Пункты 1.1 – 1.4 изложить в следующей редакции:</w:t>
      </w:r>
    </w:p>
    <w:p w:rsidR="00A069F7" w:rsidRPr="00B710A3" w:rsidRDefault="00A069F7" w:rsidP="00A069F7">
      <w:pPr>
        <w:pStyle w:val="HEADERTEXT0"/>
        <w:tabs>
          <w:tab w:val="left" w:pos="1134"/>
          <w:tab w:val="left" w:pos="1418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95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418"/>
        <w:gridCol w:w="2324"/>
        <w:gridCol w:w="1276"/>
        <w:gridCol w:w="567"/>
        <w:gridCol w:w="567"/>
        <w:gridCol w:w="567"/>
        <w:gridCol w:w="567"/>
        <w:gridCol w:w="567"/>
        <w:gridCol w:w="567"/>
        <w:gridCol w:w="708"/>
        <w:gridCol w:w="454"/>
        <w:gridCol w:w="465"/>
        <w:gridCol w:w="246"/>
      </w:tblGrid>
      <w:tr w:rsidR="00B610A1" w:rsidRPr="00115CA3" w:rsidTr="00115CA3">
        <w:trPr>
          <w:trHeight w:val="527"/>
        </w:trPr>
        <w:tc>
          <w:tcPr>
            <w:tcW w:w="236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B610A1" w:rsidRPr="00115CA3" w:rsidRDefault="00B610A1" w:rsidP="00B610A1">
            <w:pPr>
              <w:ind w:right="-57"/>
              <w:jc w:val="center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115CA3" w:rsidRDefault="00B610A1" w:rsidP="00B610A1">
            <w:pPr>
              <w:ind w:left="-57" w:right="-57"/>
              <w:jc w:val="center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>1.1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A1" w:rsidRPr="00115CA3" w:rsidRDefault="00B610A1" w:rsidP="00B610A1">
            <w:pPr>
              <w:ind w:left="-57" w:right="-57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 xml:space="preserve">Доля детей и молодежи </w:t>
            </w:r>
          </w:p>
          <w:p w:rsidR="00B610A1" w:rsidRPr="00115CA3" w:rsidRDefault="00B610A1" w:rsidP="00B610A1">
            <w:pPr>
              <w:ind w:left="-57" w:right="-57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 xml:space="preserve">(возраст 3-29 лет), </w:t>
            </w:r>
          </w:p>
          <w:p w:rsidR="00B610A1" w:rsidRPr="00115CA3" w:rsidRDefault="00B610A1" w:rsidP="00B610A1">
            <w:pPr>
              <w:ind w:left="-57" w:right="-57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 xml:space="preserve">систематически занимающихся </w:t>
            </w:r>
          </w:p>
          <w:p w:rsidR="00B610A1" w:rsidRPr="00115CA3" w:rsidRDefault="00B610A1" w:rsidP="00B610A1">
            <w:pPr>
              <w:ind w:left="-57" w:right="-57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 xml:space="preserve">физической культурой </w:t>
            </w:r>
          </w:p>
          <w:p w:rsidR="00B610A1" w:rsidRDefault="00B610A1" w:rsidP="00B610A1">
            <w:pPr>
              <w:ind w:left="-57" w:right="-57"/>
              <w:rPr>
                <w:spacing w:val="-6"/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 xml:space="preserve">и спортом, в общей </w:t>
            </w:r>
            <w:r w:rsidRPr="00115CA3">
              <w:rPr>
                <w:spacing w:val="-6"/>
                <w:sz w:val="18"/>
                <w:szCs w:val="18"/>
              </w:rPr>
              <w:t xml:space="preserve">численности детей </w:t>
            </w:r>
          </w:p>
          <w:p w:rsidR="00B610A1" w:rsidRPr="00115CA3" w:rsidRDefault="00B610A1" w:rsidP="00B610A1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115CA3">
              <w:rPr>
                <w:spacing w:val="-6"/>
                <w:sz w:val="18"/>
                <w:szCs w:val="18"/>
              </w:rPr>
              <w:t xml:space="preserve">и молодежи </w:t>
            </w:r>
            <w:r w:rsidRPr="00115CA3">
              <w:rPr>
                <w:color w:val="000000" w:themeColor="text1"/>
                <w:sz w:val="18"/>
                <w:szCs w:val="18"/>
              </w:rPr>
              <w:t xml:space="preserve">(далее </w:t>
            </w:r>
            <w:r w:rsidRPr="00115CA3">
              <w:rPr>
                <w:color w:val="000000"/>
                <w:sz w:val="18"/>
                <w:szCs w:val="18"/>
              </w:rPr>
              <w:t>– И-1.1</w:t>
            </w:r>
            <w:r w:rsidRPr="00115CA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A1" w:rsidRPr="00115CA3" w:rsidRDefault="00B610A1" w:rsidP="00B610A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115CA3">
              <w:rPr>
                <w:color w:val="000000"/>
                <w:sz w:val="18"/>
                <w:szCs w:val="18"/>
              </w:rPr>
              <w:t>в процентах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B610A1">
            <w:pPr>
              <w:ind w:left="-57" w:right="-57"/>
              <w:jc w:val="center"/>
              <w:rPr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89,8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B610A1">
            <w:pPr>
              <w:rPr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93,6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8D695B" w:rsidP="00B610A1">
            <w:pPr>
              <w:rPr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93,6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8D695B" w:rsidP="00B610A1">
            <w:pPr>
              <w:rPr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93,6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8D695B" w:rsidP="008D695B">
            <w:pPr>
              <w:rPr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93</w:t>
            </w:r>
            <w:r w:rsidR="00B610A1" w:rsidRPr="00FF7A4F">
              <w:rPr>
                <w:color w:val="000000" w:themeColor="text1"/>
                <w:sz w:val="18"/>
                <w:szCs w:val="18"/>
              </w:rPr>
              <w:t>,</w:t>
            </w:r>
            <w:r w:rsidRPr="00FF7A4F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8D695B" w:rsidP="00B610A1">
            <w:pPr>
              <w:jc w:val="center"/>
              <w:rPr>
                <w:sz w:val="18"/>
                <w:szCs w:val="18"/>
              </w:rPr>
            </w:pPr>
            <w:r w:rsidRPr="00FF7A4F">
              <w:rPr>
                <w:sz w:val="18"/>
                <w:szCs w:val="18"/>
              </w:rPr>
              <w:t>93</w:t>
            </w:r>
            <w:r w:rsidR="00B610A1" w:rsidRPr="00FF7A4F">
              <w:rPr>
                <w:sz w:val="18"/>
                <w:szCs w:val="18"/>
              </w:rPr>
              <w:t>,</w:t>
            </w:r>
            <w:r w:rsidRPr="00FF7A4F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A1" w:rsidRPr="00115CA3" w:rsidRDefault="00B610A1" w:rsidP="00B610A1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  <w:r w:rsidRPr="00115CA3">
              <w:rPr>
                <w:color w:val="000000" w:themeColor="text1"/>
                <w:sz w:val="18"/>
                <w:szCs w:val="18"/>
              </w:rPr>
              <w:t xml:space="preserve">КФКС, </w:t>
            </w:r>
          </w:p>
          <w:p w:rsidR="00B610A1" w:rsidRPr="00115CA3" w:rsidRDefault="00B610A1" w:rsidP="00B610A1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  <w:r w:rsidRPr="00115CA3">
              <w:rPr>
                <w:color w:val="000000" w:themeColor="text1"/>
                <w:sz w:val="18"/>
                <w:szCs w:val="18"/>
              </w:rPr>
              <w:t>АР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A1" w:rsidRPr="00115CA3" w:rsidRDefault="00B610A1" w:rsidP="00B610A1">
            <w:pPr>
              <w:ind w:left="-57" w:right="-57"/>
              <w:jc w:val="center"/>
              <w:rPr>
                <w:sz w:val="18"/>
                <w:szCs w:val="18"/>
              </w:rPr>
            </w:pPr>
            <w:r w:rsidRPr="00115CA3">
              <w:rPr>
                <w:color w:val="000000"/>
                <w:sz w:val="18"/>
                <w:szCs w:val="18"/>
              </w:rPr>
              <w:t>П-1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115CA3" w:rsidRDefault="00B610A1" w:rsidP="00B610A1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B610A1" w:rsidRPr="00115CA3" w:rsidRDefault="00B610A1" w:rsidP="00B610A1">
            <w:pPr>
              <w:ind w:left="-57" w:right="-57"/>
              <w:jc w:val="center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>».</w:t>
            </w:r>
          </w:p>
        </w:tc>
      </w:tr>
      <w:tr w:rsidR="00B610A1" w:rsidRPr="00115CA3" w:rsidTr="00115CA3">
        <w:trPr>
          <w:trHeight w:val="527"/>
        </w:trPr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:rsidR="00B610A1" w:rsidRPr="00115CA3" w:rsidRDefault="00B610A1" w:rsidP="00B610A1">
            <w:pPr>
              <w:ind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115CA3" w:rsidRDefault="00B610A1" w:rsidP="00B610A1">
            <w:pPr>
              <w:ind w:left="-57" w:right="-57"/>
              <w:jc w:val="center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>1.2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Default="00B610A1" w:rsidP="00B610A1">
            <w:pPr>
              <w:ind w:left="-57" w:right="-57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 xml:space="preserve">Доля граждан </w:t>
            </w:r>
          </w:p>
          <w:p w:rsidR="00B610A1" w:rsidRPr="00115CA3" w:rsidRDefault="00B610A1" w:rsidP="00B610A1">
            <w:pPr>
              <w:ind w:left="-57" w:right="-57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 xml:space="preserve">среднего возраста </w:t>
            </w:r>
            <w:r w:rsidRPr="00115CA3">
              <w:rPr>
                <w:sz w:val="18"/>
                <w:szCs w:val="18"/>
              </w:rPr>
              <w:br/>
              <w:t xml:space="preserve">(женщины 30-54 года; </w:t>
            </w:r>
          </w:p>
          <w:p w:rsidR="00B610A1" w:rsidRPr="00115CA3" w:rsidRDefault="00B610A1" w:rsidP="00B610A1">
            <w:pPr>
              <w:ind w:left="-57" w:right="-57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 xml:space="preserve">мужчины 30-59 лет), систематически занимающихся </w:t>
            </w:r>
          </w:p>
          <w:p w:rsidR="00B610A1" w:rsidRPr="00115CA3" w:rsidRDefault="00B610A1" w:rsidP="00B610A1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  <w:r w:rsidRPr="00115CA3">
              <w:rPr>
                <w:spacing w:val="-6"/>
                <w:sz w:val="18"/>
                <w:szCs w:val="18"/>
              </w:rPr>
              <w:t xml:space="preserve">физической культурой </w:t>
            </w:r>
            <w:r w:rsidRPr="00115CA3">
              <w:rPr>
                <w:spacing w:val="-6"/>
                <w:sz w:val="18"/>
                <w:szCs w:val="18"/>
              </w:rPr>
              <w:br/>
              <w:t xml:space="preserve">и спортом </w:t>
            </w:r>
            <w:r w:rsidRPr="00115CA3">
              <w:rPr>
                <w:rFonts w:eastAsia="Calibri"/>
                <w:color w:val="000000"/>
                <w:sz w:val="18"/>
                <w:szCs w:val="18"/>
              </w:rPr>
              <w:t>(</w:t>
            </w:r>
            <w:r w:rsidRPr="00115CA3">
              <w:rPr>
                <w:color w:val="000000" w:themeColor="text1"/>
                <w:sz w:val="18"/>
                <w:szCs w:val="18"/>
              </w:rPr>
              <w:t xml:space="preserve">далее </w:t>
            </w:r>
            <w:r w:rsidRPr="00115CA3">
              <w:rPr>
                <w:color w:val="000000"/>
                <w:sz w:val="18"/>
                <w:szCs w:val="18"/>
              </w:rPr>
              <w:t>– И-1.2</w:t>
            </w:r>
            <w:r w:rsidRPr="00115CA3">
              <w:rPr>
                <w:rFonts w:eastAsia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115CA3" w:rsidRDefault="00B610A1" w:rsidP="00B610A1">
            <w:pPr>
              <w:ind w:left="-57" w:right="-57"/>
              <w:jc w:val="center"/>
              <w:rPr>
                <w:color w:val="000000" w:themeColor="text1"/>
                <w:sz w:val="18"/>
                <w:szCs w:val="18"/>
              </w:rPr>
            </w:pPr>
            <w:r w:rsidRPr="00115CA3">
              <w:rPr>
                <w:color w:val="000000" w:themeColor="text1"/>
                <w:sz w:val="18"/>
                <w:szCs w:val="18"/>
              </w:rPr>
              <w:t>в процентах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B610A1">
            <w:pPr>
              <w:ind w:left="-57" w:right="-57"/>
              <w:jc w:val="center"/>
              <w:rPr>
                <w:color w:val="000000" w:themeColor="text1"/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43,5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414126" w:rsidP="00B610A1">
            <w:pPr>
              <w:ind w:left="-57" w:right="-57"/>
              <w:jc w:val="center"/>
              <w:rPr>
                <w:color w:val="000000" w:themeColor="text1"/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56,0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414126">
            <w:pPr>
              <w:ind w:left="-57" w:right="-57"/>
              <w:jc w:val="center"/>
              <w:rPr>
                <w:color w:val="000000" w:themeColor="text1"/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5</w:t>
            </w:r>
            <w:r w:rsidR="00414126" w:rsidRPr="00FF7A4F">
              <w:rPr>
                <w:color w:val="000000" w:themeColor="text1"/>
                <w:sz w:val="18"/>
                <w:szCs w:val="18"/>
              </w:rPr>
              <w:t>9</w:t>
            </w:r>
            <w:r w:rsidRPr="00FF7A4F">
              <w:rPr>
                <w:color w:val="000000" w:themeColor="text1"/>
                <w:sz w:val="18"/>
                <w:szCs w:val="18"/>
              </w:rPr>
              <w:t>,</w:t>
            </w:r>
            <w:r w:rsidR="00414126" w:rsidRPr="00FF7A4F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414126" w:rsidP="00B610A1">
            <w:pPr>
              <w:ind w:left="-57" w:right="-57"/>
              <w:jc w:val="center"/>
              <w:rPr>
                <w:color w:val="000000" w:themeColor="text1"/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62</w:t>
            </w:r>
            <w:r w:rsidR="00B610A1" w:rsidRPr="00FF7A4F">
              <w:rPr>
                <w:color w:val="000000" w:themeColor="text1"/>
                <w:sz w:val="18"/>
                <w:szCs w:val="18"/>
              </w:rPr>
              <w:t>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B610A1">
            <w:pPr>
              <w:ind w:left="-57" w:right="-57"/>
              <w:jc w:val="center"/>
              <w:rPr>
                <w:color w:val="000000" w:themeColor="text1"/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62,5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B610A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66,5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115CA3" w:rsidRDefault="00B610A1" w:rsidP="00B610A1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  <w:r w:rsidRPr="00115CA3">
              <w:rPr>
                <w:color w:val="000000" w:themeColor="text1"/>
                <w:sz w:val="18"/>
                <w:szCs w:val="18"/>
              </w:rPr>
              <w:t xml:space="preserve">КФКС, </w:t>
            </w:r>
          </w:p>
          <w:p w:rsidR="00B610A1" w:rsidRPr="00115CA3" w:rsidRDefault="00B610A1" w:rsidP="00B610A1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  <w:r w:rsidRPr="00115CA3">
              <w:rPr>
                <w:color w:val="000000" w:themeColor="text1"/>
                <w:sz w:val="18"/>
                <w:szCs w:val="18"/>
              </w:rPr>
              <w:t>АР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115CA3" w:rsidRDefault="00B610A1" w:rsidP="00B610A1">
            <w:pPr>
              <w:ind w:left="-57" w:right="-57"/>
              <w:jc w:val="center"/>
              <w:rPr>
                <w:sz w:val="18"/>
                <w:szCs w:val="18"/>
              </w:rPr>
            </w:pPr>
            <w:r w:rsidRPr="00115CA3">
              <w:rPr>
                <w:color w:val="000000"/>
                <w:sz w:val="18"/>
                <w:szCs w:val="18"/>
              </w:rPr>
              <w:t>П-1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115CA3" w:rsidRDefault="00B610A1" w:rsidP="00B610A1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6" w:type="dxa"/>
            <w:vMerge/>
            <w:tcBorders>
              <w:left w:val="single" w:sz="4" w:space="0" w:color="auto"/>
              <w:right w:val="nil"/>
            </w:tcBorders>
          </w:tcPr>
          <w:p w:rsidR="00B610A1" w:rsidRPr="00115CA3" w:rsidRDefault="00B610A1" w:rsidP="00B610A1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</w:p>
        </w:tc>
      </w:tr>
      <w:tr w:rsidR="00B610A1" w:rsidRPr="00115CA3" w:rsidTr="00115CA3">
        <w:trPr>
          <w:trHeight w:val="527"/>
        </w:trPr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:rsidR="00B610A1" w:rsidRPr="00115CA3" w:rsidRDefault="00B610A1" w:rsidP="00B610A1">
            <w:pPr>
              <w:ind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115CA3" w:rsidRDefault="00B610A1" w:rsidP="00B610A1">
            <w:pPr>
              <w:ind w:left="-57" w:right="-57"/>
              <w:jc w:val="center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>1.3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Default="00B610A1" w:rsidP="00B610A1">
            <w:pPr>
              <w:ind w:left="-57" w:right="-57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 xml:space="preserve">Доля граждан </w:t>
            </w:r>
          </w:p>
          <w:p w:rsidR="00B610A1" w:rsidRPr="00115CA3" w:rsidRDefault="00B610A1" w:rsidP="00B610A1">
            <w:pPr>
              <w:ind w:left="-57" w:right="-57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 xml:space="preserve">старшего возраста </w:t>
            </w:r>
            <w:r w:rsidRPr="00115CA3">
              <w:rPr>
                <w:sz w:val="18"/>
                <w:szCs w:val="18"/>
              </w:rPr>
              <w:br/>
              <w:t xml:space="preserve">(женщины 55-79 лет; </w:t>
            </w:r>
          </w:p>
          <w:p w:rsidR="00B610A1" w:rsidRPr="00115CA3" w:rsidRDefault="00B610A1" w:rsidP="00B610A1">
            <w:pPr>
              <w:ind w:left="-57" w:right="-57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 xml:space="preserve">мужчины 60-79 лет), </w:t>
            </w:r>
            <w:r w:rsidRPr="00115CA3">
              <w:rPr>
                <w:spacing w:val="-8"/>
                <w:sz w:val="18"/>
                <w:szCs w:val="18"/>
              </w:rPr>
              <w:t>систематически занимающихся</w:t>
            </w:r>
            <w:r w:rsidRPr="00115CA3">
              <w:rPr>
                <w:sz w:val="18"/>
                <w:szCs w:val="18"/>
              </w:rPr>
              <w:t xml:space="preserve"> </w:t>
            </w:r>
          </w:p>
          <w:p w:rsidR="00B610A1" w:rsidRPr="00115CA3" w:rsidRDefault="00B610A1" w:rsidP="00B610A1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 xml:space="preserve">физической культурой </w:t>
            </w:r>
            <w:r w:rsidRPr="00115CA3">
              <w:rPr>
                <w:sz w:val="18"/>
                <w:szCs w:val="18"/>
              </w:rPr>
              <w:br/>
            </w:r>
            <w:r w:rsidRPr="00115CA3">
              <w:rPr>
                <w:spacing w:val="-6"/>
                <w:sz w:val="18"/>
                <w:szCs w:val="18"/>
              </w:rPr>
              <w:t xml:space="preserve">и спортом </w:t>
            </w:r>
            <w:r w:rsidRPr="00115CA3">
              <w:rPr>
                <w:color w:val="000000" w:themeColor="text1"/>
                <w:sz w:val="18"/>
                <w:szCs w:val="18"/>
              </w:rPr>
              <w:t xml:space="preserve">(далее </w:t>
            </w:r>
            <w:r w:rsidRPr="00115CA3">
              <w:rPr>
                <w:color w:val="000000"/>
                <w:sz w:val="18"/>
                <w:szCs w:val="18"/>
              </w:rPr>
              <w:t>– И-1.3</w:t>
            </w:r>
            <w:r w:rsidRPr="00115CA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115CA3" w:rsidRDefault="00B610A1" w:rsidP="00B610A1">
            <w:pPr>
              <w:ind w:left="-57" w:right="-57"/>
              <w:jc w:val="center"/>
              <w:rPr>
                <w:color w:val="000000" w:themeColor="text1"/>
                <w:sz w:val="18"/>
                <w:szCs w:val="18"/>
              </w:rPr>
            </w:pPr>
            <w:r w:rsidRPr="00115CA3">
              <w:rPr>
                <w:color w:val="000000" w:themeColor="text1"/>
                <w:sz w:val="18"/>
                <w:szCs w:val="18"/>
              </w:rPr>
              <w:t>в процентах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B610A1">
            <w:pPr>
              <w:ind w:left="-57" w:right="-57"/>
              <w:jc w:val="center"/>
              <w:rPr>
                <w:color w:val="000000" w:themeColor="text1"/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18,5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414126" w:rsidP="00B610A1">
            <w:pPr>
              <w:ind w:left="-57" w:right="-57"/>
              <w:jc w:val="center"/>
              <w:rPr>
                <w:color w:val="000000" w:themeColor="text1"/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28,1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414126" w:rsidP="00B610A1">
            <w:pPr>
              <w:ind w:left="-57" w:right="-57"/>
              <w:jc w:val="center"/>
              <w:rPr>
                <w:color w:val="000000" w:themeColor="text1"/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28,6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B610A1">
            <w:pPr>
              <w:ind w:left="-57" w:right="-57"/>
              <w:jc w:val="center"/>
              <w:rPr>
                <w:color w:val="000000" w:themeColor="text1"/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29,2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B610A1">
            <w:pPr>
              <w:ind w:left="-57" w:right="-57"/>
              <w:jc w:val="center"/>
              <w:rPr>
                <w:color w:val="000000" w:themeColor="text1"/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34,4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B610A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F7A4F">
              <w:rPr>
                <w:color w:val="000000" w:themeColor="text1"/>
                <w:sz w:val="18"/>
                <w:szCs w:val="18"/>
              </w:rPr>
              <w:t>39,6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115CA3" w:rsidRDefault="00B610A1" w:rsidP="00B610A1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  <w:r w:rsidRPr="00115CA3">
              <w:rPr>
                <w:color w:val="000000" w:themeColor="text1"/>
                <w:sz w:val="18"/>
                <w:szCs w:val="18"/>
              </w:rPr>
              <w:t xml:space="preserve">КФКС, </w:t>
            </w:r>
          </w:p>
          <w:p w:rsidR="00B610A1" w:rsidRPr="00115CA3" w:rsidRDefault="00B610A1" w:rsidP="00B610A1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  <w:r w:rsidRPr="00115CA3">
              <w:rPr>
                <w:color w:val="000000" w:themeColor="text1"/>
                <w:sz w:val="18"/>
                <w:szCs w:val="18"/>
              </w:rPr>
              <w:t>АР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115CA3" w:rsidRDefault="00B610A1" w:rsidP="00B610A1">
            <w:pPr>
              <w:ind w:left="-57" w:right="-57"/>
              <w:jc w:val="center"/>
              <w:rPr>
                <w:sz w:val="18"/>
                <w:szCs w:val="18"/>
              </w:rPr>
            </w:pPr>
            <w:r w:rsidRPr="00115CA3">
              <w:rPr>
                <w:color w:val="000000"/>
                <w:sz w:val="18"/>
                <w:szCs w:val="18"/>
              </w:rPr>
              <w:t>П-1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115CA3" w:rsidRDefault="00B610A1" w:rsidP="00B610A1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6" w:type="dxa"/>
            <w:vMerge/>
            <w:tcBorders>
              <w:left w:val="single" w:sz="4" w:space="0" w:color="auto"/>
              <w:right w:val="nil"/>
            </w:tcBorders>
          </w:tcPr>
          <w:p w:rsidR="00B610A1" w:rsidRPr="00115CA3" w:rsidRDefault="00B610A1" w:rsidP="00B610A1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</w:p>
        </w:tc>
      </w:tr>
      <w:tr w:rsidR="00B610A1" w:rsidRPr="00115CA3" w:rsidTr="00115CA3">
        <w:trPr>
          <w:trHeight w:val="2417"/>
        </w:trPr>
        <w:tc>
          <w:tcPr>
            <w:tcW w:w="236" w:type="dxa"/>
            <w:vMerge/>
            <w:tcBorders>
              <w:left w:val="nil"/>
              <w:bottom w:val="nil"/>
              <w:right w:val="single" w:sz="4" w:space="0" w:color="auto"/>
            </w:tcBorders>
            <w:hideMark/>
          </w:tcPr>
          <w:p w:rsidR="00B610A1" w:rsidRPr="00115CA3" w:rsidRDefault="00B610A1" w:rsidP="00B610A1">
            <w:pPr>
              <w:ind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115CA3" w:rsidRDefault="00B610A1" w:rsidP="00B610A1">
            <w:pPr>
              <w:ind w:left="-57" w:right="-57"/>
              <w:jc w:val="center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>1.4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A1" w:rsidRPr="00115CA3" w:rsidRDefault="00B610A1" w:rsidP="00B610A1">
            <w:pPr>
              <w:pStyle w:val="aa"/>
              <w:tabs>
                <w:tab w:val="left" w:pos="720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CA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Доля лиц с ограниченными возможностями здоровья </w:t>
            </w:r>
          </w:p>
          <w:p w:rsidR="00B610A1" w:rsidRPr="00115CA3" w:rsidRDefault="00B610A1" w:rsidP="00B610A1">
            <w:pPr>
              <w:pStyle w:val="aa"/>
              <w:tabs>
                <w:tab w:val="left" w:pos="720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CA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инвалидов, систематически занимающихся физической культурой и спортом, </w:t>
            </w:r>
            <w:r w:rsidRPr="00115CA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в общей численности указанной категории населения, не имеющего противопоказаний</w:t>
            </w:r>
          </w:p>
          <w:p w:rsidR="00B610A1" w:rsidRPr="00115CA3" w:rsidRDefault="00B610A1" w:rsidP="00B610A1">
            <w:pPr>
              <w:pStyle w:val="aa"/>
              <w:tabs>
                <w:tab w:val="left" w:pos="720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CA3">
              <w:rPr>
                <w:rFonts w:ascii="Times New Roman" w:hAnsi="Times New Roman"/>
                <w:color w:val="000000"/>
                <w:sz w:val="18"/>
                <w:szCs w:val="18"/>
              </w:rPr>
              <w:t>для занятий физической культурой и спортом (И-1.4)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A1" w:rsidRPr="00115CA3" w:rsidRDefault="00B610A1" w:rsidP="00B610A1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115CA3">
              <w:rPr>
                <w:color w:val="000000"/>
                <w:sz w:val="18"/>
                <w:szCs w:val="18"/>
              </w:rPr>
              <w:t>в процентах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B610A1">
            <w:pPr>
              <w:ind w:left="-57" w:right="-57"/>
              <w:jc w:val="center"/>
              <w:rPr>
                <w:sz w:val="18"/>
                <w:szCs w:val="18"/>
              </w:rPr>
            </w:pPr>
            <w:r w:rsidRPr="00FF7A4F">
              <w:rPr>
                <w:rFonts w:eastAsiaTheme="minorHAnsi"/>
                <w:color w:val="000000" w:themeColor="text1"/>
                <w:sz w:val="18"/>
                <w:szCs w:val="18"/>
              </w:rPr>
              <w:t>30,6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B610A1">
            <w:pPr>
              <w:ind w:left="-57" w:right="-57"/>
              <w:jc w:val="center"/>
              <w:rPr>
                <w:sz w:val="18"/>
                <w:szCs w:val="18"/>
              </w:rPr>
            </w:pPr>
            <w:r w:rsidRPr="00FF7A4F">
              <w:rPr>
                <w:rFonts w:eastAsiaTheme="minorHAnsi"/>
                <w:color w:val="000000" w:themeColor="text1"/>
                <w:sz w:val="18"/>
                <w:szCs w:val="18"/>
              </w:rPr>
              <w:t>30,8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B610A1">
            <w:pPr>
              <w:ind w:left="-57" w:right="-57"/>
              <w:jc w:val="center"/>
              <w:rPr>
                <w:sz w:val="18"/>
                <w:szCs w:val="18"/>
              </w:rPr>
            </w:pPr>
            <w:r w:rsidRPr="00FF7A4F">
              <w:rPr>
                <w:rFonts w:eastAsiaTheme="minorHAnsi"/>
                <w:color w:val="000000" w:themeColor="text1"/>
                <w:sz w:val="18"/>
                <w:szCs w:val="18"/>
              </w:rPr>
              <w:t>31,8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E16A77">
            <w:pPr>
              <w:ind w:left="-57" w:right="-57"/>
              <w:jc w:val="center"/>
              <w:rPr>
                <w:sz w:val="18"/>
                <w:szCs w:val="18"/>
              </w:rPr>
            </w:pPr>
            <w:r w:rsidRPr="00FF7A4F">
              <w:rPr>
                <w:rFonts w:eastAsiaTheme="minorHAnsi"/>
                <w:color w:val="000000" w:themeColor="text1"/>
                <w:sz w:val="18"/>
                <w:szCs w:val="18"/>
              </w:rPr>
              <w:t>32,</w:t>
            </w:r>
            <w:r w:rsidR="00E16A77" w:rsidRPr="00FF7A4F">
              <w:rPr>
                <w:rFonts w:eastAsia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E16A77">
            <w:pPr>
              <w:ind w:left="-57" w:right="-57"/>
              <w:jc w:val="center"/>
              <w:rPr>
                <w:sz w:val="18"/>
                <w:szCs w:val="18"/>
              </w:rPr>
            </w:pPr>
            <w:r w:rsidRPr="00FF7A4F">
              <w:rPr>
                <w:rFonts w:eastAsiaTheme="minorHAnsi"/>
                <w:color w:val="000000" w:themeColor="text1"/>
                <w:sz w:val="18"/>
                <w:szCs w:val="18"/>
              </w:rPr>
              <w:t>32,</w:t>
            </w:r>
            <w:r w:rsidR="00E16A77" w:rsidRPr="00FF7A4F">
              <w:rPr>
                <w:rFonts w:eastAsia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FF7A4F" w:rsidRDefault="00B610A1" w:rsidP="00E16A77">
            <w:pPr>
              <w:jc w:val="center"/>
              <w:rPr>
                <w:sz w:val="18"/>
                <w:szCs w:val="18"/>
              </w:rPr>
            </w:pPr>
            <w:r w:rsidRPr="00FF7A4F">
              <w:rPr>
                <w:sz w:val="18"/>
                <w:szCs w:val="18"/>
              </w:rPr>
              <w:t>32</w:t>
            </w:r>
            <w:r w:rsidR="00E16A77" w:rsidRPr="00FF7A4F">
              <w:rPr>
                <w:sz w:val="18"/>
                <w:szCs w:val="18"/>
              </w:rPr>
              <w:t>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A1" w:rsidRPr="00115CA3" w:rsidRDefault="00B610A1" w:rsidP="00B610A1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  <w:r w:rsidRPr="00115CA3">
              <w:rPr>
                <w:color w:val="000000" w:themeColor="text1"/>
                <w:sz w:val="18"/>
                <w:szCs w:val="18"/>
              </w:rPr>
              <w:t xml:space="preserve">КФКС, </w:t>
            </w:r>
          </w:p>
          <w:p w:rsidR="00B610A1" w:rsidRPr="00115CA3" w:rsidRDefault="00B610A1" w:rsidP="00B610A1">
            <w:pPr>
              <w:ind w:left="-57" w:right="-57"/>
              <w:rPr>
                <w:sz w:val="18"/>
                <w:szCs w:val="18"/>
              </w:rPr>
            </w:pPr>
            <w:r w:rsidRPr="00115CA3">
              <w:rPr>
                <w:color w:val="000000" w:themeColor="text1"/>
                <w:sz w:val="18"/>
                <w:szCs w:val="18"/>
              </w:rPr>
              <w:t>АР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0A1" w:rsidRPr="00115CA3" w:rsidRDefault="00B610A1" w:rsidP="00B610A1">
            <w:pPr>
              <w:ind w:left="-57" w:right="-57"/>
              <w:jc w:val="center"/>
              <w:rPr>
                <w:sz w:val="18"/>
                <w:szCs w:val="18"/>
              </w:rPr>
            </w:pPr>
            <w:r w:rsidRPr="00115CA3">
              <w:rPr>
                <w:color w:val="000000"/>
                <w:sz w:val="18"/>
                <w:szCs w:val="18"/>
              </w:rPr>
              <w:t>П-1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1" w:rsidRPr="00115CA3" w:rsidRDefault="00B610A1" w:rsidP="00B610A1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B610A1" w:rsidRPr="00115CA3" w:rsidRDefault="00B610A1" w:rsidP="00B610A1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</w:tr>
    </w:tbl>
    <w:p w:rsidR="00A069F7" w:rsidRDefault="00A069F7" w:rsidP="00A069F7">
      <w:pPr>
        <w:pStyle w:val="HEADERTEXT0"/>
        <w:tabs>
          <w:tab w:val="left" w:pos="1134"/>
          <w:tab w:val="left" w:pos="1418"/>
        </w:tabs>
        <w:ind w:left="709"/>
        <w:jc w:val="both"/>
        <w:rPr>
          <w:color w:val="000000" w:themeColor="text1"/>
        </w:rPr>
      </w:pPr>
    </w:p>
    <w:p w:rsidR="00A069F7" w:rsidRDefault="00A069F7" w:rsidP="00A069F7">
      <w:pPr>
        <w:pStyle w:val="HEADERTEXT0"/>
        <w:tabs>
          <w:tab w:val="left" w:pos="1134"/>
          <w:tab w:val="left" w:pos="1418"/>
        </w:tabs>
        <w:ind w:left="709"/>
        <w:jc w:val="both"/>
        <w:rPr>
          <w:color w:val="000000" w:themeColor="text1"/>
        </w:rPr>
      </w:pPr>
    </w:p>
    <w:p w:rsidR="00405D49" w:rsidRDefault="004D2107" w:rsidP="00B710A3">
      <w:pPr>
        <w:pStyle w:val="HEADERTEXT0"/>
        <w:numPr>
          <w:ilvl w:val="2"/>
          <w:numId w:val="24"/>
        </w:numPr>
        <w:tabs>
          <w:tab w:val="left" w:pos="1134"/>
          <w:tab w:val="left" w:pos="1418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П</w:t>
      </w:r>
      <w:r w:rsidR="00B710A3">
        <w:rPr>
          <w:color w:val="000000" w:themeColor="text1"/>
        </w:rPr>
        <w:t>ун</w:t>
      </w:r>
      <w:bookmarkStart w:id="0" w:name="_GoBack"/>
      <w:bookmarkEnd w:id="0"/>
      <w:r w:rsidR="00B710A3">
        <w:rPr>
          <w:color w:val="000000" w:themeColor="text1"/>
        </w:rPr>
        <w:t xml:space="preserve">кт 1.7 </w:t>
      </w:r>
      <w:r>
        <w:rPr>
          <w:color w:val="000000" w:themeColor="text1"/>
        </w:rPr>
        <w:t>изложить в следующей редакции:</w:t>
      </w:r>
    </w:p>
    <w:p w:rsidR="00B710A3" w:rsidRPr="00B710A3" w:rsidRDefault="00B710A3" w:rsidP="00B710A3">
      <w:pPr>
        <w:pStyle w:val="HEADERTEXT0"/>
        <w:tabs>
          <w:tab w:val="left" w:pos="1134"/>
          <w:tab w:val="left" w:pos="1418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95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418"/>
        <w:gridCol w:w="2324"/>
        <w:gridCol w:w="1276"/>
        <w:gridCol w:w="567"/>
        <w:gridCol w:w="567"/>
        <w:gridCol w:w="567"/>
        <w:gridCol w:w="567"/>
        <w:gridCol w:w="567"/>
        <w:gridCol w:w="567"/>
        <w:gridCol w:w="708"/>
        <w:gridCol w:w="454"/>
        <w:gridCol w:w="465"/>
        <w:gridCol w:w="246"/>
      </w:tblGrid>
      <w:tr w:rsidR="00E16A77" w:rsidRPr="00115CA3" w:rsidTr="00B710A3">
        <w:trPr>
          <w:trHeight w:val="527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16A77" w:rsidRPr="00115CA3" w:rsidRDefault="00E16A77" w:rsidP="00E16A77">
            <w:pPr>
              <w:ind w:right="-57"/>
              <w:jc w:val="center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77" w:rsidRPr="00B710A3" w:rsidRDefault="00E16A77" w:rsidP="00E16A77">
            <w:pPr>
              <w:ind w:left="-57" w:right="-57"/>
              <w:jc w:val="center"/>
              <w:rPr>
                <w:sz w:val="18"/>
                <w:szCs w:val="18"/>
              </w:rPr>
            </w:pPr>
            <w:r w:rsidRPr="00B710A3">
              <w:rPr>
                <w:sz w:val="18"/>
                <w:szCs w:val="18"/>
              </w:rPr>
              <w:t>1.7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77" w:rsidRPr="00B710A3" w:rsidRDefault="00E16A77" w:rsidP="00E16A77">
            <w:pPr>
              <w:ind w:left="-57" w:right="-57"/>
              <w:rPr>
                <w:sz w:val="18"/>
                <w:szCs w:val="18"/>
              </w:rPr>
            </w:pPr>
            <w:r w:rsidRPr="00B710A3">
              <w:rPr>
                <w:sz w:val="18"/>
                <w:szCs w:val="18"/>
              </w:rPr>
              <w:t xml:space="preserve">Доля граждан трудоспособного возраста, </w:t>
            </w:r>
          </w:p>
          <w:p w:rsidR="00E16A77" w:rsidRPr="00B710A3" w:rsidRDefault="00E16A77" w:rsidP="00E16A77">
            <w:pPr>
              <w:ind w:left="-57" w:right="-57"/>
              <w:rPr>
                <w:sz w:val="18"/>
                <w:szCs w:val="18"/>
              </w:rPr>
            </w:pPr>
            <w:r w:rsidRPr="00B710A3">
              <w:rPr>
                <w:sz w:val="18"/>
                <w:szCs w:val="18"/>
              </w:rPr>
              <w:t xml:space="preserve">систематически занимающихся физической культурой и спортом </w:t>
            </w:r>
          </w:p>
          <w:p w:rsidR="00E16A77" w:rsidRPr="00B710A3" w:rsidRDefault="00E16A77" w:rsidP="00E16A77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B710A3">
              <w:rPr>
                <w:color w:val="000000" w:themeColor="text1"/>
                <w:sz w:val="18"/>
                <w:szCs w:val="18"/>
              </w:rPr>
              <w:t xml:space="preserve">(далее </w:t>
            </w:r>
            <w:r w:rsidRPr="00B710A3">
              <w:rPr>
                <w:color w:val="000000"/>
                <w:sz w:val="18"/>
                <w:szCs w:val="18"/>
              </w:rPr>
              <w:t>– И-1.7</w:t>
            </w:r>
            <w:r w:rsidRPr="00B710A3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77" w:rsidRPr="00B710A3" w:rsidRDefault="00E16A77" w:rsidP="00E16A77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B710A3">
              <w:rPr>
                <w:color w:val="000000"/>
                <w:sz w:val="18"/>
                <w:szCs w:val="18"/>
              </w:rPr>
              <w:t>в процентах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77" w:rsidRPr="002A12F6" w:rsidRDefault="00E16A77" w:rsidP="00E16A77">
            <w:pPr>
              <w:ind w:left="-57" w:right="-57"/>
              <w:jc w:val="center"/>
              <w:rPr>
                <w:sz w:val="19"/>
                <w:szCs w:val="19"/>
              </w:rPr>
            </w:pPr>
            <w:r w:rsidRPr="002A12F6">
              <w:rPr>
                <w:color w:val="000000" w:themeColor="text1"/>
                <w:sz w:val="19"/>
                <w:szCs w:val="19"/>
              </w:rPr>
              <w:t>55,8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77" w:rsidRPr="002A12F6" w:rsidRDefault="00E16A77" w:rsidP="00E16A77">
            <w:pPr>
              <w:jc w:val="center"/>
              <w:rPr>
                <w:sz w:val="19"/>
                <w:szCs w:val="19"/>
              </w:rPr>
            </w:pPr>
            <w:r w:rsidRPr="002A12F6">
              <w:rPr>
                <w:color w:val="000000" w:themeColor="text1"/>
                <w:sz w:val="19"/>
                <w:szCs w:val="19"/>
              </w:rPr>
              <w:t>59,0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77" w:rsidRPr="002A12F6" w:rsidRDefault="00E16A77" w:rsidP="00E16A77">
            <w:pPr>
              <w:jc w:val="center"/>
              <w:rPr>
                <w:sz w:val="19"/>
                <w:szCs w:val="19"/>
              </w:rPr>
            </w:pPr>
            <w:r w:rsidRPr="002A12F6">
              <w:rPr>
                <w:color w:val="000000" w:themeColor="text1"/>
                <w:sz w:val="19"/>
                <w:szCs w:val="19"/>
              </w:rPr>
              <w:t>62,2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77" w:rsidRPr="00FF7A4F" w:rsidRDefault="00E16A77" w:rsidP="00E16A77">
            <w:pPr>
              <w:jc w:val="center"/>
              <w:rPr>
                <w:color w:val="000000"/>
                <w:sz w:val="19"/>
                <w:szCs w:val="19"/>
                <w:lang w:val="en-US"/>
              </w:rPr>
            </w:pPr>
            <w:r w:rsidRPr="00FF7A4F">
              <w:rPr>
                <w:color w:val="000000"/>
                <w:sz w:val="19"/>
                <w:szCs w:val="19"/>
              </w:rPr>
              <w:t>65,3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77" w:rsidRPr="002A12F6" w:rsidRDefault="00E16A77" w:rsidP="00E16A77">
            <w:pPr>
              <w:jc w:val="center"/>
              <w:rPr>
                <w:color w:val="000000"/>
                <w:sz w:val="19"/>
                <w:szCs w:val="19"/>
              </w:rPr>
            </w:pPr>
            <w:r w:rsidRPr="002A12F6">
              <w:rPr>
                <w:color w:val="000000"/>
                <w:sz w:val="19"/>
                <w:szCs w:val="19"/>
              </w:rPr>
              <w:t>68,6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77" w:rsidRPr="00121C41" w:rsidRDefault="00E16A77" w:rsidP="00E16A77">
            <w:pPr>
              <w:spacing w:line="276" w:lineRule="auto"/>
              <w:jc w:val="center"/>
              <w:rPr>
                <w:color w:val="000000" w:themeColor="text1"/>
                <w:sz w:val="19"/>
                <w:szCs w:val="19"/>
              </w:rPr>
            </w:pPr>
            <w:r w:rsidRPr="00121C41">
              <w:rPr>
                <w:color w:val="000000" w:themeColor="text1"/>
                <w:sz w:val="19"/>
                <w:szCs w:val="19"/>
              </w:rPr>
              <w:t>71,8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77" w:rsidRPr="00B710A3" w:rsidRDefault="00E16A77" w:rsidP="00E16A77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  <w:r w:rsidRPr="00B710A3">
              <w:rPr>
                <w:color w:val="000000" w:themeColor="text1"/>
                <w:sz w:val="18"/>
                <w:szCs w:val="18"/>
              </w:rPr>
              <w:t xml:space="preserve">КФКС, </w:t>
            </w:r>
          </w:p>
          <w:p w:rsidR="00E16A77" w:rsidRPr="00B710A3" w:rsidRDefault="00E16A77" w:rsidP="00E16A77">
            <w:pPr>
              <w:ind w:left="-57" w:right="-57"/>
              <w:rPr>
                <w:color w:val="000000" w:themeColor="text1"/>
                <w:sz w:val="18"/>
                <w:szCs w:val="18"/>
              </w:rPr>
            </w:pPr>
            <w:r w:rsidRPr="00B710A3">
              <w:rPr>
                <w:color w:val="000000" w:themeColor="text1"/>
                <w:sz w:val="18"/>
                <w:szCs w:val="18"/>
              </w:rPr>
              <w:t>АР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A77" w:rsidRPr="00B710A3" w:rsidRDefault="00E16A77" w:rsidP="00E16A77">
            <w:pPr>
              <w:ind w:left="-57" w:right="-57"/>
              <w:jc w:val="center"/>
              <w:rPr>
                <w:sz w:val="18"/>
                <w:szCs w:val="18"/>
              </w:rPr>
            </w:pPr>
            <w:r w:rsidRPr="00B710A3">
              <w:rPr>
                <w:color w:val="000000"/>
                <w:sz w:val="18"/>
                <w:szCs w:val="18"/>
              </w:rPr>
              <w:t>П-1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77" w:rsidRPr="00115CA3" w:rsidRDefault="00E16A77" w:rsidP="00E16A77">
            <w:pPr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16A77" w:rsidRPr="00115CA3" w:rsidRDefault="00E16A77" w:rsidP="00E16A77">
            <w:pPr>
              <w:ind w:left="-57" w:right="-57"/>
              <w:jc w:val="center"/>
              <w:rPr>
                <w:sz w:val="18"/>
                <w:szCs w:val="18"/>
              </w:rPr>
            </w:pPr>
            <w:r w:rsidRPr="00115CA3">
              <w:rPr>
                <w:sz w:val="18"/>
                <w:szCs w:val="18"/>
              </w:rPr>
              <w:t>».</w:t>
            </w:r>
          </w:p>
        </w:tc>
      </w:tr>
    </w:tbl>
    <w:p w:rsidR="00A069F7" w:rsidRDefault="00A069F7" w:rsidP="00CB0CD6">
      <w:pPr>
        <w:pStyle w:val="HEADERTEXT0"/>
        <w:tabs>
          <w:tab w:val="left" w:pos="1134"/>
          <w:tab w:val="left" w:pos="1418"/>
        </w:tabs>
        <w:jc w:val="both"/>
        <w:rPr>
          <w:color w:val="000000" w:themeColor="text1"/>
        </w:rPr>
      </w:pPr>
    </w:p>
    <w:p w:rsidR="00212E82" w:rsidRDefault="00CB0CD6" w:rsidP="00CB0CD6">
      <w:pPr>
        <w:pStyle w:val="HEADERTEXT0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Пункт 7 раздела 2 приложения </w:t>
      </w:r>
      <w:r w:rsidRPr="00CB0CD6">
        <w:rPr>
          <w:color w:val="000000" w:themeColor="text1"/>
        </w:rPr>
        <w:t>к постановлению</w:t>
      </w:r>
      <w:r>
        <w:rPr>
          <w:color w:val="000000" w:themeColor="text1"/>
        </w:rPr>
        <w:t xml:space="preserve"> изложить в следующей редакции:</w:t>
      </w:r>
    </w:p>
    <w:p w:rsidR="00CB0CD6" w:rsidRPr="00CB0CD6" w:rsidRDefault="00CB0CD6" w:rsidP="00CB0CD6">
      <w:pPr>
        <w:pStyle w:val="HEADERTEXT0"/>
        <w:tabs>
          <w:tab w:val="left" w:pos="1134"/>
        </w:tabs>
        <w:ind w:left="709"/>
        <w:jc w:val="both"/>
        <w:rPr>
          <w:color w:val="000000" w:themeColor="text1"/>
          <w:sz w:val="8"/>
          <w:szCs w:val="8"/>
        </w:rPr>
      </w:pPr>
    </w:p>
    <w:tbl>
      <w:tblPr>
        <w:tblW w:w="9944" w:type="dxa"/>
        <w:tblInd w:w="-67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346"/>
        <w:gridCol w:w="293"/>
        <w:gridCol w:w="1833"/>
        <w:gridCol w:w="7088"/>
        <w:gridCol w:w="384"/>
      </w:tblGrid>
      <w:tr w:rsidR="00CB0CD6" w:rsidRPr="006A127F" w:rsidTr="00977FD0">
        <w:trPr>
          <w:trHeight w:val="2788"/>
        </w:trPr>
        <w:tc>
          <w:tcPr>
            <w:tcW w:w="346" w:type="dxa"/>
            <w:vMerge w:val="restar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CB0CD6" w:rsidRPr="00CB0CD6" w:rsidRDefault="00CB0CD6" w:rsidP="00CB0C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CD6" w:rsidRPr="00CB0CD6" w:rsidRDefault="00CB0CD6" w:rsidP="00CB0C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B0CD6">
              <w:rPr>
                <w:sz w:val="23"/>
                <w:szCs w:val="23"/>
              </w:rPr>
              <w:t>7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CD6" w:rsidRPr="00CB0CD6" w:rsidRDefault="00CB0CD6" w:rsidP="00CB0CD6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CB0CD6">
              <w:rPr>
                <w:sz w:val="23"/>
                <w:szCs w:val="23"/>
              </w:rPr>
              <w:t>Ожидаемые результаты реализации подпрограммы 1</w:t>
            </w:r>
          </w:p>
        </w:tc>
        <w:tc>
          <w:tcPr>
            <w:tcW w:w="7088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D6" w:rsidRPr="00977FD0" w:rsidRDefault="00CB0CD6" w:rsidP="00977FD0">
            <w:pPr>
              <w:pStyle w:val="FORMATTEXT0"/>
              <w:tabs>
                <w:tab w:val="left" w:pos="208"/>
              </w:tabs>
              <w:rPr>
                <w:rFonts w:ascii="Times New Roman" w:hAnsi="Times New Roman" w:cs="Times New Roman"/>
                <w:color w:val="000001"/>
                <w:sz w:val="23"/>
                <w:szCs w:val="23"/>
                <w:lang w:eastAsia="en-US"/>
              </w:rPr>
            </w:pPr>
            <w:r w:rsidRPr="00977FD0">
              <w:rPr>
                <w:rFonts w:ascii="Times New Roman" w:hAnsi="Times New Roman" w:cs="Times New Roman"/>
                <w:color w:val="000001"/>
                <w:sz w:val="23"/>
                <w:szCs w:val="23"/>
                <w:lang w:eastAsia="en-US"/>
              </w:rPr>
              <w:t xml:space="preserve">Реализация подпрограммы 1 позволит: </w:t>
            </w:r>
          </w:p>
          <w:p w:rsidR="00CB0CD6" w:rsidRPr="00977FD0" w:rsidRDefault="00CB0CD6" w:rsidP="00977FD0">
            <w:pPr>
              <w:pStyle w:val="FORMATTEXT0"/>
              <w:tabs>
                <w:tab w:val="left" w:pos="208"/>
              </w:tabs>
              <w:rPr>
                <w:rFonts w:ascii="Times New Roman" w:hAnsi="Times New Roman" w:cs="Times New Roman"/>
                <w:color w:val="000001"/>
                <w:sz w:val="23"/>
                <w:szCs w:val="23"/>
                <w:lang w:eastAsia="en-US"/>
              </w:rPr>
            </w:pPr>
            <w:r w:rsidRPr="00977FD0">
              <w:rPr>
                <w:rFonts w:ascii="Times New Roman" w:hAnsi="Times New Roman" w:cs="Times New Roman"/>
                <w:color w:val="000001"/>
                <w:sz w:val="23"/>
                <w:szCs w:val="23"/>
                <w:lang w:eastAsia="en-US"/>
              </w:rPr>
              <w:t>создать условия для укрепления здоровья жителей Санкт-Петербурга;</w:t>
            </w:r>
          </w:p>
          <w:p w:rsidR="00CB0CD6" w:rsidRPr="00977FD0" w:rsidRDefault="00CB0CD6" w:rsidP="00977FD0">
            <w:pPr>
              <w:pStyle w:val="FORMATTEXT0"/>
              <w:tabs>
                <w:tab w:val="left" w:pos="208"/>
              </w:tabs>
              <w:rPr>
                <w:rFonts w:ascii="Times New Roman" w:hAnsi="Times New Roman" w:cs="Times New Roman"/>
                <w:color w:val="000001"/>
                <w:sz w:val="23"/>
                <w:szCs w:val="23"/>
                <w:highlight w:val="yellow"/>
                <w:lang w:eastAsia="en-US"/>
              </w:rPr>
            </w:pPr>
            <w:r w:rsidRPr="00977FD0">
              <w:rPr>
                <w:rFonts w:ascii="Times New Roman" w:hAnsi="Times New Roman" w:cs="Times New Roman"/>
                <w:color w:val="000001"/>
                <w:sz w:val="23"/>
                <w:szCs w:val="23"/>
              </w:rPr>
              <w:t xml:space="preserve">привлечь население к регулярным занятиям физической культурой </w:t>
            </w:r>
            <w:r w:rsidRPr="00977FD0">
              <w:rPr>
                <w:rFonts w:ascii="Times New Roman" w:hAnsi="Times New Roman" w:cs="Times New Roman"/>
                <w:color w:val="000001"/>
                <w:sz w:val="23"/>
                <w:szCs w:val="23"/>
              </w:rPr>
              <w:br/>
              <w:t>и спортом по месту жительства, учебы и работы</w:t>
            </w:r>
            <w:r w:rsidRPr="00977FD0">
              <w:rPr>
                <w:rFonts w:ascii="Times New Roman" w:hAnsi="Times New Roman" w:cs="Times New Roman"/>
                <w:color w:val="000001"/>
                <w:sz w:val="23"/>
                <w:szCs w:val="23"/>
                <w:lang w:eastAsia="en-US"/>
              </w:rPr>
              <w:t>.</w:t>
            </w:r>
          </w:p>
          <w:p w:rsidR="00CB0CD6" w:rsidRPr="00977FD0" w:rsidRDefault="00CB0CD6" w:rsidP="00977FD0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  <w:p w:rsidR="00E16A77" w:rsidRDefault="00E16A77" w:rsidP="00E16A77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6A265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По предварительным оценкам к 2028 году реализация мероприятий подпрограммы 1 по сравнению с 2022 годом должна привести </w:t>
            </w:r>
            <w:r w:rsidRPr="006A2657">
              <w:rPr>
                <w:rFonts w:ascii="Times New Roman" w:hAnsi="Times New Roman"/>
                <w:color w:val="000000"/>
                <w:sz w:val="23"/>
                <w:szCs w:val="23"/>
              </w:rPr>
              <w:br/>
              <w:t>к следующим изменениям:</w:t>
            </w:r>
          </w:p>
          <w:p w:rsidR="00E16A77" w:rsidRPr="00E16A77" w:rsidRDefault="00E16A77" w:rsidP="00E16A77">
            <w:pPr>
              <w:rPr>
                <w:color w:val="000000"/>
                <w:sz w:val="8"/>
                <w:szCs w:val="8"/>
              </w:rPr>
            </w:pPr>
          </w:p>
          <w:p w:rsidR="00E16A77" w:rsidRPr="00E16A77" w:rsidRDefault="00E16A77" w:rsidP="00E16A77">
            <w:pPr>
              <w:rPr>
                <w:color w:val="000000"/>
                <w:sz w:val="23"/>
                <w:szCs w:val="23"/>
              </w:rPr>
            </w:pPr>
            <w:r w:rsidRPr="00E16A77">
              <w:rPr>
                <w:color w:val="000000"/>
                <w:sz w:val="23"/>
                <w:szCs w:val="23"/>
              </w:rPr>
              <w:t xml:space="preserve">увеличению </w:t>
            </w:r>
            <w:r w:rsidRPr="00E16A77">
              <w:rPr>
                <w:sz w:val="23"/>
                <w:szCs w:val="23"/>
              </w:rPr>
              <w:t xml:space="preserve">доли граждан в возрасте 3-29 лет, систематически занимающихся физической культурой и спортом, в общей </w:t>
            </w:r>
            <w:r w:rsidRPr="00E16A77">
              <w:rPr>
                <w:sz w:val="23"/>
                <w:szCs w:val="23"/>
              </w:rPr>
              <w:br/>
              <w:t>численности граждан данной возрастной категории</w:t>
            </w:r>
            <w:r w:rsidRPr="00E16A77">
              <w:rPr>
                <w:color w:val="000000"/>
                <w:sz w:val="23"/>
                <w:szCs w:val="23"/>
              </w:rPr>
              <w:t xml:space="preserve"> до </w:t>
            </w:r>
            <w:r>
              <w:rPr>
                <w:color w:val="000000"/>
                <w:sz w:val="23"/>
                <w:szCs w:val="23"/>
              </w:rPr>
              <w:t>93</w:t>
            </w:r>
            <w:r w:rsidRPr="00E16A77">
              <w:rPr>
                <w:color w:val="000000"/>
                <w:sz w:val="23"/>
                <w:szCs w:val="23"/>
              </w:rPr>
              <w:t>,</w:t>
            </w:r>
            <w:r>
              <w:rPr>
                <w:color w:val="000000"/>
                <w:sz w:val="23"/>
                <w:szCs w:val="23"/>
              </w:rPr>
              <w:t>6</w:t>
            </w:r>
            <w:r w:rsidRPr="00E16A77">
              <w:rPr>
                <w:color w:val="000000"/>
                <w:sz w:val="23"/>
                <w:szCs w:val="23"/>
              </w:rPr>
              <w:t>%;</w:t>
            </w:r>
          </w:p>
          <w:p w:rsidR="00E16A77" w:rsidRPr="00E16A77" w:rsidRDefault="00E16A77" w:rsidP="00E16A77">
            <w:pPr>
              <w:rPr>
                <w:color w:val="000000"/>
                <w:sz w:val="23"/>
                <w:szCs w:val="23"/>
                <w:highlight w:val="yellow"/>
              </w:rPr>
            </w:pPr>
            <w:r w:rsidRPr="00E16A77">
              <w:rPr>
                <w:color w:val="000000"/>
                <w:sz w:val="23"/>
                <w:szCs w:val="23"/>
              </w:rPr>
              <w:t xml:space="preserve">увеличению </w:t>
            </w:r>
            <w:r w:rsidRPr="00E16A77">
              <w:rPr>
                <w:sz w:val="23"/>
                <w:szCs w:val="23"/>
              </w:rPr>
              <w:t>доли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</w:t>
            </w:r>
            <w:r w:rsidRPr="00E16A77">
              <w:rPr>
                <w:color w:val="000000"/>
                <w:sz w:val="23"/>
                <w:szCs w:val="23"/>
              </w:rPr>
              <w:t xml:space="preserve"> до </w:t>
            </w:r>
            <w:r w:rsidRPr="00E16A77">
              <w:rPr>
                <w:color w:val="000000" w:themeColor="text1"/>
                <w:sz w:val="23"/>
                <w:szCs w:val="23"/>
              </w:rPr>
              <w:t>66,5</w:t>
            </w:r>
            <w:r w:rsidRPr="00E16A77">
              <w:rPr>
                <w:color w:val="000000"/>
                <w:sz w:val="23"/>
                <w:szCs w:val="23"/>
              </w:rPr>
              <w:t xml:space="preserve"> %;</w:t>
            </w:r>
          </w:p>
          <w:p w:rsidR="00E16A77" w:rsidRPr="00E16A77" w:rsidRDefault="00E16A77" w:rsidP="00E16A77">
            <w:pPr>
              <w:rPr>
                <w:color w:val="000000"/>
                <w:sz w:val="23"/>
                <w:szCs w:val="23"/>
              </w:rPr>
            </w:pPr>
            <w:r w:rsidRPr="00E16A77">
              <w:rPr>
                <w:color w:val="000000"/>
                <w:sz w:val="23"/>
                <w:szCs w:val="23"/>
              </w:rPr>
              <w:t xml:space="preserve">увеличению доли </w:t>
            </w:r>
            <w:r w:rsidRPr="00E16A77">
              <w:rPr>
                <w:sz w:val="23"/>
                <w:szCs w:val="23"/>
              </w:rPr>
              <w:t>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  <w:r w:rsidRPr="00E16A77">
              <w:rPr>
                <w:color w:val="000000"/>
                <w:sz w:val="23"/>
                <w:szCs w:val="23"/>
              </w:rPr>
              <w:t xml:space="preserve"> до 39,6 %;</w:t>
            </w:r>
          </w:p>
          <w:p w:rsidR="00E16A77" w:rsidRPr="00E16A77" w:rsidRDefault="00E16A77" w:rsidP="00E16A77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16A7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увеличению количества </w:t>
            </w:r>
            <w:proofErr w:type="spellStart"/>
            <w:r w:rsidRPr="00E16A77">
              <w:rPr>
                <w:rFonts w:ascii="Times New Roman" w:hAnsi="Times New Roman"/>
                <w:color w:val="000000"/>
                <w:sz w:val="23"/>
                <w:szCs w:val="23"/>
              </w:rPr>
              <w:t>внутридворовых</w:t>
            </w:r>
            <w:proofErr w:type="spellEnd"/>
            <w:r w:rsidRPr="00E16A7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спортивных площадок, отремонтированных и оснащенных оборудованием, на 320 единиц; </w:t>
            </w:r>
          </w:p>
          <w:p w:rsidR="00E16A77" w:rsidRPr="00E16A77" w:rsidRDefault="00E16A77" w:rsidP="00E16A77">
            <w:pPr>
              <w:pStyle w:val="aa"/>
              <w:tabs>
                <w:tab w:val="left" w:pos="720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16A77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увеличению доли</w:t>
            </w:r>
            <w:r w:rsidRPr="00E16A7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лиц с ограниченными возможностями здоровья </w:t>
            </w:r>
          </w:p>
          <w:p w:rsidR="00E16A77" w:rsidRPr="00E16A77" w:rsidRDefault="00E16A77" w:rsidP="00E16A77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16A7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и инвалидов, систематически занимающихся физической культурой </w:t>
            </w:r>
            <w:r w:rsidRPr="00E16A77">
              <w:rPr>
                <w:rFonts w:ascii="Times New Roman" w:hAnsi="Times New Roman"/>
                <w:color w:val="000000"/>
                <w:sz w:val="23"/>
                <w:szCs w:val="23"/>
              </w:rPr>
              <w:br/>
              <w:t>и спортом, в общей численности указанной категории населения,</w:t>
            </w:r>
          </w:p>
          <w:p w:rsidR="00E16A77" w:rsidRPr="00E16A77" w:rsidRDefault="00E16A77" w:rsidP="00E16A77">
            <w:pPr>
              <w:pStyle w:val="aa"/>
              <w:tabs>
                <w:tab w:val="left" w:pos="720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E16A7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не имеющего противопоказаний для занятий физической культурой </w:t>
            </w:r>
            <w:r w:rsidRPr="00E16A77">
              <w:rPr>
                <w:rFonts w:ascii="Times New Roman" w:hAnsi="Times New Roman"/>
                <w:color w:val="000000"/>
                <w:sz w:val="23"/>
                <w:szCs w:val="23"/>
              </w:rPr>
              <w:br/>
              <w:t xml:space="preserve">и спортом </w:t>
            </w:r>
            <w:r w:rsidRPr="00E16A77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до 32,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8</w:t>
            </w:r>
            <w:r w:rsidRPr="00E16A77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%;</w:t>
            </w:r>
          </w:p>
          <w:p w:rsidR="00E16A77" w:rsidRPr="00E16A77" w:rsidRDefault="00E16A77" w:rsidP="00E16A77">
            <w:pPr>
              <w:tabs>
                <w:tab w:val="left" w:pos="1035"/>
              </w:tabs>
              <w:rPr>
                <w:color w:val="000000"/>
                <w:sz w:val="23"/>
                <w:szCs w:val="23"/>
              </w:rPr>
            </w:pPr>
            <w:r w:rsidRPr="00E16A77">
              <w:rPr>
                <w:color w:val="000000"/>
                <w:sz w:val="23"/>
                <w:szCs w:val="23"/>
              </w:rPr>
              <w:t>увеличению</w:t>
            </w:r>
            <w:r w:rsidRPr="00E16A77">
              <w:rPr>
                <w:rFonts w:eastAsia="Calibri"/>
                <w:color w:val="000000"/>
                <w:sz w:val="23"/>
                <w:szCs w:val="23"/>
              </w:rPr>
              <w:t xml:space="preserve"> доли жителей Санкт-Петербурга, выполнивших нормативы комплекса ГТО, в общей численности населения </w:t>
            </w:r>
            <w:r>
              <w:rPr>
                <w:rFonts w:eastAsia="Calibri"/>
                <w:color w:val="000000"/>
                <w:sz w:val="23"/>
                <w:szCs w:val="23"/>
              </w:rPr>
              <w:br/>
            </w:r>
            <w:r w:rsidRPr="00E16A77">
              <w:rPr>
                <w:rFonts w:eastAsia="Calibri"/>
                <w:color w:val="000000"/>
                <w:sz w:val="23"/>
                <w:szCs w:val="23"/>
              </w:rPr>
              <w:t>Санкт-Петербурга, принявшего участие в выполнении нормативов испытаний (тестов) комплекса ГТО</w:t>
            </w:r>
            <w:r w:rsidRPr="00E16A77">
              <w:rPr>
                <w:color w:val="000000"/>
                <w:sz w:val="23"/>
                <w:szCs w:val="23"/>
              </w:rPr>
              <w:t xml:space="preserve"> до 70,0 %;</w:t>
            </w:r>
          </w:p>
          <w:p w:rsidR="00E16A77" w:rsidRDefault="00E16A77" w:rsidP="00E16A77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E16A7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увеличению </w:t>
            </w:r>
            <w:proofErr w:type="gramStart"/>
            <w:r w:rsidRPr="00E16A7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доли  </w:t>
            </w:r>
            <w:r w:rsidRPr="00E16A77">
              <w:rPr>
                <w:rFonts w:ascii="Times New Roman" w:hAnsi="Times New Roman"/>
                <w:sz w:val="23"/>
                <w:szCs w:val="23"/>
              </w:rPr>
              <w:t>граждан</w:t>
            </w:r>
            <w:proofErr w:type="gramEnd"/>
            <w:r w:rsidRPr="00E16A77">
              <w:rPr>
                <w:rFonts w:ascii="Times New Roman" w:hAnsi="Times New Roman"/>
                <w:sz w:val="23"/>
                <w:szCs w:val="23"/>
              </w:rPr>
              <w:t xml:space="preserve"> трудоспособного возраста, систематически занимающихся физической культурой и спортом</w:t>
            </w:r>
            <w:r>
              <w:rPr>
                <w:rFonts w:ascii="Times New Roman" w:hAnsi="Times New Roman"/>
                <w:sz w:val="23"/>
                <w:szCs w:val="23"/>
              </w:rPr>
              <w:t>,</w:t>
            </w:r>
            <w:r w:rsidRPr="00E16A77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977FD0" w:rsidRPr="00CB0CD6" w:rsidRDefault="00E16A77" w:rsidP="00E16A77">
            <w:pPr>
              <w:pStyle w:val="13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16A77">
              <w:rPr>
                <w:rFonts w:ascii="Times New Roman" w:hAnsi="Times New Roman"/>
                <w:sz w:val="23"/>
                <w:szCs w:val="23"/>
              </w:rPr>
              <w:t>до 71,8%</w:t>
            </w:r>
          </w:p>
        </w:tc>
        <w:tc>
          <w:tcPr>
            <w:tcW w:w="384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CB0CD6" w:rsidRPr="00977FD0" w:rsidRDefault="00CB0CD6" w:rsidP="00977FD0">
            <w:pPr>
              <w:rPr>
                <w:color w:val="000000"/>
                <w:sz w:val="23"/>
                <w:szCs w:val="23"/>
              </w:rPr>
            </w:pPr>
            <w:r w:rsidRPr="00977FD0">
              <w:rPr>
                <w:sz w:val="18"/>
                <w:szCs w:val="18"/>
              </w:rPr>
              <w:t>».</w:t>
            </w:r>
          </w:p>
        </w:tc>
      </w:tr>
      <w:tr w:rsidR="00CB0CD6" w:rsidTr="00977FD0">
        <w:trPr>
          <w:trHeight w:val="1354"/>
        </w:trPr>
        <w:tc>
          <w:tcPr>
            <w:tcW w:w="3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CD6" w:rsidRDefault="00CB0CD6" w:rsidP="00890546"/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D6" w:rsidRDefault="00CB0CD6" w:rsidP="00890546"/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CD6" w:rsidRDefault="00CB0CD6" w:rsidP="00890546"/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CD6" w:rsidRDefault="00CB0CD6" w:rsidP="00890546">
            <w:pPr>
              <w:rPr>
                <w:color w:val="0070C0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CD6" w:rsidRDefault="00CB0CD6" w:rsidP="00890546">
            <w:pPr>
              <w:rPr>
                <w:color w:val="0070C0"/>
              </w:rPr>
            </w:pPr>
          </w:p>
        </w:tc>
      </w:tr>
      <w:tr w:rsidR="00CB0CD6" w:rsidTr="00977FD0">
        <w:trPr>
          <w:trHeight w:val="573"/>
        </w:trPr>
        <w:tc>
          <w:tcPr>
            <w:tcW w:w="346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0CD6" w:rsidRDefault="00CB0CD6" w:rsidP="00890546"/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CD6" w:rsidRDefault="00CB0CD6" w:rsidP="00890546"/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CD6" w:rsidRDefault="00CB0CD6" w:rsidP="00890546"/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CD6" w:rsidRDefault="00CB0CD6" w:rsidP="00890546">
            <w:pPr>
              <w:rPr>
                <w:color w:val="0070C0"/>
              </w:rPr>
            </w:pPr>
          </w:p>
        </w:tc>
        <w:tc>
          <w:tcPr>
            <w:tcW w:w="38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CB0CD6" w:rsidRDefault="00CB0CD6" w:rsidP="00890546">
            <w:pPr>
              <w:rPr>
                <w:color w:val="0070C0"/>
              </w:rPr>
            </w:pPr>
          </w:p>
        </w:tc>
      </w:tr>
    </w:tbl>
    <w:p w:rsidR="00CB0CD6" w:rsidRDefault="00CB0CD6" w:rsidP="00CB0CD6">
      <w:pPr>
        <w:pStyle w:val="HEADERTEXT0"/>
        <w:tabs>
          <w:tab w:val="left" w:pos="1134"/>
        </w:tabs>
        <w:ind w:left="709"/>
        <w:jc w:val="both"/>
        <w:rPr>
          <w:color w:val="000000" w:themeColor="text1"/>
        </w:rPr>
      </w:pPr>
    </w:p>
    <w:p w:rsidR="00240BF3" w:rsidRDefault="00240BF3" w:rsidP="00D41E44">
      <w:pPr>
        <w:pStyle w:val="HEADERTEXT0"/>
        <w:tabs>
          <w:tab w:val="left" w:pos="1134"/>
          <w:tab w:val="left" w:pos="1276"/>
        </w:tabs>
        <w:ind w:left="1429"/>
        <w:jc w:val="both"/>
        <w:rPr>
          <w:color w:val="000000" w:themeColor="text1"/>
        </w:rPr>
      </w:pPr>
    </w:p>
    <w:p w:rsidR="00B4361E" w:rsidRPr="000772C6" w:rsidRDefault="00B4361E" w:rsidP="00F70206">
      <w:pPr>
        <w:pStyle w:val="aa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0772C6">
        <w:rPr>
          <w:rFonts w:ascii="Times New Roman" w:eastAsiaTheme="minorHAnsi" w:hAnsi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eastAsiaTheme="minorHAnsi" w:hAnsi="Times New Roman"/>
          <w:sz w:val="24"/>
          <w:szCs w:val="24"/>
        </w:rPr>
        <w:br/>
      </w:r>
      <w:r w:rsidRPr="000772C6">
        <w:rPr>
          <w:rFonts w:ascii="Times New Roman" w:eastAsiaTheme="minorHAnsi" w:hAnsi="Times New Roman"/>
          <w:sz w:val="24"/>
          <w:szCs w:val="24"/>
        </w:rPr>
        <w:t xml:space="preserve">Санкт-Петербурга </w:t>
      </w:r>
      <w:r>
        <w:rPr>
          <w:rFonts w:ascii="Times New Roman" w:eastAsiaTheme="minorHAnsi" w:hAnsi="Times New Roman"/>
          <w:sz w:val="24"/>
          <w:szCs w:val="24"/>
        </w:rPr>
        <w:t>Пиотровского</w:t>
      </w:r>
      <w:r w:rsidRPr="000772C6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Б</w:t>
      </w:r>
      <w:r w:rsidRPr="000772C6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М</w:t>
      </w:r>
      <w:r w:rsidRPr="000772C6">
        <w:rPr>
          <w:rFonts w:ascii="Times New Roman" w:eastAsiaTheme="minorHAnsi" w:hAnsi="Times New Roman"/>
          <w:sz w:val="24"/>
          <w:szCs w:val="24"/>
        </w:rPr>
        <w:t>.</w:t>
      </w:r>
    </w:p>
    <w:p w:rsidR="005A0389" w:rsidRDefault="005A0389" w:rsidP="005A0389">
      <w:pPr>
        <w:ind w:firstLine="567"/>
        <w:rPr>
          <w:b/>
        </w:rPr>
      </w:pPr>
    </w:p>
    <w:p w:rsidR="00A06BA8" w:rsidRDefault="00A06BA8" w:rsidP="005A0389">
      <w:pPr>
        <w:ind w:firstLine="567"/>
        <w:rPr>
          <w:b/>
        </w:rPr>
      </w:pPr>
    </w:p>
    <w:p w:rsidR="007876E7" w:rsidRDefault="007876E7" w:rsidP="005A0389">
      <w:pPr>
        <w:ind w:firstLine="567"/>
        <w:rPr>
          <w:b/>
        </w:rPr>
      </w:pPr>
    </w:p>
    <w:p w:rsidR="00EF41B9" w:rsidRPr="00F03DFC" w:rsidRDefault="00EF41B9" w:rsidP="005A0389">
      <w:pPr>
        <w:ind w:firstLine="567"/>
        <w:rPr>
          <w:b/>
        </w:rPr>
      </w:pPr>
    </w:p>
    <w:p w:rsidR="005A0389" w:rsidRPr="00F03DFC" w:rsidRDefault="005A0389" w:rsidP="005A0389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F03DFC">
        <w:rPr>
          <w:b/>
        </w:rPr>
        <w:t xml:space="preserve">Губернатор </w:t>
      </w:r>
    </w:p>
    <w:p w:rsidR="005A0389" w:rsidRPr="00F03DFC" w:rsidRDefault="005A0389" w:rsidP="00023100">
      <w:pPr>
        <w:widowControl w:val="0"/>
        <w:overflowPunct w:val="0"/>
        <w:autoSpaceDE w:val="0"/>
        <w:autoSpaceDN w:val="0"/>
        <w:adjustRightInd w:val="0"/>
        <w:jc w:val="both"/>
      </w:pPr>
      <w:r w:rsidRPr="00F03DFC">
        <w:rPr>
          <w:b/>
        </w:rPr>
        <w:t>Санкт-Петербурга</w:t>
      </w:r>
      <w:r w:rsidR="00381CC2">
        <w:rPr>
          <w:b/>
        </w:rPr>
        <w:tab/>
      </w:r>
      <w:r w:rsidR="00381CC2">
        <w:rPr>
          <w:b/>
        </w:rPr>
        <w:tab/>
      </w:r>
      <w:r w:rsidR="00381CC2">
        <w:rPr>
          <w:b/>
        </w:rPr>
        <w:tab/>
      </w:r>
      <w:r w:rsidR="00381CC2">
        <w:rPr>
          <w:b/>
        </w:rPr>
        <w:tab/>
      </w:r>
      <w:r w:rsidR="00381CC2">
        <w:rPr>
          <w:b/>
        </w:rPr>
        <w:tab/>
      </w:r>
      <w:r w:rsidR="00381CC2">
        <w:rPr>
          <w:b/>
        </w:rPr>
        <w:tab/>
      </w:r>
      <w:r w:rsidR="00381CC2">
        <w:rPr>
          <w:b/>
        </w:rPr>
        <w:tab/>
      </w:r>
      <w:r w:rsidR="00381CC2">
        <w:rPr>
          <w:b/>
        </w:rPr>
        <w:tab/>
      </w:r>
      <w:r w:rsidR="00381CC2">
        <w:rPr>
          <w:b/>
        </w:rPr>
        <w:tab/>
      </w:r>
      <w:r w:rsidR="00975DF2">
        <w:rPr>
          <w:b/>
        </w:rPr>
        <w:t xml:space="preserve">     </w:t>
      </w:r>
      <w:proofErr w:type="spellStart"/>
      <w:r w:rsidRPr="00F03DFC">
        <w:rPr>
          <w:b/>
        </w:rPr>
        <w:t>А.Д.Беглов</w:t>
      </w:r>
      <w:proofErr w:type="spellEnd"/>
    </w:p>
    <w:sectPr w:rsidR="005A0389" w:rsidRPr="00F03DFC" w:rsidSect="00400F79">
      <w:headerReference w:type="even" r:id="rId8"/>
      <w:headerReference w:type="default" r:id="rId9"/>
      <w:headerReference w:type="first" r:id="rId10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530" w:rsidRDefault="000D1530">
      <w:r>
        <w:separator/>
      </w:r>
    </w:p>
  </w:endnote>
  <w:endnote w:type="continuationSeparator" w:id="0">
    <w:p w:rsidR="000D1530" w:rsidRDefault="000D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530" w:rsidRDefault="000D1530">
      <w:r>
        <w:separator/>
      </w:r>
    </w:p>
  </w:footnote>
  <w:footnote w:type="continuationSeparator" w:id="0">
    <w:p w:rsidR="000D1530" w:rsidRDefault="000D1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E82" w:rsidRDefault="00212E82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12E82" w:rsidRDefault="00212E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6034834"/>
      <w:docPartObj>
        <w:docPartGallery w:val="Page Numbers (Top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12E82" w:rsidRPr="00336CFA" w:rsidRDefault="00212E82">
        <w:pPr>
          <w:pStyle w:val="a3"/>
          <w:jc w:val="center"/>
          <w:rPr>
            <w:rFonts w:ascii="Arial" w:hAnsi="Arial" w:cs="Arial"/>
            <w:sz w:val="18"/>
            <w:szCs w:val="18"/>
          </w:rPr>
        </w:pPr>
        <w:r w:rsidRPr="00336CFA">
          <w:rPr>
            <w:rFonts w:ascii="Arial" w:hAnsi="Arial" w:cs="Arial"/>
            <w:sz w:val="18"/>
            <w:szCs w:val="18"/>
          </w:rPr>
          <w:fldChar w:fldCharType="begin"/>
        </w:r>
        <w:r w:rsidRPr="00336CFA">
          <w:rPr>
            <w:rFonts w:ascii="Arial" w:hAnsi="Arial" w:cs="Arial"/>
            <w:sz w:val="18"/>
            <w:szCs w:val="18"/>
          </w:rPr>
          <w:instrText>PAGE   \* MERGEFORMAT</w:instrText>
        </w:r>
        <w:r w:rsidRPr="00336CFA">
          <w:rPr>
            <w:rFonts w:ascii="Arial" w:hAnsi="Arial" w:cs="Arial"/>
            <w:sz w:val="18"/>
            <w:szCs w:val="18"/>
          </w:rPr>
          <w:fldChar w:fldCharType="separate"/>
        </w:r>
        <w:r w:rsidR="004D2107">
          <w:rPr>
            <w:rFonts w:ascii="Arial" w:hAnsi="Arial" w:cs="Arial"/>
            <w:noProof/>
            <w:sz w:val="18"/>
            <w:szCs w:val="18"/>
          </w:rPr>
          <w:t>2</w:t>
        </w:r>
        <w:r w:rsidRPr="00336CFA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212E82" w:rsidRPr="003E6E53" w:rsidRDefault="00212E82" w:rsidP="0097643A">
    <w:pPr>
      <w:pStyle w:val="a3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7843809"/>
      <w:docPartObj>
        <w:docPartGallery w:val="Page Numbers (Top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12E82" w:rsidRPr="00576841" w:rsidRDefault="00212E82">
        <w:pPr>
          <w:pStyle w:val="a3"/>
          <w:jc w:val="center"/>
          <w:rPr>
            <w:rFonts w:ascii="Arial" w:hAnsi="Arial" w:cs="Arial"/>
            <w:sz w:val="18"/>
            <w:szCs w:val="18"/>
          </w:rPr>
        </w:pPr>
        <w:r w:rsidRPr="00576841">
          <w:rPr>
            <w:rFonts w:ascii="Arial" w:hAnsi="Arial" w:cs="Arial"/>
            <w:sz w:val="18"/>
            <w:szCs w:val="18"/>
          </w:rPr>
          <w:fldChar w:fldCharType="begin"/>
        </w:r>
        <w:r w:rsidRPr="00576841">
          <w:rPr>
            <w:rFonts w:ascii="Arial" w:hAnsi="Arial" w:cs="Arial"/>
            <w:sz w:val="18"/>
            <w:szCs w:val="18"/>
          </w:rPr>
          <w:instrText>PAGE   \* MERGEFORMAT</w:instrText>
        </w:r>
        <w:r w:rsidRPr="00576841">
          <w:rPr>
            <w:rFonts w:ascii="Arial" w:hAnsi="Arial" w:cs="Arial"/>
            <w:sz w:val="18"/>
            <w:szCs w:val="18"/>
          </w:rPr>
          <w:fldChar w:fldCharType="separate"/>
        </w:r>
        <w:r w:rsidR="00B710A3">
          <w:rPr>
            <w:rFonts w:ascii="Arial" w:hAnsi="Arial" w:cs="Arial"/>
            <w:noProof/>
            <w:sz w:val="18"/>
            <w:szCs w:val="18"/>
          </w:rPr>
          <w:t>1</w:t>
        </w:r>
        <w:r w:rsidRPr="0057684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212E82" w:rsidRDefault="00212E8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7ED3"/>
    <w:multiLevelType w:val="hybridMultilevel"/>
    <w:tmpl w:val="075A555C"/>
    <w:lvl w:ilvl="0" w:tplc="156C26CE">
      <w:start w:val="711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0344643B"/>
    <w:multiLevelType w:val="hybridMultilevel"/>
    <w:tmpl w:val="E66C520A"/>
    <w:lvl w:ilvl="0" w:tplc="CE926408">
      <w:start w:val="404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 w15:restartNumberingAfterBreak="0">
    <w:nsid w:val="03917EBB"/>
    <w:multiLevelType w:val="multilevel"/>
    <w:tmpl w:val="DC30D4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" w15:restartNumberingAfterBreak="0">
    <w:nsid w:val="03C130DD"/>
    <w:multiLevelType w:val="multilevel"/>
    <w:tmpl w:val="DAB87D8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093037B9"/>
    <w:multiLevelType w:val="multilevel"/>
    <w:tmpl w:val="FCBEBD9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0D507127"/>
    <w:multiLevelType w:val="hybridMultilevel"/>
    <w:tmpl w:val="D696B564"/>
    <w:lvl w:ilvl="0" w:tplc="BACC9BE0">
      <w:start w:val="1"/>
      <w:numFmt w:val="decimal"/>
      <w:lvlText w:val="1.11.%1."/>
      <w:lvlJc w:val="left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6" w15:restartNumberingAfterBreak="0">
    <w:nsid w:val="19FB77A4"/>
    <w:multiLevelType w:val="hybridMultilevel"/>
    <w:tmpl w:val="69F8ACA2"/>
    <w:lvl w:ilvl="0" w:tplc="402EAE5C">
      <w:start w:val="1"/>
      <w:numFmt w:val="decimal"/>
      <w:lvlText w:val="1.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604235A"/>
    <w:multiLevelType w:val="multilevel"/>
    <w:tmpl w:val="DCE85C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2A621BAB"/>
    <w:multiLevelType w:val="multilevel"/>
    <w:tmpl w:val="3034BE7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2C83684B"/>
    <w:multiLevelType w:val="multilevel"/>
    <w:tmpl w:val="881C36D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0" w15:restartNumberingAfterBreak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B0738E9"/>
    <w:multiLevelType w:val="hybridMultilevel"/>
    <w:tmpl w:val="7EE8E89A"/>
    <w:lvl w:ilvl="0" w:tplc="11DEAF74">
      <w:start w:val="1"/>
      <w:numFmt w:val="decimal"/>
      <w:lvlText w:val="1.1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4BA4DF6"/>
    <w:multiLevelType w:val="hybridMultilevel"/>
    <w:tmpl w:val="E5102186"/>
    <w:lvl w:ilvl="0" w:tplc="E4F08D66">
      <w:start w:val="1"/>
      <w:numFmt w:val="decimal"/>
      <w:lvlText w:val="1.1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3301BF1"/>
    <w:multiLevelType w:val="multilevel"/>
    <w:tmpl w:val="3C24C2C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574B2096"/>
    <w:multiLevelType w:val="multilevel"/>
    <w:tmpl w:val="81BEDBC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1C875E2"/>
    <w:multiLevelType w:val="hybridMultilevel"/>
    <w:tmpl w:val="01846CE8"/>
    <w:lvl w:ilvl="0" w:tplc="897AB89A">
      <w:start w:val="1"/>
      <w:numFmt w:val="decimal"/>
      <w:lvlText w:val="1.1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 w15:restartNumberingAfterBreak="0">
    <w:nsid w:val="62E70150"/>
    <w:multiLevelType w:val="hybridMultilevel"/>
    <w:tmpl w:val="A802BD7C"/>
    <w:lvl w:ilvl="0" w:tplc="BFCEBCDA">
      <w:start w:val="20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7" w15:restartNumberingAfterBreak="0">
    <w:nsid w:val="63AC015F"/>
    <w:multiLevelType w:val="multilevel"/>
    <w:tmpl w:val="8AAECF4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8" w15:restartNumberingAfterBreak="0">
    <w:nsid w:val="649F656E"/>
    <w:multiLevelType w:val="hybridMultilevel"/>
    <w:tmpl w:val="1AF0E1B6"/>
    <w:lvl w:ilvl="0" w:tplc="44328A6E">
      <w:start w:val="30"/>
      <w:numFmt w:val="decimal"/>
      <w:lvlText w:val="%1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9" w15:restartNumberingAfterBreak="0">
    <w:nsid w:val="682812D9"/>
    <w:multiLevelType w:val="hybridMultilevel"/>
    <w:tmpl w:val="FBA8F832"/>
    <w:lvl w:ilvl="0" w:tplc="B8DC5060">
      <w:start w:val="1"/>
      <w:numFmt w:val="decimal"/>
      <w:lvlText w:val="1.12.%1."/>
      <w:lvlJc w:val="left"/>
      <w:pPr>
        <w:ind w:left="35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20" w15:restartNumberingAfterBreak="0">
    <w:nsid w:val="696817B2"/>
    <w:multiLevelType w:val="multilevel"/>
    <w:tmpl w:val="55B679B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6F277F06"/>
    <w:multiLevelType w:val="hybridMultilevel"/>
    <w:tmpl w:val="4F84D510"/>
    <w:lvl w:ilvl="0" w:tplc="62A6EB16">
      <w:start w:val="1"/>
      <w:numFmt w:val="decimal"/>
      <w:lvlText w:val="1.9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73B12AEB"/>
    <w:multiLevelType w:val="multilevel"/>
    <w:tmpl w:val="8F74CA6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1.14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77F6576E"/>
    <w:multiLevelType w:val="multilevel"/>
    <w:tmpl w:val="B276CA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2"/>
  </w:num>
  <w:num w:numId="4">
    <w:abstractNumId w:val="15"/>
  </w:num>
  <w:num w:numId="5">
    <w:abstractNumId w:val="3"/>
  </w:num>
  <w:num w:numId="6">
    <w:abstractNumId w:val="6"/>
  </w:num>
  <w:num w:numId="7">
    <w:abstractNumId w:val="21"/>
  </w:num>
  <w:num w:numId="8">
    <w:abstractNumId w:val="5"/>
  </w:num>
  <w:num w:numId="9">
    <w:abstractNumId w:val="19"/>
  </w:num>
  <w:num w:numId="10">
    <w:abstractNumId w:val="11"/>
  </w:num>
  <w:num w:numId="11">
    <w:abstractNumId w:val="22"/>
  </w:num>
  <w:num w:numId="12">
    <w:abstractNumId w:val="12"/>
  </w:num>
  <w:num w:numId="13">
    <w:abstractNumId w:val="4"/>
  </w:num>
  <w:num w:numId="14">
    <w:abstractNumId w:val="14"/>
  </w:num>
  <w:num w:numId="15">
    <w:abstractNumId w:val="23"/>
  </w:num>
  <w:num w:numId="16">
    <w:abstractNumId w:val="0"/>
  </w:num>
  <w:num w:numId="17">
    <w:abstractNumId w:val="1"/>
  </w:num>
  <w:num w:numId="18">
    <w:abstractNumId w:val="7"/>
  </w:num>
  <w:num w:numId="19">
    <w:abstractNumId w:val="18"/>
  </w:num>
  <w:num w:numId="20">
    <w:abstractNumId w:val="17"/>
  </w:num>
  <w:num w:numId="21">
    <w:abstractNumId w:val="9"/>
  </w:num>
  <w:num w:numId="22">
    <w:abstractNumId w:val="16"/>
  </w:num>
  <w:num w:numId="23">
    <w:abstractNumId w:val="8"/>
  </w:num>
  <w:num w:numId="24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292F"/>
    <w:rsid w:val="00002ABF"/>
    <w:rsid w:val="000112C2"/>
    <w:rsid w:val="000115FF"/>
    <w:rsid w:val="000123D1"/>
    <w:rsid w:val="000139DD"/>
    <w:rsid w:val="00014AAB"/>
    <w:rsid w:val="00016954"/>
    <w:rsid w:val="000169FE"/>
    <w:rsid w:val="00017718"/>
    <w:rsid w:val="00020763"/>
    <w:rsid w:val="00020D2C"/>
    <w:rsid w:val="00021B23"/>
    <w:rsid w:val="0002245A"/>
    <w:rsid w:val="0002299D"/>
    <w:rsid w:val="00023100"/>
    <w:rsid w:val="0002378F"/>
    <w:rsid w:val="0002392A"/>
    <w:rsid w:val="00023D83"/>
    <w:rsid w:val="0002416C"/>
    <w:rsid w:val="000312A9"/>
    <w:rsid w:val="0003140E"/>
    <w:rsid w:val="0003348C"/>
    <w:rsid w:val="000335E2"/>
    <w:rsid w:val="00033BCC"/>
    <w:rsid w:val="0003654A"/>
    <w:rsid w:val="00036EE2"/>
    <w:rsid w:val="0004495A"/>
    <w:rsid w:val="00045A94"/>
    <w:rsid w:val="000474EB"/>
    <w:rsid w:val="0005040A"/>
    <w:rsid w:val="000517B5"/>
    <w:rsid w:val="00051D98"/>
    <w:rsid w:val="000529BA"/>
    <w:rsid w:val="00053CDB"/>
    <w:rsid w:val="000544E2"/>
    <w:rsid w:val="000546B1"/>
    <w:rsid w:val="0005708F"/>
    <w:rsid w:val="000606AB"/>
    <w:rsid w:val="00063058"/>
    <w:rsid w:val="00063904"/>
    <w:rsid w:val="00064D7C"/>
    <w:rsid w:val="0006681E"/>
    <w:rsid w:val="00066DBF"/>
    <w:rsid w:val="000727D6"/>
    <w:rsid w:val="00072A2E"/>
    <w:rsid w:val="00072A65"/>
    <w:rsid w:val="000740C3"/>
    <w:rsid w:val="0007564D"/>
    <w:rsid w:val="0008070D"/>
    <w:rsid w:val="00083132"/>
    <w:rsid w:val="000860DD"/>
    <w:rsid w:val="000860EC"/>
    <w:rsid w:val="00087CD0"/>
    <w:rsid w:val="00090358"/>
    <w:rsid w:val="00090CB6"/>
    <w:rsid w:val="00091C31"/>
    <w:rsid w:val="00093741"/>
    <w:rsid w:val="00094225"/>
    <w:rsid w:val="000948C5"/>
    <w:rsid w:val="00094D46"/>
    <w:rsid w:val="0009641E"/>
    <w:rsid w:val="000A0A8A"/>
    <w:rsid w:val="000A0FE4"/>
    <w:rsid w:val="000A15C1"/>
    <w:rsid w:val="000A2193"/>
    <w:rsid w:val="000A491D"/>
    <w:rsid w:val="000A4975"/>
    <w:rsid w:val="000A5367"/>
    <w:rsid w:val="000A5F19"/>
    <w:rsid w:val="000A6293"/>
    <w:rsid w:val="000A7E86"/>
    <w:rsid w:val="000B20EC"/>
    <w:rsid w:val="000B2177"/>
    <w:rsid w:val="000B2863"/>
    <w:rsid w:val="000B4562"/>
    <w:rsid w:val="000B46C3"/>
    <w:rsid w:val="000B58C7"/>
    <w:rsid w:val="000B6EB4"/>
    <w:rsid w:val="000C23D8"/>
    <w:rsid w:val="000C4B4B"/>
    <w:rsid w:val="000C6555"/>
    <w:rsid w:val="000C6BFE"/>
    <w:rsid w:val="000C7519"/>
    <w:rsid w:val="000D12B3"/>
    <w:rsid w:val="000D1530"/>
    <w:rsid w:val="000D1C5B"/>
    <w:rsid w:val="000D1D90"/>
    <w:rsid w:val="000D2325"/>
    <w:rsid w:val="000D353B"/>
    <w:rsid w:val="000D415D"/>
    <w:rsid w:val="000D4606"/>
    <w:rsid w:val="000D535C"/>
    <w:rsid w:val="000D5FF9"/>
    <w:rsid w:val="000D75A7"/>
    <w:rsid w:val="000D777D"/>
    <w:rsid w:val="000E08EB"/>
    <w:rsid w:val="000E26AF"/>
    <w:rsid w:val="000E2C90"/>
    <w:rsid w:val="000E4BAD"/>
    <w:rsid w:val="000E70AE"/>
    <w:rsid w:val="000F0AD0"/>
    <w:rsid w:val="000F1894"/>
    <w:rsid w:val="000F3A09"/>
    <w:rsid w:val="000F4511"/>
    <w:rsid w:val="000F49E6"/>
    <w:rsid w:val="000F5065"/>
    <w:rsid w:val="000F5657"/>
    <w:rsid w:val="000F5BE0"/>
    <w:rsid w:val="000F5CB7"/>
    <w:rsid w:val="000F615A"/>
    <w:rsid w:val="00102DD4"/>
    <w:rsid w:val="001031E2"/>
    <w:rsid w:val="00104842"/>
    <w:rsid w:val="0010763F"/>
    <w:rsid w:val="00110922"/>
    <w:rsid w:val="001120A7"/>
    <w:rsid w:val="001120C6"/>
    <w:rsid w:val="00114148"/>
    <w:rsid w:val="001148AB"/>
    <w:rsid w:val="00114D70"/>
    <w:rsid w:val="00115CA3"/>
    <w:rsid w:val="00116796"/>
    <w:rsid w:val="00116B54"/>
    <w:rsid w:val="0012224B"/>
    <w:rsid w:val="00122904"/>
    <w:rsid w:val="00122AEA"/>
    <w:rsid w:val="00124B9E"/>
    <w:rsid w:val="00126F4C"/>
    <w:rsid w:val="00130A7C"/>
    <w:rsid w:val="00132435"/>
    <w:rsid w:val="00133D45"/>
    <w:rsid w:val="00134F7F"/>
    <w:rsid w:val="00135B02"/>
    <w:rsid w:val="00135E4F"/>
    <w:rsid w:val="00136439"/>
    <w:rsid w:val="00137072"/>
    <w:rsid w:val="001410A3"/>
    <w:rsid w:val="00142843"/>
    <w:rsid w:val="00142FA9"/>
    <w:rsid w:val="0014335B"/>
    <w:rsid w:val="00143A74"/>
    <w:rsid w:val="00143BDF"/>
    <w:rsid w:val="001457D8"/>
    <w:rsid w:val="00146BB2"/>
    <w:rsid w:val="00146DCD"/>
    <w:rsid w:val="00147B7B"/>
    <w:rsid w:val="001503B7"/>
    <w:rsid w:val="00150EF0"/>
    <w:rsid w:val="001514F4"/>
    <w:rsid w:val="001526BA"/>
    <w:rsid w:val="00154B8C"/>
    <w:rsid w:val="00155216"/>
    <w:rsid w:val="00155757"/>
    <w:rsid w:val="00156342"/>
    <w:rsid w:val="00157F69"/>
    <w:rsid w:val="00161D40"/>
    <w:rsid w:val="00162649"/>
    <w:rsid w:val="0016339D"/>
    <w:rsid w:val="00163F56"/>
    <w:rsid w:val="0016404C"/>
    <w:rsid w:val="00166546"/>
    <w:rsid w:val="00166DB2"/>
    <w:rsid w:val="00171123"/>
    <w:rsid w:val="00172311"/>
    <w:rsid w:val="00174F49"/>
    <w:rsid w:val="00177703"/>
    <w:rsid w:val="0018061B"/>
    <w:rsid w:val="001820FB"/>
    <w:rsid w:val="00183ED2"/>
    <w:rsid w:val="00186FAA"/>
    <w:rsid w:val="00190AA5"/>
    <w:rsid w:val="00190DDC"/>
    <w:rsid w:val="0019104A"/>
    <w:rsid w:val="0019123F"/>
    <w:rsid w:val="00191CF5"/>
    <w:rsid w:val="001934A1"/>
    <w:rsid w:val="001944A2"/>
    <w:rsid w:val="001953EF"/>
    <w:rsid w:val="0019630B"/>
    <w:rsid w:val="001A1C65"/>
    <w:rsid w:val="001A2C69"/>
    <w:rsid w:val="001A3BC7"/>
    <w:rsid w:val="001B03D9"/>
    <w:rsid w:val="001B139C"/>
    <w:rsid w:val="001B4B5D"/>
    <w:rsid w:val="001B655C"/>
    <w:rsid w:val="001B686F"/>
    <w:rsid w:val="001B6D08"/>
    <w:rsid w:val="001C15B9"/>
    <w:rsid w:val="001C2235"/>
    <w:rsid w:val="001C2BAE"/>
    <w:rsid w:val="001C4528"/>
    <w:rsid w:val="001C5019"/>
    <w:rsid w:val="001C54AB"/>
    <w:rsid w:val="001C559D"/>
    <w:rsid w:val="001C6283"/>
    <w:rsid w:val="001D133D"/>
    <w:rsid w:val="001D1802"/>
    <w:rsid w:val="001D1834"/>
    <w:rsid w:val="001D354C"/>
    <w:rsid w:val="001D3CC2"/>
    <w:rsid w:val="001D57AA"/>
    <w:rsid w:val="001D7384"/>
    <w:rsid w:val="001E13EF"/>
    <w:rsid w:val="001E27F9"/>
    <w:rsid w:val="001E2AF2"/>
    <w:rsid w:val="001E5243"/>
    <w:rsid w:val="001E5CAD"/>
    <w:rsid w:val="001E7EC4"/>
    <w:rsid w:val="001F1525"/>
    <w:rsid w:val="001F1FB2"/>
    <w:rsid w:val="001F46AA"/>
    <w:rsid w:val="001F472A"/>
    <w:rsid w:val="001F4D64"/>
    <w:rsid w:val="001F50D9"/>
    <w:rsid w:val="001F79BD"/>
    <w:rsid w:val="001F7FC4"/>
    <w:rsid w:val="00200062"/>
    <w:rsid w:val="00202B7C"/>
    <w:rsid w:val="00202D98"/>
    <w:rsid w:val="0020503E"/>
    <w:rsid w:val="00207824"/>
    <w:rsid w:val="002122D1"/>
    <w:rsid w:val="00212E82"/>
    <w:rsid w:val="00214F99"/>
    <w:rsid w:val="0021511F"/>
    <w:rsid w:val="00215B2B"/>
    <w:rsid w:val="0021684F"/>
    <w:rsid w:val="002172ED"/>
    <w:rsid w:val="00221827"/>
    <w:rsid w:val="00221A9B"/>
    <w:rsid w:val="00226CB1"/>
    <w:rsid w:val="00226F0E"/>
    <w:rsid w:val="002304D8"/>
    <w:rsid w:val="00232A54"/>
    <w:rsid w:val="0023491A"/>
    <w:rsid w:val="00236194"/>
    <w:rsid w:val="00237BC2"/>
    <w:rsid w:val="00240BF3"/>
    <w:rsid w:val="00242D56"/>
    <w:rsid w:val="00242DA6"/>
    <w:rsid w:val="00242E6C"/>
    <w:rsid w:val="002433A2"/>
    <w:rsid w:val="002434DE"/>
    <w:rsid w:val="00243BB6"/>
    <w:rsid w:val="00244FFB"/>
    <w:rsid w:val="0024600B"/>
    <w:rsid w:val="002471BA"/>
    <w:rsid w:val="00247FDA"/>
    <w:rsid w:val="00250370"/>
    <w:rsid w:val="00251C73"/>
    <w:rsid w:val="00252E12"/>
    <w:rsid w:val="0025361F"/>
    <w:rsid w:val="00253EE4"/>
    <w:rsid w:val="00254313"/>
    <w:rsid w:val="002547CC"/>
    <w:rsid w:val="002563B9"/>
    <w:rsid w:val="002563BF"/>
    <w:rsid w:val="002641BB"/>
    <w:rsid w:val="002655CB"/>
    <w:rsid w:val="002663FB"/>
    <w:rsid w:val="002669AC"/>
    <w:rsid w:val="0026748E"/>
    <w:rsid w:val="00273A33"/>
    <w:rsid w:val="002760E6"/>
    <w:rsid w:val="00280A73"/>
    <w:rsid w:val="00285116"/>
    <w:rsid w:val="00287960"/>
    <w:rsid w:val="00287D36"/>
    <w:rsid w:val="00290508"/>
    <w:rsid w:val="002908E0"/>
    <w:rsid w:val="002911D9"/>
    <w:rsid w:val="00292DC6"/>
    <w:rsid w:val="00294D33"/>
    <w:rsid w:val="002966EB"/>
    <w:rsid w:val="002A11D8"/>
    <w:rsid w:val="002A39F8"/>
    <w:rsid w:val="002A47E4"/>
    <w:rsid w:val="002A4D37"/>
    <w:rsid w:val="002A6A21"/>
    <w:rsid w:val="002A70EF"/>
    <w:rsid w:val="002B1C0A"/>
    <w:rsid w:val="002B1C82"/>
    <w:rsid w:val="002B38BA"/>
    <w:rsid w:val="002B567A"/>
    <w:rsid w:val="002B5CCE"/>
    <w:rsid w:val="002B68E5"/>
    <w:rsid w:val="002C030B"/>
    <w:rsid w:val="002C0717"/>
    <w:rsid w:val="002C0891"/>
    <w:rsid w:val="002C0A46"/>
    <w:rsid w:val="002C1777"/>
    <w:rsid w:val="002C1799"/>
    <w:rsid w:val="002C2E7F"/>
    <w:rsid w:val="002C3F0D"/>
    <w:rsid w:val="002C68E9"/>
    <w:rsid w:val="002C7C15"/>
    <w:rsid w:val="002D0CDA"/>
    <w:rsid w:val="002D0E60"/>
    <w:rsid w:val="002D1E50"/>
    <w:rsid w:val="002D34B6"/>
    <w:rsid w:val="002D5B57"/>
    <w:rsid w:val="002D7836"/>
    <w:rsid w:val="002E16C0"/>
    <w:rsid w:val="002E2956"/>
    <w:rsid w:val="002E5102"/>
    <w:rsid w:val="002E6F4D"/>
    <w:rsid w:val="002F36A6"/>
    <w:rsid w:val="002F3C16"/>
    <w:rsid w:val="002F4827"/>
    <w:rsid w:val="002F4E48"/>
    <w:rsid w:val="00303B38"/>
    <w:rsid w:val="0030504E"/>
    <w:rsid w:val="003063E2"/>
    <w:rsid w:val="003075DB"/>
    <w:rsid w:val="00307EEF"/>
    <w:rsid w:val="0031019B"/>
    <w:rsid w:val="0031074D"/>
    <w:rsid w:val="003107E4"/>
    <w:rsid w:val="00310BD1"/>
    <w:rsid w:val="00313A95"/>
    <w:rsid w:val="00314965"/>
    <w:rsid w:val="003149BA"/>
    <w:rsid w:val="003161EE"/>
    <w:rsid w:val="00320558"/>
    <w:rsid w:val="00325750"/>
    <w:rsid w:val="00325ABD"/>
    <w:rsid w:val="00327ED3"/>
    <w:rsid w:val="00330D13"/>
    <w:rsid w:val="0033325F"/>
    <w:rsid w:val="00333B42"/>
    <w:rsid w:val="0033428E"/>
    <w:rsid w:val="00334355"/>
    <w:rsid w:val="00334F1F"/>
    <w:rsid w:val="00336B00"/>
    <w:rsid w:val="00336CFA"/>
    <w:rsid w:val="00336DAF"/>
    <w:rsid w:val="00343E6D"/>
    <w:rsid w:val="003443CE"/>
    <w:rsid w:val="003449C9"/>
    <w:rsid w:val="0034694B"/>
    <w:rsid w:val="00346A42"/>
    <w:rsid w:val="00347443"/>
    <w:rsid w:val="00347F33"/>
    <w:rsid w:val="00352F9E"/>
    <w:rsid w:val="00353A4A"/>
    <w:rsid w:val="00354893"/>
    <w:rsid w:val="00355876"/>
    <w:rsid w:val="003601E6"/>
    <w:rsid w:val="003620F6"/>
    <w:rsid w:val="00363911"/>
    <w:rsid w:val="0036439A"/>
    <w:rsid w:val="00364657"/>
    <w:rsid w:val="0036509C"/>
    <w:rsid w:val="0036650C"/>
    <w:rsid w:val="00367D4A"/>
    <w:rsid w:val="003700EE"/>
    <w:rsid w:val="0037013A"/>
    <w:rsid w:val="00371B4E"/>
    <w:rsid w:val="0037479C"/>
    <w:rsid w:val="00374C3F"/>
    <w:rsid w:val="00375FEA"/>
    <w:rsid w:val="00376557"/>
    <w:rsid w:val="00381CC2"/>
    <w:rsid w:val="0038287D"/>
    <w:rsid w:val="00382E81"/>
    <w:rsid w:val="0038336D"/>
    <w:rsid w:val="00386FA3"/>
    <w:rsid w:val="00390DFA"/>
    <w:rsid w:val="0039134E"/>
    <w:rsid w:val="003977EE"/>
    <w:rsid w:val="003A0ADF"/>
    <w:rsid w:val="003A11D3"/>
    <w:rsid w:val="003A2FE5"/>
    <w:rsid w:val="003A4EAA"/>
    <w:rsid w:val="003A5033"/>
    <w:rsid w:val="003A5A51"/>
    <w:rsid w:val="003A5C32"/>
    <w:rsid w:val="003A6CB0"/>
    <w:rsid w:val="003B15C5"/>
    <w:rsid w:val="003B2134"/>
    <w:rsid w:val="003B251D"/>
    <w:rsid w:val="003B3907"/>
    <w:rsid w:val="003B43AC"/>
    <w:rsid w:val="003C1FB3"/>
    <w:rsid w:val="003C21D7"/>
    <w:rsid w:val="003C2363"/>
    <w:rsid w:val="003C2806"/>
    <w:rsid w:val="003C44E7"/>
    <w:rsid w:val="003C5123"/>
    <w:rsid w:val="003C70D7"/>
    <w:rsid w:val="003D0563"/>
    <w:rsid w:val="003D15CA"/>
    <w:rsid w:val="003D21DD"/>
    <w:rsid w:val="003D3F88"/>
    <w:rsid w:val="003D4789"/>
    <w:rsid w:val="003E0619"/>
    <w:rsid w:val="003E155E"/>
    <w:rsid w:val="003E174E"/>
    <w:rsid w:val="003E22B4"/>
    <w:rsid w:val="003E5C60"/>
    <w:rsid w:val="003E68BF"/>
    <w:rsid w:val="003E6C62"/>
    <w:rsid w:val="003E6E53"/>
    <w:rsid w:val="003F0168"/>
    <w:rsid w:val="003F22E8"/>
    <w:rsid w:val="003F25D3"/>
    <w:rsid w:val="003F2EA1"/>
    <w:rsid w:val="003F44D3"/>
    <w:rsid w:val="003F5520"/>
    <w:rsid w:val="003F6146"/>
    <w:rsid w:val="003F73D3"/>
    <w:rsid w:val="00400E52"/>
    <w:rsid w:val="00400F79"/>
    <w:rsid w:val="00400FA1"/>
    <w:rsid w:val="00402F37"/>
    <w:rsid w:val="00403375"/>
    <w:rsid w:val="00404DB8"/>
    <w:rsid w:val="004055BC"/>
    <w:rsid w:val="00405D49"/>
    <w:rsid w:val="0040778F"/>
    <w:rsid w:val="00410ED1"/>
    <w:rsid w:val="004140A2"/>
    <w:rsid w:val="00414126"/>
    <w:rsid w:val="0041610E"/>
    <w:rsid w:val="00416346"/>
    <w:rsid w:val="00417EBC"/>
    <w:rsid w:val="00417FA2"/>
    <w:rsid w:val="00420B70"/>
    <w:rsid w:val="004218C2"/>
    <w:rsid w:val="00422225"/>
    <w:rsid w:val="00427620"/>
    <w:rsid w:val="004323AB"/>
    <w:rsid w:val="00434045"/>
    <w:rsid w:val="0043617F"/>
    <w:rsid w:val="00440EB0"/>
    <w:rsid w:val="0044108F"/>
    <w:rsid w:val="00441623"/>
    <w:rsid w:val="0044253D"/>
    <w:rsid w:val="00443DFB"/>
    <w:rsid w:val="00444C44"/>
    <w:rsid w:val="00445303"/>
    <w:rsid w:val="004460B4"/>
    <w:rsid w:val="00451E6A"/>
    <w:rsid w:val="0045589B"/>
    <w:rsid w:val="00456665"/>
    <w:rsid w:val="0045720D"/>
    <w:rsid w:val="0045764B"/>
    <w:rsid w:val="0046072E"/>
    <w:rsid w:val="00460A1C"/>
    <w:rsid w:val="0046126D"/>
    <w:rsid w:val="00461BBA"/>
    <w:rsid w:val="00462C1A"/>
    <w:rsid w:val="00463A3E"/>
    <w:rsid w:val="004666E6"/>
    <w:rsid w:val="00470679"/>
    <w:rsid w:val="0047288C"/>
    <w:rsid w:val="004731B6"/>
    <w:rsid w:val="00476CCA"/>
    <w:rsid w:val="00477F1A"/>
    <w:rsid w:val="00481970"/>
    <w:rsid w:val="0048219D"/>
    <w:rsid w:val="0048272B"/>
    <w:rsid w:val="00483CC1"/>
    <w:rsid w:val="00485363"/>
    <w:rsid w:val="00486049"/>
    <w:rsid w:val="00490D14"/>
    <w:rsid w:val="00491081"/>
    <w:rsid w:val="0049194B"/>
    <w:rsid w:val="00492788"/>
    <w:rsid w:val="00493631"/>
    <w:rsid w:val="004936CB"/>
    <w:rsid w:val="0049406F"/>
    <w:rsid w:val="0049487A"/>
    <w:rsid w:val="00495270"/>
    <w:rsid w:val="004A0868"/>
    <w:rsid w:val="004A1CBA"/>
    <w:rsid w:val="004A1F95"/>
    <w:rsid w:val="004A5B09"/>
    <w:rsid w:val="004A729F"/>
    <w:rsid w:val="004A7E16"/>
    <w:rsid w:val="004B24CF"/>
    <w:rsid w:val="004B546F"/>
    <w:rsid w:val="004B588C"/>
    <w:rsid w:val="004B65B3"/>
    <w:rsid w:val="004B6CF7"/>
    <w:rsid w:val="004C0398"/>
    <w:rsid w:val="004C38FB"/>
    <w:rsid w:val="004C602B"/>
    <w:rsid w:val="004C7443"/>
    <w:rsid w:val="004C7809"/>
    <w:rsid w:val="004D00B1"/>
    <w:rsid w:val="004D2107"/>
    <w:rsid w:val="004D5466"/>
    <w:rsid w:val="004D5862"/>
    <w:rsid w:val="004D5B82"/>
    <w:rsid w:val="004D7740"/>
    <w:rsid w:val="004E1FA9"/>
    <w:rsid w:val="004E4991"/>
    <w:rsid w:val="004E504E"/>
    <w:rsid w:val="004E6E34"/>
    <w:rsid w:val="004E7DE8"/>
    <w:rsid w:val="004F13EE"/>
    <w:rsid w:val="004F1B63"/>
    <w:rsid w:val="004F45A3"/>
    <w:rsid w:val="004F6D1C"/>
    <w:rsid w:val="004F75F8"/>
    <w:rsid w:val="004F7CB9"/>
    <w:rsid w:val="00501143"/>
    <w:rsid w:val="00501950"/>
    <w:rsid w:val="005025A0"/>
    <w:rsid w:val="00505420"/>
    <w:rsid w:val="0050604D"/>
    <w:rsid w:val="00507DDC"/>
    <w:rsid w:val="0051064F"/>
    <w:rsid w:val="00511206"/>
    <w:rsid w:val="00514152"/>
    <w:rsid w:val="005142BE"/>
    <w:rsid w:val="005174C5"/>
    <w:rsid w:val="00517BE0"/>
    <w:rsid w:val="00517EE8"/>
    <w:rsid w:val="00520298"/>
    <w:rsid w:val="00520F05"/>
    <w:rsid w:val="005212A6"/>
    <w:rsid w:val="00524C76"/>
    <w:rsid w:val="00526BC3"/>
    <w:rsid w:val="005300F9"/>
    <w:rsid w:val="005301D0"/>
    <w:rsid w:val="00533AB0"/>
    <w:rsid w:val="00536C13"/>
    <w:rsid w:val="00536E3A"/>
    <w:rsid w:val="0054274E"/>
    <w:rsid w:val="00542B49"/>
    <w:rsid w:val="00542D35"/>
    <w:rsid w:val="005435F3"/>
    <w:rsid w:val="00546B59"/>
    <w:rsid w:val="00547026"/>
    <w:rsid w:val="00547030"/>
    <w:rsid w:val="00547BB6"/>
    <w:rsid w:val="00551915"/>
    <w:rsid w:val="00553822"/>
    <w:rsid w:val="00553C9D"/>
    <w:rsid w:val="005615B6"/>
    <w:rsid w:val="005617EC"/>
    <w:rsid w:val="00562711"/>
    <w:rsid w:val="0056419E"/>
    <w:rsid w:val="005702BB"/>
    <w:rsid w:val="005712D2"/>
    <w:rsid w:val="00571D3C"/>
    <w:rsid w:val="00573517"/>
    <w:rsid w:val="0057356C"/>
    <w:rsid w:val="00575FC2"/>
    <w:rsid w:val="00576841"/>
    <w:rsid w:val="005838A8"/>
    <w:rsid w:val="00584B76"/>
    <w:rsid w:val="0058557E"/>
    <w:rsid w:val="00585CC8"/>
    <w:rsid w:val="00587A96"/>
    <w:rsid w:val="0059084C"/>
    <w:rsid w:val="00591018"/>
    <w:rsid w:val="00591223"/>
    <w:rsid w:val="005912B3"/>
    <w:rsid w:val="005912B4"/>
    <w:rsid w:val="00591F6D"/>
    <w:rsid w:val="00591FE8"/>
    <w:rsid w:val="00593263"/>
    <w:rsid w:val="005A017C"/>
    <w:rsid w:val="005A0389"/>
    <w:rsid w:val="005A1023"/>
    <w:rsid w:val="005A3AF0"/>
    <w:rsid w:val="005A4ABD"/>
    <w:rsid w:val="005A4ACB"/>
    <w:rsid w:val="005A4C78"/>
    <w:rsid w:val="005A583F"/>
    <w:rsid w:val="005A6FAB"/>
    <w:rsid w:val="005A77BC"/>
    <w:rsid w:val="005A7F26"/>
    <w:rsid w:val="005B1734"/>
    <w:rsid w:val="005B35CE"/>
    <w:rsid w:val="005B4A74"/>
    <w:rsid w:val="005B54C7"/>
    <w:rsid w:val="005B5A61"/>
    <w:rsid w:val="005B5AB4"/>
    <w:rsid w:val="005B6D5A"/>
    <w:rsid w:val="005B738F"/>
    <w:rsid w:val="005C0744"/>
    <w:rsid w:val="005C1A83"/>
    <w:rsid w:val="005C439A"/>
    <w:rsid w:val="005C5922"/>
    <w:rsid w:val="005C679E"/>
    <w:rsid w:val="005C719F"/>
    <w:rsid w:val="005D310E"/>
    <w:rsid w:val="005D43B9"/>
    <w:rsid w:val="005D63E5"/>
    <w:rsid w:val="005D6D7E"/>
    <w:rsid w:val="005D706C"/>
    <w:rsid w:val="005E2AEC"/>
    <w:rsid w:val="005E6D3E"/>
    <w:rsid w:val="005E713D"/>
    <w:rsid w:val="005E75CB"/>
    <w:rsid w:val="005E76F7"/>
    <w:rsid w:val="005E7A8C"/>
    <w:rsid w:val="005E7AF9"/>
    <w:rsid w:val="005F1556"/>
    <w:rsid w:val="005F172F"/>
    <w:rsid w:val="005F4CA1"/>
    <w:rsid w:val="005F5E01"/>
    <w:rsid w:val="00601454"/>
    <w:rsid w:val="00603577"/>
    <w:rsid w:val="00604415"/>
    <w:rsid w:val="00604CB8"/>
    <w:rsid w:val="0060569E"/>
    <w:rsid w:val="00606CC2"/>
    <w:rsid w:val="00610492"/>
    <w:rsid w:val="0061159E"/>
    <w:rsid w:val="00611FDF"/>
    <w:rsid w:val="0061237B"/>
    <w:rsid w:val="00613C62"/>
    <w:rsid w:val="006153EF"/>
    <w:rsid w:val="00615574"/>
    <w:rsid w:val="00616809"/>
    <w:rsid w:val="00617DDF"/>
    <w:rsid w:val="00621510"/>
    <w:rsid w:val="0062153D"/>
    <w:rsid w:val="0062170F"/>
    <w:rsid w:val="006218A7"/>
    <w:rsid w:val="00622639"/>
    <w:rsid w:val="00622BB6"/>
    <w:rsid w:val="006238D5"/>
    <w:rsid w:val="00624FAC"/>
    <w:rsid w:val="00625526"/>
    <w:rsid w:val="00627AF1"/>
    <w:rsid w:val="00630FC9"/>
    <w:rsid w:val="00631EB8"/>
    <w:rsid w:val="00632D6F"/>
    <w:rsid w:val="00634606"/>
    <w:rsid w:val="0063491B"/>
    <w:rsid w:val="00637092"/>
    <w:rsid w:val="006377C9"/>
    <w:rsid w:val="00637D27"/>
    <w:rsid w:val="006406AF"/>
    <w:rsid w:val="00640721"/>
    <w:rsid w:val="00642893"/>
    <w:rsid w:val="006448BC"/>
    <w:rsid w:val="00644BF3"/>
    <w:rsid w:val="00645109"/>
    <w:rsid w:val="0064543B"/>
    <w:rsid w:val="006475CA"/>
    <w:rsid w:val="00651193"/>
    <w:rsid w:val="006556AE"/>
    <w:rsid w:val="00661075"/>
    <w:rsid w:val="00661C56"/>
    <w:rsid w:val="0066275D"/>
    <w:rsid w:val="0066353B"/>
    <w:rsid w:val="00663F2E"/>
    <w:rsid w:val="00666CE0"/>
    <w:rsid w:val="0067165D"/>
    <w:rsid w:val="006718A4"/>
    <w:rsid w:val="00671B28"/>
    <w:rsid w:val="006730E5"/>
    <w:rsid w:val="00680396"/>
    <w:rsid w:val="00681844"/>
    <w:rsid w:val="00685CDE"/>
    <w:rsid w:val="006878E1"/>
    <w:rsid w:val="006913D4"/>
    <w:rsid w:val="00691E56"/>
    <w:rsid w:val="006943A9"/>
    <w:rsid w:val="00694A2F"/>
    <w:rsid w:val="006950D6"/>
    <w:rsid w:val="00695123"/>
    <w:rsid w:val="006967ED"/>
    <w:rsid w:val="0069710A"/>
    <w:rsid w:val="006A032B"/>
    <w:rsid w:val="006A05B3"/>
    <w:rsid w:val="006A2ACD"/>
    <w:rsid w:val="006A319D"/>
    <w:rsid w:val="006A547A"/>
    <w:rsid w:val="006B0FCD"/>
    <w:rsid w:val="006B119F"/>
    <w:rsid w:val="006B1B25"/>
    <w:rsid w:val="006B2E3F"/>
    <w:rsid w:val="006B3B46"/>
    <w:rsid w:val="006B50DE"/>
    <w:rsid w:val="006B70AE"/>
    <w:rsid w:val="006C2535"/>
    <w:rsid w:val="006C3393"/>
    <w:rsid w:val="006C3817"/>
    <w:rsid w:val="006C6498"/>
    <w:rsid w:val="006D0A33"/>
    <w:rsid w:val="006D133E"/>
    <w:rsid w:val="006D4AD6"/>
    <w:rsid w:val="006D4E57"/>
    <w:rsid w:val="006D5D0C"/>
    <w:rsid w:val="006D5F9E"/>
    <w:rsid w:val="006D65A8"/>
    <w:rsid w:val="006D6BA8"/>
    <w:rsid w:val="006D7828"/>
    <w:rsid w:val="006D7A5B"/>
    <w:rsid w:val="006E037C"/>
    <w:rsid w:val="006E2299"/>
    <w:rsid w:val="006E651B"/>
    <w:rsid w:val="006E77D1"/>
    <w:rsid w:val="006F0885"/>
    <w:rsid w:val="006F0D25"/>
    <w:rsid w:val="006F119E"/>
    <w:rsid w:val="006F6931"/>
    <w:rsid w:val="00702A41"/>
    <w:rsid w:val="0070412E"/>
    <w:rsid w:val="0070480C"/>
    <w:rsid w:val="0070539B"/>
    <w:rsid w:val="00706298"/>
    <w:rsid w:val="00712642"/>
    <w:rsid w:val="00712D3E"/>
    <w:rsid w:val="00713121"/>
    <w:rsid w:val="0071390B"/>
    <w:rsid w:val="00714B6C"/>
    <w:rsid w:val="0071568B"/>
    <w:rsid w:val="00716F8D"/>
    <w:rsid w:val="007170A3"/>
    <w:rsid w:val="00717E52"/>
    <w:rsid w:val="0072179A"/>
    <w:rsid w:val="00723C45"/>
    <w:rsid w:val="00724207"/>
    <w:rsid w:val="00724EF9"/>
    <w:rsid w:val="007256E3"/>
    <w:rsid w:val="00726957"/>
    <w:rsid w:val="007271B2"/>
    <w:rsid w:val="007272C0"/>
    <w:rsid w:val="0072744C"/>
    <w:rsid w:val="00727831"/>
    <w:rsid w:val="00727E5B"/>
    <w:rsid w:val="00727E6C"/>
    <w:rsid w:val="00731080"/>
    <w:rsid w:val="00731632"/>
    <w:rsid w:val="00732B76"/>
    <w:rsid w:val="007341D8"/>
    <w:rsid w:val="00735480"/>
    <w:rsid w:val="00735B34"/>
    <w:rsid w:val="00742756"/>
    <w:rsid w:val="00744341"/>
    <w:rsid w:val="00745131"/>
    <w:rsid w:val="00745611"/>
    <w:rsid w:val="007458F3"/>
    <w:rsid w:val="007473B6"/>
    <w:rsid w:val="00747E50"/>
    <w:rsid w:val="00747EEF"/>
    <w:rsid w:val="007516AB"/>
    <w:rsid w:val="007522D3"/>
    <w:rsid w:val="007556C4"/>
    <w:rsid w:val="007562B2"/>
    <w:rsid w:val="00757CD0"/>
    <w:rsid w:val="00761CA2"/>
    <w:rsid w:val="00762AD6"/>
    <w:rsid w:val="00763407"/>
    <w:rsid w:val="0076439A"/>
    <w:rsid w:val="007678EF"/>
    <w:rsid w:val="00767FF4"/>
    <w:rsid w:val="007700F0"/>
    <w:rsid w:val="00770F76"/>
    <w:rsid w:val="0077211B"/>
    <w:rsid w:val="00773ED5"/>
    <w:rsid w:val="0077461F"/>
    <w:rsid w:val="00774A50"/>
    <w:rsid w:val="00774B05"/>
    <w:rsid w:val="00774F94"/>
    <w:rsid w:val="0077534A"/>
    <w:rsid w:val="00775F56"/>
    <w:rsid w:val="00781B06"/>
    <w:rsid w:val="00781E31"/>
    <w:rsid w:val="00783AC6"/>
    <w:rsid w:val="00783BC7"/>
    <w:rsid w:val="00783C64"/>
    <w:rsid w:val="00784CA5"/>
    <w:rsid w:val="007876E7"/>
    <w:rsid w:val="0079139E"/>
    <w:rsid w:val="007913D8"/>
    <w:rsid w:val="007916E4"/>
    <w:rsid w:val="00792B96"/>
    <w:rsid w:val="00792D06"/>
    <w:rsid w:val="00793CD3"/>
    <w:rsid w:val="00793D96"/>
    <w:rsid w:val="00794136"/>
    <w:rsid w:val="007947FE"/>
    <w:rsid w:val="00794AC5"/>
    <w:rsid w:val="00794C29"/>
    <w:rsid w:val="0079508F"/>
    <w:rsid w:val="00795148"/>
    <w:rsid w:val="00795F4C"/>
    <w:rsid w:val="00795FB6"/>
    <w:rsid w:val="00796143"/>
    <w:rsid w:val="007A1380"/>
    <w:rsid w:val="007A1AFA"/>
    <w:rsid w:val="007A2449"/>
    <w:rsid w:val="007A371A"/>
    <w:rsid w:val="007A3B5F"/>
    <w:rsid w:val="007A4CAB"/>
    <w:rsid w:val="007A5731"/>
    <w:rsid w:val="007A5AF2"/>
    <w:rsid w:val="007A5CDB"/>
    <w:rsid w:val="007A709B"/>
    <w:rsid w:val="007B03D7"/>
    <w:rsid w:val="007B1995"/>
    <w:rsid w:val="007B2533"/>
    <w:rsid w:val="007B27B4"/>
    <w:rsid w:val="007B357D"/>
    <w:rsid w:val="007B47B3"/>
    <w:rsid w:val="007B4880"/>
    <w:rsid w:val="007B526D"/>
    <w:rsid w:val="007B554A"/>
    <w:rsid w:val="007B586A"/>
    <w:rsid w:val="007B76F3"/>
    <w:rsid w:val="007C09A7"/>
    <w:rsid w:val="007C19D3"/>
    <w:rsid w:val="007C1BA2"/>
    <w:rsid w:val="007C1E14"/>
    <w:rsid w:val="007C373B"/>
    <w:rsid w:val="007C3C37"/>
    <w:rsid w:val="007C6C5A"/>
    <w:rsid w:val="007C7426"/>
    <w:rsid w:val="007D049F"/>
    <w:rsid w:val="007D6CBE"/>
    <w:rsid w:val="007E058E"/>
    <w:rsid w:val="007E474D"/>
    <w:rsid w:val="007E679F"/>
    <w:rsid w:val="007E7A2F"/>
    <w:rsid w:val="007F0FE2"/>
    <w:rsid w:val="007F6A48"/>
    <w:rsid w:val="007F746E"/>
    <w:rsid w:val="00800D38"/>
    <w:rsid w:val="00801B50"/>
    <w:rsid w:val="0080297C"/>
    <w:rsid w:val="008036BE"/>
    <w:rsid w:val="00805ED0"/>
    <w:rsid w:val="008063C5"/>
    <w:rsid w:val="00806607"/>
    <w:rsid w:val="00807CEA"/>
    <w:rsid w:val="00811739"/>
    <w:rsid w:val="008119B4"/>
    <w:rsid w:val="00812C2C"/>
    <w:rsid w:val="008161C3"/>
    <w:rsid w:val="00817643"/>
    <w:rsid w:val="008179ED"/>
    <w:rsid w:val="008228EA"/>
    <w:rsid w:val="008237A3"/>
    <w:rsid w:val="00823E96"/>
    <w:rsid w:val="00823FB0"/>
    <w:rsid w:val="00824128"/>
    <w:rsid w:val="00824286"/>
    <w:rsid w:val="00824FE7"/>
    <w:rsid w:val="00825D38"/>
    <w:rsid w:val="00826D91"/>
    <w:rsid w:val="008275A2"/>
    <w:rsid w:val="00830F38"/>
    <w:rsid w:val="00831389"/>
    <w:rsid w:val="00832640"/>
    <w:rsid w:val="0083402F"/>
    <w:rsid w:val="00836BB7"/>
    <w:rsid w:val="00837719"/>
    <w:rsid w:val="00843807"/>
    <w:rsid w:val="00843AAE"/>
    <w:rsid w:val="008464AC"/>
    <w:rsid w:val="008465C2"/>
    <w:rsid w:val="00846669"/>
    <w:rsid w:val="00847AB6"/>
    <w:rsid w:val="00851630"/>
    <w:rsid w:val="008519CC"/>
    <w:rsid w:val="00853B0C"/>
    <w:rsid w:val="00856E71"/>
    <w:rsid w:val="00857710"/>
    <w:rsid w:val="008604B7"/>
    <w:rsid w:val="008616EF"/>
    <w:rsid w:val="0086371D"/>
    <w:rsid w:val="00863EEC"/>
    <w:rsid w:val="0086413B"/>
    <w:rsid w:val="008642C9"/>
    <w:rsid w:val="008660AB"/>
    <w:rsid w:val="008674B7"/>
    <w:rsid w:val="00870445"/>
    <w:rsid w:val="0087508E"/>
    <w:rsid w:val="008763A5"/>
    <w:rsid w:val="0087692F"/>
    <w:rsid w:val="00877281"/>
    <w:rsid w:val="008776B7"/>
    <w:rsid w:val="00881315"/>
    <w:rsid w:val="00881A2A"/>
    <w:rsid w:val="00881DBE"/>
    <w:rsid w:val="008822FD"/>
    <w:rsid w:val="00882B14"/>
    <w:rsid w:val="00883B20"/>
    <w:rsid w:val="00884E08"/>
    <w:rsid w:val="00885DBF"/>
    <w:rsid w:val="00885ED1"/>
    <w:rsid w:val="00886995"/>
    <w:rsid w:val="00887172"/>
    <w:rsid w:val="0088799A"/>
    <w:rsid w:val="00890228"/>
    <w:rsid w:val="00893F63"/>
    <w:rsid w:val="00894E64"/>
    <w:rsid w:val="008A1FB7"/>
    <w:rsid w:val="008A2505"/>
    <w:rsid w:val="008A259F"/>
    <w:rsid w:val="008A2DB2"/>
    <w:rsid w:val="008A3179"/>
    <w:rsid w:val="008A4386"/>
    <w:rsid w:val="008A4F93"/>
    <w:rsid w:val="008A6607"/>
    <w:rsid w:val="008B13F1"/>
    <w:rsid w:val="008B29EC"/>
    <w:rsid w:val="008B74CF"/>
    <w:rsid w:val="008B7705"/>
    <w:rsid w:val="008C0D89"/>
    <w:rsid w:val="008C2D04"/>
    <w:rsid w:val="008C4610"/>
    <w:rsid w:val="008C4DEE"/>
    <w:rsid w:val="008C4ECA"/>
    <w:rsid w:val="008C5748"/>
    <w:rsid w:val="008C5A80"/>
    <w:rsid w:val="008D0313"/>
    <w:rsid w:val="008D06FE"/>
    <w:rsid w:val="008D3519"/>
    <w:rsid w:val="008D351B"/>
    <w:rsid w:val="008D651B"/>
    <w:rsid w:val="008D695B"/>
    <w:rsid w:val="008D793E"/>
    <w:rsid w:val="008E30CE"/>
    <w:rsid w:val="008E3B26"/>
    <w:rsid w:val="008E3B53"/>
    <w:rsid w:val="008E3B95"/>
    <w:rsid w:val="008E5CC4"/>
    <w:rsid w:val="008E77AA"/>
    <w:rsid w:val="008F20D1"/>
    <w:rsid w:val="008F28B2"/>
    <w:rsid w:val="008F38A1"/>
    <w:rsid w:val="008F7D2E"/>
    <w:rsid w:val="00901C79"/>
    <w:rsid w:val="009055DE"/>
    <w:rsid w:val="0090680A"/>
    <w:rsid w:val="00907249"/>
    <w:rsid w:val="0091090E"/>
    <w:rsid w:val="00910976"/>
    <w:rsid w:val="00910CA9"/>
    <w:rsid w:val="0091339B"/>
    <w:rsid w:val="00913567"/>
    <w:rsid w:val="0091357B"/>
    <w:rsid w:val="00913D7B"/>
    <w:rsid w:val="00915522"/>
    <w:rsid w:val="00915994"/>
    <w:rsid w:val="00916887"/>
    <w:rsid w:val="009211EC"/>
    <w:rsid w:val="00921AC9"/>
    <w:rsid w:val="0092451D"/>
    <w:rsid w:val="009249CC"/>
    <w:rsid w:val="00930A6E"/>
    <w:rsid w:val="00930AA1"/>
    <w:rsid w:val="009315C8"/>
    <w:rsid w:val="00932A54"/>
    <w:rsid w:val="009340FC"/>
    <w:rsid w:val="0093455E"/>
    <w:rsid w:val="009351C3"/>
    <w:rsid w:val="00936065"/>
    <w:rsid w:val="00940459"/>
    <w:rsid w:val="009409E5"/>
    <w:rsid w:val="00941672"/>
    <w:rsid w:val="00941F6F"/>
    <w:rsid w:val="00943752"/>
    <w:rsid w:val="00946A76"/>
    <w:rsid w:val="009470F6"/>
    <w:rsid w:val="00950EEB"/>
    <w:rsid w:val="00952A5D"/>
    <w:rsid w:val="0095320E"/>
    <w:rsid w:val="00954B12"/>
    <w:rsid w:val="009552C3"/>
    <w:rsid w:val="009566E9"/>
    <w:rsid w:val="00962F0B"/>
    <w:rsid w:val="00963283"/>
    <w:rsid w:val="00964D8B"/>
    <w:rsid w:val="00972825"/>
    <w:rsid w:val="00972D03"/>
    <w:rsid w:val="00975DF2"/>
    <w:rsid w:val="00975E7E"/>
    <w:rsid w:val="0097643A"/>
    <w:rsid w:val="0097715D"/>
    <w:rsid w:val="00977FD0"/>
    <w:rsid w:val="00981E63"/>
    <w:rsid w:val="009836CD"/>
    <w:rsid w:val="00983AC8"/>
    <w:rsid w:val="00986B90"/>
    <w:rsid w:val="0098771F"/>
    <w:rsid w:val="00993045"/>
    <w:rsid w:val="00994933"/>
    <w:rsid w:val="00996A10"/>
    <w:rsid w:val="00996A1E"/>
    <w:rsid w:val="00997733"/>
    <w:rsid w:val="009A309F"/>
    <w:rsid w:val="009A4AF3"/>
    <w:rsid w:val="009A5F40"/>
    <w:rsid w:val="009A6292"/>
    <w:rsid w:val="009A7736"/>
    <w:rsid w:val="009A7BB5"/>
    <w:rsid w:val="009B005F"/>
    <w:rsid w:val="009B2BE7"/>
    <w:rsid w:val="009B3843"/>
    <w:rsid w:val="009B3CEE"/>
    <w:rsid w:val="009B5668"/>
    <w:rsid w:val="009B7A74"/>
    <w:rsid w:val="009C3156"/>
    <w:rsid w:val="009C4270"/>
    <w:rsid w:val="009C768D"/>
    <w:rsid w:val="009D31CE"/>
    <w:rsid w:val="009D4F2F"/>
    <w:rsid w:val="009D5AC6"/>
    <w:rsid w:val="009D7B16"/>
    <w:rsid w:val="009D7F0D"/>
    <w:rsid w:val="009E0662"/>
    <w:rsid w:val="009E1CAB"/>
    <w:rsid w:val="009E3135"/>
    <w:rsid w:val="009E380E"/>
    <w:rsid w:val="009E40A9"/>
    <w:rsid w:val="009E5A33"/>
    <w:rsid w:val="009F0026"/>
    <w:rsid w:val="009F1988"/>
    <w:rsid w:val="009F61F8"/>
    <w:rsid w:val="009F6334"/>
    <w:rsid w:val="00A00173"/>
    <w:rsid w:val="00A00C50"/>
    <w:rsid w:val="00A017C1"/>
    <w:rsid w:val="00A022B1"/>
    <w:rsid w:val="00A046D4"/>
    <w:rsid w:val="00A069F7"/>
    <w:rsid w:val="00A06BA8"/>
    <w:rsid w:val="00A12B49"/>
    <w:rsid w:val="00A14799"/>
    <w:rsid w:val="00A1498D"/>
    <w:rsid w:val="00A14D55"/>
    <w:rsid w:val="00A16D7E"/>
    <w:rsid w:val="00A20505"/>
    <w:rsid w:val="00A23462"/>
    <w:rsid w:val="00A2753E"/>
    <w:rsid w:val="00A31AA9"/>
    <w:rsid w:val="00A347FD"/>
    <w:rsid w:val="00A352F0"/>
    <w:rsid w:val="00A363C9"/>
    <w:rsid w:val="00A37C64"/>
    <w:rsid w:val="00A403B4"/>
    <w:rsid w:val="00A40804"/>
    <w:rsid w:val="00A41CE8"/>
    <w:rsid w:val="00A41F63"/>
    <w:rsid w:val="00A41FF7"/>
    <w:rsid w:val="00A43787"/>
    <w:rsid w:val="00A45402"/>
    <w:rsid w:val="00A45572"/>
    <w:rsid w:val="00A4733B"/>
    <w:rsid w:val="00A51956"/>
    <w:rsid w:val="00A520E1"/>
    <w:rsid w:val="00A5297E"/>
    <w:rsid w:val="00A53D4A"/>
    <w:rsid w:val="00A57F56"/>
    <w:rsid w:val="00A60F52"/>
    <w:rsid w:val="00A61B42"/>
    <w:rsid w:val="00A66353"/>
    <w:rsid w:val="00A70129"/>
    <w:rsid w:val="00A714E6"/>
    <w:rsid w:val="00A7209C"/>
    <w:rsid w:val="00A725BA"/>
    <w:rsid w:val="00A732B3"/>
    <w:rsid w:val="00A73498"/>
    <w:rsid w:val="00A73BCE"/>
    <w:rsid w:val="00A7422E"/>
    <w:rsid w:val="00A75870"/>
    <w:rsid w:val="00A76ABA"/>
    <w:rsid w:val="00A77A58"/>
    <w:rsid w:val="00A818B4"/>
    <w:rsid w:val="00A8232A"/>
    <w:rsid w:val="00A82EF7"/>
    <w:rsid w:val="00A85CED"/>
    <w:rsid w:val="00A870ED"/>
    <w:rsid w:val="00A964B0"/>
    <w:rsid w:val="00A96FDC"/>
    <w:rsid w:val="00AA0CB2"/>
    <w:rsid w:val="00AA2386"/>
    <w:rsid w:val="00AA4BB2"/>
    <w:rsid w:val="00AA53DA"/>
    <w:rsid w:val="00AB07DE"/>
    <w:rsid w:val="00AB090B"/>
    <w:rsid w:val="00AB0BB2"/>
    <w:rsid w:val="00AB1EB2"/>
    <w:rsid w:val="00AB28A0"/>
    <w:rsid w:val="00AB2AC2"/>
    <w:rsid w:val="00AB423E"/>
    <w:rsid w:val="00AB4A12"/>
    <w:rsid w:val="00AB4F08"/>
    <w:rsid w:val="00AB51A8"/>
    <w:rsid w:val="00AB6017"/>
    <w:rsid w:val="00AB63D8"/>
    <w:rsid w:val="00AC1C5E"/>
    <w:rsid w:val="00AC1D3A"/>
    <w:rsid w:val="00AC22BD"/>
    <w:rsid w:val="00AC25C1"/>
    <w:rsid w:val="00AC2DAD"/>
    <w:rsid w:val="00AC5008"/>
    <w:rsid w:val="00AC57AF"/>
    <w:rsid w:val="00AC62CB"/>
    <w:rsid w:val="00AC6CCE"/>
    <w:rsid w:val="00AC7744"/>
    <w:rsid w:val="00AC7A7B"/>
    <w:rsid w:val="00AD1E79"/>
    <w:rsid w:val="00AD1FB7"/>
    <w:rsid w:val="00AD2541"/>
    <w:rsid w:val="00AD2852"/>
    <w:rsid w:val="00AD426B"/>
    <w:rsid w:val="00AD4873"/>
    <w:rsid w:val="00AD5176"/>
    <w:rsid w:val="00AD7BA0"/>
    <w:rsid w:val="00AE0F71"/>
    <w:rsid w:val="00AE35CC"/>
    <w:rsid w:val="00AE3972"/>
    <w:rsid w:val="00AE3A6D"/>
    <w:rsid w:val="00AF2AD7"/>
    <w:rsid w:val="00AF2B25"/>
    <w:rsid w:val="00AF4B0E"/>
    <w:rsid w:val="00AF51C6"/>
    <w:rsid w:val="00AF521B"/>
    <w:rsid w:val="00AF6ACF"/>
    <w:rsid w:val="00AF76D9"/>
    <w:rsid w:val="00B02352"/>
    <w:rsid w:val="00B03BA1"/>
    <w:rsid w:val="00B06233"/>
    <w:rsid w:val="00B06346"/>
    <w:rsid w:val="00B1158E"/>
    <w:rsid w:val="00B11C8B"/>
    <w:rsid w:val="00B13049"/>
    <w:rsid w:val="00B15493"/>
    <w:rsid w:val="00B1553E"/>
    <w:rsid w:val="00B15943"/>
    <w:rsid w:val="00B2009D"/>
    <w:rsid w:val="00B201A0"/>
    <w:rsid w:val="00B212BE"/>
    <w:rsid w:val="00B221D1"/>
    <w:rsid w:val="00B23BA1"/>
    <w:rsid w:val="00B23C6B"/>
    <w:rsid w:val="00B2471D"/>
    <w:rsid w:val="00B248DA"/>
    <w:rsid w:val="00B25566"/>
    <w:rsid w:val="00B30465"/>
    <w:rsid w:val="00B318B1"/>
    <w:rsid w:val="00B31B51"/>
    <w:rsid w:val="00B3411F"/>
    <w:rsid w:val="00B35CBD"/>
    <w:rsid w:val="00B368BE"/>
    <w:rsid w:val="00B3749B"/>
    <w:rsid w:val="00B4016A"/>
    <w:rsid w:val="00B41913"/>
    <w:rsid w:val="00B43613"/>
    <w:rsid w:val="00B4361E"/>
    <w:rsid w:val="00B46303"/>
    <w:rsid w:val="00B4715D"/>
    <w:rsid w:val="00B50242"/>
    <w:rsid w:val="00B50B95"/>
    <w:rsid w:val="00B51730"/>
    <w:rsid w:val="00B5201C"/>
    <w:rsid w:val="00B54B77"/>
    <w:rsid w:val="00B5783D"/>
    <w:rsid w:val="00B57B1D"/>
    <w:rsid w:val="00B605E6"/>
    <w:rsid w:val="00B60CF0"/>
    <w:rsid w:val="00B610A1"/>
    <w:rsid w:val="00B611C7"/>
    <w:rsid w:val="00B658B7"/>
    <w:rsid w:val="00B6688C"/>
    <w:rsid w:val="00B677DF"/>
    <w:rsid w:val="00B67907"/>
    <w:rsid w:val="00B70AD4"/>
    <w:rsid w:val="00B710A3"/>
    <w:rsid w:val="00B712DF"/>
    <w:rsid w:val="00B714FE"/>
    <w:rsid w:val="00B72AD9"/>
    <w:rsid w:val="00B73738"/>
    <w:rsid w:val="00B746FF"/>
    <w:rsid w:val="00B772D4"/>
    <w:rsid w:val="00B7754A"/>
    <w:rsid w:val="00B80E29"/>
    <w:rsid w:val="00B82D1D"/>
    <w:rsid w:val="00B8359A"/>
    <w:rsid w:val="00B83A9B"/>
    <w:rsid w:val="00B849A7"/>
    <w:rsid w:val="00B856C2"/>
    <w:rsid w:val="00B858B8"/>
    <w:rsid w:val="00B86666"/>
    <w:rsid w:val="00B87BC9"/>
    <w:rsid w:val="00B90AAA"/>
    <w:rsid w:val="00B915F3"/>
    <w:rsid w:val="00B9228E"/>
    <w:rsid w:val="00B93EE7"/>
    <w:rsid w:val="00B96670"/>
    <w:rsid w:val="00B9682E"/>
    <w:rsid w:val="00B97D81"/>
    <w:rsid w:val="00B97F86"/>
    <w:rsid w:val="00BA370F"/>
    <w:rsid w:val="00BA42F1"/>
    <w:rsid w:val="00BA4355"/>
    <w:rsid w:val="00BA56B4"/>
    <w:rsid w:val="00BA58CF"/>
    <w:rsid w:val="00BA683E"/>
    <w:rsid w:val="00BA780A"/>
    <w:rsid w:val="00BB13E1"/>
    <w:rsid w:val="00BB20BC"/>
    <w:rsid w:val="00BB2D34"/>
    <w:rsid w:val="00BB2EBE"/>
    <w:rsid w:val="00BB5D67"/>
    <w:rsid w:val="00BB618E"/>
    <w:rsid w:val="00BC0534"/>
    <w:rsid w:val="00BC0F50"/>
    <w:rsid w:val="00BC12B6"/>
    <w:rsid w:val="00BC249C"/>
    <w:rsid w:val="00BC2691"/>
    <w:rsid w:val="00BC2B0B"/>
    <w:rsid w:val="00BC493C"/>
    <w:rsid w:val="00BC6354"/>
    <w:rsid w:val="00BD00B4"/>
    <w:rsid w:val="00BD1855"/>
    <w:rsid w:val="00BD2423"/>
    <w:rsid w:val="00BD2745"/>
    <w:rsid w:val="00BD3394"/>
    <w:rsid w:val="00BD353E"/>
    <w:rsid w:val="00BD41FF"/>
    <w:rsid w:val="00BD4563"/>
    <w:rsid w:val="00BD5024"/>
    <w:rsid w:val="00BD591A"/>
    <w:rsid w:val="00BD6DC2"/>
    <w:rsid w:val="00BD72DC"/>
    <w:rsid w:val="00BD7B02"/>
    <w:rsid w:val="00BE0C07"/>
    <w:rsid w:val="00BE119B"/>
    <w:rsid w:val="00BE1410"/>
    <w:rsid w:val="00BE15A7"/>
    <w:rsid w:val="00BE17BA"/>
    <w:rsid w:val="00BE1E56"/>
    <w:rsid w:val="00BE24B4"/>
    <w:rsid w:val="00BE4524"/>
    <w:rsid w:val="00BE5160"/>
    <w:rsid w:val="00BE64FC"/>
    <w:rsid w:val="00BF0E1D"/>
    <w:rsid w:val="00BF7070"/>
    <w:rsid w:val="00BF731A"/>
    <w:rsid w:val="00BF78E8"/>
    <w:rsid w:val="00C005C3"/>
    <w:rsid w:val="00C02AC7"/>
    <w:rsid w:val="00C02D93"/>
    <w:rsid w:val="00C032C4"/>
    <w:rsid w:val="00C039CC"/>
    <w:rsid w:val="00C03A3F"/>
    <w:rsid w:val="00C04B5E"/>
    <w:rsid w:val="00C04F15"/>
    <w:rsid w:val="00C061A1"/>
    <w:rsid w:val="00C068C5"/>
    <w:rsid w:val="00C11009"/>
    <w:rsid w:val="00C138EA"/>
    <w:rsid w:val="00C13AE8"/>
    <w:rsid w:val="00C14863"/>
    <w:rsid w:val="00C15B57"/>
    <w:rsid w:val="00C16CBE"/>
    <w:rsid w:val="00C20A26"/>
    <w:rsid w:val="00C23655"/>
    <w:rsid w:val="00C23BA7"/>
    <w:rsid w:val="00C25CA8"/>
    <w:rsid w:val="00C25E7D"/>
    <w:rsid w:val="00C265A9"/>
    <w:rsid w:val="00C2693D"/>
    <w:rsid w:val="00C2734E"/>
    <w:rsid w:val="00C27AAC"/>
    <w:rsid w:val="00C27C10"/>
    <w:rsid w:val="00C30E7D"/>
    <w:rsid w:val="00C32A2B"/>
    <w:rsid w:val="00C331B1"/>
    <w:rsid w:val="00C3681A"/>
    <w:rsid w:val="00C44044"/>
    <w:rsid w:val="00C447CF"/>
    <w:rsid w:val="00C44EB7"/>
    <w:rsid w:val="00C466AA"/>
    <w:rsid w:val="00C47B1D"/>
    <w:rsid w:val="00C52603"/>
    <w:rsid w:val="00C52684"/>
    <w:rsid w:val="00C57089"/>
    <w:rsid w:val="00C57A12"/>
    <w:rsid w:val="00C602C1"/>
    <w:rsid w:val="00C61570"/>
    <w:rsid w:val="00C617F5"/>
    <w:rsid w:val="00C6423A"/>
    <w:rsid w:val="00C6449C"/>
    <w:rsid w:val="00C64FAE"/>
    <w:rsid w:val="00C6537F"/>
    <w:rsid w:val="00C66386"/>
    <w:rsid w:val="00C66BA7"/>
    <w:rsid w:val="00C706E7"/>
    <w:rsid w:val="00C716A5"/>
    <w:rsid w:val="00C71821"/>
    <w:rsid w:val="00C71E08"/>
    <w:rsid w:val="00C71EE9"/>
    <w:rsid w:val="00C72A0B"/>
    <w:rsid w:val="00C73E5C"/>
    <w:rsid w:val="00C73EEA"/>
    <w:rsid w:val="00C75B99"/>
    <w:rsid w:val="00C75D05"/>
    <w:rsid w:val="00C76597"/>
    <w:rsid w:val="00C77F6B"/>
    <w:rsid w:val="00C81597"/>
    <w:rsid w:val="00C81CD0"/>
    <w:rsid w:val="00C81FF2"/>
    <w:rsid w:val="00C8259A"/>
    <w:rsid w:val="00C83146"/>
    <w:rsid w:val="00C87158"/>
    <w:rsid w:val="00C95316"/>
    <w:rsid w:val="00CA3F14"/>
    <w:rsid w:val="00CA5DB2"/>
    <w:rsid w:val="00CA645F"/>
    <w:rsid w:val="00CA79B3"/>
    <w:rsid w:val="00CB0CD6"/>
    <w:rsid w:val="00CB2D30"/>
    <w:rsid w:val="00CB32BC"/>
    <w:rsid w:val="00CB3DAA"/>
    <w:rsid w:val="00CB4C42"/>
    <w:rsid w:val="00CB4FF6"/>
    <w:rsid w:val="00CB69B4"/>
    <w:rsid w:val="00CB7747"/>
    <w:rsid w:val="00CB7C5B"/>
    <w:rsid w:val="00CC0261"/>
    <w:rsid w:val="00CC1909"/>
    <w:rsid w:val="00CC4290"/>
    <w:rsid w:val="00CC600F"/>
    <w:rsid w:val="00CC61BE"/>
    <w:rsid w:val="00CC6917"/>
    <w:rsid w:val="00CD0071"/>
    <w:rsid w:val="00CD083B"/>
    <w:rsid w:val="00CD3C94"/>
    <w:rsid w:val="00CD4C8D"/>
    <w:rsid w:val="00CE33A3"/>
    <w:rsid w:val="00CE3EEB"/>
    <w:rsid w:val="00CE4216"/>
    <w:rsid w:val="00CE4756"/>
    <w:rsid w:val="00CE4B96"/>
    <w:rsid w:val="00CE6C0E"/>
    <w:rsid w:val="00CF36DE"/>
    <w:rsid w:val="00CF5955"/>
    <w:rsid w:val="00CF647B"/>
    <w:rsid w:val="00D00B3F"/>
    <w:rsid w:val="00D02ED6"/>
    <w:rsid w:val="00D05CEB"/>
    <w:rsid w:val="00D05F95"/>
    <w:rsid w:val="00D0626F"/>
    <w:rsid w:val="00D104E9"/>
    <w:rsid w:val="00D1279D"/>
    <w:rsid w:val="00D14507"/>
    <w:rsid w:val="00D1451C"/>
    <w:rsid w:val="00D1608A"/>
    <w:rsid w:val="00D249CA"/>
    <w:rsid w:val="00D24DDF"/>
    <w:rsid w:val="00D24EFE"/>
    <w:rsid w:val="00D26853"/>
    <w:rsid w:val="00D26EAB"/>
    <w:rsid w:val="00D30998"/>
    <w:rsid w:val="00D31546"/>
    <w:rsid w:val="00D33795"/>
    <w:rsid w:val="00D33AAB"/>
    <w:rsid w:val="00D36D97"/>
    <w:rsid w:val="00D37358"/>
    <w:rsid w:val="00D4083F"/>
    <w:rsid w:val="00D41CAF"/>
    <w:rsid w:val="00D41E44"/>
    <w:rsid w:val="00D42538"/>
    <w:rsid w:val="00D4359E"/>
    <w:rsid w:val="00D442C6"/>
    <w:rsid w:val="00D44B94"/>
    <w:rsid w:val="00D44C7C"/>
    <w:rsid w:val="00D476A2"/>
    <w:rsid w:val="00D501C6"/>
    <w:rsid w:val="00D521FB"/>
    <w:rsid w:val="00D52236"/>
    <w:rsid w:val="00D557C1"/>
    <w:rsid w:val="00D566D3"/>
    <w:rsid w:val="00D575AE"/>
    <w:rsid w:val="00D60483"/>
    <w:rsid w:val="00D60BA3"/>
    <w:rsid w:val="00D61089"/>
    <w:rsid w:val="00D62FAE"/>
    <w:rsid w:val="00D6439C"/>
    <w:rsid w:val="00D64400"/>
    <w:rsid w:val="00D64906"/>
    <w:rsid w:val="00D71E0F"/>
    <w:rsid w:val="00D73C04"/>
    <w:rsid w:val="00D74318"/>
    <w:rsid w:val="00D75519"/>
    <w:rsid w:val="00D7559A"/>
    <w:rsid w:val="00D75613"/>
    <w:rsid w:val="00D756A3"/>
    <w:rsid w:val="00D75C43"/>
    <w:rsid w:val="00D75FB7"/>
    <w:rsid w:val="00D7666B"/>
    <w:rsid w:val="00D81DA0"/>
    <w:rsid w:val="00D8258B"/>
    <w:rsid w:val="00D855A5"/>
    <w:rsid w:val="00D85BA7"/>
    <w:rsid w:val="00D87447"/>
    <w:rsid w:val="00D9280A"/>
    <w:rsid w:val="00D949B2"/>
    <w:rsid w:val="00D957D5"/>
    <w:rsid w:val="00D95871"/>
    <w:rsid w:val="00D95A4F"/>
    <w:rsid w:val="00D95FC3"/>
    <w:rsid w:val="00D972A0"/>
    <w:rsid w:val="00DA0E83"/>
    <w:rsid w:val="00DA20D7"/>
    <w:rsid w:val="00DA29CC"/>
    <w:rsid w:val="00DA47DF"/>
    <w:rsid w:val="00DA4C78"/>
    <w:rsid w:val="00DA6FC7"/>
    <w:rsid w:val="00DB2EE3"/>
    <w:rsid w:val="00DB4DDC"/>
    <w:rsid w:val="00DB5740"/>
    <w:rsid w:val="00DB599B"/>
    <w:rsid w:val="00DB5D39"/>
    <w:rsid w:val="00DB649D"/>
    <w:rsid w:val="00DC0E1D"/>
    <w:rsid w:val="00DC1D18"/>
    <w:rsid w:val="00DC2626"/>
    <w:rsid w:val="00DC4583"/>
    <w:rsid w:val="00DC4BA2"/>
    <w:rsid w:val="00DC6163"/>
    <w:rsid w:val="00DC6ED3"/>
    <w:rsid w:val="00DD1DFD"/>
    <w:rsid w:val="00DD234E"/>
    <w:rsid w:val="00DD331B"/>
    <w:rsid w:val="00DD53F2"/>
    <w:rsid w:val="00DD6E17"/>
    <w:rsid w:val="00DD7413"/>
    <w:rsid w:val="00DE072F"/>
    <w:rsid w:val="00DE1A7D"/>
    <w:rsid w:val="00DE228F"/>
    <w:rsid w:val="00DE3503"/>
    <w:rsid w:val="00DE7436"/>
    <w:rsid w:val="00DF0846"/>
    <w:rsid w:val="00DF0FA2"/>
    <w:rsid w:val="00DF2226"/>
    <w:rsid w:val="00DF3209"/>
    <w:rsid w:val="00DF35D4"/>
    <w:rsid w:val="00DF795E"/>
    <w:rsid w:val="00E00A8C"/>
    <w:rsid w:val="00E00AE3"/>
    <w:rsid w:val="00E01AF1"/>
    <w:rsid w:val="00E05274"/>
    <w:rsid w:val="00E05677"/>
    <w:rsid w:val="00E05ADC"/>
    <w:rsid w:val="00E07672"/>
    <w:rsid w:val="00E14741"/>
    <w:rsid w:val="00E1497A"/>
    <w:rsid w:val="00E16A77"/>
    <w:rsid w:val="00E16FD5"/>
    <w:rsid w:val="00E1732D"/>
    <w:rsid w:val="00E17427"/>
    <w:rsid w:val="00E20226"/>
    <w:rsid w:val="00E208AE"/>
    <w:rsid w:val="00E21D32"/>
    <w:rsid w:val="00E221E9"/>
    <w:rsid w:val="00E22ED7"/>
    <w:rsid w:val="00E23091"/>
    <w:rsid w:val="00E24688"/>
    <w:rsid w:val="00E24D21"/>
    <w:rsid w:val="00E268DC"/>
    <w:rsid w:val="00E26F20"/>
    <w:rsid w:val="00E30B74"/>
    <w:rsid w:val="00E30F26"/>
    <w:rsid w:val="00E31D64"/>
    <w:rsid w:val="00E3281B"/>
    <w:rsid w:val="00E36172"/>
    <w:rsid w:val="00E37D11"/>
    <w:rsid w:val="00E41EEE"/>
    <w:rsid w:val="00E44D31"/>
    <w:rsid w:val="00E45529"/>
    <w:rsid w:val="00E46568"/>
    <w:rsid w:val="00E475E9"/>
    <w:rsid w:val="00E50199"/>
    <w:rsid w:val="00E54AAC"/>
    <w:rsid w:val="00E554CE"/>
    <w:rsid w:val="00E56F81"/>
    <w:rsid w:val="00E600C6"/>
    <w:rsid w:val="00E60A3A"/>
    <w:rsid w:val="00E61584"/>
    <w:rsid w:val="00E643EF"/>
    <w:rsid w:val="00E64FAE"/>
    <w:rsid w:val="00E6501E"/>
    <w:rsid w:val="00E65DE3"/>
    <w:rsid w:val="00E65F9C"/>
    <w:rsid w:val="00E663EC"/>
    <w:rsid w:val="00E6640D"/>
    <w:rsid w:val="00E668A3"/>
    <w:rsid w:val="00E66E11"/>
    <w:rsid w:val="00E67459"/>
    <w:rsid w:val="00E677C5"/>
    <w:rsid w:val="00E67F56"/>
    <w:rsid w:val="00E7335F"/>
    <w:rsid w:val="00E73CB7"/>
    <w:rsid w:val="00E74394"/>
    <w:rsid w:val="00E74B5D"/>
    <w:rsid w:val="00E753FF"/>
    <w:rsid w:val="00E760A4"/>
    <w:rsid w:val="00E80650"/>
    <w:rsid w:val="00E80DA4"/>
    <w:rsid w:val="00E80DBE"/>
    <w:rsid w:val="00E81511"/>
    <w:rsid w:val="00E84660"/>
    <w:rsid w:val="00E849FA"/>
    <w:rsid w:val="00E856F4"/>
    <w:rsid w:val="00E86505"/>
    <w:rsid w:val="00EA007C"/>
    <w:rsid w:val="00EA0EFF"/>
    <w:rsid w:val="00EA2454"/>
    <w:rsid w:val="00EA6456"/>
    <w:rsid w:val="00EA64B2"/>
    <w:rsid w:val="00EB01D8"/>
    <w:rsid w:val="00EB16A4"/>
    <w:rsid w:val="00EB38FD"/>
    <w:rsid w:val="00EB4209"/>
    <w:rsid w:val="00EB496E"/>
    <w:rsid w:val="00EB561F"/>
    <w:rsid w:val="00EB68F0"/>
    <w:rsid w:val="00EC0BF2"/>
    <w:rsid w:val="00EC1ADE"/>
    <w:rsid w:val="00EC42D0"/>
    <w:rsid w:val="00EC51B4"/>
    <w:rsid w:val="00EC56C4"/>
    <w:rsid w:val="00EC5A2E"/>
    <w:rsid w:val="00EC71CF"/>
    <w:rsid w:val="00ED2970"/>
    <w:rsid w:val="00ED2C33"/>
    <w:rsid w:val="00ED362F"/>
    <w:rsid w:val="00ED3B17"/>
    <w:rsid w:val="00ED7263"/>
    <w:rsid w:val="00EE0785"/>
    <w:rsid w:val="00EE0B93"/>
    <w:rsid w:val="00EE4384"/>
    <w:rsid w:val="00EE6AAF"/>
    <w:rsid w:val="00EE6BD4"/>
    <w:rsid w:val="00EF081D"/>
    <w:rsid w:val="00EF08FC"/>
    <w:rsid w:val="00EF24A4"/>
    <w:rsid w:val="00EF2551"/>
    <w:rsid w:val="00EF26CE"/>
    <w:rsid w:val="00EF41B9"/>
    <w:rsid w:val="00EF4F01"/>
    <w:rsid w:val="00EF4F13"/>
    <w:rsid w:val="00EF6527"/>
    <w:rsid w:val="00F03045"/>
    <w:rsid w:val="00F03DFC"/>
    <w:rsid w:val="00F0419A"/>
    <w:rsid w:val="00F05FC4"/>
    <w:rsid w:val="00F0601B"/>
    <w:rsid w:val="00F07CB5"/>
    <w:rsid w:val="00F109F5"/>
    <w:rsid w:val="00F13334"/>
    <w:rsid w:val="00F13BAB"/>
    <w:rsid w:val="00F14F83"/>
    <w:rsid w:val="00F16A29"/>
    <w:rsid w:val="00F176B2"/>
    <w:rsid w:val="00F2063A"/>
    <w:rsid w:val="00F23000"/>
    <w:rsid w:val="00F23320"/>
    <w:rsid w:val="00F24AE3"/>
    <w:rsid w:val="00F2521C"/>
    <w:rsid w:val="00F26F24"/>
    <w:rsid w:val="00F27119"/>
    <w:rsid w:val="00F334CE"/>
    <w:rsid w:val="00F33B97"/>
    <w:rsid w:val="00F34C0A"/>
    <w:rsid w:val="00F36C11"/>
    <w:rsid w:val="00F36C49"/>
    <w:rsid w:val="00F36D8F"/>
    <w:rsid w:val="00F371D0"/>
    <w:rsid w:val="00F37997"/>
    <w:rsid w:val="00F41463"/>
    <w:rsid w:val="00F41715"/>
    <w:rsid w:val="00F44279"/>
    <w:rsid w:val="00F50FBE"/>
    <w:rsid w:val="00F52506"/>
    <w:rsid w:val="00F52603"/>
    <w:rsid w:val="00F5675F"/>
    <w:rsid w:val="00F571F0"/>
    <w:rsid w:val="00F63FC0"/>
    <w:rsid w:val="00F65115"/>
    <w:rsid w:val="00F70206"/>
    <w:rsid w:val="00F70750"/>
    <w:rsid w:val="00F727DC"/>
    <w:rsid w:val="00F7283C"/>
    <w:rsid w:val="00F72C07"/>
    <w:rsid w:val="00F74F60"/>
    <w:rsid w:val="00F7644C"/>
    <w:rsid w:val="00F77283"/>
    <w:rsid w:val="00F77647"/>
    <w:rsid w:val="00F77E24"/>
    <w:rsid w:val="00F80B72"/>
    <w:rsid w:val="00F8242A"/>
    <w:rsid w:val="00F83EA3"/>
    <w:rsid w:val="00F860AF"/>
    <w:rsid w:val="00F86275"/>
    <w:rsid w:val="00F869EE"/>
    <w:rsid w:val="00F86EDF"/>
    <w:rsid w:val="00F87B4F"/>
    <w:rsid w:val="00F905F3"/>
    <w:rsid w:val="00F92EBB"/>
    <w:rsid w:val="00F941E8"/>
    <w:rsid w:val="00F94C19"/>
    <w:rsid w:val="00F96535"/>
    <w:rsid w:val="00FA0979"/>
    <w:rsid w:val="00FA0CF3"/>
    <w:rsid w:val="00FA17CB"/>
    <w:rsid w:val="00FA1943"/>
    <w:rsid w:val="00FA1C64"/>
    <w:rsid w:val="00FA46B6"/>
    <w:rsid w:val="00FA5026"/>
    <w:rsid w:val="00FA6E10"/>
    <w:rsid w:val="00FB06D9"/>
    <w:rsid w:val="00FB106D"/>
    <w:rsid w:val="00FB1335"/>
    <w:rsid w:val="00FB55B6"/>
    <w:rsid w:val="00FB73EE"/>
    <w:rsid w:val="00FB776D"/>
    <w:rsid w:val="00FC038A"/>
    <w:rsid w:val="00FC0761"/>
    <w:rsid w:val="00FC0BE9"/>
    <w:rsid w:val="00FC1334"/>
    <w:rsid w:val="00FC40B2"/>
    <w:rsid w:val="00FC4811"/>
    <w:rsid w:val="00FC4CF6"/>
    <w:rsid w:val="00FC589F"/>
    <w:rsid w:val="00FC5FC9"/>
    <w:rsid w:val="00FC696E"/>
    <w:rsid w:val="00FD06AF"/>
    <w:rsid w:val="00FD0873"/>
    <w:rsid w:val="00FD1A0D"/>
    <w:rsid w:val="00FD412A"/>
    <w:rsid w:val="00FD7C24"/>
    <w:rsid w:val="00FE0858"/>
    <w:rsid w:val="00FE327B"/>
    <w:rsid w:val="00FE3724"/>
    <w:rsid w:val="00FE37AD"/>
    <w:rsid w:val="00FE5808"/>
    <w:rsid w:val="00FE7798"/>
    <w:rsid w:val="00FF18A3"/>
    <w:rsid w:val="00FF236D"/>
    <w:rsid w:val="00FF2B05"/>
    <w:rsid w:val="00FF5412"/>
    <w:rsid w:val="00FF781F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480EBD"/>
  <w15:docId w15:val="{8694FD40-32CE-4077-B57C-80690BE9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Заголовок Знак"/>
    <w:basedOn w:val="a0"/>
    <w:link w:val="aff3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numbering" w:customStyle="1" w:styleId="29">
    <w:name w:val="Нет списка2"/>
    <w:next w:val="a2"/>
    <w:uiPriority w:val="99"/>
    <w:semiHidden/>
    <w:unhideWhenUsed/>
    <w:rsid w:val="006D5F9E"/>
  </w:style>
  <w:style w:type="paragraph" w:customStyle="1" w:styleId="msonormal0">
    <w:name w:val="msonormal"/>
    <w:basedOn w:val="a"/>
    <w:rsid w:val="006D5F9E"/>
    <w:pPr>
      <w:spacing w:before="100" w:beforeAutospacing="1" w:after="100" w:afterAutospacing="1"/>
    </w:pPr>
    <w:rPr>
      <w:rFonts w:eastAsia="Calibri"/>
    </w:rPr>
  </w:style>
  <w:style w:type="paragraph" w:styleId="aff5">
    <w:name w:val="Normal Indent"/>
    <w:basedOn w:val="a"/>
    <w:uiPriority w:val="99"/>
    <w:unhideWhenUsed/>
    <w:rsid w:val="006D5F9E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6D5F9E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6D5F9E"/>
    <w:pPr>
      <w:ind w:left="720"/>
      <w:contextualSpacing/>
    </w:pPr>
    <w:rPr>
      <w:rFonts w:eastAsia="Calibri"/>
    </w:rPr>
  </w:style>
  <w:style w:type="paragraph" w:customStyle="1" w:styleId="110">
    <w:name w:val="Без интервала11"/>
    <w:uiPriority w:val="99"/>
    <w:rsid w:val="006D5F9E"/>
    <w:rPr>
      <w:rFonts w:ascii="Calibri" w:eastAsia="Calibri" w:hAnsi="Calibri"/>
      <w:sz w:val="22"/>
      <w:szCs w:val="22"/>
    </w:rPr>
  </w:style>
  <w:style w:type="character" w:customStyle="1" w:styleId="aff6">
    <w:name w:val="Основной текст_"/>
    <w:link w:val="19"/>
    <w:locked/>
    <w:rsid w:val="006D5F9E"/>
    <w:rPr>
      <w:sz w:val="30"/>
      <w:shd w:val="clear" w:color="auto" w:fill="FFFFFF"/>
    </w:rPr>
  </w:style>
  <w:style w:type="paragraph" w:customStyle="1" w:styleId="19">
    <w:name w:val="Основной текст1"/>
    <w:basedOn w:val="a"/>
    <w:link w:val="aff6"/>
    <w:rsid w:val="006D5F9E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a">
    <w:name w:val="Без интервала2"/>
    <w:uiPriority w:val="99"/>
    <w:rsid w:val="006D5F9E"/>
    <w:rPr>
      <w:rFonts w:ascii="Calibri" w:eastAsia="Calibri" w:hAnsi="Calibri"/>
      <w:sz w:val="22"/>
      <w:szCs w:val="22"/>
    </w:rPr>
  </w:style>
  <w:style w:type="paragraph" w:customStyle="1" w:styleId="111">
    <w:name w:val="Абзац списка11"/>
    <w:basedOn w:val="a"/>
    <w:uiPriority w:val="99"/>
    <w:rsid w:val="006D5F9E"/>
    <w:pPr>
      <w:ind w:left="720"/>
      <w:contextualSpacing/>
    </w:pPr>
  </w:style>
  <w:style w:type="paragraph" w:customStyle="1" w:styleId="pc">
    <w:name w:val="pc"/>
    <w:basedOn w:val="a"/>
    <w:uiPriority w:val="99"/>
    <w:rsid w:val="006D5F9E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6D5F9E"/>
    <w:pPr>
      <w:spacing w:before="100" w:beforeAutospacing="1" w:after="100" w:afterAutospacing="1"/>
    </w:pPr>
    <w:rPr>
      <w:rFonts w:eastAsia="Calibri"/>
    </w:rPr>
  </w:style>
  <w:style w:type="character" w:customStyle="1" w:styleId="1a">
    <w:name w:val="Верхний колонтитул Знак1"/>
    <w:basedOn w:val="a0"/>
    <w:uiPriority w:val="99"/>
    <w:semiHidden/>
    <w:rsid w:val="006D5F9E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b">
    <w:name w:val="Нижний колонтитул Знак1"/>
    <w:basedOn w:val="a0"/>
    <w:semiHidden/>
    <w:rsid w:val="006D5F9E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Основной текст Знак1"/>
    <w:basedOn w:val="a0"/>
    <w:uiPriority w:val="99"/>
    <w:semiHidden/>
    <w:rsid w:val="006D5F9E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с отступом Знак1"/>
    <w:basedOn w:val="a0"/>
    <w:uiPriority w:val="99"/>
    <w:semiHidden/>
    <w:rsid w:val="006D5F9E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6D5F9E"/>
  </w:style>
  <w:style w:type="character" w:customStyle="1" w:styleId="msgtext">
    <w:name w:val="msgtext"/>
    <w:rsid w:val="006D5F9E"/>
  </w:style>
  <w:style w:type="character" w:customStyle="1" w:styleId="bold1">
    <w:name w:val="bold1"/>
    <w:rsid w:val="006D5F9E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6D5F9E"/>
    <w:rPr>
      <w:rFonts w:ascii="Times New Roman" w:hAnsi="Times New Roman" w:cs="Times New Roman" w:hint="default"/>
      <w:sz w:val="24"/>
      <w:szCs w:val="24"/>
    </w:rPr>
  </w:style>
  <w:style w:type="table" w:customStyle="1" w:styleId="1e">
    <w:name w:val="Сетка таблицы1"/>
    <w:basedOn w:val="a1"/>
    <w:next w:val="ad"/>
    <w:rsid w:val="006D5F9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rsid w:val="006D5F9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rsid w:val="006D5F9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rsid w:val="006D5F9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6D5F9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2"/>
    <w:uiPriority w:val="99"/>
    <w:semiHidden/>
    <w:unhideWhenUsed/>
    <w:rsid w:val="006D5F9E"/>
  </w:style>
  <w:style w:type="paragraph" w:customStyle="1" w:styleId="xl3501">
    <w:name w:val="xl3501"/>
    <w:basedOn w:val="a"/>
    <w:rsid w:val="006D5F9E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6D5F9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6D5F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6D5F9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6D5F9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6D5F9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6D5F9E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6D5F9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6D5F9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6D5F9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6D5F9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6D5F9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6D5F9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6D5F9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6D5F9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6D5F9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6D5F9E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6D5F9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6D5F9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6D5F9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6D5F9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6D5F9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6D5F9E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6D5F9E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6D5F9E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6D5F9E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6D5F9E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6D5F9E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6D5F9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6D5F9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6D5F9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6D5F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6D5F9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6D5F9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6D5F9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6D5F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6D5F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6D5F9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6D5F9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6D5F9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6D5F9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6D5F9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6D5F9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6D5F9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6D5F9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6D5F9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6D5F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6D5F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6D5F9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6D5F9E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6D5F9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6D5F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6D5F9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6D5F9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6D5F9E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6D5F9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6D5F9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6D5F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6D5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6D5F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6D5F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6D5F9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6D5F9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6D5F9E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6D5F9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6D5F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6D5F9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6D5F9E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6D5F9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6D5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6D5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6D5F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6D5F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6D5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6D5F9E"/>
  </w:style>
  <w:style w:type="paragraph" w:styleId="HTML">
    <w:name w:val="HTML Preformatted"/>
    <w:basedOn w:val="a"/>
    <w:link w:val="HTML0"/>
    <w:uiPriority w:val="99"/>
    <w:unhideWhenUsed/>
    <w:rsid w:val="006D5F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D5F9E"/>
    <w:rPr>
      <w:rFonts w:ascii="Courier New" w:hAnsi="Courier New" w:cs="Courier New"/>
    </w:rPr>
  </w:style>
  <w:style w:type="paragraph" w:customStyle="1" w:styleId="xl3666">
    <w:name w:val="xl3666"/>
    <w:basedOn w:val="a"/>
    <w:rsid w:val="003B43AC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3B43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3B43A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3B43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3B43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3B43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3B43A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3B43AC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3B43A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3B43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3B43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3B43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3B43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3B43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3B43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3B43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3B43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3B43AC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3B43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3B43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A4907-8EBB-4513-85E6-C9E3E9595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58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Федорова Екатерина Юрьевна</dc:creator>
  <cp:lastModifiedBy>Захаров Александр Васильевич</cp:lastModifiedBy>
  <cp:revision>6</cp:revision>
  <cp:lastPrinted>2022-09-29T11:43:00Z</cp:lastPrinted>
  <dcterms:created xsi:type="dcterms:W3CDTF">2024-01-11T08:32:00Z</dcterms:created>
  <dcterms:modified xsi:type="dcterms:W3CDTF">2024-01-17T16:24:00Z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