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4C4938" w:rsidRDefault="004C4938" w:rsidP="00E21846">
      <w:pPr>
        <w:pStyle w:val="aeoaeno12"/>
        <w:spacing w:line="240" w:lineRule="auto"/>
        <w:ind w:firstLine="0"/>
      </w:pPr>
    </w:p>
    <w:p w:rsidR="009E5DD8" w:rsidRPr="004C4938" w:rsidRDefault="009E5DD8" w:rsidP="009E5DD8">
      <w:pPr>
        <w:pStyle w:val="Default"/>
      </w:pPr>
      <w:r w:rsidRPr="004C4938">
        <w:rPr>
          <w:b/>
          <w:bCs/>
        </w:rPr>
        <w:t>О внесении изменени</w:t>
      </w:r>
      <w:r w:rsidR="001F7AF6" w:rsidRPr="004C4938">
        <w:rPr>
          <w:b/>
          <w:bCs/>
        </w:rPr>
        <w:t>я</w:t>
      </w:r>
      <w:r w:rsidRPr="004C4938">
        <w:rPr>
          <w:b/>
          <w:bCs/>
        </w:rPr>
        <w:t xml:space="preserve"> </w:t>
      </w:r>
    </w:p>
    <w:p w:rsidR="009E5DD8" w:rsidRPr="004C4938" w:rsidRDefault="00F56361" w:rsidP="009E5DD8">
      <w:pPr>
        <w:pStyle w:val="Default"/>
      </w:pPr>
      <w:r w:rsidRPr="004C4938">
        <w:rPr>
          <w:b/>
          <w:bCs/>
        </w:rPr>
        <w:t>в распоряжение Комитета</w:t>
      </w:r>
    </w:p>
    <w:p w:rsidR="009E5DD8" w:rsidRPr="004C4938" w:rsidRDefault="00F56361" w:rsidP="009E5DD8">
      <w:pPr>
        <w:pStyle w:val="Default"/>
      </w:pPr>
      <w:r w:rsidRPr="004C4938">
        <w:rPr>
          <w:b/>
          <w:bCs/>
        </w:rPr>
        <w:t>по труду и занятости</w:t>
      </w:r>
    </w:p>
    <w:p w:rsidR="009E5DD8" w:rsidRPr="004C4938" w:rsidRDefault="00F56361" w:rsidP="009E5DD8">
      <w:pPr>
        <w:pStyle w:val="Default"/>
      </w:pPr>
      <w:r w:rsidRPr="004C4938">
        <w:rPr>
          <w:b/>
          <w:bCs/>
        </w:rPr>
        <w:t>населения Санкт-Петербурга</w:t>
      </w:r>
    </w:p>
    <w:p w:rsidR="009E5DD8" w:rsidRPr="004C4938" w:rsidRDefault="008E7F62" w:rsidP="009E5DD8">
      <w:pPr>
        <w:pStyle w:val="Default"/>
        <w:rPr>
          <w:b/>
          <w:bCs/>
        </w:rPr>
      </w:pPr>
      <w:r w:rsidRPr="004C4938">
        <w:rPr>
          <w:b/>
          <w:bCs/>
        </w:rPr>
        <w:t>от 30.12.2016 № </w:t>
      </w:r>
      <w:r w:rsidR="009E5DD8" w:rsidRPr="004C4938">
        <w:rPr>
          <w:b/>
          <w:bCs/>
        </w:rPr>
        <w:t>289-р</w:t>
      </w:r>
    </w:p>
    <w:p w:rsidR="009E5DD8" w:rsidRPr="004C4938" w:rsidRDefault="009E5DD8" w:rsidP="009E5DD8">
      <w:pPr>
        <w:pStyle w:val="Default"/>
        <w:rPr>
          <w:b/>
          <w:bCs/>
        </w:rPr>
      </w:pPr>
    </w:p>
    <w:p w:rsidR="009E5DD8" w:rsidRPr="004C4938" w:rsidRDefault="00792BAA" w:rsidP="00263D31">
      <w:pPr>
        <w:pStyle w:val="Default"/>
        <w:ind w:firstLine="708"/>
        <w:jc w:val="both"/>
        <w:rPr>
          <w:color w:val="auto"/>
        </w:rPr>
      </w:pPr>
      <w:r w:rsidRPr="004C4938">
        <w:rPr>
          <w:color w:val="auto"/>
        </w:rPr>
        <w:t>1. </w:t>
      </w:r>
      <w:r w:rsidR="009E5DD8" w:rsidRPr="004C4938">
        <w:t>Внести</w:t>
      </w:r>
      <w:r w:rsidR="001F7AF6" w:rsidRPr="004C4938">
        <w:t xml:space="preserve"> </w:t>
      </w:r>
      <w:r w:rsidR="005C2DF5" w:rsidRPr="004C4938">
        <w:t xml:space="preserve">изменение </w:t>
      </w:r>
      <w:r w:rsidR="009E5DD8" w:rsidRPr="004C4938">
        <w:t xml:space="preserve">в </w:t>
      </w:r>
      <w:r w:rsidR="00787A0A" w:rsidRPr="004C4938">
        <w:t xml:space="preserve">приложение к </w:t>
      </w:r>
      <w:r w:rsidR="009E5DD8" w:rsidRPr="004C4938">
        <w:t>распоряжени</w:t>
      </w:r>
      <w:r w:rsidR="00787A0A" w:rsidRPr="004C4938">
        <w:t>ю</w:t>
      </w:r>
      <w:r w:rsidR="009E5DD8" w:rsidRPr="004C4938">
        <w:t xml:space="preserve"> Комитета по труду и занятости населения Санкт-Петербурга от 30.12.2016 №</w:t>
      </w:r>
      <w:r w:rsidR="00787A0A" w:rsidRPr="004C4938">
        <w:t> </w:t>
      </w:r>
      <w:r w:rsidR="009E5DD8" w:rsidRPr="004C4938">
        <w:t>289-р «</w:t>
      </w:r>
      <w:r w:rsidR="00D70A47" w:rsidRPr="004C4938">
        <w:t xml:space="preserve">Об утверждении Административного регламента Комитета по труду и занятости населения Санкт-Петербурга </w:t>
      </w:r>
      <w:r w:rsidR="004C4938">
        <w:br/>
      </w:r>
      <w:r w:rsidR="00D70A47" w:rsidRPr="004C4938">
        <w:t xml:space="preserve">по предоставлению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</w:t>
      </w:r>
      <w:r w:rsidR="004C4938">
        <w:br/>
      </w:r>
      <w:r w:rsidR="00D70A47" w:rsidRPr="004C4938">
        <w:t>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</w:r>
      <w:r w:rsidR="009E5DD8" w:rsidRPr="004C4938">
        <w:t>»</w:t>
      </w:r>
      <w:r w:rsidR="00FE0CD2" w:rsidRPr="004C4938">
        <w:t xml:space="preserve"> (далее – Административный регламент)</w:t>
      </w:r>
      <w:r w:rsidR="0001265A" w:rsidRPr="004C4938">
        <w:t>, заменив в преамбуле п</w:t>
      </w:r>
      <w:r w:rsidR="00D70A47" w:rsidRPr="004C4938">
        <w:rPr>
          <w:color w:val="auto"/>
        </w:rPr>
        <w:t>риложени</w:t>
      </w:r>
      <w:r w:rsidR="0001265A" w:rsidRPr="004C4938">
        <w:rPr>
          <w:color w:val="auto"/>
        </w:rPr>
        <w:t>я</w:t>
      </w:r>
      <w:r w:rsidR="00D70A47" w:rsidRPr="004C4938">
        <w:rPr>
          <w:color w:val="auto"/>
        </w:rPr>
        <w:t xml:space="preserve"> № </w:t>
      </w:r>
      <w:r w:rsidR="00291542" w:rsidRPr="004C4938">
        <w:rPr>
          <w:color w:val="auto"/>
        </w:rPr>
        <w:t>6</w:t>
      </w:r>
      <w:r w:rsidR="009E5DD8" w:rsidRPr="004C4938">
        <w:rPr>
          <w:color w:val="auto"/>
        </w:rPr>
        <w:t xml:space="preserve"> </w:t>
      </w:r>
      <w:r w:rsidR="0001265A" w:rsidRPr="004C4938">
        <w:rPr>
          <w:color w:val="auto"/>
        </w:rPr>
        <w:t xml:space="preserve">к </w:t>
      </w:r>
      <w:r w:rsidR="00A160AE" w:rsidRPr="004C4938">
        <w:rPr>
          <w:color w:val="auto"/>
        </w:rPr>
        <w:t>Административн</w:t>
      </w:r>
      <w:r w:rsidR="0001265A" w:rsidRPr="004C4938">
        <w:rPr>
          <w:color w:val="auto"/>
        </w:rPr>
        <w:t>ому</w:t>
      </w:r>
      <w:r w:rsidR="009E5DD8" w:rsidRPr="004C4938">
        <w:rPr>
          <w:color w:val="auto"/>
        </w:rPr>
        <w:t xml:space="preserve"> регламент</w:t>
      </w:r>
      <w:r w:rsidR="0001265A" w:rsidRPr="004C4938">
        <w:rPr>
          <w:color w:val="auto"/>
        </w:rPr>
        <w:t>у</w:t>
      </w:r>
      <w:r w:rsidR="009B72D5" w:rsidRPr="004C4938">
        <w:rPr>
          <w:color w:val="auto"/>
        </w:rPr>
        <w:t xml:space="preserve"> и преамбуле п</w:t>
      </w:r>
      <w:r w:rsidR="00952BE2" w:rsidRPr="004C4938">
        <w:rPr>
          <w:color w:val="auto"/>
        </w:rPr>
        <w:t>риложени</w:t>
      </w:r>
      <w:r w:rsidR="009B72D5" w:rsidRPr="004C4938">
        <w:rPr>
          <w:color w:val="auto"/>
        </w:rPr>
        <w:t>я</w:t>
      </w:r>
      <w:r w:rsidR="00952BE2" w:rsidRPr="004C4938">
        <w:rPr>
          <w:color w:val="auto"/>
        </w:rPr>
        <w:t xml:space="preserve"> № </w:t>
      </w:r>
      <w:r w:rsidR="00291542" w:rsidRPr="004C4938">
        <w:rPr>
          <w:color w:val="auto"/>
        </w:rPr>
        <w:t>8</w:t>
      </w:r>
      <w:r w:rsidR="00A160AE" w:rsidRPr="004C4938">
        <w:rPr>
          <w:color w:val="auto"/>
        </w:rPr>
        <w:t xml:space="preserve"> </w:t>
      </w:r>
      <w:r w:rsidR="004C4938">
        <w:rPr>
          <w:color w:val="auto"/>
        </w:rPr>
        <w:br/>
      </w:r>
      <w:r w:rsidR="00A160AE" w:rsidRPr="004C4938">
        <w:rPr>
          <w:color w:val="auto"/>
        </w:rPr>
        <w:t>к Административн</w:t>
      </w:r>
      <w:r w:rsidR="009B72D5" w:rsidRPr="004C4938">
        <w:rPr>
          <w:color w:val="auto"/>
        </w:rPr>
        <w:t>ому</w:t>
      </w:r>
      <w:r w:rsidR="009E5DD8" w:rsidRPr="004C4938">
        <w:rPr>
          <w:color w:val="auto"/>
        </w:rPr>
        <w:t xml:space="preserve"> регламент</w:t>
      </w:r>
      <w:r w:rsidR="009B72D5" w:rsidRPr="004C4938">
        <w:rPr>
          <w:color w:val="auto"/>
        </w:rPr>
        <w:t>у</w:t>
      </w:r>
      <w:r w:rsidR="009E5DD8" w:rsidRPr="004C4938">
        <w:rPr>
          <w:color w:val="auto"/>
        </w:rPr>
        <w:t xml:space="preserve"> </w:t>
      </w:r>
      <w:r w:rsidR="009B72D5" w:rsidRPr="004C4938">
        <w:rPr>
          <w:color w:val="auto"/>
        </w:rPr>
        <w:t xml:space="preserve">слова </w:t>
      </w:r>
      <w:r w:rsidR="00161E5E" w:rsidRPr="004C4938">
        <w:rPr>
          <w:color w:val="auto"/>
        </w:rPr>
        <w:t xml:space="preserve">«Законом Российской Федерации </w:t>
      </w:r>
      <w:r w:rsidR="0021615E">
        <w:rPr>
          <w:color w:val="auto"/>
        </w:rPr>
        <w:br/>
      </w:r>
      <w:r w:rsidR="00161E5E" w:rsidRPr="004C4938">
        <w:rPr>
          <w:color w:val="auto"/>
        </w:rPr>
        <w:t>от 19.04.1991 № 1032-1 «О занятости населения в Российской Федерации» словами «</w:t>
      </w:r>
      <w:r w:rsidR="00263D31" w:rsidRPr="004C4938">
        <w:rPr>
          <w:color w:val="auto"/>
        </w:rPr>
        <w:t xml:space="preserve">Стандартом деятельности по осуществлению полномочия в сфере занятости населения </w:t>
      </w:r>
      <w:r w:rsidR="0021615E">
        <w:rPr>
          <w:color w:val="auto"/>
        </w:rPr>
        <w:br/>
      </w:r>
      <w:r w:rsidR="00263D31" w:rsidRPr="004C4938">
        <w:rPr>
          <w:color w:val="auto"/>
        </w:rPr>
        <w:t xml:space="preserve">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</w:t>
      </w:r>
      <w:r w:rsidR="0021615E">
        <w:rPr>
          <w:color w:val="auto"/>
        </w:rPr>
        <w:br/>
      </w:r>
      <w:r w:rsidR="00263D31" w:rsidRPr="004C4938">
        <w:rPr>
          <w:color w:val="auto"/>
        </w:rPr>
        <w:t xml:space="preserve">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квалификации, утвержденным приказом Министерства </w:t>
      </w:r>
      <w:r w:rsidR="00053E56" w:rsidRPr="004C4938">
        <w:rPr>
          <w:color w:val="auto"/>
        </w:rPr>
        <w:t>т</w:t>
      </w:r>
      <w:r w:rsidR="00263D31" w:rsidRPr="004C4938">
        <w:rPr>
          <w:color w:val="auto"/>
        </w:rPr>
        <w:t xml:space="preserve">руда и социальной защиты Российской Федерации </w:t>
      </w:r>
      <w:r w:rsidR="00053E56" w:rsidRPr="004C4938">
        <w:rPr>
          <w:color w:val="auto"/>
        </w:rPr>
        <w:t>от 28.01.2022 № </w:t>
      </w:r>
      <w:r w:rsidR="00263D31" w:rsidRPr="004C4938">
        <w:rPr>
          <w:color w:val="auto"/>
        </w:rPr>
        <w:t>25н</w:t>
      </w:r>
      <w:r w:rsidR="00053E56" w:rsidRPr="004C4938">
        <w:rPr>
          <w:color w:val="auto"/>
        </w:rPr>
        <w:t>».</w:t>
      </w:r>
    </w:p>
    <w:p w:rsidR="009E5DD8" w:rsidRPr="004C4938" w:rsidRDefault="005A4D7B" w:rsidP="009E5DD8">
      <w:pPr>
        <w:pStyle w:val="Default"/>
        <w:ind w:firstLine="708"/>
        <w:jc w:val="both"/>
        <w:rPr>
          <w:color w:val="auto"/>
        </w:rPr>
      </w:pPr>
      <w:r w:rsidRPr="004C4938">
        <w:rPr>
          <w:color w:val="auto"/>
        </w:rPr>
        <w:t>2. </w:t>
      </w:r>
      <w:r w:rsidR="009E5DD8" w:rsidRPr="004C4938">
        <w:rPr>
          <w:color w:val="auto"/>
        </w:rPr>
        <w:t xml:space="preserve">Распоряжение вступает в силу со дня его официального опубликования. </w:t>
      </w:r>
    </w:p>
    <w:p w:rsidR="009E5DD8" w:rsidRPr="004C4938" w:rsidRDefault="003D1109" w:rsidP="009E5DD8">
      <w:pPr>
        <w:pStyle w:val="Default"/>
        <w:ind w:firstLine="708"/>
        <w:jc w:val="both"/>
        <w:rPr>
          <w:color w:val="auto"/>
        </w:rPr>
      </w:pPr>
      <w:r w:rsidRPr="004C4938">
        <w:rPr>
          <w:color w:val="auto"/>
        </w:rPr>
        <w:t>3. </w:t>
      </w:r>
      <w:r w:rsidR="009E5DD8" w:rsidRPr="004C4938">
        <w:rPr>
          <w:color w:val="auto"/>
        </w:rPr>
        <w:t>Контроль за выполнением распоряжения оста</w:t>
      </w:r>
      <w:r w:rsidR="005A4D7B" w:rsidRPr="004C4938">
        <w:rPr>
          <w:color w:val="auto"/>
        </w:rPr>
        <w:t>ется за председателем Комитета.</w:t>
      </w:r>
    </w:p>
    <w:p w:rsidR="00E21846" w:rsidRPr="004C4938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4D7B" w:rsidRDefault="005A4D7B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615E" w:rsidRPr="004C4938" w:rsidRDefault="0021615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01" w:rsidRPr="004C4938" w:rsidRDefault="00574DDC" w:rsidP="00E21846">
      <w:pPr>
        <w:jc w:val="both"/>
        <w:rPr>
          <w:b/>
        </w:rPr>
      </w:pPr>
      <w:r w:rsidRPr="004C4938"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4C4938">
        <w:rPr>
          <w:b/>
        </w:rPr>
        <w:t>Председатель Комитета</w:t>
      </w:r>
      <w:r w:rsidR="00E21846" w:rsidRPr="004C4938">
        <w:rPr>
          <w:b/>
        </w:rPr>
        <w:tab/>
      </w:r>
      <w:r w:rsidR="00E21846" w:rsidRPr="004C4938">
        <w:rPr>
          <w:b/>
        </w:rPr>
        <w:tab/>
      </w:r>
      <w:r w:rsidR="00E21846" w:rsidRPr="004C4938">
        <w:rPr>
          <w:b/>
        </w:rPr>
        <w:tab/>
      </w:r>
      <w:r w:rsidR="00E21846" w:rsidRPr="004C4938">
        <w:rPr>
          <w:b/>
        </w:rPr>
        <w:tab/>
      </w:r>
      <w:r w:rsidR="00E21846" w:rsidRPr="004C4938">
        <w:rPr>
          <w:b/>
        </w:rPr>
        <w:tab/>
      </w:r>
      <w:r w:rsidR="00E21846" w:rsidRPr="004C4938">
        <w:rPr>
          <w:b/>
        </w:rPr>
        <w:tab/>
        <w:t xml:space="preserve"> </w:t>
      </w:r>
      <w:r w:rsidR="0021615E">
        <w:rPr>
          <w:b/>
        </w:rPr>
        <w:tab/>
      </w:r>
      <w:r w:rsidR="0021615E">
        <w:rPr>
          <w:b/>
        </w:rPr>
        <w:tab/>
      </w:r>
      <w:bookmarkStart w:id="0" w:name="_GoBack"/>
      <w:bookmarkEnd w:id="0"/>
      <w:r w:rsidR="00E21846" w:rsidRPr="004C4938">
        <w:rPr>
          <w:b/>
        </w:rPr>
        <w:t>Д.С. Чернейко</w:t>
      </w:r>
    </w:p>
    <w:sectPr w:rsidR="00CA0701" w:rsidRPr="004C4938" w:rsidSect="00792BAA">
      <w:type w:val="continuous"/>
      <w:pgSz w:w="11906" w:h="16838"/>
      <w:pgMar w:top="232" w:right="851" w:bottom="56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2BC" w:rsidRPr="002D4915" w:rsidRDefault="00A762BC" w:rsidP="00D9348D">
      <w:r>
        <w:separator/>
      </w:r>
    </w:p>
  </w:endnote>
  <w:endnote w:type="continuationSeparator" w:id="0">
    <w:p w:rsidR="00A762BC" w:rsidRPr="002D4915" w:rsidRDefault="00A762BC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2BC" w:rsidRPr="002D4915" w:rsidRDefault="00A762BC" w:rsidP="00D9348D">
      <w:r>
        <w:separator/>
      </w:r>
    </w:p>
  </w:footnote>
  <w:footnote w:type="continuationSeparator" w:id="0">
    <w:p w:rsidR="00A762BC" w:rsidRPr="002D4915" w:rsidRDefault="00A762BC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265A"/>
    <w:rsid w:val="0005147C"/>
    <w:rsid w:val="00053E56"/>
    <w:rsid w:val="00056E0A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61E5E"/>
    <w:rsid w:val="00167FCE"/>
    <w:rsid w:val="00187817"/>
    <w:rsid w:val="001C65B7"/>
    <w:rsid w:val="001F7AF6"/>
    <w:rsid w:val="0021615E"/>
    <w:rsid w:val="00225175"/>
    <w:rsid w:val="00240861"/>
    <w:rsid w:val="00240AE8"/>
    <w:rsid w:val="00246A4A"/>
    <w:rsid w:val="00253CE3"/>
    <w:rsid w:val="00263D31"/>
    <w:rsid w:val="00291542"/>
    <w:rsid w:val="002E4ED9"/>
    <w:rsid w:val="002F017C"/>
    <w:rsid w:val="00301610"/>
    <w:rsid w:val="00327F5D"/>
    <w:rsid w:val="003510A7"/>
    <w:rsid w:val="003573A1"/>
    <w:rsid w:val="00360E74"/>
    <w:rsid w:val="003679F7"/>
    <w:rsid w:val="003D1109"/>
    <w:rsid w:val="004435B7"/>
    <w:rsid w:val="004832AD"/>
    <w:rsid w:val="00487D3C"/>
    <w:rsid w:val="004924DF"/>
    <w:rsid w:val="004B0DED"/>
    <w:rsid w:val="004C1E94"/>
    <w:rsid w:val="004C4938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A4D7B"/>
    <w:rsid w:val="005C2DF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87A0A"/>
    <w:rsid w:val="00792BAA"/>
    <w:rsid w:val="007A2411"/>
    <w:rsid w:val="007B586B"/>
    <w:rsid w:val="007C3634"/>
    <w:rsid w:val="007D54CC"/>
    <w:rsid w:val="007E6002"/>
    <w:rsid w:val="00820DDC"/>
    <w:rsid w:val="00825F77"/>
    <w:rsid w:val="00826271"/>
    <w:rsid w:val="00851F07"/>
    <w:rsid w:val="00871CE9"/>
    <w:rsid w:val="00876BC2"/>
    <w:rsid w:val="00880F31"/>
    <w:rsid w:val="008A6B31"/>
    <w:rsid w:val="008D613B"/>
    <w:rsid w:val="008E7F62"/>
    <w:rsid w:val="00910A45"/>
    <w:rsid w:val="00935A21"/>
    <w:rsid w:val="00942B66"/>
    <w:rsid w:val="00943BBE"/>
    <w:rsid w:val="00952BE2"/>
    <w:rsid w:val="00964DB7"/>
    <w:rsid w:val="00970F60"/>
    <w:rsid w:val="0097469A"/>
    <w:rsid w:val="009746AE"/>
    <w:rsid w:val="009A160D"/>
    <w:rsid w:val="009B72D5"/>
    <w:rsid w:val="009C1ADA"/>
    <w:rsid w:val="009C303F"/>
    <w:rsid w:val="009D389C"/>
    <w:rsid w:val="009D54A0"/>
    <w:rsid w:val="009E5DD8"/>
    <w:rsid w:val="00A11E8E"/>
    <w:rsid w:val="00A160AE"/>
    <w:rsid w:val="00A64983"/>
    <w:rsid w:val="00A762BC"/>
    <w:rsid w:val="00A763B3"/>
    <w:rsid w:val="00AA4704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8048A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70A47"/>
    <w:rsid w:val="00D9348D"/>
    <w:rsid w:val="00D95AD9"/>
    <w:rsid w:val="00DF346B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509AD"/>
    <w:rsid w:val="00F56361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0CD2"/>
    <w:rsid w:val="00FE7448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Default">
    <w:name w:val="Default"/>
    <w:rsid w:val="009E5DD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36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6</cp:revision>
  <dcterms:created xsi:type="dcterms:W3CDTF">2024-01-17T10:41:00Z</dcterms:created>
  <dcterms:modified xsi:type="dcterms:W3CDTF">2024-01-17T12:58:00Z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