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86B90" w:rsidRPr="00FE739F" w:rsidRDefault="0038336D" w:rsidP="00986B9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-366395</wp:posOffset>
                </wp:positionV>
                <wp:extent cx="266700" cy="1905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3650A" id="Прямоугольник 2" o:spid="_x0000_s1026" style="position:absolute;margin-left:226.95pt;margin-top:-28.85pt;width:21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" fillcolor="white [3212]" stroked="f" strokeweight="1pt"/>
            </w:pict>
          </mc:Fallback>
        </mc:AlternateContent>
      </w:r>
      <w:r w:rsidR="00C02AC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2876169</wp:posOffset>
                </wp:positionH>
                <wp:positionV relativeFrom="paragraph">
                  <wp:posOffset>-365252</wp:posOffset>
                </wp:positionV>
                <wp:extent cx="262128" cy="286512"/>
                <wp:effectExtent l="0" t="0" r="508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" cy="286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E67DE" id="Прямоугольник 1" o:spid="_x0000_s1026" style="position:absolute;margin-left:226.45pt;margin-top:-28.75pt;width:20.6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" fillcolor="white [3212]" stroked="f" strokeweight="1pt"/>
            </w:pict>
          </mc:Fallback>
        </mc:AlternateContent>
      </w:r>
      <w:r w:rsidR="00986B90" w:rsidRPr="00FE739F">
        <w:rPr>
          <w:b/>
        </w:rPr>
        <w:t>ПРАВИТЕЛЬСТВО САНКТ-ПЕТЕРБУРГА</w:t>
      </w:r>
    </w:p>
    <w:p w:rsidR="005301D0" w:rsidRDefault="005301D0" w:rsidP="00986B90">
      <w:pPr>
        <w:jc w:val="center"/>
        <w:rPr>
          <w:b/>
        </w:rPr>
      </w:pPr>
    </w:p>
    <w:p w:rsidR="00336CFA" w:rsidRPr="00837719" w:rsidRDefault="00336CFA" w:rsidP="00986B90">
      <w:pPr>
        <w:jc w:val="center"/>
        <w:rPr>
          <w:b/>
        </w:rPr>
      </w:pPr>
    </w:p>
    <w:p w:rsidR="00986B90" w:rsidRPr="00FE739F" w:rsidRDefault="00986B90" w:rsidP="00986B90">
      <w:pPr>
        <w:jc w:val="center"/>
        <w:rPr>
          <w:b/>
          <w:spacing w:val="80"/>
        </w:rPr>
      </w:pPr>
      <w:r w:rsidRPr="00FE739F">
        <w:rPr>
          <w:b/>
          <w:spacing w:val="80"/>
        </w:rPr>
        <w:t>ПОСТАНОВЛЕНИЕ</w:t>
      </w:r>
    </w:p>
    <w:p w:rsidR="00913D7B" w:rsidRPr="00837719" w:rsidRDefault="00913D7B" w:rsidP="00986B90">
      <w:pPr>
        <w:jc w:val="center"/>
        <w:rPr>
          <w:sz w:val="16"/>
          <w:szCs w:val="16"/>
        </w:rPr>
      </w:pPr>
    </w:p>
    <w:p w:rsidR="005301D0" w:rsidRDefault="005301D0" w:rsidP="00986B90">
      <w:pPr>
        <w:jc w:val="center"/>
      </w:pPr>
    </w:p>
    <w:p w:rsidR="00986B90" w:rsidRPr="00FE739F" w:rsidRDefault="00986B90" w:rsidP="00986B90">
      <w:pPr>
        <w:jc w:val="center"/>
      </w:pPr>
      <w:r w:rsidRPr="00FE739F">
        <w:t xml:space="preserve">___________________ </w:t>
      </w:r>
      <w:r w:rsidRPr="00FE739F">
        <w:tab/>
      </w:r>
      <w:r w:rsidRPr="00FE739F">
        <w:tab/>
      </w:r>
      <w:r w:rsidRPr="00FE739F">
        <w:tab/>
      </w:r>
      <w:r w:rsidRPr="00FE739F">
        <w:tab/>
      </w:r>
      <w:r w:rsidRPr="00FE739F">
        <w:tab/>
        <w:t>№ _________________</w:t>
      </w:r>
    </w:p>
    <w:p w:rsidR="00986B90" w:rsidRDefault="00986B90" w:rsidP="00986B90">
      <w:pPr>
        <w:rPr>
          <w:b/>
          <w:sz w:val="16"/>
          <w:szCs w:val="16"/>
        </w:rPr>
      </w:pPr>
    </w:p>
    <w:p w:rsidR="007C7426" w:rsidRDefault="007C7426" w:rsidP="00986B90">
      <w:pPr>
        <w:rPr>
          <w:b/>
          <w:sz w:val="16"/>
          <w:szCs w:val="16"/>
        </w:rPr>
      </w:pPr>
    </w:p>
    <w:p w:rsidR="00A06BA8" w:rsidRDefault="00A06BA8" w:rsidP="00986B90">
      <w:pPr>
        <w:rPr>
          <w:b/>
          <w:sz w:val="16"/>
          <w:szCs w:val="16"/>
        </w:rPr>
      </w:pPr>
    </w:p>
    <w:p w:rsidR="00986B90" w:rsidRPr="00FE739F" w:rsidRDefault="00986B90" w:rsidP="00986B90">
      <w:pPr>
        <w:rPr>
          <w:b/>
        </w:rPr>
      </w:pPr>
      <w:r w:rsidRPr="00FE739F">
        <w:rPr>
          <w:b/>
        </w:rPr>
        <w:t xml:space="preserve">О внесении изменений в постановление </w:t>
      </w:r>
    </w:p>
    <w:p w:rsidR="00986B90" w:rsidRPr="00FE739F" w:rsidRDefault="00986B90" w:rsidP="00986B90">
      <w:pPr>
        <w:rPr>
          <w:b/>
        </w:rPr>
      </w:pPr>
      <w:r w:rsidRPr="00FE739F">
        <w:rPr>
          <w:b/>
        </w:rPr>
        <w:t xml:space="preserve">Правительства Санкт-Петербурга </w:t>
      </w:r>
    </w:p>
    <w:p w:rsidR="00986B90" w:rsidRPr="00173BB6" w:rsidRDefault="00986B90" w:rsidP="00986B90">
      <w:pPr>
        <w:rPr>
          <w:b/>
          <w:sz w:val="26"/>
          <w:szCs w:val="26"/>
        </w:rPr>
      </w:pPr>
      <w:r w:rsidRPr="00FE739F">
        <w:rPr>
          <w:b/>
        </w:rPr>
        <w:t>от 23.06.2014 № 498</w:t>
      </w:r>
    </w:p>
    <w:p w:rsidR="00826D91" w:rsidRDefault="00826D91" w:rsidP="00986B90">
      <w:pPr>
        <w:rPr>
          <w:b/>
          <w:sz w:val="16"/>
          <w:szCs w:val="12"/>
        </w:rPr>
      </w:pPr>
    </w:p>
    <w:p w:rsidR="00336CFA" w:rsidRDefault="00336CFA" w:rsidP="00986B90">
      <w:pPr>
        <w:rPr>
          <w:b/>
          <w:sz w:val="16"/>
          <w:szCs w:val="12"/>
        </w:rPr>
      </w:pPr>
    </w:p>
    <w:p w:rsidR="00986B90" w:rsidRPr="00FE739F" w:rsidRDefault="00986B90" w:rsidP="00986B90">
      <w:pPr>
        <w:ind w:firstLine="709"/>
        <w:jc w:val="both"/>
      </w:pPr>
      <w:r>
        <w:t>В соответствии с</w:t>
      </w:r>
      <w:r w:rsidR="0002392A">
        <w:t xml:space="preserve"> </w:t>
      </w:r>
      <w:r>
        <w:t xml:space="preserve">постановлением Правительства Санкт-Петербурга от 25.12.2013 </w:t>
      </w:r>
      <w:r>
        <w:br/>
        <w:t xml:space="preserve">№ 1039 «О порядке принятия решений о разработке </w:t>
      </w:r>
      <w:r w:rsidRPr="00FE739F">
        <w:t>государственн</w:t>
      </w:r>
      <w:r>
        <w:t>ых</w:t>
      </w:r>
      <w:r w:rsidRPr="00FE739F">
        <w:t xml:space="preserve"> программ </w:t>
      </w:r>
      <w:r>
        <w:br/>
      </w:r>
      <w:r w:rsidRPr="00FE739F">
        <w:t>Санкт-Петербурга</w:t>
      </w:r>
      <w:r>
        <w:t xml:space="preserve">, формирования, реализации и проведения оценки эффективности </w:t>
      </w:r>
      <w:r>
        <w:br/>
        <w:t xml:space="preserve">их реализации» </w:t>
      </w:r>
      <w:r w:rsidRPr="00FE739F">
        <w:t xml:space="preserve">Правительство Санкт-Петербурга </w:t>
      </w:r>
    </w:p>
    <w:p w:rsidR="00837719" w:rsidRPr="00826D91" w:rsidRDefault="00837719" w:rsidP="00986B90">
      <w:pPr>
        <w:ind w:firstLine="709"/>
        <w:rPr>
          <w:b/>
          <w:spacing w:val="40"/>
        </w:rPr>
      </w:pPr>
    </w:p>
    <w:p w:rsidR="00B4361E" w:rsidRPr="00FE739F" w:rsidRDefault="00B4361E" w:rsidP="00742756">
      <w:pPr>
        <w:rPr>
          <w:b/>
          <w:spacing w:val="40"/>
        </w:rPr>
      </w:pPr>
      <w:r w:rsidRPr="00FE739F">
        <w:rPr>
          <w:b/>
          <w:spacing w:val="40"/>
        </w:rPr>
        <w:t>ПОСТАНОВЛЯЕТ:</w:t>
      </w:r>
    </w:p>
    <w:p w:rsidR="00B4361E" w:rsidRPr="00826D91" w:rsidRDefault="00B4361E" w:rsidP="00B4361E">
      <w:pPr>
        <w:ind w:firstLine="709"/>
        <w:rPr>
          <w:b/>
          <w:spacing w:val="40"/>
        </w:rPr>
      </w:pPr>
    </w:p>
    <w:p w:rsidR="00B4361E" w:rsidRPr="00C86DA2" w:rsidRDefault="00B4361E" w:rsidP="00B4361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C86DA2">
        <w:t xml:space="preserve">Внести в постановление Правительства Санкт-Петербурга от 23.06.2014 № 498 </w:t>
      </w:r>
      <w:r w:rsidRPr="00C86DA2">
        <w:br/>
        <w:t xml:space="preserve">«О государственной программе Санкт-Петербурга «Развитие физической культуры </w:t>
      </w:r>
      <w:r w:rsidRPr="00C86DA2">
        <w:br/>
        <w:t xml:space="preserve">и спорта в Санкт-Петербурге» следующие изменения: </w:t>
      </w:r>
    </w:p>
    <w:p w:rsidR="00B4361E" w:rsidRPr="008119B4" w:rsidRDefault="00B4361E" w:rsidP="00C02AC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6"/>
          <w:szCs w:val="16"/>
        </w:rPr>
      </w:pPr>
    </w:p>
    <w:p w:rsidR="00AB63D8" w:rsidRDefault="006C7BDD" w:rsidP="006C7BDD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 10 </w:t>
      </w:r>
      <w:r w:rsidR="00AB63D8">
        <w:rPr>
          <w:color w:val="000000" w:themeColor="text1"/>
        </w:rPr>
        <w:t>раздел</w:t>
      </w:r>
      <w:r>
        <w:rPr>
          <w:color w:val="000000" w:themeColor="text1"/>
        </w:rPr>
        <w:t xml:space="preserve">а 1 приложения к постановлению </w:t>
      </w:r>
      <w:r w:rsidR="009A7736" w:rsidRPr="006C7BDD">
        <w:rPr>
          <w:color w:val="000000" w:themeColor="text1"/>
        </w:rPr>
        <w:t>изложить в следующей редакции:</w:t>
      </w:r>
    </w:p>
    <w:p w:rsidR="006C514B" w:rsidRPr="006C514B" w:rsidRDefault="006C514B" w:rsidP="006C514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9A7736" w:rsidRPr="009A7736" w:rsidRDefault="009A7736" w:rsidP="009A7736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4"/>
          <w:szCs w:val="4"/>
        </w:rPr>
      </w:pPr>
    </w:p>
    <w:tbl>
      <w:tblPr>
        <w:tblW w:w="10126" w:type="dxa"/>
        <w:tblInd w:w="-284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5"/>
        <w:gridCol w:w="2126"/>
        <w:gridCol w:w="6946"/>
        <w:gridCol w:w="345"/>
      </w:tblGrid>
      <w:tr w:rsidR="009E1CAB" w:rsidTr="006C514B">
        <w:trPr>
          <w:trHeight w:val="95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9E1CAB" w:rsidRDefault="009E1CAB" w:rsidP="00517EE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CAB" w:rsidRDefault="009E1CAB" w:rsidP="00517EE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</w:pPr>
            <w: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CAB" w:rsidRDefault="009E1CAB" w:rsidP="00517EE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Общий объем финансирования государственной программы </w:t>
            </w:r>
            <w:r>
              <w:rPr>
                <w:rFonts w:eastAsiaTheme="minorHAnsi"/>
              </w:rPr>
              <w:br/>
              <w:t xml:space="preserve">по источникам финансирования </w:t>
            </w:r>
            <w:r>
              <w:rPr>
                <w:rFonts w:eastAsiaTheme="minorHAnsi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</w:p>
          <w:p w:rsidR="009E1CAB" w:rsidRDefault="009E1CAB" w:rsidP="00517EE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Theme="minorHAnsi"/>
              </w:rPr>
              <w:t xml:space="preserve">в том числе </w:t>
            </w:r>
            <w:r>
              <w:rPr>
                <w:rFonts w:eastAsiaTheme="minorHAnsi"/>
              </w:rPr>
              <w:br/>
              <w:t>по годам реализации государственной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1CAB" w:rsidRDefault="009E1CAB" w:rsidP="00517EE8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программа финансируется за счет средств бюджета Санкт-Петербурга, а также за счет средств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федерального бюджета и внебюджетных источников.</w:t>
            </w:r>
          </w:p>
          <w:p w:rsidR="009E1CAB" w:rsidRPr="00B84E72" w:rsidRDefault="009E1CAB" w:rsidP="00517EE8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4"/>
                <w:szCs w:val="4"/>
                <w:highlight w:val="yellow"/>
              </w:rPr>
            </w:pPr>
          </w:p>
        </w:tc>
        <w:tc>
          <w:tcPr>
            <w:tcW w:w="345" w:type="dxa"/>
            <w:vMerge w:val="restart"/>
            <w:tcBorders>
              <w:left w:val="single" w:sz="4" w:space="0" w:color="auto"/>
            </w:tcBorders>
            <w:vAlign w:val="bottom"/>
          </w:tcPr>
          <w:p w:rsidR="009E1CAB" w:rsidRPr="009E1CAB" w:rsidRDefault="009E1CAB" w:rsidP="009E1CAB">
            <w:pPr>
              <w:rPr>
                <w:color w:val="000000"/>
                <w:highlight w:val="yellow"/>
              </w:rPr>
            </w:pPr>
          </w:p>
        </w:tc>
      </w:tr>
      <w:tr w:rsidR="009E1CAB" w:rsidTr="006C514B">
        <w:trPr>
          <w:trHeight w:val="2136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E1CAB" w:rsidRDefault="009E1CAB" w:rsidP="00517EE8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517EE8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1CAB" w:rsidRDefault="009E1CAB" w:rsidP="00517EE8">
            <w:pPr>
              <w:rPr>
                <w:rFonts w:eastAsia="Calibri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1CAB" w:rsidRPr="003D3F0E" w:rsidRDefault="009E1CAB" w:rsidP="00517EE8">
            <w:r w:rsidRPr="003D3F0E">
              <w:t xml:space="preserve">Общий объем финансирования государственной программы </w:t>
            </w:r>
            <w:r w:rsidRPr="003D3F0E">
              <w:br/>
              <w:t>на период 202</w:t>
            </w:r>
            <w:r w:rsidR="00C5552A" w:rsidRPr="003D3F0E">
              <w:t>3</w:t>
            </w:r>
            <w:r w:rsidRPr="003D3F0E">
              <w:t>-202</w:t>
            </w:r>
            <w:r w:rsidR="00C5552A" w:rsidRPr="003D3F0E">
              <w:t>8</w:t>
            </w:r>
            <w:r w:rsidRPr="003D3F0E">
              <w:t xml:space="preserve"> годов – </w:t>
            </w:r>
            <w:r w:rsidR="003D3F0E" w:rsidRPr="003D3F0E">
              <w:rPr>
                <w:bCs/>
                <w:color w:val="000000"/>
              </w:rPr>
              <w:t>176 898 251,6</w:t>
            </w:r>
            <w:r w:rsidRPr="003D3F0E">
              <w:rPr>
                <w:bCs/>
                <w:color w:val="000000"/>
              </w:rPr>
              <w:t xml:space="preserve"> </w:t>
            </w:r>
            <w:r w:rsidRPr="003D3F0E">
              <w:t>тыс. руб., из них:</w:t>
            </w:r>
          </w:p>
          <w:p w:rsidR="009E1CAB" w:rsidRPr="003D3F0E" w:rsidRDefault="009E1CAB" w:rsidP="00517EE8">
            <w:r w:rsidRPr="003D3F0E">
              <w:t xml:space="preserve">2023 г. – </w:t>
            </w:r>
            <w:r w:rsidR="003D3F0E" w:rsidRPr="003D3F0E">
              <w:rPr>
                <w:bCs/>
                <w:color w:val="000000"/>
              </w:rPr>
              <w:t>40 467 816,9</w:t>
            </w:r>
            <w:r w:rsidRPr="003D3F0E">
              <w:t xml:space="preserve"> тыс. руб.;</w:t>
            </w:r>
          </w:p>
          <w:p w:rsidR="009E1CAB" w:rsidRPr="003D3F0E" w:rsidRDefault="009E1CAB" w:rsidP="00517EE8">
            <w:r w:rsidRPr="003D3F0E">
              <w:t xml:space="preserve">2024 г. – </w:t>
            </w:r>
            <w:r w:rsidR="003D3F0E" w:rsidRPr="003D3F0E">
              <w:rPr>
                <w:bCs/>
                <w:color w:val="000000"/>
              </w:rPr>
              <w:t>25 851 462,9</w:t>
            </w:r>
            <w:r w:rsidRPr="003D3F0E">
              <w:t xml:space="preserve"> тыс. руб.;</w:t>
            </w:r>
          </w:p>
          <w:p w:rsidR="009E1CAB" w:rsidRPr="003D3F0E" w:rsidRDefault="009E1CAB" w:rsidP="00517EE8">
            <w:r w:rsidRPr="003D3F0E">
              <w:t xml:space="preserve">2025 г. – </w:t>
            </w:r>
            <w:r w:rsidR="006C7BDD" w:rsidRPr="003D3F0E">
              <w:rPr>
                <w:bCs/>
                <w:color w:val="000000"/>
              </w:rPr>
              <w:t>25 045 488,5</w:t>
            </w:r>
            <w:r w:rsidRPr="003D3F0E">
              <w:t xml:space="preserve"> тыс. руб.;</w:t>
            </w:r>
          </w:p>
          <w:p w:rsidR="009E1CAB" w:rsidRPr="003D3F0E" w:rsidRDefault="009E1CAB" w:rsidP="00517EE8">
            <w:r w:rsidRPr="003D3F0E">
              <w:t xml:space="preserve">2026 г. – </w:t>
            </w:r>
            <w:r w:rsidR="006C7BDD" w:rsidRPr="003D3F0E">
              <w:rPr>
                <w:bCs/>
                <w:color w:val="000000"/>
              </w:rPr>
              <w:t>23 160 458,7</w:t>
            </w:r>
            <w:r w:rsidRPr="003D3F0E">
              <w:t xml:space="preserve"> тыс. руб.;</w:t>
            </w:r>
          </w:p>
          <w:p w:rsidR="009E1CAB" w:rsidRPr="003D3F0E" w:rsidRDefault="009E1CAB" w:rsidP="00517EE8">
            <w:r w:rsidRPr="003D3F0E">
              <w:t xml:space="preserve">2027 г. – </w:t>
            </w:r>
            <w:r w:rsidR="006C7BDD" w:rsidRPr="003D3F0E">
              <w:rPr>
                <w:bCs/>
                <w:color w:val="000000"/>
              </w:rPr>
              <w:t>37 593 172,0</w:t>
            </w:r>
            <w:r w:rsidRPr="003D3F0E">
              <w:t xml:space="preserve"> тыс. руб.</w:t>
            </w:r>
            <w:r w:rsidR="00C5552A" w:rsidRPr="003D3F0E">
              <w:t>;</w:t>
            </w:r>
          </w:p>
          <w:p w:rsidR="00C5552A" w:rsidRPr="003D3F0E" w:rsidRDefault="00C5552A" w:rsidP="00517EE8">
            <w:r w:rsidRPr="003D3F0E">
              <w:t xml:space="preserve">2028 г. – </w:t>
            </w:r>
            <w:r w:rsidR="006C7BDD" w:rsidRPr="003D3F0E">
              <w:rPr>
                <w:bCs/>
                <w:color w:val="000000"/>
              </w:rPr>
              <w:t>24 779 852,6</w:t>
            </w:r>
            <w:r w:rsidRPr="003D3F0E">
              <w:t xml:space="preserve"> тыс. руб.</w:t>
            </w:r>
          </w:p>
          <w:p w:rsidR="009E1CAB" w:rsidRPr="009D4F2F" w:rsidRDefault="009E1CAB" w:rsidP="00517EE8">
            <w:pPr>
              <w:rPr>
                <w:sz w:val="4"/>
                <w:szCs w:val="4"/>
              </w:rPr>
            </w:pPr>
          </w:p>
        </w:tc>
        <w:tc>
          <w:tcPr>
            <w:tcW w:w="345" w:type="dxa"/>
            <w:vMerge/>
            <w:tcBorders>
              <w:left w:val="single" w:sz="4" w:space="0" w:color="auto"/>
            </w:tcBorders>
          </w:tcPr>
          <w:p w:rsidR="009E1CAB" w:rsidRPr="00DF795E" w:rsidRDefault="009E1CAB" w:rsidP="009A7736">
            <w:pPr>
              <w:rPr>
                <w:sz w:val="4"/>
                <w:szCs w:val="4"/>
              </w:rPr>
            </w:pPr>
          </w:p>
        </w:tc>
      </w:tr>
      <w:tr w:rsidR="009E1CAB" w:rsidTr="006C514B">
        <w:trPr>
          <w:trHeight w:val="3813"/>
        </w:trPr>
        <w:tc>
          <w:tcPr>
            <w:tcW w:w="284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9E1CAB" w:rsidRDefault="009E1CAB" w:rsidP="00517EE8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517EE8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AB" w:rsidRDefault="009E1CAB" w:rsidP="00517EE8">
            <w:pPr>
              <w:rPr>
                <w:rFonts w:eastAsia="Calibri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AB" w:rsidRPr="006C7BDD" w:rsidRDefault="009E1CAB" w:rsidP="00517EE8">
            <w:r w:rsidRPr="006C7BDD">
              <w:t xml:space="preserve">Общий объем финансирования государственной программы </w:t>
            </w:r>
            <w:r w:rsidRPr="006C7BDD">
              <w:br/>
              <w:t>на период 202</w:t>
            </w:r>
            <w:r w:rsidR="00C5552A" w:rsidRPr="006C7BDD">
              <w:t>3</w:t>
            </w:r>
            <w:r w:rsidRPr="006C7BDD">
              <w:t>-202</w:t>
            </w:r>
            <w:r w:rsidR="00C5552A" w:rsidRPr="006C7BDD">
              <w:t>8</w:t>
            </w:r>
            <w:r w:rsidRPr="006C7BDD">
              <w:t xml:space="preserve"> годов (в ценах соответствующих лет) </w:t>
            </w:r>
            <w:r w:rsidRPr="006C7BDD">
              <w:br/>
              <w:t>за счет сред</w:t>
            </w:r>
            <w:r w:rsidR="006C7BDD" w:rsidRPr="006C7BDD">
              <w:t xml:space="preserve">ств бюджета Санкт-Петербурга – </w:t>
            </w:r>
            <w:r w:rsidR="006C7BDD" w:rsidRPr="006C7BDD">
              <w:br/>
            </w:r>
            <w:r w:rsidR="006C7BDD" w:rsidRPr="006C7BDD">
              <w:rPr>
                <w:bCs/>
                <w:color w:val="000000"/>
              </w:rPr>
              <w:t>158 471 316,3</w:t>
            </w:r>
            <w:r w:rsidRPr="006C7BDD">
              <w:rPr>
                <w:bCs/>
                <w:color w:val="000000"/>
              </w:rPr>
              <w:t xml:space="preserve"> </w:t>
            </w:r>
            <w:r w:rsidRPr="006C7BDD">
              <w:t>тыс. руб., из них:</w:t>
            </w:r>
          </w:p>
          <w:p w:rsidR="009E1CAB" w:rsidRPr="006C7BDD" w:rsidRDefault="009E1CAB" w:rsidP="00517EE8">
            <w:r w:rsidRPr="006C7BDD">
              <w:t xml:space="preserve">2023 г. – </w:t>
            </w:r>
            <w:r w:rsidR="006C7BDD" w:rsidRPr="006C7BDD">
              <w:rPr>
                <w:bCs/>
                <w:color w:val="000000"/>
              </w:rPr>
              <w:t>25 716 877,4</w:t>
            </w:r>
            <w:r w:rsidRPr="006C7BDD">
              <w:t xml:space="preserve"> тыс. руб.;</w:t>
            </w:r>
          </w:p>
          <w:p w:rsidR="009E1CAB" w:rsidRPr="006C7BDD" w:rsidRDefault="009E1CAB" w:rsidP="00517EE8">
            <w:r w:rsidRPr="006C7BDD">
              <w:t xml:space="preserve">2024 г. – </w:t>
            </w:r>
            <w:r w:rsidR="006C7BDD" w:rsidRPr="006C7BDD">
              <w:rPr>
                <w:bCs/>
                <w:color w:val="000000"/>
              </w:rPr>
              <w:t>25 093 467,1</w:t>
            </w:r>
            <w:r w:rsidRPr="006C7BDD">
              <w:t xml:space="preserve"> тыс. руб.;</w:t>
            </w:r>
          </w:p>
          <w:p w:rsidR="009E1CAB" w:rsidRPr="006C7BDD" w:rsidRDefault="009E1CAB" w:rsidP="00517EE8">
            <w:r w:rsidRPr="006C7BDD">
              <w:t xml:space="preserve">2025 г. – </w:t>
            </w:r>
            <w:r w:rsidR="006C7BDD" w:rsidRPr="006C7BDD">
              <w:rPr>
                <w:bCs/>
                <w:color w:val="000000"/>
              </w:rPr>
              <w:t>24 304 288,5</w:t>
            </w:r>
            <w:r w:rsidRPr="006C7BDD">
              <w:t xml:space="preserve"> тыс. руб.;</w:t>
            </w:r>
          </w:p>
          <w:p w:rsidR="009E1CAB" w:rsidRPr="006C7BDD" w:rsidRDefault="009E1CAB" w:rsidP="00517EE8">
            <w:r w:rsidRPr="006C7BDD">
              <w:t xml:space="preserve">2026 г. – </w:t>
            </w:r>
            <w:r w:rsidR="006C7BDD" w:rsidRPr="006C7BDD">
              <w:rPr>
                <w:bCs/>
                <w:color w:val="000000"/>
              </w:rPr>
              <w:t>22 440 058,7</w:t>
            </w:r>
            <w:r w:rsidRPr="006C7BDD">
              <w:t xml:space="preserve"> тыс. руб.;</w:t>
            </w:r>
          </w:p>
          <w:p w:rsidR="009E1CAB" w:rsidRPr="006C7BDD" w:rsidRDefault="009E1CAB" w:rsidP="00517EE8">
            <w:r w:rsidRPr="006C7BDD">
              <w:t xml:space="preserve">2027 г. – </w:t>
            </w:r>
            <w:r w:rsidR="006C7BDD" w:rsidRPr="006C7BDD">
              <w:rPr>
                <w:bCs/>
                <w:color w:val="000000"/>
              </w:rPr>
              <w:t>36 867 572,0</w:t>
            </w:r>
            <w:r w:rsidRPr="006C7BDD">
              <w:t xml:space="preserve"> тыс. руб.</w:t>
            </w:r>
            <w:r w:rsidR="006C7BDD" w:rsidRPr="006C7BDD">
              <w:t>;</w:t>
            </w:r>
          </w:p>
          <w:p w:rsidR="00C5552A" w:rsidRPr="006C7BDD" w:rsidRDefault="00C5552A" w:rsidP="00517EE8">
            <w:r w:rsidRPr="006C7BDD">
              <w:t xml:space="preserve">2028 г. – </w:t>
            </w:r>
            <w:r w:rsidR="006C7BDD" w:rsidRPr="006C7BDD">
              <w:rPr>
                <w:bCs/>
                <w:color w:val="000000"/>
              </w:rPr>
              <w:t>24 049 052,6</w:t>
            </w:r>
            <w:r w:rsidRPr="006C7BDD">
              <w:t xml:space="preserve"> тыс. руб.</w:t>
            </w:r>
            <w:r w:rsidR="006C7BDD">
              <w:t>,</w:t>
            </w:r>
          </w:p>
          <w:p w:rsidR="006C7BDD" w:rsidRPr="005F6834" w:rsidRDefault="009E1CAB" w:rsidP="00517EE8">
            <w:pPr>
              <w:rPr>
                <w:bCs/>
                <w:color w:val="000000"/>
              </w:rPr>
            </w:pPr>
            <w:r w:rsidRPr="005F6834">
              <w:t xml:space="preserve">в том числе на реализацию региональных проектов – </w:t>
            </w:r>
          </w:p>
          <w:p w:rsidR="009E1CAB" w:rsidRPr="005F6834" w:rsidRDefault="006C7BDD" w:rsidP="00517EE8">
            <w:pPr>
              <w:rPr>
                <w:color w:val="000000" w:themeColor="text1"/>
              </w:rPr>
            </w:pPr>
            <w:r w:rsidRPr="005F6834">
              <w:rPr>
                <w:bCs/>
                <w:color w:val="000000"/>
              </w:rPr>
              <w:t>774 347,9</w:t>
            </w:r>
            <w:r w:rsidR="009E1CAB" w:rsidRPr="005F6834">
              <w:rPr>
                <w:color w:val="000000" w:themeColor="text1"/>
              </w:rPr>
              <w:t xml:space="preserve"> тыс. руб., из них: </w:t>
            </w:r>
          </w:p>
          <w:p w:rsidR="009E1CAB" w:rsidRPr="005F6834" w:rsidRDefault="009E1CAB" w:rsidP="00517EE8">
            <w:pPr>
              <w:rPr>
                <w:color w:val="000000" w:themeColor="text1"/>
                <w:highlight w:val="yellow"/>
              </w:rPr>
            </w:pPr>
            <w:r w:rsidRPr="005F6834">
              <w:rPr>
                <w:color w:val="000000" w:themeColor="text1"/>
              </w:rPr>
              <w:t xml:space="preserve">2023 г. – </w:t>
            </w:r>
            <w:r w:rsidR="005F6834" w:rsidRPr="005F6834">
              <w:rPr>
                <w:bCs/>
                <w:color w:val="000000"/>
              </w:rPr>
              <w:t>339 470,9</w:t>
            </w:r>
            <w:r w:rsidR="005F6834">
              <w:rPr>
                <w:bCs/>
                <w:color w:val="000000"/>
              </w:rPr>
              <w:t xml:space="preserve"> </w:t>
            </w:r>
            <w:r w:rsidRPr="005F6834">
              <w:rPr>
                <w:color w:val="000000" w:themeColor="text1"/>
              </w:rPr>
              <w:t>тыс. руб.;</w:t>
            </w:r>
            <w:r w:rsidRPr="005F6834">
              <w:rPr>
                <w:color w:val="000000" w:themeColor="text1"/>
                <w:highlight w:val="yellow"/>
              </w:rPr>
              <w:t xml:space="preserve"> </w:t>
            </w:r>
          </w:p>
          <w:p w:rsidR="009E1CAB" w:rsidRPr="005F6834" w:rsidRDefault="009E1CAB" w:rsidP="00517EE8">
            <w:pPr>
              <w:rPr>
                <w:color w:val="000000" w:themeColor="text1"/>
              </w:rPr>
            </w:pPr>
            <w:r w:rsidRPr="005F6834">
              <w:rPr>
                <w:color w:val="000000" w:themeColor="text1"/>
              </w:rPr>
              <w:t>2024 г. –</w:t>
            </w:r>
            <w:r w:rsidR="005F6834">
              <w:rPr>
                <w:color w:val="000000" w:themeColor="text1"/>
              </w:rPr>
              <w:t xml:space="preserve"> </w:t>
            </w:r>
            <w:r w:rsidR="005F6834" w:rsidRPr="005F6834">
              <w:rPr>
                <w:bCs/>
                <w:color w:val="000000"/>
              </w:rPr>
              <w:t>434 877,0</w:t>
            </w:r>
            <w:r w:rsidR="005F6834" w:rsidRPr="005F6834">
              <w:rPr>
                <w:color w:val="000000" w:themeColor="text1"/>
              </w:rPr>
              <w:t xml:space="preserve"> </w:t>
            </w:r>
            <w:r w:rsidRPr="005F6834">
              <w:rPr>
                <w:color w:val="000000" w:themeColor="text1"/>
              </w:rPr>
              <w:t>тыс. руб.</w:t>
            </w:r>
          </w:p>
          <w:p w:rsidR="009E1CAB" w:rsidRPr="00C447CF" w:rsidRDefault="009E1CAB" w:rsidP="00517EE8">
            <w:pPr>
              <w:rPr>
                <w:sz w:val="4"/>
                <w:szCs w:val="4"/>
              </w:rPr>
            </w:pPr>
          </w:p>
        </w:tc>
        <w:tc>
          <w:tcPr>
            <w:tcW w:w="345" w:type="dxa"/>
            <w:vMerge/>
            <w:tcBorders>
              <w:left w:val="single" w:sz="4" w:space="0" w:color="auto"/>
            </w:tcBorders>
          </w:tcPr>
          <w:p w:rsidR="009E1CAB" w:rsidRPr="009A7736" w:rsidRDefault="009E1CAB" w:rsidP="009A7736">
            <w:pPr>
              <w:rPr>
                <w:sz w:val="4"/>
                <w:szCs w:val="4"/>
              </w:rPr>
            </w:pPr>
          </w:p>
        </w:tc>
      </w:tr>
    </w:tbl>
    <w:p w:rsidR="00C5552A" w:rsidRDefault="00C5552A"/>
    <w:p w:rsidR="00C5552A" w:rsidRDefault="00C5552A"/>
    <w:tbl>
      <w:tblPr>
        <w:tblW w:w="10126" w:type="dxa"/>
        <w:tblInd w:w="-56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5"/>
        <w:gridCol w:w="2126"/>
        <w:gridCol w:w="6946"/>
        <w:gridCol w:w="345"/>
      </w:tblGrid>
      <w:tr w:rsidR="009E1CAB" w:rsidTr="00C5552A">
        <w:trPr>
          <w:trHeight w:val="120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9E1CAB" w:rsidRDefault="009E1CAB" w:rsidP="009A7736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834" w:rsidRPr="005F6834" w:rsidRDefault="009E1CAB" w:rsidP="005F6834">
            <w:r w:rsidRPr="005F6834">
              <w:t xml:space="preserve">Общий объем финансирования государственной программы </w:t>
            </w:r>
            <w:r w:rsidRPr="005F6834">
              <w:br/>
              <w:t>на период 202</w:t>
            </w:r>
            <w:r w:rsidR="00C5552A" w:rsidRPr="005F6834">
              <w:t>3</w:t>
            </w:r>
            <w:r w:rsidRPr="005F6834">
              <w:t>-202</w:t>
            </w:r>
            <w:r w:rsidR="00C5552A" w:rsidRPr="005F6834">
              <w:t>8</w:t>
            </w:r>
            <w:r w:rsidRPr="005F6834">
              <w:t xml:space="preserve"> годов (в ценах соответствующих лет) </w:t>
            </w:r>
            <w:r w:rsidRPr="005F6834">
              <w:br/>
              <w:t xml:space="preserve">за счет средств федерального бюджета – </w:t>
            </w:r>
            <w:r w:rsidR="005F6834" w:rsidRPr="005F6834">
              <w:rPr>
                <w:bCs/>
                <w:color w:val="000000"/>
              </w:rPr>
              <w:t xml:space="preserve">120 135,3 </w:t>
            </w:r>
            <w:r w:rsidR="005F6834" w:rsidRPr="005F6834">
              <w:t xml:space="preserve">тыс. руб., </w:t>
            </w:r>
            <w:r w:rsidR="005F6834" w:rsidRPr="005F6834">
              <w:br/>
              <w:t>из них:</w:t>
            </w:r>
          </w:p>
          <w:p w:rsidR="005F6834" w:rsidRPr="005F6834" w:rsidRDefault="005F6834" w:rsidP="005F6834">
            <w:r w:rsidRPr="005F6834">
              <w:t xml:space="preserve">2023 г. – </w:t>
            </w:r>
            <w:r w:rsidRPr="005F6834">
              <w:rPr>
                <w:bCs/>
                <w:color w:val="000000"/>
              </w:rPr>
              <w:t>46 139,5</w:t>
            </w:r>
            <w:r w:rsidRPr="005F6834">
              <w:t xml:space="preserve"> тыс. руб.;</w:t>
            </w:r>
          </w:p>
          <w:p w:rsidR="009E1CAB" w:rsidRPr="005F6834" w:rsidRDefault="005F6834" w:rsidP="005F6834">
            <w:pPr>
              <w:rPr>
                <w:highlight w:val="yellow"/>
              </w:rPr>
            </w:pPr>
            <w:r w:rsidRPr="005F6834">
              <w:t xml:space="preserve">2024 г. – </w:t>
            </w:r>
            <w:r w:rsidRPr="005F6834">
              <w:rPr>
                <w:bCs/>
                <w:color w:val="000000"/>
              </w:rPr>
              <w:t xml:space="preserve">47 995,8 </w:t>
            </w:r>
            <w:r w:rsidRPr="005F6834">
              <w:t>тыс. руб.</w:t>
            </w:r>
          </w:p>
          <w:p w:rsidR="009E1CAB" w:rsidRPr="005F6834" w:rsidRDefault="009E1CAB" w:rsidP="009A7736">
            <w:r w:rsidRPr="005F6834">
              <w:t xml:space="preserve">2025 г. – </w:t>
            </w:r>
            <w:r w:rsidR="005F6834" w:rsidRPr="005F6834">
              <w:t>26 00</w:t>
            </w:r>
            <w:r w:rsidRPr="005F6834">
              <w:t>0,0 тыс. руб.;</w:t>
            </w:r>
          </w:p>
          <w:p w:rsidR="009E1CAB" w:rsidRPr="005F6834" w:rsidRDefault="009E1CAB" w:rsidP="009A7736">
            <w:pPr>
              <w:tabs>
                <w:tab w:val="left" w:pos="208"/>
              </w:tabs>
              <w:contextualSpacing/>
            </w:pPr>
            <w:r w:rsidRPr="005F6834">
              <w:t>2026 г. – 0,0 тыс. руб.;</w:t>
            </w:r>
          </w:p>
          <w:p w:rsidR="009E1CAB" w:rsidRPr="005F6834" w:rsidRDefault="009E1CAB" w:rsidP="009A7736">
            <w:r w:rsidRPr="005F6834">
              <w:t>2027 г. – 0,0 тыс. руб.</w:t>
            </w:r>
            <w:r w:rsidR="005F6834" w:rsidRPr="005F6834">
              <w:t>;</w:t>
            </w:r>
          </w:p>
          <w:p w:rsidR="00C5552A" w:rsidRPr="00BF0E1D" w:rsidRDefault="00C5552A" w:rsidP="00C5552A">
            <w:r w:rsidRPr="005F6834">
              <w:t>2028 г. – 0,0 тыс. руб.,</w:t>
            </w:r>
          </w:p>
        </w:tc>
        <w:tc>
          <w:tcPr>
            <w:tcW w:w="345" w:type="dxa"/>
            <w:vMerge w:val="restart"/>
            <w:tcBorders>
              <w:left w:val="single" w:sz="4" w:space="0" w:color="auto"/>
            </w:tcBorders>
          </w:tcPr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Default="00C5552A" w:rsidP="009A7736">
            <w:pPr>
              <w:rPr>
                <w:color w:val="000000"/>
              </w:rPr>
            </w:pPr>
          </w:p>
          <w:p w:rsidR="00C5552A" w:rsidRPr="00C5552A" w:rsidRDefault="00C5552A" w:rsidP="009A7736">
            <w:pPr>
              <w:rPr>
                <w:color w:val="000000"/>
                <w:sz w:val="32"/>
              </w:rPr>
            </w:pPr>
          </w:p>
          <w:p w:rsidR="009E1CAB" w:rsidRPr="00BF0E1D" w:rsidRDefault="00C5552A" w:rsidP="009A7736">
            <w:r w:rsidRPr="009E1CAB">
              <w:rPr>
                <w:color w:val="000000"/>
              </w:rPr>
              <w:t>».</w:t>
            </w:r>
          </w:p>
        </w:tc>
      </w:tr>
      <w:tr w:rsidR="009E1CAB" w:rsidTr="009E1CAB">
        <w:trPr>
          <w:trHeight w:val="1206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9E1CAB" w:rsidRDefault="009E1CAB" w:rsidP="009A7736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9E1CAB" w:rsidRPr="005F6834" w:rsidRDefault="009E1CAB" w:rsidP="009A7736">
            <w:r w:rsidRPr="005F6834">
              <w:t xml:space="preserve">в том числе на реализацию региональных проектов - </w:t>
            </w:r>
          </w:p>
          <w:p w:rsidR="009E1CAB" w:rsidRPr="005F6834" w:rsidRDefault="005F6834" w:rsidP="009A7736">
            <w:r w:rsidRPr="005F6834">
              <w:rPr>
                <w:bCs/>
                <w:color w:val="000000"/>
              </w:rPr>
              <w:t>94 135,3</w:t>
            </w:r>
            <w:r w:rsidR="009E1CAB" w:rsidRPr="005F6834">
              <w:rPr>
                <w:bCs/>
                <w:color w:val="000000"/>
              </w:rPr>
              <w:t xml:space="preserve"> </w:t>
            </w:r>
            <w:r w:rsidR="009E1CAB" w:rsidRPr="005F6834">
              <w:t>тыс. руб., из них:</w:t>
            </w:r>
          </w:p>
          <w:p w:rsidR="009E1CAB" w:rsidRPr="005F6834" w:rsidRDefault="009E1CAB" w:rsidP="009A7736">
            <w:r w:rsidRPr="005F6834">
              <w:t xml:space="preserve">2023 г. – </w:t>
            </w:r>
            <w:r w:rsidR="005F6834" w:rsidRPr="005F6834">
              <w:rPr>
                <w:bCs/>
                <w:color w:val="000000"/>
              </w:rPr>
              <w:t>46 139,5</w:t>
            </w:r>
            <w:r w:rsidRPr="005F6834">
              <w:t xml:space="preserve"> тыс. руб.;</w:t>
            </w:r>
          </w:p>
          <w:p w:rsidR="009E1CAB" w:rsidRPr="005F6834" w:rsidRDefault="009E1CAB" w:rsidP="009A7736">
            <w:r w:rsidRPr="005F6834">
              <w:t xml:space="preserve">2024 г. – </w:t>
            </w:r>
            <w:r w:rsidR="005F6834" w:rsidRPr="005F6834">
              <w:rPr>
                <w:bCs/>
                <w:color w:val="000000"/>
              </w:rPr>
              <w:t>47 995,8</w:t>
            </w:r>
            <w:r w:rsidRPr="005F6834">
              <w:rPr>
                <w:bCs/>
                <w:color w:val="000000"/>
              </w:rPr>
              <w:t xml:space="preserve"> </w:t>
            </w:r>
            <w:r w:rsidRPr="005F6834">
              <w:t>тыс. руб.</w:t>
            </w:r>
          </w:p>
          <w:p w:rsidR="009E1CAB" w:rsidRPr="009A7736" w:rsidRDefault="009E1CAB" w:rsidP="009A7736">
            <w:pPr>
              <w:rPr>
                <w:sz w:val="4"/>
                <w:szCs w:val="4"/>
              </w:rPr>
            </w:pPr>
          </w:p>
          <w:p w:rsidR="009E1CAB" w:rsidRPr="009A7736" w:rsidRDefault="009E1CAB" w:rsidP="009A7736">
            <w:pPr>
              <w:rPr>
                <w:sz w:val="4"/>
                <w:szCs w:val="4"/>
              </w:rPr>
            </w:pPr>
          </w:p>
        </w:tc>
        <w:tc>
          <w:tcPr>
            <w:tcW w:w="345" w:type="dxa"/>
            <w:vMerge/>
            <w:tcBorders>
              <w:left w:val="single" w:sz="4" w:space="0" w:color="auto"/>
            </w:tcBorders>
          </w:tcPr>
          <w:p w:rsidR="009E1CAB" w:rsidRPr="009A7736" w:rsidRDefault="009E1CAB" w:rsidP="009A7736">
            <w:pPr>
              <w:rPr>
                <w:sz w:val="4"/>
                <w:szCs w:val="4"/>
              </w:rPr>
            </w:pPr>
          </w:p>
        </w:tc>
      </w:tr>
      <w:tr w:rsidR="009E1CAB" w:rsidTr="009E1CAB">
        <w:trPr>
          <w:trHeight w:val="1206"/>
        </w:trPr>
        <w:tc>
          <w:tcPr>
            <w:tcW w:w="28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E1CAB" w:rsidRDefault="009E1CAB" w:rsidP="009A7736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AB" w:rsidRDefault="009E1CAB" w:rsidP="009A773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AB" w:rsidRPr="005F6834" w:rsidRDefault="009E1CAB" w:rsidP="00C5552A">
            <w:pPr>
              <w:tabs>
                <w:tab w:val="left" w:pos="208"/>
              </w:tabs>
              <w:rPr>
                <w:color w:val="000000"/>
              </w:rPr>
            </w:pPr>
            <w:r w:rsidRPr="005F6834">
              <w:rPr>
                <w:color w:val="000000"/>
              </w:rPr>
              <w:t xml:space="preserve">Общий объем финансирования государственной программы </w:t>
            </w:r>
            <w:r w:rsidRPr="005F6834">
              <w:rPr>
                <w:color w:val="000000"/>
              </w:rPr>
              <w:br/>
              <w:t>на период 202</w:t>
            </w:r>
            <w:r w:rsidR="00C5552A" w:rsidRPr="005F6834">
              <w:rPr>
                <w:color w:val="000000"/>
              </w:rPr>
              <w:t>3</w:t>
            </w:r>
            <w:r w:rsidRPr="005F6834">
              <w:rPr>
                <w:color w:val="000000"/>
              </w:rPr>
              <w:t>-202</w:t>
            </w:r>
            <w:r w:rsidR="00C5552A" w:rsidRPr="005F6834">
              <w:rPr>
                <w:color w:val="000000"/>
              </w:rPr>
              <w:t>8</w:t>
            </w:r>
            <w:r w:rsidRPr="005F6834">
              <w:rPr>
                <w:color w:val="000000"/>
              </w:rPr>
              <w:t xml:space="preserve"> годов</w:t>
            </w:r>
            <w:r w:rsidRPr="005F6834">
              <w:rPr>
                <w:color w:val="000000"/>
                <w:spacing w:val="-2"/>
              </w:rPr>
              <w:t xml:space="preserve"> за счет внебюджетных источников – </w:t>
            </w:r>
            <w:r w:rsidR="005F6834" w:rsidRPr="005F6834">
              <w:rPr>
                <w:color w:val="000000"/>
                <w:spacing w:val="-2"/>
              </w:rPr>
              <w:br/>
            </w:r>
            <w:r w:rsidR="005F6834" w:rsidRPr="005F6834">
              <w:rPr>
                <w:color w:val="000000"/>
              </w:rPr>
              <w:t>4 306 800,0</w:t>
            </w:r>
            <w:r w:rsidRPr="005F6834">
              <w:rPr>
                <w:bCs/>
              </w:rPr>
              <w:t xml:space="preserve"> </w:t>
            </w:r>
            <w:r w:rsidRPr="005F6834">
              <w:rPr>
                <w:color w:val="000000"/>
                <w:spacing w:val="-2"/>
              </w:rPr>
              <w:t>тыс. руб., из них:</w:t>
            </w:r>
            <w:r w:rsidRPr="005F6834">
              <w:rPr>
                <w:color w:val="000000"/>
                <w:spacing w:val="-2"/>
              </w:rPr>
              <w:br/>
            </w:r>
            <w:r w:rsidRPr="005F6834">
              <w:rPr>
                <w:color w:val="000000"/>
              </w:rPr>
              <w:t xml:space="preserve">2023 г. – </w:t>
            </w:r>
            <w:r w:rsidRPr="005F6834">
              <w:rPr>
                <w:bCs/>
              </w:rPr>
              <w:t>704 800,0</w:t>
            </w:r>
            <w:r w:rsidRPr="005F6834">
              <w:rPr>
                <w:color w:val="000000"/>
              </w:rPr>
              <w:t xml:space="preserve"> </w:t>
            </w:r>
            <w:proofErr w:type="spellStart"/>
            <w:r w:rsidRPr="005F6834">
              <w:rPr>
                <w:color w:val="000000"/>
              </w:rPr>
              <w:t>тыс.руб</w:t>
            </w:r>
            <w:proofErr w:type="spellEnd"/>
            <w:r w:rsidRPr="005F6834">
              <w:rPr>
                <w:color w:val="000000"/>
              </w:rPr>
              <w:t>.;</w:t>
            </w:r>
          </w:p>
          <w:p w:rsidR="009E1CAB" w:rsidRPr="005F6834" w:rsidRDefault="009E1CAB" w:rsidP="009A7736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Pr="005F6834">
              <w:rPr>
                <w:rFonts w:ascii="Times New Roman" w:hAnsi="Times New Roman"/>
                <w:bCs/>
                <w:sz w:val="24"/>
                <w:szCs w:val="24"/>
              </w:rPr>
              <w:t>710 000,0</w:t>
            </w:r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9E1CAB" w:rsidRPr="005F6834" w:rsidRDefault="009E1CAB" w:rsidP="009A7736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Pr="005F68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715 200,0</w:t>
            </w:r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5F6834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9E1CAB" w:rsidRPr="005F6834" w:rsidRDefault="009E1CAB" w:rsidP="009A7736">
            <w:pPr>
              <w:rPr>
                <w:color w:val="000000"/>
              </w:rPr>
            </w:pPr>
            <w:r w:rsidRPr="005F6834">
              <w:rPr>
                <w:color w:val="000000"/>
              </w:rPr>
              <w:t xml:space="preserve">2026 г. – </w:t>
            </w:r>
            <w:r w:rsidRPr="005F6834">
              <w:rPr>
                <w:bCs/>
                <w:color w:val="000000"/>
              </w:rPr>
              <w:t>720 400,0</w:t>
            </w:r>
            <w:r w:rsidRPr="005F6834">
              <w:rPr>
                <w:color w:val="000000"/>
              </w:rPr>
              <w:t xml:space="preserve"> </w:t>
            </w:r>
            <w:proofErr w:type="spellStart"/>
            <w:r w:rsidRPr="005F6834">
              <w:rPr>
                <w:color w:val="000000"/>
              </w:rPr>
              <w:t>тыс.руб</w:t>
            </w:r>
            <w:proofErr w:type="spellEnd"/>
            <w:r w:rsidRPr="005F6834">
              <w:rPr>
                <w:color w:val="000000"/>
              </w:rPr>
              <w:t>.;</w:t>
            </w:r>
          </w:p>
          <w:p w:rsidR="009E1CAB" w:rsidRPr="005F6834" w:rsidRDefault="009E1CAB" w:rsidP="009A7736">
            <w:pPr>
              <w:rPr>
                <w:color w:val="000000"/>
              </w:rPr>
            </w:pPr>
            <w:r w:rsidRPr="005F6834">
              <w:rPr>
                <w:color w:val="000000"/>
              </w:rPr>
              <w:t xml:space="preserve">2027 г. – </w:t>
            </w:r>
            <w:r w:rsidRPr="005F6834">
              <w:rPr>
                <w:bCs/>
                <w:color w:val="000000"/>
              </w:rPr>
              <w:t>725 600,0</w:t>
            </w:r>
            <w:r w:rsidRPr="005F6834">
              <w:rPr>
                <w:color w:val="000000"/>
              </w:rPr>
              <w:t xml:space="preserve"> </w:t>
            </w:r>
            <w:proofErr w:type="spellStart"/>
            <w:r w:rsidRPr="005F6834">
              <w:rPr>
                <w:color w:val="000000"/>
              </w:rPr>
              <w:t>тыс.руб</w:t>
            </w:r>
            <w:proofErr w:type="spellEnd"/>
            <w:r w:rsidRPr="005F6834">
              <w:rPr>
                <w:color w:val="000000"/>
              </w:rPr>
              <w:t>.</w:t>
            </w:r>
            <w:r w:rsidR="00C5552A" w:rsidRPr="005F6834">
              <w:rPr>
                <w:color w:val="000000"/>
              </w:rPr>
              <w:t>;</w:t>
            </w:r>
          </w:p>
          <w:p w:rsidR="00C5552A" w:rsidRPr="005371A1" w:rsidRDefault="00C5552A" w:rsidP="005F6834">
            <w:r w:rsidRPr="005F6834">
              <w:rPr>
                <w:color w:val="000000"/>
              </w:rPr>
              <w:t xml:space="preserve">2028 г. – </w:t>
            </w:r>
            <w:r w:rsidRPr="005F6834">
              <w:rPr>
                <w:bCs/>
                <w:color w:val="000000"/>
              </w:rPr>
              <w:t>7</w:t>
            </w:r>
            <w:r w:rsidR="005F6834" w:rsidRPr="005F6834">
              <w:rPr>
                <w:bCs/>
                <w:color w:val="000000"/>
              </w:rPr>
              <w:t>30</w:t>
            </w:r>
            <w:r w:rsidRPr="005F6834">
              <w:rPr>
                <w:bCs/>
                <w:color w:val="000000"/>
              </w:rPr>
              <w:t xml:space="preserve"> </w:t>
            </w:r>
            <w:r w:rsidR="005F6834" w:rsidRPr="005F6834">
              <w:rPr>
                <w:bCs/>
                <w:color w:val="000000"/>
              </w:rPr>
              <w:t>8</w:t>
            </w:r>
            <w:r w:rsidRPr="005F6834">
              <w:rPr>
                <w:bCs/>
                <w:color w:val="000000"/>
              </w:rPr>
              <w:t>00,0</w:t>
            </w:r>
            <w:r w:rsidRPr="005F6834">
              <w:rPr>
                <w:color w:val="000000"/>
              </w:rPr>
              <w:t xml:space="preserve"> </w:t>
            </w:r>
            <w:proofErr w:type="spellStart"/>
            <w:r w:rsidRPr="005F6834">
              <w:rPr>
                <w:color w:val="000000"/>
              </w:rPr>
              <w:t>тыс.руб</w:t>
            </w:r>
            <w:proofErr w:type="spellEnd"/>
            <w:r w:rsidRPr="005F6834">
              <w:rPr>
                <w:color w:val="000000"/>
              </w:rPr>
              <w:t>.</w:t>
            </w:r>
          </w:p>
        </w:tc>
        <w:tc>
          <w:tcPr>
            <w:tcW w:w="345" w:type="dxa"/>
            <w:vMerge/>
            <w:tcBorders>
              <w:left w:val="single" w:sz="4" w:space="0" w:color="auto"/>
              <w:bottom w:val="nil"/>
            </w:tcBorders>
          </w:tcPr>
          <w:p w:rsidR="009E1CAB" w:rsidRPr="005371A1" w:rsidRDefault="009E1CAB" w:rsidP="009A7736"/>
        </w:tc>
      </w:tr>
    </w:tbl>
    <w:p w:rsidR="00B13049" w:rsidRDefault="00B13049" w:rsidP="00986B90">
      <w:pPr>
        <w:pStyle w:val="aa"/>
        <w:spacing w:after="0" w:line="240" w:lineRule="auto"/>
        <w:ind w:left="0"/>
        <w:rPr>
          <w:color w:val="000000" w:themeColor="text1"/>
        </w:rPr>
      </w:pPr>
    </w:p>
    <w:p w:rsidR="00B13049" w:rsidRDefault="00B13049" w:rsidP="00986B90">
      <w:pPr>
        <w:pStyle w:val="aa"/>
        <w:spacing w:after="0" w:line="240" w:lineRule="auto"/>
        <w:ind w:left="0"/>
        <w:rPr>
          <w:color w:val="000000" w:themeColor="text1"/>
        </w:rPr>
        <w:sectPr w:rsidR="00B13049" w:rsidSect="00336CFA">
          <w:headerReference w:type="even" r:id="rId8"/>
          <w:headerReference w:type="default" r:id="rId9"/>
          <w:headerReference w:type="first" r:id="rId10"/>
          <w:pgSz w:w="11906" w:h="16838" w:code="9"/>
          <w:pgMar w:top="851" w:right="851" w:bottom="964" w:left="1701" w:header="709" w:footer="709" w:gutter="0"/>
          <w:cols w:space="708"/>
          <w:titlePg/>
          <w:docGrid w:linePitch="360"/>
        </w:sectPr>
      </w:pPr>
    </w:p>
    <w:p w:rsidR="00AC1C5E" w:rsidRDefault="00AC1C5E" w:rsidP="00AC1C5E">
      <w:pPr>
        <w:pStyle w:val="HEADERTEXT0"/>
        <w:tabs>
          <w:tab w:val="left" w:pos="1134"/>
        </w:tabs>
        <w:ind w:left="709"/>
        <w:jc w:val="both"/>
        <w:rPr>
          <w:color w:val="000000" w:themeColor="text1"/>
        </w:rPr>
      </w:pPr>
    </w:p>
    <w:p w:rsidR="00B4361E" w:rsidRPr="00D33795" w:rsidRDefault="00B13049" w:rsidP="00D33795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Пункты </w:t>
      </w:r>
      <w:r w:rsidR="00870445">
        <w:rPr>
          <w:color w:val="000000" w:themeColor="text1"/>
        </w:rPr>
        <w:t xml:space="preserve">1 – </w:t>
      </w:r>
      <w:r w:rsidR="00D2397C">
        <w:rPr>
          <w:color w:val="000000" w:themeColor="text1"/>
        </w:rPr>
        <w:t>4</w:t>
      </w:r>
      <w:r w:rsidR="00870445">
        <w:rPr>
          <w:color w:val="000000" w:themeColor="text1"/>
        </w:rPr>
        <w:t xml:space="preserve"> </w:t>
      </w:r>
      <w:r w:rsidR="00542B49">
        <w:rPr>
          <w:color w:val="000000" w:themeColor="text1"/>
        </w:rPr>
        <w:t>таблиц</w:t>
      </w:r>
      <w:r>
        <w:rPr>
          <w:color w:val="000000" w:themeColor="text1"/>
        </w:rPr>
        <w:t>ы</w:t>
      </w:r>
      <w:r w:rsidR="00542B49">
        <w:rPr>
          <w:color w:val="000000" w:themeColor="text1"/>
        </w:rPr>
        <w:t xml:space="preserve"> </w:t>
      </w:r>
      <w:r w:rsidR="001F1525">
        <w:rPr>
          <w:color w:val="000000" w:themeColor="text1"/>
        </w:rPr>
        <w:t>3</w:t>
      </w:r>
      <w:r w:rsidR="00542B49">
        <w:rPr>
          <w:color w:val="000000" w:themeColor="text1"/>
        </w:rPr>
        <w:t xml:space="preserve"> </w:t>
      </w:r>
      <w:r w:rsidR="00FE5808">
        <w:rPr>
          <w:color w:val="000000" w:themeColor="text1"/>
        </w:rPr>
        <w:t>под</w:t>
      </w:r>
      <w:r w:rsidR="00542B49">
        <w:rPr>
          <w:color w:val="000000" w:themeColor="text1"/>
        </w:rPr>
        <w:t xml:space="preserve">раздела 1.6.1 </w:t>
      </w:r>
      <w:r w:rsidR="00FE5808">
        <w:rPr>
          <w:color w:val="000000" w:themeColor="text1"/>
        </w:rPr>
        <w:t>раздела 1</w:t>
      </w:r>
      <w:r w:rsidR="00D33795">
        <w:rPr>
          <w:b/>
          <w:color w:val="000000"/>
        </w:rPr>
        <w:t xml:space="preserve"> </w:t>
      </w:r>
      <w:r w:rsidR="00542B49" w:rsidRPr="00D33795">
        <w:rPr>
          <w:color w:val="000000" w:themeColor="text1"/>
        </w:rPr>
        <w:t>приложения к постановлению</w:t>
      </w:r>
      <w:r>
        <w:rPr>
          <w:color w:val="000000" w:themeColor="text1"/>
        </w:rPr>
        <w:t xml:space="preserve"> изложить в следующей редакции</w:t>
      </w:r>
      <w:r w:rsidR="00542B49" w:rsidRPr="00D33795">
        <w:rPr>
          <w:color w:val="000000" w:themeColor="text1"/>
        </w:rPr>
        <w:t>:</w:t>
      </w:r>
    </w:p>
    <w:p w:rsidR="00B13049" w:rsidRDefault="00B13049" w:rsidP="00B13049">
      <w:pPr>
        <w:pStyle w:val="HEADERTEXT0"/>
        <w:tabs>
          <w:tab w:val="left" w:pos="1134"/>
          <w:tab w:val="left" w:pos="1276"/>
        </w:tabs>
        <w:jc w:val="both"/>
        <w:rPr>
          <w:color w:val="000000" w:themeColor="text1"/>
          <w:sz w:val="8"/>
          <w:szCs w:val="8"/>
        </w:rPr>
      </w:pPr>
    </w:p>
    <w:tbl>
      <w:tblPr>
        <w:tblW w:w="1575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16"/>
        <w:gridCol w:w="398"/>
        <w:gridCol w:w="1609"/>
        <w:gridCol w:w="1701"/>
        <w:gridCol w:w="1165"/>
        <w:gridCol w:w="1699"/>
        <w:gridCol w:w="1217"/>
        <w:gridCol w:w="1276"/>
        <w:gridCol w:w="1275"/>
        <w:gridCol w:w="1276"/>
        <w:gridCol w:w="1276"/>
        <w:gridCol w:w="1276"/>
        <w:gridCol w:w="1275"/>
      </w:tblGrid>
      <w:tr w:rsidR="00F3504F" w:rsidRPr="00B13049" w:rsidTr="0014335B">
        <w:trPr>
          <w:trHeight w:val="283"/>
        </w:trPr>
        <w:tc>
          <w:tcPr>
            <w:tcW w:w="31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504F" w:rsidRPr="00B13049" w:rsidRDefault="00F3504F" w:rsidP="00F3504F">
            <w:pPr>
              <w:ind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504F" w:rsidRPr="00B13049" w:rsidRDefault="00F3504F" w:rsidP="00F3504F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 xml:space="preserve">Государственная </w:t>
            </w:r>
          </w:p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339 470,9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434 877,0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774 347,9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31 634 819,2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AC1C5E" w:rsidRDefault="00D2397C" w:rsidP="00D2397C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3 135 452,3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5 631 400,1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32 409 167,1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22 581 425,1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19 462 067,0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20 037 841,4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20 513 188,5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21 282 644,8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22 184 982,4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126 062 149,2</w:t>
            </w:r>
          </w:p>
        </w:tc>
      </w:tr>
      <w:tr w:rsidR="00D2397C" w:rsidRPr="00B13049" w:rsidTr="0014335B">
        <w:trPr>
          <w:trHeight w:val="340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97C" w:rsidRPr="00AC1C5E" w:rsidRDefault="00D2397C" w:rsidP="00D2397C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25 716 877,4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25 093 467,1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24 304 288,5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22 440 058,7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36 867 572,0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24 049 052,6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158 471 316,3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 xml:space="preserve">Федеральный </w:t>
            </w:r>
          </w:p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бюджет*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94 135,3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AC1C5E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94 135,3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26 000,0</w:t>
            </w:r>
          </w:p>
        </w:tc>
      </w:tr>
      <w:tr w:rsidR="00F3504F" w:rsidRPr="00B13049" w:rsidTr="00A01BD4">
        <w:trPr>
          <w:trHeight w:val="340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AC1C5E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120 135,3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 xml:space="preserve">Внебюджетные </w:t>
            </w:r>
          </w:p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14 000 000,0</w:t>
            </w:r>
          </w:p>
        </w:tc>
      </w:tr>
      <w:tr w:rsidR="00F3504F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AC1C5E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14 000 000,0</w:t>
            </w:r>
          </w:p>
        </w:tc>
      </w:tr>
      <w:tr w:rsidR="00D2397C" w:rsidRPr="00B13049" w:rsidTr="00A01B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720 400,0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725 600,0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730 800,0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4 306 800,0</w:t>
            </w:r>
          </w:p>
        </w:tc>
      </w:tr>
      <w:tr w:rsidR="00D2397C" w:rsidRPr="00B13049" w:rsidTr="00A01BD4">
        <w:trPr>
          <w:trHeight w:val="340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97C" w:rsidRPr="00AC1C5E" w:rsidRDefault="00D2397C" w:rsidP="00D2397C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14 704 800,0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720 400,0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725 600,0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730 800,0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18 306 800,0</w:t>
            </w:r>
          </w:p>
        </w:tc>
      </w:tr>
      <w:tr w:rsidR="00F3504F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385 610,4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482 872,8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D2397C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868 483,2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16 795 981,4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45 634 819,2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AC1C5E" w:rsidRDefault="00D2397C" w:rsidP="00D2397C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C1C5E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17 181 591,8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5 679 395,9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2397C">
              <w:rPr>
                <w:bCs/>
                <w:color w:val="000000"/>
                <w:sz w:val="20"/>
                <w:szCs w:val="20"/>
              </w:rPr>
              <w:t>46 503 302,4</w:t>
            </w:r>
          </w:p>
        </w:tc>
      </w:tr>
      <w:tr w:rsidR="00D2397C" w:rsidRPr="00B13049" w:rsidTr="0014335B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23 286 225,1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20 172 067,0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20 779 041,4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21 233 588,5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22 008 244,8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22 915 782,4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2397C">
              <w:rPr>
                <w:color w:val="000000"/>
                <w:sz w:val="20"/>
                <w:szCs w:val="20"/>
              </w:rPr>
              <w:t>130 394 949,2</w:t>
            </w:r>
          </w:p>
        </w:tc>
      </w:tr>
      <w:tr w:rsidR="00D2397C" w:rsidRPr="00B13049" w:rsidTr="0014335B">
        <w:trPr>
          <w:trHeight w:val="340"/>
        </w:trPr>
        <w:tc>
          <w:tcPr>
            <w:tcW w:w="31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97C" w:rsidRPr="00B13049" w:rsidRDefault="00D2397C" w:rsidP="00D2397C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1304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40 467 816,9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25 851 462,9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25 045 488,5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23 160 458,7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37 593 172,0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24 779 852,6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97C" w:rsidRPr="00D2397C" w:rsidRDefault="00D2397C" w:rsidP="00D2397C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97C">
              <w:rPr>
                <w:b/>
                <w:bCs/>
                <w:color w:val="000000"/>
                <w:sz w:val="20"/>
                <w:szCs w:val="20"/>
              </w:rPr>
              <w:t>176 898 251,6</w:t>
            </w:r>
          </w:p>
        </w:tc>
      </w:tr>
    </w:tbl>
    <w:p w:rsidR="00B13049" w:rsidRDefault="00B13049"/>
    <w:p w:rsidR="00B13049" w:rsidRDefault="00B13049"/>
    <w:p w:rsidR="00B13049" w:rsidRDefault="00B13049"/>
    <w:p w:rsidR="00AC1C5E" w:rsidRDefault="00AC1C5E"/>
    <w:p w:rsidR="00AC1C5E" w:rsidRDefault="00AC1C5E"/>
    <w:p w:rsidR="00AC1C5E" w:rsidRDefault="00AC1C5E"/>
    <w:p w:rsidR="00AC1C5E" w:rsidRDefault="00AC1C5E"/>
    <w:p w:rsidR="00AC1C5E" w:rsidRDefault="00AC1C5E"/>
    <w:p w:rsidR="00AC1C5E" w:rsidRDefault="00AC1C5E"/>
    <w:p w:rsidR="00AC1C5E" w:rsidRDefault="00AC1C5E"/>
    <w:p w:rsidR="00B13049" w:rsidRDefault="00B13049"/>
    <w:tbl>
      <w:tblPr>
        <w:tblW w:w="14800" w:type="dxa"/>
        <w:tblInd w:w="279" w:type="dxa"/>
        <w:tblLook w:val="04A0" w:firstRow="1" w:lastRow="0" w:firstColumn="1" w:lastColumn="0" w:noHBand="0" w:noVBand="1"/>
      </w:tblPr>
      <w:tblGrid>
        <w:gridCol w:w="421"/>
        <w:gridCol w:w="1609"/>
        <w:gridCol w:w="1701"/>
        <w:gridCol w:w="1165"/>
        <w:gridCol w:w="1762"/>
        <w:gridCol w:w="1197"/>
        <w:gridCol w:w="1134"/>
        <w:gridCol w:w="1134"/>
        <w:gridCol w:w="1134"/>
        <w:gridCol w:w="1134"/>
        <w:gridCol w:w="1134"/>
        <w:gridCol w:w="1275"/>
      </w:tblGrid>
      <w:tr w:rsidR="00F3504F" w:rsidRPr="00B13049" w:rsidTr="0013766F">
        <w:trPr>
          <w:trHeight w:val="28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04F" w:rsidRPr="00B93EE7" w:rsidRDefault="00F3504F" w:rsidP="00F3504F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648 511,7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648 511,7</w:t>
            </w:r>
          </w:p>
        </w:tc>
      </w:tr>
      <w:tr w:rsidR="0013766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2 365 119,0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2 252 919,7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2 320 761,7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2 413 592,1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2 510 135,7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2 610 541,5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14 473 069,7</w:t>
            </w:r>
          </w:p>
        </w:tc>
      </w:tr>
      <w:tr w:rsidR="0013766F" w:rsidRPr="00B13049" w:rsidTr="0013766F">
        <w:trPr>
          <w:trHeight w:val="3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2 641 528,0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2 625 022,4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2 320 761,7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2 413 592,1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2 510 135,7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2 610 541,5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15 121 581,4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26 000,0</w:t>
            </w:r>
          </w:p>
        </w:tc>
      </w:tr>
      <w:tr w:rsidR="00F3504F" w:rsidRPr="00B13049" w:rsidTr="0013766F">
        <w:trPr>
          <w:trHeight w:val="3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26 000,0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31FA6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31FA6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3766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54 800,0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331 800,0</w:t>
            </w:r>
          </w:p>
        </w:tc>
      </w:tr>
      <w:tr w:rsidR="0013766F" w:rsidRPr="00B13049" w:rsidTr="0013766F">
        <w:trPr>
          <w:trHeight w:val="3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54 800,0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55 800,0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331 800,0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648 511,7</w:t>
            </w:r>
          </w:p>
        </w:tc>
      </w:tr>
      <w:tr w:rsidR="00F3504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3504F" w:rsidRPr="00B13049" w:rsidTr="0013766F">
        <w:trPr>
          <w:trHeight w:val="3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93EE7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13766F">
              <w:rPr>
                <w:bCs/>
                <w:color w:val="000000"/>
                <w:sz w:val="20"/>
                <w:szCs w:val="20"/>
              </w:rPr>
              <w:t>648 511,7</w:t>
            </w:r>
          </w:p>
        </w:tc>
      </w:tr>
      <w:tr w:rsidR="0013766F" w:rsidRPr="00B13049" w:rsidTr="0013766F">
        <w:trPr>
          <w:trHeight w:val="2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93EE7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2 419 919,0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2 307 919,7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2 401 961,7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2 468 992,1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2 565 735,7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2 666 341,5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14 830 869,7</w:t>
            </w:r>
          </w:p>
        </w:tc>
      </w:tr>
      <w:tr w:rsidR="0013766F" w:rsidRPr="00B13049" w:rsidTr="0013766F">
        <w:trPr>
          <w:trHeight w:val="3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B93EE7" w:rsidRDefault="0013766F" w:rsidP="0013766F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93EE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2 696 328,0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2 680 022,4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2 401 961,7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2 468 992,1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2 565 735,7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2 666 341,5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15 479 381,4</w:t>
            </w:r>
          </w:p>
        </w:tc>
      </w:tr>
    </w:tbl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p w:rsidR="00CA79B3" w:rsidRDefault="00CA79B3"/>
    <w:tbl>
      <w:tblPr>
        <w:tblW w:w="15817" w:type="dxa"/>
        <w:tblInd w:w="-147" w:type="dxa"/>
        <w:tblLook w:val="04A0" w:firstRow="1" w:lastRow="0" w:firstColumn="1" w:lastColumn="0" w:noHBand="0" w:noVBand="1"/>
      </w:tblPr>
      <w:tblGrid>
        <w:gridCol w:w="354"/>
        <w:gridCol w:w="1609"/>
        <w:gridCol w:w="1701"/>
        <w:gridCol w:w="1165"/>
        <w:gridCol w:w="1699"/>
        <w:gridCol w:w="1269"/>
        <w:gridCol w:w="1276"/>
        <w:gridCol w:w="1275"/>
        <w:gridCol w:w="1276"/>
        <w:gridCol w:w="1276"/>
        <w:gridCol w:w="1276"/>
        <w:gridCol w:w="1275"/>
        <w:gridCol w:w="366"/>
      </w:tblGrid>
      <w:tr w:rsidR="00F3504F" w:rsidRPr="00B13049" w:rsidTr="0013766F">
        <w:trPr>
          <w:trHeight w:val="283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04F" w:rsidRPr="00B13049" w:rsidRDefault="00F3504F" w:rsidP="00F3504F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13766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13766F">
              <w:rPr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18 977 520,5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16 915 169,5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17 717 079,7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18 099 596,4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18 772 509,1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19 574 440,9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110 056 316,1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19 040 582,4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16 977 943,8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17 717 079,7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18 099 596,4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18 772 509,1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19 574 440,9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110 182 152,3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655 000,0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665 000,0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675 000,0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3 975 000,0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655 000,0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665 000,0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675 000,0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3 975 000,0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109 201,4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110 770,1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219 971,5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93EE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109 201,4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110 770,1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F3504F" w:rsidRDefault="00F3504F" w:rsidP="00F3504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F3504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68253D" w:rsidRDefault="00F3504F" w:rsidP="00F3504F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8253D">
              <w:rPr>
                <w:bCs/>
                <w:color w:val="000000"/>
                <w:sz w:val="20"/>
                <w:szCs w:val="20"/>
              </w:rPr>
              <w:t>219 971,5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19 627 520,5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17 570 169,5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18 377 079,7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18 764 596,4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19 442 509,1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20 249 440,9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68253D" w:rsidRDefault="0013766F" w:rsidP="0013766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8253D">
              <w:rPr>
                <w:color w:val="000000"/>
                <w:sz w:val="20"/>
                <w:szCs w:val="20"/>
              </w:rPr>
              <w:t>114 031 316,1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3766F" w:rsidRPr="00B13049" w:rsidTr="0013766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766F" w:rsidRPr="00B13049" w:rsidRDefault="0013766F" w:rsidP="0013766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766F" w:rsidRPr="004A1F95" w:rsidRDefault="0013766F" w:rsidP="0013766F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4A1F9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19 736 721,9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17 680 939,6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18 377 079,7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18 764 596,4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19 442 509,1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20 249 440,9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66F" w:rsidRPr="0013766F" w:rsidRDefault="0013766F" w:rsidP="0013766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66F">
              <w:rPr>
                <w:b/>
                <w:bCs/>
                <w:color w:val="000000"/>
                <w:sz w:val="20"/>
                <w:szCs w:val="20"/>
              </w:rPr>
              <w:t>114 251 287,6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3766F" w:rsidRPr="004A1F95" w:rsidRDefault="0013766F" w:rsidP="0013766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13049" w:rsidRPr="00B13049" w:rsidRDefault="00B13049" w:rsidP="00B13049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B13049" w:rsidRPr="00B13049" w:rsidRDefault="00B13049" w:rsidP="00B13049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B13049" w:rsidRPr="00B13049" w:rsidRDefault="00B13049" w:rsidP="00B13049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B13049" w:rsidRPr="00B13049" w:rsidRDefault="00B13049" w:rsidP="00B13049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0B46C3" w:rsidRDefault="000B46C3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870445" w:rsidRDefault="00870445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9E1CAB"/>
    <w:tbl>
      <w:tblPr>
        <w:tblW w:w="15219" w:type="dxa"/>
        <w:tblInd w:w="279" w:type="dxa"/>
        <w:tblLook w:val="04A0" w:firstRow="1" w:lastRow="0" w:firstColumn="1" w:lastColumn="0" w:noHBand="0" w:noVBand="1"/>
      </w:tblPr>
      <w:tblGrid>
        <w:gridCol w:w="354"/>
        <w:gridCol w:w="1609"/>
        <w:gridCol w:w="1701"/>
        <w:gridCol w:w="1165"/>
        <w:gridCol w:w="1699"/>
        <w:gridCol w:w="1217"/>
        <w:gridCol w:w="1186"/>
        <w:gridCol w:w="1134"/>
        <w:gridCol w:w="1135"/>
        <w:gridCol w:w="1274"/>
        <w:gridCol w:w="1134"/>
        <w:gridCol w:w="1245"/>
        <w:gridCol w:w="366"/>
      </w:tblGrid>
      <w:tr w:rsidR="00F3504F" w:rsidRPr="00B13049" w:rsidTr="00F3504F">
        <w:trPr>
          <w:trHeight w:val="283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04F" w:rsidRPr="00B13049" w:rsidRDefault="00F3504F" w:rsidP="00F3504F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».</w:t>
            </w: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1 212 113,7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293 977,8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1 506 091,5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4 008 095,1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5 490 500,9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33 140 910,7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04F" w:rsidRPr="004A1F95" w:rsidRDefault="00F3504F" w:rsidP="00F3504F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4A1F9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1304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E8650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8650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E8650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86505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16 795 981,4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45 634 819,2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E86505" w:rsidRDefault="00C662F3" w:rsidP="00C662F3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E8650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16 795 981,4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C662F3">
              <w:rPr>
                <w:bCs/>
                <w:color w:val="000000"/>
                <w:sz w:val="20"/>
                <w:szCs w:val="20"/>
              </w:rPr>
              <w:t>45 634 819,2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B13049" w:rsidTr="00F3504F">
        <w:trPr>
          <w:trHeight w:val="283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62F3" w:rsidRPr="00B13049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4A1F9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A1F95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E86505" w:rsidRDefault="00C662F3" w:rsidP="00C662F3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86505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1 212 113,7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293 977,8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1 506 091,5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4A1F95" w:rsidRDefault="00C662F3" w:rsidP="00C662F3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F3504F" w:rsidRPr="00B13049" w:rsidTr="00F3504F">
        <w:trPr>
          <w:trHeight w:val="340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3504F" w:rsidRPr="00B13049" w:rsidRDefault="00F3504F" w:rsidP="00F3504F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04F" w:rsidRPr="00E86505" w:rsidRDefault="00F3504F" w:rsidP="00F3504F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E865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18 008 095,1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5 490 500,9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04F" w:rsidRPr="00C662F3" w:rsidRDefault="00F3504F" w:rsidP="00F3504F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62F3">
              <w:rPr>
                <w:b/>
                <w:bCs/>
                <w:color w:val="000000"/>
                <w:sz w:val="20"/>
                <w:szCs w:val="20"/>
              </w:rPr>
              <w:t>47 140 910,7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3504F" w:rsidRPr="004A1F95" w:rsidRDefault="00F3504F" w:rsidP="00F3504F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9E1CAB" w:rsidRPr="00B13049" w:rsidRDefault="009E1CAB" w:rsidP="009E1CAB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9E1CAB" w:rsidRPr="00B13049" w:rsidRDefault="009E1CAB" w:rsidP="009E1CAB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9E1CAB" w:rsidRPr="00B13049" w:rsidRDefault="009E1CAB" w:rsidP="009E1CAB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9E1CAB" w:rsidRPr="00B13049" w:rsidRDefault="009E1CAB" w:rsidP="009E1CAB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Pr="00B13049" w:rsidRDefault="009E1CAB" w:rsidP="009E1CAB">
      <w:pPr>
        <w:pStyle w:val="HEADERTEXT0"/>
        <w:tabs>
          <w:tab w:val="left" w:pos="1134"/>
        </w:tabs>
        <w:ind w:left="-57" w:right="-57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9E1CA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9E1CAB" w:rsidRDefault="009E1CAB" w:rsidP="00DF795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2"/>
        </w:rPr>
      </w:pPr>
    </w:p>
    <w:p w:rsidR="000169FE" w:rsidRDefault="000F38FF" w:rsidP="00DF795E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Пункты 1 – 4.1</w:t>
      </w:r>
      <w:r w:rsidR="000169FE">
        <w:rPr>
          <w:color w:val="000000" w:themeColor="text1"/>
        </w:rPr>
        <w:t xml:space="preserve"> </w:t>
      </w:r>
      <w:r w:rsidR="003B43AC">
        <w:rPr>
          <w:color w:val="000000" w:themeColor="text1"/>
        </w:rPr>
        <w:t>таблиц</w:t>
      </w:r>
      <w:r>
        <w:rPr>
          <w:color w:val="000000" w:themeColor="text1"/>
        </w:rPr>
        <w:t>ы</w:t>
      </w:r>
      <w:r w:rsidR="003B43AC">
        <w:rPr>
          <w:color w:val="000000" w:themeColor="text1"/>
        </w:rPr>
        <w:t xml:space="preserve"> 4 </w:t>
      </w:r>
      <w:r w:rsidR="00915522">
        <w:rPr>
          <w:color w:val="000000" w:themeColor="text1"/>
        </w:rPr>
        <w:t>подраздела 1.6.2 раздела 1 приложения к постановлению</w:t>
      </w:r>
      <w:r>
        <w:rPr>
          <w:color w:val="000000" w:themeColor="text1"/>
        </w:rPr>
        <w:t xml:space="preserve"> изложить в следующей редакции:</w:t>
      </w:r>
    </w:p>
    <w:p w:rsidR="00915522" w:rsidRPr="00111E67" w:rsidRDefault="00915522" w:rsidP="00915522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5116" w:type="dxa"/>
        <w:tblInd w:w="279" w:type="dxa"/>
        <w:tblLook w:val="04A0" w:firstRow="1" w:lastRow="0" w:firstColumn="1" w:lastColumn="0" w:noHBand="0" w:noVBand="1"/>
      </w:tblPr>
      <w:tblGrid>
        <w:gridCol w:w="316"/>
        <w:gridCol w:w="535"/>
        <w:gridCol w:w="2556"/>
        <w:gridCol w:w="1919"/>
        <w:gridCol w:w="68"/>
        <w:gridCol w:w="1843"/>
        <w:gridCol w:w="1276"/>
        <w:gridCol w:w="1276"/>
        <w:gridCol w:w="989"/>
        <w:gridCol w:w="994"/>
        <w:gridCol w:w="990"/>
        <w:gridCol w:w="851"/>
        <w:gridCol w:w="1137"/>
        <w:gridCol w:w="366"/>
      </w:tblGrid>
      <w:tr w:rsidR="00C662F3" w:rsidRPr="000A30F7" w:rsidTr="000F38FF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C662F3" w:rsidRPr="000069EA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2F3" w:rsidRPr="000069EA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 xml:space="preserve">Объем финансирования региональных проектов, реализуемых в рамках государственной </w:t>
            </w:r>
          </w:p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Бюджет</w:t>
            </w:r>
            <w:r w:rsidRPr="000069EA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339 470,9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434 877,0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774 347,9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C662F3" w:rsidRPr="00915522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339 470,9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434 877,0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774 347,9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0069EA">
              <w:rPr>
                <w:color w:val="000000"/>
                <w:sz w:val="20"/>
                <w:szCs w:val="20"/>
              </w:rPr>
              <w:br/>
              <w:t>бюджет*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91552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Внебюджетные</w:t>
            </w:r>
            <w:r w:rsidRPr="000069EA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000000" w:fill="FFFFFF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000000" w:fill="FFFFFF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60BEF" w:rsidRPr="000A30F7" w:rsidTr="000F38FF">
        <w:trPr>
          <w:trHeight w:val="340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0069EA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0BEF" w:rsidRPr="000069EA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069E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111E67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385 610,4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111E67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482 872,8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111E67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868 483,2</w:t>
            </w:r>
          </w:p>
        </w:tc>
        <w:tc>
          <w:tcPr>
            <w:tcW w:w="366" w:type="dxa"/>
            <w:tcBorders>
              <w:left w:val="nil"/>
            </w:tcBorders>
            <w:shd w:val="clear" w:color="auto" w:fill="auto"/>
            <w:vAlign w:val="center"/>
          </w:tcPr>
          <w:p w:rsidR="00760BEF" w:rsidRPr="00915522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2F3" w:rsidRPr="000069EA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 xml:space="preserve">РП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069EA">
              <w:rPr>
                <w:color w:val="000000"/>
                <w:sz w:val="20"/>
                <w:szCs w:val="20"/>
              </w:rPr>
              <w:t>Спорт - норма жизни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Бюджет</w:t>
            </w:r>
            <w:r w:rsidRPr="000069EA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339 470,9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434 877,0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774 347,9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11E67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11E67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339 470,9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434 877,0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774 347,9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0069EA">
              <w:rPr>
                <w:color w:val="000000"/>
                <w:sz w:val="20"/>
                <w:szCs w:val="20"/>
              </w:rPr>
              <w:br/>
              <w:t>бюджет*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E5A" w:rsidRPr="00915522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0069EA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069EA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915522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Внебюджетные</w:t>
            </w:r>
            <w:r w:rsidRPr="000069EA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000000" w:fill="FFFFFF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  <w:r w:rsidRPr="000069E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000000" w:fill="FFFFFF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bCs/>
                <w:color w:val="000000"/>
                <w:sz w:val="20"/>
                <w:szCs w:val="20"/>
              </w:rPr>
            </w:pPr>
            <w:r w:rsidRPr="000069E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C662F3" w:rsidRDefault="00105E5A" w:rsidP="00105E5A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E5A" w:rsidRPr="00915522" w:rsidRDefault="00105E5A" w:rsidP="00105E5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05E5A" w:rsidRPr="000A30F7" w:rsidTr="000F38FF">
        <w:trPr>
          <w:trHeight w:val="340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5A" w:rsidRPr="000069EA" w:rsidRDefault="00105E5A" w:rsidP="00105E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5E5A" w:rsidRPr="000069EA" w:rsidRDefault="00105E5A" w:rsidP="00105E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069E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11E67" w:rsidRDefault="00105E5A" w:rsidP="00105E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385 610,4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11E67" w:rsidRDefault="00105E5A" w:rsidP="00105E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482 872,8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05E5A" w:rsidRDefault="00105E5A" w:rsidP="00105E5A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05E5A" w:rsidRDefault="00105E5A" w:rsidP="00105E5A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05E5A" w:rsidRDefault="00105E5A" w:rsidP="00105E5A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05E5A" w:rsidRDefault="00105E5A" w:rsidP="00105E5A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E5A" w:rsidRPr="00111E67" w:rsidRDefault="00105E5A" w:rsidP="00105E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868 483,2</w:t>
            </w:r>
          </w:p>
        </w:tc>
        <w:tc>
          <w:tcPr>
            <w:tcW w:w="36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05E5A" w:rsidRPr="00915522" w:rsidRDefault="00105E5A" w:rsidP="00105E5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C662F3" w:rsidRPr="00A879FC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2F3" w:rsidRPr="00A879FC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Объем финансирования региональных проектов, реализуемых в рамках подпрограммы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Бюджет</w:t>
            </w:r>
            <w:r w:rsidRPr="00A879FC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color w:val="000000"/>
                <w:sz w:val="20"/>
                <w:szCs w:val="20"/>
              </w:rPr>
            </w:pPr>
            <w:r w:rsidRPr="00111E67">
              <w:rPr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C662F3" w:rsidRPr="003A5C32" w:rsidRDefault="00C662F3" w:rsidP="00C662F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2C1852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111E67">
              <w:rPr>
                <w:bCs/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</w:t>
            </w:r>
            <w:r w:rsidRPr="00A879FC">
              <w:rPr>
                <w:color w:val="000000"/>
                <w:sz w:val="20"/>
                <w:szCs w:val="20"/>
              </w:rPr>
              <w:t>юджет</w:t>
            </w:r>
            <w:r>
              <w:t>*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Внебюджетные</w:t>
            </w:r>
            <w:r w:rsidRPr="00A879FC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0F38FF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0169FE" w:rsidRDefault="00C662F3" w:rsidP="00C662F3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C662F3" w:rsidRDefault="00C662F3" w:rsidP="00C662F3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0169FE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</w:tr>
      <w:tr w:rsidR="00C662F3" w:rsidRPr="000A30F7" w:rsidTr="00111E67">
        <w:trPr>
          <w:trHeight w:val="340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2F3" w:rsidRPr="00A879FC" w:rsidRDefault="00C662F3" w:rsidP="00C662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2F3" w:rsidRPr="00A879FC" w:rsidRDefault="00C662F3" w:rsidP="00C662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79F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05E5A" w:rsidRDefault="00C662F3" w:rsidP="00C662F3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05E5A" w:rsidRDefault="00C662F3" w:rsidP="00C662F3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05E5A" w:rsidRDefault="00C662F3" w:rsidP="00C662F3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05E5A" w:rsidRDefault="00C662F3" w:rsidP="00C662F3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105E5A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2F3" w:rsidRPr="00111E67" w:rsidRDefault="00C662F3" w:rsidP="00C662F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1E67">
              <w:rPr>
                <w:b/>
                <w:bCs/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662F3" w:rsidRPr="003A5C32" w:rsidRDefault="00C662F3" w:rsidP="00C662F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F38FF" w:rsidRDefault="000F38FF"/>
    <w:p w:rsidR="000F38FF" w:rsidRDefault="000F38FF"/>
    <w:tbl>
      <w:tblPr>
        <w:tblW w:w="14973" w:type="dxa"/>
        <w:tblInd w:w="279" w:type="dxa"/>
        <w:tblLook w:val="04A0" w:firstRow="1" w:lastRow="0" w:firstColumn="1" w:lastColumn="0" w:noHBand="0" w:noVBand="1"/>
      </w:tblPr>
      <w:tblGrid>
        <w:gridCol w:w="316"/>
        <w:gridCol w:w="466"/>
        <w:gridCol w:w="2625"/>
        <w:gridCol w:w="1851"/>
        <w:gridCol w:w="61"/>
        <w:gridCol w:w="6"/>
        <w:gridCol w:w="1767"/>
        <w:gridCol w:w="1276"/>
        <w:gridCol w:w="1276"/>
        <w:gridCol w:w="1134"/>
        <w:gridCol w:w="994"/>
        <w:gridCol w:w="849"/>
        <w:gridCol w:w="852"/>
        <w:gridCol w:w="1134"/>
        <w:gridCol w:w="366"/>
      </w:tblGrid>
      <w:tr w:rsidR="00760BEF" w:rsidRPr="000A30F7" w:rsidTr="00111E67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A879FC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РП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A879FC">
              <w:rPr>
                <w:color w:val="000000"/>
                <w:sz w:val="20"/>
                <w:szCs w:val="20"/>
              </w:rPr>
              <w:t>Спорт - норма жизни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A879FC">
              <w:rPr>
                <w:color w:val="000000"/>
                <w:sz w:val="20"/>
                <w:szCs w:val="20"/>
              </w:rPr>
              <w:t xml:space="preserve">, реализуемый в рамках подпрограммы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Бюджет</w:t>
            </w:r>
            <w:r w:rsidRPr="00A879FC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478B8">
              <w:rPr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478B8">
              <w:rPr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478B8">
              <w:rPr>
                <w:bCs/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A879FC">
              <w:rPr>
                <w:color w:val="000000"/>
                <w:sz w:val="20"/>
                <w:szCs w:val="20"/>
              </w:rPr>
              <w:br/>
              <w:t>бюджет</w:t>
            </w:r>
            <w:r>
              <w:t>*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Внебюджетные</w:t>
            </w:r>
            <w:r w:rsidRPr="00A879FC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312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79F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276 409,0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372 102,7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648 511,7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Объем финансирования региональных проектов, реализуемых в рамках подпрограммы 2</w:t>
            </w:r>
          </w:p>
        </w:tc>
        <w:tc>
          <w:tcPr>
            <w:tcW w:w="1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Бюджет</w:t>
            </w:r>
            <w:r w:rsidRPr="00A879FC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Default="00760BEF" w:rsidP="00760BE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760BEF" w:rsidRPr="003A5C32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2C185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A879FC">
              <w:rPr>
                <w:color w:val="000000"/>
                <w:sz w:val="20"/>
                <w:szCs w:val="20"/>
              </w:rPr>
              <w:br/>
              <w:t>бюджет</w:t>
            </w:r>
            <w:r>
              <w:t>*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Внебюджетные</w:t>
            </w:r>
            <w:r w:rsidRPr="00A879FC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  <w:r w:rsidRPr="000169FE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0169FE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0169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340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79F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109 201,4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110 770,1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219 971,5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EF" w:rsidRPr="00A879FC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РП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A879FC">
              <w:rPr>
                <w:color w:val="000000"/>
                <w:sz w:val="20"/>
                <w:szCs w:val="20"/>
              </w:rPr>
              <w:t>Спорт - норма жизни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A879FC">
              <w:rPr>
                <w:color w:val="000000"/>
                <w:sz w:val="20"/>
                <w:szCs w:val="20"/>
              </w:rPr>
              <w:t>, реализуемый в рамках подпрограммы 2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Бюджет</w:t>
            </w:r>
            <w:r w:rsidRPr="00A879FC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7478B8">
              <w:rPr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760BEF" w:rsidRPr="003A5C32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863EEC">
              <w:rPr>
                <w:bCs/>
                <w:color w:val="000000" w:themeColor="text1"/>
                <w:sz w:val="20"/>
                <w:szCs w:val="20"/>
              </w:rPr>
              <w:t>»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63 061,9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62 774,3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125 836,2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A879FC">
              <w:rPr>
                <w:color w:val="000000"/>
                <w:sz w:val="20"/>
                <w:szCs w:val="20"/>
              </w:rPr>
              <w:br/>
              <w:t>бюджет</w:t>
            </w:r>
            <w:r>
              <w:t>*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center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0169FE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0F6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0F6547" w:rsidRDefault="00760BEF" w:rsidP="00760BE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6547">
              <w:rPr>
                <w:bCs/>
                <w:color w:val="000000"/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Внебюджетные</w:t>
            </w:r>
            <w:r w:rsidRPr="00A879FC">
              <w:rPr>
                <w:color w:val="000000"/>
                <w:sz w:val="20"/>
                <w:szCs w:val="20"/>
              </w:rPr>
              <w:br/>
              <w:t>средства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  <w:r w:rsidRPr="00A879FC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Cs/>
                <w:color w:val="000000"/>
                <w:sz w:val="20"/>
                <w:szCs w:val="20"/>
              </w:rPr>
            </w:pPr>
            <w:r w:rsidRPr="00A879FC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C662F3" w:rsidRDefault="00760BEF" w:rsidP="00760BEF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</w:tr>
      <w:tr w:rsidR="00760BEF" w:rsidRPr="000A30F7" w:rsidTr="00111E67">
        <w:trPr>
          <w:trHeight w:val="312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BEF" w:rsidRPr="00A879FC" w:rsidRDefault="00760BEF" w:rsidP="00760B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EF" w:rsidRPr="00A879FC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79F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109 201,4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110 770,1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60BEF" w:rsidRDefault="00760BEF" w:rsidP="00760BEF">
            <w:pPr>
              <w:ind w:left="-57" w:right="-57"/>
              <w:jc w:val="right"/>
              <w:rPr>
                <w:b/>
                <w:color w:val="000000"/>
                <w:sz w:val="20"/>
                <w:szCs w:val="20"/>
              </w:rPr>
            </w:pPr>
            <w:r w:rsidRPr="00760BEF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EF" w:rsidRPr="007478B8" w:rsidRDefault="00760BEF" w:rsidP="00760B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478B8">
              <w:rPr>
                <w:b/>
                <w:bCs/>
                <w:color w:val="000000"/>
                <w:sz w:val="20"/>
                <w:szCs w:val="20"/>
              </w:rPr>
              <w:t>219 971,5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60BEF" w:rsidRPr="003A5C32" w:rsidRDefault="00760BEF" w:rsidP="00760B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714E6" w:rsidRDefault="00A714E6" w:rsidP="00A714E6"/>
    <w:p w:rsidR="00A714E6" w:rsidRDefault="00A714E6" w:rsidP="00A714E6"/>
    <w:p w:rsidR="00A714E6" w:rsidRDefault="00A714E6" w:rsidP="00A714E6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A714E6" w:rsidRPr="00AF2D1C" w:rsidRDefault="00A714E6" w:rsidP="003B43AC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8"/>
        </w:rPr>
      </w:pPr>
    </w:p>
    <w:p w:rsidR="00DF795E" w:rsidRDefault="00DF795E" w:rsidP="003B43AC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</w:t>
      </w:r>
      <w:r w:rsidR="00542B49" w:rsidRPr="00D33795">
        <w:rPr>
          <w:color w:val="000000" w:themeColor="text1"/>
        </w:rPr>
        <w:t>таблиц</w:t>
      </w:r>
      <w:r>
        <w:rPr>
          <w:color w:val="000000" w:themeColor="text1"/>
        </w:rPr>
        <w:t>е</w:t>
      </w:r>
      <w:r w:rsidR="00542B49" w:rsidRPr="00D33795">
        <w:rPr>
          <w:color w:val="000000" w:themeColor="text1"/>
        </w:rPr>
        <w:t xml:space="preserve"> </w:t>
      </w:r>
      <w:r w:rsidR="00CE4B96">
        <w:rPr>
          <w:color w:val="000000" w:themeColor="text1"/>
        </w:rPr>
        <w:t>5</w:t>
      </w:r>
      <w:r w:rsidR="00542B49" w:rsidRPr="00D33795">
        <w:rPr>
          <w:color w:val="000000" w:themeColor="text1"/>
        </w:rPr>
        <w:t xml:space="preserve"> </w:t>
      </w:r>
      <w:r w:rsidR="00FE5808">
        <w:rPr>
          <w:color w:val="000000" w:themeColor="text1"/>
        </w:rPr>
        <w:t>под</w:t>
      </w:r>
      <w:r w:rsidR="00542B49" w:rsidRPr="00D33795">
        <w:rPr>
          <w:color w:val="000000" w:themeColor="text1"/>
        </w:rPr>
        <w:t xml:space="preserve">раздела 1.6.3 </w:t>
      </w:r>
      <w:r w:rsidR="00FE5808">
        <w:rPr>
          <w:color w:val="000000" w:themeColor="text1"/>
        </w:rPr>
        <w:t>раздела</w:t>
      </w:r>
      <w:r w:rsidR="00D33795" w:rsidRPr="00D33795">
        <w:rPr>
          <w:color w:val="000000"/>
        </w:rPr>
        <w:t xml:space="preserve"> </w:t>
      </w:r>
      <w:r w:rsidR="00FE5808">
        <w:rPr>
          <w:color w:val="000000"/>
        </w:rPr>
        <w:t xml:space="preserve">1 </w:t>
      </w:r>
      <w:r w:rsidR="00542B49" w:rsidRPr="00D33795">
        <w:rPr>
          <w:color w:val="000000" w:themeColor="text1"/>
        </w:rPr>
        <w:t>приложения к постановлению</w:t>
      </w:r>
      <w:r w:rsidR="00FE5808">
        <w:rPr>
          <w:color w:val="000000" w:themeColor="text1"/>
        </w:rPr>
        <w:t>:</w:t>
      </w:r>
    </w:p>
    <w:p w:rsidR="00DF795E" w:rsidRPr="00DF795E" w:rsidRDefault="00DF795E" w:rsidP="003B43AC">
      <w:pPr>
        <w:pStyle w:val="HEADERTEXT0"/>
        <w:tabs>
          <w:tab w:val="left" w:pos="1134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3B43AC" w:rsidRDefault="003B43AC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Пункты 1 – 1.</w:t>
      </w:r>
      <w:r w:rsidR="007478B8">
        <w:rPr>
          <w:color w:val="000000" w:themeColor="text1"/>
        </w:rPr>
        <w:t>2</w:t>
      </w:r>
      <w:r>
        <w:rPr>
          <w:color w:val="000000" w:themeColor="text1"/>
        </w:rPr>
        <w:t xml:space="preserve"> изложить в следующей редакции:</w:t>
      </w:r>
    </w:p>
    <w:p w:rsidR="003B43AC" w:rsidRDefault="003B43AC" w:rsidP="003B43AC">
      <w:pPr>
        <w:pStyle w:val="HEADERTEXT0"/>
        <w:tabs>
          <w:tab w:val="left" w:pos="1134"/>
        </w:tabs>
        <w:jc w:val="both"/>
        <w:rPr>
          <w:color w:val="000000" w:themeColor="text1"/>
          <w:sz w:val="8"/>
          <w:szCs w:val="8"/>
        </w:rPr>
      </w:pPr>
    </w:p>
    <w:p w:rsidR="003B43AC" w:rsidRPr="00A12B49" w:rsidRDefault="003B43AC" w:rsidP="003B43AC">
      <w:pPr>
        <w:pStyle w:val="HEADERTEXT0"/>
        <w:tabs>
          <w:tab w:val="left" w:pos="1134"/>
        </w:tabs>
        <w:ind w:left="540"/>
        <w:jc w:val="both"/>
        <w:rPr>
          <w:color w:val="000000" w:themeColor="text1"/>
          <w:sz w:val="8"/>
          <w:szCs w:val="8"/>
        </w:rPr>
      </w:pPr>
    </w:p>
    <w:tbl>
      <w:tblPr>
        <w:tblW w:w="14824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1816"/>
        <w:gridCol w:w="2551"/>
        <w:gridCol w:w="1276"/>
        <w:gridCol w:w="1555"/>
        <w:gridCol w:w="1275"/>
        <w:gridCol w:w="1276"/>
        <w:gridCol w:w="1276"/>
        <w:gridCol w:w="1276"/>
        <w:gridCol w:w="1275"/>
        <w:gridCol w:w="366"/>
      </w:tblGrid>
      <w:tr w:rsidR="003D55CF" w:rsidRPr="006D4D41" w:rsidTr="00111E67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55CF" w:rsidRPr="00767846" w:rsidRDefault="003D55CF" w:rsidP="003D55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КФКС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11 225 708,1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10 519 554,7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10 962 906,6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11 075 256,7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11 467 195,5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11 976 914,8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67 227 536,4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D55CF" w:rsidRPr="0047288C" w:rsidRDefault="003D55CF" w:rsidP="003D55CF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30 948,4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104 944,2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47288C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D55CF" w:rsidRPr="00767846" w:rsidRDefault="003D55CF" w:rsidP="003D55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11 256 656,5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10 567 550,5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10 988 906,6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11 075 256,7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11 467 195,5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11 976 914,8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55CF">
              <w:rPr>
                <w:b/>
                <w:bCs/>
                <w:color w:val="000000"/>
                <w:sz w:val="20"/>
                <w:szCs w:val="20"/>
              </w:rPr>
              <w:t>67 332 480,6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1 038,0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1 082,6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496,3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558,3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4 228,2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1 038,0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1 082,6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26 496,3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558,3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30 228,2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10 523 447,6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10 518 472,1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10 962 410,3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11 074 740,5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11 466 658,7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11 976 356,5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66 522 085,7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30 948,4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78 944,2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D55CF" w:rsidRPr="006D4D41" w:rsidTr="00111E67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D55CF" w:rsidRPr="00767846" w:rsidRDefault="003D55CF" w:rsidP="003D55CF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10 554 396,0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10 566 467,9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10 962 410,3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11 074 740,5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11 466 658,7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11 976 356,5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5CF" w:rsidRPr="003D55CF" w:rsidRDefault="003D55CF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3D55CF">
              <w:rPr>
                <w:color w:val="000000"/>
                <w:sz w:val="20"/>
                <w:szCs w:val="20"/>
              </w:rPr>
              <w:t>66 601 029,9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D55CF" w:rsidRPr="005A4C78" w:rsidRDefault="003D55CF" w:rsidP="003D55C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09195D" w:rsidRPr="00B06346" w:rsidRDefault="0009195D" w:rsidP="00E45529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E45529" w:rsidRDefault="00036EE2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Пункты </w:t>
      </w:r>
      <w:r w:rsidR="0009195D">
        <w:rPr>
          <w:color w:val="000000" w:themeColor="text1"/>
        </w:rPr>
        <w:t>3</w:t>
      </w:r>
      <w:r>
        <w:rPr>
          <w:color w:val="000000" w:themeColor="text1"/>
        </w:rPr>
        <w:t xml:space="preserve"> – </w:t>
      </w:r>
      <w:r w:rsidR="0009195D">
        <w:rPr>
          <w:color w:val="000000" w:themeColor="text1"/>
        </w:rPr>
        <w:t>3</w:t>
      </w:r>
      <w:r>
        <w:rPr>
          <w:color w:val="000000" w:themeColor="text1"/>
        </w:rPr>
        <w:t>.1 изложить в следующей редакции:</w:t>
      </w:r>
    </w:p>
    <w:p w:rsidR="00036EE2" w:rsidRPr="00A12B49" w:rsidRDefault="00036EE2" w:rsidP="00036EE2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824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095"/>
        <w:gridCol w:w="2551"/>
        <w:gridCol w:w="1276"/>
        <w:gridCol w:w="1212"/>
        <w:gridCol w:w="1275"/>
        <w:gridCol w:w="1276"/>
        <w:gridCol w:w="1276"/>
        <w:gridCol w:w="1276"/>
        <w:gridCol w:w="1339"/>
        <w:gridCol w:w="366"/>
      </w:tblGrid>
      <w:tr w:rsidR="0009195D" w:rsidRPr="006D4D41" w:rsidTr="004666E6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95D" w:rsidRPr="00767846" w:rsidRDefault="0009195D" w:rsidP="00091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09195D" w:rsidRPr="0047288C" w:rsidRDefault="0009195D" w:rsidP="0009195D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09195D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9195D" w:rsidRPr="00767846" w:rsidRDefault="0009195D" w:rsidP="000919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9195D">
              <w:rPr>
                <w:b/>
                <w:bCs/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9195D" w:rsidRPr="005A4C78" w:rsidRDefault="0009195D" w:rsidP="0009195D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9195D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9195D" w:rsidRPr="005A4C78" w:rsidRDefault="0009195D" w:rsidP="0009195D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9195D" w:rsidRPr="006D4D41" w:rsidTr="004666E6">
        <w:trPr>
          <w:trHeight w:val="283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195D" w:rsidRPr="00767846" w:rsidRDefault="0009195D" w:rsidP="0009195D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2 795 981,4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5 196 523,1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4 266 447,1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1 926 870,2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15 584 927,2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1 864 070,2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5D" w:rsidRPr="0009195D" w:rsidRDefault="0009195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09195D">
              <w:rPr>
                <w:color w:val="000000"/>
                <w:sz w:val="20"/>
                <w:szCs w:val="20"/>
              </w:rPr>
              <w:t>31 634 819,2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09195D" w:rsidRPr="005A4C78" w:rsidRDefault="0009195D" w:rsidP="0009195D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036EE2" w:rsidRPr="00AF2D1C" w:rsidRDefault="00036EE2" w:rsidP="00036EE2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E45529" w:rsidRDefault="006556AE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Пункты </w:t>
      </w:r>
      <w:r w:rsidR="0088386B">
        <w:rPr>
          <w:color w:val="000000" w:themeColor="text1"/>
        </w:rPr>
        <w:t>6</w:t>
      </w:r>
      <w:r>
        <w:rPr>
          <w:color w:val="000000" w:themeColor="text1"/>
        </w:rPr>
        <w:t xml:space="preserve"> – </w:t>
      </w:r>
      <w:r w:rsidR="0088386B">
        <w:rPr>
          <w:color w:val="000000" w:themeColor="text1"/>
        </w:rPr>
        <w:t>6</w:t>
      </w:r>
      <w:r>
        <w:rPr>
          <w:color w:val="000000" w:themeColor="text1"/>
        </w:rPr>
        <w:t>.</w:t>
      </w:r>
      <w:r w:rsidR="0088386B">
        <w:rPr>
          <w:color w:val="000000" w:themeColor="text1"/>
        </w:rPr>
        <w:t>1</w:t>
      </w:r>
      <w:r>
        <w:rPr>
          <w:color w:val="000000" w:themeColor="text1"/>
        </w:rPr>
        <w:t xml:space="preserve"> изложить в следующей редакции:</w:t>
      </w:r>
    </w:p>
    <w:p w:rsidR="006556AE" w:rsidRPr="00A12B49" w:rsidRDefault="006556AE" w:rsidP="006556A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520"/>
        <w:gridCol w:w="2551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1122F6" w:rsidRPr="006D4D41" w:rsidTr="004666E6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2F6" w:rsidRPr="00767846" w:rsidRDefault="0088386B" w:rsidP="001122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22F6" w:rsidRDefault="001122F6" w:rsidP="001122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1122F6" w:rsidRDefault="001122F6" w:rsidP="001122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Василеостровского района</w:t>
            </w:r>
          </w:p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683 830,0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410 822,1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413 104,9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429 629,1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446 814,2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464 686,9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2 848 887,2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1122F6" w:rsidRPr="0047288C" w:rsidRDefault="001122F6" w:rsidP="001122F6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1122F6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22F6" w:rsidRPr="00767846" w:rsidRDefault="001122F6" w:rsidP="001122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683 830,0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410 822,1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413 104,9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429 629,1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446 814,2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464 686,9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22F6">
              <w:rPr>
                <w:b/>
                <w:bCs/>
                <w:color w:val="000000"/>
                <w:sz w:val="20"/>
                <w:szCs w:val="20"/>
              </w:rPr>
              <w:t>2 848 887,2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122F6" w:rsidRPr="005A4C78" w:rsidRDefault="001122F6" w:rsidP="001122F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122F6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2F6" w:rsidRPr="00767846" w:rsidRDefault="0088386B" w:rsidP="001122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1122F6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263 762,1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212 988,8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206 230,6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214 479,8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223 059,0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231 981,4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1 352 501,7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122F6" w:rsidRPr="005A4C78" w:rsidRDefault="001122F6" w:rsidP="001122F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122F6" w:rsidRPr="006D4D41" w:rsidTr="004666E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122F6" w:rsidRPr="00767846" w:rsidRDefault="001122F6" w:rsidP="001122F6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263 762,1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212 988,8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206 230,6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214 479,8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223 059,0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231 981,4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F6" w:rsidRPr="001122F6" w:rsidRDefault="001122F6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1122F6">
              <w:rPr>
                <w:color w:val="000000"/>
                <w:sz w:val="20"/>
                <w:szCs w:val="20"/>
              </w:rPr>
              <w:t>1 352 501,7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122F6" w:rsidRPr="005A4C78" w:rsidRDefault="001122F6" w:rsidP="001122F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88386B" w:rsidRDefault="0088386B" w:rsidP="006556A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16"/>
          <w:szCs w:val="16"/>
        </w:rPr>
      </w:pPr>
    </w:p>
    <w:p w:rsidR="00C15CC3" w:rsidRDefault="00C15CC3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7 изложить в следующей редакции:</w:t>
      </w:r>
    </w:p>
    <w:p w:rsidR="00C15CC3" w:rsidRPr="00C15CC3" w:rsidRDefault="00C15CC3" w:rsidP="00C15CC3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693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C15CC3" w:rsidRPr="006D4D41" w:rsidTr="00C15CC3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CC3" w:rsidRPr="00767846" w:rsidRDefault="00C15CC3" w:rsidP="00C15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5CC3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C15CC3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Выборгского района</w:t>
            </w:r>
          </w:p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1 034 456,9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774 575,2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790 123,0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821 727,9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854 597,1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888 780,9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5 164 261,0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C15CC3" w:rsidRPr="0047288C" w:rsidRDefault="00C15CC3" w:rsidP="00C15CC3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C15CC3" w:rsidRPr="006D4D41" w:rsidTr="00C15CC3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2 146,7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2 146,7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15CC3" w:rsidRPr="0047288C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</w:tr>
      <w:tr w:rsidR="00C15CC3" w:rsidRPr="006D4D41" w:rsidTr="00C15CC3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5CC3" w:rsidRPr="00767846" w:rsidRDefault="00C15CC3" w:rsidP="00C15C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1 036 603,6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774 575,2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790 123,0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821 727,9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854 597,1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888 780,9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5CC3">
              <w:rPr>
                <w:b/>
                <w:bCs/>
                <w:color w:val="000000"/>
                <w:sz w:val="20"/>
                <w:szCs w:val="20"/>
              </w:rPr>
              <w:t>5 166 407,7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15CC3" w:rsidRPr="005A4C78" w:rsidRDefault="00C15CC3" w:rsidP="00C15CC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15CC3" w:rsidRPr="00C15CC3" w:rsidRDefault="00C15CC3" w:rsidP="00C15CC3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DF795E" w:rsidRDefault="0088386B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Пункт </w:t>
      </w:r>
      <w:r w:rsidR="00C15CC3">
        <w:rPr>
          <w:color w:val="000000" w:themeColor="text1"/>
        </w:rPr>
        <w:t>7.2</w:t>
      </w:r>
      <w:r>
        <w:rPr>
          <w:color w:val="000000" w:themeColor="text1"/>
        </w:rPr>
        <w:t xml:space="preserve"> изложить в следующей редакции:</w:t>
      </w:r>
    </w:p>
    <w:p w:rsidR="00C15CC3" w:rsidRPr="00A12B49" w:rsidRDefault="00C15CC3" w:rsidP="00C15CC3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693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C15CC3" w:rsidRPr="006D4D41" w:rsidTr="00C15CC3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CC3" w:rsidRPr="00767846" w:rsidRDefault="00C15CC3" w:rsidP="00C15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934 795,2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691 217,3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722 806,0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751 718,2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781 787,0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813 058,4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4 695 382,1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C15CC3" w:rsidRPr="0047288C" w:rsidRDefault="00C15CC3" w:rsidP="00C15CC3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C15CC3" w:rsidRPr="006D4D41" w:rsidTr="00C15CC3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2 146,7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2 146,7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15CC3" w:rsidRPr="0047288C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</w:tr>
      <w:tr w:rsidR="00C15CC3" w:rsidRPr="006D4D41" w:rsidTr="00C15CC3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CC3" w:rsidRPr="00767846" w:rsidRDefault="00C15CC3" w:rsidP="00C15C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5CC3" w:rsidRPr="00916B3D" w:rsidRDefault="00C15CC3" w:rsidP="00C15CC3">
            <w:pPr>
              <w:rPr>
                <w:bCs/>
                <w:color w:val="000000"/>
                <w:sz w:val="20"/>
                <w:szCs w:val="20"/>
              </w:rPr>
            </w:pPr>
            <w:r w:rsidRPr="00916B3D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936 941,9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691 217,3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722 806,0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751 718,2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781 787,0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813 058,4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C3" w:rsidRPr="00C15CC3" w:rsidRDefault="00C15CC3" w:rsidP="00C15CC3">
            <w:pPr>
              <w:jc w:val="right"/>
              <w:rPr>
                <w:color w:val="000000"/>
                <w:sz w:val="20"/>
                <w:szCs w:val="20"/>
              </w:rPr>
            </w:pPr>
            <w:r w:rsidRPr="00C15CC3">
              <w:rPr>
                <w:color w:val="000000"/>
                <w:sz w:val="20"/>
                <w:szCs w:val="20"/>
              </w:rPr>
              <w:t>4 697 528,8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15CC3" w:rsidRPr="005A4C78" w:rsidRDefault="00C15CC3" w:rsidP="00C15CC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15CC3" w:rsidRPr="00C15CC3" w:rsidRDefault="00C15CC3" w:rsidP="00C15CC3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C15CC3" w:rsidRDefault="00C15CC3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8 изложить в следующей редакции:</w:t>
      </w:r>
    </w:p>
    <w:p w:rsidR="006556AE" w:rsidRPr="00A12B49" w:rsidRDefault="006556AE" w:rsidP="006556A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693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88386B" w:rsidRPr="006D4D41" w:rsidTr="0088386B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6B" w:rsidRPr="00767846" w:rsidRDefault="00916B3D" w:rsidP="00883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386B" w:rsidRDefault="0088386B" w:rsidP="008838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88386B" w:rsidRDefault="0088386B" w:rsidP="008838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Калининского района</w:t>
            </w:r>
          </w:p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1 213 801,4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1 291 181,0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1 056 356,8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1 098 611,1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1 142 555,5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1 188 257,8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6 990 763,6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88386B" w:rsidRPr="0047288C" w:rsidRDefault="0088386B" w:rsidP="0088386B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88386B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88386B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88386B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88386B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88386B" w:rsidRPr="006D4D41" w:rsidTr="0088386B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86B" w:rsidRPr="00767846" w:rsidRDefault="0088386B" w:rsidP="008838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8386B" w:rsidRPr="00767846" w:rsidRDefault="0088386B" w:rsidP="0088386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1 215 679,2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1 291 181,0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1 056 356,8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1 098 611,1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1 142 555,5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1 188 257,8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386B" w:rsidRPr="0088386B" w:rsidRDefault="0088386B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386B">
              <w:rPr>
                <w:b/>
                <w:bCs/>
                <w:color w:val="000000"/>
                <w:sz w:val="20"/>
                <w:szCs w:val="20"/>
              </w:rPr>
              <w:t>6 992 641,4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8386B" w:rsidRPr="005A4C78" w:rsidRDefault="0088386B" w:rsidP="0088386B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6556AE" w:rsidRPr="00916B3D" w:rsidRDefault="006556AE" w:rsidP="006556AE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916B3D" w:rsidRDefault="00916B3D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8.3 изложить в следующей редакции:</w:t>
      </w:r>
    </w:p>
    <w:p w:rsidR="00916B3D" w:rsidRPr="00A12B49" w:rsidRDefault="00916B3D" w:rsidP="00916B3D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693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0D46A2" w:rsidRPr="006D4D41" w:rsidTr="002E7B1A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10 242,7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250 940,5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261 183,2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2E7B1A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0D46A2" w:rsidRPr="006D4D41" w:rsidTr="002E7B1A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D46A2" w:rsidRPr="00916B3D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  <w:r w:rsidRPr="00916B3D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10 242,7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250 940,5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261 183,2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916B3D" w:rsidRPr="00C15CC3" w:rsidRDefault="00916B3D" w:rsidP="00916B3D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8A259F" w:rsidRDefault="0064543B" w:rsidP="00F70206">
      <w:pPr>
        <w:pStyle w:val="HEADERTEXT0"/>
        <w:numPr>
          <w:ilvl w:val="2"/>
          <w:numId w:val="5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 </w:t>
      </w:r>
      <w:r w:rsidR="004207C5">
        <w:rPr>
          <w:color w:val="000000" w:themeColor="text1"/>
        </w:rPr>
        <w:t>9</w:t>
      </w:r>
      <w:r>
        <w:rPr>
          <w:color w:val="000000" w:themeColor="text1"/>
        </w:rPr>
        <w:t xml:space="preserve"> изложить в следующей редакции:</w:t>
      </w:r>
    </w:p>
    <w:p w:rsidR="004207C5" w:rsidRPr="008E1B05" w:rsidRDefault="004207C5" w:rsidP="004207C5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8"/>
          <w:szCs w:val="8"/>
        </w:rPr>
      </w:pPr>
    </w:p>
    <w:tbl>
      <w:tblPr>
        <w:tblW w:w="1510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693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8E1B05" w:rsidRPr="006D4D41" w:rsidTr="004C08CE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1B05" w:rsidRPr="00767846" w:rsidRDefault="008E1B05" w:rsidP="008E1B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1B05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8E1B05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Кировского района</w:t>
            </w:r>
          </w:p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705 729,1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455 635,5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462 419,4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480 916,2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500 152,9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520 158,9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3 125 012,0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8E1B05" w:rsidRPr="0047288C" w:rsidRDefault="008E1B05" w:rsidP="008E1B05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8E1B05" w:rsidRPr="006D4D41" w:rsidTr="004C08CE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939,0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939,0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E1B05" w:rsidRPr="0047288C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</w:tr>
      <w:tr w:rsidR="008E1B05" w:rsidRPr="006D4D41" w:rsidTr="004C08CE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1B05" w:rsidRPr="00767846" w:rsidRDefault="008E1B05" w:rsidP="008E1B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706 668,1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455 635,5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462 419,4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480 916,2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500 152,9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520 158,9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E1B05">
              <w:rPr>
                <w:b/>
                <w:bCs/>
                <w:color w:val="000000"/>
                <w:sz w:val="20"/>
                <w:szCs w:val="20"/>
              </w:rPr>
              <w:t>3 125 951,0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E1B05" w:rsidRPr="005A4C78" w:rsidRDefault="008E1B05" w:rsidP="008E1B0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8E1B05" w:rsidRPr="00916B3D" w:rsidRDefault="008E1B05" w:rsidP="008E1B05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8E1B05" w:rsidRDefault="008E1B05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9.2 изложить в следующей редакции:</w:t>
      </w:r>
    </w:p>
    <w:p w:rsidR="008E1B05" w:rsidRPr="00A12B49" w:rsidRDefault="008E1B05" w:rsidP="008E1B0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179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236"/>
        <w:gridCol w:w="2693"/>
        <w:gridCol w:w="1134"/>
        <w:gridCol w:w="1134"/>
        <w:gridCol w:w="1134"/>
        <w:gridCol w:w="1134"/>
        <w:gridCol w:w="1134"/>
        <w:gridCol w:w="1134"/>
        <w:gridCol w:w="1198"/>
        <w:gridCol w:w="366"/>
      </w:tblGrid>
      <w:tr w:rsidR="008E1B05" w:rsidRPr="006D4D41" w:rsidTr="006814C6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1B05" w:rsidRPr="00767846" w:rsidRDefault="008E1B05" w:rsidP="008E1B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505 581,4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279 346,2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292 112,3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303 796,8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315 948,7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328 586,6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2 025 372,0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8E1B05" w:rsidRPr="0047288C" w:rsidRDefault="008E1B05" w:rsidP="008E1B05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8E1B05" w:rsidRPr="006D4D41" w:rsidTr="006814C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939,0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939,0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E1B05" w:rsidRPr="0047288C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</w:tr>
      <w:tr w:rsidR="008E1B05" w:rsidRPr="006D4D41" w:rsidTr="006814C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05" w:rsidRPr="00767846" w:rsidRDefault="008E1B05" w:rsidP="008E1B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1B05" w:rsidRPr="00916B3D" w:rsidRDefault="008E1B05" w:rsidP="008E1B05">
            <w:pPr>
              <w:rPr>
                <w:bCs/>
                <w:color w:val="000000"/>
                <w:sz w:val="20"/>
                <w:szCs w:val="20"/>
              </w:rPr>
            </w:pPr>
            <w:r w:rsidRPr="00916B3D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506 520,4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279 346,2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292 112,3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303 796,8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315 948,7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328 586,6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05" w:rsidRPr="008E1B05" w:rsidRDefault="008E1B05" w:rsidP="008E1B05">
            <w:pPr>
              <w:jc w:val="right"/>
              <w:rPr>
                <w:color w:val="000000"/>
                <w:sz w:val="20"/>
                <w:szCs w:val="20"/>
              </w:rPr>
            </w:pPr>
            <w:r w:rsidRPr="008E1B05">
              <w:rPr>
                <w:color w:val="000000"/>
                <w:sz w:val="20"/>
                <w:szCs w:val="20"/>
              </w:rPr>
              <w:t>2 026 311,0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E1B05" w:rsidRPr="005A4C78" w:rsidRDefault="008E1B05" w:rsidP="008E1B0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8E1B05" w:rsidRPr="00C15CC3" w:rsidRDefault="008E1B05" w:rsidP="008E1B05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4207C5" w:rsidRDefault="008E1B05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11 изложить в следующей редакции:</w:t>
      </w:r>
    </w:p>
    <w:p w:rsidR="0064543B" w:rsidRPr="00A12B49" w:rsidRDefault="0064543B" w:rsidP="0064543B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321" w:type="dxa"/>
        <w:tblInd w:w="284" w:type="dxa"/>
        <w:tblLook w:val="04A0" w:firstRow="1" w:lastRow="0" w:firstColumn="1" w:lastColumn="0" w:noHBand="0" w:noVBand="1"/>
      </w:tblPr>
      <w:tblGrid>
        <w:gridCol w:w="316"/>
        <w:gridCol w:w="416"/>
        <w:gridCol w:w="2662"/>
        <w:gridCol w:w="2551"/>
        <w:gridCol w:w="1142"/>
        <w:gridCol w:w="1134"/>
        <w:gridCol w:w="1134"/>
        <w:gridCol w:w="1134"/>
        <w:gridCol w:w="1134"/>
        <w:gridCol w:w="1134"/>
        <w:gridCol w:w="1198"/>
        <w:gridCol w:w="366"/>
      </w:tblGrid>
      <w:tr w:rsidR="00B403C0" w:rsidRPr="006D4D41" w:rsidTr="006814C6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3C0" w:rsidRPr="00767846" w:rsidRDefault="00B403C0" w:rsidP="00B403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03C0" w:rsidRDefault="00B403C0" w:rsidP="00B403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B403C0" w:rsidRDefault="00B403C0" w:rsidP="00B403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Красногвардейского района</w:t>
            </w:r>
          </w:p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3C0" w:rsidRPr="00B403C0" w:rsidRDefault="00B403C0" w:rsidP="00B403C0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714 839,8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513 614,2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471 501,6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490 361,6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509 976,1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530 375,2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3 230 668,5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B403C0" w:rsidRPr="0047288C" w:rsidRDefault="00B403C0" w:rsidP="00B403C0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6814C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B403C0" w:rsidRDefault="000D46A2" w:rsidP="000D46A2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Федеральный бюджет</w:t>
            </w:r>
            <w:r w:rsidRPr="00B403C0">
              <w:rPr>
                <w:sz w:val="20"/>
                <w:szCs w:val="20"/>
              </w:rPr>
              <w:t>*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B403C0" w:rsidRPr="006D4D41" w:rsidTr="006814C6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403C0" w:rsidRPr="00B403C0" w:rsidRDefault="00B403C0" w:rsidP="00B403C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714 839,8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513 614,2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471 501,6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490 361,6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509 976,1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530 375,2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403C0">
              <w:rPr>
                <w:b/>
                <w:bCs/>
                <w:color w:val="000000"/>
                <w:sz w:val="20"/>
                <w:szCs w:val="20"/>
              </w:rPr>
              <w:t>3 230 668,5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03C0" w:rsidRPr="005A4C78" w:rsidRDefault="00B403C0" w:rsidP="00B403C0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15CC3" w:rsidRDefault="00C15CC3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Default="00BE3870">
      <w:pPr>
        <w:rPr>
          <w:sz w:val="16"/>
          <w:szCs w:val="16"/>
        </w:rPr>
      </w:pPr>
    </w:p>
    <w:p w:rsidR="00BE3870" w:rsidRPr="008E1B05" w:rsidRDefault="00BE3870">
      <w:pPr>
        <w:rPr>
          <w:sz w:val="16"/>
          <w:szCs w:val="16"/>
        </w:rPr>
      </w:pPr>
    </w:p>
    <w:p w:rsidR="008A259F" w:rsidRDefault="0064543B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Пункт</w:t>
      </w:r>
      <w:r w:rsidR="00B403C0">
        <w:rPr>
          <w:color w:val="000000" w:themeColor="text1"/>
        </w:rPr>
        <w:t>ы</w:t>
      </w:r>
      <w:r>
        <w:rPr>
          <w:color w:val="000000" w:themeColor="text1"/>
        </w:rPr>
        <w:t xml:space="preserve"> </w:t>
      </w:r>
      <w:r w:rsidR="00B403C0">
        <w:rPr>
          <w:color w:val="000000" w:themeColor="text1"/>
        </w:rPr>
        <w:t>11.2 – 11.3</w:t>
      </w:r>
      <w:r>
        <w:rPr>
          <w:color w:val="000000" w:themeColor="text1"/>
        </w:rPr>
        <w:t xml:space="preserve"> изложить в следующей редакции:</w:t>
      </w:r>
    </w:p>
    <w:p w:rsidR="00B403C0" w:rsidRPr="00B403C0" w:rsidRDefault="00B403C0" w:rsidP="00B403C0">
      <w:pPr>
        <w:rPr>
          <w:sz w:val="8"/>
          <w:szCs w:val="8"/>
        </w:rPr>
      </w:pPr>
    </w:p>
    <w:tbl>
      <w:tblPr>
        <w:tblW w:w="14180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095"/>
        <w:gridCol w:w="2835"/>
        <w:gridCol w:w="1134"/>
        <w:gridCol w:w="1134"/>
        <w:gridCol w:w="1134"/>
        <w:gridCol w:w="1134"/>
        <w:gridCol w:w="1134"/>
        <w:gridCol w:w="1134"/>
        <w:gridCol w:w="1198"/>
        <w:gridCol w:w="366"/>
      </w:tblGrid>
      <w:tr w:rsidR="00B403C0" w:rsidRPr="006D4D41" w:rsidTr="006814C6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3C0" w:rsidRPr="00767846" w:rsidRDefault="00B403C0" w:rsidP="00B403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403C0" w:rsidRPr="00B403C0" w:rsidRDefault="00B403C0" w:rsidP="00B403C0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466 597,5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322 964,1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337 723,5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351 232,4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365 281,7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379 893,0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2 223 692,2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03C0" w:rsidRPr="005A4C78" w:rsidRDefault="00B403C0" w:rsidP="00B403C0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B403C0" w:rsidRDefault="000D46A2" w:rsidP="000D46A2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Федеральный бюджет</w:t>
            </w:r>
            <w:r w:rsidRPr="00B403C0"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B403C0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B403C0" w:rsidRPr="00767846" w:rsidRDefault="00B403C0" w:rsidP="00CF59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3C0" w:rsidRPr="00767846" w:rsidRDefault="00B403C0" w:rsidP="00B403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403C0" w:rsidRPr="00B403C0" w:rsidRDefault="00B403C0" w:rsidP="00B403C0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466 597,5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322 964,1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337 723,5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351 232,4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365 281,7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379 893,0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3C0" w:rsidRPr="00B403C0" w:rsidRDefault="00B403C0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2 223 692,2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403C0" w:rsidRPr="005A4C78" w:rsidRDefault="00B403C0" w:rsidP="00B403C0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shd w:val="clear" w:color="000000" w:fill="FFFFFF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B403C0" w:rsidRDefault="000D46A2" w:rsidP="000D46A2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110 777,4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110 777,4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B403C0" w:rsidRDefault="000D46A2" w:rsidP="000D46A2">
            <w:pPr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Федеральный бюджет</w:t>
            </w:r>
            <w:r w:rsidRPr="00B403C0"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D46A2" w:rsidRPr="00B403C0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  <w:r w:rsidRPr="00B403C0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110 777,4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B403C0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B403C0">
              <w:rPr>
                <w:color w:val="000000"/>
                <w:sz w:val="20"/>
                <w:szCs w:val="20"/>
              </w:rPr>
              <w:t>110 777,4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5552A" w:rsidRPr="00C15CC3" w:rsidRDefault="00C5552A" w:rsidP="0064543B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8A259F" w:rsidRDefault="00F24BA2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Пункты 13 – 13.2 изложить в следующей редакции:</w:t>
      </w:r>
    </w:p>
    <w:p w:rsidR="00B403C0" w:rsidRPr="00A12B49" w:rsidRDefault="00B403C0" w:rsidP="00B403C0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268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551"/>
        <w:gridCol w:w="1135"/>
        <w:gridCol w:w="1134"/>
        <w:gridCol w:w="1134"/>
        <w:gridCol w:w="1134"/>
        <w:gridCol w:w="1134"/>
        <w:gridCol w:w="1134"/>
        <w:gridCol w:w="1275"/>
        <w:gridCol w:w="366"/>
        <w:gridCol w:w="11"/>
      </w:tblGrid>
      <w:tr w:rsidR="009901E8" w:rsidRPr="006D4D41" w:rsidTr="00784FAD">
        <w:trPr>
          <w:gridAfter w:val="1"/>
          <w:wAfter w:w="11" w:type="dxa"/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1E8" w:rsidRDefault="009901E8" w:rsidP="009901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9901E8" w:rsidRDefault="009901E8" w:rsidP="009901E8">
            <w:pPr>
              <w:rPr>
                <w:color w:val="000000"/>
                <w:sz w:val="20"/>
                <w:szCs w:val="20"/>
              </w:rPr>
            </w:pPr>
            <w:r w:rsidRPr="00824FE7">
              <w:rPr>
                <w:color w:val="000000"/>
                <w:sz w:val="20"/>
                <w:szCs w:val="20"/>
              </w:rPr>
              <w:t>Кр</w:t>
            </w:r>
            <w:r>
              <w:rPr>
                <w:color w:val="000000"/>
                <w:sz w:val="20"/>
                <w:szCs w:val="20"/>
              </w:rPr>
              <w:t>онштадт</w:t>
            </w:r>
            <w:r w:rsidRPr="00824FE7">
              <w:rPr>
                <w:color w:val="000000"/>
                <w:sz w:val="20"/>
                <w:szCs w:val="20"/>
              </w:rPr>
              <w:t>ского</w:t>
            </w:r>
            <w:r>
              <w:rPr>
                <w:color w:val="000000"/>
                <w:sz w:val="20"/>
                <w:szCs w:val="20"/>
              </w:rPr>
              <w:t xml:space="preserve"> района</w:t>
            </w:r>
          </w:p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202 439,3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143 458,9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149 703,3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155 691,4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161 919,1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168 395,8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981 607,8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901E8" w:rsidRPr="0047288C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</w:tr>
      <w:tr w:rsidR="000D46A2" w:rsidRPr="006D4D41" w:rsidTr="00784FAD">
        <w:trPr>
          <w:gridAfter w:val="1"/>
          <w:wAfter w:w="11" w:type="dxa"/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9901E8" w:rsidRPr="006D4D41" w:rsidTr="00784FAD">
        <w:trPr>
          <w:gridAfter w:val="1"/>
          <w:wAfter w:w="11" w:type="dxa"/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01E8" w:rsidRPr="0064543B" w:rsidRDefault="009901E8" w:rsidP="009901E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4543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202 439,3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143 458,9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149 703,3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155 691,4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161 919,1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168 395,8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01E8">
              <w:rPr>
                <w:b/>
                <w:bCs/>
                <w:color w:val="000000"/>
                <w:sz w:val="20"/>
                <w:szCs w:val="20"/>
              </w:rPr>
              <w:t>981 607,8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901E8" w:rsidRPr="005A4C78" w:rsidRDefault="009901E8" w:rsidP="009901E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9901E8" w:rsidRPr="00CF5955" w:rsidTr="00784FAD">
        <w:trPr>
          <w:gridBefore w:val="1"/>
          <w:gridAfter w:val="2"/>
          <w:wBefore w:w="316" w:type="dxa"/>
          <w:wAfter w:w="377" w:type="dxa"/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70 796,8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73 018,4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76 043,6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79 085,3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82 248,8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85 538,7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466 731,6</w:t>
            </w:r>
          </w:p>
        </w:tc>
      </w:tr>
      <w:tr w:rsidR="000D46A2" w:rsidRPr="00CF5955" w:rsidTr="00784FAD">
        <w:trPr>
          <w:gridBefore w:val="1"/>
          <w:gridAfter w:val="2"/>
          <w:wBefore w:w="316" w:type="dxa"/>
          <w:wAfter w:w="377" w:type="dxa"/>
          <w:trHeight w:val="2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901E8" w:rsidRPr="00CF5955" w:rsidTr="00784FAD">
        <w:trPr>
          <w:gridBefore w:val="1"/>
          <w:gridAfter w:val="2"/>
          <w:wBefore w:w="316" w:type="dxa"/>
          <w:wAfter w:w="377" w:type="dxa"/>
          <w:trHeight w:val="25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01E8" w:rsidRPr="008D06FE" w:rsidRDefault="009901E8" w:rsidP="009901E8">
            <w:pPr>
              <w:rPr>
                <w:bCs/>
                <w:color w:val="000000"/>
                <w:sz w:val="20"/>
                <w:szCs w:val="20"/>
              </w:rPr>
            </w:pPr>
            <w:r w:rsidRPr="008D06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70 796,8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73 018,4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76 043,6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79 085,3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82 248,8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85 538,7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466 731,6</w:t>
            </w:r>
          </w:p>
        </w:tc>
      </w:tr>
      <w:tr w:rsidR="009901E8" w:rsidRPr="006D4D41" w:rsidTr="00784FAD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109 132,9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70 440,5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73 659,7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76 606,1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79 670,3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82 857,1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492 366,6</w:t>
            </w:r>
          </w:p>
        </w:tc>
        <w:tc>
          <w:tcPr>
            <w:tcW w:w="377" w:type="dxa"/>
            <w:gridSpan w:val="2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901E8" w:rsidRPr="0047288C" w:rsidRDefault="009901E8" w:rsidP="009901E8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784FAD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9901E8" w:rsidRPr="006D4D41" w:rsidTr="00784FAD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1E8" w:rsidRPr="00767846" w:rsidRDefault="009901E8" w:rsidP="009901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01E8" w:rsidRPr="008D06FE" w:rsidRDefault="009901E8" w:rsidP="009901E8">
            <w:pPr>
              <w:rPr>
                <w:bCs/>
                <w:color w:val="000000"/>
                <w:sz w:val="20"/>
                <w:szCs w:val="20"/>
              </w:rPr>
            </w:pPr>
            <w:r w:rsidRPr="008D06FE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109 132,9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70 440,5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73 659,7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76 606,1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79 670,3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82 857,1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E8" w:rsidRPr="009901E8" w:rsidRDefault="009901E8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9901E8">
              <w:rPr>
                <w:color w:val="000000"/>
                <w:sz w:val="20"/>
                <w:szCs w:val="20"/>
              </w:rPr>
              <w:t>492 366,6</w:t>
            </w:r>
          </w:p>
        </w:tc>
        <w:tc>
          <w:tcPr>
            <w:tcW w:w="377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9901E8" w:rsidRPr="005A4C78" w:rsidRDefault="009901E8" w:rsidP="009901E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8E1B05" w:rsidRPr="009901E8" w:rsidRDefault="008E1B05" w:rsidP="008D06FE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64543B" w:rsidRDefault="009901E8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Пункты 14 – 14.</w:t>
      </w:r>
      <w:r w:rsidR="004A7193">
        <w:rPr>
          <w:color w:val="000000" w:themeColor="text1"/>
        </w:rPr>
        <w:t>3</w:t>
      </w:r>
      <w:r>
        <w:rPr>
          <w:color w:val="000000" w:themeColor="text1"/>
        </w:rPr>
        <w:t xml:space="preserve"> изложить в следующей редакции:</w:t>
      </w:r>
    </w:p>
    <w:p w:rsidR="00F64B01" w:rsidRPr="00A12B49" w:rsidRDefault="00F64B01" w:rsidP="00F64B01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257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378"/>
        <w:gridCol w:w="2552"/>
        <w:gridCol w:w="1135"/>
        <w:gridCol w:w="1134"/>
        <w:gridCol w:w="1134"/>
        <w:gridCol w:w="1134"/>
        <w:gridCol w:w="1134"/>
        <w:gridCol w:w="1134"/>
        <w:gridCol w:w="1274"/>
        <w:gridCol w:w="366"/>
      </w:tblGrid>
      <w:tr w:rsidR="004A7193" w:rsidRPr="006D4D41" w:rsidTr="004A7193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4A7193" w:rsidRDefault="004A7193" w:rsidP="004A7193">
            <w:pPr>
              <w:jc w:val="center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Администрация</w:t>
            </w:r>
          </w:p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Курортного района</w:t>
            </w:r>
          </w:p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807 154,7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681 334,7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627 691,6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652 799,2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678 911,2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706 067,7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4 153 959,1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4A7193" w:rsidRPr="00494F50" w:rsidRDefault="004A7193" w:rsidP="004A71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Федеральный бюджет</w:t>
            </w:r>
            <w:r w:rsidRPr="004A7193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2 892,6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2 892,6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94F50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7193" w:rsidRPr="004A7193" w:rsidRDefault="004A7193" w:rsidP="004A71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810 047,3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681 334,7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627 691,6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652 799,2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678 911,2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706 067,7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7193">
              <w:rPr>
                <w:b/>
                <w:bCs/>
                <w:color w:val="000000"/>
                <w:sz w:val="20"/>
                <w:szCs w:val="20"/>
              </w:rPr>
              <w:t>4 156 851,7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94F50" w:rsidRDefault="004A7193" w:rsidP="004A71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7193" w:rsidRPr="00CF5955" w:rsidTr="004A7193">
        <w:trPr>
          <w:gridBefore w:val="1"/>
          <w:wBefore w:w="316" w:type="dxa"/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4A7193" w:rsidRDefault="004A7193" w:rsidP="004A7193">
            <w:pPr>
              <w:jc w:val="center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127 324,4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141 653,5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108 351,1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112 685,1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117 192,5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121 880,3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729 086,9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94F50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CF5955" w:rsidTr="004A7193">
        <w:trPr>
          <w:gridBefore w:val="1"/>
          <w:wBefore w:w="316" w:type="dxa"/>
          <w:trHeight w:val="2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Федеральный бюджет</w:t>
            </w:r>
            <w:r w:rsidRPr="004A7193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94F50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CF5955" w:rsidTr="004A7193">
        <w:trPr>
          <w:gridBefore w:val="1"/>
          <w:wBefore w:w="316" w:type="dxa"/>
          <w:trHeight w:val="25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4A7193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7193" w:rsidRPr="004A7193" w:rsidRDefault="004A7193" w:rsidP="004A7193">
            <w:pPr>
              <w:rPr>
                <w:bCs/>
                <w:color w:val="000000"/>
                <w:sz w:val="20"/>
                <w:szCs w:val="20"/>
              </w:rPr>
            </w:pPr>
            <w:r w:rsidRPr="004A7193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127 324,4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141 653,5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108 351,1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112 685,1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117 192,5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121 880,3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729 086,9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A7193" w:rsidRPr="00494F50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F64B01" w:rsidRDefault="004A7193" w:rsidP="004A7193">
            <w:pPr>
              <w:jc w:val="center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14.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  <w:r w:rsidRPr="00494F50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629 220,8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496 643,9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519 340,5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540 114,1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561 718,7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584 187,4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3 331 225,4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4A7193" w:rsidRPr="0047288C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Федеральный бюджет</w:t>
            </w:r>
            <w:r w:rsidRPr="00F64B01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2 892,6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2 892,6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7288C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F64B01" w:rsidRDefault="004A7193" w:rsidP="004A719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7193" w:rsidRPr="002E7B1A" w:rsidRDefault="004A7193" w:rsidP="004A7193">
            <w:pPr>
              <w:rPr>
                <w:bCs/>
                <w:color w:val="000000"/>
                <w:sz w:val="20"/>
                <w:szCs w:val="20"/>
              </w:rPr>
            </w:pPr>
            <w:r w:rsidRPr="002E7B1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632 113,4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496 643,9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519 340,5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540 114,1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561 718,7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584 187,4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4A719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4A7193">
              <w:rPr>
                <w:color w:val="000000"/>
                <w:sz w:val="20"/>
                <w:szCs w:val="20"/>
              </w:rPr>
              <w:t>3 334 118,0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5A4C78" w:rsidRDefault="004A7193" w:rsidP="004A7193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4A7193" w:rsidRPr="00767846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F64B01" w:rsidRDefault="004A7193" w:rsidP="004C08CE">
            <w:pPr>
              <w:jc w:val="center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  <w:r w:rsidRPr="00494F50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50 609,5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43 037,3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93 646,8</w:t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4A7193" w:rsidRPr="0047288C" w:rsidRDefault="004A7193" w:rsidP="004C08CE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Федеральный бюджет</w:t>
            </w:r>
            <w:r w:rsidRPr="00F64B01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47288C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</w:tr>
      <w:tr w:rsidR="004A7193" w:rsidRPr="006D4D41" w:rsidTr="004A7193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A7193" w:rsidRPr="00767846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93" w:rsidRPr="00F64B01" w:rsidRDefault="004A7193" w:rsidP="004C08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7193" w:rsidRPr="002E7B1A" w:rsidRDefault="004A7193" w:rsidP="004C08CE">
            <w:pPr>
              <w:rPr>
                <w:bCs/>
                <w:color w:val="000000"/>
                <w:sz w:val="20"/>
                <w:szCs w:val="20"/>
              </w:rPr>
            </w:pPr>
            <w:r w:rsidRPr="002E7B1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50 609,5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43 037,3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C662F3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193" w:rsidRPr="00F64B01" w:rsidRDefault="004A7193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93 646,8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7193" w:rsidRPr="005A4C78" w:rsidRDefault="004A7193" w:rsidP="004C08C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4A7193" w:rsidRDefault="004A7193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BE3870" w:rsidRDefault="00BE3870" w:rsidP="00F64B01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64543B" w:rsidRDefault="00824FE7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Пункт</w:t>
      </w:r>
      <w:r w:rsidR="00550C1E">
        <w:rPr>
          <w:color w:val="000000" w:themeColor="text1"/>
        </w:rPr>
        <w:t>ы</w:t>
      </w:r>
      <w:r>
        <w:rPr>
          <w:color w:val="000000" w:themeColor="text1"/>
        </w:rPr>
        <w:t xml:space="preserve"> </w:t>
      </w:r>
      <w:r w:rsidR="00550C1E">
        <w:rPr>
          <w:color w:val="000000" w:themeColor="text1"/>
        </w:rPr>
        <w:t>16 – 16.2</w:t>
      </w:r>
      <w:r>
        <w:rPr>
          <w:color w:val="000000" w:themeColor="text1"/>
        </w:rPr>
        <w:t xml:space="preserve"> изложить в следующей редакции:</w:t>
      </w:r>
    </w:p>
    <w:p w:rsidR="00550C1E" w:rsidRPr="00A12B49" w:rsidRDefault="00550C1E" w:rsidP="00550C1E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399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1811"/>
        <w:gridCol w:w="2551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2E7B1A" w:rsidRPr="006D4D41" w:rsidTr="00E3735A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Администрация</w:t>
            </w:r>
          </w:p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Невского района</w:t>
            </w:r>
          </w:p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886 149,6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669 708,0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687 178,5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714 665,6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743 252,3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772 982,4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4 473 936,4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2E7B1A" w:rsidRPr="0047288C" w:rsidRDefault="002E7B1A" w:rsidP="002E7B1A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Федеральный бюджет</w:t>
            </w:r>
            <w:r w:rsidRPr="002E7B1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2E7B1A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2E7B1A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2E7B1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E7B1A" w:rsidRPr="002E7B1A" w:rsidRDefault="002E7B1A" w:rsidP="002E7B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888 027,4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669 708,0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687 178,5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714 665,6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743 252,3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772 982,4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4 475 814,2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181 588,4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156 876,1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150 910,2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156 946,6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163 224,5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169 753,5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979 299,3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Федеральный бюджет</w:t>
            </w:r>
            <w:r w:rsidRPr="002E7B1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181 588,4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156 876,1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150 910,2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156 946,6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163 224,5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169 753,5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979 299,3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686 352,7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512 831,9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536 268,3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557 719,0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580 027,8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603 228,9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3 476 428,6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Федеральный бюджет</w:t>
            </w:r>
            <w:r w:rsidRPr="002E7B1A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2E7B1A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2E7B1A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1 877,8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E3735A">
        <w:trPr>
          <w:trHeight w:val="255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688 230,5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512 831,9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536 268,3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557 719,0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580 027,8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603 228,9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3 478 306,4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2E7B1A" w:rsidRDefault="002E7B1A" w:rsidP="00824FE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F64B01" w:rsidRDefault="00F64B01" w:rsidP="00824FE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64543B" w:rsidRDefault="00EC71CF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Пункты 1</w:t>
      </w:r>
      <w:r w:rsidR="002E7B1A">
        <w:rPr>
          <w:color w:val="000000" w:themeColor="text1"/>
        </w:rPr>
        <w:t>7</w:t>
      </w:r>
      <w:r>
        <w:rPr>
          <w:color w:val="000000" w:themeColor="text1"/>
        </w:rPr>
        <w:t xml:space="preserve"> – 1</w:t>
      </w:r>
      <w:r w:rsidR="002E7B1A">
        <w:rPr>
          <w:color w:val="000000" w:themeColor="text1"/>
        </w:rPr>
        <w:t>7</w:t>
      </w:r>
      <w:r>
        <w:rPr>
          <w:color w:val="000000" w:themeColor="text1"/>
        </w:rPr>
        <w:t>.</w:t>
      </w:r>
      <w:r w:rsidR="002E7B1A">
        <w:rPr>
          <w:color w:val="000000" w:themeColor="text1"/>
        </w:rPr>
        <w:t>1</w:t>
      </w:r>
      <w:r>
        <w:rPr>
          <w:color w:val="000000" w:themeColor="text1"/>
        </w:rPr>
        <w:t xml:space="preserve"> изложить в следующей редакции:</w:t>
      </w:r>
    </w:p>
    <w:p w:rsidR="00824FE7" w:rsidRPr="00E86C5B" w:rsidRDefault="00824FE7" w:rsidP="00824FE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6"/>
          <w:szCs w:val="6"/>
        </w:rPr>
      </w:pPr>
    </w:p>
    <w:tbl>
      <w:tblPr>
        <w:tblW w:w="14605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236"/>
        <w:gridCol w:w="2551"/>
        <w:gridCol w:w="1135"/>
        <w:gridCol w:w="1134"/>
        <w:gridCol w:w="1275"/>
        <w:gridCol w:w="1276"/>
        <w:gridCol w:w="1276"/>
        <w:gridCol w:w="1276"/>
        <w:gridCol w:w="1198"/>
        <w:gridCol w:w="366"/>
      </w:tblGrid>
      <w:tr w:rsidR="002E7B1A" w:rsidRPr="006D4D41" w:rsidTr="006814C6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Администрация</w:t>
            </w:r>
          </w:p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Петроградского района</w:t>
            </w:r>
          </w:p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534 835,3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488 168,8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500 277,4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520 288,5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541 100,0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562 744,0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3 147 414,0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2E7B1A" w:rsidRPr="0047288C" w:rsidRDefault="002E7B1A" w:rsidP="002E7B1A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Федеральный бюджет</w:t>
            </w:r>
            <w:r w:rsidRPr="002E7B1A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2E7B1A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E7B1A" w:rsidRPr="002E7B1A" w:rsidRDefault="002E7B1A" w:rsidP="002E7B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534 835,3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488 168,8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500 277,4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520 288,5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541 100,0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562 744,0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3 147 414,0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jc w:val="center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61 223,3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55 217,1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47 539,8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49 441,4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51 419,0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53 475,8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318 316,4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2E7B1A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Федеральный бюджет</w:t>
            </w:r>
            <w:r w:rsidRPr="002E7B1A">
              <w:rPr>
                <w:sz w:val="20"/>
                <w:szCs w:val="20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2E7B1A" w:rsidRPr="006D4D41" w:rsidTr="006814C6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2E7B1A" w:rsidRPr="00767846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2E7B1A" w:rsidRPr="002E7B1A" w:rsidRDefault="002E7B1A" w:rsidP="002E7B1A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61 223,3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55 217,1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47 539,8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49 441,4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51 419,0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53 475,8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B1A" w:rsidRPr="002E7B1A" w:rsidRDefault="002E7B1A" w:rsidP="006814C6">
            <w:pPr>
              <w:jc w:val="right"/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318 316,4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2E7B1A" w:rsidRPr="005A4C78" w:rsidRDefault="002E7B1A" w:rsidP="002E7B1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824FE7" w:rsidRPr="00E86C5B" w:rsidRDefault="00824FE7" w:rsidP="00824FE7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5"/>
          <w:szCs w:val="15"/>
        </w:rPr>
      </w:pPr>
    </w:p>
    <w:p w:rsidR="0064543B" w:rsidRDefault="00104842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 </w:t>
      </w:r>
      <w:r w:rsidR="002E7B1A">
        <w:rPr>
          <w:color w:val="000000" w:themeColor="text1"/>
        </w:rPr>
        <w:t>19</w:t>
      </w:r>
      <w:r>
        <w:rPr>
          <w:color w:val="000000" w:themeColor="text1"/>
        </w:rPr>
        <w:t xml:space="preserve"> изложить в следующей редакции:</w:t>
      </w:r>
    </w:p>
    <w:p w:rsidR="002E7B1A" w:rsidRPr="00E86C5B" w:rsidRDefault="002E7B1A" w:rsidP="002E7B1A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6"/>
          <w:szCs w:val="6"/>
        </w:rPr>
      </w:pPr>
    </w:p>
    <w:tbl>
      <w:tblPr>
        <w:tblW w:w="15394" w:type="dxa"/>
        <w:tblInd w:w="284" w:type="dxa"/>
        <w:tblLook w:val="04A0" w:firstRow="1" w:lastRow="0" w:firstColumn="1" w:lastColumn="0" w:noHBand="0" w:noVBand="1"/>
      </w:tblPr>
      <w:tblGrid>
        <w:gridCol w:w="316"/>
        <w:gridCol w:w="416"/>
        <w:gridCol w:w="2378"/>
        <w:gridCol w:w="2693"/>
        <w:gridCol w:w="1143"/>
        <w:gridCol w:w="1134"/>
        <w:gridCol w:w="1178"/>
        <w:gridCol w:w="1417"/>
        <w:gridCol w:w="1276"/>
        <w:gridCol w:w="1276"/>
        <w:gridCol w:w="1231"/>
        <w:gridCol w:w="936"/>
      </w:tblGrid>
      <w:tr w:rsidR="00784FAD" w:rsidRPr="006D4D41" w:rsidTr="00784FAD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784FAD" w:rsidRPr="00767846" w:rsidRDefault="00784FAD" w:rsidP="00784FA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4FAD" w:rsidRPr="00F64B01" w:rsidRDefault="00784FAD" w:rsidP="00784F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4FAD" w:rsidRPr="002E7B1A" w:rsidRDefault="00784FAD" w:rsidP="00784FAD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Администрация</w:t>
            </w:r>
          </w:p>
          <w:p w:rsidR="00784FAD" w:rsidRPr="002E7B1A" w:rsidRDefault="00784FAD" w:rsidP="00784FAD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римор</w:t>
            </w:r>
            <w:r w:rsidRPr="002E7B1A">
              <w:rPr>
                <w:color w:val="000000"/>
                <w:sz w:val="20"/>
                <w:szCs w:val="20"/>
              </w:rPr>
              <w:t>ского района</w:t>
            </w:r>
          </w:p>
          <w:p w:rsidR="00784FAD" w:rsidRPr="00F64B01" w:rsidRDefault="00784FAD" w:rsidP="00784FAD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4FAD" w:rsidRPr="00F64B01" w:rsidRDefault="00784FAD" w:rsidP="00784FAD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467 755,5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406 207,5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374 470,2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389 449,0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405 026,9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421 228,1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2 464 137,2</w:t>
            </w:r>
          </w:p>
        </w:tc>
        <w:tc>
          <w:tcPr>
            <w:tcW w:w="93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784FAD" w:rsidRPr="0047288C" w:rsidRDefault="00784FAD" w:rsidP="00784FAD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784FAD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F64B01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F64B01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F64B01" w:rsidRDefault="000D46A2" w:rsidP="000D46A2">
            <w:pPr>
              <w:rPr>
                <w:color w:val="000000"/>
                <w:sz w:val="20"/>
                <w:szCs w:val="20"/>
              </w:rPr>
            </w:pPr>
            <w:r w:rsidRPr="00F64B01">
              <w:rPr>
                <w:color w:val="000000"/>
                <w:sz w:val="20"/>
                <w:szCs w:val="20"/>
              </w:rPr>
              <w:t>Федеральный бюджет</w:t>
            </w:r>
            <w:r w:rsidRPr="00F64B01">
              <w:rPr>
                <w:sz w:val="20"/>
                <w:szCs w:val="20"/>
              </w:rPr>
              <w:t>*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AF2D1C">
            <w:pPr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3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784FAD" w:rsidRPr="006D4D41" w:rsidTr="00784FAD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84FAD" w:rsidRPr="00767846" w:rsidRDefault="00784FAD" w:rsidP="00784F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AD" w:rsidRPr="00F64B01" w:rsidRDefault="00784FAD" w:rsidP="00784F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AD" w:rsidRPr="00F64B01" w:rsidRDefault="00784FAD" w:rsidP="00784F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84FAD" w:rsidRPr="002E7B1A" w:rsidRDefault="00784FAD" w:rsidP="00784F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7B1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467 755,5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406 207,5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374 470,2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389 449,0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405 026,9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421 228,1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FAD" w:rsidRPr="00784FAD" w:rsidRDefault="00784FAD" w:rsidP="00AF2D1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2 464 137,2</w:t>
            </w:r>
          </w:p>
        </w:tc>
        <w:tc>
          <w:tcPr>
            <w:tcW w:w="93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84FAD" w:rsidRPr="005A4C78" w:rsidRDefault="00784FAD" w:rsidP="00784FAD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2E7B1A" w:rsidRPr="00E86C5B" w:rsidRDefault="002E7B1A" w:rsidP="002E7B1A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5"/>
          <w:szCs w:val="15"/>
        </w:rPr>
      </w:pPr>
    </w:p>
    <w:p w:rsidR="002E7B1A" w:rsidRDefault="002E7B1A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</w:t>
      </w:r>
      <w:r w:rsidR="00784FAD">
        <w:rPr>
          <w:color w:val="000000" w:themeColor="text1"/>
        </w:rPr>
        <w:t>ы</w:t>
      </w:r>
      <w:r>
        <w:rPr>
          <w:color w:val="000000" w:themeColor="text1"/>
        </w:rPr>
        <w:t xml:space="preserve"> 19.3 </w:t>
      </w:r>
      <w:r w:rsidR="00784FAD">
        <w:rPr>
          <w:color w:val="000000" w:themeColor="text1"/>
        </w:rPr>
        <w:t>– 20.</w:t>
      </w:r>
      <w:r w:rsidR="00F3504F">
        <w:rPr>
          <w:color w:val="000000" w:themeColor="text1"/>
        </w:rPr>
        <w:t>2</w:t>
      </w:r>
      <w:r w:rsidR="00784FAD">
        <w:rPr>
          <w:color w:val="000000" w:themeColor="text1"/>
        </w:rPr>
        <w:t xml:space="preserve"> </w:t>
      </w:r>
      <w:r>
        <w:rPr>
          <w:color w:val="000000" w:themeColor="text1"/>
        </w:rPr>
        <w:t>изложить в следующей редакции:</w:t>
      </w:r>
    </w:p>
    <w:p w:rsidR="00E3735A" w:rsidRPr="00E86C5B" w:rsidRDefault="00E3735A" w:rsidP="00E3735A">
      <w:pPr>
        <w:pStyle w:val="HEADERTEXT0"/>
        <w:tabs>
          <w:tab w:val="left" w:pos="1134"/>
        </w:tabs>
        <w:ind w:left="540"/>
        <w:jc w:val="both"/>
        <w:rPr>
          <w:color w:val="000000" w:themeColor="text1"/>
          <w:sz w:val="6"/>
          <w:szCs w:val="6"/>
        </w:rPr>
      </w:pPr>
    </w:p>
    <w:tbl>
      <w:tblPr>
        <w:tblW w:w="14824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236"/>
        <w:gridCol w:w="2551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0D46A2" w:rsidRPr="006D4D41" w:rsidTr="007478B8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2E7B1A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19 393,2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19 393,2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0D46A2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D46A2" w:rsidRPr="00784FAD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  <w:r w:rsidRPr="00784FAD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19 393,2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19 393,2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E3735A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Пушкинского района</w:t>
            </w:r>
          </w:p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398 614,4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300 656,0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297 245,7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309 135,5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321 501,0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334 361,0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1 961 513,6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2 283,6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2 283,6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7846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400 898,0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300 656,0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297 245,7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309 135,5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321 501,0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334 361,0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4FAD">
              <w:rPr>
                <w:b/>
                <w:bCs/>
                <w:color w:val="000000"/>
                <w:sz w:val="20"/>
                <w:szCs w:val="20"/>
              </w:rPr>
              <w:t>1 963 797,2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129 352,5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122 408,9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110 852,7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115 286,8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119 898,3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124 694,2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722 493,4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129 352,5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122 408,9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110 852,7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115 286,8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119 898,3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124 694,2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722 493,4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F350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3504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269 261,9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178 247,1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186 393,0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193 848,7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201 602,7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209 666,8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1 239 020,2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D46A2" w:rsidRPr="006D4D41" w:rsidTr="007478B8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2 283,6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784FAD" w:rsidRDefault="000D46A2" w:rsidP="000D46A2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2 283,6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5A4C78" w:rsidRDefault="000D46A2" w:rsidP="000D46A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3735A" w:rsidRPr="006D4D41" w:rsidTr="007478B8">
        <w:trPr>
          <w:trHeight w:val="255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271 545,5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178 247,1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186 393,0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193 848,7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201 602,7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209 666,8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784FAD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784FAD">
              <w:rPr>
                <w:color w:val="000000"/>
                <w:sz w:val="20"/>
                <w:szCs w:val="20"/>
              </w:rPr>
              <w:t>1 241 303,8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E3735A" w:rsidRPr="00E86C5B" w:rsidRDefault="00E3735A" w:rsidP="00E3735A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5"/>
          <w:szCs w:val="15"/>
        </w:rPr>
      </w:pPr>
    </w:p>
    <w:p w:rsidR="00E3735A" w:rsidRDefault="00E3735A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Пункт 22 изложить в следующей редакции:</w:t>
      </w:r>
    </w:p>
    <w:p w:rsidR="00E3735A" w:rsidRPr="00A12B49" w:rsidRDefault="00E3735A" w:rsidP="00E3735A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824" w:type="dxa"/>
        <w:tblInd w:w="284" w:type="dxa"/>
        <w:tblLook w:val="04A0" w:firstRow="1" w:lastRow="0" w:firstColumn="1" w:lastColumn="0" w:noHBand="0" w:noVBand="1"/>
      </w:tblPr>
      <w:tblGrid>
        <w:gridCol w:w="316"/>
        <w:gridCol w:w="416"/>
        <w:gridCol w:w="2386"/>
        <w:gridCol w:w="2551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E3735A" w:rsidRPr="006D4D41" w:rsidTr="00E3735A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35A" w:rsidRPr="00767846" w:rsidRDefault="00E3735A" w:rsidP="007478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735A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:rsidR="00E3735A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Центрального района</w:t>
            </w:r>
          </w:p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351 481,6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307 388,5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308 798,3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321 150,3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333 996,2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347 356,1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1 970 171,0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E3735A" w:rsidRPr="0047288C" w:rsidRDefault="00E3735A" w:rsidP="007478B8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E3735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5A" w:rsidRPr="00767846" w:rsidRDefault="00E3735A" w:rsidP="00747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3735A" w:rsidRPr="0064543B" w:rsidRDefault="00E3735A" w:rsidP="00747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4543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351 481,6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307 388,5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308 798,3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321 150,3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333 996,2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347 356,1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7478B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3735A">
              <w:rPr>
                <w:b/>
                <w:bCs/>
                <w:color w:val="000000"/>
                <w:sz w:val="20"/>
                <w:szCs w:val="20"/>
              </w:rPr>
              <w:t>1 970 171,0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7478B8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E3735A" w:rsidRPr="00E3735A" w:rsidRDefault="00E3735A" w:rsidP="00E3735A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16"/>
          <w:szCs w:val="16"/>
        </w:rPr>
      </w:pPr>
    </w:p>
    <w:p w:rsidR="00517EE8" w:rsidRDefault="00E3735A" w:rsidP="008E1B05">
      <w:pPr>
        <w:pStyle w:val="HEADERTEXT0"/>
        <w:numPr>
          <w:ilvl w:val="2"/>
          <w:numId w:val="36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22.2 изложить в следующей редакции:</w:t>
      </w:r>
    </w:p>
    <w:p w:rsidR="00E3735A" w:rsidRPr="00A12B49" w:rsidRDefault="00E3735A" w:rsidP="00E3735A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4824" w:type="dxa"/>
        <w:tblInd w:w="284" w:type="dxa"/>
        <w:tblLook w:val="04A0" w:firstRow="1" w:lastRow="0" w:firstColumn="1" w:lastColumn="0" w:noHBand="0" w:noVBand="1"/>
      </w:tblPr>
      <w:tblGrid>
        <w:gridCol w:w="316"/>
        <w:gridCol w:w="566"/>
        <w:gridCol w:w="2236"/>
        <w:gridCol w:w="2551"/>
        <w:gridCol w:w="1276"/>
        <w:gridCol w:w="1212"/>
        <w:gridCol w:w="1275"/>
        <w:gridCol w:w="1276"/>
        <w:gridCol w:w="1276"/>
        <w:gridCol w:w="1276"/>
        <w:gridCol w:w="1198"/>
        <w:gridCol w:w="366"/>
      </w:tblGrid>
      <w:tr w:rsidR="00E3735A" w:rsidRPr="006D4D41" w:rsidTr="00E3735A">
        <w:trPr>
          <w:trHeight w:val="255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35A" w:rsidRPr="00767846" w:rsidRDefault="00E3735A" w:rsidP="00F350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3504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 xml:space="preserve">Подпрограмма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299 218,7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256 098,1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267 801,8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278 513,9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289 654,4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301 240,6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1 692 527,5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E3735A" w:rsidRPr="0047288C" w:rsidRDefault="00E3735A" w:rsidP="00E3735A">
            <w:pPr>
              <w:rPr>
                <w:color w:val="000000"/>
                <w:sz w:val="20"/>
                <w:szCs w:val="20"/>
              </w:rPr>
            </w:pPr>
            <w:r w:rsidRPr="005A4C78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0D46A2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46A2" w:rsidRPr="00767846" w:rsidRDefault="000D46A2" w:rsidP="000D46A2">
            <w:pPr>
              <w:rPr>
                <w:color w:val="000000"/>
                <w:sz w:val="20"/>
                <w:szCs w:val="20"/>
              </w:rPr>
            </w:pPr>
            <w:r w:rsidRPr="00767846">
              <w:rPr>
                <w:color w:val="000000"/>
                <w:sz w:val="20"/>
                <w:szCs w:val="20"/>
              </w:rPr>
              <w:t>Федеральный бюджет</w:t>
            </w:r>
            <w: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6A2" w:rsidRPr="00C662F3" w:rsidRDefault="000D46A2" w:rsidP="000D46A2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C662F3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D46A2" w:rsidRPr="0047288C" w:rsidRDefault="000D46A2" w:rsidP="000D46A2">
            <w:pPr>
              <w:rPr>
                <w:color w:val="000000"/>
                <w:sz w:val="20"/>
                <w:szCs w:val="20"/>
              </w:rPr>
            </w:pPr>
          </w:p>
        </w:tc>
      </w:tr>
      <w:tr w:rsidR="00E3735A" w:rsidRPr="006D4D41" w:rsidTr="00E3735A">
        <w:trPr>
          <w:trHeight w:val="255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35A" w:rsidRPr="00767846" w:rsidRDefault="00E3735A" w:rsidP="00E37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3735A" w:rsidRPr="00517EE8" w:rsidRDefault="00E3735A" w:rsidP="00E3735A">
            <w:pPr>
              <w:rPr>
                <w:bCs/>
                <w:color w:val="000000"/>
                <w:sz w:val="20"/>
                <w:szCs w:val="20"/>
              </w:rPr>
            </w:pPr>
            <w:r w:rsidRPr="00517EE8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299 218,7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256 098,1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267 801,8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278 513,9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289 654,4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301 240,6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35A" w:rsidRPr="00E3735A" w:rsidRDefault="00E3735A" w:rsidP="00E3735A">
            <w:pPr>
              <w:jc w:val="right"/>
              <w:rPr>
                <w:color w:val="000000"/>
                <w:sz w:val="20"/>
                <w:szCs w:val="20"/>
              </w:rPr>
            </w:pPr>
            <w:r w:rsidRPr="00E3735A">
              <w:rPr>
                <w:color w:val="000000"/>
                <w:sz w:val="20"/>
                <w:szCs w:val="20"/>
              </w:rPr>
              <w:t>1 692 527,5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3735A" w:rsidRPr="005A4C78" w:rsidRDefault="00E3735A" w:rsidP="00E3735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44EB7" w:rsidRDefault="00C44EB7" w:rsidP="00C44EB7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5A6FAB" w:rsidRDefault="005A6FAB" w:rsidP="005A6FAB">
      <w:pPr>
        <w:rPr>
          <w:color w:val="000000" w:themeColor="text1"/>
        </w:rPr>
        <w:sectPr w:rsidR="005A6FAB" w:rsidSect="00E16FD5">
          <w:pgSz w:w="16838" w:h="11906" w:orient="landscape" w:code="9"/>
          <w:pgMar w:top="1134" w:right="1134" w:bottom="567" w:left="851" w:header="709" w:footer="709" w:gutter="0"/>
          <w:cols w:space="708"/>
          <w:docGrid w:linePitch="360"/>
        </w:sectPr>
      </w:pPr>
    </w:p>
    <w:p w:rsidR="00456665" w:rsidRDefault="00456665" w:rsidP="00FE5808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FE5808">
        <w:rPr>
          <w:color w:val="000000" w:themeColor="text1"/>
        </w:rPr>
        <w:lastRenderedPageBreak/>
        <w:t xml:space="preserve">Пункт 6 </w:t>
      </w:r>
      <w:r w:rsidR="00FE5808" w:rsidRPr="00FE5808">
        <w:rPr>
          <w:color w:val="000000" w:themeColor="text1"/>
        </w:rPr>
        <w:t xml:space="preserve">раздела 2 приложения к постановлению </w:t>
      </w:r>
      <w:r w:rsidRPr="00FE5808">
        <w:rPr>
          <w:color w:val="000000" w:themeColor="text1"/>
        </w:rPr>
        <w:t>изложить в следующей редакции:</w:t>
      </w:r>
    </w:p>
    <w:p w:rsidR="00B30465" w:rsidRPr="00B30465" w:rsidRDefault="00B30465" w:rsidP="00B3046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0C6555" w:rsidRPr="00202D98" w:rsidRDefault="000C6555" w:rsidP="000C65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4"/>
          <w:szCs w:val="4"/>
        </w:rPr>
      </w:pPr>
    </w:p>
    <w:tbl>
      <w:tblPr>
        <w:tblW w:w="10086" w:type="dxa"/>
        <w:tblInd w:w="-284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30"/>
        <w:gridCol w:w="2122"/>
        <w:gridCol w:w="6804"/>
        <w:gridCol w:w="446"/>
      </w:tblGrid>
      <w:tr w:rsidR="000C6555" w:rsidTr="006C7BDD">
        <w:trPr>
          <w:trHeight w:val="2281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0C6555" w:rsidRPr="003D4789" w:rsidRDefault="000C6555" w:rsidP="000C65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4789">
              <w:rPr>
                <w:sz w:val="22"/>
                <w:szCs w:val="22"/>
              </w:rPr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521C">
              <w:t>6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 xml:space="preserve">Общий объем финансирования подпрограммы </w:t>
            </w:r>
            <w:r w:rsidR="00FE5808" w:rsidRPr="00F2521C">
              <w:rPr>
                <w:rFonts w:eastAsiaTheme="minorHAnsi"/>
              </w:rPr>
              <w:t>1</w:t>
            </w:r>
          </w:p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 xml:space="preserve">по источникам финансирования </w:t>
            </w:r>
          </w:p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 xml:space="preserve">с указанием объема финансирования, предусмотренного </w:t>
            </w:r>
            <w:r w:rsidRPr="00F2521C">
              <w:rPr>
                <w:rFonts w:eastAsiaTheme="minorHAnsi"/>
              </w:rPr>
              <w:br/>
              <w:t xml:space="preserve">на реализацию </w:t>
            </w:r>
          </w:p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 xml:space="preserve">региональных проектов, </w:t>
            </w:r>
            <w:r w:rsidRPr="00F2521C">
              <w:rPr>
                <w:rFonts w:eastAsiaTheme="minorHAnsi"/>
              </w:rPr>
              <w:br/>
              <w:t xml:space="preserve">в том числе </w:t>
            </w:r>
          </w:p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 xml:space="preserve">по годам </w:t>
            </w:r>
          </w:p>
          <w:p w:rsidR="000C6555" w:rsidRPr="00F2521C" w:rsidRDefault="000C6555" w:rsidP="000C655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F2521C">
              <w:rPr>
                <w:rFonts w:eastAsiaTheme="minorHAnsi"/>
              </w:rPr>
              <w:t>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 xml:space="preserve">Общий объем финансирования подпрограммы </w:t>
            </w:r>
            <w:r w:rsidR="00FE5808" w:rsidRPr="006C7BDD">
              <w:rPr>
                <w:color w:val="000000"/>
              </w:rPr>
              <w:t>1</w:t>
            </w:r>
            <w:r w:rsidRPr="006C7BDD">
              <w:rPr>
                <w:color w:val="000000"/>
              </w:rPr>
              <w:t xml:space="preserve"> на период </w:t>
            </w:r>
            <w:r w:rsidRPr="006C7BDD">
              <w:rPr>
                <w:color w:val="000000"/>
              </w:rPr>
              <w:br/>
              <w:t>202</w:t>
            </w:r>
            <w:r w:rsidR="00C5552A" w:rsidRPr="006C7BDD">
              <w:rPr>
                <w:color w:val="000000"/>
              </w:rPr>
              <w:t>3</w:t>
            </w:r>
            <w:r w:rsidRPr="006C7BDD">
              <w:rPr>
                <w:color w:val="000000"/>
              </w:rPr>
              <w:t>-202</w:t>
            </w:r>
            <w:r w:rsidR="00C5552A" w:rsidRPr="006C7BDD">
              <w:rPr>
                <w:color w:val="000000"/>
              </w:rPr>
              <w:t>8</w:t>
            </w:r>
            <w:r w:rsidRPr="006C7BDD">
              <w:rPr>
                <w:color w:val="000000"/>
              </w:rPr>
              <w:t xml:space="preserve"> годов – </w:t>
            </w:r>
            <w:r w:rsidR="000D46A2" w:rsidRPr="006C7BDD">
              <w:rPr>
                <w:bCs/>
                <w:color w:val="000000"/>
              </w:rPr>
              <w:t>15 479 381,4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., из них:</w:t>
            </w:r>
          </w:p>
          <w:p w:rsidR="000C6555" w:rsidRPr="006C7BDD" w:rsidRDefault="000C6555" w:rsidP="000C6555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6C7BDD">
              <w:rPr>
                <w:color w:val="000000"/>
              </w:rPr>
              <w:t xml:space="preserve">2023 г. – </w:t>
            </w:r>
            <w:r w:rsidR="000D46A2" w:rsidRPr="006C7BDD">
              <w:rPr>
                <w:bCs/>
                <w:color w:val="000000"/>
              </w:rPr>
              <w:t>2 696 328,0</w:t>
            </w:r>
            <w:r w:rsidRPr="006C7BDD">
              <w:rPr>
                <w:bCs/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2 680 022,4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2 401 961,7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2 468 992,</w:t>
            </w:r>
            <w:proofErr w:type="gramStart"/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843AAE"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2 565 735,7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5552A"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552A" w:rsidRPr="006C7BDD" w:rsidRDefault="00C5552A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2 666 341,5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C6555" w:rsidRPr="001C2BAE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</w:tcBorders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C6555" w:rsidTr="00F2521C">
        <w:trPr>
          <w:trHeight w:val="2290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D46A2" w:rsidRPr="006C7BDD" w:rsidRDefault="000C6555" w:rsidP="00AA222C">
            <w:pPr>
              <w:tabs>
                <w:tab w:val="left" w:pos="208"/>
              </w:tabs>
              <w:rPr>
                <w:bCs/>
                <w:color w:val="000000"/>
              </w:rPr>
            </w:pPr>
            <w:r w:rsidRPr="006C7BDD">
              <w:rPr>
                <w:color w:val="000000"/>
              </w:rPr>
              <w:t xml:space="preserve">Общий объем финансирования подпрограммы </w:t>
            </w:r>
            <w:r w:rsidR="00FE5808" w:rsidRPr="006C7BDD">
              <w:rPr>
                <w:color w:val="000000"/>
              </w:rPr>
              <w:t>1</w:t>
            </w:r>
            <w:r w:rsidRPr="006C7BDD">
              <w:rPr>
                <w:color w:val="000000"/>
              </w:rPr>
              <w:t xml:space="preserve"> на период </w:t>
            </w:r>
            <w:r w:rsidRPr="006C7BDD">
              <w:rPr>
                <w:color w:val="000000"/>
              </w:rPr>
              <w:br/>
              <w:t>202</w:t>
            </w:r>
            <w:r w:rsidR="00C5552A" w:rsidRPr="006C7BDD">
              <w:rPr>
                <w:color w:val="000000"/>
              </w:rPr>
              <w:t>3</w:t>
            </w:r>
            <w:r w:rsidRPr="006C7BDD">
              <w:rPr>
                <w:color w:val="000000"/>
              </w:rPr>
              <w:t>-202</w:t>
            </w:r>
            <w:r w:rsidR="00C5552A" w:rsidRPr="006C7BDD">
              <w:rPr>
                <w:color w:val="000000"/>
              </w:rPr>
              <w:t>8</w:t>
            </w:r>
            <w:r w:rsidRPr="006C7BDD">
              <w:rPr>
                <w:color w:val="000000"/>
              </w:rPr>
              <w:t xml:space="preserve"> годов за счет средств бюджета Санкт-Петербурга –</w:t>
            </w:r>
            <w:r w:rsidR="006153EF" w:rsidRPr="006C7BDD">
              <w:rPr>
                <w:color w:val="000000"/>
              </w:rPr>
              <w:t xml:space="preserve"> </w:t>
            </w:r>
          </w:p>
          <w:p w:rsidR="000C6555" w:rsidRPr="006C7BDD" w:rsidRDefault="000D46A2" w:rsidP="000D46A2">
            <w:pPr>
              <w:rPr>
                <w:color w:val="000000"/>
              </w:rPr>
            </w:pPr>
            <w:r w:rsidRPr="006C7BDD">
              <w:rPr>
                <w:bCs/>
                <w:color w:val="000000"/>
              </w:rPr>
              <w:t>15 121 581,4</w:t>
            </w:r>
            <w:r w:rsidR="000C6555" w:rsidRPr="006C7BDD">
              <w:rPr>
                <w:bCs/>
                <w:color w:val="000000"/>
              </w:rPr>
              <w:t xml:space="preserve"> </w:t>
            </w:r>
            <w:proofErr w:type="spellStart"/>
            <w:r w:rsidR="000C6555" w:rsidRPr="006C7BDD">
              <w:rPr>
                <w:color w:val="000000"/>
              </w:rPr>
              <w:t>тыс.руб</w:t>
            </w:r>
            <w:proofErr w:type="spellEnd"/>
            <w:r w:rsidR="000C6555" w:rsidRPr="006C7BDD">
              <w:rPr>
                <w:color w:val="000000"/>
              </w:rPr>
              <w:t>., из них:</w:t>
            </w:r>
          </w:p>
          <w:p w:rsidR="000C6555" w:rsidRPr="006C7BDD" w:rsidRDefault="000C6555" w:rsidP="000C6555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6C7BDD">
              <w:rPr>
                <w:color w:val="000000"/>
              </w:rPr>
              <w:t xml:space="preserve">2023 г. – </w:t>
            </w:r>
            <w:r w:rsidR="00AB51C1" w:rsidRPr="006C7BDD">
              <w:rPr>
                <w:bCs/>
                <w:color w:val="000000"/>
              </w:rPr>
              <w:t>2 641 528,0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AB51C1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2 625 022,4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AB51C1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2 320 761,7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AB51C1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2 413 592,1</w:t>
            </w:r>
            <w:r w:rsidR="00AC1D3A"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1D3A"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AC1D3A"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C6555" w:rsidRPr="006C7BDD" w:rsidRDefault="000C6555" w:rsidP="000C6555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AB51C1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2 510 135,7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C7BD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B27F3" w:rsidRPr="00AB51C1" w:rsidRDefault="002B27F3" w:rsidP="000D46A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0D46A2" w:rsidRPr="006C7B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2 610 541,5</w:t>
            </w:r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C7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C7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</w:p>
        </w:tc>
      </w:tr>
      <w:tr w:rsidR="000C6555" w:rsidTr="002B27F3">
        <w:trPr>
          <w:trHeight w:val="121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0C6555" w:rsidRPr="003D4789" w:rsidRDefault="000C6555" w:rsidP="000C65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555" w:rsidRPr="003D4789" w:rsidRDefault="000C6555" w:rsidP="000C65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6555" w:rsidRPr="003D4789" w:rsidRDefault="000C6555" w:rsidP="000C655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0C6555" w:rsidRPr="00AB51C1" w:rsidRDefault="000C6555" w:rsidP="000C6555">
            <w:pPr>
              <w:tabs>
                <w:tab w:val="left" w:pos="208"/>
              </w:tabs>
              <w:rPr>
                <w:bCs/>
                <w:color w:val="000000"/>
                <w:highlight w:val="yellow"/>
              </w:rPr>
            </w:pPr>
            <w:r w:rsidRPr="00AB51C1">
              <w:rPr>
                <w:color w:val="000000"/>
              </w:rPr>
              <w:t xml:space="preserve">в том числе на реализацию РП «Спорт – норма жизни» –  </w:t>
            </w:r>
            <w:r w:rsidRPr="00AB51C1">
              <w:rPr>
                <w:color w:val="000000"/>
              </w:rPr>
              <w:br/>
            </w:r>
            <w:r w:rsidR="00AB51C1" w:rsidRPr="00AB51C1">
              <w:rPr>
                <w:bCs/>
                <w:color w:val="000000"/>
              </w:rPr>
              <w:t>648 511,7</w:t>
            </w:r>
            <w:r w:rsidRPr="00AB51C1">
              <w:rPr>
                <w:bCs/>
                <w:color w:val="000000"/>
              </w:rPr>
              <w:t xml:space="preserve"> </w:t>
            </w:r>
            <w:proofErr w:type="spellStart"/>
            <w:r w:rsidRPr="00AB51C1">
              <w:rPr>
                <w:color w:val="000000"/>
              </w:rPr>
              <w:t>тыс.руб</w:t>
            </w:r>
            <w:proofErr w:type="spellEnd"/>
            <w:r w:rsidRPr="00AB51C1">
              <w:rPr>
                <w:color w:val="000000"/>
              </w:rPr>
              <w:t xml:space="preserve">., из них: </w:t>
            </w:r>
          </w:p>
          <w:p w:rsidR="000C6555" w:rsidRPr="00AB51C1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AB51C1">
              <w:rPr>
                <w:color w:val="000000"/>
              </w:rPr>
              <w:t>2023 г. –</w:t>
            </w:r>
            <w:r w:rsidRPr="00AB51C1">
              <w:t xml:space="preserve"> </w:t>
            </w:r>
            <w:r w:rsidR="00AB51C1" w:rsidRPr="00AB51C1">
              <w:rPr>
                <w:bCs/>
                <w:color w:val="000000"/>
              </w:rPr>
              <w:t>276 409,0</w:t>
            </w:r>
            <w:r w:rsidRPr="00AB51C1">
              <w:rPr>
                <w:color w:val="000000"/>
              </w:rPr>
              <w:t xml:space="preserve"> </w:t>
            </w:r>
            <w:proofErr w:type="spellStart"/>
            <w:r w:rsidRPr="00AB51C1">
              <w:rPr>
                <w:color w:val="000000"/>
              </w:rPr>
              <w:t>тыс.руб</w:t>
            </w:r>
            <w:proofErr w:type="spellEnd"/>
            <w:r w:rsidRPr="00AB51C1">
              <w:rPr>
                <w:color w:val="000000"/>
              </w:rPr>
              <w:t>.;</w:t>
            </w:r>
          </w:p>
          <w:p w:rsidR="000C6555" w:rsidRPr="00AB51C1" w:rsidRDefault="000C6555" w:rsidP="00AB51C1">
            <w:pPr>
              <w:tabs>
                <w:tab w:val="left" w:pos="208"/>
              </w:tabs>
              <w:rPr>
                <w:color w:val="000000"/>
              </w:rPr>
            </w:pPr>
            <w:r w:rsidRPr="00AB51C1">
              <w:rPr>
                <w:color w:val="000000"/>
              </w:rPr>
              <w:t xml:space="preserve">2024 г. – </w:t>
            </w:r>
            <w:r w:rsidR="00AB51C1" w:rsidRPr="00AB51C1">
              <w:rPr>
                <w:bCs/>
                <w:color w:val="000000"/>
              </w:rPr>
              <w:t>372 102,7</w:t>
            </w:r>
            <w:r w:rsidRPr="00AB51C1">
              <w:rPr>
                <w:color w:val="000000"/>
              </w:rPr>
              <w:t xml:space="preserve"> </w:t>
            </w:r>
            <w:proofErr w:type="spellStart"/>
            <w:r w:rsidRPr="00AB51C1">
              <w:rPr>
                <w:color w:val="000000"/>
              </w:rPr>
              <w:t>тыс.руб</w:t>
            </w:r>
            <w:proofErr w:type="spellEnd"/>
            <w:r w:rsidRPr="00AB51C1">
              <w:rPr>
                <w:color w:val="000000"/>
              </w:rPr>
              <w:t>.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0C6555" w:rsidRPr="00DB01C8" w:rsidTr="00F2521C">
        <w:trPr>
          <w:trHeight w:val="208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 xml:space="preserve">Общий объем финансирования подпрограммы </w:t>
            </w:r>
            <w:r w:rsidR="00FE5808" w:rsidRPr="006C7BDD">
              <w:rPr>
                <w:color w:val="000000"/>
              </w:rPr>
              <w:t>1</w:t>
            </w:r>
            <w:r w:rsidRPr="006C7BDD">
              <w:rPr>
                <w:color w:val="000000"/>
              </w:rPr>
              <w:t xml:space="preserve"> на период </w:t>
            </w:r>
          </w:p>
          <w:p w:rsidR="000C6555" w:rsidRPr="006C7BDD" w:rsidRDefault="000C6555" w:rsidP="000C6555">
            <w:pPr>
              <w:rPr>
                <w:bCs/>
                <w:color w:val="000000"/>
              </w:rPr>
            </w:pPr>
            <w:r w:rsidRPr="006C7BDD">
              <w:rPr>
                <w:color w:val="000000"/>
              </w:rPr>
              <w:t>202</w:t>
            </w:r>
            <w:r w:rsidR="00810079" w:rsidRPr="006C7BDD">
              <w:rPr>
                <w:color w:val="000000"/>
              </w:rPr>
              <w:t>3</w:t>
            </w:r>
            <w:r w:rsidRPr="006C7BDD">
              <w:rPr>
                <w:color w:val="000000"/>
              </w:rPr>
              <w:t>-202</w:t>
            </w:r>
            <w:r w:rsidR="00810079" w:rsidRPr="006C7BDD">
              <w:rPr>
                <w:color w:val="000000"/>
              </w:rPr>
              <w:t>8</w:t>
            </w:r>
            <w:r w:rsidRPr="006C7BDD">
              <w:rPr>
                <w:color w:val="000000"/>
              </w:rPr>
              <w:t xml:space="preserve"> годов за счет средств федерального бюджета – </w:t>
            </w:r>
            <w:r w:rsidRPr="006C7BDD">
              <w:rPr>
                <w:color w:val="000000"/>
              </w:rPr>
              <w:br/>
            </w:r>
            <w:r w:rsidR="00AB51C1" w:rsidRPr="006C7BDD">
              <w:rPr>
                <w:bCs/>
                <w:color w:val="000000"/>
              </w:rPr>
              <w:t>26</w:t>
            </w:r>
            <w:r w:rsidRPr="006C7BDD">
              <w:rPr>
                <w:bCs/>
                <w:color w:val="000000"/>
              </w:rPr>
              <w:t xml:space="preserve"> </w:t>
            </w:r>
            <w:r w:rsidR="00CB2D30" w:rsidRPr="006C7BDD">
              <w:rPr>
                <w:bCs/>
                <w:color w:val="000000"/>
              </w:rPr>
              <w:t>000</w:t>
            </w:r>
            <w:r w:rsidRPr="006C7BDD">
              <w:rPr>
                <w:bCs/>
                <w:color w:val="000000"/>
              </w:rPr>
              <w:t>,</w:t>
            </w:r>
            <w:r w:rsidR="00CB2D30" w:rsidRPr="006C7BDD">
              <w:rPr>
                <w:bCs/>
                <w:color w:val="000000"/>
              </w:rPr>
              <w:t>0</w:t>
            </w:r>
            <w:r w:rsidRPr="006C7BDD"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 xml:space="preserve">., из них: </w:t>
            </w:r>
          </w:p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>2023 г. –</w:t>
            </w:r>
            <w:r w:rsidR="00AB51C1" w:rsidRPr="006C7BDD">
              <w:rPr>
                <w:color w:val="000000"/>
              </w:rPr>
              <w:t xml:space="preserve"> </w:t>
            </w:r>
            <w:r w:rsidRPr="006C7BDD">
              <w:rPr>
                <w:color w:val="000000"/>
              </w:rPr>
              <w:t xml:space="preserve">0,0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.;</w:t>
            </w:r>
          </w:p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>2024 г. –</w:t>
            </w:r>
            <w:r w:rsidR="00AB51C1" w:rsidRPr="006C7BDD">
              <w:rPr>
                <w:color w:val="000000"/>
              </w:rPr>
              <w:t xml:space="preserve"> </w:t>
            </w:r>
            <w:r w:rsidR="00CB2D30" w:rsidRPr="006C7BDD">
              <w:rPr>
                <w:bCs/>
                <w:color w:val="000000"/>
              </w:rPr>
              <w:t>0</w:t>
            </w:r>
            <w:r w:rsidRPr="006C7BDD">
              <w:rPr>
                <w:bCs/>
                <w:color w:val="000000"/>
              </w:rPr>
              <w:t>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.;</w:t>
            </w:r>
          </w:p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 xml:space="preserve">2025 г. – </w:t>
            </w:r>
            <w:r w:rsidR="00AB51C1" w:rsidRPr="006C7BDD">
              <w:rPr>
                <w:color w:val="000000"/>
              </w:rPr>
              <w:t>2</w:t>
            </w:r>
            <w:r w:rsidR="00AB51C1" w:rsidRPr="006C7BDD">
              <w:rPr>
                <w:bCs/>
                <w:color w:val="000000"/>
              </w:rPr>
              <w:t>6 000,0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.;</w:t>
            </w:r>
          </w:p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 xml:space="preserve">2026 г. – </w:t>
            </w:r>
            <w:r w:rsidRPr="006C7BDD">
              <w:rPr>
                <w:bCs/>
                <w:color w:val="000000"/>
              </w:rPr>
              <w:t>0,0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.,</w:t>
            </w:r>
          </w:p>
          <w:p w:rsidR="000C6555" w:rsidRPr="006C7BDD" w:rsidRDefault="000C6555" w:rsidP="000C6555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color w:val="000000"/>
              </w:rPr>
              <w:t xml:space="preserve">2027 г. – </w:t>
            </w:r>
            <w:r w:rsidRPr="006C7BDD">
              <w:rPr>
                <w:bCs/>
                <w:color w:val="000000"/>
              </w:rPr>
              <w:t>0,0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</w:t>
            </w:r>
            <w:r w:rsidR="00810079" w:rsidRPr="006C7BDD">
              <w:rPr>
                <w:color w:val="000000"/>
              </w:rPr>
              <w:t>;</w:t>
            </w:r>
          </w:p>
          <w:p w:rsidR="00810079" w:rsidRPr="003D4789" w:rsidRDefault="00810079" w:rsidP="00810079">
            <w:pPr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  <w:r w:rsidRPr="006C7BDD">
              <w:rPr>
                <w:color w:val="000000"/>
              </w:rPr>
              <w:t xml:space="preserve">2028 г. – </w:t>
            </w:r>
            <w:r w:rsidRPr="006C7BDD">
              <w:rPr>
                <w:bCs/>
                <w:color w:val="000000"/>
              </w:rPr>
              <w:t>0,0</w:t>
            </w:r>
            <w:r w:rsidRPr="006C7BDD">
              <w:rPr>
                <w:color w:val="000000"/>
              </w:rPr>
              <w:t xml:space="preserve"> </w:t>
            </w:r>
            <w:proofErr w:type="spellStart"/>
            <w:r w:rsidRPr="006C7BDD">
              <w:rPr>
                <w:color w:val="000000"/>
              </w:rPr>
              <w:t>тыс.руб</w:t>
            </w:r>
            <w:proofErr w:type="spellEnd"/>
            <w:r w:rsidRPr="006C7BDD">
              <w:rPr>
                <w:color w:val="000000"/>
              </w:rPr>
              <w:t>.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0C6555" w:rsidRPr="00DB01C8" w:rsidTr="006C7BDD">
        <w:trPr>
          <w:trHeight w:val="65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555" w:rsidRPr="001C2BAE" w:rsidRDefault="000C6555" w:rsidP="00F2521C">
            <w:pPr>
              <w:tabs>
                <w:tab w:val="left" w:pos="208"/>
              </w:tabs>
              <w:rPr>
                <w:color w:val="000000"/>
                <w:sz w:val="4"/>
                <w:szCs w:val="4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0C6555" w:rsidRPr="00DB01C8" w:rsidTr="00F2521C">
        <w:trPr>
          <w:trHeight w:val="126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555" w:rsidRPr="003D4789" w:rsidRDefault="000C6555" w:rsidP="000C6555">
            <w:pPr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555" w:rsidRPr="003D4789" w:rsidRDefault="000C6555" w:rsidP="000C655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55" w:rsidRPr="006C7BDD" w:rsidRDefault="000C6555" w:rsidP="000C6555">
            <w:pPr>
              <w:autoSpaceDE w:val="0"/>
              <w:autoSpaceDN w:val="0"/>
              <w:rPr>
                <w:bCs/>
              </w:rPr>
            </w:pPr>
            <w:r w:rsidRPr="006C7BDD">
              <w:rPr>
                <w:color w:val="000000"/>
              </w:rPr>
              <w:t xml:space="preserve">Общий объем финансирования подпрограммы </w:t>
            </w:r>
            <w:r w:rsidR="00FE5808" w:rsidRPr="006C7BDD">
              <w:rPr>
                <w:color w:val="000000"/>
              </w:rPr>
              <w:t>1</w:t>
            </w:r>
            <w:r w:rsidRPr="006C7BDD">
              <w:rPr>
                <w:color w:val="000000"/>
              </w:rPr>
              <w:t xml:space="preserve"> на период </w:t>
            </w:r>
            <w:r w:rsidRPr="006C7BDD">
              <w:rPr>
                <w:color w:val="000000"/>
              </w:rPr>
              <w:br/>
              <w:t>202</w:t>
            </w:r>
            <w:r w:rsidR="00810079" w:rsidRPr="006C7BDD">
              <w:rPr>
                <w:color w:val="000000"/>
              </w:rPr>
              <w:t>3</w:t>
            </w:r>
            <w:r w:rsidRPr="006C7BDD">
              <w:rPr>
                <w:color w:val="000000"/>
              </w:rPr>
              <w:t>-202</w:t>
            </w:r>
            <w:r w:rsidR="00810079" w:rsidRPr="006C7BDD">
              <w:rPr>
                <w:color w:val="000000"/>
              </w:rPr>
              <w:t>8</w:t>
            </w:r>
            <w:r w:rsidRPr="006C7BDD">
              <w:rPr>
                <w:color w:val="000000"/>
              </w:rPr>
              <w:t xml:space="preserve"> годов за счет внебюджетных источников – </w:t>
            </w:r>
            <w:r w:rsidR="00AB51C1" w:rsidRPr="006C7BDD">
              <w:rPr>
                <w:color w:val="000000"/>
              </w:rPr>
              <w:br/>
            </w:r>
            <w:r w:rsidR="00AB51C1" w:rsidRPr="006C7BDD">
              <w:rPr>
                <w:bCs/>
                <w:color w:val="000000"/>
              </w:rPr>
              <w:t>331 800,0</w:t>
            </w:r>
            <w:r w:rsidRPr="006C7BDD">
              <w:rPr>
                <w:bCs/>
              </w:rPr>
              <w:t xml:space="preserve"> тыс. руб., из них:</w:t>
            </w:r>
          </w:p>
          <w:p w:rsidR="000C6555" w:rsidRPr="006C7BDD" w:rsidRDefault="000C6555" w:rsidP="000C6555">
            <w:pPr>
              <w:autoSpaceDE w:val="0"/>
              <w:autoSpaceDN w:val="0"/>
              <w:rPr>
                <w:bCs/>
              </w:rPr>
            </w:pPr>
            <w:r w:rsidRPr="006C7BDD">
              <w:rPr>
                <w:bCs/>
              </w:rPr>
              <w:t xml:space="preserve">2023 г. – </w:t>
            </w:r>
            <w:r w:rsidR="00CB2D30" w:rsidRPr="006C7BDD">
              <w:rPr>
                <w:color w:val="000000"/>
              </w:rPr>
              <w:t>54 800,0</w:t>
            </w:r>
            <w:r w:rsidRPr="006C7BDD">
              <w:rPr>
                <w:bCs/>
              </w:rPr>
              <w:t xml:space="preserve"> тыс. руб.;</w:t>
            </w:r>
          </w:p>
          <w:p w:rsidR="000C6555" w:rsidRPr="006C7BDD" w:rsidRDefault="000C6555" w:rsidP="000C6555">
            <w:pPr>
              <w:autoSpaceDE w:val="0"/>
              <w:autoSpaceDN w:val="0"/>
              <w:rPr>
                <w:bCs/>
              </w:rPr>
            </w:pPr>
            <w:r w:rsidRPr="006C7BDD">
              <w:rPr>
                <w:bCs/>
              </w:rPr>
              <w:t xml:space="preserve">2024 г. – </w:t>
            </w:r>
            <w:r w:rsidR="00CB2D30" w:rsidRPr="006C7BDD">
              <w:rPr>
                <w:color w:val="000000"/>
              </w:rPr>
              <w:t>55 000,0</w:t>
            </w:r>
            <w:r w:rsidRPr="006C7BDD">
              <w:rPr>
                <w:bCs/>
              </w:rPr>
              <w:t xml:space="preserve"> тыс. руб.;</w:t>
            </w:r>
          </w:p>
          <w:p w:rsidR="000C6555" w:rsidRPr="006C7BDD" w:rsidRDefault="000C6555" w:rsidP="000C6555">
            <w:pPr>
              <w:autoSpaceDE w:val="0"/>
              <w:autoSpaceDN w:val="0"/>
              <w:rPr>
                <w:bCs/>
              </w:rPr>
            </w:pPr>
            <w:r w:rsidRPr="006C7BDD">
              <w:rPr>
                <w:bCs/>
              </w:rPr>
              <w:t xml:space="preserve">2025 г. – </w:t>
            </w:r>
            <w:r w:rsidR="00CB2D30" w:rsidRPr="006C7BDD">
              <w:rPr>
                <w:color w:val="000000"/>
              </w:rPr>
              <w:t>55 200,0</w:t>
            </w:r>
            <w:r w:rsidRPr="006C7BDD">
              <w:rPr>
                <w:bCs/>
              </w:rPr>
              <w:t xml:space="preserve"> тыс. руб.;</w:t>
            </w:r>
          </w:p>
          <w:p w:rsidR="000C6555" w:rsidRPr="006C7BDD" w:rsidRDefault="000C6555" w:rsidP="000C6555">
            <w:pPr>
              <w:autoSpaceDE w:val="0"/>
              <w:autoSpaceDN w:val="0"/>
              <w:rPr>
                <w:bCs/>
              </w:rPr>
            </w:pPr>
            <w:r w:rsidRPr="006C7BDD">
              <w:rPr>
                <w:bCs/>
              </w:rPr>
              <w:t xml:space="preserve">2026 г. – </w:t>
            </w:r>
            <w:r w:rsidR="00CB2D30" w:rsidRPr="006C7BDD">
              <w:rPr>
                <w:color w:val="000000"/>
              </w:rPr>
              <w:t>55 400,0</w:t>
            </w:r>
            <w:r w:rsidRPr="006C7BDD">
              <w:rPr>
                <w:bCs/>
              </w:rPr>
              <w:t xml:space="preserve"> тыс. руб.;</w:t>
            </w:r>
          </w:p>
          <w:p w:rsidR="000C6555" w:rsidRPr="006C7BDD" w:rsidRDefault="000C6555" w:rsidP="00CB2D30">
            <w:pPr>
              <w:tabs>
                <w:tab w:val="left" w:pos="208"/>
              </w:tabs>
              <w:rPr>
                <w:color w:val="000000"/>
              </w:rPr>
            </w:pPr>
            <w:r w:rsidRPr="006C7BDD">
              <w:rPr>
                <w:bCs/>
              </w:rPr>
              <w:t xml:space="preserve">2027 г. – </w:t>
            </w:r>
            <w:r w:rsidR="00CB2D30" w:rsidRPr="006C7BDD">
              <w:rPr>
                <w:color w:val="000000"/>
              </w:rPr>
              <w:t>55 600,0</w:t>
            </w:r>
            <w:r w:rsidRPr="006C7BDD">
              <w:rPr>
                <w:bCs/>
              </w:rPr>
              <w:t xml:space="preserve"> тыс. руб</w:t>
            </w:r>
            <w:r w:rsidRPr="006C7BDD">
              <w:rPr>
                <w:color w:val="000000"/>
              </w:rPr>
              <w:t>.</w:t>
            </w:r>
            <w:r w:rsidR="00810079" w:rsidRPr="006C7BDD">
              <w:rPr>
                <w:color w:val="000000"/>
              </w:rPr>
              <w:t>;</w:t>
            </w:r>
          </w:p>
          <w:p w:rsidR="00810079" w:rsidRPr="003D4789" w:rsidRDefault="00810079" w:rsidP="006C7BDD">
            <w:pPr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  <w:r w:rsidRPr="006C7BDD">
              <w:rPr>
                <w:color w:val="000000"/>
              </w:rPr>
              <w:t xml:space="preserve">2028 г. – </w:t>
            </w:r>
            <w:r w:rsidR="006C7BDD" w:rsidRPr="006C7BDD">
              <w:rPr>
                <w:color w:val="000000"/>
              </w:rPr>
              <w:t>55 800,0</w:t>
            </w:r>
            <w:r w:rsidR="006C7BDD" w:rsidRPr="006C7BDD">
              <w:rPr>
                <w:bCs/>
              </w:rPr>
              <w:t xml:space="preserve"> тыс. руб</w:t>
            </w:r>
            <w:r w:rsidR="006C7BDD" w:rsidRPr="006C7BDD">
              <w:rPr>
                <w:color w:val="000000"/>
              </w:rPr>
              <w:t>.</w:t>
            </w:r>
          </w:p>
        </w:tc>
        <w:tc>
          <w:tcPr>
            <w:tcW w:w="446" w:type="dxa"/>
            <w:tcBorders>
              <w:left w:val="single" w:sz="4" w:space="0" w:color="auto"/>
              <w:bottom w:val="nil"/>
            </w:tcBorders>
            <w:vAlign w:val="bottom"/>
          </w:tcPr>
          <w:p w:rsidR="000C6555" w:rsidRPr="003D4789" w:rsidRDefault="000C6555" w:rsidP="000C6555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7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».</w:t>
            </w:r>
          </w:p>
        </w:tc>
      </w:tr>
    </w:tbl>
    <w:p w:rsidR="000C6555" w:rsidRPr="00BD1855" w:rsidRDefault="000C6555" w:rsidP="000C65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20"/>
          <w:szCs w:val="20"/>
        </w:rPr>
      </w:pPr>
    </w:p>
    <w:p w:rsidR="00AB4A12" w:rsidRPr="00BD1855" w:rsidRDefault="00AB4A12" w:rsidP="000C65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20"/>
          <w:szCs w:val="20"/>
        </w:rPr>
      </w:pPr>
    </w:p>
    <w:p w:rsidR="00843AAE" w:rsidRDefault="00843AAE" w:rsidP="00843AAE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D1855" w:rsidRDefault="00BD1855" w:rsidP="000C65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  <w:sectPr w:rsidR="00BD1855" w:rsidSect="00023100">
          <w:pgSz w:w="11906" w:h="16838" w:code="9"/>
          <w:pgMar w:top="1134" w:right="851" w:bottom="851" w:left="1701" w:header="709" w:footer="709" w:gutter="0"/>
          <w:cols w:space="708"/>
          <w:docGrid w:linePitch="360"/>
        </w:sectPr>
      </w:pPr>
    </w:p>
    <w:p w:rsidR="00504C9C" w:rsidRDefault="00504C9C" w:rsidP="00AB4A12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В </w:t>
      </w:r>
      <w:r w:rsidRPr="00AB4A12">
        <w:rPr>
          <w:color w:val="000000" w:themeColor="text1"/>
        </w:rPr>
        <w:t>таблиц</w:t>
      </w:r>
      <w:r>
        <w:rPr>
          <w:color w:val="000000" w:themeColor="text1"/>
        </w:rPr>
        <w:t>е</w:t>
      </w:r>
      <w:r w:rsidRPr="00AB4A12">
        <w:rPr>
          <w:color w:val="000000" w:themeColor="text1"/>
        </w:rPr>
        <w:t xml:space="preserve"> </w:t>
      </w:r>
      <w:r>
        <w:rPr>
          <w:color w:val="000000" w:themeColor="text1"/>
        </w:rPr>
        <w:t>6</w:t>
      </w:r>
      <w:r w:rsidRPr="00AB4A12">
        <w:rPr>
          <w:color w:val="000000" w:themeColor="text1"/>
        </w:rPr>
        <w:t xml:space="preserve"> подраздела 2.3.</w:t>
      </w:r>
      <w:r>
        <w:rPr>
          <w:color w:val="000000" w:themeColor="text1"/>
        </w:rPr>
        <w:t>1</w:t>
      </w:r>
      <w:r w:rsidRPr="00AB4A12">
        <w:rPr>
          <w:color w:val="000000" w:themeColor="text1"/>
        </w:rPr>
        <w:t xml:space="preserve"> раздела 2 </w:t>
      </w:r>
      <w:r>
        <w:rPr>
          <w:color w:val="000000" w:themeColor="text1"/>
        </w:rPr>
        <w:t>приложения к постановлению:</w:t>
      </w:r>
    </w:p>
    <w:p w:rsidR="00504C9C" w:rsidRDefault="00504C9C" w:rsidP="00504C9C">
      <w:pPr>
        <w:pStyle w:val="HEADERTEXT0"/>
        <w:numPr>
          <w:ilvl w:val="1"/>
          <w:numId w:val="24"/>
        </w:numPr>
        <w:tabs>
          <w:tab w:val="left" w:pos="1134"/>
          <w:tab w:val="left" w:pos="1276"/>
        </w:tabs>
        <w:jc w:val="both"/>
        <w:rPr>
          <w:color w:val="000000" w:themeColor="text1"/>
        </w:rPr>
      </w:pPr>
      <w:r>
        <w:rPr>
          <w:color w:val="000000" w:themeColor="text1"/>
        </w:rPr>
        <w:t>Пункт 1.1.2 изложить в следующей редакции:</w:t>
      </w:r>
    </w:p>
    <w:p w:rsidR="0095276E" w:rsidRPr="0095276E" w:rsidRDefault="0095276E" w:rsidP="0095276E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  <w:sz w:val="2"/>
          <w:szCs w:val="2"/>
        </w:rPr>
      </w:pPr>
    </w:p>
    <w:tbl>
      <w:tblPr>
        <w:tblW w:w="14729" w:type="dxa"/>
        <w:tblInd w:w="298" w:type="dxa"/>
        <w:tblLook w:val="04A0" w:firstRow="1" w:lastRow="0" w:firstColumn="1" w:lastColumn="0" w:noHBand="0" w:noVBand="1"/>
      </w:tblPr>
      <w:tblGrid>
        <w:gridCol w:w="303"/>
        <w:gridCol w:w="617"/>
        <w:gridCol w:w="2204"/>
        <w:gridCol w:w="3428"/>
        <w:gridCol w:w="1133"/>
        <w:gridCol w:w="1553"/>
        <w:gridCol w:w="907"/>
        <w:gridCol w:w="983"/>
        <w:gridCol w:w="441"/>
        <w:gridCol w:w="441"/>
        <w:gridCol w:w="441"/>
        <w:gridCol w:w="441"/>
        <w:gridCol w:w="930"/>
        <w:gridCol w:w="571"/>
        <w:gridCol w:w="336"/>
      </w:tblGrid>
      <w:tr w:rsidR="003841CC" w:rsidRPr="00236B46" w:rsidTr="003841CC">
        <w:trPr>
          <w:trHeight w:val="340"/>
        </w:trPr>
        <w:tc>
          <w:tcPr>
            <w:tcW w:w="303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1.1.2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1CC" w:rsidRDefault="003841CC" w:rsidP="003841CC">
            <w:pPr>
              <w:ind w:left="-57" w:right="-57"/>
              <w:rPr>
                <w:sz w:val="17"/>
                <w:szCs w:val="17"/>
              </w:rPr>
            </w:pPr>
            <w:r w:rsidRPr="003841CC">
              <w:rPr>
                <w:sz w:val="17"/>
                <w:szCs w:val="17"/>
              </w:rPr>
              <w:t xml:space="preserve">Проектирование, ремонт </w:t>
            </w:r>
          </w:p>
          <w:p w:rsidR="003841CC" w:rsidRPr="003841CC" w:rsidRDefault="003841CC" w:rsidP="003841CC">
            <w:pPr>
              <w:ind w:left="-57" w:right="-57"/>
              <w:rPr>
                <w:sz w:val="17"/>
                <w:szCs w:val="17"/>
              </w:rPr>
            </w:pPr>
            <w:r w:rsidRPr="003841CC">
              <w:rPr>
                <w:sz w:val="17"/>
                <w:szCs w:val="17"/>
              </w:rPr>
              <w:t xml:space="preserve">и оснащение оборудованием </w:t>
            </w:r>
            <w:proofErr w:type="spellStart"/>
            <w:r w:rsidRPr="003841CC">
              <w:rPr>
                <w:sz w:val="17"/>
                <w:szCs w:val="17"/>
              </w:rPr>
              <w:t>внутридворовых</w:t>
            </w:r>
            <w:proofErr w:type="spellEnd"/>
            <w:r w:rsidRPr="003841CC">
              <w:rPr>
                <w:sz w:val="17"/>
                <w:szCs w:val="17"/>
              </w:rPr>
              <w:t xml:space="preserve"> </w:t>
            </w:r>
            <w:r w:rsidRPr="003841CC">
              <w:rPr>
                <w:sz w:val="17"/>
                <w:szCs w:val="17"/>
              </w:rPr>
              <w:br/>
              <w:t xml:space="preserve">спортивных площадок </w:t>
            </w:r>
            <w:r w:rsidRPr="003841CC">
              <w:rPr>
                <w:sz w:val="17"/>
                <w:szCs w:val="17"/>
              </w:rPr>
              <w:br/>
              <w:t xml:space="preserve">для самостоятельных </w:t>
            </w:r>
          </w:p>
          <w:p w:rsidR="003841CC" w:rsidRPr="003841CC" w:rsidRDefault="003841CC" w:rsidP="003841CC">
            <w:pPr>
              <w:ind w:left="-57" w:right="-57"/>
              <w:rPr>
                <w:sz w:val="17"/>
                <w:szCs w:val="17"/>
              </w:rPr>
            </w:pPr>
            <w:r w:rsidRPr="003841CC">
              <w:rPr>
                <w:sz w:val="17"/>
                <w:szCs w:val="17"/>
              </w:rPr>
              <w:t xml:space="preserve">и организованных занятий физической культурой </w:t>
            </w:r>
          </w:p>
          <w:p w:rsidR="003841CC" w:rsidRPr="003841CC" w:rsidRDefault="003841CC" w:rsidP="003841CC">
            <w:pPr>
              <w:ind w:left="-57" w:right="-57"/>
              <w:rPr>
                <w:sz w:val="17"/>
                <w:szCs w:val="17"/>
              </w:rPr>
            </w:pPr>
            <w:r w:rsidRPr="003841CC">
              <w:rPr>
                <w:sz w:val="17"/>
                <w:szCs w:val="17"/>
              </w:rPr>
              <w:t xml:space="preserve">и спортом населения </w:t>
            </w:r>
          </w:p>
          <w:p w:rsidR="003841CC" w:rsidRPr="003841CC" w:rsidRDefault="003841CC" w:rsidP="003841CC">
            <w:pPr>
              <w:ind w:left="-57" w:right="-57"/>
              <w:rPr>
                <w:sz w:val="17"/>
                <w:szCs w:val="17"/>
              </w:rPr>
            </w:pPr>
            <w:r w:rsidRPr="003841CC">
              <w:rPr>
                <w:sz w:val="17"/>
                <w:szCs w:val="17"/>
              </w:rPr>
              <w:t xml:space="preserve">по месту жительства </w:t>
            </w:r>
          </w:p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</w:t>
            </w:r>
            <w:r w:rsidRPr="003841CC">
              <w:rPr>
                <w:color w:val="000000"/>
                <w:sz w:val="17"/>
                <w:szCs w:val="17"/>
              </w:rPr>
              <w:br w:type="page"/>
              <w:t xml:space="preserve"> Адмиралтейского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 w:type="page"/>
              <w:t xml:space="preserve">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8 380,1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5 695,7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14 075,8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 xml:space="preserve">П-1, </w:t>
            </w:r>
          </w:p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>И-1.1,</w:t>
            </w:r>
          </w:p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>И-1.2,</w:t>
            </w:r>
          </w:p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>И-1.3,</w:t>
            </w:r>
          </w:p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>И-1.4,</w:t>
            </w:r>
          </w:p>
          <w:p w:rsidR="00BC19A2" w:rsidRPr="009161B9" w:rsidRDefault="00BC19A2" w:rsidP="00BC19A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61B9">
              <w:rPr>
                <w:color w:val="000000"/>
                <w:sz w:val="17"/>
                <w:szCs w:val="17"/>
              </w:rPr>
              <w:t>И-1.5,</w:t>
            </w:r>
          </w:p>
          <w:p w:rsidR="003841CC" w:rsidRPr="00236B46" w:rsidRDefault="00BC19A2" w:rsidP="00BC19A2">
            <w:pPr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7"/>
                <w:szCs w:val="17"/>
              </w:rPr>
              <w:t>И-1.7</w:t>
            </w:r>
          </w:p>
        </w:tc>
        <w:tc>
          <w:tcPr>
            <w:tcW w:w="336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3841CC" w:rsidRPr="00236B46" w:rsidRDefault="003841CC" w:rsidP="003841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».</w:t>
            </w: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Василеостровского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18 685,9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14 374,0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33 059,9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Выборгского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22 464,7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15 753,3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38 218,0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Калининского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17 244,0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26 016,8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43 260,8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Кировского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17 510,3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9 879,5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27 389,8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3841CC">
              <w:rPr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3841CC">
              <w:rPr>
                <w:color w:val="000000"/>
                <w:sz w:val="17"/>
                <w:szCs w:val="17"/>
              </w:rPr>
              <w:t xml:space="preserve">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10 731,5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45 291,3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56 022,8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Красногвардейского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17 974,6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26 318,1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44 292,7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Красносельского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25 430,6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25 117,0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50 547,6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0F6547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0F6547" w:rsidRPr="000E1264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547" w:rsidRPr="003841CC" w:rsidRDefault="000F6547" w:rsidP="000F654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47" w:rsidRPr="003841CC" w:rsidRDefault="000F6547" w:rsidP="000F6547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Кронштадтского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6547" w:rsidRPr="003841CC" w:rsidRDefault="000F6547" w:rsidP="000F6547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47" w:rsidRPr="003841CC" w:rsidRDefault="000F6547" w:rsidP="000F6547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1 166,8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F6547" w:rsidRPr="003841CC" w:rsidRDefault="000F6547" w:rsidP="000F654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547" w:rsidRPr="003841CC" w:rsidRDefault="000F6547" w:rsidP="000F6547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1 166,8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547" w:rsidRPr="00236B46" w:rsidRDefault="000F6547" w:rsidP="000F65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0F6547" w:rsidRPr="00236B46" w:rsidRDefault="000F6547" w:rsidP="000F6547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Курортного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17 863,4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37 200,9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55 064,3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Московского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9 168,7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13 817,0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22 985,7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Невского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13 954,0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11 921,1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25 875,1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Петроградского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4 722,3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3 343,4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8 065,7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Администрация Петродворцового района 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5 128,3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15 178,0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20 306,3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Приморского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19 242,3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45 446,6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64 688,9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Пушкинского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13 349,1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12 753,0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26 102,1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Фрунзенского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15 156,1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7 116,1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22 272,2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  <w:tr w:rsidR="003841CC" w:rsidRPr="00236B46" w:rsidTr="003841CC">
        <w:trPr>
          <w:trHeight w:val="340"/>
        </w:trPr>
        <w:tc>
          <w:tcPr>
            <w:tcW w:w="303" w:type="dxa"/>
            <w:vMerge/>
            <w:tcBorders>
              <w:top w:val="nil"/>
              <w:bottom w:val="nil"/>
              <w:right w:val="single" w:sz="4" w:space="0" w:color="auto"/>
            </w:tcBorders>
            <w:hideMark/>
          </w:tcPr>
          <w:p w:rsidR="003841CC" w:rsidRPr="000E1264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1CC" w:rsidRPr="003841CC" w:rsidRDefault="003841CC" w:rsidP="003841C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 xml:space="preserve">Администрация Центрального района </w:t>
            </w:r>
          </w:p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1CC" w:rsidRPr="003841CC" w:rsidRDefault="003841CC" w:rsidP="003841CC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Бюджет</w:t>
            </w:r>
            <w:r w:rsidRPr="003841CC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10 707,4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8 751,3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41CC" w:rsidRPr="003841CC" w:rsidRDefault="003841CC" w:rsidP="003841C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1CC" w:rsidRPr="003841CC" w:rsidRDefault="003841CC" w:rsidP="003841CC">
            <w:pPr>
              <w:jc w:val="right"/>
              <w:rPr>
                <w:color w:val="000000"/>
                <w:sz w:val="17"/>
                <w:szCs w:val="17"/>
              </w:rPr>
            </w:pPr>
            <w:r w:rsidRPr="003841CC">
              <w:rPr>
                <w:color w:val="000000"/>
                <w:sz w:val="17"/>
                <w:szCs w:val="17"/>
              </w:rPr>
              <w:t>19 458,7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41CC" w:rsidRPr="00236B46" w:rsidRDefault="003841CC" w:rsidP="003841C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504C9C" w:rsidRPr="00504C9C" w:rsidRDefault="00504C9C" w:rsidP="00504C9C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  <w:sz w:val="8"/>
          <w:szCs w:val="8"/>
        </w:rPr>
      </w:pPr>
    </w:p>
    <w:p w:rsidR="00504C9C" w:rsidRDefault="00504C9C" w:rsidP="00504C9C">
      <w:pPr>
        <w:pStyle w:val="HEADERTEXT0"/>
        <w:numPr>
          <w:ilvl w:val="1"/>
          <w:numId w:val="24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5C719F">
        <w:rPr>
          <w:color w:val="000000" w:themeColor="text1"/>
        </w:rPr>
        <w:t xml:space="preserve">озиции </w:t>
      </w:r>
      <w:r w:rsidR="00747BBE">
        <w:rPr>
          <w:color w:val="000000" w:themeColor="text1"/>
        </w:rPr>
        <w:t>«</w:t>
      </w:r>
      <w:r w:rsidRPr="005C719F">
        <w:rPr>
          <w:bCs/>
          <w:color w:val="000000"/>
        </w:rPr>
        <w:t>ИТОГО финансирование РП «Спорт - норма жизни»</w:t>
      </w:r>
      <w:r w:rsidR="00747BBE">
        <w:rPr>
          <w:bCs/>
          <w:color w:val="000000"/>
        </w:rPr>
        <w:t xml:space="preserve">, </w:t>
      </w:r>
      <w:r w:rsidR="00747BBE">
        <w:rPr>
          <w:color w:val="000000" w:themeColor="text1"/>
        </w:rPr>
        <w:t>«</w:t>
      </w:r>
      <w:r w:rsidR="00747BBE" w:rsidRPr="005C719F">
        <w:rPr>
          <w:bCs/>
          <w:color w:val="000000"/>
        </w:rPr>
        <w:t xml:space="preserve">ИТОГО финансирование </w:t>
      </w:r>
      <w:r w:rsidR="00747BBE">
        <w:rPr>
          <w:bCs/>
          <w:color w:val="000000"/>
        </w:rPr>
        <w:t>региональных проектов</w:t>
      </w:r>
      <w:r w:rsidR="00747BBE" w:rsidRPr="005C719F">
        <w:rPr>
          <w:bCs/>
          <w:color w:val="000000"/>
        </w:rPr>
        <w:t>»</w:t>
      </w:r>
      <w:r w:rsidRPr="005C719F">
        <w:rPr>
          <w:bCs/>
          <w:color w:val="000000"/>
        </w:rPr>
        <w:t xml:space="preserve"> </w:t>
      </w:r>
      <w:r w:rsidR="00747BBE">
        <w:rPr>
          <w:bCs/>
          <w:color w:val="000000"/>
        </w:rPr>
        <w:br/>
      </w:r>
      <w:r w:rsidRPr="005C719F">
        <w:rPr>
          <w:bCs/>
          <w:color w:val="000000"/>
        </w:rPr>
        <w:t xml:space="preserve">и </w:t>
      </w:r>
      <w:r>
        <w:rPr>
          <w:bCs/>
          <w:color w:val="000000"/>
        </w:rPr>
        <w:t>«</w:t>
      </w:r>
      <w:r w:rsidRPr="005C719F">
        <w:rPr>
          <w:bCs/>
          <w:color w:val="000000"/>
        </w:rPr>
        <w:t xml:space="preserve">ВСЕГО проектная часть подпрограммы </w:t>
      </w:r>
      <w:r>
        <w:rPr>
          <w:bCs/>
          <w:color w:val="000000"/>
        </w:rPr>
        <w:t>1» изложить в следующей редакции:</w:t>
      </w:r>
    </w:p>
    <w:tbl>
      <w:tblPr>
        <w:tblW w:w="14046" w:type="dxa"/>
        <w:tblInd w:w="426" w:type="dxa"/>
        <w:tblLook w:val="04A0" w:firstRow="1" w:lastRow="0" w:firstColumn="1" w:lastColumn="0" w:noHBand="0" w:noVBand="1"/>
      </w:tblPr>
      <w:tblGrid>
        <w:gridCol w:w="303"/>
        <w:gridCol w:w="7776"/>
        <w:gridCol w:w="1010"/>
        <w:gridCol w:w="1010"/>
        <w:gridCol w:w="559"/>
        <w:gridCol w:w="522"/>
        <w:gridCol w:w="522"/>
        <w:gridCol w:w="522"/>
        <w:gridCol w:w="964"/>
        <w:gridCol w:w="522"/>
        <w:gridCol w:w="336"/>
      </w:tblGrid>
      <w:tr w:rsidR="00BC19A2" w:rsidRPr="00236B46" w:rsidTr="00BC19A2">
        <w:trPr>
          <w:trHeight w:val="283"/>
        </w:trPr>
        <w:tc>
          <w:tcPr>
            <w:tcW w:w="303" w:type="dxa"/>
            <w:vMerge w:val="restart"/>
            <w:tcBorders>
              <w:right w:val="single" w:sz="4" w:space="0" w:color="auto"/>
            </w:tcBorders>
          </w:tcPr>
          <w:p w:rsidR="00BC19A2" w:rsidRPr="000E1264" w:rsidRDefault="00BC19A2" w:rsidP="00BC19A2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0E3B61">
              <w:rPr>
                <w:b/>
                <w:bCs/>
                <w:color w:val="000000"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276 409,0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372 102,7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648 511,7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jc w:val="center"/>
              <w:rPr>
                <w:color w:val="000000"/>
                <w:sz w:val="18"/>
                <w:szCs w:val="18"/>
              </w:rPr>
            </w:pPr>
            <w:r w:rsidRPr="000E3B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36" w:type="dxa"/>
            <w:vMerge w:val="restart"/>
            <w:tcBorders>
              <w:left w:val="single" w:sz="4" w:space="0" w:color="auto"/>
            </w:tcBorders>
            <w:vAlign w:val="bottom"/>
          </w:tcPr>
          <w:p w:rsidR="00BC19A2" w:rsidRPr="00236B46" w:rsidRDefault="00BC19A2" w:rsidP="00BC19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».</w:t>
            </w:r>
          </w:p>
        </w:tc>
      </w:tr>
      <w:tr w:rsidR="00BC19A2" w:rsidRPr="00236B46" w:rsidTr="00BC19A2">
        <w:trPr>
          <w:trHeight w:val="283"/>
        </w:trPr>
        <w:tc>
          <w:tcPr>
            <w:tcW w:w="303" w:type="dxa"/>
            <w:vMerge/>
            <w:tcBorders>
              <w:right w:val="single" w:sz="4" w:space="0" w:color="auto"/>
            </w:tcBorders>
            <w:vAlign w:val="center"/>
          </w:tcPr>
          <w:p w:rsidR="00BC19A2" w:rsidRPr="000E1264" w:rsidRDefault="00BC19A2" w:rsidP="00BC19A2">
            <w:pPr>
              <w:ind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0E3B61">
              <w:rPr>
                <w:b/>
                <w:bCs/>
                <w:color w:val="000000"/>
                <w:sz w:val="18"/>
                <w:szCs w:val="18"/>
              </w:rPr>
              <w:t>ИТОГО финансирование РП «Спорт - норма жизни»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276 409,0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372 102,7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648 511,7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jc w:val="center"/>
              <w:rPr>
                <w:color w:val="000000"/>
                <w:sz w:val="18"/>
                <w:szCs w:val="18"/>
              </w:rPr>
            </w:pPr>
            <w:r w:rsidRPr="000E3B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vAlign w:val="center"/>
          </w:tcPr>
          <w:p w:rsidR="00BC19A2" w:rsidRPr="00236B46" w:rsidRDefault="00BC19A2" w:rsidP="00BC19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C19A2" w:rsidRPr="00236B46" w:rsidTr="00BC19A2">
        <w:trPr>
          <w:trHeight w:val="283"/>
        </w:trPr>
        <w:tc>
          <w:tcPr>
            <w:tcW w:w="30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BC19A2" w:rsidRPr="000E1264" w:rsidRDefault="00BC19A2" w:rsidP="00BC19A2">
            <w:pPr>
              <w:ind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0E3B61">
              <w:rPr>
                <w:b/>
                <w:bCs/>
                <w:color w:val="000000"/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276 409,0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372 102,7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9A2" w:rsidRPr="003841CC" w:rsidRDefault="00BC19A2" w:rsidP="00BC19A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9A2" w:rsidRPr="00BC19A2" w:rsidRDefault="00BC19A2" w:rsidP="00BC19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C19A2">
              <w:rPr>
                <w:b/>
                <w:bCs/>
                <w:color w:val="000000"/>
                <w:sz w:val="18"/>
                <w:szCs w:val="18"/>
              </w:rPr>
              <w:t>648 511,7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A2" w:rsidRPr="000E3B61" w:rsidRDefault="00BC19A2" w:rsidP="00BC19A2">
            <w:pPr>
              <w:jc w:val="center"/>
              <w:rPr>
                <w:color w:val="000000"/>
                <w:sz w:val="18"/>
                <w:szCs w:val="18"/>
              </w:rPr>
            </w:pPr>
            <w:r w:rsidRPr="000E3B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BC19A2" w:rsidRPr="00236B46" w:rsidRDefault="00BC19A2" w:rsidP="00BC19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55757" w:rsidRDefault="003E155E" w:rsidP="00AB4A12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В </w:t>
      </w:r>
      <w:r w:rsidR="00155757" w:rsidRPr="00AB4A12">
        <w:rPr>
          <w:color w:val="000000" w:themeColor="text1"/>
        </w:rPr>
        <w:t>таблиц</w:t>
      </w:r>
      <w:r>
        <w:rPr>
          <w:color w:val="000000" w:themeColor="text1"/>
        </w:rPr>
        <w:t>е</w:t>
      </w:r>
      <w:r w:rsidR="00155757" w:rsidRPr="00AB4A12">
        <w:rPr>
          <w:color w:val="000000" w:themeColor="text1"/>
        </w:rPr>
        <w:t xml:space="preserve"> 7 подраздела 2.3.2 раздела 2 </w:t>
      </w:r>
      <w:r w:rsidR="00155757">
        <w:rPr>
          <w:color w:val="000000" w:themeColor="text1"/>
        </w:rPr>
        <w:t>приложения к постановлению</w:t>
      </w:r>
      <w:r w:rsidR="00504C9C">
        <w:rPr>
          <w:color w:val="000000" w:themeColor="text1"/>
        </w:rPr>
        <w:t>:</w:t>
      </w:r>
      <w:r w:rsidR="00155757">
        <w:rPr>
          <w:color w:val="000000" w:themeColor="text1"/>
        </w:rPr>
        <w:t xml:space="preserve"> </w:t>
      </w:r>
    </w:p>
    <w:p w:rsidR="00155757" w:rsidRPr="003E155E" w:rsidRDefault="00155757" w:rsidP="00155757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8"/>
          <w:szCs w:val="8"/>
        </w:rPr>
      </w:pPr>
    </w:p>
    <w:p w:rsidR="00334355" w:rsidRDefault="00AB4A12" w:rsidP="000E3B61">
      <w:pPr>
        <w:pStyle w:val="HEADERTEXT0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AB4A12">
        <w:rPr>
          <w:color w:val="000000" w:themeColor="text1"/>
        </w:rPr>
        <w:t xml:space="preserve">Пункт </w:t>
      </w:r>
      <w:r w:rsidR="003E155E">
        <w:rPr>
          <w:color w:val="000000" w:themeColor="text1"/>
        </w:rPr>
        <w:t xml:space="preserve">2 </w:t>
      </w:r>
      <w:r w:rsidR="00FE5808" w:rsidRPr="00AB4A12">
        <w:rPr>
          <w:color w:val="000000" w:themeColor="text1"/>
        </w:rPr>
        <w:t>изложить в следующей редакции:</w:t>
      </w:r>
    </w:p>
    <w:p w:rsidR="00530B15" w:rsidRPr="00A313B8" w:rsidRDefault="00530B15">
      <w:pPr>
        <w:rPr>
          <w:sz w:val="8"/>
          <w:szCs w:val="8"/>
        </w:rPr>
      </w:pPr>
    </w:p>
    <w:tbl>
      <w:tblPr>
        <w:tblStyle w:val="ad"/>
        <w:tblW w:w="14802" w:type="dxa"/>
        <w:tblInd w:w="284" w:type="dxa"/>
        <w:tblLook w:val="04A0" w:firstRow="1" w:lastRow="0" w:firstColumn="1" w:lastColumn="0" w:noHBand="0" w:noVBand="1"/>
      </w:tblPr>
      <w:tblGrid>
        <w:gridCol w:w="315"/>
        <w:gridCol w:w="526"/>
        <w:gridCol w:w="2561"/>
        <w:gridCol w:w="2833"/>
        <w:gridCol w:w="1559"/>
        <w:gridCol w:w="850"/>
        <w:gridCol w:w="850"/>
        <w:gridCol w:w="850"/>
        <w:gridCol w:w="850"/>
        <w:gridCol w:w="850"/>
        <w:gridCol w:w="850"/>
        <w:gridCol w:w="963"/>
        <w:gridCol w:w="609"/>
        <w:gridCol w:w="336"/>
      </w:tblGrid>
      <w:tr w:rsidR="00530B15" w:rsidRPr="00236B46" w:rsidTr="00530B15">
        <w:trPr>
          <w:trHeight w:val="227"/>
        </w:trPr>
        <w:tc>
          <w:tcPr>
            <w:tcW w:w="3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  <w:r w:rsidRPr="00D17175">
              <w:rPr>
                <w:sz w:val="17"/>
                <w:szCs w:val="17"/>
              </w:rPr>
              <w:t>Предоставление субсидий бюджетным учреждениям физкультурно-спортивной направленности на финансовое обеспечение выполнения государственного задания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Адмиралтейского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48 627,0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48 826,3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51 057,7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53 100,0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55 224,0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57 433,0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314 268,0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 xml:space="preserve">П-1, </w:t>
            </w:r>
          </w:p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>И-1.1,</w:t>
            </w:r>
          </w:p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>И-1.2,</w:t>
            </w:r>
          </w:p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>И-1.3,</w:t>
            </w:r>
          </w:p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>И-1.4,</w:t>
            </w:r>
          </w:p>
          <w:p w:rsidR="00530B15" w:rsidRPr="00BC2F9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BC2F92">
              <w:rPr>
                <w:color w:val="000000"/>
                <w:sz w:val="17"/>
                <w:szCs w:val="17"/>
              </w:rPr>
              <w:t>И-1.6,</w:t>
            </w:r>
          </w:p>
          <w:p w:rsidR="00530B15" w:rsidRPr="00236B46" w:rsidRDefault="00530B15" w:rsidP="00530B15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C2F92">
              <w:rPr>
                <w:color w:val="000000"/>
                <w:sz w:val="17"/>
                <w:szCs w:val="17"/>
              </w:rPr>
              <w:t>И-1.7</w:t>
            </w: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530B15" w:rsidRPr="00236B46" w:rsidRDefault="00530B15" w:rsidP="00530B1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».</w:t>
            </w: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Василеостровского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243 780,0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197 218,3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206 230,6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214 479,8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223 059,0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231 981,4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1 316 749,1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Выборгского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62 025,9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64 375,1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67 317,0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70 009,7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72 810,1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75 722,5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412 260,3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Калининского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119 638,7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116 275,1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121 588,8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126 452,4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131 510,4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136 770,9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752 236,3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Кировского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172 752,7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162 864,2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170 307,1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177 119,4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184 204,2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191 572,3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1 058 819,9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7148E">
              <w:rPr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67148E">
              <w:rPr>
                <w:color w:val="000000"/>
                <w:sz w:val="17"/>
                <w:szCs w:val="17"/>
              </w:rPr>
              <w:t xml:space="preserve">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433 815,9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439 480,2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459 227,2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477 596,3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496 700,1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516 568,1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2 823 387,8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Красногвардейского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117 447,3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160 532,0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133 778,1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139 129,2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144 694,4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150 482,2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846 063,2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Красносельского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171 517,0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120 056,6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124 876,2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129 871,2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135 066,1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140 468,7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821 855,8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Кронштадтского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69 343,2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72 720,2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76 043,6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79 085,3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82 248,8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85 538,7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464 979,8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Курортного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108 976,0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103 615,9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108 351,1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112 685,1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117 192,5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121 880,3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672 700,9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Московского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64 615,0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62 027,3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64 862,0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67 456,5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70 154,7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72 960,9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402 076,4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Невского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</w:t>
            </w:r>
            <w:r w:rsidRPr="0067148E">
              <w:rPr>
                <w:color w:val="000000"/>
                <w:sz w:val="17"/>
                <w:szCs w:val="17"/>
              </w:rPr>
              <w:t>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167 304,4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144 315,0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150 910,2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156 946,6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163 224,5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169 753,5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952 454,2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Петроградского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55 619,2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45 461,9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47 539,8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49 441,4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51 419,0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53 475,8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302 957,1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>Петродворцового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80 876,3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85 682,2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89 597,9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93 181,8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96 909,1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100 785,5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547 032,8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Приморского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173 085,9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181 515,1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189 810,4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197 402,8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205 298,9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213 510,9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1 160 624,0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Пушкинского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113 830,0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106 015,9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110 852,7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115 286,8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119 898,3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124 694,2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690 577,9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Фрунзенского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123 992,3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102 245,8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106 918,5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111 195,2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115 643,0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120 268,8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680 263,6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  <w:tr w:rsidR="00530B15" w:rsidTr="00530B15">
        <w:trPr>
          <w:trHeight w:val="227"/>
        </w:trPr>
        <w:tc>
          <w:tcPr>
            <w:tcW w:w="31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Pr="006D4BD2" w:rsidRDefault="00530B15" w:rsidP="00530B1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Администрация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67148E">
              <w:rPr>
                <w:color w:val="000000"/>
                <w:sz w:val="17"/>
                <w:szCs w:val="17"/>
              </w:rPr>
              <w:t xml:space="preserve">Центрального </w:t>
            </w:r>
          </w:p>
          <w:p w:rsidR="00530B15" w:rsidRPr="0067148E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7148E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Бюджет</w:t>
            </w:r>
          </w:p>
          <w:p w:rsidR="00530B15" w:rsidRPr="006D4BD2" w:rsidRDefault="00530B15" w:rsidP="00530B1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6D4BD2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37 384,2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39 204,9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40 996,5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42 636,4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44 341,8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46 115,5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15" w:rsidRPr="00530B15" w:rsidRDefault="00530B15" w:rsidP="00530B1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530B15">
              <w:rPr>
                <w:color w:val="000000"/>
                <w:sz w:val="17"/>
                <w:szCs w:val="17"/>
              </w:rPr>
              <w:t>250 679,3</w:t>
            </w:r>
          </w:p>
        </w:tc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530B15" w:rsidRDefault="00530B15" w:rsidP="00530B15">
            <w:pPr>
              <w:rPr>
                <w:sz w:val="17"/>
                <w:szCs w:val="17"/>
              </w:rPr>
            </w:pPr>
          </w:p>
        </w:tc>
      </w:tr>
    </w:tbl>
    <w:p w:rsidR="00530B15" w:rsidRDefault="00530B15" w:rsidP="00530B15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A313B8" w:rsidRDefault="00A313B8" w:rsidP="00530B15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A313B8" w:rsidRDefault="00A313B8" w:rsidP="00530B15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A313B8" w:rsidRDefault="00A313B8" w:rsidP="00530B15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A313B8" w:rsidRDefault="00A313B8" w:rsidP="00530B15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155757" w:rsidRDefault="003E155E" w:rsidP="00F70206">
      <w:pPr>
        <w:pStyle w:val="HEADERTEXT0"/>
        <w:numPr>
          <w:ilvl w:val="0"/>
          <w:numId w:val="6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AB4A12">
        <w:rPr>
          <w:color w:val="000000" w:themeColor="text1"/>
        </w:rPr>
        <w:lastRenderedPageBreak/>
        <w:t xml:space="preserve">Пункт </w:t>
      </w:r>
      <w:r w:rsidR="00530B15">
        <w:rPr>
          <w:color w:val="000000" w:themeColor="text1"/>
        </w:rPr>
        <w:t xml:space="preserve">3 </w:t>
      </w:r>
      <w:r w:rsidRPr="00AB4A12">
        <w:rPr>
          <w:color w:val="000000" w:themeColor="text1"/>
        </w:rPr>
        <w:t>и позицию «</w:t>
      </w:r>
      <w:r w:rsidRPr="00AB4A12">
        <w:rPr>
          <w:bCs/>
          <w:color w:val="000000"/>
        </w:rPr>
        <w:t>ВСЕГО процессная часть подпрограммы 1»</w:t>
      </w:r>
      <w:r w:rsidRPr="00AB4A12">
        <w:rPr>
          <w:b/>
          <w:bCs/>
          <w:color w:val="000000"/>
        </w:rPr>
        <w:t xml:space="preserve"> </w:t>
      </w:r>
      <w:r w:rsidRPr="00AB4A12">
        <w:rPr>
          <w:color w:val="000000" w:themeColor="text1"/>
        </w:rPr>
        <w:t>изложить в следующей редакции:</w:t>
      </w:r>
    </w:p>
    <w:p w:rsidR="00530B15" w:rsidRPr="00A313B8" w:rsidRDefault="00530B15">
      <w:pPr>
        <w:rPr>
          <w:sz w:val="8"/>
          <w:szCs w:val="8"/>
        </w:rPr>
      </w:pPr>
    </w:p>
    <w:tbl>
      <w:tblPr>
        <w:tblW w:w="15086" w:type="dxa"/>
        <w:tblLook w:val="04A0" w:firstRow="1" w:lastRow="0" w:firstColumn="1" w:lastColumn="0" w:noHBand="0" w:noVBand="1"/>
      </w:tblPr>
      <w:tblGrid>
        <w:gridCol w:w="301"/>
        <w:gridCol w:w="403"/>
        <w:gridCol w:w="2132"/>
        <w:gridCol w:w="1275"/>
        <w:gridCol w:w="1690"/>
        <w:gridCol w:w="1181"/>
        <w:gridCol w:w="1134"/>
        <w:gridCol w:w="1134"/>
        <w:gridCol w:w="1134"/>
        <w:gridCol w:w="1134"/>
        <w:gridCol w:w="1134"/>
        <w:gridCol w:w="1304"/>
        <w:gridCol w:w="786"/>
        <w:gridCol w:w="344"/>
      </w:tblGrid>
      <w:tr w:rsidR="00A313B8" w:rsidRPr="00AB4A12" w:rsidTr="00A313B8">
        <w:trPr>
          <w:trHeight w:val="505"/>
        </w:trPr>
        <w:tc>
          <w:tcPr>
            <w:tcW w:w="301" w:type="dxa"/>
            <w:tcBorders>
              <w:right w:val="single" w:sz="4" w:space="0" w:color="auto"/>
            </w:tcBorders>
            <w:shd w:val="clear" w:color="000000" w:fill="FFFFFF"/>
          </w:tcPr>
          <w:p w:rsidR="00A313B8" w:rsidRPr="00AB4A12" w:rsidRDefault="00A313B8" w:rsidP="00A313B8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13B8" w:rsidRPr="00A313B8" w:rsidRDefault="00A313B8" w:rsidP="00A313B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313B8" w:rsidRPr="00A313B8" w:rsidRDefault="00A313B8" w:rsidP="00A313B8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A313B8">
              <w:rPr>
                <w:color w:val="000000" w:themeColor="text1"/>
                <w:sz w:val="18"/>
                <w:szCs w:val="18"/>
              </w:rPr>
              <w:t xml:space="preserve">Реализация мероприятий </w:t>
            </w:r>
          </w:p>
          <w:p w:rsidR="00A313B8" w:rsidRPr="00A313B8" w:rsidRDefault="00A313B8" w:rsidP="00A313B8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A313B8">
              <w:rPr>
                <w:color w:val="000000" w:themeColor="text1"/>
                <w:sz w:val="18"/>
                <w:szCs w:val="18"/>
              </w:rPr>
              <w:t xml:space="preserve">по закупке оборудования </w:t>
            </w:r>
          </w:p>
          <w:p w:rsidR="00A313B8" w:rsidRPr="00A313B8" w:rsidRDefault="00A313B8" w:rsidP="00A313B8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A313B8">
              <w:rPr>
                <w:color w:val="000000" w:themeColor="text1"/>
                <w:sz w:val="18"/>
                <w:szCs w:val="18"/>
              </w:rPr>
              <w:t xml:space="preserve">для создания «умных» </w:t>
            </w:r>
          </w:p>
          <w:p w:rsidR="00A313B8" w:rsidRPr="00A313B8" w:rsidRDefault="00A313B8" w:rsidP="00A313B8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A313B8">
              <w:rPr>
                <w:color w:val="000000" w:themeColor="text1"/>
                <w:sz w:val="18"/>
                <w:szCs w:val="18"/>
              </w:rPr>
              <w:t>спортивных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13B8" w:rsidRPr="00A313B8" w:rsidRDefault="00A313B8" w:rsidP="00A313B8">
            <w:pPr>
              <w:ind w:left="-57" w:right="-57"/>
              <w:rPr>
                <w:sz w:val="18"/>
                <w:szCs w:val="18"/>
              </w:rPr>
            </w:pPr>
            <w:r w:rsidRPr="00A313B8">
              <w:rPr>
                <w:sz w:val="18"/>
                <w:szCs w:val="18"/>
              </w:rPr>
              <w:t>КФКС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Федеральный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A313B8" w:rsidRDefault="00A313B8" w:rsidP="00A313B8">
            <w:pPr>
              <w:jc w:val="center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A313B8" w:rsidRDefault="00A313B8" w:rsidP="00A313B8">
            <w:pPr>
              <w:jc w:val="center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A313B8" w:rsidRDefault="00A313B8" w:rsidP="00A313B8">
            <w:pPr>
              <w:jc w:val="right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26 000,0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3841CC" w:rsidRDefault="00A313B8" w:rsidP="00A313B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3841CC" w:rsidRDefault="00A313B8" w:rsidP="00A313B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3841CC" w:rsidRDefault="00A313B8" w:rsidP="00A313B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13B8" w:rsidRPr="00A313B8" w:rsidRDefault="00A313B8" w:rsidP="00A313B8">
            <w:pPr>
              <w:jc w:val="right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26 000,0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 xml:space="preserve">П-1, 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И-1.1,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И-1.2,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И-1.3,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И-1.4,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И-1.5,</w:t>
            </w:r>
          </w:p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color w:val="000000"/>
                <w:sz w:val="18"/>
                <w:szCs w:val="18"/>
              </w:rPr>
              <w:t>И-1.7</w:t>
            </w:r>
          </w:p>
        </w:tc>
        <w:tc>
          <w:tcPr>
            <w:tcW w:w="344" w:type="dxa"/>
            <w:tcBorders>
              <w:left w:val="nil"/>
            </w:tcBorders>
            <w:shd w:val="clear" w:color="auto" w:fill="auto"/>
            <w:vAlign w:val="bottom"/>
          </w:tcPr>
          <w:p w:rsidR="00A313B8" w:rsidRPr="00AB4A12" w:rsidRDefault="00A313B8" w:rsidP="00A313B8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A313B8" w:rsidRPr="00AB4A12" w:rsidTr="00A313B8">
        <w:trPr>
          <w:trHeight w:val="285"/>
        </w:trPr>
        <w:tc>
          <w:tcPr>
            <w:tcW w:w="301" w:type="dxa"/>
            <w:tcBorders>
              <w:right w:val="single" w:sz="4" w:space="0" w:color="auto"/>
            </w:tcBorders>
            <w:shd w:val="clear" w:color="000000" w:fill="FFFFFF"/>
          </w:tcPr>
          <w:p w:rsidR="00A313B8" w:rsidRPr="00AB4A12" w:rsidRDefault="00A313B8" w:rsidP="00A313B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13B8" w:rsidRPr="00A313B8" w:rsidRDefault="00A313B8" w:rsidP="00A313B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ВСЕГО процессная часть подпрограммы 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2 365 119,0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2 252 919,7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2 346 761,7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2 413 592,1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2 510 135,7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2 610 541,5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3B8" w:rsidRPr="00A313B8" w:rsidRDefault="00A313B8" w:rsidP="00A313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313B8">
              <w:rPr>
                <w:b/>
                <w:bCs/>
                <w:color w:val="000000"/>
                <w:sz w:val="18"/>
                <w:szCs w:val="18"/>
              </w:rPr>
              <w:t>14 499 069,7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3B8" w:rsidRPr="00A313B8" w:rsidRDefault="00A313B8" w:rsidP="00A313B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A313B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344" w:type="dxa"/>
            <w:tcBorders>
              <w:left w:val="nil"/>
            </w:tcBorders>
            <w:shd w:val="clear" w:color="auto" w:fill="auto"/>
            <w:vAlign w:val="bottom"/>
          </w:tcPr>
          <w:p w:rsidR="00A313B8" w:rsidRPr="00AB4A12" w:rsidRDefault="00A313B8" w:rsidP="00A313B8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».</w:t>
            </w:r>
          </w:p>
        </w:tc>
      </w:tr>
    </w:tbl>
    <w:p w:rsidR="00FE5808" w:rsidRDefault="00FE5808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  <w:sectPr w:rsidR="00BD1855" w:rsidSect="00BD1855">
          <w:pgSz w:w="16838" w:h="11906" w:orient="landscape" w:code="9"/>
          <w:pgMar w:top="1701" w:right="1134" w:bottom="851" w:left="851" w:header="709" w:footer="709" w:gutter="0"/>
          <w:cols w:space="708"/>
          <w:docGrid w:linePitch="360"/>
        </w:sectPr>
      </w:pPr>
    </w:p>
    <w:p w:rsidR="00BD1855" w:rsidRDefault="00BD1855" w:rsidP="00FE5808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2"/>
          <w:szCs w:val="12"/>
        </w:rPr>
      </w:pPr>
    </w:p>
    <w:p w:rsidR="00BD1855" w:rsidRPr="00FE5808" w:rsidRDefault="00BD1855" w:rsidP="00BD1855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FE5808">
        <w:rPr>
          <w:color w:val="000000" w:themeColor="text1"/>
        </w:rPr>
        <w:t xml:space="preserve">Пункт 6 раздела </w:t>
      </w:r>
      <w:r>
        <w:rPr>
          <w:color w:val="000000" w:themeColor="text1"/>
        </w:rPr>
        <w:t>3</w:t>
      </w:r>
      <w:r w:rsidRPr="00FE5808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621510" w:rsidRPr="00621510" w:rsidRDefault="00621510" w:rsidP="00BD18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0086" w:type="dxa"/>
        <w:tblInd w:w="-284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30"/>
        <w:gridCol w:w="2122"/>
        <w:gridCol w:w="6804"/>
        <w:gridCol w:w="446"/>
      </w:tblGrid>
      <w:tr w:rsidR="00BD1855" w:rsidTr="00621510">
        <w:trPr>
          <w:trHeight w:val="198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BD1855" w:rsidRPr="003D4789" w:rsidRDefault="00BD1855" w:rsidP="00517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4789">
              <w:rPr>
                <w:sz w:val="22"/>
                <w:szCs w:val="22"/>
              </w:rPr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1510">
              <w:t>6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>Общий объем финансирования подпрограммы 2</w:t>
            </w:r>
          </w:p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по источникам финансирования </w:t>
            </w:r>
          </w:p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с указанием объема финансирования, предусмотренного </w:t>
            </w:r>
            <w:r w:rsidRPr="00621510">
              <w:rPr>
                <w:rFonts w:eastAsiaTheme="minorHAnsi"/>
              </w:rPr>
              <w:br/>
              <w:t xml:space="preserve">на реализацию </w:t>
            </w:r>
          </w:p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региональных проектов, </w:t>
            </w:r>
            <w:r w:rsidRPr="00621510">
              <w:rPr>
                <w:rFonts w:eastAsiaTheme="minorHAnsi"/>
              </w:rPr>
              <w:br/>
              <w:t xml:space="preserve">в том числе </w:t>
            </w:r>
          </w:p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по годам </w:t>
            </w:r>
          </w:p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>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1855" w:rsidRPr="00737893" w:rsidRDefault="00BD1855" w:rsidP="00517BE0">
            <w:pPr>
              <w:tabs>
                <w:tab w:val="left" w:pos="208"/>
              </w:tabs>
              <w:rPr>
                <w:color w:val="000000"/>
              </w:rPr>
            </w:pPr>
            <w:r w:rsidRPr="00737893">
              <w:rPr>
                <w:color w:val="000000"/>
              </w:rPr>
              <w:t xml:space="preserve">Общий объем финансирования подпрограммы 2 на период </w:t>
            </w:r>
            <w:r w:rsidRPr="00737893">
              <w:rPr>
                <w:color w:val="000000"/>
              </w:rPr>
              <w:br/>
              <w:t>202</w:t>
            </w:r>
            <w:r w:rsidR="00AC5B44" w:rsidRPr="00737893">
              <w:rPr>
                <w:color w:val="000000"/>
              </w:rPr>
              <w:t>3</w:t>
            </w:r>
            <w:r w:rsidRPr="00737893">
              <w:rPr>
                <w:color w:val="000000"/>
              </w:rPr>
              <w:t>-202</w:t>
            </w:r>
            <w:r w:rsidR="00AC5B44" w:rsidRPr="00737893">
              <w:rPr>
                <w:color w:val="000000"/>
              </w:rPr>
              <w:t>8</w:t>
            </w:r>
            <w:r w:rsidRPr="00737893">
              <w:rPr>
                <w:color w:val="000000"/>
              </w:rPr>
              <w:t xml:space="preserve"> годов – </w:t>
            </w:r>
            <w:r w:rsidR="00737893" w:rsidRPr="00737893">
              <w:rPr>
                <w:bCs/>
                <w:color w:val="000000"/>
              </w:rPr>
              <w:t>114 251 287,6</w:t>
            </w:r>
            <w:r w:rsidRPr="00737893">
              <w:rPr>
                <w:color w:val="000000"/>
              </w:rPr>
              <w:t xml:space="preserve"> </w:t>
            </w:r>
            <w:proofErr w:type="spellStart"/>
            <w:r w:rsidRPr="00737893">
              <w:rPr>
                <w:color w:val="000000"/>
              </w:rPr>
              <w:t>тыс.руб</w:t>
            </w:r>
            <w:proofErr w:type="spellEnd"/>
            <w:r w:rsidRPr="00737893">
              <w:rPr>
                <w:color w:val="000000"/>
              </w:rPr>
              <w:t>., из них:</w:t>
            </w:r>
          </w:p>
          <w:p w:rsidR="00BD1855" w:rsidRPr="00737893" w:rsidRDefault="00BD1855" w:rsidP="00517BE0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737893">
              <w:rPr>
                <w:color w:val="000000"/>
              </w:rPr>
              <w:t xml:space="preserve">2023 г. – </w:t>
            </w:r>
            <w:r w:rsidR="00737893" w:rsidRPr="00737893">
              <w:rPr>
                <w:bCs/>
                <w:color w:val="000000"/>
              </w:rPr>
              <w:t>19 736 721,9</w:t>
            </w:r>
            <w:r w:rsidRPr="00737893">
              <w:rPr>
                <w:bCs/>
                <w:color w:val="000000"/>
              </w:rPr>
              <w:t xml:space="preserve"> </w:t>
            </w:r>
            <w:proofErr w:type="spellStart"/>
            <w:r w:rsidRPr="00737893">
              <w:rPr>
                <w:color w:val="000000"/>
              </w:rPr>
              <w:t>тыс.руб</w:t>
            </w:r>
            <w:proofErr w:type="spellEnd"/>
            <w:r w:rsidRPr="00737893">
              <w:rPr>
                <w:color w:val="000000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17 680 939,6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18 377 079,7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18 764 596,4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19 442 509,1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5B44"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C5B44" w:rsidRPr="00737893" w:rsidRDefault="00AC5B44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20 249 440,9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D1855" w:rsidRPr="000E2C90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</w:tcBorders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D1855" w:rsidTr="00621510">
        <w:trPr>
          <w:trHeight w:val="2290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BD1855" w:rsidRPr="003D4789" w:rsidRDefault="00BD1855" w:rsidP="00517BE0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855" w:rsidRPr="00621510" w:rsidRDefault="00BD1855" w:rsidP="00517BE0"/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1855" w:rsidRPr="00621510" w:rsidRDefault="00BD1855" w:rsidP="00517BE0">
            <w:pPr>
              <w:rPr>
                <w:rFonts w:eastAsiaTheme="minorHAnsi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D1855" w:rsidRPr="00737893" w:rsidRDefault="00BD1855" w:rsidP="00517BE0">
            <w:pPr>
              <w:tabs>
                <w:tab w:val="left" w:pos="208"/>
              </w:tabs>
              <w:rPr>
                <w:bCs/>
                <w:color w:val="000000"/>
                <w:highlight w:val="yellow"/>
              </w:rPr>
            </w:pPr>
            <w:r w:rsidRPr="00737893">
              <w:rPr>
                <w:color w:val="000000"/>
              </w:rPr>
              <w:t xml:space="preserve">Общий объем финансирования подпрограммы 2 на период </w:t>
            </w:r>
            <w:r w:rsidRPr="00737893">
              <w:rPr>
                <w:color w:val="000000"/>
              </w:rPr>
              <w:br/>
              <w:t>202</w:t>
            </w:r>
            <w:r w:rsidR="00AC5B44" w:rsidRPr="00737893">
              <w:rPr>
                <w:color w:val="000000"/>
              </w:rPr>
              <w:t>3</w:t>
            </w:r>
            <w:r w:rsidRPr="00737893">
              <w:rPr>
                <w:color w:val="000000"/>
              </w:rPr>
              <w:t>-202</w:t>
            </w:r>
            <w:r w:rsidR="00AC5B44" w:rsidRPr="00737893">
              <w:rPr>
                <w:color w:val="000000"/>
              </w:rPr>
              <w:t>8</w:t>
            </w:r>
            <w:r w:rsidRPr="00737893">
              <w:rPr>
                <w:color w:val="000000"/>
              </w:rPr>
              <w:t xml:space="preserve"> годов за счет средств бюджета Санкт-Петербурга – </w:t>
            </w:r>
            <w:r w:rsidR="00737893" w:rsidRPr="00737893">
              <w:rPr>
                <w:bCs/>
                <w:color w:val="000000"/>
              </w:rPr>
              <w:t>110 182 152,3</w:t>
            </w:r>
            <w:r w:rsidRPr="00737893">
              <w:rPr>
                <w:bCs/>
                <w:color w:val="000000"/>
              </w:rPr>
              <w:t xml:space="preserve"> </w:t>
            </w:r>
            <w:proofErr w:type="spellStart"/>
            <w:r w:rsidRPr="00737893">
              <w:rPr>
                <w:color w:val="000000"/>
              </w:rPr>
              <w:t>тыс.руб</w:t>
            </w:r>
            <w:proofErr w:type="spellEnd"/>
            <w:r w:rsidRPr="00737893">
              <w:rPr>
                <w:color w:val="000000"/>
              </w:rPr>
              <w:t>., из них:</w:t>
            </w:r>
          </w:p>
          <w:p w:rsidR="00BD1855" w:rsidRPr="00737893" w:rsidRDefault="00BD1855" w:rsidP="00517BE0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737893">
              <w:rPr>
                <w:color w:val="000000"/>
              </w:rPr>
              <w:t xml:space="preserve">2023 г. – </w:t>
            </w:r>
            <w:r w:rsidR="00737893" w:rsidRPr="00737893">
              <w:rPr>
                <w:bCs/>
                <w:color w:val="000000"/>
              </w:rPr>
              <w:t>19 040 582,4</w:t>
            </w:r>
            <w:r w:rsidRPr="00737893">
              <w:rPr>
                <w:color w:val="000000"/>
              </w:rPr>
              <w:t xml:space="preserve"> </w:t>
            </w:r>
            <w:proofErr w:type="spellStart"/>
            <w:r w:rsidRPr="00737893">
              <w:rPr>
                <w:color w:val="000000"/>
              </w:rPr>
              <w:t>тыс.руб</w:t>
            </w:r>
            <w:proofErr w:type="spellEnd"/>
            <w:r w:rsidRPr="00737893">
              <w:rPr>
                <w:color w:val="000000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16 977 943,8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17 717 079,7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18 099 596,4</w:t>
            </w:r>
            <w:r w:rsidR="00621510"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21510"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621510"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D1855" w:rsidRPr="00737893" w:rsidRDefault="00BD1855" w:rsidP="00517BE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18 772 509,1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F654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C5B44" w:rsidRPr="007C1E14" w:rsidRDefault="00AC5B44" w:rsidP="0073789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737893" w:rsidRPr="00737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19 574 440,9</w:t>
            </w:r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737893">
              <w:rPr>
                <w:rFonts w:ascii="Times New Roman" w:hAnsi="Times New Roman"/>
                <w:color w:val="000000"/>
                <w:sz w:val="24"/>
                <w:szCs w:val="24"/>
              </w:rPr>
              <w:t>.,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</w:p>
        </w:tc>
      </w:tr>
      <w:tr w:rsidR="00BD1855" w:rsidTr="00621510">
        <w:trPr>
          <w:trHeight w:val="1178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BD1855" w:rsidRPr="003D4789" w:rsidRDefault="00BD1855" w:rsidP="00517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855" w:rsidRPr="00621510" w:rsidRDefault="00BD1855" w:rsidP="00517BE0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E21D32" w:rsidRPr="000F6547" w:rsidRDefault="00BD1855" w:rsidP="00E21D32">
            <w:pPr>
              <w:tabs>
                <w:tab w:val="left" w:pos="208"/>
              </w:tabs>
              <w:rPr>
                <w:bCs/>
                <w:color w:val="000000"/>
                <w:highlight w:val="yellow"/>
              </w:rPr>
            </w:pPr>
            <w:r w:rsidRPr="000F6547">
              <w:rPr>
                <w:color w:val="000000"/>
              </w:rPr>
              <w:t xml:space="preserve">в том числе на реализацию РП «Спорт – норма жизни» –  </w:t>
            </w:r>
            <w:r w:rsidR="000F6547" w:rsidRPr="000F6547">
              <w:rPr>
                <w:color w:val="000000"/>
              </w:rPr>
              <w:br/>
            </w:r>
            <w:r w:rsidR="000F6547" w:rsidRPr="000F6547">
              <w:rPr>
                <w:bCs/>
                <w:color w:val="000000"/>
              </w:rPr>
              <w:t>125 836,2</w:t>
            </w:r>
            <w:r w:rsidR="00E21D32" w:rsidRPr="000F6547">
              <w:rPr>
                <w:bCs/>
                <w:color w:val="000000"/>
              </w:rPr>
              <w:t xml:space="preserve"> </w:t>
            </w:r>
            <w:proofErr w:type="spellStart"/>
            <w:r w:rsidR="00E21D32" w:rsidRPr="000F6547">
              <w:rPr>
                <w:color w:val="000000"/>
              </w:rPr>
              <w:t>тыс.руб</w:t>
            </w:r>
            <w:proofErr w:type="spellEnd"/>
            <w:r w:rsidR="00E21D32" w:rsidRPr="000F6547">
              <w:rPr>
                <w:color w:val="000000"/>
              </w:rPr>
              <w:t xml:space="preserve">., из них: </w:t>
            </w:r>
          </w:p>
          <w:p w:rsidR="00E21D32" w:rsidRPr="000F6547" w:rsidRDefault="00E21D32" w:rsidP="00E21D32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>2023 г. –</w:t>
            </w:r>
            <w:r w:rsidRPr="000F6547">
              <w:t xml:space="preserve"> </w:t>
            </w:r>
            <w:r w:rsidR="000F6547" w:rsidRPr="000F6547">
              <w:rPr>
                <w:bCs/>
                <w:color w:val="000000"/>
              </w:rPr>
              <w:t>63 061,9</w:t>
            </w:r>
            <w:r w:rsidRPr="000F6547"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.;</w:t>
            </w:r>
          </w:p>
          <w:p w:rsidR="00BD1855" w:rsidRPr="000F6547" w:rsidRDefault="00E21D32" w:rsidP="00E21D32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2024 г. – </w:t>
            </w:r>
            <w:r w:rsidR="000F6547" w:rsidRPr="000F6547">
              <w:rPr>
                <w:bCs/>
                <w:color w:val="000000"/>
              </w:rPr>
              <w:t>62 774,3</w:t>
            </w:r>
            <w:r w:rsidRPr="000F6547">
              <w:rPr>
                <w:bCs/>
                <w:color w:val="000000"/>
              </w:rPr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</w:t>
            </w:r>
          </w:p>
          <w:p w:rsidR="00BD1855" w:rsidRPr="000E2C90" w:rsidRDefault="00BD1855" w:rsidP="00517BE0">
            <w:pPr>
              <w:tabs>
                <w:tab w:val="left" w:pos="208"/>
              </w:tabs>
              <w:rPr>
                <w:color w:val="000000"/>
                <w:sz w:val="8"/>
                <w:szCs w:val="8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BD1855" w:rsidRPr="00DB01C8" w:rsidTr="00621510">
        <w:trPr>
          <w:trHeight w:val="208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BD1855" w:rsidRPr="003D4789" w:rsidRDefault="00BD1855" w:rsidP="00517BE0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855" w:rsidRPr="00621510" w:rsidRDefault="00BD1855" w:rsidP="00517BE0"/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1855" w:rsidRPr="00621510" w:rsidRDefault="00BD1855" w:rsidP="00517BE0">
            <w:pPr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1855" w:rsidRPr="000F6547" w:rsidRDefault="00BD1855" w:rsidP="00517BE0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Общий объем финансирования подпрограммы 2 на период </w:t>
            </w:r>
          </w:p>
          <w:p w:rsidR="00E21D32" w:rsidRPr="000F6547" w:rsidRDefault="00BD1855" w:rsidP="00E21D32">
            <w:pPr>
              <w:rPr>
                <w:bCs/>
                <w:color w:val="000000"/>
              </w:rPr>
            </w:pPr>
            <w:r w:rsidRPr="000F6547">
              <w:rPr>
                <w:color w:val="000000"/>
              </w:rPr>
              <w:t>202</w:t>
            </w:r>
            <w:r w:rsidR="000F6547" w:rsidRPr="000F6547">
              <w:rPr>
                <w:color w:val="000000"/>
              </w:rPr>
              <w:t>3</w:t>
            </w:r>
            <w:r w:rsidRPr="000F6547">
              <w:rPr>
                <w:color w:val="000000"/>
              </w:rPr>
              <w:t>-202</w:t>
            </w:r>
            <w:r w:rsidR="000F6547" w:rsidRPr="000F6547">
              <w:rPr>
                <w:color w:val="000000"/>
              </w:rPr>
              <w:t>8</w:t>
            </w:r>
            <w:r w:rsidRPr="000F6547">
              <w:rPr>
                <w:color w:val="000000"/>
              </w:rPr>
              <w:t xml:space="preserve"> годов за счет средств федерального бюджета – </w:t>
            </w:r>
            <w:r w:rsidRPr="000F6547">
              <w:rPr>
                <w:color w:val="000000"/>
              </w:rPr>
              <w:br/>
            </w:r>
            <w:r w:rsidR="000F6547" w:rsidRPr="000F6547">
              <w:rPr>
                <w:bCs/>
                <w:color w:val="000000"/>
              </w:rPr>
              <w:t>94 135,3</w:t>
            </w:r>
            <w:r w:rsidR="00E21D32" w:rsidRPr="000F6547">
              <w:rPr>
                <w:bCs/>
                <w:color w:val="000000"/>
              </w:rPr>
              <w:t xml:space="preserve"> </w:t>
            </w:r>
            <w:proofErr w:type="spellStart"/>
            <w:r w:rsidR="00E21D32" w:rsidRPr="000F6547">
              <w:rPr>
                <w:color w:val="000000"/>
              </w:rPr>
              <w:t>тыс.руб</w:t>
            </w:r>
            <w:proofErr w:type="spellEnd"/>
            <w:r w:rsidR="00E21D32" w:rsidRPr="000F6547">
              <w:rPr>
                <w:color w:val="000000"/>
              </w:rPr>
              <w:t xml:space="preserve">., из них: </w:t>
            </w:r>
          </w:p>
          <w:p w:rsidR="00E21D32" w:rsidRPr="000F6547" w:rsidRDefault="00E21D32" w:rsidP="00E21D32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>2023 г. –</w:t>
            </w:r>
            <w:r w:rsidRPr="000F6547">
              <w:t xml:space="preserve"> </w:t>
            </w:r>
            <w:r w:rsidR="000F6547" w:rsidRPr="000F6547">
              <w:rPr>
                <w:bCs/>
                <w:color w:val="000000"/>
              </w:rPr>
              <w:t>46 139,5</w:t>
            </w:r>
            <w:r w:rsidRPr="000F6547"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.;</w:t>
            </w:r>
          </w:p>
          <w:p w:rsidR="00E21D32" w:rsidRPr="000F6547" w:rsidRDefault="00E21D32" w:rsidP="00E21D32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2024 г. – </w:t>
            </w:r>
            <w:r w:rsidR="000F6547" w:rsidRPr="000F6547">
              <w:rPr>
                <w:bCs/>
                <w:color w:val="000000"/>
              </w:rPr>
              <w:t>47 995,8</w:t>
            </w:r>
            <w:r w:rsidRPr="000F6547">
              <w:rPr>
                <w:color w:val="000000"/>
              </w:rPr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.;</w:t>
            </w:r>
          </w:p>
          <w:p w:rsidR="00BD1855" w:rsidRPr="000F6547" w:rsidRDefault="00BD1855" w:rsidP="00517BE0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2025 г. – </w:t>
            </w:r>
            <w:r w:rsidRPr="000F6547">
              <w:rPr>
                <w:bCs/>
                <w:color w:val="000000"/>
              </w:rPr>
              <w:t>0,0</w:t>
            </w:r>
            <w:r w:rsidRPr="000F6547">
              <w:rPr>
                <w:color w:val="000000"/>
              </w:rPr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.;</w:t>
            </w:r>
          </w:p>
          <w:p w:rsidR="00BD1855" w:rsidRPr="000F6547" w:rsidRDefault="00BD1855" w:rsidP="00517BE0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2026 г. – </w:t>
            </w:r>
            <w:r w:rsidRPr="000F6547">
              <w:rPr>
                <w:bCs/>
                <w:color w:val="000000"/>
              </w:rPr>
              <w:t>0,0</w:t>
            </w:r>
            <w:r w:rsidR="00E21D32" w:rsidRPr="000F6547">
              <w:rPr>
                <w:color w:val="000000"/>
              </w:rPr>
              <w:t xml:space="preserve"> </w:t>
            </w:r>
            <w:proofErr w:type="spellStart"/>
            <w:r w:rsidR="00E21D32" w:rsidRPr="000F6547">
              <w:rPr>
                <w:color w:val="000000"/>
              </w:rPr>
              <w:t>тыс.руб</w:t>
            </w:r>
            <w:proofErr w:type="spellEnd"/>
            <w:r w:rsidR="00E21D32" w:rsidRPr="000F6547">
              <w:rPr>
                <w:color w:val="000000"/>
              </w:rPr>
              <w:t>.;</w:t>
            </w:r>
          </w:p>
          <w:p w:rsidR="00BD1855" w:rsidRPr="000F6547" w:rsidRDefault="00BD1855" w:rsidP="00517BE0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2027 г. – </w:t>
            </w:r>
            <w:r w:rsidRPr="000F6547">
              <w:rPr>
                <w:bCs/>
                <w:color w:val="000000"/>
              </w:rPr>
              <w:t>0,0</w:t>
            </w:r>
            <w:r w:rsidRPr="000F6547">
              <w:rPr>
                <w:color w:val="000000"/>
              </w:rPr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</w:t>
            </w:r>
            <w:r w:rsidR="000F6547">
              <w:rPr>
                <w:color w:val="000000"/>
              </w:rPr>
              <w:t>;</w:t>
            </w:r>
          </w:p>
          <w:p w:rsidR="00AC5B44" w:rsidRPr="00621510" w:rsidRDefault="00AC5B44" w:rsidP="00AC5B44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2028 г. – </w:t>
            </w:r>
            <w:r w:rsidRPr="000F6547">
              <w:rPr>
                <w:bCs/>
                <w:color w:val="000000"/>
              </w:rPr>
              <w:t>0,0</w:t>
            </w:r>
            <w:r w:rsidRPr="000F6547">
              <w:rPr>
                <w:color w:val="000000"/>
              </w:rPr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.,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BD1855" w:rsidRPr="00DB01C8" w:rsidTr="00AC5B44">
        <w:trPr>
          <w:trHeight w:val="1222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BD1855" w:rsidRPr="003D4789" w:rsidRDefault="00BD1855" w:rsidP="00517BE0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855" w:rsidRPr="00621510" w:rsidRDefault="00BD1855" w:rsidP="00517BE0"/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1855" w:rsidRPr="00621510" w:rsidRDefault="00BD1855" w:rsidP="00517BE0">
            <w:pPr>
              <w:rPr>
                <w:spacing w:val="-4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1D32" w:rsidRPr="007C1E14" w:rsidRDefault="00E21D32" w:rsidP="00E21D32">
            <w:pPr>
              <w:tabs>
                <w:tab w:val="left" w:pos="208"/>
              </w:tabs>
              <w:rPr>
                <w:bCs/>
                <w:color w:val="000000"/>
              </w:rPr>
            </w:pPr>
            <w:r w:rsidRPr="007C1E14">
              <w:rPr>
                <w:color w:val="000000"/>
              </w:rPr>
              <w:t xml:space="preserve">в том числе на реализацию РП «Спорт – норма жизни» –  </w:t>
            </w:r>
          </w:p>
          <w:p w:rsidR="000F6547" w:rsidRPr="000F6547" w:rsidRDefault="000F6547" w:rsidP="000F6547">
            <w:pPr>
              <w:rPr>
                <w:bCs/>
                <w:color w:val="000000"/>
              </w:rPr>
            </w:pPr>
            <w:r w:rsidRPr="000F6547">
              <w:rPr>
                <w:bCs/>
                <w:color w:val="000000"/>
              </w:rPr>
              <w:t xml:space="preserve">94 135,3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 xml:space="preserve">., из них: </w:t>
            </w:r>
          </w:p>
          <w:p w:rsidR="000F6547" w:rsidRPr="000F6547" w:rsidRDefault="000F6547" w:rsidP="000F6547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>2023 г. –</w:t>
            </w:r>
            <w:r w:rsidRPr="000F6547">
              <w:t xml:space="preserve"> </w:t>
            </w:r>
            <w:r w:rsidRPr="000F6547">
              <w:rPr>
                <w:bCs/>
                <w:color w:val="000000"/>
              </w:rPr>
              <w:t>46 139,5</w:t>
            </w:r>
            <w:r w:rsidRPr="000F6547">
              <w:t xml:space="preserve"> </w:t>
            </w:r>
            <w:proofErr w:type="spellStart"/>
            <w:r w:rsidRPr="000F6547">
              <w:rPr>
                <w:color w:val="000000"/>
              </w:rPr>
              <w:t>тыс.руб</w:t>
            </w:r>
            <w:proofErr w:type="spellEnd"/>
            <w:r w:rsidRPr="000F6547">
              <w:rPr>
                <w:color w:val="000000"/>
              </w:rPr>
              <w:t>.;</w:t>
            </w:r>
          </w:p>
          <w:p w:rsidR="00BD1855" w:rsidRPr="007C1E14" w:rsidRDefault="000F6547" w:rsidP="000F6547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2024 г. – </w:t>
            </w:r>
            <w:r w:rsidRPr="000F6547">
              <w:rPr>
                <w:bCs/>
                <w:color w:val="000000"/>
              </w:rPr>
              <w:t>47 995,8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тыс.руб</w:t>
            </w:r>
            <w:proofErr w:type="spellEnd"/>
            <w:r>
              <w:rPr>
                <w:color w:val="000000"/>
              </w:rPr>
              <w:t>.</w:t>
            </w:r>
          </w:p>
          <w:p w:rsidR="00BD1855" w:rsidRPr="000E2C90" w:rsidRDefault="00BD1855" w:rsidP="00517BE0">
            <w:pPr>
              <w:tabs>
                <w:tab w:val="left" w:pos="208"/>
              </w:tabs>
              <w:rPr>
                <w:color w:val="000000"/>
                <w:sz w:val="8"/>
                <w:szCs w:val="8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BD1855" w:rsidRPr="00DB01C8" w:rsidTr="00621510">
        <w:trPr>
          <w:trHeight w:val="126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BD1855" w:rsidRPr="003D4789" w:rsidRDefault="00BD1855" w:rsidP="00517BE0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855" w:rsidRPr="00621510" w:rsidRDefault="00BD1855" w:rsidP="00517BE0"/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855" w:rsidRPr="00621510" w:rsidRDefault="00BD1855" w:rsidP="00517BE0">
            <w:pPr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855" w:rsidRPr="000F6547" w:rsidRDefault="00BD1855" w:rsidP="00517BE0">
            <w:pPr>
              <w:autoSpaceDE w:val="0"/>
              <w:autoSpaceDN w:val="0"/>
              <w:rPr>
                <w:bCs/>
              </w:rPr>
            </w:pPr>
            <w:r w:rsidRPr="000F6547">
              <w:rPr>
                <w:color w:val="000000"/>
              </w:rPr>
              <w:t xml:space="preserve">Общий объем финансирования подпрограммы 2 на период </w:t>
            </w:r>
            <w:r w:rsidRPr="000F6547">
              <w:rPr>
                <w:color w:val="000000"/>
              </w:rPr>
              <w:br/>
              <w:t>202</w:t>
            </w:r>
            <w:r w:rsidR="00AC5B44" w:rsidRPr="000F6547">
              <w:rPr>
                <w:color w:val="000000"/>
              </w:rPr>
              <w:t>3</w:t>
            </w:r>
            <w:r w:rsidRPr="000F6547">
              <w:rPr>
                <w:color w:val="000000"/>
              </w:rPr>
              <w:t>-202</w:t>
            </w:r>
            <w:r w:rsidR="00AC5B44" w:rsidRPr="000F6547">
              <w:rPr>
                <w:color w:val="000000"/>
              </w:rPr>
              <w:t>8</w:t>
            </w:r>
            <w:r w:rsidRPr="000F6547">
              <w:rPr>
                <w:color w:val="000000"/>
              </w:rPr>
              <w:t xml:space="preserve"> годов за счет внебюджетных источников – </w:t>
            </w:r>
            <w:r w:rsidR="000F6547" w:rsidRPr="000F6547">
              <w:rPr>
                <w:color w:val="000000"/>
              </w:rPr>
              <w:br/>
            </w:r>
            <w:r w:rsidR="000F6547" w:rsidRPr="000F6547">
              <w:rPr>
                <w:bCs/>
                <w:color w:val="000000"/>
              </w:rPr>
              <w:t>3 975 000,0</w:t>
            </w:r>
            <w:r w:rsidR="000F6547" w:rsidRPr="000F6547">
              <w:rPr>
                <w:b/>
                <w:bCs/>
                <w:color w:val="000000"/>
              </w:rPr>
              <w:t xml:space="preserve"> </w:t>
            </w:r>
            <w:r w:rsidRPr="000F6547">
              <w:rPr>
                <w:bCs/>
              </w:rPr>
              <w:t>тыс. руб., из них:</w:t>
            </w:r>
          </w:p>
          <w:p w:rsidR="00BD1855" w:rsidRPr="000F6547" w:rsidRDefault="00BD1855" w:rsidP="00517BE0">
            <w:pPr>
              <w:autoSpaceDE w:val="0"/>
              <w:autoSpaceDN w:val="0"/>
              <w:rPr>
                <w:bCs/>
              </w:rPr>
            </w:pPr>
            <w:r w:rsidRPr="000F6547">
              <w:rPr>
                <w:bCs/>
              </w:rPr>
              <w:t xml:space="preserve">2023 г. – </w:t>
            </w:r>
            <w:r w:rsidR="0071568B" w:rsidRPr="000F6547">
              <w:rPr>
                <w:bCs/>
              </w:rPr>
              <w:t xml:space="preserve">650 000,0 </w:t>
            </w:r>
            <w:r w:rsidRPr="000F6547">
              <w:rPr>
                <w:bCs/>
              </w:rPr>
              <w:t>тыс. руб.;</w:t>
            </w:r>
          </w:p>
          <w:p w:rsidR="00BD1855" w:rsidRPr="000F6547" w:rsidRDefault="00BD1855" w:rsidP="00517BE0">
            <w:pPr>
              <w:autoSpaceDE w:val="0"/>
              <w:autoSpaceDN w:val="0"/>
              <w:rPr>
                <w:bCs/>
              </w:rPr>
            </w:pPr>
            <w:r w:rsidRPr="000F6547">
              <w:rPr>
                <w:bCs/>
              </w:rPr>
              <w:t xml:space="preserve">2024 г. – </w:t>
            </w:r>
            <w:r w:rsidR="0071568B" w:rsidRPr="000F6547">
              <w:rPr>
                <w:bCs/>
              </w:rPr>
              <w:t xml:space="preserve">655 000,0 </w:t>
            </w:r>
            <w:r w:rsidRPr="000F6547">
              <w:rPr>
                <w:bCs/>
              </w:rPr>
              <w:t>тыс. руб.;</w:t>
            </w:r>
          </w:p>
          <w:p w:rsidR="00BD1855" w:rsidRPr="000F6547" w:rsidRDefault="00BD1855" w:rsidP="00517BE0">
            <w:pPr>
              <w:autoSpaceDE w:val="0"/>
              <w:autoSpaceDN w:val="0"/>
              <w:rPr>
                <w:bCs/>
              </w:rPr>
            </w:pPr>
            <w:r w:rsidRPr="000F6547">
              <w:rPr>
                <w:bCs/>
              </w:rPr>
              <w:t xml:space="preserve">2025 г. – </w:t>
            </w:r>
            <w:r w:rsidR="0071568B" w:rsidRPr="000F6547">
              <w:rPr>
                <w:bCs/>
              </w:rPr>
              <w:t xml:space="preserve">660 000,0 </w:t>
            </w:r>
            <w:r w:rsidRPr="000F6547">
              <w:rPr>
                <w:bCs/>
              </w:rPr>
              <w:t>тыс. руб.;</w:t>
            </w:r>
          </w:p>
          <w:p w:rsidR="00BD1855" w:rsidRPr="000F6547" w:rsidRDefault="00BD1855" w:rsidP="00517BE0">
            <w:pPr>
              <w:autoSpaceDE w:val="0"/>
              <w:autoSpaceDN w:val="0"/>
              <w:rPr>
                <w:bCs/>
              </w:rPr>
            </w:pPr>
            <w:r w:rsidRPr="000F6547">
              <w:rPr>
                <w:bCs/>
              </w:rPr>
              <w:t xml:space="preserve">2026 г. – </w:t>
            </w:r>
            <w:r w:rsidR="0071568B" w:rsidRPr="000F6547">
              <w:rPr>
                <w:bCs/>
              </w:rPr>
              <w:t xml:space="preserve">665 000,0 </w:t>
            </w:r>
            <w:r w:rsidRPr="000F6547">
              <w:rPr>
                <w:bCs/>
              </w:rPr>
              <w:t>тыс. руб.;</w:t>
            </w:r>
          </w:p>
          <w:p w:rsidR="00BD1855" w:rsidRPr="000F6547" w:rsidRDefault="00BD1855" w:rsidP="0071568B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bCs/>
              </w:rPr>
              <w:t xml:space="preserve">2027 г. – </w:t>
            </w:r>
            <w:r w:rsidR="0071568B" w:rsidRPr="000F6547">
              <w:rPr>
                <w:bCs/>
              </w:rPr>
              <w:t xml:space="preserve">670 000,0 </w:t>
            </w:r>
            <w:r w:rsidRPr="000F6547">
              <w:rPr>
                <w:bCs/>
              </w:rPr>
              <w:t>тыс. руб</w:t>
            </w:r>
            <w:r w:rsidRPr="000F6547">
              <w:rPr>
                <w:color w:val="000000"/>
              </w:rPr>
              <w:t>.</w:t>
            </w:r>
            <w:r w:rsidR="00AC5B44" w:rsidRPr="000F6547">
              <w:rPr>
                <w:color w:val="000000"/>
              </w:rPr>
              <w:t>;</w:t>
            </w:r>
          </w:p>
          <w:p w:rsidR="00AC5B44" w:rsidRPr="00621510" w:rsidRDefault="00AC5B44" w:rsidP="000F6547">
            <w:pPr>
              <w:tabs>
                <w:tab w:val="left" w:pos="208"/>
              </w:tabs>
              <w:rPr>
                <w:color w:val="000000"/>
              </w:rPr>
            </w:pPr>
            <w:r w:rsidRPr="000F6547">
              <w:rPr>
                <w:color w:val="000000"/>
              </w:rPr>
              <w:t xml:space="preserve">2028 г. – </w:t>
            </w:r>
            <w:r w:rsidR="000F6547" w:rsidRPr="000F6547">
              <w:rPr>
                <w:bCs/>
              </w:rPr>
              <w:t>67</w:t>
            </w:r>
            <w:r w:rsidR="000F6547">
              <w:rPr>
                <w:bCs/>
              </w:rPr>
              <w:t>5</w:t>
            </w:r>
            <w:r w:rsidR="000F6547" w:rsidRPr="000F6547">
              <w:rPr>
                <w:bCs/>
              </w:rPr>
              <w:t xml:space="preserve"> 000,0 тыс. руб</w:t>
            </w:r>
            <w:r w:rsidR="000F6547" w:rsidRPr="000F6547">
              <w:rPr>
                <w:color w:val="000000"/>
              </w:rPr>
              <w:t>.</w:t>
            </w:r>
          </w:p>
        </w:tc>
        <w:tc>
          <w:tcPr>
            <w:tcW w:w="446" w:type="dxa"/>
            <w:tcBorders>
              <w:left w:val="single" w:sz="4" w:space="0" w:color="auto"/>
              <w:bottom w:val="nil"/>
            </w:tcBorders>
            <w:vAlign w:val="bottom"/>
          </w:tcPr>
          <w:p w:rsidR="00BD1855" w:rsidRPr="003D4789" w:rsidRDefault="00BD1855" w:rsidP="00517BE0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7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».</w:t>
            </w:r>
          </w:p>
        </w:tc>
      </w:tr>
    </w:tbl>
    <w:p w:rsidR="00BD1855" w:rsidRPr="00BD1855" w:rsidRDefault="00BD1855" w:rsidP="00BD1855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20"/>
          <w:szCs w:val="20"/>
        </w:rPr>
      </w:pPr>
    </w:p>
    <w:p w:rsidR="00BD1855" w:rsidRDefault="00BD1855" w:rsidP="00BD1855">
      <w:pPr>
        <w:pStyle w:val="HEADERTEXT0"/>
        <w:tabs>
          <w:tab w:val="left" w:pos="1134"/>
          <w:tab w:val="left" w:pos="1276"/>
        </w:tabs>
        <w:jc w:val="both"/>
        <w:rPr>
          <w:color w:val="000000" w:themeColor="text1"/>
        </w:rPr>
      </w:pPr>
    </w:p>
    <w:p w:rsidR="00BD1855" w:rsidRDefault="00BD1855" w:rsidP="00BD1855">
      <w:pPr>
        <w:pStyle w:val="HEADERTEXT0"/>
        <w:tabs>
          <w:tab w:val="left" w:pos="1134"/>
          <w:tab w:val="left" w:pos="1276"/>
        </w:tabs>
        <w:jc w:val="both"/>
        <w:rPr>
          <w:color w:val="000000" w:themeColor="text1"/>
        </w:rPr>
      </w:pPr>
    </w:p>
    <w:p w:rsidR="009B7A74" w:rsidRDefault="009B7A74" w:rsidP="00BD1855">
      <w:pPr>
        <w:pStyle w:val="HEADERTEXT0"/>
        <w:tabs>
          <w:tab w:val="left" w:pos="1134"/>
          <w:tab w:val="left" w:pos="1276"/>
        </w:tabs>
        <w:jc w:val="both"/>
        <w:rPr>
          <w:color w:val="000000" w:themeColor="text1"/>
        </w:rPr>
        <w:sectPr w:rsidR="009B7A74" w:rsidSect="00023100">
          <w:pgSz w:w="11906" w:h="16838" w:code="9"/>
          <w:pgMar w:top="1134" w:right="851" w:bottom="851" w:left="1701" w:header="709" w:footer="709" w:gutter="0"/>
          <w:cols w:space="708"/>
          <w:docGrid w:linePitch="360"/>
        </w:sectPr>
      </w:pPr>
    </w:p>
    <w:p w:rsidR="00214C34" w:rsidRDefault="00214C34" w:rsidP="00214C34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9B7A74" w:rsidRPr="00CA645F" w:rsidRDefault="009B7A74" w:rsidP="005C719F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5C719F">
        <w:rPr>
          <w:color w:val="000000" w:themeColor="text1"/>
        </w:rPr>
        <w:t>Пункт</w:t>
      </w:r>
      <w:r w:rsidR="004C08CE">
        <w:rPr>
          <w:color w:val="000000" w:themeColor="text1"/>
        </w:rPr>
        <w:t>ы</w:t>
      </w:r>
      <w:r w:rsidRPr="005C719F">
        <w:rPr>
          <w:color w:val="000000" w:themeColor="text1"/>
        </w:rPr>
        <w:t xml:space="preserve"> </w:t>
      </w:r>
      <w:r w:rsidR="004C08CE">
        <w:rPr>
          <w:color w:val="000000" w:themeColor="text1"/>
        </w:rPr>
        <w:t xml:space="preserve">1.1.1 </w:t>
      </w:r>
      <w:r w:rsidR="004C08CE">
        <w:rPr>
          <w:bCs/>
          <w:color w:val="000000"/>
        </w:rPr>
        <w:t xml:space="preserve">– </w:t>
      </w:r>
      <w:r w:rsidRPr="005C719F">
        <w:rPr>
          <w:color w:val="000000" w:themeColor="text1"/>
        </w:rPr>
        <w:t>1.1.3, позиции «</w:t>
      </w:r>
      <w:r w:rsidRPr="005C719F">
        <w:rPr>
          <w:bCs/>
          <w:color w:val="000000"/>
        </w:rPr>
        <w:t>ИТОГО по текущим расходам</w:t>
      </w:r>
      <w:r w:rsidRPr="005C719F">
        <w:rPr>
          <w:color w:val="000000" w:themeColor="text1"/>
        </w:rPr>
        <w:t>»</w:t>
      </w:r>
      <w:r w:rsidR="005C719F" w:rsidRPr="005C719F">
        <w:rPr>
          <w:color w:val="000000" w:themeColor="text1"/>
        </w:rPr>
        <w:t xml:space="preserve">, </w:t>
      </w:r>
      <w:r w:rsidR="005C719F" w:rsidRPr="005C719F">
        <w:rPr>
          <w:bCs/>
          <w:color w:val="000000"/>
        </w:rPr>
        <w:t xml:space="preserve">ИТОГО финансирование РП «Спорт </w:t>
      </w:r>
      <w:r w:rsidR="004C08CE">
        <w:rPr>
          <w:bCs/>
          <w:color w:val="000000"/>
        </w:rPr>
        <w:t>–</w:t>
      </w:r>
      <w:r w:rsidR="005C719F" w:rsidRPr="005C719F">
        <w:rPr>
          <w:bCs/>
          <w:color w:val="000000"/>
        </w:rPr>
        <w:t xml:space="preserve"> норма жизни» </w:t>
      </w:r>
      <w:r w:rsidR="00214C34">
        <w:rPr>
          <w:bCs/>
          <w:color w:val="000000"/>
        </w:rPr>
        <w:br/>
      </w:r>
      <w:r w:rsidR="005C719F" w:rsidRPr="005C719F">
        <w:rPr>
          <w:bCs/>
          <w:color w:val="000000"/>
        </w:rPr>
        <w:t xml:space="preserve">и </w:t>
      </w:r>
      <w:r w:rsidR="005C719F">
        <w:rPr>
          <w:bCs/>
          <w:color w:val="000000"/>
        </w:rPr>
        <w:t>«</w:t>
      </w:r>
      <w:r w:rsidR="005C719F" w:rsidRPr="005C719F">
        <w:rPr>
          <w:bCs/>
          <w:color w:val="000000"/>
        </w:rPr>
        <w:t>ВСЕГО проектная часть подпрограммы 2</w:t>
      </w:r>
      <w:r w:rsidR="005C719F">
        <w:rPr>
          <w:bCs/>
          <w:color w:val="000000"/>
        </w:rPr>
        <w:t xml:space="preserve">» </w:t>
      </w:r>
      <w:r w:rsidR="00CA645F">
        <w:rPr>
          <w:color w:val="000000" w:themeColor="text1"/>
        </w:rPr>
        <w:t xml:space="preserve">таблицы 9 подраздела 3.3.2 раздела 3 </w:t>
      </w:r>
      <w:r w:rsidR="00CA645F" w:rsidRPr="00FE5808">
        <w:rPr>
          <w:color w:val="000000" w:themeColor="text1"/>
        </w:rPr>
        <w:t>приложения к постановлению</w:t>
      </w:r>
      <w:r w:rsidR="00CA645F">
        <w:rPr>
          <w:bCs/>
          <w:color w:val="000000"/>
        </w:rPr>
        <w:t xml:space="preserve"> </w:t>
      </w:r>
      <w:r w:rsidR="005C719F">
        <w:rPr>
          <w:bCs/>
          <w:color w:val="000000"/>
        </w:rPr>
        <w:t>изложить в следующей реда</w:t>
      </w:r>
      <w:r w:rsidR="00C47B1D">
        <w:rPr>
          <w:bCs/>
          <w:color w:val="000000"/>
        </w:rPr>
        <w:t>к</w:t>
      </w:r>
      <w:r w:rsidR="005C719F">
        <w:rPr>
          <w:bCs/>
          <w:color w:val="000000"/>
        </w:rPr>
        <w:t>ции:</w:t>
      </w:r>
    </w:p>
    <w:p w:rsidR="00CA645F" w:rsidRPr="00214C34" w:rsidRDefault="00CA645F" w:rsidP="00CA645F">
      <w:pPr>
        <w:rPr>
          <w:sz w:val="8"/>
          <w:szCs w:val="8"/>
        </w:rPr>
      </w:pPr>
    </w:p>
    <w:tbl>
      <w:tblPr>
        <w:tblStyle w:val="ad"/>
        <w:tblW w:w="15127" w:type="dxa"/>
        <w:tblLayout w:type="fixed"/>
        <w:tblLook w:val="04A0" w:firstRow="1" w:lastRow="0" w:firstColumn="1" w:lastColumn="0" w:noHBand="0" w:noVBand="1"/>
      </w:tblPr>
      <w:tblGrid>
        <w:gridCol w:w="284"/>
        <w:gridCol w:w="583"/>
        <w:gridCol w:w="4061"/>
        <w:gridCol w:w="7"/>
        <w:gridCol w:w="1870"/>
        <w:gridCol w:w="425"/>
        <w:gridCol w:w="2267"/>
        <w:gridCol w:w="992"/>
        <w:gridCol w:w="992"/>
        <w:gridCol w:w="426"/>
        <w:gridCol w:w="426"/>
        <w:gridCol w:w="426"/>
        <w:gridCol w:w="426"/>
        <w:gridCol w:w="992"/>
        <w:gridCol w:w="608"/>
        <w:gridCol w:w="9"/>
        <w:gridCol w:w="333"/>
      </w:tblGrid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1.1.1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Оказание адресной финансовой поддержки </w:t>
            </w:r>
          </w:p>
          <w:p w:rsidR="00662EE9" w:rsidRPr="00662EE9" w:rsidRDefault="00662EE9" w:rsidP="003D3F0E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спортивным организациям, осуществляющим </w:t>
            </w:r>
          </w:p>
          <w:p w:rsidR="00662EE9" w:rsidRPr="00662EE9" w:rsidRDefault="00662EE9" w:rsidP="003D3F0E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подготовку спортивного резерва для спортивных</w:t>
            </w:r>
          </w:p>
          <w:p w:rsidR="00662EE9" w:rsidRPr="00662EE9" w:rsidRDefault="00662EE9" w:rsidP="00286050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сборных команд Российской Федерации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КФКС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3F0E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4 521,5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18 424,4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22 945,9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 xml:space="preserve">П-2, </w:t>
            </w:r>
          </w:p>
          <w:p w:rsidR="00662EE9" w:rsidRPr="00662EE9" w:rsidRDefault="00662EE9" w:rsidP="003D3F0E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>И-2.1</w:t>
            </w: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3F0E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2 778,2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11 637,6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14 415,8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Администрация </w:t>
            </w:r>
            <w:r w:rsidRPr="00662EE9">
              <w:rPr>
                <w:sz w:val="18"/>
                <w:szCs w:val="18"/>
              </w:rPr>
              <w:br/>
            </w:r>
            <w:proofErr w:type="spellStart"/>
            <w:r w:rsidRPr="00662EE9">
              <w:rPr>
                <w:sz w:val="18"/>
                <w:szCs w:val="18"/>
              </w:rPr>
              <w:t>Колпинского</w:t>
            </w:r>
            <w:proofErr w:type="spellEnd"/>
            <w:r w:rsidRPr="00662EE9">
              <w:rPr>
                <w:sz w:val="18"/>
                <w:szCs w:val="18"/>
              </w:rPr>
              <w:t xml:space="preserve"> района </w:t>
            </w:r>
          </w:p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5 164,9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5 164,9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3 173,6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3 173,6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Администрация</w:t>
            </w:r>
            <w:r w:rsidRPr="00662EE9">
              <w:rPr>
                <w:sz w:val="18"/>
                <w:szCs w:val="18"/>
              </w:rPr>
              <w:br/>
              <w:t xml:space="preserve">Курортного района </w:t>
            </w:r>
          </w:p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4 707,7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4 707,7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2 892,6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Администрация </w:t>
            </w:r>
            <w:r w:rsidRPr="00662EE9">
              <w:rPr>
                <w:sz w:val="18"/>
                <w:szCs w:val="18"/>
              </w:rPr>
              <w:br/>
              <w:t xml:space="preserve">Пушкинского района </w:t>
            </w:r>
          </w:p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3 716,5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3 716,5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2 283,6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2 283,6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1.1.2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Приобретение спортивного оборудования </w:t>
            </w:r>
          </w:p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и инвентаря для приведения организаций </w:t>
            </w:r>
          </w:p>
          <w:p w:rsidR="00662EE9" w:rsidRPr="00662EE9" w:rsidRDefault="00662EE9" w:rsidP="00662EE9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спортивной подготовки в нормативное состояние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КФКС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31 843,0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37 842,3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69 685,3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 xml:space="preserve">П-2, </w:t>
            </w:r>
          </w:p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>И-2.1</w:t>
            </w: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28 170,2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36 358,2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64 528,4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Администрация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Выборгского района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2 426,6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2 426,6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2 146,7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Администрация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Калининского района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2 122,6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3D3F0E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1 877,8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1 877,8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Кировского района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1 061,4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1 061,4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939,0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Невского района</w:t>
            </w:r>
          </w:p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2 122,7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RPr="00214C34" w:rsidTr="00063EC4">
        <w:trPr>
          <w:gridAfter w:val="1"/>
          <w:wAfter w:w="333" w:type="dxa"/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1 877,8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1 877,8</w:t>
            </w:r>
          </w:p>
        </w:tc>
        <w:tc>
          <w:tcPr>
            <w:tcW w:w="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2EE9" w:rsidTr="00063EC4">
        <w:trPr>
          <w:trHeight w:val="120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662EE9" w:rsidRPr="00662EE9" w:rsidRDefault="00662EE9" w:rsidP="00662EE9">
            <w:pPr>
              <w:ind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0F6547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1.1.3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0F6547">
            <w:pPr>
              <w:ind w:left="-57" w:right="-57"/>
              <w:rPr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 xml:space="preserve">Повышение квалификации и профессиональная переподготовка руководящего, тренерского </w:t>
            </w:r>
          </w:p>
          <w:p w:rsidR="00662EE9" w:rsidRPr="00662EE9" w:rsidRDefault="00662EE9" w:rsidP="00214C34">
            <w:pPr>
              <w:ind w:left="-57" w:right="-57"/>
              <w:rPr>
                <w:b/>
                <w:sz w:val="18"/>
                <w:szCs w:val="18"/>
              </w:rPr>
            </w:pPr>
            <w:r w:rsidRPr="00662EE9">
              <w:rPr>
                <w:sz w:val="18"/>
                <w:szCs w:val="18"/>
              </w:rPr>
              <w:t>и инструкторско-методического состава учреждений, подведомственных КФКС и АР, а также сотрудников государственных автономных учреждений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0F6547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КФКС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662E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rPr>
                <w:b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5 375,0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6 507,6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662EE9">
              <w:rPr>
                <w:color w:val="000000"/>
                <w:sz w:val="18"/>
                <w:szCs w:val="18"/>
              </w:rPr>
              <w:t>11 882,6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214C34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 xml:space="preserve">П-2, </w:t>
            </w:r>
          </w:p>
          <w:p w:rsidR="00662EE9" w:rsidRPr="00662EE9" w:rsidRDefault="00662EE9" w:rsidP="00214C34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62EE9">
              <w:rPr>
                <w:rFonts w:ascii="Times New Roman" w:hAnsi="Times New Roman"/>
                <w:sz w:val="18"/>
                <w:szCs w:val="18"/>
              </w:rPr>
              <w:t>И-2.1</w:t>
            </w:r>
          </w:p>
        </w:tc>
        <w:tc>
          <w:tcPr>
            <w:tcW w:w="34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662EE9" w:rsidRPr="005C719F" w:rsidRDefault="00662EE9" w:rsidP="000F6547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  <w:tr w:rsidR="00662EE9" w:rsidTr="00063EC4">
        <w:trPr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right="-57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3D7F0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109 201,4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110 770,1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219 971,5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2EE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42" w:type="dxa"/>
            <w:gridSpan w:val="2"/>
            <w:vMerge/>
            <w:tcBorders>
              <w:left w:val="single" w:sz="4" w:space="0" w:color="auto"/>
              <w:right w:val="nil"/>
            </w:tcBorders>
            <w:vAlign w:val="bottom"/>
          </w:tcPr>
          <w:p w:rsidR="00662EE9" w:rsidRDefault="00662EE9" w:rsidP="003D7F09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2EE9" w:rsidTr="00063EC4">
        <w:trPr>
          <w:trHeight w:val="283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right="-57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ИТОГО финансирование РП «Спорт - норма жизни»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3D7F0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109 201,4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110 770,1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219 971,5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2EE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42" w:type="dxa"/>
            <w:gridSpan w:val="2"/>
            <w:vMerge/>
            <w:tcBorders>
              <w:left w:val="single" w:sz="4" w:space="0" w:color="auto"/>
              <w:right w:val="nil"/>
            </w:tcBorders>
            <w:vAlign w:val="bottom"/>
          </w:tcPr>
          <w:p w:rsidR="00662EE9" w:rsidRDefault="00662EE9" w:rsidP="003D7F09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2EE9" w:rsidTr="00063EC4">
        <w:trPr>
          <w:trHeight w:val="283"/>
        </w:trPr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right="-57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662EE9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ВСЕГО проектная часть подпрограммы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E9" w:rsidRPr="00662EE9" w:rsidRDefault="00662EE9" w:rsidP="003D7F09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109 201,4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110 770,1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62EE9"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EE9">
              <w:rPr>
                <w:b/>
                <w:bCs/>
                <w:color w:val="000000"/>
                <w:sz w:val="18"/>
                <w:szCs w:val="18"/>
              </w:rPr>
              <w:t>219 971,5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E9" w:rsidRPr="00662EE9" w:rsidRDefault="00662EE9" w:rsidP="003D7F09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2EE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4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662EE9" w:rsidRDefault="00662EE9" w:rsidP="003D7F09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EF5973" w:rsidRDefault="00EF5973"/>
    <w:p w:rsidR="00214C34" w:rsidRDefault="00214C34" w:rsidP="00CA645F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CA645F" w:rsidRDefault="00CA645F" w:rsidP="005C719F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таблице 10 подраздела 3.3.2 раздела 3 </w:t>
      </w:r>
      <w:r w:rsidRPr="00FE5808">
        <w:rPr>
          <w:color w:val="000000" w:themeColor="text1"/>
        </w:rPr>
        <w:t>приложения к постановлению</w:t>
      </w:r>
      <w:r>
        <w:rPr>
          <w:color w:val="000000" w:themeColor="text1"/>
        </w:rPr>
        <w:t>:</w:t>
      </w:r>
    </w:p>
    <w:p w:rsidR="00533AB0" w:rsidRPr="00533AB0" w:rsidRDefault="00533AB0" w:rsidP="00533AB0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6"/>
          <w:szCs w:val="16"/>
        </w:rPr>
      </w:pPr>
    </w:p>
    <w:p w:rsidR="00533AB0" w:rsidRDefault="00533AB0" w:rsidP="000E3B61">
      <w:pPr>
        <w:pStyle w:val="HEADERTEXT0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Пункт 1 изложить в следующей редакции:</w:t>
      </w:r>
    </w:p>
    <w:p w:rsidR="00812BF6" w:rsidRPr="00533AB0" w:rsidRDefault="00812BF6" w:rsidP="00812BF6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6"/>
          <w:szCs w:val="16"/>
        </w:rPr>
      </w:pPr>
    </w:p>
    <w:tbl>
      <w:tblPr>
        <w:tblW w:w="15048" w:type="dxa"/>
        <w:tblInd w:w="142" w:type="dxa"/>
        <w:tblLook w:val="04A0" w:firstRow="1" w:lastRow="0" w:firstColumn="1" w:lastColumn="0" w:noHBand="0" w:noVBand="1"/>
      </w:tblPr>
      <w:tblGrid>
        <w:gridCol w:w="301"/>
        <w:gridCol w:w="332"/>
        <w:gridCol w:w="2081"/>
        <w:gridCol w:w="2977"/>
        <w:gridCol w:w="1506"/>
        <w:gridCol w:w="993"/>
        <w:gridCol w:w="992"/>
        <w:gridCol w:w="992"/>
        <w:gridCol w:w="949"/>
        <w:gridCol w:w="950"/>
        <w:gridCol w:w="949"/>
        <w:gridCol w:w="1134"/>
        <w:gridCol w:w="548"/>
        <w:gridCol w:w="344"/>
      </w:tblGrid>
      <w:tr w:rsidR="003D609D" w:rsidRPr="00533AB0" w:rsidTr="003D609D">
        <w:trPr>
          <w:trHeight w:val="279"/>
        </w:trPr>
        <w:tc>
          <w:tcPr>
            <w:tcW w:w="301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9D" w:rsidRPr="00533AB0" w:rsidRDefault="003D609D" w:rsidP="003D609D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9D" w:rsidRPr="00533AB0" w:rsidRDefault="003D609D" w:rsidP="003D609D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9D" w:rsidRPr="00533AB0" w:rsidRDefault="003D609D" w:rsidP="003D609D">
            <w:pPr>
              <w:ind w:left="-57" w:right="-57"/>
              <w:rPr>
                <w:sz w:val="17"/>
                <w:szCs w:val="17"/>
              </w:rPr>
            </w:pPr>
            <w:r w:rsidRPr="00533AB0">
              <w:rPr>
                <w:sz w:val="17"/>
                <w:szCs w:val="17"/>
              </w:rPr>
              <w:t xml:space="preserve">Предоставление субсидий ГБУ, осуществляющим спортивную подготовку, - спортивным школам </w:t>
            </w:r>
          </w:p>
          <w:p w:rsidR="003D609D" w:rsidRDefault="003D609D" w:rsidP="003D609D">
            <w:pPr>
              <w:ind w:left="-57" w:right="-57"/>
              <w:rPr>
                <w:sz w:val="17"/>
                <w:szCs w:val="17"/>
              </w:rPr>
            </w:pPr>
            <w:r w:rsidRPr="00533AB0">
              <w:rPr>
                <w:sz w:val="17"/>
                <w:szCs w:val="17"/>
              </w:rPr>
              <w:t xml:space="preserve">на финансовое </w:t>
            </w:r>
          </w:p>
          <w:p w:rsidR="003D609D" w:rsidRPr="00533AB0" w:rsidRDefault="003D609D" w:rsidP="003D609D">
            <w:pPr>
              <w:ind w:left="-57" w:right="-57"/>
              <w:rPr>
                <w:sz w:val="17"/>
                <w:szCs w:val="17"/>
              </w:rPr>
            </w:pPr>
            <w:r w:rsidRPr="00533AB0">
              <w:rPr>
                <w:sz w:val="17"/>
                <w:szCs w:val="17"/>
              </w:rPr>
              <w:t>обеспечение выполнения государственного задания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4 828 913,3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5 656 275,8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5 946 320,4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6 184 173,2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6 431 540,1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6 688 801,8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35 736 024,6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D609D" w:rsidRPr="00533AB0" w:rsidRDefault="003D609D" w:rsidP="003D609D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533AB0">
              <w:rPr>
                <w:rFonts w:ascii="Times New Roman" w:hAnsi="Times New Roman"/>
                <w:sz w:val="17"/>
                <w:szCs w:val="17"/>
              </w:rPr>
              <w:t xml:space="preserve">П-2, </w:t>
            </w:r>
          </w:p>
          <w:p w:rsidR="003D609D" w:rsidRPr="003D609D" w:rsidRDefault="003D609D" w:rsidP="003D609D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И-2.1</w:t>
            </w:r>
          </w:p>
        </w:tc>
        <w:tc>
          <w:tcPr>
            <w:tcW w:w="344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3D609D" w:rsidRPr="00533AB0" w:rsidRDefault="003D609D" w:rsidP="003D609D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».</w:t>
            </w: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Адмиралтейского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472 947,0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380 487,7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397 876,0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413 791,0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430 342,7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447 556,4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2 543 000,8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Администрация Василеостровского 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420 067,9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197 833,3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206 874,3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215 149,3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223 755,2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232 705,5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1 496 385,5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Выборгского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932 368,6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691 217,3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722 806,0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751 718,2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781 787,0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813 058,4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4 692 955,5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Калининского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1 063 513,8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893 916,0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934 768,0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972 158,7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1 011 045,1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1 051 486,9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5 926 888,5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Кировского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504 520,0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279 346,2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292 112,3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303 796,8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315 948,7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328 586,6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2 024 310,6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533AB0">
              <w:rPr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533AB0">
              <w:rPr>
                <w:color w:val="000000"/>
                <w:sz w:val="17"/>
                <w:szCs w:val="17"/>
              </w:rPr>
              <w:t xml:space="preserve">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367 911,5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325 572,6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340 451,2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354 069,2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368 232,0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382 961,3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2 139 197,8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Администрация Красногвардейского 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466 597,5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322 964,1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337 723,5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351 232,4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365 281,7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379 893,0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2 223 692,2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Красносельского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278 620,1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180 054,2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188 282,6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195 813,9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203 646,5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211 792,3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1 258 209,6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Кронштадтского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109 132,9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70 440,5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73 659,7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76 606,1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79 670,3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82 857,1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492 366,6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Курортного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593 719,3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496 643,9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519 340,5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540 114,1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561 718,7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584 187,4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3 295 723,9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Московского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365 048,2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315 219,8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329 625,3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342 810,3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356 522,7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370 783,6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2 080 009,9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Невского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684 230,5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512 831,9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536 268,3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557 719,0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580 027,8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603 228,9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3 474 306,4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Петроградского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473 612,0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432 951,7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452 737,6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470 847,1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489 681,0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509 268,2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2 829 097,6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Петродворцового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392 161,7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341 155,4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356 746,2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371 016,0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385 856,7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401 291,0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2 248 227,0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Приморского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254 747,0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176 589,7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184 659,8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192 046,2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199 728,0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207 717,2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1 215 487,9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Пушкинского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265 545,5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178 247,1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186 393,0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193 848,7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201 602,7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209 666,8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1 235 303,8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Фрунзенского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521 056,4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407 902,2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426 543,3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443 605,0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461 349,2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479 803,2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2 740 259,3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3D609D" w:rsidRPr="00533AB0" w:rsidTr="003D609D">
        <w:trPr>
          <w:trHeight w:val="340"/>
        </w:trPr>
        <w:tc>
          <w:tcPr>
            <w:tcW w:w="301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 xml:space="preserve">Администрация Центрального </w:t>
            </w:r>
          </w:p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533AB0">
              <w:rPr>
                <w:color w:val="000000"/>
                <w:sz w:val="17"/>
                <w:szCs w:val="17"/>
              </w:rPr>
              <w:t>Бюджет</w:t>
            </w:r>
            <w:r w:rsidRPr="00533AB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299 218,7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256 098,1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267 801,8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278 513,9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289 654,4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301 240,6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609D" w:rsidRPr="003D609D" w:rsidRDefault="003D609D" w:rsidP="003D609D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3D609D">
              <w:rPr>
                <w:color w:val="000000"/>
                <w:sz w:val="17"/>
                <w:szCs w:val="17"/>
              </w:rPr>
              <w:t>1 692 527,5</w:t>
            </w: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D609D" w:rsidRPr="00533AB0" w:rsidRDefault="003D609D" w:rsidP="003D609D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</w:tbl>
    <w:p w:rsidR="00812BF6" w:rsidRDefault="00812BF6" w:rsidP="00812BF6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12BF6" w:rsidRDefault="00812BF6" w:rsidP="00812BF6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12BF6" w:rsidRDefault="00812BF6" w:rsidP="000E3B61">
      <w:pPr>
        <w:pStyle w:val="HEADERTEXT0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 3 </w:t>
      </w:r>
      <w:r w:rsidRPr="007876E7">
        <w:rPr>
          <w:color w:val="000000" w:themeColor="text1"/>
        </w:rPr>
        <w:t>изложить в следующей редакции:</w:t>
      </w:r>
    </w:p>
    <w:p w:rsidR="00812BF6" w:rsidRPr="00517BE0" w:rsidRDefault="00812BF6" w:rsidP="00812BF6">
      <w:pPr>
        <w:pStyle w:val="HEADERTEXT0"/>
        <w:tabs>
          <w:tab w:val="left" w:pos="1134"/>
          <w:tab w:val="left" w:pos="1276"/>
        </w:tabs>
        <w:ind w:left="1428"/>
        <w:jc w:val="both"/>
        <w:rPr>
          <w:color w:val="000000" w:themeColor="text1"/>
          <w:sz w:val="8"/>
          <w:szCs w:val="8"/>
        </w:rPr>
      </w:pPr>
    </w:p>
    <w:tbl>
      <w:tblPr>
        <w:tblW w:w="15653" w:type="dxa"/>
        <w:tblLayout w:type="fixed"/>
        <w:tblLook w:val="04A0" w:firstRow="1" w:lastRow="0" w:firstColumn="1" w:lastColumn="0" w:noHBand="0" w:noVBand="1"/>
      </w:tblPr>
      <w:tblGrid>
        <w:gridCol w:w="300"/>
        <w:gridCol w:w="329"/>
        <w:gridCol w:w="2915"/>
        <w:gridCol w:w="851"/>
        <w:gridCol w:w="1842"/>
        <w:gridCol w:w="1191"/>
        <w:gridCol w:w="1191"/>
        <w:gridCol w:w="1191"/>
        <w:gridCol w:w="1191"/>
        <w:gridCol w:w="1191"/>
        <w:gridCol w:w="1191"/>
        <w:gridCol w:w="1217"/>
        <w:gridCol w:w="709"/>
        <w:gridCol w:w="344"/>
      </w:tblGrid>
      <w:tr w:rsidR="00812BF6" w:rsidRPr="00BD1855" w:rsidTr="00812BF6">
        <w:trPr>
          <w:trHeight w:val="1621"/>
        </w:trPr>
        <w:tc>
          <w:tcPr>
            <w:tcW w:w="300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F6" w:rsidRPr="00BD1855" w:rsidRDefault="00812BF6" w:rsidP="0009195D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  <w:r w:rsidRPr="00BD1855"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rPr>
                <w:sz w:val="20"/>
                <w:szCs w:val="20"/>
              </w:rPr>
            </w:pPr>
            <w:r w:rsidRPr="00812BF6">
              <w:rPr>
                <w:sz w:val="20"/>
                <w:szCs w:val="20"/>
              </w:rPr>
              <w:t xml:space="preserve">Предоставление субсидии </w:t>
            </w:r>
          </w:p>
          <w:p w:rsidR="00812BF6" w:rsidRPr="00812BF6" w:rsidRDefault="00812BF6" w:rsidP="0009195D">
            <w:pPr>
              <w:ind w:left="-57" w:right="-57"/>
              <w:rPr>
                <w:sz w:val="20"/>
                <w:szCs w:val="20"/>
              </w:rPr>
            </w:pPr>
            <w:r w:rsidRPr="00812BF6">
              <w:rPr>
                <w:sz w:val="20"/>
                <w:szCs w:val="20"/>
              </w:rPr>
              <w:t xml:space="preserve">Санкт-Петербургскому государственному автономному </w:t>
            </w:r>
          </w:p>
          <w:p w:rsidR="00812BF6" w:rsidRPr="00812BF6" w:rsidRDefault="00812BF6" w:rsidP="0009195D">
            <w:pPr>
              <w:ind w:left="-57" w:right="-57"/>
              <w:rPr>
                <w:sz w:val="20"/>
                <w:szCs w:val="20"/>
              </w:rPr>
            </w:pPr>
            <w:r w:rsidRPr="00812BF6">
              <w:rPr>
                <w:sz w:val="20"/>
                <w:szCs w:val="20"/>
              </w:rPr>
              <w:t xml:space="preserve">учреждению «Дирекция </w:t>
            </w:r>
          </w:p>
          <w:p w:rsidR="00812BF6" w:rsidRPr="00812BF6" w:rsidRDefault="00812BF6" w:rsidP="00812BF6">
            <w:pPr>
              <w:ind w:left="-57" w:right="-57"/>
              <w:rPr>
                <w:sz w:val="20"/>
                <w:szCs w:val="20"/>
              </w:rPr>
            </w:pPr>
            <w:r w:rsidRPr="00812BF6">
              <w:rPr>
                <w:sz w:val="20"/>
                <w:szCs w:val="20"/>
              </w:rPr>
              <w:t>по управлению спортивными сооружениями» на финансовое обеспечение выполнения государственного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F6" w:rsidRPr="00812BF6" w:rsidRDefault="00812BF6" w:rsidP="0009195D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КФКС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Бюджет</w:t>
            </w:r>
            <w:r w:rsidRPr="00812BF6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3 017 257,4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2 610 233,9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2 729 521,6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2 838 702,5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2 952 250,6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3 070 340,6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F6" w:rsidRPr="00812BF6" w:rsidRDefault="00812BF6" w:rsidP="0009195D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812BF6">
              <w:rPr>
                <w:color w:val="000000"/>
                <w:sz w:val="20"/>
                <w:szCs w:val="20"/>
              </w:rPr>
              <w:t>17 218 306,6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F6" w:rsidRPr="00812BF6" w:rsidRDefault="00812BF6" w:rsidP="0009195D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12BF6">
              <w:rPr>
                <w:rFonts w:ascii="Times New Roman" w:hAnsi="Times New Roman"/>
                <w:sz w:val="20"/>
                <w:szCs w:val="20"/>
              </w:rPr>
              <w:t xml:space="preserve">П-2, </w:t>
            </w:r>
          </w:p>
          <w:p w:rsidR="00812BF6" w:rsidRPr="00812BF6" w:rsidRDefault="00812BF6" w:rsidP="0009195D">
            <w:pPr>
              <w:pStyle w:val="aa"/>
              <w:tabs>
                <w:tab w:val="left" w:pos="333"/>
                <w:tab w:val="center" w:pos="41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12BF6">
              <w:rPr>
                <w:rFonts w:ascii="Times New Roman" w:hAnsi="Times New Roman"/>
                <w:sz w:val="20"/>
                <w:szCs w:val="20"/>
              </w:rPr>
              <w:t>И-2.3</w:t>
            </w:r>
          </w:p>
        </w:tc>
        <w:tc>
          <w:tcPr>
            <w:tcW w:w="344" w:type="dxa"/>
            <w:tcBorders>
              <w:left w:val="nil"/>
              <w:bottom w:val="nil"/>
            </w:tcBorders>
            <w:shd w:val="clear" w:color="auto" w:fill="auto"/>
          </w:tcPr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rFonts w:eastAsia="Calibri"/>
                <w:sz w:val="17"/>
                <w:szCs w:val="17"/>
                <w:lang w:eastAsia="en-US"/>
              </w:rPr>
            </w:pPr>
          </w:p>
          <w:p w:rsidR="00812BF6" w:rsidRPr="00BD1855" w:rsidRDefault="00812BF6" w:rsidP="0009195D">
            <w:pPr>
              <w:tabs>
                <w:tab w:val="left" w:pos="333"/>
                <w:tab w:val="center" w:pos="411"/>
              </w:tabs>
              <w:ind w:right="-57"/>
              <w:rPr>
                <w:sz w:val="17"/>
                <w:szCs w:val="17"/>
              </w:rPr>
            </w:pPr>
            <w:r w:rsidRPr="00BD1855">
              <w:rPr>
                <w:rFonts w:eastAsia="Calibri"/>
                <w:sz w:val="17"/>
                <w:szCs w:val="17"/>
                <w:lang w:eastAsia="en-US"/>
              </w:rPr>
              <w:t>».</w:t>
            </w:r>
          </w:p>
        </w:tc>
      </w:tr>
    </w:tbl>
    <w:p w:rsidR="00812BF6" w:rsidRDefault="00812BF6" w:rsidP="00812BF6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12BF6" w:rsidRDefault="003D6F52" w:rsidP="000E3B61">
      <w:pPr>
        <w:pStyle w:val="HEADERTEXT0"/>
        <w:numPr>
          <w:ilvl w:val="0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D41E44">
        <w:rPr>
          <w:color w:val="000000" w:themeColor="text1"/>
        </w:rPr>
        <w:t>озицию «</w:t>
      </w:r>
      <w:r w:rsidRPr="00D41E44">
        <w:rPr>
          <w:bCs/>
          <w:color w:val="000000"/>
        </w:rPr>
        <w:t>ВСЕГО процессная часть подпрограммы 2</w:t>
      </w:r>
      <w:r w:rsidRPr="00D41E44">
        <w:rPr>
          <w:color w:val="000000" w:themeColor="text1"/>
        </w:rPr>
        <w:t>»</w:t>
      </w:r>
      <w:r>
        <w:rPr>
          <w:color w:val="000000" w:themeColor="text1"/>
        </w:rPr>
        <w:t xml:space="preserve"> изложить в следующей редакции:</w:t>
      </w:r>
    </w:p>
    <w:p w:rsidR="003D6F52" w:rsidRPr="00A12B49" w:rsidRDefault="003D6F52" w:rsidP="003D6F52">
      <w:pPr>
        <w:pStyle w:val="HEADERTEXT0"/>
        <w:tabs>
          <w:tab w:val="left" w:pos="1134"/>
        </w:tabs>
        <w:ind w:left="2149"/>
        <w:jc w:val="both"/>
        <w:rPr>
          <w:color w:val="000000" w:themeColor="text1"/>
          <w:sz w:val="8"/>
          <w:szCs w:val="8"/>
        </w:rPr>
      </w:pPr>
    </w:p>
    <w:tbl>
      <w:tblPr>
        <w:tblW w:w="14335" w:type="dxa"/>
        <w:tblInd w:w="851" w:type="dxa"/>
        <w:tblLook w:val="04A0" w:firstRow="1" w:lastRow="0" w:firstColumn="1" w:lastColumn="0" w:noHBand="0" w:noVBand="1"/>
      </w:tblPr>
      <w:tblGrid>
        <w:gridCol w:w="316"/>
        <w:gridCol w:w="4078"/>
        <w:gridCol w:w="1304"/>
        <w:gridCol w:w="1304"/>
        <w:gridCol w:w="1304"/>
        <w:gridCol w:w="1304"/>
        <w:gridCol w:w="1304"/>
        <w:gridCol w:w="1304"/>
        <w:gridCol w:w="1390"/>
        <w:gridCol w:w="361"/>
        <w:gridCol w:w="366"/>
      </w:tblGrid>
      <w:tr w:rsidR="003D609D" w:rsidRPr="0062153D" w:rsidTr="003D609D">
        <w:trPr>
          <w:trHeight w:val="295"/>
        </w:trPr>
        <w:tc>
          <w:tcPr>
            <w:tcW w:w="316" w:type="dxa"/>
            <w:tcBorders>
              <w:right w:val="single" w:sz="4" w:space="0" w:color="auto"/>
            </w:tcBorders>
            <w:shd w:val="clear" w:color="000000" w:fill="FFFFFF"/>
          </w:tcPr>
          <w:p w:rsidR="003D609D" w:rsidRPr="0062153D" w:rsidRDefault="003D609D" w:rsidP="003D609D">
            <w:pPr>
              <w:rPr>
                <w:color w:val="000000"/>
                <w:sz w:val="18"/>
                <w:szCs w:val="18"/>
              </w:rPr>
            </w:pPr>
            <w:r w:rsidRPr="0062153D"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609D" w:rsidRPr="003D6F52" w:rsidRDefault="003D609D" w:rsidP="003D609D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3D6F52">
              <w:rPr>
                <w:b/>
                <w:bCs/>
                <w:color w:val="000000"/>
                <w:sz w:val="20"/>
                <w:szCs w:val="20"/>
              </w:rPr>
              <w:t xml:space="preserve">ВСЕГО процессная часть </w:t>
            </w:r>
          </w:p>
          <w:p w:rsidR="003D609D" w:rsidRPr="003D6F52" w:rsidRDefault="003D609D" w:rsidP="003D609D">
            <w:pPr>
              <w:ind w:left="-57" w:right="-57"/>
              <w:rPr>
                <w:b/>
                <w:color w:val="000000"/>
                <w:sz w:val="20"/>
                <w:szCs w:val="20"/>
              </w:rPr>
            </w:pPr>
            <w:r w:rsidRPr="003D6F52">
              <w:rPr>
                <w:b/>
                <w:bCs/>
                <w:color w:val="000000"/>
                <w:sz w:val="20"/>
                <w:szCs w:val="20"/>
              </w:rPr>
              <w:t>подпрограммы 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18 977 520,5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16 915 169,5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17 717 079,7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18 099 596,4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18 772 509,1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19 574 440,9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9D" w:rsidRPr="003D609D" w:rsidRDefault="003D609D" w:rsidP="003D60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609D">
              <w:rPr>
                <w:b/>
                <w:bCs/>
                <w:color w:val="000000"/>
                <w:sz w:val="20"/>
                <w:szCs w:val="20"/>
              </w:rPr>
              <w:t>110 056 316,1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09D" w:rsidRPr="003D6F52" w:rsidRDefault="003D609D" w:rsidP="003D60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6F52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366" w:type="dxa"/>
            <w:tcBorders>
              <w:left w:val="nil"/>
            </w:tcBorders>
            <w:shd w:val="clear" w:color="auto" w:fill="auto"/>
            <w:vAlign w:val="bottom"/>
          </w:tcPr>
          <w:p w:rsidR="003D609D" w:rsidRPr="0062153D" w:rsidRDefault="003D609D" w:rsidP="003D609D">
            <w:pPr>
              <w:rPr>
                <w:color w:val="000000"/>
                <w:sz w:val="18"/>
                <w:szCs w:val="18"/>
              </w:rPr>
            </w:pPr>
            <w:r w:rsidRPr="0062153D">
              <w:rPr>
                <w:bCs/>
                <w:color w:val="000000"/>
                <w:sz w:val="18"/>
                <w:szCs w:val="18"/>
              </w:rPr>
              <w:t>».</w:t>
            </w:r>
          </w:p>
        </w:tc>
      </w:tr>
    </w:tbl>
    <w:p w:rsidR="003D6F52" w:rsidRPr="00FD06AF" w:rsidRDefault="003D6F52" w:rsidP="003D6F52">
      <w:pPr>
        <w:pStyle w:val="HEADERTEXT0"/>
        <w:tabs>
          <w:tab w:val="left" w:pos="1134"/>
          <w:tab w:val="left" w:pos="1276"/>
        </w:tabs>
        <w:ind w:left="2149"/>
        <w:jc w:val="both"/>
        <w:rPr>
          <w:color w:val="000000" w:themeColor="text1"/>
        </w:rPr>
      </w:pPr>
    </w:p>
    <w:p w:rsidR="00812BF6" w:rsidRDefault="00812BF6" w:rsidP="00533AB0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12BF6" w:rsidRDefault="00812BF6" w:rsidP="00533AB0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12BF6" w:rsidRDefault="00812BF6" w:rsidP="00533AB0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</w:pPr>
    </w:p>
    <w:p w:rsidR="0087692F" w:rsidRDefault="0087692F" w:rsidP="00533AB0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</w:rPr>
        <w:sectPr w:rsidR="0087692F" w:rsidSect="009B7A74">
          <w:pgSz w:w="16838" w:h="11906" w:orient="landscape" w:code="9"/>
          <w:pgMar w:top="1701" w:right="1134" w:bottom="851" w:left="851" w:header="709" w:footer="709" w:gutter="0"/>
          <w:cols w:space="708"/>
          <w:docGrid w:linePitch="360"/>
        </w:sectPr>
      </w:pPr>
    </w:p>
    <w:p w:rsidR="009B7A74" w:rsidRDefault="009B7A74" w:rsidP="009B7A74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</w:rPr>
      </w:pPr>
    </w:p>
    <w:p w:rsidR="007876E7" w:rsidRDefault="00D41E44" w:rsidP="0016404C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FE5808">
        <w:rPr>
          <w:color w:val="000000" w:themeColor="text1"/>
        </w:rPr>
        <w:t xml:space="preserve">Пункт 6 раздела </w:t>
      </w:r>
      <w:r w:rsidR="00483CC1">
        <w:rPr>
          <w:color w:val="000000" w:themeColor="text1"/>
        </w:rPr>
        <w:t>4</w:t>
      </w:r>
      <w:r w:rsidRPr="00FE5808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D41E44" w:rsidRPr="00621510" w:rsidRDefault="00D41E44" w:rsidP="00D41E44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10086" w:type="dxa"/>
        <w:tblInd w:w="-284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30"/>
        <w:gridCol w:w="2122"/>
        <w:gridCol w:w="6804"/>
        <w:gridCol w:w="446"/>
      </w:tblGrid>
      <w:tr w:rsidR="00D41E44" w:rsidTr="00576841">
        <w:trPr>
          <w:trHeight w:val="198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D41E44" w:rsidRPr="003D4789" w:rsidRDefault="00D41E44" w:rsidP="005768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4789">
              <w:rPr>
                <w:sz w:val="22"/>
                <w:szCs w:val="22"/>
              </w:rPr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1510">
              <w:t>6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Общий объем финансирования подпрограммы </w:t>
            </w:r>
            <w:r>
              <w:rPr>
                <w:rFonts w:eastAsiaTheme="minorHAnsi"/>
              </w:rPr>
              <w:t>3</w:t>
            </w:r>
          </w:p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по источникам финансирования </w:t>
            </w:r>
          </w:p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с указанием объема финансирования, предусмотренного </w:t>
            </w:r>
            <w:r w:rsidRPr="00621510">
              <w:rPr>
                <w:rFonts w:eastAsiaTheme="minorHAnsi"/>
              </w:rPr>
              <w:br/>
              <w:t xml:space="preserve">на реализацию </w:t>
            </w:r>
          </w:p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региональных проектов, </w:t>
            </w:r>
            <w:r w:rsidRPr="00621510">
              <w:rPr>
                <w:rFonts w:eastAsiaTheme="minorHAnsi"/>
              </w:rPr>
              <w:br/>
              <w:t xml:space="preserve">в том числе </w:t>
            </w:r>
          </w:p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 xml:space="preserve">по годам </w:t>
            </w:r>
          </w:p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21510">
              <w:rPr>
                <w:rFonts w:eastAsiaTheme="minorHAnsi"/>
              </w:rPr>
              <w:t>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E44" w:rsidRPr="00E765BE" w:rsidRDefault="00D41E44" w:rsidP="00E765BE">
            <w:pPr>
              <w:tabs>
                <w:tab w:val="left" w:pos="208"/>
              </w:tabs>
              <w:rPr>
                <w:color w:val="000000"/>
              </w:rPr>
            </w:pPr>
            <w:r w:rsidRPr="00E765BE">
              <w:rPr>
                <w:color w:val="000000"/>
              </w:rPr>
              <w:t xml:space="preserve">Общий объем финансирования подпрограммы 3 на период </w:t>
            </w:r>
            <w:r w:rsidRPr="00E765BE">
              <w:rPr>
                <w:color w:val="000000"/>
              </w:rPr>
              <w:br/>
              <w:t>202</w:t>
            </w:r>
            <w:r w:rsidR="000D46A2" w:rsidRPr="00E765BE">
              <w:rPr>
                <w:color w:val="000000"/>
              </w:rPr>
              <w:t>3</w:t>
            </w:r>
            <w:r w:rsidRPr="00E765BE">
              <w:rPr>
                <w:color w:val="000000"/>
              </w:rPr>
              <w:t>-202</w:t>
            </w:r>
            <w:r w:rsidR="000D46A2" w:rsidRPr="00E765BE">
              <w:rPr>
                <w:color w:val="000000"/>
              </w:rPr>
              <w:t>8</w:t>
            </w:r>
            <w:r w:rsidRPr="00E765BE">
              <w:rPr>
                <w:color w:val="000000"/>
              </w:rPr>
              <w:t xml:space="preserve"> годов – </w:t>
            </w:r>
            <w:r w:rsidR="00E765BE" w:rsidRPr="00E765BE">
              <w:rPr>
                <w:bCs/>
                <w:color w:val="000000"/>
              </w:rPr>
              <w:t>47 140 910,7</w:t>
            </w:r>
            <w:r w:rsidRPr="00E765BE">
              <w:rPr>
                <w:color w:val="000000"/>
              </w:rPr>
              <w:t xml:space="preserve"> </w:t>
            </w:r>
            <w:proofErr w:type="spellStart"/>
            <w:r w:rsidRPr="00E765BE">
              <w:rPr>
                <w:color w:val="000000"/>
              </w:rPr>
              <w:t>тыс.руб</w:t>
            </w:r>
            <w:proofErr w:type="spellEnd"/>
            <w:r w:rsidRPr="00E765BE">
              <w:rPr>
                <w:color w:val="000000"/>
              </w:rPr>
              <w:t>., из них:</w:t>
            </w:r>
          </w:p>
          <w:p w:rsidR="00D41E44" w:rsidRPr="00E765BE" w:rsidRDefault="00D41E44" w:rsidP="00E765BE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E765BE">
              <w:rPr>
                <w:color w:val="000000"/>
              </w:rPr>
              <w:t xml:space="preserve">2023 г. – </w:t>
            </w:r>
            <w:r w:rsidR="00E765BE" w:rsidRPr="00E765BE">
              <w:rPr>
                <w:bCs/>
                <w:color w:val="000000"/>
              </w:rPr>
              <w:t>18 008 095,1</w:t>
            </w:r>
            <w:r w:rsidRPr="00E765BE">
              <w:rPr>
                <w:bCs/>
                <w:color w:val="000000"/>
              </w:rPr>
              <w:t xml:space="preserve"> </w:t>
            </w:r>
            <w:proofErr w:type="spellStart"/>
            <w:r w:rsidRPr="00E765BE">
              <w:rPr>
                <w:color w:val="000000"/>
              </w:rPr>
              <w:t>тыс.руб</w:t>
            </w:r>
            <w:proofErr w:type="spellEnd"/>
            <w:r w:rsidRPr="00E765BE">
              <w:rPr>
                <w:color w:val="000000"/>
              </w:rPr>
              <w:t>.;</w:t>
            </w:r>
          </w:p>
          <w:p w:rsidR="00D41E44" w:rsidRPr="00E765BE" w:rsidRDefault="00D41E44" w:rsidP="00E765BE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E765BE"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5 490 500,9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D41E44" w:rsidRPr="00E765BE" w:rsidRDefault="00D41E44" w:rsidP="00E765BE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E765BE"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4 266 447,1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D41E44" w:rsidRPr="00E765BE" w:rsidRDefault="00D41E44" w:rsidP="00E765BE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E765BE"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1 926 870,2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D41E44" w:rsidRPr="00E765BE" w:rsidRDefault="00D41E44" w:rsidP="00E765BE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E765BE"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15 584 927,2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D46A2"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D46A2" w:rsidRPr="00E765BE" w:rsidRDefault="000D46A2" w:rsidP="00E765BE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E765BE"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1 864 070,2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41E44" w:rsidRPr="00DD234E" w:rsidRDefault="00D41E44" w:rsidP="00576841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</w:tcBorders>
          </w:tcPr>
          <w:p w:rsidR="00D41E44" w:rsidRPr="003D4789" w:rsidRDefault="00D41E44" w:rsidP="00576841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41E44" w:rsidTr="00576841">
        <w:trPr>
          <w:trHeight w:val="2290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41E44" w:rsidRPr="003D4789" w:rsidRDefault="00D41E44" w:rsidP="00576841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E44" w:rsidRPr="00621510" w:rsidRDefault="00D41E44" w:rsidP="00576841"/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E44" w:rsidRPr="00621510" w:rsidRDefault="00D41E44" w:rsidP="00576841">
            <w:pPr>
              <w:rPr>
                <w:rFonts w:eastAsiaTheme="minorHAnsi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41E44" w:rsidRPr="00AD5176" w:rsidRDefault="00D41E44" w:rsidP="00576841">
            <w:pPr>
              <w:tabs>
                <w:tab w:val="left" w:pos="208"/>
              </w:tabs>
              <w:rPr>
                <w:bCs/>
                <w:color w:val="000000"/>
                <w:highlight w:val="yellow"/>
              </w:rPr>
            </w:pPr>
            <w:r w:rsidRPr="00AD5176">
              <w:rPr>
                <w:color w:val="000000"/>
              </w:rPr>
              <w:t xml:space="preserve">Общий объем финансирования подпрограммы 3 на период </w:t>
            </w:r>
            <w:r w:rsidRPr="00AD5176">
              <w:rPr>
                <w:color w:val="000000"/>
              </w:rPr>
              <w:br/>
              <w:t xml:space="preserve">2022-2027 годов за счет средств бюджета Санкт-Петербурга – </w:t>
            </w:r>
            <w:r w:rsidRPr="00AD5176">
              <w:rPr>
                <w:color w:val="000000"/>
              </w:rPr>
              <w:br/>
            </w:r>
            <w:r w:rsidR="00E765BE" w:rsidRPr="00E76BB2">
              <w:rPr>
                <w:bCs/>
                <w:color w:val="000000"/>
              </w:rPr>
              <w:t>33 140 910,7</w:t>
            </w:r>
            <w:r w:rsidR="001F7FC4" w:rsidRPr="00E76BB2">
              <w:rPr>
                <w:bCs/>
                <w:color w:val="000000"/>
              </w:rPr>
              <w:t xml:space="preserve"> </w:t>
            </w:r>
            <w:proofErr w:type="spellStart"/>
            <w:r w:rsidRPr="00E76BB2">
              <w:rPr>
                <w:color w:val="000000"/>
              </w:rPr>
              <w:t>тыс.руб</w:t>
            </w:r>
            <w:proofErr w:type="spellEnd"/>
            <w:r w:rsidRPr="00E76BB2">
              <w:rPr>
                <w:color w:val="000000"/>
              </w:rPr>
              <w:t>., из них:</w:t>
            </w:r>
          </w:p>
          <w:p w:rsidR="00D41E44" w:rsidRPr="00AD5176" w:rsidRDefault="00D41E44" w:rsidP="00576841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AD5176">
              <w:rPr>
                <w:color w:val="000000"/>
              </w:rPr>
              <w:t xml:space="preserve">2023 г. – </w:t>
            </w:r>
            <w:r w:rsidR="00E76BB2">
              <w:rPr>
                <w:bCs/>
                <w:color w:val="000000"/>
              </w:rPr>
              <w:t>4</w:t>
            </w:r>
            <w:r w:rsidR="00E76BB2" w:rsidRPr="00E765BE">
              <w:rPr>
                <w:bCs/>
                <w:color w:val="000000"/>
              </w:rPr>
              <w:t xml:space="preserve"> 008 095,1 </w:t>
            </w:r>
            <w:proofErr w:type="spellStart"/>
            <w:r w:rsidR="00E76BB2" w:rsidRPr="00E765BE">
              <w:rPr>
                <w:color w:val="000000"/>
              </w:rPr>
              <w:t>тыс.руб</w:t>
            </w:r>
            <w:proofErr w:type="spellEnd"/>
            <w:r w:rsidR="00E76BB2" w:rsidRPr="00E765BE">
              <w:rPr>
                <w:color w:val="000000"/>
              </w:rPr>
              <w:t>.;</w:t>
            </w:r>
          </w:p>
          <w:p w:rsidR="00E76BB2" w:rsidRPr="00E765BE" w:rsidRDefault="00E76BB2" w:rsidP="00E76BB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5 490 500,9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E76BB2" w:rsidRPr="00E765BE" w:rsidRDefault="00E76BB2" w:rsidP="00E76BB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4 266 447,1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E76BB2" w:rsidRPr="00E765BE" w:rsidRDefault="00E76BB2" w:rsidP="00E76BB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1 926 870,2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E76BB2" w:rsidRPr="00E765BE" w:rsidRDefault="00E76BB2" w:rsidP="00E76BB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15 584 927,2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D41E44" w:rsidRPr="003A5A51" w:rsidRDefault="00E76BB2" w:rsidP="00E76BB2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Pr="00E765B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1 864 070,2</w:t>
            </w:r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6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D41E44" w:rsidRPr="003D4789" w:rsidRDefault="00D41E44" w:rsidP="00576841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</w:p>
        </w:tc>
      </w:tr>
      <w:tr w:rsidR="00D41E44" w:rsidTr="00E76BB2">
        <w:trPr>
          <w:trHeight w:val="94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41E44" w:rsidRPr="003D4789" w:rsidRDefault="00D41E44" w:rsidP="005768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E44" w:rsidRPr="00621510" w:rsidRDefault="00D41E44" w:rsidP="00576841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D41E44" w:rsidRPr="003A5A51" w:rsidRDefault="00D41E44" w:rsidP="00E76BB2">
            <w:pPr>
              <w:tabs>
                <w:tab w:val="left" w:pos="208"/>
              </w:tabs>
              <w:rPr>
                <w:color w:val="000000"/>
                <w:sz w:val="8"/>
                <w:szCs w:val="8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D41E44" w:rsidRPr="003D4789" w:rsidRDefault="00D41E44" w:rsidP="00576841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E76BB2" w:rsidRPr="00DB01C8" w:rsidTr="00E76BB2">
        <w:trPr>
          <w:trHeight w:val="1003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76BB2" w:rsidRPr="003D4789" w:rsidRDefault="00E76BB2" w:rsidP="00576841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BB2" w:rsidRPr="00621510" w:rsidRDefault="00E76BB2" w:rsidP="00576841"/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6BB2" w:rsidRPr="00621510" w:rsidRDefault="00E76BB2" w:rsidP="00576841">
            <w:pPr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6BB2" w:rsidRPr="001526BA" w:rsidRDefault="00E76BB2" w:rsidP="00576841">
            <w:pPr>
              <w:tabs>
                <w:tab w:val="left" w:pos="208"/>
              </w:tabs>
              <w:rPr>
                <w:color w:val="000000"/>
              </w:rPr>
            </w:pPr>
            <w:r w:rsidRPr="001526BA">
              <w:rPr>
                <w:color w:val="000000"/>
              </w:rPr>
              <w:t xml:space="preserve">Общий объем финансирования подпрограммы 3 на период </w:t>
            </w:r>
          </w:p>
          <w:p w:rsidR="00E76BB2" w:rsidRPr="00621510" w:rsidRDefault="00E76BB2" w:rsidP="00E76BB2">
            <w:pPr>
              <w:rPr>
                <w:color w:val="000000"/>
              </w:rPr>
            </w:pPr>
            <w:r w:rsidRPr="001526BA">
              <w:rPr>
                <w:color w:val="000000"/>
              </w:rPr>
              <w:t xml:space="preserve">2022-2027 годов за счет средств федерального бюджета – </w:t>
            </w:r>
            <w:r w:rsidRPr="001526BA">
              <w:rPr>
                <w:color w:val="000000"/>
              </w:rPr>
              <w:br/>
            </w:r>
            <w:r>
              <w:rPr>
                <w:bCs/>
                <w:color w:val="000000"/>
              </w:rPr>
              <w:t>0</w:t>
            </w:r>
            <w:r w:rsidRPr="001526BA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  <w:r w:rsidRPr="001526BA">
              <w:rPr>
                <w:bCs/>
                <w:color w:val="000000"/>
              </w:rPr>
              <w:t xml:space="preserve"> </w:t>
            </w:r>
            <w:proofErr w:type="spellStart"/>
            <w:r w:rsidRPr="001526BA">
              <w:rPr>
                <w:color w:val="000000"/>
              </w:rPr>
              <w:t>тыс.руб</w:t>
            </w:r>
            <w:proofErr w:type="spellEnd"/>
            <w:r w:rsidRPr="001526BA">
              <w:rPr>
                <w:color w:val="000000"/>
              </w:rPr>
              <w:t>.</w:t>
            </w:r>
            <w:r w:rsidRPr="00621510">
              <w:rPr>
                <w:color w:val="000000"/>
              </w:rPr>
              <w:t xml:space="preserve"> </w:t>
            </w:r>
          </w:p>
        </w:tc>
        <w:tc>
          <w:tcPr>
            <w:tcW w:w="446" w:type="dxa"/>
            <w:vMerge/>
            <w:tcBorders>
              <w:left w:val="single" w:sz="4" w:space="0" w:color="auto"/>
            </w:tcBorders>
          </w:tcPr>
          <w:p w:rsidR="00E76BB2" w:rsidRPr="003D4789" w:rsidRDefault="00E76BB2" w:rsidP="00576841">
            <w:pPr>
              <w:pStyle w:val="FORMATTEXT0"/>
              <w:tabs>
                <w:tab w:val="left" w:pos="208"/>
              </w:tabs>
              <w:rPr>
                <w:color w:val="000000"/>
                <w:sz w:val="22"/>
                <w:szCs w:val="22"/>
              </w:rPr>
            </w:pPr>
          </w:p>
        </w:tc>
      </w:tr>
      <w:tr w:rsidR="00D41E44" w:rsidRPr="00DB01C8" w:rsidTr="00576841">
        <w:trPr>
          <w:trHeight w:val="126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D41E44" w:rsidRPr="003D4789" w:rsidRDefault="00D41E44" w:rsidP="00576841">
            <w:pPr>
              <w:rPr>
                <w:sz w:val="22"/>
                <w:szCs w:val="22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E44" w:rsidRPr="00621510" w:rsidRDefault="00D41E44" w:rsidP="00576841"/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E44" w:rsidRPr="00621510" w:rsidRDefault="00D41E44" w:rsidP="00576841">
            <w:pPr>
              <w:rPr>
                <w:spacing w:val="-4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44" w:rsidRPr="00621510" w:rsidRDefault="00D41E44" w:rsidP="00576841">
            <w:pPr>
              <w:autoSpaceDE w:val="0"/>
              <w:autoSpaceDN w:val="0"/>
              <w:rPr>
                <w:bCs/>
              </w:rPr>
            </w:pPr>
            <w:r w:rsidRPr="00621510">
              <w:rPr>
                <w:color w:val="000000"/>
              </w:rPr>
              <w:t xml:space="preserve">Общий объем финансирования подпрограммы </w:t>
            </w:r>
            <w:r w:rsidR="00800D38">
              <w:rPr>
                <w:color w:val="000000"/>
              </w:rPr>
              <w:t>3</w:t>
            </w:r>
            <w:r w:rsidRPr="00621510">
              <w:rPr>
                <w:color w:val="000000"/>
              </w:rPr>
              <w:t xml:space="preserve"> на период </w:t>
            </w:r>
            <w:r w:rsidRPr="00621510">
              <w:rPr>
                <w:color w:val="000000"/>
              </w:rPr>
              <w:br/>
              <w:t>202</w:t>
            </w:r>
            <w:r w:rsidR="00E765BE">
              <w:rPr>
                <w:color w:val="000000"/>
              </w:rPr>
              <w:t>3</w:t>
            </w:r>
            <w:r w:rsidRPr="00621510">
              <w:rPr>
                <w:color w:val="000000"/>
              </w:rPr>
              <w:t>-202</w:t>
            </w:r>
            <w:r w:rsidR="00E765BE">
              <w:rPr>
                <w:color w:val="000000"/>
              </w:rPr>
              <w:t>8</w:t>
            </w:r>
            <w:r w:rsidRPr="00621510">
              <w:rPr>
                <w:color w:val="000000"/>
              </w:rPr>
              <w:t xml:space="preserve"> годов за счет внебюджетных источников – </w:t>
            </w:r>
            <w:r w:rsidRPr="00621510">
              <w:rPr>
                <w:color w:val="000000"/>
              </w:rPr>
              <w:br/>
            </w:r>
            <w:r w:rsidR="003A5A51">
              <w:rPr>
                <w:bCs/>
              </w:rPr>
              <w:t>1</w:t>
            </w:r>
            <w:r w:rsidR="00E765BE">
              <w:rPr>
                <w:bCs/>
              </w:rPr>
              <w:t>4</w:t>
            </w:r>
            <w:r w:rsidRPr="00621510">
              <w:rPr>
                <w:bCs/>
              </w:rPr>
              <w:t xml:space="preserve"> </w:t>
            </w:r>
            <w:r w:rsidR="003A5A51">
              <w:rPr>
                <w:bCs/>
              </w:rPr>
              <w:t>000</w:t>
            </w:r>
            <w:r w:rsidRPr="00621510">
              <w:rPr>
                <w:bCs/>
              </w:rPr>
              <w:t xml:space="preserve"> 000,0 тыс. руб., из них:</w:t>
            </w:r>
          </w:p>
          <w:p w:rsidR="00D41E44" w:rsidRPr="00621510" w:rsidRDefault="00D41E44" w:rsidP="00576841">
            <w:pPr>
              <w:autoSpaceDE w:val="0"/>
              <w:autoSpaceDN w:val="0"/>
              <w:rPr>
                <w:bCs/>
              </w:rPr>
            </w:pPr>
            <w:r w:rsidRPr="00621510">
              <w:rPr>
                <w:bCs/>
              </w:rPr>
              <w:t>2023 г. –</w:t>
            </w:r>
            <w:r w:rsidR="003A5A51">
              <w:rPr>
                <w:bCs/>
              </w:rPr>
              <w:t xml:space="preserve"> </w:t>
            </w:r>
            <w:r w:rsidR="00E765BE">
              <w:rPr>
                <w:bCs/>
              </w:rPr>
              <w:t>14</w:t>
            </w:r>
            <w:r w:rsidR="00E765BE" w:rsidRPr="00621510">
              <w:rPr>
                <w:bCs/>
              </w:rPr>
              <w:t xml:space="preserve"> </w:t>
            </w:r>
            <w:r w:rsidR="00E765BE">
              <w:rPr>
                <w:bCs/>
              </w:rPr>
              <w:t>000</w:t>
            </w:r>
            <w:r w:rsidR="00E765BE" w:rsidRPr="00621510">
              <w:rPr>
                <w:bCs/>
              </w:rPr>
              <w:t xml:space="preserve"> 000,0 тыс. руб</w:t>
            </w:r>
            <w:r w:rsidR="00E765BE">
              <w:rPr>
                <w:bCs/>
              </w:rPr>
              <w:t>.</w:t>
            </w:r>
          </w:p>
          <w:p w:rsidR="00D41E44" w:rsidRPr="00621510" w:rsidRDefault="00D41E44" w:rsidP="00576841">
            <w:pPr>
              <w:autoSpaceDE w:val="0"/>
              <w:autoSpaceDN w:val="0"/>
              <w:rPr>
                <w:bCs/>
              </w:rPr>
            </w:pPr>
            <w:r w:rsidRPr="00621510">
              <w:rPr>
                <w:bCs/>
              </w:rPr>
              <w:t>2024 г. –</w:t>
            </w:r>
            <w:r w:rsidR="003A5A51">
              <w:rPr>
                <w:bCs/>
              </w:rPr>
              <w:t xml:space="preserve"> </w:t>
            </w:r>
            <w:r w:rsidRPr="00621510">
              <w:rPr>
                <w:bCs/>
              </w:rPr>
              <w:t>0,0 тыс. руб.;</w:t>
            </w:r>
          </w:p>
          <w:p w:rsidR="00D41E44" w:rsidRPr="00621510" w:rsidRDefault="00D41E44" w:rsidP="00576841">
            <w:pPr>
              <w:autoSpaceDE w:val="0"/>
              <w:autoSpaceDN w:val="0"/>
              <w:rPr>
                <w:bCs/>
              </w:rPr>
            </w:pPr>
            <w:r w:rsidRPr="00621510">
              <w:rPr>
                <w:bCs/>
              </w:rPr>
              <w:t>2025 г. –</w:t>
            </w:r>
            <w:r w:rsidR="003A5A51">
              <w:rPr>
                <w:bCs/>
              </w:rPr>
              <w:t xml:space="preserve"> </w:t>
            </w:r>
            <w:r w:rsidRPr="00621510">
              <w:rPr>
                <w:bCs/>
              </w:rPr>
              <w:t>0,0 тыс. руб.;</w:t>
            </w:r>
          </w:p>
          <w:p w:rsidR="00D41E44" w:rsidRPr="00621510" w:rsidRDefault="00D41E44" w:rsidP="00576841">
            <w:pPr>
              <w:autoSpaceDE w:val="0"/>
              <w:autoSpaceDN w:val="0"/>
              <w:rPr>
                <w:bCs/>
              </w:rPr>
            </w:pPr>
            <w:r w:rsidRPr="00621510">
              <w:rPr>
                <w:bCs/>
              </w:rPr>
              <w:t>2026 г. –</w:t>
            </w:r>
            <w:r w:rsidR="003A5A51">
              <w:rPr>
                <w:bCs/>
              </w:rPr>
              <w:t xml:space="preserve"> </w:t>
            </w:r>
            <w:r w:rsidRPr="00621510">
              <w:rPr>
                <w:bCs/>
              </w:rPr>
              <w:t>0,0 тыс. руб.;</w:t>
            </w:r>
          </w:p>
          <w:p w:rsidR="00D41E44" w:rsidRDefault="00D41E44" w:rsidP="00DA4C78">
            <w:pPr>
              <w:tabs>
                <w:tab w:val="left" w:pos="208"/>
              </w:tabs>
              <w:rPr>
                <w:color w:val="000000"/>
              </w:rPr>
            </w:pPr>
            <w:r w:rsidRPr="00621510">
              <w:rPr>
                <w:bCs/>
              </w:rPr>
              <w:t>2027 г. –</w:t>
            </w:r>
            <w:r w:rsidR="00DA4C78">
              <w:rPr>
                <w:bCs/>
              </w:rPr>
              <w:t xml:space="preserve"> </w:t>
            </w:r>
            <w:r w:rsidRPr="00621510">
              <w:rPr>
                <w:bCs/>
              </w:rPr>
              <w:t>0,0 тыс. руб</w:t>
            </w:r>
            <w:r w:rsidRPr="00621510">
              <w:rPr>
                <w:color w:val="000000"/>
              </w:rPr>
              <w:t>.</w:t>
            </w:r>
            <w:r w:rsidR="00E765BE">
              <w:rPr>
                <w:color w:val="000000"/>
              </w:rPr>
              <w:t>;</w:t>
            </w:r>
          </w:p>
          <w:p w:rsidR="00E765BE" w:rsidRPr="00621510" w:rsidRDefault="00E765BE" w:rsidP="00E765BE">
            <w:pPr>
              <w:tabs>
                <w:tab w:val="left" w:pos="208"/>
              </w:tabs>
              <w:rPr>
                <w:color w:val="000000"/>
              </w:rPr>
            </w:pPr>
            <w:r w:rsidRPr="00621510">
              <w:rPr>
                <w:bCs/>
              </w:rPr>
              <w:t>202</w:t>
            </w:r>
            <w:r>
              <w:rPr>
                <w:bCs/>
              </w:rPr>
              <w:t>8</w:t>
            </w:r>
            <w:r w:rsidRPr="00621510">
              <w:rPr>
                <w:bCs/>
              </w:rPr>
              <w:t xml:space="preserve"> г. –</w:t>
            </w:r>
            <w:r>
              <w:rPr>
                <w:bCs/>
              </w:rPr>
              <w:t xml:space="preserve"> </w:t>
            </w:r>
            <w:r w:rsidRPr="00621510">
              <w:rPr>
                <w:bCs/>
              </w:rPr>
              <w:t>0,0 тыс. руб</w:t>
            </w:r>
            <w:r w:rsidRPr="00621510">
              <w:rPr>
                <w:color w:val="000000"/>
              </w:rPr>
              <w:t>.</w:t>
            </w:r>
          </w:p>
        </w:tc>
        <w:tc>
          <w:tcPr>
            <w:tcW w:w="446" w:type="dxa"/>
            <w:tcBorders>
              <w:left w:val="single" w:sz="4" w:space="0" w:color="auto"/>
              <w:bottom w:val="nil"/>
            </w:tcBorders>
            <w:vAlign w:val="bottom"/>
          </w:tcPr>
          <w:p w:rsidR="00D41E44" w:rsidRPr="003D4789" w:rsidRDefault="00D41E44" w:rsidP="00576841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47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».</w:t>
            </w:r>
          </w:p>
        </w:tc>
      </w:tr>
    </w:tbl>
    <w:p w:rsidR="00D41E44" w:rsidRPr="00BD1855" w:rsidRDefault="00D41E44" w:rsidP="00D41E44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20"/>
          <w:szCs w:val="20"/>
        </w:rPr>
      </w:pPr>
    </w:p>
    <w:p w:rsidR="00D41E44" w:rsidRDefault="00D41E44" w:rsidP="00D41E44">
      <w:pPr>
        <w:pStyle w:val="HEADERTEXT0"/>
        <w:tabs>
          <w:tab w:val="left" w:pos="1134"/>
          <w:tab w:val="left" w:pos="1276"/>
        </w:tabs>
        <w:jc w:val="both"/>
        <w:rPr>
          <w:color w:val="000000" w:themeColor="text1"/>
        </w:rPr>
      </w:pPr>
    </w:p>
    <w:p w:rsidR="00D41E44" w:rsidRDefault="00D41E44" w:rsidP="00D41E44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</w:rPr>
      </w:pPr>
    </w:p>
    <w:p w:rsidR="00483CC1" w:rsidRDefault="00483CC1" w:rsidP="00D41E44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</w:rPr>
        <w:sectPr w:rsidR="00483CC1" w:rsidSect="00023100">
          <w:pgSz w:w="11906" w:h="16838" w:code="9"/>
          <w:pgMar w:top="1134" w:right="851" w:bottom="851" w:left="1701" w:header="709" w:footer="709" w:gutter="0"/>
          <w:cols w:space="708"/>
          <w:docGrid w:linePitch="360"/>
        </w:sectPr>
      </w:pPr>
    </w:p>
    <w:p w:rsidR="00D41E44" w:rsidRDefault="00483CC1" w:rsidP="00A048A0">
      <w:pPr>
        <w:pStyle w:val="HEADERTEXT0"/>
        <w:numPr>
          <w:ilvl w:val="1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В таблице 12 подраздела 4.3.1 раздела 4</w:t>
      </w:r>
      <w:r w:rsidR="00CB4C42">
        <w:rPr>
          <w:color w:val="000000" w:themeColor="text1"/>
        </w:rPr>
        <w:t xml:space="preserve"> приложения к постановлению</w:t>
      </w:r>
      <w:r>
        <w:rPr>
          <w:color w:val="000000" w:themeColor="text1"/>
        </w:rPr>
        <w:t>:</w:t>
      </w:r>
    </w:p>
    <w:p w:rsidR="00483CC1" w:rsidRPr="000E08EB" w:rsidRDefault="00483CC1" w:rsidP="00A048A0">
      <w:pPr>
        <w:pStyle w:val="HEADERTEXT0"/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483CC1" w:rsidRPr="00E76BB2" w:rsidRDefault="000C6BFE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137072">
        <w:rPr>
          <w:color w:val="000000" w:themeColor="text1"/>
        </w:rPr>
        <w:t>Пункт</w:t>
      </w:r>
      <w:r w:rsidR="00B23BA1">
        <w:rPr>
          <w:color w:val="000000" w:themeColor="text1"/>
        </w:rPr>
        <w:t>ы</w:t>
      </w:r>
      <w:r w:rsidRPr="00137072">
        <w:rPr>
          <w:color w:val="000000" w:themeColor="text1"/>
        </w:rPr>
        <w:t xml:space="preserve"> </w:t>
      </w:r>
      <w:r w:rsidR="00891BCE">
        <w:rPr>
          <w:color w:val="000000" w:themeColor="text1"/>
        </w:rPr>
        <w:t>1</w:t>
      </w:r>
      <w:r w:rsidR="00B23BA1">
        <w:rPr>
          <w:color w:val="000000" w:themeColor="text1"/>
        </w:rPr>
        <w:t xml:space="preserve">.1 – </w:t>
      </w:r>
      <w:r w:rsidR="00891BCE">
        <w:rPr>
          <w:color w:val="000000" w:themeColor="text1"/>
        </w:rPr>
        <w:t>1</w:t>
      </w:r>
      <w:r w:rsidRPr="00137072">
        <w:rPr>
          <w:color w:val="000000" w:themeColor="text1"/>
        </w:rPr>
        <w:t>.</w:t>
      </w:r>
      <w:r w:rsidR="00891BCE">
        <w:rPr>
          <w:color w:val="000000" w:themeColor="text1"/>
        </w:rPr>
        <w:t>11</w:t>
      </w:r>
      <w:r w:rsidR="00137072">
        <w:rPr>
          <w:bCs/>
          <w:color w:val="000000"/>
        </w:rPr>
        <w:t xml:space="preserve"> изложить в следующей редакции:</w:t>
      </w:r>
    </w:p>
    <w:p w:rsidR="00E76BB2" w:rsidRDefault="00E76BB2" w:rsidP="00E76BB2">
      <w:pPr>
        <w:pStyle w:val="HEADERTEXT0"/>
        <w:tabs>
          <w:tab w:val="left" w:pos="1134"/>
          <w:tab w:val="left" w:pos="1276"/>
        </w:tabs>
        <w:ind w:left="709"/>
        <w:jc w:val="both"/>
        <w:rPr>
          <w:bCs/>
          <w:color w:val="000000"/>
          <w:sz w:val="8"/>
          <w:szCs w:val="8"/>
        </w:rPr>
      </w:pPr>
    </w:p>
    <w:tbl>
      <w:tblPr>
        <w:tblStyle w:val="ad"/>
        <w:tblW w:w="1503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6"/>
        <w:gridCol w:w="408"/>
        <w:gridCol w:w="3750"/>
        <w:gridCol w:w="425"/>
        <w:gridCol w:w="1077"/>
        <w:gridCol w:w="737"/>
        <w:gridCol w:w="992"/>
        <w:gridCol w:w="1077"/>
        <w:gridCol w:w="1559"/>
        <w:gridCol w:w="916"/>
        <w:gridCol w:w="941"/>
        <w:gridCol w:w="340"/>
        <w:gridCol w:w="340"/>
        <w:gridCol w:w="340"/>
        <w:gridCol w:w="340"/>
        <w:gridCol w:w="988"/>
        <w:gridCol w:w="571"/>
      </w:tblGrid>
      <w:tr w:rsidR="004078D1" w:rsidRPr="00FE59C1" w:rsidTr="004078D1">
        <w:trPr>
          <w:trHeight w:val="510"/>
        </w:trPr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078D1" w:rsidRPr="00F402EC" w:rsidRDefault="004078D1" w:rsidP="004078D1">
            <w:pPr>
              <w:ind w:right="-57"/>
              <w:jc w:val="center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«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1.1</w:t>
            </w:r>
          </w:p>
        </w:tc>
        <w:tc>
          <w:tcPr>
            <w:tcW w:w="3750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 xml:space="preserve">Строительство здания крытого катка 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 xml:space="preserve">с искусственным льдом по адресу: 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 xml:space="preserve">ул. Фаворского, участок 1 (западнее </w:t>
            </w:r>
            <w:r w:rsidRPr="00D769B3">
              <w:rPr>
                <w:spacing w:val="-4"/>
                <w:sz w:val="18"/>
                <w:szCs w:val="18"/>
              </w:rPr>
              <w:br/>
              <w:t xml:space="preserve">пересечения с </w:t>
            </w:r>
            <w:proofErr w:type="spellStart"/>
            <w:r w:rsidRPr="00D769B3">
              <w:rPr>
                <w:spacing w:val="-4"/>
                <w:sz w:val="18"/>
                <w:szCs w:val="18"/>
              </w:rPr>
              <w:t>Гжатской</w:t>
            </w:r>
            <w:proofErr w:type="spellEnd"/>
            <w:r w:rsidRPr="00D769B3">
              <w:rPr>
                <w:spacing w:val="-4"/>
                <w:sz w:val="18"/>
                <w:szCs w:val="18"/>
              </w:rPr>
              <w:t xml:space="preserve"> ул.)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КС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 xml:space="preserve">6 462,0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pacing w:val="-4"/>
                <w:sz w:val="18"/>
                <w:szCs w:val="18"/>
              </w:rPr>
              <w:t>2021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D769B3">
              <w:rPr>
                <w:bCs/>
                <w:color w:val="000000"/>
                <w:sz w:val="18"/>
                <w:szCs w:val="18"/>
              </w:rPr>
              <w:t>–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D769B3">
              <w:rPr>
                <w:color w:val="000000"/>
                <w:spacing w:val="-4"/>
                <w:sz w:val="18"/>
                <w:szCs w:val="18"/>
              </w:rPr>
              <w:t>2023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1 156 961,8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Бюджет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3 299,3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3 299,3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</w:t>
            </w:r>
          </w:p>
        </w:tc>
      </w:tr>
      <w:tr w:rsidR="004078D1" w:rsidRPr="0062171C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F402EC" w:rsidRDefault="004078D1" w:rsidP="004078D1">
            <w:pPr>
              <w:ind w:right="-57"/>
              <w:jc w:val="center"/>
              <w:rPr>
                <w:spacing w:val="-4"/>
                <w:sz w:val="17"/>
                <w:szCs w:val="17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1.2</w:t>
            </w:r>
          </w:p>
        </w:tc>
        <w:tc>
          <w:tcPr>
            <w:tcW w:w="3750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Строительство здания</w:t>
            </w:r>
            <w:r w:rsidRPr="00D769B3">
              <w:rPr>
                <w:sz w:val="18"/>
                <w:szCs w:val="18"/>
              </w:rPr>
              <w:t xml:space="preserve"> Центра спортивной подготовки по баскетболу (специализированного спортивного объекта </w:t>
            </w:r>
            <w:r w:rsidRPr="00D769B3">
              <w:rPr>
                <w:sz w:val="18"/>
                <w:szCs w:val="18"/>
              </w:rPr>
              <w:br/>
              <w:t xml:space="preserve">для подготовки спортсменов по баскетболу) 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по адресу: </w:t>
            </w:r>
            <w:proofErr w:type="spellStart"/>
            <w:r w:rsidRPr="00D769B3">
              <w:rPr>
                <w:sz w:val="18"/>
                <w:szCs w:val="18"/>
              </w:rPr>
              <w:t>Загребский</w:t>
            </w:r>
            <w:proofErr w:type="spellEnd"/>
            <w:r w:rsidRPr="00D769B3">
              <w:rPr>
                <w:sz w:val="18"/>
                <w:szCs w:val="18"/>
              </w:rPr>
              <w:t xml:space="preserve"> </w:t>
            </w:r>
            <w:proofErr w:type="spellStart"/>
            <w:r w:rsidRPr="00D769B3">
              <w:rPr>
                <w:sz w:val="18"/>
                <w:szCs w:val="18"/>
              </w:rPr>
              <w:t>бульв</w:t>
            </w:r>
            <w:proofErr w:type="spellEnd"/>
            <w:r w:rsidRPr="00D769B3">
              <w:rPr>
                <w:sz w:val="18"/>
                <w:szCs w:val="18"/>
              </w:rPr>
              <w:t xml:space="preserve">., </w:t>
            </w:r>
            <w:r w:rsidRPr="00D769B3">
              <w:rPr>
                <w:spacing w:val="-4"/>
                <w:sz w:val="18"/>
                <w:szCs w:val="18"/>
              </w:rPr>
              <w:t xml:space="preserve">участок 1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(северо-западнее дома № 89,</w:t>
            </w:r>
            <w:r w:rsidRPr="00D769B3">
              <w:rPr>
                <w:sz w:val="18"/>
                <w:szCs w:val="18"/>
              </w:rPr>
              <w:t xml:space="preserve"> литера А, </w:t>
            </w:r>
            <w:r w:rsidRPr="00D769B3">
              <w:rPr>
                <w:sz w:val="18"/>
                <w:szCs w:val="18"/>
              </w:rPr>
              <w:br/>
              <w:t>по Бухарестской ул.)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КС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 xml:space="preserve">5 071,6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69B3">
              <w:rPr>
                <w:color w:val="000000" w:themeColor="text1"/>
                <w:spacing w:val="-4"/>
                <w:sz w:val="18"/>
                <w:szCs w:val="18"/>
              </w:rPr>
              <w:t>2020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D769B3">
              <w:rPr>
                <w:bCs/>
                <w:color w:val="000000"/>
                <w:sz w:val="18"/>
                <w:szCs w:val="18"/>
              </w:rPr>
              <w:t>–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D769B3">
              <w:rPr>
                <w:color w:val="000000" w:themeColor="text1"/>
                <w:spacing w:val="-4"/>
                <w:sz w:val="18"/>
                <w:szCs w:val="18"/>
              </w:rPr>
              <w:t>2023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jc w:val="right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672 067,9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Бюджет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3 155,1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3 155,1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</w:t>
            </w:r>
          </w:p>
        </w:tc>
      </w:tr>
      <w:tr w:rsidR="004078D1" w:rsidRPr="00FE59C1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F402EC" w:rsidRDefault="004078D1" w:rsidP="004078D1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1.3</w:t>
            </w:r>
          </w:p>
        </w:tc>
        <w:tc>
          <w:tcPr>
            <w:tcW w:w="3750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Строительство здания крытого катка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 искусственным льдом по адресу: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Средний пр. В.О., д. 87, корп. 2, литера 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КС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 xml:space="preserve">4 000,0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/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pacing w:val="-4"/>
                <w:sz w:val="18"/>
                <w:szCs w:val="18"/>
              </w:rPr>
              <w:t>2021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D769B3">
              <w:rPr>
                <w:bCs/>
                <w:color w:val="000000"/>
                <w:sz w:val="18"/>
                <w:szCs w:val="18"/>
              </w:rPr>
              <w:t>–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D769B3">
              <w:rPr>
                <w:color w:val="000000"/>
                <w:spacing w:val="-4"/>
                <w:sz w:val="18"/>
                <w:szCs w:val="18"/>
              </w:rPr>
              <w:t>2023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761 400,7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Бюджет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9 874,4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9 874,4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</w:t>
            </w:r>
          </w:p>
        </w:tc>
      </w:tr>
      <w:tr w:rsidR="004078D1" w:rsidRPr="00F402EC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91202A" w:rsidRDefault="004078D1" w:rsidP="004078D1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7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Строительство здания многофункционального спортивного комплекса для лиц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 ограниченными возможностями по адресу: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Санкт-Петербург, Яхтенная ул., участок 1 (северо-восточнее пересечения с Камышовой ул.),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КС</w:t>
            </w:r>
          </w:p>
        </w:tc>
        <w:tc>
          <w:tcPr>
            <w:tcW w:w="10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 xml:space="preserve">9 273,4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ПИР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pacing w:val="-4"/>
                <w:sz w:val="18"/>
                <w:szCs w:val="18"/>
              </w:rPr>
              <w:t xml:space="preserve">2009 </w:t>
            </w:r>
            <w:r w:rsidRPr="004078D1">
              <w:rPr>
                <w:bCs/>
                <w:color w:val="000000"/>
                <w:sz w:val="18"/>
                <w:szCs w:val="18"/>
              </w:rPr>
              <w:t xml:space="preserve">– </w:t>
            </w:r>
            <w:r w:rsidRPr="004078D1">
              <w:rPr>
                <w:color w:val="000000"/>
                <w:spacing w:val="-4"/>
                <w:sz w:val="18"/>
                <w:szCs w:val="18"/>
              </w:rPr>
              <w:t>2023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sz w:val="18"/>
                <w:szCs w:val="18"/>
              </w:rPr>
            </w:pPr>
            <w:r w:rsidRPr="004078D1">
              <w:rPr>
                <w:sz w:val="18"/>
                <w:szCs w:val="18"/>
              </w:rPr>
              <w:t>32 750,2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Бюджет</w:t>
            </w:r>
          </w:p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  <w:r w:rsidRPr="00D769B3">
              <w:rPr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15 933,3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15 933,3</w:t>
            </w:r>
          </w:p>
        </w:tc>
        <w:tc>
          <w:tcPr>
            <w:tcW w:w="5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И-3.2,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И-3.6,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И-3.9</w:t>
            </w:r>
          </w:p>
        </w:tc>
      </w:tr>
      <w:tr w:rsidR="004078D1" w:rsidRPr="00F402EC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91202A" w:rsidRDefault="004078D1" w:rsidP="004078D1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pacing w:val="-4"/>
                <w:sz w:val="18"/>
                <w:szCs w:val="18"/>
              </w:rPr>
            </w:pPr>
            <w:r w:rsidRPr="004078D1">
              <w:rPr>
                <w:color w:val="000000"/>
                <w:spacing w:val="-4"/>
                <w:sz w:val="18"/>
                <w:szCs w:val="18"/>
              </w:rPr>
              <w:t xml:space="preserve">2015 </w:t>
            </w:r>
            <w:r w:rsidRPr="004078D1">
              <w:rPr>
                <w:bCs/>
                <w:color w:val="000000"/>
                <w:sz w:val="18"/>
                <w:szCs w:val="18"/>
              </w:rPr>
              <w:t xml:space="preserve">– </w:t>
            </w:r>
            <w:r w:rsidRPr="004078D1">
              <w:rPr>
                <w:color w:val="000000"/>
                <w:spacing w:val="-4"/>
                <w:sz w:val="18"/>
                <w:szCs w:val="18"/>
              </w:rPr>
              <w:t>2024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sz w:val="18"/>
                <w:szCs w:val="18"/>
              </w:rPr>
            </w:pPr>
            <w:r w:rsidRPr="004078D1">
              <w:rPr>
                <w:sz w:val="18"/>
                <w:szCs w:val="18"/>
              </w:rPr>
              <w:t>3 969 615,0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749 242,2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553 622,9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1 302 865,1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</w:p>
        </w:tc>
      </w:tr>
      <w:tr w:rsidR="004078D1" w:rsidRPr="00F402EC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91202A" w:rsidRDefault="004078D1" w:rsidP="004078D1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color w:val="000000"/>
                <w:sz w:val="18"/>
                <w:szCs w:val="18"/>
              </w:rPr>
            </w:pPr>
            <w:r w:rsidRPr="00D769B3">
              <w:rPr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pacing w:val="-4"/>
                <w:sz w:val="18"/>
                <w:szCs w:val="18"/>
              </w:rPr>
            </w:pPr>
            <w:r w:rsidRPr="004078D1">
              <w:rPr>
                <w:color w:val="000000"/>
                <w:spacing w:val="-4"/>
                <w:sz w:val="18"/>
                <w:szCs w:val="18"/>
              </w:rPr>
              <w:t xml:space="preserve">2009 </w:t>
            </w:r>
            <w:r w:rsidRPr="004078D1">
              <w:rPr>
                <w:bCs/>
                <w:color w:val="000000"/>
                <w:sz w:val="18"/>
                <w:szCs w:val="18"/>
              </w:rPr>
              <w:t xml:space="preserve">– </w:t>
            </w:r>
            <w:r w:rsidRPr="004078D1">
              <w:rPr>
                <w:color w:val="000000"/>
                <w:spacing w:val="-4"/>
                <w:sz w:val="18"/>
                <w:szCs w:val="18"/>
              </w:rPr>
              <w:t>2024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4 002 365,2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pacing w:val="-4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765 175,5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553 622,9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1 318 798,4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</w:p>
        </w:tc>
      </w:tr>
      <w:tr w:rsidR="004078D1" w:rsidRPr="00F402EC" w:rsidTr="004078D1">
        <w:trPr>
          <w:trHeight w:val="51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4078D1" w:rsidRPr="0091202A" w:rsidRDefault="004078D1" w:rsidP="004078D1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750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Реконструкция здания Санкт-Петербургского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ГБОУ ДОД СДЮШОР Пушкинского района </w:t>
            </w:r>
            <w:r w:rsidRPr="00D769B3">
              <w:rPr>
                <w:sz w:val="18"/>
                <w:szCs w:val="18"/>
              </w:rPr>
              <w:br/>
              <w:t xml:space="preserve">Санкт-Петербурга по адресу: </w:t>
            </w:r>
            <w:proofErr w:type="spellStart"/>
            <w:r w:rsidRPr="00D769B3">
              <w:rPr>
                <w:sz w:val="18"/>
                <w:szCs w:val="18"/>
              </w:rPr>
              <w:t>г.Пушкин</w:t>
            </w:r>
            <w:proofErr w:type="spellEnd"/>
            <w:r w:rsidRPr="00D769B3">
              <w:rPr>
                <w:sz w:val="18"/>
                <w:szCs w:val="18"/>
              </w:rPr>
              <w:t>, Ленинградская ул., д. 83, литера 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КС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9 924,5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2017-2023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1 132 586,4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Бюджет</w:t>
            </w:r>
            <w:r w:rsidRPr="00D769B3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9 554,1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  <w:r w:rsidRPr="004078D1">
              <w:rPr>
                <w:bCs/>
                <w:color w:val="000000"/>
                <w:sz w:val="18"/>
                <w:szCs w:val="18"/>
              </w:rPr>
              <w:t>9 554,1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</w:t>
            </w:r>
          </w:p>
        </w:tc>
      </w:tr>
      <w:tr w:rsidR="004078D1" w:rsidRPr="00F402EC" w:rsidTr="004078D1">
        <w:trPr>
          <w:trHeight w:val="510"/>
        </w:trPr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078D1" w:rsidRPr="0091202A" w:rsidRDefault="004078D1" w:rsidP="004078D1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Строительство здания по адресу: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 xml:space="preserve">Санкт-Петербург, </w:t>
            </w:r>
            <w:proofErr w:type="spellStart"/>
            <w:r w:rsidRPr="00D769B3">
              <w:rPr>
                <w:sz w:val="18"/>
                <w:szCs w:val="18"/>
              </w:rPr>
              <w:t>г.Сестрорецк</w:t>
            </w:r>
            <w:proofErr w:type="spellEnd"/>
            <w:r w:rsidRPr="00D769B3">
              <w:rPr>
                <w:sz w:val="18"/>
                <w:szCs w:val="18"/>
              </w:rPr>
              <w:t>, Приморское шоссе, д. 356, литера А (</w:t>
            </w:r>
            <w:proofErr w:type="spellStart"/>
            <w:r w:rsidRPr="00D769B3">
              <w:rPr>
                <w:sz w:val="18"/>
                <w:szCs w:val="18"/>
              </w:rPr>
              <w:t>г.Сестрорецк</w:t>
            </w:r>
            <w:proofErr w:type="spellEnd"/>
            <w:r w:rsidRPr="00D769B3">
              <w:rPr>
                <w:sz w:val="18"/>
                <w:szCs w:val="18"/>
              </w:rPr>
              <w:t xml:space="preserve">, Приморское шоссе, д. 356), </w:t>
            </w:r>
          </w:p>
          <w:p w:rsidR="004078D1" w:rsidRPr="00D769B3" w:rsidRDefault="004078D1" w:rsidP="004078D1">
            <w:pPr>
              <w:ind w:left="-57" w:right="-57"/>
              <w:rPr>
                <w:sz w:val="18"/>
                <w:szCs w:val="18"/>
              </w:rPr>
            </w:pPr>
            <w:r w:rsidRPr="00D769B3">
              <w:rPr>
                <w:sz w:val="18"/>
                <w:szCs w:val="18"/>
              </w:rPr>
              <w:t>включая корректировку проектной документации стадии РД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КС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 xml:space="preserve">2 310,0 </w:t>
            </w:r>
            <w:proofErr w:type="spellStart"/>
            <w:r w:rsidRPr="00D769B3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СМР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sz w:val="18"/>
                <w:szCs w:val="18"/>
              </w:rPr>
            </w:pPr>
            <w:r w:rsidRPr="004078D1">
              <w:rPr>
                <w:sz w:val="18"/>
                <w:szCs w:val="18"/>
              </w:rPr>
              <w:t>349 223,3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D769B3">
              <w:rPr>
                <w:color w:val="000000"/>
                <w:sz w:val="18"/>
                <w:szCs w:val="18"/>
              </w:rPr>
              <w:t>Бюджет</w:t>
            </w:r>
            <w:r w:rsidRPr="00D769B3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152 795,0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261 738,7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center"/>
              <w:rPr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4078D1" w:rsidRDefault="004078D1" w:rsidP="004078D1">
            <w:pPr>
              <w:ind w:left="-57" w:right="-57"/>
              <w:jc w:val="right"/>
              <w:rPr>
                <w:color w:val="000000"/>
                <w:sz w:val="18"/>
                <w:szCs w:val="18"/>
              </w:rPr>
            </w:pPr>
            <w:r w:rsidRPr="004078D1">
              <w:rPr>
                <w:color w:val="000000"/>
                <w:sz w:val="18"/>
                <w:szCs w:val="18"/>
              </w:rPr>
              <w:t>414 533,7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П-3,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 xml:space="preserve">П-4, 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И-3.1,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И-3.5,</w:t>
            </w:r>
          </w:p>
          <w:p w:rsidR="004078D1" w:rsidRPr="00D769B3" w:rsidRDefault="004078D1" w:rsidP="004078D1">
            <w:pPr>
              <w:ind w:left="-57" w:right="-57"/>
              <w:rPr>
                <w:bCs/>
                <w:sz w:val="18"/>
                <w:szCs w:val="18"/>
              </w:rPr>
            </w:pPr>
            <w:r w:rsidRPr="00D769B3">
              <w:rPr>
                <w:bCs/>
                <w:sz w:val="18"/>
                <w:szCs w:val="18"/>
              </w:rPr>
              <w:t>И-3.8</w:t>
            </w:r>
          </w:p>
        </w:tc>
      </w:tr>
    </w:tbl>
    <w:p w:rsidR="00E76BB2" w:rsidRDefault="00E76BB2"/>
    <w:p w:rsidR="00E76BB2" w:rsidRDefault="00E76BB2"/>
    <w:p w:rsidR="004078D1" w:rsidRDefault="004078D1" w:rsidP="004078D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1BCE" w:rsidRDefault="00891BCE"/>
    <w:tbl>
      <w:tblPr>
        <w:tblW w:w="15167" w:type="dxa"/>
        <w:tblInd w:w="279" w:type="dxa"/>
        <w:tblLook w:val="04A0" w:firstRow="1" w:lastRow="0" w:firstColumn="1" w:lastColumn="0" w:noHBand="0" w:noVBand="1"/>
      </w:tblPr>
      <w:tblGrid>
        <w:gridCol w:w="517"/>
        <w:gridCol w:w="2455"/>
        <w:gridCol w:w="392"/>
        <w:gridCol w:w="794"/>
        <w:gridCol w:w="730"/>
        <w:gridCol w:w="960"/>
        <w:gridCol w:w="951"/>
        <w:gridCol w:w="1474"/>
        <w:gridCol w:w="928"/>
        <w:gridCol w:w="954"/>
        <w:gridCol w:w="929"/>
        <w:gridCol w:w="851"/>
        <w:gridCol w:w="964"/>
        <w:gridCol w:w="339"/>
        <w:gridCol w:w="964"/>
        <w:gridCol w:w="621"/>
        <w:gridCol w:w="344"/>
      </w:tblGrid>
      <w:tr w:rsidR="004078D1" w:rsidRPr="009F1757" w:rsidTr="004078D1">
        <w:trPr>
          <w:trHeight w:val="66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lastRenderedPageBreak/>
              <w:t>1.7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Строительство здания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детско-юношеской спортивной школы по адресу: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Санкт-Петербург,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пр. Ветеранов, участок 1 (северо-западнее пересечения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 ул. Лётчика </w:t>
            </w:r>
            <w:proofErr w:type="spellStart"/>
            <w:r w:rsidRPr="004078D1">
              <w:rPr>
                <w:sz w:val="17"/>
                <w:szCs w:val="17"/>
              </w:rPr>
              <w:t>Пилютова</w:t>
            </w:r>
            <w:proofErr w:type="spellEnd"/>
            <w:r w:rsidRPr="004078D1">
              <w:rPr>
                <w:sz w:val="17"/>
                <w:szCs w:val="17"/>
              </w:rPr>
              <w:t>)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13 462,3 </w:t>
            </w:r>
          </w:p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4078D1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2023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2 119 621,1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Бюджет</w:t>
            </w:r>
            <w:r w:rsidRPr="004078D1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234 800,3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750 000,0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1 134 820,8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2 119 621,1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П-3,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П-4,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И-3.1,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И-3.2,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И-3.5,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И-3.6,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И-3.8,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И-3.9</w:t>
            </w:r>
          </w:p>
        </w:tc>
        <w:tc>
          <w:tcPr>
            <w:tcW w:w="318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078D1" w:rsidRPr="004078D1" w:rsidRDefault="004078D1" w:rsidP="004078D1">
            <w:pPr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  <w:tr w:rsidR="004078D1" w:rsidRPr="00147927" w:rsidTr="007E77EA">
        <w:trPr>
          <w:trHeight w:val="7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1.8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Реконструкция и новое строительство объектов недвижимости учебно-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спортивного центра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«Знамя» (с приспособлением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для современного использования выявленного объекта культурного наследия)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по адресу: Санкт-Петербург,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Петроградский район,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Вязовая ул., д.4, литеры А, Б, В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18 457,0 </w:t>
            </w:r>
          </w:p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4078D1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2023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2 940 555,7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Бюджет</w:t>
            </w:r>
            <w:r w:rsidRPr="004078D1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203 987,9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351 215,7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2 035 558,7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349 793,4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2 940 555,7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П-3,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П-4,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И-3.1,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И-3.2,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И-3.4,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И-3.5,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И-3.6,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И-3.8,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И-3.9</w:t>
            </w:r>
          </w:p>
        </w:tc>
        <w:tc>
          <w:tcPr>
            <w:tcW w:w="3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4078D1" w:rsidRPr="00147927" w:rsidTr="007E77EA">
        <w:trPr>
          <w:trHeight w:val="10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1.9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Строительство здания многофункционального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спортивного комплекса </w:t>
            </w:r>
          </w:p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по адресу: Санкт-Петербург,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Калининский район,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proofErr w:type="spellStart"/>
            <w:r w:rsidRPr="004078D1">
              <w:rPr>
                <w:sz w:val="17"/>
                <w:szCs w:val="17"/>
              </w:rPr>
              <w:t>Замшина</w:t>
            </w:r>
            <w:proofErr w:type="spellEnd"/>
            <w:r w:rsidRPr="004078D1">
              <w:rPr>
                <w:sz w:val="17"/>
                <w:szCs w:val="17"/>
              </w:rPr>
              <w:t xml:space="preserve"> ул., участок 1, </w:t>
            </w:r>
          </w:p>
          <w:p w:rsidR="004078D1" w:rsidRPr="004078D1" w:rsidRDefault="004078D1" w:rsidP="004078D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южнее дома № 29, корп.5, литера А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13 383,6 </w:t>
            </w:r>
          </w:p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4078D1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2021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3 378 085,9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Бюджет</w:t>
            </w:r>
            <w:r w:rsidRPr="004078D1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1 066 527,6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1 874 228,8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2 940 756,4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П-3,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П-4,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И-3.1,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И-3.5,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3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4078D1" w:rsidRPr="00147927" w:rsidTr="007E77EA">
        <w:trPr>
          <w:trHeight w:val="567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  <w:highlight w:val="yellow"/>
              </w:rPr>
            </w:pPr>
            <w:r w:rsidRPr="004078D1">
              <w:rPr>
                <w:color w:val="000000"/>
                <w:sz w:val="17"/>
                <w:szCs w:val="17"/>
              </w:rPr>
              <w:t>1.10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Строительство </w:t>
            </w:r>
            <w:r w:rsidRPr="004078D1">
              <w:rPr>
                <w:color w:val="000000" w:themeColor="text1"/>
                <w:sz w:val="17"/>
                <w:szCs w:val="17"/>
              </w:rPr>
              <w:t>здания</w:t>
            </w:r>
            <w:r w:rsidRPr="004078D1">
              <w:rPr>
                <w:sz w:val="17"/>
                <w:szCs w:val="17"/>
              </w:rPr>
              <w:t xml:space="preserve"> спортивного комплекса </w:t>
            </w:r>
          </w:p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для занятий танцами на колясках по адресу: </w:t>
            </w:r>
          </w:p>
          <w:p w:rsidR="004078D1" w:rsidRPr="004078D1" w:rsidRDefault="004078D1" w:rsidP="004078D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4078D1">
              <w:rPr>
                <w:sz w:val="17"/>
                <w:szCs w:val="17"/>
              </w:rPr>
              <w:t>Юнтолово</w:t>
            </w:r>
            <w:proofErr w:type="spellEnd"/>
            <w:r w:rsidRPr="004078D1">
              <w:rPr>
                <w:sz w:val="17"/>
                <w:szCs w:val="17"/>
              </w:rPr>
              <w:t>, Камышовая ул</w:t>
            </w:r>
            <w:r w:rsidRPr="004078D1">
              <w:rPr>
                <w:color w:val="000000" w:themeColor="text1"/>
                <w:sz w:val="17"/>
                <w:szCs w:val="17"/>
              </w:rPr>
              <w:t>.</w:t>
            </w:r>
            <w:r w:rsidRPr="004078D1">
              <w:rPr>
                <w:sz w:val="17"/>
                <w:szCs w:val="17"/>
              </w:rPr>
              <w:t>, участок 59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  <w:r w:rsidRPr="004078D1">
              <w:rPr>
                <w:color w:val="000000" w:themeColor="text1"/>
                <w:sz w:val="17"/>
                <w:szCs w:val="17"/>
              </w:rPr>
              <w:t>500</w:t>
            </w:r>
          </w:p>
          <w:p w:rsidR="004078D1" w:rsidRPr="004078D1" w:rsidRDefault="004078D1" w:rsidP="00767201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  <w:r w:rsidRPr="004078D1">
              <w:rPr>
                <w:color w:val="000000" w:themeColor="text1"/>
                <w:sz w:val="17"/>
                <w:szCs w:val="17"/>
              </w:rPr>
              <w:t xml:space="preserve"> мест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ПИР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2022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</w:t>
            </w:r>
            <w:r w:rsidRPr="004078D1">
              <w:rPr>
                <w:color w:val="000000" w:themeColor="text1"/>
                <w:sz w:val="17"/>
                <w:szCs w:val="17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82 873,5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Бюджет</w:t>
            </w:r>
            <w:r w:rsidRPr="004078D1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0,1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12 994,1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69 879,3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82 873,5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П-3,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П-4,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И-3.1,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И-3.5,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3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4078D1" w:rsidRPr="00147927" w:rsidTr="004078D1">
        <w:trPr>
          <w:trHeight w:val="567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2025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5 047 359,3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365 355,0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4 682 004,3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5 047 359,3</w:t>
            </w:r>
          </w:p>
        </w:tc>
        <w:tc>
          <w:tcPr>
            <w:tcW w:w="6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4078D1" w:rsidRPr="00147927" w:rsidTr="007E77EA">
        <w:trPr>
          <w:trHeight w:val="567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78D1" w:rsidRPr="004078D1" w:rsidRDefault="004078D1" w:rsidP="00767201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2022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5 130 232,8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12 994,1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69 879,3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365 355,0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4 682 004,3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4078D1">
              <w:rPr>
                <w:bCs/>
                <w:color w:val="000000"/>
                <w:sz w:val="17"/>
                <w:szCs w:val="17"/>
              </w:rPr>
              <w:t>5 130 232,8</w:t>
            </w:r>
          </w:p>
        </w:tc>
        <w:tc>
          <w:tcPr>
            <w:tcW w:w="6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4078D1" w:rsidRPr="00147927" w:rsidTr="007E77EA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1.11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78D1" w:rsidRDefault="004078D1" w:rsidP="0076720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Строительство здания физкультурно-оздоровительного комплекса </w:t>
            </w:r>
          </w:p>
          <w:p w:rsidR="004078D1" w:rsidRPr="004078D1" w:rsidRDefault="004078D1" w:rsidP="004078D1">
            <w:pPr>
              <w:ind w:left="-57" w:right="-57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 xml:space="preserve">по адресу: ул. </w:t>
            </w:r>
            <w:proofErr w:type="spellStart"/>
            <w:r w:rsidRPr="004078D1">
              <w:rPr>
                <w:sz w:val="17"/>
                <w:szCs w:val="17"/>
              </w:rPr>
              <w:t>Подвойского</w:t>
            </w:r>
            <w:proofErr w:type="spellEnd"/>
            <w:r w:rsidRPr="004078D1">
              <w:rPr>
                <w:sz w:val="17"/>
                <w:szCs w:val="17"/>
              </w:rPr>
              <w:t>, д.31, корп.3, литера И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12 000,0 </w:t>
            </w:r>
          </w:p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4078D1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 xml:space="preserve">2022 </w:t>
            </w:r>
            <w:r w:rsidRPr="004078D1">
              <w:rPr>
                <w:bCs/>
                <w:color w:val="000000"/>
                <w:sz w:val="17"/>
                <w:szCs w:val="17"/>
              </w:rPr>
              <w:t>–</w:t>
            </w:r>
            <w:r w:rsidRPr="004078D1">
              <w:rPr>
                <w:color w:val="000000"/>
                <w:sz w:val="17"/>
                <w:szCs w:val="17"/>
              </w:rPr>
              <w:t xml:space="preserve"> 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sz w:val="17"/>
                <w:szCs w:val="17"/>
              </w:rPr>
            </w:pPr>
            <w:r w:rsidRPr="004078D1">
              <w:rPr>
                <w:sz w:val="17"/>
                <w:szCs w:val="17"/>
              </w:rPr>
              <w:t>755 187,5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Бюджет</w:t>
            </w:r>
            <w:r w:rsidRPr="004078D1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317 907,1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373 688,6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jc w:val="center"/>
              <w:rPr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78D1" w:rsidRPr="004078D1" w:rsidRDefault="004078D1" w:rsidP="00767201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4078D1">
              <w:rPr>
                <w:color w:val="000000"/>
                <w:sz w:val="17"/>
                <w:szCs w:val="17"/>
              </w:rPr>
              <w:t>691 595,7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П-3,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 xml:space="preserve">П-4, 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И-3.1,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И-3.5,</w:t>
            </w:r>
          </w:p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  <w:r w:rsidRPr="004078D1"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31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078D1" w:rsidRPr="004078D1" w:rsidRDefault="004078D1" w:rsidP="00767201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</w:tbl>
    <w:p w:rsidR="00E76BB2" w:rsidRDefault="00E76BB2" w:rsidP="00E76BB2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76BB2" w:rsidRDefault="00E76BB2" w:rsidP="00E76BB2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76BB2" w:rsidRDefault="00E76BB2" w:rsidP="00E76BB2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76BB2" w:rsidRPr="00501033" w:rsidRDefault="00EF17BF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137072">
        <w:rPr>
          <w:color w:val="000000" w:themeColor="text1"/>
        </w:rPr>
        <w:t>Пункт</w:t>
      </w:r>
      <w:r>
        <w:rPr>
          <w:color w:val="000000" w:themeColor="text1"/>
        </w:rPr>
        <w:t>ы</w:t>
      </w:r>
      <w:r w:rsidRPr="00137072">
        <w:rPr>
          <w:color w:val="000000" w:themeColor="text1"/>
        </w:rPr>
        <w:t xml:space="preserve"> </w:t>
      </w:r>
      <w:r>
        <w:rPr>
          <w:color w:val="000000" w:themeColor="text1"/>
        </w:rPr>
        <w:t>1.14 – 1</w:t>
      </w:r>
      <w:r w:rsidRPr="00137072">
        <w:rPr>
          <w:color w:val="000000" w:themeColor="text1"/>
        </w:rPr>
        <w:t>.</w:t>
      </w:r>
      <w:r>
        <w:rPr>
          <w:color w:val="000000" w:themeColor="text1"/>
        </w:rPr>
        <w:t>15</w:t>
      </w:r>
      <w:r>
        <w:rPr>
          <w:bCs/>
          <w:color w:val="000000"/>
        </w:rPr>
        <w:t xml:space="preserve"> изложить в следующей редакции:</w:t>
      </w:r>
    </w:p>
    <w:p w:rsidR="00501033" w:rsidRPr="00501033" w:rsidRDefault="00501033" w:rsidP="00501033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8"/>
          <w:szCs w:val="8"/>
        </w:rPr>
      </w:pPr>
    </w:p>
    <w:tbl>
      <w:tblPr>
        <w:tblW w:w="1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73"/>
        <w:gridCol w:w="2645"/>
        <w:gridCol w:w="452"/>
        <w:gridCol w:w="827"/>
        <w:gridCol w:w="713"/>
        <w:gridCol w:w="964"/>
        <w:gridCol w:w="1004"/>
        <w:gridCol w:w="1442"/>
        <w:gridCol w:w="498"/>
        <w:gridCol w:w="723"/>
        <w:gridCol w:w="709"/>
        <w:gridCol w:w="849"/>
        <w:gridCol w:w="852"/>
        <w:gridCol w:w="840"/>
        <w:gridCol w:w="992"/>
        <w:gridCol w:w="587"/>
        <w:gridCol w:w="405"/>
      </w:tblGrid>
      <w:tr w:rsidR="00CB5885" w:rsidRPr="00D902CB" w:rsidTr="00CB5885">
        <w:trPr>
          <w:trHeight w:val="624"/>
        </w:trPr>
        <w:tc>
          <w:tcPr>
            <w:tcW w:w="284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:rsidR="00CB5885" w:rsidRPr="0091202A" w:rsidRDefault="00CB5885" w:rsidP="00CB5885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73" w:type="dxa"/>
            <w:vMerge w:val="restart"/>
            <w:shd w:val="clear" w:color="auto" w:fill="auto"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1.14</w:t>
            </w:r>
          </w:p>
        </w:tc>
        <w:tc>
          <w:tcPr>
            <w:tcW w:w="2645" w:type="dxa"/>
            <w:vMerge w:val="restart"/>
            <w:shd w:val="clear" w:color="auto" w:fill="auto"/>
          </w:tcPr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>Строительство здания</w:t>
            </w:r>
            <w:r>
              <w:rPr>
                <w:sz w:val="17"/>
                <w:szCs w:val="17"/>
              </w:rPr>
              <w:t xml:space="preserve"> </w:t>
            </w:r>
            <w:r w:rsidRPr="0091202A">
              <w:rPr>
                <w:sz w:val="17"/>
                <w:szCs w:val="17"/>
              </w:rPr>
              <w:t xml:space="preserve">комплекса </w:t>
            </w:r>
          </w:p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 xml:space="preserve">для проживания спортсменов </w:t>
            </w:r>
          </w:p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 xml:space="preserve">на 550 мест на территории спортивно-оздоровительного лагеря «Луч» для проведения учебно-тренировочного процесса и учебно-спортивных сборов </w:t>
            </w:r>
          </w:p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>для спортсменов по</w:t>
            </w:r>
            <w:r>
              <w:rPr>
                <w:sz w:val="17"/>
                <w:szCs w:val="17"/>
              </w:rPr>
              <w:t xml:space="preserve"> адресу: </w:t>
            </w:r>
          </w:p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Санкт-Петербург, </w:t>
            </w:r>
            <w:proofErr w:type="spellStart"/>
            <w:proofErr w:type="gramStart"/>
            <w:r>
              <w:rPr>
                <w:sz w:val="17"/>
                <w:szCs w:val="17"/>
              </w:rPr>
              <w:t>пос.</w:t>
            </w:r>
            <w:r w:rsidRPr="0091202A">
              <w:rPr>
                <w:sz w:val="17"/>
                <w:szCs w:val="17"/>
              </w:rPr>
              <w:t>Серово</w:t>
            </w:r>
            <w:proofErr w:type="spellEnd"/>
            <w:proofErr w:type="gramEnd"/>
            <w:r w:rsidRPr="0091202A">
              <w:rPr>
                <w:sz w:val="17"/>
                <w:szCs w:val="17"/>
              </w:rPr>
              <w:t xml:space="preserve">, </w:t>
            </w:r>
          </w:p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 xml:space="preserve">Лесная ул., </w:t>
            </w:r>
            <w:r>
              <w:rPr>
                <w:sz w:val="17"/>
                <w:szCs w:val="17"/>
              </w:rPr>
              <w:t>д.</w:t>
            </w:r>
            <w:r w:rsidRPr="0091202A">
              <w:rPr>
                <w:sz w:val="17"/>
                <w:szCs w:val="17"/>
              </w:rPr>
              <w:t>9, литера А</w:t>
            </w:r>
          </w:p>
        </w:tc>
        <w:tc>
          <w:tcPr>
            <w:tcW w:w="452" w:type="dxa"/>
            <w:vMerge w:val="restart"/>
            <w:shd w:val="clear" w:color="auto" w:fill="auto"/>
            <w:noWrap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827" w:type="dxa"/>
            <w:vMerge w:val="restart"/>
            <w:shd w:val="clear" w:color="auto" w:fill="auto"/>
            <w:noWrap/>
          </w:tcPr>
          <w:p w:rsidR="00CB5885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>19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91202A">
              <w:rPr>
                <w:color w:val="000000"/>
                <w:sz w:val="17"/>
                <w:szCs w:val="17"/>
              </w:rPr>
              <w:t>200</w:t>
            </w:r>
            <w:r>
              <w:rPr>
                <w:color w:val="000000"/>
                <w:sz w:val="17"/>
                <w:szCs w:val="17"/>
              </w:rPr>
              <w:t>,0</w:t>
            </w:r>
          </w:p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91202A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13" w:type="dxa"/>
            <w:shd w:val="clear" w:color="auto" w:fill="auto"/>
            <w:noWrap/>
          </w:tcPr>
          <w:p w:rsidR="00CB5885" w:rsidRPr="00D902CB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D902CB">
              <w:rPr>
                <w:color w:val="000000"/>
                <w:sz w:val="17"/>
                <w:szCs w:val="17"/>
              </w:rPr>
              <w:t>ПИР</w:t>
            </w:r>
          </w:p>
        </w:tc>
        <w:tc>
          <w:tcPr>
            <w:tcW w:w="96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 xml:space="preserve">2023 </w:t>
            </w:r>
            <w:r w:rsidRPr="008440C6">
              <w:rPr>
                <w:bCs/>
                <w:color w:val="000000"/>
                <w:sz w:val="17"/>
                <w:szCs w:val="17"/>
              </w:rPr>
              <w:t>–</w:t>
            </w:r>
            <w:r w:rsidRPr="008440C6">
              <w:rPr>
                <w:color w:val="000000"/>
                <w:sz w:val="17"/>
                <w:szCs w:val="17"/>
              </w:rPr>
              <w:t xml:space="preserve"> 2025</w:t>
            </w:r>
          </w:p>
        </w:tc>
        <w:tc>
          <w:tcPr>
            <w:tcW w:w="100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72 357,1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>Бюджет</w:t>
            </w:r>
            <w:r w:rsidRPr="0091202A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498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0,1</w:t>
            </w:r>
          </w:p>
        </w:tc>
        <w:tc>
          <w:tcPr>
            <w:tcW w:w="723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15 819,0</w:t>
            </w:r>
          </w:p>
        </w:tc>
        <w:tc>
          <w:tcPr>
            <w:tcW w:w="709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56 538,0</w:t>
            </w:r>
          </w:p>
        </w:tc>
        <w:tc>
          <w:tcPr>
            <w:tcW w:w="849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52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40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CB5885">
              <w:rPr>
                <w:color w:val="000000"/>
                <w:sz w:val="17"/>
                <w:szCs w:val="17"/>
              </w:rPr>
              <w:t>72 357,1</w:t>
            </w:r>
          </w:p>
        </w:tc>
        <w:tc>
          <w:tcPr>
            <w:tcW w:w="5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B5885" w:rsidRPr="00147927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 xml:space="preserve">П-3, 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П-4, 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>И-3.1</w:t>
            </w:r>
            <w:r>
              <w:rPr>
                <w:bCs/>
                <w:sz w:val="17"/>
                <w:szCs w:val="17"/>
              </w:rPr>
              <w:t>,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 w:rsidRPr="0030545B">
              <w:rPr>
                <w:bCs/>
                <w:sz w:val="17"/>
                <w:szCs w:val="17"/>
              </w:rPr>
              <w:t>И-3.4</w:t>
            </w:r>
            <w:r>
              <w:rPr>
                <w:bCs/>
                <w:sz w:val="17"/>
                <w:szCs w:val="17"/>
              </w:rPr>
              <w:t>,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И-3.5,</w:t>
            </w:r>
          </w:p>
          <w:p w:rsidR="00CB5885" w:rsidRPr="00D902CB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B5885" w:rsidRPr="00D902CB" w:rsidRDefault="00CB5885" w:rsidP="00CB5885">
            <w:pPr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  <w:tr w:rsidR="00CB5885" w:rsidRPr="00D902CB" w:rsidTr="00CB5885">
        <w:trPr>
          <w:trHeight w:val="624"/>
        </w:trPr>
        <w:tc>
          <w:tcPr>
            <w:tcW w:w="284" w:type="dxa"/>
            <w:vMerge/>
            <w:tcBorders>
              <w:left w:val="nil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45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27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3" w:type="dxa"/>
            <w:shd w:val="clear" w:color="auto" w:fill="auto"/>
            <w:hideMark/>
          </w:tcPr>
          <w:p w:rsidR="00CB5885" w:rsidRPr="00D902CB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D902CB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 xml:space="preserve">2026 </w:t>
            </w:r>
            <w:r w:rsidRPr="008440C6">
              <w:rPr>
                <w:bCs/>
                <w:color w:val="000000"/>
                <w:sz w:val="17"/>
                <w:szCs w:val="17"/>
              </w:rPr>
              <w:t>–</w:t>
            </w:r>
            <w:r w:rsidRPr="008440C6">
              <w:rPr>
                <w:color w:val="000000"/>
                <w:sz w:val="17"/>
                <w:szCs w:val="17"/>
              </w:rPr>
              <w:t xml:space="preserve"> 2028</w:t>
            </w:r>
          </w:p>
        </w:tc>
        <w:tc>
          <w:tcPr>
            <w:tcW w:w="100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1 094 265,6</w:t>
            </w:r>
          </w:p>
        </w:tc>
        <w:tc>
          <w:tcPr>
            <w:tcW w:w="144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98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23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100 000,0</w:t>
            </w:r>
          </w:p>
        </w:tc>
        <w:tc>
          <w:tcPr>
            <w:tcW w:w="852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400 000,0</w:t>
            </w:r>
          </w:p>
        </w:tc>
        <w:tc>
          <w:tcPr>
            <w:tcW w:w="840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594 265,6</w:t>
            </w:r>
          </w:p>
        </w:tc>
        <w:tc>
          <w:tcPr>
            <w:tcW w:w="992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CB5885">
              <w:rPr>
                <w:color w:val="000000"/>
                <w:sz w:val="17"/>
                <w:szCs w:val="17"/>
              </w:rPr>
              <w:t>1 094 265,6</w:t>
            </w:r>
          </w:p>
        </w:tc>
        <w:tc>
          <w:tcPr>
            <w:tcW w:w="5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885" w:rsidRPr="00D902CB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CB5885" w:rsidRPr="00D902CB" w:rsidTr="00CB5885">
        <w:trPr>
          <w:trHeight w:val="624"/>
        </w:trPr>
        <w:tc>
          <w:tcPr>
            <w:tcW w:w="284" w:type="dxa"/>
            <w:vMerge/>
            <w:tcBorders>
              <w:left w:val="nil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45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27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3" w:type="dxa"/>
            <w:shd w:val="clear" w:color="auto" w:fill="auto"/>
            <w:noWrap/>
            <w:hideMark/>
          </w:tcPr>
          <w:p w:rsidR="00CB5885" w:rsidRPr="00D902CB" w:rsidRDefault="00CB5885" w:rsidP="00CB5885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D902CB">
              <w:rPr>
                <w:bCs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2023 – 2028</w:t>
            </w:r>
          </w:p>
        </w:tc>
        <w:tc>
          <w:tcPr>
            <w:tcW w:w="100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1 166 622,7</w:t>
            </w:r>
          </w:p>
        </w:tc>
        <w:tc>
          <w:tcPr>
            <w:tcW w:w="144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98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23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15 819,0</w:t>
            </w:r>
          </w:p>
        </w:tc>
        <w:tc>
          <w:tcPr>
            <w:tcW w:w="709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56 538,0</w:t>
            </w:r>
          </w:p>
        </w:tc>
        <w:tc>
          <w:tcPr>
            <w:tcW w:w="849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852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400 000,0</w:t>
            </w:r>
          </w:p>
        </w:tc>
        <w:tc>
          <w:tcPr>
            <w:tcW w:w="840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594 265,6</w:t>
            </w:r>
          </w:p>
        </w:tc>
        <w:tc>
          <w:tcPr>
            <w:tcW w:w="992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1 166 622,7</w:t>
            </w:r>
          </w:p>
        </w:tc>
        <w:tc>
          <w:tcPr>
            <w:tcW w:w="5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885" w:rsidRPr="00D902CB" w:rsidRDefault="00CB5885" w:rsidP="00CB5885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</w:p>
        </w:tc>
      </w:tr>
      <w:tr w:rsidR="00CB5885" w:rsidRPr="000A7E9B" w:rsidTr="00CB5885">
        <w:trPr>
          <w:trHeight w:val="567"/>
        </w:trPr>
        <w:tc>
          <w:tcPr>
            <w:tcW w:w="284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:rsidR="00CB5885" w:rsidRPr="00042EE1" w:rsidRDefault="00CB5885" w:rsidP="00CB5885">
            <w:pPr>
              <w:ind w:right="-57"/>
              <w:jc w:val="right"/>
              <w:rPr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473" w:type="dxa"/>
            <w:vMerge w:val="restart"/>
            <w:shd w:val="clear" w:color="auto" w:fill="auto"/>
          </w:tcPr>
          <w:p w:rsidR="00CB5885" w:rsidRPr="00042EE1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  <w:highlight w:val="yellow"/>
              </w:rPr>
            </w:pPr>
            <w:r w:rsidRPr="0063680F">
              <w:rPr>
                <w:color w:val="000000"/>
                <w:sz w:val="17"/>
                <w:szCs w:val="17"/>
              </w:rPr>
              <w:t>1.15</w:t>
            </w:r>
          </w:p>
        </w:tc>
        <w:tc>
          <w:tcPr>
            <w:tcW w:w="2645" w:type="dxa"/>
            <w:vMerge w:val="restart"/>
            <w:shd w:val="clear" w:color="auto" w:fill="auto"/>
            <w:hideMark/>
          </w:tcPr>
          <w:p w:rsidR="00CB5885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 xml:space="preserve">Строительство здания многофункционального </w:t>
            </w:r>
            <w:r w:rsidRPr="0091202A">
              <w:rPr>
                <w:sz w:val="17"/>
                <w:szCs w:val="17"/>
              </w:rPr>
              <w:br/>
              <w:t xml:space="preserve">спортивного комплекса </w:t>
            </w:r>
          </w:p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  <w:r w:rsidRPr="0091202A">
              <w:rPr>
                <w:sz w:val="17"/>
                <w:szCs w:val="17"/>
              </w:rPr>
              <w:t xml:space="preserve">по адресу: Санкт-Петербург, внутригородское муниципальное образование </w:t>
            </w:r>
            <w:r>
              <w:rPr>
                <w:sz w:val="17"/>
                <w:szCs w:val="17"/>
              </w:rPr>
              <w:t xml:space="preserve">города федерального значения </w:t>
            </w:r>
            <w:r w:rsidRPr="0091202A">
              <w:rPr>
                <w:sz w:val="17"/>
                <w:szCs w:val="17"/>
              </w:rPr>
              <w:t xml:space="preserve">Санкт-Петербурга город Кронштадт, </w:t>
            </w:r>
            <w:proofErr w:type="spellStart"/>
            <w:r w:rsidRPr="0091202A">
              <w:rPr>
                <w:sz w:val="17"/>
                <w:szCs w:val="17"/>
              </w:rPr>
              <w:t>Цитадельское</w:t>
            </w:r>
            <w:proofErr w:type="spellEnd"/>
            <w:r w:rsidRPr="0091202A">
              <w:rPr>
                <w:sz w:val="17"/>
                <w:szCs w:val="17"/>
              </w:rPr>
              <w:t xml:space="preserve"> шоссе, земельный участок 20</w:t>
            </w:r>
          </w:p>
        </w:tc>
        <w:tc>
          <w:tcPr>
            <w:tcW w:w="452" w:type="dxa"/>
            <w:vMerge w:val="restart"/>
            <w:shd w:val="clear" w:color="auto" w:fill="auto"/>
            <w:noWrap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827" w:type="dxa"/>
            <w:vMerge w:val="restart"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 xml:space="preserve">12 500,0 </w:t>
            </w:r>
            <w:proofErr w:type="spellStart"/>
            <w:r w:rsidRPr="0091202A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hideMark/>
          </w:tcPr>
          <w:p w:rsidR="00CB5885" w:rsidRPr="00D902CB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D902CB">
              <w:rPr>
                <w:color w:val="000000"/>
                <w:sz w:val="17"/>
                <w:szCs w:val="17"/>
              </w:rPr>
              <w:t>ПИР</w:t>
            </w:r>
          </w:p>
        </w:tc>
        <w:tc>
          <w:tcPr>
            <w:tcW w:w="96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 xml:space="preserve">2023 </w:t>
            </w:r>
            <w:r w:rsidRPr="008440C6">
              <w:rPr>
                <w:bCs/>
                <w:color w:val="000000"/>
                <w:sz w:val="17"/>
                <w:szCs w:val="17"/>
              </w:rPr>
              <w:t>–</w:t>
            </w:r>
            <w:r w:rsidRPr="008440C6">
              <w:rPr>
                <w:color w:val="000000"/>
                <w:sz w:val="17"/>
                <w:szCs w:val="17"/>
              </w:rPr>
              <w:t xml:space="preserve"> 2025</w:t>
            </w:r>
          </w:p>
        </w:tc>
        <w:tc>
          <w:tcPr>
            <w:tcW w:w="100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46 711,4</w:t>
            </w:r>
          </w:p>
        </w:tc>
        <w:tc>
          <w:tcPr>
            <w:tcW w:w="1442" w:type="dxa"/>
            <w:vMerge w:val="restart"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1202A">
              <w:rPr>
                <w:color w:val="000000"/>
                <w:sz w:val="17"/>
                <w:szCs w:val="17"/>
              </w:rPr>
              <w:t>Бюджет</w:t>
            </w:r>
            <w:r w:rsidRPr="0091202A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498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0,1</w:t>
            </w:r>
          </w:p>
        </w:tc>
        <w:tc>
          <w:tcPr>
            <w:tcW w:w="723" w:type="dxa"/>
            <w:shd w:val="clear" w:color="auto" w:fill="auto"/>
            <w:noWrap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7 975,5</w:t>
            </w:r>
          </w:p>
        </w:tc>
        <w:tc>
          <w:tcPr>
            <w:tcW w:w="709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38 735,8</w:t>
            </w:r>
          </w:p>
        </w:tc>
        <w:tc>
          <w:tcPr>
            <w:tcW w:w="849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CB5885">
              <w:rPr>
                <w:color w:val="000000"/>
                <w:sz w:val="17"/>
                <w:szCs w:val="17"/>
              </w:rPr>
              <w:t>46 711,4</w:t>
            </w:r>
          </w:p>
        </w:tc>
        <w:tc>
          <w:tcPr>
            <w:tcW w:w="5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B5885" w:rsidRPr="00147927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 xml:space="preserve">П-3, 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П-4, 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>И-3.1</w:t>
            </w:r>
            <w:r>
              <w:rPr>
                <w:bCs/>
                <w:sz w:val="17"/>
                <w:szCs w:val="17"/>
              </w:rPr>
              <w:t>,</w:t>
            </w:r>
          </w:p>
          <w:p w:rsidR="00CB5885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И-3.5,</w:t>
            </w:r>
          </w:p>
          <w:p w:rsidR="00CB5885" w:rsidRPr="000A7E9B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885" w:rsidRPr="000A7E9B" w:rsidRDefault="00CB5885" w:rsidP="00CB5885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CB5885" w:rsidRPr="00D902CB" w:rsidTr="00CB5885">
        <w:trPr>
          <w:trHeight w:val="567"/>
        </w:trPr>
        <w:tc>
          <w:tcPr>
            <w:tcW w:w="284" w:type="dxa"/>
            <w:vMerge/>
            <w:tcBorders>
              <w:left w:val="nil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45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27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3" w:type="dxa"/>
            <w:shd w:val="clear" w:color="auto" w:fill="auto"/>
            <w:hideMark/>
          </w:tcPr>
          <w:p w:rsidR="00CB5885" w:rsidRPr="00D902CB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D902CB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6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 xml:space="preserve">2027 </w:t>
            </w:r>
            <w:r w:rsidRPr="008440C6">
              <w:rPr>
                <w:bCs/>
                <w:color w:val="000000"/>
                <w:sz w:val="17"/>
                <w:szCs w:val="17"/>
              </w:rPr>
              <w:t>–</w:t>
            </w:r>
            <w:r w:rsidRPr="008440C6">
              <w:rPr>
                <w:color w:val="000000"/>
                <w:sz w:val="17"/>
                <w:szCs w:val="17"/>
              </w:rPr>
              <w:t xml:space="preserve"> 2029</w:t>
            </w:r>
          </w:p>
        </w:tc>
        <w:tc>
          <w:tcPr>
            <w:tcW w:w="1004" w:type="dxa"/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1 182 208,6</w:t>
            </w:r>
          </w:p>
        </w:tc>
        <w:tc>
          <w:tcPr>
            <w:tcW w:w="1442" w:type="dxa"/>
            <w:vMerge/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98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B5885" w:rsidRPr="00CB5885" w:rsidRDefault="00CB5885" w:rsidP="00CB5885">
            <w:pPr>
              <w:jc w:val="center"/>
            </w:pPr>
            <w:r w:rsidRPr="00CB588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100 000,0</w:t>
            </w:r>
          </w:p>
        </w:tc>
        <w:tc>
          <w:tcPr>
            <w:tcW w:w="852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400 000,0</w:t>
            </w:r>
          </w:p>
        </w:tc>
        <w:tc>
          <w:tcPr>
            <w:tcW w:w="840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sz w:val="17"/>
                <w:szCs w:val="17"/>
              </w:rPr>
            </w:pPr>
            <w:r w:rsidRPr="00CB5885">
              <w:rPr>
                <w:sz w:val="17"/>
                <w:szCs w:val="17"/>
              </w:rPr>
              <w:t>682 208,6</w:t>
            </w:r>
          </w:p>
        </w:tc>
        <w:tc>
          <w:tcPr>
            <w:tcW w:w="992" w:type="dxa"/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CB5885">
              <w:rPr>
                <w:color w:val="000000"/>
                <w:sz w:val="17"/>
                <w:szCs w:val="17"/>
              </w:rPr>
              <w:t>1 182 208,6</w:t>
            </w:r>
          </w:p>
        </w:tc>
        <w:tc>
          <w:tcPr>
            <w:tcW w:w="5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color w:val="000000"/>
                <w:sz w:val="17"/>
                <w:szCs w:val="17"/>
              </w:rPr>
            </w:pPr>
          </w:p>
        </w:tc>
      </w:tr>
      <w:tr w:rsidR="00CB5885" w:rsidRPr="00D902CB" w:rsidTr="00CB5885">
        <w:trPr>
          <w:trHeight w:val="349"/>
        </w:trPr>
        <w:tc>
          <w:tcPr>
            <w:tcW w:w="284" w:type="dxa"/>
            <w:vMerge/>
            <w:tcBorders>
              <w:left w:val="nil"/>
              <w:bottom w:val="nil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4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2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B5885" w:rsidRPr="00D902CB" w:rsidRDefault="00CB5885" w:rsidP="00CB5885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D902CB">
              <w:rPr>
                <w:bCs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center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2025 – 2029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5885" w:rsidRPr="008440C6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1 228 920,0</w:t>
            </w:r>
          </w:p>
        </w:tc>
        <w:tc>
          <w:tcPr>
            <w:tcW w:w="144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CB5885" w:rsidRPr="0091202A" w:rsidRDefault="00CB5885" w:rsidP="00CB5885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7 975,5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38 735,8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400 000,0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682 208,6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B5885" w:rsidRPr="00CB5885" w:rsidRDefault="00CB5885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CB5885">
              <w:rPr>
                <w:bCs/>
                <w:color w:val="000000"/>
                <w:sz w:val="17"/>
                <w:szCs w:val="17"/>
              </w:rPr>
              <w:t>1 228 920,0</w:t>
            </w:r>
          </w:p>
        </w:tc>
        <w:tc>
          <w:tcPr>
            <w:tcW w:w="58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885" w:rsidRPr="00D902CB" w:rsidRDefault="00CB5885" w:rsidP="00CB5885">
            <w:pPr>
              <w:ind w:right="-57"/>
              <w:rPr>
                <w:bCs/>
                <w:color w:val="000000"/>
                <w:sz w:val="17"/>
                <w:szCs w:val="17"/>
              </w:rPr>
            </w:pPr>
          </w:p>
        </w:tc>
      </w:tr>
    </w:tbl>
    <w:p w:rsidR="00501033" w:rsidRPr="008440C6" w:rsidRDefault="00501033" w:rsidP="00501033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  <w:sz w:val="16"/>
          <w:szCs w:val="16"/>
        </w:rPr>
      </w:pPr>
    </w:p>
    <w:p w:rsidR="00E76BB2" w:rsidRPr="00EF17BF" w:rsidRDefault="00EF17BF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137072">
        <w:rPr>
          <w:color w:val="000000" w:themeColor="text1"/>
        </w:rPr>
        <w:t>Пункт</w:t>
      </w:r>
      <w:r>
        <w:rPr>
          <w:color w:val="000000" w:themeColor="text1"/>
        </w:rPr>
        <w:t>ы</w:t>
      </w:r>
      <w:r w:rsidRPr="00137072">
        <w:rPr>
          <w:color w:val="000000" w:themeColor="text1"/>
        </w:rPr>
        <w:t xml:space="preserve"> </w:t>
      </w:r>
      <w:r>
        <w:rPr>
          <w:color w:val="000000" w:themeColor="text1"/>
        </w:rPr>
        <w:t>1.18 – 1</w:t>
      </w:r>
      <w:r w:rsidRPr="00137072">
        <w:rPr>
          <w:color w:val="000000" w:themeColor="text1"/>
        </w:rPr>
        <w:t>.</w:t>
      </w:r>
      <w:r>
        <w:rPr>
          <w:color w:val="000000" w:themeColor="text1"/>
        </w:rPr>
        <w:t>19</w:t>
      </w:r>
      <w:r>
        <w:rPr>
          <w:bCs/>
          <w:color w:val="000000"/>
        </w:rPr>
        <w:t xml:space="preserve"> изложить в следующей редакции:</w:t>
      </w:r>
    </w:p>
    <w:p w:rsidR="00EF17BF" w:rsidRPr="00EF17BF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8"/>
          <w:szCs w:val="8"/>
        </w:rPr>
      </w:pPr>
    </w:p>
    <w:tbl>
      <w:tblPr>
        <w:tblW w:w="153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414"/>
        <w:gridCol w:w="2704"/>
        <w:gridCol w:w="452"/>
        <w:gridCol w:w="1249"/>
        <w:gridCol w:w="709"/>
        <w:gridCol w:w="991"/>
        <w:gridCol w:w="964"/>
        <w:gridCol w:w="1474"/>
        <w:gridCol w:w="624"/>
        <w:gridCol w:w="737"/>
        <w:gridCol w:w="737"/>
        <w:gridCol w:w="794"/>
        <w:gridCol w:w="964"/>
        <w:gridCol w:w="284"/>
        <w:gridCol w:w="964"/>
        <w:gridCol w:w="720"/>
        <w:gridCol w:w="236"/>
      </w:tblGrid>
      <w:tr w:rsidR="008440C6" w:rsidRPr="007F0778" w:rsidTr="00CB5885">
        <w:trPr>
          <w:trHeight w:val="510"/>
        </w:trPr>
        <w:tc>
          <w:tcPr>
            <w:tcW w:w="289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14" w:type="dxa"/>
            <w:vMerge w:val="restart"/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63680F">
              <w:rPr>
                <w:color w:val="000000"/>
                <w:sz w:val="17"/>
                <w:szCs w:val="17"/>
              </w:rPr>
              <w:t>1.18</w:t>
            </w:r>
          </w:p>
        </w:tc>
        <w:tc>
          <w:tcPr>
            <w:tcW w:w="2704" w:type="dxa"/>
            <w:vMerge w:val="restart"/>
            <w:shd w:val="clear" w:color="auto" w:fill="auto"/>
            <w:hideMark/>
          </w:tcPr>
          <w:p w:rsidR="008440C6" w:rsidRDefault="008440C6" w:rsidP="008440C6">
            <w:pPr>
              <w:ind w:left="-57" w:right="-57"/>
              <w:rPr>
                <w:color w:val="000000" w:themeColor="text1"/>
                <w:sz w:val="17"/>
                <w:szCs w:val="17"/>
              </w:rPr>
            </w:pPr>
            <w:r w:rsidRPr="00EF17BF">
              <w:rPr>
                <w:color w:val="000000" w:themeColor="text1"/>
                <w:sz w:val="17"/>
                <w:szCs w:val="17"/>
              </w:rPr>
              <w:t xml:space="preserve">Строительство зданий спортивно-оздоровительной базы </w:t>
            </w:r>
          </w:p>
          <w:p w:rsidR="008440C6" w:rsidRDefault="008440C6" w:rsidP="008440C6">
            <w:pPr>
              <w:ind w:left="-57" w:right="-57"/>
              <w:rPr>
                <w:color w:val="000000" w:themeColor="text1"/>
                <w:sz w:val="17"/>
                <w:szCs w:val="17"/>
              </w:rPr>
            </w:pPr>
            <w:r w:rsidRPr="00EF17BF">
              <w:rPr>
                <w:color w:val="000000" w:themeColor="text1"/>
                <w:sz w:val="17"/>
                <w:szCs w:val="17"/>
              </w:rPr>
              <w:t xml:space="preserve">с приспособлением </w:t>
            </w:r>
            <w:r w:rsidRPr="00EF17BF">
              <w:rPr>
                <w:color w:val="000000" w:themeColor="text1"/>
                <w:sz w:val="17"/>
                <w:szCs w:val="17"/>
              </w:rPr>
              <w:br/>
              <w:t xml:space="preserve">для современного использования объекта культурного наследия </w:t>
            </w:r>
          </w:p>
          <w:p w:rsidR="008440C6" w:rsidRDefault="008440C6" w:rsidP="008440C6">
            <w:pPr>
              <w:ind w:left="-57" w:right="-57"/>
              <w:rPr>
                <w:color w:val="000000" w:themeColor="text1"/>
                <w:sz w:val="17"/>
                <w:szCs w:val="17"/>
              </w:rPr>
            </w:pPr>
            <w:r w:rsidRPr="00EF17BF">
              <w:rPr>
                <w:color w:val="000000" w:themeColor="text1"/>
                <w:sz w:val="17"/>
                <w:szCs w:val="17"/>
              </w:rPr>
              <w:t xml:space="preserve">на земельном участке по адресу: Санкт-Петербург, </w:t>
            </w:r>
          </w:p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EF17BF">
              <w:rPr>
                <w:color w:val="000000" w:themeColor="text1"/>
                <w:sz w:val="17"/>
                <w:szCs w:val="17"/>
              </w:rPr>
              <w:t>Приморское шоссе, д.597</w:t>
            </w:r>
          </w:p>
        </w:tc>
        <w:tc>
          <w:tcPr>
            <w:tcW w:w="452" w:type="dxa"/>
            <w:vMerge w:val="restart"/>
            <w:shd w:val="clear" w:color="auto" w:fill="auto"/>
            <w:noWrap/>
            <w:hideMark/>
          </w:tcPr>
          <w:p w:rsidR="008440C6" w:rsidRPr="007F0778" w:rsidRDefault="008440C6" w:rsidP="008440C6">
            <w:pPr>
              <w:jc w:val="center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1249" w:type="dxa"/>
            <w:vMerge w:val="restart"/>
            <w:shd w:val="clear" w:color="auto" w:fill="auto"/>
            <w:hideMark/>
          </w:tcPr>
          <w:p w:rsidR="008440C6" w:rsidRPr="007F0778" w:rsidRDefault="008440C6" w:rsidP="008440C6">
            <w:pPr>
              <w:jc w:val="center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 xml:space="preserve">11 050,0 </w:t>
            </w:r>
            <w:proofErr w:type="spellStart"/>
            <w:r w:rsidRPr="007F0778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ПИР</w:t>
            </w:r>
          </w:p>
        </w:tc>
        <w:tc>
          <w:tcPr>
            <w:tcW w:w="991" w:type="dxa"/>
            <w:shd w:val="clear" w:color="auto" w:fill="auto"/>
          </w:tcPr>
          <w:p w:rsidR="008440C6" w:rsidRPr="00FC5493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2019 </w:t>
            </w:r>
            <w:r w:rsidRPr="00FC5493">
              <w:rPr>
                <w:bCs/>
                <w:color w:val="000000"/>
                <w:sz w:val="17"/>
                <w:szCs w:val="17"/>
              </w:rPr>
              <w:t>–</w:t>
            </w:r>
            <w:r w:rsidRPr="00FC5493">
              <w:rPr>
                <w:color w:val="000000"/>
                <w:sz w:val="17"/>
                <w:szCs w:val="17"/>
              </w:rPr>
              <w:t xml:space="preserve"> 2024</w:t>
            </w:r>
          </w:p>
        </w:tc>
        <w:tc>
          <w:tcPr>
            <w:tcW w:w="964" w:type="dxa"/>
            <w:shd w:val="clear" w:color="auto" w:fill="auto"/>
          </w:tcPr>
          <w:p w:rsidR="008440C6" w:rsidRPr="007F0778" w:rsidRDefault="008440C6" w:rsidP="008440C6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74 908,0</w:t>
            </w:r>
          </w:p>
        </w:tc>
        <w:tc>
          <w:tcPr>
            <w:tcW w:w="1474" w:type="dxa"/>
            <w:vMerge w:val="restart"/>
            <w:shd w:val="clear" w:color="auto" w:fill="auto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Бюджет</w:t>
            </w:r>
            <w:r w:rsidRPr="007F0778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624" w:type="dxa"/>
            <w:shd w:val="clear" w:color="auto" w:fill="auto"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5 168,2</w:t>
            </w:r>
          </w:p>
        </w:tc>
        <w:tc>
          <w:tcPr>
            <w:tcW w:w="737" w:type="dxa"/>
            <w:shd w:val="clear" w:color="auto" w:fill="auto"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62 045,3</w:t>
            </w:r>
          </w:p>
        </w:tc>
        <w:tc>
          <w:tcPr>
            <w:tcW w:w="737" w:type="dxa"/>
            <w:shd w:val="clear" w:color="auto" w:fill="auto"/>
          </w:tcPr>
          <w:p w:rsidR="008440C6" w:rsidRDefault="008440C6" w:rsidP="008440C6">
            <w:pPr>
              <w:jc w:val="center"/>
            </w:pPr>
            <w:r w:rsidRPr="00975D3A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shd w:val="clear" w:color="auto" w:fill="auto"/>
            <w:noWrap/>
          </w:tcPr>
          <w:p w:rsidR="008440C6" w:rsidRDefault="008440C6" w:rsidP="008440C6">
            <w:pPr>
              <w:jc w:val="center"/>
            </w:pPr>
            <w:r w:rsidRPr="00975D3A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Default="008440C6" w:rsidP="008440C6">
            <w:pPr>
              <w:jc w:val="center"/>
            </w:pPr>
            <w:r w:rsidRPr="00975D3A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84" w:type="dxa"/>
            <w:shd w:val="clear" w:color="auto" w:fill="auto"/>
            <w:noWrap/>
          </w:tcPr>
          <w:p w:rsidR="008440C6" w:rsidRDefault="008440C6" w:rsidP="008440C6">
            <w:r w:rsidRPr="008934C2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67 213,5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 xml:space="preserve">П-3, 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 xml:space="preserve">П-4, 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>И-3.1</w:t>
            </w:r>
            <w:r>
              <w:rPr>
                <w:bCs/>
                <w:sz w:val="17"/>
                <w:szCs w:val="17"/>
              </w:rPr>
              <w:t>,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И-3.5,</w:t>
            </w:r>
          </w:p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И-3.8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8440C6" w:rsidRDefault="008440C6" w:rsidP="008440C6">
            <w:pPr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  <w:tr w:rsidR="008440C6" w:rsidRPr="007F0778" w:rsidTr="00CB5885">
        <w:trPr>
          <w:trHeight w:val="510"/>
        </w:trPr>
        <w:tc>
          <w:tcPr>
            <w:tcW w:w="28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440C6" w:rsidRPr="0063680F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14" w:type="dxa"/>
            <w:vMerge/>
            <w:shd w:val="clear" w:color="auto" w:fill="auto"/>
            <w:vAlign w:val="center"/>
          </w:tcPr>
          <w:p w:rsidR="008440C6" w:rsidRPr="0063680F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704" w:type="dxa"/>
            <w:vMerge/>
            <w:shd w:val="clear" w:color="auto" w:fill="auto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2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49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91" w:type="dxa"/>
            <w:shd w:val="clear" w:color="auto" w:fill="auto"/>
            <w:noWrap/>
          </w:tcPr>
          <w:p w:rsidR="008440C6" w:rsidRPr="00FC5493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2025 </w:t>
            </w:r>
            <w:r w:rsidRPr="00FC5493">
              <w:rPr>
                <w:bCs/>
                <w:color w:val="000000"/>
                <w:sz w:val="17"/>
                <w:szCs w:val="17"/>
              </w:rPr>
              <w:t>–</w:t>
            </w:r>
            <w:r w:rsidRPr="00FC5493">
              <w:rPr>
                <w:color w:val="000000"/>
                <w:sz w:val="17"/>
                <w:szCs w:val="17"/>
              </w:rPr>
              <w:t xml:space="preserve"> 202</w:t>
            </w:r>
            <w:r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8440C6" w:rsidRPr="007F0778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7F0778">
              <w:rPr>
                <w:sz w:val="17"/>
                <w:szCs w:val="17"/>
              </w:rPr>
              <w:t>1 130 516,3</w:t>
            </w:r>
          </w:p>
        </w:tc>
        <w:tc>
          <w:tcPr>
            <w:tcW w:w="1474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shd w:val="clear" w:color="auto" w:fill="auto"/>
          </w:tcPr>
          <w:p w:rsidR="008440C6" w:rsidRDefault="008440C6" w:rsidP="008440C6">
            <w:pPr>
              <w:jc w:val="center"/>
            </w:pPr>
            <w:r w:rsidRPr="00410864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:rsidR="008440C6" w:rsidRDefault="008440C6" w:rsidP="008440C6">
            <w:pPr>
              <w:jc w:val="center"/>
            </w:pPr>
            <w:r w:rsidRPr="00410864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shd w:val="clear" w:color="auto" w:fill="auto"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70 000,0</w:t>
            </w:r>
          </w:p>
        </w:tc>
        <w:tc>
          <w:tcPr>
            <w:tcW w:w="794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100 000,0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1 969 397,4</w:t>
            </w:r>
          </w:p>
        </w:tc>
        <w:tc>
          <w:tcPr>
            <w:tcW w:w="284" w:type="dxa"/>
            <w:shd w:val="clear" w:color="auto" w:fill="auto"/>
            <w:noWrap/>
          </w:tcPr>
          <w:p w:rsidR="008440C6" w:rsidRDefault="008440C6" w:rsidP="008440C6">
            <w:r w:rsidRPr="008934C2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2 139 397,4</w:t>
            </w:r>
          </w:p>
        </w:tc>
        <w:tc>
          <w:tcPr>
            <w:tcW w:w="720" w:type="dxa"/>
            <w:vMerge/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8440C6" w:rsidRPr="007F0778" w:rsidTr="00CB5885">
        <w:trPr>
          <w:trHeight w:val="510"/>
        </w:trPr>
        <w:tc>
          <w:tcPr>
            <w:tcW w:w="28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440C6" w:rsidRPr="0063680F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14" w:type="dxa"/>
            <w:vMerge/>
            <w:shd w:val="clear" w:color="auto" w:fill="auto"/>
            <w:vAlign w:val="center"/>
          </w:tcPr>
          <w:p w:rsidR="008440C6" w:rsidRPr="0063680F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704" w:type="dxa"/>
            <w:vMerge/>
            <w:shd w:val="clear" w:color="auto" w:fill="auto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52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49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8440C6" w:rsidRPr="007F0778" w:rsidRDefault="008440C6" w:rsidP="008440C6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7F0778">
              <w:rPr>
                <w:bCs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1" w:type="dxa"/>
            <w:shd w:val="clear" w:color="auto" w:fill="auto"/>
          </w:tcPr>
          <w:p w:rsidR="008440C6" w:rsidRPr="00FC5493" w:rsidRDefault="008440C6" w:rsidP="008440C6">
            <w:pPr>
              <w:ind w:left="-57" w:right="-57"/>
              <w:jc w:val="center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2019 – 202</w:t>
            </w:r>
            <w:r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7F0778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7F0778">
              <w:rPr>
                <w:bCs/>
                <w:color w:val="000000"/>
                <w:sz w:val="17"/>
                <w:szCs w:val="17"/>
              </w:rPr>
              <w:t>1 205 424,3</w:t>
            </w:r>
          </w:p>
        </w:tc>
        <w:tc>
          <w:tcPr>
            <w:tcW w:w="1474" w:type="dxa"/>
            <w:vMerge/>
            <w:shd w:val="clear" w:color="auto" w:fill="auto"/>
            <w:vAlign w:val="center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5 168,2</w:t>
            </w:r>
          </w:p>
        </w:tc>
        <w:tc>
          <w:tcPr>
            <w:tcW w:w="737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62 045,3</w:t>
            </w:r>
          </w:p>
        </w:tc>
        <w:tc>
          <w:tcPr>
            <w:tcW w:w="737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70 000,0</w:t>
            </w:r>
          </w:p>
        </w:tc>
        <w:tc>
          <w:tcPr>
            <w:tcW w:w="794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1 969 397,4</w:t>
            </w:r>
          </w:p>
        </w:tc>
        <w:tc>
          <w:tcPr>
            <w:tcW w:w="284" w:type="dxa"/>
            <w:shd w:val="clear" w:color="auto" w:fill="auto"/>
            <w:noWrap/>
          </w:tcPr>
          <w:p w:rsidR="008440C6" w:rsidRPr="008440C6" w:rsidRDefault="008440C6" w:rsidP="008440C6">
            <w:r w:rsidRPr="008440C6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2 206 610,9</w:t>
            </w:r>
          </w:p>
        </w:tc>
        <w:tc>
          <w:tcPr>
            <w:tcW w:w="720" w:type="dxa"/>
            <w:vMerge/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  <w:tr w:rsidR="00CB5885" w:rsidRPr="00764DA2" w:rsidTr="00CB58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89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63680F">
              <w:rPr>
                <w:color w:val="000000"/>
                <w:sz w:val="17"/>
                <w:szCs w:val="17"/>
              </w:rPr>
              <w:t>1.19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Реконструкция стадиона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="00CB5885">
              <w:rPr>
                <w:color w:val="000000"/>
                <w:sz w:val="17"/>
                <w:szCs w:val="17"/>
              </w:rPr>
              <w:br/>
            </w:r>
            <w:r w:rsidRPr="007F0778">
              <w:rPr>
                <w:color w:val="000000"/>
                <w:sz w:val="17"/>
                <w:szCs w:val="17"/>
              </w:rPr>
              <w:t xml:space="preserve">ГБУ «Центр физической культуры, спорта и здоровья Петродворцового района </w:t>
            </w:r>
          </w:p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 xml:space="preserve">Санкт-Петербурга» по адресу: </w:t>
            </w:r>
            <w:proofErr w:type="spellStart"/>
            <w:r w:rsidRPr="007F0778">
              <w:rPr>
                <w:color w:val="000000"/>
                <w:sz w:val="17"/>
                <w:szCs w:val="17"/>
              </w:rPr>
              <w:t>г.Ломоносов</w:t>
            </w:r>
            <w:proofErr w:type="spellEnd"/>
            <w:r w:rsidRPr="007F0778">
              <w:rPr>
                <w:color w:val="000000"/>
                <w:sz w:val="17"/>
                <w:szCs w:val="17"/>
              </w:rPr>
              <w:t>, Михайловская ул., д.29, литера 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2,95 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ПИР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FC5493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2020 </w:t>
            </w:r>
            <w:r w:rsidRPr="00FC5493">
              <w:rPr>
                <w:bCs/>
                <w:color w:val="000000"/>
                <w:sz w:val="17"/>
                <w:szCs w:val="17"/>
              </w:rPr>
              <w:t>–</w:t>
            </w:r>
            <w:r w:rsidRPr="00FC5493">
              <w:rPr>
                <w:color w:val="000000"/>
                <w:sz w:val="17"/>
                <w:szCs w:val="17"/>
              </w:rPr>
              <w:t xml:space="preserve"> 2024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10 405,8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Бюджет</w:t>
            </w:r>
            <w:r w:rsidRPr="007F0778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0,1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22 677,8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Default="008440C6" w:rsidP="008440C6">
            <w:r w:rsidRPr="008934C2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22 677,9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 xml:space="preserve">П-3, </w:t>
            </w:r>
          </w:p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 xml:space="preserve">П-4, </w:t>
            </w:r>
          </w:p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>И-3.1,</w:t>
            </w:r>
          </w:p>
          <w:p w:rsidR="008440C6" w:rsidRPr="007F0778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7F0778">
              <w:rPr>
                <w:bCs/>
                <w:sz w:val="17"/>
                <w:szCs w:val="17"/>
              </w:rPr>
              <w:t>И-3.3,</w:t>
            </w:r>
          </w:p>
          <w:p w:rsidR="008440C6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И-3.4</w:t>
            </w:r>
            <w:r>
              <w:rPr>
                <w:color w:val="000000"/>
                <w:sz w:val="17"/>
                <w:szCs w:val="17"/>
              </w:rPr>
              <w:t>,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И-3.5,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 w:rsidRPr="00FE59C1">
              <w:rPr>
                <w:bCs/>
                <w:sz w:val="17"/>
                <w:szCs w:val="17"/>
              </w:rPr>
              <w:t>И-3.</w:t>
            </w:r>
            <w:r>
              <w:rPr>
                <w:bCs/>
                <w:sz w:val="17"/>
                <w:szCs w:val="17"/>
              </w:rPr>
              <w:t>7,</w:t>
            </w:r>
          </w:p>
          <w:p w:rsidR="008440C6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И-3.8,</w:t>
            </w:r>
          </w:p>
          <w:p w:rsidR="008440C6" w:rsidRPr="00764DA2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И-3.10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C6" w:rsidRPr="00764DA2" w:rsidRDefault="008440C6" w:rsidP="008440C6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8440C6" w:rsidRPr="007F0778" w:rsidTr="00CB58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7F0778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FC5493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2026 </w:t>
            </w:r>
            <w:r w:rsidRPr="00FC5493">
              <w:rPr>
                <w:bCs/>
                <w:color w:val="000000"/>
                <w:sz w:val="17"/>
                <w:szCs w:val="17"/>
              </w:rPr>
              <w:t>–</w:t>
            </w:r>
            <w:r w:rsidRPr="00FC5493">
              <w:rPr>
                <w:color w:val="000000"/>
                <w:sz w:val="17"/>
                <w:szCs w:val="17"/>
              </w:rPr>
              <w:t xml:space="preserve"> 2027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0C6" w:rsidRPr="007F0778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7F0778">
              <w:rPr>
                <w:sz w:val="17"/>
                <w:szCs w:val="17"/>
              </w:rPr>
              <w:t>1 240 635,5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100 000,0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sz w:val="17"/>
                <w:szCs w:val="17"/>
              </w:rPr>
            </w:pPr>
            <w:r w:rsidRPr="008440C6">
              <w:rPr>
                <w:sz w:val="17"/>
                <w:szCs w:val="17"/>
              </w:rPr>
              <w:t>1 140 635,5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Default="008440C6" w:rsidP="008440C6">
            <w:r w:rsidRPr="008934C2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8440C6">
              <w:rPr>
                <w:color w:val="000000"/>
                <w:sz w:val="17"/>
                <w:szCs w:val="17"/>
              </w:rPr>
              <w:t>1 240 635,5</w:t>
            </w:r>
          </w:p>
        </w:tc>
        <w:tc>
          <w:tcPr>
            <w:tcW w:w="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8440C6" w:rsidRPr="007F0778" w:rsidTr="00CB58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8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63680F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0C6" w:rsidRPr="007F0778" w:rsidRDefault="008440C6" w:rsidP="008440C6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7F0778">
              <w:rPr>
                <w:bCs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FC5493" w:rsidRDefault="008440C6" w:rsidP="008440C6">
            <w:pPr>
              <w:ind w:left="-57" w:right="-57"/>
              <w:jc w:val="center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2020 – 2027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7F0778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7F0778">
              <w:rPr>
                <w:bCs/>
                <w:color w:val="000000"/>
                <w:sz w:val="17"/>
                <w:szCs w:val="17"/>
              </w:rPr>
              <w:t>1 251 041,3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8440C6" w:rsidRPr="007F0778" w:rsidRDefault="008440C6" w:rsidP="008440C6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22 677,8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Default="008440C6" w:rsidP="008440C6">
            <w:pPr>
              <w:jc w:val="center"/>
            </w:pPr>
            <w:r w:rsidRPr="0044374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1 140 635,5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8440C6">
            <w:r w:rsidRPr="008440C6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0C6" w:rsidRPr="008440C6" w:rsidRDefault="008440C6" w:rsidP="00CB5885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8440C6">
              <w:rPr>
                <w:bCs/>
                <w:color w:val="000000"/>
                <w:sz w:val="17"/>
                <w:szCs w:val="17"/>
              </w:rPr>
              <w:t>1 263 313,4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440C6" w:rsidRPr="007F0778" w:rsidRDefault="008440C6" w:rsidP="008440C6">
            <w:pPr>
              <w:ind w:left="-57" w:right="-57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EF17BF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F17BF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8440C6" w:rsidRDefault="008440C6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F17BF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EF17BF" w:rsidRPr="00EF17BF" w:rsidRDefault="00EF17BF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137072">
        <w:rPr>
          <w:color w:val="000000" w:themeColor="text1"/>
        </w:rPr>
        <w:t xml:space="preserve">Пункт </w:t>
      </w:r>
      <w:r>
        <w:rPr>
          <w:color w:val="000000" w:themeColor="text1"/>
        </w:rPr>
        <w:t xml:space="preserve">1.22 </w:t>
      </w:r>
      <w:r>
        <w:rPr>
          <w:bCs/>
          <w:color w:val="000000"/>
        </w:rPr>
        <w:t>изложить в следующей редакции:</w:t>
      </w:r>
    </w:p>
    <w:p w:rsidR="00EF17BF" w:rsidRPr="00AA3BC9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  <w:sz w:val="8"/>
          <w:szCs w:val="8"/>
        </w:rPr>
      </w:pPr>
    </w:p>
    <w:tbl>
      <w:tblPr>
        <w:tblW w:w="1487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88"/>
        <w:gridCol w:w="429"/>
        <w:gridCol w:w="3677"/>
        <w:gridCol w:w="452"/>
        <w:gridCol w:w="1107"/>
        <w:gridCol w:w="709"/>
        <w:gridCol w:w="991"/>
        <w:gridCol w:w="964"/>
        <w:gridCol w:w="1474"/>
        <w:gridCol w:w="340"/>
        <w:gridCol w:w="794"/>
        <w:gridCol w:w="794"/>
        <w:gridCol w:w="283"/>
        <w:gridCol w:w="283"/>
        <w:gridCol w:w="283"/>
        <w:gridCol w:w="964"/>
        <w:gridCol w:w="648"/>
        <w:gridCol w:w="396"/>
      </w:tblGrid>
      <w:tr w:rsidR="00FC5493" w:rsidRPr="00764DA2" w:rsidTr="0064788E">
        <w:trPr>
          <w:trHeight w:val="57"/>
        </w:trPr>
        <w:tc>
          <w:tcPr>
            <w:tcW w:w="288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C5493" w:rsidRPr="0063680F" w:rsidRDefault="00FC5493" w:rsidP="00FC5493">
            <w:pPr>
              <w:ind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1.22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98674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Строительство здания общежития </w:t>
            </w:r>
          </w:p>
          <w:p w:rsidR="0064788E" w:rsidRDefault="00FC5493" w:rsidP="0098674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для спортсменов ГБУ СШОР «Центр художественной гимнастики «Жемчужина» </w:t>
            </w:r>
          </w:p>
          <w:p w:rsidR="0064788E" w:rsidRDefault="00FC5493" w:rsidP="0064788E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на земельном участке по адресу: </w:t>
            </w:r>
            <w:r w:rsidR="0064788E">
              <w:rPr>
                <w:color w:val="000000"/>
                <w:sz w:val="17"/>
                <w:szCs w:val="17"/>
              </w:rPr>
              <w:br/>
            </w:r>
            <w:r w:rsidRPr="00FC5493">
              <w:rPr>
                <w:color w:val="000000"/>
                <w:sz w:val="17"/>
                <w:szCs w:val="17"/>
              </w:rPr>
              <w:t xml:space="preserve">Санкт-Петербург, Ремесленная ул., д.8, </w:t>
            </w:r>
          </w:p>
          <w:p w:rsidR="00FC5493" w:rsidRPr="00FC5493" w:rsidRDefault="00FC5493" w:rsidP="0064788E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литера 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5 000,0 </w:t>
            </w:r>
            <w:proofErr w:type="spellStart"/>
            <w:r w:rsidRPr="00FC5493">
              <w:rPr>
                <w:color w:val="000000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color w:val="000000" w:themeColor="text1"/>
                <w:sz w:val="17"/>
                <w:szCs w:val="17"/>
              </w:rPr>
              <w:t>ПИР,</w:t>
            </w:r>
            <w:r w:rsidRPr="00FC5493">
              <w:rPr>
                <w:color w:val="FF0000"/>
                <w:sz w:val="17"/>
                <w:szCs w:val="17"/>
              </w:rPr>
              <w:t xml:space="preserve"> </w:t>
            </w:r>
            <w:r w:rsidRPr="00FC5493">
              <w:rPr>
                <w:color w:val="000000"/>
                <w:sz w:val="17"/>
                <w:szCs w:val="17"/>
              </w:rPr>
              <w:t>СМР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2023 </w:t>
            </w:r>
            <w:r w:rsidRPr="00FC5493">
              <w:rPr>
                <w:bCs/>
                <w:color w:val="000000"/>
                <w:sz w:val="17"/>
                <w:szCs w:val="17"/>
              </w:rPr>
              <w:t>–</w:t>
            </w:r>
            <w:r w:rsidRPr="00FC5493">
              <w:rPr>
                <w:color w:val="000000"/>
                <w:sz w:val="17"/>
                <w:szCs w:val="17"/>
              </w:rPr>
              <w:t xml:space="preserve"> 2025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1 331 061,7</w:t>
            </w:r>
          </w:p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Бюджет</w:t>
            </w:r>
            <w:r w:rsidRPr="00FC5493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64788E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759 518,1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571 543,5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1 331 061,7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C5493">
              <w:rPr>
                <w:bCs/>
                <w:sz w:val="17"/>
                <w:szCs w:val="17"/>
              </w:rPr>
              <w:t xml:space="preserve">П-3, </w:t>
            </w:r>
          </w:p>
          <w:p w:rsidR="00FC5493" w:rsidRP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C5493">
              <w:rPr>
                <w:bCs/>
                <w:sz w:val="17"/>
                <w:szCs w:val="17"/>
              </w:rPr>
              <w:t xml:space="preserve">П-4, </w:t>
            </w:r>
          </w:p>
          <w:p w:rsidR="00FC5493" w:rsidRP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C5493">
              <w:rPr>
                <w:bCs/>
                <w:sz w:val="17"/>
                <w:szCs w:val="17"/>
              </w:rPr>
              <w:t>И-3.1,</w:t>
            </w:r>
          </w:p>
          <w:p w:rsidR="00FC5493" w:rsidRP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C5493">
              <w:rPr>
                <w:bCs/>
                <w:sz w:val="17"/>
                <w:szCs w:val="17"/>
              </w:rPr>
              <w:t>И-3.4,</w:t>
            </w:r>
          </w:p>
          <w:p w:rsidR="00FC5493" w:rsidRP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C5493">
              <w:rPr>
                <w:bCs/>
                <w:sz w:val="17"/>
                <w:szCs w:val="17"/>
              </w:rPr>
              <w:t>И-3.5</w:t>
            </w:r>
          </w:p>
        </w:tc>
        <w:tc>
          <w:tcPr>
            <w:tcW w:w="396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FC5493" w:rsidRPr="00764DA2" w:rsidRDefault="00FC5493" w:rsidP="00FC5493">
            <w:pPr>
              <w:ind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</w:tbl>
    <w:p w:rsidR="00EF17BF" w:rsidRPr="0054208F" w:rsidRDefault="00EF17BF" w:rsidP="00EF17BF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  <w:sz w:val="16"/>
          <w:szCs w:val="16"/>
        </w:rPr>
      </w:pPr>
    </w:p>
    <w:p w:rsidR="00EF17BF" w:rsidRPr="00AA3BC9" w:rsidRDefault="00AA3BC9" w:rsidP="0054208F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137072">
        <w:rPr>
          <w:color w:val="000000" w:themeColor="text1"/>
        </w:rPr>
        <w:t xml:space="preserve">Пункт </w:t>
      </w:r>
      <w:r>
        <w:rPr>
          <w:color w:val="000000" w:themeColor="text1"/>
        </w:rPr>
        <w:t xml:space="preserve">1.24 </w:t>
      </w:r>
      <w:r>
        <w:rPr>
          <w:bCs/>
          <w:color w:val="000000"/>
        </w:rPr>
        <w:t>изложить в следующей редакции:</w:t>
      </w:r>
    </w:p>
    <w:p w:rsidR="00AA3BC9" w:rsidRPr="00AA3BC9" w:rsidRDefault="00AA3BC9" w:rsidP="00AA3BC9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8"/>
          <w:szCs w:val="8"/>
        </w:rPr>
      </w:pPr>
    </w:p>
    <w:tbl>
      <w:tblPr>
        <w:tblW w:w="1501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88"/>
        <w:gridCol w:w="421"/>
        <w:gridCol w:w="2405"/>
        <w:gridCol w:w="424"/>
        <w:gridCol w:w="1135"/>
        <w:gridCol w:w="708"/>
        <w:gridCol w:w="1020"/>
        <w:gridCol w:w="964"/>
        <w:gridCol w:w="1446"/>
        <w:gridCol w:w="624"/>
        <w:gridCol w:w="737"/>
        <w:gridCol w:w="737"/>
        <w:gridCol w:w="794"/>
        <w:gridCol w:w="964"/>
        <w:gridCol w:w="283"/>
        <w:gridCol w:w="964"/>
        <w:gridCol w:w="648"/>
        <w:gridCol w:w="453"/>
      </w:tblGrid>
      <w:tr w:rsidR="00FC5493" w:rsidRPr="00CE291B" w:rsidTr="00FC5493">
        <w:trPr>
          <w:trHeight w:val="510"/>
        </w:trPr>
        <w:tc>
          <w:tcPr>
            <w:tcW w:w="288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C5493" w:rsidRPr="00190141" w:rsidRDefault="00FC5493" w:rsidP="00FC5493">
            <w:pPr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  <w:r w:rsidRPr="00FC5493">
              <w:rPr>
                <w:color w:val="000000" w:themeColor="text1"/>
                <w:sz w:val="17"/>
                <w:szCs w:val="17"/>
              </w:rPr>
              <w:t>1.24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493" w:rsidRDefault="00FC5493" w:rsidP="00FC549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Строительство </w:t>
            </w:r>
            <w:r w:rsidRPr="00FC5493">
              <w:rPr>
                <w:color w:val="000000" w:themeColor="text1"/>
                <w:sz w:val="17"/>
                <w:szCs w:val="17"/>
              </w:rPr>
              <w:t>зданий</w:t>
            </w:r>
            <w:r w:rsidRPr="00FC5493">
              <w:rPr>
                <w:color w:val="000000"/>
                <w:sz w:val="17"/>
                <w:szCs w:val="17"/>
              </w:rPr>
              <w:t xml:space="preserve"> спортивно-оздоровительной </w:t>
            </w:r>
          </w:p>
          <w:p w:rsidR="00FC5493" w:rsidRPr="00FC5493" w:rsidRDefault="00FC5493" w:rsidP="00FC549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базы по адресу: </w:t>
            </w:r>
          </w:p>
          <w:p w:rsidR="00FC5493" w:rsidRPr="00FC5493" w:rsidRDefault="00FC5493" w:rsidP="00FC549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 xml:space="preserve">Санкт-Петербург, </w:t>
            </w:r>
            <w:proofErr w:type="spellStart"/>
            <w:proofErr w:type="gramStart"/>
            <w:r w:rsidRPr="00FC5493">
              <w:rPr>
                <w:color w:val="000000"/>
                <w:sz w:val="17"/>
                <w:szCs w:val="17"/>
              </w:rPr>
              <w:t>пос.Смолячково</w:t>
            </w:r>
            <w:proofErr w:type="spellEnd"/>
            <w:proofErr w:type="gramEnd"/>
            <w:r w:rsidRPr="00FC5493">
              <w:rPr>
                <w:color w:val="000000"/>
                <w:sz w:val="17"/>
                <w:szCs w:val="17"/>
              </w:rPr>
              <w:t xml:space="preserve">, </w:t>
            </w:r>
          </w:p>
          <w:p w:rsidR="00FC5493" w:rsidRPr="00FC5493" w:rsidRDefault="00FC5493" w:rsidP="00FC5493">
            <w:pPr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Приморское шоссе, д.678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КС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pacing w:val="-4"/>
                <w:sz w:val="17"/>
                <w:szCs w:val="17"/>
              </w:rPr>
            </w:pPr>
            <w:r w:rsidRPr="00FC5493">
              <w:rPr>
                <w:color w:val="000000"/>
                <w:spacing w:val="-4"/>
                <w:sz w:val="17"/>
                <w:szCs w:val="17"/>
              </w:rPr>
              <w:t xml:space="preserve">45 800,0 </w:t>
            </w:r>
            <w:proofErr w:type="spellStart"/>
            <w:r w:rsidRPr="00FC5493">
              <w:rPr>
                <w:color w:val="000000"/>
                <w:spacing w:val="-4"/>
                <w:sz w:val="17"/>
                <w:szCs w:val="17"/>
              </w:rPr>
              <w:t>кв.м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rPr>
                <w:color w:val="000000"/>
                <w:spacing w:val="-4"/>
                <w:sz w:val="17"/>
                <w:szCs w:val="17"/>
              </w:rPr>
            </w:pPr>
            <w:r w:rsidRPr="00FC5493">
              <w:rPr>
                <w:color w:val="000000"/>
                <w:spacing w:val="-4"/>
                <w:sz w:val="17"/>
                <w:szCs w:val="17"/>
              </w:rPr>
              <w:t>ПИР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center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2020 – 2023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113 948,4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Бюджет</w:t>
            </w:r>
            <w:r w:rsidRPr="00FC5493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6 570,0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91 483,2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C5493" w:rsidRDefault="00FC5493" w:rsidP="00FC5493">
            <w:pPr>
              <w:jc w:val="center"/>
            </w:pPr>
            <w:r w:rsidRPr="0077638E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98 053,2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C5493" w:rsidRPr="00CE291B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CE291B">
              <w:rPr>
                <w:bCs/>
                <w:sz w:val="17"/>
                <w:szCs w:val="17"/>
              </w:rPr>
              <w:t xml:space="preserve">П-3, </w:t>
            </w:r>
          </w:p>
          <w:p w:rsidR="00FC5493" w:rsidRPr="00CE291B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CE291B">
              <w:rPr>
                <w:bCs/>
                <w:sz w:val="17"/>
                <w:szCs w:val="17"/>
              </w:rPr>
              <w:t xml:space="preserve">П-4, </w:t>
            </w:r>
          </w:p>
          <w:p w:rsidR="00FC5493" w:rsidRPr="00CE291B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CE291B">
              <w:rPr>
                <w:bCs/>
                <w:sz w:val="17"/>
                <w:szCs w:val="17"/>
              </w:rPr>
              <w:t>И-3.1,</w:t>
            </w:r>
          </w:p>
          <w:p w:rsid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CE291B">
              <w:rPr>
                <w:bCs/>
                <w:sz w:val="17"/>
                <w:szCs w:val="17"/>
              </w:rPr>
              <w:t>И-3.3</w:t>
            </w:r>
            <w:r>
              <w:rPr>
                <w:bCs/>
                <w:sz w:val="17"/>
                <w:szCs w:val="17"/>
              </w:rPr>
              <w:t>,</w:t>
            </w:r>
          </w:p>
          <w:p w:rsid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И-3.5,</w:t>
            </w:r>
          </w:p>
          <w:p w:rsid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 w:rsidRPr="00FE59C1">
              <w:rPr>
                <w:bCs/>
                <w:sz w:val="17"/>
                <w:szCs w:val="17"/>
              </w:rPr>
              <w:t>И-3.</w:t>
            </w:r>
            <w:r>
              <w:rPr>
                <w:bCs/>
                <w:sz w:val="17"/>
                <w:szCs w:val="17"/>
              </w:rPr>
              <w:t>7,</w:t>
            </w:r>
          </w:p>
          <w:p w:rsidR="00FC5493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И-3.8,</w:t>
            </w:r>
          </w:p>
          <w:p w:rsidR="00FC5493" w:rsidRPr="00CE291B" w:rsidRDefault="00FC5493" w:rsidP="00FC5493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И-3.10</w:t>
            </w:r>
          </w:p>
        </w:tc>
        <w:tc>
          <w:tcPr>
            <w:tcW w:w="4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C5493" w:rsidRPr="00CE291B" w:rsidRDefault="00FC5493" w:rsidP="00FC5493">
            <w:pPr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  <w:tr w:rsidR="00FC5493" w:rsidRPr="00CE291B" w:rsidTr="00FC5493">
        <w:trPr>
          <w:trHeight w:val="510"/>
        </w:trPr>
        <w:tc>
          <w:tcPr>
            <w:tcW w:w="28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:rsidR="00FC5493" w:rsidRPr="00190141" w:rsidRDefault="00FC5493" w:rsidP="00FC5493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493" w:rsidRPr="00FC5493" w:rsidRDefault="00FC5493" w:rsidP="00FC5493">
            <w:pPr>
              <w:ind w:left="-57" w:right="-57"/>
              <w:rPr>
                <w:color w:val="000000"/>
                <w:spacing w:val="-4"/>
                <w:sz w:val="17"/>
                <w:szCs w:val="17"/>
              </w:rPr>
            </w:pPr>
            <w:r w:rsidRPr="00FC5493">
              <w:rPr>
                <w:color w:val="000000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2025 – 2027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5 682 351,8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5E6840" w:rsidRDefault="00FC5493" w:rsidP="00FC5493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70 000,0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100 000,0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sz w:val="17"/>
                <w:szCs w:val="17"/>
              </w:rPr>
            </w:pPr>
            <w:r w:rsidRPr="00FC5493">
              <w:rPr>
                <w:sz w:val="17"/>
                <w:szCs w:val="17"/>
              </w:rPr>
              <w:t>5 512 351,8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Default="00FC5493" w:rsidP="00FC5493">
            <w:pPr>
              <w:jc w:val="center"/>
            </w:pPr>
            <w:r w:rsidRPr="0077638E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FC5493">
              <w:rPr>
                <w:color w:val="000000"/>
                <w:sz w:val="17"/>
                <w:szCs w:val="17"/>
              </w:rPr>
              <w:t>5 682 351,8</w:t>
            </w:r>
          </w:p>
        </w:tc>
        <w:tc>
          <w:tcPr>
            <w:tcW w:w="6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C5493" w:rsidRPr="00CE291B" w:rsidRDefault="00FC5493" w:rsidP="00FC5493">
            <w:pPr>
              <w:ind w:left="-57" w:right="-57"/>
              <w:rPr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5493" w:rsidRPr="00CE291B" w:rsidRDefault="00FC5493" w:rsidP="00FC5493">
            <w:pPr>
              <w:ind w:left="-57" w:right="-57"/>
              <w:rPr>
                <w:color w:val="000000"/>
                <w:spacing w:val="-4"/>
                <w:sz w:val="17"/>
                <w:szCs w:val="17"/>
              </w:rPr>
            </w:pPr>
          </w:p>
        </w:tc>
      </w:tr>
      <w:tr w:rsidR="00FC5493" w:rsidRPr="00CE291B" w:rsidTr="00FC5493">
        <w:trPr>
          <w:trHeight w:val="510"/>
        </w:trPr>
        <w:tc>
          <w:tcPr>
            <w:tcW w:w="288" w:type="dxa"/>
            <w:vMerge/>
            <w:tcBorders>
              <w:top w:val="nil"/>
              <w:bottom w:val="nil"/>
              <w:right w:val="single" w:sz="4" w:space="0" w:color="auto"/>
            </w:tcBorders>
            <w:hideMark/>
          </w:tcPr>
          <w:p w:rsidR="00FC5493" w:rsidRPr="00190141" w:rsidRDefault="00FC5493" w:rsidP="00FC5493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5493" w:rsidRPr="00FC5493" w:rsidRDefault="00FC5493" w:rsidP="00FC5493">
            <w:pPr>
              <w:ind w:left="-57" w:right="-57"/>
              <w:rPr>
                <w:bCs/>
                <w:color w:val="000000"/>
                <w:spacing w:val="-4"/>
                <w:sz w:val="17"/>
                <w:szCs w:val="17"/>
              </w:rPr>
            </w:pPr>
            <w:r w:rsidRPr="00FC5493">
              <w:rPr>
                <w:bCs/>
                <w:color w:val="000000"/>
                <w:spacing w:val="-4"/>
                <w:sz w:val="17"/>
                <w:szCs w:val="17"/>
              </w:rPr>
              <w:t>ИТОГО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center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2020 – 2027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5 796 300,2</w:t>
            </w:r>
          </w:p>
        </w:tc>
        <w:tc>
          <w:tcPr>
            <w:tcW w:w="14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5493" w:rsidRPr="00FC5493" w:rsidRDefault="00FC5493" w:rsidP="00FC5493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6 570,0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91 483,2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70 000,0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5 512 351,8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Default="00FC5493" w:rsidP="00FC5493">
            <w:pPr>
              <w:jc w:val="center"/>
            </w:pPr>
            <w:r w:rsidRPr="0077638E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5493" w:rsidRPr="00FC5493" w:rsidRDefault="00FC5493" w:rsidP="00FC5493">
            <w:pPr>
              <w:ind w:left="-57" w:right="-57"/>
              <w:jc w:val="right"/>
              <w:rPr>
                <w:bCs/>
                <w:color w:val="000000"/>
                <w:sz w:val="17"/>
                <w:szCs w:val="17"/>
              </w:rPr>
            </w:pPr>
            <w:r w:rsidRPr="00FC5493">
              <w:rPr>
                <w:bCs/>
                <w:color w:val="000000"/>
                <w:sz w:val="17"/>
                <w:szCs w:val="17"/>
              </w:rPr>
              <w:t>5 780 405,0</w:t>
            </w: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493" w:rsidRPr="00CE291B" w:rsidRDefault="00FC5493" w:rsidP="00FC5493">
            <w:pPr>
              <w:ind w:left="-57" w:right="-57"/>
              <w:rPr>
                <w:bCs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FC5493" w:rsidRPr="00CE291B" w:rsidRDefault="00FC5493" w:rsidP="00FC5493">
            <w:pPr>
              <w:ind w:left="-57" w:right="-57"/>
              <w:rPr>
                <w:bCs/>
                <w:color w:val="000000"/>
                <w:spacing w:val="-4"/>
                <w:sz w:val="17"/>
                <w:szCs w:val="17"/>
              </w:rPr>
            </w:pPr>
          </w:p>
        </w:tc>
      </w:tr>
    </w:tbl>
    <w:p w:rsidR="00AA3BC9" w:rsidRPr="0054208F" w:rsidRDefault="00AA3BC9" w:rsidP="00AA3BC9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  <w:sz w:val="16"/>
          <w:szCs w:val="16"/>
        </w:rPr>
      </w:pPr>
    </w:p>
    <w:p w:rsidR="00EF17BF" w:rsidRPr="00A048A0" w:rsidRDefault="00AA3BC9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Дополнить таблицу п</w:t>
      </w:r>
      <w:r w:rsidRPr="00137072">
        <w:rPr>
          <w:color w:val="000000" w:themeColor="text1"/>
        </w:rPr>
        <w:t>ункт</w:t>
      </w:r>
      <w:r>
        <w:rPr>
          <w:color w:val="000000" w:themeColor="text1"/>
        </w:rPr>
        <w:t>ом</w:t>
      </w:r>
      <w:r w:rsidRPr="0013707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1.34 </w:t>
      </w:r>
      <w:r>
        <w:rPr>
          <w:bCs/>
          <w:color w:val="000000"/>
        </w:rPr>
        <w:t>следующего содержания</w:t>
      </w:r>
      <w:r w:rsidR="00EF17BF">
        <w:rPr>
          <w:bCs/>
          <w:color w:val="000000"/>
        </w:rPr>
        <w:t>:</w:t>
      </w:r>
    </w:p>
    <w:p w:rsidR="00A048A0" w:rsidRPr="004C08CE" w:rsidRDefault="00A048A0" w:rsidP="00A048A0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8"/>
          <w:szCs w:val="8"/>
        </w:rPr>
      </w:pPr>
    </w:p>
    <w:tbl>
      <w:tblPr>
        <w:tblStyle w:val="ad"/>
        <w:tblW w:w="14948" w:type="dxa"/>
        <w:tblInd w:w="142" w:type="dxa"/>
        <w:tblLayout w:type="fixed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8"/>
        <w:gridCol w:w="459"/>
        <w:gridCol w:w="7758"/>
        <w:gridCol w:w="477"/>
        <w:gridCol w:w="397"/>
        <w:gridCol w:w="1507"/>
        <w:gridCol w:w="851"/>
        <w:gridCol w:w="340"/>
        <w:gridCol w:w="340"/>
        <w:gridCol w:w="340"/>
        <w:gridCol w:w="340"/>
        <w:gridCol w:w="340"/>
        <w:gridCol w:w="804"/>
        <w:gridCol w:w="415"/>
        <w:gridCol w:w="292"/>
      </w:tblGrid>
      <w:tr w:rsidR="00997DFA" w:rsidRPr="00787B99" w:rsidTr="00305CB6">
        <w:trPr>
          <w:trHeight w:val="680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sz w:val="17"/>
                <w:szCs w:val="17"/>
              </w:rPr>
            </w:pPr>
            <w:r w:rsidRPr="005E6840">
              <w:rPr>
                <w:sz w:val="17"/>
                <w:szCs w:val="17"/>
              </w:rPr>
              <w:t>1.34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Default="00997DFA" w:rsidP="003D3F0E">
            <w:pPr>
              <w:rPr>
                <w:bCs/>
                <w:color w:val="000000"/>
                <w:sz w:val="17"/>
                <w:szCs w:val="17"/>
              </w:rPr>
            </w:pPr>
            <w:r w:rsidRPr="005E6840">
              <w:rPr>
                <w:bCs/>
                <w:color w:val="000000"/>
                <w:sz w:val="17"/>
                <w:szCs w:val="17"/>
              </w:rPr>
              <w:t xml:space="preserve">Работы по приспособлению для современного использования объекта культурного наследия регионального значения «Приморский Парк Победы» и строительство входной группы с контролем доступа на футбольный стадион на намывной территории в Западной части Крестовского острова </w:t>
            </w:r>
          </w:p>
          <w:p w:rsidR="00997DFA" w:rsidRPr="005E6840" w:rsidRDefault="00997DFA" w:rsidP="000E6DC0">
            <w:pPr>
              <w:rPr>
                <w:bCs/>
                <w:color w:val="000000"/>
                <w:sz w:val="17"/>
                <w:szCs w:val="17"/>
              </w:rPr>
            </w:pPr>
            <w:r w:rsidRPr="005E6840">
              <w:rPr>
                <w:bCs/>
                <w:color w:val="000000"/>
                <w:sz w:val="17"/>
                <w:szCs w:val="17"/>
              </w:rPr>
              <w:t>по адресу: по адресу: Крестовский остров, Южная дорога, 25» (оплата исполнительного листа)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rPr>
                <w:sz w:val="17"/>
                <w:szCs w:val="17"/>
              </w:rPr>
            </w:pPr>
            <w:r w:rsidRPr="005E6840">
              <w:rPr>
                <w:sz w:val="17"/>
                <w:szCs w:val="17"/>
              </w:rPr>
              <w:t>КС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sz w:val="17"/>
                <w:szCs w:val="17"/>
              </w:rPr>
            </w:pPr>
            <w:r w:rsidRPr="005E6840">
              <w:rPr>
                <w:sz w:val="17"/>
                <w:szCs w:val="17"/>
              </w:rPr>
              <w:t>х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rPr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Бюджет</w:t>
            </w:r>
            <w:r w:rsidRPr="005E6840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right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17 166,4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sz w:val="17"/>
                <w:szCs w:val="17"/>
              </w:rPr>
            </w:pPr>
            <w:r w:rsidRPr="005E6840">
              <w:rPr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center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jc w:val="right"/>
              <w:rPr>
                <w:color w:val="000000"/>
                <w:sz w:val="17"/>
                <w:szCs w:val="17"/>
              </w:rPr>
            </w:pPr>
            <w:r w:rsidRPr="005E6840">
              <w:rPr>
                <w:color w:val="000000"/>
                <w:sz w:val="17"/>
                <w:szCs w:val="17"/>
              </w:rPr>
              <w:t>17 166,4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FA" w:rsidRPr="005E6840" w:rsidRDefault="00997DFA" w:rsidP="003D3F0E">
            <w:pPr>
              <w:rPr>
                <w:sz w:val="17"/>
                <w:szCs w:val="17"/>
              </w:rPr>
            </w:pPr>
            <w:r w:rsidRPr="005E6840">
              <w:rPr>
                <w:sz w:val="17"/>
                <w:szCs w:val="17"/>
              </w:rPr>
              <w:t>П-3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05CB6" w:rsidRDefault="00305CB6" w:rsidP="00305CB6">
            <w:pPr>
              <w:jc w:val="center"/>
              <w:rPr>
                <w:bCs/>
                <w:sz w:val="17"/>
                <w:szCs w:val="17"/>
              </w:rPr>
            </w:pPr>
          </w:p>
          <w:p w:rsidR="00997DFA" w:rsidRPr="005E6840" w:rsidRDefault="00997DFA" w:rsidP="00305CB6">
            <w:pPr>
              <w:jc w:val="center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».</w:t>
            </w:r>
          </w:p>
        </w:tc>
      </w:tr>
    </w:tbl>
    <w:p w:rsidR="00A048A0" w:rsidRDefault="00A048A0" w:rsidP="00A048A0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54208F" w:rsidRPr="0054208F" w:rsidRDefault="0054208F" w:rsidP="00A048A0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</w:rPr>
      </w:pPr>
      <w:r w:rsidRPr="0054208F">
        <w:rPr>
          <w:color w:val="000000" w:themeColor="text1"/>
        </w:rPr>
        <w:t>Позиции «ИТОГО прочие расходы развития» и «ВСЕГО проектная часть подпрограммы 3» изложить в следующей редакции:</w:t>
      </w:r>
    </w:p>
    <w:p w:rsidR="0054208F" w:rsidRPr="00AE3A6D" w:rsidRDefault="0054208F" w:rsidP="0054208F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4"/>
          <w:szCs w:val="4"/>
        </w:rPr>
      </w:pPr>
    </w:p>
    <w:p w:rsidR="0054208F" w:rsidRPr="00D4083F" w:rsidRDefault="0054208F" w:rsidP="0054208F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4"/>
          <w:szCs w:val="4"/>
        </w:rPr>
      </w:pPr>
    </w:p>
    <w:tbl>
      <w:tblPr>
        <w:tblW w:w="1388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88"/>
        <w:gridCol w:w="4106"/>
        <w:gridCol w:w="1276"/>
        <w:gridCol w:w="1191"/>
        <w:gridCol w:w="1191"/>
        <w:gridCol w:w="1191"/>
        <w:gridCol w:w="1389"/>
        <w:gridCol w:w="1191"/>
        <w:gridCol w:w="1274"/>
        <w:gridCol w:w="367"/>
        <w:gridCol w:w="424"/>
      </w:tblGrid>
      <w:tr w:rsidR="005A05CD" w:rsidRPr="00067564" w:rsidTr="005A05CD">
        <w:trPr>
          <w:trHeight w:val="340"/>
        </w:trPr>
        <w:tc>
          <w:tcPr>
            <w:tcW w:w="28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5A05CD" w:rsidRDefault="005A05CD" w:rsidP="005A05CD">
            <w:pPr>
              <w:ind w:left="-57" w:right="-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</w:t>
            </w:r>
          </w:p>
          <w:p w:rsidR="005A05CD" w:rsidRDefault="005A05CD" w:rsidP="005A05CD">
            <w:pPr>
              <w:ind w:left="-57" w:right="-57"/>
              <w:jc w:val="right"/>
              <w:rPr>
                <w:b/>
                <w:sz w:val="18"/>
                <w:szCs w:val="18"/>
              </w:rPr>
            </w:pPr>
          </w:p>
          <w:p w:rsidR="005A05CD" w:rsidRPr="00BF78E8" w:rsidRDefault="005A05CD" w:rsidP="005A05CD">
            <w:pPr>
              <w:ind w:left="-57" w:right="-57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CD" w:rsidRPr="00D64400" w:rsidRDefault="005A05CD" w:rsidP="005A05CD">
            <w:pPr>
              <w:rPr>
                <w:b/>
                <w:sz w:val="19"/>
                <w:szCs w:val="19"/>
              </w:rPr>
            </w:pPr>
            <w:r w:rsidRPr="00D64400">
              <w:rPr>
                <w:b/>
                <w:sz w:val="19"/>
                <w:szCs w:val="19"/>
              </w:rPr>
              <w:t xml:space="preserve">ИТОГО прочие расходы развития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16 795 981,4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5 196 523,1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4 266 447,1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1 926 870,2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15 584 927,2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1 864 070,2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45 634 819,2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5CD" w:rsidRPr="00D64400" w:rsidRDefault="005A05CD" w:rsidP="005A05CD">
            <w:pPr>
              <w:ind w:left="-57" w:right="-57"/>
              <w:jc w:val="center"/>
              <w:rPr>
                <w:b/>
                <w:bCs/>
                <w:color w:val="000000"/>
                <w:spacing w:val="-4"/>
                <w:sz w:val="19"/>
                <w:szCs w:val="19"/>
              </w:rPr>
            </w:pPr>
            <w:r w:rsidRPr="00D64400">
              <w:rPr>
                <w:b/>
                <w:bCs/>
                <w:color w:val="000000"/>
                <w:spacing w:val="-4"/>
                <w:sz w:val="19"/>
                <w:szCs w:val="19"/>
              </w:rPr>
              <w:t>Х</w:t>
            </w:r>
          </w:p>
        </w:tc>
        <w:tc>
          <w:tcPr>
            <w:tcW w:w="424" w:type="dxa"/>
            <w:tcBorders>
              <w:left w:val="nil"/>
            </w:tcBorders>
            <w:shd w:val="clear" w:color="auto" w:fill="auto"/>
            <w:vAlign w:val="center"/>
          </w:tcPr>
          <w:p w:rsidR="005A05CD" w:rsidRPr="00BF78E8" w:rsidRDefault="005A05CD" w:rsidP="005A05CD">
            <w:pPr>
              <w:ind w:right="-57"/>
              <w:jc w:val="center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</w:p>
        </w:tc>
      </w:tr>
      <w:tr w:rsidR="005A05CD" w:rsidRPr="00067564" w:rsidTr="005A05CD">
        <w:trPr>
          <w:trHeight w:val="340"/>
        </w:trPr>
        <w:tc>
          <w:tcPr>
            <w:tcW w:w="288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A05CD" w:rsidRPr="00BF78E8" w:rsidRDefault="005A05CD" w:rsidP="005A05CD">
            <w:pPr>
              <w:ind w:left="-57" w:right="-57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CD" w:rsidRPr="00D64400" w:rsidRDefault="005A05CD" w:rsidP="005A05CD">
            <w:pPr>
              <w:rPr>
                <w:b/>
                <w:sz w:val="19"/>
                <w:szCs w:val="19"/>
              </w:rPr>
            </w:pPr>
            <w:r w:rsidRPr="00D64400">
              <w:rPr>
                <w:b/>
                <w:sz w:val="19"/>
                <w:szCs w:val="19"/>
              </w:rPr>
              <w:t xml:space="preserve">ВСЕГО проектная часть подпрограммы 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16 795 981,4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5 196 523,1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4 266 447,1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1 926 870,2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15 584 927,2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1 864 070,2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05CD" w:rsidRPr="005A05CD" w:rsidRDefault="005A05CD" w:rsidP="005A05CD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5A05CD">
              <w:rPr>
                <w:b/>
                <w:bCs/>
                <w:color w:val="000000"/>
                <w:sz w:val="19"/>
                <w:szCs w:val="19"/>
              </w:rPr>
              <w:t>45 634 819,2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5CD" w:rsidRPr="00D64400" w:rsidRDefault="005A05CD" w:rsidP="005A05CD">
            <w:pPr>
              <w:ind w:left="-57" w:right="-57"/>
              <w:jc w:val="center"/>
              <w:rPr>
                <w:b/>
                <w:bCs/>
                <w:color w:val="000000"/>
                <w:spacing w:val="-4"/>
                <w:sz w:val="19"/>
                <w:szCs w:val="19"/>
              </w:rPr>
            </w:pPr>
            <w:r w:rsidRPr="00D64400">
              <w:rPr>
                <w:b/>
                <w:bCs/>
                <w:color w:val="000000"/>
                <w:spacing w:val="-4"/>
                <w:sz w:val="19"/>
                <w:szCs w:val="19"/>
              </w:rPr>
              <w:t>Х</w:t>
            </w:r>
          </w:p>
        </w:tc>
        <w:tc>
          <w:tcPr>
            <w:tcW w:w="42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A05CD" w:rsidRPr="00BF78E8" w:rsidRDefault="005A05CD" w:rsidP="005A05CD">
            <w:pPr>
              <w:ind w:right="-57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-4"/>
                <w:sz w:val="18"/>
                <w:szCs w:val="18"/>
              </w:rPr>
              <w:t>».</w:t>
            </w:r>
          </w:p>
        </w:tc>
      </w:tr>
    </w:tbl>
    <w:p w:rsidR="0054208F" w:rsidRDefault="0054208F" w:rsidP="0054208F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</w:pPr>
    </w:p>
    <w:p w:rsidR="0054208F" w:rsidRDefault="0054208F" w:rsidP="00213C60">
      <w:pPr>
        <w:pStyle w:val="HEADERTEXT0"/>
        <w:tabs>
          <w:tab w:val="left" w:pos="1134"/>
          <w:tab w:val="left" w:pos="1276"/>
        </w:tabs>
        <w:ind w:left="2148"/>
        <w:jc w:val="both"/>
        <w:rPr>
          <w:color w:val="000000" w:themeColor="text1"/>
        </w:rPr>
        <w:sectPr w:rsidR="0054208F" w:rsidSect="00483CC1">
          <w:pgSz w:w="16838" w:h="11906" w:orient="landscape" w:code="9"/>
          <w:pgMar w:top="1701" w:right="1134" w:bottom="851" w:left="851" w:header="709" w:footer="709" w:gutter="0"/>
          <w:cols w:space="708"/>
          <w:docGrid w:linePitch="360"/>
        </w:sectPr>
      </w:pPr>
    </w:p>
    <w:p w:rsidR="009A7E69" w:rsidRPr="007E77EA" w:rsidRDefault="009A7E69" w:rsidP="00712DB2">
      <w:pPr>
        <w:pStyle w:val="HEADERTEXT0"/>
        <w:numPr>
          <w:ilvl w:val="1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7E77EA">
        <w:rPr>
          <w:color w:val="000000" w:themeColor="text1"/>
          <w:sz w:val="23"/>
          <w:szCs w:val="23"/>
        </w:rPr>
        <w:lastRenderedPageBreak/>
        <w:t xml:space="preserve">В таблице 13 </w:t>
      </w:r>
      <w:r w:rsidRPr="007E77EA">
        <w:rPr>
          <w:bCs/>
          <w:color w:val="000000"/>
          <w:sz w:val="23"/>
          <w:szCs w:val="23"/>
        </w:rPr>
        <w:t>подраздела 4.3 раздела 4 приложения к постановлению:</w:t>
      </w:r>
    </w:p>
    <w:p w:rsidR="009A7E69" w:rsidRPr="007E77EA" w:rsidRDefault="009A7E69" w:rsidP="00712DB2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7E77EA">
        <w:rPr>
          <w:color w:val="000000" w:themeColor="text1"/>
          <w:sz w:val="23"/>
          <w:szCs w:val="23"/>
        </w:rPr>
        <w:t xml:space="preserve">Пункты 1-3 </w:t>
      </w:r>
      <w:r w:rsidRPr="007E77EA">
        <w:rPr>
          <w:bCs/>
          <w:color w:val="000000"/>
          <w:sz w:val="23"/>
          <w:szCs w:val="23"/>
        </w:rPr>
        <w:t>изложить в следующей редакции:</w:t>
      </w:r>
    </w:p>
    <w:p w:rsidR="009A7E69" w:rsidRPr="001927F4" w:rsidRDefault="009A7E69" w:rsidP="009A7E69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4"/>
          <w:szCs w:val="4"/>
        </w:rPr>
      </w:pPr>
    </w:p>
    <w:tbl>
      <w:tblPr>
        <w:tblW w:w="11037" w:type="dxa"/>
        <w:tblInd w:w="-1134" w:type="dxa"/>
        <w:tblLook w:val="04A0" w:firstRow="1" w:lastRow="0" w:firstColumn="1" w:lastColumn="0" w:noHBand="0" w:noVBand="1"/>
      </w:tblPr>
      <w:tblGrid>
        <w:gridCol w:w="302"/>
        <w:gridCol w:w="244"/>
        <w:gridCol w:w="2098"/>
        <w:gridCol w:w="2824"/>
        <w:gridCol w:w="1446"/>
        <w:gridCol w:w="794"/>
        <w:gridCol w:w="794"/>
        <w:gridCol w:w="236"/>
        <w:gridCol w:w="236"/>
        <w:gridCol w:w="236"/>
        <w:gridCol w:w="236"/>
        <w:gridCol w:w="794"/>
        <w:gridCol w:w="510"/>
        <w:gridCol w:w="287"/>
      </w:tblGrid>
      <w:tr w:rsidR="006A041C" w:rsidRPr="00F52D44" w:rsidTr="00C7171A">
        <w:trPr>
          <w:trHeight w:val="397"/>
        </w:trPr>
        <w:tc>
          <w:tcPr>
            <w:tcW w:w="302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6A041C" w:rsidRPr="009A7E69" w:rsidRDefault="006A041C" w:rsidP="001706F7">
            <w:pPr>
              <w:ind w:right="-57"/>
              <w:jc w:val="right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Проектирование </w:t>
            </w:r>
          </w:p>
          <w:p w:rsidR="006A041C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и капитальный ремонт зданий и помещений учреждений физической</w:t>
            </w:r>
          </w:p>
          <w:p w:rsidR="007E77EA" w:rsidRDefault="006A041C" w:rsidP="007E77EA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культуры и спорта, подведомственных АР, </w:t>
            </w:r>
          </w:p>
          <w:p w:rsidR="006A041C" w:rsidRPr="009A7E69" w:rsidRDefault="006A041C" w:rsidP="007E77EA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и спортивных объектов указанных учреждений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Выборгского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1 000,0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1 000,0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41C" w:rsidRPr="00147927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 xml:space="preserve">П-3, </w:t>
            </w:r>
          </w:p>
          <w:p w:rsidR="006A041C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П-4, </w:t>
            </w:r>
          </w:p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30545B">
              <w:rPr>
                <w:bCs/>
                <w:sz w:val="17"/>
                <w:szCs w:val="17"/>
              </w:rPr>
              <w:t>И-3.4</w:t>
            </w:r>
          </w:p>
        </w:tc>
        <w:tc>
          <w:tcPr>
            <w:tcW w:w="287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A041C" w:rsidRPr="006A041C" w:rsidRDefault="006A041C" w:rsidP="006A041C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6A041C">
              <w:rPr>
                <w:color w:val="000000"/>
                <w:sz w:val="17"/>
                <w:szCs w:val="17"/>
              </w:rPr>
              <w:t>».</w:t>
            </w: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Калининского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10 242,7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2 377,8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12 620,5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Кировского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2 328,5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2 328,5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9A7E69">
              <w:rPr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9A7E69">
              <w:rPr>
                <w:color w:val="000000"/>
                <w:sz w:val="17"/>
                <w:szCs w:val="17"/>
              </w:rPr>
              <w:t xml:space="preserve">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18 207,8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18 207,8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Красногвардейского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44 846,8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44 846,8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Красносельского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176 421,8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176 421,8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Кронштадтского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22 509,6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22 509,6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Курортного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50 609,5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43 037,3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93 646,8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Московского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2 503,9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2 503,9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Невского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18 208,5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18 208,5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Приморского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19 393,2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19 393,2</w:t>
            </w: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F52D44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Центрального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1 970,0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1 970,0</w:t>
            </w: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A041C" w:rsidRPr="00F52D44" w:rsidRDefault="006A041C" w:rsidP="007615DF">
            <w:pPr>
              <w:ind w:left="-57" w:right="-113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</w:tcPr>
          <w:p w:rsidR="006A041C" w:rsidRPr="00F52D44" w:rsidRDefault="006A041C" w:rsidP="00712DB2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A041C" w:rsidRPr="009C43D7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41C" w:rsidRPr="009A7E69" w:rsidRDefault="006A041C" w:rsidP="001706F7">
            <w:pPr>
              <w:ind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Приобретение оборудования и инвентаря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для оснащения вновь вводимых объектов</w:t>
            </w:r>
          </w:p>
          <w:p w:rsidR="007E77EA" w:rsidRDefault="006A041C" w:rsidP="00BD487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физической культуры </w:t>
            </w:r>
          </w:p>
          <w:p w:rsidR="006A041C" w:rsidRPr="009A7E69" w:rsidRDefault="006A041C" w:rsidP="00BD487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и спорта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КФКС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58 010,9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58 010,9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041C" w:rsidRPr="00147927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 xml:space="preserve">П-3, </w:t>
            </w:r>
          </w:p>
          <w:p w:rsidR="006A041C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П-4, </w:t>
            </w:r>
          </w:p>
          <w:p w:rsidR="006A041C" w:rsidRPr="009C43D7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 w:rsidRPr="00147927">
              <w:rPr>
                <w:bCs/>
                <w:sz w:val="17"/>
                <w:szCs w:val="17"/>
              </w:rPr>
              <w:t>И-3.</w:t>
            </w:r>
            <w:r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041C" w:rsidRPr="009C43D7" w:rsidRDefault="006A041C" w:rsidP="00712DB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6A041C" w:rsidRPr="00A51A3D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Калининского </w:t>
            </w:r>
          </w:p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248 562,7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248 562,7</w:t>
            </w: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1C" w:rsidRPr="00A51A3D" w:rsidRDefault="006A041C" w:rsidP="007615DF">
            <w:pPr>
              <w:ind w:left="-57" w:right="-113"/>
              <w:rPr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A041C" w:rsidRPr="00A51A3D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6A041C" w:rsidRPr="00A51A3D" w:rsidTr="00C7171A">
        <w:trPr>
          <w:trHeight w:val="397"/>
        </w:trPr>
        <w:tc>
          <w:tcPr>
            <w:tcW w:w="302" w:type="dxa"/>
            <w:vMerge/>
            <w:tcBorders>
              <w:right w:val="single" w:sz="4" w:space="0" w:color="auto"/>
            </w:tcBorders>
            <w:vAlign w:val="center"/>
          </w:tcPr>
          <w:p w:rsidR="006A041C" w:rsidRPr="009A7E69" w:rsidRDefault="006A041C" w:rsidP="001706F7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41C" w:rsidRPr="009A7E69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Администрация Красносельского района Санкт-Петербурга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1 649,0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712DB2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712DB2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712DB2">
              <w:rPr>
                <w:color w:val="000000"/>
                <w:sz w:val="17"/>
                <w:szCs w:val="17"/>
              </w:rPr>
              <w:t>1 649,0</w:t>
            </w: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41C" w:rsidRPr="00A51A3D" w:rsidRDefault="006A041C" w:rsidP="007615DF">
            <w:pPr>
              <w:ind w:left="-57" w:right="-113"/>
              <w:rPr>
                <w:color w:val="000000"/>
                <w:sz w:val="17"/>
                <w:szCs w:val="17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A041C" w:rsidRPr="00A51A3D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  <w:tr w:rsidR="006A041C" w:rsidRPr="00CD3B5F" w:rsidTr="00C7171A">
        <w:trPr>
          <w:trHeight w:val="567"/>
        </w:trPr>
        <w:tc>
          <w:tcPr>
            <w:tcW w:w="302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6A041C" w:rsidRPr="009A7E69" w:rsidRDefault="006A041C" w:rsidP="001706F7">
            <w:pPr>
              <w:ind w:right="-5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1C" w:rsidRPr="009A7E69" w:rsidRDefault="006A041C" w:rsidP="001706F7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1C" w:rsidRPr="009A7E69" w:rsidRDefault="006A041C" w:rsidP="007E77EA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Приобретение оборудования и инвентаря </w:t>
            </w:r>
            <w:r w:rsidR="007E77EA">
              <w:rPr>
                <w:color w:val="000000"/>
                <w:sz w:val="17"/>
                <w:szCs w:val="17"/>
              </w:rPr>
              <w:br/>
            </w:r>
            <w:r w:rsidRPr="009A7E69">
              <w:rPr>
                <w:color w:val="000000"/>
                <w:sz w:val="17"/>
                <w:szCs w:val="17"/>
              </w:rPr>
              <w:t xml:space="preserve">для оснащения объектов физической культуры </w:t>
            </w:r>
            <w:r w:rsidR="007E77EA">
              <w:rPr>
                <w:color w:val="000000"/>
                <w:sz w:val="17"/>
                <w:szCs w:val="17"/>
              </w:rPr>
              <w:br/>
            </w:r>
            <w:r w:rsidRPr="009A7E69">
              <w:rPr>
                <w:color w:val="000000"/>
                <w:sz w:val="17"/>
                <w:szCs w:val="17"/>
              </w:rPr>
              <w:t xml:space="preserve">и спорта, вводимых после капитального ремонта 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3D3F0E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 xml:space="preserve">Администрация Выборгского </w:t>
            </w:r>
          </w:p>
          <w:p w:rsidR="006A041C" w:rsidRPr="009A7E69" w:rsidRDefault="006A041C" w:rsidP="003D3F0E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3D3F0E">
            <w:pPr>
              <w:ind w:left="-57" w:right="-57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Бюджет</w:t>
            </w:r>
            <w:r w:rsidRPr="009A7E69">
              <w:rPr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3D3F0E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11 109,8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712DB2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9A7E69" w:rsidRDefault="006A041C" w:rsidP="006A041C">
            <w:pPr>
              <w:ind w:left="-57" w:right="-57"/>
              <w:jc w:val="right"/>
              <w:rPr>
                <w:color w:val="000000"/>
                <w:sz w:val="17"/>
                <w:szCs w:val="17"/>
              </w:rPr>
            </w:pPr>
            <w:r w:rsidRPr="009A7E69">
              <w:rPr>
                <w:color w:val="000000"/>
                <w:sz w:val="17"/>
                <w:szCs w:val="17"/>
              </w:rPr>
              <w:t>11 109,8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41C" w:rsidRPr="00CD3B5F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 w:rsidRPr="00CD3B5F">
              <w:rPr>
                <w:bCs/>
                <w:sz w:val="17"/>
                <w:szCs w:val="17"/>
              </w:rPr>
              <w:t xml:space="preserve">П-3, </w:t>
            </w:r>
          </w:p>
          <w:p w:rsidR="006A041C" w:rsidRPr="00CD3B5F" w:rsidRDefault="006A041C" w:rsidP="007615DF">
            <w:pPr>
              <w:ind w:left="-57" w:right="-113"/>
              <w:rPr>
                <w:bCs/>
                <w:sz w:val="17"/>
                <w:szCs w:val="17"/>
              </w:rPr>
            </w:pPr>
            <w:r w:rsidRPr="00CD3B5F">
              <w:rPr>
                <w:bCs/>
                <w:sz w:val="17"/>
                <w:szCs w:val="17"/>
              </w:rPr>
              <w:t xml:space="preserve">П-4, </w:t>
            </w:r>
          </w:p>
          <w:p w:rsidR="006A041C" w:rsidRPr="00CD3B5F" w:rsidRDefault="006A041C" w:rsidP="007615DF">
            <w:pPr>
              <w:ind w:left="-57" w:right="-113"/>
              <w:rPr>
                <w:color w:val="000000"/>
                <w:sz w:val="17"/>
                <w:szCs w:val="17"/>
              </w:rPr>
            </w:pPr>
            <w:r w:rsidRPr="00CD3B5F">
              <w:rPr>
                <w:bCs/>
                <w:sz w:val="17"/>
                <w:szCs w:val="17"/>
              </w:rPr>
              <w:t>И-3.4</w:t>
            </w:r>
            <w:r w:rsidRPr="00CD3B5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87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A041C" w:rsidRPr="00CD3B5F" w:rsidRDefault="006A041C" w:rsidP="00712DB2">
            <w:pPr>
              <w:ind w:left="-57" w:right="-57"/>
              <w:rPr>
                <w:color w:val="000000"/>
                <w:sz w:val="17"/>
                <w:szCs w:val="17"/>
              </w:rPr>
            </w:pPr>
          </w:p>
        </w:tc>
      </w:tr>
    </w:tbl>
    <w:p w:rsidR="009A7E69" w:rsidRPr="007E77EA" w:rsidRDefault="009A7E69" w:rsidP="009A7E69">
      <w:pPr>
        <w:pStyle w:val="HEADERTEXT0"/>
        <w:tabs>
          <w:tab w:val="left" w:pos="1134"/>
          <w:tab w:val="left" w:pos="1276"/>
        </w:tabs>
        <w:ind w:left="2148"/>
        <w:jc w:val="both"/>
        <w:rPr>
          <w:bCs/>
          <w:color w:val="000000"/>
          <w:sz w:val="14"/>
          <w:szCs w:val="14"/>
        </w:rPr>
      </w:pPr>
    </w:p>
    <w:p w:rsidR="00BD4872" w:rsidRPr="007E77EA" w:rsidRDefault="007E77EA" w:rsidP="00712DB2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7E77EA">
        <w:rPr>
          <w:color w:val="000000" w:themeColor="text1"/>
          <w:sz w:val="23"/>
          <w:szCs w:val="23"/>
        </w:rPr>
        <w:t xml:space="preserve">Графу </w:t>
      </w:r>
      <w:r>
        <w:rPr>
          <w:color w:val="000000" w:themeColor="text1"/>
          <w:sz w:val="23"/>
          <w:szCs w:val="23"/>
        </w:rPr>
        <w:t>2 пункта 5 изложить в следующей редакции:</w:t>
      </w:r>
    </w:p>
    <w:p w:rsidR="007E77EA" w:rsidRPr="007E77EA" w:rsidRDefault="007E77EA" w:rsidP="007E77E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3"/>
          <w:szCs w:val="23"/>
        </w:rPr>
      </w:pPr>
      <w:r w:rsidRPr="007E77EA">
        <w:rPr>
          <w:color w:val="000000" w:themeColor="text1"/>
          <w:sz w:val="23"/>
          <w:szCs w:val="23"/>
        </w:rPr>
        <w:t xml:space="preserve">«Осуществление комплекса мероприятий, направленных на привлечение  инвестиций </w:t>
      </w:r>
      <w:r w:rsidRPr="007E77EA">
        <w:rPr>
          <w:color w:val="000000" w:themeColor="text1"/>
          <w:sz w:val="23"/>
          <w:szCs w:val="23"/>
        </w:rPr>
        <w:br/>
        <w:t xml:space="preserve">в целях определения возможности строительства объектов спорта по адресу: </w:t>
      </w:r>
      <w:r w:rsidRPr="007E77EA">
        <w:rPr>
          <w:sz w:val="23"/>
          <w:szCs w:val="23"/>
        </w:rPr>
        <w:t xml:space="preserve">Санкт-Петербург, г. Кронштадт, </w:t>
      </w:r>
      <w:proofErr w:type="spellStart"/>
      <w:r w:rsidRPr="007E77EA">
        <w:rPr>
          <w:sz w:val="23"/>
          <w:szCs w:val="23"/>
        </w:rPr>
        <w:t>Цитадельское</w:t>
      </w:r>
      <w:proofErr w:type="spellEnd"/>
      <w:r w:rsidRPr="007E77EA">
        <w:rPr>
          <w:sz w:val="23"/>
          <w:szCs w:val="23"/>
        </w:rPr>
        <w:t xml:space="preserve"> шоссе, участок 1 (южнее пересечения с ул. Литке)</w:t>
      </w:r>
      <w:r w:rsidRPr="007E77EA">
        <w:rPr>
          <w:color w:val="000000" w:themeColor="text1"/>
          <w:sz w:val="23"/>
          <w:szCs w:val="23"/>
        </w:rPr>
        <w:t xml:space="preserve">; по адресу: </w:t>
      </w:r>
      <w:r w:rsidRPr="007E77EA">
        <w:rPr>
          <w:sz w:val="23"/>
          <w:szCs w:val="23"/>
        </w:rPr>
        <w:t xml:space="preserve">Санкт-Петербург, </w:t>
      </w:r>
      <w:r w:rsidRPr="007E77EA">
        <w:rPr>
          <w:color w:val="000000" w:themeColor="text1"/>
          <w:sz w:val="23"/>
          <w:szCs w:val="23"/>
        </w:rPr>
        <w:t>г.</w:t>
      </w:r>
      <w:r w:rsidRPr="007E77EA">
        <w:rPr>
          <w:color w:val="FF0000"/>
          <w:sz w:val="23"/>
          <w:szCs w:val="23"/>
        </w:rPr>
        <w:t xml:space="preserve"> </w:t>
      </w:r>
      <w:r w:rsidRPr="007E77EA">
        <w:rPr>
          <w:sz w:val="23"/>
          <w:szCs w:val="23"/>
        </w:rPr>
        <w:t>Пушкин, Красносельское шоссе, участок 37;</w:t>
      </w:r>
      <w:r w:rsidRPr="007E77EA">
        <w:rPr>
          <w:color w:val="000000" w:themeColor="text1"/>
          <w:sz w:val="23"/>
          <w:szCs w:val="23"/>
        </w:rPr>
        <w:t xml:space="preserve"> </w:t>
      </w:r>
      <w:r w:rsidRPr="007E77EA">
        <w:rPr>
          <w:sz w:val="23"/>
          <w:szCs w:val="23"/>
        </w:rPr>
        <w:t xml:space="preserve">по адресу: ул. Маршала Тухачевского, участок 2 (юго-западнее пересечения с ул. Буренина); по адресу: </w:t>
      </w:r>
      <w:proofErr w:type="spellStart"/>
      <w:r w:rsidRPr="007E77EA">
        <w:rPr>
          <w:sz w:val="23"/>
          <w:szCs w:val="23"/>
        </w:rPr>
        <w:t>Заневский</w:t>
      </w:r>
      <w:proofErr w:type="spellEnd"/>
      <w:r w:rsidRPr="007E77EA">
        <w:rPr>
          <w:sz w:val="23"/>
          <w:szCs w:val="23"/>
        </w:rPr>
        <w:t xml:space="preserve"> пр., участок 1 (юго-восточнее дома 65, корп. 1 по </w:t>
      </w:r>
      <w:proofErr w:type="spellStart"/>
      <w:r w:rsidRPr="007E77EA">
        <w:rPr>
          <w:sz w:val="23"/>
          <w:szCs w:val="23"/>
        </w:rPr>
        <w:t>Заневскому</w:t>
      </w:r>
      <w:proofErr w:type="spellEnd"/>
      <w:r w:rsidRPr="007E77EA">
        <w:rPr>
          <w:sz w:val="23"/>
          <w:szCs w:val="23"/>
        </w:rPr>
        <w:t xml:space="preserve"> пр.); по адресу: Санкт-Петербург, Заповедная ул., участок 53, участок 54, участок 55; а также по адресу: ул. Оптиков, земельный участок 75 (территория квартала 55 Северо-Приморской части, ограниченная Туристской ул., Богатырским пр., Яхтенной ул., ул. Оптиков, в Приморском районе; ОЗУ № 3)</w:t>
      </w:r>
      <w:r>
        <w:rPr>
          <w:sz w:val="23"/>
          <w:szCs w:val="23"/>
        </w:rPr>
        <w:t>».</w:t>
      </w:r>
    </w:p>
    <w:p w:rsidR="007E77EA" w:rsidRPr="007E77EA" w:rsidRDefault="007E77EA" w:rsidP="007E77EA">
      <w:pPr>
        <w:pStyle w:val="HEADERTEXT0"/>
        <w:tabs>
          <w:tab w:val="left" w:pos="1134"/>
          <w:tab w:val="left" w:pos="1276"/>
        </w:tabs>
        <w:ind w:left="709"/>
        <w:jc w:val="both"/>
        <w:rPr>
          <w:color w:val="000000" w:themeColor="text1"/>
          <w:sz w:val="14"/>
          <w:szCs w:val="14"/>
        </w:rPr>
      </w:pPr>
    </w:p>
    <w:p w:rsidR="00712DB2" w:rsidRPr="007E77EA" w:rsidRDefault="00712DB2" w:rsidP="00712DB2">
      <w:pPr>
        <w:pStyle w:val="HEADERTEXT0"/>
        <w:numPr>
          <w:ilvl w:val="2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7E77EA">
        <w:rPr>
          <w:color w:val="000000" w:themeColor="text1"/>
          <w:sz w:val="23"/>
          <w:szCs w:val="23"/>
        </w:rPr>
        <w:t>Позицию «</w:t>
      </w:r>
      <w:r w:rsidRPr="007E77EA">
        <w:rPr>
          <w:bCs/>
          <w:color w:val="000000"/>
          <w:sz w:val="23"/>
          <w:szCs w:val="23"/>
        </w:rPr>
        <w:t>ВСЕГО процессная часть подпрограммы 3</w:t>
      </w:r>
      <w:r w:rsidRPr="007E77EA">
        <w:rPr>
          <w:color w:val="000000" w:themeColor="text1"/>
          <w:sz w:val="23"/>
          <w:szCs w:val="23"/>
        </w:rPr>
        <w:t xml:space="preserve">» изложить </w:t>
      </w:r>
      <w:r w:rsidRPr="007E77EA">
        <w:rPr>
          <w:color w:val="000000" w:themeColor="text1"/>
          <w:sz w:val="23"/>
          <w:szCs w:val="23"/>
        </w:rPr>
        <w:br/>
        <w:t>в следующей редакции:</w:t>
      </w:r>
    </w:p>
    <w:p w:rsidR="00712DB2" w:rsidRPr="00A12B49" w:rsidRDefault="00712DB2" w:rsidP="00712DB2">
      <w:pPr>
        <w:pStyle w:val="HEADERTEXT0"/>
        <w:tabs>
          <w:tab w:val="left" w:pos="1134"/>
        </w:tabs>
        <w:ind w:left="2149"/>
        <w:jc w:val="both"/>
        <w:rPr>
          <w:color w:val="000000" w:themeColor="text1"/>
          <w:sz w:val="8"/>
          <w:szCs w:val="8"/>
        </w:rPr>
      </w:pPr>
    </w:p>
    <w:tbl>
      <w:tblPr>
        <w:tblW w:w="10339" w:type="dxa"/>
        <w:tblInd w:w="-535" w:type="dxa"/>
        <w:tblLook w:val="04A0" w:firstRow="1" w:lastRow="0" w:firstColumn="1" w:lastColumn="0" w:noHBand="0" w:noVBand="1"/>
      </w:tblPr>
      <w:tblGrid>
        <w:gridCol w:w="316"/>
        <w:gridCol w:w="4221"/>
        <w:gridCol w:w="1276"/>
        <w:gridCol w:w="1020"/>
        <w:gridCol w:w="397"/>
        <w:gridCol w:w="397"/>
        <w:gridCol w:w="397"/>
        <w:gridCol w:w="397"/>
        <w:gridCol w:w="1191"/>
        <w:gridCol w:w="361"/>
        <w:gridCol w:w="366"/>
      </w:tblGrid>
      <w:tr w:rsidR="001706F7" w:rsidRPr="0062153D" w:rsidTr="007E77EA">
        <w:trPr>
          <w:trHeight w:val="312"/>
        </w:trPr>
        <w:tc>
          <w:tcPr>
            <w:tcW w:w="316" w:type="dxa"/>
            <w:tcBorders>
              <w:right w:val="single" w:sz="4" w:space="0" w:color="auto"/>
            </w:tcBorders>
            <w:shd w:val="clear" w:color="000000" w:fill="FFFFFF"/>
          </w:tcPr>
          <w:p w:rsidR="001706F7" w:rsidRPr="0062153D" w:rsidRDefault="001706F7" w:rsidP="001706F7">
            <w:pPr>
              <w:rPr>
                <w:color w:val="000000"/>
                <w:sz w:val="18"/>
                <w:szCs w:val="18"/>
              </w:rPr>
            </w:pPr>
            <w:r w:rsidRPr="0062153D"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06F7" w:rsidRPr="001706F7" w:rsidRDefault="001706F7" w:rsidP="001706F7">
            <w:pPr>
              <w:ind w:left="-57" w:right="-57"/>
              <w:rPr>
                <w:b/>
                <w:color w:val="000000"/>
                <w:sz w:val="20"/>
                <w:szCs w:val="20"/>
              </w:rPr>
            </w:pPr>
            <w:r w:rsidRPr="001706F7">
              <w:rPr>
                <w:b/>
                <w:bCs/>
                <w:color w:val="000000"/>
                <w:sz w:val="20"/>
                <w:szCs w:val="20"/>
              </w:rPr>
              <w:t>ВСЕГО процессная часть подпрограммы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06F7">
              <w:rPr>
                <w:b/>
                <w:bCs/>
                <w:color w:val="000000"/>
                <w:sz w:val="20"/>
                <w:szCs w:val="20"/>
              </w:rPr>
              <w:t xml:space="preserve">1 212 113,7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06F7">
              <w:rPr>
                <w:b/>
                <w:bCs/>
                <w:color w:val="000000"/>
                <w:sz w:val="20"/>
                <w:szCs w:val="20"/>
              </w:rPr>
              <w:t xml:space="preserve">293 977,8 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706F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706F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706F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706F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7" w:rsidRPr="001706F7" w:rsidRDefault="001706F7" w:rsidP="001706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706F7">
              <w:rPr>
                <w:b/>
                <w:bCs/>
                <w:color w:val="000000"/>
                <w:sz w:val="20"/>
                <w:szCs w:val="20"/>
              </w:rPr>
              <w:t xml:space="preserve">1 506 091,5 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6F7" w:rsidRPr="001706F7" w:rsidRDefault="001706F7" w:rsidP="001706F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706F7">
              <w:rPr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366" w:type="dxa"/>
            <w:tcBorders>
              <w:left w:val="nil"/>
            </w:tcBorders>
            <w:shd w:val="clear" w:color="auto" w:fill="auto"/>
            <w:vAlign w:val="bottom"/>
          </w:tcPr>
          <w:p w:rsidR="001706F7" w:rsidRPr="0062153D" w:rsidRDefault="001706F7" w:rsidP="001706F7">
            <w:pPr>
              <w:rPr>
                <w:color w:val="000000"/>
                <w:sz w:val="18"/>
                <w:szCs w:val="18"/>
              </w:rPr>
            </w:pPr>
            <w:r w:rsidRPr="0062153D">
              <w:rPr>
                <w:bCs/>
                <w:color w:val="000000"/>
                <w:sz w:val="18"/>
                <w:szCs w:val="18"/>
              </w:rPr>
              <w:t>».</w:t>
            </w:r>
          </w:p>
        </w:tc>
      </w:tr>
    </w:tbl>
    <w:p w:rsidR="00712DB2" w:rsidRPr="001927F4" w:rsidRDefault="00712DB2" w:rsidP="00712DB2">
      <w:pPr>
        <w:pStyle w:val="HEADERTEXT0"/>
        <w:tabs>
          <w:tab w:val="left" w:pos="1134"/>
          <w:tab w:val="left" w:pos="1276"/>
        </w:tabs>
        <w:ind w:left="2149"/>
        <w:jc w:val="both"/>
        <w:rPr>
          <w:color w:val="000000" w:themeColor="text1"/>
          <w:sz w:val="14"/>
          <w:szCs w:val="14"/>
        </w:rPr>
      </w:pPr>
    </w:p>
    <w:p w:rsidR="00E76BB2" w:rsidRPr="007E77EA" w:rsidRDefault="00A048A0" w:rsidP="00712DB2">
      <w:pPr>
        <w:pStyle w:val="HEADERTEXT0"/>
        <w:numPr>
          <w:ilvl w:val="1"/>
          <w:numId w:val="35"/>
        </w:numPr>
        <w:tabs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3"/>
          <w:szCs w:val="23"/>
        </w:rPr>
      </w:pPr>
      <w:r w:rsidRPr="007E77EA">
        <w:rPr>
          <w:bCs/>
          <w:color w:val="000000"/>
          <w:sz w:val="23"/>
          <w:szCs w:val="23"/>
        </w:rPr>
        <w:t>Дополнить подраздел 4.4 раздела 4 приложения к постановлению пунктом 10 следующего содержания:</w:t>
      </w:r>
    </w:p>
    <w:p w:rsidR="00767FF4" w:rsidRPr="00240BF3" w:rsidRDefault="00767FF4" w:rsidP="00712DB2">
      <w:pPr>
        <w:pStyle w:val="HEADERTEXT0"/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4"/>
          <w:szCs w:val="4"/>
        </w:rPr>
      </w:pPr>
    </w:p>
    <w:p w:rsidR="00240BF3" w:rsidRPr="007E77EA" w:rsidRDefault="00240BF3" w:rsidP="00712DB2">
      <w:pPr>
        <w:pStyle w:val="HEADERTEXT0"/>
        <w:tabs>
          <w:tab w:val="left" w:pos="1134"/>
          <w:tab w:val="left" w:pos="1276"/>
        </w:tabs>
        <w:ind w:firstLine="709"/>
        <w:jc w:val="both"/>
        <w:rPr>
          <w:color w:val="auto"/>
          <w:sz w:val="23"/>
          <w:szCs w:val="23"/>
        </w:rPr>
      </w:pPr>
      <w:r>
        <w:rPr>
          <w:color w:val="000000" w:themeColor="text1"/>
        </w:rPr>
        <w:t>«</w:t>
      </w:r>
      <w:r w:rsidR="00A048A0">
        <w:rPr>
          <w:color w:val="000000" w:themeColor="text1"/>
        </w:rPr>
        <w:t>10</w:t>
      </w:r>
      <w:r>
        <w:rPr>
          <w:color w:val="000000" w:themeColor="text1"/>
        </w:rPr>
        <w:t xml:space="preserve">. </w:t>
      </w:r>
      <w:r w:rsidRPr="007E77EA">
        <w:rPr>
          <w:color w:val="000000" w:themeColor="text1"/>
          <w:sz w:val="23"/>
          <w:szCs w:val="23"/>
        </w:rPr>
        <w:t>Реализация мероприяти</w:t>
      </w:r>
      <w:r w:rsidR="00A048A0" w:rsidRPr="007E77EA">
        <w:rPr>
          <w:color w:val="000000" w:themeColor="text1"/>
          <w:sz w:val="23"/>
          <w:szCs w:val="23"/>
        </w:rPr>
        <w:t>я</w:t>
      </w:r>
      <w:r w:rsidRPr="007E77EA">
        <w:rPr>
          <w:color w:val="000000" w:themeColor="text1"/>
          <w:sz w:val="23"/>
          <w:szCs w:val="23"/>
        </w:rPr>
        <w:t>, указанн</w:t>
      </w:r>
      <w:r w:rsidR="00A048A0" w:rsidRPr="007E77EA">
        <w:rPr>
          <w:color w:val="000000" w:themeColor="text1"/>
          <w:sz w:val="23"/>
          <w:szCs w:val="23"/>
        </w:rPr>
        <w:t>ого</w:t>
      </w:r>
      <w:r w:rsidRPr="007E77EA">
        <w:rPr>
          <w:color w:val="000000" w:themeColor="text1"/>
          <w:sz w:val="23"/>
          <w:szCs w:val="23"/>
        </w:rPr>
        <w:t xml:space="preserve"> в пункт</w:t>
      </w:r>
      <w:r w:rsidR="00A048A0" w:rsidRPr="007E77EA">
        <w:rPr>
          <w:color w:val="000000" w:themeColor="text1"/>
          <w:sz w:val="23"/>
          <w:szCs w:val="23"/>
        </w:rPr>
        <w:t>е</w:t>
      </w:r>
      <w:r w:rsidRPr="007E77EA">
        <w:rPr>
          <w:color w:val="000000" w:themeColor="text1"/>
          <w:sz w:val="23"/>
          <w:szCs w:val="23"/>
        </w:rPr>
        <w:t xml:space="preserve"> </w:t>
      </w:r>
      <w:r w:rsidR="00A048A0" w:rsidRPr="007E77EA">
        <w:rPr>
          <w:color w:val="000000" w:themeColor="text1"/>
          <w:sz w:val="23"/>
          <w:szCs w:val="23"/>
        </w:rPr>
        <w:t>1.34</w:t>
      </w:r>
      <w:r w:rsidRPr="007E77EA">
        <w:rPr>
          <w:color w:val="000000" w:themeColor="text1"/>
          <w:sz w:val="23"/>
          <w:szCs w:val="23"/>
        </w:rPr>
        <w:t xml:space="preserve"> таблицы </w:t>
      </w:r>
      <w:r w:rsidR="00523FDC" w:rsidRPr="007E77EA">
        <w:rPr>
          <w:color w:val="000000" w:themeColor="text1"/>
          <w:sz w:val="23"/>
          <w:szCs w:val="23"/>
        </w:rPr>
        <w:t>12</w:t>
      </w:r>
      <w:r w:rsidRPr="007E77EA">
        <w:rPr>
          <w:color w:val="000000" w:themeColor="text1"/>
          <w:sz w:val="23"/>
          <w:szCs w:val="23"/>
        </w:rPr>
        <w:t xml:space="preserve">, осуществляется </w:t>
      </w:r>
      <w:r w:rsidR="00523FDC" w:rsidRPr="007E77EA">
        <w:rPr>
          <w:color w:val="auto"/>
          <w:sz w:val="23"/>
          <w:szCs w:val="23"/>
        </w:rPr>
        <w:t xml:space="preserve">КС путем исполнения судебного </w:t>
      </w:r>
      <w:r w:rsidR="00523FDC" w:rsidRPr="007E77EA">
        <w:rPr>
          <w:rFonts w:eastAsia="Calibri"/>
          <w:color w:val="auto"/>
          <w:sz w:val="23"/>
          <w:szCs w:val="23"/>
        </w:rPr>
        <w:t>решения в соответствии с требованиями Бюджетного кодекса Российской Федерации</w:t>
      </w:r>
      <w:r w:rsidRPr="007E77EA">
        <w:rPr>
          <w:color w:val="auto"/>
          <w:sz w:val="23"/>
          <w:szCs w:val="23"/>
        </w:rPr>
        <w:t>».</w:t>
      </w:r>
    </w:p>
    <w:p w:rsidR="00240BF3" w:rsidRPr="001E7F17" w:rsidRDefault="00240BF3" w:rsidP="00712DB2">
      <w:pPr>
        <w:pStyle w:val="HEADERTEXT0"/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11"/>
          <w:szCs w:val="15"/>
        </w:rPr>
      </w:pPr>
    </w:p>
    <w:p w:rsidR="00B4361E" w:rsidRPr="007E77EA" w:rsidRDefault="00B4361E" w:rsidP="00712DB2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3"/>
          <w:szCs w:val="23"/>
        </w:rPr>
      </w:pPr>
      <w:r w:rsidRPr="007E77EA">
        <w:rPr>
          <w:rFonts w:ascii="Times New Roman" w:eastAsiaTheme="minorHAnsi" w:hAnsi="Times New Roman"/>
          <w:sz w:val="23"/>
          <w:szCs w:val="23"/>
        </w:rPr>
        <w:t xml:space="preserve">Контроль за выполнением постановления возложить на вице-губернатора </w:t>
      </w:r>
      <w:r w:rsidR="007E77EA">
        <w:rPr>
          <w:rFonts w:ascii="Times New Roman" w:eastAsiaTheme="minorHAnsi" w:hAnsi="Times New Roman"/>
          <w:sz w:val="23"/>
          <w:szCs w:val="23"/>
        </w:rPr>
        <w:br/>
      </w:r>
      <w:r w:rsidRPr="007E77EA">
        <w:rPr>
          <w:rFonts w:ascii="Times New Roman" w:eastAsiaTheme="minorHAnsi" w:hAnsi="Times New Roman"/>
          <w:sz w:val="23"/>
          <w:szCs w:val="23"/>
        </w:rPr>
        <w:t>Санкт-Петербурга Пиотровского Б.М.</w:t>
      </w:r>
    </w:p>
    <w:p w:rsidR="00A06BA8" w:rsidRPr="001E7F17" w:rsidRDefault="00A06BA8" w:rsidP="005A0389">
      <w:pPr>
        <w:ind w:firstLine="567"/>
        <w:rPr>
          <w:b/>
          <w:sz w:val="20"/>
          <w:szCs w:val="18"/>
        </w:rPr>
      </w:pPr>
    </w:p>
    <w:p w:rsidR="005A0389" w:rsidRPr="00F03DFC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F03DFC">
        <w:rPr>
          <w:b/>
        </w:rPr>
        <w:t xml:space="preserve">Губернатор </w:t>
      </w:r>
    </w:p>
    <w:p w:rsidR="005A0389" w:rsidRPr="00F03DFC" w:rsidRDefault="005A0389" w:rsidP="00023100">
      <w:pPr>
        <w:widowControl w:val="0"/>
        <w:overflowPunct w:val="0"/>
        <w:autoSpaceDE w:val="0"/>
        <w:autoSpaceDN w:val="0"/>
        <w:adjustRightInd w:val="0"/>
        <w:jc w:val="both"/>
      </w:pPr>
      <w:r w:rsidRPr="00F03DFC">
        <w:rPr>
          <w:b/>
        </w:rPr>
        <w:t>Санкт-Петербурга</w:t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975DF2">
        <w:rPr>
          <w:b/>
        </w:rPr>
        <w:t xml:space="preserve">     </w:t>
      </w:r>
      <w:proofErr w:type="spellStart"/>
      <w:r w:rsidRPr="00F03DFC">
        <w:rPr>
          <w:b/>
        </w:rPr>
        <w:t>А.Д.Беглов</w:t>
      </w:r>
      <w:proofErr w:type="spellEnd"/>
    </w:p>
    <w:sectPr w:rsidR="005A0389" w:rsidRPr="00F03DFC" w:rsidSect="00400F79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422" w:rsidRDefault="00F27422">
      <w:r>
        <w:separator/>
      </w:r>
    </w:p>
  </w:endnote>
  <w:endnote w:type="continuationSeparator" w:id="0">
    <w:p w:rsidR="00F27422" w:rsidRDefault="00F2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422" w:rsidRDefault="00F27422">
      <w:r>
        <w:separator/>
      </w:r>
    </w:p>
  </w:footnote>
  <w:footnote w:type="continuationSeparator" w:id="0">
    <w:p w:rsidR="00F27422" w:rsidRDefault="00F27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71A" w:rsidRDefault="00C7171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171A" w:rsidRDefault="00C717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034834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C7171A" w:rsidRPr="00336CFA" w:rsidRDefault="00C7171A">
        <w:pPr>
          <w:pStyle w:val="a3"/>
          <w:jc w:val="center"/>
          <w:rPr>
            <w:rFonts w:ascii="Arial" w:hAnsi="Arial" w:cs="Arial"/>
            <w:sz w:val="18"/>
            <w:szCs w:val="18"/>
          </w:rPr>
        </w:pPr>
        <w:r w:rsidRPr="00336CFA">
          <w:rPr>
            <w:rFonts w:ascii="Arial" w:hAnsi="Arial" w:cs="Arial"/>
            <w:sz w:val="18"/>
            <w:szCs w:val="18"/>
          </w:rPr>
          <w:fldChar w:fldCharType="begin"/>
        </w:r>
        <w:r w:rsidRPr="00336CFA">
          <w:rPr>
            <w:rFonts w:ascii="Arial" w:hAnsi="Arial" w:cs="Arial"/>
            <w:sz w:val="18"/>
            <w:szCs w:val="18"/>
          </w:rPr>
          <w:instrText>PAGE   \* MERGEFORMAT</w:instrText>
        </w:r>
        <w:r w:rsidRPr="00336CFA">
          <w:rPr>
            <w:rFonts w:ascii="Arial" w:hAnsi="Arial" w:cs="Arial"/>
            <w:sz w:val="18"/>
            <w:szCs w:val="18"/>
          </w:rPr>
          <w:fldChar w:fldCharType="separate"/>
        </w:r>
        <w:r w:rsidR="002707FA">
          <w:rPr>
            <w:rFonts w:ascii="Arial" w:hAnsi="Arial" w:cs="Arial"/>
            <w:noProof/>
            <w:sz w:val="18"/>
            <w:szCs w:val="18"/>
          </w:rPr>
          <w:t>21</w:t>
        </w:r>
        <w:r w:rsidRPr="00336CF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C7171A" w:rsidRPr="003E6E53" w:rsidRDefault="00C7171A" w:rsidP="0097643A">
    <w:pPr>
      <w:pStyle w:val="a3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843809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C7171A" w:rsidRPr="00576841" w:rsidRDefault="00C7171A">
        <w:pPr>
          <w:pStyle w:val="a3"/>
          <w:jc w:val="center"/>
          <w:rPr>
            <w:rFonts w:ascii="Arial" w:hAnsi="Arial" w:cs="Arial"/>
            <w:sz w:val="18"/>
            <w:szCs w:val="18"/>
          </w:rPr>
        </w:pPr>
        <w:r w:rsidRPr="00576841">
          <w:rPr>
            <w:rFonts w:ascii="Arial" w:hAnsi="Arial" w:cs="Arial"/>
            <w:sz w:val="18"/>
            <w:szCs w:val="18"/>
          </w:rPr>
          <w:fldChar w:fldCharType="begin"/>
        </w:r>
        <w:r w:rsidRPr="00576841">
          <w:rPr>
            <w:rFonts w:ascii="Arial" w:hAnsi="Arial" w:cs="Arial"/>
            <w:sz w:val="18"/>
            <w:szCs w:val="18"/>
          </w:rPr>
          <w:instrText>PAGE   \* MERGEFORMAT</w:instrText>
        </w:r>
        <w:r w:rsidRPr="00576841">
          <w:rPr>
            <w:rFonts w:ascii="Arial" w:hAnsi="Arial" w:cs="Arial"/>
            <w:sz w:val="18"/>
            <w:szCs w:val="18"/>
          </w:rPr>
          <w:fldChar w:fldCharType="separate"/>
        </w:r>
        <w:r w:rsidR="002707FA">
          <w:rPr>
            <w:rFonts w:ascii="Arial" w:hAnsi="Arial" w:cs="Arial"/>
            <w:noProof/>
            <w:sz w:val="18"/>
            <w:szCs w:val="18"/>
          </w:rPr>
          <w:t>1</w:t>
        </w:r>
        <w:r w:rsidRPr="0057684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C7171A" w:rsidRDefault="00C717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ED3"/>
    <w:multiLevelType w:val="hybridMultilevel"/>
    <w:tmpl w:val="075A555C"/>
    <w:lvl w:ilvl="0" w:tplc="156C26CE">
      <w:start w:val="711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0344643B"/>
    <w:multiLevelType w:val="hybridMultilevel"/>
    <w:tmpl w:val="E66C520A"/>
    <w:lvl w:ilvl="0" w:tplc="CE926408">
      <w:start w:val="404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03917EBB"/>
    <w:multiLevelType w:val="multilevel"/>
    <w:tmpl w:val="DC30D4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03C130DD"/>
    <w:multiLevelType w:val="multilevel"/>
    <w:tmpl w:val="DAB87D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63430E4"/>
    <w:multiLevelType w:val="hybridMultilevel"/>
    <w:tmpl w:val="6B643582"/>
    <w:lvl w:ilvl="0" w:tplc="02908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037B9"/>
    <w:multiLevelType w:val="multilevel"/>
    <w:tmpl w:val="FCBEBD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0C277926"/>
    <w:multiLevelType w:val="multilevel"/>
    <w:tmpl w:val="EE98E1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6"/>
      <w:numFmt w:val="decimal"/>
      <w:lvlText w:val="1.13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0D507127"/>
    <w:multiLevelType w:val="hybridMultilevel"/>
    <w:tmpl w:val="D696B564"/>
    <w:lvl w:ilvl="0" w:tplc="BACC9BE0">
      <w:start w:val="1"/>
      <w:numFmt w:val="decimal"/>
      <w:lvlText w:val="1.11.%1.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8" w15:restartNumberingAfterBreak="0">
    <w:nsid w:val="19FB77A4"/>
    <w:multiLevelType w:val="hybridMultilevel"/>
    <w:tmpl w:val="10B68B30"/>
    <w:lvl w:ilvl="0" w:tplc="38DCB8DA">
      <w:start w:val="1"/>
      <w:numFmt w:val="decimal"/>
      <w:lvlText w:val="1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2B66C9"/>
    <w:multiLevelType w:val="hybridMultilevel"/>
    <w:tmpl w:val="EEAE473C"/>
    <w:lvl w:ilvl="0" w:tplc="9B269DA4">
      <w:start w:val="2"/>
      <w:numFmt w:val="decimal"/>
      <w:lvlText w:val="1.1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6E75"/>
    <w:multiLevelType w:val="hybridMultilevel"/>
    <w:tmpl w:val="90F239A8"/>
    <w:lvl w:ilvl="0" w:tplc="85601936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4235A"/>
    <w:multiLevelType w:val="multilevel"/>
    <w:tmpl w:val="B2BE9E3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1.14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295E3290"/>
    <w:multiLevelType w:val="multilevel"/>
    <w:tmpl w:val="00CCDD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3" w15:restartNumberingAfterBreak="0">
    <w:nsid w:val="2A621BAB"/>
    <w:multiLevelType w:val="multilevel"/>
    <w:tmpl w:val="222C5AC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1.17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C83684B"/>
    <w:multiLevelType w:val="multilevel"/>
    <w:tmpl w:val="78E67F3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1.16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967FF3"/>
    <w:multiLevelType w:val="multilevel"/>
    <w:tmpl w:val="76AC436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5"/>
      <w:numFmt w:val="decimal"/>
      <w:lvlText w:val="1.13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3B0738E9"/>
    <w:multiLevelType w:val="hybridMultilevel"/>
    <w:tmpl w:val="7EE8E89A"/>
    <w:lvl w:ilvl="0" w:tplc="11DEAF74">
      <w:start w:val="1"/>
      <w:numFmt w:val="decimal"/>
      <w:lvlText w:val="1.1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A24BCB"/>
    <w:multiLevelType w:val="hybridMultilevel"/>
    <w:tmpl w:val="BF3E45E2"/>
    <w:lvl w:ilvl="0" w:tplc="E37EF822">
      <w:start w:val="1"/>
      <w:numFmt w:val="decimal"/>
      <w:lvlText w:val="1.1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A4DF6"/>
    <w:multiLevelType w:val="hybridMultilevel"/>
    <w:tmpl w:val="E5102186"/>
    <w:lvl w:ilvl="0" w:tplc="E4F08D66">
      <w:start w:val="1"/>
      <w:numFmt w:val="decimal"/>
      <w:lvlText w:val="1.1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20543B"/>
    <w:multiLevelType w:val="multilevel"/>
    <w:tmpl w:val="4F106FE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7"/>
      <w:numFmt w:val="decimal"/>
      <w:lvlText w:val="1.13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4D7F5467"/>
    <w:multiLevelType w:val="multilevel"/>
    <w:tmpl w:val="DAB87D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4F5413FE"/>
    <w:multiLevelType w:val="multilevel"/>
    <w:tmpl w:val="4628B85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6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12E1B1D"/>
    <w:multiLevelType w:val="hybridMultilevel"/>
    <w:tmpl w:val="56580332"/>
    <w:lvl w:ilvl="0" w:tplc="F976CC6E">
      <w:start w:val="3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B2096"/>
    <w:multiLevelType w:val="multilevel"/>
    <w:tmpl w:val="DE5CEB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1.13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9C40485"/>
    <w:multiLevelType w:val="multilevel"/>
    <w:tmpl w:val="0A0242B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4"/>
      <w:numFmt w:val="decimal"/>
      <w:lvlText w:val="1.13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6" w15:restartNumberingAfterBreak="0">
    <w:nsid w:val="61C875E2"/>
    <w:multiLevelType w:val="hybridMultilevel"/>
    <w:tmpl w:val="01846CE8"/>
    <w:lvl w:ilvl="0" w:tplc="897AB89A">
      <w:start w:val="1"/>
      <w:numFmt w:val="decimal"/>
      <w:lvlText w:val="1.1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62E70150"/>
    <w:multiLevelType w:val="hybridMultilevel"/>
    <w:tmpl w:val="A802BD7C"/>
    <w:lvl w:ilvl="0" w:tplc="BFCEBCDA">
      <w:start w:val="20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8" w15:restartNumberingAfterBreak="0">
    <w:nsid w:val="63AC015F"/>
    <w:multiLevelType w:val="multilevel"/>
    <w:tmpl w:val="7D3E29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1.15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649F656E"/>
    <w:multiLevelType w:val="hybridMultilevel"/>
    <w:tmpl w:val="1AF0E1B6"/>
    <w:lvl w:ilvl="0" w:tplc="44328A6E">
      <w:start w:val="30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0" w15:restartNumberingAfterBreak="0">
    <w:nsid w:val="64A8564C"/>
    <w:multiLevelType w:val="multilevel"/>
    <w:tmpl w:val="FDEA903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3"/>
      <w:numFmt w:val="decimal"/>
      <w:lvlText w:val="1.13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1" w15:restartNumberingAfterBreak="0">
    <w:nsid w:val="682812D9"/>
    <w:multiLevelType w:val="hybridMultilevel"/>
    <w:tmpl w:val="FBA8F832"/>
    <w:lvl w:ilvl="0" w:tplc="B8DC5060">
      <w:start w:val="1"/>
      <w:numFmt w:val="decimal"/>
      <w:lvlText w:val="1.12.%1.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32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F277F06"/>
    <w:multiLevelType w:val="hybridMultilevel"/>
    <w:tmpl w:val="47367936"/>
    <w:lvl w:ilvl="0" w:tplc="03F2A04E">
      <w:start w:val="1"/>
      <w:numFmt w:val="decimal"/>
      <w:lvlText w:val="1.10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 w15:restartNumberingAfterBreak="0">
    <w:nsid w:val="73B12AEB"/>
    <w:multiLevelType w:val="multilevel"/>
    <w:tmpl w:val="8F74CA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14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77F6576E"/>
    <w:multiLevelType w:val="multilevel"/>
    <w:tmpl w:val="B276CA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num w:numId="1">
    <w:abstractNumId w:val="15"/>
  </w:num>
  <w:num w:numId="2">
    <w:abstractNumId w:val="32"/>
  </w:num>
  <w:num w:numId="3">
    <w:abstractNumId w:val="2"/>
  </w:num>
  <w:num w:numId="4">
    <w:abstractNumId w:val="26"/>
  </w:num>
  <w:num w:numId="5">
    <w:abstractNumId w:val="3"/>
  </w:num>
  <w:num w:numId="6">
    <w:abstractNumId w:val="8"/>
  </w:num>
  <w:num w:numId="7">
    <w:abstractNumId w:val="33"/>
  </w:num>
  <w:num w:numId="8">
    <w:abstractNumId w:val="7"/>
  </w:num>
  <w:num w:numId="9">
    <w:abstractNumId w:val="31"/>
  </w:num>
  <w:num w:numId="10">
    <w:abstractNumId w:val="17"/>
  </w:num>
  <w:num w:numId="11">
    <w:abstractNumId w:val="34"/>
  </w:num>
  <w:num w:numId="12">
    <w:abstractNumId w:val="19"/>
  </w:num>
  <w:num w:numId="13">
    <w:abstractNumId w:val="5"/>
  </w:num>
  <w:num w:numId="14">
    <w:abstractNumId w:val="24"/>
  </w:num>
  <w:num w:numId="15">
    <w:abstractNumId w:val="35"/>
  </w:num>
  <w:num w:numId="16">
    <w:abstractNumId w:val="0"/>
  </w:num>
  <w:num w:numId="17">
    <w:abstractNumId w:val="1"/>
  </w:num>
  <w:num w:numId="18">
    <w:abstractNumId w:val="11"/>
  </w:num>
  <w:num w:numId="19">
    <w:abstractNumId w:val="29"/>
  </w:num>
  <w:num w:numId="20">
    <w:abstractNumId w:val="28"/>
  </w:num>
  <w:num w:numId="21">
    <w:abstractNumId w:val="14"/>
  </w:num>
  <w:num w:numId="22">
    <w:abstractNumId w:val="27"/>
  </w:num>
  <w:num w:numId="23">
    <w:abstractNumId w:val="13"/>
  </w:num>
  <w:num w:numId="24">
    <w:abstractNumId w:val="22"/>
  </w:num>
  <w:num w:numId="25">
    <w:abstractNumId w:val="18"/>
  </w:num>
  <w:num w:numId="26">
    <w:abstractNumId w:val="9"/>
  </w:num>
  <w:num w:numId="27">
    <w:abstractNumId w:val="30"/>
  </w:num>
  <w:num w:numId="28">
    <w:abstractNumId w:val="25"/>
  </w:num>
  <w:num w:numId="29">
    <w:abstractNumId w:val="16"/>
  </w:num>
  <w:num w:numId="30">
    <w:abstractNumId w:val="6"/>
  </w:num>
  <w:num w:numId="31">
    <w:abstractNumId w:val="20"/>
  </w:num>
  <w:num w:numId="32">
    <w:abstractNumId w:val="4"/>
  </w:num>
  <w:num w:numId="33">
    <w:abstractNumId w:val="23"/>
  </w:num>
  <w:num w:numId="34">
    <w:abstractNumId w:val="10"/>
  </w:num>
  <w:num w:numId="35">
    <w:abstractNumId w:val="12"/>
  </w:num>
  <w:num w:numId="36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292F"/>
    <w:rsid w:val="00002ABF"/>
    <w:rsid w:val="000112C2"/>
    <w:rsid w:val="000115FF"/>
    <w:rsid w:val="000123D1"/>
    <w:rsid w:val="000139DD"/>
    <w:rsid w:val="00014AAB"/>
    <w:rsid w:val="00016954"/>
    <w:rsid w:val="000169FE"/>
    <w:rsid w:val="00017718"/>
    <w:rsid w:val="00020763"/>
    <w:rsid w:val="00020D2C"/>
    <w:rsid w:val="00021B23"/>
    <w:rsid w:val="0002245A"/>
    <w:rsid w:val="0002299D"/>
    <w:rsid w:val="00023100"/>
    <w:rsid w:val="0002378F"/>
    <w:rsid w:val="0002392A"/>
    <w:rsid w:val="00023D83"/>
    <w:rsid w:val="0002416C"/>
    <w:rsid w:val="000244C7"/>
    <w:rsid w:val="000312A9"/>
    <w:rsid w:val="0003348C"/>
    <w:rsid w:val="000335E2"/>
    <w:rsid w:val="00033BCC"/>
    <w:rsid w:val="0003654A"/>
    <w:rsid w:val="00036EE2"/>
    <w:rsid w:val="000437DB"/>
    <w:rsid w:val="0004495A"/>
    <w:rsid w:val="00045A94"/>
    <w:rsid w:val="000474EB"/>
    <w:rsid w:val="0005040A"/>
    <w:rsid w:val="00051D98"/>
    <w:rsid w:val="000529BA"/>
    <w:rsid w:val="00053CDB"/>
    <w:rsid w:val="000544E2"/>
    <w:rsid w:val="000546B1"/>
    <w:rsid w:val="0005708F"/>
    <w:rsid w:val="000606AB"/>
    <w:rsid w:val="000608F0"/>
    <w:rsid w:val="00063058"/>
    <w:rsid w:val="00063904"/>
    <w:rsid w:val="00063EC4"/>
    <w:rsid w:val="00064D7C"/>
    <w:rsid w:val="00066DBF"/>
    <w:rsid w:val="00072A2E"/>
    <w:rsid w:val="00072A65"/>
    <w:rsid w:val="000740C3"/>
    <w:rsid w:val="0007564D"/>
    <w:rsid w:val="0008070D"/>
    <w:rsid w:val="00083132"/>
    <w:rsid w:val="000860DD"/>
    <w:rsid w:val="000860EC"/>
    <w:rsid w:val="00087CD0"/>
    <w:rsid w:val="00090358"/>
    <w:rsid w:val="0009195D"/>
    <w:rsid w:val="00093741"/>
    <w:rsid w:val="00094225"/>
    <w:rsid w:val="00094D46"/>
    <w:rsid w:val="0009641E"/>
    <w:rsid w:val="000A0A8A"/>
    <w:rsid w:val="000A0FE4"/>
    <w:rsid w:val="000A2193"/>
    <w:rsid w:val="000A491D"/>
    <w:rsid w:val="000A4975"/>
    <w:rsid w:val="000A5367"/>
    <w:rsid w:val="000A5F19"/>
    <w:rsid w:val="000A6293"/>
    <w:rsid w:val="000A79FE"/>
    <w:rsid w:val="000A7E86"/>
    <w:rsid w:val="000B20EC"/>
    <w:rsid w:val="000B2177"/>
    <w:rsid w:val="000B4562"/>
    <w:rsid w:val="000B46C3"/>
    <w:rsid w:val="000B58C7"/>
    <w:rsid w:val="000B6EB4"/>
    <w:rsid w:val="000C23D8"/>
    <w:rsid w:val="000C4B4B"/>
    <w:rsid w:val="000C6555"/>
    <w:rsid w:val="000C6BFE"/>
    <w:rsid w:val="000C7519"/>
    <w:rsid w:val="000D12B3"/>
    <w:rsid w:val="000D1C5B"/>
    <w:rsid w:val="000D1D90"/>
    <w:rsid w:val="000D2325"/>
    <w:rsid w:val="000D353B"/>
    <w:rsid w:val="000D415D"/>
    <w:rsid w:val="000D4606"/>
    <w:rsid w:val="000D46A2"/>
    <w:rsid w:val="000D535C"/>
    <w:rsid w:val="000D75A7"/>
    <w:rsid w:val="000D777D"/>
    <w:rsid w:val="000E08EB"/>
    <w:rsid w:val="000E26AF"/>
    <w:rsid w:val="000E2C90"/>
    <w:rsid w:val="000E3B61"/>
    <w:rsid w:val="000E4BAD"/>
    <w:rsid w:val="000E6DC0"/>
    <w:rsid w:val="000E70AE"/>
    <w:rsid w:val="000F0AD0"/>
    <w:rsid w:val="000F1894"/>
    <w:rsid w:val="000F38FF"/>
    <w:rsid w:val="000F4511"/>
    <w:rsid w:val="000F49E6"/>
    <w:rsid w:val="000F5065"/>
    <w:rsid w:val="000F5657"/>
    <w:rsid w:val="000F5BE0"/>
    <w:rsid w:val="000F615A"/>
    <w:rsid w:val="000F6547"/>
    <w:rsid w:val="00102DD4"/>
    <w:rsid w:val="001031E2"/>
    <w:rsid w:val="00104842"/>
    <w:rsid w:val="00105E5A"/>
    <w:rsid w:val="0010763F"/>
    <w:rsid w:val="00110922"/>
    <w:rsid w:val="00111E67"/>
    <w:rsid w:val="001120A7"/>
    <w:rsid w:val="001120C6"/>
    <w:rsid w:val="001122F6"/>
    <w:rsid w:val="00114148"/>
    <w:rsid w:val="001148AB"/>
    <w:rsid w:val="00114D70"/>
    <w:rsid w:val="00116796"/>
    <w:rsid w:val="00116B54"/>
    <w:rsid w:val="0012224B"/>
    <w:rsid w:val="00122904"/>
    <w:rsid w:val="00122AEA"/>
    <w:rsid w:val="00124B9E"/>
    <w:rsid w:val="00126F4C"/>
    <w:rsid w:val="00130A7C"/>
    <w:rsid w:val="00132435"/>
    <w:rsid w:val="00133D45"/>
    <w:rsid w:val="00134F7F"/>
    <w:rsid w:val="00135E4F"/>
    <w:rsid w:val="00136439"/>
    <w:rsid w:val="00137072"/>
    <w:rsid w:val="0013766F"/>
    <w:rsid w:val="001410A3"/>
    <w:rsid w:val="00142843"/>
    <w:rsid w:val="00142FA9"/>
    <w:rsid w:val="0014335B"/>
    <w:rsid w:val="00143A74"/>
    <w:rsid w:val="00143BDF"/>
    <w:rsid w:val="001457D8"/>
    <w:rsid w:val="00146BB2"/>
    <w:rsid w:val="00146DCD"/>
    <w:rsid w:val="00147B7B"/>
    <w:rsid w:val="001503B7"/>
    <w:rsid w:val="00150EF0"/>
    <w:rsid w:val="001514F4"/>
    <w:rsid w:val="001526BA"/>
    <w:rsid w:val="00155216"/>
    <w:rsid w:val="00155757"/>
    <w:rsid w:val="00156342"/>
    <w:rsid w:val="00157CAC"/>
    <w:rsid w:val="00157F69"/>
    <w:rsid w:val="00161D40"/>
    <w:rsid w:val="00162649"/>
    <w:rsid w:val="0016339D"/>
    <w:rsid w:val="00163F56"/>
    <w:rsid w:val="0016404C"/>
    <w:rsid w:val="00166546"/>
    <w:rsid w:val="00166DB2"/>
    <w:rsid w:val="001706F7"/>
    <w:rsid w:val="00171123"/>
    <w:rsid w:val="00174F49"/>
    <w:rsid w:val="00177703"/>
    <w:rsid w:val="00180044"/>
    <w:rsid w:val="0018061B"/>
    <w:rsid w:val="001820FB"/>
    <w:rsid w:val="00182C9E"/>
    <w:rsid w:val="00183ED2"/>
    <w:rsid w:val="00186FAA"/>
    <w:rsid w:val="00190AA5"/>
    <w:rsid w:val="00190DDC"/>
    <w:rsid w:val="0019104A"/>
    <w:rsid w:val="0019123F"/>
    <w:rsid w:val="00191CF5"/>
    <w:rsid w:val="001927F4"/>
    <w:rsid w:val="001934A1"/>
    <w:rsid w:val="001944A2"/>
    <w:rsid w:val="001953EF"/>
    <w:rsid w:val="0019630B"/>
    <w:rsid w:val="001A2C69"/>
    <w:rsid w:val="001A3BC7"/>
    <w:rsid w:val="001B03D9"/>
    <w:rsid w:val="001B139C"/>
    <w:rsid w:val="001B4B5D"/>
    <w:rsid w:val="001B655C"/>
    <w:rsid w:val="001B686F"/>
    <w:rsid w:val="001B6D08"/>
    <w:rsid w:val="001C15B9"/>
    <w:rsid w:val="001C2235"/>
    <w:rsid w:val="001C2BAE"/>
    <w:rsid w:val="001C4528"/>
    <w:rsid w:val="001C54AB"/>
    <w:rsid w:val="001C559D"/>
    <w:rsid w:val="001C6283"/>
    <w:rsid w:val="001D133D"/>
    <w:rsid w:val="001D1834"/>
    <w:rsid w:val="001D354C"/>
    <w:rsid w:val="001D3CC2"/>
    <w:rsid w:val="001D57AA"/>
    <w:rsid w:val="001D7384"/>
    <w:rsid w:val="001E13EF"/>
    <w:rsid w:val="001E27F9"/>
    <w:rsid w:val="001E2AF2"/>
    <w:rsid w:val="001E3BED"/>
    <w:rsid w:val="001E5243"/>
    <w:rsid w:val="001E7EC4"/>
    <w:rsid w:val="001E7F17"/>
    <w:rsid w:val="001F1525"/>
    <w:rsid w:val="001F1FB2"/>
    <w:rsid w:val="001F46AA"/>
    <w:rsid w:val="001F472A"/>
    <w:rsid w:val="001F4D64"/>
    <w:rsid w:val="001F50D9"/>
    <w:rsid w:val="001F79BD"/>
    <w:rsid w:val="001F7FC4"/>
    <w:rsid w:val="00200062"/>
    <w:rsid w:val="00202B7C"/>
    <w:rsid w:val="00202D98"/>
    <w:rsid w:val="0020503E"/>
    <w:rsid w:val="00207824"/>
    <w:rsid w:val="002122D1"/>
    <w:rsid w:val="00213C60"/>
    <w:rsid w:val="00213D39"/>
    <w:rsid w:val="00214C34"/>
    <w:rsid w:val="00214F99"/>
    <w:rsid w:val="0021511F"/>
    <w:rsid w:val="00215B2B"/>
    <w:rsid w:val="0021684F"/>
    <w:rsid w:val="002172ED"/>
    <w:rsid w:val="00221827"/>
    <w:rsid w:val="00221A9B"/>
    <w:rsid w:val="00226CB1"/>
    <w:rsid w:val="00226F0E"/>
    <w:rsid w:val="002304D8"/>
    <w:rsid w:val="00232A54"/>
    <w:rsid w:val="00236194"/>
    <w:rsid w:val="00237BC2"/>
    <w:rsid w:val="00240BF3"/>
    <w:rsid w:val="00242D56"/>
    <w:rsid w:val="00242DA6"/>
    <w:rsid w:val="00242E6C"/>
    <w:rsid w:val="002433A2"/>
    <w:rsid w:val="002434DE"/>
    <w:rsid w:val="00243BB6"/>
    <w:rsid w:val="00244FFB"/>
    <w:rsid w:val="0024600B"/>
    <w:rsid w:val="002471BA"/>
    <w:rsid w:val="00247FDA"/>
    <w:rsid w:val="00250370"/>
    <w:rsid w:val="00251C73"/>
    <w:rsid w:val="00252E12"/>
    <w:rsid w:val="0025361F"/>
    <w:rsid w:val="00253EE4"/>
    <w:rsid w:val="00254313"/>
    <w:rsid w:val="002547CC"/>
    <w:rsid w:val="002563BF"/>
    <w:rsid w:val="002641BB"/>
    <w:rsid w:val="002655CB"/>
    <w:rsid w:val="002663FB"/>
    <w:rsid w:val="002669AC"/>
    <w:rsid w:val="0026748E"/>
    <w:rsid w:val="002707FA"/>
    <w:rsid w:val="00272909"/>
    <w:rsid w:val="00273A33"/>
    <w:rsid w:val="002760E6"/>
    <w:rsid w:val="00280A73"/>
    <w:rsid w:val="00285116"/>
    <w:rsid w:val="00286050"/>
    <w:rsid w:val="00287960"/>
    <w:rsid w:val="00287D36"/>
    <w:rsid w:val="00290508"/>
    <w:rsid w:val="002908E0"/>
    <w:rsid w:val="002911D9"/>
    <w:rsid w:val="00292DC6"/>
    <w:rsid w:val="00294D33"/>
    <w:rsid w:val="002966EB"/>
    <w:rsid w:val="002A11D8"/>
    <w:rsid w:val="002A39F8"/>
    <w:rsid w:val="002A47E4"/>
    <w:rsid w:val="002A4D37"/>
    <w:rsid w:val="002A6A21"/>
    <w:rsid w:val="002A70EF"/>
    <w:rsid w:val="002B1C0A"/>
    <w:rsid w:val="002B1C82"/>
    <w:rsid w:val="002B27F3"/>
    <w:rsid w:val="002B28C5"/>
    <w:rsid w:val="002B38BA"/>
    <w:rsid w:val="002B567A"/>
    <w:rsid w:val="002B5CCE"/>
    <w:rsid w:val="002B68E5"/>
    <w:rsid w:val="002C030B"/>
    <w:rsid w:val="002C0717"/>
    <w:rsid w:val="002C0A46"/>
    <w:rsid w:val="002C1777"/>
    <w:rsid w:val="002C1799"/>
    <w:rsid w:val="002C2E7F"/>
    <w:rsid w:val="002C3F0D"/>
    <w:rsid w:val="002C68E9"/>
    <w:rsid w:val="002C7C15"/>
    <w:rsid w:val="002D0CDA"/>
    <w:rsid w:val="002D0E60"/>
    <w:rsid w:val="002D22E6"/>
    <w:rsid w:val="002D34B6"/>
    <w:rsid w:val="002D5B57"/>
    <w:rsid w:val="002D62B2"/>
    <w:rsid w:val="002D7836"/>
    <w:rsid w:val="002E16C0"/>
    <w:rsid w:val="002E2956"/>
    <w:rsid w:val="002E5102"/>
    <w:rsid w:val="002E6F4D"/>
    <w:rsid w:val="002E7670"/>
    <w:rsid w:val="002E7B1A"/>
    <w:rsid w:val="002F36A6"/>
    <w:rsid w:val="002F3C16"/>
    <w:rsid w:val="002F4827"/>
    <w:rsid w:val="00303B38"/>
    <w:rsid w:val="0030504E"/>
    <w:rsid w:val="00305CB6"/>
    <w:rsid w:val="003063E2"/>
    <w:rsid w:val="003075DB"/>
    <w:rsid w:val="00307EEF"/>
    <w:rsid w:val="0031019B"/>
    <w:rsid w:val="0031074D"/>
    <w:rsid w:val="003107E4"/>
    <w:rsid w:val="00310BD1"/>
    <w:rsid w:val="00313A95"/>
    <w:rsid w:val="00314965"/>
    <w:rsid w:val="003149BA"/>
    <w:rsid w:val="003161EE"/>
    <w:rsid w:val="00320558"/>
    <w:rsid w:val="00323A1B"/>
    <w:rsid w:val="00325750"/>
    <w:rsid w:val="00325ABD"/>
    <w:rsid w:val="00327ED3"/>
    <w:rsid w:val="00330D13"/>
    <w:rsid w:val="0033325F"/>
    <w:rsid w:val="00333B42"/>
    <w:rsid w:val="0033428E"/>
    <w:rsid w:val="00334355"/>
    <w:rsid w:val="00334F1F"/>
    <w:rsid w:val="00336B00"/>
    <w:rsid w:val="00336CFA"/>
    <w:rsid w:val="00336DAF"/>
    <w:rsid w:val="003409B1"/>
    <w:rsid w:val="00343E6D"/>
    <w:rsid w:val="003443CE"/>
    <w:rsid w:val="003449C9"/>
    <w:rsid w:val="0034694B"/>
    <w:rsid w:val="00346A42"/>
    <w:rsid w:val="00347443"/>
    <w:rsid w:val="00347F33"/>
    <w:rsid w:val="00352F9E"/>
    <w:rsid w:val="00353A4A"/>
    <w:rsid w:val="00354893"/>
    <w:rsid w:val="00355876"/>
    <w:rsid w:val="003601E6"/>
    <w:rsid w:val="003620F6"/>
    <w:rsid w:val="00363911"/>
    <w:rsid w:val="0036439A"/>
    <w:rsid w:val="00364657"/>
    <w:rsid w:val="0036509C"/>
    <w:rsid w:val="0036650C"/>
    <w:rsid w:val="003677B9"/>
    <w:rsid w:val="00367D4A"/>
    <w:rsid w:val="003700EE"/>
    <w:rsid w:val="0037013A"/>
    <w:rsid w:val="00371B4E"/>
    <w:rsid w:val="0037479C"/>
    <w:rsid w:val="00374C3F"/>
    <w:rsid w:val="00375FEA"/>
    <w:rsid w:val="00376557"/>
    <w:rsid w:val="00381CC2"/>
    <w:rsid w:val="0038287D"/>
    <w:rsid w:val="00382E81"/>
    <w:rsid w:val="0038336D"/>
    <w:rsid w:val="003841CC"/>
    <w:rsid w:val="00386FA3"/>
    <w:rsid w:val="00390DFA"/>
    <w:rsid w:val="0039134E"/>
    <w:rsid w:val="003A0ADF"/>
    <w:rsid w:val="003A11D3"/>
    <w:rsid w:val="003A2FE5"/>
    <w:rsid w:val="003A4EAA"/>
    <w:rsid w:val="003A5033"/>
    <w:rsid w:val="003A593E"/>
    <w:rsid w:val="003A5A51"/>
    <w:rsid w:val="003A5C32"/>
    <w:rsid w:val="003A6CB0"/>
    <w:rsid w:val="003B15C5"/>
    <w:rsid w:val="003B2134"/>
    <w:rsid w:val="003B251D"/>
    <w:rsid w:val="003B3907"/>
    <w:rsid w:val="003B43AC"/>
    <w:rsid w:val="003C1FB3"/>
    <w:rsid w:val="003C21D7"/>
    <w:rsid w:val="003C2363"/>
    <w:rsid w:val="003C2806"/>
    <w:rsid w:val="003C44E7"/>
    <w:rsid w:val="003C70D7"/>
    <w:rsid w:val="003D0563"/>
    <w:rsid w:val="003D15CA"/>
    <w:rsid w:val="003D21DD"/>
    <w:rsid w:val="003D3F0E"/>
    <w:rsid w:val="003D3F88"/>
    <w:rsid w:val="003D4789"/>
    <w:rsid w:val="003D55CF"/>
    <w:rsid w:val="003D609D"/>
    <w:rsid w:val="003D6F52"/>
    <w:rsid w:val="003D7F09"/>
    <w:rsid w:val="003E0619"/>
    <w:rsid w:val="003E155E"/>
    <w:rsid w:val="003E22B4"/>
    <w:rsid w:val="003E29CE"/>
    <w:rsid w:val="003E5C60"/>
    <w:rsid w:val="003E68BF"/>
    <w:rsid w:val="003E6C62"/>
    <w:rsid w:val="003E6E53"/>
    <w:rsid w:val="003F0168"/>
    <w:rsid w:val="003F22E8"/>
    <w:rsid w:val="003F25D3"/>
    <w:rsid w:val="003F2EA1"/>
    <w:rsid w:val="003F44D3"/>
    <w:rsid w:val="003F6146"/>
    <w:rsid w:val="003F73D3"/>
    <w:rsid w:val="00400E52"/>
    <w:rsid w:val="00400F79"/>
    <w:rsid w:val="00400FA1"/>
    <w:rsid w:val="00402F37"/>
    <w:rsid w:val="00403375"/>
    <w:rsid w:val="00404DB8"/>
    <w:rsid w:val="004055BC"/>
    <w:rsid w:val="0040671D"/>
    <w:rsid w:val="0040778F"/>
    <w:rsid w:val="004078D1"/>
    <w:rsid w:val="00410ED1"/>
    <w:rsid w:val="004140A2"/>
    <w:rsid w:val="0041610E"/>
    <w:rsid w:val="00416346"/>
    <w:rsid w:val="00417EBC"/>
    <w:rsid w:val="00417FA2"/>
    <w:rsid w:val="004207C5"/>
    <w:rsid w:val="00420B70"/>
    <w:rsid w:val="004218C2"/>
    <w:rsid w:val="00422225"/>
    <w:rsid w:val="00427620"/>
    <w:rsid w:val="004323AB"/>
    <w:rsid w:val="00434045"/>
    <w:rsid w:val="0043617F"/>
    <w:rsid w:val="00440EB0"/>
    <w:rsid w:val="0044108F"/>
    <w:rsid w:val="00441623"/>
    <w:rsid w:val="0044253D"/>
    <w:rsid w:val="00444C44"/>
    <w:rsid w:val="00445303"/>
    <w:rsid w:val="004460B4"/>
    <w:rsid w:val="00451E6A"/>
    <w:rsid w:val="0045589B"/>
    <w:rsid w:val="00456665"/>
    <w:rsid w:val="0045720D"/>
    <w:rsid w:val="0045764B"/>
    <w:rsid w:val="0046072E"/>
    <w:rsid w:val="00460A1C"/>
    <w:rsid w:val="0046126D"/>
    <w:rsid w:val="00461BBA"/>
    <w:rsid w:val="00462C1A"/>
    <w:rsid w:val="004666E6"/>
    <w:rsid w:val="00470679"/>
    <w:rsid w:val="0047288C"/>
    <w:rsid w:val="004731B6"/>
    <w:rsid w:val="00476CCA"/>
    <w:rsid w:val="00476EDC"/>
    <w:rsid w:val="00477F1A"/>
    <w:rsid w:val="00481970"/>
    <w:rsid w:val="0048219D"/>
    <w:rsid w:val="00483CC1"/>
    <w:rsid w:val="00485363"/>
    <w:rsid w:val="00486049"/>
    <w:rsid w:val="00487818"/>
    <w:rsid w:val="00490D14"/>
    <w:rsid w:val="00491081"/>
    <w:rsid w:val="0049194B"/>
    <w:rsid w:val="00493631"/>
    <w:rsid w:val="004936CB"/>
    <w:rsid w:val="0049406F"/>
    <w:rsid w:val="00494F50"/>
    <w:rsid w:val="00495270"/>
    <w:rsid w:val="004A0868"/>
    <w:rsid w:val="004A1CBA"/>
    <w:rsid w:val="004A1F95"/>
    <w:rsid w:val="004A5B09"/>
    <w:rsid w:val="004A7193"/>
    <w:rsid w:val="004A729F"/>
    <w:rsid w:val="004A7E16"/>
    <w:rsid w:val="004B546F"/>
    <w:rsid w:val="004B588C"/>
    <w:rsid w:val="004B65B3"/>
    <w:rsid w:val="004B6CF7"/>
    <w:rsid w:val="004B7807"/>
    <w:rsid w:val="004C0398"/>
    <w:rsid w:val="004C08CE"/>
    <w:rsid w:val="004C38FB"/>
    <w:rsid w:val="004C602B"/>
    <w:rsid w:val="004C7809"/>
    <w:rsid w:val="004D00B1"/>
    <w:rsid w:val="004D5466"/>
    <w:rsid w:val="004D5862"/>
    <w:rsid w:val="004D5B82"/>
    <w:rsid w:val="004D7740"/>
    <w:rsid w:val="004E1FA9"/>
    <w:rsid w:val="004E4991"/>
    <w:rsid w:val="004E504E"/>
    <w:rsid w:val="004E6E34"/>
    <w:rsid w:val="004E7DE8"/>
    <w:rsid w:val="004F13EE"/>
    <w:rsid w:val="004F1B63"/>
    <w:rsid w:val="004F45A3"/>
    <w:rsid w:val="004F6D1C"/>
    <w:rsid w:val="004F75F8"/>
    <w:rsid w:val="004F7CB9"/>
    <w:rsid w:val="00501033"/>
    <w:rsid w:val="00501143"/>
    <w:rsid w:val="00501950"/>
    <w:rsid w:val="005025A0"/>
    <w:rsid w:val="00504C9C"/>
    <w:rsid w:val="00505420"/>
    <w:rsid w:val="0050604D"/>
    <w:rsid w:val="00507DDC"/>
    <w:rsid w:val="0051064F"/>
    <w:rsid w:val="00511206"/>
    <w:rsid w:val="00514152"/>
    <w:rsid w:val="005142BE"/>
    <w:rsid w:val="005174C5"/>
    <w:rsid w:val="00517BE0"/>
    <w:rsid w:val="00517EE8"/>
    <w:rsid w:val="00520298"/>
    <w:rsid w:val="00520A0A"/>
    <w:rsid w:val="00520F05"/>
    <w:rsid w:val="005212A6"/>
    <w:rsid w:val="00523FDC"/>
    <w:rsid w:val="00526BC3"/>
    <w:rsid w:val="005301D0"/>
    <w:rsid w:val="00530B15"/>
    <w:rsid w:val="00533AB0"/>
    <w:rsid w:val="00536C13"/>
    <w:rsid w:val="00536E3A"/>
    <w:rsid w:val="0054208F"/>
    <w:rsid w:val="0054274E"/>
    <w:rsid w:val="00542B49"/>
    <w:rsid w:val="00542D35"/>
    <w:rsid w:val="0054303E"/>
    <w:rsid w:val="005435F3"/>
    <w:rsid w:val="00547026"/>
    <w:rsid w:val="00547030"/>
    <w:rsid w:val="00550C1E"/>
    <w:rsid w:val="00551915"/>
    <w:rsid w:val="00553822"/>
    <w:rsid w:val="00553C9D"/>
    <w:rsid w:val="005615B6"/>
    <w:rsid w:val="005617EC"/>
    <w:rsid w:val="00562651"/>
    <w:rsid w:val="0056419E"/>
    <w:rsid w:val="005702BB"/>
    <w:rsid w:val="005712D2"/>
    <w:rsid w:val="00571D3C"/>
    <w:rsid w:val="00573517"/>
    <w:rsid w:val="0057356C"/>
    <w:rsid w:val="00575FC2"/>
    <w:rsid w:val="00576841"/>
    <w:rsid w:val="005805CD"/>
    <w:rsid w:val="005838A8"/>
    <w:rsid w:val="00584B76"/>
    <w:rsid w:val="0058557E"/>
    <w:rsid w:val="00585CC8"/>
    <w:rsid w:val="00587A96"/>
    <w:rsid w:val="00590227"/>
    <w:rsid w:val="0059084C"/>
    <w:rsid w:val="00591018"/>
    <w:rsid w:val="005912B4"/>
    <w:rsid w:val="00591FE8"/>
    <w:rsid w:val="00593263"/>
    <w:rsid w:val="005A017C"/>
    <w:rsid w:val="005A0389"/>
    <w:rsid w:val="005A05CD"/>
    <w:rsid w:val="005A1023"/>
    <w:rsid w:val="005A3AF0"/>
    <w:rsid w:val="005A4ABD"/>
    <w:rsid w:val="005A4ACB"/>
    <w:rsid w:val="005A4C78"/>
    <w:rsid w:val="005A583F"/>
    <w:rsid w:val="005A6FAB"/>
    <w:rsid w:val="005A77BC"/>
    <w:rsid w:val="005A7F26"/>
    <w:rsid w:val="005B1734"/>
    <w:rsid w:val="005B35CE"/>
    <w:rsid w:val="005B4A74"/>
    <w:rsid w:val="005B54C7"/>
    <w:rsid w:val="005B5A61"/>
    <w:rsid w:val="005B5AB4"/>
    <w:rsid w:val="005B6D5A"/>
    <w:rsid w:val="005B738F"/>
    <w:rsid w:val="005C0744"/>
    <w:rsid w:val="005C1A83"/>
    <w:rsid w:val="005C2E54"/>
    <w:rsid w:val="005C439A"/>
    <w:rsid w:val="005C5922"/>
    <w:rsid w:val="005C679E"/>
    <w:rsid w:val="005C719F"/>
    <w:rsid w:val="005D310E"/>
    <w:rsid w:val="005D43B9"/>
    <w:rsid w:val="005D63E5"/>
    <w:rsid w:val="005D706C"/>
    <w:rsid w:val="005E1137"/>
    <w:rsid w:val="005E2AEC"/>
    <w:rsid w:val="005E6840"/>
    <w:rsid w:val="005E6D3E"/>
    <w:rsid w:val="005E75CB"/>
    <w:rsid w:val="005E76F7"/>
    <w:rsid w:val="005E7A8C"/>
    <w:rsid w:val="005E7AF9"/>
    <w:rsid w:val="005F1556"/>
    <w:rsid w:val="005F172F"/>
    <w:rsid w:val="005F4CA1"/>
    <w:rsid w:val="005F5E01"/>
    <w:rsid w:val="005F6834"/>
    <w:rsid w:val="00601454"/>
    <w:rsid w:val="00603577"/>
    <w:rsid w:val="00604415"/>
    <w:rsid w:val="00604CB8"/>
    <w:rsid w:val="0060569E"/>
    <w:rsid w:val="00606CC2"/>
    <w:rsid w:val="00610492"/>
    <w:rsid w:val="0061159E"/>
    <w:rsid w:val="00611FDF"/>
    <w:rsid w:val="0061237B"/>
    <w:rsid w:val="00613C62"/>
    <w:rsid w:val="006153EF"/>
    <w:rsid w:val="00616809"/>
    <w:rsid w:val="00617DDF"/>
    <w:rsid w:val="00621510"/>
    <w:rsid w:val="0062153D"/>
    <w:rsid w:val="0062170F"/>
    <w:rsid w:val="006218A7"/>
    <w:rsid w:val="00622639"/>
    <w:rsid w:val="00622BB6"/>
    <w:rsid w:val="006238D5"/>
    <w:rsid w:val="00624FAC"/>
    <w:rsid w:val="00625526"/>
    <w:rsid w:val="00627AF1"/>
    <w:rsid w:val="00630FC9"/>
    <w:rsid w:val="00631EB8"/>
    <w:rsid w:val="00632D6F"/>
    <w:rsid w:val="00634606"/>
    <w:rsid w:val="0063491B"/>
    <w:rsid w:val="00637092"/>
    <w:rsid w:val="006377C9"/>
    <w:rsid w:val="00637D27"/>
    <w:rsid w:val="006406AF"/>
    <w:rsid w:val="00640721"/>
    <w:rsid w:val="00642893"/>
    <w:rsid w:val="006448BC"/>
    <w:rsid w:val="00644BF3"/>
    <w:rsid w:val="00645109"/>
    <w:rsid w:val="0064543B"/>
    <w:rsid w:val="006475CA"/>
    <w:rsid w:val="0064788E"/>
    <w:rsid w:val="00651193"/>
    <w:rsid w:val="006556AE"/>
    <w:rsid w:val="00661075"/>
    <w:rsid w:val="00661C56"/>
    <w:rsid w:val="0066275D"/>
    <w:rsid w:val="00662EE9"/>
    <w:rsid w:val="0066353B"/>
    <w:rsid w:val="00663F2E"/>
    <w:rsid w:val="00666CE0"/>
    <w:rsid w:val="0067165D"/>
    <w:rsid w:val="006718A4"/>
    <w:rsid w:val="00671B28"/>
    <w:rsid w:val="006730E5"/>
    <w:rsid w:val="00680396"/>
    <w:rsid w:val="006814C6"/>
    <w:rsid w:val="0068151C"/>
    <w:rsid w:val="00681844"/>
    <w:rsid w:val="0068253D"/>
    <w:rsid w:val="00685CDE"/>
    <w:rsid w:val="006878E1"/>
    <w:rsid w:val="00687A45"/>
    <w:rsid w:val="006913D4"/>
    <w:rsid w:val="00691E56"/>
    <w:rsid w:val="006943A9"/>
    <w:rsid w:val="00694A2F"/>
    <w:rsid w:val="006950D6"/>
    <w:rsid w:val="00695123"/>
    <w:rsid w:val="006967ED"/>
    <w:rsid w:val="0069710A"/>
    <w:rsid w:val="006A032B"/>
    <w:rsid w:val="006A041C"/>
    <w:rsid w:val="006A05B3"/>
    <w:rsid w:val="006A114B"/>
    <w:rsid w:val="006A2ACD"/>
    <w:rsid w:val="006A319D"/>
    <w:rsid w:val="006A3D8A"/>
    <w:rsid w:val="006A547A"/>
    <w:rsid w:val="006B0FCD"/>
    <w:rsid w:val="006B119F"/>
    <w:rsid w:val="006B1B25"/>
    <w:rsid w:val="006B2E3F"/>
    <w:rsid w:val="006B3B46"/>
    <w:rsid w:val="006B50DE"/>
    <w:rsid w:val="006B70AE"/>
    <w:rsid w:val="006C2535"/>
    <w:rsid w:val="006C3393"/>
    <w:rsid w:val="006C3817"/>
    <w:rsid w:val="006C514B"/>
    <w:rsid w:val="006C6498"/>
    <w:rsid w:val="006C7BDD"/>
    <w:rsid w:val="006D0A33"/>
    <w:rsid w:val="006D133E"/>
    <w:rsid w:val="006D4AD6"/>
    <w:rsid w:val="006D4E57"/>
    <w:rsid w:val="006D5D0C"/>
    <w:rsid w:val="006D5F9E"/>
    <w:rsid w:val="006D65A8"/>
    <w:rsid w:val="006D6BA8"/>
    <w:rsid w:val="006D7828"/>
    <w:rsid w:val="006D7A5B"/>
    <w:rsid w:val="006E037C"/>
    <w:rsid w:val="006E2299"/>
    <w:rsid w:val="006E651B"/>
    <w:rsid w:val="006E77D1"/>
    <w:rsid w:val="006F0885"/>
    <w:rsid w:val="006F0D25"/>
    <w:rsid w:val="006F119E"/>
    <w:rsid w:val="006F2B9B"/>
    <w:rsid w:val="006F6931"/>
    <w:rsid w:val="00702A41"/>
    <w:rsid w:val="0070412E"/>
    <w:rsid w:val="0070480C"/>
    <w:rsid w:val="0070539B"/>
    <w:rsid w:val="00706298"/>
    <w:rsid w:val="00712642"/>
    <w:rsid w:val="00712D3E"/>
    <w:rsid w:val="00712DB2"/>
    <w:rsid w:val="00713121"/>
    <w:rsid w:val="0071390B"/>
    <w:rsid w:val="00714B6C"/>
    <w:rsid w:val="0071568B"/>
    <w:rsid w:val="00716F8D"/>
    <w:rsid w:val="007170A3"/>
    <w:rsid w:val="00717E52"/>
    <w:rsid w:val="007209F7"/>
    <w:rsid w:val="0072179A"/>
    <w:rsid w:val="00723C45"/>
    <w:rsid w:val="00724207"/>
    <w:rsid w:val="00724EF9"/>
    <w:rsid w:val="007256E3"/>
    <w:rsid w:val="00726957"/>
    <w:rsid w:val="007271B2"/>
    <w:rsid w:val="007272C0"/>
    <w:rsid w:val="0072744C"/>
    <w:rsid w:val="00727831"/>
    <w:rsid w:val="00727E5B"/>
    <w:rsid w:val="00731080"/>
    <w:rsid w:val="00731632"/>
    <w:rsid w:val="007341D8"/>
    <w:rsid w:val="00735B34"/>
    <w:rsid w:val="00737893"/>
    <w:rsid w:val="00742756"/>
    <w:rsid w:val="00744341"/>
    <w:rsid w:val="00745131"/>
    <w:rsid w:val="00745611"/>
    <w:rsid w:val="007458F3"/>
    <w:rsid w:val="007473B6"/>
    <w:rsid w:val="007478B8"/>
    <w:rsid w:val="00747BBE"/>
    <w:rsid w:val="00747E50"/>
    <w:rsid w:val="00747EEF"/>
    <w:rsid w:val="007516AB"/>
    <w:rsid w:val="007522D3"/>
    <w:rsid w:val="007556C4"/>
    <w:rsid w:val="007562B2"/>
    <w:rsid w:val="00757CD0"/>
    <w:rsid w:val="00760BEF"/>
    <w:rsid w:val="007615DF"/>
    <w:rsid w:val="00761CA2"/>
    <w:rsid w:val="00762AD6"/>
    <w:rsid w:val="00763407"/>
    <w:rsid w:val="0076439A"/>
    <w:rsid w:val="00767201"/>
    <w:rsid w:val="007678EF"/>
    <w:rsid w:val="00767FF4"/>
    <w:rsid w:val="007700F0"/>
    <w:rsid w:val="00770F76"/>
    <w:rsid w:val="0077211B"/>
    <w:rsid w:val="00773ED5"/>
    <w:rsid w:val="0077461F"/>
    <w:rsid w:val="00774A50"/>
    <w:rsid w:val="00774B05"/>
    <w:rsid w:val="00774F94"/>
    <w:rsid w:val="0077534A"/>
    <w:rsid w:val="00775F56"/>
    <w:rsid w:val="00781B06"/>
    <w:rsid w:val="00781E31"/>
    <w:rsid w:val="00783AC6"/>
    <w:rsid w:val="00783BC7"/>
    <w:rsid w:val="00783C64"/>
    <w:rsid w:val="00783DDA"/>
    <w:rsid w:val="00784CA5"/>
    <w:rsid w:val="00784FAD"/>
    <w:rsid w:val="007876E7"/>
    <w:rsid w:val="0079139E"/>
    <w:rsid w:val="007913D8"/>
    <w:rsid w:val="007916E4"/>
    <w:rsid w:val="00792B96"/>
    <w:rsid w:val="00792D06"/>
    <w:rsid w:val="00793CD3"/>
    <w:rsid w:val="00793D96"/>
    <w:rsid w:val="00794136"/>
    <w:rsid w:val="007947FE"/>
    <w:rsid w:val="00794AC5"/>
    <w:rsid w:val="00794C29"/>
    <w:rsid w:val="0079508F"/>
    <w:rsid w:val="00795148"/>
    <w:rsid w:val="00795FB6"/>
    <w:rsid w:val="00796143"/>
    <w:rsid w:val="007A1380"/>
    <w:rsid w:val="007A1AFA"/>
    <w:rsid w:val="007A2449"/>
    <w:rsid w:val="007A371A"/>
    <w:rsid w:val="007A3B5F"/>
    <w:rsid w:val="007A4CAB"/>
    <w:rsid w:val="007A5731"/>
    <w:rsid w:val="007A5AF2"/>
    <w:rsid w:val="007A5CDB"/>
    <w:rsid w:val="007A709B"/>
    <w:rsid w:val="007B03D7"/>
    <w:rsid w:val="007B1995"/>
    <w:rsid w:val="007B2533"/>
    <w:rsid w:val="007B27B4"/>
    <w:rsid w:val="007B357D"/>
    <w:rsid w:val="007B47B3"/>
    <w:rsid w:val="007B4880"/>
    <w:rsid w:val="007B554A"/>
    <w:rsid w:val="007B586A"/>
    <w:rsid w:val="007B76F3"/>
    <w:rsid w:val="007C09A7"/>
    <w:rsid w:val="007C19D3"/>
    <w:rsid w:val="007C1BA2"/>
    <w:rsid w:val="007C1E14"/>
    <w:rsid w:val="007C373B"/>
    <w:rsid w:val="007C3C37"/>
    <w:rsid w:val="007C6C5A"/>
    <w:rsid w:val="007C7426"/>
    <w:rsid w:val="007D6CBE"/>
    <w:rsid w:val="007D7716"/>
    <w:rsid w:val="007E058E"/>
    <w:rsid w:val="007E474D"/>
    <w:rsid w:val="007E679F"/>
    <w:rsid w:val="007E77EA"/>
    <w:rsid w:val="007E7A2F"/>
    <w:rsid w:val="007F0FE2"/>
    <w:rsid w:val="007F6A48"/>
    <w:rsid w:val="007F746E"/>
    <w:rsid w:val="00800D38"/>
    <w:rsid w:val="00801B50"/>
    <w:rsid w:val="0080297C"/>
    <w:rsid w:val="008036BE"/>
    <w:rsid w:val="00805ED0"/>
    <w:rsid w:val="008063C5"/>
    <w:rsid w:val="00806607"/>
    <w:rsid w:val="0080773C"/>
    <w:rsid w:val="00807CEA"/>
    <w:rsid w:val="00810079"/>
    <w:rsid w:val="008101EB"/>
    <w:rsid w:val="00811739"/>
    <w:rsid w:val="008119B4"/>
    <w:rsid w:val="00812BF6"/>
    <w:rsid w:val="00812C2C"/>
    <w:rsid w:val="008161C3"/>
    <w:rsid w:val="008179ED"/>
    <w:rsid w:val="008228EA"/>
    <w:rsid w:val="008237A3"/>
    <w:rsid w:val="00823E96"/>
    <w:rsid w:val="00823FB0"/>
    <w:rsid w:val="00824128"/>
    <w:rsid w:val="00824286"/>
    <w:rsid w:val="00824FE7"/>
    <w:rsid w:val="00825D38"/>
    <w:rsid w:val="00826D91"/>
    <w:rsid w:val="008275A2"/>
    <w:rsid w:val="00830F38"/>
    <w:rsid w:val="00831389"/>
    <w:rsid w:val="00832640"/>
    <w:rsid w:val="00837719"/>
    <w:rsid w:val="00843807"/>
    <w:rsid w:val="00843AAE"/>
    <w:rsid w:val="008440C6"/>
    <w:rsid w:val="008464AC"/>
    <w:rsid w:val="008465C2"/>
    <w:rsid w:val="00846669"/>
    <w:rsid w:val="00851630"/>
    <w:rsid w:val="00853B0C"/>
    <w:rsid w:val="0085449A"/>
    <w:rsid w:val="00856E71"/>
    <w:rsid w:val="00857710"/>
    <w:rsid w:val="008604B7"/>
    <w:rsid w:val="008616EF"/>
    <w:rsid w:val="0086371D"/>
    <w:rsid w:val="00863EEC"/>
    <w:rsid w:val="0086413B"/>
    <w:rsid w:val="008642C9"/>
    <w:rsid w:val="008660AB"/>
    <w:rsid w:val="008674B7"/>
    <w:rsid w:val="00870445"/>
    <w:rsid w:val="0087508E"/>
    <w:rsid w:val="008763A5"/>
    <w:rsid w:val="0087692F"/>
    <w:rsid w:val="00877281"/>
    <w:rsid w:val="008776B7"/>
    <w:rsid w:val="00881315"/>
    <w:rsid w:val="00881A2A"/>
    <w:rsid w:val="00881DBE"/>
    <w:rsid w:val="008822FD"/>
    <w:rsid w:val="0088386B"/>
    <w:rsid w:val="00883B20"/>
    <w:rsid w:val="00884E08"/>
    <w:rsid w:val="00885DBF"/>
    <w:rsid w:val="00885ED1"/>
    <w:rsid w:val="00886995"/>
    <w:rsid w:val="00887172"/>
    <w:rsid w:val="0088799A"/>
    <w:rsid w:val="00890228"/>
    <w:rsid w:val="00891BCE"/>
    <w:rsid w:val="00893F63"/>
    <w:rsid w:val="00894E64"/>
    <w:rsid w:val="008A1FB7"/>
    <w:rsid w:val="008A2505"/>
    <w:rsid w:val="008A259F"/>
    <w:rsid w:val="008A2DB2"/>
    <w:rsid w:val="008A3179"/>
    <w:rsid w:val="008A4386"/>
    <w:rsid w:val="008A4F93"/>
    <w:rsid w:val="008A6607"/>
    <w:rsid w:val="008B13F1"/>
    <w:rsid w:val="008B29EC"/>
    <w:rsid w:val="008B74CF"/>
    <w:rsid w:val="008B7705"/>
    <w:rsid w:val="008C0D89"/>
    <w:rsid w:val="008C2D04"/>
    <w:rsid w:val="008C4610"/>
    <w:rsid w:val="008C4DEE"/>
    <w:rsid w:val="008C4ECA"/>
    <w:rsid w:val="008C5748"/>
    <w:rsid w:val="008C5A80"/>
    <w:rsid w:val="008C66C3"/>
    <w:rsid w:val="008D0313"/>
    <w:rsid w:val="008D06FE"/>
    <w:rsid w:val="008D3519"/>
    <w:rsid w:val="008D351B"/>
    <w:rsid w:val="008D651B"/>
    <w:rsid w:val="008D793E"/>
    <w:rsid w:val="008E1B05"/>
    <w:rsid w:val="008E30CE"/>
    <w:rsid w:val="008E3B26"/>
    <w:rsid w:val="008E3B53"/>
    <w:rsid w:val="008E3B95"/>
    <w:rsid w:val="008E4199"/>
    <w:rsid w:val="008E77AA"/>
    <w:rsid w:val="008F20D1"/>
    <w:rsid w:val="008F28B2"/>
    <w:rsid w:val="008F38A1"/>
    <w:rsid w:val="008F7D2E"/>
    <w:rsid w:val="00901C79"/>
    <w:rsid w:val="009055DE"/>
    <w:rsid w:val="0090680A"/>
    <w:rsid w:val="00906E74"/>
    <w:rsid w:val="00907249"/>
    <w:rsid w:val="0091090E"/>
    <w:rsid w:val="00910976"/>
    <w:rsid w:val="00910CA9"/>
    <w:rsid w:val="0091339B"/>
    <w:rsid w:val="00913567"/>
    <w:rsid w:val="0091357B"/>
    <w:rsid w:val="00913D7B"/>
    <w:rsid w:val="00915522"/>
    <w:rsid w:val="00915994"/>
    <w:rsid w:val="00916887"/>
    <w:rsid w:val="00916B3D"/>
    <w:rsid w:val="009211EC"/>
    <w:rsid w:val="00921AC9"/>
    <w:rsid w:val="0092451D"/>
    <w:rsid w:val="009249CC"/>
    <w:rsid w:val="00930AA1"/>
    <w:rsid w:val="00932A54"/>
    <w:rsid w:val="009340FC"/>
    <w:rsid w:val="0093455E"/>
    <w:rsid w:val="009351C3"/>
    <w:rsid w:val="00936065"/>
    <w:rsid w:val="00940459"/>
    <w:rsid w:val="009409E5"/>
    <w:rsid w:val="00941672"/>
    <w:rsid w:val="00941F6F"/>
    <w:rsid w:val="00943752"/>
    <w:rsid w:val="009441AE"/>
    <w:rsid w:val="00946A76"/>
    <w:rsid w:val="009470F6"/>
    <w:rsid w:val="00950EEB"/>
    <w:rsid w:val="0095276E"/>
    <w:rsid w:val="00952A5D"/>
    <w:rsid w:val="0095320E"/>
    <w:rsid w:val="00954B12"/>
    <w:rsid w:val="009552C3"/>
    <w:rsid w:val="009566E9"/>
    <w:rsid w:val="00962F0B"/>
    <w:rsid w:val="00963283"/>
    <w:rsid w:val="00964D8B"/>
    <w:rsid w:val="00972825"/>
    <w:rsid w:val="00972D03"/>
    <w:rsid w:val="00975DF2"/>
    <w:rsid w:val="00975E7E"/>
    <w:rsid w:val="0097643A"/>
    <w:rsid w:val="0097715D"/>
    <w:rsid w:val="009814FD"/>
    <w:rsid w:val="00981E63"/>
    <w:rsid w:val="009836CD"/>
    <w:rsid w:val="00983AC8"/>
    <w:rsid w:val="00986743"/>
    <w:rsid w:val="00986B90"/>
    <w:rsid w:val="0098771F"/>
    <w:rsid w:val="009901E8"/>
    <w:rsid w:val="00993045"/>
    <w:rsid w:val="00994933"/>
    <w:rsid w:val="00996A10"/>
    <w:rsid w:val="00996A1E"/>
    <w:rsid w:val="00997733"/>
    <w:rsid w:val="00997DFA"/>
    <w:rsid w:val="009A309F"/>
    <w:rsid w:val="009A4AF3"/>
    <w:rsid w:val="009A6292"/>
    <w:rsid w:val="009A7736"/>
    <w:rsid w:val="009A7BB5"/>
    <w:rsid w:val="009A7E69"/>
    <w:rsid w:val="009B005F"/>
    <w:rsid w:val="009B2BE7"/>
    <w:rsid w:val="009B3843"/>
    <w:rsid w:val="009B3CEE"/>
    <w:rsid w:val="009B7A74"/>
    <w:rsid w:val="009C3156"/>
    <w:rsid w:val="009C4270"/>
    <w:rsid w:val="009C768D"/>
    <w:rsid w:val="009D31CE"/>
    <w:rsid w:val="009D4F2F"/>
    <w:rsid w:val="009D5AC6"/>
    <w:rsid w:val="009D7B16"/>
    <w:rsid w:val="009D7F0D"/>
    <w:rsid w:val="009E0662"/>
    <w:rsid w:val="009E1CAB"/>
    <w:rsid w:val="009E380E"/>
    <w:rsid w:val="009E40A9"/>
    <w:rsid w:val="009E4FB8"/>
    <w:rsid w:val="009E5A33"/>
    <w:rsid w:val="009F1988"/>
    <w:rsid w:val="009F61F8"/>
    <w:rsid w:val="009F6334"/>
    <w:rsid w:val="00A00173"/>
    <w:rsid w:val="00A00C50"/>
    <w:rsid w:val="00A017C1"/>
    <w:rsid w:val="00A01BD4"/>
    <w:rsid w:val="00A022B1"/>
    <w:rsid w:val="00A046D4"/>
    <w:rsid w:val="00A048A0"/>
    <w:rsid w:val="00A06BA8"/>
    <w:rsid w:val="00A12B49"/>
    <w:rsid w:val="00A14799"/>
    <w:rsid w:val="00A1498D"/>
    <w:rsid w:val="00A14D55"/>
    <w:rsid w:val="00A16D7E"/>
    <w:rsid w:val="00A23462"/>
    <w:rsid w:val="00A2753E"/>
    <w:rsid w:val="00A313B8"/>
    <w:rsid w:val="00A31AA9"/>
    <w:rsid w:val="00A347FD"/>
    <w:rsid w:val="00A352F0"/>
    <w:rsid w:val="00A363C9"/>
    <w:rsid w:val="00A37C64"/>
    <w:rsid w:val="00A403B4"/>
    <w:rsid w:val="00A40804"/>
    <w:rsid w:val="00A41CE8"/>
    <w:rsid w:val="00A41F63"/>
    <w:rsid w:val="00A41FF7"/>
    <w:rsid w:val="00A43787"/>
    <w:rsid w:val="00A45402"/>
    <w:rsid w:val="00A45572"/>
    <w:rsid w:val="00A4733B"/>
    <w:rsid w:val="00A51956"/>
    <w:rsid w:val="00A5297E"/>
    <w:rsid w:val="00A57F56"/>
    <w:rsid w:val="00A60F52"/>
    <w:rsid w:val="00A61B42"/>
    <w:rsid w:val="00A66353"/>
    <w:rsid w:val="00A70129"/>
    <w:rsid w:val="00A714E6"/>
    <w:rsid w:val="00A7209C"/>
    <w:rsid w:val="00A725BA"/>
    <w:rsid w:val="00A732B3"/>
    <w:rsid w:val="00A73498"/>
    <w:rsid w:val="00A73BCE"/>
    <w:rsid w:val="00A7422E"/>
    <w:rsid w:val="00A75870"/>
    <w:rsid w:val="00A76ABA"/>
    <w:rsid w:val="00A77A58"/>
    <w:rsid w:val="00A818B4"/>
    <w:rsid w:val="00A8232A"/>
    <w:rsid w:val="00A82EF7"/>
    <w:rsid w:val="00A85CED"/>
    <w:rsid w:val="00A870ED"/>
    <w:rsid w:val="00A964B0"/>
    <w:rsid w:val="00A96FDC"/>
    <w:rsid w:val="00AA0CB2"/>
    <w:rsid w:val="00AA222C"/>
    <w:rsid w:val="00AA2386"/>
    <w:rsid w:val="00AA3BC9"/>
    <w:rsid w:val="00AA4BB2"/>
    <w:rsid w:val="00AA53DA"/>
    <w:rsid w:val="00AB07DE"/>
    <w:rsid w:val="00AB090B"/>
    <w:rsid w:val="00AB0BB2"/>
    <w:rsid w:val="00AB1EB2"/>
    <w:rsid w:val="00AB28A0"/>
    <w:rsid w:val="00AB2AC2"/>
    <w:rsid w:val="00AB423E"/>
    <w:rsid w:val="00AB4A12"/>
    <w:rsid w:val="00AB4F08"/>
    <w:rsid w:val="00AB51A8"/>
    <w:rsid w:val="00AB51C1"/>
    <w:rsid w:val="00AB6017"/>
    <w:rsid w:val="00AB63D8"/>
    <w:rsid w:val="00AC1C5E"/>
    <w:rsid w:val="00AC1D3A"/>
    <w:rsid w:val="00AC22BD"/>
    <w:rsid w:val="00AC25C1"/>
    <w:rsid w:val="00AC5008"/>
    <w:rsid w:val="00AC57AF"/>
    <w:rsid w:val="00AC5B44"/>
    <w:rsid w:val="00AC62CB"/>
    <w:rsid w:val="00AC6CCE"/>
    <w:rsid w:val="00AC7A7B"/>
    <w:rsid w:val="00AD1E79"/>
    <w:rsid w:val="00AD1FB7"/>
    <w:rsid w:val="00AD2541"/>
    <w:rsid w:val="00AD2852"/>
    <w:rsid w:val="00AD426B"/>
    <w:rsid w:val="00AD4873"/>
    <w:rsid w:val="00AD5176"/>
    <w:rsid w:val="00AD7BA0"/>
    <w:rsid w:val="00AE0F71"/>
    <w:rsid w:val="00AE35CC"/>
    <w:rsid w:val="00AE3972"/>
    <w:rsid w:val="00AE3A6D"/>
    <w:rsid w:val="00AF2AD7"/>
    <w:rsid w:val="00AF2B25"/>
    <w:rsid w:val="00AF2D1C"/>
    <w:rsid w:val="00AF4B0E"/>
    <w:rsid w:val="00AF51C6"/>
    <w:rsid w:val="00AF521B"/>
    <w:rsid w:val="00B02352"/>
    <w:rsid w:val="00B03BA1"/>
    <w:rsid w:val="00B06233"/>
    <w:rsid w:val="00B06346"/>
    <w:rsid w:val="00B1158E"/>
    <w:rsid w:val="00B11C8B"/>
    <w:rsid w:val="00B13049"/>
    <w:rsid w:val="00B15493"/>
    <w:rsid w:val="00B1553E"/>
    <w:rsid w:val="00B15943"/>
    <w:rsid w:val="00B2009D"/>
    <w:rsid w:val="00B201A0"/>
    <w:rsid w:val="00B212BE"/>
    <w:rsid w:val="00B221D1"/>
    <w:rsid w:val="00B23BA1"/>
    <w:rsid w:val="00B23C6B"/>
    <w:rsid w:val="00B2471D"/>
    <w:rsid w:val="00B248DA"/>
    <w:rsid w:val="00B25566"/>
    <w:rsid w:val="00B27AD3"/>
    <w:rsid w:val="00B30465"/>
    <w:rsid w:val="00B318B1"/>
    <w:rsid w:val="00B31B51"/>
    <w:rsid w:val="00B31FA6"/>
    <w:rsid w:val="00B3411F"/>
    <w:rsid w:val="00B35CBD"/>
    <w:rsid w:val="00B368BE"/>
    <w:rsid w:val="00B3749B"/>
    <w:rsid w:val="00B4016A"/>
    <w:rsid w:val="00B403C0"/>
    <w:rsid w:val="00B41913"/>
    <w:rsid w:val="00B43613"/>
    <w:rsid w:val="00B4361E"/>
    <w:rsid w:val="00B46303"/>
    <w:rsid w:val="00B4715D"/>
    <w:rsid w:val="00B50242"/>
    <w:rsid w:val="00B50B95"/>
    <w:rsid w:val="00B51730"/>
    <w:rsid w:val="00B5201C"/>
    <w:rsid w:val="00B54B77"/>
    <w:rsid w:val="00B5783D"/>
    <w:rsid w:val="00B57B1D"/>
    <w:rsid w:val="00B605E6"/>
    <w:rsid w:val="00B60CF0"/>
    <w:rsid w:val="00B611C7"/>
    <w:rsid w:val="00B658B7"/>
    <w:rsid w:val="00B6688C"/>
    <w:rsid w:val="00B70AD4"/>
    <w:rsid w:val="00B712DF"/>
    <w:rsid w:val="00B714FE"/>
    <w:rsid w:val="00B72AD9"/>
    <w:rsid w:val="00B73738"/>
    <w:rsid w:val="00B746FF"/>
    <w:rsid w:val="00B772D4"/>
    <w:rsid w:val="00B80E29"/>
    <w:rsid w:val="00B82D1D"/>
    <w:rsid w:val="00B8359A"/>
    <w:rsid w:val="00B83A9B"/>
    <w:rsid w:val="00B849A7"/>
    <w:rsid w:val="00B856C2"/>
    <w:rsid w:val="00B858B8"/>
    <w:rsid w:val="00B86666"/>
    <w:rsid w:val="00B87BC9"/>
    <w:rsid w:val="00B90AAA"/>
    <w:rsid w:val="00B915F3"/>
    <w:rsid w:val="00B9228E"/>
    <w:rsid w:val="00B93EE7"/>
    <w:rsid w:val="00B96670"/>
    <w:rsid w:val="00B9682E"/>
    <w:rsid w:val="00B97F86"/>
    <w:rsid w:val="00BA42F1"/>
    <w:rsid w:val="00BA4355"/>
    <w:rsid w:val="00BA56B4"/>
    <w:rsid w:val="00BA58CF"/>
    <w:rsid w:val="00BA683E"/>
    <w:rsid w:val="00BA780A"/>
    <w:rsid w:val="00BB13E1"/>
    <w:rsid w:val="00BB20BC"/>
    <w:rsid w:val="00BB2D34"/>
    <w:rsid w:val="00BB5D67"/>
    <w:rsid w:val="00BB618E"/>
    <w:rsid w:val="00BC0534"/>
    <w:rsid w:val="00BC0F50"/>
    <w:rsid w:val="00BC12B6"/>
    <w:rsid w:val="00BC19A2"/>
    <w:rsid w:val="00BC249C"/>
    <w:rsid w:val="00BC2691"/>
    <w:rsid w:val="00BC2B0B"/>
    <w:rsid w:val="00BC493C"/>
    <w:rsid w:val="00BC6354"/>
    <w:rsid w:val="00BD00B4"/>
    <w:rsid w:val="00BD1855"/>
    <w:rsid w:val="00BD2745"/>
    <w:rsid w:val="00BD3394"/>
    <w:rsid w:val="00BD353E"/>
    <w:rsid w:val="00BD41FF"/>
    <w:rsid w:val="00BD4563"/>
    <w:rsid w:val="00BD4872"/>
    <w:rsid w:val="00BD5024"/>
    <w:rsid w:val="00BD591A"/>
    <w:rsid w:val="00BD6DC2"/>
    <w:rsid w:val="00BD72DC"/>
    <w:rsid w:val="00BD7B02"/>
    <w:rsid w:val="00BE0C07"/>
    <w:rsid w:val="00BE119B"/>
    <w:rsid w:val="00BE1410"/>
    <w:rsid w:val="00BE15A7"/>
    <w:rsid w:val="00BE17BA"/>
    <w:rsid w:val="00BE1E56"/>
    <w:rsid w:val="00BE24B4"/>
    <w:rsid w:val="00BE3870"/>
    <w:rsid w:val="00BE4524"/>
    <w:rsid w:val="00BE5160"/>
    <w:rsid w:val="00BE64FC"/>
    <w:rsid w:val="00BF0E1D"/>
    <w:rsid w:val="00BF7070"/>
    <w:rsid w:val="00BF731A"/>
    <w:rsid w:val="00BF78E8"/>
    <w:rsid w:val="00C005C3"/>
    <w:rsid w:val="00C02AC7"/>
    <w:rsid w:val="00C02D93"/>
    <w:rsid w:val="00C032C4"/>
    <w:rsid w:val="00C039CC"/>
    <w:rsid w:val="00C03A3F"/>
    <w:rsid w:val="00C04B5E"/>
    <w:rsid w:val="00C04F15"/>
    <w:rsid w:val="00C061A1"/>
    <w:rsid w:val="00C068C5"/>
    <w:rsid w:val="00C11009"/>
    <w:rsid w:val="00C13AE8"/>
    <w:rsid w:val="00C14863"/>
    <w:rsid w:val="00C15B57"/>
    <w:rsid w:val="00C15CC3"/>
    <w:rsid w:val="00C16CBE"/>
    <w:rsid w:val="00C20A26"/>
    <w:rsid w:val="00C23655"/>
    <w:rsid w:val="00C23BA7"/>
    <w:rsid w:val="00C25CA8"/>
    <w:rsid w:val="00C25E7D"/>
    <w:rsid w:val="00C265A9"/>
    <w:rsid w:val="00C2693D"/>
    <w:rsid w:val="00C2734E"/>
    <w:rsid w:val="00C27AAC"/>
    <w:rsid w:val="00C27C10"/>
    <w:rsid w:val="00C30E7D"/>
    <w:rsid w:val="00C32A2B"/>
    <w:rsid w:val="00C331B1"/>
    <w:rsid w:val="00C3681A"/>
    <w:rsid w:val="00C36EDF"/>
    <w:rsid w:val="00C447CF"/>
    <w:rsid w:val="00C44EB7"/>
    <w:rsid w:val="00C466AA"/>
    <w:rsid w:val="00C47B1D"/>
    <w:rsid w:val="00C52603"/>
    <w:rsid w:val="00C52684"/>
    <w:rsid w:val="00C5552A"/>
    <w:rsid w:val="00C57089"/>
    <w:rsid w:val="00C57A12"/>
    <w:rsid w:val="00C602C1"/>
    <w:rsid w:val="00C61570"/>
    <w:rsid w:val="00C617F5"/>
    <w:rsid w:val="00C6423A"/>
    <w:rsid w:val="00C64FAE"/>
    <w:rsid w:val="00C6537F"/>
    <w:rsid w:val="00C662F3"/>
    <w:rsid w:val="00C66386"/>
    <w:rsid w:val="00C66BA7"/>
    <w:rsid w:val="00C706E7"/>
    <w:rsid w:val="00C716A5"/>
    <w:rsid w:val="00C7171A"/>
    <w:rsid w:val="00C71821"/>
    <w:rsid w:val="00C71E08"/>
    <w:rsid w:val="00C71EE9"/>
    <w:rsid w:val="00C72A0B"/>
    <w:rsid w:val="00C73E5C"/>
    <w:rsid w:val="00C73EEA"/>
    <w:rsid w:val="00C75B99"/>
    <w:rsid w:val="00C75D05"/>
    <w:rsid w:val="00C76597"/>
    <w:rsid w:val="00C77F6B"/>
    <w:rsid w:val="00C81597"/>
    <w:rsid w:val="00C81CD0"/>
    <w:rsid w:val="00C81FF2"/>
    <w:rsid w:val="00C8259A"/>
    <w:rsid w:val="00C82746"/>
    <w:rsid w:val="00C83146"/>
    <w:rsid w:val="00C87158"/>
    <w:rsid w:val="00C95316"/>
    <w:rsid w:val="00CA3F14"/>
    <w:rsid w:val="00CA5DB2"/>
    <w:rsid w:val="00CA645F"/>
    <w:rsid w:val="00CA79B3"/>
    <w:rsid w:val="00CB2D30"/>
    <w:rsid w:val="00CB32BC"/>
    <w:rsid w:val="00CB3DAA"/>
    <w:rsid w:val="00CB4C42"/>
    <w:rsid w:val="00CB4FF6"/>
    <w:rsid w:val="00CB5885"/>
    <w:rsid w:val="00CB69B4"/>
    <w:rsid w:val="00CB7747"/>
    <w:rsid w:val="00CB7C5B"/>
    <w:rsid w:val="00CC0261"/>
    <w:rsid w:val="00CC1909"/>
    <w:rsid w:val="00CC4290"/>
    <w:rsid w:val="00CC600F"/>
    <w:rsid w:val="00CC61BE"/>
    <w:rsid w:val="00CC6917"/>
    <w:rsid w:val="00CD0071"/>
    <w:rsid w:val="00CD083B"/>
    <w:rsid w:val="00CD3C94"/>
    <w:rsid w:val="00CD4C8D"/>
    <w:rsid w:val="00CE33A3"/>
    <w:rsid w:val="00CE3EEB"/>
    <w:rsid w:val="00CE4216"/>
    <w:rsid w:val="00CE4756"/>
    <w:rsid w:val="00CE4B96"/>
    <w:rsid w:val="00CE6558"/>
    <w:rsid w:val="00CE6C0E"/>
    <w:rsid w:val="00CF36DE"/>
    <w:rsid w:val="00CF5955"/>
    <w:rsid w:val="00CF647B"/>
    <w:rsid w:val="00D00B3F"/>
    <w:rsid w:val="00D02ED6"/>
    <w:rsid w:val="00D05CEB"/>
    <w:rsid w:val="00D05F95"/>
    <w:rsid w:val="00D0626F"/>
    <w:rsid w:val="00D104E9"/>
    <w:rsid w:val="00D1279D"/>
    <w:rsid w:val="00D14507"/>
    <w:rsid w:val="00D1451C"/>
    <w:rsid w:val="00D1608A"/>
    <w:rsid w:val="00D2397C"/>
    <w:rsid w:val="00D249CA"/>
    <w:rsid w:val="00D24DDF"/>
    <w:rsid w:val="00D24EFE"/>
    <w:rsid w:val="00D26EAB"/>
    <w:rsid w:val="00D30998"/>
    <w:rsid w:val="00D311A1"/>
    <w:rsid w:val="00D31546"/>
    <w:rsid w:val="00D33795"/>
    <w:rsid w:val="00D33AAB"/>
    <w:rsid w:val="00D36D97"/>
    <w:rsid w:val="00D37358"/>
    <w:rsid w:val="00D4083F"/>
    <w:rsid w:val="00D41CAF"/>
    <w:rsid w:val="00D41E44"/>
    <w:rsid w:val="00D42538"/>
    <w:rsid w:val="00D4359E"/>
    <w:rsid w:val="00D442C6"/>
    <w:rsid w:val="00D44B94"/>
    <w:rsid w:val="00D44C7C"/>
    <w:rsid w:val="00D476A2"/>
    <w:rsid w:val="00D501C6"/>
    <w:rsid w:val="00D521FB"/>
    <w:rsid w:val="00D52236"/>
    <w:rsid w:val="00D557C1"/>
    <w:rsid w:val="00D566D3"/>
    <w:rsid w:val="00D575AE"/>
    <w:rsid w:val="00D60483"/>
    <w:rsid w:val="00D60BA3"/>
    <w:rsid w:val="00D61089"/>
    <w:rsid w:val="00D62D86"/>
    <w:rsid w:val="00D62FAE"/>
    <w:rsid w:val="00D6439C"/>
    <w:rsid w:val="00D64400"/>
    <w:rsid w:val="00D64906"/>
    <w:rsid w:val="00D71E0F"/>
    <w:rsid w:val="00D73C04"/>
    <w:rsid w:val="00D74318"/>
    <w:rsid w:val="00D75519"/>
    <w:rsid w:val="00D7559A"/>
    <w:rsid w:val="00D75613"/>
    <w:rsid w:val="00D756A3"/>
    <w:rsid w:val="00D75C43"/>
    <w:rsid w:val="00D75FB7"/>
    <w:rsid w:val="00D7666B"/>
    <w:rsid w:val="00D769B3"/>
    <w:rsid w:val="00D81DA0"/>
    <w:rsid w:val="00D82428"/>
    <w:rsid w:val="00D8258B"/>
    <w:rsid w:val="00D8368E"/>
    <w:rsid w:val="00D85BA7"/>
    <w:rsid w:val="00D957D5"/>
    <w:rsid w:val="00D95871"/>
    <w:rsid w:val="00D95A4F"/>
    <w:rsid w:val="00D95FC3"/>
    <w:rsid w:val="00D972A0"/>
    <w:rsid w:val="00DA0E83"/>
    <w:rsid w:val="00DA20D7"/>
    <w:rsid w:val="00DA29CC"/>
    <w:rsid w:val="00DA4C78"/>
    <w:rsid w:val="00DB0F53"/>
    <w:rsid w:val="00DB2EE3"/>
    <w:rsid w:val="00DB4614"/>
    <w:rsid w:val="00DB4DDC"/>
    <w:rsid w:val="00DB5740"/>
    <w:rsid w:val="00DB599B"/>
    <w:rsid w:val="00DB5D39"/>
    <w:rsid w:val="00DB649D"/>
    <w:rsid w:val="00DC0E1D"/>
    <w:rsid w:val="00DC1D18"/>
    <w:rsid w:val="00DC2626"/>
    <w:rsid w:val="00DC4583"/>
    <w:rsid w:val="00DC4BA2"/>
    <w:rsid w:val="00DC6163"/>
    <w:rsid w:val="00DC6ED3"/>
    <w:rsid w:val="00DD1DFD"/>
    <w:rsid w:val="00DD234E"/>
    <w:rsid w:val="00DD331B"/>
    <w:rsid w:val="00DD53F2"/>
    <w:rsid w:val="00DD6E17"/>
    <w:rsid w:val="00DD7413"/>
    <w:rsid w:val="00DE072F"/>
    <w:rsid w:val="00DE1A7D"/>
    <w:rsid w:val="00DE228F"/>
    <w:rsid w:val="00DE3503"/>
    <w:rsid w:val="00DE7436"/>
    <w:rsid w:val="00DF0846"/>
    <w:rsid w:val="00DF0FA2"/>
    <w:rsid w:val="00DF2226"/>
    <w:rsid w:val="00DF3209"/>
    <w:rsid w:val="00DF795E"/>
    <w:rsid w:val="00E00A8C"/>
    <w:rsid w:val="00E00AE3"/>
    <w:rsid w:val="00E05274"/>
    <w:rsid w:val="00E05677"/>
    <w:rsid w:val="00E05ADC"/>
    <w:rsid w:val="00E05B09"/>
    <w:rsid w:val="00E07672"/>
    <w:rsid w:val="00E07C80"/>
    <w:rsid w:val="00E14741"/>
    <w:rsid w:val="00E1497A"/>
    <w:rsid w:val="00E16FD5"/>
    <w:rsid w:val="00E1732D"/>
    <w:rsid w:val="00E17427"/>
    <w:rsid w:val="00E20226"/>
    <w:rsid w:val="00E208AE"/>
    <w:rsid w:val="00E21D32"/>
    <w:rsid w:val="00E221E9"/>
    <w:rsid w:val="00E22ED7"/>
    <w:rsid w:val="00E23091"/>
    <w:rsid w:val="00E24688"/>
    <w:rsid w:val="00E24D21"/>
    <w:rsid w:val="00E268DC"/>
    <w:rsid w:val="00E26F20"/>
    <w:rsid w:val="00E30B74"/>
    <w:rsid w:val="00E30F26"/>
    <w:rsid w:val="00E31D64"/>
    <w:rsid w:val="00E3281B"/>
    <w:rsid w:val="00E36172"/>
    <w:rsid w:val="00E3735A"/>
    <w:rsid w:val="00E41EEE"/>
    <w:rsid w:val="00E44D31"/>
    <w:rsid w:val="00E45529"/>
    <w:rsid w:val="00E46568"/>
    <w:rsid w:val="00E50199"/>
    <w:rsid w:val="00E54AAC"/>
    <w:rsid w:val="00E554CE"/>
    <w:rsid w:val="00E56F81"/>
    <w:rsid w:val="00E600C6"/>
    <w:rsid w:val="00E60A3A"/>
    <w:rsid w:val="00E61584"/>
    <w:rsid w:val="00E64FAE"/>
    <w:rsid w:val="00E6501E"/>
    <w:rsid w:val="00E65DE3"/>
    <w:rsid w:val="00E65F9C"/>
    <w:rsid w:val="00E663EC"/>
    <w:rsid w:val="00E6640D"/>
    <w:rsid w:val="00E668A3"/>
    <w:rsid w:val="00E66E11"/>
    <w:rsid w:val="00E67459"/>
    <w:rsid w:val="00E677C5"/>
    <w:rsid w:val="00E67F56"/>
    <w:rsid w:val="00E7335F"/>
    <w:rsid w:val="00E73CB7"/>
    <w:rsid w:val="00E74394"/>
    <w:rsid w:val="00E74B5D"/>
    <w:rsid w:val="00E753FF"/>
    <w:rsid w:val="00E760A4"/>
    <w:rsid w:val="00E765BE"/>
    <w:rsid w:val="00E76BB2"/>
    <w:rsid w:val="00E80650"/>
    <w:rsid w:val="00E80DA4"/>
    <w:rsid w:val="00E80DBE"/>
    <w:rsid w:val="00E81511"/>
    <w:rsid w:val="00E84660"/>
    <w:rsid w:val="00E849FA"/>
    <w:rsid w:val="00E856F4"/>
    <w:rsid w:val="00E86505"/>
    <w:rsid w:val="00E86C5B"/>
    <w:rsid w:val="00EA007C"/>
    <w:rsid w:val="00EA0EFF"/>
    <w:rsid w:val="00EA2454"/>
    <w:rsid w:val="00EA6456"/>
    <w:rsid w:val="00EA64B2"/>
    <w:rsid w:val="00EA7FFA"/>
    <w:rsid w:val="00EB01D8"/>
    <w:rsid w:val="00EB16A4"/>
    <w:rsid w:val="00EB38FD"/>
    <w:rsid w:val="00EB4209"/>
    <w:rsid w:val="00EB496E"/>
    <w:rsid w:val="00EB561F"/>
    <w:rsid w:val="00EB68F0"/>
    <w:rsid w:val="00EC0BF2"/>
    <w:rsid w:val="00EC1ADE"/>
    <w:rsid w:val="00EC42D0"/>
    <w:rsid w:val="00EC51B4"/>
    <w:rsid w:val="00EC56C4"/>
    <w:rsid w:val="00EC5A2E"/>
    <w:rsid w:val="00EC5C40"/>
    <w:rsid w:val="00EC71CF"/>
    <w:rsid w:val="00ED2970"/>
    <w:rsid w:val="00ED2C33"/>
    <w:rsid w:val="00ED362F"/>
    <w:rsid w:val="00ED3B17"/>
    <w:rsid w:val="00ED7263"/>
    <w:rsid w:val="00EE0785"/>
    <w:rsid w:val="00EE0B93"/>
    <w:rsid w:val="00EE4384"/>
    <w:rsid w:val="00EE5510"/>
    <w:rsid w:val="00EE6BD4"/>
    <w:rsid w:val="00EF081D"/>
    <w:rsid w:val="00EF17BF"/>
    <w:rsid w:val="00EF24A4"/>
    <w:rsid w:val="00EF2551"/>
    <w:rsid w:val="00EF26CE"/>
    <w:rsid w:val="00EF4F01"/>
    <w:rsid w:val="00EF4F13"/>
    <w:rsid w:val="00EF5973"/>
    <w:rsid w:val="00EF6527"/>
    <w:rsid w:val="00F03045"/>
    <w:rsid w:val="00F03DFC"/>
    <w:rsid w:val="00F0419A"/>
    <w:rsid w:val="00F05FC4"/>
    <w:rsid w:val="00F0601B"/>
    <w:rsid w:val="00F07CB5"/>
    <w:rsid w:val="00F109F5"/>
    <w:rsid w:val="00F13334"/>
    <w:rsid w:val="00F14F83"/>
    <w:rsid w:val="00F176B2"/>
    <w:rsid w:val="00F2063A"/>
    <w:rsid w:val="00F23000"/>
    <w:rsid w:val="00F23320"/>
    <w:rsid w:val="00F24AE3"/>
    <w:rsid w:val="00F24BA2"/>
    <w:rsid w:val="00F2521C"/>
    <w:rsid w:val="00F26F24"/>
    <w:rsid w:val="00F27119"/>
    <w:rsid w:val="00F27422"/>
    <w:rsid w:val="00F275EF"/>
    <w:rsid w:val="00F334CE"/>
    <w:rsid w:val="00F33B97"/>
    <w:rsid w:val="00F3504F"/>
    <w:rsid w:val="00F36C11"/>
    <w:rsid w:val="00F36C49"/>
    <w:rsid w:val="00F36D8F"/>
    <w:rsid w:val="00F371D0"/>
    <w:rsid w:val="00F37997"/>
    <w:rsid w:val="00F41463"/>
    <w:rsid w:val="00F41715"/>
    <w:rsid w:val="00F44279"/>
    <w:rsid w:val="00F50FBE"/>
    <w:rsid w:val="00F52506"/>
    <w:rsid w:val="00F52603"/>
    <w:rsid w:val="00F5675F"/>
    <w:rsid w:val="00F571F0"/>
    <w:rsid w:val="00F63FC0"/>
    <w:rsid w:val="00F64B01"/>
    <w:rsid w:val="00F65115"/>
    <w:rsid w:val="00F70206"/>
    <w:rsid w:val="00F70750"/>
    <w:rsid w:val="00F727DC"/>
    <w:rsid w:val="00F7283C"/>
    <w:rsid w:val="00F72C07"/>
    <w:rsid w:val="00F74F60"/>
    <w:rsid w:val="00F7644C"/>
    <w:rsid w:val="00F77283"/>
    <w:rsid w:val="00F77647"/>
    <w:rsid w:val="00F77E24"/>
    <w:rsid w:val="00F80B72"/>
    <w:rsid w:val="00F8242A"/>
    <w:rsid w:val="00F83EA3"/>
    <w:rsid w:val="00F860AF"/>
    <w:rsid w:val="00F86275"/>
    <w:rsid w:val="00F869EE"/>
    <w:rsid w:val="00F86EDF"/>
    <w:rsid w:val="00F87B4F"/>
    <w:rsid w:val="00F924EB"/>
    <w:rsid w:val="00F941E8"/>
    <w:rsid w:val="00F94C19"/>
    <w:rsid w:val="00F96535"/>
    <w:rsid w:val="00FA0979"/>
    <w:rsid w:val="00FA0CF3"/>
    <w:rsid w:val="00FA17CB"/>
    <w:rsid w:val="00FA1943"/>
    <w:rsid w:val="00FA1C64"/>
    <w:rsid w:val="00FA46B6"/>
    <w:rsid w:val="00FA6E10"/>
    <w:rsid w:val="00FB06D9"/>
    <w:rsid w:val="00FB106D"/>
    <w:rsid w:val="00FB1335"/>
    <w:rsid w:val="00FB55B6"/>
    <w:rsid w:val="00FB73EE"/>
    <w:rsid w:val="00FB776D"/>
    <w:rsid w:val="00FC038A"/>
    <w:rsid w:val="00FC0761"/>
    <w:rsid w:val="00FC0BE9"/>
    <w:rsid w:val="00FC1334"/>
    <w:rsid w:val="00FC40B2"/>
    <w:rsid w:val="00FC4811"/>
    <w:rsid w:val="00FC4CF6"/>
    <w:rsid w:val="00FC5493"/>
    <w:rsid w:val="00FC589F"/>
    <w:rsid w:val="00FC696E"/>
    <w:rsid w:val="00FD06AF"/>
    <w:rsid w:val="00FD0873"/>
    <w:rsid w:val="00FD1A0D"/>
    <w:rsid w:val="00FD7C24"/>
    <w:rsid w:val="00FE0858"/>
    <w:rsid w:val="00FE3724"/>
    <w:rsid w:val="00FE5808"/>
    <w:rsid w:val="00FE7798"/>
    <w:rsid w:val="00FF18A3"/>
    <w:rsid w:val="00FF236D"/>
    <w:rsid w:val="00FF2B05"/>
    <w:rsid w:val="00FF5412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94FD40-32CE-4077-B57C-80690BE9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Заголовок Знак"/>
    <w:basedOn w:val="a0"/>
    <w:link w:val="aff3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6D5F9E"/>
  </w:style>
  <w:style w:type="paragraph" w:customStyle="1" w:styleId="msonormal0">
    <w:name w:val="msonormal"/>
    <w:basedOn w:val="a"/>
    <w:rsid w:val="006D5F9E"/>
    <w:pPr>
      <w:spacing w:before="100" w:beforeAutospacing="1" w:after="100" w:afterAutospacing="1"/>
    </w:pPr>
    <w:rPr>
      <w:rFonts w:eastAsia="Calibri"/>
    </w:rPr>
  </w:style>
  <w:style w:type="paragraph" w:styleId="aff5">
    <w:name w:val="Normal Indent"/>
    <w:basedOn w:val="a"/>
    <w:uiPriority w:val="99"/>
    <w:unhideWhenUsed/>
    <w:rsid w:val="006D5F9E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6D5F9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D5F9E"/>
    <w:pPr>
      <w:ind w:left="720"/>
      <w:contextualSpacing/>
    </w:pPr>
    <w:rPr>
      <w:rFonts w:eastAsia="Calibri"/>
    </w:rPr>
  </w:style>
  <w:style w:type="paragraph" w:customStyle="1" w:styleId="110">
    <w:name w:val="Без интервала11"/>
    <w:uiPriority w:val="99"/>
    <w:rsid w:val="006D5F9E"/>
    <w:rPr>
      <w:rFonts w:ascii="Calibri" w:eastAsia="Calibri" w:hAnsi="Calibri"/>
      <w:sz w:val="22"/>
      <w:szCs w:val="22"/>
    </w:rPr>
  </w:style>
  <w:style w:type="character" w:customStyle="1" w:styleId="aff6">
    <w:name w:val="Основной текст_"/>
    <w:link w:val="19"/>
    <w:locked/>
    <w:rsid w:val="006D5F9E"/>
    <w:rPr>
      <w:sz w:val="30"/>
      <w:shd w:val="clear" w:color="auto" w:fill="FFFFFF"/>
    </w:rPr>
  </w:style>
  <w:style w:type="paragraph" w:customStyle="1" w:styleId="19">
    <w:name w:val="Основной текст1"/>
    <w:basedOn w:val="a"/>
    <w:link w:val="aff6"/>
    <w:rsid w:val="006D5F9E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D5F9E"/>
    <w:rPr>
      <w:rFonts w:ascii="Calibri" w:eastAsia="Calibri" w:hAnsi="Calibri"/>
      <w:sz w:val="22"/>
      <w:szCs w:val="22"/>
    </w:rPr>
  </w:style>
  <w:style w:type="paragraph" w:customStyle="1" w:styleId="111">
    <w:name w:val="Абзац списка11"/>
    <w:basedOn w:val="a"/>
    <w:uiPriority w:val="99"/>
    <w:rsid w:val="006D5F9E"/>
    <w:pPr>
      <w:ind w:left="720"/>
      <w:contextualSpacing/>
    </w:pPr>
  </w:style>
  <w:style w:type="paragraph" w:customStyle="1" w:styleId="pc">
    <w:name w:val="pc"/>
    <w:basedOn w:val="a"/>
    <w:uiPriority w:val="99"/>
    <w:rsid w:val="006D5F9E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D5F9E"/>
    <w:pPr>
      <w:spacing w:before="100" w:beforeAutospacing="1" w:after="100" w:afterAutospacing="1"/>
    </w:pPr>
    <w:rPr>
      <w:rFonts w:eastAsia="Calibri"/>
    </w:rPr>
  </w:style>
  <w:style w:type="character" w:customStyle="1" w:styleId="1a">
    <w:name w:val="Верхний колонтитул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b">
    <w:name w:val="Нижний колонтитул Знак1"/>
    <w:basedOn w:val="a0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Основной текст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с отступом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D5F9E"/>
  </w:style>
  <w:style w:type="character" w:customStyle="1" w:styleId="msgtext">
    <w:name w:val="msgtext"/>
    <w:rsid w:val="006D5F9E"/>
  </w:style>
  <w:style w:type="character" w:customStyle="1" w:styleId="bold1">
    <w:name w:val="bold1"/>
    <w:rsid w:val="006D5F9E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D5F9E"/>
    <w:rPr>
      <w:rFonts w:ascii="Times New Roman" w:hAnsi="Times New Roman" w:cs="Times New Roman" w:hint="default"/>
      <w:sz w:val="24"/>
      <w:szCs w:val="24"/>
    </w:rPr>
  </w:style>
  <w:style w:type="table" w:customStyle="1" w:styleId="1e">
    <w:name w:val="Сетка таблицы1"/>
    <w:basedOn w:val="a1"/>
    <w:next w:val="ad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rsid w:val="006D5F9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6D5F9E"/>
  </w:style>
  <w:style w:type="paragraph" w:customStyle="1" w:styleId="xl3501">
    <w:name w:val="xl3501"/>
    <w:basedOn w:val="a"/>
    <w:rsid w:val="006D5F9E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D5F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D5F9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D5F9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D5F9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D5F9E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D5F9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D5F9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D5F9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D5F9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D5F9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D5F9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D5F9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D5F9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D5F9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D5F9E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D5F9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D5F9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D5F9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D5F9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D5F9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D5F9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D5F9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D5F9E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D5F9E"/>
  </w:style>
  <w:style w:type="paragraph" w:styleId="HTML">
    <w:name w:val="HTML Preformatted"/>
    <w:basedOn w:val="a"/>
    <w:link w:val="HTML0"/>
    <w:uiPriority w:val="99"/>
    <w:unhideWhenUsed/>
    <w:rsid w:val="006D5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5F9E"/>
    <w:rPr>
      <w:rFonts w:ascii="Courier New" w:hAnsi="Courier New" w:cs="Courier New"/>
    </w:rPr>
  </w:style>
  <w:style w:type="paragraph" w:customStyle="1" w:styleId="xl3666">
    <w:name w:val="xl3666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3B43A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3B43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3B43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3B43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3B43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3B43AC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3B43A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3B43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3B43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ACFFF-FCA9-4E5B-A5F3-4ABB7ED2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27</Pages>
  <Words>7979</Words>
  <Characters>45485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Федорова Екатерина Юрьевна</dc:creator>
  <cp:lastModifiedBy>Юридический отдел h</cp:lastModifiedBy>
  <cp:revision>2</cp:revision>
  <cp:lastPrinted>2023-12-05T14:08:00Z</cp:lastPrinted>
  <dcterms:created xsi:type="dcterms:W3CDTF">2023-12-19T08:14:00Z</dcterms:created>
  <dcterms:modified xsi:type="dcterms:W3CDTF">2023-12-19T08:14:00Z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