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E7D" w:rsidRDefault="008F3A0B" w:rsidP="00724E7D">
      <w:pPr>
        <w:spacing w:line="360" w:lineRule="auto"/>
        <w:jc w:val="both"/>
        <w:rPr>
          <w:sz w:val="28"/>
          <w:szCs w:val="28"/>
        </w:rPr>
      </w:pPr>
      <w:r>
        <w:rPr>
          <w:noProof/>
        </w:rPr>
        <w:drawing>
          <wp:anchor distT="0" distB="0" distL="114300" distR="114300" simplePos="0" relativeHeight="251660800" behindDoc="1" locked="0" layoutInCell="1" allowOverlap="1" wp14:anchorId="59A56B1F" wp14:editId="3A0B7541">
            <wp:simplePos x="0" y="0"/>
            <wp:positionH relativeFrom="column">
              <wp:posOffset>-80010</wp:posOffset>
            </wp:positionH>
            <wp:positionV relativeFrom="paragraph">
              <wp:posOffset>1531620</wp:posOffset>
            </wp:positionV>
            <wp:extent cx="1350752" cy="285468"/>
            <wp:effectExtent l="0" t="0" r="1905" b="635"/>
            <wp:wrapNone/>
            <wp:docPr id="10" name="Рисунок 10" descr="C:\Users\koa\Pictures\штамп регистрации.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a\Pictures\штамп регистрации.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0752" cy="285468"/>
                    </a:xfrm>
                    <a:prstGeom prst="rect">
                      <a:avLst/>
                    </a:prstGeom>
                    <a:noFill/>
                    <a:ln>
                      <a:noFill/>
                    </a:ln>
                  </pic:spPr>
                </pic:pic>
              </a:graphicData>
            </a:graphic>
            <wp14:sizeRelH relativeFrom="page">
              <wp14:pctWidth>0</wp14:pctWidth>
            </wp14:sizeRelH>
            <wp14:sizeRelV relativeFrom="page">
              <wp14:pctHeight>0</wp14:pctHeight>
            </wp14:sizeRelV>
          </wp:anchor>
        </w:drawing>
      </w:r>
      <w:r w:rsidR="007C1180">
        <w:rPr>
          <w:noProof/>
        </w:rPr>
        <mc:AlternateContent>
          <mc:Choice Requires="wps">
            <w:drawing>
              <wp:anchor distT="0" distB="0" distL="114300" distR="114300" simplePos="0" relativeHeight="251654656" behindDoc="0" locked="0" layoutInCell="0" allowOverlap="1" wp14:anchorId="2C8B3B05" wp14:editId="7463ED9A">
                <wp:simplePos x="0" y="0"/>
                <wp:positionH relativeFrom="column">
                  <wp:posOffset>-889635</wp:posOffset>
                </wp:positionH>
                <wp:positionV relativeFrom="page">
                  <wp:posOffset>266700</wp:posOffset>
                </wp:positionV>
                <wp:extent cx="7560310" cy="17583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60" w:rsidRDefault="00CF0060" w:rsidP="00724E7D">
                            <w:pPr>
                              <w:jc w:val="center"/>
                            </w:pPr>
                            <w:r>
                              <w:rPr>
                                <w:noProof/>
                              </w:rPr>
                              <w:drawing>
                                <wp:inline distT="0" distB="0" distL="0" distR="0" wp14:anchorId="244B20C4" wp14:editId="7134B479">
                                  <wp:extent cx="561975" cy="590550"/>
                                  <wp:effectExtent l="0" t="0" r="9525" b="0"/>
                                  <wp:docPr id="5" name="Рисунок 5"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CF0060" w:rsidRPr="002B3485" w:rsidRDefault="00CF0060" w:rsidP="00724E7D">
                            <w:pPr>
                              <w:spacing w:before="60" w:after="60"/>
                              <w:jc w:val="center"/>
                              <w:rPr>
                                <w:caps/>
                                <w:sz w:val="28"/>
                                <w:szCs w:val="28"/>
                              </w:rPr>
                            </w:pPr>
                            <w:r w:rsidRPr="002B3485">
                              <w:rPr>
                                <w:caps/>
                                <w:sz w:val="28"/>
                                <w:szCs w:val="28"/>
                              </w:rPr>
                              <w:t>пРАВИТЕЛЬСТВО санкт-петербурга</w:t>
                            </w:r>
                          </w:p>
                          <w:p w:rsidR="00CF0060" w:rsidRPr="002B3485" w:rsidRDefault="00CF0060"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CF0060" w:rsidRDefault="00CF0060" w:rsidP="00724E7D">
                            <w:pPr>
                              <w:spacing w:before="60"/>
                              <w:jc w:val="center"/>
                              <w:rPr>
                                <w:sz w:val="32"/>
                              </w:rPr>
                            </w:pPr>
                            <w:r>
                              <w:rPr>
                                <w:b/>
                                <w:sz w:val="32"/>
                              </w:rPr>
                              <w:t>Р А С П О Р Я Ж Е Н И Е</w:t>
                            </w:r>
                          </w:p>
                          <w:p w:rsidR="00CF0060" w:rsidRPr="007B5378" w:rsidRDefault="00CF0060"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CF0060" w:rsidRDefault="00CF0060" w:rsidP="00724E7D">
                            <w:pPr>
                              <w:ind w:firstLine="1134"/>
                              <w:jc w:val="both"/>
                            </w:pPr>
                          </w:p>
                          <w:p w:rsidR="00CF0060" w:rsidRDefault="00CF0060" w:rsidP="00724E7D">
                            <w:pPr>
                              <w:ind w:firstLine="1276"/>
                              <w:jc w:val="both"/>
                            </w:pPr>
                            <w:r>
                              <w:t>___________________</w:t>
                            </w:r>
                            <w:r>
                              <w:tab/>
                            </w:r>
                            <w:r>
                              <w:tab/>
                            </w:r>
                            <w:r>
                              <w:tab/>
                            </w:r>
                            <w:r>
                              <w:tab/>
                            </w:r>
                            <w:r>
                              <w:tab/>
                            </w:r>
                            <w:r>
                              <w:tab/>
                            </w:r>
                            <w:r>
                              <w:tab/>
                            </w:r>
                            <w:r>
                              <w:tab/>
                            </w:r>
                            <w:r w:rsidRPr="002B3485">
                              <w:rPr>
                                <w:sz w:val="28"/>
                                <w:szCs w:val="28"/>
                              </w:rPr>
                              <w:t>№</w:t>
                            </w:r>
                            <w:r>
                              <w:t xml:space="preserve"> ________________</w:t>
                            </w:r>
                          </w:p>
                          <w:p w:rsidR="00CF0060" w:rsidRDefault="00CF0060" w:rsidP="00724E7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B3B05" id="_x0000_t202" coordsize="21600,21600" o:spt="202" path="m,l,21600r21600,l21600,xe">
                <v:stroke joinstyle="miter"/>
                <v:path gradientshapeok="t" o:connecttype="rect"/>
              </v:shapetype>
              <v:shape id="Text Box 3" o:spid="_x0000_s1026" type="#_x0000_t202" style="position:absolute;left:0;text-align:left;margin-left:-70.05pt;margin-top:21pt;width:595.3pt;height:138.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zutQIAALo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" o:allowincell="f" filled="f" stroked="f">
                <v:textbox>
                  <w:txbxContent>
                    <w:p w:rsidR="00CF0060" w:rsidRDefault="00CF0060" w:rsidP="00724E7D">
                      <w:pPr>
                        <w:jc w:val="center"/>
                      </w:pPr>
                      <w:r>
                        <w:rPr>
                          <w:noProof/>
                        </w:rPr>
                        <w:drawing>
                          <wp:inline distT="0" distB="0" distL="0" distR="0" wp14:anchorId="244B20C4" wp14:editId="7134B479">
                            <wp:extent cx="561975" cy="590550"/>
                            <wp:effectExtent l="0" t="0" r="9525" b="0"/>
                            <wp:docPr id="5" name="Рисунок 5"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CF0060" w:rsidRPr="002B3485" w:rsidRDefault="00CF0060" w:rsidP="00724E7D">
                      <w:pPr>
                        <w:spacing w:before="60" w:after="60"/>
                        <w:jc w:val="center"/>
                        <w:rPr>
                          <w:caps/>
                          <w:sz w:val="28"/>
                          <w:szCs w:val="28"/>
                        </w:rPr>
                      </w:pPr>
                      <w:r w:rsidRPr="002B3485">
                        <w:rPr>
                          <w:caps/>
                          <w:sz w:val="28"/>
                          <w:szCs w:val="28"/>
                        </w:rPr>
                        <w:t>пРАВИТЕЛЬСТВО санкт-петербурга</w:t>
                      </w:r>
                    </w:p>
                    <w:p w:rsidR="00CF0060" w:rsidRPr="002B3485" w:rsidRDefault="00CF0060"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CF0060" w:rsidRDefault="00CF0060" w:rsidP="00724E7D">
                      <w:pPr>
                        <w:spacing w:before="60"/>
                        <w:jc w:val="center"/>
                        <w:rPr>
                          <w:sz w:val="32"/>
                        </w:rPr>
                      </w:pPr>
                      <w:r>
                        <w:rPr>
                          <w:b/>
                          <w:sz w:val="32"/>
                        </w:rPr>
                        <w:t>Р А С П О Р Я Ж Е Н И Е</w:t>
                      </w:r>
                    </w:p>
                    <w:p w:rsidR="00CF0060" w:rsidRPr="007B5378" w:rsidRDefault="00CF0060"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CF0060" w:rsidRDefault="00CF0060" w:rsidP="00724E7D">
                      <w:pPr>
                        <w:ind w:firstLine="1134"/>
                        <w:jc w:val="both"/>
                      </w:pPr>
                    </w:p>
                    <w:p w:rsidR="00CF0060" w:rsidRDefault="00CF0060" w:rsidP="00724E7D">
                      <w:pPr>
                        <w:ind w:firstLine="1276"/>
                        <w:jc w:val="both"/>
                      </w:pPr>
                      <w:r>
                        <w:t>___________________</w:t>
                      </w:r>
                      <w:r>
                        <w:tab/>
                      </w:r>
                      <w:r>
                        <w:tab/>
                      </w:r>
                      <w:r>
                        <w:tab/>
                      </w:r>
                      <w:r>
                        <w:tab/>
                      </w:r>
                      <w:r>
                        <w:tab/>
                      </w:r>
                      <w:r>
                        <w:tab/>
                      </w:r>
                      <w:r>
                        <w:tab/>
                      </w:r>
                      <w:r>
                        <w:tab/>
                      </w:r>
                      <w:r w:rsidRPr="002B3485">
                        <w:rPr>
                          <w:sz w:val="28"/>
                          <w:szCs w:val="28"/>
                        </w:rPr>
                        <w:t>№</w:t>
                      </w:r>
                      <w:r>
                        <w:t xml:space="preserve"> ________________</w:t>
                      </w:r>
                    </w:p>
                    <w:p w:rsidR="00CF0060" w:rsidRDefault="00CF0060" w:rsidP="00724E7D">
                      <w:pPr>
                        <w:jc w:val="center"/>
                      </w:pPr>
                    </w:p>
                  </w:txbxContent>
                </v:textbox>
                <w10:wrap anchory="page"/>
              </v:shape>
            </w:pict>
          </mc:Fallback>
        </mc:AlternateContent>
      </w:r>
      <w:r w:rsidR="0079668A">
        <w:rPr>
          <w:noProof/>
        </w:rPr>
        <mc:AlternateContent>
          <mc:Choice Requires="wpc">
            <w:drawing>
              <wp:anchor distT="0" distB="0" distL="114300" distR="114300" simplePos="0" relativeHeight="251656704" behindDoc="0" locked="0" layoutInCell="1" allowOverlap="1" wp14:anchorId="4F207D0F" wp14:editId="2C6A78A0">
                <wp:simplePos x="0" y="0"/>
                <wp:positionH relativeFrom="column">
                  <wp:posOffset>-1080135</wp:posOffset>
                </wp:positionH>
                <wp:positionV relativeFrom="paragraph">
                  <wp:posOffset>0</wp:posOffset>
                </wp:positionV>
                <wp:extent cx="7562850" cy="2142490"/>
                <wp:effectExtent l="0" t="0" r="0" b="0"/>
                <wp:wrapSquare wrapText="bothSides"/>
                <wp:docPr id="6"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Text Box 6"/>
                        <wps:cNvSpPr txBox="1">
                          <a:spLocks noChangeArrowheads="1"/>
                        </wps:cNvSpPr>
                        <wps:spPr bwMode="auto">
                          <a:xfrm>
                            <a:off x="5887720" y="1682115"/>
                            <a:ext cx="11906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060" w:rsidRPr="007C0A03" w:rsidRDefault="00CF0060" w:rsidP="00724E7D">
                              <w:pPr>
                                <w:rPr>
                                  <w:sz w:val="28"/>
                                  <w:szCs w:val="28"/>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F207D0F" id="Полотно 4" o:spid="_x0000_s1027" editas="canvas" style="position:absolute;left:0;text-align:left;margin-left:-85.05pt;margin-top:0;width:595.5pt;height:168.7pt;z-index:251656704" coordsize="75628,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5628;height:21424;visibility:visible;mso-wrap-style:square">
                  <v:fill o:detectmouseclick="t"/>
                  <v:path o:connecttype="none"/>
                </v:shape>
                <v:shape id="Text Box 6" o:spid="_x0000_s1029" type="#_x0000_t202" style="position:absolute;left:58877;top:16821;width:1190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CF0060" w:rsidRPr="007C0A03" w:rsidRDefault="00CF0060" w:rsidP="00724E7D">
                        <w:pPr>
                          <w:rPr>
                            <w:sz w:val="28"/>
                            <w:szCs w:val="28"/>
                          </w:rPr>
                        </w:pPr>
                      </w:p>
                    </w:txbxContent>
                  </v:textbox>
                </v:shape>
                <w10:wrap type="square"/>
              </v:group>
            </w:pict>
          </mc:Fallback>
        </mc:AlternateContent>
      </w:r>
      <w:r w:rsidR="0079668A">
        <w:rPr>
          <w:noProof/>
        </w:rPr>
        <mc:AlternateContent>
          <mc:Choice Requires="wps">
            <w:drawing>
              <wp:inline distT="0" distB="0" distL="0" distR="0" wp14:anchorId="2A3FC649" wp14:editId="6BA699C9">
                <wp:extent cx="3438525" cy="1000125"/>
                <wp:effectExtent l="0" t="0" r="0" b="9525"/>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060" w:rsidRDefault="00CF0060" w:rsidP="00D536F7">
                            <w:pPr>
                              <w:contextualSpacing/>
                              <w:jc w:val="both"/>
                              <w:rPr>
                                <w:b/>
                              </w:rPr>
                            </w:pPr>
                            <w:r w:rsidRPr="007E6042">
                              <w:rPr>
                                <w:b/>
                              </w:rPr>
                              <w:t>О</w:t>
                            </w:r>
                            <w:r>
                              <w:rPr>
                                <w:b/>
                              </w:rPr>
                              <w:t>б утверждении Положения</w:t>
                            </w:r>
                            <w:r w:rsidRPr="007E6042">
                              <w:rPr>
                                <w:b/>
                              </w:rPr>
                              <w:t xml:space="preserve"> </w:t>
                            </w:r>
                            <w:r w:rsidRPr="0065728C">
                              <w:rPr>
                                <w:b/>
                              </w:rPr>
                              <w:t>о п</w:t>
                            </w:r>
                            <w:r>
                              <w:rPr>
                                <w:b/>
                              </w:rPr>
                              <w:t>о</w:t>
                            </w:r>
                            <w:r w:rsidRPr="0065728C">
                              <w:rPr>
                                <w:b/>
                              </w:rPr>
                              <w:t>рядке оценки</w:t>
                            </w:r>
                            <w:r>
                              <w:rPr>
                                <w:b/>
                              </w:rPr>
                              <w:t xml:space="preserve"> </w:t>
                            </w:r>
                            <w:r w:rsidRPr="0065728C">
                              <w:rPr>
                                <w:b/>
                              </w:rPr>
                              <w:t xml:space="preserve">эффективности труда работников </w:t>
                            </w:r>
                            <w:r>
                              <w:rPr>
                                <w:b/>
                              </w:rPr>
                              <w:br/>
                              <w:t xml:space="preserve">(кроме руководителя) </w:t>
                            </w:r>
                            <w:r w:rsidRPr="0065728C">
                              <w:rPr>
                                <w:b/>
                              </w:rPr>
                              <w:t>учреждений</w:t>
                            </w:r>
                            <w:r>
                              <w:rPr>
                                <w:b/>
                              </w:rPr>
                              <w:t xml:space="preserve"> по делам молодежи</w:t>
                            </w:r>
                            <w:r w:rsidRPr="0065728C">
                              <w:rPr>
                                <w:b/>
                              </w:rPr>
                              <w:t>,</w:t>
                            </w:r>
                            <w:r>
                              <w:rPr>
                                <w:b/>
                              </w:rPr>
                              <w:t xml:space="preserve"> </w:t>
                            </w:r>
                            <w:r w:rsidRPr="0065728C">
                              <w:rPr>
                                <w:b/>
                              </w:rPr>
                              <w:t xml:space="preserve">подведомственных </w:t>
                            </w:r>
                            <w:r>
                              <w:rPr>
                                <w:b/>
                              </w:rPr>
                              <w:t>администрации Выборгского района Санкт-Петербурга</w:t>
                            </w:r>
                          </w:p>
                        </w:txbxContent>
                      </wps:txbx>
                      <wps:bodyPr rot="0" vert="horz" wrap="square" lIns="91440" tIns="45720" rIns="91440" bIns="45720" anchor="t" anchorCtr="0" upright="1">
                        <a:noAutofit/>
                      </wps:bodyPr>
                    </wps:wsp>
                  </a:graphicData>
                </a:graphic>
              </wp:inline>
            </w:drawing>
          </mc:Choice>
          <mc:Fallback>
            <w:pict>
              <v:shape w14:anchorId="2A3FC649" id="Text Box 10" o:spid="_x0000_s1030" type="#_x0000_t202" style="width:270.7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OSuAIAAMI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" filled="f" stroked="f">
                <v:textbox>
                  <w:txbxContent>
                    <w:p w:rsidR="00CF0060" w:rsidRDefault="00CF0060" w:rsidP="00D536F7">
                      <w:pPr>
                        <w:contextualSpacing/>
                        <w:jc w:val="both"/>
                        <w:rPr>
                          <w:b/>
                        </w:rPr>
                      </w:pPr>
                      <w:r w:rsidRPr="007E6042">
                        <w:rPr>
                          <w:b/>
                        </w:rPr>
                        <w:t>О</w:t>
                      </w:r>
                      <w:r>
                        <w:rPr>
                          <w:b/>
                        </w:rPr>
                        <w:t>б утверждении Положения</w:t>
                      </w:r>
                      <w:r w:rsidRPr="007E6042">
                        <w:rPr>
                          <w:b/>
                        </w:rPr>
                        <w:t xml:space="preserve"> </w:t>
                      </w:r>
                      <w:r w:rsidRPr="0065728C">
                        <w:rPr>
                          <w:b/>
                        </w:rPr>
                        <w:t>о п</w:t>
                      </w:r>
                      <w:r>
                        <w:rPr>
                          <w:b/>
                        </w:rPr>
                        <w:t>о</w:t>
                      </w:r>
                      <w:r w:rsidRPr="0065728C">
                        <w:rPr>
                          <w:b/>
                        </w:rPr>
                        <w:t>рядке оценки</w:t>
                      </w:r>
                      <w:r>
                        <w:rPr>
                          <w:b/>
                        </w:rPr>
                        <w:t xml:space="preserve"> </w:t>
                      </w:r>
                      <w:r w:rsidRPr="0065728C">
                        <w:rPr>
                          <w:b/>
                        </w:rPr>
                        <w:t xml:space="preserve">эффективности труда работников </w:t>
                      </w:r>
                      <w:r>
                        <w:rPr>
                          <w:b/>
                        </w:rPr>
                        <w:br/>
                        <w:t xml:space="preserve">(кроме руководителя) </w:t>
                      </w:r>
                      <w:r w:rsidRPr="0065728C">
                        <w:rPr>
                          <w:b/>
                        </w:rPr>
                        <w:t>учреждений</w:t>
                      </w:r>
                      <w:r>
                        <w:rPr>
                          <w:b/>
                        </w:rPr>
                        <w:t xml:space="preserve"> по делам молодежи</w:t>
                      </w:r>
                      <w:r w:rsidRPr="0065728C">
                        <w:rPr>
                          <w:b/>
                        </w:rPr>
                        <w:t>,</w:t>
                      </w:r>
                      <w:r>
                        <w:rPr>
                          <w:b/>
                        </w:rPr>
                        <w:t xml:space="preserve"> </w:t>
                      </w:r>
                      <w:r w:rsidRPr="0065728C">
                        <w:rPr>
                          <w:b/>
                        </w:rPr>
                        <w:t xml:space="preserve">подведомственных </w:t>
                      </w:r>
                      <w:r>
                        <w:rPr>
                          <w:b/>
                        </w:rPr>
                        <w:t>администрации Выборгского района Санкт-Петербурга</w:t>
                      </w:r>
                    </w:p>
                  </w:txbxContent>
                </v:textbox>
                <w10:anchorlock/>
              </v:shape>
            </w:pict>
          </mc:Fallback>
        </mc:AlternateContent>
      </w:r>
    </w:p>
    <w:p w:rsidR="00D536F7" w:rsidRDefault="00D536F7" w:rsidP="00D536F7">
      <w:pPr>
        <w:autoSpaceDE w:val="0"/>
        <w:autoSpaceDN w:val="0"/>
        <w:adjustRightInd w:val="0"/>
        <w:ind w:firstLine="708"/>
        <w:contextualSpacing/>
        <w:jc w:val="both"/>
      </w:pPr>
      <w:r w:rsidRPr="007E6042">
        <w:t xml:space="preserve">В </w:t>
      </w:r>
      <w:r>
        <w:t xml:space="preserve">соответствии с пунктом 3.1 </w:t>
      </w:r>
      <w:r w:rsidRPr="007E6042">
        <w:t>постановления Правительства Санкт-Петербурга</w:t>
      </w:r>
      <w:r>
        <w:br/>
      </w:r>
      <w:r w:rsidRPr="007E6042">
        <w:t xml:space="preserve">от </w:t>
      </w:r>
      <w:r>
        <w:t xml:space="preserve">29.06.2023 </w:t>
      </w:r>
      <w:r w:rsidRPr="007E6042">
        <w:t>№</w:t>
      </w:r>
      <w:r>
        <w:t xml:space="preserve"> 650 </w:t>
      </w:r>
      <w:r w:rsidRPr="007E6042">
        <w:t xml:space="preserve">«О </w:t>
      </w:r>
      <w:r>
        <w:t>показателях и критериях оценки эффективности труда работников государственных учреждений по делам молодежи Санкт-Петербурга</w:t>
      </w:r>
      <w:r w:rsidRPr="007E6042">
        <w:t>»</w:t>
      </w:r>
      <w:r>
        <w:t xml:space="preserve"> (далее – постановление </w:t>
      </w:r>
      <w:r w:rsidR="00D53365">
        <w:t>5</w:t>
      </w:r>
      <w:r>
        <w:t>)</w:t>
      </w:r>
      <w:r w:rsidRPr="007E6042">
        <w:t>:</w:t>
      </w:r>
    </w:p>
    <w:p w:rsidR="00D536F7" w:rsidRDefault="00D536F7" w:rsidP="00D536F7">
      <w:pPr>
        <w:autoSpaceDE w:val="0"/>
        <w:autoSpaceDN w:val="0"/>
        <w:adjustRightInd w:val="0"/>
        <w:ind w:firstLine="708"/>
        <w:contextualSpacing/>
        <w:jc w:val="both"/>
      </w:pPr>
      <w:r>
        <w:t xml:space="preserve">1. </w:t>
      </w:r>
      <w:r w:rsidRPr="00AF65D4">
        <w:t xml:space="preserve">Утвердить </w:t>
      </w:r>
      <w:r>
        <w:t>П</w:t>
      </w:r>
      <w:r w:rsidRPr="00AF65D4">
        <w:t>оложение о п</w:t>
      </w:r>
      <w:r>
        <w:t>о</w:t>
      </w:r>
      <w:r w:rsidRPr="00AF65D4">
        <w:t xml:space="preserve">рядке оценки эффективности труда работников </w:t>
      </w:r>
      <w:r w:rsidRPr="00412C76">
        <w:t xml:space="preserve">(кроме руководителя) </w:t>
      </w:r>
      <w:r w:rsidRPr="00AF65D4">
        <w:t>учреждений</w:t>
      </w:r>
      <w:r w:rsidR="00AB1169">
        <w:t xml:space="preserve"> по делам молодежи</w:t>
      </w:r>
      <w:r w:rsidRPr="00AF65D4">
        <w:t xml:space="preserve">, подведомственных </w:t>
      </w:r>
      <w:r>
        <w:t>администрации Выборгского района (далее - учреждения)</w:t>
      </w:r>
      <w:r w:rsidRPr="00AF65D4">
        <w:t>.</w:t>
      </w:r>
    </w:p>
    <w:p w:rsidR="00D536F7" w:rsidRDefault="00D536F7" w:rsidP="00D536F7">
      <w:pPr>
        <w:pStyle w:val="a5"/>
        <w:autoSpaceDE w:val="0"/>
        <w:autoSpaceDN w:val="0"/>
        <w:adjustRightInd w:val="0"/>
        <w:ind w:left="0" w:firstLine="709"/>
        <w:jc w:val="both"/>
      </w:pPr>
      <w:r>
        <w:t xml:space="preserve">2. </w:t>
      </w:r>
      <w:r w:rsidRPr="00AF65D4">
        <w:t>Настоящее распоряжение вступает в силу с 01.01.2024 и подлежит применению</w:t>
      </w:r>
      <w:r>
        <w:t xml:space="preserve"> </w:t>
      </w:r>
      <w:r>
        <w:br/>
        <w:t xml:space="preserve">совместно с коллективными договорами, соглашениями, локальными </w:t>
      </w:r>
      <w:r w:rsidR="0040372C">
        <w:t>нормативными</w:t>
      </w:r>
      <w:r>
        <w:t xml:space="preserve"> актами учрежд</w:t>
      </w:r>
      <w:r w:rsidR="0040372C">
        <w:t>ений</w:t>
      </w:r>
      <w:r>
        <w:t>.</w:t>
      </w:r>
    </w:p>
    <w:p w:rsidR="00D536F7" w:rsidRDefault="00D536F7" w:rsidP="00D536F7">
      <w:pPr>
        <w:pStyle w:val="a5"/>
        <w:autoSpaceDE w:val="0"/>
        <w:autoSpaceDN w:val="0"/>
        <w:adjustRightInd w:val="0"/>
        <w:ind w:left="0" w:firstLine="709"/>
        <w:jc w:val="both"/>
      </w:pPr>
      <w:r>
        <w:t>3. Руководителям учреждений:</w:t>
      </w:r>
    </w:p>
    <w:p w:rsidR="00D536F7" w:rsidRDefault="00D536F7" w:rsidP="00D536F7">
      <w:pPr>
        <w:pStyle w:val="a5"/>
        <w:autoSpaceDE w:val="0"/>
        <w:autoSpaceDN w:val="0"/>
        <w:adjustRightInd w:val="0"/>
        <w:ind w:left="0" w:firstLine="709"/>
        <w:jc w:val="both"/>
      </w:pPr>
      <w:r>
        <w:t xml:space="preserve">3.1. В </w:t>
      </w:r>
      <w:r w:rsidRPr="0040372C">
        <w:t xml:space="preserve">срок </w:t>
      </w:r>
      <w:r w:rsidR="0040372C" w:rsidRPr="0040372C">
        <w:t>до 25</w:t>
      </w:r>
      <w:r w:rsidRPr="0040372C">
        <w:t xml:space="preserve">.12.2023 </w:t>
      </w:r>
      <w:r>
        <w:t xml:space="preserve">включительно привести коллективные договоры, соглашения, локальные </w:t>
      </w:r>
      <w:r w:rsidR="0040372C">
        <w:t>нормативные</w:t>
      </w:r>
      <w:r>
        <w:t xml:space="preserve"> акты возглавляемых учреждений в соответствие </w:t>
      </w:r>
      <w:r>
        <w:br/>
        <w:t xml:space="preserve">с постановлением </w:t>
      </w:r>
      <w:r w:rsidR="00D53365">
        <w:t>Правительства от 29.06.2023 № 650</w:t>
      </w:r>
      <w:r w:rsidR="0040372C">
        <w:t xml:space="preserve"> </w:t>
      </w:r>
      <w:r>
        <w:t>и настоящим распоряжением.</w:t>
      </w:r>
    </w:p>
    <w:p w:rsidR="00D536F7" w:rsidRDefault="00D536F7" w:rsidP="00D536F7">
      <w:pPr>
        <w:pStyle w:val="a5"/>
        <w:autoSpaceDE w:val="0"/>
        <w:autoSpaceDN w:val="0"/>
        <w:adjustRightInd w:val="0"/>
        <w:ind w:left="0" w:firstLine="709"/>
        <w:jc w:val="both"/>
      </w:pPr>
      <w:r>
        <w:t xml:space="preserve">3.2. В </w:t>
      </w:r>
      <w:r w:rsidRPr="0040372C">
        <w:t xml:space="preserve">срок до </w:t>
      </w:r>
      <w:r w:rsidR="0040372C" w:rsidRPr="0040372C">
        <w:t>28</w:t>
      </w:r>
      <w:r w:rsidRPr="0040372C">
        <w:t xml:space="preserve">.12.2023 включительно </w:t>
      </w:r>
      <w:r>
        <w:t xml:space="preserve">обеспечить ознакомление работников возглавляемых учреждений под роспись с настоящим распоряжением и коллективными договорами, соглашениями, локальными </w:t>
      </w:r>
      <w:r w:rsidR="00746C67">
        <w:t>нормативными</w:t>
      </w:r>
      <w:r>
        <w:t xml:space="preserve"> актами, указанным</w:t>
      </w:r>
      <w:r w:rsidR="00746C67">
        <w:t>и</w:t>
      </w:r>
      <w:bookmarkStart w:id="0" w:name="_GoBack"/>
      <w:bookmarkEnd w:id="0"/>
      <w:r>
        <w:t xml:space="preserve"> в пункте 3.1 настоящего распоряжения.</w:t>
      </w:r>
    </w:p>
    <w:p w:rsidR="00D536F7" w:rsidRPr="0040372C" w:rsidRDefault="00D536F7" w:rsidP="00D536F7">
      <w:pPr>
        <w:pStyle w:val="a5"/>
        <w:autoSpaceDE w:val="0"/>
        <w:autoSpaceDN w:val="0"/>
        <w:adjustRightInd w:val="0"/>
        <w:ind w:left="0" w:firstLine="709"/>
        <w:jc w:val="both"/>
      </w:pPr>
      <w:r>
        <w:t xml:space="preserve">3.4. Привести трудовые договоры с работниками учреждений в соответствие </w:t>
      </w:r>
      <w:r>
        <w:br/>
        <w:t xml:space="preserve">с настоящим распоряжением, а также коллективными договорами, соглашениями, </w:t>
      </w:r>
      <w:r w:rsidRPr="000134B3">
        <w:t xml:space="preserve">локальными </w:t>
      </w:r>
      <w:r w:rsidR="0040372C">
        <w:t>нормативными</w:t>
      </w:r>
      <w:r w:rsidRPr="000134B3">
        <w:t xml:space="preserve"> актами, указанным в пункте 3.1 настоящего распоряжения, </w:t>
      </w:r>
      <w:r w:rsidR="0040372C">
        <w:br/>
      </w:r>
      <w:r w:rsidRPr="000134B3">
        <w:t xml:space="preserve">в срок до 30.12.2023 включительно, а в случае отказа работника от подписания дополнительного соглашения к трудовому договору – в срок до 29.02.2024 включительно. Если работник вплоть до 29.02.2024 включительно отказывается от продолжения работы в связи с </w:t>
      </w:r>
      <w:r w:rsidRPr="0040372C">
        <w:t>изменением определенных сторонами условий трудового договора - в срок до 31.03.2024 принять меры к расторжению соответствующего трудового договора в установленном порядке.</w:t>
      </w:r>
    </w:p>
    <w:p w:rsidR="008F3A0B" w:rsidRPr="0040372C" w:rsidRDefault="00D536F7" w:rsidP="00D536F7">
      <w:pPr>
        <w:ind w:firstLine="709"/>
        <w:jc w:val="both"/>
      </w:pPr>
      <w:r w:rsidRPr="0040372C">
        <w:t xml:space="preserve">4. </w:t>
      </w:r>
      <w:r w:rsidR="000134B3" w:rsidRPr="0040372C">
        <w:t>Контроль за выполнением распоряжения возложить на заместителя главы администрации Никишину Н.Е.</w:t>
      </w:r>
    </w:p>
    <w:p w:rsidR="00126D4D" w:rsidRPr="00126D4D" w:rsidRDefault="00126D4D" w:rsidP="00126D4D">
      <w:pPr>
        <w:ind w:firstLine="709"/>
        <w:jc w:val="both"/>
        <w:rPr>
          <w:sz w:val="28"/>
          <w:szCs w:val="28"/>
        </w:rPr>
      </w:pPr>
    </w:p>
    <w:p w:rsidR="00126D4D" w:rsidRDefault="00126D4D" w:rsidP="00126D4D">
      <w:pPr>
        <w:ind w:firstLine="709"/>
        <w:jc w:val="both"/>
        <w:rPr>
          <w:sz w:val="28"/>
          <w:szCs w:val="28"/>
        </w:rPr>
      </w:pPr>
    </w:p>
    <w:p w:rsidR="00772B9B" w:rsidRPr="00772B9B" w:rsidRDefault="00304CE8" w:rsidP="00126D4D">
      <w:pPr>
        <w:ind w:firstLine="709"/>
        <w:jc w:val="both"/>
        <w:rPr>
          <w:sz w:val="28"/>
          <w:szCs w:val="28"/>
        </w:rPr>
      </w:pPr>
      <w:r>
        <w:rPr>
          <w:noProof/>
        </w:rPr>
        <w:drawing>
          <wp:anchor distT="0" distB="0" distL="114300" distR="114300" simplePos="0" relativeHeight="251662848" behindDoc="0" locked="0" layoutInCell="1" allowOverlap="1" wp14:anchorId="7598060C" wp14:editId="642CEAFA">
            <wp:simplePos x="0" y="0"/>
            <wp:positionH relativeFrom="column">
              <wp:posOffset>2497809</wp:posOffset>
            </wp:positionH>
            <wp:positionV relativeFrom="paragraph">
              <wp:posOffset>203835</wp:posOffset>
            </wp:positionV>
            <wp:extent cx="1311768" cy="737870"/>
            <wp:effectExtent l="0" t="0" r="3175" b="5080"/>
            <wp:wrapNone/>
            <wp:docPr id="7"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11768" cy="737870"/>
                    </a:xfrm>
                    <a:prstGeom prst="rect">
                      <a:avLst/>
                    </a:prstGeom>
                    <a:noFill/>
                    <a:ln>
                      <a:noFill/>
                    </a:ln>
                  </pic:spPr>
                </pic:pic>
              </a:graphicData>
            </a:graphic>
            <wp14:sizeRelH relativeFrom="margin">
              <wp14:pctWidth>0</wp14:pctWidth>
            </wp14:sizeRelH>
          </wp:anchor>
        </w:drawing>
      </w:r>
    </w:p>
    <w:tbl>
      <w:tblPr>
        <w:tblpPr w:leftFromText="180" w:rightFromText="180"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662"/>
      </w:tblGrid>
      <w:tr w:rsidR="00C224C9" w:rsidRPr="00772B9B" w:rsidTr="00C224C9">
        <w:trPr>
          <w:trHeight w:val="80"/>
        </w:trPr>
        <w:tc>
          <w:tcPr>
            <w:tcW w:w="4798" w:type="dxa"/>
            <w:tcBorders>
              <w:top w:val="nil"/>
              <w:left w:val="nil"/>
              <w:bottom w:val="nil"/>
              <w:right w:val="nil"/>
            </w:tcBorders>
          </w:tcPr>
          <w:p w:rsidR="00C224C9" w:rsidRPr="00BA489C" w:rsidRDefault="00A428DE" w:rsidP="00A428DE">
            <w:r w:rsidRPr="00BA489C">
              <w:rPr>
                <w:bCs/>
              </w:rPr>
              <w:t>Г</w:t>
            </w:r>
            <w:r w:rsidR="00C224C9" w:rsidRPr="00BA489C">
              <w:rPr>
                <w:bCs/>
              </w:rPr>
              <w:t>лав</w:t>
            </w:r>
            <w:r w:rsidRPr="00BA489C">
              <w:rPr>
                <w:bCs/>
              </w:rPr>
              <w:t>а администрации</w:t>
            </w:r>
          </w:p>
        </w:tc>
        <w:tc>
          <w:tcPr>
            <w:tcW w:w="4773" w:type="dxa"/>
            <w:tcBorders>
              <w:top w:val="nil"/>
              <w:left w:val="nil"/>
              <w:bottom w:val="nil"/>
              <w:right w:val="nil"/>
            </w:tcBorders>
          </w:tcPr>
          <w:p w:rsidR="00C224C9" w:rsidRPr="00BA489C" w:rsidRDefault="00C224C9" w:rsidP="00772B9B">
            <w:pPr>
              <w:ind w:right="-1"/>
              <w:jc w:val="right"/>
            </w:pPr>
            <w:r w:rsidRPr="00BA489C">
              <w:t>В.М.Полунин</w:t>
            </w:r>
          </w:p>
        </w:tc>
      </w:tr>
    </w:tbl>
    <w:p w:rsidR="000A19DD" w:rsidRDefault="000A19DD"/>
    <w:p w:rsidR="000A19DD" w:rsidRDefault="000A19DD">
      <w:r>
        <w:br w:type="page"/>
      </w:r>
    </w:p>
    <w:p w:rsidR="000A19DD" w:rsidRPr="00C43BF0" w:rsidRDefault="000A19DD" w:rsidP="000A19DD">
      <w:pPr>
        <w:shd w:val="clear" w:color="auto" w:fill="FFFFFF"/>
        <w:tabs>
          <w:tab w:val="left" w:pos="5103"/>
        </w:tabs>
        <w:ind w:left="4820"/>
        <w:jc w:val="right"/>
      </w:pPr>
      <w:r>
        <w:lastRenderedPageBreak/>
        <w:t>Приложение № 1</w:t>
      </w:r>
    </w:p>
    <w:p w:rsidR="000A19DD" w:rsidRPr="00C43BF0" w:rsidRDefault="000A19DD" w:rsidP="000A19DD">
      <w:pPr>
        <w:shd w:val="clear" w:color="auto" w:fill="FFFFFF"/>
        <w:ind w:left="4820"/>
        <w:jc w:val="right"/>
      </w:pPr>
      <w:r w:rsidRPr="00C43BF0">
        <w:t>к распоряжению администрации</w:t>
      </w:r>
    </w:p>
    <w:p w:rsidR="000A19DD" w:rsidRPr="00C43BF0" w:rsidRDefault="000A19DD" w:rsidP="000A19DD">
      <w:pPr>
        <w:shd w:val="clear" w:color="auto" w:fill="FFFFFF"/>
        <w:ind w:left="4820"/>
        <w:jc w:val="right"/>
      </w:pPr>
      <w:r w:rsidRPr="00C43BF0">
        <w:t>Выборгского района Санкт-Петербурга</w:t>
      </w:r>
    </w:p>
    <w:p w:rsidR="004C1F45" w:rsidRDefault="000A19DD" w:rsidP="000A19DD">
      <w:pPr>
        <w:jc w:val="right"/>
      </w:pPr>
      <w:r w:rsidRPr="009C15AE">
        <w:t xml:space="preserve">от </w:t>
      </w:r>
      <w:r>
        <w:t>_____________</w:t>
      </w:r>
      <w:r w:rsidRPr="009C15AE">
        <w:t xml:space="preserve">№ </w:t>
      </w:r>
      <w:r>
        <w:t>________</w:t>
      </w:r>
    </w:p>
    <w:p w:rsidR="000A19DD" w:rsidRDefault="000A19DD"/>
    <w:p w:rsidR="000A19DD" w:rsidRDefault="000A19DD" w:rsidP="000A19DD">
      <w:pPr>
        <w:tabs>
          <w:tab w:val="left" w:pos="0"/>
        </w:tabs>
        <w:ind w:right="-1"/>
        <w:contextualSpacing/>
        <w:jc w:val="center"/>
        <w:rPr>
          <w:b/>
        </w:rPr>
      </w:pPr>
      <w:r>
        <w:rPr>
          <w:b/>
        </w:rPr>
        <w:t>П</w:t>
      </w:r>
      <w:r w:rsidRPr="00910D51">
        <w:rPr>
          <w:b/>
        </w:rPr>
        <w:t>оложение о п</w:t>
      </w:r>
      <w:r>
        <w:rPr>
          <w:b/>
        </w:rPr>
        <w:t>о</w:t>
      </w:r>
      <w:r w:rsidRPr="00910D51">
        <w:rPr>
          <w:b/>
        </w:rPr>
        <w:t xml:space="preserve">рядке оценки эффективности труда работников </w:t>
      </w:r>
      <w:r w:rsidR="00AB1169">
        <w:rPr>
          <w:b/>
        </w:rPr>
        <w:br/>
      </w:r>
      <w:r>
        <w:rPr>
          <w:b/>
        </w:rPr>
        <w:t xml:space="preserve">(кроме руководителя) </w:t>
      </w:r>
      <w:r w:rsidRPr="00910D51">
        <w:rPr>
          <w:b/>
        </w:rPr>
        <w:t>учреждений</w:t>
      </w:r>
      <w:r w:rsidR="00473F35">
        <w:rPr>
          <w:b/>
        </w:rPr>
        <w:t xml:space="preserve"> по делам молодежи</w:t>
      </w:r>
      <w:r w:rsidRPr="00910D51">
        <w:rPr>
          <w:b/>
        </w:rPr>
        <w:t xml:space="preserve">, подведомственных </w:t>
      </w:r>
      <w:r w:rsidR="00473F35">
        <w:rPr>
          <w:b/>
        </w:rPr>
        <w:t>администрации Выборгского района Санкт-Петербурга</w:t>
      </w:r>
    </w:p>
    <w:p w:rsidR="000A19DD" w:rsidRDefault="000A19DD" w:rsidP="000A19DD">
      <w:pPr>
        <w:tabs>
          <w:tab w:val="left" w:pos="0"/>
        </w:tabs>
        <w:ind w:right="-1"/>
        <w:contextualSpacing/>
        <w:jc w:val="center"/>
        <w:rPr>
          <w:b/>
        </w:rPr>
      </w:pPr>
    </w:p>
    <w:p w:rsidR="000A19DD" w:rsidRPr="00591AFC" w:rsidRDefault="000A19DD" w:rsidP="000A19DD">
      <w:pPr>
        <w:pStyle w:val="a5"/>
        <w:numPr>
          <w:ilvl w:val="0"/>
          <w:numId w:val="6"/>
        </w:numPr>
        <w:tabs>
          <w:tab w:val="left" w:pos="0"/>
        </w:tabs>
        <w:ind w:left="0"/>
        <w:jc w:val="center"/>
        <w:rPr>
          <w:b/>
        </w:rPr>
      </w:pPr>
      <w:r w:rsidRPr="00591AFC">
        <w:rPr>
          <w:b/>
        </w:rPr>
        <w:t>Общие положения</w:t>
      </w:r>
    </w:p>
    <w:p w:rsidR="000A19DD" w:rsidRDefault="000A19DD" w:rsidP="000A19DD">
      <w:pPr>
        <w:tabs>
          <w:tab w:val="left" w:pos="0"/>
        </w:tabs>
        <w:contextualSpacing/>
        <w:jc w:val="center"/>
        <w:rPr>
          <w:b/>
        </w:rPr>
      </w:pPr>
    </w:p>
    <w:p w:rsidR="000A19DD" w:rsidRPr="007020DF" w:rsidRDefault="00B66BB8" w:rsidP="000A19DD">
      <w:pPr>
        <w:tabs>
          <w:tab w:val="left" w:pos="0"/>
        </w:tabs>
        <w:ind w:firstLine="567"/>
        <w:contextualSpacing/>
        <w:jc w:val="both"/>
      </w:pPr>
      <w:r w:rsidRPr="007020DF">
        <w:t>1.1.</w:t>
      </w:r>
      <w:r w:rsidR="000A19DD" w:rsidRPr="007020DF">
        <w:t>Настоящее Положение (далее – Положение</w:t>
      </w:r>
      <w:r w:rsidR="00473F35" w:rsidRPr="007020DF">
        <w:t xml:space="preserve">) </w:t>
      </w:r>
      <w:r w:rsidR="000A19DD" w:rsidRPr="007020DF">
        <w:t>определяет:</w:t>
      </w:r>
    </w:p>
    <w:p w:rsidR="000A19DD" w:rsidRDefault="000A19DD" w:rsidP="000A19DD">
      <w:pPr>
        <w:tabs>
          <w:tab w:val="left" w:pos="0"/>
        </w:tabs>
        <w:ind w:firstLine="567"/>
        <w:contextualSpacing/>
        <w:jc w:val="both"/>
      </w:pPr>
      <w:r w:rsidRPr="007020DF">
        <w:t>1.1.1. Показатели и критерии оценки эффективности труда работников учреждений</w:t>
      </w:r>
      <w:r w:rsidR="00473F35" w:rsidRPr="007020DF">
        <w:t xml:space="preserve"> </w:t>
      </w:r>
      <w:r w:rsidR="00CF0060">
        <w:br/>
      </w:r>
      <w:r w:rsidR="00473F35" w:rsidRPr="007020DF">
        <w:t>по делам молодежи</w:t>
      </w:r>
      <w:r w:rsidR="00767FFD">
        <w:t xml:space="preserve">, подведомственных администрации Выборгского района </w:t>
      </w:r>
      <w:r w:rsidR="00CF0060">
        <w:br/>
      </w:r>
      <w:r w:rsidR="00767FFD">
        <w:t xml:space="preserve">Санкт-Петербурга </w:t>
      </w:r>
      <w:r w:rsidR="00B66BB8" w:rsidRPr="007020DF">
        <w:t>(далее –</w:t>
      </w:r>
      <w:r w:rsidR="00415AB5">
        <w:t xml:space="preserve"> У</w:t>
      </w:r>
      <w:r w:rsidR="00B66BB8" w:rsidRPr="0054126E">
        <w:t>чреждений)</w:t>
      </w:r>
      <w:r w:rsidR="0025114D" w:rsidRPr="0054126E">
        <w:t xml:space="preserve"> </w:t>
      </w:r>
      <w:r w:rsidR="00200581" w:rsidRPr="0054126E">
        <w:rPr>
          <w:bCs/>
        </w:rPr>
        <w:t xml:space="preserve">за исключением руководителей учреждений </w:t>
      </w:r>
      <w:r w:rsidRPr="0054126E">
        <w:t>и иных работников учреждений, непосредственно</w:t>
      </w:r>
      <w:r w:rsidRPr="007020DF">
        <w:t xml:space="preserve"> реализующих основные направления молодежной политики, согласно приложению № </w:t>
      </w:r>
      <w:r w:rsidR="0054126E">
        <w:t>1 к Положению</w:t>
      </w:r>
      <w:r w:rsidRPr="007020DF">
        <w:t>.</w:t>
      </w:r>
    </w:p>
    <w:p w:rsidR="00FE44C1" w:rsidRDefault="000A19DD" w:rsidP="00FE44C1">
      <w:pPr>
        <w:tabs>
          <w:tab w:val="left" w:pos="0"/>
        </w:tabs>
        <w:ind w:firstLine="567"/>
        <w:contextualSpacing/>
        <w:jc w:val="both"/>
      </w:pPr>
      <w:r w:rsidRPr="007020DF">
        <w:t xml:space="preserve">1.1.2. </w:t>
      </w:r>
      <w:r w:rsidR="00FE44C1" w:rsidRPr="007020DF">
        <w:t xml:space="preserve">Дополнительные показатели и критерии оценки эффективности труда работников (кроме руководителя) учреждений, непосредственно реализующих основные направления молодежной политики (далее – отраслевые работники), подлежащие применению наряду с основными показателями и критериями оценки эффективности труда указанных категорий работников, предусмотренными постановлением Правительства Санкт-Петербурга от 29.06.2023 № 650 «О показателях и критериях оценки эффективности труда работников государственных учреждений по делам молодежи Санкт-Петербурга» (далее – постановление </w:t>
      </w:r>
      <w:r w:rsidR="00D53365">
        <w:t>Правительства от 29.06.2023 № 650</w:t>
      </w:r>
      <w:r w:rsidR="00FE44C1" w:rsidRPr="007020DF">
        <w:t xml:space="preserve">), согласно </w:t>
      </w:r>
      <w:r w:rsidR="000D37E5">
        <w:t>п</w:t>
      </w:r>
      <w:r w:rsidR="00FE44C1">
        <w:t xml:space="preserve">риложению </w:t>
      </w:r>
      <w:r w:rsidR="00FE44C1" w:rsidRPr="007020DF">
        <w:t xml:space="preserve">№ </w:t>
      </w:r>
      <w:r w:rsidR="00FE44C1">
        <w:t xml:space="preserve">2 </w:t>
      </w:r>
      <w:r w:rsidR="00CF0060">
        <w:br/>
      </w:r>
      <w:r w:rsidR="00FE44C1">
        <w:t>к Положению</w:t>
      </w:r>
    </w:p>
    <w:p w:rsidR="000A19DD" w:rsidRPr="007020DF" w:rsidRDefault="000A19DD" w:rsidP="000A19DD">
      <w:pPr>
        <w:tabs>
          <w:tab w:val="left" w:pos="0"/>
        </w:tabs>
        <w:ind w:firstLine="567"/>
        <w:contextualSpacing/>
        <w:jc w:val="both"/>
      </w:pPr>
      <w:r w:rsidRPr="007020DF">
        <w:t>1.1.3. Порядок применения показателей и критериев оценки эффективности труда работников учреждений, включая требования к их размерам (разделы 2 и 3 Положения).</w:t>
      </w:r>
    </w:p>
    <w:p w:rsidR="000A19DD" w:rsidRPr="007020DF" w:rsidRDefault="000A19DD" w:rsidP="000A19DD">
      <w:pPr>
        <w:tabs>
          <w:tab w:val="left" w:pos="0"/>
        </w:tabs>
        <w:ind w:firstLine="567"/>
        <w:contextualSpacing/>
        <w:jc w:val="both"/>
      </w:pPr>
      <w:r w:rsidRPr="007020DF">
        <w:t xml:space="preserve">1.1.4. Требования к периодичности оценки по конкретным показателям </w:t>
      </w:r>
      <w:r w:rsidRPr="007020DF">
        <w:br/>
        <w:t xml:space="preserve">и вид стимулирующих выплат, соответствующих показателям и критериям, предусмотренным постановлением Правительства Санкт-Петербурга от 29.06.2023 № 650 «О показателях и критериях оценки эффективности труда работников государственных учреждений по делам молодежи Санкт-Петербурга» и Положением о порядке оценки эффективности труда работников (кроме руководителя) учреждений по делам молодежи, подведомственных </w:t>
      </w:r>
      <w:r w:rsidR="00B66BB8" w:rsidRPr="007020DF">
        <w:t>администрации Выборгского района Санкт Петербурга</w:t>
      </w:r>
      <w:r w:rsidR="0025114D">
        <w:t xml:space="preserve"> (далее – администрация)</w:t>
      </w:r>
      <w:r w:rsidRPr="007020DF">
        <w:t xml:space="preserve">, согласно приложению № </w:t>
      </w:r>
      <w:r w:rsidR="00A542E3">
        <w:t>3</w:t>
      </w:r>
      <w:r w:rsidR="0054126E">
        <w:t xml:space="preserve"> к Положению</w:t>
      </w:r>
      <w:r w:rsidRPr="007020DF">
        <w:t>.</w:t>
      </w:r>
    </w:p>
    <w:p w:rsidR="000A19DD" w:rsidRDefault="000A19DD" w:rsidP="000A19DD">
      <w:pPr>
        <w:autoSpaceDE w:val="0"/>
        <w:autoSpaceDN w:val="0"/>
        <w:adjustRightInd w:val="0"/>
        <w:ind w:firstLine="540"/>
        <w:contextualSpacing/>
        <w:jc w:val="both"/>
      </w:pPr>
      <w:r w:rsidRPr="007020DF">
        <w:t>1.2. Перечень, размеры (в том числе максимальные) и порядок осуществления выплат стимулирующего характера к должностным</w:t>
      </w:r>
      <w:r>
        <w:t xml:space="preserve"> окладам и тарифным ставкам (окладам) отраслевых работников и обеспечивающих работников учреждений (то есть </w:t>
      </w:r>
      <w:r w:rsidRPr="00412C76">
        <w:t>работников учреждений, за исключением руководителей учреждений и иных работников учреждений, непосредственно реализующих основные направления молодежной политики</w:t>
      </w:r>
      <w:r>
        <w:t xml:space="preserve">), далее совместно именуемых «работники», устанавливаются коллективными договорами, соглашениями, локальными нормативными актами в соответствии с показателями </w:t>
      </w:r>
      <w:r>
        <w:br/>
        <w:t xml:space="preserve">и критериями оценки эффективности труда работников государственных учреждений Санкт-Петербурга, определенными постановлением </w:t>
      </w:r>
      <w:r w:rsidR="00D53365">
        <w:t>Правительства от 29.06.2023 № 650</w:t>
      </w:r>
      <w:r w:rsidR="00CF0060">
        <w:t xml:space="preserve"> </w:t>
      </w:r>
      <w:r w:rsidR="00CF0060">
        <w:br/>
      </w:r>
      <w:r>
        <w:t>и Положением.</w:t>
      </w:r>
    </w:p>
    <w:p w:rsidR="000A19DD" w:rsidRPr="0025114D" w:rsidRDefault="000A19DD" w:rsidP="000A19DD">
      <w:pPr>
        <w:autoSpaceDE w:val="0"/>
        <w:autoSpaceDN w:val="0"/>
        <w:adjustRightInd w:val="0"/>
        <w:ind w:firstLine="540"/>
        <w:contextualSpacing/>
        <w:jc w:val="both"/>
      </w:pPr>
      <w:r>
        <w:t xml:space="preserve">1.3. Положение принято в соответствии с постановлением </w:t>
      </w:r>
      <w:r w:rsidR="00D53365">
        <w:t xml:space="preserve">Правительства </w:t>
      </w:r>
      <w:r w:rsidR="00CF0060">
        <w:br/>
      </w:r>
      <w:r w:rsidR="00D53365">
        <w:t>от 29.06.2023 № 650</w:t>
      </w:r>
      <w:r>
        <w:t>и М</w:t>
      </w:r>
      <w:r w:rsidRPr="00816056">
        <w:t>етодически</w:t>
      </w:r>
      <w:r>
        <w:t>ми</w:t>
      </w:r>
      <w:r w:rsidRPr="00816056">
        <w:t xml:space="preserve"> рекомендаци</w:t>
      </w:r>
      <w:r>
        <w:t xml:space="preserve">ями </w:t>
      </w:r>
      <w:r w:rsidRPr="00816056">
        <w:t>по оплате труда работников учреждений по делам молодежи</w:t>
      </w:r>
      <w:r>
        <w:t xml:space="preserve"> </w:t>
      </w:r>
      <w:r w:rsidRPr="00816056">
        <w:t>Санкт-Петербурга</w:t>
      </w:r>
      <w:r>
        <w:t xml:space="preserve">, утвержденными </w:t>
      </w:r>
      <w:r w:rsidRPr="00816056">
        <w:t>распоряжением</w:t>
      </w:r>
      <w:r>
        <w:t xml:space="preserve"> </w:t>
      </w:r>
      <w:r w:rsidRPr="00816056">
        <w:t>Комитета по молодежной</w:t>
      </w:r>
      <w:r>
        <w:t xml:space="preserve"> </w:t>
      </w:r>
      <w:r w:rsidRPr="00816056">
        <w:t>политике и взаимодействию</w:t>
      </w:r>
      <w:r>
        <w:t xml:space="preserve"> </w:t>
      </w:r>
      <w:r w:rsidRPr="00816056">
        <w:t>с общественными организациями</w:t>
      </w:r>
      <w:r>
        <w:t xml:space="preserve"> </w:t>
      </w:r>
      <w:r w:rsidRPr="00816056">
        <w:t xml:space="preserve">от </w:t>
      </w:r>
      <w:r w:rsidRPr="0025114D">
        <w:t xml:space="preserve">20.06.2022 № 44-р с учетом особенностей учреждений, находящихся в ведении </w:t>
      </w:r>
      <w:r w:rsidR="0025114D" w:rsidRPr="0025114D">
        <w:t>администрации</w:t>
      </w:r>
      <w:r w:rsidRPr="0025114D">
        <w:t>.</w:t>
      </w:r>
    </w:p>
    <w:p w:rsidR="000A19DD" w:rsidRPr="0074280C" w:rsidRDefault="000A19DD" w:rsidP="000A19DD">
      <w:pPr>
        <w:tabs>
          <w:tab w:val="left" w:pos="0"/>
        </w:tabs>
        <w:ind w:firstLine="567"/>
        <w:contextualSpacing/>
        <w:jc w:val="both"/>
      </w:pPr>
      <w:r>
        <w:t>1.4. Перечень должностей отраслевых работников утвержден распоря</w:t>
      </w:r>
      <w:r w:rsidR="0025114D">
        <w:t xml:space="preserve">жением Комитета от 28.04.2023 № </w:t>
      </w:r>
      <w:r>
        <w:t>53-р «</w:t>
      </w:r>
      <w:r w:rsidRPr="006C27A5">
        <w:t>О реализации постановления Правительства</w:t>
      </w:r>
      <w:r>
        <w:t xml:space="preserve"> </w:t>
      </w:r>
      <w:r>
        <w:br/>
      </w:r>
      <w:r w:rsidRPr="0074280C">
        <w:t>Санкт-Петербурга от 13.03.2023 № 167».</w:t>
      </w:r>
    </w:p>
    <w:p w:rsidR="000A19DD" w:rsidRDefault="000A19DD" w:rsidP="000A19DD">
      <w:pPr>
        <w:tabs>
          <w:tab w:val="left" w:pos="0"/>
        </w:tabs>
        <w:ind w:firstLine="567"/>
        <w:contextualSpacing/>
        <w:jc w:val="both"/>
      </w:pPr>
      <w:r w:rsidRPr="001F780F">
        <w:lastRenderedPageBreak/>
        <w:t xml:space="preserve">1.5. Каждый из показателей, предусмотренных постановлением </w:t>
      </w:r>
      <w:r w:rsidR="00D53365">
        <w:t xml:space="preserve">Правительства </w:t>
      </w:r>
      <w:r w:rsidR="00D53365">
        <w:br/>
        <w:t xml:space="preserve">от 29.06.2023 № 650 и </w:t>
      </w:r>
      <w:r w:rsidRPr="001F780F">
        <w:t xml:space="preserve">Положением, сопоставлен одному виду стимулирующих выплат и одному оцениваемому периоду. В Положение не могут включаться показатели, дублирующие показатели, предусмотренные постановлением </w:t>
      </w:r>
      <w:r w:rsidR="00D53365">
        <w:t>Правительства от 29.06.2023 № 650</w:t>
      </w:r>
      <w:r w:rsidRPr="001F780F">
        <w:t>.</w:t>
      </w:r>
      <w:r>
        <w:t xml:space="preserve"> </w:t>
      </w:r>
    </w:p>
    <w:p w:rsidR="000A19DD" w:rsidRDefault="000A19DD" w:rsidP="000A19DD">
      <w:pPr>
        <w:tabs>
          <w:tab w:val="left" w:pos="0"/>
        </w:tabs>
        <w:ind w:firstLine="567"/>
        <w:contextualSpacing/>
        <w:jc w:val="both"/>
      </w:pPr>
      <w:r>
        <w:t>1.6. В связи с тем, что Положение не регулирует порядок оплаты труда руководителя учреждения, в нем не предусматривается указание на:</w:t>
      </w:r>
    </w:p>
    <w:p w:rsidR="000A19DD" w:rsidRDefault="00A542E3" w:rsidP="000A19DD">
      <w:pPr>
        <w:tabs>
          <w:tab w:val="left" w:pos="0"/>
        </w:tabs>
        <w:ind w:firstLine="567"/>
        <w:contextualSpacing/>
        <w:jc w:val="both"/>
      </w:pPr>
      <w:r>
        <w:t>перечень</w:t>
      </w:r>
      <w:r w:rsidR="000A19DD">
        <w:t xml:space="preserve"> документов для подтверждения достижения значений критериев, предоставляемый работником;</w:t>
      </w:r>
    </w:p>
    <w:p w:rsidR="000A19DD" w:rsidRDefault="000A19DD" w:rsidP="000A19DD">
      <w:pPr>
        <w:tabs>
          <w:tab w:val="left" w:pos="0"/>
        </w:tabs>
        <w:ind w:firstLine="567"/>
        <w:contextualSpacing/>
        <w:jc w:val="both"/>
      </w:pPr>
      <w:r>
        <w:t xml:space="preserve">мероприятия по проверке такого </w:t>
      </w:r>
      <w:r w:rsidR="00A542E3">
        <w:t>перечня</w:t>
      </w:r>
      <w:r>
        <w:t xml:space="preserve"> документов, подлежащие выполнению учреждением;</w:t>
      </w:r>
    </w:p>
    <w:p w:rsidR="000A19DD" w:rsidRDefault="000A19DD" w:rsidP="000A19DD">
      <w:pPr>
        <w:tabs>
          <w:tab w:val="left" w:pos="0"/>
        </w:tabs>
        <w:ind w:firstLine="567"/>
        <w:contextualSpacing/>
        <w:jc w:val="both"/>
      </w:pPr>
      <w:r w:rsidRPr="00B96AD4">
        <w:t>максимально возможное количество баллов</w:t>
      </w:r>
      <w:r>
        <w:t xml:space="preserve"> для каждого показателя и количество </w:t>
      </w:r>
      <w:r w:rsidRPr="00B96AD4">
        <w:t>баллов</w:t>
      </w:r>
      <w:r>
        <w:t>, соответствующее значению каждого критерия</w:t>
      </w:r>
      <w:r w:rsidRPr="00B96AD4">
        <w:t>.</w:t>
      </w:r>
    </w:p>
    <w:p w:rsidR="000A19DD" w:rsidRDefault="000A19DD" w:rsidP="000A19DD">
      <w:pPr>
        <w:tabs>
          <w:tab w:val="left" w:pos="0"/>
        </w:tabs>
        <w:ind w:firstLine="567"/>
        <w:contextualSpacing/>
        <w:jc w:val="both"/>
      </w:pPr>
      <w:r>
        <w:t>Указанные требования подлежат включению в коллективные договоры, соглашения, локальные нормативные акты учреждения.</w:t>
      </w:r>
    </w:p>
    <w:p w:rsidR="000A19DD" w:rsidRDefault="000A19DD" w:rsidP="000A19DD">
      <w:pPr>
        <w:pStyle w:val="a5"/>
        <w:tabs>
          <w:tab w:val="left" w:pos="0"/>
        </w:tabs>
        <w:ind w:left="0" w:firstLine="567"/>
        <w:jc w:val="both"/>
      </w:pPr>
      <w:r>
        <w:t>При этом в пределах одного показателя первым указывается критерий, соответствующий наибольшей эффективности труда (ему должно соответствовать максимальное количество баллов по данному показателю), а последним - соответствующий наименьшей эффективности труда (ему соответствует 0 баллов по данному критерию или отрицательное значение баллов, что означает соответствующее снижение общего количества баллов по всем показателям). Промежуточные критерии (при наличии) соответствуют промежуточным значениям оценки эффективности труда. Если общая сумма баллов равна нулю или меньше нуля, стимулирующая выплата соответствующего вида не начисляется.</w:t>
      </w:r>
    </w:p>
    <w:p w:rsidR="000A19DD" w:rsidRDefault="000A19DD" w:rsidP="000A19DD">
      <w:pPr>
        <w:tabs>
          <w:tab w:val="left" w:pos="0"/>
        </w:tabs>
        <w:ind w:firstLine="567"/>
        <w:contextualSpacing/>
        <w:jc w:val="both"/>
      </w:pPr>
    </w:p>
    <w:p w:rsidR="000A19DD" w:rsidRDefault="000A19DD" w:rsidP="000A19DD">
      <w:pPr>
        <w:autoSpaceDE w:val="0"/>
        <w:autoSpaceDN w:val="0"/>
        <w:adjustRightInd w:val="0"/>
        <w:ind w:firstLine="540"/>
        <w:contextualSpacing/>
        <w:jc w:val="both"/>
      </w:pPr>
    </w:p>
    <w:p w:rsidR="00415AB5" w:rsidRDefault="00415AB5" w:rsidP="00415AB5">
      <w:pPr>
        <w:pStyle w:val="a5"/>
        <w:numPr>
          <w:ilvl w:val="0"/>
          <w:numId w:val="36"/>
        </w:numPr>
        <w:tabs>
          <w:tab w:val="left" w:pos="0"/>
        </w:tabs>
        <w:jc w:val="center"/>
        <w:rPr>
          <w:b/>
        </w:rPr>
      </w:pPr>
      <w:r>
        <w:rPr>
          <w:b/>
        </w:rPr>
        <w:t>Применение показателей и критериев оценки эффективности труда</w:t>
      </w:r>
    </w:p>
    <w:p w:rsidR="00415AB5" w:rsidRPr="00591AFC" w:rsidRDefault="00415AB5" w:rsidP="00415AB5">
      <w:pPr>
        <w:pStyle w:val="a5"/>
        <w:tabs>
          <w:tab w:val="left" w:pos="0"/>
        </w:tabs>
        <w:ind w:left="0"/>
        <w:jc w:val="center"/>
        <w:rPr>
          <w:b/>
        </w:rPr>
      </w:pPr>
      <w:r>
        <w:rPr>
          <w:b/>
        </w:rPr>
        <w:t>работников для определения размеров стимулирующих выплат</w:t>
      </w:r>
    </w:p>
    <w:p w:rsidR="00415AB5" w:rsidRDefault="00415AB5" w:rsidP="000A19DD">
      <w:pPr>
        <w:tabs>
          <w:tab w:val="left" w:pos="0"/>
        </w:tabs>
        <w:ind w:firstLine="567"/>
        <w:contextualSpacing/>
        <w:jc w:val="both"/>
      </w:pPr>
    </w:p>
    <w:p w:rsidR="000A19DD" w:rsidRPr="00EC26B1" w:rsidRDefault="000A19DD" w:rsidP="000A19DD">
      <w:pPr>
        <w:tabs>
          <w:tab w:val="left" w:pos="0"/>
        </w:tabs>
        <w:ind w:firstLine="567"/>
        <w:contextualSpacing/>
        <w:jc w:val="both"/>
      </w:pPr>
      <w:r>
        <w:t xml:space="preserve">2.1. Под выплатами стимулирующего характера (стимулирующими выплатами) понимаются премии и надбавки, а также иные стимулирующие выплаты. Выплаты стимулирующего характера устанавливаются в рублях </w:t>
      </w:r>
      <w:r w:rsidR="001F780F">
        <w:t xml:space="preserve">или в процентах </w:t>
      </w:r>
      <w:r>
        <w:t xml:space="preserve">к должностному окладу (тарифной ставке (окладу)) работника. Выплаты стимулирующего характера устанавливаются </w:t>
      </w:r>
      <w:r w:rsidR="00CF0060">
        <w:t xml:space="preserve">коллективными договорами, соглашениями, локальными нормативными актами </w:t>
      </w:r>
      <w:r w:rsidRPr="00175185">
        <w:t>индивидуально каждому работнику в зависимости от личного вклада в общие результаты деятельности учреждения</w:t>
      </w:r>
      <w:r>
        <w:t>. Стимулирующие выплаты осуществляются за счет средств бюджета Санкт-Петербурга, а также от предпринимательской и иной приносящей доход деятельности (далее – платные услуги).</w:t>
      </w:r>
      <w:r w:rsidRPr="00EC26B1">
        <w:t xml:space="preserve"> </w:t>
      </w:r>
      <w:r>
        <w:t xml:space="preserve">При этом, стимулирующие выплаты, предусмотренные пунктом 2.5.2 Положения, осуществляются исключительно за счет платных услуг для работников, </w:t>
      </w:r>
      <w:r w:rsidR="00CD3B57">
        <w:t>оказывающих</w:t>
      </w:r>
      <w:r w:rsidR="00E91F25">
        <w:t xml:space="preserve"> платные</w:t>
      </w:r>
      <w:r>
        <w:t xml:space="preserve"> услуг</w:t>
      </w:r>
      <w:r w:rsidR="00E91F25">
        <w:t>и</w:t>
      </w:r>
      <w:r>
        <w:t>, а остальные виды стимулирующих выплат – за счет любого из указанных источников любым работникам, кроме работников</w:t>
      </w:r>
      <w:r w:rsidR="000D37E5">
        <w:t>, оказывающих платные услуги</w:t>
      </w:r>
      <w:r>
        <w:t>.</w:t>
      </w:r>
    </w:p>
    <w:p w:rsidR="000A19DD" w:rsidRPr="00B96AD4" w:rsidRDefault="000A19DD" w:rsidP="000A19DD">
      <w:pPr>
        <w:autoSpaceDE w:val="0"/>
        <w:autoSpaceDN w:val="0"/>
        <w:adjustRightInd w:val="0"/>
        <w:ind w:firstLine="540"/>
        <w:contextualSpacing/>
        <w:jc w:val="both"/>
      </w:pPr>
      <w:r>
        <w:t xml:space="preserve">2.2. В целях оценки достижения показателей эффективности деятельности работников учреждения в нем создается комиссия по определению размера стимулирующих выплат, </w:t>
      </w:r>
      <w:r>
        <w:br/>
        <w:t xml:space="preserve">основной задачей которой является оценка достижения работниками критериев эффективности их деятельности и определение размеров стимулирующих выплат, предусмотренных пунктами 2.5.1 и 2.5.3 настоящего Положения по каждому работнику. </w:t>
      </w:r>
      <w:r>
        <w:br/>
        <w:t xml:space="preserve">К компетенции указанной комиссии относятся и иные функции, необходимые для реализации указанной задачи. Оценка достижения показателей эффективности деятельности работников учреждения, входящих в состав указанной комиссии, осуществляется непосредственным руководителем этих работников и (или) руководителем учреждения. Оценка эффективности деятельности работников учреждения для целей определения размеров стимулирующих выплат, предусмотренных пунктами 2.5.2 и 2.5.4 настоящего Положения может быть предусмотрена коллективным договором, соглашением, локальным правовым актом в качестве функции указанной комиссии или </w:t>
      </w:r>
      <w:r>
        <w:lastRenderedPageBreak/>
        <w:t>осуществляться в ином порядке. Положение о комиссии, состав комиссии утверждаются локальным правовым актом учреждения.</w:t>
      </w:r>
    </w:p>
    <w:p w:rsidR="000A19DD" w:rsidRDefault="000A19DD" w:rsidP="000A19DD">
      <w:pPr>
        <w:autoSpaceDE w:val="0"/>
        <w:autoSpaceDN w:val="0"/>
        <w:adjustRightInd w:val="0"/>
        <w:ind w:firstLine="540"/>
        <w:contextualSpacing/>
        <w:jc w:val="both"/>
      </w:pPr>
      <w:r>
        <w:t>2.3. Решение комиссии, указанной в пункте 2.2 Положения, носит рекомендательный характер. Окончательное решение о размере стимулирующей выплаты работнику учреждения определяет руководитель учреждения путем подписания соответствующего приказа.</w:t>
      </w:r>
    </w:p>
    <w:p w:rsidR="000A19DD" w:rsidRDefault="000A19DD" w:rsidP="000A19DD">
      <w:pPr>
        <w:autoSpaceDE w:val="0"/>
        <w:autoSpaceDN w:val="0"/>
        <w:adjustRightInd w:val="0"/>
        <w:ind w:firstLine="540"/>
        <w:contextualSpacing/>
        <w:jc w:val="both"/>
      </w:pPr>
      <w:r>
        <w:t>2.4. Показатели эффективности деятельности работника учреждения устанавливаются трудовым договором, в том числе в форме ссылки на коллективный договор, соглашение, локальные нормативные акты, устанавливающие такие показатели и критерии их достижения.</w:t>
      </w:r>
    </w:p>
    <w:p w:rsidR="000A19DD" w:rsidRDefault="000A19DD" w:rsidP="000A19DD">
      <w:pPr>
        <w:autoSpaceDE w:val="0"/>
        <w:autoSpaceDN w:val="0"/>
        <w:adjustRightInd w:val="0"/>
        <w:spacing w:before="240"/>
        <w:ind w:firstLine="540"/>
        <w:contextualSpacing/>
        <w:jc w:val="both"/>
      </w:pPr>
      <w:r>
        <w:t>2.5. В учреждениях используются следующие виды стимулирующих выплат работникам:</w:t>
      </w:r>
    </w:p>
    <w:p w:rsidR="000A19DD" w:rsidRDefault="000A19DD" w:rsidP="000A19DD">
      <w:pPr>
        <w:autoSpaceDE w:val="0"/>
        <w:autoSpaceDN w:val="0"/>
        <w:adjustRightInd w:val="0"/>
        <w:spacing w:before="240"/>
        <w:ind w:firstLine="540"/>
        <w:contextualSpacing/>
        <w:jc w:val="both"/>
      </w:pPr>
      <w:r>
        <w:t>2.5.1. Надбавка за интенсивность работы (устанавливается на планируемый период</w:t>
      </w:r>
      <w:r>
        <w:br/>
        <w:t>с учетом информации об интенсивности выполняемой работы), далее - надбавка.</w:t>
      </w:r>
    </w:p>
    <w:p w:rsidR="000A19DD" w:rsidRDefault="000A19DD" w:rsidP="000A19DD">
      <w:pPr>
        <w:autoSpaceDE w:val="0"/>
        <w:autoSpaceDN w:val="0"/>
        <w:adjustRightInd w:val="0"/>
        <w:spacing w:before="240"/>
        <w:ind w:firstLine="540"/>
        <w:contextualSpacing/>
        <w:jc w:val="both"/>
      </w:pPr>
      <w:r>
        <w:t>2.5.2. Премия за результативность работы, связанной с оказанием платных услуг (рассчитывается по результатам работы за период), далее – премия за платные услуги.</w:t>
      </w:r>
    </w:p>
    <w:p w:rsidR="000A19DD" w:rsidRDefault="000A19DD" w:rsidP="000A19DD">
      <w:pPr>
        <w:autoSpaceDE w:val="0"/>
        <w:autoSpaceDN w:val="0"/>
        <w:adjustRightInd w:val="0"/>
        <w:spacing w:before="240"/>
        <w:ind w:firstLine="540"/>
        <w:contextualSpacing/>
        <w:jc w:val="both"/>
      </w:pPr>
      <w:r>
        <w:t>2.5.3. Премия за высокие результаты работы, за качество оказываемых услуг (выполняемых работ), далее – премия за результаты работы.</w:t>
      </w:r>
    </w:p>
    <w:p w:rsidR="000A19DD" w:rsidRDefault="000A19DD" w:rsidP="000A19DD">
      <w:pPr>
        <w:autoSpaceDE w:val="0"/>
        <w:autoSpaceDN w:val="0"/>
        <w:adjustRightInd w:val="0"/>
        <w:spacing w:before="240"/>
        <w:ind w:firstLine="540"/>
        <w:contextualSpacing/>
        <w:jc w:val="both"/>
      </w:pPr>
      <w:r>
        <w:t>2.5.4. Иные стимулирующие выплаты.</w:t>
      </w:r>
    </w:p>
    <w:p w:rsidR="000A19DD" w:rsidRPr="00496DFD" w:rsidRDefault="000A19DD" w:rsidP="000A19DD">
      <w:pPr>
        <w:autoSpaceDE w:val="0"/>
        <w:autoSpaceDN w:val="0"/>
        <w:adjustRightInd w:val="0"/>
        <w:ind w:firstLine="540"/>
        <w:contextualSpacing/>
        <w:jc w:val="both"/>
      </w:pPr>
      <w:r w:rsidRPr="00496DFD">
        <w:t>2.</w:t>
      </w:r>
      <w:r>
        <w:t>6</w:t>
      </w:r>
      <w:r w:rsidRPr="00496DFD">
        <w:t xml:space="preserve">. </w:t>
      </w:r>
      <w:r>
        <w:t>Премии</w:t>
      </w:r>
      <w:r w:rsidRPr="00496DFD">
        <w:t xml:space="preserve"> </w:t>
      </w:r>
      <w:r>
        <w:t xml:space="preserve">устанавливаются </w:t>
      </w:r>
      <w:r w:rsidRPr="00496DFD">
        <w:t xml:space="preserve">с учетом </w:t>
      </w:r>
      <w:r>
        <w:t xml:space="preserve">фактически </w:t>
      </w:r>
      <w:r w:rsidRPr="00496DFD">
        <w:t>отработанного времени</w:t>
      </w:r>
      <w:r>
        <w:t xml:space="preserve"> </w:t>
      </w:r>
      <w:r>
        <w:br/>
        <w:t>и пропорцион</w:t>
      </w:r>
      <w:r w:rsidR="00605B41">
        <w:t xml:space="preserve">ально размеру занимаемой ставки. </w:t>
      </w:r>
      <w:r>
        <w:t>Надбавки устанавливаются на предстоящий или текущий период пропорционально занимаемой ставке и выплачивается ежемесячно пропорционально фактически отработанному времени. Иные стимулирующие выплаты</w:t>
      </w:r>
      <w:r w:rsidRPr="00496DFD">
        <w:t xml:space="preserve"> </w:t>
      </w:r>
      <w:r>
        <w:t xml:space="preserve">устанавливаются </w:t>
      </w:r>
      <w:r w:rsidRPr="00496DFD">
        <w:t>без учета</w:t>
      </w:r>
      <w:r>
        <w:t xml:space="preserve"> отработанного времени </w:t>
      </w:r>
      <w:r>
        <w:br/>
        <w:t>и размера занимаемой ставки</w:t>
      </w:r>
      <w:r w:rsidRPr="00496DFD">
        <w:t>.</w:t>
      </w:r>
      <w:r>
        <w:t xml:space="preserve">  </w:t>
      </w:r>
    </w:p>
    <w:p w:rsidR="000A19DD" w:rsidRDefault="000A19DD" w:rsidP="000A19DD">
      <w:pPr>
        <w:autoSpaceDE w:val="0"/>
        <w:autoSpaceDN w:val="0"/>
        <w:adjustRightInd w:val="0"/>
        <w:ind w:firstLine="540"/>
        <w:contextualSpacing/>
        <w:jc w:val="both"/>
      </w:pPr>
      <w:r>
        <w:t>2.7. В число иных стимулирующих выплат входят премии за выполнен</w:t>
      </w:r>
      <w:r w:rsidR="005836AA">
        <w:t>ие особо важного задания,</w:t>
      </w:r>
      <w:r>
        <w:t xml:space="preserve"> иные премии, непосредственно связанные с результатами трудовой деятельности, согласно показателям и критериям, предусмотренным постановлением </w:t>
      </w:r>
      <w:r w:rsidR="00D53365">
        <w:t>Правительства от 29.06.2023 № 650</w:t>
      </w:r>
      <w:r>
        <w:t xml:space="preserve"> или Положением.</w:t>
      </w:r>
    </w:p>
    <w:p w:rsidR="000A19DD" w:rsidRDefault="000A19DD" w:rsidP="000A19DD">
      <w:pPr>
        <w:autoSpaceDE w:val="0"/>
        <w:autoSpaceDN w:val="0"/>
        <w:adjustRightInd w:val="0"/>
        <w:spacing w:before="240"/>
        <w:ind w:firstLine="540"/>
        <w:contextualSpacing/>
        <w:jc w:val="both"/>
      </w:pPr>
      <w:r>
        <w:t xml:space="preserve">2.8. Выплаты стимулирующего характера (кроме премий за платные услуги) начисляются и выплачиваются при наличии объема средств фонда оплаты труда </w:t>
      </w:r>
      <w:r>
        <w:br/>
        <w:t>(за исключением средств, необходимых для выплат компенсационного характера, а также для выплат стимулирующего характера руководителю учреждения), достаточного для их осуществления (далее – Распределяемая часть ФНД), а также достаточного для обеспечения деятельности учреждения в текущем финансовом году и (или) при наличии дохода от платных услуг.</w:t>
      </w:r>
    </w:p>
    <w:p w:rsidR="0038471D" w:rsidRPr="0096411A" w:rsidRDefault="000A19DD" w:rsidP="0038471D">
      <w:pPr>
        <w:tabs>
          <w:tab w:val="left" w:pos="851"/>
        </w:tabs>
        <w:ind w:firstLine="426"/>
        <w:contextualSpacing/>
        <w:jc w:val="both"/>
      </w:pPr>
      <w:r>
        <w:t xml:space="preserve">2.9. </w:t>
      </w:r>
      <w:r w:rsidR="0038471D">
        <w:t>При наличии у работника у</w:t>
      </w:r>
      <w:r w:rsidR="0038471D" w:rsidRPr="0096411A">
        <w:t xml:space="preserve">чреждения неснятого (непогашенного) дисциплинарного взыскания, выявленных по результатам проверок фактов нецелевого расходования бюджетных средств, выявленных фактов недостачи (для материально ответственных лиц), привлечения учреждения или руководителя учреждения к административной ответственности по результатам проверок деятельности учреждения (для должностных лиц по направлениям деятельности), нарушения порядка представления отчетности, в том числе представление недостоверных сведений при представлении отчетности, включая отчетность по достижению показателей и критериев, утвержденных постановлением </w:t>
      </w:r>
      <w:r w:rsidR="00D53365">
        <w:t xml:space="preserve">Правительства от 29.06.2023 № 650 </w:t>
      </w:r>
      <w:r w:rsidR="0038471D" w:rsidRPr="0096411A">
        <w:t>и положением, привлечения работника учреждения к уголовной ответственности, а также  выявленного нарушения этики и служебного поведения, решение о размере выплаты стимулирующего х</w:t>
      </w:r>
      <w:r w:rsidR="0038471D">
        <w:t xml:space="preserve">арактера принимается Комиссией </w:t>
      </w:r>
      <w:r w:rsidR="0038471D" w:rsidRPr="0096411A">
        <w:t>с учетом соот</w:t>
      </w:r>
      <w:r w:rsidR="0038471D">
        <w:t>ношения степени вины работника у</w:t>
      </w:r>
      <w:r w:rsidR="0038471D" w:rsidRPr="0096411A">
        <w:t>чреждения и его фактическими трудозатратами.</w:t>
      </w:r>
    </w:p>
    <w:p w:rsidR="0038471D" w:rsidRDefault="0038471D" w:rsidP="0038471D">
      <w:pPr>
        <w:autoSpaceDE w:val="0"/>
        <w:autoSpaceDN w:val="0"/>
        <w:adjustRightInd w:val="0"/>
        <w:ind w:firstLine="540"/>
        <w:jc w:val="both"/>
      </w:pPr>
      <w:r w:rsidRPr="0096411A">
        <w:t xml:space="preserve">В случае если обстоятельства, послужившие причиной для снижения стимулирующей выплаты, впоследствии были признаны недействительными, это является основанием </w:t>
      </w:r>
      <w:r w:rsidRPr="0096411A">
        <w:br/>
        <w:t xml:space="preserve">для рассмотрения вопроса </w:t>
      </w:r>
      <w:r>
        <w:t>комиссией по определению размера стимулирующих выплат</w:t>
      </w:r>
      <w:r w:rsidRPr="0096411A">
        <w:t xml:space="preserve"> </w:t>
      </w:r>
      <w:r w:rsidR="00A31222">
        <w:br/>
      </w:r>
      <w:r w:rsidRPr="0096411A">
        <w:t>о восстановлении размера стимулирующей выплаты.</w:t>
      </w:r>
    </w:p>
    <w:p w:rsidR="000A19DD" w:rsidRDefault="000A19DD" w:rsidP="0038471D">
      <w:pPr>
        <w:autoSpaceDE w:val="0"/>
        <w:autoSpaceDN w:val="0"/>
        <w:adjustRightInd w:val="0"/>
        <w:ind w:firstLine="540"/>
        <w:jc w:val="both"/>
      </w:pPr>
      <w:r>
        <w:t>2.1</w:t>
      </w:r>
      <w:r w:rsidR="0038471D">
        <w:t>0</w:t>
      </w:r>
      <w:r>
        <w:t xml:space="preserve">. Контроль достоверности значений критериев, на основе которых проводится оценка эффективности деятельности работника учреждения, а также своевременности </w:t>
      </w:r>
      <w:r>
        <w:lastRenderedPageBreak/>
        <w:t xml:space="preserve">предоставления этой информации работниками учреждения возлагается на руководителей соответствующих структурных подразделений. В случае, если коллективным договором, соглашением, локальным правовым актом предусмотрено предоставление информации для расчета размера стимулирующих выплат не самим работником, а уполномоченным </w:t>
      </w:r>
      <w:r>
        <w:br/>
        <w:t>на то должностным лицом учреждения, то это лицо несет ответственность за достоверность и полноту такой информации; информация в этом случае предоставляется как в отношении действующих работников, так и работников, работавших в оцениваемый период, трудовые отношения с которыми прекращены.</w:t>
      </w:r>
    </w:p>
    <w:p w:rsidR="000A19DD" w:rsidRDefault="000A19DD" w:rsidP="000A19DD">
      <w:pPr>
        <w:autoSpaceDE w:val="0"/>
        <w:autoSpaceDN w:val="0"/>
        <w:adjustRightInd w:val="0"/>
        <w:spacing w:before="240"/>
        <w:ind w:firstLine="540"/>
        <w:contextualSpacing/>
        <w:jc w:val="both"/>
      </w:pPr>
      <w:r>
        <w:t>2.1</w:t>
      </w:r>
      <w:r w:rsidR="0038471D">
        <w:t>1</w:t>
      </w:r>
      <w:r>
        <w:t xml:space="preserve">. Стимулирующие выплаты устанавливаются как по основной должности, </w:t>
      </w:r>
      <w:r>
        <w:br/>
        <w:t xml:space="preserve">так и по совмещаемой, а равно по должности, замещаемой в порядке внешнего </w:t>
      </w:r>
      <w:r>
        <w:br/>
        <w:t>и внутреннего совместительства, а также по должности, по которой осуществляется исполнение обязанностей временно отсутствующего работника.</w:t>
      </w:r>
    </w:p>
    <w:p w:rsidR="000A19DD" w:rsidRDefault="000A19DD" w:rsidP="000A19DD">
      <w:pPr>
        <w:pStyle w:val="a5"/>
        <w:tabs>
          <w:tab w:val="left" w:pos="0"/>
        </w:tabs>
        <w:ind w:left="0" w:firstLine="567"/>
        <w:jc w:val="both"/>
      </w:pPr>
      <w:r>
        <w:rPr>
          <w:bCs/>
        </w:rPr>
        <w:t>2.1</w:t>
      </w:r>
      <w:r w:rsidR="0038471D">
        <w:rPr>
          <w:bCs/>
        </w:rPr>
        <w:t>2</w:t>
      </w:r>
      <w:r>
        <w:rPr>
          <w:bCs/>
        </w:rPr>
        <w:t xml:space="preserve">. </w:t>
      </w:r>
      <w:r>
        <w:t xml:space="preserve">Юрисконсульты, </w:t>
      </w:r>
      <w:r w:rsidRPr="006827D3">
        <w:t>осуществляющи</w:t>
      </w:r>
      <w:r>
        <w:t>е</w:t>
      </w:r>
      <w:r w:rsidRPr="006827D3">
        <w:t xml:space="preserve"> консультирование молодежи по правовым вопросам</w:t>
      </w:r>
      <w:r>
        <w:t>, относятся к отраслевым работникам, а обеспечивающие деятельность учреждения – к обеспечивающим работникам. В целях определения порядка начисления стимулирующих выплат юрисконсультам с различными функциональными обязанностями в штатном расписании соответствующие должности предусматриваются по отдельности: одни в обеспечивающем подразделении, другие в подразделении по отраслевой деятельности.</w:t>
      </w:r>
    </w:p>
    <w:p w:rsidR="000A19DD" w:rsidRDefault="000A19DD" w:rsidP="000A19DD">
      <w:pPr>
        <w:pStyle w:val="a5"/>
        <w:tabs>
          <w:tab w:val="left" w:pos="0"/>
        </w:tabs>
        <w:ind w:left="0" w:firstLine="567"/>
        <w:jc w:val="both"/>
      </w:pPr>
      <w:r>
        <w:t>2.1</w:t>
      </w:r>
      <w:r w:rsidR="0038471D">
        <w:t>3</w:t>
      </w:r>
      <w:r>
        <w:t xml:space="preserve">. </w:t>
      </w:r>
      <w:r w:rsidRPr="00F73AD9">
        <w:t xml:space="preserve">В </w:t>
      </w:r>
      <w:r>
        <w:t>соответствии с п</w:t>
      </w:r>
      <w:r w:rsidRPr="00F73AD9">
        <w:t>остановлени</w:t>
      </w:r>
      <w:r>
        <w:t>ем</w:t>
      </w:r>
      <w:r w:rsidRPr="00F73AD9">
        <w:t xml:space="preserve"> </w:t>
      </w:r>
      <w:r>
        <w:t xml:space="preserve">Конституционного Суда Российской Федерации от 28.06.2018 № 26-П, при привлечении к работе в выходной и нерабочий праздничный день работников, заработная плата которых, помимо месячного должностного оклада (оклада), включает компенсационные и стимулирующие выплаты, </w:t>
      </w:r>
      <w:r>
        <w:br/>
        <w:t>в оплату работы наряду с тарифной частью заработной платы, должны входить все компенсационные и стимулирующие выплаты, предусмотренные установленной системой оплаты труда.</w:t>
      </w:r>
    </w:p>
    <w:p w:rsidR="000A19DD" w:rsidRDefault="000A19DD" w:rsidP="000A19DD">
      <w:pPr>
        <w:pStyle w:val="a5"/>
        <w:tabs>
          <w:tab w:val="left" w:pos="0"/>
        </w:tabs>
        <w:ind w:left="0" w:firstLine="567"/>
        <w:jc w:val="both"/>
      </w:pPr>
      <w:r>
        <w:t>2.1</w:t>
      </w:r>
      <w:r w:rsidR="0038471D">
        <w:t>4</w:t>
      </w:r>
      <w:r>
        <w:t xml:space="preserve">. Введение с 2024 года системы стимулирующих выплат, основанной </w:t>
      </w:r>
      <w:r>
        <w:br/>
        <w:t xml:space="preserve">на постановлении </w:t>
      </w:r>
      <w:r w:rsidR="00D53365">
        <w:t>Правительства от 29.06.2023 № 650</w:t>
      </w:r>
      <w:r>
        <w:t xml:space="preserve">, не должно приводить к снижению среднего дохода работников учреждения от трудовой деятельности (то есть суммы заработной платы и материальной помощи от работодателя) за месяц (без учета руководителя учреждения) по сравнению </w:t>
      </w:r>
      <w:r>
        <w:br/>
        <w:t xml:space="preserve">с аналогичным периодом прошлого года с учетом инфляции. Данное соотношение рассчитывается помесячно без учета потенциально возможных, но фактически </w:t>
      </w:r>
      <w:r>
        <w:br/>
        <w:t>не начисленных стимулирующих выплат по результатам работы за квартал, год. Соблюдение указанного требования подлежит личному контролю со стороны руководителя учреждения.</w:t>
      </w:r>
    </w:p>
    <w:p w:rsidR="000A19DD" w:rsidRDefault="000A19DD" w:rsidP="000A19DD">
      <w:pPr>
        <w:pStyle w:val="a5"/>
        <w:tabs>
          <w:tab w:val="left" w:pos="0"/>
        </w:tabs>
        <w:ind w:left="0" w:firstLine="567"/>
        <w:jc w:val="both"/>
      </w:pPr>
    </w:p>
    <w:p w:rsidR="000A19DD" w:rsidRPr="00B220F4" w:rsidRDefault="000A19DD" w:rsidP="00D03911">
      <w:pPr>
        <w:pStyle w:val="a5"/>
        <w:numPr>
          <w:ilvl w:val="0"/>
          <w:numId w:val="37"/>
        </w:numPr>
        <w:tabs>
          <w:tab w:val="left" w:pos="0"/>
        </w:tabs>
        <w:jc w:val="center"/>
        <w:rPr>
          <w:b/>
        </w:rPr>
      </w:pPr>
      <w:r>
        <w:rPr>
          <w:b/>
        </w:rPr>
        <w:t xml:space="preserve">Особенности </w:t>
      </w:r>
      <w:r w:rsidRPr="006D192F">
        <w:rPr>
          <w:b/>
        </w:rPr>
        <w:t>установления</w:t>
      </w:r>
      <w:r>
        <w:rPr>
          <w:b/>
        </w:rPr>
        <w:t xml:space="preserve"> отдельных видов стимулирующих выплат</w:t>
      </w:r>
    </w:p>
    <w:p w:rsidR="000A19DD" w:rsidRDefault="000A19DD" w:rsidP="000A19DD">
      <w:pPr>
        <w:tabs>
          <w:tab w:val="left" w:pos="0"/>
        </w:tabs>
        <w:ind w:firstLine="567"/>
        <w:contextualSpacing/>
        <w:rPr>
          <w:b/>
        </w:rPr>
      </w:pPr>
    </w:p>
    <w:p w:rsidR="000A19DD" w:rsidRDefault="000A19DD" w:rsidP="000A19DD">
      <w:pPr>
        <w:autoSpaceDE w:val="0"/>
        <w:autoSpaceDN w:val="0"/>
        <w:adjustRightInd w:val="0"/>
        <w:spacing w:before="240"/>
        <w:ind w:firstLine="540"/>
        <w:contextualSpacing/>
        <w:jc w:val="both"/>
      </w:pPr>
      <w:r>
        <w:t>3.1. Для работников учреждений при определении размера стимулирующих выплат - премии за результативность работы и надбавки - производится следующий расчет:</w:t>
      </w:r>
    </w:p>
    <w:p w:rsidR="000A19DD" w:rsidRPr="008A19D0" w:rsidRDefault="000A19DD" w:rsidP="000A19DD">
      <w:pPr>
        <w:autoSpaceDE w:val="0"/>
        <w:autoSpaceDN w:val="0"/>
        <w:adjustRightInd w:val="0"/>
        <w:spacing w:before="240"/>
        <w:ind w:firstLine="540"/>
        <w:contextualSpacing/>
        <w:jc w:val="both"/>
      </w:pPr>
      <w:r>
        <w:t xml:space="preserve">определяется размер средств </w:t>
      </w:r>
      <w:r w:rsidRPr="0012525B">
        <w:t>(</w:t>
      </w:r>
      <w:r>
        <w:t xml:space="preserve">из Распределяемой части ФНД и (или) доходов от платных услуг), направляемых на стимулирующие выплаты данного вида работникам учреждения за данный период, с учетом Положения, а также коллективного договора, </w:t>
      </w:r>
      <w:r w:rsidRPr="008A19D0">
        <w:t>соглашения, локальных нормативных актов;</w:t>
      </w:r>
    </w:p>
    <w:p w:rsidR="000A19DD" w:rsidRPr="008A19D0" w:rsidRDefault="000A19DD" w:rsidP="000A19DD">
      <w:pPr>
        <w:autoSpaceDE w:val="0"/>
        <w:autoSpaceDN w:val="0"/>
        <w:adjustRightInd w:val="0"/>
        <w:spacing w:before="240"/>
        <w:ind w:firstLine="540"/>
        <w:contextualSpacing/>
        <w:jc w:val="both"/>
      </w:pPr>
      <w:r w:rsidRPr="008A19D0">
        <w:t>рассчитывается максимальный объем выплаты стимулирующего характера работникам учреждения, при этом на отраслевых работников он распределяется в большем размере, нежели пропорционально суммам должностных окладов;</w:t>
      </w:r>
    </w:p>
    <w:p w:rsidR="000A19DD" w:rsidRDefault="000A19DD" w:rsidP="000A19DD">
      <w:pPr>
        <w:autoSpaceDE w:val="0"/>
        <w:autoSpaceDN w:val="0"/>
        <w:adjustRightInd w:val="0"/>
        <w:spacing w:before="240"/>
        <w:ind w:firstLine="540"/>
        <w:contextualSpacing/>
        <w:jc w:val="both"/>
      </w:pPr>
      <w:r w:rsidRPr="008A19D0">
        <w:t>определяется стоимость балла в рублях для каждой должности путем деления максимального объема выплаты стимулирующего характера по данной</w:t>
      </w:r>
      <w:r>
        <w:t xml:space="preserve"> должности </w:t>
      </w:r>
      <w:r>
        <w:br/>
        <w:t>на максимально возможное количество баллов, которые можно получить по результатам оценки;</w:t>
      </w:r>
    </w:p>
    <w:p w:rsidR="000A19DD" w:rsidRDefault="000A19DD" w:rsidP="000A19DD">
      <w:pPr>
        <w:autoSpaceDE w:val="0"/>
        <w:autoSpaceDN w:val="0"/>
        <w:adjustRightInd w:val="0"/>
        <w:spacing w:before="240"/>
        <w:ind w:firstLine="540"/>
        <w:contextualSpacing/>
        <w:jc w:val="both"/>
      </w:pPr>
      <w:r>
        <w:t xml:space="preserve">определяется размер выплаты стимулирующего характера каждому работнику учреждения в рублях </w:t>
      </w:r>
      <w:proofErr w:type="gramStart"/>
      <w:r>
        <w:t>путем умножения</w:t>
      </w:r>
      <w:proofErr w:type="gramEnd"/>
      <w:r>
        <w:t xml:space="preserve"> достигнутого им количества баллов на стоимость одного балла (при этом в случаях, предусмотренных Положением, размер стимулирующей </w:t>
      </w:r>
      <w:r>
        <w:lastRenderedPageBreak/>
        <w:t>выплаты подлежит соответствующему снижению, а также учитывается коэффициент отработанного времени).</w:t>
      </w:r>
    </w:p>
    <w:p w:rsidR="000A19DD" w:rsidRDefault="000A19DD" w:rsidP="000A19DD">
      <w:pPr>
        <w:autoSpaceDE w:val="0"/>
        <w:autoSpaceDN w:val="0"/>
        <w:adjustRightInd w:val="0"/>
        <w:spacing w:before="240"/>
        <w:ind w:firstLine="540"/>
        <w:contextualSpacing/>
        <w:jc w:val="both"/>
      </w:pPr>
      <w:r>
        <w:t>Объем не распределенных в соответствии с вышеуказанным порядком средств переходит на следующий период либо по решению руководителя учреждения может частично или полностью использоваться для выплат социального характера работникам учреждений (материальной помощи).</w:t>
      </w:r>
    </w:p>
    <w:p w:rsidR="000A19DD" w:rsidRDefault="000A19DD" w:rsidP="000A19DD">
      <w:pPr>
        <w:autoSpaceDE w:val="0"/>
        <w:autoSpaceDN w:val="0"/>
        <w:adjustRightInd w:val="0"/>
        <w:spacing w:before="240"/>
        <w:ind w:firstLine="540"/>
        <w:contextualSpacing/>
        <w:jc w:val="both"/>
      </w:pPr>
      <w:r>
        <w:t xml:space="preserve">3.2. Установление выплат стимулирующего характера работникам учреждений – премии за результативность работы и надбавки - осуществляется на основе балльной системы в соответствии с показателями и критериями, утвержденными постановлением </w:t>
      </w:r>
      <w:r>
        <w:br/>
      </w:r>
      <w:r w:rsidR="00D53365">
        <w:t xml:space="preserve">Правительства от 29.06.2023 № 650 </w:t>
      </w:r>
      <w:r>
        <w:t>и Положением.</w:t>
      </w:r>
    </w:p>
    <w:p w:rsidR="000A19DD" w:rsidRDefault="00C74F10" w:rsidP="000A19DD">
      <w:pPr>
        <w:tabs>
          <w:tab w:val="left" w:pos="0"/>
        </w:tabs>
        <w:ind w:firstLine="567"/>
        <w:contextualSpacing/>
        <w:jc w:val="both"/>
      </w:pPr>
      <w:r>
        <w:t xml:space="preserve">3.3. </w:t>
      </w:r>
      <w:r w:rsidR="000A19DD">
        <w:t>Размер надбавки определяется поквартально не позднее четвертого числа второго месяца каждого квартала с учетом результатов работы за первый месяц данного квартала</w:t>
      </w:r>
      <w:r w:rsidR="000A19DD">
        <w:br/>
        <w:t xml:space="preserve">и (или) за предыдущий квартал. </w:t>
      </w:r>
    </w:p>
    <w:p w:rsidR="000A19DD" w:rsidRDefault="000A19DD" w:rsidP="000A19DD">
      <w:pPr>
        <w:tabs>
          <w:tab w:val="left" w:pos="0"/>
        </w:tabs>
        <w:ind w:firstLine="567"/>
        <w:contextualSpacing/>
        <w:jc w:val="both"/>
      </w:pPr>
      <w:r>
        <w:t xml:space="preserve">3.4. Для вновь принятых работников надбавка на текущий квартал устанавливается </w:t>
      </w:r>
      <w:r>
        <w:br/>
        <w:t>до 4 числа месяца, следующего за месяцем приема на работу с учетом результатов работы за первый месяц работы.</w:t>
      </w:r>
    </w:p>
    <w:p w:rsidR="000A19DD" w:rsidRDefault="000A19DD" w:rsidP="000A19DD">
      <w:pPr>
        <w:tabs>
          <w:tab w:val="left" w:pos="0"/>
        </w:tabs>
        <w:ind w:firstLine="567"/>
        <w:contextualSpacing/>
        <w:jc w:val="both"/>
      </w:pPr>
      <w:r>
        <w:t>3.5. Размер премии за результативность работы за месяц определяется не позднее четвертого числа месяца, следующего за оцениваемым месяцем (за декабрь – не позднее 15 января).</w:t>
      </w:r>
    </w:p>
    <w:p w:rsidR="000A19DD" w:rsidRDefault="000A19DD" w:rsidP="000A19DD">
      <w:pPr>
        <w:tabs>
          <w:tab w:val="left" w:pos="0"/>
        </w:tabs>
        <w:ind w:firstLine="567"/>
        <w:contextualSpacing/>
        <w:jc w:val="both"/>
      </w:pPr>
      <w:r>
        <w:t>Размер премии за результативность работы за квартал определяется на позднее 15 числа месяца, следующего за оцениваемым кварталом.</w:t>
      </w:r>
    </w:p>
    <w:p w:rsidR="000A19DD" w:rsidRDefault="000A19DD" w:rsidP="000A19DD">
      <w:pPr>
        <w:tabs>
          <w:tab w:val="left" w:pos="0"/>
        </w:tabs>
        <w:ind w:firstLine="567"/>
        <w:contextualSpacing/>
        <w:jc w:val="both"/>
      </w:pPr>
      <w:r>
        <w:t>Размер премии за результативность работы за год определяется не позднее 30 января года, следующего за оцениваемым годом.</w:t>
      </w:r>
    </w:p>
    <w:p w:rsidR="000A19DD" w:rsidRDefault="000A19DD" w:rsidP="000A19DD">
      <w:pPr>
        <w:pStyle w:val="a5"/>
        <w:tabs>
          <w:tab w:val="left" w:pos="0"/>
        </w:tabs>
        <w:ind w:left="0" w:firstLine="567"/>
        <w:jc w:val="both"/>
        <w:rPr>
          <w:bCs/>
        </w:rPr>
      </w:pPr>
      <w:r w:rsidRPr="00EC5795">
        <w:rPr>
          <w:bCs/>
        </w:rPr>
        <w:t xml:space="preserve">3.6. </w:t>
      </w:r>
      <w:r>
        <w:rPr>
          <w:bCs/>
        </w:rPr>
        <w:t xml:space="preserve">Премия за платные услуги начисляется поквартально не позднее 15 числа месяца, следующего за отчетным кварталом, исключительно за счет средств, полученных учреждением от приносящей доход деятельности и при их наличии, достаточном для обеспечения продолжения этой деятельности. </w:t>
      </w:r>
    </w:p>
    <w:p w:rsidR="000A19DD" w:rsidRPr="00A66546" w:rsidRDefault="000A19DD" w:rsidP="000A19DD">
      <w:pPr>
        <w:pStyle w:val="a5"/>
        <w:tabs>
          <w:tab w:val="left" w:pos="0"/>
        </w:tabs>
        <w:ind w:left="0" w:firstLine="567"/>
        <w:jc w:val="both"/>
      </w:pPr>
      <w:r>
        <w:t xml:space="preserve">3.7. </w:t>
      </w:r>
      <w:r w:rsidRPr="00EE351B">
        <w:t xml:space="preserve">Размер премии за </w:t>
      </w:r>
      <w:r w:rsidRPr="00A66546">
        <w:t xml:space="preserve">платные услуги устанавливается в процентах </w:t>
      </w:r>
      <w:r w:rsidRPr="00A66546">
        <w:br/>
        <w:t xml:space="preserve">к должностному окладу (тарифной ставке (окладу)) работника учреждения по должности, </w:t>
      </w:r>
      <w:r w:rsidRPr="00A66546">
        <w:rPr>
          <w:bCs/>
        </w:rPr>
        <w:t>созданной для выполнения платных услуг</w:t>
      </w:r>
      <w:r w:rsidRPr="00A66546">
        <w:t>. По этой же должности другие виды стимулирующих выплат не начисляются и не выплачиваются.</w:t>
      </w:r>
    </w:p>
    <w:p w:rsidR="000A19DD" w:rsidRPr="00017101" w:rsidRDefault="000A19DD" w:rsidP="000A19DD">
      <w:pPr>
        <w:pStyle w:val="a5"/>
        <w:tabs>
          <w:tab w:val="left" w:pos="0"/>
        </w:tabs>
        <w:ind w:left="0" w:firstLine="567"/>
        <w:jc w:val="both"/>
      </w:pPr>
      <w:r w:rsidRPr="00A66546">
        <w:t>3.8. Иные стимулирующие выплаты устанавливаются в процентах к должностному окладу (тарифной ставке (окладу)) работника учреждения. В коллективном договоре, соглашении локальном правовом акте конкретизируются случаи осуществления таких выплат. Рассмотрение вопроса об осуществлении</w:t>
      </w:r>
      <w:r>
        <w:t xml:space="preserve"> иных стимулирующих выплат </w:t>
      </w:r>
      <w:r w:rsidRPr="00017101">
        <w:t>осуществляется ежеквартально – по результатам работы за квартал, а также в преддверии государственных праздников, юбилеев, к которым осуществляются выплаты, кроме того – по факту выполнения особо важного задания.</w:t>
      </w:r>
    </w:p>
    <w:p w:rsidR="000A19DD" w:rsidRPr="00EE351B" w:rsidRDefault="000A19DD" w:rsidP="000A19DD">
      <w:pPr>
        <w:pStyle w:val="a5"/>
        <w:tabs>
          <w:tab w:val="left" w:pos="0"/>
        </w:tabs>
        <w:ind w:left="0" w:firstLine="567"/>
        <w:jc w:val="both"/>
      </w:pPr>
      <w:r w:rsidRPr="00017101">
        <w:t xml:space="preserve">3.9. Размер премии за результативность работы в расчете на одну ставку совокупно </w:t>
      </w:r>
      <w:r w:rsidRPr="00017101">
        <w:br/>
        <w:t xml:space="preserve">за квартал и три месяца, входящих в него, не может превышать 300% от должностного оклада (тарифной ставки); размер надбавки за тот же период – не более 300%; размер премии за платные услуги за квартал не ограничен; размер иной стимулирующей выплаты </w:t>
      </w:r>
      <w:r w:rsidRPr="00017101">
        <w:br/>
        <w:t>по одному основанию – не более 200%; размер премии за результативность работы за год – не более 300%.</w:t>
      </w:r>
      <w:r>
        <w:t xml:space="preserve"> </w:t>
      </w:r>
    </w:p>
    <w:p w:rsidR="00F733F2" w:rsidRDefault="00F733F2">
      <w:r>
        <w:br w:type="page"/>
      </w:r>
    </w:p>
    <w:p w:rsidR="00FE3928" w:rsidRDefault="00FE3928">
      <w:pPr>
        <w:sectPr w:rsidR="00FE3928" w:rsidSect="00772B9B">
          <w:pgSz w:w="11906" w:h="16838"/>
          <w:pgMar w:top="993" w:right="850" w:bottom="568" w:left="1701" w:header="708" w:footer="708" w:gutter="0"/>
          <w:cols w:space="708"/>
          <w:docGrid w:linePitch="360"/>
        </w:sectPr>
      </w:pPr>
    </w:p>
    <w:p w:rsidR="000A19DD" w:rsidRDefault="000A19DD"/>
    <w:p w:rsidR="00FE3928" w:rsidRPr="00C76E59" w:rsidRDefault="00FE3928" w:rsidP="00352417">
      <w:pPr>
        <w:ind w:firstLine="720"/>
        <w:contextualSpacing/>
        <w:jc w:val="right"/>
      </w:pPr>
      <w:r w:rsidRPr="00C76E59">
        <w:t>Приложение № 1</w:t>
      </w:r>
    </w:p>
    <w:p w:rsidR="00FE3928" w:rsidRPr="00C76E59" w:rsidRDefault="00FE3928" w:rsidP="00352417">
      <w:pPr>
        <w:ind w:left="11057"/>
        <w:contextualSpacing/>
        <w:jc w:val="both"/>
      </w:pPr>
      <w:r w:rsidRPr="00C76E59">
        <w:t>к Положению о порядке оценки эффективности труда работников учреждений</w:t>
      </w:r>
      <w:r w:rsidR="00352417">
        <w:t xml:space="preserve"> по делам молодежи</w:t>
      </w:r>
      <w:r w:rsidRPr="00C76E59">
        <w:t xml:space="preserve">, подведомственных </w:t>
      </w:r>
      <w:r w:rsidR="00352417">
        <w:t>администрации Выборгского района Санкт-Петербурга</w:t>
      </w:r>
    </w:p>
    <w:p w:rsidR="00FE3928" w:rsidRPr="00DE3190" w:rsidRDefault="00FE3928" w:rsidP="00FE3928">
      <w:pPr>
        <w:ind w:left="5954" w:right="-994"/>
        <w:contextualSpacing/>
        <w:jc w:val="both"/>
      </w:pPr>
    </w:p>
    <w:p w:rsidR="00FE3928" w:rsidRPr="00C76E59" w:rsidRDefault="00FE3928" w:rsidP="00FE3928">
      <w:pPr>
        <w:ind w:left="5954" w:right="-994"/>
        <w:contextualSpacing/>
        <w:jc w:val="center"/>
      </w:pPr>
      <w:r w:rsidRPr="00C76E59">
        <w:t xml:space="preserve"> </w:t>
      </w:r>
    </w:p>
    <w:p w:rsidR="00FE3928" w:rsidRPr="00DE3190" w:rsidRDefault="00FE3928" w:rsidP="00FE3928">
      <w:pPr>
        <w:ind w:right="-994"/>
        <w:contextualSpacing/>
        <w:jc w:val="center"/>
        <w:rPr>
          <w:b/>
          <w:bCs/>
        </w:rPr>
      </w:pPr>
      <w:r w:rsidRPr="00C76E59">
        <w:rPr>
          <w:b/>
          <w:bCs/>
        </w:rPr>
        <w:t>Показатели и критерии оценки эффективности труда работников учреждений по делам молодежи,</w:t>
      </w:r>
      <w:r>
        <w:rPr>
          <w:b/>
          <w:bCs/>
        </w:rPr>
        <w:t xml:space="preserve"> </w:t>
      </w:r>
      <w:r>
        <w:rPr>
          <w:b/>
          <w:bCs/>
        </w:rPr>
        <w:br/>
      </w:r>
      <w:r w:rsidRPr="00DE3190">
        <w:rPr>
          <w:b/>
          <w:bCs/>
        </w:rPr>
        <w:t xml:space="preserve">подведомственных </w:t>
      </w:r>
      <w:r w:rsidR="00DE3190" w:rsidRPr="00DE3190">
        <w:rPr>
          <w:b/>
        </w:rPr>
        <w:t>администрации Выборгского района Санкт-Петербурга</w:t>
      </w:r>
      <w:r w:rsidRPr="00DE3190">
        <w:rPr>
          <w:b/>
          <w:bCs/>
        </w:rPr>
        <w:t>,</w:t>
      </w:r>
    </w:p>
    <w:p w:rsidR="00FE3928" w:rsidRPr="00C76E59" w:rsidRDefault="00FE3928" w:rsidP="00FE3928">
      <w:pPr>
        <w:ind w:right="-994"/>
        <w:contextualSpacing/>
        <w:jc w:val="center"/>
        <w:rPr>
          <w:b/>
          <w:bCs/>
        </w:rPr>
      </w:pPr>
      <w:r w:rsidRPr="00C76E59">
        <w:rPr>
          <w:b/>
          <w:bCs/>
        </w:rPr>
        <w:t>за исключением руководителей учреждений и иных работников учреждений,</w:t>
      </w:r>
    </w:p>
    <w:p w:rsidR="00FE3928" w:rsidRDefault="00FE3928" w:rsidP="00FE3928">
      <w:pPr>
        <w:ind w:right="-994"/>
        <w:contextualSpacing/>
        <w:jc w:val="center"/>
        <w:rPr>
          <w:b/>
          <w:bCs/>
        </w:rPr>
      </w:pPr>
      <w:r w:rsidRPr="00C76E59">
        <w:rPr>
          <w:b/>
          <w:bCs/>
        </w:rPr>
        <w:t>непосредственно реализующих основные направления молодежной политики</w:t>
      </w:r>
    </w:p>
    <w:p w:rsidR="00FE3928" w:rsidRDefault="00FE3928" w:rsidP="00FE3928">
      <w:pPr>
        <w:ind w:right="-994"/>
        <w:contextualSpacing/>
        <w:jc w:val="center"/>
        <w:rPr>
          <w:b/>
          <w:bCs/>
        </w:rPr>
      </w:pPr>
    </w:p>
    <w:p w:rsidR="00FE3928" w:rsidRPr="00E91E8A" w:rsidRDefault="00FE3928" w:rsidP="0054126E">
      <w:pPr>
        <w:ind w:right="939"/>
        <w:contextualSpacing/>
        <w:jc w:val="center"/>
        <w:rPr>
          <w:b/>
        </w:rPr>
      </w:pPr>
      <w:r w:rsidRPr="00E91E8A">
        <w:rPr>
          <w:b/>
        </w:rPr>
        <w:t>Раздел 1. Показатели и критерии оценки эффективности труда работников государственных учреждений по делам молодежи</w:t>
      </w:r>
      <w:r w:rsidR="0054126E">
        <w:rPr>
          <w:b/>
        </w:rPr>
        <w:t>,</w:t>
      </w:r>
      <w:r w:rsidRPr="00E91E8A">
        <w:rPr>
          <w:b/>
        </w:rPr>
        <w:t xml:space="preserve"> </w:t>
      </w:r>
      <w:r>
        <w:rPr>
          <w:b/>
        </w:rPr>
        <w:br/>
      </w:r>
      <w:r w:rsidR="0054126E" w:rsidRPr="00DE3190">
        <w:rPr>
          <w:b/>
          <w:bCs/>
        </w:rPr>
        <w:t xml:space="preserve">подведомственных </w:t>
      </w:r>
      <w:r w:rsidR="0054126E" w:rsidRPr="00DE3190">
        <w:rPr>
          <w:b/>
        </w:rPr>
        <w:t>администрации Выборгского района Санкт-Петербурга</w:t>
      </w:r>
      <w:r w:rsidRPr="00E91E8A">
        <w:rPr>
          <w:b/>
        </w:rPr>
        <w:t>, непосредственно не реализующих основные направления молодежной политики (в части, касающейся 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p>
    <w:p w:rsidR="00FE3928" w:rsidRDefault="00FE3928" w:rsidP="0054126E">
      <w:pPr>
        <w:ind w:right="939"/>
        <w:contextualSpacing/>
        <w:jc w:val="center"/>
      </w:pPr>
    </w:p>
    <w:tbl>
      <w:tblPr>
        <w:tblStyle w:val="ac"/>
        <w:tblW w:w="0" w:type="auto"/>
        <w:tblLook w:val="04A0" w:firstRow="1" w:lastRow="0" w:firstColumn="1" w:lastColumn="0" w:noHBand="0" w:noVBand="1"/>
      </w:tblPr>
      <w:tblGrid>
        <w:gridCol w:w="1129"/>
        <w:gridCol w:w="5954"/>
        <w:gridCol w:w="7477"/>
      </w:tblGrid>
      <w:tr w:rsidR="00772BB1" w:rsidRPr="00772BB1" w:rsidTr="003A3344">
        <w:tc>
          <w:tcPr>
            <w:tcW w:w="1129" w:type="dxa"/>
          </w:tcPr>
          <w:p w:rsidR="00772BB1" w:rsidRPr="00772BB1" w:rsidRDefault="00772BB1" w:rsidP="003A3344">
            <w:pPr>
              <w:contextualSpacing/>
              <w:jc w:val="center"/>
              <w:rPr>
                <w:color w:val="000000" w:themeColor="text1"/>
              </w:rPr>
            </w:pPr>
            <w:r w:rsidRPr="00772BB1">
              <w:rPr>
                <w:color w:val="000000" w:themeColor="text1"/>
              </w:rPr>
              <w:t>№ п/п</w:t>
            </w:r>
          </w:p>
        </w:tc>
        <w:tc>
          <w:tcPr>
            <w:tcW w:w="5954" w:type="dxa"/>
          </w:tcPr>
          <w:p w:rsidR="00772BB1" w:rsidRPr="00772BB1" w:rsidRDefault="00772BB1" w:rsidP="003A3344">
            <w:pPr>
              <w:contextualSpacing/>
              <w:jc w:val="center"/>
              <w:rPr>
                <w:color w:val="000000" w:themeColor="text1"/>
              </w:rPr>
            </w:pPr>
            <w:r w:rsidRPr="00772BB1">
              <w:rPr>
                <w:color w:val="000000" w:themeColor="text1"/>
              </w:rPr>
              <w:t>Показатели</w:t>
            </w:r>
          </w:p>
        </w:tc>
        <w:tc>
          <w:tcPr>
            <w:tcW w:w="7477" w:type="dxa"/>
          </w:tcPr>
          <w:p w:rsidR="00772BB1" w:rsidRPr="00772BB1" w:rsidRDefault="00772BB1" w:rsidP="003A3344">
            <w:pPr>
              <w:contextualSpacing/>
              <w:jc w:val="center"/>
              <w:rPr>
                <w:color w:val="000000" w:themeColor="text1"/>
              </w:rPr>
            </w:pPr>
            <w:r w:rsidRPr="00772BB1">
              <w:rPr>
                <w:color w:val="000000" w:themeColor="text1"/>
              </w:rPr>
              <w:t>Критерии</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Своевременное и качественное осуществление полномочий государственного заказчика по учреждению в целом (для заместителя руководителя и начальника структурного подразделения, ответственных за осуществление закупок)</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выявленных контрольно-надзорными органами нарушений (обоснованных жалоб, протестов, предписаний, представлений) в сфере закупок</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выявленного контрольно-надзорными органами нарушения (обоснованной жалобы, протеста, предписания, представления), кроме нарушений, относящихся к сфере ответственности отраслевого структурного подразделения</w:t>
            </w:r>
          </w:p>
        </w:tc>
      </w:tr>
      <w:tr w:rsidR="00772BB1" w:rsidRPr="00772BB1" w:rsidTr="003A3344">
        <w:trPr>
          <w:trHeight w:val="664"/>
        </w:trPr>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выявленных контрольно-надзорными органами нарушений (обоснованных жалоб, протестов, предписаний, представлений), кроме нарушений, относящихся к сфере ответственности отраслевого структурного подразделения</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 xml:space="preserve">Своевременное и качественное осуществление полномочий по ведению бухгалтерского учета (для </w:t>
            </w:r>
            <w:r w:rsidRPr="00772BB1">
              <w:rPr>
                <w:color w:val="000000" w:themeColor="text1"/>
              </w:rPr>
              <w:lastRenderedPageBreak/>
              <w:t>заместителя руководителя по финансам и главного бухгалтера)</w:t>
            </w:r>
          </w:p>
        </w:tc>
        <w:tc>
          <w:tcPr>
            <w:tcW w:w="7477" w:type="dxa"/>
          </w:tcPr>
          <w:p w:rsidR="00772BB1" w:rsidRPr="00772BB1" w:rsidRDefault="00772BB1" w:rsidP="003A3344">
            <w:pPr>
              <w:contextualSpacing/>
              <w:rPr>
                <w:color w:val="000000" w:themeColor="text1"/>
              </w:rPr>
            </w:pPr>
            <w:r w:rsidRPr="00772BB1">
              <w:rPr>
                <w:color w:val="000000" w:themeColor="text1"/>
              </w:rPr>
              <w:lastRenderedPageBreak/>
              <w:t>Отсутствие выявленных контрольно-надзорными органами нарушений (обоснованных жалоб, протестов, предписаний, представлений)</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 xml:space="preserve">Наличие одного выявленного контрольно-надзорными органами нарушения (обоснованной жалобы, протеста, предписания, представления)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 xml:space="preserve">Наличие двух и более выявленных контрольно-надзорными органами нарушений (обоснованных жалоб, протестов, предписаний, представлений)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w:t>
            </w:r>
          </w:p>
        </w:tc>
        <w:tc>
          <w:tcPr>
            <w:tcW w:w="5954" w:type="dxa"/>
            <w:vMerge w:val="restart"/>
          </w:tcPr>
          <w:p w:rsidR="00772BB1" w:rsidRPr="00772BB1" w:rsidRDefault="00772BB1" w:rsidP="003A3344">
            <w:pPr>
              <w:contextualSpacing/>
              <w:rPr>
                <w:color w:val="000000" w:themeColor="text1"/>
              </w:rPr>
            </w:pPr>
            <w:r w:rsidRPr="00772BB1">
              <w:rPr>
                <w:rFonts w:eastAsia="Calibri"/>
                <w:color w:val="000000" w:themeColor="text1"/>
              </w:rPr>
              <w:t xml:space="preserve">Выполнение требований действующего законодательства по направлению деятельности </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выявленных контрольно-надзорными органами нарушений (обоснованных жалоб, протестов, предписаний, представлений)</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выявленного контрольно-надзорными органами нарушения (обоснованной жалобы, протеста, предписания, представления), кроме нарушений, предусмотренных другими показателями</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выявленных контрольно-надзорными органами нарушений (обоснованных жалоб, протестов, предписаний, представлений), кроме нарушений, предусмотренных другими показателями</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w:t>
            </w:r>
          </w:p>
        </w:tc>
        <w:tc>
          <w:tcPr>
            <w:tcW w:w="5954" w:type="dxa"/>
            <w:vMerge w:val="restart"/>
          </w:tcPr>
          <w:p w:rsidR="00772BB1" w:rsidRPr="00772BB1" w:rsidRDefault="00772BB1" w:rsidP="003A3344">
            <w:pPr>
              <w:autoSpaceDE w:val="0"/>
              <w:autoSpaceDN w:val="0"/>
              <w:adjustRightInd w:val="0"/>
              <w:rPr>
                <w:bCs/>
                <w:color w:val="000000" w:themeColor="text1"/>
              </w:rPr>
            </w:pPr>
            <w:r w:rsidRPr="00772BB1">
              <w:rPr>
                <w:bCs/>
                <w:color w:val="000000" w:themeColor="text1"/>
              </w:rPr>
              <w:t xml:space="preserve">Своевременность осуществления закупочной деятельности. </w:t>
            </w:r>
          </w:p>
          <w:p w:rsidR="00772BB1" w:rsidRPr="00772BB1" w:rsidRDefault="00772BB1" w:rsidP="003A3344">
            <w:pPr>
              <w:autoSpaceDE w:val="0"/>
              <w:autoSpaceDN w:val="0"/>
              <w:adjustRightInd w:val="0"/>
              <w:rPr>
                <w:bCs/>
                <w:color w:val="000000" w:themeColor="text1"/>
              </w:rPr>
            </w:pPr>
            <w:r w:rsidRPr="00772BB1">
              <w:rPr>
                <w:bCs/>
                <w:color w:val="000000" w:themeColor="text1"/>
              </w:rPr>
              <w:t>Фактический показатель размещения государственного заказа (</w:t>
            </w:r>
            <w:proofErr w:type="spellStart"/>
            <w:r w:rsidRPr="00772BB1">
              <w:rPr>
                <w:bCs/>
                <w:color w:val="000000" w:themeColor="text1"/>
                <w:lang w:val="en-US"/>
              </w:rPr>
              <w:t>Rf</w:t>
            </w:r>
            <w:proofErr w:type="spellEnd"/>
            <w:r w:rsidRPr="00772BB1">
              <w:rPr>
                <w:bCs/>
                <w:color w:val="000000" w:themeColor="text1"/>
              </w:rPr>
              <w:t xml:space="preserve">***) определяется нарастающим итогом </w:t>
            </w:r>
            <w:r w:rsidRPr="00772BB1">
              <w:rPr>
                <w:bCs/>
                <w:color w:val="000000" w:themeColor="text1"/>
              </w:rPr>
              <w:br/>
              <w:t xml:space="preserve">с начала текущего года как отношение </w:t>
            </w:r>
            <w:r w:rsidRPr="00772BB1">
              <w:rPr>
                <w:color w:val="000000" w:themeColor="text1"/>
              </w:rPr>
              <w:t>объема</w:t>
            </w:r>
            <w:r w:rsidRPr="00772BB1">
              <w:rPr>
                <w:bCs/>
                <w:color w:val="000000" w:themeColor="text1"/>
              </w:rPr>
              <w:t xml:space="preserve"> принятых обязательств в отчетном периоде к общему объему</w:t>
            </w:r>
            <w:r w:rsidRPr="00772BB1">
              <w:rPr>
                <w:color w:val="000000" w:themeColor="text1"/>
              </w:rPr>
              <w:t xml:space="preserve"> финансового обеспечения закупок товаров, работ, услуг текущего финансового года </w:t>
            </w:r>
            <w:r w:rsidRPr="00772BB1">
              <w:rPr>
                <w:color w:val="000000" w:themeColor="text1"/>
              </w:rPr>
              <w:br/>
              <w:t>(далее – совокупный годовой объем закупок)</w:t>
            </w:r>
            <w:r w:rsidRPr="00772BB1">
              <w:rPr>
                <w:bCs/>
                <w:color w:val="000000" w:themeColor="text1"/>
              </w:rPr>
              <w:t>.</w:t>
            </w:r>
          </w:p>
          <w:p w:rsidR="00772BB1" w:rsidRPr="00772BB1" w:rsidRDefault="00772BB1" w:rsidP="003A3344">
            <w:pPr>
              <w:autoSpaceDE w:val="0"/>
              <w:autoSpaceDN w:val="0"/>
              <w:adjustRightInd w:val="0"/>
              <w:rPr>
                <w:color w:val="000000" w:themeColor="text1"/>
              </w:rPr>
            </w:pPr>
            <w:r w:rsidRPr="00772BB1">
              <w:rPr>
                <w:bCs/>
                <w:color w:val="000000" w:themeColor="text1"/>
              </w:rPr>
              <w:t xml:space="preserve">***Показатель </w:t>
            </w:r>
            <w:proofErr w:type="spellStart"/>
            <w:r w:rsidRPr="00772BB1">
              <w:rPr>
                <w:bCs/>
                <w:color w:val="000000" w:themeColor="text1"/>
                <w:lang w:val="en-US"/>
              </w:rPr>
              <w:t>Rf</w:t>
            </w:r>
            <w:proofErr w:type="spellEnd"/>
            <w:r w:rsidRPr="00772BB1">
              <w:rPr>
                <w:bCs/>
                <w:color w:val="000000" w:themeColor="text1"/>
              </w:rPr>
              <w:t xml:space="preserve"> равен 0 (нулю) в течение всего года если объем </w:t>
            </w:r>
            <w:r w:rsidRPr="00772BB1">
              <w:rPr>
                <w:color w:val="000000" w:themeColor="text1"/>
              </w:rPr>
              <w:t>принятых бюджетных обязательств в срок до 01 апреля текущего финансового года в целях реализации региональных проектов Санкт-Петербурга менее 100% от общего объема совокупного годового объема закупок, осуществляемых в целях реализации региональных проектов Санкт-Петербурга.</w:t>
            </w:r>
          </w:p>
          <w:p w:rsidR="00772BB1" w:rsidRPr="00772BB1" w:rsidRDefault="00772BB1" w:rsidP="003A3344">
            <w:pPr>
              <w:keepNext/>
              <w:keepLines/>
              <w:outlineLvl w:val="1"/>
              <w:rPr>
                <w:bCs/>
                <w:color w:val="000000" w:themeColor="text1"/>
              </w:rPr>
            </w:pPr>
            <w:r w:rsidRPr="00772BB1">
              <w:rPr>
                <w:bCs/>
                <w:color w:val="000000" w:themeColor="text1"/>
              </w:rPr>
              <w:t>Плановый показатель размещения государственного заказа (</w:t>
            </w:r>
            <w:proofErr w:type="spellStart"/>
            <w:r w:rsidRPr="00772BB1">
              <w:rPr>
                <w:bCs/>
                <w:color w:val="000000" w:themeColor="text1"/>
                <w:lang w:val="en-US"/>
              </w:rPr>
              <w:t>Rp</w:t>
            </w:r>
            <w:proofErr w:type="spellEnd"/>
            <w:r w:rsidRPr="00772BB1">
              <w:rPr>
                <w:bCs/>
                <w:color w:val="000000" w:themeColor="text1"/>
              </w:rPr>
              <w:t>):</w:t>
            </w:r>
          </w:p>
          <w:p w:rsidR="00772BB1" w:rsidRPr="00772BB1" w:rsidRDefault="00772BB1" w:rsidP="003A3344">
            <w:pPr>
              <w:autoSpaceDE w:val="0"/>
              <w:autoSpaceDN w:val="0"/>
              <w:adjustRightInd w:val="0"/>
              <w:rPr>
                <w:bCs/>
                <w:color w:val="000000" w:themeColor="text1"/>
              </w:rPr>
            </w:pPr>
            <w:r w:rsidRPr="00772BB1">
              <w:rPr>
                <w:bCs/>
                <w:color w:val="000000" w:themeColor="text1"/>
              </w:rPr>
              <w:t xml:space="preserve">1 квартал – 70%; </w:t>
            </w:r>
          </w:p>
          <w:p w:rsidR="00772BB1" w:rsidRPr="00772BB1" w:rsidRDefault="00772BB1" w:rsidP="003A3344">
            <w:pPr>
              <w:keepNext/>
              <w:keepLines/>
              <w:outlineLvl w:val="1"/>
              <w:rPr>
                <w:bCs/>
                <w:color w:val="000000" w:themeColor="text1"/>
              </w:rPr>
            </w:pPr>
            <w:r w:rsidRPr="00772BB1">
              <w:rPr>
                <w:bCs/>
                <w:color w:val="000000" w:themeColor="text1"/>
              </w:rPr>
              <w:lastRenderedPageBreak/>
              <w:t>2 квартал – 85%;</w:t>
            </w:r>
          </w:p>
          <w:p w:rsidR="00772BB1" w:rsidRPr="00772BB1" w:rsidRDefault="00772BB1" w:rsidP="003A3344">
            <w:pPr>
              <w:keepNext/>
              <w:keepLines/>
              <w:outlineLvl w:val="1"/>
              <w:rPr>
                <w:bCs/>
                <w:color w:val="000000" w:themeColor="text1"/>
              </w:rPr>
            </w:pPr>
            <w:r w:rsidRPr="00772BB1">
              <w:rPr>
                <w:bCs/>
                <w:color w:val="000000" w:themeColor="text1"/>
              </w:rPr>
              <w:t>3 квартал – 95%</w:t>
            </w:r>
          </w:p>
          <w:p w:rsidR="00772BB1" w:rsidRPr="00772BB1" w:rsidRDefault="00772BB1" w:rsidP="003A3344">
            <w:pPr>
              <w:keepNext/>
              <w:keepLines/>
              <w:outlineLvl w:val="1"/>
              <w:rPr>
                <w:bCs/>
                <w:color w:val="000000" w:themeColor="text1"/>
              </w:rPr>
            </w:pPr>
            <w:r w:rsidRPr="00772BB1">
              <w:rPr>
                <w:bCs/>
                <w:color w:val="000000" w:themeColor="text1"/>
              </w:rPr>
              <w:t xml:space="preserve">4 квартал (до 01 ноября текущего финансового </w:t>
            </w:r>
            <w:r w:rsidRPr="00772BB1">
              <w:rPr>
                <w:bCs/>
                <w:color w:val="000000" w:themeColor="text1"/>
              </w:rPr>
              <w:br/>
              <w:t>года) – 100%</w:t>
            </w:r>
          </w:p>
          <w:p w:rsidR="00772BB1" w:rsidRPr="00772BB1" w:rsidRDefault="00772BB1" w:rsidP="003A3344">
            <w:pPr>
              <w:contextualSpacing/>
              <w:rPr>
                <w:color w:val="000000" w:themeColor="text1"/>
              </w:rPr>
            </w:pPr>
            <w:r w:rsidRPr="00772BB1">
              <w:rPr>
                <w:bCs/>
                <w:color w:val="000000" w:themeColor="text1"/>
              </w:rPr>
              <w:t xml:space="preserve">Итоговый показатель (Р) = </w:t>
            </w:r>
            <w:proofErr w:type="spellStart"/>
            <w:r w:rsidRPr="00772BB1">
              <w:rPr>
                <w:bCs/>
                <w:color w:val="000000" w:themeColor="text1"/>
                <w:lang w:val="en-US"/>
              </w:rPr>
              <w:t>Rf</w:t>
            </w:r>
            <w:proofErr w:type="spellEnd"/>
            <w:r w:rsidRPr="00772BB1">
              <w:rPr>
                <w:bCs/>
                <w:color w:val="000000" w:themeColor="text1"/>
              </w:rPr>
              <w:t>/</w:t>
            </w:r>
            <w:proofErr w:type="spellStart"/>
            <w:r w:rsidRPr="00772BB1">
              <w:rPr>
                <w:bCs/>
                <w:color w:val="000000" w:themeColor="text1"/>
                <w:lang w:val="en-US"/>
              </w:rPr>
              <w:t>Rp</w:t>
            </w:r>
            <w:proofErr w:type="spellEnd"/>
            <w:r w:rsidRPr="00772BB1">
              <w:rPr>
                <w:bCs/>
                <w:color w:val="000000" w:themeColor="text1"/>
              </w:rPr>
              <w:t xml:space="preserve">*100% </w:t>
            </w:r>
            <w:r w:rsidRPr="00772BB1">
              <w:rPr>
                <w:color w:val="000000" w:themeColor="text1"/>
              </w:rPr>
              <w:t>(для заместителя руководителя и начальника структурного подразделения, ответственных за осуществление закупок)</w:t>
            </w:r>
          </w:p>
        </w:tc>
        <w:tc>
          <w:tcPr>
            <w:tcW w:w="7477" w:type="dxa"/>
          </w:tcPr>
          <w:p w:rsidR="00772BB1" w:rsidRPr="00772BB1" w:rsidRDefault="00772BB1" w:rsidP="003A3344">
            <w:pPr>
              <w:keepNext/>
              <w:keepLines/>
              <w:outlineLvl w:val="1"/>
              <w:rPr>
                <w:bCs/>
                <w:color w:val="000000" w:themeColor="text1"/>
              </w:rPr>
            </w:pPr>
            <w:r w:rsidRPr="00772BB1">
              <w:rPr>
                <w:bCs/>
                <w:color w:val="000000" w:themeColor="text1"/>
              </w:rPr>
              <w:lastRenderedPageBreak/>
              <w:t>P ≥ 100%</w:t>
            </w:r>
          </w:p>
          <w:p w:rsidR="00772BB1" w:rsidRPr="00772BB1" w:rsidRDefault="00772BB1" w:rsidP="003A3344">
            <w:pPr>
              <w:contextualSpacing/>
              <w:rPr>
                <w:color w:val="000000" w:themeColor="text1"/>
              </w:rPr>
            </w:pP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keepNext/>
              <w:keepLines/>
              <w:outlineLvl w:val="1"/>
              <w:rPr>
                <w:bCs/>
                <w:color w:val="000000" w:themeColor="text1"/>
              </w:rPr>
            </w:pPr>
            <w:r w:rsidRPr="00772BB1">
              <w:rPr>
                <w:bCs/>
                <w:color w:val="000000" w:themeColor="text1"/>
              </w:rPr>
              <w:t>100</w:t>
            </w:r>
            <w:proofErr w:type="gramStart"/>
            <w:r w:rsidRPr="00772BB1">
              <w:rPr>
                <w:bCs/>
                <w:color w:val="000000" w:themeColor="text1"/>
              </w:rPr>
              <w:t>% &gt;</w:t>
            </w:r>
            <w:proofErr w:type="gramEnd"/>
            <w:r w:rsidRPr="00772BB1">
              <w:rPr>
                <w:bCs/>
                <w:color w:val="000000" w:themeColor="text1"/>
              </w:rPr>
              <w:t xml:space="preserve"> P  ≥ 75%</w:t>
            </w:r>
          </w:p>
          <w:p w:rsidR="00772BB1" w:rsidRPr="00772BB1" w:rsidRDefault="00772BB1" w:rsidP="003A3344">
            <w:pPr>
              <w:contextualSpacing/>
              <w:rPr>
                <w:color w:val="000000" w:themeColor="text1"/>
              </w:rPr>
            </w:pP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bCs/>
                <w:color w:val="000000" w:themeColor="text1"/>
              </w:rPr>
              <w:t xml:space="preserve">P </w:t>
            </w:r>
            <w:proofErr w:type="gramStart"/>
            <w:r w:rsidRPr="00772BB1">
              <w:rPr>
                <w:bCs/>
                <w:color w:val="000000" w:themeColor="text1"/>
              </w:rPr>
              <w:t>&lt; 75</w:t>
            </w:r>
            <w:proofErr w:type="gramEnd"/>
            <w:r w:rsidRPr="00772BB1">
              <w:rPr>
                <w:bCs/>
                <w:color w:val="000000" w:themeColor="text1"/>
              </w:rPr>
              <w:t>%</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5</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Поступление подтвержденных жалоб физических лиц (включая работников) или юридических лиц по направлению деятельности</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подтвержденных жалоб</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одной и более подтвержденной жалобы</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подтвержденных жалоб</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6</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Поступление от Комитета по молодежной политике и взаимодействию с общественными организациями мотивированной информации о недостатках в деятельности учреждения (по направлению деятельности)</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указанной информации</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информации об одном выявленном недостатке</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информации о двух и более выявленных недостатках</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7</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Исполнительская дисциплина</w:t>
            </w:r>
          </w:p>
        </w:tc>
        <w:tc>
          <w:tcPr>
            <w:tcW w:w="7477" w:type="dxa"/>
          </w:tcPr>
          <w:p w:rsidR="00772BB1" w:rsidRPr="00772BB1" w:rsidRDefault="00772BB1" w:rsidP="003A3344">
            <w:pPr>
              <w:contextualSpacing/>
              <w:rPr>
                <w:color w:val="000000" w:themeColor="text1"/>
              </w:rPr>
            </w:pPr>
            <w:r w:rsidRPr="00772BB1">
              <w:rPr>
                <w:color w:val="000000" w:themeColor="text1"/>
              </w:rPr>
              <w:t>Своевременное и качественное выполнение заданий и поручений</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неисполненного задания или поручения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неисполненных заданий или поручений</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8</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Личное участие заместителя руководителя учреждения или руководителя структурного подразделения в мероприятиях сферы молодежной политики районного, городского или федерального уровня</w:t>
            </w:r>
          </w:p>
        </w:tc>
        <w:tc>
          <w:tcPr>
            <w:tcW w:w="7477" w:type="dxa"/>
          </w:tcPr>
          <w:p w:rsidR="00772BB1" w:rsidRPr="00772BB1" w:rsidRDefault="00772BB1" w:rsidP="003A3344">
            <w:pPr>
              <w:contextualSpacing/>
              <w:rPr>
                <w:color w:val="000000" w:themeColor="text1"/>
              </w:rPr>
            </w:pPr>
            <w:r w:rsidRPr="00772BB1">
              <w:rPr>
                <w:color w:val="000000" w:themeColor="text1"/>
              </w:rPr>
              <w:t>Личное участие в мероприятиях сферы молодежной политики федерального уровня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Личное участие в мероприятиях сферы молодежной политики районного или городского уровня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фактов личного участия в мероприятиях сферы молодежной политики районного, городского или федерального уровня</w:t>
            </w:r>
          </w:p>
          <w:p w:rsidR="00772BB1" w:rsidRPr="00772BB1" w:rsidRDefault="00772BB1" w:rsidP="003A3344">
            <w:pPr>
              <w:contextualSpacing/>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9</w:t>
            </w:r>
          </w:p>
        </w:tc>
        <w:tc>
          <w:tcPr>
            <w:tcW w:w="5954" w:type="dxa"/>
            <w:vMerge w:val="restart"/>
          </w:tcPr>
          <w:p w:rsidR="00772BB1" w:rsidRPr="00772BB1" w:rsidRDefault="00772BB1" w:rsidP="003A3344">
            <w:pPr>
              <w:contextualSpacing/>
              <w:rPr>
                <w:color w:val="000000" w:themeColor="text1"/>
              </w:rPr>
            </w:pPr>
            <w:r w:rsidRPr="00772BB1">
              <w:rPr>
                <w:bCs/>
                <w:color w:val="000000" w:themeColor="text1"/>
              </w:rPr>
              <w:t>Наличие просроченной кредиторской задолженности (</w:t>
            </w:r>
            <w:r w:rsidRPr="00772BB1">
              <w:rPr>
                <w:color w:val="000000" w:themeColor="text1"/>
              </w:rPr>
              <w:t>для заместителя руководителя по финансам и главного бухгалтера)</w:t>
            </w:r>
          </w:p>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Отсутствие</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10</w:t>
            </w:r>
          </w:p>
          <w:p w:rsidR="00772BB1" w:rsidRPr="00772BB1" w:rsidRDefault="00772BB1" w:rsidP="003A3344">
            <w:pPr>
              <w:contextualSpacing/>
              <w:jc w:val="center"/>
              <w:rPr>
                <w:color w:val="000000" w:themeColor="text1"/>
              </w:rPr>
            </w:pPr>
          </w:p>
        </w:tc>
        <w:tc>
          <w:tcPr>
            <w:tcW w:w="5954" w:type="dxa"/>
            <w:vMerge w:val="restart"/>
          </w:tcPr>
          <w:p w:rsidR="00772BB1" w:rsidRPr="00772BB1" w:rsidRDefault="00772BB1" w:rsidP="003A3344">
            <w:pPr>
              <w:contextualSpacing/>
              <w:rPr>
                <w:color w:val="000000" w:themeColor="text1"/>
              </w:rPr>
            </w:pPr>
            <w:r w:rsidRPr="00772BB1">
              <w:rPr>
                <w:bCs/>
                <w:color w:val="000000" w:themeColor="text1"/>
              </w:rPr>
              <w:t xml:space="preserve">Наличие просроченной дебиторской задолженности, </w:t>
            </w:r>
            <w:r w:rsidRPr="00772BB1">
              <w:rPr>
                <w:bCs/>
                <w:color w:val="000000" w:themeColor="text1"/>
              </w:rPr>
              <w:br/>
              <w:t>по которой не приняты меры по взысканию более 1 месяца (</w:t>
            </w:r>
            <w:r w:rsidRPr="00772BB1">
              <w:rPr>
                <w:color w:val="000000" w:themeColor="text1"/>
              </w:rPr>
              <w:t>для заместителя руководителя по финансам и руководителя юридической службы)</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w:t>
            </w:r>
          </w:p>
        </w:tc>
      </w:tr>
      <w:tr w:rsidR="00772BB1" w:rsidRPr="00772BB1" w:rsidTr="003A3344">
        <w:trPr>
          <w:trHeight w:val="1134"/>
        </w:trPr>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11</w:t>
            </w:r>
          </w:p>
        </w:tc>
        <w:tc>
          <w:tcPr>
            <w:tcW w:w="5954" w:type="dxa"/>
            <w:vMerge w:val="restart"/>
          </w:tcPr>
          <w:p w:rsidR="00772BB1" w:rsidRPr="00772BB1" w:rsidRDefault="00772BB1" w:rsidP="003A3344">
            <w:pPr>
              <w:contextualSpacing/>
              <w:rPr>
                <w:color w:val="000000" w:themeColor="text1"/>
              </w:rPr>
            </w:pPr>
            <w:r w:rsidRPr="00772BB1">
              <w:rPr>
                <w:bCs/>
                <w:color w:val="000000" w:themeColor="text1"/>
              </w:rPr>
              <w:t xml:space="preserve">Соответствие кассовых выплат ежемесячному прогнозу расходов учреждений по субсидии на выполнение государственного задания - </w:t>
            </w:r>
            <w:r w:rsidRPr="00772BB1">
              <w:rPr>
                <w:color w:val="000000" w:themeColor="text1"/>
              </w:rPr>
              <w:t xml:space="preserve">отношение ежеквартального объема кассовых выплат учреждения к соответствующей планируемой потребности в расходах на выполнение государственного задания, определяемой нарастающим итогом с начала года при формировании ежемесячного кассового плана Комитета по молодежной политике и взаимодействию с общественными организациями </w:t>
            </w:r>
            <w:r w:rsidRPr="00772BB1">
              <w:rPr>
                <w:bCs/>
                <w:color w:val="000000" w:themeColor="text1"/>
              </w:rPr>
              <w:t>(</w:t>
            </w:r>
            <w:r w:rsidRPr="00772BB1">
              <w:rPr>
                <w:color w:val="000000" w:themeColor="text1"/>
              </w:rPr>
              <w:t>для заместителя руководителя по финансам и главного бухгалтера)</w:t>
            </w:r>
          </w:p>
        </w:tc>
        <w:tc>
          <w:tcPr>
            <w:tcW w:w="7477" w:type="dxa"/>
          </w:tcPr>
          <w:p w:rsidR="00772BB1" w:rsidRPr="00772BB1" w:rsidRDefault="00772BB1" w:rsidP="003A3344">
            <w:pPr>
              <w:keepNext/>
              <w:keepLines/>
              <w:outlineLvl w:val="1"/>
              <w:rPr>
                <w:bCs/>
                <w:color w:val="000000" w:themeColor="text1"/>
              </w:rPr>
            </w:pPr>
            <w:proofErr w:type="gramStart"/>
            <w:r w:rsidRPr="00772BB1">
              <w:rPr>
                <w:bCs/>
                <w:color w:val="000000" w:themeColor="text1"/>
              </w:rPr>
              <w:t>P &gt;</w:t>
            </w:r>
            <w:proofErr w:type="gramEnd"/>
            <w:r w:rsidRPr="00772BB1">
              <w:rPr>
                <w:bCs/>
                <w:color w:val="000000" w:themeColor="text1"/>
              </w:rPr>
              <w:t xml:space="preserve"> 90%</w:t>
            </w:r>
          </w:p>
          <w:p w:rsidR="00772BB1" w:rsidRPr="00772BB1" w:rsidRDefault="00772BB1" w:rsidP="003A3344">
            <w:pPr>
              <w:contextualSpacing/>
              <w:rPr>
                <w:color w:val="000000" w:themeColor="text1"/>
              </w:rPr>
            </w:pP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keepNext/>
              <w:keepLines/>
              <w:outlineLvl w:val="1"/>
              <w:rPr>
                <w:bCs/>
                <w:color w:val="000000" w:themeColor="text1"/>
              </w:rPr>
            </w:pPr>
            <w:r w:rsidRPr="00772BB1">
              <w:rPr>
                <w:bCs/>
                <w:color w:val="000000" w:themeColor="text1"/>
              </w:rPr>
              <w:t xml:space="preserve">90% ≥ </w:t>
            </w:r>
            <w:proofErr w:type="gramStart"/>
            <w:r w:rsidRPr="00772BB1">
              <w:rPr>
                <w:bCs/>
                <w:color w:val="000000" w:themeColor="text1"/>
              </w:rPr>
              <w:t>P  &gt;</w:t>
            </w:r>
            <w:proofErr w:type="gramEnd"/>
            <w:r w:rsidRPr="00772BB1">
              <w:rPr>
                <w:bCs/>
                <w:color w:val="000000" w:themeColor="text1"/>
              </w:rPr>
              <w:t xml:space="preserve"> 80%</w:t>
            </w:r>
          </w:p>
          <w:p w:rsidR="00772BB1" w:rsidRPr="00772BB1" w:rsidRDefault="00772BB1" w:rsidP="003A3344">
            <w:pPr>
              <w:contextualSpacing/>
              <w:rPr>
                <w:color w:val="000000" w:themeColor="text1"/>
              </w:rPr>
            </w:pP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keepNext/>
              <w:keepLines/>
              <w:outlineLvl w:val="1"/>
              <w:rPr>
                <w:bCs/>
                <w:color w:val="000000" w:themeColor="text1"/>
              </w:rPr>
            </w:pPr>
            <w:r w:rsidRPr="00772BB1">
              <w:rPr>
                <w:bCs/>
                <w:color w:val="000000" w:themeColor="text1"/>
              </w:rPr>
              <w:t xml:space="preserve">80% ≥ </w:t>
            </w:r>
            <w:proofErr w:type="gramStart"/>
            <w:r w:rsidRPr="00772BB1">
              <w:rPr>
                <w:bCs/>
                <w:color w:val="000000" w:themeColor="text1"/>
              </w:rPr>
              <w:t>P &gt;</w:t>
            </w:r>
            <w:proofErr w:type="gramEnd"/>
            <w:r w:rsidRPr="00772BB1">
              <w:rPr>
                <w:bCs/>
                <w:color w:val="000000" w:themeColor="text1"/>
              </w:rPr>
              <w:t xml:space="preserve"> 75%</w:t>
            </w:r>
          </w:p>
          <w:p w:rsidR="00772BB1" w:rsidRPr="00772BB1" w:rsidRDefault="00772BB1" w:rsidP="003A3344">
            <w:pPr>
              <w:contextualSpacing/>
              <w:rPr>
                <w:color w:val="000000" w:themeColor="text1"/>
              </w:rPr>
            </w:pP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bCs/>
                <w:color w:val="000000" w:themeColor="text1"/>
              </w:rPr>
              <w:t>P ≤ 75%</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12</w:t>
            </w:r>
          </w:p>
        </w:tc>
        <w:tc>
          <w:tcPr>
            <w:tcW w:w="5954" w:type="dxa"/>
            <w:vMerge w:val="restart"/>
          </w:tcPr>
          <w:p w:rsidR="00772BB1" w:rsidRPr="00772BB1" w:rsidRDefault="00772BB1" w:rsidP="003A3344">
            <w:pPr>
              <w:autoSpaceDE w:val="0"/>
              <w:autoSpaceDN w:val="0"/>
              <w:adjustRightInd w:val="0"/>
              <w:rPr>
                <w:color w:val="000000" w:themeColor="text1"/>
              </w:rPr>
            </w:pPr>
            <w:r w:rsidRPr="00772BB1">
              <w:rPr>
                <w:color w:val="000000" w:themeColor="text1"/>
              </w:rPr>
              <w:t>Степень исполнения показателей планов финансово-хозяйственной деятельности учреждения</w:t>
            </w:r>
            <w:r w:rsidRPr="00772BB1">
              <w:rPr>
                <w:color w:val="000000" w:themeColor="text1"/>
              </w:rPr>
              <w:br/>
              <w:t>на выполнение государственного задания отчетного года - фактический показатель выполнения</w:t>
            </w:r>
          </w:p>
          <w:p w:rsidR="00772BB1" w:rsidRPr="00772BB1" w:rsidRDefault="00772BB1" w:rsidP="003A3344">
            <w:pPr>
              <w:autoSpaceDE w:val="0"/>
              <w:autoSpaceDN w:val="0"/>
              <w:adjustRightInd w:val="0"/>
              <w:rPr>
                <w:color w:val="000000" w:themeColor="text1"/>
              </w:rPr>
            </w:pPr>
            <w:r w:rsidRPr="00772BB1">
              <w:rPr>
                <w:color w:val="000000" w:themeColor="text1"/>
              </w:rPr>
              <w:t>P = A / B x 100%, где:</w:t>
            </w:r>
          </w:p>
          <w:p w:rsidR="00772BB1" w:rsidRPr="00772BB1" w:rsidRDefault="00772BB1" w:rsidP="003A3344">
            <w:pPr>
              <w:autoSpaceDE w:val="0"/>
              <w:autoSpaceDN w:val="0"/>
              <w:adjustRightInd w:val="0"/>
              <w:rPr>
                <w:color w:val="000000" w:themeColor="text1"/>
              </w:rPr>
            </w:pPr>
            <w:r w:rsidRPr="00772BB1">
              <w:rPr>
                <w:color w:val="000000" w:themeColor="text1"/>
              </w:rPr>
              <w:t>A – стоимостной объем фактического исполнения показателей планов финансово-хозяйственной деятельности учреждения в части касающейся данного руководителя на выполнение государственного задания отчетного года, тыс. руб.;</w:t>
            </w:r>
          </w:p>
          <w:p w:rsidR="00772BB1" w:rsidRPr="00772BB1" w:rsidRDefault="00772BB1" w:rsidP="003A3344">
            <w:pPr>
              <w:contextualSpacing/>
              <w:rPr>
                <w:color w:val="000000" w:themeColor="text1"/>
              </w:rPr>
            </w:pPr>
            <w:r w:rsidRPr="00772BB1">
              <w:rPr>
                <w:color w:val="000000" w:themeColor="text1"/>
              </w:rPr>
              <w:t xml:space="preserve">B – стоимостной объем планового исполнения показателей планов финансово-хозяйственной деятельности учреждения на выполнение государственного задания отчетного года в части касающейся данного руководителя, тыс. руб. </w:t>
            </w:r>
            <w:r w:rsidRPr="00772BB1">
              <w:rPr>
                <w:bCs/>
                <w:color w:val="000000" w:themeColor="text1"/>
              </w:rPr>
              <w:t>(</w:t>
            </w:r>
            <w:r w:rsidRPr="00772BB1">
              <w:rPr>
                <w:color w:val="000000" w:themeColor="text1"/>
              </w:rPr>
              <w:t>если соответствующие задачи относятся к должностным обязанностям работника)</w:t>
            </w:r>
          </w:p>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P </w:t>
            </w:r>
            <w:r w:rsidRPr="00772BB1">
              <w:rPr>
                <w:bCs/>
                <w:color w:val="000000" w:themeColor="text1"/>
              </w:rPr>
              <w:t>≥</w:t>
            </w:r>
            <w:r w:rsidRPr="00772BB1">
              <w:rPr>
                <w:color w:val="000000" w:themeColor="text1"/>
              </w:rPr>
              <w:t xml:space="preserve"> 95%</w:t>
            </w:r>
          </w:p>
          <w:p w:rsidR="00772BB1" w:rsidRPr="00772BB1" w:rsidRDefault="00772BB1" w:rsidP="003A3344">
            <w:pPr>
              <w:autoSpaceDE w:val="0"/>
              <w:autoSpaceDN w:val="0"/>
              <w:adjustRightInd w:val="0"/>
              <w:rPr>
                <w:color w:val="000000" w:themeColor="text1"/>
              </w:rPr>
            </w:pPr>
          </w:p>
          <w:p w:rsidR="00772BB1" w:rsidRPr="00772BB1" w:rsidRDefault="00772BB1" w:rsidP="003A3344">
            <w:pPr>
              <w:contextualSpacing/>
              <w:rPr>
                <w:color w:val="000000" w:themeColor="text1"/>
              </w:rPr>
            </w:pP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 xml:space="preserve">P </w:t>
            </w:r>
            <w:proofErr w:type="gramStart"/>
            <w:r w:rsidRPr="00772BB1">
              <w:rPr>
                <w:color w:val="000000" w:themeColor="text1"/>
              </w:rPr>
              <w:t>&lt; 95</w:t>
            </w:r>
            <w:proofErr w:type="gramEnd"/>
            <w:r w:rsidRPr="00772BB1">
              <w:rPr>
                <w:color w:val="000000" w:themeColor="text1"/>
              </w:rPr>
              <w:t>%</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13</w:t>
            </w:r>
          </w:p>
        </w:tc>
        <w:tc>
          <w:tcPr>
            <w:tcW w:w="5954" w:type="dxa"/>
            <w:vMerge w:val="restart"/>
          </w:tcPr>
          <w:p w:rsidR="00772BB1" w:rsidRPr="00772BB1" w:rsidRDefault="00772BB1" w:rsidP="003A3344">
            <w:pPr>
              <w:keepNext/>
              <w:keepLines/>
              <w:outlineLvl w:val="1"/>
              <w:rPr>
                <w:bCs/>
                <w:color w:val="000000" w:themeColor="text1"/>
              </w:rPr>
            </w:pPr>
            <w:r w:rsidRPr="00772BB1">
              <w:rPr>
                <w:color w:val="000000" w:themeColor="text1"/>
              </w:rPr>
              <w:t>Осуществление закупок малого объема, проведенных через электронный магазин</w:t>
            </w:r>
            <w:r w:rsidRPr="00772BB1">
              <w:rPr>
                <w:bCs/>
                <w:color w:val="000000" w:themeColor="text1"/>
              </w:rPr>
              <w:t xml:space="preserve"> - отношение стоимости контрактов, заключенных по результатам закупок малого объема, проведенных через Электронный магазин, к целевому значению:</w:t>
            </w:r>
          </w:p>
          <w:p w:rsidR="00772BB1" w:rsidRPr="00772BB1" w:rsidRDefault="00772BB1" w:rsidP="003A3344">
            <w:pPr>
              <w:keepNext/>
              <w:keepLines/>
              <w:outlineLvl w:val="1"/>
              <w:rPr>
                <w:bCs/>
                <w:color w:val="000000" w:themeColor="text1"/>
              </w:rPr>
            </w:pPr>
            <w:r w:rsidRPr="00772BB1">
              <w:rPr>
                <w:bCs/>
                <w:color w:val="000000" w:themeColor="text1"/>
              </w:rPr>
              <w:t>Р =</w:t>
            </w:r>
            <w:r w:rsidRPr="00772BB1">
              <w:rPr>
                <w:bCs/>
                <w:color w:val="000000" w:themeColor="text1"/>
                <w:u w:val="single"/>
              </w:rPr>
              <w:t xml:space="preserve"> (M / N) х 100</w:t>
            </w:r>
            <w:proofErr w:type="gramStart"/>
            <w:r w:rsidRPr="00772BB1">
              <w:rPr>
                <w:bCs/>
                <w:color w:val="000000" w:themeColor="text1"/>
                <w:u w:val="single"/>
              </w:rPr>
              <w:t xml:space="preserve">% </w:t>
            </w:r>
            <w:r w:rsidRPr="00772BB1">
              <w:rPr>
                <w:bCs/>
                <w:color w:val="000000" w:themeColor="text1"/>
              </w:rPr>
              <w:t>,</w:t>
            </w:r>
            <w:proofErr w:type="gramEnd"/>
            <w:r w:rsidRPr="00772BB1">
              <w:rPr>
                <w:bCs/>
                <w:color w:val="000000" w:themeColor="text1"/>
              </w:rPr>
              <w:t xml:space="preserve"> где:</w:t>
            </w:r>
          </w:p>
          <w:p w:rsidR="00772BB1" w:rsidRPr="00772BB1" w:rsidRDefault="00772BB1" w:rsidP="003A3344">
            <w:pPr>
              <w:keepNext/>
              <w:keepLines/>
              <w:outlineLvl w:val="1"/>
              <w:rPr>
                <w:bCs/>
                <w:color w:val="000000" w:themeColor="text1"/>
              </w:rPr>
            </w:pPr>
            <w:r w:rsidRPr="00772BB1">
              <w:rPr>
                <w:bCs/>
                <w:color w:val="000000" w:themeColor="text1"/>
              </w:rPr>
              <w:t xml:space="preserve">            </w:t>
            </w:r>
            <w:r w:rsidRPr="00772BB1">
              <w:rPr>
                <w:bCs/>
                <w:color w:val="000000" w:themeColor="text1"/>
                <w:lang w:val="en-US"/>
              </w:rPr>
              <w:t>F</w:t>
            </w:r>
            <w:r w:rsidRPr="00772BB1">
              <w:rPr>
                <w:bCs/>
                <w:color w:val="000000" w:themeColor="text1"/>
              </w:rPr>
              <w:t>цел</w:t>
            </w:r>
          </w:p>
          <w:p w:rsidR="00772BB1" w:rsidRPr="00772BB1" w:rsidRDefault="00772BB1" w:rsidP="003A3344">
            <w:pPr>
              <w:keepNext/>
              <w:keepLines/>
              <w:outlineLvl w:val="1"/>
              <w:rPr>
                <w:bCs/>
                <w:color w:val="000000" w:themeColor="text1"/>
              </w:rPr>
            </w:pPr>
            <w:r w:rsidRPr="00772BB1">
              <w:rPr>
                <w:bCs/>
                <w:color w:val="000000" w:themeColor="text1"/>
              </w:rPr>
              <w:t xml:space="preserve">М – сумма цен контрактов, заключенных </w:t>
            </w:r>
            <w:r w:rsidRPr="00772BB1">
              <w:rPr>
                <w:bCs/>
                <w:color w:val="000000" w:themeColor="text1"/>
              </w:rPr>
              <w:br/>
              <w:t>по результатам закупок малого объема, проведенных через Электронный магазин, тыс. руб.;</w:t>
            </w:r>
          </w:p>
          <w:p w:rsidR="00772BB1" w:rsidRPr="00772BB1" w:rsidRDefault="00772BB1" w:rsidP="003A3344">
            <w:pPr>
              <w:keepNext/>
              <w:keepLines/>
              <w:outlineLvl w:val="1"/>
              <w:rPr>
                <w:bCs/>
                <w:color w:val="000000" w:themeColor="text1"/>
              </w:rPr>
            </w:pPr>
            <w:r w:rsidRPr="00772BB1">
              <w:rPr>
                <w:bCs/>
                <w:color w:val="000000" w:themeColor="text1"/>
              </w:rPr>
              <w:t xml:space="preserve">N – общая сумма цен контрактов, заключенных </w:t>
            </w:r>
            <w:r w:rsidRPr="00772BB1">
              <w:rPr>
                <w:bCs/>
                <w:color w:val="000000" w:themeColor="text1"/>
              </w:rPr>
              <w:br/>
              <w:t>по результатам закупок малого объема, тыс. руб.;</w:t>
            </w:r>
          </w:p>
          <w:p w:rsidR="00772BB1" w:rsidRPr="00772BB1" w:rsidRDefault="00772BB1" w:rsidP="003A3344">
            <w:pPr>
              <w:keepNext/>
              <w:keepLines/>
              <w:outlineLvl w:val="1"/>
              <w:rPr>
                <w:color w:val="000000" w:themeColor="text1"/>
              </w:rPr>
            </w:pPr>
            <w:r w:rsidRPr="00772BB1">
              <w:rPr>
                <w:bCs/>
                <w:color w:val="000000" w:themeColor="text1"/>
                <w:lang w:val="en-US"/>
              </w:rPr>
              <w:t>F</w:t>
            </w:r>
            <w:r w:rsidRPr="00772BB1">
              <w:rPr>
                <w:bCs/>
                <w:color w:val="000000" w:themeColor="text1"/>
              </w:rPr>
              <w:t>цел – целевое значение, доводимое Комитетом по молодежной политике и взаимодействию с общественными организациями до учреждений, %  (</w:t>
            </w:r>
            <w:r w:rsidRPr="00772BB1">
              <w:rPr>
                <w:color w:val="000000" w:themeColor="text1"/>
              </w:rPr>
              <w:t>для заместителя руководителя учреждения и начальника структурного подразделения, ответственных за осуществление закупок)</w:t>
            </w:r>
          </w:p>
        </w:tc>
        <w:tc>
          <w:tcPr>
            <w:tcW w:w="7477" w:type="dxa"/>
          </w:tcPr>
          <w:p w:rsidR="00772BB1" w:rsidRPr="00772BB1" w:rsidRDefault="00772BB1" w:rsidP="003A3344">
            <w:pPr>
              <w:contextualSpacing/>
              <w:rPr>
                <w:color w:val="000000" w:themeColor="text1"/>
              </w:rPr>
            </w:pPr>
            <w:r w:rsidRPr="00772BB1">
              <w:rPr>
                <w:bCs/>
                <w:color w:val="000000" w:themeColor="text1"/>
              </w:rPr>
              <w:t>P ≥ 100%</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bCs/>
                <w:color w:val="000000" w:themeColor="text1"/>
              </w:rPr>
              <w:t xml:space="preserve">P </w:t>
            </w:r>
            <w:proofErr w:type="gramStart"/>
            <w:r w:rsidRPr="00772BB1">
              <w:rPr>
                <w:bCs/>
                <w:color w:val="000000" w:themeColor="text1"/>
              </w:rPr>
              <w:t>&lt; 100</w:t>
            </w:r>
            <w:proofErr w:type="gramEnd"/>
            <w:r w:rsidRPr="00772BB1">
              <w:rPr>
                <w:bCs/>
                <w:color w:val="000000" w:themeColor="text1"/>
              </w:rPr>
              <w:t>%</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14</w:t>
            </w:r>
          </w:p>
        </w:tc>
        <w:tc>
          <w:tcPr>
            <w:tcW w:w="5954" w:type="dxa"/>
            <w:vMerge w:val="restart"/>
          </w:tcPr>
          <w:p w:rsidR="00772BB1" w:rsidRPr="00772BB1" w:rsidRDefault="00772BB1" w:rsidP="003A3344">
            <w:pPr>
              <w:contextualSpacing/>
              <w:rPr>
                <w:bCs/>
                <w:color w:val="000000" w:themeColor="text1"/>
              </w:rPr>
            </w:pPr>
            <w:r w:rsidRPr="00772BB1">
              <w:rPr>
                <w:bCs/>
                <w:color w:val="000000" w:themeColor="text1"/>
              </w:rPr>
              <w:t>Отклонение объема расходов учреждения в IV квартале от среднего объема расходов за I-III кварталы (субсидия на выполнение государственного задания)</w:t>
            </w:r>
          </w:p>
          <w:p w:rsidR="00772BB1" w:rsidRPr="00772BB1" w:rsidRDefault="00772BB1" w:rsidP="003A3344">
            <w:pPr>
              <w:contextualSpacing/>
              <w:rPr>
                <w:bCs/>
                <w:color w:val="000000" w:themeColor="text1"/>
              </w:rPr>
            </w:pPr>
          </w:p>
          <w:p w:rsidR="00772BB1" w:rsidRPr="00772BB1" w:rsidRDefault="00772BB1" w:rsidP="003A3344">
            <w:pPr>
              <w:keepNext/>
              <w:keepLines/>
              <w:outlineLvl w:val="1"/>
              <w:rPr>
                <w:bCs/>
                <w:color w:val="000000" w:themeColor="text1"/>
                <w:lang w:val="en-US"/>
              </w:rPr>
            </w:pPr>
            <w:r w:rsidRPr="00772BB1">
              <w:rPr>
                <w:bCs/>
                <w:color w:val="000000" w:themeColor="text1"/>
                <w:lang w:val="en-US"/>
              </w:rPr>
              <w:t xml:space="preserve">P = A4 / (1.1 x (A1 + A2 + A3) / 3) x 100%, </w:t>
            </w:r>
            <w:r w:rsidRPr="00772BB1">
              <w:rPr>
                <w:bCs/>
                <w:color w:val="000000" w:themeColor="text1"/>
              </w:rPr>
              <w:t>где</w:t>
            </w:r>
            <w:r w:rsidRPr="00772BB1">
              <w:rPr>
                <w:bCs/>
                <w:color w:val="000000" w:themeColor="text1"/>
                <w:lang w:val="en-US"/>
              </w:rPr>
              <w:t>:</w:t>
            </w:r>
          </w:p>
          <w:p w:rsidR="00772BB1" w:rsidRPr="00772BB1" w:rsidRDefault="00772BB1" w:rsidP="003A3344">
            <w:pPr>
              <w:contextualSpacing/>
              <w:rPr>
                <w:bCs/>
                <w:color w:val="000000" w:themeColor="text1"/>
              </w:rPr>
            </w:pPr>
            <w:r w:rsidRPr="00772BB1">
              <w:rPr>
                <w:bCs/>
                <w:color w:val="000000" w:themeColor="text1"/>
              </w:rPr>
              <w:t xml:space="preserve">AN – объем расходов Учреждения в N-м квартале отчетного года соответственно (субсидия </w:t>
            </w:r>
            <w:r w:rsidRPr="00772BB1">
              <w:rPr>
                <w:bCs/>
                <w:color w:val="000000" w:themeColor="text1"/>
              </w:rPr>
              <w:br/>
              <w:t>на выполнение государственного задания), тыс. руб.</w:t>
            </w:r>
          </w:p>
          <w:p w:rsidR="00772BB1" w:rsidRPr="00772BB1" w:rsidRDefault="00772BB1" w:rsidP="003A3344">
            <w:pPr>
              <w:contextualSpacing/>
              <w:rPr>
                <w:color w:val="000000" w:themeColor="text1"/>
              </w:rPr>
            </w:pPr>
            <w:r w:rsidRPr="00772BB1">
              <w:rPr>
                <w:color w:val="000000" w:themeColor="text1"/>
              </w:rPr>
              <w:t>(для заместителя руководителя по финансам и заместителя руководителя, ответственного за закупки)</w:t>
            </w:r>
          </w:p>
        </w:tc>
        <w:tc>
          <w:tcPr>
            <w:tcW w:w="7477" w:type="dxa"/>
          </w:tcPr>
          <w:p w:rsidR="00772BB1" w:rsidRPr="00772BB1" w:rsidRDefault="00772BB1" w:rsidP="003A3344">
            <w:pPr>
              <w:contextualSpacing/>
              <w:rPr>
                <w:color w:val="000000" w:themeColor="text1"/>
              </w:rPr>
            </w:pPr>
            <w:r w:rsidRPr="00772BB1">
              <w:rPr>
                <w:bCs/>
                <w:color w:val="000000" w:themeColor="text1"/>
              </w:rPr>
              <w:t xml:space="preserve">P </w:t>
            </w:r>
            <w:proofErr w:type="gramStart"/>
            <w:r w:rsidRPr="00772BB1">
              <w:rPr>
                <w:bCs/>
                <w:color w:val="000000" w:themeColor="text1"/>
              </w:rPr>
              <w:t>&lt; 150</w:t>
            </w:r>
            <w:proofErr w:type="gramEnd"/>
            <w:r w:rsidRPr="00772BB1">
              <w:rPr>
                <w:bCs/>
                <w:color w:val="000000" w:themeColor="text1"/>
              </w:rPr>
              <w:t>%</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P </w:t>
            </w:r>
            <w:r w:rsidRPr="00772BB1">
              <w:rPr>
                <w:bCs/>
                <w:color w:val="000000" w:themeColor="text1"/>
              </w:rPr>
              <w:t xml:space="preserve">≥ </w:t>
            </w:r>
            <w:r w:rsidRPr="00772BB1">
              <w:rPr>
                <w:color w:val="000000" w:themeColor="text1"/>
              </w:rPr>
              <w:t>150%</w:t>
            </w:r>
          </w:p>
          <w:p w:rsidR="00772BB1" w:rsidRPr="00772BB1" w:rsidRDefault="00772BB1" w:rsidP="003A3344">
            <w:pPr>
              <w:contextualSpacing/>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15</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Средняя укомплектованность персоналом структурного подразделения (структурных подразделений) по направлению деятельности (вакантными считаются все должности, на которых нет основного сотрудника на представления сведений для оценки) за период</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более 80%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60 % и более, но менее 80%</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менее 60%</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16</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 xml:space="preserve">Наличие мотивированных замечаний непосредственного руководителя по вопросу соблюдения требований к служебному поведению, а </w:t>
            </w:r>
            <w:r w:rsidRPr="00772BB1">
              <w:rPr>
                <w:color w:val="000000" w:themeColor="text1"/>
              </w:rPr>
              <w:lastRenderedPageBreak/>
              <w:t xml:space="preserve">для материально ответственных </w:t>
            </w:r>
            <w:r w:rsidRPr="00772BB1">
              <w:t>лиц - также к сохранности вверенных материальных ценностей</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lastRenderedPageBreak/>
              <w:t>Отсутствие</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Наличие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17</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Общественная деятельность работника (например, участие в постоянно действующих комиссиях, рабочих группах, участие в разработке методических или нормативных документов в сфере молодежной политики, руководство поисковым отрядом или иным общественным объединением, осуществляющим свою деятельность в сфере молодежной политики)</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Участие в общественной деятельности</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Отсутствие фактов участия в общественной деятельности</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18</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Соответствие состояния делопроизводства в структурном подразделении (структурных подразделениях) по направлению деятельности номенклатуре дел и нормативным требованиям в области делопроизводства и архивного дела</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Соответствие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Несоответствие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19</w:t>
            </w:r>
          </w:p>
        </w:tc>
        <w:tc>
          <w:tcPr>
            <w:tcW w:w="5954" w:type="dxa"/>
            <w:vMerge w:val="restart"/>
          </w:tcPr>
          <w:p w:rsidR="00772BB1" w:rsidRPr="00772BB1" w:rsidRDefault="00772BB1" w:rsidP="003A3344">
            <w:pPr>
              <w:autoSpaceDE w:val="0"/>
              <w:autoSpaceDN w:val="0"/>
              <w:adjustRightInd w:val="0"/>
              <w:rPr>
                <w:color w:val="000000" w:themeColor="text1"/>
              </w:rPr>
            </w:pPr>
            <w:r w:rsidRPr="00772BB1">
              <w:rPr>
                <w:color w:val="000000" w:themeColor="text1"/>
              </w:rPr>
              <w:t>Своевременное и качественное оформление документации в отношении деятельности вверенного структурного подразделения (структурных подразделений) в том числе планы, отчеты, нормативные и методические материалы</w:t>
            </w:r>
          </w:p>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Наличие в полном объеме и надлежащего качества</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Наличие одного замечания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Наличие двух и более замечаний</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20</w:t>
            </w:r>
          </w:p>
        </w:tc>
        <w:tc>
          <w:tcPr>
            <w:tcW w:w="5954" w:type="dxa"/>
            <w:vMerge w:val="restart"/>
          </w:tcPr>
          <w:p w:rsidR="00772BB1" w:rsidRPr="00772BB1" w:rsidRDefault="00772BB1" w:rsidP="003A3344">
            <w:pPr>
              <w:autoSpaceDE w:val="0"/>
              <w:autoSpaceDN w:val="0"/>
              <w:adjustRightInd w:val="0"/>
              <w:contextualSpacing/>
              <w:rPr>
                <w:color w:val="000000" w:themeColor="text1"/>
              </w:rPr>
            </w:pPr>
            <w:r w:rsidRPr="00772BB1">
              <w:rPr>
                <w:color w:val="000000" w:themeColor="text1"/>
              </w:rPr>
              <w:t>Своевременное и качественное исполнение полномочий заказчика по подготовке технических заданий по направлению деятельности (если соответствующие задачи относятся к должностным обязанностям работника)</w:t>
            </w:r>
          </w:p>
          <w:p w:rsidR="00772BB1" w:rsidRPr="00772BB1" w:rsidRDefault="00772BB1" w:rsidP="003A3344">
            <w:pPr>
              <w:autoSpaceDE w:val="0"/>
              <w:autoSpaceDN w:val="0"/>
              <w:adjustRightInd w:val="0"/>
              <w:contextualSpacing/>
              <w:rPr>
                <w:color w:val="000000" w:themeColor="text1"/>
              </w:rPr>
            </w:pPr>
          </w:p>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Исполнение в полном объеме и надлежащего качества</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Наличие одного замечания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contextualSpacing/>
              <w:rPr>
                <w:color w:val="000000" w:themeColor="text1"/>
              </w:rPr>
            </w:pPr>
            <w:r w:rsidRPr="00772BB1">
              <w:rPr>
                <w:color w:val="000000" w:themeColor="text1"/>
              </w:rPr>
              <w:t>Наличие двух и более замечаний</w:t>
            </w:r>
          </w:p>
          <w:p w:rsidR="00772BB1" w:rsidRPr="00772BB1" w:rsidRDefault="00772BB1" w:rsidP="003A3344">
            <w:pPr>
              <w:autoSpaceDE w:val="0"/>
              <w:autoSpaceDN w:val="0"/>
              <w:adjustRightInd w:val="0"/>
              <w:contextualSpacing/>
              <w:rPr>
                <w:color w:val="000000" w:themeColor="text1"/>
              </w:rPr>
            </w:pPr>
          </w:p>
          <w:p w:rsidR="00772BB1" w:rsidRPr="00772BB1" w:rsidRDefault="00772BB1" w:rsidP="003A3344">
            <w:pPr>
              <w:autoSpaceDE w:val="0"/>
              <w:autoSpaceDN w:val="0"/>
              <w:adjustRightInd w:val="0"/>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21</w:t>
            </w:r>
          </w:p>
        </w:tc>
        <w:tc>
          <w:tcPr>
            <w:tcW w:w="5954" w:type="dxa"/>
            <w:vMerge w:val="restart"/>
          </w:tcPr>
          <w:p w:rsidR="00772BB1" w:rsidRPr="00772BB1" w:rsidRDefault="00772BB1" w:rsidP="003A3344">
            <w:pPr>
              <w:autoSpaceDE w:val="0"/>
              <w:autoSpaceDN w:val="0"/>
              <w:adjustRightInd w:val="0"/>
              <w:contextualSpacing/>
              <w:rPr>
                <w:color w:val="000000" w:themeColor="text1"/>
              </w:rPr>
            </w:pPr>
            <w:r w:rsidRPr="00772BB1">
              <w:rPr>
                <w:color w:val="000000" w:themeColor="text1"/>
              </w:rPr>
              <w:t>Своевременное и качественное исполнение полномочий заказчика по исполнению контрактов по направлению деятельности (если соответствующие задачи относятся к должностным обязанностям работника)</w:t>
            </w:r>
          </w:p>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Исполнение в полном объеме и надлежащего качества</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Наличие одного замечания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Наличие двух и более замечаний</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22</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 xml:space="preserve">Осуществление в отчетном периоде наставничества </w:t>
            </w:r>
            <w:r w:rsidRPr="00772BB1">
              <w:rPr>
                <w:color w:val="000000" w:themeColor="text1"/>
              </w:rPr>
              <w:br/>
              <w:t xml:space="preserve">в отношении других работников учреждения </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Осуществление наставничества в отношении одного или более работников надлежащим образом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Отсутствие фактов осуществления наставничества в </w:t>
            </w:r>
            <w:proofErr w:type="gramStart"/>
            <w:r w:rsidRPr="00772BB1">
              <w:rPr>
                <w:color w:val="000000" w:themeColor="text1"/>
              </w:rPr>
              <w:t>отношении  работников</w:t>
            </w:r>
            <w:proofErr w:type="gramEnd"/>
            <w:r w:rsidRPr="00772BB1">
              <w:rPr>
                <w:color w:val="000000" w:themeColor="text1"/>
              </w:rPr>
              <w:t xml:space="preserve">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23</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Достижение</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proofErr w:type="spellStart"/>
            <w:r w:rsidRPr="00772BB1">
              <w:rPr>
                <w:color w:val="000000" w:themeColor="text1"/>
              </w:rPr>
              <w:t>Недостижение</w:t>
            </w:r>
            <w:proofErr w:type="spellEnd"/>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24</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Соответствие одному из случаев осуществления иных стимулирующих выплат, установленных коллективным договором, соглашением, локальным правовым актом учреждения</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Соответствие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Несоответствие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25</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Выполнение особо важного задания в отчетном периоде</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Надлежащее исполнение особо важного задания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Отсутствие факта исполнения особо важного задания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26</w:t>
            </w:r>
          </w:p>
        </w:tc>
        <w:tc>
          <w:tcPr>
            <w:tcW w:w="5954" w:type="dxa"/>
            <w:vMerge w:val="restart"/>
            <w:vAlign w:val="center"/>
          </w:tcPr>
          <w:p w:rsidR="00772BB1" w:rsidRPr="00772BB1" w:rsidRDefault="00772BB1" w:rsidP="003A3344">
            <w:pPr>
              <w:rPr>
                <w:rFonts w:eastAsia="Calibri"/>
                <w:color w:val="000000" w:themeColor="text1"/>
              </w:rPr>
            </w:pPr>
            <w:r w:rsidRPr="00772BB1">
              <w:rPr>
                <w:rFonts w:eastAsia="Calibri"/>
                <w:color w:val="000000" w:themeColor="text1"/>
              </w:rPr>
              <w:t xml:space="preserve">Планирование и выполнение ремонтных работ в помещениях в соответствии с утвержденным руководителем планом </w:t>
            </w:r>
          </w:p>
          <w:p w:rsidR="00772BB1" w:rsidRPr="00772BB1" w:rsidRDefault="00772BB1" w:rsidP="003A3344">
            <w:pPr>
              <w:rPr>
                <w:color w:val="000000" w:themeColor="text1"/>
              </w:rPr>
            </w:pPr>
            <w:r w:rsidRPr="00772BB1">
              <w:rPr>
                <w:rStyle w:val="fontstyle01"/>
                <w:rFonts w:ascii="Times New Roman" w:hAnsi="Times New Roman"/>
                <w:color w:val="000000" w:themeColor="text1"/>
              </w:rPr>
              <w:t>(при необходимости, для заместителей руководителей учреждений и руководителей структурных подразделений, ответственных за материально-техническое обеспечение</w:t>
            </w:r>
            <w:r w:rsidRPr="00772BB1">
              <w:rPr>
                <w:rFonts w:eastAsia="Calibri"/>
                <w:color w:val="000000" w:themeColor="text1"/>
              </w:rPr>
              <w:t>)</w:t>
            </w:r>
          </w:p>
        </w:tc>
        <w:tc>
          <w:tcPr>
            <w:tcW w:w="7477" w:type="dxa"/>
            <w:vAlign w:val="center"/>
          </w:tcPr>
          <w:p w:rsidR="00772BB1" w:rsidRPr="00772BB1" w:rsidRDefault="00772BB1" w:rsidP="003A3344">
            <w:pPr>
              <w:autoSpaceDE w:val="0"/>
              <w:autoSpaceDN w:val="0"/>
              <w:adjustRightInd w:val="0"/>
              <w:rPr>
                <w:color w:val="000000" w:themeColor="text1"/>
              </w:rPr>
            </w:pPr>
            <w:r w:rsidRPr="00772BB1">
              <w:rPr>
                <w:color w:val="000000" w:themeColor="text1"/>
              </w:rPr>
              <w:t>Соответствие плану</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contextualSpacing/>
              <w:rPr>
                <w:color w:val="000000" w:themeColor="text1"/>
              </w:rPr>
            </w:pPr>
          </w:p>
        </w:tc>
        <w:tc>
          <w:tcPr>
            <w:tcW w:w="7477" w:type="dxa"/>
            <w:vAlign w:val="center"/>
          </w:tcPr>
          <w:p w:rsidR="00772BB1" w:rsidRPr="00772BB1" w:rsidRDefault="00772BB1" w:rsidP="003A3344">
            <w:pPr>
              <w:autoSpaceDE w:val="0"/>
              <w:autoSpaceDN w:val="0"/>
              <w:adjustRightInd w:val="0"/>
              <w:rPr>
                <w:color w:val="000000" w:themeColor="text1"/>
              </w:rPr>
            </w:pPr>
            <w:r w:rsidRPr="00772BB1">
              <w:rPr>
                <w:color w:val="000000" w:themeColor="text1"/>
              </w:rPr>
              <w:t>Несоответствие плану</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27</w:t>
            </w:r>
          </w:p>
        </w:tc>
        <w:tc>
          <w:tcPr>
            <w:tcW w:w="5954" w:type="dxa"/>
            <w:vMerge w:val="restart"/>
          </w:tcPr>
          <w:p w:rsidR="00772BB1" w:rsidRPr="00772BB1" w:rsidRDefault="00772BB1" w:rsidP="003A3344">
            <w:pPr>
              <w:rPr>
                <w:rFonts w:eastAsia="Calibri"/>
                <w:color w:val="000000" w:themeColor="text1"/>
              </w:rPr>
            </w:pPr>
            <w:r w:rsidRPr="00772BB1">
              <w:rPr>
                <w:color w:val="000000" w:themeColor="text1"/>
              </w:rPr>
              <w:t xml:space="preserve">Соблюдение мер по </w:t>
            </w:r>
            <w:proofErr w:type="spellStart"/>
            <w:r w:rsidRPr="00772BB1">
              <w:rPr>
                <w:color w:val="000000" w:themeColor="text1"/>
              </w:rPr>
              <w:t>энергоэффективности</w:t>
            </w:r>
            <w:proofErr w:type="spellEnd"/>
            <w:r w:rsidRPr="00772BB1">
              <w:rPr>
                <w:color w:val="000000" w:themeColor="text1"/>
              </w:rPr>
              <w:t xml:space="preserve"> учреждения: наличие исправных приборов учета и обеспечение их бесперебойной работы, их своевременная поверка, а также сдача показаний учета, отсутствие бездоговорного потребления ресурсов (</w:t>
            </w:r>
            <w:r w:rsidRPr="00772BB1">
              <w:rPr>
                <w:rStyle w:val="fontstyle01"/>
                <w:rFonts w:ascii="Times New Roman" w:hAnsi="Times New Roman"/>
                <w:color w:val="000000" w:themeColor="text1"/>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772BB1">
              <w:rPr>
                <w:rFonts w:eastAsia="Calibri"/>
                <w:color w:val="000000" w:themeColor="text1"/>
              </w:rPr>
              <w:t>)</w:t>
            </w:r>
          </w:p>
          <w:p w:rsidR="00772BB1" w:rsidRPr="00772BB1" w:rsidRDefault="00772BB1" w:rsidP="003A3344">
            <w:pPr>
              <w:rPr>
                <w:rFonts w:eastAsia="Calibri"/>
                <w:color w:val="000000" w:themeColor="text1"/>
              </w:rPr>
            </w:pPr>
          </w:p>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Соответствие всем показателям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Несоответствие хотя бы одному показателю</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28</w:t>
            </w:r>
          </w:p>
        </w:tc>
        <w:tc>
          <w:tcPr>
            <w:tcW w:w="5954" w:type="dxa"/>
            <w:vMerge w:val="restart"/>
          </w:tcPr>
          <w:p w:rsidR="00772BB1" w:rsidRPr="00772BB1" w:rsidRDefault="00772BB1" w:rsidP="003A3344">
            <w:pPr>
              <w:rPr>
                <w:rFonts w:eastAsia="Calibri"/>
                <w:color w:val="000000" w:themeColor="text1"/>
              </w:rPr>
            </w:pPr>
            <w:r w:rsidRPr="00772BB1">
              <w:rPr>
                <w:color w:val="000000" w:themeColor="text1"/>
              </w:rPr>
              <w:t xml:space="preserve">Соблюдение мер по </w:t>
            </w:r>
            <w:proofErr w:type="spellStart"/>
            <w:r w:rsidRPr="00772BB1">
              <w:rPr>
                <w:color w:val="000000" w:themeColor="text1"/>
              </w:rPr>
              <w:t>энергоэффективности</w:t>
            </w:r>
            <w:proofErr w:type="spellEnd"/>
            <w:r w:rsidRPr="00772BB1">
              <w:rPr>
                <w:color w:val="000000" w:themeColor="text1"/>
              </w:rPr>
              <w:t xml:space="preserve"> учреждения: соблюдение нормативов расходования ресурсов</w:t>
            </w:r>
          </w:p>
          <w:p w:rsidR="00772BB1" w:rsidRPr="00772BB1" w:rsidRDefault="00772BB1" w:rsidP="003A3344">
            <w:pPr>
              <w:rPr>
                <w:color w:val="000000" w:themeColor="text1"/>
              </w:rPr>
            </w:pPr>
            <w:r w:rsidRPr="00772BB1">
              <w:rPr>
                <w:color w:val="000000" w:themeColor="text1"/>
              </w:rPr>
              <w:t>(</w:t>
            </w:r>
            <w:r w:rsidRPr="00772BB1">
              <w:rPr>
                <w:rStyle w:val="fontstyle01"/>
                <w:rFonts w:ascii="Times New Roman" w:hAnsi="Times New Roman"/>
                <w:color w:val="000000" w:themeColor="text1"/>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772BB1">
              <w:rPr>
                <w:rFonts w:eastAsia="Calibri"/>
                <w:color w:val="000000" w:themeColor="text1"/>
              </w:rPr>
              <w:t>)</w:t>
            </w: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Соблюдение</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Превышение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29</w:t>
            </w:r>
          </w:p>
        </w:tc>
        <w:tc>
          <w:tcPr>
            <w:tcW w:w="5954" w:type="dxa"/>
            <w:vMerge w:val="restart"/>
          </w:tcPr>
          <w:p w:rsidR="00772BB1" w:rsidRPr="00772BB1" w:rsidRDefault="00772BB1" w:rsidP="003A3344">
            <w:pPr>
              <w:rPr>
                <w:rFonts w:eastAsia="Calibri"/>
                <w:color w:val="000000" w:themeColor="text1"/>
              </w:rPr>
            </w:pPr>
            <w:r w:rsidRPr="00772BB1">
              <w:rPr>
                <w:rFonts w:eastAsia="Calibri"/>
                <w:color w:val="000000" w:themeColor="text1"/>
              </w:rPr>
              <w:t>Отсутствие нештатных ситуаций</w:t>
            </w:r>
            <w:r w:rsidRPr="00772BB1">
              <w:rPr>
                <w:rFonts w:eastAsia="Calibri"/>
                <w:color w:val="000000" w:themeColor="text1"/>
              </w:rPr>
              <w:br/>
              <w:t xml:space="preserve">в эксплуатации зданий, инженерных сетей, оборудования, комплексных систем обеспечения </w:t>
            </w:r>
            <w:r w:rsidRPr="00772BB1">
              <w:rPr>
                <w:rFonts w:eastAsia="Calibri"/>
                <w:color w:val="000000" w:themeColor="text1"/>
              </w:rPr>
              <w:lastRenderedPageBreak/>
              <w:t>безопасности (в том числе ложных срабатываний этих систем)</w:t>
            </w:r>
            <w:r w:rsidRPr="00772BB1">
              <w:rPr>
                <w:color w:val="000000" w:themeColor="text1"/>
              </w:rPr>
              <w:t xml:space="preserve"> (</w:t>
            </w:r>
            <w:r w:rsidRPr="00772BB1">
              <w:rPr>
                <w:rStyle w:val="fontstyle01"/>
                <w:rFonts w:ascii="Times New Roman" w:hAnsi="Times New Roman"/>
                <w:color w:val="000000" w:themeColor="text1"/>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772BB1">
              <w:rPr>
                <w:rFonts w:eastAsia="Calibri"/>
                <w:color w:val="000000" w:themeColor="text1"/>
              </w:rPr>
              <w:t>)</w:t>
            </w: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lastRenderedPageBreak/>
              <w:t xml:space="preserve">Отсутствие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Наличие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30</w:t>
            </w:r>
          </w:p>
        </w:tc>
        <w:tc>
          <w:tcPr>
            <w:tcW w:w="5954" w:type="dxa"/>
            <w:vMerge w:val="restart"/>
          </w:tcPr>
          <w:p w:rsidR="00772BB1" w:rsidRPr="00772BB1" w:rsidRDefault="00772BB1" w:rsidP="003A3344">
            <w:pPr>
              <w:rPr>
                <w:color w:val="000000" w:themeColor="text1"/>
              </w:rPr>
            </w:pPr>
            <w:r w:rsidRPr="00772BB1">
              <w:rPr>
                <w:color w:val="000000" w:themeColor="text1"/>
              </w:rPr>
              <w:t>Повышение образовательного уровня</w:t>
            </w: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Получение высшего образования или прохождение профессиональной переподготовки</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Получение среднего образования или прохождение курсов повышения квалификации длительностью не менее 40 часов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Прохождение курсов повышения квалификации длительностью от 16, но менее 40 часов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rFonts w:eastAsia="Calibri"/>
                <w:color w:val="000000" w:themeColor="text1"/>
              </w:rPr>
            </w:pPr>
            <w:r w:rsidRPr="00772BB1">
              <w:rPr>
                <w:color w:val="000000" w:themeColor="text1"/>
              </w:rPr>
              <w:t>Отсутствие фактов повышения образовательного уровня</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31</w:t>
            </w:r>
          </w:p>
        </w:tc>
        <w:tc>
          <w:tcPr>
            <w:tcW w:w="5954" w:type="dxa"/>
            <w:vMerge w:val="restart"/>
          </w:tcPr>
          <w:p w:rsidR="00772BB1" w:rsidRPr="00772BB1" w:rsidRDefault="00772BB1" w:rsidP="003A3344">
            <w:pPr>
              <w:rPr>
                <w:color w:val="000000" w:themeColor="text1"/>
              </w:rPr>
            </w:pPr>
            <w:r w:rsidRPr="00772BB1">
              <w:rPr>
                <w:color w:val="000000" w:themeColor="text1"/>
              </w:rPr>
              <w:t>Наличие плана мероприятий по противодействию коррупции в учреждении, актуализированных документов по вопросам противодействия коррупции и предотвращению конфликта интересов и обеспечение их реализации (для руководителя кадрового подразделения и курирующего заместителя руководителя учреждения)</w:t>
            </w:r>
          </w:p>
          <w:p w:rsidR="00772BB1" w:rsidRPr="00772BB1" w:rsidRDefault="00772BB1" w:rsidP="003A3344">
            <w:pPr>
              <w:rPr>
                <w:color w:val="000000" w:themeColor="text1"/>
              </w:rPr>
            </w:pPr>
          </w:p>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 xml:space="preserve">Несоответствие хотя одному требованию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32</w:t>
            </w:r>
          </w:p>
        </w:tc>
        <w:tc>
          <w:tcPr>
            <w:tcW w:w="5954" w:type="dxa"/>
            <w:vMerge w:val="restart"/>
          </w:tcPr>
          <w:p w:rsidR="00772BB1" w:rsidRPr="00772BB1" w:rsidRDefault="00772BB1" w:rsidP="003A3344">
            <w:pPr>
              <w:rPr>
                <w:color w:val="000000" w:themeColor="text1"/>
              </w:rPr>
            </w:pPr>
            <w:r w:rsidRPr="00772BB1">
              <w:rPr>
                <w:color w:val="000000" w:themeColor="text1"/>
              </w:rPr>
              <w:t>Обеспечение соблюдения требований к архивной обработке документов, к обеспечению сохранности документов при ЧС и в особый период (для руководителей подразделений по делопроизводству, кадрового подразделения и курирующих заместителей руководителя учреждения)</w:t>
            </w:r>
          </w:p>
        </w:tc>
        <w:tc>
          <w:tcPr>
            <w:tcW w:w="7477" w:type="dxa"/>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Несоответствие хотя одному требованию, в том числе факт утраты документа</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33</w:t>
            </w:r>
          </w:p>
        </w:tc>
        <w:tc>
          <w:tcPr>
            <w:tcW w:w="5954" w:type="dxa"/>
            <w:vMerge w:val="restart"/>
          </w:tcPr>
          <w:p w:rsidR="00772BB1" w:rsidRPr="00772BB1" w:rsidRDefault="00772BB1" w:rsidP="003A3344">
            <w:pPr>
              <w:rPr>
                <w:color w:val="000000" w:themeColor="text1"/>
              </w:rPr>
            </w:pPr>
            <w:r w:rsidRPr="00772BB1">
              <w:rPr>
                <w:color w:val="000000" w:themeColor="text1"/>
              </w:rPr>
              <w:t>Наличие инструкции по делопроизводству, актуальной номенклатуры дел и обеспечение соблюдения соответствующих требований, в том числе своевременная регистрация и доставка корреспонденции</w:t>
            </w:r>
          </w:p>
          <w:p w:rsidR="00772BB1" w:rsidRPr="00772BB1" w:rsidRDefault="00772BB1" w:rsidP="003A3344">
            <w:pPr>
              <w:rPr>
                <w:color w:val="000000" w:themeColor="text1"/>
              </w:rPr>
            </w:pPr>
            <w:r w:rsidRPr="00772BB1">
              <w:rPr>
                <w:color w:val="000000" w:themeColor="text1"/>
              </w:rPr>
              <w:t>(для руководителя подразделения по делопроизводству и курирующего заместителя руководителя учреждения)</w:t>
            </w:r>
          </w:p>
        </w:tc>
        <w:tc>
          <w:tcPr>
            <w:tcW w:w="7477" w:type="dxa"/>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Несоответствие хотя одному требованию, в том числе факт утраты документа</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34</w:t>
            </w:r>
          </w:p>
        </w:tc>
        <w:tc>
          <w:tcPr>
            <w:tcW w:w="5954" w:type="dxa"/>
            <w:vMerge w:val="restart"/>
            <w:vAlign w:val="center"/>
          </w:tcPr>
          <w:p w:rsidR="00772BB1" w:rsidRPr="00772BB1" w:rsidRDefault="00772BB1" w:rsidP="003A3344">
            <w:pPr>
              <w:rPr>
                <w:color w:val="000000" w:themeColor="text1"/>
              </w:rPr>
            </w:pPr>
            <w:r w:rsidRPr="00772BB1">
              <w:rPr>
                <w:rFonts w:eastAsia="SimSun"/>
                <w:color w:val="000000" w:themeColor="text1"/>
                <w:lang w:eastAsia="zh-CN" w:bidi="ar"/>
              </w:rPr>
              <w:t xml:space="preserve">Своевременное и безошибочное осуществление расчетов с работниками и контрагентами </w:t>
            </w:r>
            <w:r w:rsidRPr="00772BB1">
              <w:rPr>
                <w:bCs/>
                <w:color w:val="000000" w:themeColor="text1"/>
              </w:rPr>
              <w:t>(</w:t>
            </w:r>
            <w:r w:rsidRPr="00772BB1">
              <w:rPr>
                <w:color w:val="000000" w:themeColor="text1"/>
              </w:rPr>
              <w:t xml:space="preserve">для </w:t>
            </w:r>
            <w:r w:rsidRPr="00772BB1">
              <w:rPr>
                <w:color w:val="000000" w:themeColor="text1"/>
              </w:rPr>
              <w:lastRenderedPageBreak/>
              <w:t>заместителя руководителя по финансам и главного бухгалтера)</w:t>
            </w:r>
          </w:p>
        </w:tc>
        <w:tc>
          <w:tcPr>
            <w:tcW w:w="7477" w:type="dxa"/>
            <w:vAlign w:val="center"/>
          </w:tcPr>
          <w:p w:rsidR="00772BB1" w:rsidRPr="00772BB1" w:rsidRDefault="00772BB1" w:rsidP="003A3344">
            <w:pPr>
              <w:rPr>
                <w:color w:val="000000" w:themeColor="text1"/>
              </w:rPr>
            </w:pPr>
            <w:r w:rsidRPr="00772BB1">
              <w:rPr>
                <w:rFonts w:eastAsia="SimSun"/>
                <w:color w:val="000000" w:themeColor="text1"/>
                <w:lang w:eastAsia="zh-CN" w:bidi="ar"/>
              </w:rPr>
              <w:lastRenderedPageBreak/>
              <w:t>Отсутствие нарушений</w:t>
            </w:r>
            <w:r w:rsidRPr="00772BB1">
              <w:rPr>
                <w:color w:val="000000" w:themeColor="text1"/>
              </w:rPr>
              <w:t xml:space="preserve"> со стороны </w:t>
            </w:r>
            <w:r w:rsidRPr="00772BB1">
              <w:rPr>
                <w:rFonts w:eastAsia="SimSun"/>
                <w:color w:val="000000" w:themeColor="text1"/>
                <w:lang w:eastAsia="zh-CN" w:bidi="ar"/>
              </w:rPr>
              <w:t>финансовой службы</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нарушений со стороны </w:t>
            </w:r>
            <w:r w:rsidRPr="00772BB1">
              <w:rPr>
                <w:rFonts w:eastAsia="SimSun"/>
                <w:color w:val="000000" w:themeColor="text1"/>
                <w:lang w:eastAsia="zh-CN" w:bidi="ar"/>
              </w:rPr>
              <w:t>финансовой службы</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35</w:t>
            </w:r>
          </w:p>
        </w:tc>
        <w:tc>
          <w:tcPr>
            <w:tcW w:w="5954" w:type="dxa"/>
            <w:vMerge w:val="restart"/>
            <w:vAlign w:val="center"/>
          </w:tcPr>
          <w:p w:rsidR="00772BB1" w:rsidRPr="00772BB1" w:rsidRDefault="00772BB1" w:rsidP="003A3344">
            <w:pPr>
              <w:rPr>
                <w:color w:val="000000" w:themeColor="text1"/>
              </w:rPr>
            </w:pPr>
            <w:r w:rsidRPr="00772BB1">
              <w:rPr>
                <w:rFonts w:eastAsia="SimSun"/>
                <w:color w:val="000000" w:themeColor="text1"/>
                <w:lang w:eastAsia="zh-CN" w:bidi="ar"/>
              </w:rPr>
              <w:t xml:space="preserve">Своевременное и безошибочное проведение инвентаризации, обеспечение сохранности материальных ценностей </w:t>
            </w:r>
            <w:r w:rsidRPr="00772BB1">
              <w:rPr>
                <w:bCs/>
                <w:color w:val="000000" w:themeColor="text1"/>
              </w:rPr>
              <w:t xml:space="preserve">(для </w:t>
            </w:r>
            <w:r w:rsidRPr="00772BB1">
              <w:rPr>
                <w:rStyle w:val="fontstyle01"/>
                <w:rFonts w:ascii="Times New Roman" w:hAnsi="Times New Roman"/>
                <w:color w:val="000000" w:themeColor="text1"/>
              </w:rPr>
              <w:t>руководителя структурного подразделения и заместителя руководителя учреждения, ответственных за материально-техническое обеспечение</w:t>
            </w:r>
            <w:r w:rsidRPr="00772BB1">
              <w:rPr>
                <w:color w:val="000000" w:themeColor="text1"/>
              </w:rPr>
              <w:t>)</w:t>
            </w:r>
          </w:p>
        </w:tc>
        <w:tc>
          <w:tcPr>
            <w:tcW w:w="7477" w:type="dxa"/>
            <w:vAlign w:val="center"/>
          </w:tcPr>
          <w:p w:rsidR="00772BB1" w:rsidRPr="00772BB1" w:rsidRDefault="00772BB1" w:rsidP="003A3344">
            <w:pPr>
              <w:rPr>
                <w:color w:val="000000" w:themeColor="text1"/>
              </w:rPr>
            </w:pPr>
            <w:r w:rsidRPr="00772BB1">
              <w:rPr>
                <w:rFonts w:eastAsia="SimSun"/>
                <w:color w:val="000000" w:themeColor="text1"/>
                <w:lang w:eastAsia="zh-CN" w:bidi="ar"/>
              </w:rPr>
              <w:t>Отсутствие нарушений, утраты имущества</w:t>
            </w:r>
            <w:r w:rsidRPr="00772BB1">
              <w:rPr>
                <w:color w:val="000000" w:themeColor="text1"/>
              </w:rPr>
              <w:t xml:space="preserve">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Наличие нарушений или факта утраты имущества</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36</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 xml:space="preserve">Своевременная и качественная подготовка расчетов к проекту бюджета, проекту государственного задания, обоснование стоимости платных услуг </w:t>
            </w:r>
            <w:r w:rsidRPr="00772BB1">
              <w:rPr>
                <w:bCs/>
                <w:color w:val="000000" w:themeColor="text1"/>
              </w:rPr>
              <w:t>(</w:t>
            </w:r>
            <w:r w:rsidRPr="00772BB1">
              <w:rPr>
                <w:color w:val="000000" w:themeColor="text1"/>
              </w:rPr>
              <w:t>для заместителя руководителя по финансам и главного бухгалтера)</w:t>
            </w:r>
          </w:p>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Наличие замечаний со стороны вышестоящего руководства или согласующих органов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Отсутствие замечаний</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37</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 xml:space="preserve">Обеспечение безопасной, безаварийной эксплуатации транспортных средств, в том числе своевременное осуществление технического обслуживания, ремонта, содержания, мойки транспортных средств </w:t>
            </w:r>
            <w:r w:rsidRPr="00772BB1">
              <w:rPr>
                <w:bCs/>
                <w:color w:val="000000" w:themeColor="text1"/>
              </w:rPr>
              <w:t>(</w:t>
            </w:r>
            <w:r w:rsidRPr="00772BB1">
              <w:rPr>
                <w:rStyle w:val="fontstyle01"/>
                <w:rFonts w:ascii="Times New Roman" w:hAnsi="Times New Roman"/>
                <w:color w:val="000000" w:themeColor="text1"/>
              </w:rPr>
              <w:t>для руководителя структурного подразделения, ответственного за транспортное обеспечение и заместителя руководителя учреждения, ответственного за материально-техническое обеспечение</w:t>
            </w:r>
            <w:r w:rsidRPr="00772BB1">
              <w:rPr>
                <w:color w:val="000000" w:themeColor="text1"/>
              </w:rPr>
              <w:t>)</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Несоответствие хотя бы одному требованию</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38</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 xml:space="preserve">Обеспечение соблюдения водителями требований правил дорожного движения </w:t>
            </w:r>
            <w:r w:rsidRPr="00772BB1">
              <w:rPr>
                <w:bCs/>
                <w:color w:val="000000" w:themeColor="text1"/>
              </w:rPr>
              <w:t>(для</w:t>
            </w:r>
            <w:r w:rsidRPr="00772BB1">
              <w:rPr>
                <w:rStyle w:val="fontstyle01"/>
                <w:rFonts w:ascii="Times New Roman" w:hAnsi="Times New Roman"/>
                <w:color w:val="000000" w:themeColor="text1"/>
              </w:rPr>
              <w:t xml:space="preserve"> руководителя структурного подразделения, ответственного за транспортное обеспечение и заместителя руководителя учреждения, ответственного за материально-техническое обеспечение</w:t>
            </w:r>
            <w:r w:rsidRPr="00772BB1">
              <w:rPr>
                <w:color w:val="000000" w:themeColor="text1"/>
              </w:rPr>
              <w:t>)</w:t>
            </w:r>
          </w:p>
        </w:tc>
        <w:tc>
          <w:tcPr>
            <w:tcW w:w="7477" w:type="dxa"/>
            <w:vAlign w:val="center"/>
          </w:tcPr>
          <w:p w:rsidR="00772BB1" w:rsidRPr="00772BB1" w:rsidRDefault="00772BB1" w:rsidP="003A3344">
            <w:pPr>
              <w:rPr>
                <w:color w:val="000000" w:themeColor="text1"/>
              </w:rPr>
            </w:pPr>
            <w:r w:rsidRPr="00772BB1">
              <w:rPr>
                <w:color w:val="000000" w:themeColor="text1"/>
              </w:rPr>
              <w:t>Отсутствие штрафов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Наличие штрафа</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39</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представление интересов учреждения в контрольных, правоохранительных и иных административных органах (для руководителя юридической службы и курирующего заместителя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40</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 xml:space="preserve">Своевременное и качественное осуществление подготовки нормативных и регламентирующих документов, правовой экспертизы документов (для </w:t>
            </w:r>
            <w:r w:rsidRPr="00772BB1">
              <w:rPr>
                <w:color w:val="000000" w:themeColor="text1"/>
              </w:rPr>
              <w:lastRenderedPageBreak/>
              <w:t>руководителя юридической службы и курирующего заместителя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lastRenderedPageBreak/>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41</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правовой поддержки других структурных подразделений (для руководителя юридической службы и курирующего заместителя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42</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судебной защиты интересов учреждения (для руководителя юридической службы и курирующего заместителя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выигранного дела в оцениваемый период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Наличие мирового соглашения при отсутствии выигранных дел в оцениваемый период</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Отсутствие дел в производстве в оцениваемый период</w:t>
            </w:r>
          </w:p>
          <w:p w:rsidR="00772BB1" w:rsidRPr="00772BB1" w:rsidRDefault="00772BB1" w:rsidP="003A3344">
            <w:pPr>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lang w:val="en-US"/>
              </w:rPr>
            </w:pPr>
            <w:r w:rsidRPr="00772BB1">
              <w:rPr>
                <w:color w:val="000000" w:themeColor="text1"/>
                <w:lang w:val="en-US"/>
              </w:rPr>
              <w:t>43</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администрированию сайта и социальных сетей учреждения (для руководителя информационной службы и курирующего заместителя руководителя)</w:t>
            </w:r>
          </w:p>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44</w:t>
            </w:r>
          </w:p>
        </w:tc>
        <w:tc>
          <w:tcPr>
            <w:tcW w:w="5954" w:type="dxa"/>
            <w:vMerge w:val="restart"/>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подготовке пресс-релизов, пост-релизов, новостей, контента (для руководителя информационной службы и курирующего заместителя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45</w:t>
            </w:r>
          </w:p>
        </w:tc>
        <w:tc>
          <w:tcPr>
            <w:tcW w:w="5954" w:type="dxa"/>
            <w:vMerge w:val="restart"/>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мониторингу информационного пространства и общественного мнения по вопросам сферы деятельности учреждения, по взаимодействию со средствами массовой информации (для руководителя информационной службы и курирующего заместителя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46</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поддержанию программных средств, компьютерной и оргтехники в надлежащем состоянии (</w:t>
            </w:r>
            <w:r w:rsidRPr="00772BB1">
              <w:rPr>
                <w:rStyle w:val="fontstyle01"/>
                <w:rFonts w:ascii="Times New Roman" w:hAnsi="Times New Roman"/>
                <w:color w:val="000000" w:themeColor="text1"/>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772BB1">
              <w:rPr>
                <w:color w:val="000000" w:themeColor="text1"/>
              </w:rPr>
              <w:t>)</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47</w:t>
            </w:r>
          </w:p>
        </w:tc>
        <w:tc>
          <w:tcPr>
            <w:tcW w:w="5954" w:type="dxa"/>
            <w:vMerge w:val="restart"/>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содержанию помещений и находящегося в них имущества в чистоте и порядке, охране помещений (</w:t>
            </w:r>
            <w:r w:rsidRPr="00772BB1">
              <w:rPr>
                <w:rStyle w:val="fontstyle01"/>
                <w:rFonts w:ascii="Times New Roman" w:hAnsi="Times New Roman"/>
                <w:color w:val="000000" w:themeColor="text1"/>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772BB1">
              <w:rPr>
                <w:color w:val="000000" w:themeColor="text1"/>
              </w:rPr>
              <w:t>)</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48</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охране труда, пожарной безопасности, мобилизационной подготовке, гражданской обороне и предупреждению чрезвычайных ситуаций (</w:t>
            </w:r>
            <w:r w:rsidRPr="00772BB1">
              <w:rPr>
                <w:rStyle w:val="fontstyle01"/>
                <w:rFonts w:ascii="Times New Roman" w:hAnsi="Times New Roman"/>
                <w:color w:val="000000" w:themeColor="text1"/>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772BB1">
              <w:rPr>
                <w:color w:val="000000" w:themeColor="text1"/>
              </w:rPr>
              <w:t>)</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49</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дизайнерскому (художественному, оформительскому) обеспечению учреждения и проводимых им мероприятий (для руководителей подразделений, ответственных за данное направление, и курирующих заместителей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50</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содержанию и эксплуатации сценического оборудования, подготовке его к проведению мероприятий (для руководителей подразделений, ответственных за данное направление, и курирующих заместителей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51</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творческому (постановочному, сценарному и так далее) обеспечению проводимых мероприятий (для руководителей подразделений, ответственных за данное направление, и курирующих заместителей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52</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 xml:space="preserve">Своевременное и качественное осуществление деятельности по фото и (или) видео сопровождению учреждения и проводимых мероприятий (для руководителей подразделений, ответственных за </w:t>
            </w:r>
            <w:r w:rsidRPr="00772BB1">
              <w:rPr>
                <w:color w:val="000000" w:themeColor="text1"/>
              </w:rPr>
              <w:lastRenderedPageBreak/>
              <w:t>данное направление, и курирующих заместителей руководителя)</w:t>
            </w:r>
          </w:p>
        </w:tc>
        <w:tc>
          <w:tcPr>
            <w:tcW w:w="7477" w:type="dxa"/>
            <w:vAlign w:val="center"/>
          </w:tcPr>
          <w:p w:rsidR="00772BB1" w:rsidRPr="00772BB1" w:rsidRDefault="00772BB1" w:rsidP="003A3344">
            <w:pPr>
              <w:rPr>
                <w:color w:val="000000" w:themeColor="text1"/>
              </w:rPr>
            </w:pPr>
            <w:r w:rsidRPr="00772BB1">
              <w:rPr>
                <w:color w:val="000000" w:themeColor="text1"/>
              </w:rPr>
              <w:lastRenderedPageBreak/>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53</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ведению кадрового делопроизводства (для руководителя кадрового подразделения и курирующего заместителя руководителя учреждения)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54</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осуществление деятельности по подбору персонала (для руководителя кадрового подразделения и курирующего заместителя руководителя учреждения)</w:t>
            </w:r>
          </w:p>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bl>
    <w:p w:rsidR="00772BB1" w:rsidRDefault="00772BB1" w:rsidP="0054126E">
      <w:pPr>
        <w:ind w:right="939"/>
        <w:contextualSpacing/>
        <w:jc w:val="center"/>
      </w:pPr>
    </w:p>
    <w:p w:rsidR="00772BB1" w:rsidRDefault="00772BB1" w:rsidP="0054126E">
      <w:pPr>
        <w:ind w:right="939"/>
        <w:contextualSpacing/>
        <w:jc w:val="center"/>
      </w:pPr>
    </w:p>
    <w:p w:rsidR="00772BB1" w:rsidRDefault="00772BB1" w:rsidP="0054126E">
      <w:pPr>
        <w:ind w:right="939"/>
        <w:contextualSpacing/>
        <w:jc w:val="center"/>
      </w:pPr>
    </w:p>
    <w:p w:rsidR="00FE3928" w:rsidRDefault="00FE3928" w:rsidP="00FE3928">
      <w:pPr>
        <w:ind w:right="-994"/>
        <w:contextualSpacing/>
        <w:jc w:val="center"/>
        <w:rPr>
          <w:b/>
        </w:rPr>
      </w:pPr>
      <w:r w:rsidRPr="009A6788">
        <w:rPr>
          <w:b/>
        </w:rPr>
        <w:t xml:space="preserve">Раздел 2. Показатели и критерии оценки эффективности труда работников государственных учреждений по делам молодежи </w:t>
      </w:r>
      <w:r>
        <w:rPr>
          <w:b/>
        </w:rPr>
        <w:br/>
      </w:r>
      <w:r w:rsidRPr="009A6788">
        <w:rPr>
          <w:b/>
        </w:rPr>
        <w:t xml:space="preserve">Санкт-Петербурга, непосредственно не реализующих основные направления молодежной политики </w:t>
      </w:r>
    </w:p>
    <w:p w:rsidR="00FE3928" w:rsidRDefault="00FE3928" w:rsidP="00FE3928">
      <w:pPr>
        <w:ind w:right="-994"/>
        <w:contextualSpacing/>
        <w:jc w:val="center"/>
        <w:rPr>
          <w:b/>
        </w:rPr>
      </w:pPr>
      <w:r w:rsidRPr="009A6788">
        <w:rPr>
          <w:b/>
        </w:rPr>
        <w:t xml:space="preserve">(в части, касающейся </w:t>
      </w:r>
      <w:r>
        <w:rPr>
          <w:b/>
        </w:rPr>
        <w:t xml:space="preserve">обеспечивающих </w:t>
      </w:r>
      <w:r w:rsidRPr="009A6788">
        <w:rPr>
          <w:b/>
        </w:rPr>
        <w:t>специалистов, служащих, рабочих)</w:t>
      </w:r>
    </w:p>
    <w:p w:rsidR="00FE3928" w:rsidRDefault="00FE3928" w:rsidP="00FE3928">
      <w:pPr>
        <w:ind w:right="-994"/>
        <w:contextualSpacing/>
        <w:jc w:val="center"/>
      </w:pPr>
    </w:p>
    <w:tbl>
      <w:tblPr>
        <w:tblStyle w:val="ac"/>
        <w:tblW w:w="0" w:type="auto"/>
        <w:tblLook w:val="04A0" w:firstRow="1" w:lastRow="0" w:firstColumn="1" w:lastColumn="0" w:noHBand="0" w:noVBand="1"/>
      </w:tblPr>
      <w:tblGrid>
        <w:gridCol w:w="1129"/>
        <w:gridCol w:w="5954"/>
        <w:gridCol w:w="7477"/>
      </w:tblGrid>
      <w:tr w:rsidR="00772BB1" w:rsidRPr="00772BB1" w:rsidTr="003A3344">
        <w:tc>
          <w:tcPr>
            <w:tcW w:w="1129" w:type="dxa"/>
          </w:tcPr>
          <w:p w:rsidR="00772BB1" w:rsidRPr="00772BB1" w:rsidRDefault="00772BB1" w:rsidP="003A3344">
            <w:pPr>
              <w:contextualSpacing/>
              <w:jc w:val="center"/>
              <w:rPr>
                <w:color w:val="000000" w:themeColor="text1"/>
              </w:rPr>
            </w:pPr>
            <w:r w:rsidRPr="00772BB1">
              <w:rPr>
                <w:color w:val="000000" w:themeColor="text1"/>
              </w:rPr>
              <w:t>№ п/п</w:t>
            </w:r>
          </w:p>
        </w:tc>
        <w:tc>
          <w:tcPr>
            <w:tcW w:w="5954" w:type="dxa"/>
          </w:tcPr>
          <w:p w:rsidR="00772BB1" w:rsidRPr="00772BB1" w:rsidRDefault="00772BB1" w:rsidP="003A3344">
            <w:pPr>
              <w:contextualSpacing/>
              <w:jc w:val="center"/>
              <w:rPr>
                <w:color w:val="000000" w:themeColor="text1"/>
              </w:rPr>
            </w:pPr>
            <w:r w:rsidRPr="00772BB1">
              <w:rPr>
                <w:color w:val="000000" w:themeColor="text1"/>
              </w:rPr>
              <w:t>Показатели</w:t>
            </w:r>
          </w:p>
        </w:tc>
        <w:tc>
          <w:tcPr>
            <w:tcW w:w="7477" w:type="dxa"/>
          </w:tcPr>
          <w:p w:rsidR="00772BB1" w:rsidRPr="00772BB1" w:rsidRDefault="00772BB1" w:rsidP="003A3344">
            <w:pPr>
              <w:contextualSpacing/>
              <w:jc w:val="center"/>
              <w:rPr>
                <w:color w:val="000000" w:themeColor="text1"/>
              </w:rPr>
            </w:pPr>
            <w:r w:rsidRPr="00772BB1">
              <w:rPr>
                <w:color w:val="000000" w:themeColor="text1"/>
              </w:rPr>
              <w:t>Критерии</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Своевременное и качественное осуществление отдельных полномочий заказчика по направлению деятельности*</w:t>
            </w:r>
          </w:p>
        </w:tc>
        <w:tc>
          <w:tcPr>
            <w:tcW w:w="7477" w:type="dxa"/>
            <w:vAlign w:val="center"/>
          </w:tcPr>
          <w:p w:rsidR="00772BB1" w:rsidRPr="00772BB1" w:rsidRDefault="00772BB1" w:rsidP="003A3344">
            <w:pPr>
              <w:contextualSpacing/>
              <w:rPr>
                <w:color w:val="000000" w:themeColor="text1"/>
              </w:rPr>
            </w:pPr>
            <w:r w:rsidRPr="00772BB1">
              <w:rPr>
                <w:color w:val="000000" w:themeColor="text1"/>
              </w:rPr>
              <w:t>Соответствие требованиям</w:t>
            </w:r>
          </w:p>
        </w:tc>
      </w:tr>
      <w:tr w:rsidR="00772BB1" w:rsidRPr="00772BB1" w:rsidTr="003A3344">
        <w:trPr>
          <w:trHeight w:val="950"/>
        </w:trPr>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vAlign w:val="center"/>
          </w:tcPr>
          <w:p w:rsidR="00772BB1" w:rsidRPr="00772BB1" w:rsidRDefault="00772BB1" w:rsidP="003A3344">
            <w:pPr>
              <w:contextualSpacing/>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 xml:space="preserve">Своевременное и качественное осуществление отдельных полномочий по ведению бухгалтерского учета </w:t>
            </w:r>
            <w:r w:rsidRPr="00772BB1">
              <w:rPr>
                <w:rFonts w:eastAsia="Calibri"/>
                <w:color w:val="000000" w:themeColor="text1"/>
              </w:rPr>
              <w:t>по направлению деятельности</w:t>
            </w:r>
            <w:r w:rsidRPr="00772BB1">
              <w:rPr>
                <w:color w:val="000000" w:themeColor="text1"/>
              </w:rPr>
              <w:t xml:space="preserve">* </w:t>
            </w:r>
          </w:p>
        </w:tc>
        <w:tc>
          <w:tcPr>
            <w:tcW w:w="7477" w:type="dxa"/>
            <w:vAlign w:val="center"/>
          </w:tcPr>
          <w:p w:rsidR="00772BB1" w:rsidRPr="00772BB1" w:rsidRDefault="00772BB1" w:rsidP="003A3344">
            <w:pPr>
              <w:contextualSpacing/>
              <w:rPr>
                <w:color w:val="000000" w:themeColor="text1"/>
              </w:rPr>
            </w:pPr>
            <w:r w:rsidRPr="00772BB1">
              <w:rPr>
                <w:color w:val="000000" w:themeColor="text1"/>
              </w:rPr>
              <w:t>Соответствие требованиям</w:t>
            </w:r>
          </w:p>
        </w:tc>
      </w:tr>
      <w:tr w:rsidR="00772BB1" w:rsidRPr="00772BB1" w:rsidTr="003A3344">
        <w:trPr>
          <w:trHeight w:val="562"/>
        </w:trPr>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vAlign w:val="center"/>
          </w:tcPr>
          <w:p w:rsidR="00772BB1" w:rsidRPr="00772BB1" w:rsidRDefault="00772BB1" w:rsidP="003A3344">
            <w:pPr>
              <w:contextualSpacing/>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w:t>
            </w:r>
          </w:p>
        </w:tc>
        <w:tc>
          <w:tcPr>
            <w:tcW w:w="5954" w:type="dxa"/>
            <w:vMerge w:val="restart"/>
          </w:tcPr>
          <w:p w:rsidR="00772BB1" w:rsidRPr="00772BB1" w:rsidRDefault="00772BB1" w:rsidP="003A3344">
            <w:pPr>
              <w:contextualSpacing/>
              <w:rPr>
                <w:color w:val="000000" w:themeColor="text1"/>
              </w:rPr>
            </w:pPr>
            <w:r w:rsidRPr="00772BB1">
              <w:rPr>
                <w:rFonts w:eastAsia="Calibri"/>
                <w:color w:val="000000" w:themeColor="text1"/>
              </w:rPr>
              <w:t xml:space="preserve">Выполнение требований действующего законодательства по направлению деятельности </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выявленных контрольно-надзорными органами нарушений (обоснованных жалоб, протестов, предписаний, представлений)</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выявленного контрольно-надзорными органами нарушения (обоснованной жалобы, протеста, предписания, представления), кроме нарушений, предусмотренных другими показателями</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 xml:space="preserve">Наличие двух и более выявленных контрольно-надзорными органами нарушений (обоснованных жалоб, протестов, предписаний, </w:t>
            </w:r>
            <w:r w:rsidRPr="00772BB1">
              <w:rPr>
                <w:color w:val="000000" w:themeColor="text1"/>
              </w:rPr>
              <w:lastRenderedPageBreak/>
              <w:t>представлений), кроме нарушений, предусмотренных другими показателями</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4</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Поступление подтвержденных жалоб физических лиц (включая работников) или юридических лиц по направлению деятельности</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подтвержденных жалоб</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одной и более подтвержденной жалобы</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подтвержденных жалоб</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5</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Исполнительская дисциплина</w:t>
            </w:r>
          </w:p>
        </w:tc>
        <w:tc>
          <w:tcPr>
            <w:tcW w:w="7477" w:type="dxa"/>
          </w:tcPr>
          <w:p w:rsidR="00772BB1" w:rsidRPr="00772BB1" w:rsidRDefault="00772BB1" w:rsidP="003A3344">
            <w:pPr>
              <w:contextualSpacing/>
              <w:rPr>
                <w:color w:val="000000" w:themeColor="text1"/>
              </w:rPr>
            </w:pPr>
            <w:r w:rsidRPr="00772BB1">
              <w:rPr>
                <w:color w:val="000000" w:themeColor="text1"/>
              </w:rPr>
              <w:t>Своевременное и качественное выполнение заданий и поручений</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неисполненного задания или поручения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неисполненных заданий или поручений</w:t>
            </w:r>
          </w:p>
          <w:p w:rsidR="00772BB1" w:rsidRPr="00772BB1" w:rsidRDefault="00772BB1" w:rsidP="003A3344">
            <w:pPr>
              <w:contextualSpacing/>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6</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Личное участие работника в мероприятиях сферы молодежной политики районного, городского или федерального уровня (для обеспечивающих специалистов)</w:t>
            </w:r>
          </w:p>
        </w:tc>
        <w:tc>
          <w:tcPr>
            <w:tcW w:w="7477" w:type="dxa"/>
          </w:tcPr>
          <w:p w:rsidR="00772BB1" w:rsidRPr="00772BB1" w:rsidRDefault="00772BB1" w:rsidP="003A3344">
            <w:pPr>
              <w:contextualSpacing/>
              <w:rPr>
                <w:color w:val="000000" w:themeColor="text1"/>
              </w:rPr>
            </w:pPr>
            <w:r w:rsidRPr="00772BB1">
              <w:rPr>
                <w:color w:val="000000" w:themeColor="text1"/>
              </w:rPr>
              <w:t>Личное участие в мероприятиях сферы молодежной политики федерального уровня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Личное участие в мероприятиях сферы молодежной политики районного или городского уровня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фактов личного участия в мероприятиях сферы молодежной политики районного, городского или федерального уровня</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7</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 xml:space="preserve">Наличие мотивированных замечаний непосредственного руководителя по вопросу соблюдения требований к служебному поведению, а для материально ответственных </w:t>
            </w:r>
            <w:r w:rsidRPr="00772BB1">
              <w:t xml:space="preserve">лиц - также к сохранности вверенных материальных ценностей </w:t>
            </w:r>
          </w:p>
        </w:tc>
        <w:tc>
          <w:tcPr>
            <w:tcW w:w="7477" w:type="dxa"/>
          </w:tcPr>
          <w:p w:rsidR="00772BB1" w:rsidRPr="00772BB1" w:rsidRDefault="00772BB1" w:rsidP="003A3344">
            <w:pPr>
              <w:contextualSpacing/>
              <w:rPr>
                <w:color w:val="000000" w:themeColor="text1"/>
              </w:rPr>
            </w:pPr>
            <w:r w:rsidRPr="00772BB1">
              <w:rPr>
                <w:color w:val="000000" w:themeColor="text1"/>
              </w:rPr>
              <w:t>Отсутствие</w:t>
            </w:r>
          </w:p>
        </w:tc>
      </w:tr>
      <w:tr w:rsidR="00772BB1" w:rsidRPr="00772BB1" w:rsidTr="003A3344">
        <w:trPr>
          <w:trHeight w:val="562"/>
        </w:trPr>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8</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Общественная деятельность работника (например, участие в постоянно действующих комиссиях, рабочих группах, участие в разработке методических или нормативных документов в сфере молодежной политики, руководство поисковым отрядом или иным общественным объединением, осуществляющим свою деятельность в сфере молодежной политики) (для обеспечивающих специалистов)</w:t>
            </w:r>
          </w:p>
        </w:tc>
        <w:tc>
          <w:tcPr>
            <w:tcW w:w="7477" w:type="dxa"/>
          </w:tcPr>
          <w:p w:rsidR="00772BB1" w:rsidRPr="00772BB1" w:rsidRDefault="00772BB1" w:rsidP="003A3344">
            <w:pPr>
              <w:contextualSpacing/>
              <w:rPr>
                <w:color w:val="000000" w:themeColor="text1"/>
              </w:rPr>
            </w:pPr>
            <w:r w:rsidRPr="00772BB1">
              <w:rPr>
                <w:color w:val="000000" w:themeColor="text1"/>
              </w:rPr>
              <w:t>Участие в общественной деятельности</w:t>
            </w:r>
          </w:p>
        </w:tc>
      </w:tr>
      <w:tr w:rsidR="00772BB1" w:rsidRPr="00772BB1" w:rsidTr="003A3344">
        <w:trPr>
          <w:trHeight w:val="562"/>
        </w:trPr>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Отсутствие фактов участия в общественной деятельности</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9</w:t>
            </w:r>
          </w:p>
        </w:tc>
        <w:tc>
          <w:tcPr>
            <w:tcW w:w="5954" w:type="dxa"/>
            <w:vMerge w:val="restart"/>
          </w:tcPr>
          <w:p w:rsidR="00772BB1" w:rsidRPr="00772BB1" w:rsidRDefault="00772BB1" w:rsidP="003A3344">
            <w:pPr>
              <w:autoSpaceDE w:val="0"/>
              <w:autoSpaceDN w:val="0"/>
              <w:adjustRightInd w:val="0"/>
              <w:rPr>
                <w:color w:val="000000" w:themeColor="text1"/>
              </w:rPr>
            </w:pPr>
            <w:r w:rsidRPr="00772BB1">
              <w:rPr>
                <w:color w:val="000000" w:themeColor="text1"/>
              </w:rPr>
              <w:t xml:space="preserve">Оформление документации в отношении своей деятельности, в том числе для специалистов планы, отчеты, для служащих и рабочих - отчеты </w:t>
            </w:r>
          </w:p>
        </w:tc>
        <w:tc>
          <w:tcPr>
            <w:tcW w:w="7477" w:type="dxa"/>
          </w:tcPr>
          <w:p w:rsidR="00772BB1" w:rsidRPr="00772BB1" w:rsidRDefault="00772BB1" w:rsidP="003A3344">
            <w:pPr>
              <w:contextualSpacing/>
              <w:rPr>
                <w:color w:val="000000" w:themeColor="text1"/>
              </w:rPr>
            </w:pPr>
            <w:r w:rsidRPr="00772BB1">
              <w:rPr>
                <w:color w:val="000000" w:themeColor="text1"/>
              </w:rPr>
              <w:t>Наличие в полном объеме и надлежащего качества</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замечания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замечаний</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10</w:t>
            </w:r>
          </w:p>
          <w:p w:rsidR="00772BB1" w:rsidRPr="00772BB1" w:rsidRDefault="00772BB1" w:rsidP="003A3344">
            <w:pPr>
              <w:contextualSpacing/>
              <w:jc w:val="center"/>
              <w:rPr>
                <w:color w:val="000000" w:themeColor="text1"/>
              </w:rPr>
            </w:pPr>
          </w:p>
        </w:tc>
        <w:tc>
          <w:tcPr>
            <w:tcW w:w="5954" w:type="dxa"/>
            <w:vMerge w:val="restart"/>
          </w:tcPr>
          <w:p w:rsidR="00772BB1" w:rsidRPr="00772BB1" w:rsidRDefault="00772BB1" w:rsidP="003A3344">
            <w:pPr>
              <w:autoSpaceDE w:val="0"/>
              <w:autoSpaceDN w:val="0"/>
              <w:adjustRightInd w:val="0"/>
              <w:contextualSpacing/>
              <w:rPr>
                <w:color w:val="000000" w:themeColor="text1"/>
              </w:rPr>
            </w:pPr>
            <w:r w:rsidRPr="00772BB1">
              <w:rPr>
                <w:color w:val="000000" w:themeColor="text1"/>
              </w:rPr>
              <w:t>Своевременное и качественное исполнение полномочий заказчика по подготовке технических заданий по направлению деятельности*</w:t>
            </w:r>
          </w:p>
        </w:tc>
        <w:tc>
          <w:tcPr>
            <w:tcW w:w="7477" w:type="dxa"/>
          </w:tcPr>
          <w:p w:rsidR="00772BB1" w:rsidRPr="00772BB1" w:rsidRDefault="00772BB1" w:rsidP="003A3344">
            <w:pPr>
              <w:contextualSpacing/>
              <w:rPr>
                <w:color w:val="000000" w:themeColor="text1"/>
              </w:rPr>
            </w:pPr>
            <w:r w:rsidRPr="00772BB1">
              <w:rPr>
                <w:color w:val="000000" w:themeColor="text1"/>
              </w:rPr>
              <w:t>Исполнение в полном объеме и надлежащего качества</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замечания</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contextualSpacing/>
              <w:rPr>
                <w:color w:val="000000" w:themeColor="text1"/>
              </w:rPr>
            </w:pPr>
            <w:r w:rsidRPr="00772BB1">
              <w:rPr>
                <w:color w:val="000000" w:themeColor="text1"/>
              </w:rPr>
              <w:t>Наличие двух и более замечаний</w:t>
            </w:r>
          </w:p>
        </w:tc>
      </w:tr>
      <w:tr w:rsidR="00772BB1" w:rsidRPr="00772BB1" w:rsidTr="003A3344">
        <w:trPr>
          <w:trHeight w:val="473"/>
        </w:trPr>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11</w:t>
            </w:r>
          </w:p>
        </w:tc>
        <w:tc>
          <w:tcPr>
            <w:tcW w:w="5954" w:type="dxa"/>
            <w:vMerge w:val="restart"/>
          </w:tcPr>
          <w:p w:rsidR="00772BB1" w:rsidRPr="00772BB1" w:rsidRDefault="00772BB1" w:rsidP="003A3344">
            <w:pPr>
              <w:autoSpaceDE w:val="0"/>
              <w:autoSpaceDN w:val="0"/>
              <w:adjustRightInd w:val="0"/>
              <w:contextualSpacing/>
              <w:rPr>
                <w:color w:val="000000" w:themeColor="text1"/>
              </w:rPr>
            </w:pPr>
            <w:r w:rsidRPr="00772BB1">
              <w:rPr>
                <w:color w:val="000000" w:themeColor="text1"/>
              </w:rPr>
              <w:t>Своевременное и качественное исполнение полномочий заказчика по исполнению контрактов по направлению деятельности*</w:t>
            </w:r>
          </w:p>
        </w:tc>
        <w:tc>
          <w:tcPr>
            <w:tcW w:w="7477" w:type="dxa"/>
          </w:tcPr>
          <w:p w:rsidR="00772BB1" w:rsidRPr="00772BB1" w:rsidRDefault="00772BB1" w:rsidP="003A3344">
            <w:pPr>
              <w:contextualSpacing/>
              <w:rPr>
                <w:color w:val="000000" w:themeColor="text1"/>
              </w:rPr>
            </w:pPr>
            <w:r w:rsidRPr="00772BB1">
              <w:rPr>
                <w:color w:val="000000" w:themeColor="text1"/>
              </w:rPr>
              <w:t>Исполнение в полном объеме и надлежащего качества</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одного замечания</w:t>
            </w:r>
          </w:p>
        </w:tc>
      </w:tr>
      <w:tr w:rsidR="00772BB1" w:rsidRPr="00772BB1" w:rsidTr="003A3344">
        <w:trPr>
          <w:trHeight w:val="569"/>
        </w:trPr>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Наличие двух и более замечаний</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12</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 xml:space="preserve">Осуществление в отчетном периоде наставничества </w:t>
            </w:r>
            <w:r w:rsidRPr="00772BB1">
              <w:rPr>
                <w:color w:val="000000" w:themeColor="text1"/>
              </w:rPr>
              <w:br/>
              <w:t xml:space="preserve">в отношении других работников учреждения </w:t>
            </w:r>
          </w:p>
        </w:tc>
        <w:tc>
          <w:tcPr>
            <w:tcW w:w="7477" w:type="dxa"/>
          </w:tcPr>
          <w:p w:rsidR="00772BB1" w:rsidRPr="00772BB1" w:rsidRDefault="00772BB1" w:rsidP="003A3344">
            <w:pPr>
              <w:contextualSpacing/>
              <w:rPr>
                <w:color w:val="000000" w:themeColor="text1"/>
              </w:rPr>
            </w:pPr>
            <w:r w:rsidRPr="00772BB1">
              <w:rPr>
                <w:color w:val="000000" w:themeColor="text1"/>
              </w:rPr>
              <w:t>Осуществление наставничества в отношении одного или более работников надлежащим образом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 xml:space="preserve">Отсутствие фактов осуществления наставничества в </w:t>
            </w:r>
            <w:proofErr w:type="gramStart"/>
            <w:r w:rsidRPr="00772BB1">
              <w:rPr>
                <w:color w:val="000000" w:themeColor="text1"/>
              </w:rPr>
              <w:t>отношении  работников</w:t>
            </w:r>
            <w:proofErr w:type="gramEnd"/>
            <w:r w:rsidRPr="00772BB1">
              <w:rPr>
                <w:color w:val="000000" w:themeColor="text1"/>
              </w:rPr>
              <w:t xml:space="preserve">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13</w:t>
            </w:r>
          </w:p>
        </w:tc>
        <w:tc>
          <w:tcPr>
            <w:tcW w:w="5954" w:type="dxa"/>
            <w:vMerge w:val="restart"/>
          </w:tcPr>
          <w:p w:rsidR="00772BB1" w:rsidRPr="00772BB1" w:rsidRDefault="00772BB1" w:rsidP="003A3344">
            <w:pPr>
              <w:autoSpaceDE w:val="0"/>
              <w:autoSpaceDN w:val="0"/>
              <w:adjustRightInd w:val="0"/>
              <w:contextualSpacing/>
              <w:rPr>
                <w:color w:val="000000" w:themeColor="text1"/>
              </w:rPr>
            </w:pPr>
            <w:r w:rsidRPr="00772BB1">
              <w:rPr>
                <w:color w:val="000000" w:themeColor="text1"/>
              </w:rPr>
              <w:t>Достижение плановых показателей по приносящей доход деятельности учреждения по направлению деятельности*</w:t>
            </w:r>
          </w:p>
        </w:tc>
        <w:tc>
          <w:tcPr>
            <w:tcW w:w="7477" w:type="dxa"/>
          </w:tcPr>
          <w:p w:rsidR="00772BB1" w:rsidRPr="00772BB1" w:rsidRDefault="00772BB1" w:rsidP="003A3344">
            <w:pPr>
              <w:contextualSpacing/>
              <w:rPr>
                <w:color w:val="000000" w:themeColor="text1"/>
              </w:rPr>
            </w:pPr>
            <w:r w:rsidRPr="00772BB1">
              <w:rPr>
                <w:color w:val="000000" w:themeColor="text1"/>
              </w:rPr>
              <w:t>Достижение</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proofErr w:type="spellStart"/>
            <w:r w:rsidRPr="00772BB1">
              <w:rPr>
                <w:color w:val="000000" w:themeColor="text1"/>
              </w:rPr>
              <w:t>Недостижение</w:t>
            </w:r>
            <w:proofErr w:type="spellEnd"/>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14</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Соответствие одному из случаев осуществления иных стимулирующих выплат, установленных коллективным договором, соглашением, локальным правовым актом учреждения</w:t>
            </w:r>
          </w:p>
        </w:tc>
        <w:tc>
          <w:tcPr>
            <w:tcW w:w="7477" w:type="dxa"/>
          </w:tcPr>
          <w:p w:rsidR="00772BB1" w:rsidRPr="00772BB1" w:rsidRDefault="00772BB1" w:rsidP="003A3344">
            <w:pPr>
              <w:contextualSpacing/>
              <w:rPr>
                <w:color w:val="000000" w:themeColor="text1"/>
              </w:rPr>
            </w:pPr>
            <w:r w:rsidRPr="00772BB1">
              <w:rPr>
                <w:color w:val="000000" w:themeColor="text1"/>
              </w:rPr>
              <w:t xml:space="preserve">Соответствие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contextualSpacing/>
              <w:rPr>
                <w:color w:val="000000" w:themeColor="text1"/>
              </w:rPr>
            </w:pPr>
            <w:r w:rsidRPr="00772BB1">
              <w:rPr>
                <w:color w:val="000000" w:themeColor="text1"/>
              </w:rPr>
              <w:t>Несоответствие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15</w:t>
            </w:r>
          </w:p>
        </w:tc>
        <w:tc>
          <w:tcPr>
            <w:tcW w:w="5954" w:type="dxa"/>
            <w:vMerge w:val="restart"/>
          </w:tcPr>
          <w:p w:rsidR="00772BB1" w:rsidRPr="00772BB1" w:rsidRDefault="00772BB1" w:rsidP="003A3344">
            <w:pPr>
              <w:contextualSpacing/>
              <w:rPr>
                <w:color w:val="000000" w:themeColor="text1"/>
              </w:rPr>
            </w:pPr>
            <w:r w:rsidRPr="00772BB1">
              <w:rPr>
                <w:color w:val="000000" w:themeColor="text1"/>
              </w:rPr>
              <w:t>Выполнение особо важного задания в отчетном периоде</w:t>
            </w: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Надлежащее исполнение особо важного задания</w:t>
            </w:r>
          </w:p>
        </w:tc>
      </w:tr>
      <w:tr w:rsidR="00772BB1" w:rsidRPr="00772BB1" w:rsidTr="003A3344">
        <w:trPr>
          <w:trHeight w:val="562"/>
        </w:trPr>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color w:val="000000" w:themeColor="text1"/>
              </w:rPr>
              <w:t xml:space="preserve">Отсутствие факта исполнения особо важного задания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16</w:t>
            </w:r>
          </w:p>
        </w:tc>
        <w:tc>
          <w:tcPr>
            <w:tcW w:w="5954" w:type="dxa"/>
            <w:vMerge w:val="restart"/>
          </w:tcPr>
          <w:p w:rsidR="00772BB1" w:rsidRPr="00772BB1" w:rsidRDefault="00772BB1" w:rsidP="003A3344">
            <w:pPr>
              <w:rPr>
                <w:rFonts w:eastAsia="Calibri"/>
                <w:color w:val="000000" w:themeColor="text1"/>
              </w:rPr>
            </w:pPr>
            <w:r w:rsidRPr="00772BB1">
              <w:rPr>
                <w:rFonts w:eastAsia="Calibri"/>
                <w:color w:val="000000" w:themeColor="text1"/>
              </w:rPr>
              <w:t>Отсутствие нештатных ситуаций</w:t>
            </w:r>
            <w:r w:rsidRPr="00772BB1">
              <w:rPr>
                <w:rFonts w:eastAsia="Calibri"/>
                <w:color w:val="000000" w:themeColor="text1"/>
              </w:rPr>
              <w:br/>
              <w:t xml:space="preserve">в эксплуатации зданий, инженерных сетей, оборудования, комплексных систем обеспечения безопасности (в том числе ложных срабатываний этих </w:t>
            </w:r>
            <w:proofErr w:type="gramStart"/>
            <w:r w:rsidRPr="00772BB1">
              <w:rPr>
                <w:rFonts w:eastAsia="Calibri"/>
                <w:color w:val="000000" w:themeColor="text1"/>
              </w:rPr>
              <w:t>систем)</w:t>
            </w:r>
            <w:r w:rsidRPr="00772BB1">
              <w:rPr>
                <w:color w:val="000000" w:themeColor="text1"/>
              </w:rPr>
              <w:t>*</w:t>
            </w:r>
            <w:proofErr w:type="gramEnd"/>
          </w:p>
        </w:tc>
        <w:tc>
          <w:tcPr>
            <w:tcW w:w="7477" w:type="dxa"/>
          </w:tcPr>
          <w:p w:rsidR="00772BB1" w:rsidRPr="00772BB1" w:rsidRDefault="00772BB1" w:rsidP="003A3344">
            <w:pPr>
              <w:autoSpaceDE w:val="0"/>
              <w:autoSpaceDN w:val="0"/>
              <w:adjustRightInd w:val="0"/>
              <w:rPr>
                <w:color w:val="000000" w:themeColor="text1"/>
              </w:rPr>
            </w:pPr>
            <w:r w:rsidRPr="00772BB1">
              <w:rPr>
                <w:rFonts w:eastAsia="Calibri"/>
                <w:color w:val="000000" w:themeColor="text1"/>
              </w:rPr>
              <w:t xml:space="preserve">отсутствие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contextualSpacing/>
              <w:rPr>
                <w:color w:val="000000" w:themeColor="text1"/>
              </w:rPr>
            </w:pPr>
          </w:p>
        </w:tc>
        <w:tc>
          <w:tcPr>
            <w:tcW w:w="7477" w:type="dxa"/>
          </w:tcPr>
          <w:p w:rsidR="00772BB1" w:rsidRPr="00772BB1" w:rsidRDefault="00772BB1" w:rsidP="003A3344">
            <w:pPr>
              <w:autoSpaceDE w:val="0"/>
              <w:autoSpaceDN w:val="0"/>
              <w:adjustRightInd w:val="0"/>
              <w:rPr>
                <w:color w:val="000000" w:themeColor="text1"/>
              </w:rPr>
            </w:pPr>
            <w:r w:rsidRPr="00772BB1">
              <w:rPr>
                <w:rFonts w:eastAsia="Calibri"/>
                <w:color w:val="000000" w:themeColor="text1"/>
              </w:rPr>
              <w:t>наличие</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17</w:t>
            </w:r>
          </w:p>
        </w:tc>
        <w:tc>
          <w:tcPr>
            <w:tcW w:w="5954" w:type="dxa"/>
            <w:vMerge w:val="restart"/>
          </w:tcPr>
          <w:p w:rsidR="00772BB1" w:rsidRPr="00772BB1" w:rsidRDefault="00772BB1" w:rsidP="003A3344">
            <w:pPr>
              <w:rPr>
                <w:color w:val="000000" w:themeColor="text1"/>
              </w:rPr>
            </w:pPr>
            <w:r w:rsidRPr="00772BB1">
              <w:rPr>
                <w:color w:val="000000" w:themeColor="text1"/>
              </w:rPr>
              <w:t>Повышение образовательного уровня</w:t>
            </w: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Получение высшего образования или прохождение профессиональной переподготовки</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Получение среднего образования или прохождение курсов повышения квалификации длительностью не менее 40 часов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rFonts w:eastAsia="Calibri"/>
                <w:color w:val="000000" w:themeColor="text1"/>
              </w:rPr>
            </w:pPr>
            <w:r w:rsidRPr="00772BB1">
              <w:rPr>
                <w:rFonts w:eastAsia="Calibri"/>
                <w:color w:val="000000" w:themeColor="text1"/>
              </w:rPr>
              <w:t>Прохождение курсов повышения квалификации длительностью от 16, но менее 40 часов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Отсутствие фактов повышения образовательного уровня</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18</w:t>
            </w:r>
          </w:p>
        </w:tc>
        <w:tc>
          <w:tcPr>
            <w:tcW w:w="5954" w:type="dxa"/>
            <w:vMerge w:val="restart"/>
          </w:tcPr>
          <w:p w:rsidR="00772BB1" w:rsidRPr="00772BB1" w:rsidRDefault="00772BB1" w:rsidP="003A3344">
            <w:pPr>
              <w:rPr>
                <w:color w:val="000000" w:themeColor="text1"/>
              </w:rPr>
            </w:pPr>
            <w:r w:rsidRPr="00772BB1">
              <w:rPr>
                <w:color w:val="000000" w:themeColor="text1"/>
              </w:rPr>
              <w:t>Наличие плана мероприятий по противодействию коррупции в учреждении, актуализированных документов по вопросам противодействия коррупции и предотвращению конфликта интересов и обеспечение их реализации*</w:t>
            </w:r>
          </w:p>
        </w:tc>
        <w:tc>
          <w:tcPr>
            <w:tcW w:w="7477" w:type="dxa"/>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 xml:space="preserve">Несоответствие хотя одному требованию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19</w:t>
            </w:r>
          </w:p>
        </w:tc>
        <w:tc>
          <w:tcPr>
            <w:tcW w:w="5954" w:type="dxa"/>
            <w:vMerge w:val="restart"/>
          </w:tcPr>
          <w:p w:rsidR="00772BB1" w:rsidRPr="00772BB1" w:rsidRDefault="00772BB1" w:rsidP="003A3344">
            <w:pPr>
              <w:rPr>
                <w:color w:val="000000" w:themeColor="text1"/>
              </w:rPr>
            </w:pPr>
            <w:r w:rsidRPr="00772BB1">
              <w:rPr>
                <w:color w:val="000000" w:themeColor="text1"/>
              </w:rPr>
              <w:t>Обеспечение соблюдения требований к архивной обработке документов, к обеспечению сохранности документов при ЧС и в особый период*</w:t>
            </w:r>
          </w:p>
        </w:tc>
        <w:tc>
          <w:tcPr>
            <w:tcW w:w="7477" w:type="dxa"/>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Несоответствие хотя одному требованию, в том числе факт утраты документа</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20</w:t>
            </w:r>
          </w:p>
        </w:tc>
        <w:tc>
          <w:tcPr>
            <w:tcW w:w="5954" w:type="dxa"/>
            <w:vMerge w:val="restart"/>
          </w:tcPr>
          <w:p w:rsidR="00772BB1" w:rsidRPr="00772BB1" w:rsidRDefault="00772BB1" w:rsidP="003A3344">
            <w:pPr>
              <w:rPr>
                <w:color w:val="000000" w:themeColor="text1"/>
              </w:rPr>
            </w:pPr>
            <w:r w:rsidRPr="00772BB1">
              <w:rPr>
                <w:color w:val="000000" w:themeColor="text1"/>
              </w:rPr>
              <w:t>Обеспечение соблюдения требований инструкции по делопроизводству (кроме рабочих)</w:t>
            </w:r>
          </w:p>
        </w:tc>
        <w:tc>
          <w:tcPr>
            <w:tcW w:w="7477" w:type="dxa"/>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tcPr>
          <w:p w:rsidR="00772BB1" w:rsidRPr="00772BB1" w:rsidRDefault="00772BB1" w:rsidP="003A3344">
            <w:pPr>
              <w:rPr>
                <w:color w:val="000000" w:themeColor="text1"/>
              </w:rPr>
            </w:pPr>
            <w:r w:rsidRPr="00772BB1">
              <w:rPr>
                <w:color w:val="000000" w:themeColor="text1"/>
              </w:rPr>
              <w:t>Несоответствие хотя одному требованию, в том числе факт утраты документа</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21</w:t>
            </w:r>
          </w:p>
        </w:tc>
        <w:tc>
          <w:tcPr>
            <w:tcW w:w="5954" w:type="dxa"/>
            <w:vMerge w:val="restart"/>
            <w:vAlign w:val="center"/>
          </w:tcPr>
          <w:p w:rsidR="00772BB1" w:rsidRPr="00772BB1" w:rsidRDefault="00772BB1" w:rsidP="003A3344">
            <w:pPr>
              <w:rPr>
                <w:color w:val="000000" w:themeColor="text1"/>
              </w:rPr>
            </w:pPr>
            <w:r w:rsidRPr="00772BB1">
              <w:rPr>
                <w:rFonts w:eastAsia="SimSun"/>
                <w:color w:val="000000" w:themeColor="text1"/>
                <w:lang w:eastAsia="zh-CN" w:bidi="ar"/>
              </w:rPr>
              <w:t xml:space="preserve">Своевременное и безошибочное осуществление расчетов с работниками и контрагентами* </w:t>
            </w:r>
          </w:p>
        </w:tc>
        <w:tc>
          <w:tcPr>
            <w:tcW w:w="7477" w:type="dxa"/>
            <w:vAlign w:val="center"/>
          </w:tcPr>
          <w:p w:rsidR="00772BB1" w:rsidRPr="00772BB1" w:rsidRDefault="00772BB1" w:rsidP="003A3344">
            <w:pPr>
              <w:rPr>
                <w:color w:val="000000" w:themeColor="text1"/>
              </w:rPr>
            </w:pPr>
            <w:r w:rsidRPr="00772BB1">
              <w:rPr>
                <w:rFonts w:eastAsia="SimSun"/>
                <w:color w:val="000000" w:themeColor="text1"/>
                <w:lang w:eastAsia="zh-CN" w:bidi="ar"/>
              </w:rPr>
              <w:t>Отсутствие нарушений</w:t>
            </w:r>
            <w:r w:rsidRPr="00772BB1">
              <w:rPr>
                <w:color w:val="000000" w:themeColor="text1"/>
              </w:rPr>
              <w:t xml:space="preserve"> со стороны </w:t>
            </w:r>
            <w:r w:rsidRPr="00772BB1">
              <w:rPr>
                <w:rFonts w:eastAsia="SimSun"/>
                <w:color w:val="000000" w:themeColor="text1"/>
                <w:lang w:eastAsia="zh-CN" w:bidi="ar"/>
              </w:rPr>
              <w:t>финансовой службы</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нарушений со стороны </w:t>
            </w:r>
            <w:r w:rsidRPr="00772BB1">
              <w:rPr>
                <w:rFonts w:eastAsia="SimSun"/>
                <w:color w:val="000000" w:themeColor="text1"/>
                <w:lang w:eastAsia="zh-CN" w:bidi="ar"/>
              </w:rPr>
              <w:t>финансовой службы</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22</w:t>
            </w:r>
          </w:p>
        </w:tc>
        <w:tc>
          <w:tcPr>
            <w:tcW w:w="5954" w:type="dxa"/>
            <w:vMerge w:val="restart"/>
            <w:vAlign w:val="center"/>
          </w:tcPr>
          <w:p w:rsidR="00772BB1" w:rsidRPr="00772BB1" w:rsidRDefault="00772BB1" w:rsidP="003A3344">
            <w:pPr>
              <w:rPr>
                <w:color w:val="000000" w:themeColor="text1"/>
              </w:rPr>
            </w:pPr>
            <w:r w:rsidRPr="00772BB1">
              <w:rPr>
                <w:rFonts w:eastAsia="SimSun"/>
                <w:color w:val="000000" w:themeColor="text1"/>
                <w:lang w:eastAsia="zh-CN" w:bidi="ar"/>
              </w:rPr>
              <w:t>Факты утраты материальных ценностей или иного ущерба учреждению по вине работника</w:t>
            </w:r>
          </w:p>
        </w:tc>
        <w:tc>
          <w:tcPr>
            <w:tcW w:w="7477" w:type="dxa"/>
            <w:vAlign w:val="center"/>
          </w:tcPr>
          <w:p w:rsidR="00772BB1" w:rsidRPr="00772BB1" w:rsidRDefault="00772BB1" w:rsidP="003A3344">
            <w:pPr>
              <w:rPr>
                <w:color w:val="000000" w:themeColor="text1"/>
              </w:rPr>
            </w:pPr>
            <w:r w:rsidRPr="00772BB1">
              <w:rPr>
                <w:rFonts w:eastAsia="SimSun"/>
                <w:color w:val="000000" w:themeColor="text1"/>
                <w:lang w:eastAsia="zh-CN" w:bidi="ar"/>
              </w:rPr>
              <w:t xml:space="preserve">Отсутствие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23</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Своевременная и качественная подготовка расчетов к проекту бюджета, проекту государственного задания, обоснование стоимости платных услуг</w:t>
            </w:r>
            <w:r w:rsidRPr="00772BB1">
              <w:rPr>
                <w:bCs/>
                <w:color w:val="000000" w:themeColor="text1"/>
              </w:rPr>
              <w:t>*</w:t>
            </w:r>
          </w:p>
        </w:tc>
        <w:tc>
          <w:tcPr>
            <w:tcW w:w="7477" w:type="dxa"/>
            <w:vAlign w:val="center"/>
          </w:tcPr>
          <w:p w:rsidR="00772BB1" w:rsidRPr="00772BB1" w:rsidRDefault="00772BB1" w:rsidP="003A3344">
            <w:pPr>
              <w:rPr>
                <w:color w:val="000000" w:themeColor="text1"/>
              </w:rPr>
            </w:pPr>
            <w:r w:rsidRPr="00772BB1">
              <w:rPr>
                <w:color w:val="000000" w:themeColor="text1"/>
              </w:rPr>
              <w:t>Наличие замечаний со стороны вышестоящего руководства или согласующих органов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Отсутствие замечаний</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24</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Обеспечение безопасной, безаварийной эксплуатации транспортных средств, в том числе своевременное осуществление технического обслуживания, ремонта, содержания, мойки транспортных средств</w:t>
            </w:r>
            <w:r w:rsidRPr="00772BB1">
              <w:rPr>
                <w:bCs/>
                <w:color w:val="000000" w:themeColor="text1"/>
              </w:rPr>
              <w:t>*</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Несоответствие хотя бы одному требованию</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25</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Обеспечение соблюдения требований правил дорожного движения при эксплуатации транспортных средств учреждения*</w:t>
            </w:r>
          </w:p>
        </w:tc>
        <w:tc>
          <w:tcPr>
            <w:tcW w:w="7477" w:type="dxa"/>
            <w:vAlign w:val="center"/>
          </w:tcPr>
          <w:p w:rsidR="00772BB1" w:rsidRPr="00772BB1" w:rsidRDefault="00772BB1" w:rsidP="003A3344">
            <w:pPr>
              <w:rPr>
                <w:color w:val="000000" w:themeColor="text1"/>
              </w:rPr>
            </w:pPr>
            <w:r w:rsidRPr="00772BB1">
              <w:rPr>
                <w:color w:val="000000" w:themeColor="text1"/>
              </w:rPr>
              <w:t>Отсутствие штрафов</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Наличие штрафа</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26</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представление интересов учреждения в контрольных, правоохранительных и иных административных органах*</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27</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подготовки нормативных и регламентирующих документов, правовой экспертизы документов*</w:t>
            </w:r>
          </w:p>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28</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правовой поддержки других структурных подразделений*</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29</w:t>
            </w:r>
          </w:p>
        </w:tc>
        <w:tc>
          <w:tcPr>
            <w:tcW w:w="5954" w:type="dxa"/>
            <w:vMerge w:val="restart"/>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судебной защиты интересов учреждения*</w:t>
            </w: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выигранного дела в оцениваемый период </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Наличие мирового соглашения при отсутствии выигранных дел в оцениваемый период</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Отсутствие дел в производстве в оцениваемый период</w:t>
            </w:r>
          </w:p>
          <w:p w:rsidR="00772BB1" w:rsidRPr="00772BB1" w:rsidRDefault="00772BB1" w:rsidP="003A3344">
            <w:pPr>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30</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администрированию сайта и социальных сетей учреждения*</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31</w:t>
            </w:r>
          </w:p>
        </w:tc>
        <w:tc>
          <w:tcPr>
            <w:tcW w:w="5954" w:type="dxa"/>
            <w:vMerge w:val="restart"/>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подготовке пресс-релизов, пост-релизов, новостей, контента*</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32</w:t>
            </w:r>
          </w:p>
        </w:tc>
        <w:tc>
          <w:tcPr>
            <w:tcW w:w="5954" w:type="dxa"/>
            <w:vMerge w:val="restart"/>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мониторингу информационного пространства и общественного мнения по вопросам сферы деятельности учреждения, по взаимодействию со средствами массовой информации*</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33</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поддержанию программных средств, компьютерной и оргтехники в надлежащем состоянии*</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34</w:t>
            </w:r>
          </w:p>
        </w:tc>
        <w:tc>
          <w:tcPr>
            <w:tcW w:w="5954" w:type="dxa"/>
            <w:vMerge w:val="restart"/>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содержанию помещений и находящегося в них имущества в чистоте и порядке*</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35</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охране труда и (или) пожарной безопасности и (или) мобилизационной подготовке, гражданской обороне и предупреждению чрезвычайных ситуаций*</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36</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Выполнение плановых показателей в сфере историко-архивной работы по вопросу увековечения памяти погибших при защите Отечества*</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37</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Выполнение плановых показателей в сфере ведения кадастрового учета реестра воинских захоронений*</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38</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дизайнерскому (художественному, оформительскому) обеспечению учреждения и проводимых им мероприятий*</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39</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содержанию и эксплуатации сценического оборудования, подготовке его к проведению мероприятий*</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40</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творческому (постановочному, сценарному и так далее) обеспечению проводимых мероприятий*</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41</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фото сопровождению учреждения и проводимых мероприятий *</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lastRenderedPageBreak/>
              <w:t>42</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видео сопровождению учреждения и проводимых мероприятий*</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43</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ведению кадрового делопроизводства*</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p w:rsidR="00772BB1" w:rsidRPr="00772BB1" w:rsidRDefault="00772BB1" w:rsidP="003A3344">
            <w:pPr>
              <w:rPr>
                <w:color w:val="000000" w:themeColor="text1"/>
              </w:rPr>
            </w:pPr>
          </w:p>
          <w:p w:rsidR="00772BB1" w:rsidRPr="00772BB1" w:rsidRDefault="00772BB1" w:rsidP="003A3344">
            <w:pPr>
              <w:rPr>
                <w:color w:val="000000" w:themeColor="text1"/>
              </w:rPr>
            </w:pPr>
          </w:p>
        </w:tc>
      </w:tr>
      <w:tr w:rsidR="00772BB1" w:rsidRPr="00772BB1" w:rsidTr="003A3344">
        <w:tc>
          <w:tcPr>
            <w:tcW w:w="1129" w:type="dxa"/>
            <w:vMerge w:val="restart"/>
          </w:tcPr>
          <w:p w:rsidR="00772BB1" w:rsidRPr="00772BB1" w:rsidRDefault="00772BB1" w:rsidP="003A3344">
            <w:pPr>
              <w:contextualSpacing/>
              <w:jc w:val="center"/>
              <w:rPr>
                <w:color w:val="000000" w:themeColor="text1"/>
              </w:rPr>
            </w:pPr>
            <w:r w:rsidRPr="00772BB1">
              <w:rPr>
                <w:color w:val="000000" w:themeColor="text1"/>
              </w:rPr>
              <w:t>44</w:t>
            </w:r>
          </w:p>
        </w:tc>
        <w:tc>
          <w:tcPr>
            <w:tcW w:w="5954" w:type="dxa"/>
            <w:vMerge w:val="restart"/>
            <w:vAlign w:val="center"/>
          </w:tcPr>
          <w:p w:rsidR="00772BB1" w:rsidRPr="00772BB1" w:rsidRDefault="00772BB1" w:rsidP="003A3344">
            <w:pPr>
              <w:rPr>
                <w:color w:val="000000" w:themeColor="text1"/>
              </w:rPr>
            </w:pPr>
            <w:r w:rsidRPr="00772BB1">
              <w:rPr>
                <w:color w:val="000000" w:themeColor="text1"/>
              </w:rPr>
              <w:t>Своевременное и качественное осуществление деятельности по подбору персонала*</w:t>
            </w:r>
          </w:p>
        </w:tc>
        <w:tc>
          <w:tcPr>
            <w:tcW w:w="7477" w:type="dxa"/>
            <w:vAlign w:val="center"/>
          </w:tcPr>
          <w:p w:rsidR="00772BB1" w:rsidRPr="00772BB1" w:rsidRDefault="00772BB1" w:rsidP="003A3344">
            <w:pPr>
              <w:rPr>
                <w:color w:val="000000" w:themeColor="text1"/>
              </w:rPr>
            </w:pPr>
            <w:r w:rsidRPr="00772BB1">
              <w:rPr>
                <w:color w:val="000000" w:themeColor="text1"/>
              </w:rPr>
              <w:t>Соответствие требованиям</w:t>
            </w:r>
          </w:p>
        </w:tc>
      </w:tr>
      <w:tr w:rsidR="00772BB1" w:rsidRPr="00772BB1" w:rsidTr="003A3344">
        <w:tc>
          <w:tcPr>
            <w:tcW w:w="1129" w:type="dxa"/>
            <w:vMerge/>
          </w:tcPr>
          <w:p w:rsidR="00772BB1" w:rsidRPr="00772BB1" w:rsidRDefault="00772BB1" w:rsidP="003A3344">
            <w:pPr>
              <w:contextualSpacing/>
              <w:jc w:val="center"/>
              <w:rPr>
                <w:color w:val="000000" w:themeColor="text1"/>
              </w:rPr>
            </w:pPr>
          </w:p>
        </w:tc>
        <w:tc>
          <w:tcPr>
            <w:tcW w:w="5954" w:type="dxa"/>
            <w:vMerge/>
            <w:vAlign w:val="center"/>
          </w:tcPr>
          <w:p w:rsidR="00772BB1" w:rsidRPr="00772BB1" w:rsidRDefault="00772BB1" w:rsidP="003A3344">
            <w:pPr>
              <w:rPr>
                <w:color w:val="000000" w:themeColor="text1"/>
              </w:rPr>
            </w:pPr>
          </w:p>
        </w:tc>
        <w:tc>
          <w:tcPr>
            <w:tcW w:w="7477" w:type="dxa"/>
            <w:vAlign w:val="center"/>
          </w:tcPr>
          <w:p w:rsidR="00772BB1" w:rsidRPr="00772BB1" w:rsidRDefault="00772BB1" w:rsidP="003A3344">
            <w:pPr>
              <w:rPr>
                <w:color w:val="000000" w:themeColor="text1"/>
              </w:rPr>
            </w:pPr>
            <w:r w:rsidRPr="00772BB1">
              <w:rPr>
                <w:color w:val="000000" w:themeColor="text1"/>
              </w:rPr>
              <w:t xml:space="preserve">Наличие замечаний </w:t>
            </w:r>
          </w:p>
        </w:tc>
      </w:tr>
    </w:tbl>
    <w:p w:rsidR="00FE3928" w:rsidRPr="009A6788" w:rsidRDefault="00FE3928" w:rsidP="00FE3928">
      <w:pPr>
        <w:ind w:right="-994"/>
      </w:pPr>
      <w:r w:rsidRPr="009A6788">
        <w:t>*</w:t>
      </w:r>
      <w:r>
        <w:t xml:space="preserve"> </w:t>
      </w:r>
      <w:r w:rsidRPr="009A6788">
        <w:t xml:space="preserve">- </w:t>
      </w:r>
      <w:r>
        <w:t>если соответствующие задачи относятся к должностным обязанностям работника</w:t>
      </w:r>
    </w:p>
    <w:p w:rsidR="00FE3928" w:rsidRDefault="00FE3928" w:rsidP="00FE3928">
      <w:pPr>
        <w:ind w:left="11057" w:right="-31"/>
        <w:contextualSpacing/>
        <w:jc w:val="both"/>
      </w:pPr>
    </w:p>
    <w:p w:rsidR="00FE3928" w:rsidRDefault="00FE3928" w:rsidP="00FE3928">
      <w:pPr>
        <w:ind w:left="11057" w:right="-31"/>
        <w:contextualSpacing/>
        <w:jc w:val="both"/>
      </w:pPr>
    </w:p>
    <w:p w:rsidR="00FE3928" w:rsidRDefault="00FE3928" w:rsidP="00FE3928">
      <w:pPr>
        <w:ind w:left="11057" w:right="-31"/>
        <w:contextualSpacing/>
        <w:jc w:val="both"/>
      </w:pPr>
    </w:p>
    <w:p w:rsidR="00FE3928" w:rsidRDefault="00FE3928" w:rsidP="00FE3928">
      <w:pPr>
        <w:ind w:left="11057" w:right="-31"/>
        <w:contextualSpacing/>
        <w:jc w:val="both"/>
      </w:pPr>
    </w:p>
    <w:p w:rsidR="00FE3928" w:rsidRDefault="00FE3928" w:rsidP="00FE3928">
      <w:pPr>
        <w:ind w:left="11057" w:right="-31"/>
        <w:contextualSpacing/>
        <w:jc w:val="both"/>
      </w:pPr>
    </w:p>
    <w:p w:rsidR="00FE3928" w:rsidRDefault="00FE3928" w:rsidP="00FE3928">
      <w:pPr>
        <w:ind w:left="11057" w:right="-31"/>
        <w:contextualSpacing/>
        <w:jc w:val="both"/>
      </w:pPr>
    </w:p>
    <w:p w:rsidR="00FE3928" w:rsidRDefault="00FE3928" w:rsidP="00FE3928">
      <w:pPr>
        <w:ind w:left="11057" w:right="-31"/>
        <w:contextualSpacing/>
        <w:jc w:val="both"/>
      </w:pPr>
    </w:p>
    <w:p w:rsidR="00FE3928" w:rsidRDefault="00FE3928" w:rsidP="00FE3928">
      <w:pPr>
        <w:ind w:left="11057" w:right="-31"/>
        <w:contextualSpacing/>
        <w:jc w:val="both"/>
      </w:pPr>
    </w:p>
    <w:p w:rsidR="004C4088" w:rsidRDefault="004C4088">
      <w:r>
        <w:br w:type="page"/>
      </w:r>
    </w:p>
    <w:p w:rsidR="00FE3928" w:rsidRPr="007E6042" w:rsidRDefault="00FE3928" w:rsidP="00FE3928">
      <w:pPr>
        <w:ind w:left="11057" w:right="-31"/>
        <w:contextualSpacing/>
        <w:jc w:val="both"/>
      </w:pPr>
      <w:r w:rsidRPr="007E6042">
        <w:lastRenderedPageBreak/>
        <w:t xml:space="preserve">Приложение № </w:t>
      </w:r>
      <w:r>
        <w:t>2</w:t>
      </w:r>
    </w:p>
    <w:p w:rsidR="00FE3928" w:rsidRDefault="00FE3928" w:rsidP="00FA638B">
      <w:pPr>
        <w:ind w:left="11057" w:right="-31"/>
        <w:contextualSpacing/>
        <w:jc w:val="both"/>
      </w:pPr>
      <w:r w:rsidRPr="007E6042">
        <w:t xml:space="preserve">к </w:t>
      </w:r>
      <w:r>
        <w:t xml:space="preserve">Положению </w:t>
      </w:r>
      <w:r w:rsidRPr="00067903">
        <w:t>о п</w:t>
      </w:r>
      <w:r>
        <w:t>о</w:t>
      </w:r>
      <w:r w:rsidRPr="00067903">
        <w:t xml:space="preserve">рядке оценки эффективности труда работников учреждений, подведомственных </w:t>
      </w:r>
      <w:r w:rsidR="00FA638B">
        <w:t>администрации Выборгского района Санкт-Петербурга</w:t>
      </w:r>
    </w:p>
    <w:p w:rsidR="00FE3928" w:rsidRPr="00657A53" w:rsidRDefault="00FE3928" w:rsidP="00FE3928">
      <w:pPr>
        <w:ind w:left="5954" w:right="-994"/>
        <w:contextualSpacing/>
        <w:jc w:val="both"/>
      </w:pPr>
    </w:p>
    <w:p w:rsidR="00FE44C1" w:rsidRPr="00FE44C1" w:rsidRDefault="00FE44C1" w:rsidP="00FE3928">
      <w:pPr>
        <w:autoSpaceDE w:val="0"/>
        <w:autoSpaceDN w:val="0"/>
        <w:adjustRightInd w:val="0"/>
        <w:contextualSpacing/>
        <w:jc w:val="center"/>
        <w:rPr>
          <w:b/>
        </w:rPr>
      </w:pPr>
      <w:r w:rsidRPr="00FE44C1">
        <w:rPr>
          <w:b/>
        </w:rPr>
        <w:t xml:space="preserve">ДОПОЛНИТЕЛЬНЫЕ ПОКАЗАТЕЛИ И КРИТЕРИИ ОЦЕНКИ </w:t>
      </w:r>
      <w:r>
        <w:rPr>
          <w:b/>
        </w:rPr>
        <w:br/>
      </w:r>
      <w:r w:rsidRPr="00FE44C1">
        <w:rPr>
          <w:b/>
        </w:rPr>
        <w:t xml:space="preserve">ЭФФЕКТИВНОСТИ ТРУДА РАБОТНИКОВ (КРОМЕ РУКОВОДИТЕЛЯ) УЧРЕЖДЕНИЙ, </w:t>
      </w:r>
      <w:r>
        <w:rPr>
          <w:b/>
        </w:rPr>
        <w:t>ПОДВЕДОМСТВЕННЫХ АДМИНИСТРАЦИИ ВЫБОРГСКОГО РАЙОНА САНКТ-ПЕТЕРБУРГА,</w:t>
      </w:r>
      <w:r>
        <w:rPr>
          <w:b/>
        </w:rPr>
        <w:br/>
      </w:r>
      <w:r w:rsidRPr="00FE44C1">
        <w:rPr>
          <w:b/>
        </w:rPr>
        <w:t xml:space="preserve"> НЕПОСРЕДСТВЕННО РЕАЛИЗУЮЩИХ ОСНОВНЫЕ НАПРАВЛЕНИЯ МОЛОДЕЖНОЙ ПОЛИТИКИ</w:t>
      </w:r>
    </w:p>
    <w:p w:rsidR="00FE44C1" w:rsidRDefault="00FE44C1" w:rsidP="00FE3928">
      <w:pPr>
        <w:autoSpaceDE w:val="0"/>
        <w:autoSpaceDN w:val="0"/>
        <w:adjustRightInd w:val="0"/>
        <w:contextualSpacing/>
        <w:jc w:val="center"/>
        <w:rPr>
          <w:b/>
        </w:rPr>
      </w:pPr>
    </w:p>
    <w:p w:rsidR="00FE3928" w:rsidRDefault="00FE3928" w:rsidP="00FE3928">
      <w:pPr>
        <w:autoSpaceDE w:val="0"/>
        <w:autoSpaceDN w:val="0"/>
        <w:adjustRightInd w:val="0"/>
        <w:contextualSpacing/>
        <w:jc w:val="center"/>
        <w:rPr>
          <w:b/>
        </w:rPr>
      </w:pPr>
      <w:r w:rsidRPr="00C70F90">
        <w:rPr>
          <w:b/>
        </w:rPr>
        <w:t>Раздел 1. Дополнительные показатели и критери</w:t>
      </w:r>
      <w:r>
        <w:rPr>
          <w:b/>
        </w:rPr>
        <w:t>и</w:t>
      </w:r>
      <w:r w:rsidRPr="00C70F90">
        <w:rPr>
          <w:b/>
        </w:rPr>
        <w:t xml:space="preserve"> оценки эффективности труда работников учреждений,</w:t>
      </w:r>
      <w:r>
        <w:rPr>
          <w:b/>
        </w:rPr>
        <w:t xml:space="preserve"> </w:t>
      </w:r>
      <w:r w:rsidRPr="00C70F90">
        <w:rPr>
          <w:b/>
        </w:rPr>
        <w:t xml:space="preserve">непосредственно реализующих основные направления молодежной политики (в части, касающейся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rPr>
          <w:b/>
        </w:rPr>
        <w:t>или иных обеспечивающих функций</w:t>
      </w:r>
      <w:r w:rsidRPr="00C70F90">
        <w:rPr>
          <w:b/>
        </w:rPr>
        <w:t>)</w:t>
      </w:r>
      <w:r>
        <w:rPr>
          <w:b/>
        </w:rPr>
        <w:t xml:space="preserve"> </w:t>
      </w:r>
    </w:p>
    <w:p w:rsidR="00FE3928" w:rsidRDefault="00FE3928" w:rsidP="00FE3928">
      <w:pPr>
        <w:autoSpaceDE w:val="0"/>
        <w:autoSpaceDN w:val="0"/>
        <w:adjustRightInd w:val="0"/>
        <w:contextualSpacing/>
        <w:jc w:val="center"/>
        <w:rPr>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6521"/>
        <w:gridCol w:w="7512"/>
      </w:tblGrid>
      <w:tr w:rsidR="00772BB1" w:rsidRPr="00CD083A" w:rsidTr="003A3344">
        <w:trPr>
          <w:trHeight w:val="291"/>
        </w:trPr>
        <w:tc>
          <w:tcPr>
            <w:tcW w:w="704" w:type="dxa"/>
            <w:vAlign w:val="bottom"/>
          </w:tcPr>
          <w:p w:rsidR="00772BB1" w:rsidRPr="00CD083A" w:rsidRDefault="00772BB1" w:rsidP="003A3344">
            <w:pPr>
              <w:autoSpaceDE w:val="0"/>
              <w:autoSpaceDN w:val="0"/>
              <w:adjustRightInd w:val="0"/>
              <w:contextualSpacing/>
              <w:jc w:val="center"/>
              <w:rPr>
                <w:b/>
                <w:color w:val="000000" w:themeColor="text1"/>
              </w:rPr>
            </w:pPr>
            <w:r w:rsidRPr="00CD083A">
              <w:rPr>
                <w:b/>
                <w:color w:val="000000" w:themeColor="text1"/>
              </w:rPr>
              <w:t>№ п/п</w:t>
            </w:r>
          </w:p>
        </w:tc>
        <w:tc>
          <w:tcPr>
            <w:tcW w:w="6521" w:type="dxa"/>
          </w:tcPr>
          <w:p w:rsidR="00772BB1" w:rsidRPr="00CD083A" w:rsidRDefault="00772BB1" w:rsidP="003A3344">
            <w:pPr>
              <w:autoSpaceDE w:val="0"/>
              <w:autoSpaceDN w:val="0"/>
              <w:adjustRightInd w:val="0"/>
              <w:contextualSpacing/>
              <w:jc w:val="center"/>
              <w:rPr>
                <w:b/>
                <w:color w:val="000000" w:themeColor="text1"/>
              </w:rPr>
            </w:pPr>
            <w:r w:rsidRPr="00CD083A">
              <w:rPr>
                <w:b/>
                <w:color w:val="000000" w:themeColor="text1"/>
              </w:rPr>
              <w:t>Показатели</w:t>
            </w:r>
          </w:p>
        </w:tc>
        <w:tc>
          <w:tcPr>
            <w:tcW w:w="7512" w:type="dxa"/>
          </w:tcPr>
          <w:p w:rsidR="00772BB1" w:rsidRPr="00CD083A" w:rsidRDefault="00772BB1" w:rsidP="003A3344">
            <w:pPr>
              <w:autoSpaceDE w:val="0"/>
              <w:autoSpaceDN w:val="0"/>
              <w:adjustRightInd w:val="0"/>
              <w:ind w:firstLine="708"/>
              <w:contextualSpacing/>
              <w:jc w:val="center"/>
              <w:rPr>
                <w:b/>
                <w:color w:val="000000" w:themeColor="text1"/>
              </w:rPr>
            </w:pPr>
            <w:r w:rsidRPr="00CD083A">
              <w:rPr>
                <w:b/>
                <w:color w:val="000000" w:themeColor="text1"/>
              </w:rPr>
              <w:t>Критерии</w:t>
            </w:r>
          </w:p>
        </w:tc>
      </w:tr>
      <w:tr w:rsidR="00772BB1" w:rsidRPr="00CD083A" w:rsidTr="003A3344">
        <w:trPr>
          <w:trHeight w:val="515"/>
        </w:trPr>
        <w:tc>
          <w:tcPr>
            <w:tcW w:w="704" w:type="dxa"/>
            <w:vMerge w:val="restart"/>
          </w:tcPr>
          <w:p w:rsidR="00772BB1" w:rsidRPr="00CD083A" w:rsidRDefault="00772BB1" w:rsidP="003A3344">
            <w:pPr>
              <w:autoSpaceDE w:val="0"/>
              <w:autoSpaceDN w:val="0"/>
              <w:adjustRightInd w:val="0"/>
              <w:contextualSpacing/>
              <w:jc w:val="center"/>
              <w:rPr>
                <w:color w:val="000000" w:themeColor="text1"/>
                <w:lang w:val="en-US"/>
              </w:rPr>
            </w:pPr>
            <w:r w:rsidRPr="00CD083A">
              <w:rPr>
                <w:color w:val="000000" w:themeColor="text1"/>
              </w:rPr>
              <w:t>1.</w:t>
            </w:r>
            <w:r w:rsidRPr="00CD083A">
              <w:rPr>
                <w:color w:val="000000" w:themeColor="text1"/>
                <w:lang w:val="en-US"/>
              </w:rPr>
              <w:t>1</w:t>
            </w:r>
          </w:p>
        </w:tc>
        <w:tc>
          <w:tcPr>
            <w:tcW w:w="6521" w:type="dxa"/>
            <w:vMerge w:val="restart"/>
            <w:tcBorders>
              <w:top w:val="single" w:sz="4" w:space="0" w:color="auto"/>
              <w:left w:val="single" w:sz="4" w:space="0" w:color="auto"/>
              <w:right w:val="single" w:sz="4" w:space="0" w:color="auto"/>
            </w:tcBorders>
            <w:shd w:val="clear" w:color="auto" w:fill="auto"/>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мероприятий, предусмотренных государственным заданием (количественные показатели) по направлениям деятельности, за оцениваемый период</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100%</w:t>
            </w:r>
          </w:p>
        </w:tc>
      </w:tr>
      <w:tr w:rsidR="00772BB1" w:rsidRPr="00CD083A" w:rsidTr="003A3344">
        <w:trPr>
          <w:trHeight w:val="616"/>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Borders>
              <w:left w:val="single" w:sz="4" w:space="0" w:color="auto"/>
              <w:right w:val="single" w:sz="4" w:space="0" w:color="auto"/>
            </w:tcBorders>
            <w:shd w:val="clear" w:color="auto" w:fill="auto"/>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97,5% или более, но менее 100%</w:t>
            </w:r>
          </w:p>
        </w:tc>
      </w:tr>
      <w:tr w:rsidR="00772BB1" w:rsidRPr="00CD083A" w:rsidTr="003A3344">
        <w:trPr>
          <w:trHeight w:val="616"/>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Borders>
              <w:left w:val="single" w:sz="4" w:space="0" w:color="auto"/>
              <w:right w:val="single" w:sz="4" w:space="0" w:color="auto"/>
            </w:tcBorders>
            <w:shd w:val="clear" w:color="auto" w:fill="auto"/>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95% или более, но менее 97,5%</w:t>
            </w:r>
          </w:p>
        </w:tc>
      </w:tr>
      <w:tr w:rsidR="00772BB1" w:rsidRPr="00CD083A" w:rsidTr="003A3344">
        <w:tc>
          <w:tcPr>
            <w:tcW w:w="704" w:type="dxa"/>
            <w:vMerge/>
            <w:tcBorders>
              <w:right w:val="single" w:sz="4" w:space="0" w:color="auto"/>
            </w:tcBorders>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Borders>
              <w:left w:val="single" w:sz="4" w:space="0" w:color="auto"/>
              <w:right w:val="single" w:sz="4" w:space="0" w:color="auto"/>
            </w:tcBorders>
          </w:tcPr>
          <w:p w:rsidR="00772BB1" w:rsidRPr="00CD083A" w:rsidRDefault="00772BB1" w:rsidP="003A3344">
            <w:pPr>
              <w:autoSpaceDE w:val="0"/>
              <w:autoSpaceDN w:val="0"/>
              <w:adjustRightInd w:val="0"/>
              <w:contextualSpacing/>
              <w:rPr>
                <w:color w:val="000000" w:themeColor="text1"/>
              </w:rPr>
            </w:pPr>
          </w:p>
        </w:tc>
        <w:tc>
          <w:tcPr>
            <w:tcW w:w="7512" w:type="dxa"/>
            <w:tcBorders>
              <w:left w:val="single" w:sz="4" w:space="0" w:color="auto"/>
            </w:tcBorders>
          </w:tcPr>
          <w:p w:rsidR="00772BB1" w:rsidRPr="00CD083A" w:rsidRDefault="00772BB1" w:rsidP="003A3344">
            <w:pPr>
              <w:autoSpaceDE w:val="0"/>
              <w:autoSpaceDN w:val="0"/>
              <w:adjustRightInd w:val="0"/>
              <w:rPr>
                <w:color w:val="000000" w:themeColor="text1"/>
              </w:rPr>
            </w:pPr>
            <w:r w:rsidRPr="00CD083A">
              <w:rPr>
                <w:color w:val="000000" w:themeColor="text1"/>
              </w:rPr>
              <w:t xml:space="preserve">Выполнение планового показателя К1 </w:t>
            </w:r>
            <w:proofErr w:type="gramStart"/>
            <w:r w:rsidRPr="00CD083A">
              <w:rPr>
                <w:color w:val="000000" w:themeColor="text1"/>
              </w:rPr>
              <w:t>&lt; 95</w:t>
            </w:r>
            <w:proofErr w:type="gramEnd"/>
            <w:r w:rsidRPr="00CD083A">
              <w:rPr>
                <w:color w:val="000000" w:themeColor="text1"/>
              </w:rPr>
              <w:t>%</w:t>
            </w:r>
          </w:p>
        </w:tc>
      </w:tr>
      <w:tr w:rsidR="00772BB1" w:rsidRPr="00CD083A" w:rsidTr="003A3344">
        <w:trPr>
          <w:trHeight w:val="530"/>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1.2</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мероприятий, предусмотренных государственным заданием (качественные показатели) по направлениям деятельности, за оцениваемый период</w:t>
            </w:r>
          </w:p>
        </w:tc>
        <w:tc>
          <w:tcPr>
            <w:tcW w:w="7512" w:type="dxa"/>
          </w:tcPr>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К2 на 100%</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Выполнение планового показателя К2 на 97,5% или более, но менее 100%</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Выполнение планового показателя К2 на 95% или более, но менее 97,5%</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 xml:space="preserve">Выполнение планового показателя К2 </w:t>
            </w:r>
            <w:proofErr w:type="gramStart"/>
            <w:r w:rsidRPr="00CD083A">
              <w:rPr>
                <w:color w:val="000000" w:themeColor="text1"/>
              </w:rPr>
              <w:t>&lt; 95</w:t>
            </w:r>
            <w:proofErr w:type="gramEnd"/>
            <w:r w:rsidRPr="00CD083A">
              <w:rPr>
                <w:color w:val="000000" w:themeColor="text1"/>
              </w:rPr>
              <w:t>%</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lang w:val="en-US"/>
              </w:rPr>
            </w:pPr>
            <w:r w:rsidRPr="00CD083A">
              <w:rPr>
                <w:color w:val="000000" w:themeColor="text1"/>
              </w:rPr>
              <w:t>1.</w:t>
            </w:r>
            <w:r w:rsidRPr="00CD083A">
              <w:rPr>
                <w:color w:val="000000" w:themeColor="text1"/>
                <w:lang w:val="en-US"/>
              </w:rPr>
              <w:t>3</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Средняя укомплектованность персоналом структурного подразделения (структурных подразделений) по направлению деятельности (вакантными считаются все должности, на которых нет основного сотрудника на представления сведений для оценки) за период</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более 80% </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60 % и более, но менее 80%</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менее 60%</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1.4</w:t>
            </w:r>
          </w:p>
        </w:tc>
        <w:tc>
          <w:tcPr>
            <w:tcW w:w="6521" w:type="dxa"/>
            <w:vMerge w:val="restart"/>
          </w:tcPr>
          <w:p w:rsidR="00772BB1" w:rsidRPr="00CD083A" w:rsidRDefault="00772BB1" w:rsidP="003A3344">
            <w:pPr>
              <w:autoSpaceDE w:val="0"/>
              <w:autoSpaceDN w:val="0"/>
              <w:adjustRightInd w:val="0"/>
              <w:rPr>
                <w:color w:val="000000" w:themeColor="text1"/>
              </w:rPr>
            </w:pPr>
            <w:r w:rsidRPr="00CD083A">
              <w:rPr>
                <w:color w:val="000000" w:themeColor="text1"/>
              </w:rPr>
              <w:t>Своевременное и качественное оформление документации в отношении деятельности вверенного структурного подразделения (структурных подразделений) в том числе планы, отчеты, нормативные и методические материалы, ведение делопроизводства в подразделении (подразделениях)</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в полном объеме и надлежащего качества</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замечания</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замечаний</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1.5</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Своевременное и качественное исполнение полномочий заказчика по подготовке технических заданий по направлению деятельности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Исполнение в полном объеме и надлежащего качества</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замечания</w:t>
            </w:r>
          </w:p>
        </w:tc>
      </w:tr>
      <w:tr w:rsidR="00772BB1" w:rsidRPr="00CD083A" w:rsidTr="003A3344">
        <w:trPr>
          <w:trHeight w:val="385"/>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замечаний</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r>
      <w:tr w:rsidR="00772BB1" w:rsidRPr="00CD083A" w:rsidTr="003A3344">
        <w:trPr>
          <w:trHeight w:val="20"/>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1.6</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Своевременное и качественное исполнение полномочий заказчика по исполнению контрактов по направлению деятельности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Исполнение в полном объеме и надлежащего качества</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замечания</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замечаний</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1.7</w:t>
            </w:r>
          </w:p>
        </w:tc>
        <w:tc>
          <w:tcPr>
            <w:tcW w:w="6521" w:type="dxa"/>
            <w:vMerge w:val="restart"/>
          </w:tcPr>
          <w:p w:rsidR="00772BB1" w:rsidRPr="00CD083A" w:rsidRDefault="00772BB1" w:rsidP="003A3344">
            <w:pPr>
              <w:autoSpaceDE w:val="0"/>
              <w:autoSpaceDN w:val="0"/>
              <w:adjustRightInd w:val="0"/>
              <w:rPr>
                <w:color w:val="000000" w:themeColor="text1"/>
              </w:rPr>
            </w:pPr>
            <w:r w:rsidRPr="00CD083A">
              <w:rPr>
                <w:color w:val="000000" w:themeColor="text1"/>
              </w:rPr>
              <w:t xml:space="preserve">Организация регулярного (не менее одного мероприятия в месяц) взаимодействия с молодежными общественными </w:t>
            </w:r>
            <w:r w:rsidRPr="00CD083A">
              <w:rPr>
                <w:color w:val="000000" w:themeColor="text1"/>
              </w:rPr>
              <w:lastRenderedPageBreak/>
              <w:t>объединениями по направлениям деятельности учреждения (только для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или иных обеспечивающих функций)</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lastRenderedPageBreak/>
              <w:t>Регулярное взаимодействие с двумя и более молодежными общественными объединениями</w:t>
            </w:r>
          </w:p>
        </w:tc>
      </w:tr>
      <w:tr w:rsidR="00772BB1" w:rsidRPr="00CD083A" w:rsidTr="003A3344">
        <w:trPr>
          <w:trHeight w:val="196"/>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Регулярное взаимодействие с одним молодежным общественным объединением</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регулярного взаимодействия с молодежными общественными объединениями</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1.8</w:t>
            </w:r>
          </w:p>
        </w:tc>
        <w:tc>
          <w:tcPr>
            <w:tcW w:w="6521" w:type="dxa"/>
            <w:vMerge w:val="restart"/>
          </w:tcPr>
          <w:p w:rsidR="00772BB1" w:rsidRPr="00CD083A" w:rsidRDefault="00772BB1" w:rsidP="003A3344">
            <w:pPr>
              <w:autoSpaceDE w:val="0"/>
              <w:autoSpaceDN w:val="0"/>
              <w:adjustRightInd w:val="0"/>
              <w:rPr>
                <w:color w:val="000000" w:themeColor="text1"/>
              </w:rPr>
            </w:pPr>
            <w:r w:rsidRPr="00CD083A">
              <w:rPr>
                <w:color w:val="000000" w:themeColor="text1"/>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proofErr w:type="spellStart"/>
            <w:r w:rsidRPr="00CD083A">
              <w:rPr>
                <w:color w:val="000000" w:themeColor="text1"/>
              </w:rPr>
              <w:t>Недостижение</w:t>
            </w:r>
            <w:proofErr w:type="spellEnd"/>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1.9</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Практическое внедрение в работу по направлению деятельности принципов </w:t>
            </w:r>
            <w:proofErr w:type="spellStart"/>
            <w:r w:rsidRPr="00CD083A">
              <w:rPr>
                <w:color w:val="000000" w:themeColor="text1"/>
              </w:rPr>
              <w:t>клиентоцентричности</w:t>
            </w:r>
            <w:proofErr w:type="spellEnd"/>
            <w:r w:rsidRPr="00CD083A">
              <w:rPr>
                <w:color w:val="000000" w:themeColor="text1"/>
              </w:rPr>
              <w:t xml:space="preserve"> и (или) повышение эффективности реализации процессов, иные мероприятия на улучшение качества услуг </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 конкретных измеримых результатов</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конкретных измеримых результатов</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1.10</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Регулярное (не менее 1 раза в месяц) представление в пресс-службу учреждения и в профильное структурное подразделение Комитета по молодежной политике и взаимодействию с общественными организациями информации о деятельности подразделения, достижениях за истекший период и планах на предстоящий месяц</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Своевременное представление актуальной, достоверной и интересной для молодежной аудитории информации</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существенных замечаний к представленной информации</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1.11</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Осуществление в отчетном периоде наставничества </w:t>
            </w:r>
            <w:r w:rsidRPr="00CD083A">
              <w:rPr>
                <w:color w:val="000000" w:themeColor="text1"/>
              </w:rPr>
              <w:br/>
              <w:t xml:space="preserve">в отношении других работников учреждения </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наставничества в отношении одного или более работников надлежащим образом</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Отсутствие фактов осуществления наставничества в </w:t>
            </w:r>
            <w:proofErr w:type="gramStart"/>
            <w:r w:rsidRPr="00CD083A">
              <w:rPr>
                <w:color w:val="000000" w:themeColor="text1"/>
              </w:rPr>
              <w:t>отношении  работников</w:t>
            </w:r>
            <w:proofErr w:type="gramEnd"/>
            <w:r w:rsidRPr="00CD083A">
              <w:rPr>
                <w:color w:val="000000" w:themeColor="text1"/>
              </w:rPr>
              <w:t xml:space="preserve"> </w:t>
            </w:r>
          </w:p>
          <w:p w:rsidR="00772BB1" w:rsidRPr="00CD083A" w:rsidRDefault="00772BB1" w:rsidP="003A3344">
            <w:pPr>
              <w:autoSpaceDE w:val="0"/>
              <w:autoSpaceDN w:val="0"/>
              <w:adjustRightInd w:val="0"/>
              <w:contextualSpacing/>
              <w:rPr>
                <w:color w:val="000000" w:themeColor="text1"/>
              </w:rPr>
            </w:pPr>
          </w:p>
        </w:tc>
      </w:tr>
      <w:tr w:rsidR="00772BB1" w:rsidRPr="00CD083A" w:rsidTr="003A3344">
        <w:trPr>
          <w:trHeight w:val="455"/>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1.12</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Организация образовательной деятельности в соответствии с требованиями законодательства и лицензии (если </w:t>
            </w:r>
            <w:r w:rsidRPr="00CD083A">
              <w:rPr>
                <w:color w:val="000000" w:themeColor="text1"/>
              </w:rPr>
              <w:lastRenderedPageBreak/>
              <w:t>соответствующие задачи относятся к должностным обязанностям работника)</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lastRenderedPageBreak/>
              <w:t>Отсутствие замечаний лицензирующего органа</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замечаний, устранение их в отчетном периоде</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Наличие замечаний, </w:t>
            </w:r>
            <w:proofErr w:type="spellStart"/>
            <w:r w:rsidRPr="00CD083A">
              <w:rPr>
                <w:color w:val="000000" w:themeColor="text1"/>
              </w:rPr>
              <w:t>неустранение</w:t>
            </w:r>
            <w:proofErr w:type="spellEnd"/>
            <w:r w:rsidRPr="00CD083A">
              <w:rPr>
                <w:color w:val="000000" w:themeColor="text1"/>
              </w:rPr>
              <w:t xml:space="preserve"> их в отчетном периоде</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1.13</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Соответствие одному из случаев осуществления иных стимулирующих выплат, установленных коллективным договором, соглашением, локальным правовым актом учреждения</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Соответствие </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Несоответствие</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1.14</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особо важного задания в отчетном периоде</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Надлежащее исполнение особо важного задания</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Отсутствие факта исполнения особо важного задания </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1.15</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Повышение образовательного уровня</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Получение высшего образования или прохождение профессиональной переподготовки</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Получение среднего образования или прохождение курсов повышения квалификации длительностью не менее 40 часов</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Прохождение курсов повышения квалификации длительностью от 16, но менее 40 часов</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повышения образовательного уровня</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1.16</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 xml:space="preserve">Выполнение требований действующего законодательства по направлению деятельности </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выявленных контрольно-надзорными органами нарушений (обоснованных жалоб, протестов, предписаний, представлений)</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выявленного контрольно-надзорными органами нарушения (обоснованной жалобы, протеста, предписания, представления)</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выявленных контрольно-надзорными органами нарушений (обоснованных жалоб, протестов, предписаний, представлений)</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1.17</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мотивированных замечаний непосредственного руководителя по вопросу соблюдения требований к служебному поведению</w:t>
            </w:r>
            <w:r>
              <w:rPr>
                <w:color w:val="000000" w:themeColor="text1"/>
              </w:rPr>
              <w:t xml:space="preserve">, а для материально ответственных </w:t>
            </w:r>
            <w:r w:rsidRPr="00A40F49">
              <w:t>лиц - также к сохранности вверенных материальных ценностей</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w:t>
            </w:r>
          </w:p>
        </w:tc>
      </w:tr>
      <w:tr w:rsidR="00772BB1" w:rsidRPr="00CD083A" w:rsidTr="003A3344">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1.18</w:t>
            </w:r>
          </w:p>
        </w:tc>
        <w:tc>
          <w:tcPr>
            <w:tcW w:w="6521" w:type="dxa"/>
            <w:vMerge w:val="restart"/>
          </w:tcPr>
          <w:p w:rsidR="00772BB1" w:rsidRPr="00CD083A" w:rsidRDefault="00772BB1" w:rsidP="003A3344">
            <w:pPr>
              <w:autoSpaceDE w:val="0"/>
              <w:autoSpaceDN w:val="0"/>
              <w:adjustRightInd w:val="0"/>
              <w:rPr>
                <w:color w:val="000000" w:themeColor="text1"/>
              </w:rPr>
            </w:pPr>
            <w:r w:rsidRPr="00CD083A">
              <w:rPr>
                <w:color w:val="000000" w:themeColor="text1"/>
              </w:rPr>
              <w:t>Участие лиц, занимающихся в учреждении (по направлению деятельности руководителя либо при его поддержке и сопровождении) в конкурсах, фестивалях, соревнованиях, форумах и иных аналогичных мероприятиях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Занятие призового места в федеральных конкурсах</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Участие в федеральных конкурсах</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Занятие призового места в региональных конкурсах</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Участие в региональных конкурсах</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Занятие призового места в районных конкурсах</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Участие в районных конкурсах</w:t>
            </w:r>
          </w:p>
        </w:tc>
      </w:tr>
      <w:tr w:rsidR="00772BB1" w:rsidRPr="00CD083A" w:rsidTr="003A3344">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участия в конкурсах</w:t>
            </w:r>
          </w:p>
        </w:tc>
      </w:tr>
    </w:tbl>
    <w:p w:rsidR="00FE3928" w:rsidRDefault="00FE3928" w:rsidP="00FE3928">
      <w:pPr>
        <w:ind w:left="5954" w:right="-994"/>
        <w:contextualSpacing/>
        <w:jc w:val="both"/>
      </w:pPr>
    </w:p>
    <w:p w:rsidR="00FE3928" w:rsidRDefault="00FE3928" w:rsidP="00FE3928">
      <w:pPr>
        <w:ind w:left="5954" w:right="-994"/>
        <w:contextualSpacing/>
        <w:jc w:val="both"/>
      </w:pPr>
    </w:p>
    <w:p w:rsidR="00FE3928" w:rsidRDefault="00FE3928" w:rsidP="00FE3928">
      <w:pPr>
        <w:ind w:left="5954" w:right="-994"/>
        <w:contextualSpacing/>
        <w:jc w:val="both"/>
      </w:pPr>
    </w:p>
    <w:p w:rsidR="00FE3928" w:rsidRDefault="00FE3928" w:rsidP="00FE3928">
      <w:pPr>
        <w:autoSpaceDE w:val="0"/>
        <w:autoSpaceDN w:val="0"/>
        <w:adjustRightInd w:val="0"/>
        <w:contextualSpacing/>
        <w:jc w:val="center"/>
        <w:rPr>
          <w:b/>
        </w:rPr>
      </w:pPr>
      <w:r w:rsidRPr="003560F0">
        <w:rPr>
          <w:b/>
        </w:rPr>
        <w:t xml:space="preserve">Раздел 2.  </w:t>
      </w:r>
      <w:r w:rsidRPr="00C70F90">
        <w:rPr>
          <w:b/>
        </w:rPr>
        <w:t>Дополнительные показатели и критери</w:t>
      </w:r>
      <w:r>
        <w:rPr>
          <w:b/>
        </w:rPr>
        <w:t>и</w:t>
      </w:r>
      <w:r w:rsidRPr="00C70F90">
        <w:rPr>
          <w:b/>
        </w:rPr>
        <w:t xml:space="preserve"> оценки эффективности труда работников учреждений,</w:t>
      </w:r>
    </w:p>
    <w:p w:rsidR="00FE3928" w:rsidRDefault="00FE3928" w:rsidP="00FE3928">
      <w:pPr>
        <w:autoSpaceDE w:val="0"/>
        <w:autoSpaceDN w:val="0"/>
        <w:adjustRightInd w:val="0"/>
        <w:contextualSpacing/>
        <w:jc w:val="center"/>
        <w:rPr>
          <w:rFonts w:eastAsiaTheme="minorHAnsi"/>
          <w:b/>
          <w:bCs/>
          <w:lang w:eastAsia="en-US"/>
        </w:rPr>
      </w:pPr>
      <w:r w:rsidRPr="003560F0">
        <w:rPr>
          <w:b/>
          <w:bCs/>
        </w:rPr>
        <w:t xml:space="preserve">непосредственно реализующих </w:t>
      </w:r>
      <w:r w:rsidRPr="003560F0">
        <w:rPr>
          <w:rFonts w:eastAsiaTheme="minorHAnsi"/>
          <w:b/>
          <w:bCs/>
          <w:lang w:eastAsia="en-US"/>
        </w:rPr>
        <w:t>основные направления молодежной политики</w:t>
      </w:r>
    </w:p>
    <w:p w:rsidR="00FE3928" w:rsidRDefault="00FE3928" w:rsidP="00FE3928">
      <w:pPr>
        <w:autoSpaceDE w:val="0"/>
        <w:autoSpaceDN w:val="0"/>
        <w:adjustRightInd w:val="0"/>
        <w:contextualSpacing/>
        <w:jc w:val="center"/>
        <w:rPr>
          <w:b/>
        </w:rPr>
      </w:pPr>
      <w:r w:rsidRPr="003560F0">
        <w:rPr>
          <w:b/>
        </w:rPr>
        <w:t>(в части специалистов по работе с молодежью, специалистов по социальной работе</w:t>
      </w:r>
      <w:r>
        <w:rPr>
          <w:b/>
        </w:rPr>
        <w:br/>
      </w:r>
      <w:r w:rsidRPr="003560F0">
        <w:rPr>
          <w:b/>
        </w:rPr>
        <w:t>с молодежью, специалистов по организации и проведению молодежных мероприятий)</w:t>
      </w:r>
    </w:p>
    <w:p w:rsidR="00FE3928" w:rsidRPr="004633B5" w:rsidRDefault="00FE3928" w:rsidP="00FE3928">
      <w:pPr>
        <w:autoSpaceDE w:val="0"/>
        <w:autoSpaceDN w:val="0"/>
        <w:adjustRightInd w:val="0"/>
        <w:contextualSpacing/>
        <w:jc w:val="cente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6521"/>
        <w:gridCol w:w="7512"/>
      </w:tblGrid>
      <w:tr w:rsidR="00772BB1" w:rsidRPr="00CD083A" w:rsidTr="003A3344">
        <w:trPr>
          <w:trHeight w:val="801"/>
        </w:trPr>
        <w:tc>
          <w:tcPr>
            <w:tcW w:w="704" w:type="dxa"/>
            <w:vAlign w:val="bottom"/>
          </w:tcPr>
          <w:p w:rsidR="00772BB1" w:rsidRPr="00CD083A" w:rsidRDefault="00772BB1" w:rsidP="003A3344">
            <w:pPr>
              <w:autoSpaceDE w:val="0"/>
              <w:autoSpaceDN w:val="0"/>
              <w:adjustRightInd w:val="0"/>
              <w:contextualSpacing/>
              <w:jc w:val="center"/>
              <w:rPr>
                <w:b/>
                <w:color w:val="000000" w:themeColor="text1"/>
              </w:rPr>
            </w:pPr>
            <w:r w:rsidRPr="00CD083A">
              <w:rPr>
                <w:b/>
                <w:color w:val="000000" w:themeColor="text1"/>
              </w:rPr>
              <w:t>№ п/п</w:t>
            </w:r>
          </w:p>
        </w:tc>
        <w:tc>
          <w:tcPr>
            <w:tcW w:w="6521" w:type="dxa"/>
          </w:tcPr>
          <w:p w:rsidR="00772BB1" w:rsidRPr="00CD083A" w:rsidRDefault="00772BB1" w:rsidP="003A3344">
            <w:pPr>
              <w:autoSpaceDE w:val="0"/>
              <w:autoSpaceDN w:val="0"/>
              <w:adjustRightInd w:val="0"/>
              <w:contextualSpacing/>
              <w:jc w:val="center"/>
              <w:rPr>
                <w:b/>
                <w:color w:val="000000" w:themeColor="text1"/>
              </w:rPr>
            </w:pPr>
            <w:r w:rsidRPr="00CD083A">
              <w:rPr>
                <w:b/>
                <w:color w:val="000000" w:themeColor="text1"/>
              </w:rPr>
              <w:t>Показатели</w:t>
            </w:r>
          </w:p>
        </w:tc>
        <w:tc>
          <w:tcPr>
            <w:tcW w:w="7512" w:type="dxa"/>
          </w:tcPr>
          <w:p w:rsidR="00772BB1" w:rsidRPr="00CD083A" w:rsidRDefault="00772BB1" w:rsidP="003A3344">
            <w:pPr>
              <w:autoSpaceDE w:val="0"/>
              <w:autoSpaceDN w:val="0"/>
              <w:adjustRightInd w:val="0"/>
              <w:ind w:firstLine="708"/>
              <w:contextualSpacing/>
              <w:jc w:val="center"/>
              <w:rPr>
                <w:b/>
                <w:color w:val="000000" w:themeColor="text1"/>
              </w:rPr>
            </w:pPr>
            <w:r w:rsidRPr="00CD083A">
              <w:rPr>
                <w:b/>
                <w:color w:val="000000" w:themeColor="text1"/>
              </w:rPr>
              <w:t>Критерии</w:t>
            </w:r>
          </w:p>
        </w:tc>
      </w:tr>
      <w:tr w:rsidR="00772BB1" w:rsidRPr="00CD083A" w:rsidTr="003A3344">
        <w:trPr>
          <w:trHeight w:val="616"/>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2.1</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Осуществление в отчетном периоде наставничества </w:t>
            </w:r>
            <w:r w:rsidRPr="00CD083A">
              <w:rPr>
                <w:color w:val="000000" w:themeColor="text1"/>
              </w:rPr>
              <w:br/>
              <w:t xml:space="preserve">в отношении других работников учреждения </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наставничества в отношении одного или более работников надлежащим образом</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Отсутствие фактов осуществления наставничества в </w:t>
            </w:r>
            <w:proofErr w:type="gramStart"/>
            <w:r w:rsidRPr="00CD083A">
              <w:rPr>
                <w:color w:val="000000" w:themeColor="text1"/>
              </w:rPr>
              <w:t>отношении  работников</w:t>
            </w:r>
            <w:proofErr w:type="gramEnd"/>
            <w:r w:rsidRPr="00CD083A">
              <w:rPr>
                <w:color w:val="000000" w:themeColor="text1"/>
              </w:rPr>
              <w:t xml:space="preserve"> </w:t>
            </w:r>
          </w:p>
        </w:tc>
      </w:tr>
      <w:tr w:rsidR="00772BB1" w:rsidRPr="00CD083A" w:rsidTr="003A3344">
        <w:trPr>
          <w:trHeight w:val="710"/>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2.2</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tcPr>
          <w:p w:rsidR="00772BB1" w:rsidRPr="00CD083A" w:rsidRDefault="00772BB1" w:rsidP="003A3344">
            <w:pPr>
              <w:autoSpaceDE w:val="0"/>
              <w:autoSpaceDN w:val="0"/>
              <w:adjustRightInd w:val="0"/>
              <w:rPr>
                <w:color w:val="000000" w:themeColor="text1"/>
              </w:rPr>
            </w:pPr>
            <w:r w:rsidRPr="00CD083A">
              <w:rPr>
                <w:color w:val="000000" w:themeColor="text1"/>
              </w:rPr>
              <w:t>Участие лиц, занимающихся в учреждении (по направлению деятельности специалиста либо при его поддержке и сопровождении) в конкурсах, фестивалях, соревнованиях, форумах и иных аналогичных мероприятиях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Занятие призового места в федеральных конкурсах</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Участие в федеральных конкурсах</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Занятие призового места в региональных конкурсах</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Участие в региональных конкурсах</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Занятие призового места в районных конкурсах</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Участие в районных конкурсах</w:t>
            </w:r>
          </w:p>
        </w:tc>
      </w:tr>
      <w:tr w:rsidR="00772BB1" w:rsidRPr="00CD083A" w:rsidTr="003A3344">
        <w:trPr>
          <w:trHeight w:val="1256"/>
        </w:trPr>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highlight w:val="yellow"/>
              </w:rPr>
            </w:pPr>
          </w:p>
        </w:tc>
        <w:tc>
          <w:tcPr>
            <w:tcW w:w="7512" w:type="dxa"/>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Отсутствие фактов участия в конкурсах</w:t>
            </w:r>
          </w:p>
        </w:tc>
      </w:tr>
      <w:tr w:rsidR="00772BB1" w:rsidRPr="00CD083A" w:rsidTr="003A3344">
        <w:trPr>
          <w:trHeight w:val="278"/>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2.3</w:t>
            </w:r>
          </w:p>
        </w:tc>
        <w:tc>
          <w:tcPr>
            <w:tcW w:w="6521" w:type="dxa"/>
            <w:vMerge w:val="restart"/>
          </w:tcPr>
          <w:p w:rsidR="00772BB1" w:rsidRPr="00CD083A" w:rsidRDefault="00772BB1" w:rsidP="003A3344">
            <w:pPr>
              <w:autoSpaceDE w:val="0"/>
              <w:autoSpaceDN w:val="0"/>
              <w:adjustRightInd w:val="0"/>
              <w:rPr>
                <w:color w:val="000000" w:themeColor="text1"/>
              </w:rPr>
            </w:pPr>
            <w:r w:rsidRPr="00CD083A">
              <w:rPr>
                <w:color w:val="000000" w:themeColor="text1"/>
              </w:rPr>
              <w:t xml:space="preserve">Организация регулярного (не менее одного мероприятия в месяц) взаимодействия с молодежными общественными объединениями по направлению деятельности </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указанной деятельности надлежащим образом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осуществления указанной деятельности</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2.4</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Обеспечение целевого охвата молодежи</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Обеспечение целевого количества занимающихся, участников мероприятий</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Необеспечение целевого количества занимающихся, участников мероприятий</w:t>
            </w:r>
          </w:p>
          <w:p w:rsidR="00772BB1" w:rsidRPr="00CD083A" w:rsidRDefault="00772BB1" w:rsidP="003A3344">
            <w:pPr>
              <w:autoSpaceDE w:val="0"/>
              <w:autoSpaceDN w:val="0"/>
              <w:adjustRightInd w:val="0"/>
              <w:contextualSpacing/>
              <w:rPr>
                <w:color w:val="000000" w:themeColor="text1"/>
              </w:rPr>
            </w:pP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2.5</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Организация взаимодействия с иными органами и учреждениями системы профилактики правонарушений несовершеннолетних по направлению деятельности </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указанной деятельности надлежащим образом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осуществления указанной деятельности</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2.6</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Вовлечение молодежи по направлениям деятельности в участие в конкурсах, фестивалях, форумах, иных аналогичных мероприятиях, организуемых органами </w:t>
            </w:r>
            <w:r w:rsidRPr="00CD083A">
              <w:rPr>
                <w:color w:val="000000" w:themeColor="text1"/>
              </w:rPr>
              <w:lastRenderedPageBreak/>
              <w:t>государственной власти Российской Федерации, субъектов Российской Федерации или по их инициативе, поручению</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lastRenderedPageBreak/>
              <w:t>Достижение целевого значения вовлеченных молодых людей</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proofErr w:type="spellStart"/>
            <w:r w:rsidRPr="00CD083A">
              <w:rPr>
                <w:color w:val="000000" w:themeColor="text1"/>
              </w:rPr>
              <w:t>Недостижение</w:t>
            </w:r>
            <w:proofErr w:type="spellEnd"/>
            <w:r w:rsidRPr="00CD083A">
              <w:rPr>
                <w:color w:val="000000" w:themeColor="text1"/>
              </w:rPr>
              <w:t xml:space="preserve"> целевого значения вовлеченных молодых людей</w:t>
            </w:r>
          </w:p>
        </w:tc>
      </w:tr>
      <w:tr w:rsidR="00772BB1" w:rsidRPr="00CD083A" w:rsidTr="003A3344">
        <w:trPr>
          <w:trHeight w:val="54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2.7</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Вовлечение молодежи по направлениям деятельности подразделения в добровольческую (волонтерскую) деятельность</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 целевого значения вовлеченных молодых людей</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proofErr w:type="spellStart"/>
            <w:r w:rsidRPr="00CD083A">
              <w:rPr>
                <w:color w:val="000000" w:themeColor="text1"/>
              </w:rPr>
              <w:t>Недостижение</w:t>
            </w:r>
            <w:proofErr w:type="spellEnd"/>
            <w:r w:rsidRPr="00CD083A">
              <w:rPr>
                <w:color w:val="000000" w:themeColor="text1"/>
              </w:rPr>
              <w:t xml:space="preserve"> целевого значения вовлеченных молодых людей</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2.8</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Своевременное и качественное исполнение полномочий заказчика по подготовке технических заданий по направлению деятельности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Исполнение в полном объеме и надлежащего качества</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замечания</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замечаний</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2.9</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Своевременное и качественное исполнение полномочий заказчика по исполнению контрактов по направлению деятельности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Исполнение в полном объеме и надлежащего качества</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замечания</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замечаний</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2.10</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proofErr w:type="spellStart"/>
            <w:r w:rsidRPr="00CD083A">
              <w:rPr>
                <w:color w:val="000000" w:themeColor="text1"/>
              </w:rPr>
              <w:t>Недостижение</w:t>
            </w:r>
            <w:proofErr w:type="spellEnd"/>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2.11</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Вовлечение занимающихся в учреждении по направлению деятельности в мероприятия, организуемые учреждением (если соответствующие задачи относятся к должностным обязанностям работника)</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Участие 60% - 100% занимающихся в учреждении в мероприятиях, организуемых учреждением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Участие более 30%, но менее 60% занимающихся в учреждении в мероприятиях, организуемых учреждением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Участие менее 30% занимающихся в учреждении в мероприятиях, организуемых учреждением</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2.12</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Соответствие одному из случаев осуществления иных стимулирующих выплат, установленных коллективным </w:t>
            </w:r>
            <w:r w:rsidRPr="00CD083A">
              <w:rPr>
                <w:color w:val="000000" w:themeColor="text1"/>
              </w:rPr>
              <w:lastRenderedPageBreak/>
              <w:t>договором, соглашением, локальным правовым актом учреждения</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lastRenderedPageBreak/>
              <w:t xml:space="preserve">Соответствие </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Несоответствие</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2.13</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особо важного задания в отчетном периоде</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Надлежащее исполнение особо важного задания</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Отсутствие факта исполнения особо важного задания </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2.14</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мероприятий, направленных на выполнение государственного задания (количественные показатели) по направлениям деятельности, за оцениваемый период</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97,5% или более, но менее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95% или более, но менее 97,5%</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Выполнение планового показателя К1 </w:t>
            </w:r>
            <w:proofErr w:type="gramStart"/>
            <w:r w:rsidRPr="00CD083A">
              <w:rPr>
                <w:color w:val="000000" w:themeColor="text1"/>
              </w:rPr>
              <w:t>&lt; 95</w:t>
            </w:r>
            <w:proofErr w:type="gramEnd"/>
            <w:r w:rsidRPr="00CD083A">
              <w:rPr>
                <w:color w:val="000000" w:themeColor="text1"/>
              </w:rPr>
              <w:t>%</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2.15</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Выполнение мероприятий, направленных на выполнение государственного задания (качественные показатели) по направлениям деятельности, за оцениваемый период </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К2 на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К2 на 97,5% или более, но менее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К2 на 95% или более, но менее 97,5%</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Выполнение планового показателя К2 </w:t>
            </w:r>
            <w:proofErr w:type="gramStart"/>
            <w:r w:rsidRPr="00CD083A">
              <w:rPr>
                <w:color w:val="000000" w:themeColor="text1"/>
              </w:rPr>
              <w:t>&lt; 95</w:t>
            </w:r>
            <w:proofErr w:type="gramEnd"/>
            <w:r w:rsidRPr="00CD083A">
              <w:rPr>
                <w:color w:val="000000" w:themeColor="text1"/>
              </w:rPr>
              <w:t>%</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2.16</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Повышение образовательного уровня</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Получение высшего образования или прохождение профессиональной переподготовки</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Получение среднего образования или прохождение курсов повышения квалификации длительностью не менее 40 часов</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Прохождение курсов повышения квалификации длительностью от 16, но менее 40 часов</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повышения образовательного уровня</w:t>
            </w:r>
          </w:p>
        </w:tc>
      </w:tr>
      <w:tr w:rsidR="00772BB1" w:rsidRPr="00CD083A" w:rsidTr="003A3344">
        <w:trPr>
          <w:trHeight w:val="768"/>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2.17</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мотивированных замечаний непосредственного руководителя по вопросу соблюдения требований к служебному поведению</w:t>
            </w:r>
            <w:r>
              <w:rPr>
                <w:color w:val="000000" w:themeColor="text1"/>
              </w:rPr>
              <w:t xml:space="preserve">, а для материально ответственных </w:t>
            </w:r>
            <w:r w:rsidRPr="00A40F49">
              <w:t>лиц - также к сохранности вверенных материальных ценностей</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w:t>
            </w:r>
          </w:p>
        </w:tc>
      </w:tr>
      <w:tr w:rsidR="00772BB1" w:rsidRPr="00CD083A" w:rsidTr="003A3344">
        <w:trPr>
          <w:trHeight w:val="768"/>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w:t>
            </w:r>
          </w:p>
        </w:tc>
      </w:tr>
    </w:tbl>
    <w:p w:rsidR="00FE3928" w:rsidRDefault="00FE3928" w:rsidP="00FE3928">
      <w:pPr>
        <w:ind w:left="5954" w:right="-994"/>
        <w:contextualSpacing/>
        <w:jc w:val="both"/>
      </w:pPr>
    </w:p>
    <w:p w:rsidR="00FE3928" w:rsidRDefault="00FE3928" w:rsidP="00FE3928">
      <w:pPr>
        <w:ind w:left="5954" w:right="-994"/>
        <w:contextualSpacing/>
        <w:jc w:val="both"/>
      </w:pPr>
    </w:p>
    <w:p w:rsidR="00FE3928" w:rsidRDefault="00FE3928" w:rsidP="00FE3928">
      <w:pPr>
        <w:ind w:left="5954" w:right="-994"/>
        <w:contextualSpacing/>
        <w:jc w:val="both"/>
      </w:pPr>
    </w:p>
    <w:p w:rsidR="00FE3928" w:rsidRDefault="00FE3928" w:rsidP="00FE3928">
      <w:pPr>
        <w:tabs>
          <w:tab w:val="left" w:pos="1920"/>
        </w:tabs>
        <w:contextualSpacing/>
        <w:jc w:val="center"/>
        <w:rPr>
          <w:b/>
        </w:rPr>
      </w:pPr>
      <w:r w:rsidRPr="001F5272">
        <w:rPr>
          <w:b/>
        </w:rPr>
        <w:t xml:space="preserve">Раздел 3.  </w:t>
      </w:r>
      <w:r w:rsidRPr="00C70F90">
        <w:rPr>
          <w:b/>
        </w:rPr>
        <w:t>Допо</w:t>
      </w:r>
      <w:r w:rsidR="00150AAB">
        <w:rPr>
          <w:b/>
        </w:rPr>
        <w:t>лнительные показатели и критерии</w:t>
      </w:r>
      <w:r w:rsidRPr="00C70F90">
        <w:rPr>
          <w:b/>
        </w:rPr>
        <w:t xml:space="preserve"> оценки эффективности труда работников учреждений</w:t>
      </w:r>
      <w:r w:rsidRPr="001F5272">
        <w:rPr>
          <w:b/>
        </w:rPr>
        <w:t>,</w:t>
      </w:r>
    </w:p>
    <w:p w:rsidR="00FE3928" w:rsidRDefault="00FE3928" w:rsidP="00FE3928">
      <w:pPr>
        <w:tabs>
          <w:tab w:val="left" w:pos="1920"/>
        </w:tabs>
        <w:contextualSpacing/>
        <w:jc w:val="center"/>
        <w:rPr>
          <w:b/>
          <w:bCs/>
        </w:rPr>
      </w:pPr>
      <w:r w:rsidRPr="001F5272">
        <w:rPr>
          <w:b/>
          <w:bCs/>
        </w:rPr>
        <w:t xml:space="preserve">непосредственно реализующих </w:t>
      </w:r>
      <w:r w:rsidRPr="001F5272">
        <w:rPr>
          <w:rFonts w:eastAsiaTheme="minorHAnsi"/>
          <w:b/>
          <w:bCs/>
          <w:lang w:eastAsia="en-US"/>
        </w:rPr>
        <w:t xml:space="preserve">основные направления молодежной политики </w:t>
      </w:r>
      <w:r w:rsidRPr="001F5272">
        <w:rPr>
          <w:b/>
          <w:bCs/>
        </w:rPr>
        <w:t>(в части, касающейся методистов, психологов, юрисконсультов (</w:t>
      </w:r>
      <w:r w:rsidRPr="001F5272">
        <w:rPr>
          <w:b/>
        </w:rPr>
        <w:t>осуществляющих консультирование молодежи по правовым вопросам</w:t>
      </w:r>
      <w:r w:rsidRPr="001F5272">
        <w:rPr>
          <w:b/>
          <w:bCs/>
        </w:rPr>
        <w:t>), специалистов по связям</w:t>
      </w:r>
    </w:p>
    <w:p w:rsidR="00FE3928" w:rsidRDefault="00FE3928" w:rsidP="00FE3928">
      <w:pPr>
        <w:tabs>
          <w:tab w:val="left" w:pos="1920"/>
        </w:tabs>
        <w:contextualSpacing/>
        <w:jc w:val="center"/>
        <w:rPr>
          <w:b/>
          <w:bCs/>
        </w:rPr>
      </w:pPr>
      <w:r w:rsidRPr="001F5272">
        <w:rPr>
          <w:b/>
          <w:bCs/>
        </w:rPr>
        <w:t>с общественностью)</w:t>
      </w:r>
    </w:p>
    <w:p w:rsidR="00FE3928" w:rsidRDefault="00FE3928" w:rsidP="00FE3928">
      <w:pPr>
        <w:tabs>
          <w:tab w:val="left" w:pos="1920"/>
        </w:tabs>
        <w:contextualSpacing/>
        <w:jc w:val="center"/>
        <w:rPr>
          <w:b/>
          <w:bC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6521"/>
        <w:gridCol w:w="7512"/>
      </w:tblGrid>
      <w:tr w:rsidR="00772BB1" w:rsidRPr="00CD083A" w:rsidTr="003A3344">
        <w:trPr>
          <w:trHeight w:val="801"/>
        </w:trPr>
        <w:tc>
          <w:tcPr>
            <w:tcW w:w="704" w:type="dxa"/>
            <w:vAlign w:val="bottom"/>
          </w:tcPr>
          <w:p w:rsidR="00772BB1" w:rsidRPr="00CD083A" w:rsidRDefault="00772BB1" w:rsidP="003A3344">
            <w:pPr>
              <w:autoSpaceDE w:val="0"/>
              <w:autoSpaceDN w:val="0"/>
              <w:adjustRightInd w:val="0"/>
              <w:contextualSpacing/>
              <w:jc w:val="center"/>
              <w:rPr>
                <w:b/>
                <w:color w:val="000000" w:themeColor="text1"/>
              </w:rPr>
            </w:pPr>
            <w:r w:rsidRPr="00CD083A">
              <w:rPr>
                <w:b/>
                <w:color w:val="000000" w:themeColor="text1"/>
              </w:rPr>
              <w:t>№ п/п</w:t>
            </w:r>
          </w:p>
        </w:tc>
        <w:tc>
          <w:tcPr>
            <w:tcW w:w="6521" w:type="dxa"/>
          </w:tcPr>
          <w:p w:rsidR="00772BB1" w:rsidRPr="00CD083A" w:rsidRDefault="00772BB1" w:rsidP="003A3344">
            <w:pPr>
              <w:autoSpaceDE w:val="0"/>
              <w:autoSpaceDN w:val="0"/>
              <w:adjustRightInd w:val="0"/>
              <w:contextualSpacing/>
              <w:jc w:val="center"/>
              <w:rPr>
                <w:b/>
                <w:color w:val="000000" w:themeColor="text1"/>
              </w:rPr>
            </w:pPr>
            <w:r w:rsidRPr="00CD083A">
              <w:rPr>
                <w:b/>
                <w:color w:val="000000" w:themeColor="text1"/>
              </w:rPr>
              <w:t>Показатели</w:t>
            </w:r>
          </w:p>
        </w:tc>
        <w:tc>
          <w:tcPr>
            <w:tcW w:w="7512" w:type="dxa"/>
          </w:tcPr>
          <w:p w:rsidR="00772BB1" w:rsidRPr="00CD083A" w:rsidRDefault="00772BB1" w:rsidP="003A3344">
            <w:pPr>
              <w:autoSpaceDE w:val="0"/>
              <w:autoSpaceDN w:val="0"/>
              <w:adjustRightInd w:val="0"/>
              <w:ind w:firstLine="708"/>
              <w:contextualSpacing/>
              <w:jc w:val="center"/>
              <w:rPr>
                <w:b/>
                <w:color w:val="000000" w:themeColor="text1"/>
              </w:rPr>
            </w:pPr>
            <w:r w:rsidRPr="00CD083A">
              <w:rPr>
                <w:b/>
                <w:color w:val="000000" w:themeColor="text1"/>
              </w:rPr>
              <w:t>Критерии</w:t>
            </w:r>
          </w:p>
        </w:tc>
      </w:tr>
      <w:tr w:rsidR="00772BB1" w:rsidRPr="00CD083A" w:rsidTr="003A3344">
        <w:trPr>
          <w:trHeight w:val="616"/>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3.1</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Осуществление в отчетном периоде наставничества </w:t>
            </w:r>
            <w:r w:rsidRPr="00CD083A">
              <w:rPr>
                <w:color w:val="000000" w:themeColor="text1"/>
              </w:rPr>
              <w:br/>
              <w:t xml:space="preserve">в отношении других работников учреждения </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наставничества в отношении одного или более работников надлежащим образом</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Отсутствие фактов осуществления наставничества в </w:t>
            </w:r>
            <w:proofErr w:type="gramStart"/>
            <w:r w:rsidRPr="00CD083A">
              <w:rPr>
                <w:color w:val="000000" w:themeColor="text1"/>
              </w:rPr>
              <w:t>отношении  работников</w:t>
            </w:r>
            <w:proofErr w:type="gramEnd"/>
            <w:r w:rsidRPr="00CD083A">
              <w:rPr>
                <w:color w:val="000000" w:themeColor="text1"/>
              </w:rPr>
              <w:t xml:space="preserve"> </w:t>
            </w:r>
          </w:p>
        </w:tc>
      </w:tr>
      <w:tr w:rsidR="00772BB1" w:rsidRPr="00CD083A" w:rsidTr="003A3344">
        <w:trPr>
          <w:trHeight w:val="710"/>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3.2</w:t>
            </w:r>
          </w:p>
        </w:tc>
        <w:tc>
          <w:tcPr>
            <w:tcW w:w="6521" w:type="dxa"/>
            <w:vMerge w:val="restart"/>
            <w:tcBorders>
              <w:top w:val="single" w:sz="4" w:space="0" w:color="auto"/>
              <w:left w:val="single" w:sz="4" w:space="0" w:color="auto"/>
              <w:right w:val="single" w:sz="4" w:space="0" w:color="auto"/>
            </w:tcBorders>
            <w:shd w:val="clear" w:color="auto" w:fill="auto"/>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Повышение образовательного уровня</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rFonts w:eastAsia="Calibri"/>
                <w:color w:val="000000" w:themeColor="text1"/>
              </w:rPr>
              <w:t>Получение высшего образования или прохождение профессиональной переподготовки</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Borders>
              <w:right w:val="single" w:sz="4" w:space="0" w:color="auto"/>
            </w:tcBorders>
          </w:tcPr>
          <w:p w:rsidR="00772BB1" w:rsidRPr="00CD083A" w:rsidRDefault="00772BB1" w:rsidP="003A3344">
            <w:pPr>
              <w:autoSpaceDE w:val="0"/>
              <w:autoSpaceDN w:val="0"/>
              <w:adjustRightInd w:val="0"/>
              <w:contextualSpacing/>
              <w:rPr>
                <w:color w:val="000000" w:themeColor="text1"/>
                <w:highlight w:val="yellow"/>
              </w:rPr>
            </w:pPr>
          </w:p>
        </w:tc>
        <w:tc>
          <w:tcPr>
            <w:tcW w:w="7512" w:type="dxa"/>
            <w:tcBorders>
              <w:left w:val="single" w:sz="4" w:space="0" w:color="auto"/>
            </w:tcBorders>
          </w:tcPr>
          <w:p w:rsidR="00772BB1" w:rsidRPr="00CD083A" w:rsidRDefault="00772BB1" w:rsidP="003A3344">
            <w:pPr>
              <w:autoSpaceDE w:val="0"/>
              <w:autoSpaceDN w:val="0"/>
              <w:adjustRightInd w:val="0"/>
              <w:contextualSpacing/>
              <w:rPr>
                <w:color w:val="000000" w:themeColor="text1"/>
                <w:highlight w:val="yellow"/>
              </w:rPr>
            </w:pPr>
            <w:r w:rsidRPr="00CD083A">
              <w:rPr>
                <w:rFonts w:eastAsia="Calibri"/>
                <w:color w:val="000000" w:themeColor="text1"/>
              </w:rPr>
              <w:t>Получение среднего образования или прохождение курсов повышения квалификации длительностью не менее 40 часов</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Borders>
              <w:right w:val="single" w:sz="4" w:space="0" w:color="auto"/>
            </w:tcBorders>
          </w:tcPr>
          <w:p w:rsidR="00772BB1" w:rsidRPr="00CD083A" w:rsidRDefault="00772BB1" w:rsidP="003A3344">
            <w:pPr>
              <w:autoSpaceDE w:val="0"/>
              <w:autoSpaceDN w:val="0"/>
              <w:adjustRightInd w:val="0"/>
              <w:contextualSpacing/>
              <w:rPr>
                <w:color w:val="000000" w:themeColor="text1"/>
                <w:highlight w:val="yellow"/>
              </w:rPr>
            </w:pPr>
          </w:p>
        </w:tc>
        <w:tc>
          <w:tcPr>
            <w:tcW w:w="7512" w:type="dxa"/>
            <w:tcBorders>
              <w:left w:val="single" w:sz="4" w:space="0" w:color="auto"/>
            </w:tcBorders>
          </w:tcPr>
          <w:p w:rsidR="00772BB1" w:rsidRPr="00CD083A" w:rsidRDefault="00772BB1" w:rsidP="003A3344">
            <w:pPr>
              <w:autoSpaceDE w:val="0"/>
              <w:autoSpaceDN w:val="0"/>
              <w:adjustRightInd w:val="0"/>
              <w:contextualSpacing/>
              <w:rPr>
                <w:color w:val="000000" w:themeColor="text1"/>
                <w:highlight w:val="yellow"/>
              </w:rPr>
            </w:pPr>
            <w:r w:rsidRPr="00CD083A">
              <w:rPr>
                <w:rFonts w:eastAsia="Calibri"/>
                <w:color w:val="000000" w:themeColor="text1"/>
              </w:rPr>
              <w:t>Прохождение курсов повышения квалификации длительностью от 16, но менее 40 часов</w:t>
            </w:r>
          </w:p>
        </w:tc>
      </w:tr>
      <w:tr w:rsidR="00772BB1" w:rsidRPr="00CD083A" w:rsidTr="003A3344">
        <w:tc>
          <w:tcPr>
            <w:tcW w:w="704" w:type="dxa"/>
            <w:vMerge/>
          </w:tcPr>
          <w:p w:rsidR="00772BB1" w:rsidRPr="00CD083A" w:rsidRDefault="00772BB1" w:rsidP="00772BB1">
            <w:pPr>
              <w:numPr>
                <w:ilvl w:val="0"/>
                <w:numId w:val="29"/>
              </w:numPr>
              <w:autoSpaceDE w:val="0"/>
              <w:autoSpaceDN w:val="0"/>
              <w:adjustRightInd w:val="0"/>
              <w:ind w:left="0" w:firstLine="0"/>
              <w:contextualSpacing/>
              <w:jc w:val="center"/>
              <w:rPr>
                <w:color w:val="000000" w:themeColor="text1"/>
              </w:rPr>
            </w:pPr>
          </w:p>
        </w:tc>
        <w:tc>
          <w:tcPr>
            <w:tcW w:w="6521" w:type="dxa"/>
            <w:vMerge/>
            <w:tcBorders>
              <w:right w:val="single" w:sz="4" w:space="0" w:color="auto"/>
            </w:tcBorders>
          </w:tcPr>
          <w:p w:rsidR="00772BB1" w:rsidRPr="00CD083A" w:rsidRDefault="00772BB1" w:rsidP="003A3344">
            <w:pPr>
              <w:autoSpaceDE w:val="0"/>
              <w:autoSpaceDN w:val="0"/>
              <w:adjustRightInd w:val="0"/>
              <w:contextualSpacing/>
              <w:rPr>
                <w:color w:val="000000" w:themeColor="text1"/>
                <w:highlight w:val="yellow"/>
              </w:rPr>
            </w:pPr>
          </w:p>
        </w:tc>
        <w:tc>
          <w:tcPr>
            <w:tcW w:w="7512" w:type="dxa"/>
            <w:tcBorders>
              <w:left w:val="single" w:sz="4" w:space="0" w:color="auto"/>
            </w:tcBorders>
          </w:tcPr>
          <w:p w:rsidR="00772BB1" w:rsidRPr="00CD083A" w:rsidRDefault="00772BB1" w:rsidP="003A3344">
            <w:pPr>
              <w:autoSpaceDE w:val="0"/>
              <w:autoSpaceDN w:val="0"/>
              <w:adjustRightInd w:val="0"/>
              <w:contextualSpacing/>
              <w:rPr>
                <w:color w:val="000000" w:themeColor="text1"/>
                <w:highlight w:val="yellow"/>
              </w:rPr>
            </w:pPr>
            <w:r w:rsidRPr="00CD083A">
              <w:rPr>
                <w:color w:val="000000" w:themeColor="text1"/>
              </w:rPr>
              <w:t>Отсутствие фактов повышения образовательного уровня</w:t>
            </w:r>
          </w:p>
        </w:tc>
      </w:tr>
      <w:tr w:rsidR="00772BB1" w:rsidRPr="00CD083A" w:rsidTr="003A3344">
        <w:trPr>
          <w:trHeight w:hRule="exact" w:val="533"/>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3.3</w:t>
            </w:r>
          </w:p>
        </w:tc>
        <w:tc>
          <w:tcPr>
            <w:tcW w:w="6521" w:type="dxa"/>
            <w:vMerge w:val="restart"/>
          </w:tcPr>
          <w:p w:rsidR="00772BB1" w:rsidRPr="00CD083A" w:rsidRDefault="00772BB1" w:rsidP="003A3344">
            <w:pPr>
              <w:autoSpaceDE w:val="0"/>
              <w:autoSpaceDN w:val="0"/>
              <w:adjustRightInd w:val="0"/>
              <w:jc w:val="both"/>
              <w:rPr>
                <w:color w:val="000000" w:themeColor="text1"/>
              </w:rPr>
            </w:pPr>
            <w:r w:rsidRPr="00CD083A">
              <w:rPr>
                <w:color w:val="000000" w:themeColor="text1"/>
              </w:rPr>
              <w:t>Обеспечение обратной связи с лицами, которым оказаны консультации (отзывы целевой аудитории) (кроме специалистов по связям с общественностью)</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указанной деятельности надлежащим образом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осуществления указанной деятельности</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3.4</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Осуществление </w:t>
            </w:r>
            <w:proofErr w:type="spellStart"/>
            <w:r w:rsidRPr="00CD083A">
              <w:rPr>
                <w:color w:val="000000" w:themeColor="text1"/>
              </w:rPr>
              <w:t>медиапланирования</w:t>
            </w:r>
            <w:proofErr w:type="spellEnd"/>
            <w:r w:rsidRPr="00CD083A">
              <w:rPr>
                <w:color w:val="000000" w:themeColor="text1"/>
              </w:rPr>
              <w:t xml:space="preserve"> (для специалистов по связям с общественностью)</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указанной деятельности надлежащим образом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осуществления указанной деятельности</w:t>
            </w:r>
          </w:p>
        </w:tc>
      </w:tr>
      <w:tr w:rsidR="00772BB1" w:rsidRPr="00CD083A" w:rsidTr="003A3344">
        <w:trPr>
          <w:trHeight w:val="555"/>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3.5</w:t>
            </w:r>
          </w:p>
        </w:tc>
        <w:tc>
          <w:tcPr>
            <w:tcW w:w="6521" w:type="dxa"/>
            <w:vMerge w:val="restart"/>
          </w:tcPr>
          <w:p w:rsidR="00772BB1" w:rsidRPr="00CD083A" w:rsidRDefault="00772BB1" w:rsidP="003A3344">
            <w:pPr>
              <w:autoSpaceDE w:val="0"/>
              <w:autoSpaceDN w:val="0"/>
              <w:adjustRightInd w:val="0"/>
              <w:rPr>
                <w:color w:val="000000" w:themeColor="text1"/>
              </w:rPr>
            </w:pPr>
            <w:r w:rsidRPr="00CD083A">
              <w:rPr>
                <w:color w:val="000000" w:themeColor="text1"/>
              </w:rPr>
              <w:t>Организация регулярного (не менее одного мероприятия в месяц) взаимодействия с молодежными общественными объединениями по направлению деятельности (для специалистов по связям с общественностью)</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указанной деятельности надлежащим образом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осуществления указанной деятельности</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3.6</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Разработка методических материалов, положений (для методистов)</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Осуществление указанной деятельности надлежащим образом</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 фактов осуществления указанной деятельности</w:t>
            </w:r>
          </w:p>
        </w:tc>
      </w:tr>
      <w:tr w:rsidR="00772BB1" w:rsidRPr="00CD083A" w:rsidTr="003A3344">
        <w:trPr>
          <w:trHeight w:val="54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3.7</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Вовлечение молодежи в общественно полезную деятельность в рамках ведения консультационной работы (для психологов)</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 целевого значения вовлеченных молодых людей</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proofErr w:type="spellStart"/>
            <w:r w:rsidRPr="00CD083A">
              <w:rPr>
                <w:color w:val="000000" w:themeColor="text1"/>
              </w:rPr>
              <w:t>Недостижение</w:t>
            </w:r>
            <w:proofErr w:type="spellEnd"/>
            <w:r w:rsidRPr="00CD083A">
              <w:rPr>
                <w:color w:val="000000" w:themeColor="text1"/>
              </w:rPr>
              <w:t xml:space="preserve"> целевого значения вовлеченных молодых людей</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3.8</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Своевременное и качественное исполнение полномочий заказчика по подготовке технических заданий по направлению деятельности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Исполнение в полном объеме и надлежащего качества</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замечания</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замечаний</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3.9</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Своевременное и качественное исполнение полномочий заказчика по исполнению контрактов по направлению </w:t>
            </w:r>
            <w:r w:rsidRPr="00CD083A">
              <w:rPr>
                <w:color w:val="000000" w:themeColor="text1"/>
              </w:rPr>
              <w:lastRenderedPageBreak/>
              <w:t>деятельности (если соответствующие задачи относятся к должностным обязанностям работника)</w:t>
            </w:r>
          </w:p>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lastRenderedPageBreak/>
              <w:t>Исполнение в полном объеме и надлежащего качества</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одного замечания</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двух и более замечаний</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lastRenderedPageBreak/>
              <w:t>3.10</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Достижение</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proofErr w:type="spellStart"/>
            <w:r w:rsidRPr="00CD083A">
              <w:rPr>
                <w:color w:val="000000" w:themeColor="text1"/>
              </w:rPr>
              <w:t>Недостижение</w:t>
            </w:r>
            <w:proofErr w:type="spellEnd"/>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3.11</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 мотивированных замечаний непосредственного руководителя по вопросу соблюдения требований к служебному поведению</w:t>
            </w:r>
            <w:r>
              <w:rPr>
                <w:color w:val="000000" w:themeColor="text1"/>
              </w:rPr>
              <w:t xml:space="preserve">, а для материально ответственных </w:t>
            </w:r>
            <w:r w:rsidRPr="00A40F49">
              <w:t>лиц - также к сохранности вверенных материальных ценностей</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Отсутствие</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ind w:left="568"/>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Наличие</w:t>
            </w:r>
          </w:p>
        </w:tc>
      </w:tr>
      <w:tr w:rsidR="00772BB1" w:rsidRPr="00CD083A" w:rsidTr="003A3344">
        <w:trPr>
          <w:trHeight w:val="361"/>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3.12</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Соответствие одному из случаев осуществления иных стимулирующих выплат, установленных коллективным договором, соглашением, локальным правовым актом учреждения</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Соответствие </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Несоответствие</w:t>
            </w:r>
          </w:p>
        </w:tc>
      </w:tr>
      <w:tr w:rsidR="00772BB1" w:rsidRPr="00CD083A" w:rsidTr="003A3344">
        <w:trPr>
          <w:trHeight w:val="314"/>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3.13</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особо важного задания в отчетном периоде</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Надлежащее исполнение особо важного задания</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Отсутствие факта исполнения особо важного задания </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3.14</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мероприятий, направленных на выполнение государственного задания (количественные показатели) по направлениям деятельности, за оцениваемый период</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97,5% или более, но менее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К1 на 95% или более, но менее 97,5%</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jc w:val="center"/>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Выполнение планового показателя К1 </w:t>
            </w:r>
            <w:proofErr w:type="gramStart"/>
            <w:r w:rsidRPr="00CD083A">
              <w:rPr>
                <w:color w:val="000000" w:themeColor="text1"/>
              </w:rPr>
              <w:t>&lt; 95</w:t>
            </w:r>
            <w:proofErr w:type="gramEnd"/>
            <w:r w:rsidRPr="00CD083A">
              <w:rPr>
                <w:color w:val="000000" w:themeColor="text1"/>
              </w:rPr>
              <w:t>%</w:t>
            </w:r>
          </w:p>
        </w:tc>
      </w:tr>
      <w:tr w:rsidR="00772BB1" w:rsidRPr="00CD083A" w:rsidTr="003A3344">
        <w:trPr>
          <w:trHeight w:val="277"/>
        </w:trPr>
        <w:tc>
          <w:tcPr>
            <w:tcW w:w="704" w:type="dxa"/>
            <w:vMerge w:val="restart"/>
          </w:tcPr>
          <w:p w:rsidR="00772BB1" w:rsidRPr="00CD083A" w:rsidRDefault="00772BB1" w:rsidP="003A3344">
            <w:pPr>
              <w:autoSpaceDE w:val="0"/>
              <w:autoSpaceDN w:val="0"/>
              <w:adjustRightInd w:val="0"/>
              <w:contextualSpacing/>
              <w:jc w:val="center"/>
              <w:rPr>
                <w:color w:val="000000" w:themeColor="text1"/>
              </w:rPr>
            </w:pPr>
            <w:r w:rsidRPr="00CD083A">
              <w:rPr>
                <w:color w:val="000000" w:themeColor="text1"/>
              </w:rPr>
              <w:t>3.15</w:t>
            </w:r>
          </w:p>
        </w:tc>
        <w:tc>
          <w:tcPr>
            <w:tcW w:w="6521" w:type="dxa"/>
            <w:vMerge w:val="restart"/>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мероприятий, направленных на выполнение государственного задания (качественные показатели) по направлениям деятельности, за оцениваемый период</w:t>
            </w: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К2 на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К2 на 97,5% или более, но менее 100%</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Выполнение планового показателя К2 на 95% или более, но менее 97,5%</w:t>
            </w:r>
          </w:p>
        </w:tc>
      </w:tr>
      <w:tr w:rsidR="00772BB1" w:rsidRPr="00CD083A" w:rsidTr="003A3344">
        <w:trPr>
          <w:trHeight w:val="277"/>
        </w:trPr>
        <w:tc>
          <w:tcPr>
            <w:tcW w:w="704" w:type="dxa"/>
            <w:vMerge/>
          </w:tcPr>
          <w:p w:rsidR="00772BB1" w:rsidRPr="00CD083A" w:rsidRDefault="00772BB1" w:rsidP="003A3344">
            <w:pPr>
              <w:autoSpaceDE w:val="0"/>
              <w:autoSpaceDN w:val="0"/>
              <w:adjustRightInd w:val="0"/>
              <w:contextualSpacing/>
              <w:rPr>
                <w:color w:val="000000" w:themeColor="text1"/>
              </w:rPr>
            </w:pPr>
          </w:p>
        </w:tc>
        <w:tc>
          <w:tcPr>
            <w:tcW w:w="6521" w:type="dxa"/>
            <w:vMerge/>
          </w:tcPr>
          <w:p w:rsidR="00772BB1" w:rsidRPr="00CD083A" w:rsidRDefault="00772BB1" w:rsidP="003A3344">
            <w:pPr>
              <w:autoSpaceDE w:val="0"/>
              <w:autoSpaceDN w:val="0"/>
              <w:adjustRightInd w:val="0"/>
              <w:contextualSpacing/>
              <w:rPr>
                <w:color w:val="000000" w:themeColor="text1"/>
              </w:rPr>
            </w:pPr>
          </w:p>
        </w:tc>
        <w:tc>
          <w:tcPr>
            <w:tcW w:w="7512" w:type="dxa"/>
          </w:tcPr>
          <w:p w:rsidR="00772BB1" w:rsidRPr="00CD083A" w:rsidRDefault="00772BB1" w:rsidP="003A3344">
            <w:pPr>
              <w:autoSpaceDE w:val="0"/>
              <w:autoSpaceDN w:val="0"/>
              <w:adjustRightInd w:val="0"/>
              <w:contextualSpacing/>
              <w:rPr>
                <w:color w:val="000000" w:themeColor="text1"/>
              </w:rPr>
            </w:pPr>
            <w:r w:rsidRPr="00CD083A">
              <w:rPr>
                <w:color w:val="000000" w:themeColor="text1"/>
              </w:rPr>
              <w:t xml:space="preserve">Выполнение планового показателя К2 </w:t>
            </w:r>
            <w:proofErr w:type="gramStart"/>
            <w:r w:rsidRPr="00CD083A">
              <w:rPr>
                <w:color w:val="000000" w:themeColor="text1"/>
              </w:rPr>
              <w:t>&lt; 95</w:t>
            </w:r>
            <w:proofErr w:type="gramEnd"/>
            <w:r w:rsidRPr="00CD083A">
              <w:rPr>
                <w:color w:val="000000" w:themeColor="text1"/>
              </w:rPr>
              <w:t>%</w:t>
            </w:r>
          </w:p>
        </w:tc>
      </w:tr>
    </w:tbl>
    <w:p w:rsidR="00FE3928" w:rsidRDefault="00FE3928" w:rsidP="00FE3928">
      <w:pPr>
        <w:tabs>
          <w:tab w:val="left" w:pos="1920"/>
        </w:tabs>
        <w:contextualSpacing/>
        <w:jc w:val="center"/>
      </w:pPr>
    </w:p>
    <w:p w:rsidR="00150AAB" w:rsidRDefault="00150AAB">
      <w:r>
        <w:br w:type="page"/>
      </w:r>
    </w:p>
    <w:p w:rsidR="00FE3928" w:rsidRPr="009A0225" w:rsidRDefault="00FE3928" w:rsidP="00FE3928">
      <w:pPr>
        <w:ind w:left="11057"/>
        <w:contextualSpacing/>
        <w:jc w:val="both"/>
      </w:pPr>
      <w:r w:rsidRPr="009A0225">
        <w:lastRenderedPageBreak/>
        <w:t xml:space="preserve">Приложение № </w:t>
      </w:r>
      <w:r>
        <w:t>3</w:t>
      </w:r>
    </w:p>
    <w:p w:rsidR="00FE3928" w:rsidRPr="009A0225" w:rsidRDefault="00FE3928" w:rsidP="00FE3928">
      <w:pPr>
        <w:ind w:left="11057"/>
        <w:contextualSpacing/>
        <w:jc w:val="both"/>
      </w:pPr>
      <w:r w:rsidRPr="009A0225">
        <w:t>к Положению о п</w:t>
      </w:r>
      <w:r>
        <w:t>о</w:t>
      </w:r>
      <w:r w:rsidRPr="009A0225">
        <w:t xml:space="preserve">рядке оценки эффективности труда работников учреждений, подведомственных </w:t>
      </w:r>
      <w:r w:rsidR="00150AAB">
        <w:t>администрации Выборгского района Санкт-Петербурга</w:t>
      </w:r>
    </w:p>
    <w:p w:rsidR="00FE3928" w:rsidRDefault="00FE3928" w:rsidP="00FE3928">
      <w:pPr>
        <w:tabs>
          <w:tab w:val="left" w:pos="1920"/>
        </w:tabs>
        <w:contextualSpacing/>
        <w:jc w:val="center"/>
      </w:pPr>
    </w:p>
    <w:p w:rsidR="00FE3928" w:rsidRPr="0089557D" w:rsidRDefault="00FE3928" w:rsidP="00FE3928">
      <w:pPr>
        <w:autoSpaceDE w:val="0"/>
        <w:autoSpaceDN w:val="0"/>
        <w:adjustRightInd w:val="0"/>
        <w:contextualSpacing/>
        <w:jc w:val="center"/>
        <w:rPr>
          <w:b/>
        </w:rPr>
      </w:pPr>
      <w:r w:rsidRPr="0089557D">
        <w:rPr>
          <w:b/>
        </w:rPr>
        <w:t>ТРЕБОВАНИЯ К ПЕРИОДИЧНОСТИ ОЦЕНКИ ПО КОНКРЕТНЫМ ПОКАЗАТЕЛЯМ</w:t>
      </w:r>
    </w:p>
    <w:p w:rsidR="00FE3928" w:rsidRPr="0089557D" w:rsidRDefault="00FE3928" w:rsidP="00FE3928">
      <w:pPr>
        <w:autoSpaceDE w:val="0"/>
        <w:autoSpaceDN w:val="0"/>
        <w:adjustRightInd w:val="0"/>
        <w:contextualSpacing/>
        <w:jc w:val="center"/>
        <w:rPr>
          <w:b/>
        </w:rPr>
      </w:pPr>
      <w:r w:rsidRPr="0089557D">
        <w:rPr>
          <w:b/>
        </w:rPr>
        <w:t xml:space="preserve">И ВИД СТИМУЛИРУЮЩИХ ВЫПЛАТ, СООТВЕТСТВУЮЩИХ ПОКАЗАТЕЛЯМ И КРИТЕРИЯМ, ПРЕДУСМОТРЕННЫМ ПОСТАНОВЛЕНИЕМ ПРАВИТЕЛЬСТВА САНКТ-ПЕТЕРБУРГА ОТ 29.06.2023 № 650 «О ПОКАЗАТЕЛЯХ И КРИТЕРИЯХ ОЦЕНКИ ЭФФЕКТИВНОСТИ ТРУДА РАБОТНИКОВ ГОСУДАРСТВЕННЫХ УЧРЕЖДЕНИЙ ПО ДЕЛАМ МОЛОДЕЖИ САНКТ-ПЕТЕРБУРГА» И ПОЛОЖЕНИЕМ О ПОРЯДКЕ ОЦЕНКИ ЭФФЕКТИВНОСТИ ТРУДА РАБОТНИКОВ (КРОМЕ РУКОВОДИТЕЛЯ) УЧРЕЖДЕНИЙ ПО ДЕЛАМ МОЛОДЕЖИ, ПОДВЕДОМСТВЕННЫХ </w:t>
      </w:r>
      <w:r w:rsidR="00150AAB">
        <w:rPr>
          <w:b/>
        </w:rPr>
        <w:t>АДМИНИСТРАЦИИ ВЫБОРГСКОГО РАЙРОГА САНКТ-ПЕТРБУРГА</w:t>
      </w:r>
    </w:p>
    <w:p w:rsidR="00FE3928" w:rsidRPr="001F5272" w:rsidRDefault="00FE3928" w:rsidP="00FE3928">
      <w:pPr>
        <w:autoSpaceDE w:val="0"/>
        <w:autoSpaceDN w:val="0"/>
        <w:adjustRightInd w:val="0"/>
        <w:ind w:firstLine="709"/>
        <w:contextualSpacing/>
        <w:jc w:val="both"/>
      </w:pPr>
    </w:p>
    <w:p w:rsidR="00FE3928" w:rsidRDefault="00FE3928" w:rsidP="00FE3928">
      <w:pPr>
        <w:autoSpaceDE w:val="0"/>
        <w:autoSpaceDN w:val="0"/>
        <w:adjustRightInd w:val="0"/>
        <w:contextualSpacing/>
        <w:jc w:val="center"/>
        <w:rPr>
          <w:b/>
        </w:rPr>
      </w:pPr>
      <w:r w:rsidRPr="00C70F90">
        <w:rPr>
          <w:b/>
        </w:rPr>
        <w:t xml:space="preserve">Раздел 1. </w:t>
      </w:r>
      <w:r w:rsidRPr="0089557D">
        <w:rPr>
          <w:b/>
        </w:rPr>
        <w:t>Требования к периодичности оценки по конкретным показателям</w:t>
      </w:r>
      <w:r>
        <w:rPr>
          <w:b/>
        </w:rPr>
        <w:t xml:space="preserve"> и</w:t>
      </w:r>
      <w:r w:rsidRPr="0089557D">
        <w:rPr>
          <w:b/>
        </w:rPr>
        <w:t xml:space="preserve"> вид стимулирующих выплат, соответствующих показателям и критериям, предусмотренным постановлением </w:t>
      </w:r>
      <w:r>
        <w:rPr>
          <w:b/>
        </w:rPr>
        <w:t>П</w:t>
      </w:r>
      <w:r w:rsidRPr="0089557D">
        <w:rPr>
          <w:b/>
        </w:rPr>
        <w:t>равительства Санкт-Петербурга от 29.06.2023 № 650 «</w:t>
      </w:r>
      <w:r>
        <w:rPr>
          <w:b/>
        </w:rPr>
        <w:t>О</w:t>
      </w:r>
      <w:r w:rsidRPr="0089557D">
        <w:rPr>
          <w:b/>
        </w:rPr>
        <w:t xml:space="preserve"> показателях и критериях оценки эффективности труда работников государственных учреждений по делам молодежи Санкт-</w:t>
      </w:r>
      <w:r w:rsidRPr="00D53365">
        <w:rPr>
          <w:b/>
        </w:rPr>
        <w:t xml:space="preserve">Петербурга» (далее – постановление </w:t>
      </w:r>
      <w:r w:rsidR="00D53365" w:rsidRPr="00D53365">
        <w:rPr>
          <w:b/>
        </w:rPr>
        <w:t>Правительства от 29.06.2023 № 650</w:t>
      </w:r>
      <w:r w:rsidRPr="00D53365">
        <w:rPr>
          <w:b/>
        </w:rPr>
        <w:t>) и Положением о порядке оце</w:t>
      </w:r>
      <w:r w:rsidRPr="0089557D">
        <w:rPr>
          <w:b/>
        </w:rPr>
        <w:t xml:space="preserve">нки эффективности труда работников (кроме руководителя) учреждений по делам молодежи, подведомственных </w:t>
      </w:r>
      <w:r w:rsidR="00667F20">
        <w:rPr>
          <w:b/>
        </w:rPr>
        <w:t>администрации Выборгского района Санкт-Петербурга</w:t>
      </w:r>
      <w:r>
        <w:rPr>
          <w:b/>
        </w:rPr>
        <w:t xml:space="preserve"> (далее – Положение), в части </w:t>
      </w:r>
      <w:r w:rsidRPr="00C70F90">
        <w:rPr>
          <w:b/>
        </w:rPr>
        <w:t>оценки эффективности труда работников учреждений,</w:t>
      </w:r>
      <w:r>
        <w:rPr>
          <w:b/>
        </w:rPr>
        <w:t xml:space="preserve"> </w:t>
      </w:r>
      <w:r w:rsidRPr="00C70F90">
        <w:rPr>
          <w:b/>
        </w:rPr>
        <w:t xml:space="preserve">непосредственно реализующих основные направления молодежной политики </w:t>
      </w:r>
      <w:r>
        <w:rPr>
          <w:b/>
        </w:rPr>
        <w:br/>
      </w:r>
    </w:p>
    <w:p w:rsidR="00FE3928" w:rsidRPr="00F065BB" w:rsidRDefault="00FE3928" w:rsidP="00FE3928">
      <w:pPr>
        <w:autoSpaceDE w:val="0"/>
        <w:autoSpaceDN w:val="0"/>
        <w:adjustRightInd w:val="0"/>
        <w:spacing w:before="240"/>
        <w:ind w:firstLine="540"/>
        <w:contextualSpacing/>
        <w:jc w:val="both"/>
      </w:pPr>
      <w:r w:rsidRPr="00A24126">
        <w:t>1. Для установления надбавки</w:t>
      </w:r>
      <w:r>
        <w:t xml:space="preserve"> работникам </w:t>
      </w:r>
      <w:r w:rsidRPr="00F065BB">
        <w:t>учреждений за интенсивность работы (устанавливается ежеквартально), используются следующие показатели:</w:t>
      </w:r>
    </w:p>
    <w:p w:rsidR="00FE3928" w:rsidRPr="00F065BB" w:rsidRDefault="00FE3928" w:rsidP="00FE3928">
      <w:pPr>
        <w:autoSpaceDE w:val="0"/>
        <w:autoSpaceDN w:val="0"/>
        <w:adjustRightInd w:val="0"/>
        <w:spacing w:before="240"/>
        <w:ind w:firstLine="540"/>
        <w:contextualSpacing/>
        <w:jc w:val="both"/>
      </w:pPr>
      <w:r w:rsidRPr="00F065BB">
        <w:t xml:space="preserve">1.1. Для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t>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1.1.1. Из числа показателей, предусмотренных разделом 1 Приложения № 2 к постановлению </w:t>
      </w:r>
      <w:r w:rsidR="00D53365">
        <w:t>Правительства от 29.06.2023 № 650</w:t>
      </w:r>
      <w:r w:rsidRPr="00F065BB">
        <w:t>: показатели № 9, 10, 11.</w:t>
      </w:r>
    </w:p>
    <w:p w:rsidR="00FE3928" w:rsidRPr="00F065BB" w:rsidRDefault="00FE3928" w:rsidP="00FE3928">
      <w:pPr>
        <w:autoSpaceDE w:val="0"/>
        <w:autoSpaceDN w:val="0"/>
        <w:adjustRightInd w:val="0"/>
        <w:spacing w:before="240"/>
        <w:ind w:firstLine="540"/>
        <w:contextualSpacing/>
        <w:jc w:val="both"/>
      </w:pPr>
      <w:r w:rsidRPr="00F065BB">
        <w:t>1.1.2. Из числа показателей, предусмотренных разделом 1 Приложения № 2 к Положению: показатели № 1.3, 1.7, 1.10, 1.11.</w:t>
      </w:r>
    </w:p>
    <w:p w:rsidR="00FE3928" w:rsidRPr="00F065BB" w:rsidRDefault="00FE3928" w:rsidP="00FE3928">
      <w:pPr>
        <w:autoSpaceDE w:val="0"/>
        <w:autoSpaceDN w:val="0"/>
        <w:adjustRightInd w:val="0"/>
        <w:spacing w:before="240"/>
        <w:ind w:firstLine="540"/>
        <w:contextualSpacing/>
        <w:jc w:val="both"/>
      </w:pPr>
      <w:r w:rsidRPr="00F065BB">
        <w:t xml:space="preserve">1.2. Для специалистов по работе с молодежью, специалистов по социальной работе с молодежью, специалистов по организации </w:t>
      </w:r>
      <w:r w:rsidRPr="00F065BB">
        <w:br/>
        <w:t>и проведению молодежных мероприятий:</w:t>
      </w:r>
    </w:p>
    <w:p w:rsidR="00FE3928" w:rsidRPr="00F065BB" w:rsidRDefault="00FE3928" w:rsidP="00FE3928">
      <w:pPr>
        <w:autoSpaceDE w:val="0"/>
        <w:autoSpaceDN w:val="0"/>
        <w:adjustRightInd w:val="0"/>
        <w:spacing w:before="240"/>
        <w:ind w:firstLine="540"/>
        <w:contextualSpacing/>
        <w:jc w:val="both"/>
      </w:pPr>
      <w:r w:rsidRPr="00F065BB">
        <w:t xml:space="preserve">1.2.1. Из числа показателей, предусмотренных разделом 2 Приложения № 2 к постановлению </w:t>
      </w:r>
      <w:r w:rsidR="00D53365">
        <w:t>Правительства от 29.06.2023 № 650</w:t>
      </w:r>
      <w:r w:rsidRPr="00F065BB">
        <w:t>: показатели № 10, 12.</w:t>
      </w:r>
    </w:p>
    <w:p w:rsidR="00FE3928" w:rsidRPr="00F065BB" w:rsidRDefault="00FE3928" w:rsidP="00FE3928">
      <w:pPr>
        <w:autoSpaceDE w:val="0"/>
        <w:autoSpaceDN w:val="0"/>
        <w:adjustRightInd w:val="0"/>
        <w:spacing w:before="240"/>
        <w:ind w:firstLine="540"/>
        <w:contextualSpacing/>
        <w:jc w:val="both"/>
      </w:pPr>
      <w:r w:rsidRPr="00F065BB">
        <w:t>1.2.2. Из числа показателей, предусмотренных разделом 2 Приложения № 2 к Положению: показатели № 2.1, 2.2, 2,3, 2.4, 2.5</w:t>
      </w:r>
      <w:r>
        <w:t>, 2.19</w:t>
      </w:r>
      <w:r w:rsidRPr="00F065BB">
        <w:t>.</w:t>
      </w:r>
    </w:p>
    <w:p w:rsidR="00FE3928" w:rsidRPr="00F065BB" w:rsidRDefault="00FE3928" w:rsidP="00FE3928">
      <w:pPr>
        <w:autoSpaceDE w:val="0"/>
        <w:autoSpaceDN w:val="0"/>
        <w:adjustRightInd w:val="0"/>
        <w:spacing w:before="240"/>
        <w:ind w:firstLine="540"/>
        <w:contextualSpacing/>
        <w:jc w:val="both"/>
      </w:pPr>
      <w:r w:rsidRPr="00F065BB">
        <w:t>1.3.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p>
    <w:p w:rsidR="00FE3928" w:rsidRPr="00F065BB" w:rsidRDefault="00FE3928" w:rsidP="00FE3928">
      <w:pPr>
        <w:autoSpaceDE w:val="0"/>
        <w:autoSpaceDN w:val="0"/>
        <w:adjustRightInd w:val="0"/>
        <w:spacing w:before="240"/>
        <w:ind w:firstLine="540"/>
        <w:contextualSpacing/>
        <w:jc w:val="both"/>
      </w:pPr>
      <w:r w:rsidRPr="00F065BB">
        <w:lastRenderedPageBreak/>
        <w:t xml:space="preserve">1.3.1. Из числа показателей, предусмотренных разделом 3 Приложения № 2 к постановлению </w:t>
      </w:r>
      <w:r w:rsidR="00D53365">
        <w:t>Правительства от 29.06.2023 № 650</w:t>
      </w:r>
      <w:r w:rsidRPr="00F065BB">
        <w:t xml:space="preserve">: показатели </w:t>
      </w:r>
      <w:r w:rsidR="00D53365">
        <w:br/>
      </w:r>
      <w:r w:rsidRPr="00F065BB">
        <w:t>№ 8, 10, 11, 12.</w:t>
      </w:r>
    </w:p>
    <w:p w:rsidR="00FE3928" w:rsidRPr="00F065BB" w:rsidRDefault="00FE3928" w:rsidP="00FE3928">
      <w:pPr>
        <w:autoSpaceDE w:val="0"/>
        <w:autoSpaceDN w:val="0"/>
        <w:adjustRightInd w:val="0"/>
        <w:spacing w:before="240"/>
        <w:ind w:firstLine="540"/>
        <w:contextualSpacing/>
        <w:jc w:val="both"/>
      </w:pPr>
      <w:r w:rsidRPr="00F065BB">
        <w:t>1.3.2. Из числа показателей, предусмотренных разделом 3 Приложения № 2 к Положению: показатели № 3.1, 3.2, 3.3, 3.4, 3.5, 3.6.</w:t>
      </w:r>
    </w:p>
    <w:p w:rsidR="00FE3928" w:rsidRPr="00F065BB" w:rsidRDefault="00FE3928" w:rsidP="00FE3928">
      <w:pPr>
        <w:autoSpaceDE w:val="0"/>
        <w:autoSpaceDN w:val="0"/>
        <w:adjustRightInd w:val="0"/>
        <w:spacing w:before="240"/>
        <w:ind w:firstLine="540"/>
        <w:contextualSpacing/>
        <w:jc w:val="both"/>
      </w:pPr>
    </w:p>
    <w:p w:rsidR="00FE3928" w:rsidRPr="00F065BB" w:rsidRDefault="00FE3928" w:rsidP="00FE3928">
      <w:pPr>
        <w:autoSpaceDE w:val="0"/>
        <w:autoSpaceDN w:val="0"/>
        <w:adjustRightInd w:val="0"/>
        <w:spacing w:before="240"/>
        <w:ind w:firstLine="540"/>
        <w:contextualSpacing/>
        <w:jc w:val="both"/>
      </w:pPr>
      <w:r w:rsidRPr="00F065BB">
        <w:t>2. Для установления премии работникам учреждений за результативность работы, связанной с оказанием платных услуг (устанавливается ежеквартально), используются следующие показатели:</w:t>
      </w:r>
    </w:p>
    <w:p w:rsidR="00FE3928" w:rsidRPr="00F065BB" w:rsidRDefault="00FE3928" w:rsidP="00FE3928">
      <w:pPr>
        <w:autoSpaceDE w:val="0"/>
        <w:autoSpaceDN w:val="0"/>
        <w:adjustRightInd w:val="0"/>
        <w:spacing w:before="240"/>
        <w:ind w:firstLine="540"/>
        <w:contextualSpacing/>
        <w:jc w:val="both"/>
      </w:pPr>
      <w:r w:rsidRPr="00F065BB">
        <w:t xml:space="preserve">2.1. Для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t>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rsidRPr="00F065BB">
        <w:t>2.1.1. Из числа показателей, предусмотренных разделом 1 Приложения № 2 к Положению: показатель № 1.8.</w:t>
      </w:r>
    </w:p>
    <w:p w:rsidR="00FE3928" w:rsidRPr="00F065BB" w:rsidRDefault="00FE3928" w:rsidP="00FE3928">
      <w:pPr>
        <w:autoSpaceDE w:val="0"/>
        <w:autoSpaceDN w:val="0"/>
        <w:adjustRightInd w:val="0"/>
        <w:spacing w:before="240"/>
        <w:ind w:firstLine="540"/>
        <w:contextualSpacing/>
        <w:jc w:val="both"/>
      </w:pPr>
      <w:r w:rsidRPr="00F065BB">
        <w:t xml:space="preserve">2.2. Для специалистов по работе с молодежью, специалистов по социальной работе с молодежью, специалистов по организации </w:t>
      </w:r>
      <w:r w:rsidRPr="00F065BB">
        <w:br/>
        <w:t>и проведению молодежных мероприятий:</w:t>
      </w:r>
    </w:p>
    <w:p w:rsidR="00FE3928" w:rsidRPr="00F065BB" w:rsidRDefault="00FE3928" w:rsidP="00FE3928">
      <w:pPr>
        <w:autoSpaceDE w:val="0"/>
        <w:autoSpaceDN w:val="0"/>
        <w:adjustRightInd w:val="0"/>
        <w:spacing w:before="240"/>
        <w:ind w:firstLine="540"/>
        <w:contextualSpacing/>
        <w:jc w:val="both"/>
      </w:pPr>
      <w:r w:rsidRPr="00F065BB">
        <w:t>2.2.1. Из числа показателей, предусмотренных разделом 2 Приложения № 2 к Положению: показатель № 2.10.</w:t>
      </w:r>
    </w:p>
    <w:p w:rsidR="00FE3928" w:rsidRPr="00F065BB" w:rsidRDefault="00FE3928" w:rsidP="00FE3928">
      <w:pPr>
        <w:autoSpaceDE w:val="0"/>
        <w:autoSpaceDN w:val="0"/>
        <w:adjustRightInd w:val="0"/>
        <w:spacing w:before="240"/>
        <w:ind w:firstLine="540"/>
        <w:contextualSpacing/>
        <w:jc w:val="both"/>
      </w:pPr>
      <w:r w:rsidRPr="00F065BB">
        <w:t>2.3.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p>
    <w:p w:rsidR="00FE3928" w:rsidRPr="00F065BB" w:rsidRDefault="00FE3928" w:rsidP="00FE3928">
      <w:pPr>
        <w:autoSpaceDE w:val="0"/>
        <w:autoSpaceDN w:val="0"/>
        <w:adjustRightInd w:val="0"/>
        <w:spacing w:before="240"/>
        <w:ind w:firstLine="540"/>
        <w:contextualSpacing/>
        <w:jc w:val="both"/>
      </w:pPr>
      <w:r w:rsidRPr="00F065BB">
        <w:t>2.3.1. Из числа показателей, предусмотренных разделом 3 Приложения № 2 к Положению: показатель № 3.10.</w:t>
      </w:r>
    </w:p>
    <w:p w:rsidR="00FE3928" w:rsidRPr="00F065BB" w:rsidRDefault="00FE3928" w:rsidP="00FE3928">
      <w:pPr>
        <w:autoSpaceDE w:val="0"/>
        <w:autoSpaceDN w:val="0"/>
        <w:adjustRightInd w:val="0"/>
        <w:spacing w:before="240"/>
        <w:ind w:firstLine="540"/>
        <w:contextualSpacing/>
        <w:jc w:val="both"/>
      </w:pPr>
    </w:p>
    <w:p w:rsidR="00FE3928" w:rsidRPr="00F065BB" w:rsidRDefault="00FE3928" w:rsidP="00FE3928">
      <w:pPr>
        <w:autoSpaceDE w:val="0"/>
        <w:autoSpaceDN w:val="0"/>
        <w:adjustRightInd w:val="0"/>
        <w:spacing w:before="240"/>
        <w:ind w:firstLine="540"/>
        <w:contextualSpacing/>
        <w:jc w:val="both"/>
      </w:pPr>
      <w:r w:rsidRPr="00F065BB">
        <w:t>3. Для установления премии работникам учреждений за качество оказываемых услуг (выполняемых работ) (устанавливается ежемесячно, ежеквартально, ежегодно), используются следующие показатели:</w:t>
      </w:r>
    </w:p>
    <w:p w:rsidR="00FE3928" w:rsidRPr="00F065BB" w:rsidRDefault="00FE3928" w:rsidP="00FE3928">
      <w:pPr>
        <w:autoSpaceDE w:val="0"/>
        <w:autoSpaceDN w:val="0"/>
        <w:adjustRightInd w:val="0"/>
        <w:spacing w:before="240"/>
        <w:ind w:firstLine="540"/>
        <w:contextualSpacing/>
        <w:jc w:val="both"/>
      </w:pPr>
      <w:r w:rsidRPr="00F065BB">
        <w:t xml:space="preserve">3.1. Для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t>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3.1.1. Из числа показателей, предусмотренных разделом 1 Приложения № 2 к постановлению </w:t>
      </w:r>
      <w:r w:rsidR="00D53365">
        <w:t>Правительства от 29.06.2023 № 650</w:t>
      </w:r>
      <w:r w:rsidRPr="00F065BB">
        <w:t>: для ежемесячной премии: показатели № 3, 5; для ежеквартальной премии: показатели № 1, 2; для ежегодной премии: показатель № 4.</w:t>
      </w:r>
    </w:p>
    <w:p w:rsidR="00FE3928" w:rsidRPr="00F065BB" w:rsidRDefault="00FE3928" w:rsidP="00FE3928">
      <w:pPr>
        <w:autoSpaceDE w:val="0"/>
        <w:autoSpaceDN w:val="0"/>
        <w:adjustRightInd w:val="0"/>
        <w:spacing w:before="240"/>
        <w:ind w:firstLine="540"/>
        <w:contextualSpacing/>
        <w:jc w:val="both"/>
      </w:pPr>
      <w:r w:rsidRPr="00F065BB">
        <w:t>3.1.2. Из числа показателей, предусмотренных разделом 1 Приложения № 2 к Положению: для ежемесячной премии: показател</w:t>
      </w:r>
      <w:r>
        <w:t>ь</w:t>
      </w:r>
      <w:r w:rsidRPr="00F065BB">
        <w:t xml:space="preserve"> № </w:t>
      </w:r>
      <w:r>
        <w:t>1.17</w:t>
      </w:r>
      <w:r w:rsidRPr="00F065BB">
        <w:t>; для ежеквартальной премии: показатели № 1,5, 1,6, 1.9</w:t>
      </w:r>
      <w:r>
        <w:t>, 1.16, 1.19</w:t>
      </w:r>
      <w:r w:rsidRPr="00F065BB">
        <w:t>, для ежегодной премии: показатели № 1,1, 1,2, 1,4</w:t>
      </w:r>
      <w:r>
        <w:t>, 1.15</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3.2. Для специалистов по работе с молодежью, специалистов по социальной работе с молодежью, специалистов по организации </w:t>
      </w:r>
      <w:r w:rsidRPr="00F065BB">
        <w:br/>
        <w:t>и проведению молодежных мероприятий:</w:t>
      </w:r>
    </w:p>
    <w:p w:rsidR="00FE3928" w:rsidRPr="00F065BB" w:rsidRDefault="00FE3928" w:rsidP="00FE3928">
      <w:pPr>
        <w:autoSpaceDE w:val="0"/>
        <w:autoSpaceDN w:val="0"/>
        <w:adjustRightInd w:val="0"/>
        <w:spacing w:before="240"/>
        <w:ind w:firstLine="540"/>
        <w:contextualSpacing/>
        <w:jc w:val="both"/>
      </w:pPr>
      <w:r w:rsidRPr="00F065BB">
        <w:t xml:space="preserve">3.2.1. Из числа показателей, предусмотренных разделом 2 Приложения № 2 к постановлению </w:t>
      </w:r>
      <w:r w:rsidR="00D53365">
        <w:t>Правительства от 29.06.2023 № 650</w:t>
      </w:r>
      <w:r w:rsidRPr="00F065BB">
        <w:t>: для ежемесячной премии: показатели № 1, 9; для ежеквартальной премии: показатели № 5, 6; для ежегодной премии: показатель № 2.</w:t>
      </w:r>
    </w:p>
    <w:p w:rsidR="00FE3928" w:rsidRPr="00F065BB" w:rsidRDefault="00FE3928" w:rsidP="00FE3928">
      <w:pPr>
        <w:autoSpaceDE w:val="0"/>
        <w:autoSpaceDN w:val="0"/>
        <w:adjustRightInd w:val="0"/>
        <w:spacing w:before="240"/>
        <w:ind w:firstLine="540"/>
        <w:contextualSpacing/>
        <w:jc w:val="both"/>
      </w:pPr>
      <w:r w:rsidRPr="00F065BB">
        <w:t>3.2.2. Из числа показателей, предусмотренных разделом 2 Приложения № 2 к Положению: для ежемесячной премии: показател</w:t>
      </w:r>
      <w:r>
        <w:t>ь</w:t>
      </w:r>
      <w:r w:rsidRPr="00F065BB">
        <w:t xml:space="preserve"> № </w:t>
      </w:r>
      <w:r>
        <w:t>2.17</w:t>
      </w:r>
      <w:r w:rsidRPr="00F065BB">
        <w:t>; для ежеквартальной премии: показатели</w:t>
      </w:r>
      <w:r>
        <w:t xml:space="preserve"> </w:t>
      </w:r>
      <w:r w:rsidRPr="00F065BB">
        <w:t>№ 2.6, 2.7, 2.8, 2.9; для ежегодной премии: показатели № 2.14, 2.15</w:t>
      </w:r>
      <w:r>
        <w:t>, 2.16</w:t>
      </w:r>
      <w:r w:rsidRPr="00F065BB">
        <w:t>.</w:t>
      </w:r>
    </w:p>
    <w:p w:rsidR="00FE3928" w:rsidRPr="00F065BB" w:rsidRDefault="00FE3928" w:rsidP="00FE3928">
      <w:pPr>
        <w:autoSpaceDE w:val="0"/>
        <w:autoSpaceDN w:val="0"/>
        <w:adjustRightInd w:val="0"/>
        <w:spacing w:before="240"/>
        <w:ind w:firstLine="540"/>
        <w:contextualSpacing/>
        <w:jc w:val="both"/>
      </w:pPr>
      <w:r w:rsidRPr="00F065BB">
        <w:t>3.3.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p>
    <w:p w:rsidR="00FE3928" w:rsidRPr="00F065BB" w:rsidRDefault="00FE3928" w:rsidP="00FE3928">
      <w:pPr>
        <w:autoSpaceDE w:val="0"/>
        <w:autoSpaceDN w:val="0"/>
        <w:adjustRightInd w:val="0"/>
        <w:spacing w:before="240"/>
        <w:ind w:firstLine="540"/>
        <w:contextualSpacing/>
        <w:jc w:val="both"/>
      </w:pPr>
      <w:r w:rsidRPr="00F065BB">
        <w:t xml:space="preserve">3.3.1. Из числа показателей, предусмотренных разделом 3 Приложения № 2 к постановлению </w:t>
      </w:r>
      <w:r w:rsidR="00D53365">
        <w:t>Правительства от 29.06.2023 № 650</w:t>
      </w:r>
      <w:r w:rsidRPr="00F065BB">
        <w:t>: для ежемесячной премии: показатели № 1, 7; для ежеквартальной премии: показатели № 4, 5, 13; для ежегодной премии: показатель № 2.</w:t>
      </w:r>
    </w:p>
    <w:p w:rsidR="00FE3928" w:rsidRPr="00F065BB" w:rsidRDefault="00FE3928" w:rsidP="00FE3928">
      <w:pPr>
        <w:autoSpaceDE w:val="0"/>
        <w:autoSpaceDN w:val="0"/>
        <w:adjustRightInd w:val="0"/>
        <w:spacing w:before="240"/>
        <w:ind w:firstLine="540"/>
        <w:contextualSpacing/>
        <w:jc w:val="both"/>
      </w:pPr>
      <w:r w:rsidRPr="00F065BB">
        <w:lastRenderedPageBreak/>
        <w:t>3.3.2. Из числа показателей, предусмотренных разделом 3 Приложения № 2 к Положению: для ежемесячной премии: показател</w:t>
      </w:r>
      <w:r>
        <w:t>ь</w:t>
      </w:r>
      <w:r w:rsidRPr="00F065BB">
        <w:t xml:space="preserve"> № </w:t>
      </w:r>
      <w:r>
        <w:t>3.17</w:t>
      </w:r>
      <w:r w:rsidRPr="00F065BB">
        <w:t>; для ежеквартальной премии: показатели</w:t>
      </w:r>
      <w:r>
        <w:t xml:space="preserve"> </w:t>
      </w:r>
      <w:r w:rsidRPr="00F065BB">
        <w:t>№ 3.7, 3.8, 3.9; для ежегодной премии: показатель № 3.14, 3.15</w:t>
      </w:r>
      <w:r>
        <w:t>, 3.16</w:t>
      </w:r>
      <w:r w:rsidRPr="00F065BB">
        <w:t>.</w:t>
      </w:r>
    </w:p>
    <w:p w:rsidR="00FE3928" w:rsidRPr="00F065BB" w:rsidRDefault="00FE3928" w:rsidP="00FE3928">
      <w:pPr>
        <w:autoSpaceDE w:val="0"/>
        <w:autoSpaceDN w:val="0"/>
        <w:adjustRightInd w:val="0"/>
        <w:spacing w:before="240"/>
        <w:ind w:firstLine="540"/>
        <w:contextualSpacing/>
        <w:jc w:val="both"/>
      </w:pPr>
    </w:p>
    <w:p w:rsidR="00FE3928" w:rsidRPr="008B3B5F" w:rsidRDefault="00FE3928" w:rsidP="00FE3928">
      <w:pPr>
        <w:autoSpaceDE w:val="0"/>
        <w:autoSpaceDN w:val="0"/>
        <w:adjustRightInd w:val="0"/>
        <w:spacing w:before="240"/>
        <w:ind w:firstLine="540"/>
        <w:contextualSpacing/>
        <w:jc w:val="both"/>
      </w:pPr>
      <w:r w:rsidRPr="008B3B5F">
        <w:t>4. Для установления иных стимулирующих выплат работникам учреждений используются следующие показатели (рассмотрение вопроса об установлении выплат осуществляется ежеквартально – по результатам работы за квартал, а также в преддверии государственных праздников, юбилеев, к которым осуществляются выплаты, кроме того – по факту выполнения особо важного задания):</w:t>
      </w:r>
    </w:p>
    <w:p w:rsidR="00FE3928" w:rsidRPr="00F065BB" w:rsidRDefault="00FE3928" w:rsidP="00FE3928">
      <w:pPr>
        <w:autoSpaceDE w:val="0"/>
        <w:autoSpaceDN w:val="0"/>
        <w:adjustRightInd w:val="0"/>
        <w:spacing w:before="240"/>
        <w:ind w:firstLine="540"/>
        <w:contextualSpacing/>
        <w:jc w:val="both"/>
      </w:pPr>
      <w:r w:rsidRPr="008B3B5F">
        <w:t>4.1. Для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w:t>
      </w:r>
      <w:r w:rsidRPr="00F065BB">
        <w:t xml:space="preserve"> реализации основных направлений молодежной политики, при условии, что это структурное подразделение не имеет хозяйственных, кадровых </w:t>
      </w:r>
      <w:r>
        <w:t>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4.1.1. Из числа показателей, предусмотренных разделом 1 Приложения № 2 к постановлению </w:t>
      </w:r>
      <w:r w:rsidR="00D53365">
        <w:t>Правительства от 29.06.2023 № 650</w:t>
      </w:r>
      <w:r w:rsidRPr="00F065BB">
        <w:t>: показатели № 6, 7, 12.</w:t>
      </w:r>
    </w:p>
    <w:p w:rsidR="00FE3928" w:rsidRPr="00F065BB" w:rsidRDefault="00FE3928" w:rsidP="00FE3928">
      <w:pPr>
        <w:autoSpaceDE w:val="0"/>
        <w:autoSpaceDN w:val="0"/>
        <w:adjustRightInd w:val="0"/>
        <w:spacing w:before="240"/>
        <w:ind w:firstLine="540"/>
        <w:contextualSpacing/>
        <w:jc w:val="both"/>
      </w:pPr>
      <w:r w:rsidRPr="00F065BB">
        <w:t>4.1.2. Из числа показателей, предусмотренных разделом 1 Приложения № 2 к Положению: показатели № 1.12, 1.</w:t>
      </w:r>
      <w:r>
        <w:t>13, 1.14, 1.18</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4.2. Для специалистов по работе с молодежью, специалистов по социальной работе с молодежью, специалистов по организации </w:t>
      </w:r>
      <w:r w:rsidRPr="00F065BB">
        <w:br/>
        <w:t>и проведению молодежных мероприятий:</w:t>
      </w:r>
    </w:p>
    <w:p w:rsidR="00FE3928" w:rsidRPr="00F065BB" w:rsidRDefault="00FE3928" w:rsidP="00FE3928">
      <w:pPr>
        <w:autoSpaceDE w:val="0"/>
        <w:autoSpaceDN w:val="0"/>
        <w:adjustRightInd w:val="0"/>
        <w:spacing w:before="240"/>
        <w:ind w:firstLine="540"/>
        <w:contextualSpacing/>
        <w:jc w:val="both"/>
      </w:pPr>
      <w:r w:rsidRPr="00F065BB">
        <w:t xml:space="preserve">4.2.1. Из числа показателей, предусмотренных разделом 2 Приложения № 2 к постановлению </w:t>
      </w:r>
      <w:r w:rsidR="00D53365">
        <w:t>Правительства от 29.06.2023 № 650</w:t>
      </w:r>
      <w:r w:rsidRPr="00F065BB">
        <w:t>: показатели № 4, 7, 11.</w:t>
      </w:r>
    </w:p>
    <w:p w:rsidR="00FE3928" w:rsidRPr="00F065BB" w:rsidRDefault="00FE3928" w:rsidP="00FE3928">
      <w:pPr>
        <w:autoSpaceDE w:val="0"/>
        <w:autoSpaceDN w:val="0"/>
        <w:adjustRightInd w:val="0"/>
        <w:spacing w:before="240"/>
        <w:ind w:firstLine="540"/>
        <w:contextualSpacing/>
        <w:jc w:val="both"/>
      </w:pPr>
      <w:r w:rsidRPr="00F065BB">
        <w:t>4.2.2. Из числа показателей, предусмотренных разделом 2 Приложения № 2 к Положению: показатели № 2.11, 2.12, 2.13</w:t>
      </w:r>
      <w:r>
        <w:t>, 2.18</w:t>
      </w:r>
      <w:r w:rsidRPr="00F065BB">
        <w:t>.</w:t>
      </w:r>
    </w:p>
    <w:p w:rsidR="00FE3928" w:rsidRPr="00F065BB" w:rsidRDefault="00FE3928" w:rsidP="00FE3928">
      <w:pPr>
        <w:autoSpaceDE w:val="0"/>
        <w:autoSpaceDN w:val="0"/>
        <w:adjustRightInd w:val="0"/>
        <w:spacing w:before="240"/>
        <w:ind w:firstLine="540"/>
        <w:contextualSpacing/>
        <w:jc w:val="both"/>
      </w:pPr>
      <w:r w:rsidRPr="00F065BB">
        <w:t>4.3.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p>
    <w:p w:rsidR="00FE3928" w:rsidRPr="00F065BB" w:rsidRDefault="00FE3928" w:rsidP="00FE3928">
      <w:pPr>
        <w:autoSpaceDE w:val="0"/>
        <w:autoSpaceDN w:val="0"/>
        <w:adjustRightInd w:val="0"/>
        <w:spacing w:before="240"/>
        <w:ind w:firstLine="540"/>
        <w:contextualSpacing/>
        <w:jc w:val="both"/>
      </w:pPr>
      <w:r w:rsidRPr="00F065BB">
        <w:t xml:space="preserve">4.3.1. Из числа показателей, предусмотренных разделом 3 Приложения № 2 к постановлению </w:t>
      </w:r>
      <w:r w:rsidR="00D53365">
        <w:t>Правительства от 29.06.2023 № 650</w:t>
      </w:r>
      <w:r w:rsidRPr="00F065BB">
        <w:t>: показатели № 3, 6, 9.</w:t>
      </w:r>
    </w:p>
    <w:p w:rsidR="00FE3928" w:rsidRDefault="00FE3928" w:rsidP="00FE3928">
      <w:pPr>
        <w:autoSpaceDE w:val="0"/>
        <w:autoSpaceDN w:val="0"/>
        <w:adjustRightInd w:val="0"/>
        <w:spacing w:before="240"/>
        <w:ind w:firstLine="540"/>
        <w:contextualSpacing/>
        <w:jc w:val="both"/>
      </w:pPr>
      <w:r w:rsidRPr="00F065BB">
        <w:t>4.3.2. Из числа показателей, предусмотренных разделом 3 Приложения № 2 к Положению: показатели № 3.11, 3.12, 3.13</w:t>
      </w:r>
      <w:r>
        <w:t>.</w:t>
      </w:r>
    </w:p>
    <w:p w:rsidR="00FE3928" w:rsidRDefault="00FE3928" w:rsidP="00FE3928">
      <w:pPr>
        <w:autoSpaceDE w:val="0"/>
        <w:autoSpaceDN w:val="0"/>
        <w:adjustRightInd w:val="0"/>
        <w:contextualSpacing/>
        <w:jc w:val="center"/>
        <w:rPr>
          <w:b/>
        </w:rPr>
      </w:pPr>
    </w:p>
    <w:p w:rsidR="00FE3928" w:rsidRDefault="00FE3928" w:rsidP="00FE3928">
      <w:pPr>
        <w:autoSpaceDE w:val="0"/>
        <w:autoSpaceDN w:val="0"/>
        <w:adjustRightInd w:val="0"/>
        <w:contextualSpacing/>
        <w:jc w:val="center"/>
        <w:rPr>
          <w:b/>
        </w:rPr>
      </w:pPr>
    </w:p>
    <w:p w:rsidR="00FE3928" w:rsidRDefault="00FE3928" w:rsidP="00FE3928">
      <w:pPr>
        <w:autoSpaceDE w:val="0"/>
        <w:autoSpaceDN w:val="0"/>
        <w:adjustRightInd w:val="0"/>
        <w:contextualSpacing/>
        <w:jc w:val="center"/>
        <w:rPr>
          <w:b/>
        </w:rPr>
      </w:pPr>
    </w:p>
    <w:p w:rsidR="00FE3928" w:rsidRPr="00866549" w:rsidRDefault="00FE3928" w:rsidP="00FE3928">
      <w:pPr>
        <w:autoSpaceDE w:val="0"/>
        <w:autoSpaceDN w:val="0"/>
        <w:adjustRightInd w:val="0"/>
        <w:contextualSpacing/>
        <w:jc w:val="center"/>
        <w:rPr>
          <w:b/>
        </w:rPr>
      </w:pPr>
      <w:r w:rsidRPr="00866549">
        <w:rPr>
          <w:b/>
        </w:rPr>
        <w:t xml:space="preserve">Раздел 2. Требования к периодичности оценки по конкретным показателям и вид стимулирующих выплат, соответствующих показателям и критериям, предусмотренным Положением, в части оценки эффективности труда работников учреждений, </w:t>
      </w:r>
      <w:r>
        <w:rPr>
          <w:b/>
        </w:rPr>
        <w:br/>
      </w:r>
      <w:r w:rsidRPr="00866549">
        <w:rPr>
          <w:b/>
        </w:rPr>
        <w:t xml:space="preserve">не относящихся к работникам, непосредственно реализующим основные направления молодежной политики </w:t>
      </w:r>
      <w:r w:rsidRPr="00866549">
        <w:rPr>
          <w:b/>
        </w:rPr>
        <w:br/>
      </w:r>
    </w:p>
    <w:p w:rsidR="00FE3928" w:rsidRPr="00F065BB" w:rsidRDefault="00FE3928" w:rsidP="00FE3928">
      <w:pPr>
        <w:autoSpaceDE w:val="0"/>
        <w:autoSpaceDN w:val="0"/>
        <w:adjustRightInd w:val="0"/>
        <w:spacing w:before="240"/>
        <w:ind w:firstLine="540"/>
        <w:contextualSpacing/>
        <w:jc w:val="both"/>
      </w:pPr>
      <w:r w:rsidRPr="00A24126">
        <w:t>1. Для установления надбавки</w:t>
      </w:r>
      <w:r>
        <w:t xml:space="preserve"> работникам </w:t>
      </w:r>
      <w:r w:rsidRPr="00F065BB">
        <w:t>учреждений за интенсивность работы (устанавливается ежеквартально), используются следующие показатели:</w:t>
      </w:r>
    </w:p>
    <w:p w:rsidR="00FE3928" w:rsidRPr="00F065BB" w:rsidRDefault="00FE3928" w:rsidP="00FE3928">
      <w:pPr>
        <w:autoSpaceDE w:val="0"/>
        <w:autoSpaceDN w:val="0"/>
        <w:adjustRightInd w:val="0"/>
        <w:spacing w:before="240"/>
        <w:ind w:firstLine="540"/>
        <w:contextualSpacing/>
        <w:jc w:val="both"/>
      </w:pPr>
      <w:r w:rsidRPr="00F065BB">
        <w:t xml:space="preserve">1.1. Для </w:t>
      </w:r>
      <w:r w:rsidRPr="00866549">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1.1.1. Из числа показателей, предусмотренных разделом 1 Приложения № </w:t>
      </w:r>
      <w:r>
        <w:t>1</w:t>
      </w:r>
      <w:r w:rsidRPr="00F065BB">
        <w:t xml:space="preserve"> </w:t>
      </w:r>
      <w:r>
        <w:t>к Положению</w:t>
      </w:r>
      <w:r w:rsidRPr="00F065BB">
        <w:t>: показатели № 9, 10, 1</w:t>
      </w:r>
      <w:r>
        <w:t>5, 17, 18, 22, 27</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1.2. Для </w:t>
      </w:r>
      <w:r w:rsidRPr="00866549">
        <w:t>обеспечивающих специалистов, служащих, рабочих</w:t>
      </w:r>
      <w:r w:rsidRPr="00F065BB">
        <w:t>:</w:t>
      </w:r>
    </w:p>
    <w:p w:rsidR="00FE3928" w:rsidRPr="00F065BB" w:rsidRDefault="00FE3928" w:rsidP="00FE3928">
      <w:pPr>
        <w:autoSpaceDE w:val="0"/>
        <w:autoSpaceDN w:val="0"/>
        <w:adjustRightInd w:val="0"/>
        <w:spacing w:before="240"/>
        <w:ind w:firstLine="540"/>
        <w:contextualSpacing/>
        <w:jc w:val="both"/>
      </w:pPr>
      <w:r w:rsidRPr="00837ACD">
        <w:t>1.2.1. Из числа показателей, предусмотренных разделом 2 Приложения № 1 к Положению: показатели № 8, 9.</w:t>
      </w:r>
    </w:p>
    <w:p w:rsidR="00FE3928" w:rsidRDefault="00FE3928" w:rsidP="00FE3928">
      <w:pPr>
        <w:autoSpaceDE w:val="0"/>
        <w:autoSpaceDN w:val="0"/>
        <w:adjustRightInd w:val="0"/>
        <w:spacing w:before="240"/>
        <w:ind w:firstLine="540"/>
        <w:contextualSpacing/>
        <w:jc w:val="both"/>
      </w:pPr>
    </w:p>
    <w:p w:rsidR="00FE3928" w:rsidRPr="00F065BB" w:rsidRDefault="00FE3928" w:rsidP="00FE3928">
      <w:pPr>
        <w:autoSpaceDE w:val="0"/>
        <w:autoSpaceDN w:val="0"/>
        <w:adjustRightInd w:val="0"/>
        <w:spacing w:before="240"/>
        <w:ind w:firstLine="540"/>
        <w:contextualSpacing/>
        <w:jc w:val="both"/>
      </w:pPr>
      <w:r w:rsidRPr="00F065BB">
        <w:t>2. Для установления премии работникам учреждений за результативность работы, связанной с оказанием платных услуг (устанавливается ежеквартально), используются следующие показатели:</w:t>
      </w:r>
    </w:p>
    <w:p w:rsidR="00FE3928" w:rsidRPr="00F065BB" w:rsidRDefault="00FE3928" w:rsidP="00FE3928">
      <w:pPr>
        <w:autoSpaceDE w:val="0"/>
        <w:autoSpaceDN w:val="0"/>
        <w:adjustRightInd w:val="0"/>
        <w:spacing w:before="240"/>
        <w:ind w:firstLine="540"/>
        <w:contextualSpacing/>
        <w:jc w:val="both"/>
      </w:pPr>
      <w:r>
        <w:t>2</w:t>
      </w:r>
      <w:r w:rsidRPr="00F065BB">
        <w:t xml:space="preserve">.1. Для </w:t>
      </w:r>
      <w:r w:rsidRPr="00866549">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t>2</w:t>
      </w:r>
      <w:r w:rsidRPr="00F065BB">
        <w:t xml:space="preserve">.1.1. Из числа показателей, предусмотренных разделом 1 Приложения № </w:t>
      </w:r>
      <w:r>
        <w:t>1</w:t>
      </w:r>
      <w:r w:rsidRPr="00F065BB">
        <w:t xml:space="preserve"> </w:t>
      </w:r>
      <w:r>
        <w:t>к Положению</w:t>
      </w:r>
      <w:r w:rsidRPr="00F065BB">
        <w:t>: показател</w:t>
      </w:r>
      <w:r>
        <w:t>ь</w:t>
      </w:r>
      <w:r w:rsidRPr="00F065BB">
        <w:t xml:space="preserve"> № </w:t>
      </w:r>
      <w:r>
        <w:t>55</w:t>
      </w:r>
      <w:r w:rsidRPr="00F065BB">
        <w:t>.</w:t>
      </w:r>
    </w:p>
    <w:p w:rsidR="00FE3928" w:rsidRPr="00F065BB" w:rsidRDefault="00FE3928" w:rsidP="00FE3928">
      <w:pPr>
        <w:autoSpaceDE w:val="0"/>
        <w:autoSpaceDN w:val="0"/>
        <w:adjustRightInd w:val="0"/>
        <w:spacing w:before="240"/>
        <w:ind w:firstLine="540"/>
        <w:contextualSpacing/>
        <w:jc w:val="both"/>
      </w:pPr>
      <w:r>
        <w:t>2</w:t>
      </w:r>
      <w:r w:rsidRPr="00F065BB">
        <w:t xml:space="preserve">.2. Для </w:t>
      </w:r>
      <w:r w:rsidRPr="00866549">
        <w:t>обеспечивающих специалистов, служащих, рабочих</w:t>
      </w:r>
      <w:r w:rsidRPr="00F065BB">
        <w:t>:</w:t>
      </w:r>
    </w:p>
    <w:p w:rsidR="00FE3928" w:rsidRPr="00F065BB" w:rsidRDefault="00FE3928" w:rsidP="00FE3928">
      <w:pPr>
        <w:autoSpaceDE w:val="0"/>
        <w:autoSpaceDN w:val="0"/>
        <w:adjustRightInd w:val="0"/>
        <w:spacing w:before="240"/>
        <w:ind w:firstLine="540"/>
        <w:contextualSpacing/>
        <w:jc w:val="both"/>
      </w:pPr>
      <w:r>
        <w:t>2</w:t>
      </w:r>
      <w:r w:rsidRPr="00F065BB">
        <w:t xml:space="preserve">.2.1. Из числа показателей, предусмотренных разделом 2 Приложения № </w:t>
      </w:r>
      <w:r>
        <w:t>1</w:t>
      </w:r>
      <w:r w:rsidRPr="00F065BB">
        <w:t xml:space="preserve"> к </w:t>
      </w:r>
      <w:r>
        <w:t>Положению</w:t>
      </w:r>
      <w:r w:rsidRPr="00F065BB">
        <w:t>: показател</w:t>
      </w:r>
      <w:r>
        <w:t>ь</w:t>
      </w:r>
      <w:r w:rsidRPr="00F065BB">
        <w:t xml:space="preserve"> № </w:t>
      </w:r>
      <w:r>
        <w:t>45.</w:t>
      </w:r>
    </w:p>
    <w:p w:rsidR="00FE3928" w:rsidRPr="00F065BB" w:rsidRDefault="00FE3928" w:rsidP="00FE3928">
      <w:pPr>
        <w:autoSpaceDE w:val="0"/>
        <w:autoSpaceDN w:val="0"/>
        <w:adjustRightInd w:val="0"/>
        <w:spacing w:before="240"/>
        <w:ind w:firstLine="540"/>
        <w:contextualSpacing/>
        <w:jc w:val="both"/>
      </w:pPr>
    </w:p>
    <w:p w:rsidR="00FE3928" w:rsidRPr="00F065BB" w:rsidRDefault="00FE3928" w:rsidP="00FE3928">
      <w:pPr>
        <w:autoSpaceDE w:val="0"/>
        <w:autoSpaceDN w:val="0"/>
        <w:adjustRightInd w:val="0"/>
        <w:spacing w:before="240"/>
        <w:ind w:firstLine="540"/>
        <w:contextualSpacing/>
        <w:jc w:val="both"/>
      </w:pPr>
      <w:r w:rsidRPr="00F065BB">
        <w:t>3. Для установления премии работникам учреждений за качество оказываемых услуг (выполняемых работ) (устанавливается ежемесячно, ежеквартально, ежегодно), используются следующие показатели:</w:t>
      </w:r>
    </w:p>
    <w:p w:rsidR="00FE3928" w:rsidRPr="00F065BB" w:rsidRDefault="00FE3928" w:rsidP="00FE3928">
      <w:pPr>
        <w:autoSpaceDE w:val="0"/>
        <w:autoSpaceDN w:val="0"/>
        <w:adjustRightInd w:val="0"/>
        <w:spacing w:before="240"/>
        <w:ind w:firstLine="540"/>
        <w:contextualSpacing/>
        <w:jc w:val="both"/>
      </w:pPr>
      <w:r w:rsidRPr="00F065BB">
        <w:t xml:space="preserve">3.1. Для </w:t>
      </w:r>
      <w:r w:rsidRPr="00866549">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3.1.1. Из числа показателей, предусмотренных разделом 1 Приложения № </w:t>
      </w:r>
      <w:r>
        <w:t>1</w:t>
      </w:r>
      <w:r w:rsidRPr="00F065BB">
        <w:t xml:space="preserve"> к </w:t>
      </w:r>
      <w:r>
        <w:t>Положению</w:t>
      </w:r>
      <w:r w:rsidRPr="00F065BB">
        <w:t xml:space="preserve">: для ежемесячной премии: показатели № </w:t>
      </w:r>
      <w:r>
        <w:t>5,</w:t>
      </w:r>
      <w:r w:rsidRPr="00F065BB">
        <w:t xml:space="preserve"> </w:t>
      </w:r>
      <w:r>
        <w:t>7, 16</w:t>
      </w:r>
      <w:r w:rsidRPr="00F065BB">
        <w:t>; для ежеквартальной премии: показатели № 1, 2</w:t>
      </w:r>
      <w:r>
        <w:t xml:space="preserve">, 3, 4, 11, 20, 21, 26, 29, </w:t>
      </w:r>
      <w:r w:rsidRPr="002C6641">
        <w:t>31</w:t>
      </w:r>
      <w:r>
        <w:t>, 32, 33, 34, 37, 38, 39, 40, 41, 42, 43, 44, 45, 46, 47, 48, 49, 50, 51, 52, 53, 54</w:t>
      </w:r>
      <w:r w:rsidRPr="00F065BB">
        <w:t>; для ежегодной премии: показател</w:t>
      </w:r>
      <w:r>
        <w:t>и</w:t>
      </w:r>
      <w:r w:rsidRPr="00F065BB">
        <w:t xml:space="preserve"> № </w:t>
      </w:r>
      <w:r>
        <w:t>6, 12, 13, 14, 19, 28, 30, 35, 36</w:t>
      </w:r>
      <w:r w:rsidRPr="00F065BB">
        <w:t>.</w:t>
      </w:r>
    </w:p>
    <w:p w:rsidR="00FE3928" w:rsidRPr="00F065BB" w:rsidRDefault="00FE3928" w:rsidP="00FE3928">
      <w:pPr>
        <w:autoSpaceDE w:val="0"/>
        <w:autoSpaceDN w:val="0"/>
        <w:adjustRightInd w:val="0"/>
        <w:spacing w:before="240"/>
        <w:ind w:firstLine="540"/>
        <w:contextualSpacing/>
        <w:jc w:val="both"/>
      </w:pPr>
      <w:r w:rsidRPr="00F065BB">
        <w:t xml:space="preserve">3.2. Для </w:t>
      </w:r>
      <w:r w:rsidRPr="00866549">
        <w:t>обеспечивающих специалистов, служащих, рабочих</w:t>
      </w:r>
      <w:r w:rsidRPr="00F065BB">
        <w:t>:</w:t>
      </w:r>
    </w:p>
    <w:p w:rsidR="00FE3928" w:rsidRPr="00F065BB" w:rsidRDefault="00FE3928" w:rsidP="00FE3928">
      <w:pPr>
        <w:autoSpaceDE w:val="0"/>
        <w:autoSpaceDN w:val="0"/>
        <w:adjustRightInd w:val="0"/>
        <w:spacing w:before="240"/>
        <w:ind w:firstLine="540"/>
        <w:contextualSpacing/>
        <w:jc w:val="both"/>
      </w:pPr>
      <w:r w:rsidRPr="004B73D0">
        <w:t>3.2.1. Из числа показателей, предусмотренных разделом 2 Приложения № 1 к Положению: для ежемесячной премии: показатели № 4, 5, 7; для ежеквартальной премии: показатели № 1, 2, 3, 10, 11, 16, 18, 19, 20, 21, 24, 25, 26, 27, 28, 29, 30, 31, 32, 33, 34, 35, 36, 37, 38, 39, 40, 41, 42, 43, 44; для ежегодной премии: показатели № 17, 22, 23.</w:t>
      </w:r>
    </w:p>
    <w:p w:rsidR="00FE3928" w:rsidRPr="00F065BB" w:rsidRDefault="00FE3928" w:rsidP="00FE3928">
      <w:pPr>
        <w:autoSpaceDE w:val="0"/>
        <w:autoSpaceDN w:val="0"/>
        <w:adjustRightInd w:val="0"/>
        <w:spacing w:before="240"/>
        <w:ind w:firstLine="540"/>
        <w:contextualSpacing/>
        <w:jc w:val="both"/>
      </w:pPr>
      <w:r w:rsidRPr="00F065BB">
        <w:t>4. Для установления иных стимулирующих выплат работникам учреждений используются следующие показатели (</w:t>
      </w:r>
      <w:r>
        <w:t>рассмотрение вопроса об установлении выплат осуществляется ежеквартально – по результатам работы за квартал, а также в преддверии государственных праздников, юбилеев, к которым осуществляются выплаты, кроме того – по факту выполнения особо важного задания</w:t>
      </w:r>
      <w:r w:rsidRPr="00F065BB">
        <w:t>):</w:t>
      </w:r>
    </w:p>
    <w:p w:rsidR="00FE3928" w:rsidRPr="00F065BB" w:rsidRDefault="00FE3928" w:rsidP="00FE3928">
      <w:pPr>
        <w:autoSpaceDE w:val="0"/>
        <w:autoSpaceDN w:val="0"/>
        <w:adjustRightInd w:val="0"/>
        <w:spacing w:before="240"/>
        <w:ind w:firstLine="540"/>
        <w:contextualSpacing/>
        <w:jc w:val="both"/>
      </w:pPr>
      <w:r>
        <w:t>4</w:t>
      </w:r>
      <w:r w:rsidRPr="00F065BB">
        <w:t xml:space="preserve">.1. Для </w:t>
      </w:r>
      <w:r w:rsidRPr="00866549">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Pr="00F065BB">
        <w:t>:</w:t>
      </w:r>
    </w:p>
    <w:p w:rsidR="00FE3928" w:rsidRPr="00F065BB" w:rsidRDefault="00FE3928" w:rsidP="00FE3928">
      <w:pPr>
        <w:autoSpaceDE w:val="0"/>
        <w:autoSpaceDN w:val="0"/>
        <w:adjustRightInd w:val="0"/>
        <w:spacing w:before="240"/>
        <w:ind w:firstLine="540"/>
        <w:contextualSpacing/>
        <w:jc w:val="both"/>
      </w:pPr>
      <w:r>
        <w:t>4</w:t>
      </w:r>
      <w:r w:rsidRPr="00F065BB">
        <w:t xml:space="preserve">.1.1. Из числа показателей, предусмотренных разделом 1 Приложения № </w:t>
      </w:r>
      <w:r>
        <w:t>1</w:t>
      </w:r>
      <w:r w:rsidRPr="00F065BB">
        <w:t xml:space="preserve"> </w:t>
      </w:r>
      <w:r>
        <w:t>к Положению</w:t>
      </w:r>
      <w:r w:rsidRPr="00F065BB">
        <w:t xml:space="preserve">: показатели № </w:t>
      </w:r>
      <w:r w:rsidRPr="002C6641">
        <w:t>8</w:t>
      </w:r>
      <w:r w:rsidRPr="00F065BB">
        <w:t xml:space="preserve">, </w:t>
      </w:r>
      <w:r w:rsidRPr="002C6641">
        <w:t>23</w:t>
      </w:r>
      <w:r w:rsidRPr="00F065BB">
        <w:t xml:space="preserve">, </w:t>
      </w:r>
      <w:r w:rsidRPr="002C6641">
        <w:t>24</w:t>
      </w:r>
      <w:r>
        <w:t xml:space="preserve">, </w:t>
      </w:r>
      <w:r w:rsidRPr="002C6641">
        <w:t>25</w:t>
      </w:r>
      <w:r w:rsidRPr="00F065BB">
        <w:t>.</w:t>
      </w:r>
    </w:p>
    <w:p w:rsidR="00FE3928" w:rsidRPr="00F065BB" w:rsidRDefault="00FE3928" w:rsidP="00FE3928">
      <w:pPr>
        <w:autoSpaceDE w:val="0"/>
        <w:autoSpaceDN w:val="0"/>
        <w:adjustRightInd w:val="0"/>
        <w:spacing w:before="240"/>
        <w:ind w:firstLine="540"/>
        <w:contextualSpacing/>
        <w:jc w:val="both"/>
      </w:pPr>
      <w:r>
        <w:t>4</w:t>
      </w:r>
      <w:r w:rsidRPr="00F065BB">
        <w:t xml:space="preserve">.2. Для </w:t>
      </w:r>
      <w:r w:rsidRPr="00866549">
        <w:t>обеспечивающих специалистов, служащих, рабочих</w:t>
      </w:r>
      <w:r w:rsidRPr="00F065BB">
        <w:t>:</w:t>
      </w:r>
    </w:p>
    <w:p w:rsidR="00FE3928" w:rsidRPr="00F065BB" w:rsidRDefault="00FE3928" w:rsidP="00FE3928">
      <w:pPr>
        <w:autoSpaceDE w:val="0"/>
        <w:autoSpaceDN w:val="0"/>
        <w:adjustRightInd w:val="0"/>
        <w:spacing w:before="240"/>
        <w:ind w:firstLine="540"/>
        <w:contextualSpacing/>
        <w:jc w:val="both"/>
      </w:pPr>
      <w:r>
        <w:t>4</w:t>
      </w:r>
      <w:r w:rsidRPr="00F065BB">
        <w:t xml:space="preserve">.2.1. Из числа показателей, предусмотренных разделом 2 Приложения № </w:t>
      </w:r>
      <w:r>
        <w:t>1</w:t>
      </w:r>
      <w:r w:rsidRPr="00F065BB">
        <w:t xml:space="preserve"> к </w:t>
      </w:r>
      <w:r>
        <w:t>Положению</w:t>
      </w:r>
      <w:r w:rsidRPr="00F065BB">
        <w:t xml:space="preserve">: показатели </w:t>
      </w:r>
      <w:r w:rsidRPr="004B73D0">
        <w:t>№ 6, 12, 13, 14, 15.</w:t>
      </w:r>
    </w:p>
    <w:p w:rsidR="00FE3928" w:rsidRDefault="00FE3928" w:rsidP="00FE3928">
      <w:pPr>
        <w:ind w:left="11057"/>
        <w:contextualSpacing/>
        <w:jc w:val="both"/>
      </w:pPr>
    </w:p>
    <w:p w:rsidR="00F733F2" w:rsidRDefault="00F733F2"/>
    <w:p w:rsidR="00F733F2" w:rsidRPr="006A2EFD" w:rsidRDefault="00F733F2"/>
    <w:sectPr w:rsidR="00F733F2" w:rsidRPr="006A2EFD" w:rsidSect="00F74457">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Calibri"/>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E23E4"/>
    <w:multiLevelType w:val="hybridMultilevel"/>
    <w:tmpl w:val="E7680CBA"/>
    <w:lvl w:ilvl="0" w:tplc="A8F08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387806"/>
    <w:multiLevelType w:val="hybridMultilevel"/>
    <w:tmpl w:val="7330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B7BB3"/>
    <w:multiLevelType w:val="multilevel"/>
    <w:tmpl w:val="34CAAC6C"/>
    <w:lvl w:ilvl="0">
      <w:start w:val="2"/>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6EC2C60"/>
    <w:multiLevelType w:val="multilevel"/>
    <w:tmpl w:val="59B4E198"/>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nsid w:val="1341662F"/>
    <w:multiLevelType w:val="hybridMultilevel"/>
    <w:tmpl w:val="297CFA0C"/>
    <w:lvl w:ilvl="0" w:tplc="86BE8E4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3A43968"/>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A410E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A54D73"/>
    <w:multiLevelType w:val="multilevel"/>
    <w:tmpl w:val="E864005E"/>
    <w:lvl w:ilvl="0">
      <w:start w:val="1"/>
      <w:numFmt w:val="decimal"/>
      <w:lvlText w:val="2.%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9B566AF"/>
    <w:multiLevelType w:val="multilevel"/>
    <w:tmpl w:val="AC54B8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1A8A633C"/>
    <w:multiLevelType w:val="hybridMultilevel"/>
    <w:tmpl w:val="1C2E50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14131D"/>
    <w:multiLevelType w:val="hybridMultilevel"/>
    <w:tmpl w:val="45A2E0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083364"/>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11A1AC3"/>
    <w:multiLevelType w:val="multilevel"/>
    <w:tmpl w:val="CD38924A"/>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217367A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30EEC"/>
    <w:multiLevelType w:val="hybridMultilevel"/>
    <w:tmpl w:val="FDCAD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207EE1"/>
    <w:multiLevelType w:val="hybridMultilevel"/>
    <w:tmpl w:val="C7CC8ACC"/>
    <w:lvl w:ilvl="0" w:tplc="1BBC6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758099E"/>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3C17B5"/>
    <w:multiLevelType w:val="hybridMultilevel"/>
    <w:tmpl w:val="6E481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8B7F54"/>
    <w:multiLevelType w:val="hybridMultilevel"/>
    <w:tmpl w:val="54B2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E44E8A"/>
    <w:multiLevelType w:val="multilevel"/>
    <w:tmpl w:val="EEBC28BE"/>
    <w:lvl w:ilvl="0">
      <w:start w:val="3"/>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3C1231A0"/>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2F2691"/>
    <w:multiLevelType w:val="hybridMultilevel"/>
    <w:tmpl w:val="48BE1558"/>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93547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7A45D6"/>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4E2B1183"/>
    <w:multiLevelType w:val="hybridMultilevel"/>
    <w:tmpl w:val="9AE0F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303446"/>
    <w:multiLevelType w:val="hybridMultilevel"/>
    <w:tmpl w:val="2F0C35F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F73EE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3976CA"/>
    <w:multiLevelType w:val="hybridMultilevel"/>
    <w:tmpl w:val="9432B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90248B"/>
    <w:multiLevelType w:val="multilevel"/>
    <w:tmpl w:val="673013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5DE3FBB"/>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3E6968"/>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1">
    <w:nsid w:val="71505BF0"/>
    <w:multiLevelType w:val="hybridMultilevel"/>
    <w:tmpl w:val="CCF2ECBC"/>
    <w:lvl w:ilvl="0" w:tplc="3D60E05C">
      <w:start w:val="1"/>
      <w:numFmt w:val="decimal"/>
      <w:lvlText w:val="%1."/>
      <w:lvlJc w:val="left"/>
      <w:pPr>
        <w:ind w:left="544" w:hanging="51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2">
    <w:nsid w:val="749667E2"/>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A4053D"/>
    <w:multiLevelType w:val="hybridMultilevel"/>
    <w:tmpl w:val="7F287F10"/>
    <w:lvl w:ilvl="0" w:tplc="29D2C1BA">
      <w:start w:val="1"/>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86C241A"/>
    <w:multiLevelType w:val="hybridMultilevel"/>
    <w:tmpl w:val="176AA3EA"/>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197FE8"/>
    <w:multiLevelType w:val="hybridMultilevel"/>
    <w:tmpl w:val="E98E6D5C"/>
    <w:lvl w:ilvl="0" w:tplc="29D2C1B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534460"/>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5"/>
  </w:num>
  <w:num w:numId="2">
    <w:abstractNumId w:val="4"/>
  </w:num>
  <w:num w:numId="3">
    <w:abstractNumId w:val="0"/>
  </w:num>
  <w:num w:numId="4">
    <w:abstractNumId w:val="8"/>
  </w:num>
  <w:num w:numId="5">
    <w:abstractNumId w:val="28"/>
  </w:num>
  <w:num w:numId="6">
    <w:abstractNumId w:val="12"/>
  </w:num>
  <w:num w:numId="7">
    <w:abstractNumId w:val="3"/>
  </w:num>
  <w:num w:numId="8">
    <w:abstractNumId w:val="36"/>
  </w:num>
  <w:num w:numId="9">
    <w:abstractNumId w:val="7"/>
  </w:num>
  <w:num w:numId="10">
    <w:abstractNumId w:val="21"/>
  </w:num>
  <w:num w:numId="11">
    <w:abstractNumId w:val="10"/>
  </w:num>
  <w:num w:numId="12">
    <w:abstractNumId w:val="18"/>
  </w:num>
  <w:num w:numId="13">
    <w:abstractNumId w:val="23"/>
  </w:num>
  <w:num w:numId="14">
    <w:abstractNumId w:val="34"/>
  </w:num>
  <w:num w:numId="15">
    <w:abstractNumId w:val="25"/>
  </w:num>
  <w:num w:numId="16">
    <w:abstractNumId w:val="20"/>
  </w:num>
  <w:num w:numId="17">
    <w:abstractNumId w:val="32"/>
  </w:num>
  <w:num w:numId="18">
    <w:abstractNumId w:val="26"/>
  </w:num>
  <w:num w:numId="19">
    <w:abstractNumId w:val="16"/>
  </w:num>
  <w:num w:numId="20">
    <w:abstractNumId w:val="22"/>
  </w:num>
  <w:num w:numId="21">
    <w:abstractNumId w:val="6"/>
  </w:num>
  <w:num w:numId="22">
    <w:abstractNumId w:val="5"/>
  </w:num>
  <w:num w:numId="23">
    <w:abstractNumId w:val="29"/>
  </w:num>
  <w:num w:numId="24">
    <w:abstractNumId w:val="13"/>
  </w:num>
  <w:num w:numId="25">
    <w:abstractNumId w:val="1"/>
  </w:num>
  <w:num w:numId="26">
    <w:abstractNumId w:val="24"/>
  </w:num>
  <w:num w:numId="27">
    <w:abstractNumId w:val="17"/>
  </w:num>
  <w:num w:numId="28">
    <w:abstractNumId w:val="30"/>
  </w:num>
  <w:num w:numId="29">
    <w:abstractNumId w:val="11"/>
  </w:num>
  <w:num w:numId="30">
    <w:abstractNumId w:val="35"/>
  </w:num>
  <w:num w:numId="31">
    <w:abstractNumId w:val="33"/>
  </w:num>
  <w:num w:numId="32">
    <w:abstractNumId w:val="14"/>
  </w:num>
  <w:num w:numId="33">
    <w:abstractNumId w:val="31"/>
  </w:num>
  <w:num w:numId="34">
    <w:abstractNumId w:val="27"/>
  </w:num>
  <w:num w:numId="35">
    <w:abstractNumId w:val="9"/>
  </w:num>
  <w:num w:numId="36">
    <w:abstractNumId w:val="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ade0e45f-a208-43b7-9bfb-2cf3ff9cff83"/>
  </w:docVars>
  <w:rsids>
    <w:rsidRoot w:val="0079668A"/>
    <w:rsid w:val="0000207C"/>
    <w:rsid w:val="000134B3"/>
    <w:rsid w:val="00017101"/>
    <w:rsid w:val="00032877"/>
    <w:rsid w:val="00052383"/>
    <w:rsid w:val="000A1994"/>
    <w:rsid w:val="000A19DD"/>
    <w:rsid w:val="000D07DE"/>
    <w:rsid w:val="000D2F4B"/>
    <w:rsid w:val="000D37E5"/>
    <w:rsid w:val="000E354B"/>
    <w:rsid w:val="00126D4D"/>
    <w:rsid w:val="00150AAB"/>
    <w:rsid w:val="00152665"/>
    <w:rsid w:val="001740B2"/>
    <w:rsid w:val="00185639"/>
    <w:rsid w:val="001A2656"/>
    <w:rsid w:val="001A60D7"/>
    <w:rsid w:val="001F780F"/>
    <w:rsid w:val="00200581"/>
    <w:rsid w:val="0022099A"/>
    <w:rsid w:val="00226506"/>
    <w:rsid w:val="0025114D"/>
    <w:rsid w:val="00261BE2"/>
    <w:rsid w:val="002A3FFD"/>
    <w:rsid w:val="002A40E5"/>
    <w:rsid w:val="002C289B"/>
    <w:rsid w:val="002F317E"/>
    <w:rsid w:val="00300BB6"/>
    <w:rsid w:val="00304CE8"/>
    <w:rsid w:val="003253EE"/>
    <w:rsid w:val="0033639C"/>
    <w:rsid w:val="00352417"/>
    <w:rsid w:val="00365CB0"/>
    <w:rsid w:val="0037565D"/>
    <w:rsid w:val="003773D5"/>
    <w:rsid w:val="0038471D"/>
    <w:rsid w:val="00385636"/>
    <w:rsid w:val="00386371"/>
    <w:rsid w:val="003A3344"/>
    <w:rsid w:val="003F619A"/>
    <w:rsid w:val="003F7E55"/>
    <w:rsid w:val="0040372C"/>
    <w:rsid w:val="00415AB5"/>
    <w:rsid w:val="0041687B"/>
    <w:rsid w:val="00473F35"/>
    <w:rsid w:val="00492A95"/>
    <w:rsid w:val="004A1677"/>
    <w:rsid w:val="004A2F2B"/>
    <w:rsid w:val="004C1F45"/>
    <w:rsid w:val="004C4088"/>
    <w:rsid w:val="004D2743"/>
    <w:rsid w:val="004E4A83"/>
    <w:rsid w:val="004E7E1A"/>
    <w:rsid w:val="004F3E6A"/>
    <w:rsid w:val="00526B34"/>
    <w:rsid w:val="00534E3F"/>
    <w:rsid w:val="0054126E"/>
    <w:rsid w:val="005836AA"/>
    <w:rsid w:val="00583F6C"/>
    <w:rsid w:val="005E4DBB"/>
    <w:rsid w:val="00602E59"/>
    <w:rsid w:val="00605B41"/>
    <w:rsid w:val="006674C1"/>
    <w:rsid w:val="00667F20"/>
    <w:rsid w:val="006A2EFD"/>
    <w:rsid w:val="006E6F82"/>
    <w:rsid w:val="006F6F59"/>
    <w:rsid w:val="006F71B3"/>
    <w:rsid w:val="007020DF"/>
    <w:rsid w:val="007034DD"/>
    <w:rsid w:val="00724E7D"/>
    <w:rsid w:val="0074280C"/>
    <w:rsid w:val="00746C67"/>
    <w:rsid w:val="00751805"/>
    <w:rsid w:val="00767FFD"/>
    <w:rsid w:val="00772B9B"/>
    <w:rsid w:val="00772BB1"/>
    <w:rsid w:val="0079668A"/>
    <w:rsid w:val="007C1180"/>
    <w:rsid w:val="007C681E"/>
    <w:rsid w:val="007C7F2A"/>
    <w:rsid w:val="007E1468"/>
    <w:rsid w:val="00803C9B"/>
    <w:rsid w:val="00875A5E"/>
    <w:rsid w:val="00895BA1"/>
    <w:rsid w:val="008A19D0"/>
    <w:rsid w:val="008A2800"/>
    <w:rsid w:val="008B3B5F"/>
    <w:rsid w:val="008F3A0B"/>
    <w:rsid w:val="009338B9"/>
    <w:rsid w:val="009C6C57"/>
    <w:rsid w:val="00A24348"/>
    <w:rsid w:val="00A30508"/>
    <w:rsid w:val="00A31222"/>
    <w:rsid w:val="00A33B5F"/>
    <w:rsid w:val="00A428DE"/>
    <w:rsid w:val="00A542E3"/>
    <w:rsid w:val="00A54DAE"/>
    <w:rsid w:val="00A60DDE"/>
    <w:rsid w:val="00A66546"/>
    <w:rsid w:val="00A7445E"/>
    <w:rsid w:val="00AA1977"/>
    <w:rsid w:val="00AB1169"/>
    <w:rsid w:val="00AD31DE"/>
    <w:rsid w:val="00AD443D"/>
    <w:rsid w:val="00AE0678"/>
    <w:rsid w:val="00AE1332"/>
    <w:rsid w:val="00AE35E1"/>
    <w:rsid w:val="00AE5A36"/>
    <w:rsid w:val="00B06694"/>
    <w:rsid w:val="00B66BB8"/>
    <w:rsid w:val="00B7664F"/>
    <w:rsid w:val="00BA489C"/>
    <w:rsid w:val="00BB35BD"/>
    <w:rsid w:val="00C000F4"/>
    <w:rsid w:val="00C162A1"/>
    <w:rsid w:val="00C224C9"/>
    <w:rsid w:val="00C30331"/>
    <w:rsid w:val="00C74F10"/>
    <w:rsid w:val="00C80A4B"/>
    <w:rsid w:val="00CA792C"/>
    <w:rsid w:val="00CD3B57"/>
    <w:rsid w:val="00CF0060"/>
    <w:rsid w:val="00CF522E"/>
    <w:rsid w:val="00D03911"/>
    <w:rsid w:val="00D53365"/>
    <w:rsid w:val="00D536F7"/>
    <w:rsid w:val="00D925E1"/>
    <w:rsid w:val="00DA279B"/>
    <w:rsid w:val="00DB6477"/>
    <w:rsid w:val="00DE3190"/>
    <w:rsid w:val="00DE5615"/>
    <w:rsid w:val="00DF21B0"/>
    <w:rsid w:val="00E12569"/>
    <w:rsid w:val="00E21645"/>
    <w:rsid w:val="00E46858"/>
    <w:rsid w:val="00E80E60"/>
    <w:rsid w:val="00E91F25"/>
    <w:rsid w:val="00EC2D72"/>
    <w:rsid w:val="00F07E53"/>
    <w:rsid w:val="00F2465A"/>
    <w:rsid w:val="00F24B73"/>
    <w:rsid w:val="00F710AC"/>
    <w:rsid w:val="00F733F2"/>
    <w:rsid w:val="00F74457"/>
    <w:rsid w:val="00FA2587"/>
    <w:rsid w:val="00FA638B"/>
    <w:rsid w:val="00FC6E8B"/>
    <w:rsid w:val="00FD19D8"/>
    <w:rsid w:val="00FE3928"/>
    <w:rsid w:val="00FE44C1"/>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D9D485-B434-46FB-9DCF-DCF37514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E7D"/>
    <w:rPr>
      <w:rFonts w:ascii="Times New Roman" w:eastAsia="Times New Roman" w:hAnsi="Times New Roman"/>
      <w:sz w:val="24"/>
      <w:szCs w:val="24"/>
    </w:rPr>
  </w:style>
  <w:style w:type="paragraph" w:styleId="1">
    <w:name w:val="heading 1"/>
    <w:basedOn w:val="a"/>
    <w:next w:val="a"/>
    <w:link w:val="10"/>
    <w:qFormat/>
    <w:rsid w:val="00FE3928"/>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E39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FE3928"/>
    <w:pPr>
      <w:keepNext/>
      <w:jc w:val="both"/>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724E7D"/>
    <w:rPr>
      <w:rFonts w:ascii="Tahoma" w:hAnsi="Tahoma" w:cs="Tahoma"/>
      <w:sz w:val="16"/>
      <w:szCs w:val="16"/>
    </w:rPr>
  </w:style>
  <w:style w:type="character" w:customStyle="1" w:styleId="a4">
    <w:name w:val="Текст выноски Знак"/>
    <w:link w:val="a3"/>
    <w:rsid w:val="00724E7D"/>
    <w:rPr>
      <w:rFonts w:ascii="Tahoma" w:eastAsia="Times New Roman" w:hAnsi="Tahoma" w:cs="Tahoma"/>
      <w:sz w:val="16"/>
      <w:szCs w:val="16"/>
      <w:lang w:eastAsia="ru-RU"/>
    </w:rPr>
  </w:style>
  <w:style w:type="paragraph" w:styleId="a5">
    <w:name w:val="List Paragraph"/>
    <w:basedOn w:val="a"/>
    <w:uiPriority w:val="1"/>
    <w:qFormat/>
    <w:rsid w:val="00185639"/>
    <w:pPr>
      <w:ind w:left="720"/>
      <w:contextualSpacing/>
    </w:pPr>
  </w:style>
  <w:style w:type="character" w:customStyle="1" w:styleId="10">
    <w:name w:val="Заголовок 1 Знак"/>
    <w:basedOn w:val="a0"/>
    <w:link w:val="1"/>
    <w:rsid w:val="00FE3928"/>
    <w:rPr>
      <w:rFonts w:ascii="Arial" w:eastAsia="Times New Roman" w:hAnsi="Arial" w:cs="Arial"/>
      <w:b/>
      <w:bCs/>
      <w:kern w:val="32"/>
      <w:sz w:val="32"/>
      <w:szCs w:val="32"/>
    </w:rPr>
  </w:style>
  <w:style w:type="character" w:customStyle="1" w:styleId="20">
    <w:name w:val="Заголовок 2 Знак"/>
    <w:basedOn w:val="a0"/>
    <w:link w:val="2"/>
    <w:semiHidden/>
    <w:rsid w:val="00FE3928"/>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rsid w:val="00FE3928"/>
    <w:rPr>
      <w:rFonts w:ascii="Times New Roman" w:eastAsia="Times New Roman" w:hAnsi="Times New Roman"/>
      <w:b/>
      <w:sz w:val="24"/>
    </w:rPr>
  </w:style>
  <w:style w:type="paragraph" w:styleId="a6">
    <w:name w:val="Body Text Indent"/>
    <w:basedOn w:val="a"/>
    <w:link w:val="a7"/>
    <w:rsid w:val="00FE3928"/>
    <w:pPr>
      <w:widowControl w:val="0"/>
      <w:shd w:val="clear" w:color="auto" w:fill="FFFFFF"/>
      <w:autoSpaceDE w:val="0"/>
      <w:autoSpaceDN w:val="0"/>
      <w:ind w:left="67"/>
      <w:jc w:val="center"/>
    </w:pPr>
    <w:rPr>
      <w:rFonts w:ascii="Arial" w:hAnsi="Arial"/>
      <w:b/>
      <w:color w:val="000000"/>
      <w:spacing w:val="-3"/>
      <w:sz w:val="20"/>
      <w:szCs w:val="20"/>
    </w:rPr>
  </w:style>
  <w:style w:type="character" w:customStyle="1" w:styleId="a7">
    <w:name w:val="Основной текст с отступом Знак"/>
    <w:basedOn w:val="a0"/>
    <w:link w:val="a6"/>
    <w:rsid w:val="00FE3928"/>
    <w:rPr>
      <w:rFonts w:ascii="Arial" w:eastAsia="Times New Roman" w:hAnsi="Arial"/>
      <w:b/>
      <w:color w:val="000000"/>
      <w:spacing w:val="-3"/>
      <w:shd w:val="clear" w:color="auto" w:fill="FFFFFF"/>
    </w:rPr>
  </w:style>
  <w:style w:type="character" w:styleId="a8">
    <w:name w:val="Hyperlink"/>
    <w:rsid w:val="00FE3928"/>
    <w:rPr>
      <w:color w:val="0000FF"/>
      <w:u w:val="single"/>
    </w:rPr>
  </w:style>
  <w:style w:type="paragraph" w:styleId="a9">
    <w:name w:val="Body Text"/>
    <w:basedOn w:val="a"/>
    <w:link w:val="aa"/>
    <w:rsid w:val="00FE3928"/>
    <w:pPr>
      <w:widowControl w:val="0"/>
      <w:shd w:val="clear" w:color="auto" w:fill="FFFFFF"/>
      <w:autoSpaceDE w:val="0"/>
      <w:autoSpaceDN w:val="0"/>
      <w:ind w:right="-793"/>
    </w:pPr>
    <w:rPr>
      <w:rFonts w:ascii="Arial" w:hAnsi="Arial"/>
      <w:color w:val="000000"/>
      <w:spacing w:val="-7"/>
      <w:sz w:val="16"/>
      <w:szCs w:val="20"/>
    </w:rPr>
  </w:style>
  <w:style w:type="character" w:customStyle="1" w:styleId="aa">
    <w:name w:val="Основной текст Знак"/>
    <w:basedOn w:val="a0"/>
    <w:link w:val="a9"/>
    <w:rsid w:val="00FE3928"/>
    <w:rPr>
      <w:rFonts w:ascii="Arial" w:eastAsia="Times New Roman" w:hAnsi="Arial"/>
      <w:color w:val="000000"/>
      <w:spacing w:val="-7"/>
      <w:sz w:val="16"/>
      <w:shd w:val="clear" w:color="auto" w:fill="FFFFFF"/>
    </w:rPr>
  </w:style>
  <w:style w:type="character" w:styleId="ab">
    <w:name w:val="FollowedHyperlink"/>
    <w:rsid w:val="00FE3928"/>
    <w:rPr>
      <w:color w:val="800080"/>
      <w:u w:val="single"/>
    </w:rPr>
  </w:style>
  <w:style w:type="table" w:styleId="ac">
    <w:name w:val="Table Grid"/>
    <w:basedOn w:val="a1"/>
    <w:uiPriority w:val="39"/>
    <w:rsid w:val="00FE39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FE3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E3928"/>
    <w:rPr>
      <w:rFonts w:ascii="Courier New" w:eastAsia="Times New Roman" w:hAnsi="Courier New" w:cs="Courier New"/>
    </w:rPr>
  </w:style>
  <w:style w:type="paragraph" w:styleId="ad">
    <w:name w:val="Title"/>
    <w:basedOn w:val="a"/>
    <w:link w:val="ae"/>
    <w:qFormat/>
    <w:rsid w:val="00FE3928"/>
    <w:pPr>
      <w:jc w:val="center"/>
    </w:pPr>
    <w:rPr>
      <w:b/>
      <w:spacing w:val="42"/>
      <w:sz w:val="32"/>
      <w:szCs w:val="20"/>
    </w:rPr>
  </w:style>
  <w:style w:type="character" w:customStyle="1" w:styleId="ae">
    <w:name w:val="Название Знак"/>
    <w:basedOn w:val="a0"/>
    <w:link w:val="ad"/>
    <w:rsid w:val="00FE3928"/>
    <w:rPr>
      <w:rFonts w:ascii="Times New Roman" w:eastAsia="Times New Roman" w:hAnsi="Times New Roman"/>
      <w:b/>
      <w:spacing w:val="42"/>
      <w:sz w:val="32"/>
    </w:rPr>
  </w:style>
  <w:style w:type="paragraph" w:customStyle="1" w:styleId="af">
    <w:name w:val="текстПриказа"/>
    <w:basedOn w:val="a"/>
    <w:rsid w:val="00FE3928"/>
    <w:pPr>
      <w:widowControl w:val="0"/>
      <w:suppressAutoHyphens/>
      <w:jc w:val="center"/>
    </w:pPr>
    <w:rPr>
      <w:sz w:val="28"/>
      <w:szCs w:val="28"/>
      <w:lang w:eastAsia="ar-SA"/>
    </w:rPr>
  </w:style>
  <w:style w:type="paragraph" w:styleId="af0">
    <w:name w:val="Block Text"/>
    <w:basedOn w:val="a"/>
    <w:rsid w:val="00FE3928"/>
    <w:pPr>
      <w:widowControl w:val="0"/>
      <w:shd w:val="clear" w:color="auto" w:fill="FFFFFF"/>
      <w:autoSpaceDE w:val="0"/>
      <w:autoSpaceDN w:val="0"/>
      <w:spacing w:line="413" w:lineRule="exact"/>
      <w:ind w:left="-2694" w:right="77"/>
      <w:jc w:val="center"/>
    </w:pPr>
    <w:rPr>
      <w:b/>
      <w:bCs/>
      <w:color w:val="000000"/>
      <w:spacing w:val="12"/>
      <w:sz w:val="28"/>
      <w:szCs w:val="28"/>
    </w:rPr>
  </w:style>
  <w:style w:type="paragraph" w:customStyle="1" w:styleId="ConsPlusNormal">
    <w:name w:val="ConsPlusNormal"/>
    <w:rsid w:val="00FE3928"/>
    <w:pPr>
      <w:widowControl w:val="0"/>
      <w:autoSpaceDE w:val="0"/>
      <w:autoSpaceDN w:val="0"/>
    </w:pPr>
    <w:rPr>
      <w:rFonts w:ascii="Times New Roman" w:eastAsia="Times New Roman" w:hAnsi="Times New Roman"/>
      <w:sz w:val="24"/>
    </w:rPr>
  </w:style>
  <w:style w:type="paragraph" w:customStyle="1" w:styleId="ConsPlusTitle">
    <w:name w:val="ConsPlusTitle"/>
    <w:rsid w:val="00FE3928"/>
    <w:pPr>
      <w:widowControl w:val="0"/>
      <w:autoSpaceDE w:val="0"/>
      <w:autoSpaceDN w:val="0"/>
    </w:pPr>
    <w:rPr>
      <w:rFonts w:ascii="Times New Roman" w:eastAsia="Times New Roman" w:hAnsi="Times New Roman"/>
      <w:b/>
      <w:sz w:val="24"/>
    </w:rPr>
  </w:style>
  <w:style w:type="paragraph" w:styleId="21">
    <w:name w:val="Body Text 2"/>
    <w:basedOn w:val="a"/>
    <w:link w:val="22"/>
    <w:rsid w:val="00FE3928"/>
    <w:pPr>
      <w:spacing w:after="120" w:line="480" w:lineRule="auto"/>
    </w:pPr>
    <w:rPr>
      <w:sz w:val="20"/>
      <w:szCs w:val="20"/>
    </w:rPr>
  </w:style>
  <w:style w:type="character" w:customStyle="1" w:styleId="22">
    <w:name w:val="Основной текст 2 Знак"/>
    <w:basedOn w:val="a0"/>
    <w:link w:val="21"/>
    <w:rsid w:val="00FE3928"/>
    <w:rPr>
      <w:rFonts w:ascii="Times New Roman" w:eastAsia="Times New Roman" w:hAnsi="Times New Roman"/>
    </w:rPr>
  </w:style>
  <w:style w:type="paragraph" w:customStyle="1" w:styleId="216">
    <w:name w:val="Стиль Заголовок 2 + После:  16 пт"/>
    <w:basedOn w:val="2"/>
    <w:uiPriority w:val="99"/>
    <w:rsid w:val="00FE3928"/>
    <w:pPr>
      <w:keepLines w:val="0"/>
      <w:suppressAutoHyphens/>
      <w:spacing w:before="400" w:after="300" w:line="360" w:lineRule="auto"/>
      <w:jc w:val="center"/>
    </w:pPr>
    <w:rPr>
      <w:rFonts w:ascii="Arial" w:eastAsia="Times New Roman" w:hAnsi="Arial" w:cs="Arial"/>
      <w:b/>
      <w:bCs/>
      <w:color w:val="auto"/>
      <w:spacing w:val="2"/>
      <w:sz w:val="24"/>
      <w:szCs w:val="24"/>
    </w:rPr>
  </w:style>
  <w:style w:type="paragraph" w:customStyle="1" w:styleId="ConsPlusNonformat">
    <w:name w:val="ConsPlusNonformat"/>
    <w:uiPriority w:val="99"/>
    <w:rsid w:val="00FE3928"/>
    <w:pPr>
      <w:widowControl w:val="0"/>
      <w:autoSpaceDE w:val="0"/>
      <w:autoSpaceDN w:val="0"/>
      <w:adjustRightInd w:val="0"/>
    </w:pPr>
    <w:rPr>
      <w:rFonts w:ascii="Courier New" w:eastAsiaTheme="minorEastAsia" w:hAnsi="Courier New" w:cs="Courier New"/>
    </w:rPr>
  </w:style>
  <w:style w:type="paragraph" w:styleId="af1">
    <w:name w:val="header"/>
    <w:basedOn w:val="a"/>
    <w:link w:val="af2"/>
    <w:uiPriority w:val="99"/>
    <w:rsid w:val="00FE3928"/>
    <w:pPr>
      <w:tabs>
        <w:tab w:val="center" w:pos="4677"/>
        <w:tab w:val="right" w:pos="9355"/>
      </w:tabs>
    </w:pPr>
    <w:rPr>
      <w:sz w:val="20"/>
      <w:szCs w:val="20"/>
    </w:rPr>
  </w:style>
  <w:style w:type="character" w:customStyle="1" w:styleId="af2">
    <w:name w:val="Верхний колонтитул Знак"/>
    <w:basedOn w:val="a0"/>
    <w:link w:val="af1"/>
    <w:uiPriority w:val="99"/>
    <w:rsid w:val="00FE3928"/>
    <w:rPr>
      <w:rFonts w:ascii="Times New Roman" w:eastAsia="Times New Roman" w:hAnsi="Times New Roman"/>
    </w:rPr>
  </w:style>
  <w:style w:type="paragraph" w:styleId="af3">
    <w:name w:val="footer"/>
    <w:basedOn w:val="a"/>
    <w:link w:val="af4"/>
    <w:uiPriority w:val="99"/>
    <w:rsid w:val="00FE3928"/>
    <w:pPr>
      <w:tabs>
        <w:tab w:val="center" w:pos="4677"/>
        <w:tab w:val="right" w:pos="9355"/>
      </w:tabs>
    </w:pPr>
    <w:rPr>
      <w:sz w:val="20"/>
      <w:szCs w:val="20"/>
    </w:rPr>
  </w:style>
  <w:style w:type="character" w:customStyle="1" w:styleId="af4">
    <w:name w:val="Нижний колонтитул Знак"/>
    <w:basedOn w:val="a0"/>
    <w:link w:val="af3"/>
    <w:uiPriority w:val="99"/>
    <w:rsid w:val="00FE3928"/>
    <w:rPr>
      <w:rFonts w:ascii="Times New Roman" w:eastAsia="Times New Roman" w:hAnsi="Times New Roman"/>
    </w:rPr>
  </w:style>
  <w:style w:type="paragraph" w:customStyle="1" w:styleId="TableParagraph">
    <w:name w:val="Table Paragraph"/>
    <w:basedOn w:val="a"/>
    <w:uiPriority w:val="1"/>
    <w:qFormat/>
    <w:rsid w:val="00FE3928"/>
    <w:pPr>
      <w:widowControl w:val="0"/>
      <w:autoSpaceDE w:val="0"/>
      <w:autoSpaceDN w:val="0"/>
    </w:pPr>
    <w:rPr>
      <w:sz w:val="22"/>
      <w:szCs w:val="22"/>
      <w:lang w:eastAsia="en-US"/>
    </w:rPr>
  </w:style>
  <w:style w:type="character" w:customStyle="1" w:styleId="font31">
    <w:name w:val="font31"/>
    <w:rsid w:val="00FE3928"/>
    <w:rPr>
      <w:rFonts w:ascii="Calibri" w:hAnsi="Calibri" w:cs="Calibri" w:hint="default"/>
      <w:i w:val="0"/>
      <w:iCs w:val="0"/>
      <w:color w:val="000000"/>
      <w:u w:val="none"/>
    </w:rPr>
  </w:style>
  <w:style w:type="character" w:customStyle="1" w:styleId="font81">
    <w:name w:val="font81"/>
    <w:rsid w:val="00FE3928"/>
    <w:rPr>
      <w:rFonts w:ascii="Calibri" w:hAnsi="Calibri" w:cs="Calibri" w:hint="default"/>
      <w:i w:val="0"/>
      <w:iCs w:val="0"/>
      <w:color w:val="000000"/>
      <w:u w:val="none"/>
    </w:rPr>
  </w:style>
  <w:style w:type="paragraph" w:styleId="af5">
    <w:name w:val="No Spacing"/>
    <w:uiPriority w:val="1"/>
    <w:qFormat/>
    <w:rsid w:val="00FE3928"/>
    <w:rPr>
      <w:rFonts w:ascii="Times New Roman" w:eastAsia="Times New Roman" w:hAnsi="Times New Roman"/>
      <w:sz w:val="24"/>
      <w:szCs w:val="24"/>
    </w:rPr>
  </w:style>
  <w:style w:type="character" w:customStyle="1" w:styleId="fontstyle01">
    <w:name w:val="fontstyle01"/>
    <w:basedOn w:val="a0"/>
    <w:rsid w:val="00FE3928"/>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207ca94-a13c-4ba0-b72d-f018c9eed8f1"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file:///\\13d845a8-0d3d-4225-9092-3fb609a06ee8" TargetMode="External"/><Relationship Id="rId4" Type="http://schemas.openxmlformats.org/officeDocument/2006/relationships/settings" Target="settings.xml"/><Relationship Id="rId9" Type="http://schemas.openxmlformats.org/officeDocument/2006/relationships/image" Target="media/image20.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ahotnuk\AppData\Local\Temp\bdttmp\6a3f2c38-a54c-44f8-b5a2-b872e320e0bc.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AE8BF83-1029-4CE3-BBFB-FEDAA0F2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6a3f2c38-a54c-44f8-b5a2-b872e320e0bc</Template>
  <TotalTime>451</TotalTime>
  <Pages>1</Pages>
  <Words>11888</Words>
  <Characters>67766</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Плахотнюк Дарья Алексеевна</dc:creator>
  <cp:lastModifiedBy>Петрова Наталья Владимировна</cp:lastModifiedBy>
  <cp:revision>47</cp:revision>
  <cp:lastPrinted>2023-11-23T13:37:00Z</cp:lastPrinted>
  <dcterms:created xsi:type="dcterms:W3CDTF">2023-11-22T14:38:00Z</dcterms:created>
  <dcterms:modified xsi:type="dcterms:W3CDTF">2023-12-07T12:02:00Z</dcterms:modified>
</cp:coreProperties>
</file>