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D36B28" w:rsidRPr="006433D1" w:rsidTr="0001500D">
        <w:trPr>
          <w:trHeight w:val="963"/>
        </w:trPr>
        <w:tc>
          <w:tcPr>
            <w:tcW w:w="9720" w:type="dxa"/>
          </w:tcPr>
          <w:p w:rsidR="00D36B28" w:rsidRDefault="00D36B28" w:rsidP="0001500D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B28" w:rsidRPr="006433D1" w:rsidTr="0001500D">
        <w:trPr>
          <w:trHeight w:val="1931"/>
        </w:trPr>
        <w:tc>
          <w:tcPr>
            <w:tcW w:w="9720" w:type="dxa"/>
          </w:tcPr>
          <w:p w:rsidR="00D36B28" w:rsidRDefault="00D36B28" w:rsidP="0001500D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D36B28" w:rsidRDefault="00D36B28" w:rsidP="0001500D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D36B28" w:rsidRDefault="00D36B28" w:rsidP="0001500D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D36B28" w:rsidRPr="00176A6D" w:rsidRDefault="00D36B28" w:rsidP="0001500D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D36B28" w:rsidRDefault="00D36B28" w:rsidP="0001500D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D36B28" w:rsidRPr="00176A6D" w:rsidRDefault="00D36B28" w:rsidP="0001500D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D36B28" w:rsidRPr="006433D1" w:rsidRDefault="00D36B28" w:rsidP="0001500D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D36B28" w:rsidRPr="00176A6D" w:rsidRDefault="00D36B28" w:rsidP="0001500D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D36B28" w:rsidRDefault="00D36B28" w:rsidP="0001500D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D36B28" w:rsidRPr="00845D88" w:rsidRDefault="00D36B28" w:rsidP="0001500D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D36B28" w:rsidRDefault="00D36B28" w:rsidP="00D36B28">
      <w:pPr>
        <w:pStyle w:val="aeoaeno12"/>
        <w:spacing w:line="240" w:lineRule="auto"/>
        <w:ind w:firstLine="0"/>
      </w:pPr>
    </w:p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46"/>
        <w:gridCol w:w="4194"/>
        <w:gridCol w:w="2520"/>
      </w:tblGrid>
      <w:tr w:rsidR="0091736A" w:rsidRPr="006433D1" w:rsidTr="00F600EA">
        <w:trPr>
          <w:trHeight w:val="239"/>
        </w:trPr>
        <w:tc>
          <w:tcPr>
            <w:tcW w:w="2646" w:type="dxa"/>
            <w:tcBorders>
              <w:bottom w:val="single" w:sz="4" w:space="0" w:color="auto"/>
            </w:tcBorders>
          </w:tcPr>
          <w:p w:rsidR="0091736A" w:rsidRPr="00461F6C" w:rsidRDefault="0091736A" w:rsidP="00F600EA">
            <w:pPr>
              <w:pStyle w:val="aeiiia"/>
              <w:ind w:left="3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4" w:type="dxa"/>
          </w:tcPr>
          <w:p w:rsidR="0091736A" w:rsidRPr="00845D88" w:rsidRDefault="0091736A" w:rsidP="00F600EA">
            <w:pPr>
              <w:pStyle w:val="aeiiia"/>
              <w:ind w:left="35"/>
              <w:rPr>
                <w:sz w:val="24"/>
                <w:szCs w:val="24"/>
              </w:rPr>
            </w:pPr>
            <w:r w:rsidRPr="00845D88">
              <w:rPr>
                <w:sz w:val="24"/>
                <w:szCs w:val="24"/>
              </w:rPr>
              <w:t>№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91736A" w:rsidRPr="00461F6C" w:rsidRDefault="0091736A" w:rsidP="00F600EA">
            <w:pPr>
              <w:pStyle w:val="aeiiia"/>
              <w:ind w:left="35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44D92" w:rsidRDefault="00444D92" w:rsidP="00444D92">
      <w:pPr>
        <w:pStyle w:val="aeoaeno12"/>
        <w:spacing w:line="240" w:lineRule="auto"/>
        <w:ind w:firstLine="0"/>
        <w:jc w:val="center"/>
        <w:rPr>
          <w:rStyle w:val="a6"/>
          <w:sz w:val="28"/>
          <w:szCs w:val="28"/>
        </w:rPr>
      </w:pPr>
    </w:p>
    <w:p w:rsidR="00E00DCE" w:rsidRDefault="00E00DCE" w:rsidP="00444D92">
      <w:pPr>
        <w:pStyle w:val="aeoaeno12"/>
        <w:spacing w:line="240" w:lineRule="auto"/>
        <w:ind w:firstLine="0"/>
        <w:jc w:val="center"/>
        <w:rPr>
          <w:rStyle w:val="a6"/>
          <w:sz w:val="28"/>
          <w:szCs w:val="28"/>
        </w:rPr>
      </w:pPr>
    </w:p>
    <w:p w:rsidR="00B60774" w:rsidRDefault="00B60774" w:rsidP="00B60774">
      <w:pPr>
        <w:jc w:val="both"/>
        <w:rPr>
          <w:rStyle w:val="a6"/>
          <w:sz w:val="28"/>
          <w:szCs w:val="28"/>
        </w:rPr>
      </w:pPr>
      <w:r w:rsidRPr="004F1D3B">
        <w:rPr>
          <w:rStyle w:val="a6"/>
          <w:sz w:val="28"/>
          <w:szCs w:val="28"/>
        </w:rPr>
        <w:t>О</w:t>
      </w:r>
      <w:r>
        <w:rPr>
          <w:rStyle w:val="a6"/>
          <w:sz w:val="28"/>
          <w:szCs w:val="28"/>
        </w:rPr>
        <w:t>б утверждении Порядка</w:t>
      </w:r>
    </w:p>
    <w:p w:rsidR="00B60774" w:rsidRDefault="00B60774" w:rsidP="00B60774">
      <w:pPr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осуществления мероприятий </w:t>
      </w:r>
    </w:p>
    <w:p w:rsidR="00B60774" w:rsidRDefault="00B60774" w:rsidP="00B60774">
      <w:pPr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по организации стажировок </w:t>
      </w:r>
    </w:p>
    <w:p w:rsidR="00B60774" w:rsidRDefault="00B60774" w:rsidP="00B60774">
      <w:pPr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граждан, испытывающих</w:t>
      </w:r>
    </w:p>
    <w:p w:rsidR="00B60774" w:rsidRDefault="00B60774" w:rsidP="00B60774">
      <w:pPr>
        <w:jc w:val="both"/>
        <w:rPr>
          <w:rStyle w:val="a6"/>
          <w:b w:val="0"/>
          <w:sz w:val="28"/>
          <w:szCs w:val="28"/>
        </w:rPr>
      </w:pPr>
      <w:r>
        <w:rPr>
          <w:rStyle w:val="a6"/>
          <w:sz w:val="28"/>
          <w:szCs w:val="28"/>
        </w:rPr>
        <w:t>трудности в поиске работы</w:t>
      </w:r>
    </w:p>
    <w:p w:rsidR="00B60774" w:rsidRDefault="00B60774" w:rsidP="00B60774">
      <w:pPr>
        <w:spacing w:line="276" w:lineRule="auto"/>
        <w:jc w:val="both"/>
        <w:rPr>
          <w:rStyle w:val="a6"/>
          <w:b w:val="0"/>
          <w:sz w:val="28"/>
          <w:szCs w:val="28"/>
        </w:rPr>
      </w:pPr>
    </w:p>
    <w:p w:rsidR="00B60774" w:rsidRDefault="00B60774" w:rsidP="00B60774">
      <w:pPr>
        <w:jc w:val="both"/>
        <w:rPr>
          <w:rStyle w:val="a6"/>
          <w:b w:val="0"/>
          <w:sz w:val="28"/>
          <w:szCs w:val="28"/>
        </w:rPr>
      </w:pPr>
    </w:p>
    <w:p w:rsidR="002532EC" w:rsidRDefault="00E77983" w:rsidP="00B60774">
      <w:pPr>
        <w:ind w:firstLine="708"/>
        <w:jc w:val="both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На основании статей 5 и 7.1-1 </w:t>
      </w:r>
      <w:r w:rsidR="00B60774">
        <w:rPr>
          <w:rStyle w:val="a6"/>
          <w:b w:val="0"/>
          <w:sz w:val="28"/>
          <w:szCs w:val="28"/>
        </w:rPr>
        <w:t xml:space="preserve">Закона </w:t>
      </w:r>
      <w:r>
        <w:rPr>
          <w:rStyle w:val="a6"/>
          <w:b w:val="0"/>
          <w:sz w:val="28"/>
          <w:szCs w:val="28"/>
        </w:rPr>
        <w:t>Р</w:t>
      </w:r>
      <w:r w:rsidR="00B60774">
        <w:rPr>
          <w:rStyle w:val="a6"/>
          <w:b w:val="0"/>
          <w:sz w:val="28"/>
          <w:szCs w:val="28"/>
        </w:rPr>
        <w:t xml:space="preserve">оссийской Федерации </w:t>
      </w:r>
      <w:r>
        <w:rPr>
          <w:rStyle w:val="a6"/>
          <w:b w:val="0"/>
          <w:sz w:val="28"/>
          <w:szCs w:val="28"/>
        </w:rPr>
        <w:br/>
      </w:r>
      <w:r w:rsidR="00B60774">
        <w:rPr>
          <w:rStyle w:val="a6"/>
          <w:b w:val="0"/>
          <w:sz w:val="28"/>
          <w:szCs w:val="28"/>
        </w:rPr>
        <w:t>от 19.04.1991 № 1032-1 «О занятости населения в Российской Федерации</w:t>
      </w:r>
      <w:r>
        <w:rPr>
          <w:rStyle w:val="a6"/>
          <w:b w:val="0"/>
          <w:sz w:val="28"/>
          <w:szCs w:val="28"/>
        </w:rPr>
        <w:t>»</w:t>
      </w:r>
      <w:r>
        <w:rPr>
          <w:rStyle w:val="a6"/>
          <w:b w:val="0"/>
          <w:sz w:val="28"/>
          <w:szCs w:val="28"/>
        </w:rPr>
        <w:br/>
        <w:t xml:space="preserve">и в целях реализации </w:t>
      </w:r>
      <w:r w:rsidRPr="002532EC">
        <w:rPr>
          <w:rStyle w:val="a6"/>
          <w:b w:val="0"/>
          <w:sz w:val="28"/>
          <w:szCs w:val="28"/>
        </w:rPr>
        <w:t>мероприятия «</w:t>
      </w:r>
      <w:r w:rsidR="002532EC" w:rsidRPr="002532EC">
        <w:rPr>
          <w:rStyle w:val="a6"/>
          <w:b w:val="0"/>
          <w:sz w:val="28"/>
          <w:szCs w:val="28"/>
        </w:rPr>
        <w:t>Организация стажировки граждан, испытывающих трудности в поиске работы</w:t>
      </w:r>
      <w:r w:rsidR="002532EC">
        <w:rPr>
          <w:rStyle w:val="a6"/>
          <w:b w:val="0"/>
          <w:sz w:val="28"/>
          <w:szCs w:val="28"/>
        </w:rPr>
        <w:t xml:space="preserve">» подпрограммы 6 «Создание условий для эффективного трудоустройства инвалидов» государственной программы Санкт-Петербурга «Содействие занятости населения </w:t>
      </w:r>
      <w:r w:rsidR="002532EC">
        <w:rPr>
          <w:rStyle w:val="a6"/>
          <w:b w:val="0"/>
          <w:sz w:val="28"/>
          <w:szCs w:val="28"/>
        </w:rPr>
        <w:br/>
        <w:t xml:space="preserve">в Санкт-Петербурге», утвержденной постановлением Правительства </w:t>
      </w:r>
      <w:r w:rsidR="002532EC">
        <w:rPr>
          <w:rStyle w:val="a6"/>
          <w:b w:val="0"/>
          <w:sz w:val="28"/>
          <w:szCs w:val="28"/>
        </w:rPr>
        <w:br/>
        <w:t>Санкт-Петербурга от 17.06.2014 № 490:</w:t>
      </w:r>
    </w:p>
    <w:p w:rsidR="0081283B" w:rsidRDefault="002532EC" w:rsidP="002532EC">
      <w:pPr>
        <w:pStyle w:val="a7"/>
        <w:numPr>
          <w:ilvl w:val="0"/>
          <w:numId w:val="7"/>
        </w:numPr>
        <w:ind w:left="0" w:firstLine="708"/>
        <w:jc w:val="both"/>
        <w:rPr>
          <w:rStyle w:val="a6"/>
          <w:b w:val="0"/>
          <w:sz w:val="28"/>
          <w:szCs w:val="28"/>
        </w:rPr>
      </w:pPr>
      <w:r w:rsidRPr="002532EC">
        <w:rPr>
          <w:rStyle w:val="a6"/>
          <w:b w:val="0"/>
          <w:sz w:val="28"/>
          <w:szCs w:val="28"/>
        </w:rPr>
        <w:t>Утвердить Порядок осуществления мероприятий по организации стажировок граждан, испытывающих трудности в поиске работы</w:t>
      </w:r>
      <w:r w:rsidR="00F33387">
        <w:rPr>
          <w:rStyle w:val="a6"/>
          <w:b w:val="0"/>
          <w:sz w:val="28"/>
          <w:szCs w:val="28"/>
        </w:rPr>
        <w:t>,</w:t>
      </w:r>
      <w:r w:rsidRPr="002532EC">
        <w:rPr>
          <w:rStyle w:val="a6"/>
          <w:b w:val="0"/>
          <w:sz w:val="28"/>
          <w:szCs w:val="28"/>
        </w:rPr>
        <w:t xml:space="preserve"> </w:t>
      </w:r>
      <w:r w:rsidR="0081283B">
        <w:rPr>
          <w:rStyle w:val="a6"/>
          <w:b w:val="0"/>
          <w:sz w:val="28"/>
          <w:szCs w:val="28"/>
        </w:rPr>
        <w:t>согласно приложению № 1 к настоящему распоряжению.</w:t>
      </w:r>
    </w:p>
    <w:p w:rsidR="0081283B" w:rsidRDefault="0081283B" w:rsidP="007050C6">
      <w:pPr>
        <w:pStyle w:val="a7"/>
        <w:numPr>
          <w:ilvl w:val="0"/>
          <w:numId w:val="7"/>
        </w:numPr>
        <w:ind w:left="0" w:firstLine="708"/>
        <w:jc w:val="both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Директору Санкт-Петербургского государственного автономного учреждения «Центр занятости населения Санкт-Петербурга» </w:t>
      </w:r>
      <w:r>
        <w:rPr>
          <w:rStyle w:val="a6"/>
          <w:b w:val="0"/>
          <w:sz w:val="28"/>
          <w:szCs w:val="28"/>
        </w:rPr>
        <w:br/>
        <w:t>(далее – СПб ГАУ ЦЗН):</w:t>
      </w:r>
    </w:p>
    <w:p w:rsidR="007050C6" w:rsidRDefault="0081283B" w:rsidP="007050C6">
      <w:pPr>
        <w:pStyle w:val="a7"/>
        <w:numPr>
          <w:ilvl w:val="1"/>
          <w:numId w:val="7"/>
        </w:numPr>
        <w:ind w:left="0" w:firstLine="708"/>
        <w:jc w:val="both"/>
        <w:rPr>
          <w:rStyle w:val="a6"/>
          <w:b w:val="0"/>
          <w:bCs w:val="0"/>
          <w:color w:val="000000"/>
          <w:sz w:val="28"/>
          <w:szCs w:val="28"/>
        </w:rPr>
      </w:pPr>
      <w:r>
        <w:rPr>
          <w:rStyle w:val="a6"/>
          <w:b w:val="0"/>
          <w:sz w:val="28"/>
          <w:szCs w:val="28"/>
        </w:rPr>
        <w:t>Довести настоящее распоряжение до сведения структурных подразделений СПб ГАУ ЦЗН, а также руководителей и работников Агентств занятости населения районов Санкт-Петербурга СПб ГАУ ЦЗН.</w:t>
      </w:r>
    </w:p>
    <w:p w:rsidR="007050C6" w:rsidRPr="007050C6" w:rsidRDefault="007050C6" w:rsidP="007050C6">
      <w:pPr>
        <w:pStyle w:val="a7"/>
        <w:jc w:val="both"/>
        <w:rPr>
          <w:rStyle w:val="a6"/>
          <w:b w:val="0"/>
          <w:bCs w:val="0"/>
          <w:color w:val="000000"/>
          <w:sz w:val="28"/>
          <w:szCs w:val="28"/>
        </w:rPr>
      </w:pPr>
      <w:r>
        <w:rPr>
          <w:rStyle w:val="a6"/>
          <w:b w:val="0"/>
          <w:bCs w:val="0"/>
          <w:color w:val="000000"/>
          <w:sz w:val="28"/>
          <w:szCs w:val="28"/>
        </w:rPr>
        <w:t>Срок: до</w:t>
      </w:r>
      <w:r w:rsidR="004D1CEF">
        <w:rPr>
          <w:rStyle w:val="a6"/>
          <w:b w:val="0"/>
          <w:bCs w:val="0"/>
          <w:color w:val="000000"/>
          <w:sz w:val="28"/>
          <w:szCs w:val="28"/>
        </w:rPr>
        <w:t xml:space="preserve"> </w:t>
      </w:r>
      <w:r w:rsidR="001276BC">
        <w:rPr>
          <w:rStyle w:val="a6"/>
          <w:b w:val="0"/>
          <w:bCs w:val="0"/>
          <w:color w:val="000000"/>
          <w:sz w:val="28"/>
          <w:szCs w:val="28"/>
        </w:rPr>
        <w:t>2</w:t>
      </w:r>
      <w:r w:rsidR="004D1CEF">
        <w:rPr>
          <w:rStyle w:val="a6"/>
          <w:b w:val="0"/>
          <w:bCs w:val="0"/>
          <w:color w:val="000000"/>
          <w:sz w:val="28"/>
          <w:szCs w:val="28"/>
        </w:rPr>
        <w:t>0</w:t>
      </w:r>
      <w:r>
        <w:rPr>
          <w:rStyle w:val="a6"/>
          <w:b w:val="0"/>
          <w:bCs w:val="0"/>
          <w:color w:val="000000"/>
          <w:sz w:val="28"/>
          <w:szCs w:val="28"/>
        </w:rPr>
        <w:t>.</w:t>
      </w:r>
      <w:r w:rsidR="001276BC">
        <w:rPr>
          <w:rStyle w:val="a6"/>
          <w:b w:val="0"/>
          <w:bCs w:val="0"/>
          <w:color w:val="000000"/>
          <w:sz w:val="28"/>
          <w:szCs w:val="28"/>
        </w:rPr>
        <w:t>1</w:t>
      </w:r>
      <w:r w:rsidR="00045257">
        <w:rPr>
          <w:rStyle w:val="a6"/>
          <w:b w:val="0"/>
          <w:bCs w:val="0"/>
          <w:color w:val="000000"/>
          <w:sz w:val="28"/>
          <w:szCs w:val="28"/>
        </w:rPr>
        <w:t>2</w:t>
      </w:r>
      <w:r>
        <w:rPr>
          <w:rStyle w:val="a6"/>
          <w:b w:val="0"/>
          <w:bCs w:val="0"/>
          <w:color w:val="000000"/>
          <w:sz w:val="28"/>
          <w:szCs w:val="28"/>
        </w:rPr>
        <w:t>.20</w:t>
      </w:r>
      <w:r w:rsidR="001276BC">
        <w:rPr>
          <w:rStyle w:val="a6"/>
          <w:b w:val="0"/>
          <w:bCs w:val="0"/>
          <w:color w:val="000000"/>
          <w:sz w:val="28"/>
          <w:szCs w:val="28"/>
        </w:rPr>
        <w:t>23</w:t>
      </w:r>
      <w:r>
        <w:rPr>
          <w:rStyle w:val="a6"/>
          <w:b w:val="0"/>
          <w:bCs w:val="0"/>
          <w:color w:val="000000"/>
          <w:sz w:val="28"/>
          <w:szCs w:val="28"/>
        </w:rPr>
        <w:t>.</w:t>
      </w:r>
    </w:p>
    <w:p w:rsidR="007050C6" w:rsidRDefault="007050C6" w:rsidP="007050C6">
      <w:pPr>
        <w:pStyle w:val="a7"/>
        <w:numPr>
          <w:ilvl w:val="1"/>
          <w:numId w:val="7"/>
        </w:numPr>
        <w:ind w:left="0" w:firstLine="708"/>
        <w:jc w:val="both"/>
        <w:rPr>
          <w:rStyle w:val="a6"/>
          <w:b w:val="0"/>
          <w:bCs w:val="0"/>
          <w:color w:val="000000"/>
          <w:sz w:val="28"/>
          <w:szCs w:val="28"/>
        </w:rPr>
      </w:pPr>
      <w:r>
        <w:rPr>
          <w:rStyle w:val="a6"/>
          <w:b w:val="0"/>
          <w:bCs w:val="0"/>
          <w:color w:val="000000"/>
          <w:sz w:val="28"/>
          <w:szCs w:val="28"/>
        </w:rPr>
        <w:t xml:space="preserve">Обеспечивать информационное сопровождение мероприятий </w:t>
      </w:r>
      <w:r>
        <w:rPr>
          <w:rStyle w:val="a6"/>
          <w:b w:val="0"/>
          <w:bCs w:val="0"/>
          <w:color w:val="000000"/>
          <w:sz w:val="28"/>
          <w:szCs w:val="28"/>
        </w:rPr>
        <w:br/>
        <w:t>по стажировке граждан, испытывающих трудности в поиске работы.</w:t>
      </w:r>
    </w:p>
    <w:p w:rsidR="007050C6" w:rsidRPr="007050C6" w:rsidRDefault="007050C6" w:rsidP="007050C6">
      <w:pPr>
        <w:pStyle w:val="a7"/>
        <w:jc w:val="both"/>
        <w:rPr>
          <w:rStyle w:val="a6"/>
          <w:b w:val="0"/>
          <w:bCs w:val="0"/>
          <w:color w:val="000000"/>
          <w:sz w:val="28"/>
          <w:szCs w:val="28"/>
        </w:rPr>
      </w:pPr>
      <w:r>
        <w:rPr>
          <w:rStyle w:val="a6"/>
          <w:b w:val="0"/>
          <w:bCs w:val="0"/>
          <w:color w:val="000000"/>
          <w:sz w:val="28"/>
          <w:szCs w:val="28"/>
        </w:rPr>
        <w:t>Срок: постоянно.</w:t>
      </w:r>
    </w:p>
    <w:p w:rsidR="007050C6" w:rsidRPr="00431C67" w:rsidRDefault="007050C6" w:rsidP="007050C6">
      <w:pPr>
        <w:pStyle w:val="a7"/>
        <w:numPr>
          <w:ilvl w:val="1"/>
          <w:numId w:val="7"/>
        </w:numPr>
        <w:ind w:left="0" w:firstLine="708"/>
        <w:jc w:val="both"/>
        <w:rPr>
          <w:rStyle w:val="a6"/>
          <w:bCs w:val="0"/>
          <w:color w:val="000000"/>
          <w:sz w:val="28"/>
          <w:szCs w:val="28"/>
        </w:rPr>
      </w:pPr>
      <w:bookmarkStart w:id="0" w:name="_GoBack"/>
      <w:bookmarkEnd w:id="0"/>
      <w:r>
        <w:rPr>
          <w:rStyle w:val="a6"/>
          <w:b w:val="0"/>
          <w:sz w:val="28"/>
          <w:szCs w:val="28"/>
        </w:rPr>
        <w:t xml:space="preserve">Использовать Порядок осуществления мероприятий </w:t>
      </w:r>
      <w:r>
        <w:rPr>
          <w:rStyle w:val="a6"/>
          <w:b w:val="0"/>
          <w:sz w:val="28"/>
          <w:szCs w:val="28"/>
        </w:rPr>
        <w:br/>
        <w:t>по организации стажировок граждан, испытывающих трудности в поиске работы</w:t>
      </w:r>
      <w:r w:rsidR="00F33387">
        <w:rPr>
          <w:rStyle w:val="a6"/>
          <w:b w:val="0"/>
          <w:sz w:val="28"/>
          <w:szCs w:val="28"/>
        </w:rPr>
        <w:t>,</w:t>
      </w:r>
      <w:r>
        <w:rPr>
          <w:rStyle w:val="a6"/>
          <w:b w:val="0"/>
          <w:sz w:val="28"/>
          <w:szCs w:val="28"/>
        </w:rPr>
        <w:t xml:space="preserve"> при заключении договоров по организации стажировок граждан</w:t>
      </w:r>
      <w:r w:rsidRPr="00E17EDD">
        <w:rPr>
          <w:rStyle w:val="a6"/>
          <w:sz w:val="28"/>
          <w:szCs w:val="28"/>
        </w:rPr>
        <w:t xml:space="preserve">, </w:t>
      </w:r>
      <w:r w:rsidRPr="00E17EDD">
        <w:rPr>
          <w:rStyle w:val="a6"/>
          <w:b w:val="0"/>
          <w:sz w:val="28"/>
          <w:szCs w:val="28"/>
        </w:rPr>
        <w:t>испытыв</w:t>
      </w:r>
      <w:r w:rsidR="001276BC" w:rsidRPr="00E17EDD">
        <w:rPr>
          <w:rStyle w:val="a6"/>
          <w:b w:val="0"/>
          <w:sz w:val="28"/>
          <w:szCs w:val="28"/>
        </w:rPr>
        <w:t>ающих трудности в поиске работы,</w:t>
      </w:r>
      <w:r w:rsidR="001276BC" w:rsidRPr="00E17EDD">
        <w:rPr>
          <w:rStyle w:val="a6"/>
          <w:sz w:val="28"/>
          <w:szCs w:val="28"/>
        </w:rPr>
        <w:t xml:space="preserve"> </w:t>
      </w:r>
      <w:r w:rsidR="001276BC" w:rsidRPr="00431C67">
        <w:rPr>
          <w:rStyle w:val="a6"/>
          <w:b w:val="0"/>
          <w:sz w:val="28"/>
          <w:szCs w:val="28"/>
        </w:rPr>
        <w:t>обеспечив при этом</w:t>
      </w:r>
      <w:r w:rsidR="001276BC" w:rsidRPr="00E17EDD">
        <w:rPr>
          <w:rStyle w:val="a6"/>
          <w:b w:val="0"/>
          <w:sz w:val="28"/>
          <w:szCs w:val="28"/>
        </w:rPr>
        <w:t xml:space="preserve"> </w:t>
      </w:r>
      <w:r w:rsidR="001276BC" w:rsidRPr="00431C67">
        <w:rPr>
          <w:rStyle w:val="a6"/>
          <w:b w:val="0"/>
          <w:sz w:val="28"/>
          <w:szCs w:val="28"/>
        </w:rPr>
        <w:lastRenderedPageBreak/>
        <w:t xml:space="preserve">приоритетное право </w:t>
      </w:r>
      <w:r w:rsidR="00FE0DE5" w:rsidRPr="00431C67">
        <w:rPr>
          <w:rStyle w:val="a6"/>
          <w:b w:val="0"/>
          <w:sz w:val="28"/>
          <w:szCs w:val="28"/>
        </w:rPr>
        <w:t>направления</w:t>
      </w:r>
      <w:r w:rsidR="00FE0DE5" w:rsidRPr="00431C67">
        <w:rPr>
          <w:rStyle w:val="a6"/>
          <w:sz w:val="28"/>
          <w:szCs w:val="28"/>
        </w:rPr>
        <w:t xml:space="preserve"> </w:t>
      </w:r>
      <w:r w:rsidR="00EE6541" w:rsidRPr="00431C67">
        <w:rPr>
          <w:color w:val="000000"/>
          <w:sz w:val="28"/>
          <w:szCs w:val="28"/>
        </w:rPr>
        <w:t>на стажировку</w:t>
      </w:r>
      <w:r w:rsidR="00EE6541" w:rsidRPr="00431C67">
        <w:rPr>
          <w:rStyle w:val="a6"/>
          <w:sz w:val="28"/>
          <w:szCs w:val="28"/>
        </w:rPr>
        <w:t xml:space="preserve"> </w:t>
      </w:r>
      <w:r w:rsidR="00FE0DE5" w:rsidRPr="00431C67">
        <w:rPr>
          <w:color w:val="000000"/>
          <w:sz w:val="28"/>
          <w:szCs w:val="28"/>
        </w:rPr>
        <w:t>инвалидов, в том числе граждан, получившие инвалидность в ходе специальной военной операции</w:t>
      </w:r>
      <w:r w:rsidR="00EE6541" w:rsidRPr="00431C67">
        <w:rPr>
          <w:color w:val="000000"/>
          <w:sz w:val="28"/>
          <w:szCs w:val="28"/>
        </w:rPr>
        <w:t>.</w:t>
      </w:r>
    </w:p>
    <w:p w:rsidR="007050C6" w:rsidRPr="007050C6" w:rsidRDefault="007050C6" w:rsidP="007050C6">
      <w:pPr>
        <w:pStyle w:val="a7"/>
        <w:jc w:val="both"/>
        <w:rPr>
          <w:rStyle w:val="a6"/>
          <w:b w:val="0"/>
          <w:bCs w:val="0"/>
          <w:color w:val="000000"/>
          <w:sz w:val="28"/>
          <w:szCs w:val="28"/>
        </w:rPr>
      </w:pPr>
      <w:r w:rsidRPr="007050C6">
        <w:rPr>
          <w:rStyle w:val="a6"/>
          <w:b w:val="0"/>
          <w:bCs w:val="0"/>
          <w:color w:val="000000"/>
          <w:sz w:val="28"/>
          <w:szCs w:val="28"/>
        </w:rPr>
        <w:t>Срок: постоянно.</w:t>
      </w:r>
    </w:p>
    <w:p w:rsidR="008E4767" w:rsidRPr="008E4767" w:rsidRDefault="008E4767" w:rsidP="008E4767">
      <w:pPr>
        <w:pStyle w:val="a7"/>
        <w:numPr>
          <w:ilvl w:val="0"/>
          <w:numId w:val="7"/>
        </w:numPr>
        <w:ind w:left="0" w:firstLine="708"/>
        <w:jc w:val="both"/>
        <w:rPr>
          <w:rStyle w:val="a6"/>
          <w:b w:val="0"/>
          <w:sz w:val="28"/>
          <w:szCs w:val="28"/>
        </w:rPr>
      </w:pPr>
      <w:r w:rsidRPr="008E4767">
        <w:rPr>
          <w:rStyle w:val="a6"/>
          <w:b w:val="0"/>
          <w:sz w:val="28"/>
          <w:szCs w:val="28"/>
        </w:rPr>
        <w:t>Признать утратившими силу</w:t>
      </w:r>
      <w:r w:rsidR="00F33387">
        <w:rPr>
          <w:rStyle w:val="a6"/>
          <w:b w:val="0"/>
          <w:sz w:val="28"/>
          <w:szCs w:val="28"/>
        </w:rPr>
        <w:t>:</w:t>
      </w:r>
      <w:r w:rsidRPr="008E4767">
        <w:rPr>
          <w:rStyle w:val="a6"/>
          <w:b w:val="0"/>
          <w:sz w:val="28"/>
          <w:szCs w:val="28"/>
        </w:rPr>
        <w:t xml:space="preserve"> </w:t>
      </w:r>
    </w:p>
    <w:p w:rsidR="008E4767" w:rsidRPr="00F33387" w:rsidRDefault="00F33387" w:rsidP="00F33387">
      <w:pPr>
        <w:pStyle w:val="a7"/>
        <w:ind w:left="0" w:firstLine="708"/>
        <w:jc w:val="both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р</w:t>
      </w:r>
      <w:r w:rsidR="008E4767" w:rsidRPr="00F33387">
        <w:rPr>
          <w:rStyle w:val="a6"/>
          <w:b w:val="0"/>
          <w:sz w:val="28"/>
          <w:szCs w:val="28"/>
        </w:rPr>
        <w:t>аспоряжение</w:t>
      </w:r>
      <w:r w:rsidRPr="00F33387">
        <w:rPr>
          <w:rStyle w:val="a6"/>
          <w:b w:val="0"/>
          <w:sz w:val="28"/>
          <w:szCs w:val="28"/>
        </w:rPr>
        <w:t xml:space="preserve"> Комитета по труду и занятости населения </w:t>
      </w:r>
      <w:r>
        <w:rPr>
          <w:rStyle w:val="a6"/>
          <w:b w:val="0"/>
          <w:sz w:val="28"/>
          <w:szCs w:val="28"/>
        </w:rPr>
        <w:br/>
      </w:r>
      <w:r w:rsidRPr="00F33387">
        <w:rPr>
          <w:rStyle w:val="a6"/>
          <w:b w:val="0"/>
          <w:sz w:val="28"/>
          <w:szCs w:val="28"/>
        </w:rPr>
        <w:t>Санкт-Петербурга</w:t>
      </w:r>
      <w:r w:rsidR="00EE6541">
        <w:rPr>
          <w:rStyle w:val="a6"/>
          <w:b w:val="0"/>
          <w:sz w:val="28"/>
          <w:szCs w:val="28"/>
        </w:rPr>
        <w:t xml:space="preserve"> от 01</w:t>
      </w:r>
      <w:r w:rsidR="008E4767" w:rsidRPr="00F33387">
        <w:rPr>
          <w:rStyle w:val="a6"/>
          <w:b w:val="0"/>
          <w:sz w:val="28"/>
          <w:szCs w:val="28"/>
        </w:rPr>
        <w:t>.0</w:t>
      </w:r>
      <w:r w:rsidR="00EE6541">
        <w:rPr>
          <w:rStyle w:val="a6"/>
          <w:b w:val="0"/>
          <w:sz w:val="28"/>
          <w:szCs w:val="28"/>
        </w:rPr>
        <w:t>7</w:t>
      </w:r>
      <w:r w:rsidR="008E4767" w:rsidRPr="00F33387">
        <w:rPr>
          <w:rStyle w:val="a6"/>
          <w:b w:val="0"/>
          <w:sz w:val="28"/>
          <w:szCs w:val="28"/>
        </w:rPr>
        <w:t>.20</w:t>
      </w:r>
      <w:r w:rsidR="00EE6541">
        <w:rPr>
          <w:rStyle w:val="a6"/>
          <w:b w:val="0"/>
          <w:sz w:val="28"/>
          <w:szCs w:val="28"/>
        </w:rPr>
        <w:t>19 № 117</w:t>
      </w:r>
      <w:r w:rsidR="008E4767" w:rsidRPr="00F33387">
        <w:rPr>
          <w:rStyle w:val="a6"/>
          <w:b w:val="0"/>
          <w:sz w:val="28"/>
          <w:szCs w:val="28"/>
        </w:rPr>
        <w:t xml:space="preserve">-р «О рекомендациях </w:t>
      </w:r>
      <w:r w:rsidR="00DB25E3" w:rsidRPr="00F33387">
        <w:rPr>
          <w:rStyle w:val="a6"/>
          <w:b w:val="0"/>
          <w:sz w:val="28"/>
          <w:szCs w:val="28"/>
        </w:rPr>
        <w:br/>
      </w:r>
      <w:r w:rsidR="008E4767" w:rsidRPr="00F33387">
        <w:rPr>
          <w:rStyle w:val="a6"/>
          <w:b w:val="0"/>
          <w:sz w:val="28"/>
          <w:szCs w:val="28"/>
        </w:rPr>
        <w:t xml:space="preserve">по организации стажировок для граждан, испытывающих трудности </w:t>
      </w:r>
      <w:r w:rsidR="008E4767" w:rsidRPr="00F33387">
        <w:rPr>
          <w:rStyle w:val="a6"/>
          <w:b w:val="0"/>
          <w:sz w:val="28"/>
          <w:szCs w:val="28"/>
        </w:rPr>
        <w:br/>
        <w:t>в поиске работы</w:t>
      </w:r>
      <w:r>
        <w:rPr>
          <w:rStyle w:val="a6"/>
          <w:b w:val="0"/>
          <w:sz w:val="28"/>
          <w:szCs w:val="28"/>
        </w:rPr>
        <w:t>»;</w:t>
      </w:r>
    </w:p>
    <w:p w:rsidR="00F33387" w:rsidRPr="00F33387" w:rsidRDefault="00F33387" w:rsidP="00F33387">
      <w:pPr>
        <w:pStyle w:val="a7"/>
        <w:ind w:left="0" w:firstLine="708"/>
        <w:jc w:val="both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р</w:t>
      </w:r>
      <w:r w:rsidR="008E4767">
        <w:rPr>
          <w:rStyle w:val="a6"/>
          <w:b w:val="0"/>
          <w:sz w:val="28"/>
          <w:szCs w:val="28"/>
        </w:rPr>
        <w:t xml:space="preserve">аспоряжение </w:t>
      </w:r>
      <w:r w:rsidRPr="008E4767">
        <w:rPr>
          <w:rStyle w:val="a6"/>
          <w:b w:val="0"/>
          <w:sz w:val="28"/>
          <w:szCs w:val="28"/>
        </w:rPr>
        <w:t>Комитета</w:t>
      </w:r>
      <w:r>
        <w:rPr>
          <w:rStyle w:val="a6"/>
          <w:b w:val="0"/>
          <w:sz w:val="28"/>
          <w:szCs w:val="28"/>
        </w:rPr>
        <w:t xml:space="preserve"> </w:t>
      </w:r>
      <w:r w:rsidRPr="008E4767">
        <w:rPr>
          <w:rStyle w:val="a6"/>
          <w:b w:val="0"/>
          <w:sz w:val="28"/>
          <w:szCs w:val="28"/>
        </w:rPr>
        <w:t xml:space="preserve">по труду и занятости населения </w:t>
      </w:r>
      <w:r>
        <w:rPr>
          <w:rStyle w:val="a6"/>
          <w:b w:val="0"/>
          <w:sz w:val="28"/>
          <w:szCs w:val="28"/>
        </w:rPr>
        <w:br/>
      </w:r>
      <w:r w:rsidRPr="008E4767">
        <w:rPr>
          <w:rStyle w:val="a6"/>
          <w:b w:val="0"/>
          <w:sz w:val="28"/>
          <w:szCs w:val="28"/>
        </w:rPr>
        <w:t>Санкт-Петербурга</w:t>
      </w:r>
      <w:r>
        <w:rPr>
          <w:rStyle w:val="a6"/>
          <w:b w:val="0"/>
          <w:sz w:val="28"/>
          <w:szCs w:val="28"/>
        </w:rPr>
        <w:t xml:space="preserve"> </w:t>
      </w:r>
      <w:r w:rsidR="008E4767">
        <w:rPr>
          <w:rStyle w:val="a6"/>
          <w:b w:val="0"/>
          <w:sz w:val="28"/>
          <w:szCs w:val="28"/>
        </w:rPr>
        <w:t xml:space="preserve">от </w:t>
      </w:r>
      <w:r w:rsidR="00EE6541">
        <w:rPr>
          <w:rStyle w:val="a6"/>
          <w:b w:val="0"/>
          <w:sz w:val="28"/>
          <w:szCs w:val="28"/>
        </w:rPr>
        <w:t>02</w:t>
      </w:r>
      <w:r w:rsidR="00EE6541" w:rsidRPr="00F33387">
        <w:rPr>
          <w:rStyle w:val="a6"/>
          <w:b w:val="0"/>
          <w:sz w:val="28"/>
          <w:szCs w:val="28"/>
        </w:rPr>
        <w:t>.0</w:t>
      </w:r>
      <w:r w:rsidR="00EE6541">
        <w:rPr>
          <w:rStyle w:val="a6"/>
          <w:b w:val="0"/>
          <w:sz w:val="28"/>
          <w:szCs w:val="28"/>
        </w:rPr>
        <w:t>3</w:t>
      </w:r>
      <w:r w:rsidR="00EE6541" w:rsidRPr="00F33387">
        <w:rPr>
          <w:rStyle w:val="a6"/>
          <w:b w:val="0"/>
          <w:sz w:val="28"/>
          <w:szCs w:val="28"/>
        </w:rPr>
        <w:t>.20</w:t>
      </w:r>
      <w:r w:rsidR="00EE6541">
        <w:rPr>
          <w:rStyle w:val="a6"/>
          <w:b w:val="0"/>
          <w:sz w:val="28"/>
          <w:szCs w:val="28"/>
        </w:rPr>
        <w:t>2</w:t>
      </w:r>
      <w:r w:rsidR="00EE6541" w:rsidRPr="00F33387">
        <w:rPr>
          <w:rStyle w:val="a6"/>
          <w:b w:val="0"/>
          <w:sz w:val="28"/>
          <w:szCs w:val="28"/>
        </w:rPr>
        <w:t>1</w:t>
      </w:r>
      <w:r w:rsidR="00EE6541">
        <w:rPr>
          <w:rStyle w:val="a6"/>
          <w:b w:val="0"/>
          <w:sz w:val="28"/>
          <w:szCs w:val="28"/>
        </w:rPr>
        <w:t xml:space="preserve"> № 42</w:t>
      </w:r>
      <w:r w:rsidR="00EE6541" w:rsidRPr="00F33387">
        <w:rPr>
          <w:rStyle w:val="a6"/>
          <w:b w:val="0"/>
          <w:sz w:val="28"/>
          <w:szCs w:val="28"/>
        </w:rPr>
        <w:t xml:space="preserve">-р </w:t>
      </w:r>
      <w:r w:rsidR="008E4767">
        <w:rPr>
          <w:rStyle w:val="a6"/>
          <w:b w:val="0"/>
          <w:sz w:val="28"/>
          <w:szCs w:val="28"/>
        </w:rPr>
        <w:t xml:space="preserve">«О внесении изменений </w:t>
      </w:r>
      <w:r w:rsidR="008E4767">
        <w:rPr>
          <w:rStyle w:val="a6"/>
          <w:b w:val="0"/>
          <w:sz w:val="28"/>
          <w:szCs w:val="28"/>
        </w:rPr>
        <w:br/>
        <w:t xml:space="preserve">в распоряжение Комитета по труду и занятости населения Санкт-Петербурга от </w:t>
      </w:r>
      <w:r w:rsidR="00EE6541">
        <w:rPr>
          <w:rStyle w:val="a6"/>
          <w:b w:val="0"/>
          <w:sz w:val="28"/>
          <w:szCs w:val="28"/>
        </w:rPr>
        <w:t>01</w:t>
      </w:r>
      <w:r w:rsidR="00EE6541" w:rsidRPr="00F33387">
        <w:rPr>
          <w:rStyle w:val="a6"/>
          <w:b w:val="0"/>
          <w:sz w:val="28"/>
          <w:szCs w:val="28"/>
        </w:rPr>
        <w:t>.0</w:t>
      </w:r>
      <w:r w:rsidR="00EE6541">
        <w:rPr>
          <w:rStyle w:val="a6"/>
          <w:b w:val="0"/>
          <w:sz w:val="28"/>
          <w:szCs w:val="28"/>
        </w:rPr>
        <w:t>7</w:t>
      </w:r>
      <w:r w:rsidR="00EE6541" w:rsidRPr="00F33387">
        <w:rPr>
          <w:rStyle w:val="a6"/>
          <w:b w:val="0"/>
          <w:sz w:val="28"/>
          <w:szCs w:val="28"/>
        </w:rPr>
        <w:t>.20</w:t>
      </w:r>
      <w:r w:rsidR="00EE6541">
        <w:rPr>
          <w:rStyle w:val="a6"/>
          <w:b w:val="0"/>
          <w:sz w:val="28"/>
          <w:szCs w:val="28"/>
        </w:rPr>
        <w:t>19 № 117</w:t>
      </w:r>
      <w:r w:rsidR="00EE6541" w:rsidRPr="00F33387">
        <w:rPr>
          <w:rStyle w:val="a6"/>
          <w:b w:val="0"/>
          <w:sz w:val="28"/>
          <w:szCs w:val="28"/>
        </w:rPr>
        <w:t>-р</w:t>
      </w:r>
      <w:r>
        <w:rPr>
          <w:rStyle w:val="a6"/>
          <w:b w:val="0"/>
          <w:sz w:val="28"/>
          <w:szCs w:val="28"/>
        </w:rPr>
        <w:t>»;</w:t>
      </w:r>
    </w:p>
    <w:p w:rsidR="00F33387" w:rsidRPr="00F33387" w:rsidRDefault="00F33387" w:rsidP="00F33387">
      <w:pPr>
        <w:pStyle w:val="a7"/>
        <w:ind w:left="0" w:firstLine="708"/>
        <w:jc w:val="both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р</w:t>
      </w:r>
      <w:r w:rsidR="008E4767">
        <w:rPr>
          <w:rStyle w:val="a6"/>
          <w:b w:val="0"/>
          <w:sz w:val="28"/>
          <w:szCs w:val="28"/>
        </w:rPr>
        <w:t xml:space="preserve">аспоряжение </w:t>
      </w:r>
      <w:r w:rsidRPr="008E4767">
        <w:rPr>
          <w:rStyle w:val="a6"/>
          <w:b w:val="0"/>
          <w:sz w:val="28"/>
          <w:szCs w:val="28"/>
        </w:rPr>
        <w:t>Комитета</w:t>
      </w:r>
      <w:r>
        <w:rPr>
          <w:rStyle w:val="a6"/>
          <w:b w:val="0"/>
          <w:sz w:val="28"/>
          <w:szCs w:val="28"/>
        </w:rPr>
        <w:t xml:space="preserve"> </w:t>
      </w:r>
      <w:r w:rsidRPr="008E4767">
        <w:rPr>
          <w:rStyle w:val="a6"/>
          <w:b w:val="0"/>
          <w:sz w:val="28"/>
          <w:szCs w:val="28"/>
        </w:rPr>
        <w:t xml:space="preserve">по труду и занятости населения </w:t>
      </w:r>
      <w:r>
        <w:rPr>
          <w:rStyle w:val="a6"/>
          <w:b w:val="0"/>
          <w:sz w:val="28"/>
          <w:szCs w:val="28"/>
        </w:rPr>
        <w:br/>
      </w:r>
      <w:r w:rsidRPr="008E4767">
        <w:rPr>
          <w:rStyle w:val="a6"/>
          <w:b w:val="0"/>
          <w:sz w:val="28"/>
          <w:szCs w:val="28"/>
        </w:rPr>
        <w:t>Санкт-Петербурга</w:t>
      </w:r>
      <w:r>
        <w:rPr>
          <w:rStyle w:val="a6"/>
          <w:b w:val="0"/>
          <w:sz w:val="28"/>
          <w:szCs w:val="28"/>
        </w:rPr>
        <w:t xml:space="preserve"> </w:t>
      </w:r>
      <w:r w:rsidR="008E4767">
        <w:rPr>
          <w:rStyle w:val="a6"/>
          <w:b w:val="0"/>
          <w:sz w:val="28"/>
          <w:szCs w:val="28"/>
        </w:rPr>
        <w:t xml:space="preserve">от </w:t>
      </w:r>
      <w:r w:rsidR="00EE6541">
        <w:rPr>
          <w:rStyle w:val="a6"/>
          <w:b w:val="0"/>
          <w:sz w:val="28"/>
          <w:szCs w:val="28"/>
        </w:rPr>
        <w:t>08.12.2022</w:t>
      </w:r>
      <w:r w:rsidR="008E4767">
        <w:rPr>
          <w:rStyle w:val="a6"/>
          <w:b w:val="0"/>
          <w:sz w:val="28"/>
          <w:szCs w:val="28"/>
        </w:rPr>
        <w:t xml:space="preserve"> № 2</w:t>
      </w:r>
      <w:r w:rsidR="00EE6541">
        <w:rPr>
          <w:rStyle w:val="a6"/>
          <w:b w:val="0"/>
          <w:sz w:val="28"/>
          <w:szCs w:val="28"/>
        </w:rPr>
        <w:t>26</w:t>
      </w:r>
      <w:r w:rsidR="008E4767">
        <w:rPr>
          <w:rStyle w:val="a6"/>
          <w:b w:val="0"/>
          <w:sz w:val="28"/>
          <w:szCs w:val="28"/>
        </w:rPr>
        <w:t xml:space="preserve">-р «О внесении изменений </w:t>
      </w:r>
      <w:r w:rsidR="008E4767">
        <w:rPr>
          <w:rStyle w:val="a6"/>
          <w:b w:val="0"/>
          <w:sz w:val="28"/>
          <w:szCs w:val="28"/>
        </w:rPr>
        <w:br/>
        <w:t xml:space="preserve">в распоряжение Комитета по труду и занятости населения Санкт-Петербурга от </w:t>
      </w:r>
      <w:r w:rsidR="00EE6541">
        <w:rPr>
          <w:rStyle w:val="a6"/>
          <w:b w:val="0"/>
          <w:sz w:val="28"/>
          <w:szCs w:val="28"/>
        </w:rPr>
        <w:t>01</w:t>
      </w:r>
      <w:r w:rsidR="00EE6541" w:rsidRPr="00F33387">
        <w:rPr>
          <w:rStyle w:val="a6"/>
          <w:b w:val="0"/>
          <w:sz w:val="28"/>
          <w:szCs w:val="28"/>
        </w:rPr>
        <w:t>.0</w:t>
      </w:r>
      <w:r w:rsidR="00EE6541">
        <w:rPr>
          <w:rStyle w:val="a6"/>
          <w:b w:val="0"/>
          <w:sz w:val="28"/>
          <w:szCs w:val="28"/>
        </w:rPr>
        <w:t>7</w:t>
      </w:r>
      <w:r w:rsidR="00EE6541" w:rsidRPr="00F33387">
        <w:rPr>
          <w:rStyle w:val="a6"/>
          <w:b w:val="0"/>
          <w:sz w:val="28"/>
          <w:szCs w:val="28"/>
        </w:rPr>
        <w:t>.20</w:t>
      </w:r>
      <w:r w:rsidR="00EE6541">
        <w:rPr>
          <w:rStyle w:val="a6"/>
          <w:b w:val="0"/>
          <w:sz w:val="28"/>
          <w:szCs w:val="28"/>
        </w:rPr>
        <w:t>19 № 117</w:t>
      </w:r>
      <w:r w:rsidR="00EE6541" w:rsidRPr="00F33387">
        <w:rPr>
          <w:rStyle w:val="a6"/>
          <w:b w:val="0"/>
          <w:sz w:val="28"/>
          <w:szCs w:val="28"/>
        </w:rPr>
        <w:t>-р</w:t>
      </w:r>
      <w:r>
        <w:rPr>
          <w:rStyle w:val="a6"/>
          <w:b w:val="0"/>
          <w:sz w:val="28"/>
          <w:szCs w:val="28"/>
        </w:rPr>
        <w:t>»;</w:t>
      </w:r>
    </w:p>
    <w:p w:rsidR="008E4767" w:rsidRPr="00E00DCE" w:rsidRDefault="00F33387" w:rsidP="00E00DCE">
      <w:pPr>
        <w:pStyle w:val="a7"/>
        <w:ind w:left="0" w:firstLine="708"/>
        <w:jc w:val="both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р</w:t>
      </w:r>
      <w:r w:rsidR="008E4767">
        <w:rPr>
          <w:rStyle w:val="a6"/>
          <w:b w:val="0"/>
          <w:sz w:val="28"/>
          <w:szCs w:val="28"/>
        </w:rPr>
        <w:t xml:space="preserve">аспоряжение </w:t>
      </w:r>
      <w:r w:rsidRPr="008E4767">
        <w:rPr>
          <w:rStyle w:val="a6"/>
          <w:b w:val="0"/>
          <w:sz w:val="28"/>
          <w:szCs w:val="28"/>
        </w:rPr>
        <w:t>Комитета</w:t>
      </w:r>
      <w:r>
        <w:rPr>
          <w:rStyle w:val="a6"/>
          <w:b w:val="0"/>
          <w:sz w:val="28"/>
          <w:szCs w:val="28"/>
        </w:rPr>
        <w:t xml:space="preserve"> </w:t>
      </w:r>
      <w:r w:rsidRPr="008E4767">
        <w:rPr>
          <w:rStyle w:val="a6"/>
          <w:b w:val="0"/>
          <w:sz w:val="28"/>
          <w:szCs w:val="28"/>
        </w:rPr>
        <w:t xml:space="preserve">по труду и занятости населения </w:t>
      </w:r>
      <w:r>
        <w:rPr>
          <w:rStyle w:val="a6"/>
          <w:b w:val="0"/>
          <w:sz w:val="28"/>
          <w:szCs w:val="28"/>
        </w:rPr>
        <w:br/>
      </w:r>
      <w:r w:rsidRPr="008E4767">
        <w:rPr>
          <w:rStyle w:val="a6"/>
          <w:b w:val="0"/>
          <w:sz w:val="28"/>
          <w:szCs w:val="28"/>
        </w:rPr>
        <w:t>Санкт-Петербурга</w:t>
      </w:r>
      <w:r>
        <w:rPr>
          <w:rStyle w:val="a6"/>
          <w:b w:val="0"/>
          <w:sz w:val="28"/>
          <w:szCs w:val="28"/>
        </w:rPr>
        <w:t xml:space="preserve"> </w:t>
      </w:r>
      <w:r w:rsidR="00E00DCE">
        <w:rPr>
          <w:rStyle w:val="a6"/>
          <w:b w:val="0"/>
          <w:sz w:val="28"/>
          <w:szCs w:val="28"/>
        </w:rPr>
        <w:t>от 09</w:t>
      </w:r>
      <w:r w:rsidR="008E4767">
        <w:rPr>
          <w:rStyle w:val="a6"/>
          <w:b w:val="0"/>
          <w:sz w:val="28"/>
          <w:szCs w:val="28"/>
        </w:rPr>
        <w:t>.0</w:t>
      </w:r>
      <w:r w:rsidR="00E00DCE">
        <w:rPr>
          <w:rStyle w:val="a6"/>
          <w:b w:val="0"/>
          <w:sz w:val="28"/>
          <w:szCs w:val="28"/>
        </w:rPr>
        <w:t>3</w:t>
      </w:r>
      <w:r w:rsidR="008E4767">
        <w:rPr>
          <w:rStyle w:val="a6"/>
          <w:b w:val="0"/>
          <w:sz w:val="28"/>
          <w:szCs w:val="28"/>
        </w:rPr>
        <w:t>.20</w:t>
      </w:r>
      <w:r w:rsidR="00E00DCE">
        <w:rPr>
          <w:rStyle w:val="a6"/>
          <w:b w:val="0"/>
          <w:sz w:val="28"/>
          <w:szCs w:val="28"/>
        </w:rPr>
        <w:t>23 № 63</w:t>
      </w:r>
      <w:r w:rsidR="008E4767">
        <w:rPr>
          <w:rStyle w:val="a6"/>
          <w:b w:val="0"/>
          <w:sz w:val="28"/>
          <w:szCs w:val="28"/>
        </w:rPr>
        <w:t xml:space="preserve">-р «О внесении изменений </w:t>
      </w:r>
      <w:r w:rsidR="00517050">
        <w:rPr>
          <w:rStyle w:val="a6"/>
          <w:b w:val="0"/>
          <w:sz w:val="28"/>
          <w:szCs w:val="28"/>
        </w:rPr>
        <w:br/>
      </w:r>
      <w:r w:rsidR="008E4767">
        <w:rPr>
          <w:rStyle w:val="a6"/>
          <w:b w:val="0"/>
          <w:sz w:val="28"/>
          <w:szCs w:val="28"/>
        </w:rPr>
        <w:t xml:space="preserve">в распоряжение Комитета по труду и занятости населения Санкт-Петербурга от </w:t>
      </w:r>
      <w:r w:rsidR="00E00DCE">
        <w:rPr>
          <w:rStyle w:val="a6"/>
          <w:b w:val="0"/>
          <w:sz w:val="28"/>
          <w:szCs w:val="28"/>
        </w:rPr>
        <w:t>01</w:t>
      </w:r>
      <w:r w:rsidR="00E00DCE" w:rsidRPr="00F33387">
        <w:rPr>
          <w:rStyle w:val="a6"/>
          <w:b w:val="0"/>
          <w:sz w:val="28"/>
          <w:szCs w:val="28"/>
        </w:rPr>
        <w:t>.0</w:t>
      </w:r>
      <w:r w:rsidR="00E00DCE">
        <w:rPr>
          <w:rStyle w:val="a6"/>
          <w:b w:val="0"/>
          <w:sz w:val="28"/>
          <w:szCs w:val="28"/>
        </w:rPr>
        <w:t>7</w:t>
      </w:r>
      <w:r w:rsidR="00E00DCE" w:rsidRPr="00F33387">
        <w:rPr>
          <w:rStyle w:val="a6"/>
          <w:b w:val="0"/>
          <w:sz w:val="28"/>
          <w:szCs w:val="28"/>
        </w:rPr>
        <w:t>.20</w:t>
      </w:r>
      <w:r w:rsidR="00E00DCE">
        <w:rPr>
          <w:rStyle w:val="a6"/>
          <w:b w:val="0"/>
          <w:sz w:val="28"/>
          <w:szCs w:val="28"/>
        </w:rPr>
        <w:t>19 № 117</w:t>
      </w:r>
      <w:r w:rsidR="00E00DCE" w:rsidRPr="00F33387">
        <w:rPr>
          <w:rStyle w:val="a6"/>
          <w:b w:val="0"/>
          <w:sz w:val="28"/>
          <w:szCs w:val="28"/>
        </w:rPr>
        <w:t>-р</w:t>
      </w:r>
      <w:r w:rsidR="00E00DCE">
        <w:rPr>
          <w:rStyle w:val="a6"/>
          <w:b w:val="0"/>
          <w:sz w:val="28"/>
          <w:szCs w:val="28"/>
        </w:rPr>
        <w:t>»</w:t>
      </w:r>
      <w:r w:rsidR="008E4767" w:rsidRPr="00E00DCE">
        <w:rPr>
          <w:rStyle w:val="a6"/>
          <w:b w:val="0"/>
          <w:sz w:val="28"/>
          <w:szCs w:val="28"/>
        </w:rPr>
        <w:t>.</w:t>
      </w:r>
    </w:p>
    <w:p w:rsidR="00E21846" w:rsidRPr="00431C67" w:rsidRDefault="008E4767" w:rsidP="00A1209E">
      <w:pPr>
        <w:ind w:firstLine="708"/>
        <w:jc w:val="both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4</w:t>
      </w:r>
      <w:r w:rsidR="004F1D3B" w:rsidRPr="004F1D3B">
        <w:rPr>
          <w:rStyle w:val="a6"/>
          <w:b w:val="0"/>
          <w:sz w:val="28"/>
          <w:szCs w:val="28"/>
        </w:rPr>
        <w:t xml:space="preserve">. Контроль за </w:t>
      </w:r>
      <w:r w:rsidR="000E1D5C">
        <w:rPr>
          <w:rStyle w:val="a6"/>
          <w:b w:val="0"/>
          <w:sz w:val="28"/>
          <w:szCs w:val="28"/>
        </w:rPr>
        <w:t>вы</w:t>
      </w:r>
      <w:r w:rsidR="004F1D3B" w:rsidRPr="004F1D3B">
        <w:rPr>
          <w:rStyle w:val="a6"/>
          <w:b w:val="0"/>
          <w:sz w:val="28"/>
          <w:szCs w:val="28"/>
        </w:rPr>
        <w:t xml:space="preserve">полнением распоряжения </w:t>
      </w:r>
      <w:r w:rsidR="001C6837">
        <w:rPr>
          <w:rStyle w:val="a6"/>
          <w:b w:val="0"/>
          <w:sz w:val="28"/>
          <w:szCs w:val="28"/>
        </w:rPr>
        <w:t xml:space="preserve">возложить на </w:t>
      </w:r>
      <w:r w:rsidR="001C6837" w:rsidRPr="00431C67">
        <w:rPr>
          <w:rStyle w:val="a6"/>
          <w:b w:val="0"/>
          <w:sz w:val="28"/>
          <w:szCs w:val="28"/>
        </w:rPr>
        <w:t>заместителя председателя Комитета</w:t>
      </w:r>
      <w:r w:rsidR="0009717F" w:rsidRPr="00431C67">
        <w:rPr>
          <w:rStyle w:val="a6"/>
          <w:b w:val="0"/>
          <w:sz w:val="28"/>
          <w:szCs w:val="28"/>
        </w:rPr>
        <w:t xml:space="preserve"> по труду и занятости населения Санкт-Петербурга</w:t>
      </w:r>
      <w:r w:rsidR="001C6837" w:rsidRPr="00431C67">
        <w:rPr>
          <w:rStyle w:val="a6"/>
          <w:b w:val="0"/>
          <w:sz w:val="28"/>
          <w:szCs w:val="28"/>
        </w:rPr>
        <w:t xml:space="preserve"> </w:t>
      </w:r>
      <w:proofErr w:type="spellStart"/>
      <w:r w:rsidR="00E00DCE" w:rsidRPr="00431C67">
        <w:rPr>
          <w:rStyle w:val="a6"/>
          <w:b w:val="0"/>
          <w:sz w:val="28"/>
          <w:szCs w:val="28"/>
        </w:rPr>
        <w:t>Довганюка</w:t>
      </w:r>
      <w:proofErr w:type="spellEnd"/>
      <w:r w:rsidR="00E00DCE" w:rsidRPr="00431C67">
        <w:rPr>
          <w:rStyle w:val="a6"/>
          <w:b w:val="0"/>
          <w:sz w:val="28"/>
          <w:szCs w:val="28"/>
        </w:rPr>
        <w:t xml:space="preserve"> О.А</w:t>
      </w:r>
      <w:r w:rsidR="001C6837" w:rsidRPr="00431C67">
        <w:rPr>
          <w:rStyle w:val="a6"/>
          <w:b w:val="0"/>
          <w:sz w:val="28"/>
          <w:szCs w:val="28"/>
        </w:rPr>
        <w:t>.</w:t>
      </w:r>
    </w:p>
    <w:p w:rsidR="004D4BE9" w:rsidRDefault="004D4BE9" w:rsidP="00EA6C91">
      <w:pPr>
        <w:jc w:val="both"/>
        <w:rPr>
          <w:b/>
          <w:sz w:val="28"/>
          <w:szCs w:val="28"/>
        </w:rPr>
      </w:pPr>
    </w:p>
    <w:p w:rsidR="00D36B28" w:rsidRDefault="00D36B28" w:rsidP="00D36B28">
      <w:pPr>
        <w:spacing w:line="276" w:lineRule="auto"/>
        <w:jc w:val="both"/>
        <w:rPr>
          <w:b/>
          <w:sz w:val="28"/>
          <w:szCs w:val="28"/>
        </w:rPr>
      </w:pPr>
    </w:p>
    <w:p w:rsidR="00D36B28" w:rsidRDefault="00D36B28" w:rsidP="00D36B28">
      <w:pPr>
        <w:spacing w:line="276" w:lineRule="auto"/>
        <w:jc w:val="both"/>
        <w:rPr>
          <w:b/>
          <w:sz w:val="28"/>
          <w:szCs w:val="28"/>
        </w:rPr>
      </w:pPr>
    </w:p>
    <w:p w:rsidR="00BD2E64" w:rsidRDefault="00BD2E64" w:rsidP="0009717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9717F" w:rsidRPr="001F498A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 xml:space="preserve">ь </w:t>
      </w:r>
      <w:r w:rsidR="0009717F">
        <w:rPr>
          <w:b/>
          <w:sz w:val="28"/>
          <w:szCs w:val="28"/>
        </w:rPr>
        <w:t>Комитета</w:t>
      </w:r>
    </w:p>
    <w:p w:rsidR="00BD2E64" w:rsidRDefault="0009717F" w:rsidP="0009717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труду и занятости</w:t>
      </w:r>
      <w:r w:rsidR="00BD2E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населения </w:t>
      </w:r>
    </w:p>
    <w:p w:rsidR="00BD2E64" w:rsidRDefault="00BD2E64" w:rsidP="00BD2E64">
      <w:pPr>
        <w:pStyle w:val="aeoaeno12"/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Санкт-Петербурга           </w:t>
      </w:r>
      <w:r w:rsidRPr="00863106">
        <w:rPr>
          <w:b/>
          <w:sz w:val="28"/>
          <w:szCs w:val="28"/>
        </w:rPr>
        <w:t xml:space="preserve">                                                               Д.С.Чернейко</w:t>
      </w:r>
    </w:p>
    <w:p w:rsidR="00BD2E64" w:rsidRPr="009F1E8D" w:rsidRDefault="00BD2E64" w:rsidP="00BD2E64">
      <w:pPr>
        <w:pStyle w:val="aeoaeno12"/>
        <w:spacing w:line="240" w:lineRule="auto"/>
        <w:ind w:firstLine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2044064</wp:posOffset>
            </wp:positionH>
            <wp:positionV relativeFrom="paragraph">
              <wp:posOffset>14605</wp:posOffset>
            </wp:positionV>
            <wp:extent cx="2581275" cy="600075"/>
            <wp:effectExtent l="0" t="0" r="9525" b="9525"/>
            <wp:wrapNone/>
            <wp:docPr id="4" name="Рисунок 3">
              <a:hlinkClick xmlns:a="http://schemas.openxmlformats.org/drawingml/2006/main" r:id="rId9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2E64" w:rsidRPr="009F1E8D" w:rsidRDefault="00BD2E64" w:rsidP="00BD2E64">
      <w:pPr>
        <w:pStyle w:val="aeoaeno12"/>
        <w:spacing w:line="240" w:lineRule="auto"/>
        <w:ind w:firstLine="0"/>
        <w:rPr>
          <w:sz w:val="28"/>
          <w:szCs w:val="28"/>
        </w:rPr>
      </w:pPr>
    </w:p>
    <w:p w:rsidR="00BD2E64" w:rsidRPr="009F1E8D" w:rsidRDefault="00BD2E64" w:rsidP="00BD2E64">
      <w:pPr>
        <w:pStyle w:val="aeoaeno12"/>
        <w:spacing w:line="240" w:lineRule="auto"/>
        <w:ind w:firstLine="0"/>
        <w:rPr>
          <w:sz w:val="28"/>
          <w:szCs w:val="28"/>
        </w:rPr>
      </w:pPr>
    </w:p>
    <w:p w:rsidR="005B6800" w:rsidRDefault="005B6800" w:rsidP="00D36B28">
      <w:pPr>
        <w:jc w:val="both"/>
        <w:rPr>
          <w:b/>
          <w:sz w:val="28"/>
          <w:szCs w:val="28"/>
        </w:rPr>
      </w:pPr>
    </w:p>
    <w:p w:rsidR="00D36B28" w:rsidRDefault="00D36B28" w:rsidP="00D36B28">
      <w:pPr>
        <w:jc w:val="both"/>
        <w:rPr>
          <w:b/>
          <w:sz w:val="28"/>
          <w:szCs w:val="28"/>
        </w:rPr>
        <w:sectPr w:rsidR="00D36B28" w:rsidSect="00D36B28">
          <w:headerReference w:type="default" r:id="rId11"/>
          <w:headerReference w:type="first" r:id="rId12"/>
          <w:pgSz w:w="11906" w:h="16838"/>
          <w:pgMar w:top="681" w:right="850" w:bottom="709" w:left="1701" w:header="227" w:footer="340" w:gutter="0"/>
          <w:pgNumType w:start="1"/>
          <w:cols w:space="708"/>
          <w:titlePg/>
          <w:docGrid w:linePitch="360"/>
        </w:sectPr>
      </w:pPr>
    </w:p>
    <w:p w:rsidR="00216D27" w:rsidRDefault="00216D27" w:rsidP="00216D27">
      <w:pPr>
        <w:pStyle w:val="aeoaeno12"/>
        <w:spacing w:line="240" w:lineRule="auto"/>
        <w:ind w:left="5954" w:firstLine="0"/>
      </w:pPr>
      <w:r w:rsidRPr="00DC45A1">
        <w:lastRenderedPageBreak/>
        <w:t>Приложение</w:t>
      </w:r>
      <w:r>
        <w:t xml:space="preserve"> № 1</w:t>
      </w:r>
    </w:p>
    <w:p w:rsidR="00216D27" w:rsidRPr="00DC45A1" w:rsidRDefault="00216D27" w:rsidP="00216D27">
      <w:pPr>
        <w:pStyle w:val="aeoaeno12"/>
        <w:spacing w:line="240" w:lineRule="auto"/>
        <w:ind w:left="5954" w:firstLine="0"/>
      </w:pPr>
      <w:r w:rsidRPr="00DC45A1">
        <w:t xml:space="preserve">к распоряжению </w:t>
      </w:r>
    </w:p>
    <w:p w:rsidR="00216D27" w:rsidRPr="00DC45A1" w:rsidRDefault="00216D27" w:rsidP="00216D27">
      <w:pPr>
        <w:pStyle w:val="aeoaeno12"/>
        <w:spacing w:line="240" w:lineRule="auto"/>
        <w:ind w:left="5954" w:firstLine="0"/>
      </w:pPr>
      <w:r w:rsidRPr="00DC45A1">
        <w:t xml:space="preserve">Комитета по труду и занятости </w:t>
      </w:r>
    </w:p>
    <w:p w:rsidR="00216D27" w:rsidRPr="00DC45A1" w:rsidRDefault="00216D27" w:rsidP="00216D27">
      <w:pPr>
        <w:pStyle w:val="aeoaeno12"/>
        <w:spacing w:line="240" w:lineRule="auto"/>
        <w:ind w:left="5954" w:firstLine="0"/>
      </w:pPr>
      <w:r w:rsidRPr="00DC45A1">
        <w:t>населения Санкт-Петербурга</w:t>
      </w:r>
    </w:p>
    <w:p w:rsidR="00216D27" w:rsidRPr="006E1AFB" w:rsidRDefault="00216D27" w:rsidP="00216D27">
      <w:pPr>
        <w:pStyle w:val="aeoaeno12"/>
        <w:spacing w:line="240" w:lineRule="auto"/>
        <w:ind w:left="5954" w:firstLine="0"/>
        <w:rPr>
          <w:u w:val="single"/>
        </w:rPr>
      </w:pPr>
      <w:r w:rsidRPr="00DC45A1">
        <w:t xml:space="preserve">от </w:t>
      </w:r>
      <w:r w:rsidRPr="006E1AFB">
        <w:rPr>
          <w:u w:val="single"/>
        </w:rPr>
        <w:t>_</w:t>
      </w:r>
      <w:r w:rsidR="00517050">
        <w:rPr>
          <w:u w:val="single"/>
        </w:rPr>
        <w:t>_____________</w:t>
      </w:r>
      <w:r w:rsidRPr="006E1AFB">
        <w:rPr>
          <w:u w:val="single"/>
        </w:rPr>
        <w:t xml:space="preserve">_ </w:t>
      </w:r>
      <w:r w:rsidRPr="00517050">
        <w:t xml:space="preserve">№ </w:t>
      </w:r>
      <w:r w:rsidR="00517050">
        <w:rPr>
          <w:u w:val="single"/>
        </w:rPr>
        <w:t>________</w:t>
      </w:r>
    </w:p>
    <w:p w:rsidR="00216D27" w:rsidRPr="00550E64" w:rsidRDefault="00216D27" w:rsidP="00216D27">
      <w:pPr>
        <w:pStyle w:val="1"/>
        <w:rPr>
          <w:b/>
          <w:sz w:val="28"/>
          <w:szCs w:val="28"/>
        </w:rPr>
      </w:pPr>
    </w:p>
    <w:p w:rsidR="00216D27" w:rsidRPr="00292B40" w:rsidRDefault="00216D27" w:rsidP="00216D27">
      <w:pPr>
        <w:pStyle w:val="1"/>
        <w:rPr>
          <w:b/>
          <w:sz w:val="28"/>
        </w:rPr>
      </w:pPr>
      <w:r>
        <w:rPr>
          <w:b/>
          <w:sz w:val="28"/>
        </w:rPr>
        <w:t>П</w:t>
      </w:r>
      <w:r w:rsidRPr="0082377D">
        <w:rPr>
          <w:b/>
          <w:sz w:val="28"/>
        </w:rPr>
        <w:t>орядок</w:t>
      </w:r>
      <w:r w:rsidRPr="00292B40">
        <w:rPr>
          <w:b/>
          <w:sz w:val="28"/>
        </w:rPr>
        <w:t xml:space="preserve"> </w:t>
      </w:r>
    </w:p>
    <w:p w:rsidR="00216D27" w:rsidRPr="00292B40" w:rsidRDefault="00216D27" w:rsidP="00216D27">
      <w:pPr>
        <w:pStyle w:val="1"/>
        <w:rPr>
          <w:b/>
          <w:sz w:val="28"/>
        </w:rPr>
      </w:pPr>
      <w:r w:rsidRPr="00292B40">
        <w:rPr>
          <w:b/>
          <w:sz w:val="28"/>
        </w:rPr>
        <w:t>осуществления мер</w:t>
      </w:r>
      <w:r>
        <w:rPr>
          <w:b/>
          <w:sz w:val="28"/>
        </w:rPr>
        <w:t>оприятий</w:t>
      </w:r>
      <w:r w:rsidRPr="00292B40">
        <w:rPr>
          <w:b/>
          <w:color w:val="FF0000"/>
          <w:sz w:val="28"/>
        </w:rPr>
        <w:t xml:space="preserve"> </w:t>
      </w:r>
      <w:r w:rsidRPr="00292B40">
        <w:rPr>
          <w:b/>
          <w:sz w:val="28"/>
        </w:rPr>
        <w:t xml:space="preserve">по организации </w:t>
      </w:r>
    </w:p>
    <w:p w:rsidR="00216D27" w:rsidRPr="00216D27" w:rsidRDefault="00216D27" w:rsidP="00216D27">
      <w:pPr>
        <w:pStyle w:val="af4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16D27">
        <w:rPr>
          <w:rFonts w:ascii="Times New Roman" w:hAnsi="Times New Roman" w:cs="Times New Roman"/>
          <w:b/>
          <w:sz w:val="28"/>
          <w:szCs w:val="24"/>
        </w:rPr>
        <w:t>стажировок граждан, испытывающих трудности в поиске работы</w:t>
      </w:r>
    </w:p>
    <w:p w:rsidR="00216D27" w:rsidRDefault="00216D27" w:rsidP="00216D27">
      <w:pPr>
        <w:pStyle w:val="af4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D27" w:rsidRPr="004D2AD8" w:rsidRDefault="00216D27" w:rsidP="00216D27">
      <w:pPr>
        <w:pStyle w:val="af4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AD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16D27" w:rsidRPr="005B5F2B" w:rsidRDefault="00216D27" w:rsidP="00216D27">
      <w:pPr>
        <w:pStyle w:val="af4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B5F2B" w:rsidRDefault="00216D27" w:rsidP="005B5F2B">
      <w:pPr>
        <w:ind w:right="-74" w:firstLine="709"/>
        <w:jc w:val="both"/>
        <w:rPr>
          <w:color w:val="000000"/>
          <w:sz w:val="28"/>
          <w:szCs w:val="28"/>
        </w:rPr>
      </w:pPr>
      <w:r w:rsidRPr="005B5F2B">
        <w:rPr>
          <w:color w:val="000000"/>
          <w:sz w:val="28"/>
          <w:szCs w:val="28"/>
        </w:rPr>
        <w:t xml:space="preserve">1.1. </w:t>
      </w:r>
      <w:r w:rsidR="005B5F2B" w:rsidRPr="005B5F2B">
        <w:rPr>
          <w:color w:val="000000"/>
          <w:sz w:val="28"/>
          <w:szCs w:val="28"/>
        </w:rPr>
        <w:t xml:space="preserve">Порядок осуществления мероприятий по организации стажировок граждан, испытывающих трудности в поиске работы (далее – Порядок), разработан в целях реализации мероприятий государственной программы Санкт-Петербурга «Содействие занятости населения в Санкт-Петербурге», утвержденной постановлением Правительства Санкт-Петербурга </w:t>
      </w:r>
      <w:r w:rsidR="005B5F2B">
        <w:rPr>
          <w:color w:val="000000"/>
          <w:sz w:val="28"/>
          <w:szCs w:val="28"/>
        </w:rPr>
        <w:br/>
      </w:r>
      <w:r w:rsidR="005B5F2B" w:rsidRPr="005B5F2B">
        <w:rPr>
          <w:color w:val="000000"/>
          <w:sz w:val="28"/>
          <w:szCs w:val="28"/>
        </w:rPr>
        <w:t>от 17.06.2014 № 490 (далее – Программа), и создания условий для реализации инвалидами Санкт-Петербурга права на труд.</w:t>
      </w:r>
    </w:p>
    <w:p w:rsidR="00216D27" w:rsidRDefault="00216D27" w:rsidP="005B5F2B">
      <w:pPr>
        <w:ind w:right="-7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Порядок определяет рекомендации </w:t>
      </w:r>
      <w:r w:rsidRPr="005B5F2B">
        <w:rPr>
          <w:color w:val="000000"/>
          <w:sz w:val="28"/>
          <w:szCs w:val="28"/>
        </w:rPr>
        <w:t xml:space="preserve">Санкт-Петербургскому государственному автономному учреждению «Центр занятости населения Санкт-Петербурга» (далее – СПб ГАУ ЦЗН) по осуществлению мероприятий </w:t>
      </w:r>
      <w:r w:rsidRPr="005B5F2B">
        <w:rPr>
          <w:color w:val="000000"/>
          <w:sz w:val="28"/>
          <w:szCs w:val="28"/>
        </w:rPr>
        <w:br/>
        <w:t xml:space="preserve">по организации </w:t>
      </w:r>
      <w:r w:rsidR="00B7516F" w:rsidRPr="005B5F2B">
        <w:rPr>
          <w:color w:val="000000"/>
          <w:sz w:val="28"/>
          <w:szCs w:val="28"/>
        </w:rPr>
        <w:t>стажировок граждан, испытывающих трудности в поиске работы (далее – стажировка)</w:t>
      </w:r>
      <w:r w:rsidRPr="005B5F2B">
        <w:rPr>
          <w:color w:val="000000"/>
          <w:sz w:val="28"/>
          <w:szCs w:val="28"/>
        </w:rPr>
        <w:t>.</w:t>
      </w:r>
    </w:p>
    <w:p w:rsidR="00216D27" w:rsidRDefault="00216D27" w:rsidP="005B5F2B">
      <w:pPr>
        <w:ind w:right="-7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Порядок разработан в соответствии </w:t>
      </w:r>
      <w:r w:rsidR="002718A4">
        <w:rPr>
          <w:color w:val="000000"/>
          <w:sz w:val="28"/>
          <w:szCs w:val="28"/>
        </w:rPr>
        <w:t>со следующими правовыми актами</w:t>
      </w:r>
      <w:r>
        <w:rPr>
          <w:color w:val="000000"/>
          <w:sz w:val="28"/>
          <w:szCs w:val="28"/>
        </w:rPr>
        <w:t xml:space="preserve">: </w:t>
      </w:r>
    </w:p>
    <w:p w:rsidR="00216D27" w:rsidRPr="00440C3F" w:rsidRDefault="00216D27" w:rsidP="005B5F2B">
      <w:pPr>
        <w:ind w:right="-74" w:firstLine="709"/>
        <w:jc w:val="both"/>
        <w:rPr>
          <w:color w:val="000000"/>
          <w:sz w:val="28"/>
          <w:szCs w:val="28"/>
        </w:rPr>
      </w:pPr>
      <w:r w:rsidRPr="00440C3F">
        <w:rPr>
          <w:color w:val="000000"/>
          <w:sz w:val="28"/>
          <w:szCs w:val="28"/>
        </w:rPr>
        <w:t>Конвенция о права</w:t>
      </w:r>
      <w:r>
        <w:rPr>
          <w:color w:val="000000"/>
          <w:sz w:val="28"/>
          <w:szCs w:val="28"/>
        </w:rPr>
        <w:t>х</w:t>
      </w:r>
      <w:r w:rsidRPr="00440C3F">
        <w:rPr>
          <w:color w:val="000000"/>
          <w:sz w:val="28"/>
          <w:szCs w:val="28"/>
        </w:rPr>
        <w:t xml:space="preserve"> инвалидов от 13.12.2006;</w:t>
      </w:r>
    </w:p>
    <w:p w:rsidR="00216D27" w:rsidRDefault="00216D27" w:rsidP="005B5F2B">
      <w:pPr>
        <w:ind w:right="-74" w:firstLine="709"/>
        <w:jc w:val="both"/>
        <w:rPr>
          <w:color w:val="000000"/>
          <w:sz w:val="28"/>
          <w:szCs w:val="28"/>
        </w:rPr>
      </w:pPr>
      <w:r w:rsidRPr="00440C3F">
        <w:rPr>
          <w:color w:val="000000"/>
          <w:sz w:val="28"/>
          <w:szCs w:val="28"/>
        </w:rPr>
        <w:t xml:space="preserve">Трудовой кодекс Российской </w:t>
      </w:r>
      <w:r w:rsidRPr="005B5F2B">
        <w:rPr>
          <w:color w:val="000000"/>
          <w:sz w:val="28"/>
          <w:szCs w:val="28"/>
        </w:rPr>
        <w:t xml:space="preserve">Федерации; </w:t>
      </w:r>
    </w:p>
    <w:p w:rsidR="002718A4" w:rsidRDefault="002718A4" w:rsidP="005B5F2B">
      <w:pPr>
        <w:ind w:right="-74" w:firstLine="709"/>
        <w:jc w:val="both"/>
        <w:rPr>
          <w:color w:val="000000"/>
          <w:sz w:val="28"/>
          <w:szCs w:val="28"/>
        </w:rPr>
      </w:pPr>
      <w:r w:rsidRPr="00440C3F">
        <w:rPr>
          <w:color w:val="000000"/>
          <w:sz w:val="28"/>
          <w:szCs w:val="28"/>
        </w:rPr>
        <w:t>Закон Российской Федерации от 19.04.1991 № 1032-1 «О занятости населения в Российской Федерации»;</w:t>
      </w:r>
    </w:p>
    <w:p w:rsidR="00216D27" w:rsidRDefault="00216D27" w:rsidP="005B5F2B">
      <w:pPr>
        <w:ind w:right="-74" w:firstLine="709"/>
        <w:jc w:val="both"/>
        <w:rPr>
          <w:color w:val="000000"/>
          <w:sz w:val="28"/>
          <w:szCs w:val="28"/>
        </w:rPr>
      </w:pPr>
      <w:r w:rsidRPr="00440C3F">
        <w:rPr>
          <w:color w:val="000000"/>
          <w:sz w:val="28"/>
          <w:szCs w:val="28"/>
        </w:rPr>
        <w:t>Федеральный закон от 24</w:t>
      </w:r>
      <w:r>
        <w:rPr>
          <w:color w:val="000000"/>
          <w:sz w:val="28"/>
          <w:szCs w:val="28"/>
        </w:rPr>
        <w:t>.11.</w:t>
      </w:r>
      <w:r w:rsidRPr="00440C3F">
        <w:rPr>
          <w:color w:val="000000"/>
          <w:sz w:val="28"/>
          <w:szCs w:val="28"/>
        </w:rPr>
        <w:t>199</w:t>
      </w:r>
      <w:r>
        <w:rPr>
          <w:color w:val="000000"/>
          <w:sz w:val="28"/>
          <w:szCs w:val="28"/>
        </w:rPr>
        <w:t>5</w:t>
      </w:r>
      <w:r w:rsidRPr="00440C3F">
        <w:rPr>
          <w:color w:val="000000"/>
          <w:sz w:val="28"/>
          <w:szCs w:val="28"/>
        </w:rPr>
        <w:t xml:space="preserve"> № 181-ФЗ «О социальной защите инвалидов в Российской Федерации»;</w:t>
      </w:r>
      <w:r w:rsidRPr="003209EB">
        <w:rPr>
          <w:color w:val="000000"/>
          <w:sz w:val="28"/>
          <w:szCs w:val="28"/>
        </w:rPr>
        <w:t xml:space="preserve"> </w:t>
      </w:r>
    </w:p>
    <w:p w:rsidR="00216D27" w:rsidRPr="00440C3F" w:rsidRDefault="00216D27" w:rsidP="00216D27">
      <w:pPr>
        <w:ind w:right="-74"/>
        <w:jc w:val="both"/>
        <w:rPr>
          <w:color w:val="000000"/>
          <w:sz w:val="28"/>
          <w:szCs w:val="28"/>
        </w:rPr>
      </w:pPr>
      <w:r w:rsidRPr="00440C3F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</w:t>
      </w:r>
      <w:r w:rsidRPr="00440C3F">
        <w:rPr>
          <w:color w:val="000000"/>
          <w:sz w:val="28"/>
          <w:szCs w:val="28"/>
        </w:rPr>
        <w:t>остановление Правительства Росси</w:t>
      </w:r>
      <w:r>
        <w:rPr>
          <w:color w:val="000000"/>
          <w:sz w:val="28"/>
          <w:szCs w:val="28"/>
        </w:rPr>
        <w:t xml:space="preserve">йской Федерации от 15.04.2014 </w:t>
      </w:r>
      <w:r>
        <w:rPr>
          <w:color w:val="000000"/>
          <w:sz w:val="28"/>
          <w:szCs w:val="28"/>
        </w:rPr>
        <w:br/>
        <w:t xml:space="preserve">№ </w:t>
      </w:r>
      <w:r w:rsidRPr="00440C3F">
        <w:rPr>
          <w:color w:val="000000"/>
          <w:sz w:val="28"/>
          <w:szCs w:val="28"/>
        </w:rPr>
        <w:t>298 «Об утверждении государственной программы Российской Федерации «Содействие занятости населения»;</w:t>
      </w:r>
    </w:p>
    <w:p w:rsidR="00216D27" w:rsidRDefault="00216D27" w:rsidP="00216D27">
      <w:pPr>
        <w:ind w:firstLine="709"/>
        <w:jc w:val="both"/>
        <w:rPr>
          <w:sz w:val="28"/>
        </w:rPr>
      </w:pPr>
      <w:r w:rsidRPr="00082D0A">
        <w:rPr>
          <w:sz w:val="28"/>
        </w:rPr>
        <w:t xml:space="preserve">приказ Министерства труда и социальной защиты Российской Федерации от </w:t>
      </w:r>
      <w:r w:rsidR="00E73C00">
        <w:rPr>
          <w:sz w:val="28"/>
        </w:rPr>
        <w:t>28</w:t>
      </w:r>
      <w:r w:rsidRPr="00082D0A">
        <w:rPr>
          <w:sz w:val="28"/>
        </w:rPr>
        <w:t>.</w:t>
      </w:r>
      <w:r w:rsidR="00E73C00">
        <w:rPr>
          <w:sz w:val="28"/>
        </w:rPr>
        <w:t>0</w:t>
      </w:r>
      <w:r w:rsidRPr="00082D0A">
        <w:rPr>
          <w:sz w:val="28"/>
        </w:rPr>
        <w:t>1.20</w:t>
      </w:r>
      <w:r w:rsidR="00E73C00">
        <w:rPr>
          <w:sz w:val="28"/>
        </w:rPr>
        <w:t>22 № 27</w:t>
      </w:r>
      <w:r w:rsidRPr="00082D0A">
        <w:rPr>
          <w:sz w:val="28"/>
        </w:rPr>
        <w:t xml:space="preserve">н «Об утверждении стандарта </w:t>
      </w:r>
      <w:r w:rsidR="00E73C00">
        <w:rPr>
          <w:sz w:val="28"/>
        </w:rPr>
        <w:t xml:space="preserve">деятельности  по осуществлению полномочия в сфере занятости населения по оказанию </w:t>
      </w:r>
      <w:r w:rsidRPr="00082D0A">
        <w:rPr>
          <w:sz w:val="28"/>
        </w:rPr>
        <w:t>государственной услуги содействия гражданам в поиске подходящей работы</w:t>
      </w:r>
      <w:r w:rsidR="001070EB">
        <w:rPr>
          <w:sz w:val="28"/>
        </w:rPr>
        <w:t>»;</w:t>
      </w:r>
    </w:p>
    <w:p w:rsidR="001070EB" w:rsidRDefault="001070EB" w:rsidP="00216D27">
      <w:pPr>
        <w:ind w:firstLine="709"/>
        <w:jc w:val="both"/>
        <w:rPr>
          <w:sz w:val="28"/>
        </w:rPr>
      </w:pPr>
      <w:r w:rsidRPr="001070EB">
        <w:rPr>
          <w:sz w:val="28"/>
        </w:rPr>
        <w:t xml:space="preserve">приказ Министерства труда и социальной защиты РФ от 28.01.2022 </w:t>
      </w:r>
      <w:r w:rsidRPr="001070EB">
        <w:rPr>
          <w:sz w:val="28"/>
        </w:rPr>
        <w:br/>
        <w:t>№ 26н «Об утверждении стандарта деятельности по осуществлению полномочия в сфере занятости населения по оказанию государственной услуги содействия работодателям в подборе необходимых работников»</w:t>
      </w:r>
      <w:r w:rsidRPr="001070EB">
        <w:rPr>
          <w:sz w:val="28"/>
        </w:rPr>
        <w:t>.</w:t>
      </w:r>
    </w:p>
    <w:p w:rsidR="003C4E8B" w:rsidRDefault="00216D27" w:rsidP="003C4E8B">
      <w:pPr>
        <w:pStyle w:val="a7"/>
        <w:ind w:left="0" w:firstLine="720"/>
        <w:jc w:val="both"/>
        <w:rPr>
          <w:color w:val="000000"/>
          <w:sz w:val="28"/>
          <w:szCs w:val="28"/>
        </w:rPr>
      </w:pPr>
      <w:r w:rsidRPr="00BF3897">
        <w:rPr>
          <w:color w:val="000000"/>
          <w:sz w:val="28"/>
          <w:szCs w:val="28"/>
        </w:rPr>
        <w:t>1.</w:t>
      </w:r>
      <w:r w:rsidR="00EA01EC">
        <w:rPr>
          <w:color w:val="000000"/>
          <w:sz w:val="28"/>
          <w:szCs w:val="28"/>
        </w:rPr>
        <w:t>4</w:t>
      </w:r>
      <w:r w:rsidRPr="00BF3897">
        <w:rPr>
          <w:color w:val="000000"/>
          <w:sz w:val="28"/>
          <w:szCs w:val="28"/>
        </w:rPr>
        <w:t>.</w:t>
      </w:r>
      <w:r w:rsidR="00EA01EC">
        <w:rPr>
          <w:color w:val="000000"/>
          <w:sz w:val="28"/>
          <w:szCs w:val="28"/>
        </w:rPr>
        <w:t xml:space="preserve"> О</w:t>
      </w:r>
      <w:r w:rsidR="00253CE9">
        <w:rPr>
          <w:color w:val="000000"/>
          <w:sz w:val="28"/>
          <w:szCs w:val="28"/>
        </w:rPr>
        <w:t>сновные понятия, используемые в настоящем Порядке:</w:t>
      </w:r>
      <w:r w:rsidR="003C4E8B" w:rsidRPr="003C4E8B">
        <w:rPr>
          <w:color w:val="000000"/>
          <w:sz w:val="28"/>
          <w:szCs w:val="28"/>
        </w:rPr>
        <w:t xml:space="preserve"> </w:t>
      </w:r>
    </w:p>
    <w:p w:rsidR="0015562E" w:rsidRPr="003C4E8B" w:rsidRDefault="0015562E" w:rsidP="0015562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E8B">
        <w:rPr>
          <w:rFonts w:ascii="Times New Roman" w:hAnsi="Times New Roman" w:cs="Times New Roman"/>
          <w:sz w:val="28"/>
          <w:szCs w:val="28"/>
        </w:rPr>
        <w:lastRenderedPageBreak/>
        <w:t>стажировка – временное трудоустройство стажера</w:t>
      </w:r>
      <w:r w:rsidRPr="003C4E8B">
        <w:rPr>
          <w:rFonts w:ascii="Times New Roman" w:hAnsi="Times New Roman" w:cs="Times New Roman"/>
          <w:bCs/>
          <w:sz w:val="28"/>
          <w:szCs w:val="28"/>
        </w:rPr>
        <w:t xml:space="preserve"> для приобретения трудовых навыков, а также</w:t>
      </w:r>
      <w:r w:rsidRPr="003C4E8B">
        <w:rPr>
          <w:rFonts w:ascii="Times New Roman" w:hAnsi="Times New Roman" w:cs="Times New Roman"/>
          <w:sz w:val="28"/>
          <w:szCs w:val="28"/>
        </w:rPr>
        <w:t xml:space="preserve"> в период вхождения в полученную профессию (специальность)  под руководством наставника;</w:t>
      </w:r>
    </w:p>
    <w:p w:rsidR="0015562E" w:rsidRPr="00BF3897" w:rsidRDefault="0015562E" w:rsidP="0015562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F3897">
        <w:rPr>
          <w:rFonts w:ascii="Times New Roman" w:hAnsi="Times New Roman" w:cs="Times New Roman"/>
          <w:sz w:val="28"/>
          <w:szCs w:val="28"/>
        </w:rPr>
        <w:t xml:space="preserve">тажер – заявитель, заключивший срочный трудовой договор </w:t>
      </w:r>
      <w:r w:rsidRPr="00BF3897">
        <w:rPr>
          <w:rFonts w:ascii="Times New Roman" w:hAnsi="Times New Roman" w:cs="Times New Roman"/>
          <w:sz w:val="28"/>
          <w:szCs w:val="28"/>
        </w:rPr>
        <w:br/>
        <w:t>н</w:t>
      </w:r>
      <w:r w:rsidR="002718A4">
        <w:rPr>
          <w:rFonts w:ascii="Times New Roman" w:hAnsi="Times New Roman" w:cs="Times New Roman"/>
          <w:sz w:val="28"/>
          <w:szCs w:val="28"/>
        </w:rPr>
        <w:t>а период прохождения стажировки;</w:t>
      </w:r>
    </w:p>
    <w:p w:rsidR="0015562E" w:rsidRPr="00BF3897" w:rsidRDefault="0015562E" w:rsidP="0015562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BF3897">
        <w:rPr>
          <w:rFonts w:ascii="Times New Roman" w:hAnsi="Times New Roman" w:cs="Times New Roman"/>
          <w:sz w:val="28"/>
          <w:szCs w:val="28"/>
        </w:rPr>
        <w:t xml:space="preserve">аставник – </w:t>
      </w:r>
      <w:r w:rsidR="001070EB" w:rsidRPr="007E6A10">
        <w:rPr>
          <w:rFonts w:ascii="Times New Roman" w:hAnsi="Times New Roman" w:cs="Times New Roman"/>
          <w:sz w:val="28"/>
          <w:szCs w:val="28"/>
        </w:rPr>
        <w:t>работник работодателя, назначенный соответствующим приказом,</w:t>
      </w:r>
      <w:r w:rsidRPr="007E6A10">
        <w:rPr>
          <w:rFonts w:ascii="Times New Roman" w:hAnsi="Times New Roman" w:cs="Times New Roman"/>
          <w:sz w:val="28"/>
          <w:szCs w:val="28"/>
        </w:rPr>
        <w:t xml:space="preserve"> в обяз</w:t>
      </w:r>
      <w:r w:rsidRPr="00BF3897">
        <w:rPr>
          <w:rFonts w:ascii="Times New Roman" w:hAnsi="Times New Roman" w:cs="Times New Roman"/>
          <w:sz w:val="28"/>
          <w:szCs w:val="28"/>
        </w:rPr>
        <w:t>анности которого входят регулярные консультации стажера непосредственно на его рабочем месте и контроль за результатами практической деятельности, осуществляемой в соотв</w:t>
      </w:r>
      <w:r w:rsidR="002718A4">
        <w:rPr>
          <w:rFonts w:ascii="Times New Roman" w:hAnsi="Times New Roman" w:cs="Times New Roman"/>
          <w:sz w:val="28"/>
          <w:szCs w:val="28"/>
        </w:rPr>
        <w:t>етствии с программой стажировки;</w:t>
      </w:r>
    </w:p>
    <w:p w:rsidR="0015562E" w:rsidRDefault="006A2367" w:rsidP="003C4E8B">
      <w:pPr>
        <w:pStyle w:val="a7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15562E">
        <w:rPr>
          <w:color w:val="000000"/>
          <w:sz w:val="28"/>
          <w:szCs w:val="28"/>
        </w:rPr>
        <w:t>аявители – претенденты</w:t>
      </w:r>
      <w:r>
        <w:rPr>
          <w:color w:val="000000"/>
          <w:sz w:val="28"/>
          <w:szCs w:val="28"/>
        </w:rPr>
        <w:t>, подавшие заявление на участие в стажировке</w:t>
      </w:r>
      <w:r w:rsidRPr="006A236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</w:t>
      </w:r>
      <w:r w:rsidR="002718A4">
        <w:rPr>
          <w:color w:val="000000"/>
          <w:sz w:val="28"/>
          <w:szCs w:val="28"/>
        </w:rPr>
        <w:t xml:space="preserve">рекомендуемой </w:t>
      </w:r>
      <w:r>
        <w:rPr>
          <w:color w:val="000000"/>
          <w:sz w:val="28"/>
          <w:szCs w:val="28"/>
        </w:rPr>
        <w:t>форме согласно приложению № 1 к Порядку</w:t>
      </w:r>
      <w:r w:rsidR="002718A4">
        <w:rPr>
          <w:color w:val="000000"/>
          <w:sz w:val="28"/>
          <w:szCs w:val="28"/>
        </w:rPr>
        <w:t>;</w:t>
      </w:r>
    </w:p>
    <w:p w:rsidR="006A2367" w:rsidRDefault="006A2367" w:rsidP="003C4E8B">
      <w:pPr>
        <w:pStyle w:val="a7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претенденты </w:t>
      </w:r>
      <w:r w:rsidR="00903F7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0440F7">
        <w:rPr>
          <w:sz w:val="28"/>
          <w:szCs w:val="28"/>
        </w:rPr>
        <w:t>граждане</w:t>
      </w:r>
      <w:r>
        <w:rPr>
          <w:sz w:val="28"/>
          <w:szCs w:val="28"/>
        </w:rPr>
        <w:t>,</w:t>
      </w:r>
      <w:r w:rsidRPr="000440F7">
        <w:rPr>
          <w:sz w:val="28"/>
          <w:szCs w:val="28"/>
        </w:rPr>
        <w:t xml:space="preserve"> испытывающие трудности в поиске работы</w:t>
      </w:r>
      <w:r w:rsidR="002F430C">
        <w:rPr>
          <w:sz w:val="28"/>
          <w:szCs w:val="28"/>
        </w:rPr>
        <w:t>, указанные в абзаце шестом пункта 2 статьи 5 Закона Российской Федерации от 19.04.1991 № 1032-1 «О занятости населения в Российской Федерации)</w:t>
      </w:r>
      <w:r w:rsidRPr="000440F7">
        <w:rPr>
          <w:sz w:val="28"/>
          <w:szCs w:val="28"/>
        </w:rPr>
        <w:t xml:space="preserve"> </w:t>
      </w:r>
      <w:r w:rsidRPr="00484EB2">
        <w:rPr>
          <w:color w:val="000000"/>
          <w:sz w:val="28"/>
          <w:szCs w:val="28"/>
        </w:rPr>
        <w:t>(далее – граждане ИТПР)</w:t>
      </w:r>
      <w:r w:rsidR="002718A4">
        <w:rPr>
          <w:color w:val="000000"/>
          <w:sz w:val="28"/>
          <w:szCs w:val="28"/>
        </w:rPr>
        <w:t>)</w:t>
      </w:r>
      <w:r w:rsidRPr="00484EB2">
        <w:rPr>
          <w:color w:val="000000"/>
          <w:sz w:val="28"/>
          <w:szCs w:val="28"/>
        </w:rPr>
        <w:t xml:space="preserve">, </w:t>
      </w:r>
      <w:r w:rsidR="007E6A10" w:rsidRPr="007E6A10">
        <w:rPr>
          <w:sz w:val="28"/>
        </w:rPr>
        <w:t>получившие высшее или среднее профессиональное образование либо</w:t>
      </w:r>
      <w:r w:rsidR="007E6A10" w:rsidRPr="007E6A10">
        <w:rPr>
          <w:color w:val="000000"/>
          <w:sz w:val="28"/>
          <w:szCs w:val="28"/>
        </w:rPr>
        <w:t xml:space="preserve"> </w:t>
      </w:r>
      <w:r w:rsidRPr="007E6A10">
        <w:rPr>
          <w:color w:val="000000"/>
          <w:sz w:val="28"/>
          <w:szCs w:val="28"/>
        </w:rPr>
        <w:t xml:space="preserve">прошедшие профессиональное обучение или получившие дополнительное профессиональное образование, </w:t>
      </w:r>
      <w:r w:rsidRPr="007E6A10">
        <w:rPr>
          <w:color w:val="000000"/>
          <w:sz w:val="28"/>
          <w:szCs w:val="28"/>
        </w:rPr>
        <w:br/>
        <w:t xml:space="preserve">в том числе по направлению </w:t>
      </w:r>
      <w:r w:rsidR="002718A4" w:rsidRPr="007E6A10">
        <w:rPr>
          <w:color w:val="000000"/>
          <w:sz w:val="28"/>
          <w:szCs w:val="28"/>
        </w:rPr>
        <w:t xml:space="preserve">СПб </w:t>
      </w:r>
      <w:r w:rsidRPr="007E6A10">
        <w:rPr>
          <w:color w:val="000000"/>
          <w:sz w:val="28"/>
          <w:szCs w:val="28"/>
        </w:rPr>
        <w:t xml:space="preserve">ГАУ ЦЗН, а также </w:t>
      </w:r>
      <w:r w:rsidRPr="007E6A10">
        <w:rPr>
          <w:bCs/>
          <w:color w:val="000000"/>
          <w:sz w:val="28"/>
          <w:szCs w:val="28"/>
        </w:rPr>
        <w:t xml:space="preserve">выпускники </w:t>
      </w:r>
      <w:r w:rsidR="002718A4" w:rsidRPr="007E6A10">
        <w:rPr>
          <w:bCs/>
          <w:color w:val="000000"/>
          <w:sz w:val="28"/>
          <w:szCs w:val="28"/>
        </w:rPr>
        <w:br/>
      </w:r>
      <w:r w:rsidRPr="007E6A10">
        <w:rPr>
          <w:bCs/>
          <w:color w:val="000000"/>
          <w:sz w:val="28"/>
          <w:szCs w:val="28"/>
        </w:rPr>
        <w:t xml:space="preserve">домов-интернатов системы социального обеспечения Санкт-Петербурга, получившие жилые помещения специализированного жилищного фонда Санкт-Петербурга (в течение 2-х лет с момента получения), </w:t>
      </w:r>
      <w:r w:rsidR="007E6A10" w:rsidRPr="007E6A10">
        <w:rPr>
          <w:bCs/>
          <w:color w:val="000000"/>
          <w:sz w:val="28"/>
          <w:szCs w:val="28"/>
        </w:rPr>
        <w:br/>
      </w:r>
      <w:r w:rsidRPr="007E6A10">
        <w:rPr>
          <w:bCs/>
          <w:color w:val="000000"/>
          <w:sz w:val="28"/>
          <w:szCs w:val="28"/>
        </w:rPr>
        <w:t xml:space="preserve">и </w:t>
      </w:r>
      <w:r w:rsidRPr="007E6A10">
        <w:rPr>
          <w:color w:val="000000"/>
          <w:sz w:val="28"/>
          <w:szCs w:val="28"/>
        </w:rPr>
        <w:t>зарегистрированные в СПб ГАУ ЦЗН в целях поиска подходящей работы</w:t>
      </w:r>
      <w:r w:rsidR="007E6A10" w:rsidRPr="007E6A10">
        <w:rPr>
          <w:color w:val="000000"/>
          <w:sz w:val="28"/>
          <w:szCs w:val="28"/>
        </w:rPr>
        <w:t xml:space="preserve">. </w:t>
      </w:r>
      <w:r w:rsidR="007E6A10" w:rsidRPr="007E6A10">
        <w:rPr>
          <w:color w:val="000000"/>
          <w:sz w:val="28"/>
          <w:szCs w:val="28"/>
        </w:rPr>
        <w:t xml:space="preserve">Выпускники домов-интернатов подтверждают свой статус справкой </w:t>
      </w:r>
      <w:r w:rsidR="007E6A10" w:rsidRPr="007E6A10">
        <w:rPr>
          <w:color w:val="000000"/>
          <w:sz w:val="28"/>
          <w:szCs w:val="28"/>
        </w:rPr>
        <w:br/>
      </w:r>
      <w:r w:rsidR="007E6A10" w:rsidRPr="007E6A10">
        <w:rPr>
          <w:color w:val="000000"/>
          <w:sz w:val="28"/>
          <w:szCs w:val="28"/>
        </w:rPr>
        <w:t xml:space="preserve">из учреждения системы социального обеспечения, </w:t>
      </w:r>
      <w:r w:rsidR="007E6A10" w:rsidRPr="007E6A10">
        <w:rPr>
          <w:color w:val="000000"/>
          <w:sz w:val="28"/>
          <w:szCs w:val="28"/>
        </w:rPr>
        <w:t xml:space="preserve">которую </w:t>
      </w:r>
      <w:r w:rsidR="007E6A10" w:rsidRPr="007E6A10">
        <w:rPr>
          <w:color w:val="000000"/>
          <w:sz w:val="28"/>
          <w:szCs w:val="28"/>
        </w:rPr>
        <w:t>предоставля</w:t>
      </w:r>
      <w:r w:rsidR="007E6A10" w:rsidRPr="007E6A10">
        <w:rPr>
          <w:color w:val="000000"/>
          <w:sz w:val="28"/>
          <w:szCs w:val="28"/>
        </w:rPr>
        <w:t>ют</w:t>
      </w:r>
      <w:r w:rsidR="007E6A10" w:rsidRPr="007E6A10">
        <w:rPr>
          <w:color w:val="000000"/>
          <w:sz w:val="28"/>
          <w:szCs w:val="28"/>
        </w:rPr>
        <w:t xml:space="preserve"> лично</w:t>
      </w:r>
      <w:r w:rsidR="007E6A10" w:rsidRPr="007E6A10">
        <w:rPr>
          <w:color w:val="000000"/>
          <w:sz w:val="28"/>
          <w:szCs w:val="28"/>
        </w:rPr>
        <w:t xml:space="preserve"> в СПб ГАУ ЦЗН</w:t>
      </w:r>
      <w:r w:rsidR="007E6A10" w:rsidRPr="007E6A10">
        <w:rPr>
          <w:color w:val="000000"/>
          <w:sz w:val="28"/>
          <w:szCs w:val="28"/>
        </w:rPr>
        <w:t>;</w:t>
      </w:r>
    </w:p>
    <w:p w:rsidR="006A2367" w:rsidRPr="00ED273B" w:rsidRDefault="00ED273B" w:rsidP="006A2367">
      <w:pPr>
        <w:ind w:firstLine="720"/>
        <w:jc w:val="both"/>
        <w:rPr>
          <w:bCs/>
          <w:color w:val="000000"/>
          <w:sz w:val="28"/>
          <w:szCs w:val="28"/>
        </w:rPr>
      </w:pPr>
      <w:r w:rsidRPr="00ED273B">
        <w:rPr>
          <w:bCs/>
          <w:color w:val="000000"/>
          <w:sz w:val="28"/>
          <w:szCs w:val="28"/>
        </w:rPr>
        <w:t xml:space="preserve">работодатели – юридические лица различных организационно-правовых форм, в том числе частные агентства занятости, и индивидуальные предприниматели, организовавшие рабочие места у себя или посредством заключения договоров о предоставлении труда работников (персонала) </w:t>
      </w:r>
      <w:r>
        <w:rPr>
          <w:bCs/>
          <w:color w:val="000000"/>
          <w:sz w:val="28"/>
          <w:szCs w:val="28"/>
        </w:rPr>
        <w:br/>
      </w:r>
      <w:r w:rsidRPr="00ED273B">
        <w:rPr>
          <w:bCs/>
          <w:color w:val="000000"/>
          <w:sz w:val="28"/>
          <w:szCs w:val="28"/>
        </w:rPr>
        <w:t>по профессиям (специальностям), необходимым для трудоустройства заявителей</w:t>
      </w:r>
      <w:r w:rsidR="006A2367" w:rsidRPr="00ED273B">
        <w:rPr>
          <w:bCs/>
          <w:color w:val="000000"/>
          <w:sz w:val="28"/>
          <w:szCs w:val="28"/>
        </w:rPr>
        <w:t>.</w:t>
      </w:r>
    </w:p>
    <w:p w:rsidR="00CF49D8" w:rsidRDefault="00CF49D8" w:rsidP="000440F7">
      <w:pPr>
        <w:ind w:firstLine="720"/>
        <w:jc w:val="both"/>
        <w:rPr>
          <w:sz w:val="28"/>
          <w:szCs w:val="28"/>
        </w:rPr>
      </w:pPr>
      <w:r w:rsidRPr="00E84779">
        <w:rPr>
          <w:sz w:val="28"/>
          <w:szCs w:val="28"/>
        </w:rPr>
        <w:t xml:space="preserve">1.5. Целью стажировки является содействие трудоустройству </w:t>
      </w:r>
      <w:r w:rsidR="001440FE" w:rsidRPr="00E84779">
        <w:rPr>
          <w:sz w:val="28"/>
          <w:szCs w:val="28"/>
        </w:rPr>
        <w:br/>
      </w:r>
      <w:r w:rsidR="00F52DC8" w:rsidRPr="00431C67">
        <w:rPr>
          <w:sz w:val="28"/>
          <w:szCs w:val="28"/>
        </w:rPr>
        <w:t xml:space="preserve">и закреплению на рабочих местах </w:t>
      </w:r>
      <w:r w:rsidRPr="00431C67">
        <w:rPr>
          <w:sz w:val="28"/>
          <w:szCs w:val="28"/>
        </w:rPr>
        <w:t>граждан ИТПР, в том числе инвалид</w:t>
      </w:r>
      <w:r w:rsidR="00F52DC8" w:rsidRPr="00431C67">
        <w:rPr>
          <w:sz w:val="28"/>
          <w:szCs w:val="28"/>
        </w:rPr>
        <w:t xml:space="preserve">ов, </w:t>
      </w:r>
      <w:r w:rsidRPr="00431C67">
        <w:rPr>
          <w:sz w:val="28"/>
          <w:szCs w:val="28"/>
        </w:rPr>
        <w:t xml:space="preserve"> </w:t>
      </w:r>
      <w:r w:rsidR="001440FE" w:rsidRPr="00431C67">
        <w:rPr>
          <w:sz w:val="28"/>
          <w:szCs w:val="28"/>
        </w:rPr>
        <w:br/>
      </w:r>
      <w:r w:rsidRPr="00431C67">
        <w:rPr>
          <w:sz w:val="28"/>
          <w:szCs w:val="28"/>
        </w:rPr>
        <w:t xml:space="preserve">и содействие работодателям в подборе работников на вакантные рабочие места в соответствии с имеющейся </w:t>
      </w:r>
      <w:r w:rsidR="001440FE" w:rsidRPr="00431C67">
        <w:rPr>
          <w:sz w:val="28"/>
          <w:szCs w:val="28"/>
        </w:rPr>
        <w:t xml:space="preserve">у них </w:t>
      </w:r>
      <w:r w:rsidRPr="00E84779">
        <w:rPr>
          <w:sz w:val="28"/>
          <w:szCs w:val="28"/>
        </w:rPr>
        <w:t>потребностью</w:t>
      </w:r>
      <w:r w:rsidR="001440FE" w:rsidRPr="00E8477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440FE" w:rsidRDefault="001440FE" w:rsidP="001440FE">
      <w:pPr>
        <w:ind w:firstLine="720"/>
        <w:jc w:val="both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1.6. Основными задачами стажировки являются:</w:t>
      </w:r>
    </w:p>
    <w:p w:rsidR="001440FE" w:rsidRDefault="001440FE" w:rsidP="001440FE">
      <w:pPr>
        <w:ind w:firstLine="720"/>
        <w:jc w:val="both"/>
        <w:rPr>
          <w:rStyle w:val="a6"/>
          <w:b w:val="0"/>
          <w:sz w:val="28"/>
          <w:szCs w:val="28"/>
        </w:rPr>
      </w:pPr>
      <w:r w:rsidRPr="00BF3897">
        <w:rPr>
          <w:rStyle w:val="a6"/>
          <w:b w:val="0"/>
          <w:sz w:val="28"/>
          <w:szCs w:val="28"/>
        </w:rPr>
        <w:t>приобретени</w:t>
      </w:r>
      <w:r>
        <w:rPr>
          <w:rStyle w:val="a6"/>
          <w:b w:val="0"/>
          <w:sz w:val="28"/>
          <w:szCs w:val="28"/>
        </w:rPr>
        <w:t>е</w:t>
      </w:r>
      <w:r w:rsidRPr="00BF3897">
        <w:rPr>
          <w:rStyle w:val="a6"/>
          <w:b w:val="0"/>
          <w:sz w:val="28"/>
          <w:szCs w:val="28"/>
        </w:rPr>
        <w:t xml:space="preserve"> </w:t>
      </w:r>
      <w:r>
        <w:rPr>
          <w:rStyle w:val="a6"/>
          <w:b w:val="0"/>
          <w:sz w:val="28"/>
          <w:szCs w:val="28"/>
        </w:rPr>
        <w:t xml:space="preserve">стажером </w:t>
      </w:r>
      <w:r w:rsidRPr="00BF3897">
        <w:rPr>
          <w:rStyle w:val="a6"/>
          <w:b w:val="0"/>
          <w:sz w:val="28"/>
          <w:szCs w:val="28"/>
        </w:rPr>
        <w:t>трудовых навыков</w:t>
      </w:r>
      <w:r>
        <w:rPr>
          <w:rStyle w:val="a6"/>
          <w:b w:val="0"/>
          <w:sz w:val="28"/>
          <w:szCs w:val="28"/>
        </w:rPr>
        <w:t>;</w:t>
      </w:r>
    </w:p>
    <w:p w:rsidR="001440FE" w:rsidRDefault="001440FE" w:rsidP="001440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</w:t>
      </w:r>
      <w:r w:rsidRPr="00BF3897">
        <w:rPr>
          <w:sz w:val="28"/>
          <w:szCs w:val="28"/>
        </w:rPr>
        <w:t xml:space="preserve"> на практике теоретических знаний, полученных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в образовательном учреждении</w:t>
      </w:r>
      <w:r w:rsidR="00027F01">
        <w:rPr>
          <w:sz w:val="28"/>
          <w:szCs w:val="28"/>
        </w:rPr>
        <w:t xml:space="preserve"> </w:t>
      </w:r>
      <w:r w:rsidR="00027F01" w:rsidRPr="00431C67">
        <w:rPr>
          <w:sz w:val="28"/>
          <w:szCs w:val="28"/>
        </w:rPr>
        <w:t>по приобретенной профессии</w:t>
      </w:r>
      <w:r>
        <w:rPr>
          <w:sz w:val="28"/>
          <w:szCs w:val="28"/>
        </w:rPr>
        <w:t>;</w:t>
      </w:r>
    </w:p>
    <w:p w:rsidR="001440FE" w:rsidRDefault="001440FE" w:rsidP="001440FE">
      <w:pPr>
        <w:ind w:firstLine="720"/>
        <w:jc w:val="both"/>
        <w:rPr>
          <w:sz w:val="28"/>
          <w:szCs w:val="28"/>
        </w:rPr>
      </w:pPr>
      <w:r w:rsidRPr="00BF3897">
        <w:rPr>
          <w:sz w:val="28"/>
          <w:szCs w:val="28"/>
        </w:rPr>
        <w:t>формировани</w:t>
      </w:r>
      <w:r>
        <w:rPr>
          <w:sz w:val="28"/>
          <w:szCs w:val="28"/>
        </w:rPr>
        <w:t>е</w:t>
      </w:r>
      <w:r w:rsidRPr="00BF3897">
        <w:rPr>
          <w:sz w:val="28"/>
          <w:szCs w:val="28"/>
        </w:rPr>
        <w:t xml:space="preserve"> умений и навыков выполнения профессиональных обязанностей</w:t>
      </w:r>
      <w:r>
        <w:rPr>
          <w:sz w:val="28"/>
          <w:szCs w:val="28"/>
        </w:rPr>
        <w:t xml:space="preserve"> </w:t>
      </w:r>
      <w:r w:rsidRPr="00BF3897">
        <w:rPr>
          <w:sz w:val="28"/>
          <w:szCs w:val="28"/>
        </w:rPr>
        <w:t>непосредственно на рабочем ме</w:t>
      </w:r>
      <w:r w:rsidR="00E84779">
        <w:rPr>
          <w:sz w:val="28"/>
          <w:szCs w:val="28"/>
        </w:rPr>
        <w:t>сте под руководством наставника;</w:t>
      </w:r>
    </w:p>
    <w:p w:rsidR="00E84779" w:rsidRPr="00431C67" w:rsidRDefault="00E84779" w:rsidP="001440FE">
      <w:pPr>
        <w:ind w:firstLine="720"/>
        <w:jc w:val="both"/>
        <w:rPr>
          <w:sz w:val="28"/>
          <w:szCs w:val="28"/>
        </w:rPr>
      </w:pPr>
      <w:r w:rsidRPr="00431C67">
        <w:rPr>
          <w:sz w:val="28"/>
          <w:szCs w:val="28"/>
        </w:rPr>
        <w:t>адаптация  в трудовом коллективе;</w:t>
      </w:r>
    </w:p>
    <w:p w:rsidR="00CF49D8" w:rsidRPr="00431C67" w:rsidRDefault="004F5130" w:rsidP="000440F7">
      <w:pPr>
        <w:ind w:firstLine="720"/>
        <w:jc w:val="both"/>
        <w:rPr>
          <w:sz w:val="28"/>
          <w:szCs w:val="28"/>
        </w:rPr>
      </w:pPr>
      <w:r w:rsidRPr="00431C67">
        <w:rPr>
          <w:sz w:val="28"/>
          <w:szCs w:val="28"/>
        </w:rPr>
        <w:t xml:space="preserve">закрепление (оформление «бессрочного» трудового договора) </w:t>
      </w:r>
      <w:r w:rsidR="00431C67">
        <w:rPr>
          <w:sz w:val="28"/>
          <w:szCs w:val="28"/>
        </w:rPr>
        <w:br/>
      </w:r>
      <w:r w:rsidR="00151108" w:rsidRPr="00431C67">
        <w:rPr>
          <w:sz w:val="28"/>
          <w:szCs w:val="28"/>
        </w:rPr>
        <w:t xml:space="preserve">на рабочем месте </w:t>
      </w:r>
      <w:r w:rsidRPr="00431C67">
        <w:rPr>
          <w:sz w:val="28"/>
          <w:szCs w:val="28"/>
        </w:rPr>
        <w:t>после стажировки.</w:t>
      </w:r>
    </w:p>
    <w:p w:rsidR="00216D27" w:rsidRPr="00BF3897" w:rsidRDefault="00EA01EC" w:rsidP="00216D27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1.7</w:t>
      </w:r>
      <w:r w:rsidR="003C4E8B">
        <w:rPr>
          <w:sz w:val="28"/>
          <w:szCs w:val="28"/>
        </w:rPr>
        <w:t xml:space="preserve">. Граждане ИТПР, относящиеся к категории </w:t>
      </w:r>
      <w:r w:rsidR="00216D27" w:rsidRPr="00BF3897">
        <w:rPr>
          <w:color w:val="000000"/>
          <w:sz w:val="28"/>
          <w:szCs w:val="28"/>
        </w:rPr>
        <w:t xml:space="preserve">инвалидов, </w:t>
      </w:r>
      <w:r w:rsidR="00F34644">
        <w:rPr>
          <w:color w:val="000000"/>
          <w:sz w:val="28"/>
          <w:szCs w:val="28"/>
        </w:rPr>
        <w:t xml:space="preserve">в том числе граждане, получившие инвалидность в ходе специальной военной операции, </w:t>
      </w:r>
      <w:r w:rsidR="00216D27" w:rsidRPr="00BF3897">
        <w:rPr>
          <w:color w:val="000000"/>
          <w:sz w:val="28"/>
          <w:szCs w:val="28"/>
        </w:rPr>
        <w:t>направляются на стажировку в приоритетном порядке.</w:t>
      </w:r>
    </w:p>
    <w:p w:rsidR="00216D27" w:rsidRPr="00BF3897" w:rsidRDefault="00216D27" w:rsidP="00216D27">
      <w:pPr>
        <w:ind w:firstLine="720"/>
        <w:jc w:val="both"/>
        <w:rPr>
          <w:sz w:val="28"/>
          <w:szCs w:val="28"/>
        </w:rPr>
      </w:pPr>
      <w:r w:rsidRPr="00BF3897">
        <w:rPr>
          <w:sz w:val="28"/>
          <w:szCs w:val="28"/>
        </w:rPr>
        <w:t>1.</w:t>
      </w:r>
      <w:r w:rsidR="00EA01EC">
        <w:rPr>
          <w:sz w:val="28"/>
          <w:szCs w:val="28"/>
        </w:rPr>
        <w:t>8</w:t>
      </w:r>
      <w:r w:rsidRPr="00BF3897">
        <w:rPr>
          <w:sz w:val="28"/>
          <w:szCs w:val="28"/>
        </w:rPr>
        <w:t xml:space="preserve">. Стажировки организуются по договорам об организации стажировки, заключаемым </w:t>
      </w:r>
      <w:r w:rsidR="006A2367">
        <w:rPr>
          <w:sz w:val="28"/>
          <w:szCs w:val="28"/>
        </w:rPr>
        <w:t xml:space="preserve">СПб </w:t>
      </w:r>
      <w:r w:rsidRPr="00BF3897">
        <w:rPr>
          <w:sz w:val="28"/>
          <w:szCs w:val="28"/>
        </w:rPr>
        <w:t xml:space="preserve">ГАУ ЦЗН с работодателями </w:t>
      </w:r>
      <w:r w:rsidR="00533F0C">
        <w:rPr>
          <w:sz w:val="28"/>
          <w:szCs w:val="28"/>
        </w:rPr>
        <w:t>по результатам</w:t>
      </w:r>
      <w:r w:rsidRPr="00BF3897">
        <w:rPr>
          <w:sz w:val="28"/>
          <w:szCs w:val="28"/>
        </w:rPr>
        <w:t xml:space="preserve"> проведения закупки </w:t>
      </w:r>
      <w:r w:rsidR="00533F0C">
        <w:rPr>
          <w:sz w:val="28"/>
          <w:szCs w:val="28"/>
        </w:rPr>
        <w:t xml:space="preserve">товаров (работ, услуг) </w:t>
      </w:r>
      <w:r w:rsidRPr="00BF3897">
        <w:rPr>
          <w:sz w:val="28"/>
          <w:szCs w:val="28"/>
        </w:rPr>
        <w:t xml:space="preserve">в соответствии с действующим законодательством. </w:t>
      </w:r>
    </w:p>
    <w:p w:rsidR="00216D27" w:rsidRPr="00BF3897" w:rsidRDefault="00216D27" w:rsidP="00216D27">
      <w:pPr>
        <w:ind w:firstLine="720"/>
        <w:jc w:val="both"/>
        <w:rPr>
          <w:sz w:val="28"/>
          <w:szCs w:val="28"/>
        </w:rPr>
      </w:pPr>
      <w:r w:rsidRPr="00BF3897">
        <w:rPr>
          <w:sz w:val="28"/>
          <w:szCs w:val="28"/>
        </w:rPr>
        <w:t xml:space="preserve">Средний период стажировки </w:t>
      </w:r>
      <w:r w:rsidR="00533F0C">
        <w:rPr>
          <w:sz w:val="28"/>
          <w:szCs w:val="28"/>
        </w:rPr>
        <w:t>составляет три</w:t>
      </w:r>
      <w:r w:rsidRPr="00BF3897">
        <w:rPr>
          <w:sz w:val="28"/>
          <w:szCs w:val="28"/>
        </w:rPr>
        <w:t xml:space="preserve"> месяца.</w:t>
      </w:r>
    </w:p>
    <w:p w:rsidR="00216D27" w:rsidRPr="00BF3897" w:rsidRDefault="00EA01EC" w:rsidP="00216D2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="00216D27" w:rsidRPr="00BF3897">
        <w:rPr>
          <w:sz w:val="28"/>
          <w:szCs w:val="28"/>
        </w:rPr>
        <w:t xml:space="preserve">. Договоры об организации стажировки могут предусматривать наставничество для стажеров, организуемое работодателями на период проведения стажировки, определенное условиями договора. Содержание стажировки </w:t>
      </w:r>
      <w:r w:rsidR="004E2AE6" w:rsidRPr="00431C67">
        <w:rPr>
          <w:sz w:val="28"/>
          <w:szCs w:val="28"/>
        </w:rPr>
        <w:t>должно</w:t>
      </w:r>
      <w:r w:rsidR="004E2AE6">
        <w:rPr>
          <w:sz w:val="28"/>
          <w:szCs w:val="28"/>
        </w:rPr>
        <w:t xml:space="preserve"> </w:t>
      </w:r>
      <w:r w:rsidR="00216D27" w:rsidRPr="00BF3897">
        <w:rPr>
          <w:sz w:val="28"/>
          <w:szCs w:val="28"/>
        </w:rPr>
        <w:t>определяться программой стажировки и должностной инструкцией (регламентом) на конкретно</w:t>
      </w:r>
      <w:r w:rsidR="000861AE">
        <w:rPr>
          <w:sz w:val="28"/>
          <w:szCs w:val="28"/>
        </w:rPr>
        <w:t>м</w:t>
      </w:r>
      <w:r w:rsidR="00216D27" w:rsidRPr="00BF3897">
        <w:rPr>
          <w:sz w:val="28"/>
          <w:szCs w:val="28"/>
        </w:rPr>
        <w:t xml:space="preserve"> рабоче</w:t>
      </w:r>
      <w:r w:rsidR="000861AE">
        <w:rPr>
          <w:sz w:val="28"/>
          <w:szCs w:val="28"/>
        </w:rPr>
        <w:t>м</w:t>
      </w:r>
      <w:r w:rsidR="00216D27" w:rsidRPr="00BF3897">
        <w:rPr>
          <w:sz w:val="28"/>
          <w:szCs w:val="28"/>
        </w:rPr>
        <w:t xml:space="preserve"> мест</w:t>
      </w:r>
      <w:r w:rsidR="000861AE">
        <w:rPr>
          <w:sz w:val="28"/>
          <w:szCs w:val="28"/>
        </w:rPr>
        <w:t>е</w:t>
      </w:r>
      <w:r w:rsidR="00216D27" w:rsidRPr="00BF3897">
        <w:rPr>
          <w:sz w:val="28"/>
          <w:szCs w:val="28"/>
        </w:rPr>
        <w:t>, утвержденной работодателем</w:t>
      </w:r>
      <w:r w:rsidR="00533F0C">
        <w:rPr>
          <w:sz w:val="28"/>
          <w:szCs w:val="28"/>
        </w:rPr>
        <w:t xml:space="preserve">, с учетом требований, приведенных в приложении № 3 </w:t>
      </w:r>
      <w:r w:rsidR="00431C67">
        <w:rPr>
          <w:sz w:val="28"/>
          <w:szCs w:val="28"/>
        </w:rPr>
        <w:br/>
      </w:r>
      <w:r w:rsidR="00533F0C">
        <w:rPr>
          <w:sz w:val="28"/>
          <w:szCs w:val="28"/>
        </w:rPr>
        <w:t>к Порядку</w:t>
      </w:r>
      <w:r w:rsidR="00216D27" w:rsidRPr="00BF3897">
        <w:rPr>
          <w:sz w:val="28"/>
          <w:szCs w:val="28"/>
        </w:rPr>
        <w:t>.</w:t>
      </w:r>
    </w:p>
    <w:p w:rsidR="000E3536" w:rsidRPr="00E770EE" w:rsidRDefault="00216D27" w:rsidP="000E3536">
      <w:pPr>
        <w:jc w:val="both"/>
        <w:rPr>
          <w:sz w:val="28"/>
          <w:szCs w:val="28"/>
        </w:rPr>
      </w:pPr>
      <w:r w:rsidRPr="00BF3897">
        <w:rPr>
          <w:sz w:val="28"/>
          <w:szCs w:val="28"/>
        </w:rPr>
        <w:t xml:space="preserve">Наставником для стажера может назначаться работник </w:t>
      </w:r>
      <w:r w:rsidRPr="00BF3897">
        <w:rPr>
          <w:sz w:val="28"/>
          <w:szCs w:val="28"/>
        </w:rPr>
        <w:br/>
        <w:t xml:space="preserve">из числа руководителей или специалистов подразделений работодателя. </w:t>
      </w:r>
      <w:r w:rsidRPr="00BF3897">
        <w:rPr>
          <w:sz w:val="28"/>
          <w:szCs w:val="28"/>
        </w:rPr>
        <w:br/>
      </w:r>
      <w:r w:rsidR="000E3536" w:rsidRPr="000E3536">
        <w:rPr>
          <w:sz w:val="28"/>
          <w:szCs w:val="28"/>
        </w:rPr>
        <w:t xml:space="preserve">Рекомендовано осуществление наставничества одним работником </w:t>
      </w:r>
      <w:r w:rsidR="000E3536" w:rsidRPr="000E3536">
        <w:rPr>
          <w:sz w:val="28"/>
          <w:szCs w:val="28"/>
        </w:rPr>
        <w:br/>
        <w:t>в отношении не более пяти стажеров.</w:t>
      </w:r>
    </w:p>
    <w:p w:rsidR="00216D27" w:rsidRPr="00BF3897" w:rsidRDefault="00216D27" w:rsidP="000E3536">
      <w:pPr>
        <w:ind w:firstLine="720"/>
        <w:jc w:val="both"/>
        <w:rPr>
          <w:sz w:val="28"/>
          <w:szCs w:val="28"/>
        </w:rPr>
      </w:pPr>
      <w:r w:rsidRPr="00BF3897">
        <w:rPr>
          <w:sz w:val="28"/>
          <w:szCs w:val="28"/>
        </w:rPr>
        <w:t>1.</w:t>
      </w:r>
      <w:r w:rsidR="00EA01EC">
        <w:rPr>
          <w:sz w:val="28"/>
          <w:szCs w:val="28"/>
        </w:rPr>
        <w:t>10</w:t>
      </w:r>
      <w:r w:rsidRPr="00BF3897">
        <w:rPr>
          <w:sz w:val="28"/>
          <w:szCs w:val="28"/>
        </w:rPr>
        <w:t>. В период прох</w:t>
      </w:r>
      <w:r w:rsidR="00533F0C">
        <w:rPr>
          <w:sz w:val="28"/>
          <w:szCs w:val="28"/>
        </w:rPr>
        <w:t>ождения стажировки на стажеров как на временных работников</w:t>
      </w:r>
      <w:r w:rsidRPr="00BF3897">
        <w:rPr>
          <w:sz w:val="28"/>
          <w:szCs w:val="28"/>
        </w:rPr>
        <w:t xml:space="preserve"> распространяются нормы трудового законодательства, требования охраны труда, техники безопасности и установленные работодателем правила внутреннего трудового распорядка. Оплата труда стажеров осуществляется по тарифам и расценкам, установленным работодателем. При работе в режиме неполного рабочего времени оплата труда стажера производится работодателем пропорционально отработанному времени или в зависимости от выполненного объема работ. </w:t>
      </w:r>
    </w:p>
    <w:p w:rsidR="00216D27" w:rsidRDefault="00216D27" w:rsidP="00216D27">
      <w:pPr>
        <w:autoSpaceDE w:val="0"/>
        <w:autoSpaceDN w:val="0"/>
        <w:adjustRightInd w:val="0"/>
        <w:spacing w:line="236" w:lineRule="auto"/>
        <w:ind w:firstLine="708"/>
        <w:jc w:val="both"/>
        <w:outlineLvl w:val="0"/>
        <w:rPr>
          <w:sz w:val="28"/>
          <w:szCs w:val="28"/>
        </w:rPr>
      </w:pPr>
      <w:r w:rsidRPr="00BF3897">
        <w:rPr>
          <w:sz w:val="28"/>
          <w:szCs w:val="28"/>
        </w:rPr>
        <w:t>1.</w:t>
      </w:r>
      <w:r w:rsidR="00053785">
        <w:rPr>
          <w:sz w:val="28"/>
          <w:szCs w:val="28"/>
        </w:rPr>
        <w:t>1</w:t>
      </w:r>
      <w:r w:rsidR="00EA01EC">
        <w:rPr>
          <w:sz w:val="28"/>
          <w:szCs w:val="28"/>
        </w:rPr>
        <w:t>1</w:t>
      </w:r>
      <w:r w:rsidRPr="00BF3897">
        <w:rPr>
          <w:sz w:val="28"/>
          <w:szCs w:val="28"/>
        </w:rPr>
        <w:t xml:space="preserve">. Финансирование договоров об организации стажировки, предусматривающих компенсацию работодателю части фактических затрат, связанных с проведением стажировки, осуществляется непосредственно через </w:t>
      </w:r>
      <w:r w:rsidR="00053785">
        <w:rPr>
          <w:sz w:val="28"/>
          <w:szCs w:val="28"/>
        </w:rPr>
        <w:t xml:space="preserve">СПб </w:t>
      </w:r>
      <w:r w:rsidRPr="00BF3897">
        <w:rPr>
          <w:sz w:val="28"/>
          <w:szCs w:val="28"/>
        </w:rPr>
        <w:t xml:space="preserve">ГАУ ЦЗН. Примерный расчет компенсации затрат на стажировку </w:t>
      </w:r>
      <w:r w:rsidR="00533F0C">
        <w:rPr>
          <w:sz w:val="28"/>
          <w:szCs w:val="28"/>
        </w:rPr>
        <w:t xml:space="preserve">представлен в приложении № 2 к </w:t>
      </w:r>
      <w:r w:rsidR="00053785">
        <w:rPr>
          <w:sz w:val="28"/>
          <w:szCs w:val="28"/>
        </w:rPr>
        <w:t>Порядку</w:t>
      </w:r>
      <w:r w:rsidRPr="00BF3897">
        <w:rPr>
          <w:sz w:val="28"/>
          <w:szCs w:val="28"/>
        </w:rPr>
        <w:t xml:space="preserve">. </w:t>
      </w:r>
    </w:p>
    <w:p w:rsidR="00053785" w:rsidRDefault="00053785" w:rsidP="00216D2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D27" w:rsidRPr="00BF3897" w:rsidRDefault="00216D27" w:rsidP="00216D2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897">
        <w:rPr>
          <w:rFonts w:ascii="Times New Roman" w:hAnsi="Times New Roman" w:cs="Times New Roman"/>
          <w:b/>
          <w:sz w:val="28"/>
          <w:szCs w:val="28"/>
        </w:rPr>
        <w:t xml:space="preserve">2. Порядок организации стажировки </w:t>
      </w:r>
    </w:p>
    <w:p w:rsidR="00216D27" w:rsidRPr="00BF3897" w:rsidRDefault="00216D27" w:rsidP="00216D2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6D27" w:rsidRPr="00BF3897" w:rsidRDefault="00216D27" w:rsidP="00216D2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897">
        <w:rPr>
          <w:rFonts w:ascii="Times New Roman" w:hAnsi="Times New Roman" w:cs="Times New Roman"/>
          <w:sz w:val="28"/>
          <w:szCs w:val="28"/>
        </w:rPr>
        <w:t xml:space="preserve">2.1. Работник </w:t>
      </w:r>
      <w:r w:rsidR="00053785">
        <w:rPr>
          <w:rFonts w:ascii="Times New Roman" w:hAnsi="Times New Roman" w:cs="Times New Roman"/>
          <w:sz w:val="28"/>
          <w:szCs w:val="28"/>
        </w:rPr>
        <w:t xml:space="preserve">СПб </w:t>
      </w:r>
      <w:r w:rsidRPr="00BF3897">
        <w:rPr>
          <w:rFonts w:ascii="Times New Roman" w:hAnsi="Times New Roman" w:cs="Times New Roman"/>
          <w:sz w:val="28"/>
          <w:szCs w:val="28"/>
        </w:rPr>
        <w:t xml:space="preserve">ГАУ ЦЗН, ответственный за организацию стажировок: </w:t>
      </w:r>
    </w:p>
    <w:p w:rsidR="00D23467" w:rsidRPr="00D23467" w:rsidRDefault="00216D27" w:rsidP="00D2346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3897">
        <w:rPr>
          <w:rFonts w:ascii="Times New Roman" w:hAnsi="Times New Roman" w:cs="Times New Roman"/>
          <w:bCs/>
          <w:sz w:val="28"/>
          <w:szCs w:val="28"/>
        </w:rPr>
        <w:t>выявляет кандидатуры претендентов на участие</w:t>
      </w:r>
      <w:r w:rsidR="00533F0C">
        <w:rPr>
          <w:rFonts w:ascii="Times New Roman" w:hAnsi="Times New Roman" w:cs="Times New Roman"/>
          <w:bCs/>
          <w:sz w:val="28"/>
          <w:szCs w:val="28"/>
        </w:rPr>
        <w:t xml:space="preserve"> в стажировке</w:t>
      </w:r>
      <w:r w:rsidR="00533F0C">
        <w:rPr>
          <w:rFonts w:ascii="Times New Roman" w:hAnsi="Times New Roman" w:cs="Times New Roman"/>
          <w:bCs/>
          <w:sz w:val="28"/>
          <w:szCs w:val="28"/>
        </w:rPr>
        <w:br/>
        <w:t>с учетом профессий</w:t>
      </w:r>
      <w:r w:rsidRPr="00BF3897">
        <w:rPr>
          <w:rFonts w:ascii="Times New Roman" w:hAnsi="Times New Roman" w:cs="Times New Roman"/>
          <w:bCs/>
          <w:sz w:val="28"/>
          <w:szCs w:val="28"/>
        </w:rPr>
        <w:t xml:space="preserve"> (специальностей), используя </w:t>
      </w:r>
      <w:r w:rsidRPr="00BF3897">
        <w:rPr>
          <w:rFonts w:ascii="Times New Roman" w:hAnsi="Times New Roman" w:cs="Times New Roman"/>
          <w:sz w:val="28"/>
          <w:szCs w:val="28"/>
        </w:rPr>
        <w:t xml:space="preserve">регистрационные данные </w:t>
      </w:r>
      <w:r w:rsidR="00533F0C">
        <w:rPr>
          <w:rFonts w:ascii="Times New Roman" w:hAnsi="Times New Roman" w:cs="Times New Roman"/>
          <w:sz w:val="28"/>
          <w:szCs w:val="28"/>
        </w:rPr>
        <w:t>личных дел</w:t>
      </w:r>
      <w:r w:rsidRPr="00BF3897">
        <w:rPr>
          <w:rFonts w:ascii="Times New Roman" w:hAnsi="Times New Roman" w:cs="Times New Roman"/>
          <w:sz w:val="28"/>
          <w:szCs w:val="28"/>
        </w:rPr>
        <w:t xml:space="preserve"> получателей государственных услуг в области содействия занятости населения (далее – ЛДПГУ</w:t>
      </w:r>
      <w:r w:rsidRPr="00BF3897">
        <w:rPr>
          <w:rFonts w:ascii="Times New Roman" w:hAnsi="Times New Roman" w:cs="Times New Roman"/>
          <w:bCs/>
          <w:sz w:val="28"/>
          <w:szCs w:val="28"/>
        </w:rPr>
        <w:t xml:space="preserve">), содержащиеся государственной информационной системе Санкт-Петербурга «Единая автоматизированная информационная система» </w:t>
      </w:r>
      <w:r w:rsidR="00CA2724" w:rsidRPr="00431C67">
        <w:rPr>
          <w:rFonts w:ascii="Times New Roman" w:hAnsi="Times New Roman" w:cs="Times New Roman"/>
          <w:bCs/>
          <w:sz w:val="28"/>
          <w:szCs w:val="28"/>
        </w:rPr>
        <w:t>в региональной платформе в сфере труда</w:t>
      </w:r>
      <w:r w:rsidR="00CA2724" w:rsidRPr="00431C67">
        <w:rPr>
          <w:rFonts w:ascii="Times New Roman" w:hAnsi="Times New Roman" w:cs="Times New Roman"/>
          <w:bCs/>
          <w:sz w:val="28"/>
          <w:szCs w:val="28"/>
        </w:rPr>
        <w:br/>
        <w:t xml:space="preserve">и занятости  </w:t>
      </w:r>
      <w:r w:rsidRPr="00431C67">
        <w:rPr>
          <w:rFonts w:ascii="Times New Roman" w:hAnsi="Times New Roman" w:cs="Times New Roman"/>
          <w:bCs/>
          <w:sz w:val="28"/>
          <w:szCs w:val="28"/>
        </w:rPr>
        <w:t>(далее –</w:t>
      </w:r>
      <w:r w:rsidR="00431C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2724" w:rsidRPr="00431C67">
        <w:rPr>
          <w:rStyle w:val="a6"/>
          <w:rFonts w:ascii="Times New Roman" w:hAnsi="Times New Roman" w:cs="Times New Roman"/>
          <w:b w:val="0"/>
          <w:sz w:val="28"/>
          <w:szCs w:val="28"/>
        </w:rPr>
        <w:t>РПЗН</w:t>
      </w:r>
      <w:r w:rsidRPr="00431C67">
        <w:rPr>
          <w:rStyle w:val="a6"/>
          <w:rFonts w:ascii="Times New Roman" w:hAnsi="Times New Roman" w:cs="Times New Roman"/>
          <w:b w:val="0"/>
          <w:sz w:val="28"/>
          <w:szCs w:val="28"/>
        </w:rPr>
        <w:t>)</w:t>
      </w:r>
      <w:r w:rsidR="00D23467" w:rsidRPr="00D234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23467" w:rsidRPr="00D23467">
        <w:rPr>
          <w:rFonts w:ascii="Times New Roman" w:hAnsi="Times New Roman" w:cs="Times New Roman"/>
          <w:bCs/>
          <w:sz w:val="28"/>
          <w:szCs w:val="28"/>
        </w:rPr>
        <w:t>)</w:t>
      </w:r>
      <w:r w:rsidR="00D23467" w:rsidRPr="00D23467">
        <w:rPr>
          <w:bCs/>
        </w:rPr>
        <w:t xml:space="preserve">, </w:t>
      </w:r>
      <w:r w:rsidR="00D23467" w:rsidRPr="00D23467">
        <w:rPr>
          <w:rFonts w:ascii="Times New Roman" w:hAnsi="Times New Roman" w:cs="Times New Roman"/>
          <w:sz w:val="28"/>
          <w:szCs w:val="28"/>
        </w:rPr>
        <w:t xml:space="preserve">а также на Единой цифровой платформе </w:t>
      </w:r>
      <w:r w:rsidR="00D23467" w:rsidRPr="00D23467">
        <w:rPr>
          <w:rFonts w:ascii="Times New Roman" w:hAnsi="Times New Roman" w:cs="Times New Roman"/>
          <w:sz w:val="28"/>
          <w:szCs w:val="28"/>
        </w:rPr>
        <w:br/>
        <w:t>в сфере занятости и трудовых отношений «Работа в России» (далее – ЕЦП);</w:t>
      </w:r>
    </w:p>
    <w:p w:rsidR="00D23467" w:rsidRPr="00D23467" w:rsidRDefault="00D23467" w:rsidP="00D2346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3467">
        <w:rPr>
          <w:rFonts w:ascii="Times New Roman" w:hAnsi="Times New Roman" w:cs="Times New Roman"/>
          <w:sz w:val="28"/>
          <w:szCs w:val="28"/>
        </w:rPr>
        <w:t>приглашает на прием с целью заполнения заявления;</w:t>
      </w:r>
    </w:p>
    <w:p w:rsidR="00216D27" w:rsidRPr="00BF3897" w:rsidRDefault="00216D27" w:rsidP="00216D27">
      <w:pPr>
        <w:ind w:firstLine="720"/>
        <w:jc w:val="both"/>
        <w:rPr>
          <w:sz w:val="28"/>
          <w:szCs w:val="28"/>
        </w:rPr>
      </w:pPr>
      <w:r w:rsidRPr="00D23467">
        <w:rPr>
          <w:sz w:val="28"/>
          <w:szCs w:val="28"/>
        </w:rPr>
        <w:lastRenderedPageBreak/>
        <w:t>информирует работодателей</w:t>
      </w:r>
      <w:r w:rsidR="00D23467" w:rsidRPr="00D23467">
        <w:rPr>
          <w:sz w:val="28"/>
          <w:szCs w:val="28"/>
        </w:rPr>
        <w:t xml:space="preserve">, </w:t>
      </w:r>
      <w:r w:rsidR="00D23467" w:rsidRPr="00D23467">
        <w:rPr>
          <w:sz w:val="28"/>
          <w:szCs w:val="28"/>
        </w:rPr>
        <w:t>из числа получателей государственной услуги содействия в подборе необходимых работников</w:t>
      </w:r>
      <w:r w:rsidR="00D23467">
        <w:rPr>
          <w:sz w:val="28"/>
          <w:szCs w:val="28"/>
        </w:rPr>
        <w:t>,</w:t>
      </w:r>
      <w:r w:rsidRPr="00BF3897">
        <w:rPr>
          <w:sz w:val="28"/>
          <w:szCs w:val="28"/>
        </w:rPr>
        <w:t xml:space="preserve"> о возможности организации стажировки на основе договора с </w:t>
      </w:r>
      <w:r w:rsidR="009429EC">
        <w:rPr>
          <w:sz w:val="28"/>
          <w:szCs w:val="28"/>
        </w:rPr>
        <w:t xml:space="preserve">СПб </w:t>
      </w:r>
      <w:r w:rsidRPr="00BF3897">
        <w:rPr>
          <w:sz w:val="28"/>
          <w:szCs w:val="28"/>
        </w:rPr>
        <w:t xml:space="preserve">ГАУ ЦЗН, предусматривающего частичную компенсацию затрат на выплаты заработной платы стажеру и компенсацию затрат на выплаты надбавки </w:t>
      </w:r>
      <w:r w:rsidR="00D23467">
        <w:rPr>
          <w:sz w:val="28"/>
          <w:szCs w:val="28"/>
        </w:rPr>
        <w:br/>
      </w:r>
      <w:r w:rsidRPr="00BF3897">
        <w:rPr>
          <w:sz w:val="28"/>
          <w:szCs w:val="28"/>
        </w:rPr>
        <w:t>за наставничество наставнику с учетом сумм налоговых отчислений на опла</w:t>
      </w:r>
      <w:r w:rsidR="00533F0C">
        <w:rPr>
          <w:sz w:val="28"/>
          <w:szCs w:val="28"/>
        </w:rPr>
        <w:t>ту труда стажеров и наставников</w:t>
      </w:r>
      <w:r w:rsidRPr="00BF3897">
        <w:rPr>
          <w:sz w:val="28"/>
          <w:szCs w:val="28"/>
        </w:rPr>
        <w:t xml:space="preserve"> в соответствии с примерным расчетом, представленным в приложении № 2 к </w:t>
      </w:r>
      <w:r w:rsidR="009429EC">
        <w:rPr>
          <w:sz w:val="28"/>
          <w:szCs w:val="28"/>
        </w:rPr>
        <w:t>Порядку.</w:t>
      </w:r>
    </w:p>
    <w:p w:rsidR="00216D27" w:rsidRPr="00402A2F" w:rsidRDefault="009C6C9B" w:rsidP="00402A2F">
      <w:pPr>
        <w:jc w:val="both"/>
        <w:rPr>
          <w:rStyle w:val="a6"/>
          <w:rFonts w:eastAsia="TimesNewRomanPSMT"/>
          <w:b w:val="0"/>
          <w:sz w:val="28"/>
          <w:szCs w:val="28"/>
        </w:rPr>
      </w:pPr>
      <w:r>
        <w:rPr>
          <w:rStyle w:val="a6"/>
          <w:rFonts w:eastAsia="TimesNewRomanPSMT"/>
          <w:b w:val="0"/>
          <w:sz w:val="28"/>
          <w:szCs w:val="28"/>
        </w:rPr>
        <w:tab/>
      </w:r>
      <w:r w:rsidR="00216D27" w:rsidRPr="00BF3897">
        <w:rPr>
          <w:rStyle w:val="a6"/>
          <w:rFonts w:eastAsia="TimesNewRomanPSMT"/>
          <w:b w:val="0"/>
          <w:sz w:val="28"/>
          <w:szCs w:val="28"/>
        </w:rPr>
        <w:t xml:space="preserve">2.2. Работник </w:t>
      </w:r>
      <w:r w:rsidR="009429EC">
        <w:rPr>
          <w:rStyle w:val="a6"/>
          <w:rFonts w:eastAsia="TimesNewRomanPSMT"/>
          <w:b w:val="0"/>
          <w:sz w:val="28"/>
          <w:szCs w:val="28"/>
        </w:rPr>
        <w:t xml:space="preserve">СПб </w:t>
      </w:r>
      <w:r w:rsidR="00216D27" w:rsidRPr="00BF3897">
        <w:rPr>
          <w:rStyle w:val="a6"/>
          <w:rFonts w:eastAsia="TimesNewRomanPSMT"/>
          <w:b w:val="0"/>
          <w:sz w:val="28"/>
          <w:szCs w:val="28"/>
        </w:rPr>
        <w:t>ГАУ ЦЗН, ответственный за заключение договоров</w:t>
      </w:r>
      <w:r w:rsidR="00216D27" w:rsidRPr="00BF3897">
        <w:rPr>
          <w:rStyle w:val="a6"/>
          <w:rFonts w:eastAsia="TimesNewRomanPSMT"/>
          <w:b w:val="0"/>
          <w:sz w:val="28"/>
          <w:szCs w:val="28"/>
        </w:rPr>
        <w:br/>
        <w:t xml:space="preserve">об организации стажировки, инициирует заключение договоров </w:t>
      </w:r>
      <w:r w:rsidR="00216D27" w:rsidRPr="00BF3897">
        <w:rPr>
          <w:rStyle w:val="a6"/>
          <w:rFonts w:eastAsia="TimesNewRomanPSMT"/>
          <w:b w:val="0"/>
          <w:sz w:val="28"/>
          <w:szCs w:val="28"/>
        </w:rPr>
        <w:br/>
        <w:t xml:space="preserve">об организации стажировки в установленном порядке в соответствии </w:t>
      </w:r>
      <w:r w:rsidR="00216D27" w:rsidRPr="00BF3897">
        <w:rPr>
          <w:rStyle w:val="a6"/>
          <w:rFonts w:eastAsia="TimesNewRomanPSMT"/>
          <w:b w:val="0"/>
          <w:sz w:val="28"/>
          <w:szCs w:val="28"/>
        </w:rPr>
        <w:br/>
      </w:r>
      <w:r w:rsidR="00216D27" w:rsidRPr="00402A2F">
        <w:rPr>
          <w:rStyle w:val="a6"/>
          <w:rFonts w:eastAsia="TimesNewRomanPSMT"/>
          <w:b w:val="0"/>
          <w:sz w:val="28"/>
          <w:szCs w:val="28"/>
        </w:rPr>
        <w:t xml:space="preserve">с </w:t>
      </w:r>
      <w:r w:rsidR="00402A2F" w:rsidRPr="00402A2F">
        <w:rPr>
          <w:rStyle w:val="a6"/>
          <w:rFonts w:eastAsia="TimesNewRomanPSMT"/>
          <w:b w:val="0"/>
          <w:sz w:val="28"/>
          <w:szCs w:val="28"/>
        </w:rPr>
        <w:t>п</w:t>
      </w:r>
      <w:r w:rsidR="00216D27" w:rsidRPr="00402A2F">
        <w:rPr>
          <w:rStyle w:val="a6"/>
          <w:rFonts w:eastAsia="TimesNewRomanPSMT"/>
          <w:b w:val="0"/>
          <w:sz w:val="28"/>
          <w:szCs w:val="28"/>
        </w:rPr>
        <w:t>оложением о закупках</w:t>
      </w:r>
      <w:r w:rsidRPr="00402A2F">
        <w:t xml:space="preserve"> </w:t>
      </w:r>
      <w:r w:rsidR="00402A2F" w:rsidRPr="00402A2F">
        <w:rPr>
          <w:rStyle w:val="a6"/>
          <w:rFonts w:eastAsia="TimesNewRomanPSMT"/>
          <w:b w:val="0"/>
          <w:sz w:val="28"/>
          <w:szCs w:val="28"/>
        </w:rPr>
        <w:t>СПб ГАУ ЦЗН</w:t>
      </w:r>
      <w:r w:rsidR="00216D27" w:rsidRPr="00402A2F">
        <w:rPr>
          <w:rStyle w:val="a6"/>
          <w:rFonts w:eastAsia="TimesNewRomanPSMT"/>
          <w:b w:val="0"/>
          <w:sz w:val="28"/>
          <w:szCs w:val="28"/>
        </w:rPr>
        <w:t>.</w:t>
      </w:r>
    </w:p>
    <w:p w:rsidR="00216D27" w:rsidRPr="00BF3897" w:rsidRDefault="00216D27" w:rsidP="00216D27">
      <w:pPr>
        <w:ind w:firstLine="708"/>
        <w:jc w:val="both"/>
        <w:rPr>
          <w:rStyle w:val="a6"/>
          <w:rFonts w:eastAsia="TimesNewRomanPSMT"/>
          <w:b w:val="0"/>
          <w:sz w:val="28"/>
          <w:szCs w:val="28"/>
        </w:rPr>
      </w:pPr>
      <w:r w:rsidRPr="00402A2F">
        <w:rPr>
          <w:rStyle w:val="a6"/>
          <w:rFonts w:eastAsia="TimesNewRomanPSMT"/>
          <w:b w:val="0"/>
          <w:sz w:val="28"/>
          <w:szCs w:val="28"/>
        </w:rPr>
        <w:t xml:space="preserve">2.3. </w:t>
      </w:r>
      <w:r w:rsidRPr="00BF3897">
        <w:rPr>
          <w:rStyle w:val="a6"/>
          <w:rFonts w:eastAsia="TimesNewRomanPSMT"/>
          <w:b w:val="0"/>
          <w:sz w:val="28"/>
          <w:szCs w:val="28"/>
        </w:rPr>
        <w:t xml:space="preserve">Работник </w:t>
      </w:r>
      <w:r w:rsidR="009429EC">
        <w:rPr>
          <w:rStyle w:val="a6"/>
          <w:rFonts w:eastAsia="TimesNewRomanPSMT"/>
          <w:b w:val="0"/>
          <w:sz w:val="28"/>
          <w:szCs w:val="28"/>
        </w:rPr>
        <w:t xml:space="preserve">СПб </w:t>
      </w:r>
      <w:r w:rsidRPr="00BF3897">
        <w:rPr>
          <w:rStyle w:val="a6"/>
          <w:rFonts w:eastAsia="TimesNewRomanPSMT"/>
          <w:b w:val="0"/>
          <w:sz w:val="28"/>
          <w:szCs w:val="28"/>
        </w:rPr>
        <w:t>ГАУ ЦЗН, ответственный за организацию стажировок, при получении договора об организации стажировки:</w:t>
      </w:r>
    </w:p>
    <w:p w:rsidR="00216D27" w:rsidRPr="003F580E" w:rsidRDefault="00D23467" w:rsidP="00216D27">
      <w:pPr>
        <w:ind w:firstLine="708"/>
        <w:jc w:val="both"/>
        <w:rPr>
          <w:rStyle w:val="a6"/>
          <w:rFonts w:eastAsia="TimesNewRomanPSMT"/>
          <w:b w:val="0"/>
          <w:sz w:val="28"/>
          <w:szCs w:val="28"/>
        </w:rPr>
      </w:pPr>
      <w:r w:rsidRPr="003F580E">
        <w:rPr>
          <w:rStyle w:val="a6"/>
          <w:rFonts w:eastAsia="TimesNewRomanPSMT"/>
          <w:b w:val="0"/>
          <w:sz w:val="28"/>
          <w:szCs w:val="28"/>
        </w:rPr>
        <w:t>ин</w:t>
      </w:r>
      <w:r w:rsidRPr="003F580E">
        <w:rPr>
          <w:sz w:val="28"/>
          <w:szCs w:val="28"/>
        </w:rPr>
        <w:t>формирует заявителей о наличии рабочих мест, организованных для проведения стажировки с учетом профессий (специальностей), указанных в ЛДПГУ заявителей, и приглашает на прием с целью выдачи направления на стажировку по форме согласно приложению № 4 к Порядку на основании предъявленного им паспорта и документа об образовании (диплома, удостоверения, сертификата и прочее)</w:t>
      </w:r>
      <w:r w:rsidR="00216D27" w:rsidRPr="003F580E">
        <w:rPr>
          <w:rStyle w:val="a6"/>
          <w:rFonts w:eastAsia="TimesNewRomanPSMT"/>
          <w:b w:val="0"/>
          <w:sz w:val="28"/>
          <w:szCs w:val="28"/>
        </w:rPr>
        <w:t>;</w:t>
      </w:r>
    </w:p>
    <w:p w:rsidR="00216D27" w:rsidRPr="003F580E" w:rsidRDefault="00216D27" w:rsidP="00ED273B">
      <w:pPr>
        <w:pStyle w:val="a7"/>
        <w:ind w:left="0" w:firstLine="708"/>
        <w:jc w:val="both"/>
        <w:rPr>
          <w:rStyle w:val="a6"/>
          <w:rFonts w:eastAsia="TimesNewRomanPSMT"/>
          <w:b w:val="0"/>
          <w:sz w:val="28"/>
          <w:szCs w:val="28"/>
        </w:rPr>
      </w:pPr>
      <w:r w:rsidRPr="003F580E">
        <w:rPr>
          <w:rStyle w:val="a6"/>
          <w:rFonts w:eastAsia="TimesNewRomanPSMT"/>
          <w:b w:val="0"/>
          <w:sz w:val="28"/>
          <w:szCs w:val="28"/>
        </w:rPr>
        <w:t xml:space="preserve">фиксирует выдачу направления на стажировку в ЛДПГУ </w:t>
      </w:r>
      <w:r w:rsidRPr="003F580E">
        <w:rPr>
          <w:rStyle w:val="a6"/>
          <w:rFonts w:eastAsia="TimesNewRomanPSMT"/>
          <w:b w:val="0"/>
          <w:sz w:val="28"/>
          <w:szCs w:val="28"/>
        </w:rPr>
        <w:br/>
        <w:t xml:space="preserve">и в электронной карте заявителя в </w:t>
      </w:r>
      <w:r w:rsidR="00187388" w:rsidRPr="003F580E">
        <w:rPr>
          <w:rStyle w:val="a6"/>
          <w:rFonts w:eastAsia="TimesNewRomanPSMT"/>
          <w:b w:val="0"/>
          <w:sz w:val="28"/>
          <w:szCs w:val="28"/>
        </w:rPr>
        <w:t>РПЗН</w:t>
      </w:r>
      <w:r w:rsidR="002F071F" w:rsidRPr="003F580E">
        <w:rPr>
          <w:rStyle w:val="a6"/>
          <w:rFonts w:eastAsia="TimesNewRomanPSMT"/>
          <w:b w:val="0"/>
          <w:sz w:val="28"/>
          <w:szCs w:val="28"/>
        </w:rPr>
        <w:t xml:space="preserve"> с указанием даты выдачи направления, профессии (специальности), наименования работодателя, периода стажировки</w:t>
      </w:r>
      <w:r w:rsidRPr="003F580E">
        <w:rPr>
          <w:rStyle w:val="a6"/>
          <w:rFonts w:eastAsia="TimesNewRomanPSMT"/>
          <w:b w:val="0"/>
          <w:sz w:val="28"/>
          <w:szCs w:val="28"/>
        </w:rPr>
        <w:t xml:space="preserve">; </w:t>
      </w:r>
    </w:p>
    <w:p w:rsidR="00216D27" w:rsidRPr="003F580E" w:rsidRDefault="00216D27" w:rsidP="00216D27">
      <w:pPr>
        <w:ind w:firstLine="708"/>
        <w:jc w:val="both"/>
        <w:rPr>
          <w:rStyle w:val="a6"/>
          <w:rFonts w:eastAsia="TimesNewRomanPSMT"/>
          <w:b w:val="0"/>
          <w:sz w:val="28"/>
          <w:szCs w:val="28"/>
        </w:rPr>
      </w:pPr>
      <w:r w:rsidRPr="003F580E">
        <w:rPr>
          <w:rStyle w:val="a6"/>
          <w:rFonts w:eastAsia="TimesNewRomanPSMT"/>
          <w:b w:val="0"/>
          <w:sz w:val="28"/>
          <w:szCs w:val="28"/>
        </w:rPr>
        <w:t xml:space="preserve">информирует заявителя о необходимости предоставления отмеченного работодателем направления на стажировку при очередной явке </w:t>
      </w:r>
      <w:r w:rsidR="00E05CEA" w:rsidRPr="003F580E">
        <w:rPr>
          <w:rStyle w:val="a6"/>
          <w:rFonts w:eastAsia="TimesNewRomanPSMT"/>
          <w:b w:val="0"/>
          <w:sz w:val="28"/>
          <w:szCs w:val="28"/>
        </w:rPr>
        <w:br/>
      </w:r>
      <w:r w:rsidRPr="003F580E">
        <w:rPr>
          <w:rStyle w:val="a6"/>
          <w:rFonts w:eastAsia="TimesNewRomanPSMT"/>
          <w:b w:val="0"/>
          <w:sz w:val="28"/>
          <w:szCs w:val="28"/>
        </w:rPr>
        <w:t xml:space="preserve">в </w:t>
      </w:r>
      <w:r w:rsidR="00E05CEA" w:rsidRPr="003F580E">
        <w:rPr>
          <w:rStyle w:val="a6"/>
          <w:rFonts w:eastAsia="TimesNewRomanPSMT"/>
          <w:b w:val="0"/>
          <w:sz w:val="28"/>
          <w:szCs w:val="28"/>
        </w:rPr>
        <w:t xml:space="preserve"> СПб </w:t>
      </w:r>
      <w:r w:rsidRPr="003F580E">
        <w:rPr>
          <w:rStyle w:val="a6"/>
          <w:rFonts w:eastAsia="TimesNewRomanPSMT"/>
          <w:b w:val="0"/>
          <w:sz w:val="28"/>
          <w:szCs w:val="28"/>
        </w:rPr>
        <w:t xml:space="preserve">ГАУ ЦЗН в случае получения отказа работодателя в трудоустройстве на стажировку и порядке снятия с регистрационного учета </w:t>
      </w:r>
      <w:r w:rsidR="00E05CEA" w:rsidRPr="003F580E">
        <w:rPr>
          <w:rStyle w:val="a6"/>
          <w:rFonts w:eastAsia="TimesNewRomanPSMT"/>
          <w:b w:val="0"/>
          <w:sz w:val="28"/>
          <w:szCs w:val="28"/>
        </w:rPr>
        <w:br/>
      </w:r>
      <w:r w:rsidRPr="003F580E">
        <w:rPr>
          <w:rStyle w:val="a6"/>
          <w:rFonts w:eastAsia="TimesNewRomanPSMT"/>
          <w:b w:val="0"/>
          <w:sz w:val="28"/>
          <w:szCs w:val="28"/>
        </w:rPr>
        <w:t>при трудоустройстве на стажировку.</w:t>
      </w:r>
    </w:p>
    <w:p w:rsidR="003F580E" w:rsidRPr="003F580E" w:rsidRDefault="00216D27" w:rsidP="00216D27">
      <w:pPr>
        <w:ind w:firstLine="708"/>
        <w:jc w:val="both"/>
        <w:rPr>
          <w:rStyle w:val="a6"/>
          <w:rFonts w:eastAsia="TimesNewRomanPSMT"/>
          <w:b w:val="0"/>
          <w:sz w:val="28"/>
          <w:szCs w:val="28"/>
        </w:rPr>
      </w:pPr>
      <w:r w:rsidRPr="003F580E">
        <w:rPr>
          <w:rStyle w:val="a6"/>
          <w:rFonts w:eastAsia="TimesNewRomanPSMT"/>
          <w:b w:val="0"/>
          <w:sz w:val="28"/>
          <w:szCs w:val="28"/>
        </w:rPr>
        <w:t xml:space="preserve">При трудоустройстве на стажировку заявитель снимается </w:t>
      </w:r>
      <w:r w:rsidRPr="003F580E">
        <w:rPr>
          <w:rStyle w:val="a6"/>
          <w:rFonts w:eastAsia="TimesNewRomanPSMT"/>
          <w:b w:val="0"/>
          <w:sz w:val="28"/>
          <w:szCs w:val="28"/>
        </w:rPr>
        <w:br/>
        <w:t xml:space="preserve">с регистрационного учета в </w:t>
      </w:r>
      <w:r w:rsidR="009429EC" w:rsidRPr="003F580E">
        <w:rPr>
          <w:rStyle w:val="a6"/>
          <w:rFonts w:eastAsia="TimesNewRomanPSMT"/>
          <w:b w:val="0"/>
          <w:sz w:val="28"/>
          <w:szCs w:val="28"/>
        </w:rPr>
        <w:t xml:space="preserve">СПб </w:t>
      </w:r>
      <w:r w:rsidRPr="003F580E">
        <w:rPr>
          <w:rStyle w:val="a6"/>
          <w:rFonts w:eastAsia="TimesNewRomanPSMT"/>
          <w:b w:val="0"/>
          <w:sz w:val="28"/>
          <w:szCs w:val="28"/>
        </w:rPr>
        <w:t xml:space="preserve">ГАУ ЦЗН </w:t>
      </w:r>
      <w:r w:rsidR="003F580E" w:rsidRPr="003F580E">
        <w:rPr>
          <w:bCs/>
          <w:sz w:val="28"/>
          <w:szCs w:val="28"/>
        </w:rPr>
        <w:t xml:space="preserve">в </w:t>
      </w:r>
      <w:r w:rsidR="003F580E" w:rsidRPr="003F580E">
        <w:rPr>
          <w:sz w:val="28"/>
          <w:szCs w:val="28"/>
        </w:rPr>
        <w:t xml:space="preserve"> соответствии с Законом </w:t>
      </w:r>
      <w:r w:rsidR="003F580E" w:rsidRPr="003F580E">
        <w:rPr>
          <w:sz w:val="28"/>
          <w:szCs w:val="28"/>
        </w:rPr>
        <w:br/>
        <w:t>о занятости населения в Российской Федерации.</w:t>
      </w:r>
      <w:r w:rsidR="003F580E" w:rsidRPr="003F580E">
        <w:t xml:space="preserve"> </w:t>
      </w:r>
      <w:r w:rsidR="003F580E" w:rsidRPr="003F580E">
        <w:rPr>
          <w:rStyle w:val="a6"/>
          <w:rFonts w:eastAsia="TimesNewRomanPSMT"/>
          <w:b w:val="0"/>
          <w:sz w:val="28"/>
          <w:szCs w:val="28"/>
        </w:rPr>
        <w:t xml:space="preserve"> </w:t>
      </w:r>
    </w:p>
    <w:p w:rsidR="00216D27" w:rsidRPr="00431C67" w:rsidRDefault="00216D27" w:rsidP="00216D27">
      <w:pPr>
        <w:ind w:firstLine="708"/>
        <w:jc w:val="both"/>
        <w:rPr>
          <w:rStyle w:val="a6"/>
          <w:rFonts w:eastAsia="TimesNewRomanPSMT"/>
          <w:b w:val="0"/>
          <w:sz w:val="28"/>
          <w:szCs w:val="28"/>
        </w:rPr>
      </w:pPr>
      <w:r w:rsidRPr="00431C67">
        <w:rPr>
          <w:rStyle w:val="a6"/>
          <w:rFonts w:eastAsia="TimesNewRomanPSMT"/>
          <w:b w:val="0"/>
          <w:sz w:val="28"/>
          <w:szCs w:val="28"/>
        </w:rPr>
        <w:t>2.</w:t>
      </w:r>
      <w:r w:rsidR="003F580E">
        <w:rPr>
          <w:rStyle w:val="a6"/>
          <w:rFonts w:eastAsia="TimesNewRomanPSMT"/>
          <w:b w:val="0"/>
          <w:sz w:val="28"/>
          <w:szCs w:val="28"/>
        </w:rPr>
        <w:t>4</w:t>
      </w:r>
      <w:r w:rsidRPr="00431C67">
        <w:rPr>
          <w:rStyle w:val="a6"/>
          <w:rFonts w:eastAsia="TimesNewRomanPSMT"/>
          <w:b w:val="0"/>
          <w:sz w:val="28"/>
          <w:szCs w:val="28"/>
        </w:rPr>
        <w:t xml:space="preserve">. Работник </w:t>
      </w:r>
      <w:r w:rsidR="00E05CEA" w:rsidRPr="00431C67">
        <w:rPr>
          <w:rStyle w:val="a6"/>
          <w:rFonts w:eastAsia="TimesNewRomanPSMT"/>
          <w:b w:val="0"/>
          <w:sz w:val="28"/>
          <w:szCs w:val="28"/>
        </w:rPr>
        <w:t xml:space="preserve">СПб </w:t>
      </w:r>
      <w:r w:rsidRPr="00431C67">
        <w:rPr>
          <w:rStyle w:val="a6"/>
          <w:rFonts w:eastAsia="TimesNewRomanPSMT"/>
          <w:b w:val="0"/>
          <w:sz w:val="28"/>
          <w:szCs w:val="28"/>
        </w:rPr>
        <w:t>ГАУ ЦЗН, ответственный за организацию стажировок, в период действия договора об организации стажировки:</w:t>
      </w:r>
    </w:p>
    <w:p w:rsidR="00216D27" w:rsidRDefault="00216D27" w:rsidP="00216D27">
      <w:pPr>
        <w:ind w:firstLine="708"/>
        <w:jc w:val="both"/>
        <w:rPr>
          <w:rStyle w:val="a6"/>
          <w:rFonts w:eastAsia="TimesNewRomanPSMT"/>
          <w:b w:val="0"/>
          <w:sz w:val="28"/>
          <w:szCs w:val="28"/>
        </w:rPr>
      </w:pPr>
      <w:r w:rsidRPr="00431C67">
        <w:rPr>
          <w:rStyle w:val="a6"/>
          <w:rFonts w:eastAsia="TimesNewRomanPSMT"/>
          <w:b w:val="0"/>
          <w:sz w:val="28"/>
          <w:szCs w:val="28"/>
        </w:rPr>
        <w:t xml:space="preserve">обеспечивает своевременный ввод </w:t>
      </w:r>
      <w:r w:rsidR="00187388" w:rsidRPr="00431C67">
        <w:rPr>
          <w:rStyle w:val="a6"/>
          <w:rFonts w:eastAsia="TimesNewRomanPSMT"/>
          <w:b w:val="0"/>
          <w:sz w:val="28"/>
          <w:szCs w:val="28"/>
        </w:rPr>
        <w:t>в РПЗН</w:t>
      </w:r>
      <w:r w:rsidRPr="005A433E">
        <w:rPr>
          <w:rStyle w:val="a6"/>
          <w:rFonts w:eastAsia="TimesNewRomanPSMT"/>
          <w:b w:val="0"/>
          <w:sz w:val="28"/>
          <w:szCs w:val="28"/>
        </w:rPr>
        <w:t xml:space="preserve"> информации </w:t>
      </w:r>
      <w:r w:rsidRPr="005A433E">
        <w:rPr>
          <w:rStyle w:val="a6"/>
          <w:rFonts w:eastAsia="TimesNewRomanPSMT"/>
          <w:b w:val="0"/>
          <w:sz w:val="28"/>
          <w:szCs w:val="28"/>
        </w:rPr>
        <w:br/>
      </w:r>
      <w:r w:rsidR="003F580E">
        <w:rPr>
          <w:rStyle w:val="a6"/>
          <w:rFonts w:eastAsia="TimesNewRomanPSMT"/>
          <w:b w:val="0"/>
          <w:sz w:val="28"/>
          <w:szCs w:val="28"/>
        </w:rPr>
        <w:t>о договоре</w:t>
      </w:r>
      <w:r w:rsidRPr="005A433E">
        <w:rPr>
          <w:rStyle w:val="a6"/>
          <w:rFonts w:eastAsia="TimesNewRomanPSMT"/>
          <w:b w:val="0"/>
          <w:sz w:val="28"/>
          <w:szCs w:val="28"/>
        </w:rPr>
        <w:t xml:space="preserve"> об организации стажировки;</w:t>
      </w:r>
    </w:p>
    <w:p w:rsidR="00ED273B" w:rsidRDefault="00ED273B" w:rsidP="00216D27">
      <w:pPr>
        <w:ind w:firstLine="708"/>
        <w:jc w:val="both"/>
        <w:rPr>
          <w:rStyle w:val="a6"/>
          <w:rFonts w:eastAsia="TimesNewRomanPSMT"/>
          <w:b w:val="0"/>
          <w:sz w:val="28"/>
          <w:szCs w:val="28"/>
        </w:rPr>
      </w:pPr>
      <w:r w:rsidRPr="00ED273B">
        <w:rPr>
          <w:rStyle w:val="a6"/>
          <w:rFonts w:eastAsia="TimesNewRomanPSMT"/>
          <w:b w:val="0"/>
          <w:sz w:val="28"/>
          <w:szCs w:val="28"/>
        </w:rPr>
        <w:t>осуществляет контроль за проведением стажировки путем посещения рабочих мест, организованных для стажировки, с целью проверки выполнения договорных обязательств и составления актов проверки выполнения условий договора об организации стажировки;</w:t>
      </w:r>
    </w:p>
    <w:p w:rsidR="00240577" w:rsidRPr="00431C67" w:rsidRDefault="00216D27" w:rsidP="003F580E">
      <w:pPr>
        <w:ind w:firstLine="708"/>
        <w:jc w:val="both"/>
        <w:rPr>
          <w:rStyle w:val="a6"/>
          <w:rFonts w:eastAsia="TimesNewRomanPSMT"/>
          <w:b w:val="0"/>
          <w:sz w:val="28"/>
          <w:szCs w:val="28"/>
        </w:rPr>
      </w:pPr>
      <w:r w:rsidRPr="00ED273B">
        <w:rPr>
          <w:rStyle w:val="a6"/>
          <w:rFonts w:eastAsia="TimesNewRomanPSMT"/>
          <w:b w:val="0"/>
          <w:sz w:val="28"/>
          <w:szCs w:val="28"/>
        </w:rPr>
        <w:t>фиксирует факт завершения стажировки в ЛДПГУ и в</w:t>
      </w:r>
      <w:r w:rsidRPr="005A433E">
        <w:rPr>
          <w:rStyle w:val="a6"/>
          <w:rFonts w:eastAsia="TimesNewRomanPSMT"/>
          <w:b w:val="0"/>
          <w:sz w:val="28"/>
          <w:szCs w:val="28"/>
        </w:rPr>
        <w:t xml:space="preserve"> эле</w:t>
      </w:r>
      <w:r w:rsidR="00240577">
        <w:rPr>
          <w:rStyle w:val="a6"/>
          <w:rFonts w:eastAsia="TimesNewRomanPSMT"/>
          <w:b w:val="0"/>
          <w:sz w:val="28"/>
          <w:szCs w:val="28"/>
        </w:rPr>
        <w:t xml:space="preserve">ктронной </w:t>
      </w:r>
      <w:r w:rsidR="00240577" w:rsidRPr="00431C67">
        <w:rPr>
          <w:rStyle w:val="a6"/>
          <w:rFonts w:eastAsia="TimesNewRomanPSMT"/>
          <w:b w:val="0"/>
          <w:sz w:val="28"/>
          <w:szCs w:val="28"/>
        </w:rPr>
        <w:t xml:space="preserve">карте заявителя в </w:t>
      </w:r>
      <w:r w:rsidR="00CA2724" w:rsidRPr="00431C67">
        <w:rPr>
          <w:rStyle w:val="a6"/>
          <w:rFonts w:eastAsia="TimesNewRomanPSMT"/>
          <w:b w:val="0"/>
          <w:sz w:val="28"/>
          <w:szCs w:val="28"/>
        </w:rPr>
        <w:t>РПЗН</w:t>
      </w:r>
      <w:r w:rsidR="002F123C" w:rsidRPr="00431C67">
        <w:rPr>
          <w:sz w:val="28"/>
          <w:szCs w:val="28"/>
        </w:rPr>
        <w:t xml:space="preserve">. </w:t>
      </w:r>
    </w:p>
    <w:p w:rsidR="003F580E" w:rsidRPr="003F580E" w:rsidRDefault="003F580E" w:rsidP="003F580E">
      <w:pPr>
        <w:ind w:firstLine="708"/>
        <w:jc w:val="both"/>
        <w:rPr>
          <w:rStyle w:val="a6"/>
          <w:rFonts w:eastAsia="TimesNewRomanPSMT"/>
          <w:b w:val="0"/>
          <w:sz w:val="28"/>
          <w:szCs w:val="28"/>
        </w:rPr>
      </w:pPr>
      <w:r w:rsidRPr="003F580E">
        <w:rPr>
          <w:rStyle w:val="a6"/>
          <w:rFonts w:eastAsia="TimesNewRomanPSMT"/>
          <w:b w:val="0"/>
          <w:sz w:val="28"/>
          <w:szCs w:val="28"/>
        </w:rPr>
        <w:t>2.5</w:t>
      </w:r>
      <w:r w:rsidR="00216D27" w:rsidRPr="003F580E">
        <w:rPr>
          <w:rStyle w:val="a6"/>
          <w:rFonts w:eastAsia="TimesNewRomanPSMT"/>
          <w:b w:val="0"/>
          <w:sz w:val="28"/>
          <w:szCs w:val="28"/>
        </w:rPr>
        <w:t>.</w:t>
      </w:r>
      <w:r w:rsidRPr="003F580E">
        <w:rPr>
          <w:rStyle w:val="a6"/>
          <w:rFonts w:eastAsia="TimesNewRomanPSMT"/>
          <w:b w:val="0"/>
          <w:sz w:val="28"/>
          <w:szCs w:val="28"/>
        </w:rPr>
        <w:t xml:space="preserve"> </w:t>
      </w:r>
      <w:r w:rsidRPr="003F580E">
        <w:rPr>
          <w:rStyle w:val="a6"/>
          <w:rFonts w:eastAsia="TimesNewRomanPSMT"/>
          <w:b w:val="0"/>
          <w:sz w:val="28"/>
          <w:szCs w:val="28"/>
        </w:rPr>
        <w:t xml:space="preserve">По окончанию стажировки граждан, работник СПб ГАУ ЦЗН, ответственный за организацию стажировок, проводит мониторинг </w:t>
      </w:r>
      <w:r w:rsidRPr="003F580E">
        <w:rPr>
          <w:rStyle w:val="a6"/>
          <w:rFonts w:eastAsia="TimesNewRomanPSMT"/>
          <w:b w:val="0"/>
          <w:sz w:val="28"/>
          <w:szCs w:val="28"/>
        </w:rPr>
        <w:br/>
        <w:t xml:space="preserve">достижения цели стажировки – закрепление стажеров на рабочих местах. </w:t>
      </w:r>
      <w:r w:rsidRPr="003F580E">
        <w:rPr>
          <w:rStyle w:val="a6"/>
          <w:rFonts w:eastAsia="TimesNewRomanPSMT"/>
          <w:b w:val="0"/>
          <w:sz w:val="28"/>
          <w:szCs w:val="28"/>
        </w:rPr>
        <w:br/>
      </w:r>
      <w:r w:rsidRPr="003F580E">
        <w:rPr>
          <w:rStyle w:val="a6"/>
          <w:rFonts w:eastAsia="TimesNewRomanPSMT"/>
          <w:b w:val="0"/>
          <w:sz w:val="28"/>
          <w:szCs w:val="28"/>
        </w:rPr>
        <w:lastRenderedPageBreak/>
        <w:t xml:space="preserve">Анализ закрепляемости работников на рабочих местах проводится </w:t>
      </w:r>
      <w:r w:rsidRPr="003F580E">
        <w:rPr>
          <w:rStyle w:val="a6"/>
          <w:rFonts w:eastAsia="TimesNewRomanPSMT"/>
          <w:b w:val="0"/>
          <w:sz w:val="28"/>
          <w:szCs w:val="28"/>
        </w:rPr>
        <w:br/>
        <w:t xml:space="preserve">в отношении граждан, закончивших стажировку. </w:t>
      </w:r>
    </w:p>
    <w:p w:rsidR="003F580E" w:rsidRPr="003F580E" w:rsidRDefault="003F580E" w:rsidP="003F580E">
      <w:pPr>
        <w:ind w:firstLine="708"/>
        <w:jc w:val="both"/>
        <w:rPr>
          <w:rStyle w:val="a6"/>
          <w:rFonts w:eastAsia="TimesNewRomanPSMT"/>
          <w:b w:val="0"/>
          <w:sz w:val="28"/>
          <w:szCs w:val="28"/>
        </w:rPr>
      </w:pPr>
      <w:r w:rsidRPr="003F580E">
        <w:rPr>
          <w:rStyle w:val="a6"/>
          <w:rFonts w:eastAsia="TimesNewRomanPSMT"/>
          <w:b w:val="0"/>
          <w:sz w:val="28"/>
          <w:szCs w:val="28"/>
        </w:rPr>
        <w:t xml:space="preserve">Закрепление на рабочем месте состоялось, если гражданин </w:t>
      </w:r>
      <w:r w:rsidRPr="003F580E">
        <w:rPr>
          <w:rStyle w:val="a6"/>
          <w:rFonts w:eastAsia="TimesNewRomanPSMT"/>
          <w:b w:val="0"/>
          <w:sz w:val="28"/>
          <w:szCs w:val="28"/>
        </w:rPr>
        <w:br/>
        <w:t xml:space="preserve">по окончании стажировки, в течении 3-х месяцев  трудоустроен (переведен работодателем на постоянное рабочее место), либо трудоустроен к другому работодателю. </w:t>
      </w:r>
    </w:p>
    <w:p w:rsidR="003F580E" w:rsidRPr="003F580E" w:rsidRDefault="003F580E" w:rsidP="003F580E">
      <w:pPr>
        <w:ind w:firstLine="708"/>
        <w:jc w:val="both"/>
        <w:rPr>
          <w:rStyle w:val="a6"/>
          <w:rFonts w:eastAsia="TimesNewRomanPSMT"/>
          <w:b w:val="0"/>
          <w:sz w:val="28"/>
          <w:szCs w:val="28"/>
        </w:rPr>
      </w:pPr>
      <w:r w:rsidRPr="003F580E">
        <w:rPr>
          <w:rStyle w:val="a6"/>
          <w:rFonts w:eastAsia="TimesNewRomanPSMT"/>
          <w:b w:val="0"/>
          <w:sz w:val="28"/>
          <w:szCs w:val="28"/>
        </w:rPr>
        <w:t>Мониторинг проводится методом межведомственного запроса сведений в Социальном фонде Российской Федерации.</w:t>
      </w:r>
    </w:p>
    <w:p w:rsidR="00C21A0E" w:rsidRPr="00E35BA4" w:rsidRDefault="003F580E" w:rsidP="00240577">
      <w:pPr>
        <w:autoSpaceDE w:val="0"/>
        <w:autoSpaceDN w:val="0"/>
        <w:adjustRightInd w:val="0"/>
        <w:spacing w:line="236" w:lineRule="auto"/>
        <w:ind w:firstLine="708"/>
        <w:jc w:val="both"/>
        <w:outlineLvl w:val="0"/>
        <w:rPr>
          <w:rStyle w:val="a6"/>
          <w:rFonts w:eastAsia="TimesNewRomanPSMT"/>
          <w:b w:val="0"/>
          <w:sz w:val="28"/>
          <w:szCs w:val="28"/>
        </w:rPr>
      </w:pPr>
      <w:r>
        <w:rPr>
          <w:rStyle w:val="a6"/>
          <w:rFonts w:eastAsia="TimesNewRomanPSMT"/>
          <w:b w:val="0"/>
          <w:sz w:val="28"/>
          <w:szCs w:val="28"/>
        </w:rPr>
        <w:t>2.6.</w:t>
      </w:r>
      <w:r w:rsidR="00216D27" w:rsidRPr="005A433E">
        <w:rPr>
          <w:rStyle w:val="a6"/>
          <w:rFonts w:eastAsia="TimesNewRomanPSMT"/>
          <w:b w:val="0"/>
          <w:sz w:val="28"/>
          <w:szCs w:val="28"/>
        </w:rPr>
        <w:t xml:space="preserve"> Контроль за организацией стажировок работниками </w:t>
      </w:r>
      <w:r w:rsidR="00E05CEA" w:rsidRPr="005A433E">
        <w:rPr>
          <w:rStyle w:val="a6"/>
          <w:rFonts w:eastAsia="TimesNewRomanPSMT"/>
          <w:b w:val="0"/>
          <w:sz w:val="28"/>
          <w:szCs w:val="28"/>
        </w:rPr>
        <w:br/>
        <w:t xml:space="preserve">СПб </w:t>
      </w:r>
      <w:r w:rsidR="00216D27" w:rsidRPr="005A433E">
        <w:rPr>
          <w:rStyle w:val="a6"/>
          <w:rFonts w:eastAsia="TimesNewRomanPSMT"/>
          <w:b w:val="0"/>
          <w:sz w:val="28"/>
          <w:szCs w:val="28"/>
        </w:rPr>
        <w:t xml:space="preserve">ГАУ ЦЗН, ответственными за организацию стажировок, осуществляет </w:t>
      </w:r>
      <w:r w:rsidR="00E05CEA" w:rsidRPr="005A433E">
        <w:rPr>
          <w:rStyle w:val="a6"/>
          <w:rFonts w:eastAsia="TimesNewRomanPSMT"/>
          <w:b w:val="0"/>
          <w:sz w:val="28"/>
          <w:szCs w:val="28"/>
        </w:rPr>
        <w:t xml:space="preserve">СПб </w:t>
      </w:r>
      <w:r w:rsidR="00216D27" w:rsidRPr="005A433E">
        <w:rPr>
          <w:rStyle w:val="a6"/>
          <w:rFonts w:eastAsia="TimesNewRomanPSMT"/>
          <w:b w:val="0"/>
          <w:sz w:val="28"/>
          <w:szCs w:val="28"/>
        </w:rPr>
        <w:t xml:space="preserve">ГАУ ЦЗН </w:t>
      </w:r>
      <w:r w:rsidR="00C21A0E">
        <w:rPr>
          <w:rStyle w:val="a6"/>
          <w:b w:val="0"/>
          <w:sz w:val="28"/>
          <w:szCs w:val="28"/>
        </w:rPr>
        <w:t xml:space="preserve">с </w:t>
      </w:r>
      <w:r w:rsidR="00216D27" w:rsidRPr="005A433E">
        <w:rPr>
          <w:rStyle w:val="a6"/>
          <w:b w:val="0"/>
          <w:sz w:val="28"/>
          <w:szCs w:val="28"/>
        </w:rPr>
        <w:t>п</w:t>
      </w:r>
      <w:r w:rsidR="00216D27" w:rsidRPr="005A433E">
        <w:rPr>
          <w:rStyle w:val="a6"/>
          <w:rFonts w:eastAsia="TimesNewRomanPSMT"/>
          <w:b w:val="0"/>
          <w:sz w:val="28"/>
          <w:szCs w:val="28"/>
        </w:rPr>
        <w:t>редоставлением в Комитет по труду и заня</w:t>
      </w:r>
      <w:r w:rsidR="00216D27" w:rsidRPr="00E35BA4">
        <w:rPr>
          <w:rStyle w:val="a6"/>
          <w:rFonts w:eastAsia="TimesNewRomanPSMT"/>
          <w:b w:val="0"/>
          <w:sz w:val="28"/>
          <w:szCs w:val="28"/>
        </w:rPr>
        <w:t>тости населения Санкт-Петербурга</w:t>
      </w:r>
      <w:r w:rsidR="00C21A0E" w:rsidRPr="00E35BA4">
        <w:rPr>
          <w:rStyle w:val="a6"/>
          <w:rFonts w:eastAsia="TimesNewRomanPSMT"/>
          <w:b w:val="0"/>
          <w:sz w:val="28"/>
          <w:szCs w:val="28"/>
        </w:rPr>
        <w:t>:</w:t>
      </w:r>
    </w:p>
    <w:p w:rsidR="00C21A0E" w:rsidRPr="00B64237" w:rsidRDefault="00C21A0E" w:rsidP="00240577">
      <w:pPr>
        <w:autoSpaceDE w:val="0"/>
        <w:autoSpaceDN w:val="0"/>
        <w:adjustRightInd w:val="0"/>
        <w:spacing w:line="236" w:lineRule="auto"/>
        <w:ind w:firstLine="708"/>
        <w:jc w:val="both"/>
        <w:outlineLvl w:val="0"/>
        <w:rPr>
          <w:rStyle w:val="a6"/>
          <w:rFonts w:eastAsia="TimesNewRomanPSMT"/>
          <w:b w:val="0"/>
          <w:sz w:val="28"/>
          <w:szCs w:val="28"/>
        </w:rPr>
      </w:pPr>
      <w:r w:rsidRPr="00E35BA4">
        <w:rPr>
          <w:rStyle w:val="a6"/>
          <w:rFonts w:eastAsia="TimesNewRomanPSMT"/>
          <w:b w:val="0"/>
          <w:sz w:val="28"/>
          <w:szCs w:val="28"/>
        </w:rPr>
        <w:t xml:space="preserve">информации об организации стажировки граждан, испытывающих трудности в поиске работы, по форме согласно приложению № 5 </w:t>
      </w:r>
      <w:r w:rsidR="00EF4703" w:rsidRPr="00E35BA4">
        <w:rPr>
          <w:rStyle w:val="a6"/>
          <w:rFonts w:eastAsia="TimesNewRomanPSMT"/>
          <w:b w:val="0"/>
          <w:sz w:val="28"/>
          <w:szCs w:val="28"/>
        </w:rPr>
        <w:t xml:space="preserve">к Порядку, </w:t>
      </w:r>
      <w:r w:rsidR="00B64237" w:rsidRPr="00B64237">
        <w:rPr>
          <w:rStyle w:val="a6"/>
          <w:rFonts w:eastAsia="TimesNewRomanPSMT"/>
          <w:b w:val="0"/>
          <w:sz w:val="28"/>
          <w:szCs w:val="28"/>
        </w:rPr>
        <w:t>направляемой работником отдела содействия трудоустройству СПб ГАУ ЦЗН еженедельно в электронном виде на почту ответственного работника Комитета</w:t>
      </w:r>
      <w:r w:rsidR="00EF4703" w:rsidRPr="00B64237">
        <w:rPr>
          <w:rStyle w:val="a6"/>
          <w:rFonts w:eastAsia="TimesNewRomanPSMT"/>
          <w:b w:val="0"/>
          <w:sz w:val="28"/>
          <w:szCs w:val="28"/>
        </w:rPr>
        <w:t>;</w:t>
      </w:r>
      <w:r w:rsidRPr="00B64237">
        <w:rPr>
          <w:rStyle w:val="a6"/>
          <w:rFonts w:eastAsia="TimesNewRomanPSMT"/>
          <w:b w:val="0"/>
          <w:sz w:val="28"/>
          <w:szCs w:val="28"/>
        </w:rPr>
        <w:t xml:space="preserve"> </w:t>
      </w:r>
    </w:p>
    <w:p w:rsidR="00240577" w:rsidRPr="00E35BA4" w:rsidRDefault="00216D27" w:rsidP="00EF4703">
      <w:pPr>
        <w:pStyle w:val="Default"/>
        <w:ind w:firstLine="709"/>
        <w:jc w:val="both"/>
        <w:rPr>
          <w:rStyle w:val="a6"/>
          <w:rFonts w:ascii="Times New Roman" w:eastAsia="TimesNewRomanPSMT" w:hAnsi="Times New Roman" w:cs="Times New Roman"/>
          <w:b w:val="0"/>
          <w:color w:val="auto"/>
          <w:sz w:val="28"/>
          <w:szCs w:val="28"/>
        </w:rPr>
      </w:pPr>
      <w:r w:rsidRPr="00E35BA4">
        <w:rPr>
          <w:rStyle w:val="a6"/>
          <w:rFonts w:ascii="Times New Roman" w:eastAsia="TimesNewRomanPSMT" w:hAnsi="Times New Roman" w:cs="Times New Roman"/>
          <w:b w:val="0"/>
          <w:color w:val="auto"/>
          <w:sz w:val="28"/>
          <w:szCs w:val="28"/>
        </w:rPr>
        <w:t>отчета о выполнении мероприятий по организации стажировки граждан, испытывающих трудности в поиске работы, по форме согласно прил</w:t>
      </w:r>
      <w:r w:rsidR="00E05CEA" w:rsidRPr="00E35BA4">
        <w:rPr>
          <w:rStyle w:val="a6"/>
          <w:rFonts w:ascii="Times New Roman" w:eastAsia="TimesNewRomanPSMT" w:hAnsi="Times New Roman" w:cs="Times New Roman"/>
          <w:b w:val="0"/>
          <w:color w:val="auto"/>
          <w:sz w:val="28"/>
          <w:szCs w:val="28"/>
        </w:rPr>
        <w:t xml:space="preserve">ожению № </w:t>
      </w:r>
      <w:r w:rsidR="00EF4703" w:rsidRPr="00E35BA4">
        <w:rPr>
          <w:rStyle w:val="a6"/>
          <w:rFonts w:ascii="Times New Roman" w:eastAsia="TimesNewRomanPSMT" w:hAnsi="Times New Roman" w:cs="Times New Roman"/>
          <w:b w:val="0"/>
          <w:color w:val="auto"/>
          <w:sz w:val="28"/>
          <w:szCs w:val="28"/>
        </w:rPr>
        <w:t>6</w:t>
      </w:r>
      <w:r w:rsidR="00E05CEA" w:rsidRPr="00E35BA4">
        <w:rPr>
          <w:rStyle w:val="a6"/>
          <w:rFonts w:ascii="Times New Roman" w:eastAsia="TimesNewRomanPSMT" w:hAnsi="Times New Roman" w:cs="Times New Roman"/>
          <w:b w:val="0"/>
          <w:color w:val="auto"/>
          <w:sz w:val="28"/>
          <w:szCs w:val="28"/>
        </w:rPr>
        <w:t xml:space="preserve"> к</w:t>
      </w:r>
      <w:r w:rsidR="002F071F" w:rsidRPr="00E35BA4">
        <w:rPr>
          <w:rStyle w:val="a6"/>
          <w:rFonts w:ascii="Times New Roman" w:eastAsia="TimesNewRomanPSMT" w:hAnsi="Times New Roman" w:cs="Times New Roman"/>
          <w:b w:val="0"/>
          <w:color w:val="auto"/>
          <w:sz w:val="28"/>
          <w:szCs w:val="28"/>
        </w:rPr>
        <w:t xml:space="preserve"> П</w:t>
      </w:r>
      <w:r w:rsidR="00E05CEA" w:rsidRPr="00E35BA4">
        <w:rPr>
          <w:rStyle w:val="a6"/>
          <w:rFonts w:ascii="Times New Roman" w:eastAsia="TimesNewRomanPSMT" w:hAnsi="Times New Roman" w:cs="Times New Roman"/>
          <w:b w:val="0"/>
          <w:color w:val="auto"/>
          <w:sz w:val="28"/>
          <w:szCs w:val="28"/>
        </w:rPr>
        <w:t>орядку</w:t>
      </w:r>
      <w:r w:rsidR="00EF4703" w:rsidRPr="00E35BA4">
        <w:rPr>
          <w:rStyle w:val="a6"/>
          <w:rFonts w:ascii="Times New Roman" w:eastAsia="TimesNewRomanPSMT" w:hAnsi="Times New Roman" w:cs="Times New Roman"/>
          <w:b w:val="0"/>
          <w:color w:val="auto"/>
          <w:sz w:val="28"/>
          <w:szCs w:val="28"/>
        </w:rPr>
        <w:t xml:space="preserve">, со сроком исполнения – </w:t>
      </w:r>
      <w:r w:rsidR="00C21A0E" w:rsidRPr="00E35BA4">
        <w:rPr>
          <w:rStyle w:val="a6"/>
          <w:rFonts w:ascii="Times New Roman" w:eastAsia="TimesNewRomanPSMT" w:hAnsi="Times New Roman" w:cs="Times New Roman"/>
          <w:b w:val="0"/>
          <w:color w:val="auto"/>
          <w:sz w:val="28"/>
          <w:szCs w:val="28"/>
        </w:rPr>
        <w:t>ежеквартально</w:t>
      </w:r>
      <w:r w:rsidR="00EF4703" w:rsidRPr="00E35BA4">
        <w:rPr>
          <w:rStyle w:val="a6"/>
          <w:rFonts w:ascii="Times New Roman" w:eastAsia="TimesNewRomanPSMT" w:hAnsi="Times New Roman" w:cs="Times New Roman"/>
          <w:b w:val="0"/>
          <w:color w:val="auto"/>
          <w:sz w:val="28"/>
          <w:szCs w:val="28"/>
        </w:rPr>
        <w:t xml:space="preserve">, </w:t>
      </w:r>
      <w:r w:rsidR="00EF4703" w:rsidRPr="00E35BA4">
        <w:rPr>
          <w:rStyle w:val="a6"/>
          <w:rFonts w:ascii="Times New Roman" w:eastAsia="TimesNewRomanPSMT" w:hAnsi="Times New Roman" w:cs="Times New Roman"/>
          <w:b w:val="0"/>
          <w:color w:val="auto"/>
          <w:sz w:val="28"/>
          <w:szCs w:val="28"/>
        </w:rPr>
        <w:br/>
        <w:t>до 15 числа месяца, следующего за отчетным периодом, нарастающим итогом</w:t>
      </w:r>
      <w:r w:rsidRPr="00E35BA4">
        <w:rPr>
          <w:rStyle w:val="a6"/>
          <w:rFonts w:ascii="Times New Roman" w:eastAsia="TimesNewRomanPSMT" w:hAnsi="Times New Roman" w:cs="Times New Roman"/>
          <w:b w:val="0"/>
          <w:color w:val="auto"/>
          <w:sz w:val="28"/>
          <w:szCs w:val="28"/>
        </w:rPr>
        <w:t>.</w:t>
      </w:r>
      <w:r w:rsidR="00240577" w:rsidRPr="00E35BA4">
        <w:rPr>
          <w:rStyle w:val="a6"/>
          <w:rFonts w:ascii="Times New Roman" w:eastAsia="TimesNewRomanPSMT" w:hAnsi="Times New Roman" w:cs="Times New Roman"/>
          <w:b w:val="0"/>
          <w:color w:val="auto"/>
          <w:sz w:val="28"/>
          <w:szCs w:val="28"/>
        </w:rPr>
        <w:t xml:space="preserve"> </w:t>
      </w:r>
    </w:p>
    <w:p w:rsidR="00240577" w:rsidRPr="00E35BA4" w:rsidRDefault="00240577" w:rsidP="00EF4703">
      <w:pPr>
        <w:autoSpaceDE w:val="0"/>
        <w:autoSpaceDN w:val="0"/>
        <w:adjustRightInd w:val="0"/>
        <w:spacing w:line="236" w:lineRule="auto"/>
        <w:ind w:firstLine="709"/>
        <w:jc w:val="both"/>
        <w:outlineLvl w:val="0"/>
        <w:rPr>
          <w:rStyle w:val="a6"/>
          <w:rFonts w:eastAsia="TimesNewRomanPSMT"/>
          <w:b w:val="0"/>
          <w:sz w:val="28"/>
          <w:szCs w:val="28"/>
        </w:rPr>
      </w:pPr>
    </w:p>
    <w:p w:rsidR="00216D27" w:rsidRPr="005A433E" w:rsidRDefault="00216D27" w:rsidP="00216D27">
      <w:pPr>
        <w:ind w:firstLine="708"/>
        <w:jc w:val="both"/>
        <w:rPr>
          <w:rStyle w:val="a6"/>
          <w:rFonts w:eastAsia="TimesNewRomanPSMT"/>
          <w:b w:val="0"/>
          <w:sz w:val="28"/>
          <w:szCs w:val="28"/>
        </w:rPr>
      </w:pPr>
    </w:p>
    <w:p w:rsidR="00216D27" w:rsidRPr="005A433E" w:rsidRDefault="00216D27" w:rsidP="00216D27">
      <w:pPr>
        <w:ind w:firstLine="708"/>
        <w:jc w:val="both"/>
        <w:rPr>
          <w:rStyle w:val="a6"/>
          <w:rFonts w:eastAsia="TimesNewRomanPSMT"/>
          <w:b w:val="0"/>
          <w:sz w:val="28"/>
          <w:szCs w:val="28"/>
        </w:rPr>
      </w:pPr>
    </w:p>
    <w:p w:rsidR="00216D27" w:rsidRPr="005A433E" w:rsidRDefault="00216D27" w:rsidP="00216D27">
      <w:pPr>
        <w:pStyle w:val="af4"/>
        <w:spacing w:before="0" w:after="0" w:line="240" w:lineRule="auto"/>
        <w:ind w:firstLine="4394"/>
        <w:jc w:val="left"/>
        <w:rPr>
          <w:rFonts w:ascii="Times New Roman" w:hAnsi="Times New Roman" w:cs="Times New Roman"/>
          <w:sz w:val="24"/>
          <w:szCs w:val="24"/>
        </w:rPr>
      </w:pPr>
    </w:p>
    <w:p w:rsidR="00216D27" w:rsidRPr="005A433E" w:rsidRDefault="00216D27" w:rsidP="00216D27">
      <w:pPr>
        <w:pStyle w:val="af4"/>
        <w:spacing w:before="0" w:after="0" w:line="240" w:lineRule="auto"/>
        <w:ind w:firstLine="4394"/>
        <w:jc w:val="right"/>
        <w:rPr>
          <w:rFonts w:ascii="Times New Roman" w:hAnsi="Times New Roman" w:cs="Times New Roman"/>
          <w:sz w:val="24"/>
          <w:szCs w:val="24"/>
        </w:rPr>
        <w:sectPr w:rsidR="00216D27" w:rsidRPr="005A433E" w:rsidSect="00D5439B">
          <w:headerReference w:type="default" r:id="rId13"/>
          <w:headerReference w:type="first" r:id="rId14"/>
          <w:pgSz w:w="11906" w:h="16838"/>
          <w:pgMar w:top="993" w:right="850" w:bottom="709" w:left="1701" w:header="0" w:footer="708" w:gutter="0"/>
          <w:pgNumType w:start="1"/>
          <w:cols w:space="708"/>
          <w:titlePg/>
          <w:docGrid w:linePitch="360"/>
        </w:sectPr>
      </w:pPr>
    </w:p>
    <w:p w:rsidR="00675978" w:rsidRPr="005A433E" w:rsidRDefault="00675978" w:rsidP="00675978">
      <w:pPr>
        <w:pStyle w:val="af4"/>
        <w:spacing w:before="0" w:after="0" w:line="240" w:lineRule="auto"/>
        <w:ind w:left="510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433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0212B2" w:rsidRPr="005A433E">
        <w:rPr>
          <w:rFonts w:ascii="Times New Roman" w:hAnsi="Times New Roman" w:cs="Times New Roman"/>
          <w:sz w:val="24"/>
          <w:szCs w:val="24"/>
        </w:rPr>
        <w:t>1</w:t>
      </w:r>
      <w:r w:rsidRPr="005A43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978" w:rsidRPr="005A433E" w:rsidRDefault="00675978" w:rsidP="00675978">
      <w:pPr>
        <w:pStyle w:val="af4"/>
        <w:spacing w:before="0" w:after="0" w:line="240" w:lineRule="auto"/>
        <w:ind w:left="510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433E">
        <w:rPr>
          <w:rFonts w:ascii="Times New Roman" w:hAnsi="Times New Roman" w:cs="Times New Roman"/>
          <w:sz w:val="24"/>
          <w:szCs w:val="24"/>
        </w:rPr>
        <w:t xml:space="preserve">к Порядку осуществления </w:t>
      </w:r>
    </w:p>
    <w:p w:rsidR="00675978" w:rsidRPr="005A433E" w:rsidRDefault="00675978" w:rsidP="002F071F">
      <w:pPr>
        <w:pStyle w:val="af4"/>
        <w:spacing w:before="0" w:after="0" w:line="240" w:lineRule="auto"/>
        <w:ind w:left="510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433E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5A433E">
        <w:rPr>
          <w:rFonts w:ascii="Times New Roman" w:hAnsi="Times New Roman" w:cs="Times New Roman"/>
          <w:bCs/>
          <w:sz w:val="24"/>
          <w:szCs w:val="24"/>
        </w:rPr>
        <w:t>по организации стажировок граждан, испытывающих трудности в поиске работы</w:t>
      </w:r>
    </w:p>
    <w:p w:rsidR="00675978" w:rsidRPr="005A433E" w:rsidRDefault="00675978" w:rsidP="00216D27">
      <w:pPr>
        <w:ind w:left="7080"/>
        <w:rPr>
          <w:sz w:val="20"/>
          <w:szCs w:val="20"/>
        </w:rPr>
      </w:pPr>
    </w:p>
    <w:p w:rsidR="00EF5060" w:rsidRDefault="00EF5060" w:rsidP="00216D27">
      <w:pPr>
        <w:rPr>
          <w:bCs/>
          <w:sz w:val="20"/>
          <w:szCs w:val="28"/>
        </w:rPr>
      </w:pPr>
    </w:p>
    <w:p w:rsidR="00216D27" w:rsidRPr="005A433E" w:rsidRDefault="00EF5060" w:rsidP="00216D27">
      <w:pPr>
        <w:rPr>
          <w:bCs/>
        </w:rPr>
      </w:pPr>
      <w:r w:rsidRPr="00EF5060">
        <w:rPr>
          <w:bCs/>
          <w:sz w:val="20"/>
          <w:szCs w:val="28"/>
        </w:rPr>
        <w:t>Рекомендуемая форма</w:t>
      </w:r>
    </w:p>
    <w:tbl>
      <w:tblPr>
        <w:tblStyle w:val="af2"/>
        <w:tblpPr w:leftFromText="180" w:rightFromText="180" w:vertAnchor="text" w:horzAnchor="margin" w:tblpXSpec="right" w:tblpY="25"/>
        <w:tblW w:w="0" w:type="auto"/>
        <w:tblLook w:val="04A0" w:firstRow="1" w:lastRow="0" w:firstColumn="1" w:lastColumn="0" w:noHBand="0" w:noVBand="1"/>
      </w:tblPr>
      <w:tblGrid>
        <w:gridCol w:w="5529"/>
      </w:tblGrid>
      <w:tr w:rsidR="000212B2" w:rsidRPr="005A433E" w:rsidTr="002F071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B2" w:rsidRPr="005A433E" w:rsidRDefault="000212B2" w:rsidP="008E4767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5A433E">
              <w:rPr>
                <w:bCs/>
                <w:sz w:val="20"/>
                <w:szCs w:val="20"/>
              </w:rPr>
              <w:t>В Санкт-Петербургское государственное автономное учреждение «Центр занятости населения Санкт-Петербурга»</w:t>
            </w:r>
          </w:p>
          <w:p w:rsidR="000212B2" w:rsidRPr="005A433E" w:rsidRDefault="000212B2" w:rsidP="008E4767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5A433E">
              <w:rPr>
                <w:bCs/>
                <w:sz w:val="20"/>
                <w:szCs w:val="20"/>
              </w:rPr>
              <w:t>Агентство занятости населения _________________________ района Санкт-Петербурга</w:t>
            </w:r>
          </w:p>
        </w:tc>
      </w:tr>
    </w:tbl>
    <w:p w:rsidR="00216D27" w:rsidRPr="005A433E" w:rsidRDefault="00216D27" w:rsidP="00216D27">
      <w:pPr>
        <w:ind w:left="4536"/>
        <w:rPr>
          <w:bCs/>
          <w:sz w:val="28"/>
          <w:szCs w:val="28"/>
        </w:rPr>
      </w:pPr>
    </w:p>
    <w:p w:rsidR="000212B2" w:rsidRPr="005A433E" w:rsidRDefault="000212B2" w:rsidP="00216D27">
      <w:pPr>
        <w:jc w:val="center"/>
        <w:rPr>
          <w:b/>
          <w:bCs/>
          <w:sz w:val="28"/>
          <w:szCs w:val="28"/>
        </w:rPr>
      </w:pPr>
    </w:p>
    <w:p w:rsidR="002F071F" w:rsidRDefault="002F071F" w:rsidP="00216D27">
      <w:pPr>
        <w:jc w:val="center"/>
        <w:rPr>
          <w:b/>
          <w:bCs/>
          <w:sz w:val="28"/>
          <w:szCs w:val="28"/>
        </w:rPr>
      </w:pPr>
    </w:p>
    <w:p w:rsidR="00EF5060" w:rsidRDefault="00EF5060" w:rsidP="00216D27">
      <w:pPr>
        <w:jc w:val="center"/>
        <w:rPr>
          <w:b/>
          <w:bCs/>
          <w:sz w:val="28"/>
          <w:szCs w:val="28"/>
        </w:rPr>
      </w:pPr>
    </w:p>
    <w:p w:rsidR="00EF5060" w:rsidRDefault="00EF5060" w:rsidP="00216D27">
      <w:pPr>
        <w:jc w:val="center"/>
        <w:rPr>
          <w:b/>
          <w:bCs/>
          <w:sz w:val="28"/>
          <w:szCs w:val="28"/>
        </w:rPr>
      </w:pPr>
    </w:p>
    <w:p w:rsidR="00216D27" w:rsidRPr="005A433E" w:rsidRDefault="00216D27" w:rsidP="00216D27">
      <w:pPr>
        <w:jc w:val="center"/>
        <w:rPr>
          <w:b/>
          <w:bCs/>
          <w:sz w:val="28"/>
          <w:szCs w:val="28"/>
        </w:rPr>
      </w:pPr>
      <w:r w:rsidRPr="005A433E">
        <w:rPr>
          <w:b/>
          <w:bCs/>
          <w:sz w:val="28"/>
          <w:szCs w:val="28"/>
        </w:rPr>
        <w:t>Заявление</w:t>
      </w:r>
    </w:p>
    <w:p w:rsidR="00216D27" w:rsidRDefault="00216D27" w:rsidP="00216D27">
      <w:pPr>
        <w:jc w:val="center"/>
        <w:textAlignment w:val="bottom"/>
        <w:outlineLvl w:val="1"/>
        <w:rPr>
          <w:b/>
          <w:bCs/>
          <w:sz w:val="28"/>
          <w:szCs w:val="28"/>
        </w:rPr>
      </w:pPr>
      <w:r w:rsidRPr="005A433E">
        <w:rPr>
          <w:b/>
          <w:bCs/>
          <w:sz w:val="28"/>
          <w:szCs w:val="28"/>
        </w:rPr>
        <w:t xml:space="preserve">на участие в стажировке </w:t>
      </w:r>
    </w:p>
    <w:p w:rsidR="00EF5060" w:rsidRPr="00EF5060" w:rsidRDefault="00EF5060" w:rsidP="00216D27">
      <w:pPr>
        <w:jc w:val="center"/>
        <w:textAlignment w:val="bottom"/>
        <w:outlineLvl w:val="1"/>
        <w:rPr>
          <w:rFonts w:ascii="Arial" w:hAnsi="Arial" w:cs="Arial"/>
          <w:b/>
          <w:i/>
          <w:szCs w:val="36"/>
        </w:rPr>
      </w:pPr>
    </w:p>
    <w:p w:rsidR="00216D27" w:rsidRPr="005A433E" w:rsidRDefault="00216D27" w:rsidP="00216D27">
      <w:pPr>
        <w:rPr>
          <w:bCs/>
          <w:sz w:val="28"/>
          <w:szCs w:val="28"/>
        </w:rPr>
      </w:pPr>
    </w:p>
    <w:p w:rsidR="00216D27" w:rsidRPr="005A433E" w:rsidRDefault="00216D27" w:rsidP="00216D27">
      <w:pPr>
        <w:rPr>
          <w:bCs/>
          <w:sz w:val="28"/>
          <w:szCs w:val="28"/>
        </w:rPr>
      </w:pPr>
      <w:r w:rsidRPr="005A433E">
        <w:rPr>
          <w:bCs/>
          <w:sz w:val="28"/>
          <w:szCs w:val="28"/>
        </w:rPr>
        <w:t xml:space="preserve">Я, _______________________________________________________________, </w:t>
      </w:r>
    </w:p>
    <w:p w:rsidR="00216D27" w:rsidRPr="005A433E" w:rsidRDefault="00216D27" w:rsidP="00216D27">
      <w:pPr>
        <w:widowControl w:val="0"/>
        <w:jc w:val="center"/>
        <w:rPr>
          <w:bCs/>
          <w:sz w:val="20"/>
          <w:szCs w:val="20"/>
          <w:lang w:eastAsia="en-US" w:bidi="en-US"/>
        </w:rPr>
      </w:pPr>
      <w:r w:rsidRPr="005A433E">
        <w:rPr>
          <w:bCs/>
          <w:sz w:val="20"/>
          <w:szCs w:val="20"/>
          <w:lang w:eastAsia="en-US" w:bidi="en-US"/>
        </w:rPr>
        <w:t xml:space="preserve">(фамилия, имя, отчество </w:t>
      </w:r>
      <w:r w:rsidR="00E05CEA" w:rsidRPr="005A433E">
        <w:rPr>
          <w:bCs/>
          <w:sz w:val="20"/>
          <w:szCs w:val="20"/>
          <w:lang w:eastAsia="en-US" w:bidi="en-US"/>
        </w:rPr>
        <w:t>(</w:t>
      </w:r>
      <w:r w:rsidRPr="005A433E">
        <w:rPr>
          <w:bCs/>
          <w:sz w:val="20"/>
          <w:szCs w:val="20"/>
          <w:lang w:eastAsia="en-US" w:bidi="en-US"/>
        </w:rPr>
        <w:t>при наличии</w:t>
      </w:r>
      <w:r w:rsidR="00E05CEA" w:rsidRPr="005A433E">
        <w:rPr>
          <w:bCs/>
          <w:sz w:val="20"/>
          <w:szCs w:val="20"/>
          <w:lang w:eastAsia="en-US" w:bidi="en-US"/>
        </w:rPr>
        <w:t>)</w:t>
      </w:r>
      <w:r w:rsidRPr="005A433E">
        <w:rPr>
          <w:bCs/>
          <w:sz w:val="20"/>
          <w:szCs w:val="20"/>
          <w:lang w:eastAsia="en-US" w:bidi="en-US"/>
        </w:rPr>
        <w:t xml:space="preserve"> </w:t>
      </w:r>
      <w:r w:rsidR="00E05CEA" w:rsidRPr="005A433E">
        <w:rPr>
          <w:bCs/>
          <w:sz w:val="20"/>
          <w:szCs w:val="20"/>
          <w:lang w:eastAsia="en-US" w:bidi="en-US"/>
        </w:rPr>
        <w:t>гражданина, дата рождения</w:t>
      </w:r>
      <w:r w:rsidRPr="005A433E">
        <w:rPr>
          <w:bCs/>
          <w:sz w:val="20"/>
          <w:szCs w:val="20"/>
          <w:lang w:eastAsia="en-US" w:bidi="en-US"/>
        </w:rPr>
        <w:t>)</w:t>
      </w:r>
    </w:p>
    <w:p w:rsidR="00216D27" w:rsidRPr="005A433E" w:rsidRDefault="00216D27" w:rsidP="00216D27">
      <w:pPr>
        <w:keepNext/>
        <w:widowControl w:val="0"/>
        <w:autoSpaceDE w:val="0"/>
        <w:autoSpaceDN w:val="0"/>
        <w:adjustRightInd w:val="0"/>
        <w:spacing w:line="276" w:lineRule="auto"/>
        <w:jc w:val="both"/>
        <w:outlineLvl w:val="1"/>
        <w:rPr>
          <w:bCs/>
          <w:iCs/>
          <w:sz w:val="28"/>
          <w:szCs w:val="28"/>
        </w:rPr>
      </w:pPr>
      <w:r w:rsidRPr="005A433E">
        <w:rPr>
          <w:bCs/>
          <w:iCs/>
          <w:sz w:val="28"/>
          <w:szCs w:val="28"/>
        </w:rPr>
        <w:t xml:space="preserve">прошу направить на стажировку по профессии (специальности) _________________________________________________________________, </w:t>
      </w:r>
    </w:p>
    <w:p w:rsidR="00E05CEA" w:rsidRPr="005A433E" w:rsidRDefault="00E05CEA" w:rsidP="00216D27">
      <w:pPr>
        <w:autoSpaceDE w:val="0"/>
        <w:autoSpaceDN w:val="0"/>
        <w:adjustRightInd w:val="0"/>
        <w:rPr>
          <w:rFonts w:eastAsia="TimesNewRomanPSMT"/>
        </w:rPr>
      </w:pPr>
    </w:p>
    <w:p w:rsidR="00216D27" w:rsidRPr="005A433E" w:rsidRDefault="00216D27" w:rsidP="00216D27">
      <w:p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5A433E">
        <w:rPr>
          <w:rFonts w:eastAsia="TimesNewRomanPSMT"/>
          <w:sz w:val="28"/>
          <w:szCs w:val="28"/>
        </w:rPr>
        <w:t>Номер контактного телефона (при наличии) ___</w:t>
      </w:r>
      <w:r w:rsidR="00E05CEA" w:rsidRPr="005A433E">
        <w:rPr>
          <w:rFonts w:eastAsia="TimesNewRomanPSMT"/>
          <w:sz w:val="28"/>
          <w:szCs w:val="28"/>
        </w:rPr>
        <w:t>_______________________</w:t>
      </w:r>
      <w:r w:rsidRPr="005A433E">
        <w:rPr>
          <w:rFonts w:eastAsia="TimesNewRomanPSMT"/>
          <w:sz w:val="28"/>
          <w:szCs w:val="28"/>
        </w:rPr>
        <w:t>_;</w:t>
      </w:r>
    </w:p>
    <w:p w:rsidR="00216D27" w:rsidRPr="005A433E" w:rsidRDefault="00216D27" w:rsidP="00216D27">
      <w:pPr>
        <w:rPr>
          <w:rFonts w:eastAsia="TimesNewRomanPSMT"/>
          <w:sz w:val="28"/>
          <w:szCs w:val="28"/>
        </w:rPr>
      </w:pPr>
      <w:r w:rsidRPr="005A433E">
        <w:rPr>
          <w:rFonts w:eastAsia="TimesNewRomanPSMT"/>
          <w:sz w:val="28"/>
          <w:szCs w:val="28"/>
        </w:rPr>
        <w:t>адрес электронной почты (при наличии): ______________________________.</w:t>
      </w:r>
    </w:p>
    <w:p w:rsidR="00216D27" w:rsidRPr="005A433E" w:rsidRDefault="00216D27" w:rsidP="00216D27">
      <w:pPr>
        <w:keepNext/>
        <w:widowControl w:val="0"/>
        <w:autoSpaceDE w:val="0"/>
        <w:autoSpaceDN w:val="0"/>
        <w:adjustRightInd w:val="0"/>
        <w:spacing w:line="276" w:lineRule="auto"/>
        <w:jc w:val="both"/>
        <w:outlineLvl w:val="1"/>
        <w:rPr>
          <w:iCs/>
          <w:sz w:val="28"/>
          <w:szCs w:val="28"/>
        </w:rPr>
      </w:pPr>
    </w:p>
    <w:p w:rsidR="00E05CEA" w:rsidRPr="005A433E" w:rsidRDefault="00E05CEA" w:rsidP="00E05CEA">
      <w:pPr>
        <w:keepNext/>
        <w:widowControl w:val="0"/>
        <w:autoSpaceDE w:val="0"/>
        <w:autoSpaceDN w:val="0"/>
        <w:adjustRightInd w:val="0"/>
        <w:spacing w:line="276" w:lineRule="auto"/>
        <w:jc w:val="both"/>
        <w:outlineLvl w:val="1"/>
        <w:rPr>
          <w:iCs/>
          <w:szCs w:val="28"/>
        </w:rPr>
      </w:pPr>
    </w:p>
    <w:p w:rsidR="00E05CEA" w:rsidRPr="005A433E" w:rsidRDefault="00E05CEA" w:rsidP="00E05CEA">
      <w:pPr>
        <w:widowControl w:val="0"/>
        <w:rPr>
          <w:bCs/>
          <w:szCs w:val="28"/>
          <w:lang w:eastAsia="en-US" w:bidi="en-US"/>
        </w:rPr>
      </w:pPr>
      <w:r w:rsidRPr="005A433E">
        <w:rPr>
          <w:bCs/>
          <w:szCs w:val="28"/>
          <w:lang w:eastAsia="en-US" w:bidi="en-US"/>
        </w:rPr>
        <w:t xml:space="preserve"> </w:t>
      </w:r>
      <w:r w:rsidRPr="005A433E">
        <w:rPr>
          <w:bCs/>
          <w:sz w:val="28"/>
          <w:szCs w:val="28"/>
          <w:lang w:eastAsia="en-US" w:bidi="en-US"/>
        </w:rPr>
        <w:t>«___»____________20___ г</w:t>
      </w:r>
      <w:r w:rsidRPr="005A433E">
        <w:rPr>
          <w:bCs/>
          <w:szCs w:val="28"/>
          <w:lang w:eastAsia="en-US" w:bidi="en-US"/>
        </w:rPr>
        <w:t>.  _____________                  __________________________</w:t>
      </w:r>
    </w:p>
    <w:p w:rsidR="002F071F" w:rsidRDefault="00E05CEA" w:rsidP="00E05CEA">
      <w:pPr>
        <w:widowControl w:val="0"/>
        <w:rPr>
          <w:bCs/>
          <w:sz w:val="20"/>
          <w:szCs w:val="20"/>
          <w:lang w:eastAsia="en-US" w:bidi="en-US"/>
        </w:rPr>
      </w:pPr>
      <w:r w:rsidRPr="005A433E">
        <w:rPr>
          <w:bCs/>
          <w:sz w:val="28"/>
          <w:szCs w:val="28"/>
          <w:lang w:eastAsia="en-US" w:bidi="en-US"/>
        </w:rPr>
        <w:tab/>
      </w:r>
      <w:r w:rsidRPr="005A433E">
        <w:rPr>
          <w:bCs/>
          <w:sz w:val="28"/>
          <w:szCs w:val="28"/>
          <w:lang w:eastAsia="en-US" w:bidi="en-US"/>
        </w:rPr>
        <w:tab/>
      </w:r>
      <w:r w:rsidRPr="005A433E">
        <w:rPr>
          <w:bCs/>
          <w:sz w:val="28"/>
          <w:szCs w:val="28"/>
          <w:lang w:eastAsia="en-US" w:bidi="en-US"/>
        </w:rPr>
        <w:tab/>
      </w:r>
      <w:r w:rsidRPr="005A433E">
        <w:rPr>
          <w:bCs/>
          <w:sz w:val="20"/>
          <w:szCs w:val="20"/>
          <w:lang w:eastAsia="en-US" w:bidi="en-US"/>
        </w:rPr>
        <w:t xml:space="preserve">                        </w:t>
      </w:r>
      <w:r w:rsidR="00675978" w:rsidRPr="005A433E">
        <w:rPr>
          <w:bCs/>
          <w:sz w:val="20"/>
          <w:szCs w:val="20"/>
          <w:lang w:eastAsia="en-US" w:bidi="en-US"/>
        </w:rPr>
        <w:t xml:space="preserve">      </w:t>
      </w:r>
      <w:r w:rsidRPr="005A433E">
        <w:rPr>
          <w:bCs/>
          <w:sz w:val="20"/>
          <w:szCs w:val="20"/>
          <w:lang w:eastAsia="en-US" w:bidi="en-US"/>
        </w:rPr>
        <w:t xml:space="preserve">    (подпись)                                               (Ф.И.О. гражданина)</w:t>
      </w:r>
    </w:p>
    <w:p w:rsidR="00EF5060" w:rsidRDefault="00EF5060" w:rsidP="00E05CEA">
      <w:pPr>
        <w:widowControl w:val="0"/>
        <w:rPr>
          <w:bCs/>
          <w:sz w:val="20"/>
          <w:szCs w:val="20"/>
          <w:lang w:eastAsia="en-US" w:bidi="en-US"/>
        </w:rPr>
      </w:pPr>
    </w:p>
    <w:p w:rsidR="002F071F" w:rsidRDefault="002F071F" w:rsidP="00E05CEA">
      <w:pPr>
        <w:widowControl w:val="0"/>
        <w:rPr>
          <w:bCs/>
          <w:sz w:val="20"/>
          <w:szCs w:val="20"/>
          <w:lang w:eastAsia="en-US" w:bidi="en-US"/>
        </w:rPr>
      </w:pPr>
    </w:p>
    <w:p w:rsidR="002F071F" w:rsidRDefault="002F071F" w:rsidP="00E05CEA">
      <w:pPr>
        <w:widowControl w:val="0"/>
        <w:rPr>
          <w:bCs/>
          <w:sz w:val="20"/>
          <w:szCs w:val="20"/>
          <w:lang w:eastAsia="en-US" w:bidi="en-US"/>
        </w:rPr>
        <w:sectPr w:rsidR="002F071F" w:rsidSect="00D5439B">
          <w:pgSz w:w="11906" w:h="16838"/>
          <w:pgMar w:top="993" w:right="850" w:bottom="709" w:left="1701" w:header="0" w:footer="708" w:gutter="0"/>
          <w:pgNumType w:start="1"/>
          <w:cols w:space="708"/>
          <w:titlePg/>
          <w:docGrid w:linePitch="360"/>
        </w:sectPr>
      </w:pPr>
    </w:p>
    <w:p w:rsidR="000212B2" w:rsidRPr="005A433E" w:rsidRDefault="002F071F" w:rsidP="000212B2">
      <w:pPr>
        <w:pStyle w:val="af4"/>
        <w:spacing w:before="0" w:after="0" w:line="240" w:lineRule="auto"/>
        <w:ind w:left="5103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</w:t>
      </w:r>
      <w:r w:rsidR="000212B2" w:rsidRPr="005A433E">
        <w:rPr>
          <w:rFonts w:ascii="Times New Roman" w:hAnsi="Times New Roman" w:cs="Times New Roman"/>
          <w:sz w:val="24"/>
          <w:szCs w:val="24"/>
        </w:rPr>
        <w:t xml:space="preserve">ение № 2 </w:t>
      </w:r>
    </w:p>
    <w:p w:rsidR="000212B2" w:rsidRPr="005A433E" w:rsidRDefault="000212B2" w:rsidP="000212B2">
      <w:pPr>
        <w:pStyle w:val="af4"/>
        <w:spacing w:before="0" w:after="0" w:line="240" w:lineRule="auto"/>
        <w:ind w:left="510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433E">
        <w:rPr>
          <w:rFonts w:ascii="Times New Roman" w:hAnsi="Times New Roman" w:cs="Times New Roman"/>
          <w:sz w:val="24"/>
          <w:szCs w:val="24"/>
        </w:rPr>
        <w:t xml:space="preserve">к Порядку осуществления </w:t>
      </w:r>
    </w:p>
    <w:p w:rsidR="000212B2" w:rsidRDefault="000212B2" w:rsidP="002F071F">
      <w:pPr>
        <w:pStyle w:val="af4"/>
        <w:spacing w:before="0" w:after="0" w:line="240" w:lineRule="auto"/>
        <w:ind w:left="5103"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5A433E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5A433E">
        <w:rPr>
          <w:rFonts w:ascii="Times New Roman" w:hAnsi="Times New Roman" w:cs="Times New Roman"/>
          <w:bCs/>
          <w:sz w:val="24"/>
          <w:szCs w:val="24"/>
        </w:rPr>
        <w:t>по организации стажировок граждан, испытывающих трудности в поиске работы</w:t>
      </w:r>
    </w:p>
    <w:p w:rsidR="002F071F" w:rsidRPr="005A433E" w:rsidRDefault="002F071F" w:rsidP="002F071F">
      <w:pPr>
        <w:pStyle w:val="af4"/>
        <w:spacing w:before="0" w:after="0" w:line="240" w:lineRule="auto"/>
        <w:ind w:left="5103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16D27" w:rsidRPr="005A433E" w:rsidRDefault="00216D27" w:rsidP="00216D27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16D27" w:rsidRPr="005A433E" w:rsidRDefault="00216D27" w:rsidP="00216D27">
      <w:pPr>
        <w:pStyle w:val="af4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33E">
        <w:rPr>
          <w:rFonts w:ascii="Times New Roman" w:hAnsi="Times New Roman" w:cs="Times New Roman"/>
          <w:b/>
          <w:sz w:val="28"/>
          <w:szCs w:val="28"/>
        </w:rPr>
        <w:t>Примерный расчет компенсации затрат на стажировку</w:t>
      </w:r>
    </w:p>
    <w:p w:rsidR="00216D27" w:rsidRPr="005A433E" w:rsidRDefault="00216D27" w:rsidP="00216D27">
      <w:pPr>
        <w:pStyle w:val="af4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16D27" w:rsidRPr="005A433E" w:rsidRDefault="00216D27" w:rsidP="00216D27">
      <w:pPr>
        <w:pStyle w:val="af4"/>
        <w:numPr>
          <w:ilvl w:val="0"/>
          <w:numId w:val="9"/>
        </w:num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33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16D27" w:rsidRPr="005A433E" w:rsidRDefault="00216D27" w:rsidP="00216D27">
      <w:pPr>
        <w:pStyle w:val="af4"/>
        <w:spacing w:before="0" w:after="0" w:line="240" w:lineRule="auto"/>
        <w:ind w:left="810" w:firstLine="0"/>
        <w:rPr>
          <w:rFonts w:ascii="Times New Roman" w:hAnsi="Times New Roman" w:cs="Times New Roman"/>
          <w:b/>
          <w:sz w:val="20"/>
          <w:szCs w:val="20"/>
        </w:rPr>
      </w:pPr>
    </w:p>
    <w:p w:rsidR="00216D27" w:rsidRPr="005A433E" w:rsidRDefault="00216D27" w:rsidP="00216D27">
      <w:pPr>
        <w:pStyle w:val="af4"/>
        <w:spacing w:before="0"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A433E">
        <w:rPr>
          <w:rFonts w:ascii="Times New Roman" w:hAnsi="Times New Roman" w:cs="Times New Roman"/>
          <w:sz w:val="24"/>
          <w:szCs w:val="24"/>
        </w:rPr>
        <w:t xml:space="preserve">1.1. Расходование финансовых средств на организацию стажировок </w:t>
      </w:r>
      <w:r w:rsidRPr="005A433E">
        <w:rPr>
          <w:rFonts w:ascii="Times New Roman" w:hAnsi="Times New Roman" w:cs="Times New Roman"/>
          <w:sz w:val="24"/>
          <w:szCs w:val="24"/>
        </w:rPr>
        <w:br/>
        <w:t>для граждан</w:t>
      </w:r>
      <w:r w:rsidR="00903F70">
        <w:rPr>
          <w:rFonts w:ascii="Times New Roman" w:hAnsi="Times New Roman" w:cs="Times New Roman"/>
          <w:sz w:val="24"/>
          <w:szCs w:val="24"/>
        </w:rPr>
        <w:t>,</w:t>
      </w:r>
      <w:r w:rsidRPr="005A433E">
        <w:rPr>
          <w:rFonts w:ascii="Times New Roman" w:hAnsi="Times New Roman" w:cs="Times New Roman"/>
          <w:sz w:val="24"/>
          <w:szCs w:val="24"/>
        </w:rPr>
        <w:t xml:space="preserve"> испытывающих трудности в поис</w:t>
      </w:r>
      <w:r w:rsidR="00903F70">
        <w:rPr>
          <w:rFonts w:ascii="Times New Roman" w:hAnsi="Times New Roman" w:cs="Times New Roman"/>
          <w:sz w:val="24"/>
          <w:szCs w:val="24"/>
        </w:rPr>
        <w:t xml:space="preserve">ке работы (далее – стажировки), </w:t>
      </w:r>
      <w:r w:rsidRPr="005A433E">
        <w:rPr>
          <w:rFonts w:ascii="Times New Roman" w:hAnsi="Times New Roman" w:cs="Times New Roman"/>
          <w:sz w:val="24"/>
          <w:szCs w:val="24"/>
        </w:rPr>
        <w:t xml:space="preserve">выделяемых в рамках реализации мероприятия, осуществляется в соответствии </w:t>
      </w:r>
      <w:r w:rsidR="00857E0F">
        <w:rPr>
          <w:rFonts w:ascii="Times New Roman" w:hAnsi="Times New Roman" w:cs="Times New Roman"/>
          <w:sz w:val="24"/>
          <w:szCs w:val="24"/>
        </w:rPr>
        <w:br/>
      </w:r>
      <w:r w:rsidRPr="005A433E">
        <w:rPr>
          <w:rFonts w:ascii="Times New Roman" w:hAnsi="Times New Roman" w:cs="Times New Roman"/>
          <w:sz w:val="24"/>
          <w:szCs w:val="24"/>
        </w:rPr>
        <w:t>с бюджетным законодательством.</w:t>
      </w:r>
    </w:p>
    <w:p w:rsidR="00216D27" w:rsidRPr="005A433E" w:rsidRDefault="00216D27" w:rsidP="00216D27">
      <w:pPr>
        <w:pStyle w:val="af4"/>
        <w:spacing w:before="0"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A433E">
        <w:rPr>
          <w:rFonts w:ascii="Times New Roman" w:hAnsi="Times New Roman" w:cs="Times New Roman"/>
          <w:sz w:val="24"/>
          <w:szCs w:val="24"/>
        </w:rPr>
        <w:t xml:space="preserve">1.2. Сумма финансовых средств, предоставленных работодателю, включает в себя </w:t>
      </w:r>
      <w:r w:rsidR="00857E0F">
        <w:rPr>
          <w:rFonts w:ascii="Times New Roman" w:hAnsi="Times New Roman" w:cs="Times New Roman"/>
          <w:sz w:val="24"/>
          <w:szCs w:val="24"/>
        </w:rPr>
        <w:t xml:space="preserve">частичное или полное </w:t>
      </w:r>
      <w:r w:rsidRPr="005A433E">
        <w:rPr>
          <w:rFonts w:ascii="Times New Roman" w:hAnsi="Times New Roman" w:cs="Times New Roman"/>
          <w:sz w:val="24"/>
          <w:szCs w:val="24"/>
        </w:rPr>
        <w:t xml:space="preserve">возмещение затрат на оплату труда стажирующихся граждан </w:t>
      </w:r>
      <w:r w:rsidR="00857E0F">
        <w:rPr>
          <w:rFonts w:ascii="Times New Roman" w:hAnsi="Times New Roman" w:cs="Times New Roman"/>
          <w:sz w:val="24"/>
          <w:szCs w:val="24"/>
        </w:rPr>
        <w:br/>
      </w:r>
      <w:r w:rsidRPr="005A433E">
        <w:rPr>
          <w:rFonts w:ascii="Times New Roman" w:hAnsi="Times New Roman" w:cs="Times New Roman"/>
          <w:sz w:val="24"/>
          <w:szCs w:val="24"/>
        </w:rPr>
        <w:t>с учетом компенсации за неиспользованный отпуск, увеличенных на сумму страховых взносов в государственные внебюджетные фонды, а также выплаты за наставничество, увеличенные на сумму страховых взносов в государственные внебюджетные фонды.</w:t>
      </w:r>
    </w:p>
    <w:p w:rsidR="00216D27" w:rsidRPr="005A433E" w:rsidRDefault="00216D27" w:rsidP="00216D27">
      <w:pPr>
        <w:pStyle w:val="af4"/>
        <w:spacing w:before="0"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A433E">
        <w:rPr>
          <w:rFonts w:ascii="Times New Roman" w:hAnsi="Times New Roman" w:cs="Times New Roman"/>
          <w:sz w:val="24"/>
          <w:szCs w:val="24"/>
        </w:rPr>
        <w:t xml:space="preserve">1.3. На этапе подготовки проекта договора об организации стажировки определяется сумма финансовых средств, предоставляемых работодателю на реализацию мероприятий по организации стажировки, с учетом наличия граждан, заинтересованных </w:t>
      </w:r>
      <w:r w:rsidRPr="005A433E">
        <w:rPr>
          <w:rFonts w:ascii="Times New Roman" w:hAnsi="Times New Roman" w:cs="Times New Roman"/>
          <w:sz w:val="24"/>
          <w:szCs w:val="24"/>
        </w:rPr>
        <w:br/>
        <w:t>в стажировке, и вакантных рабочих мест по профильной профессии.</w:t>
      </w:r>
    </w:p>
    <w:p w:rsidR="00216D27" w:rsidRPr="005A433E" w:rsidRDefault="00216D27" w:rsidP="00216D27">
      <w:pPr>
        <w:pStyle w:val="af4"/>
        <w:spacing w:before="0"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16D27" w:rsidRPr="005A433E" w:rsidRDefault="00216D27" w:rsidP="00216D27">
      <w:pPr>
        <w:pStyle w:val="af4"/>
        <w:numPr>
          <w:ilvl w:val="0"/>
          <w:numId w:val="9"/>
        </w:num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33E">
        <w:rPr>
          <w:rFonts w:ascii="Times New Roman" w:hAnsi="Times New Roman" w:cs="Times New Roman"/>
          <w:b/>
          <w:sz w:val="24"/>
          <w:szCs w:val="24"/>
        </w:rPr>
        <w:t>Расчетная формула</w:t>
      </w:r>
    </w:p>
    <w:p w:rsidR="00216D27" w:rsidRPr="005A433E" w:rsidRDefault="00216D27" w:rsidP="00216D27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16D27" w:rsidRPr="005A433E" w:rsidRDefault="00EF5060" w:rsidP="00216D27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возмещения затрат в рамках одного договора рассчитывается следующим образом: </w:t>
      </w:r>
    </w:p>
    <w:p w:rsidR="00216D27" w:rsidRPr="005A433E" w:rsidRDefault="00216D27" w:rsidP="00216D27">
      <w:pPr>
        <w:spacing w:after="60"/>
        <w:ind w:left="708" w:firstLine="708"/>
        <w:jc w:val="both"/>
        <w:rPr>
          <w:b/>
          <w:bCs/>
          <w:lang w:val="en-US"/>
        </w:rPr>
      </w:pPr>
      <w:r w:rsidRPr="005A433E">
        <w:rPr>
          <w:b/>
          <w:bCs/>
          <w:lang w:val="en-US"/>
        </w:rPr>
        <w:t xml:space="preserve">S </w:t>
      </w:r>
      <w:proofErr w:type="spellStart"/>
      <w:r w:rsidRPr="005A433E">
        <w:rPr>
          <w:b/>
          <w:bCs/>
          <w:lang w:val="en-US"/>
        </w:rPr>
        <w:t>st</w:t>
      </w:r>
      <w:proofErr w:type="spellEnd"/>
      <w:r w:rsidRPr="005A433E">
        <w:rPr>
          <w:b/>
          <w:bCs/>
          <w:lang w:val="en-US"/>
        </w:rPr>
        <w:t xml:space="preserve"> =  ( P </w:t>
      </w:r>
      <w:proofErr w:type="spellStart"/>
      <w:r w:rsidRPr="005A433E">
        <w:rPr>
          <w:b/>
          <w:bCs/>
          <w:lang w:val="en-US"/>
        </w:rPr>
        <w:t>st</w:t>
      </w:r>
      <w:proofErr w:type="spellEnd"/>
      <w:r w:rsidRPr="005A433E">
        <w:rPr>
          <w:b/>
          <w:bCs/>
          <w:lang w:val="en-US"/>
        </w:rPr>
        <w:t xml:space="preserve">  </w:t>
      </w:r>
      <w:r w:rsidRPr="005A433E">
        <w:rPr>
          <w:bCs/>
          <w:lang w:val="en-US"/>
        </w:rPr>
        <w:t>x</w:t>
      </w:r>
      <w:r w:rsidRPr="005A433E">
        <w:rPr>
          <w:b/>
          <w:bCs/>
          <w:lang w:val="en-US"/>
        </w:rPr>
        <w:t xml:space="preserve">  N </w:t>
      </w:r>
      <w:proofErr w:type="spellStart"/>
      <w:r w:rsidRPr="005A433E">
        <w:rPr>
          <w:b/>
          <w:bCs/>
          <w:lang w:val="en-US"/>
        </w:rPr>
        <w:t>st</w:t>
      </w:r>
      <w:proofErr w:type="spellEnd"/>
      <w:r w:rsidRPr="005A433E">
        <w:rPr>
          <w:b/>
          <w:bCs/>
          <w:lang w:val="en-US"/>
        </w:rPr>
        <w:t xml:space="preserve">  +  P </w:t>
      </w:r>
      <w:proofErr w:type="spellStart"/>
      <w:r w:rsidRPr="005A433E">
        <w:rPr>
          <w:b/>
          <w:bCs/>
          <w:lang w:val="en-US"/>
        </w:rPr>
        <w:t>nast</w:t>
      </w:r>
      <w:proofErr w:type="spellEnd"/>
      <w:r w:rsidRPr="005A433E">
        <w:rPr>
          <w:b/>
          <w:bCs/>
          <w:lang w:val="en-US"/>
        </w:rPr>
        <w:t xml:space="preserve">   </w:t>
      </w:r>
      <w:r w:rsidRPr="005A433E">
        <w:rPr>
          <w:bCs/>
          <w:lang w:val="en-US"/>
        </w:rPr>
        <w:t>x</w:t>
      </w:r>
      <w:r w:rsidRPr="005A433E">
        <w:rPr>
          <w:b/>
          <w:bCs/>
          <w:lang w:val="en-US"/>
        </w:rPr>
        <w:t xml:space="preserve">  N </w:t>
      </w:r>
      <w:proofErr w:type="spellStart"/>
      <w:r w:rsidRPr="005A433E">
        <w:rPr>
          <w:b/>
          <w:bCs/>
          <w:lang w:val="en-US"/>
        </w:rPr>
        <w:t>st</w:t>
      </w:r>
      <w:proofErr w:type="spellEnd"/>
      <w:r w:rsidRPr="005A433E">
        <w:rPr>
          <w:b/>
          <w:bCs/>
          <w:lang w:val="en-US"/>
        </w:rPr>
        <w:t xml:space="preserve"> </w:t>
      </w:r>
      <w:proofErr w:type="spellStart"/>
      <w:r w:rsidRPr="005A433E">
        <w:rPr>
          <w:b/>
          <w:bCs/>
          <w:lang w:val="en-US"/>
        </w:rPr>
        <w:t>nast</w:t>
      </w:r>
      <w:proofErr w:type="spellEnd"/>
      <w:r w:rsidRPr="005A433E">
        <w:rPr>
          <w:b/>
          <w:bCs/>
          <w:lang w:val="en-US"/>
        </w:rPr>
        <w:t xml:space="preserve">)  </w:t>
      </w:r>
      <w:r w:rsidRPr="005A433E">
        <w:rPr>
          <w:bCs/>
          <w:lang w:val="en-US"/>
        </w:rPr>
        <w:t>x</w:t>
      </w:r>
      <w:r w:rsidRPr="005A433E">
        <w:rPr>
          <w:b/>
          <w:bCs/>
          <w:lang w:val="en-US"/>
        </w:rPr>
        <w:t xml:space="preserve">  F </w:t>
      </w:r>
      <w:proofErr w:type="spellStart"/>
      <w:r w:rsidRPr="005A433E">
        <w:rPr>
          <w:b/>
          <w:bCs/>
          <w:lang w:val="en-US"/>
        </w:rPr>
        <w:t>st</w:t>
      </w:r>
      <w:proofErr w:type="spellEnd"/>
      <w:r w:rsidRPr="005A433E">
        <w:rPr>
          <w:b/>
          <w:bCs/>
          <w:lang w:val="en-US"/>
        </w:rPr>
        <w:t xml:space="preserve"> </w:t>
      </w:r>
    </w:p>
    <w:p w:rsidR="00216D27" w:rsidRPr="005A433E" w:rsidRDefault="00216D27" w:rsidP="00216D27">
      <w:pPr>
        <w:spacing w:after="60"/>
        <w:jc w:val="both"/>
        <w:rPr>
          <w:bCs/>
        </w:rPr>
      </w:pPr>
      <w:r w:rsidRPr="005A433E">
        <w:rPr>
          <w:b/>
          <w:bCs/>
          <w:lang w:val="en-US"/>
        </w:rPr>
        <w:t xml:space="preserve"> </w:t>
      </w:r>
      <w:r w:rsidRPr="005A433E">
        <w:rPr>
          <w:b/>
          <w:bCs/>
          <w:lang w:val="en-US"/>
        </w:rPr>
        <w:tab/>
      </w:r>
      <w:r w:rsidRPr="005A433E">
        <w:rPr>
          <w:b/>
          <w:bCs/>
          <w:lang w:val="en-US"/>
        </w:rPr>
        <w:tab/>
      </w:r>
      <w:r w:rsidRPr="005A433E">
        <w:rPr>
          <w:bCs/>
        </w:rPr>
        <w:t>где:</w:t>
      </w:r>
    </w:p>
    <w:tbl>
      <w:tblPr>
        <w:tblW w:w="9384" w:type="dxa"/>
        <w:tblLook w:val="04A0" w:firstRow="1" w:lastRow="0" w:firstColumn="1" w:lastColumn="0" w:noHBand="0" w:noVBand="1"/>
      </w:tblPr>
      <w:tblGrid>
        <w:gridCol w:w="1162"/>
        <w:gridCol w:w="284"/>
        <w:gridCol w:w="7938"/>
      </w:tblGrid>
      <w:tr w:rsidR="00216D27" w:rsidRPr="005A433E" w:rsidTr="000440F7">
        <w:tc>
          <w:tcPr>
            <w:tcW w:w="1162" w:type="dxa"/>
            <w:shd w:val="clear" w:color="auto" w:fill="auto"/>
            <w:tcMar>
              <w:left w:w="28" w:type="dxa"/>
              <w:bottom w:w="57" w:type="dxa"/>
              <w:right w:w="28" w:type="dxa"/>
            </w:tcMar>
          </w:tcPr>
          <w:p w:rsidR="00216D27" w:rsidRPr="005A433E" w:rsidRDefault="00216D27" w:rsidP="000440F7">
            <w:pPr>
              <w:pStyle w:val="8"/>
              <w:rPr>
                <w:sz w:val="24"/>
              </w:rPr>
            </w:pPr>
            <w:r w:rsidRPr="005A433E">
              <w:rPr>
                <w:sz w:val="24"/>
              </w:rPr>
              <w:t xml:space="preserve">S </w:t>
            </w:r>
            <w:proofErr w:type="spellStart"/>
            <w:r w:rsidRPr="005A433E">
              <w:rPr>
                <w:sz w:val="24"/>
              </w:rPr>
              <w:t>st</w:t>
            </w:r>
            <w:proofErr w:type="spellEnd"/>
          </w:p>
        </w:tc>
        <w:tc>
          <w:tcPr>
            <w:tcW w:w="284" w:type="dxa"/>
            <w:shd w:val="clear" w:color="auto" w:fill="auto"/>
            <w:tcMar>
              <w:left w:w="28" w:type="dxa"/>
              <w:bottom w:w="57" w:type="dxa"/>
              <w:right w:w="28" w:type="dxa"/>
            </w:tcMar>
          </w:tcPr>
          <w:p w:rsidR="00216D27" w:rsidRPr="005A433E" w:rsidRDefault="00216D27" w:rsidP="000440F7">
            <w:pPr>
              <w:pStyle w:val="8"/>
              <w:rPr>
                <w:sz w:val="24"/>
              </w:rPr>
            </w:pPr>
            <w:r w:rsidRPr="005A433E">
              <w:rPr>
                <w:sz w:val="24"/>
              </w:rPr>
              <w:t>–</w:t>
            </w:r>
          </w:p>
        </w:tc>
        <w:tc>
          <w:tcPr>
            <w:tcW w:w="7938" w:type="dxa"/>
            <w:shd w:val="clear" w:color="auto" w:fill="auto"/>
            <w:tcMar>
              <w:left w:w="28" w:type="dxa"/>
              <w:bottom w:w="57" w:type="dxa"/>
              <w:right w:w="28" w:type="dxa"/>
            </w:tcMar>
          </w:tcPr>
          <w:p w:rsidR="00216D27" w:rsidRPr="005A433E" w:rsidRDefault="00216D27" w:rsidP="000440F7">
            <w:pPr>
              <w:pStyle w:val="8"/>
              <w:rPr>
                <w:sz w:val="24"/>
              </w:rPr>
            </w:pPr>
            <w:r w:rsidRPr="005A433E">
              <w:rPr>
                <w:sz w:val="24"/>
              </w:rPr>
              <w:t>сумма финансовых средств, предоставляемых работодателю на основании договора об организации стажировки;</w:t>
            </w:r>
          </w:p>
        </w:tc>
      </w:tr>
      <w:tr w:rsidR="00216D27" w:rsidRPr="005A433E" w:rsidTr="000440F7">
        <w:tc>
          <w:tcPr>
            <w:tcW w:w="1162" w:type="dxa"/>
            <w:shd w:val="clear" w:color="auto" w:fill="auto"/>
            <w:tcMar>
              <w:left w:w="28" w:type="dxa"/>
              <w:bottom w:w="57" w:type="dxa"/>
              <w:right w:w="28" w:type="dxa"/>
            </w:tcMar>
          </w:tcPr>
          <w:p w:rsidR="00216D27" w:rsidRPr="005A433E" w:rsidRDefault="00216D27" w:rsidP="000440F7">
            <w:pPr>
              <w:pStyle w:val="8"/>
              <w:rPr>
                <w:sz w:val="24"/>
              </w:rPr>
            </w:pPr>
            <w:r w:rsidRPr="005A433E">
              <w:rPr>
                <w:sz w:val="24"/>
              </w:rPr>
              <w:t xml:space="preserve">P </w:t>
            </w:r>
            <w:proofErr w:type="spellStart"/>
            <w:r w:rsidRPr="005A433E">
              <w:rPr>
                <w:sz w:val="24"/>
              </w:rPr>
              <w:t>st</w:t>
            </w:r>
            <w:proofErr w:type="spellEnd"/>
          </w:p>
        </w:tc>
        <w:tc>
          <w:tcPr>
            <w:tcW w:w="284" w:type="dxa"/>
            <w:shd w:val="clear" w:color="auto" w:fill="auto"/>
            <w:tcMar>
              <w:left w:w="28" w:type="dxa"/>
              <w:bottom w:w="57" w:type="dxa"/>
              <w:right w:w="28" w:type="dxa"/>
            </w:tcMar>
          </w:tcPr>
          <w:p w:rsidR="00216D27" w:rsidRPr="005A433E" w:rsidRDefault="00216D27" w:rsidP="000440F7">
            <w:pPr>
              <w:pStyle w:val="8"/>
              <w:rPr>
                <w:sz w:val="24"/>
              </w:rPr>
            </w:pPr>
            <w:r w:rsidRPr="005A433E">
              <w:rPr>
                <w:sz w:val="24"/>
              </w:rPr>
              <w:t>–</w:t>
            </w:r>
          </w:p>
        </w:tc>
        <w:tc>
          <w:tcPr>
            <w:tcW w:w="7938" w:type="dxa"/>
            <w:shd w:val="clear" w:color="auto" w:fill="auto"/>
            <w:tcMar>
              <w:left w:w="28" w:type="dxa"/>
              <w:bottom w:w="57" w:type="dxa"/>
              <w:right w:w="28" w:type="dxa"/>
            </w:tcMar>
          </w:tcPr>
          <w:p w:rsidR="00216D27" w:rsidRPr="005A433E" w:rsidRDefault="00216D27" w:rsidP="00EF5060">
            <w:pPr>
              <w:jc w:val="both"/>
              <w:rPr>
                <w:b/>
              </w:rPr>
            </w:pPr>
            <w:r w:rsidRPr="005A433E">
              <w:t>размер возмещения работодател</w:t>
            </w:r>
            <w:r w:rsidR="00EF5060">
              <w:t>ю затрат на оплату труда стажера</w:t>
            </w:r>
            <w:r w:rsidRPr="005A433E">
              <w:t xml:space="preserve"> в месяц, который составляет минимальный размер заработной платы </w:t>
            </w:r>
            <w:r w:rsidRPr="005A433E">
              <w:br/>
              <w:t xml:space="preserve">в Санкт-Петербурге с учетом компенсации за неиспользованный отпуск, увеличенный на сумму страховых взносов в государственные внебюджетные фонды; </w:t>
            </w:r>
          </w:p>
        </w:tc>
      </w:tr>
      <w:tr w:rsidR="00216D27" w:rsidRPr="005A433E" w:rsidTr="000440F7">
        <w:tc>
          <w:tcPr>
            <w:tcW w:w="1162" w:type="dxa"/>
            <w:shd w:val="clear" w:color="auto" w:fill="auto"/>
            <w:tcMar>
              <w:left w:w="28" w:type="dxa"/>
              <w:bottom w:w="57" w:type="dxa"/>
              <w:right w:w="28" w:type="dxa"/>
            </w:tcMar>
          </w:tcPr>
          <w:p w:rsidR="00216D27" w:rsidRPr="005A433E" w:rsidRDefault="00216D27" w:rsidP="000440F7">
            <w:pPr>
              <w:pStyle w:val="8"/>
              <w:rPr>
                <w:sz w:val="24"/>
              </w:rPr>
            </w:pPr>
            <w:r w:rsidRPr="005A433E">
              <w:rPr>
                <w:sz w:val="24"/>
              </w:rPr>
              <w:t xml:space="preserve">P </w:t>
            </w:r>
            <w:proofErr w:type="spellStart"/>
            <w:r w:rsidRPr="005A433E">
              <w:rPr>
                <w:sz w:val="24"/>
              </w:rPr>
              <w:t>nast</w:t>
            </w:r>
            <w:proofErr w:type="spellEnd"/>
          </w:p>
        </w:tc>
        <w:tc>
          <w:tcPr>
            <w:tcW w:w="284" w:type="dxa"/>
            <w:shd w:val="clear" w:color="auto" w:fill="auto"/>
            <w:tcMar>
              <w:left w:w="28" w:type="dxa"/>
              <w:bottom w:w="57" w:type="dxa"/>
              <w:right w:w="28" w:type="dxa"/>
            </w:tcMar>
          </w:tcPr>
          <w:p w:rsidR="00216D27" w:rsidRPr="005A433E" w:rsidRDefault="00216D27" w:rsidP="000440F7">
            <w:pPr>
              <w:pStyle w:val="8"/>
              <w:rPr>
                <w:sz w:val="24"/>
              </w:rPr>
            </w:pPr>
            <w:r w:rsidRPr="005A433E">
              <w:rPr>
                <w:sz w:val="24"/>
              </w:rPr>
              <w:t>–</w:t>
            </w:r>
          </w:p>
        </w:tc>
        <w:tc>
          <w:tcPr>
            <w:tcW w:w="7938" w:type="dxa"/>
            <w:shd w:val="clear" w:color="auto" w:fill="auto"/>
            <w:tcMar>
              <w:left w:w="28" w:type="dxa"/>
              <w:bottom w:w="57" w:type="dxa"/>
              <w:right w:w="28" w:type="dxa"/>
            </w:tcMar>
          </w:tcPr>
          <w:p w:rsidR="00216D27" w:rsidRPr="005A433E" w:rsidRDefault="00216D27" w:rsidP="000440F7">
            <w:pPr>
              <w:jc w:val="both"/>
            </w:pPr>
            <w:r w:rsidRPr="005A433E">
              <w:t xml:space="preserve">размер возмещения работодателю затрат на выплату за наставничество </w:t>
            </w:r>
            <w:r w:rsidRPr="005A433E">
              <w:br/>
              <w:t xml:space="preserve">в месяц за каждого стажера, который составляет одну вторую минимального размера оплаты труда в Санкт-Петербурге, увеличенную </w:t>
            </w:r>
            <w:r w:rsidRPr="005A433E">
              <w:br/>
              <w:t>на сумму страховых взносов в государственные внебюджетные фонды;</w:t>
            </w:r>
          </w:p>
        </w:tc>
      </w:tr>
      <w:tr w:rsidR="00216D27" w:rsidRPr="005A433E" w:rsidTr="000440F7">
        <w:tc>
          <w:tcPr>
            <w:tcW w:w="1162" w:type="dxa"/>
            <w:shd w:val="clear" w:color="auto" w:fill="auto"/>
            <w:tcMar>
              <w:left w:w="28" w:type="dxa"/>
              <w:bottom w:w="57" w:type="dxa"/>
              <w:right w:w="28" w:type="dxa"/>
            </w:tcMar>
          </w:tcPr>
          <w:p w:rsidR="00216D27" w:rsidRPr="005A433E" w:rsidRDefault="00216D27" w:rsidP="000440F7">
            <w:pPr>
              <w:pStyle w:val="8"/>
              <w:rPr>
                <w:sz w:val="24"/>
              </w:rPr>
            </w:pPr>
            <w:r w:rsidRPr="005A433E">
              <w:rPr>
                <w:sz w:val="24"/>
              </w:rPr>
              <w:t xml:space="preserve">N </w:t>
            </w:r>
            <w:proofErr w:type="spellStart"/>
            <w:r w:rsidRPr="005A433E">
              <w:rPr>
                <w:sz w:val="24"/>
              </w:rPr>
              <w:t>st</w:t>
            </w:r>
            <w:proofErr w:type="spellEnd"/>
          </w:p>
        </w:tc>
        <w:tc>
          <w:tcPr>
            <w:tcW w:w="284" w:type="dxa"/>
            <w:shd w:val="clear" w:color="auto" w:fill="auto"/>
            <w:tcMar>
              <w:left w:w="28" w:type="dxa"/>
              <w:bottom w:w="57" w:type="dxa"/>
              <w:right w:w="28" w:type="dxa"/>
            </w:tcMar>
          </w:tcPr>
          <w:p w:rsidR="00216D27" w:rsidRPr="005A433E" w:rsidRDefault="00216D27" w:rsidP="000440F7">
            <w:pPr>
              <w:pStyle w:val="8"/>
              <w:rPr>
                <w:sz w:val="24"/>
              </w:rPr>
            </w:pPr>
            <w:r w:rsidRPr="005A433E">
              <w:rPr>
                <w:sz w:val="24"/>
              </w:rPr>
              <w:t>–</w:t>
            </w:r>
          </w:p>
        </w:tc>
        <w:tc>
          <w:tcPr>
            <w:tcW w:w="7938" w:type="dxa"/>
            <w:shd w:val="clear" w:color="auto" w:fill="auto"/>
            <w:tcMar>
              <w:left w:w="28" w:type="dxa"/>
              <w:bottom w:w="57" w:type="dxa"/>
              <w:right w:w="28" w:type="dxa"/>
            </w:tcMar>
          </w:tcPr>
          <w:p w:rsidR="00216D27" w:rsidRPr="005A433E" w:rsidRDefault="00216D27" w:rsidP="000440F7">
            <w:pPr>
              <w:pStyle w:val="8"/>
              <w:rPr>
                <w:sz w:val="24"/>
              </w:rPr>
            </w:pPr>
            <w:r w:rsidRPr="005A433E">
              <w:rPr>
                <w:sz w:val="24"/>
              </w:rPr>
              <w:t>численность стажеров, участвующих в мероприятии на основании договора об организации стажировки;</w:t>
            </w:r>
          </w:p>
        </w:tc>
      </w:tr>
      <w:tr w:rsidR="00216D27" w:rsidRPr="005A433E" w:rsidTr="000440F7">
        <w:tc>
          <w:tcPr>
            <w:tcW w:w="1162" w:type="dxa"/>
            <w:shd w:val="clear" w:color="auto" w:fill="auto"/>
            <w:tcMar>
              <w:left w:w="28" w:type="dxa"/>
              <w:bottom w:w="57" w:type="dxa"/>
              <w:right w:w="28" w:type="dxa"/>
            </w:tcMar>
          </w:tcPr>
          <w:p w:rsidR="00216D27" w:rsidRPr="005A433E" w:rsidRDefault="00216D27" w:rsidP="000440F7">
            <w:pPr>
              <w:pStyle w:val="8"/>
              <w:rPr>
                <w:sz w:val="24"/>
              </w:rPr>
            </w:pPr>
            <w:r w:rsidRPr="005A433E">
              <w:rPr>
                <w:sz w:val="24"/>
              </w:rPr>
              <w:t xml:space="preserve">N </w:t>
            </w:r>
            <w:proofErr w:type="spellStart"/>
            <w:r w:rsidRPr="005A433E">
              <w:rPr>
                <w:sz w:val="24"/>
              </w:rPr>
              <w:t>st</w:t>
            </w:r>
            <w:proofErr w:type="spellEnd"/>
            <w:r w:rsidRPr="005A433E">
              <w:rPr>
                <w:sz w:val="24"/>
              </w:rPr>
              <w:t xml:space="preserve"> </w:t>
            </w:r>
            <w:proofErr w:type="spellStart"/>
            <w:r w:rsidRPr="005A433E">
              <w:rPr>
                <w:sz w:val="24"/>
              </w:rPr>
              <w:t>nast</w:t>
            </w:r>
            <w:proofErr w:type="spellEnd"/>
          </w:p>
        </w:tc>
        <w:tc>
          <w:tcPr>
            <w:tcW w:w="284" w:type="dxa"/>
            <w:shd w:val="clear" w:color="auto" w:fill="auto"/>
            <w:tcMar>
              <w:left w:w="28" w:type="dxa"/>
              <w:bottom w:w="57" w:type="dxa"/>
              <w:right w:w="28" w:type="dxa"/>
            </w:tcMar>
          </w:tcPr>
          <w:p w:rsidR="00216D27" w:rsidRPr="005A433E" w:rsidRDefault="00216D27" w:rsidP="000440F7">
            <w:pPr>
              <w:pStyle w:val="8"/>
              <w:rPr>
                <w:sz w:val="24"/>
              </w:rPr>
            </w:pPr>
            <w:r w:rsidRPr="005A433E">
              <w:rPr>
                <w:sz w:val="24"/>
              </w:rPr>
              <w:t>–</w:t>
            </w:r>
          </w:p>
        </w:tc>
        <w:tc>
          <w:tcPr>
            <w:tcW w:w="7938" w:type="dxa"/>
            <w:shd w:val="clear" w:color="auto" w:fill="auto"/>
            <w:tcMar>
              <w:left w:w="28" w:type="dxa"/>
              <w:bottom w:w="57" w:type="dxa"/>
              <w:right w:w="28" w:type="dxa"/>
            </w:tcMar>
          </w:tcPr>
          <w:p w:rsidR="00216D27" w:rsidRPr="005A433E" w:rsidRDefault="00216D27" w:rsidP="000440F7">
            <w:pPr>
              <w:pStyle w:val="8"/>
              <w:rPr>
                <w:sz w:val="24"/>
              </w:rPr>
            </w:pPr>
            <w:r w:rsidRPr="005A433E">
              <w:rPr>
                <w:sz w:val="24"/>
              </w:rPr>
              <w:t xml:space="preserve">численность стажеров, стажирующихся под руководством наставника </w:t>
            </w:r>
            <w:r w:rsidRPr="005A433E">
              <w:rPr>
                <w:sz w:val="24"/>
              </w:rPr>
              <w:br/>
              <w:t xml:space="preserve">на основании договора (при условии N </w:t>
            </w:r>
            <w:proofErr w:type="spellStart"/>
            <w:r w:rsidRPr="005A433E">
              <w:rPr>
                <w:sz w:val="24"/>
              </w:rPr>
              <w:t>st</w:t>
            </w:r>
            <w:proofErr w:type="spellEnd"/>
            <w:r w:rsidRPr="005A433E">
              <w:rPr>
                <w:sz w:val="24"/>
              </w:rPr>
              <w:t xml:space="preserve"> ≥ N </w:t>
            </w:r>
            <w:proofErr w:type="spellStart"/>
            <w:r w:rsidRPr="005A433E">
              <w:rPr>
                <w:sz w:val="24"/>
              </w:rPr>
              <w:t>st</w:t>
            </w:r>
            <w:proofErr w:type="spellEnd"/>
            <w:r w:rsidRPr="005A433E">
              <w:rPr>
                <w:sz w:val="24"/>
              </w:rPr>
              <w:t xml:space="preserve"> </w:t>
            </w:r>
            <w:proofErr w:type="spellStart"/>
            <w:r w:rsidRPr="005A433E">
              <w:rPr>
                <w:sz w:val="24"/>
              </w:rPr>
              <w:t>nast</w:t>
            </w:r>
            <w:proofErr w:type="spellEnd"/>
            <w:r w:rsidRPr="005A433E">
              <w:rPr>
                <w:sz w:val="24"/>
              </w:rPr>
              <w:t>);</w:t>
            </w:r>
          </w:p>
        </w:tc>
      </w:tr>
      <w:tr w:rsidR="00216D27" w:rsidRPr="005A433E" w:rsidTr="000440F7">
        <w:trPr>
          <w:trHeight w:val="356"/>
        </w:trPr>
        <w:tc>
          <w:tcPr>
            <w:tcW w:w="1162" w:type="dxa"/>
            <w:shd w:val="clear" w:color="auto" w:fill="auto"/>
            <w:tcMar>
              <w:left w:w="28" w:type="dxa"/>
              <w:bottom w:w="57" w:type="dxa"/>
              <w:right w:w="28" w:type="dxa"/>
            </w:tcMar>
          </w:tcPr>
          <w:p w:rsidR="00216D27" w:rsidRPr="005A433E" w:rsidRDefault="00216D27" w:rsidP="000440F7">
            <w:pPr>
              <w:pStyle w:val="8"/>
              <w:rPr>
                <w:sz w:val="24"/>
              </w:rPr>
            </w:pPr>
            <w:r w:rsidRPr="005A433E">
              <w:rPr>
                <w:rFonts w:eastAsia="Times New Roman"/>
                <w:sz w:val="24"/>
                <w:lang w:eastAsia="ru-RU"/>
              </w:rPr>
              <w:br w:type="page"/>
            </w:r>
            <w:r w:rsidRPr="005A433E">
              <w:rPr>
                <w:sz w:val="24"/>
              </w:rPr>
              <w:t xml:space="preserve">F </w:t>
            </w:r>
            <w:proofErr w:type="spellStart"/>
            <w:r w:rsidRPr="005A433E">
              <w:rPr>
                <w:sz w:val="24"/>
              </w:rPr>
              <w:t>st</w:t>
            </w:r>
            <w:proofErr w:type="spellEnd"/>
          </w:p>
        </w:tc>
        <w:tc>
          <w:tcPr>
            <w:tcW w:w="284" w:type="dxa"/>
            <w:shd w:val="clear" w:color="auto" w:fill="auto"/>
            <w:tcMar>
              <w:left w:w="28" w:type="dxa"/>
              <w:bottom w:w="57" w:type="dxa"/>
              <w:right w:w="28" w:type="dxa"/>
            </w:tcMar>
          </w:tcPr>
          <w:p w:rsidR="00216D27" w:rsidRPr="005A433E" w:rsidRDefault="00216D27" w:rsidP="000440F7">
            <w:pPr>
              <w:pStyle w:val="8"/>
              <w:rPr>
                <w:sz w:val="24"/>
              </w:rPr>
            </w:pPr>
            <w:r w:rsidRPr="005A433E">
              <w:rPr>
                <w:sz w:val="24"/>
              </w:rPr>
              <w:t>–</w:t>
            </w:r>
          </w:p>
        </w:tc>
        <w:tc>
          <w:tcPr>
            <w:tcW w:w="7938" w:type="dxa"/>
            <w:shd w:val="clear" w:color="auto" w:fill="auto"/>
            <w:tcMar>
              <w:left w:w="28" w:type="dxa"/>
              <w:bottom w:w="57" w:type="dxa"/>
              <w:right w:w="28" w:type="dxa"/>
            </w:tcMar>
          </w:tcPr>
          <w:p w:rsidR="00216D27" w:rsidRPr="005A433E" w:rsidRDefault="00216D27" w:rsidP="000440F7">
            <w:pPr>
              <w:pStyle w:val="8"/>
              <w:rPr>
                <w:sz w:val="24"/>
              </w:rPr>
            </w:pPr>
            <w:r w:rsidRPr="005A433E">
              <w:rPr>
                <w:sz w:val="24"/>
              </w:rPr>
              <w:t>средний период стажировки</w:t>
            </w:r>
          </w:p>
        </w:tc>
      </w:tr>
    </w:tbl>
    <w:p w:rsidR="00216D27" w:rsidRPr="005A433E" w:rsidRDefault="00216D27" w:rsidP="00216D27">
      <w:pPr>
        <w:pStyle w:val="ConsPlusNormal"/>
        <w:suppressAutoHyphens/>
        <w:ind w:firstLine="0"/>
        <w:rPr>
          <w:b/>
          <w:bCs/>
        </w:rPr>
      </w:pPr>
    </w:p>
    <w:p w:rsidR="00216D27" w:rsidRPr="005A433E" w:rsidRDefault="00216D27" w:rsidP="00216D27">
      <w:pPr>
        <w:pStyle w:val="ConsPlusNormal"/>
        <w:suppressAutoHyphens/>
        <w:ind w:firstLine="0"/>
        <w:rPr>
          <w:rFonts w:ascii="Times New Roman" w:hAnsi="Times New Roman" w:cs="Times New Roman"/>
          <w:bCs/>
          <w:sz w:val="24"/>
          <w:szCs w:val="24"/>
        </w:rPr>
      </w:pPr>
    </w:p>
    <w:p w:rsidR="00216D27" w:rsidRPr="005A433E" w:rsidRDefault="00216D27" w:rsidP="00216D27">
      <w:pPr>
        <w:pStyle w:val="ConsPlusNormal"/>
        <w:suppressAutoHyphens/>
        <w:ind w:firstLine="0"/>
        <w:rPr>
          <w:rFonts w:ascii="Times New Roman" w:hAnsi="Times New Roman" w:cs="Times New Roman"/>
          <w:bCs/>
          <w:sz w:val="24"/>
          <w:szCs w:val="24"/>
        </w:rPr>
      </w:pPr>
    </w:p>
    <w:p w:rsidR="00216D27" w:rsidRPr="005A433E" w:rsidRDefault="00216D27" w:rsidP="00216D27">
      <w:pPr>
        <w:pStyle w:val="ConsPlusNormal"/>
        <w:suppressAutoHyphens/>
        <w:ind w:firstLine="4395"/>
        <w:jc w:val="right"/>
        <w:rPr>
          <w:rFonts w:ascii="Times New Roman" w:hAnsi="Times New Roman" w:cs="Times New Roman"/>
          <w:sz w:val="24"/>
          <w:szCs w:val="24"/>
        </w:rPr>
        <w:sectPr w:rsidR="00216D27" w:rsidRPr="005A433E" w:rsidSect="00D5439B">
          <w:pgSz w:w="11906" w:h="16838"/>
          <w:pgMar w:top="993" w:right="850" w:bottom="709" w:left="1701" w:header="0" w:footer="708" w:gutter="0"/>
          <w:pgNumType w:start="1"/>
          <w:cols w:space="708"/>
          <w:titlePg/>
          <w:docGrid w:linePitch="360"/>
        </w:sectPr>
      </w:pPr>
    </w:p>
    <w:p w:rsidR="000212B2" w:rsidRPr="005A433E" w:rsidRDefault="000212B2" w:rsidP="000212B2">
      <w:pPr>
        <w:pStyle w:val="af4"/>
        <w:spacing w:before="0" w:after="0" w:line="240" w:lineRule="auto"/>
        <w:ind w:left="510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433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:rsidR="000212B2" w:rsidRPr="005A433E" w:rsidRDefault="000212B2" w:rsidP="000212B2">
      <w:pPr>
        <w:pStyle w:val="af4"/>
        <w:spacing w:before="0" w:after="0" w:line="240" w:lineRule="auto"/>
        <w:ind w:left="510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433E">
        <w:rPr>
          <w:rFonts w:ascii="Times New Roman" w:hAnsi="Times New Roman" w:cs="Times New Roman"/>
          <w:sz w:val="24"/>
          <w:szCs w:val="24"/>
        </w:rPr>
        <w:t xml:space="preserve">к Порядку осуществления </w:t>
      </w:r>
    </w:p>
    <w:p w:rsidR="000212B2" w:rsidRPr="005A433E" w:rsidRDefault="000212B2" w:rsidP="00EF5060">
      <w:pPr>
        <w:pStyle w:val="af4"/>
        <w:spacing w:before="0" w:after="0" w:line="240" w:lineRule="auto"/>
        <w:ind w:left="510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433E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5A433E">
        <w:rPr>
          <w:rFonts w:ascii="Times New Roman" w:hAnsi="Times New Roman" w:cs="Times New Roman"/>
          <w:bCs/>
          <w:sz w:val="24"/>
          <w:szCs w:val="24"/>
        </w:rPr>
        <w:t>по организации стажировок граждан, испытывающих трудности в поиске работы</w:t>
      </w:r>
    </w:p>
    <w:p w:rsidR="00216D27" w:rsidRPr="005A433E" w:rsidRDefault="00216D27" w:rsidP="00216D27">
      <w:pPr>
        <w:pStyle w:val="af4"/>
        <w:spacing w:before="0"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16D27" w:rsidRPr="005A433E" w:rsidRDefault="00216D27" w:rsidP="00216D27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16D27" w:rsidRPr="005A433E" w:rsidRDefault="00216D27" w:rsidP="00216D27">
      <w:pPr>
        <w:pStyle w:val="af4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33E">
        <w:rPr>
          <w:rFonts w:ascii="Times New Roman" w:hAnsi="Times New Roman" w:cs="Times New Roman"/>
          <w:b/>
          <w:sz w:val="28"/>
          <w:szCs w:val="28"/>
        </w:rPr>
        <w:t>Требования к содержанию программы стажировки</w:t>
      </w:r>
    </w:p>
    <w:p w:rsidR="00216D27" w:rsidRPr="005A433E" w:rsidRDefault="00216D27" w:rsidP="00216D27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16D27" w:rsidRPr="005A433E" w:rsidRDefault="00216D27" w:rsidP="00AB5281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433E">
        <w:rPr>
          <w:rFonts w:ascii="Times New Roman" w:hAnsi="Times New Roman" w:cs="Times New Roman"/>
          <w:sz w:val="28"/>
          <w:szCs w:val="28"/>
        </w:rPr>
        <w:t xml:space="preserve">1. Программа стажировки составляется работодателем с учетом полученной </w:t>
      </w:r>
      <w:r w:rsidR="000212B2" w:rsidRPr="005A433E">
        <w:rPr>
          <w:rFonts w:ascii="Times New Roman" w:hAnsi="Times New Roman" w:cs="Times New Roman"/>
          <w:sz w:val="28"/>
          <w:szCs w:val="28"/>
        </w:rPr>
        <w:t>стажером</w:t>
      </w:r>
      <w:r w:rsidRPr="005A433E">
        <w:rPr>
          <w:rFonts w:ascii="Times New Roman" w:hAnsi="Times New Roman" w:cs="Times New Roman"/>
          <w:sz w:val="28"/>
          <w:szCs w:val="28"/>
        </w:rPr>
        <w:t xml:space="preserve"> квалификации (профессии, специальности) </w:t>
      </w:r>
      <w:r w:rsidR="000212B2" w:rsidRPr="005A433E">
        <w:rPr>
          <w:rFonts w:ascii="Times New Roman" w:hAnsi="Times New Roman" w:cs="Times New Roman"/>
          <w:sz w:val="28"/>
          <w:szCs w:val="28"/>
        </w:rPr>
        <w:br/>
      </w:r>
      <w:r w:rsidRPr="005A433E">
        <w:rPr>
          <w:rFonts w:ascii="Times New Roman" w:hAnsi="Times New Roman" w:cs="Times New Roman"/>
          <w:sz w:val="28"/>
          <w:szCs w:val="28"/>
        </w:rPr>
        <w:t xml:space="preserve">и необходимости выполнения трудовых функций на занимаемом стажером рабочем месте. </w:t>
      </w:r>
    </w:p>
    <w:p w:rsidR="00216D27" w:rsidRPr="005A433E" w:rsidRDefault="00216D27" w:rsidP="00AB5281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433E">
        <w:rPr>
          <w:rFonts w:ascii="Times New Roman" w:hAnsi="Times New Roman" w:cs="Times New Roman"/>
          <w:sz w:val="28"/>
          <w:szCs w:val="28"/>
        </w:rPr>
        <w:t>2. Программа стажировки носит индивидуальный характер и может предусматривать:</w:t>
      </w:r>
    </w:p>
    <w:p w:rsidR="00216D27" w:rsidRPr="005A433E" w:rsidRDefault="00216D27" w:rsidP="00AB5281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433E">
        <w:rPr>
          <w:rFonts w:ascii="Times New Roman" w:hAnsi="Times New Roman" w:cs="Times New Roman"/>
          <w:sz w:val="28"/>
          <w:szCs w:val="28"/>
        </w:rPr>
        <w:t>самостоятельную теоретическую подготовку;</w:t>
      </w:r>
    </w:p>
    <w:p w:rsidR="00216D27" w:rsidRPr="005A433E" w:rsidRDefault="00216D27" w:rsidP="00AB5281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433E">
        <w:rPr>
          <w:rFonts w:ascii="Times New Roman" w:hAnsi="Times New Roman" w:cs="Times New Roman"/>
          <w:sz w:val="28"/>
          <w:szCs w:val="28"/>
        </w:rPr>
        <w:t>приобретение профессиональных и организаторских навыков;</w:t>
      </w:r>
    </w:p>
    <w:p w:rsidR="00216D27" w:rsidRPr="005A433E" w:rsidRDefault="00216D27" w:rsidP="00AB5281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433E">
        <w:rPr>
          <w:rFonts w:ascii="Times New Roman" w:hAnsi="Times New Roman" w:cs="Times New Roman"/>
          <w:sz w:val="28"/>
          <w:szCs w:val="28"/>
        </w:rPr>
        <w:t>изучение организации и технологии производства, работ;</w:t>
      </w:r>
    </w:p>
    <w:p w:rsidR="00216D27" w:rsidRPr="005A433E" w:rsidRDefault="00216D27" w:rsidP="00AB5281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433E">
        <w:rPr>
          <w:rFonts w:ascii="Times New Roman" w:hAnsi="Times New Roman" w:cs="Times New Roman"/>
          <w:sz w:val="28"/>
          <w:szCs w:val="28"/>
        </w:rPr>
        <w:t>непосредственное участие в планировании работы организации;</w:t>
      </w:r>
    </w:p>
    <w:p w:rsidR="00216D27" w:rsidRPr="005A433E" w:rsidRDefault="00216D27" w:rsidP="00AB5281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433E">
        <w:rPr>
          <w:rFonts w:ascii="Times New Roman" w:hAnsi="Times New Roman" w:cs="Times New Roman"/>
          <w:sz w:val="28"/>
          <w:szCs w:val="28"/>
        </w:rPr>
        <w:t>работу с технической документацией;</w:t>
      </w:r>
    </w:p>
    <w:p w:rsidR="00216D27" w:rsidRPr="005A433E" w:rsidRDefault="00216D27" w:rsidP="00AB5281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433E">
        <w:rPr>
          <w:rFonts w:ascii="Times New Roman" w:hAnsi="Times New Roman" w:cs="Times New Roman"/>
          <w:sz w:val="28"/>
          <w:szCs w:val="28"/>
        </w:rPr>
        <w:t xml:space="preserve">выполнение функциональных обязанностей должностных лиц </w:t>
      </w:r>
      <w:r w:rsidRPr="005A433E">
        <w:rPr>
          <w:rFonts w:ascii="Times New Roman" w:hAnsi="Times New Roman" w:cs="Times New Roman"/>
          <w:sz w:val="28"/>
          <w:szCs w:val="28"/>
        </w:rPr>
        <w:br/>
        <w:t>(в качестве временно исполняющего обязанности);</w:t>
      </w:r>
    </w:p>
    <w:p w:rsidR="00216D27" w:rsidRPr="005A433E" w:rsidRDefault="00216D27" w:rsidP="00AB5281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433E">
        <w:rPr>
          <w:rFonts w:ascii="Times New Roman" w:hAnsi="Times New Roman" w:cs="Times New Roman"/>
          <w:sz w:val="28"/>
          <w:szCs w:val="28"/>
        </w:rPr>
        <w:t>участие в производственных совещаниях, деловых встречах и др.;</w:t>
      </w:r>
    </w:p>
    <w:p w:rsidR="00216D27" w:rsidRPr="005A433E" w:rsidRDefault="00216D27" w:rsidP="00AB5281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433E">
        <w:rPr>
          <w:rFonts w:ascii="Times New Roman" w:hAnsi="Times New Roman" w:cs="Times New Roman"/>
          <w:sz w:val="28"/>
          <w:szCs w:val="28"/>
        </w:rPr>
        <w:t xml:space="preserve">выполнение трудовых приемов, способов, операций, применяемых </w:t>
      </w:r>
      <w:r w:rsidRPr="005A433E">
        <w:rPr>
          <w:rFonts w:ascii="Times New Roman" w:hAnsi="Times New Roman" w:cs="Times New Roman"/>
          <w:sz w:val="28"/>
          <w:szCs w:val="28"/>
        </w:rPr>
        <w:br/>
        <w:t>при выполнении работ по соответствующей профессии;</w:t>
      </w:r>
    </w:p>
    <w:p w:rsidR="00216D27" w:rsidRPr="005A433E" w:rsidRDefault="00216D27" w:rsidP="00AB5281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433E">
        <w:rPr>
          <w:rFonts w:ascii="Times New Roman" w:hAnsi="Times New Roman" w:cs="Times New Roman"/>
          <w:sz w:val="28"/>
          <w:szCs w:val="28"/>
        </w:rPr>
        <w:t xml:space="preserve">закрепление и углубление умений и навыков, применение </w:t>
      </w:r>
      <w:r w:rsidRPr="005A433E">
        <w:rPr>
          <w:rFonts w:ascii="Times New Roman" w:hAnsi="Times New Roman" w:cs="Times New Roman"/>
          <w:sz w:val="28"/>
          <w:szCs w:val="28"/>
        </w:rPr>
        <w:br/>
        <w:t>их в разнообразных условиях и ситуациях производственной деятельности;</w:t>
      </w:r>
    </w:p>
    <w:p w:rsidR="00216D27" w:rsidRPr="005A433E" w:rsidRDefault="00216D27" w:rsidP="00AB5281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433E">
        <w:rPr>
          <w:rFonts w:ascii="Times New Roman" w:hAnsi="Times New Roman" w:cs="Times New Roman"/>
          <w:sz w:val="28"/>
          <w:szCs w:val="28"/>
        </w:rPr>
        <w:t>соблюдение рациональной технологии выполнения работ, умение пользоваться оборудованием, инструментами, приспособлениями;</w:t>
      </w:r>
    </w:p>
    <w:p w:rsidR="00216D27" w:rsidRPr="005A433E" w:rsidRDefault="00216D27" w:rsidP="00AB5281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433E">
        <w:rPr>
          <w:rFonts w:ascii="Times New Roman" w:hAnsi="Times New Roman" w:cs="Times New Roman"/>
          <w:sz w:val="28"/>
          <w:szCs w:val="28"/>
        </w:rPr>
        <w:t>соблюдение норм и правил техники безопасности труда.</w:t>
      </w:r>
    </w:p>
    <w:p w:rsidR="00216D27" w:rsidRPr="005A433E" w:rsidRDefault="00216D27" w:rsidP="00AB5281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433E">
        <w:rPr>
          <w:rFonts w:ascii="Times New Roman" w:hAnsi="Times New Roman" w:cs="Times New Roman"/>
          <w:sz w:val="28"/>
          <w:szCs w:val="28"/>
        </w:rPr>
        <w:t>3. Программ</w:t>
      </w:r>
      <w:r w:rsidR="00AB5281" w:rsidRPr="005A433E">
        <w:rPr>
          <w:rFonts w:ascii="Times New Roman" w:hAnsi="Times New Roman" w:cs="Times New Roman"/>
          <w:sz w:val="28"/>
          <w:szCs w:val="28"/>
        </w:rPr>
        <w:t>а</w:t>
      </w:r>
      <w:r w:rsidRPr="005A433E">
        <w:rPr>
          <w:rFonts w:ascii="Times New Roman" w:hAnsi="Times New Roman" w:cs="Times New Roman"/>
          <w:sz w:val="28"/>
          <w:szCs w:val="28"/>
        </w:rPr>
        <w:t xml:space="preserve"> </w:t>
      </w:r>
      <w:r w:rsidR="00AB5281" w:rsidRPr="005A433E">
        <w:rPr>
          <w:rFonts w:ascii="Times New Roman" w:hAnsi="Times New Roman" w:cs="Times New Roman"/>
          <w:sz w:val="28"/>
          <w:szCs w:val="28"/>
        </w:rPr>
        <w:t>стажиров</w:t>
      </w:r>
      <w:r w:rsidRPr="005A433E">
        <w:rPr>
          <w:rFonts w:ascii="Times New Roman" w:hAnsi="Times New Roman" w:cs="Times New Roman"/>
          <w:sz w:val="28"/>
          <w:szCs w:val="28"/>
        </w:rPr>
        <w:t>к</w:t>
      </w:r>
      <w:r w:rsidR="00AB5281" w:rsidRPr="005A433E">
        <w:rPr>
          <w:rFonts w:ascii="Times New Roman" w:hAnsi="Times New Roman" w:cs="Times New Roman"/>
          <w:sz w:val="28"/>
          <w:szCs w:val="28"/>
        </w:rPr>
        <w:t xml:space="preserve">и </w:t>
      </w:r>
      <w:r w:rsidRPr="005A433E">
        <w:rPr>
          <w:rFonts w:ascii="Times New Roman" w:hAnsi="Times New Roman" w:cs="Times New Roman"/>
          <w:sz w:val="28"/>
          <w:szCs w:val="28"/>
        </w:rPr>
        <w:t xml:space="preserve"> м</w:t>
      </w:r>
      <w:r w:rsidR="00AB5281" w:rsidRPr="005A433E">
        <w:rPr>
          <w:rFonts w:ascii="Times New Roman" w:hAnsi="Times New Roman" w:cs="Times New Roman"/>
          <w:sz w:val="28"/>
          <w:szCs w:val="28"/>
        </w:rPr>
        <w:t>ожет</w:t>
      </w:r>
      <w:r w:rsidRPr="005A433E">
        <w:rPr>
          <w:rFonts w:ascii="Times New Roman" w:hAnsi="Times New Roman" w:cs="Times New Roman"/>
          <w:sz w:val="28"/>
          <w:szCs w:val="28"/>
        </w:rPr>
        <w:t xml:space="preserve"> предусматривать совмещение труда на своем рабочем месте с изучением какой-либо одной темы, например</w:t>
      </w:r>
      <w:r w:rsidR="00EF5060">
        <w:rPr>
          <w:rFonts w:ascii="Times New Roman" w:hAnsi="Times New Roman" w:cs="Times New Roman"/>
          <w:sz w:val="28"/>
          <w:szCs w:val="28"/>
        </w:rPr>
        <w:t>,</w:t>
      </w:r>
      <w:r w:rsidRPr="005A433E">
        <w:rPr>
          <w:rFonts w:ascii="Times New Roman" w:hAnsi="Times New Roman" w:cs="Times New Roman"/>
          <w:sz w:val="28"/>
          <w:szCs w:val="28"/>
        </w:rPr>
        <w:t xml:space="preserve"> анализ хозяйственной, производственной, финансовой деятельности организации, изучение системы налогообложения и ведение финансовой отчетности, изучение новых технологий производства продукции, контроль за автоматически действующим оборудованием, его наладка, соблюдение рациональной технологии выполнения работ, умение пользоваться оборудованием, инструментами, приспособлениями, трудовые приемы </w:t>
      </w:r>
      <w:r w:rsidR="00AB5281" w:rsidRPr="005A433E">
        <w:rPr>
          <w:rFonts w:ascii="Times New Roman" w:hAnsi="Times New Roman" w:cs="Times New Roman"/>
          <w:sz w:val="28"/>
          <w:szCs w:val="28"/>
        </w:rPr>
        <w:br/>
      </w:r>
      <w:r w:rsidRPr="005A433E">
        <w:rPr>
          <w:rFonts w:ascii="Times New Roman" w:hAnsi="Times New Roman" w:cs="Times New Roman"/>
          <w:sz w:val="28"/>
          <w:szCs w:val="28"/>
        </w:rPr>
        <w:t>и операции при выполнении работ в определенных условиях пр</w:t>
      </w:r>
      <w:r w:rsidR="00EF5060">
        <w:rPr>
          <w:rFonts w:ascii="Times New Roman" w:hAnsi="Times New Roman" w:cs="Times New Roman"/>
          <w:sz w:val="28"/>
          <w:szCs w:val="28"/>
        </w:rPr>
        <w:t>оизводственной деятельности</w:t>
      </w:r>
      <w:r w:rsidRPr="005A433E">
        <w:rPr>
          <w:rFonts w:ascii="Times New Roman" w:hAnsi="Times New Roman" w:cs="Times New Roman"/>
          <w:sz w:val="28"/>
          <w:szCs w:val="28"/>
        </w:rPr>
        <w:t>.</w:t>
      </w:r>
    </w:p>
    <w:p w:rsidR="00216D27" w:rsidRDefault="00216D27" w:rsidP="00AB5281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433E">
        <w:rPr>
          <w:rFonts w:ascii="Times New Roman" w:hAnsi="Times New Roman" w:cs="Times New Roman"/>
          <w:sz w:val="28"/>
          <w:szCs w:val="28"/>
        </w:rPr>
        <w:t>4. Программа стажировки, утвержденная руководителем организации, является основным регламентирующим документом для стажера.</w:t>
      </w:r>
    </w:p>
    <w:p w:rsidR="00EF5060" w:rsidRPr="005A433E" w:rsidRDefault="00EF5060" w:rsidP="00AB5281">
      <w:pPr>
        <w:pStyle w:val="af4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16D27" w:rsidRPr="005A433E" w:rsidRDefault="00216D27" w:rsidP="00216D27">
      <w:pPr>
        <w:pStyle w:val="af4"/>
        <w:spacing w:line="240" w:lineRule="auto"/>
        <w:ind w:firstLine="4395"/>
        <w:jc w:val="right"/>
        <w:rPr>
          <w:rFonts w:ascii="Times New Roman" w:hAnsi="Times New Roman" w:cs="Times New Roman"/>
          <w:sz w:val="28"/>
          <w:szCs w:val="28"/>
        </w:rPr>
        <w:sectPr w:rsidR="00216D27" w:rsidRPr="005A433E" w:rsidSect="00D5439B">
          <w:pgSz w:w="11906" w:h="16838"/>
          <w:pgMar w:top="993" w:right="850" w:bottom="709" w:left="1701" w:header="0" w:footer="708" w:gutter="0"/>
          <w:pgNumType w:start="1"/>
          <w:cols w:space="708"/>
          <w:titlePg/>
          <w:docGrid w:linePitch="360"/>
        </w:sectPr>
      </w:pPr>
    </w:p>
    <w:p w:rsidR="00466A47" w:rsidRPr="005A433E" w:rsidRDefault="00466A47" w:rsidP="00466A47">
      <w:pPr>
        <w:pStyle w:val="af4"/>
        <w:spacing w:before="0" w:after="0" w:line="240" w:lineRule="auto"/>
        <w:ind w:left="5103" w:right="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433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4 </w:t>
      </w:r>
    </w:p>
    <w:p w:rsidR="00466A47" w:rsidRPr="005A433E" w:rsidRDefault="00466A47" w:rsidP="00466A47">
      <w:pPr>
        <w:pStyle w:val="af4"/>
        <w:spacing w:before="0" w:after="0" w:line="240" w:lineRule="auto"/>
        <w:ind w:left="5103" w:right="142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433E">
        <w:rPr>
          <w:rFonts w:ascii="Times New Roman" w:hAnsi="Times New Roman" w:cs="Times New Roman"/>
          <w:sz w:val="24"/>
          <w:szCs w:val="24"/>
        </w:rPr>
        <w:t xml:space="preserve">к Порядку осуществления </w:t>
      </w:r>
    </w:p>
    <w:p w:rsidR="00EF5060" w:rsidRDefault="00466A47" w:rsidP="00466A47">
      <w:pPr>
        <w:pStyle w:val="af4"/>
        <w:spacing w:before="0" w:after="0" w:line="240" w:lineRule="auto"/>
        <w:ind w:left="5103" w:right="142"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5A433E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5A433E">
        <w:rPr>
          <w:rFonts w:ascii="Times New Roman" w:hAnsi="Times New Roman" w:cs="Times New Roman"/>
          <w:bCs/>
          <w:sz w:val="24"/>
          <w:szCs w:val="24"/>
        </w:rPr>
        <w:t>по организации стажировок граждан, испытывающих трудности в поиске работы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466A47" w:rsidRPr="005A433E" w:rsidTr="008E4767">
        <w:tc>
          <w:tcPr>
            <w:tcW w:w="2835" w:type="dxa"/>
          </w:tcPr>
          <w:p w:rsidR="00466A47" w:rsidRPr="005A433E" w:rsidRDefault="00466A47" w:rsidP="00EF5060">
            <w:pPr>
              <w:widowControl w:val="0"/>
            </w:pPr>
            <w:r w:rsidRPr="005A433E">
              <w:rPr>
                <w:sz w:val="20"/>
              </w:rPr>
              <w:t>На бланке Агентства</w:t>
            </w:r>
          </w:p>
        </w:tc>
        <w:tc>
          <w:tcPr>
            <w:tcW w:w="6804" w:type="dxa"/>
          </w:tcPr>
          <w:p w:rsidR="00EF5060" w:rsidRDefault="00EF5060" w:rsidP="008E4767"/>
          <w:p w:rsidR="00466A47" w:rsidRPr="005A433E" w:rsidRDefault="00466A47" w:rsidP="008E4767">
            <w:r w:rsidRPr="005A433E">
              <w:t>______________________________________________________</w:t>
            </w:r>
          </w:p>
          <w:p w:rsidR="00466A47" w:rsidRPr="005A433E" w:rsidRDefault="00466A47" w:rsidP="008E4767">
            <w:pPr>
              <w:jc w:val="center"/>
              <w:rPr>
                <w:sz w:val="20"/>
                <w:szCs w:val="20"/>
              </w:rPr>
            </w:pPr>
            <w:r w:rsidRPr="005A433E">
              <w:rPr>
                <w:sz w:val="20"/>
                <w:szCs w:val="20"/>
              </w:rPr>
              <w:t>(наименование юридического лица, фамилия, имя, отчество (при наличии) индивидуального предпринимателя или физического лица)</w:t>
            </w:r>
          </w:p>
          <w:p w:rsidR="00466A47" w:rsidRPr="005A433E" w:rsidRDefault="00466A47" w:rsidP="008E4767">
            <w:r w:rsidRPr="005A433E">
              <w:t>__________________________________________________________________________________________________________________________________________________________________</w:t>
            </w:r>
          </w:p>
          <w:p w:rsidR="00466A47" w:rsidRPr="005A433E" w:rsidRDefault="00466A47" w:rsidP="008E4767">
            <w:r w:rsidRPr="005A433E">
              <w:t xml:space="preserve">           (</w:t>
            </w:r>
            <w:r w:rsidRPr="005A433E">
              <w:rPr>
                <w:sz w:val="20"/>
              </w:rPr>
              <w:t>адрес места нахождения, проезд, номер контактного телефона)</w:t>
            </w:r>
          </w:p>
        </w:tc>
      </w:tr>
    </w:tbl>
    <w:p w:rsidR="00466A47" w:rsidRPr="005A433E" w:rsidRDefault="00466A47" w:rsidP="00466A47">
      <w:pPr>
        <w:widowControl w:val="0"/>
        <w:ind w:left="4395"/>
        <w:jc w:val="right"/>
        <w:rPr>
          <w:b/>
        </w:rPr>
      </w:pPr>
    </w:p>
    <w:p w:rsidR="00466A47" w:rsidRPr="005A433E" w:rsidRDefault="00466A47" w:rsidP="00466A47">
      <w:pPr>
        <w:jc w:val="center"/>
        <w:rPr>
          <w:b/>
          <w:sz w:val="28"/>
          <w:szCs w:val="28"/>
        </w:rPr>
      </w:pPr>
      <w:r w:rsidRPr="005A433E">
        <w:rPr>
          <w:b/>
          <w:sz w:val="28"/>
          <w:szCs w:val="28"/>
        </w:rPr>
        <w:t xml:space="preserve">Направление для участия в стажировке </w:t>
      </w:r>
    </w:p>
    <w:p w:rsidR="00466A47" w:rsidRPr="005A433E" w:rsidRDefault="00466A47" w:rsidP="00466A47">
      <w:pPr>
        <w:jc w:val="center"/>
        <w:rPr>
          <w:b/>
          <w:sz w:val="20"/>
          <w:szCs w:val="28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9571"/>
      </w:tblGrid>
      <w:tr w:rsidR="00466A47" w:rsidRPr="005A433E" w:rsidTr="008E4767">
        <w:tc>
          <w:tcPr>
            <w:tcW w:w="9571" w:type="dxa"/>
          </w:tcPr>
          <w:p w:rsidR="00466A47" w:rsidRPr="005A433E" w:rsidRDefault="00466A47" w:rsidP="008E4767">
            <w:r w:rsidRPr="005A433E">
              <w:t>Гражданин____________________________________________________________________</w:t>
            </w:r>
          </w:p>
        </w:tc>
      </w:tr>
    </w:tbl>
    <w:p w:rsidR="00466A47" w:rsidRPr="005A433E" w:rsidRDefault="00466A47" w:rsidP="00466A47">
      <w:pPr>
        <w:jc w:val="both"/>
      </w:pPr>
      <w:r w:rsidRPr="005A433E">
        <w:t xml:space="preserve">                                                 (</w:t>
      </w:r>
      <w:r w:rsidRPr="005A433E">
        <w:rPr>
          <w:sz w:val="20"/>
        </w:rPr>
        <w:t>фамилия, имя, отчество (при наличии) гражданина)</w:t>
      </w:r>
    </w:p>
    <w:p w:rsidR="00466A47" w:rsidRPr="005A433E" w:rsidRDefault="00466A47" w:rsidP="00466A47">
      <w:pPr>
        <w:jc w:val="both"/>
        <w:rPr>
          <w:sz w:val="4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3102"/>
        <w:gridCol w:w="3014"/>
        <w:gridCol w:w="379"/>
        <w:gridCol w:w="3076"/>
      </w:tblGrid>
      <w:tr w:rsidR="00466A47" w:rsidRPr="005A433E" w:rsidTr="008E4767">
        <w:tc>
          <w:tcPr>
            <w:tcW w:w="9571" w:type="dxa"/>
            <w:gridSpan w:val="4"/>
          </w:tcPr>
          <w:p w:rsidR="00466A47" w:rsidRPr="005A433E" w:rsidRDefault="00466A47" w:rsidP="008E4767">
            <w:r w:rsidRPr="005A433E">
              <w:t xml:space="preserve">направляется для замещения временного рабочего места, созданного в соответствии </w:t>
            </w:r>
            <w:r w:rsidRPr="005A433E">
              <w:br/>
              <w:t>с договором  от  « ___» _________ 20___ г  №____________</w:t>
            </w:r>
          </w:p>
        </w:tc>
      </w:tr>
      <w:tr w:rsidR="00466A47" w:rsidRPr="005A433E" w:rsidTr="008E4767">
        <w:tc>
          <w:tcPr>
            <w:tcW w:w="6629" w:type="dxa"/>
            <w:gridSpan w:val="3"/>
          </w:tcPr>
          <w:p w:rsidR="00466A47" w:rsidRPr="005A433E" w:rsidRDefault="00466A47" w:rsidP="008E4767">
            <w:r w:rsidRPr="005A433E">
              <w:t xml:space="preserve">Рекомендуется на должность, по профессии (специальности) </w:t>
            </w:r>
          </w:p>
        </w:tc>
        <w:tc>
          <w:tcPr>
            <w:tcW w:w="2942" w:type="dxa"/>
          </w:tcPr>
          <w:p w:rsidR="00466A47" w:rsidRPr="005A433E" w:rsidRDefault="00466A47" w:rsidP="008E4767">
            <w:pPr>
              <w:rPr>
                <w:sz w:val="22"/>
              </w:rPr>
            </w:pPr>
            <w:r w:rsidRPr="005A433E">
              <w:rPr>
                <w:sz w:val="22"/>
              </w:rPr>
              <w:t>__________________________</w:t>
            </w:r>
          </w:p>
        </w:tc>
      </w:tr>
      <w:tr w:rsidR="00466A47" w:rsidRPr="005A433E" w:rsidTr="008E4767"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466A47" w:rsidRPr="005A433E" w:rsidRDefault="00466A47" w:rsidP="008E4767"/>
        </w:tc>
      </w:tr>
      <w:tr w:rsidR="00466A47" w:rsidRPr="005A433E" w:rsidTr="008E4767"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466A47" w:rsidRPr="005A433E" w:rsidRDefault="00466A47" w:rsidP="008E4767">
            <w:pPr>
              <w:ind w:left="267"/>
              <w:jc w:val="center"/>
              <w:rPr>
                <w:sz w:val="20"/>
                <w:szCs w:val="20"/>
              </w:rPr>
            </w:pPr>
            <w:r w:rsidRPr="005A433E">
              <w:rPr>
                <w:sz w:val="20"/>
                <w:szCs w:val="20"/>
              </w:rPr>
              <w:t>(нужное указать)</w:t>
            </w:r>
          </w:p>
        </w:tc>
      </w:tr>
      <w:tr w:rsidR="00466A47" w:rsidRPr="005A433E" w:rsidTr="008E4767">
        <w:tc>
          <w:tcPr>
            <w:tcW w:w="9571" w:type="dxa"/>
            <w:gridSpan w:val="4"/>
          </w:tcPr>
          <w:p w:rsidR="00466A47" w:rsidRPr="005A433E" w:rsidRDefault="00466A47" w:rsidP="008E4767">
            <w:pPr>
              <w:jc w:val="right"/>
              <w:rPr>
                <w:sz w:val="14"/>
                <w:szCs w:val="20"/>
              </w:rPr>
            </w:pPr>
          </w:p>
        </w:tc>
      </w:tr>
      <w:tr w:rsidR="00466A47" w:rsidRPr="005A433E" w:rsidTr="008E4767">
        <w:tc>
          <w:tcPr>
            <w:tcW w:w="9571" w:type="dxa"/>
            <w:gridSpan w:val="4"/>
          </w:tcPr>
          <w:p w:rsidR="00466A47" w:rsidRPr="005A433E" w:rsidRDefault="00466A47" w:rsidP="008E4767">
            <w:r w:rsidRPr="005A433E">
              <w:t>Просим письменно сообщить о принятом решении по предложенной кандидатуре.</w:t>
            </w:r>
          </w:p>
        </w:tc>
      </w:tr>
      <w:tr w:rsidR="00466A47" w:rsidRPr="005A433E" w:rsidTr="008E4767">
        <w:tc>
          <w:tcPr>
            <w:tcW w:w="9571" w:type="dxa"/>
            <w:gridSpan w:val="4"/>
          </w:tcPr>
          <w:p w:rsidR="00466A47" w:rsidRPr="005A433E" w:rsidRDefault="00466A47" w:rsidP="008E4767">
            <w:r w:rsidRPr="005A433E">
              <w:t>Номер телефона для справок ______________________________ «___»___________ 20__г.</w:t>
            </w:r>
          </w:p>
        </w:tc>
      </w:tr>
      <w:tr w:rsidR="00466A47" w:rsidRPr="005A433E" w:rsidTr="008E4767">
        <w:tc>
          <w:tcPr>
            <w:tcW w:w="3162" w:type="dxa"/>
            <w:tcBorders>
              <w:bottom w:val="single" w:sz="4" w:space="0" w:color="auto"/>
            </w:tcBorders>
          </w:tcPr>
          <w:p w:rsidR="00466A47" w:rsidRPr="005A433E" w:rsidRDefault="00466A47" w:rsidP="008E4767"/>
        </w:tc>
        <w:tc>
          <w:tcPr>
            <w:tcW w:w="3081" w:type="dxa"/>
            <w:tcBorders>
              <w:bottom w:val="single" w:sz="4" w:space="0" w:color="auto"/>
            </w:tcBorders>
          </w:tcPr>
          <w:p w:rsidR="00466A47" w:rsidRPr="005A433E" w:rsidRDefault="00466A47" w:rsidP="008E4767"/>
        </w:tc>
        <w:tc>
          <w:tcPr>
            <w:tcW w:w="3328" w:type="dxa"/>
            <w:gridSpan w:val="2"/>
            <w:tcBorders>
              <w:bottom w:val="single" w:sz="4" w:space="0" w:color="auto"/>
            </w:tcBorders>
          </w:tcPr>
          <w:p w:rsidR="00466A47" w:rsidRPr="005A433E" w:rsidRDefault="00466A47" w:rsidP="008E4767"/>
        </w:tc>
      </w:tr>
      <w:tr w:rsidR="00466A47" w:rsidRPr="005A433E" w:rsidTr="008E4767">
        <w:trPr>
          <w:trHeight w:val="738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466A47" w:rsidRPr="005A433E" w:rsidRDefault="00466A47" w:rsidP="008E47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A433E">
              <w:rPr>
                <w:sz w:val="20"/>
                <w:szCs w:val="20"/>
              </w:rPr>
              <w:t>(должность, подпись Ф</w:t>
            </w:r>
            <w:r w:rsidR="00EA01EC">
              <w:rPr>
                <w:sz w:val="20"/>
                <w:szCs w:val="20"/>
              </w:rPr>
              <w:t>.</w:t>
            </w:r>
            <w:r w:rsidRPr="005A433E">
              <w:rPr>
                <w:sz w:val="20"/>
                <w:szCs w:val="20"/>
              </w:rPr>
              <w:t>И</w:t>
            </w:r>
            <w:r w:rsidR="00EA01EC">
              <w:rPr>
                <w:sz w:val="20"/>
                <w:szCs w:val="20"/>
              </w:rPr>
              <w:t>.</w:t>
            </w:r>
            <w:r w:rsidRPr="005A433E">
              <w:rPr>
                <w:sz w:val="20"/>
                <w:szCs w:val="20"/>
              </w:rPr>
              <w:t>О работника Агентства)</w:t>
            </w:r>
          </w:p>
          <w:p w:rsidR="00466A47" w:rsidRPr="005A433E" w:rsidRDefault="00466A47" w:rsidP="008E47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466A47" w:rsidRPr="005A433E" w:rsidRDefault="00466A47" w:rsidP="008E47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A433E">
              <w:rPr>
                <w:sz w:val="20"/>
                <w:szCs w:val="20"/>
              </w:rPr>
              <w:t xml:space="preserve">- - - - - - - - - - - - - - - - - - - - - - - - - - - - - - - -  - </w:t>
            </w:r>
            <w:r w:rsidRPr="005A433E">
              <w:rPr>
                <w:sz w:val="20"/>
                <w:szCs w:val="20"/>
                <w:u w:val="single"/>
              </w:rPr>
              <w:t xml:space="preserve">(линия отрыва) </w:t>
            </w:r>
            <w:r w:rsidRPr="005A433E">
              <w:rPr>
                <w:sz w:val="20"/>
                <w:szCs w:val="20"/>
              </w:rPr>
              <w:t xml:space="preserve"> - - - - - - - - - - - - - - - - - - - - - - - - - - - - - - - - - - -</w:t>
            </w:r>
          </w:p>
          <w:p w:rsidR="00466A47" w:rsidRPr="005A433E" w:rsidRDefault="00466A47" w:rsidP="008E47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466A47" w:rsidRPr="005A433E" w:rsidRDefault="00466A47" w:rsidP="00466A47">
      <w:pPr>
        <w:jc w:val="center"/>
        <w:rPr>
          <w:b/>
          <w:sz w:val="28"/>
          <w:szCs w:val="28"/>
        </w:rPr>
      </w:pPr>
      <w:r w:rsidRPr="005A433E">
        <w:rPr>
          <w:b/>
          <w:sz w:val="28"/>
          <w:szCs w:val="28"/>
        </w:rPr>
        <w:t xml:space="preserve">Результат рассмотрения кандидатуры гражданина  </w:t>
      </w:r>
    </w:p>
    <w:p w:rsidR="00466A47" w:rsidRPr="005A433E" w:rsidRDefault="00466A47" w:rsidP="00466A47">
      <w:pPr>
        <w:autoSpaceDE w:val="0"/>
        <w:autoSpaceDN w:val="0"/>
        <w:adjustRightInd w:val="0"/>
        <w:rPr>
          <w:b/>
          <w:sz w:val="20"/>
        </w:rPr>
      </w:pPr>
    </w:p>
    <w:p w:rsidR="00466A47" w:rsidRPr="005A433E" w:rsidRDefault="00466A47" w:rsidP="00466A47">
      <w:pPr>
        <w:autoSpaceDE w:val="0"/>
        <w:autoSpaceDN w:val="0"/>
        <w:adjustRightInd w:val="0"/>
      </w:pPr>
      <w:r w:rsidRPr="005A433E">
        <w:t>Гражданин    __________________________________________________________________</w:t>
      </w:r>
    </w:p>
    <w:p w:rsidR="00466A47" w:rsidRPr="005A433E" w:rsidRDefault="00466A47" w:rsidP="00466A47">
      <w:pPr>
        <w:autoSpaceDE w:val="0"/>
        <w:autoSpaceDN w:val="0"/>
        <w:adjustRightInd w:val="0"/>
        <w:jc w:val="center"/>
      </w:pPr>
      <w:r w:rsidRPr="005A433E">
        <w:t>(</w:t>
      </w:r>
      <w:r w:rsidRPr="005A433E">
        <w:rPr>
          <w:sz w:val="20"/>
        </w:rPr>
        <w:t>фамилия, имя, отчество (при наличии))</w:t>
      </w:r>
    </w:p>
    <w:p w:rsidR="00466A47" w:rsidRPr="005A433E" w:rsidRDefault="00466A47" w:rsidP="00466A47">
      <w:pPr>
        <w:autoSpaceDE w:val="0"/>
        <w:autoSpaceDN w:val="0"/>
        <w:adjustRightInd w:val="0"/>
      </w:pPr>
      <w:r w:rsidRPr="005A433E">
        <w:t>принимается  на стажировку в соответствии с договором от  «___»______ 20__ г. №_____,</w:t>
      </w:r>
    </w:p>
    <w:p w:rsidR="00466A47" w:rsidRPr="005A433E" w:rsidRDefault="00466A47" w:rsidP="00466A47">
      <w:pPr>
        <w:autoSpaceDE w:val="0"/>
        <w:autoSpaceDN w:val="0"/>
        <w:adjustRightInd w:val="0"/>
        <w:ind w:right="-143"/>
      </w:pPr>
      <w:r w:rsidRPr="005A433E">
        <w:t>с  «___» ________ 20__ г. по «___»_______ 20__ г., приказ от  «___»______ 20__ г. №_____,</w:t>
      </w:r>
    </w:p>
    <w:p w:rsidR="00466A47" w:rsidRPr="005A433E" w:rsidRDefault="00466A47" w:rsidP="00466A47">
      <w:pPr>
        <w:autoSpaceDE w:val="0"/>
        <w:autoSpaceDN w:val="0"/>
        <w:adjustRightInd w:val="0"/>
      </w:pPr>
      <w:r w:rsidRPr="005A433E">
        <w:t>с ним заключен срочный трудовой договор от «___»_____________ 20___ г. №__________</w:t>
      </w:r>
    </w:p>
    <w:p w:rsidR="00466A47" w:rsidRPr="005A433E" w:rsidRDefault="00466A47" w:rsidP="00466A47">
      <w:pPr>
        <w:autoSpaceDE w:val="0"/>
        <w:autoSpaceDN w:val="0"/>
        <w:adjustRightInd w:val="0"/>
      </w:pPr>
      <w:r w:rsidRPr="005A433E">
        <w:t>на должность, по профессии (специальности)    _____________________________________</w:t>
      </w:r>
    </w:p>
    <w:p w:rsidR="00466A47" w:rsidRPr="005A433E" w:rsidRDefault="00466A47" w:rsidP="00466A47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5A433E">
        <w:rPr>
          <w:sz w:val="20"/>
          <w:szCs w:val="20"/>
        </w:rPr>
        <w:t xml:space="preserve">                                                                                                (нужное указать)</w:t>
      </w:r>
    </w:p>
    <w:p w:rsidR="00466A47" w:rsidRPr="005A433E" w:rsidRDefault="00466A47" w:rsidP="00466A47">
      <w:pPr>
        <w:autoSpaceDE w:val="0"/>
        <w:autoSpaceDN w:val="0"/>
        <w:adjustRightInd w:val="0"/>
      </w:pPr>
      <w:r w:rsidRPr="005A433E">
        <w:t>Кандидатура отклонена в связи с _________________________________________________</w:t>
      </w:r>
    </w:p>
    <w:p w:rsidR="00466A47" w:rsidRPr="005A433E" w:rsidRDefault="00466A47" w:rsidP="00466A47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5A433E">
        <w:rPr>
          <w:sz w:val="20"/>
          <w:szCs w:val="20"/>
        </w:rPr>
        <w:t xml:space="preserve">                                                                                  (указать причину отказа)</w:t>
      </w:r>
    </w:p>
    <w:p w:rsidR="00466A47" w:rsidRPr="005A433E" w:rsidRDefault="00466A47" w:rsidP="00466A47">
      <w:pPr>
        <w:autoSpaceDE w:val="0"/>
        <w:autoSpaceDN w:val="0"/>
        <w:adjustRightInd w:val="0"/>
      </w:pPr>
      <w:r w:rsidRPr="005A433E">
        <w:t>Гражданин от участия в стажировке отказался в связи с _____________________________</w:t>
      </w:r>
    </w:p>
    <w:p w:rsidR="00466A47" w:rsidRPr="005A433E" w:rsidRDefault="00466A47" w:rsidP="00466A47">
      <w:pPr>
        <w:autoSpaceDE w:val="0"/>
        <w:autoSpaceDN w:val="0"/>
        <w:adjustRightInd w:val="0"/>
        <w:rPr>
          <w:sz w:val="16"/>
          <w:szCs w:val="16"/>
        </w:rPr>
      </w:pPr>
      <w:r w:rsidRPr="005A433E">
        <w:rPr>
          <w:sz w:val="16"/>
          <w:szCs w:val="16"/>
        </w:rPr>
        <w:t xml:space="preserve">                                                                                                                                        (указать причину)</w:t>
      </w:r>
    </w:p>
    <w:p w:rsidR="00466A47" w:rsidRPr="005A433E" w:rsidRDefault="00466A47" w:rsidP="00466A47">
      <w:pPr>
        <w:autoSpaceDE w:val="0"/>
        <w:autoSpaceDN w:val="0"/>
        <w:adjustRightInd w:val="0"/>
        <w:rPr>
          <w:sz w:val="16"/>
          <w:szCs w:val="16"/>
        </w:rPr>
      </w:pPr>
      <w:r w:rsidRPr="005A433E">
        <w:rPr>
          <w:sz w:val="16"/>
          <w:szCs w:val="16"/>
        </w:rPr>
        <w:t>____________________________________________________________________________________________________________________</w:t>
      </w:r>
    </w:p>
    <w:p w:rsidR="00EF5060" w:rsidRDefault="00466A47" w:rsidP="00466A47">
      <w:pPr>
        <w:autoSpaceDE w:val="0"/>
        <w:autoSpaceDN w:val="0"/>
        <w:adjustRightInd w:val="0"/>
      </w:pPr>
      <w:r w:rsidRPr="005A433E">
        <w:t>_____________________________________________________________________________</w:t>
      </w:r>
    </w:p>
    <w:p w:rsidR="00466A47" w:rsidRPr="005A433E" w:rsidRDefault="00466A47" w:rsidP="00466A47">
      <w:pPr>
        <w:autoSpaceDE w:val="0"/>
        <w:autoSpaceDN w:val="0"/>
        <w:adjustRightInd w:val="0"/>
        <w:rPr>
          <w:sz w:val="20"/>
        </w:rPr>
      </w:pPr>
      <w:r w:rsidRPr="005A433E">
        <w:rPr>
          <w:sz w:val="16"/>
        </w:rPr>
        <w:t>(</w:t>
      </w:r>
      <w:r w:rsidRPr="005A433E">
        <w:rPr>
          <w:sz w:val="16"/>
          <w:szCs w:val="20"/>
        </w:rPr>
        <w:t>наименование юридического лица/ фамилия, имя, отчество (при наличии) индивидуального предпринимателя или физического лица</w:t>
      </w:r>
      <w:r w:rsidRPr="005A433E">
        <w:rPr>
          <w:sz w:val="16"/>
        </w:rPr>
        <w:t>)</w:t>
      </w:r>
    </w:p>
    <w:p w:rsidR="00466A47" w:rsidRPr="005A433E" w:rsidRDefault="00466A47" w:rsidP="00466A47">
      <w:pPr>
        <w:autoSpaceDE w:val="0"/>
        <w:autoSpaceDN w:val="0"/>
        <w:adjustRightInd w:val="0"/>
        <w:jc w:val="center"/>
        <w:rPr>
          <w:sz w:val="20"/>
        </w:rPr>
      </w:pPr>
    </w:p>
    <w:p w:rsidR="00466A47" w:rsidRPr="005A433E" w:rsidRDefault="00466A47" w:rsidP="00466A47">
      <w:r w:rsidRPr="005A433E">
        <w:t>« ___»_________ 20___ г.               ________________________________________________</w:t>
      </w:r>
    </w:p>
    <w:p w:rsidR="00466A47" w:rsidRPr="005A433E" w:rsidRDefault="00466A47" w:rsidP="00466A47">
      <w:pPr>
        <w:pStyle w:val="af4"/>
        <w:spacing w:before="0"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5A433E">
        <w:tab/>
      </w:r>
      <w:r w:rsidRPr="005A433E">
        <w:tab/>
      </w:r>
      <w:r w:rsidRPr="005A433E">
        <w:rPr>
          <w:rFonts w:ascii="Times New Roman" w:hAnsi="Times New Roman" w:cs="Times New Roman"/>
          <w:sz w:val="20"/>
          <w:szCs w:val="20"/>
        </w:rPr>
        <w:tab/>
      </w:r>
      <w:r w:rsidRPr="005A433E">
        <w:rPr>
          <w:rFonts w:ascii="Times New Roman" w:hAnsi="Times New Roman" w:cs="Times New Roman"/>
          <w:sz w:val="20"/>
          <w:szCs w:val="20"/>
        </w:rPr>
        <w:tab/>
      </w:r>
      <w:r w:rsidRPr="005A433E">
        <w:rPr>
          <w:rFonts w:ascii="Times New Roman" w:hAnsi="Times New Roman" w:cs="Times New Roman"/>
          <w:sz w:val="20"/>
          <w:szCs w:val="20"/>
        </w:rPr>
        <w:tab/>
        <w:t>(должность, Ф.И.</w:t>
      </w:r>
      <w:r w:rsidR="005A433E" w:rsidRPr="005A433E">
        <w:rPr>
          <w:rFonts w:ascii="Times New Roman" w:hAnsi="Times New Roman" w:cs="Times New Roman"/>
          <w:sz w:val="20"/>
          <w:szCs w:val="20"/>
        </w:rPr>
        <w:t>О.,</w:t>
      </w:r>
      <w:r w:rsidRPr="005A433E">
        <w:rPr>
          <w:rFonts w:ascii="Times New Roman" w:hAnsi="Times New Roman" w:cs="Times New Roman"/>
          <w:sz w:val="20"/>
          <w:szCs w:val="20"/>
        </w:rPr>
        <w:t xml:space="preserve"> подпись работодателя (его представителя))</w:t>
      </w:r>
    </w:p>
    <w:p w:rsidR="00EF5060" w:rsidRDefault="00466A47" w:rsidP="00466A47">
      <w:pPr>
        <w:pStyle w:val="ConsPlusNormal"/>
        <w:suppressAutoHyphens/>
        <w:ind w:firstLine="0"/>
        <w:rPr>
          <w:rFonts w:ascii="Times New Roman" w:hAnsi="Times New Roman" w:cs="Times New Roman"/>
        </w:rPr>
      </w:pPr>
      <w:r w:rsidRPr="005A433E">
        <w:rPr>
          <w:rFonts w:ascii="Times New Roman" w:hAnsi="Times New Roman" w:cs="Times New Roman"/>
        </w:rPr>
        <w:tab/>
      </w:r>
      <w:r w:rsidRPr="005A433E">
        <w:rPr>
          <w:rFonts w:ascii="Times New Roman" w:hAnsi="Times New Roman" w:cs="Times New Roman"/>
        </w:rPr>
        <w:tab/>
      </w:r>
      <w:r w:rsidRPr="005A433E">
        <w:rPr>
          <w:rFonts w:ascii="Times New Roman" w:hAnsi="Times New Roman" w:cs="Times New Roman"/>
        </w:rPr>
        <w:tab/>
      </w:r>
      <w:r w:rsidRPr="005A433E">
        <w:rPr>
          <w:rFonts w:ascii="Times New Roman" w:hAnsi="Times New Roman" w:cs="Times New Roman"/>
        </w:rPr>
        <w:tab/>
      </w:r>
      <w:r w:rsidRPr="005A433E">
        <w:rPr>
          <w:rFonts w:ascii="Times New Roman" w:hAnsi="Times New Roman" w:cs="Times New Roman"/>
        </w:rPr>
        <w:tab/>
      </w:r>
      <w:r w:rsidRPr="005A433E">
        <w:rPr>
          <w:rFonts w:ascii="Times New Roman" w:hAnsi="Times New Roman" w:cs="Times New Roman"/>
        </w:rPr>
        <w:tab/>
      </w:r>
      <w:r w:rsidRPr="005A433E">
        <w:rPr>
          <w:rFonts w:ascii="Times New Roman" w:hAnsi="Times New Roman" w:cs="Times New Roman"/>
        </w:rPr>
        <w:tab/>
      </w:r>
      <w:r w:rsidRPr="005A433E">
        <w:rPr>
          <w:rFonts w:ascii="Times New Roman" w:hAnsi="Times New Roman" w:cs="Times New Roman"/>
        </w:rPr>
        <w:tab/>
      </w:r>
    </w:p>
    <w:p w:rsidR="00466A47" w:rsidRDefault="00466A47" w:rsidP="00EF5060">
      <w:pPr>
        <w:pStyle w:val="ConsPlusNormal"/>
        <w:suppressAutoHyphens/>
        <w:ind w:left="4956" w:firstLine="708"/>
        <w:rPr>
          <w:rFonts w:ascii="Times New Roman" w:hAnsi="Times New Roman" w:cs="Times New Roman"/>
        </w:rPr>
      </w:pPr>
      <w:r w:rsidRPr="005A433E">
        <w:rPr>
          <w:rFonts w:ascii="Times New Roman" w:hAnsi="Times New Roman" w:cs="Times New Roman"/>
        </w:rPr>
        <w:t>М.П.</w:t>
      </w:r>
    </w:p>
    <w:p w:rsidR="00EF5060" w:rsidRPr="005A433E" w:rsidRDefault="00EF5060" w:rsidP="00EF5060">
      <w:pPr>
        <w:pStyle w:val="ConsPlusNormal"/>
        <w:suppressAutoHyphens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6D27" w:rsidRPr="005A433E" w:rsidRDefault="00216D27" w:rsidP="00216D27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:rsidR="00EF5060" w:rsidRDefault="00EF5060" w:rsidP="00216D27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  <w:sectPr w:rsidR="00EF5060" w:rsidSect="0024349F">
          <w:headerReference w:type="default" r:id="rId15"/>
          <w:headerReference w:type="first" r:id="rId16"/>
          <w:pgSz w:w="11906" w:h="16838"/>
          <w:pgMar w:top="993" w:right="707" w:bottom="284" w:left="1701" w:header="0" w:footer="708" w:gutter="0"/>
          <w:pgNumType w:start="1"/>
          <w:cols w:space="708"/>
          <w:titlePg/>
          <w:docGrid w:linePitch="360"/>
        </w:sectPr>
      </w:pPr>
    </w:p>
    <w:p w:rsidR="00402A2F" w:rsidRPr="005A433E" w:rsidRDefault="00402A2F" w:rsidP="003A548E">
      <w:pPr>
        <w:pStyle w:val="af4"/>
        <w:spacing w:before="0" w:after="0" w:line="240" w:lineRule="auto"/>
        <w:ind w:left="11907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433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A43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A2F" w:rsidRPr="005A433E" w:rsidRDefault="00402A2F" w:rsidP="003A548E">
      <w:pPr>
        <w:pStyle w:val="af4"/>
        <w:spacing w:before="0" w:after="0" w:line="240" w:lineRule="auto"/>
        <w:ind w:left="11907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433E">
        <w:rPr>
          <w:rFonts w:ascii="Times New Roman" w:hAnsi="Times New Roman" w:cs="Times New Roman"/>
          <w:sz w:val="24"/>
          <w:szCs w:val="24"/>
        </w:rPr>
        <w:t xml:space="preserve">к Порядку осуществления </w:t>
      </w:r>
    </w:p>
    <w:p w:rsidR="00402A2F" w:rsidRPr="005A433E" w:rsidRDefault="00402A2F" w:rsidP="003A548E">
      <w:pPr>
        <w:pStyle w:val="af4"/>
        <w:spacing w:before="0" w:after="0" w:line="240" w:lineRule="auto"/>
        <w:ind w:left="11907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433E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5A433E">
        <w:rPr>
          <w:rFonts w:ascii="Times New Roman" w:hAnsi="Times New Roman" w:cs="Times New Roman"/>
          <w:bCs/>
          <w:sz w:val="24"/>
          <w:szCs w:val="24"/>
        </w:rPr>
        <w:t xml:space="preserve">по организации стажировок граждан, </w:t>
      </w:r>
      <w:r w:rsidR="003A548E">
        <w:rPr>
          <w:rFonts w:ascii="Times New Roman" w:hAnsi="Times New Roman" w:cs="Times New Roman"/>
          <w:bCs/>
          <w:sz w:val="24"/>
          <w:szCs w:val="24"/>
        </w:rPr>
        <w:t>и</w:t>
      </w:r>
      <w:r w:rsidRPr="005A433E">
        <w:rPr>
          <w:rFonts w:ascii="Times New Roman" w:hAnsi="Times New Roman" w:cs="Times New Roman"/>
          <w:bCs/>
          <w:sz w:val="24"/>
          <w:szCs w:val="24"/>
        </w:rPr>
        <w:t xml:space="preserve">спытывающих трудности </w:t>
      </w:r>
      <w:r w:rsidR="003A548E">
        <w:rPr>
          <w:rFonts w:ascii="Times New Roman" w:hAnsi="Times New Roman" w:cs="Times New Roman"/>
          <w:bCs/>
          <w:sz w:val="24"/>
          <w:szCs w:val="24"/>
        </w:rPr>
        <w:br/>
      </w:r>
      <w:r w:rsidRPr="005A433E">
        <w:rPr>
          <w:rFonts w:ascii="Times New Roman" w:hAnsi="Times New Roman" w:cs="Times New Roman"/>
          <w:bCs/>
          <w:sz w:val="24"/>
          <w:szCs w:val="24"/>
        </w:rPr>
        <w:t>в поиске работы</w:t>
      </w:r>
    </w:p>
    <w:p w:rsidR="00216D27" w:rsidRPr="005A433E" w:rsidRDefault="00216D27" w:rsidP="00216D27">
      <w:pPr>
        <w:pStyle w:val="af4"/>
        <w:spacing w:before="0" w:after="0" w:line="240" w:lineRule="auto"/>
        <w:ind w:left="5102" w:firstLine="0"/>
        <w:rPr>
          <w:rFonts w:ascii="Times New Roman" w:hAnsi="Times New Roman" w:cs="Times New Roman"/>
          <w:sz w:val="24"/>
          <w:szCs w:val="24"/>
        </w:rPr>
      </w:pPr>
    </w:p>
    <w:p w:rsidR="005A433E" w:rsidRPr="005A433E" w:rsidRDefault="005A433E" w:rsidP="005A433E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5A433E">
        <w:rPr>
          <w:rFonts w:ascii="Times New Roman" w:hAnsi="Times New Roman" w:cs="Times New Roman"/>
          <w:sz w:val="20"/>
          <w:szCs w:val="20"/>
        </w:rPr>
        <w:t>Предоставляется еже</w:t>
      </w:r>
      <w:r w:rsidR="00A443BF">
        <w:rPr>
          <w:rFonts w:ascii="Times New Roman" w:hAnsi="Times New Roman" w:cs="Times New Roman"/>
          <w:sz w:val="20"/>
          <w:szCs w:val="20"/>
        </w:rPr>
        <w:t>недельно</w:t>
      </w:r>
      <w:r w:rsidRPr="005A433E">
        <w:rPr>
          <w:rFonts w:ascii="Times New Roman" w:hAnsi="Times New Roman" w:cs="Times New Roman"/>
          <w:sz w:val="20"/>
          <w:szCs w:val="20"/>
        </w:rPr>
        <w:t>,</w:t>
      </w:r>
    </w:p>
    <w:p w:rsidR="005A433E" w:rsidRPr="005A433E" w:rsidRDefault="00170EBC" w:rsidP="005A433E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A433E" w:rsidRPr="005A433E">
        <w:rPr>
          <w:rFonts w:ascii="Times New Roman" w:hAnsi="Times New Roman" w:cs="Times New Roman"/>
          <w:sz w:val="20"/>
          <w:szCs w:val="20"/>
        </w:rPr>
        <w:t>нарастающим итогом</w:t>
      </w:r>
    </w:p>
    <w:p w:rsidR="00216D27" w:rsidRPr="005A433E" w:rsidRDefault="00216D27" w:rsidP="00216D27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:rsidR="00216D27" w:rsidRPr="005A433E" w:rsidRDefault="00F600EA" w:rsidP="00216D2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Информация </w:t>
      </w:r>
    </w:p>
    <w:p w:rsidR="00216D27" w:rsidRPr="005A433E" w:rsidRDefault="00216D27" w:rsidP="00216D27">
      <w:pPr>
        <w:jc w:val="center"/>
        <w:textAlignment w:val="bottom"/>
        <w:outlineLvl w:val="1"/>
        <w:rPr>
          <w:b/>
          <w:bCs/>
          <w:sz w:val="28"/>
          <w:szCs w:val="28"/>
        </w:rPr>
      </w:pPr>
      <w:r w:rsidRPr="005A433E">
        <w:rPr>
          <w:b/>
          <w:bCs/>
          <w:sz w:val="28"/>
          <w:szCs w:val="28"/>
        </w:rPr>
        <w:t>о</w:t>
      </w:r>
      <w:r w:rsidR="00F600EA">
        <w:rPr>
          <w:b/>
          <w:bCs/>
          <w:sz w:val="28"/>
          <w:szCs w:val="28"/>
        </w:rPr>
        <w:t>б</w:t>
      </w:r>
      <w:r w:rsidRPr="005A433E">
        <w:rPr>
          <w:b/>
          <w:bCs/>
          <w:sz w:val="28"/>
          <w:szCs w:val="28"/>
        </w:rPr>
        <w:t xml:space="preserve"> организации  стажировки граждан</w:t>
      </w:r>
      <w:r w:rsidRPr="005A433E">
        <w:rPr>
          <w:rStyle w:val="a6"/>
          <w:sz w:val="28"/>
          <w:szCs w:val="28"/>
        </w:rPr>
        <w:t xml:space="preserve">, </w:t>
      </w:r>
      <w:r w:rsidR="00F600EA">
        <w:rPr>
          <w:rStyle w:val="a6"/>
          <w:sz w:val="28"/>
          <w:szCs w:val="28"/>
        </w:rPr>
        <w:br/>
      </w:r>
      <w:r w:rsidRPr="005A433E">
        <w:rPr>
          <w:rStyle w:val="a6"/>
          <w:sz w:val="28"/>
          <w:szCs w:val="28"/>
        </w:rPr>
        <w:t>испытывающих трудности в поиске работы</w:t>
      </w:r>
    </w:p>
    <w:p w:rsidR="00216D27" w:rsidRPr="005A433E" w:rsidRDefault="00A443BF" w:rsidP="00216D27">
      <w:pPr>
        <w:jc w:val="center"/>
        <w:textAlignment w:val="bottom"/>
        <w:outlineLvl w:val="1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за</w:t>
      </w:r>
      <w:r w:rsidR="00216D27" w:rsidRPr="005A433E">
        <w:rPr>
          <w:b/>
          <w:bCs/>
          <w:sz w:val="28"/>
          <w:szCs w:val="28"/>
        </w:rPr>
        <w:t xml:space="preserve"> ___________</w:t>
      </w:r>
      <w:r>
        <w:rPr>
          <w:b/>
          <w:bCs/>
          <w:sz w:val="28"/>
          <w:szCs w:val="28"/>
        </w:rPr>
        <w:t xml:space="preserve"> </w:t>
      </w:r>
      <w:r w:rsidRPr="00EF4703">
        <w:rPr>
          <w:rStyle w:val="a6"/>
          <w:rFonts w:eastAsia="TimesNewRomanPSMT"/>
          <w:sz w:val="28"/>
          <w:szCs w:val="28"/>
        </w:rPr>
        <w:t>–</w:t>
      </w:r>
      <w:r>
        <w:rPr>
          <w:rStyle w:val="a6"/>
          <w:rFonts w:eastAsia="TimesNewRomanPSMT"/>
          <w:sz w:val="28"/>
          <w:szCs w:val="28"/>
        </w:rPr>
        <w:t xml:space="preserve"> </w:t>
      </w:r>
      <w:r w:rsidR="00216D27" w:rsidRPr="005A433E">
        <w:rPr>
          <w:b/>
          <w:bCs/>
          <w:sz w:val="28"/>
          <w:szCs w:val="28"/>
        </w:rPr>
        <w:t>____</w:t>
      </w:r>
      <w:r>
        <w:rPr>
          <w:b/>
          <w:bCs/>
          <w:sz w:val="28"/>
          <w:szCs w:val="28"/>
        </w:rPr>
        <w:t>______</w:t>
      </w:r>
    </w:p>
    <w:p w:rsidR="00216D27" w:rsidRDefault="00216D27" w:rsidP="00216D27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134"/>
        <w:gridCol w:w="1134"/>
        <w:gridCol w:w="1560"/>
        <w:gridCol w:w="1984"/>
        <w:gridCol w:w="1418"/>
        <w:gridCol w:w="1701"/>
        <w:gridCol w:w="1701"/>
        <w:gridCol w:w="1134"/>
        <w:gridCol w:w="1701"/>
        <w:gridCol w:w="1701"/>
      </w:tblGrid>
      <w:tr w:rsidR="00E35BA4" w:rsidTr="00E35BA4">
        <w:trPr>
          <w:trHeight w:val="17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5BA4" w:rsidRDefault="00E35BA4" w:rsidP="00845F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BA4" w:rsidRDefault="00E35BA4" w:rsidP="00845F9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Дата договора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BA4" w:rsidRDefault="00E35BA4" w:rsidP="00845F9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 договора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BA4" w:rsidRDefault="00E35BA4" w:rsidP="00845F9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5BA4" w:rsidRDefault="00E35BA4" w:rsidP="00845F9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Профессия/специальность при трудоустройстве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 xml:space="preserve">( в соответствии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с договором)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A4" w:rsidRDefault="00E35BA4" w:rsidP="00845F9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Количество рабочих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BA4" w:rsidRDefault="00E35BA4" w:rsidP="00845F92">
            <w:pPr>
              <w:ind w:right="-108" w:firstLine="3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Численность трудоустроенных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BA4" w:rsidRPr="002436A1" w:rsidRDefault="00E35BA4" w:rsidP="00845F92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</w:t>
            </w:r>
            <w:r w:rsidRPr="002436A1">
              <w:rPr>
                <w:b/>
                <w:bCs/>
                <w:sz w:val="20"/>
                <w:szCs w:val="20"/>
              </w:rPr>
              <w:t xml:space="preserve">атегория граждан, направленных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2436A1">
              <w:rPr>
                <w:b/>
                <w:bCs/>
                <w:sz w:val="20"/>
                <w:szCs w:val="20"/>
              </w:rPr>
              <w:t>и трудоустроенных на стажировку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BA4" w:rsidRPr="002436A1" w:rsidRDefault="00E35BA4" w:rsidP="00845F92">
            <w:pPr>
              <w:ind w:left="-108" w:right="-108" w:firstLine="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  <w:r w:rsidRPr="002436A1">
              <w:rPr>
                <w:b/>
                <w:bCs/>
                <w:sz w:val="20"/>
                <w:szCs w:val="20"/>
              </w:rPr>
              <w:t>аботают по состоянию на __________ (дата)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5BA4" w:rsidRDefault="00E35BA4" w:rsidP="00845F9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Трудоустроено по окончании стажировки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в той-же организации (чел</w:t>
            </w:r>
            <w:r w:rsidR="00B64237">
              <w:rPr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5BA4" w:rsidRDefault="00E35BA4" w:rsidP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Трудоустроено по окончании стажировки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в другую организацию (чел</w:t>
            </w:r>
            <w:r w:rsidR="00B64237">
              <w:rPr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E35BA4" w:rsidRPr="00845F92" w:rsidTr="00E35BA4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5BA4" w:rsidRPr="00845F92" w:rsidRDefault="00E35BA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5F9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845F92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845F92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845F92" w:rsidRDefault="00E35BA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5BA4" w:rsidRPr="00845F92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A4" w:rsidRPr="00845F92" w:rsidRDefault="00E35BA4" w:rsidP="0042361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BA4" w:rsidRPr="00845F92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845F92" w:rsidRDefault="00E35B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845F92" w:rsidRDefault="00E35B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35BA4" w:rsidRPr="00845F92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845F92" w:rsidRDefault="00E35BA4">
            <w:pPr>
              <w:rPr>
                <w:color w:val="000000"/>
                <w:sz w:val="22"/>
                <w:szCs w:val="22"/>
              </w:rPr>
            </w:pPr>
          </w:p>
        </w:tc>
      </w:tr>
      <w:tr w:rsidR="00E35BA4" w:rsidRPr="00845F92" w:rsidTr="00E35BA4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BA4" w:rsidRPr="00845F92" w:rsidRDefault="00E35BA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5F9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845F92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845F92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845F92" w:rsidRDefault="00E35BA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5BA4" w:rsidRPr="00845F92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A4" w:rsidRPr="00845F92" w:rsidRDefault="00E35BA4" w:rsidP="0042361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BA4" w:rsidRPr="00845F92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845F92" w:rsidRDefault="00E35B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845F92" w:rsidRDefault="00E35B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35BA4" w:rsidRPr="00845F92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845F92" w:rsidRDefault="00E35BA4">
            <w:pPr>
              <w:rPr>
                <w:color w:val="000000"/>
                <w:sz w:val="22"/>
                <w:szCs w:val="22"/>
              </w:rPr>
            </w:pPr>
          </w:p>
        </w:tc>
      </w:tr>
      <w:tr w:rsidR="00E35BA4" w:rsidRPr="00845F92" w:rsidTr="00E35BA4">
        <w:trPr>
          <w:trHeight w:val="765"/>
        </w:trPr>
        <w:tc>
          <w:tcPr>
            <w:tcW w:w="63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5BA4" w:rsidRPr="00845F92" w:rsidRDefault="00E35BA4" w:rsidP="00845F9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A4" w:rsidRPr="00845F92" w:rsidRDefault="00E35BA4" w:rsidP="0042361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BA4" w:rsidRPr="00845F92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845F92" w:rsidRDefault="00E35B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845F92" w:rsidRDefault="00E35B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35BA4" w:rsidRPr="00845F92" w:rsidRDefault="00E35B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BA4" w:rsidRPr="00845F92" w:rsidRDefault="00E35BA4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216D27" w:rsidRPr="005A433E" w:rsidRDefault="00216D27" w:rsidP="00216D27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:rsidR="00216D27" w:rsidRPr="005A433E" w:rsidRDefault="00216D27" w:rsidP="00845F92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:rsidR="00170EBC" w:rsidRDefault="00170EBC" w:rsidP="00216D27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:rsidR="00170EBC" w:rsidRDefault="00DF7AD4" w:rsidP="00170EBC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</w:t>
      </w:r>
      <w:r w:rsidR="00170EBC">
        <w:rPr>
          <w:rFonts w:ascii="Times New Roman" w:hAnsi="Times New Roman" w:cs="Times New Roman"/>
          <w:sz w:val="20"/>
          <w:szCs w:val="20"/>
        </w:rPr>
        <w:t>сполнитель</w:t>
      </w:r>
      <w:r>
        <w:rPr>
          <w:rFonts w:ascii="Times New Roman" w:hAnsi="Times New Roman" w:cs="Times New Roman"/>
          <w:sz w:val="20"/>
          <w:szCs w:val="20"/>
        </w:rPr>
        <w:t xml:space="preserve"> _______________</w:t>
      </w:r>
    </w:p>
    <w:p w:rsidR="00F600EA" w:rsidRDefault="00170EBC" w:rsidP="00170EBC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</w:t>
      </w:r>
      <w:r w:rsidR="00B642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64237" w:rsidRDefault="00B64237" w:rsidP="00170EB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B64237" w:rsidRDefault="00B64237" w:rsidP="00170EB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B64237" w:rsidRDefault="00B64237" w:rsidP="00170EBC">
      <w:pPr>
        <w:pStyle w:val="Default"/>
        <w:rPr>
          <w:rFonts w:ascii="Times New Roman" w:hAnsi="Times New Roman" w:cs="Times New Roman"/>
          <w:sz w:val="20"/>
          <w:szCs w:val="20"/>
        </w:rPr>
        <w:sectPr w:rsidR="00B64237" w:rsidSect="002436A1">
          <w:pgSz w:w="16838" w:h="11906" w:orient="landscape"/>
          <w:pgMar w:top="993" w:right="993" w:bottom="707" w:left="284" w:header="0" w:footer="708" w:gutter="0"/>
          <w:pgNumType w:start="1"/>
          <w:cols w:space="708"/>
          <w:titlePg/>
          <w:docGrid w:linePitch="360"/>
        </w:sectPr>
      </w:pPr>
    </w:p>
    <w:p w:rsidR="00F600EA" w:rsidRPr="005A433E" w:rsidRDefault="00F600EA" w:rsidP="00F600EA">
      <w:pPr>
        <w:pStyle w:val="af4"/>
        <w:spacing w:before="0" w:after="0" w:line="240" w:lineRule="auto"/>
        <w:ind w:left="510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433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A43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0EA" w:rsidRPr="005A433E" w:rsidRDefault="00F600EA" w:rsidP="00F600EA">
      <w:pPr>
        <w:pStyle w:val="af4"/>
        <w:spacing w:before="0" w:after="0" w:line="240" w:lineRule="auto"/>
        <w:ind w:left="510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433E">
        <w:rPr>
          <w:rFonts w:ascii="Times New Roman" w:hAnsi="Times New Roman" w:cs="Times New Roman"/>
          <w:sz w:val="24"/>
          <w:szCs w:val="24"/>
        </w:rPr>
        <w:t xml:space="preserve">к Порядку осуществления </w:t>
      </w:r>
    </w:p>
    <w:p w:rsidR="00F600EA" w:rsidRPr="005A433E" w:rsidRDefault="00F600EA" w:rsidP="00F600EA">
      <w:pPr>
        <w:pStyle w:val="af4"/>
        <w:spacing w:before="0" w:after="0" w:line="240" w:lineRule="auto"/>
        <w:ind w:left="5103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433E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5A433E">
        <w:rPr>
          <w:rFonts w:ascii="Times New Roman" w:hAnsi="Times New Roman" w:cs="Times New Roman"/>
          <w:bCs/>
          <w:sz w:val="24"/>
          <w:szCs w:val="24"/>
        </w:rPr>
        <w:t xml:space="preserve">по организации стажировок граждан, испытывающих трудности </w:t>
      </w:r>
      <w:r w:rsidR="00DF7AD4">
        <w:rPr>
          <w:rFonts w:ascii="Times New Roman" w:hAnsi="Times New Roman" w:cs="Times New Roman"/>
          <w:bCs/>
          <w:sz w:val="24"/>
          <w:szCs w:val="24"/>
        </w:rPr>
        <w:br/>
      </w:r>
      <w:r w:rsidRPr="005A433E">
        <w:rPr>
          <w:rFonts w:ascii="Times New Roman" w:hAnsi="Times New Roman" w:cs="Times New Roman"/>
          <w:bCs/>
          <w:sz w:val="24"/>
          <w:szCs w:val="24"/>
        </w:rPr>
        <w:t>в поиске работы</w:t>
      </w:r>
    </w:p>
    <w:p w:rsidR="00F600EA" w:rsidRPr="005A433E" w:rsidRDefault="00F600EA" w:rsidP="00F600EA">
      <w:pPr>
        <w:pStyle w:val="af4"/>
        <w:spacing w:before="0" w:after="0" w:line="240" w:lineRule="auto"/>
        <w:ind w:left="5102" w:firstLine="0"/>
        <w:rPr>
          <w:rFonts w:ascii="Times New Roman" w:hAnsi="Times New Roman" w:cs="Times New Roman"/>
          <w:sz w:val="24"/>
          <w:szCs w:val="24"/>
        </w:rPr>
      </w:pPr>
    </w:p>
    <w:p w:rsidR="00F600EA" w:rsidRPr="005A433E" w:rsidRDefault="00F600EA" w:rsidP="00F600EA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5A433E">
        <w:rPr>
          <w:rFonts w:ascii="Times New Roman" w:hAnsi="Times New Roman" w:cs="Times New Roman"/>
          <w:sz w:val="20"/>
          <w:szCs w:val="20"/>
        </w:rPr>
        <w:t>Предоставляется ежеквартально,</w:t>
      </w:r>
    </w:p>
    <w:p w:rsidR="00F600EA" w:rsidRPr="005A433E" w:rsidRDefault="00F600EA" w:rsidP="00F600EA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до 15 числа месяца, следующего</w:t>
      </w:r>
      <w:r w:rsidRPr="005A433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600EA" w:rsidRPr="005A433E" w:rsidRDefault="00F600EA" w:rsidP="00F600EA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5A433E">
        <w:rPr>
          <w:rFonts w:ascii="Times New Roman" w:hAnsi="Times New Roman" w:cs="Times New Roman"/>
          <w:sz w:val="20"/>
          <w:szCs w:val="20"/>
        </w:rPr>
        <w:t>за отчетным периодом,</w:t>
      </w:r>
    </w:p>
    <w:p w:rsidR="00F600EA" w:rsidRPr="005A433E" w:rsidRDefault="00F600EA" w:rsidP="00F600EA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5A433E">
        <w:rPr>
          <w:rFonts w:ascii="Times New Roman" w:hAnsi="Times New Roman" w:cs="Times New Roman"/>
          <w:sz w:val="20"/>
          <w:szCs w:val="20"/>
        </w:rPr>
        <w:t>нарастающим итогом</w:t>
      </w:r>
    </w:p>
    <w:p w:rsidR="00F600EA" w:rsidRPr="005A433E" w:rsidRDefault="00F600EA" w:rsidP="00F600EA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:rsidR="00F600EA" w:rsidRPr="005A433E" w:rsidRDefault="00F600EA" w:rsidP="00F600EA">
      <w:pPr>
        <w:jc w:val="center"/>
        <w:rPr>
          <w:b/>
          <w:bCs/>
          <w:sz w:val="28"/>
          <w:szCs w:val="28"/>
        </w:rPr>
      </w:pPr>
      <w:r w:rsidRPr="005A433E">
        <w:rPr>
          <w:b/>
          <w:bCs/>
          <w:sz w:val="28"/>
          <w:szCs w:val="28"/>
        </w:rPr>
        <w:t>Отчет</w:t>
      </w:r>
    </w:p>
    <w:p w:rsidR="00F600EA" w:rsidRPr="005A433E" w:rsidRDefault="00F600EA" w:rsidP="00F600EA">
      <w:pPr>
        <w:jc w:val="center"/>
        <w:textAlignment w:val="bottom"/>
        <w:outlineLvl w:val="1"/>
        <w:rPr>
          <w:b/>
          <w:bCs/>
          <w:sz w:val="28"/>
          <w:szCs w:val="28"/>
        </w:rPr>
      </w:pPr>
      <w:r w:rsidRPr="005A433E">
        <w:rPr>
          <w:b/>
          <w:bCs/>
          <w:sz w:val="28"/>
          <w:szCs w:val="28"/>
        </w:rPr>
        <w:t xml:space="preserve">о выполнении мероприятий по организации  </w:t>
      </w:r>
    </w:p>
    <w:p w:rsidR="00F600EA" w:rsidRPr="005A433E" w:rsidRDefault="00F600EA" w:rsidP="00F600EA">
      <w:pPr>
        <w:jc w:val="center"/>
        <w:textAlignment w:val="bottom"/>
        <w:outlineLvl w:val="1"/>
        <w:rPr>
          <w:b/>
          <w:bCs/>
          <w:sz w:val="28"/>
          <w:szCs w:val="28"/>
        </w:rPr>
      </w:pPr>
      <w:r w:rsidRPr="005A433E">
        <w:rPr>
          <w:b/>
          <w:bCs/>
          <w:sz w:val="28"/>
          <w:szCs w:val="28"/>
        </w:rPr>
        <w:t>стажировки граждан</w:t>
      </w:r>
      <w:r w:rsidRPr="005A433E">
        <w:rPr>
          <w:rStyle w:val="a6"/>
          <w:sz w:val="28"/>
          <w:szCs w:val="28"/>
        </w:rPr>
        <w:t>, испытывающих трудности в поиске работы</w:t>
      </w:r>
    </w:p>
    <w:p w:rsidR="00DF7AD4" w:rsidRPr="005A433E" w:rsidRDefault="00DF7AD4" w:rsidP="00DF7AD4">
      <w:pPr>
        <w:jc w:val="center"/>
        <w:textAlignment w:val="bottom"/>
        <w:outlineLvl w:val="1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за</w:t>
      </w:r>
      <w:r w:rsidRPr="005A433E">
        <w:rPr>
          <w:b/>
          <w:bCs/>
          <w:sz w:val="28"/>
          <w:szCs w:val="28"/>
        </w:rPr>
        <w:t xml:space="preserve"> ___________</w:t>
      </w:r>
      <w:r>
        <w:rPr>
          <w:b/>
          <w:bCs/>
          <w:sz w:val="28"/>
          <w:szCs w:val="28"/>
        </w:rPr>
        <w:t xml:space="preserve"> </w:t>
      </w:r>
      <w:r w:rsidRPr="00EF4703">
        <w:rPr>
          <w:rStyle w:val="a6"/>
          <w:rFonts w:eastAsia="TimesNewRomanPSMT"/>
          <w:sz w:val="28"/>
          <w:szCs w:val="28"/>
        </w:rPr>
        <w:t>–</w:t>
      </w:r>
      <w:r>
        <w:rPr>
          <w:rStyle w:val="a6"/>
          <w:rFonts w:eastAsia="TimesNewRomanPSMT"/>
          <w:sz w:val="28"/>
          <w:szCs w:val="28"/>
        </w:rPr>
        <w:t xml:space="preserve"> </w:t>
      </w:r>
      <w:r w:rsidRPr="005A433E">
        <w:rPr>
          <w:b/>
          <w:bCs/>
          <w:sz w:val="28"/>
          <w:szCs w:val="28"/>
        </w:rPr>
        <w:t>____</w:t>
      </w:r>
      <w:r>
        <w:rPr>
          <w:b/>
          <w:bCs/>
          <w:sz w:val="28"/>
          <w:szCs w:val="28"/>
        </w:rPr>
        <w:t>______</w:t>
      </w:r>
    </w:p>
    <w:p w:rsidR="00F600EA" w:rsidRPr="005A433E" w:rsidRDefault="00F600EA" w:rsidP="00F600EA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f2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1418"/>
        <w:gridCol w:w="1559"/>
        <w:gridCol w:w="1701"/>
        <w:gridCol w:w="1843"/>
        <w:gridCol w:w="850"/>
        <w:gridCol w:w="1559"/>
      </w:tblGrid>
      <w:tr w:rsidR="00F600EA" w:rsidRPr="00FE731F" w:rsidTr="00A018B8">
        <w:tc>
          <w:tcPr>
            <w:tcW w:w="709" w:type="dxa"/>
            <w:gridSpan w:val="2"/>
            <w:vAlign w:val="center"/>
          </w:tcPr>
          <w:p w:rsidR="00F600EA" w:rsidRPr="00FE731F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E731F">
              <w:rPr>
                <w:rFonts w:ascii="Times New Roman" w:hAnsi="Times New Roman" w:cs="Times New Roman"/>
                <w:b/>
                <w:sz w:val="20"/>
                <w:szCs w:val="22"/>
              </w:rPr>
              <w:t>№</w:t>
            </w:r>
          </w:p>
          <w:p w:rsidR="00F600EA" w:rsidRPr="00FE731F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E731F">
              <w:rPr>
                <w:rFonts w:ascii="Times New Roman" w:hAnsi="Times New Roman" w:cs="Times New Roman"/>
                <w:b/>
                <w:sz w:val="20"/>
                <w:szCs w:val="22"/>
              </w:rPr>
              <w:t>п/п</w:t>
            </w:r>
          </w:p>
        </w:tc>
        <w:tc>
          <w:tcPr>
            <w:tcW w:w="6521" w:type="dxa"/>
            <w:gridSpan w:val="4"/>
            <w:vAlign w:val="center"/>
          </w:tcPr>
          <w:p w:rsidR="00F600EA" w:rsidRPr="00FE731F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E731F">
              <w:rPr>
                <w:rFonts w:ascii="Times New Roman" w:hAnsi="Times New Roman" w:cs="Times New Roman"/>
                <w:b/>
                <w:sz w:val="20"/>
                <w:szCs w:val="22"/>
              </w:rP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F600EA" w:rsidRPr="00FE731F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E731F">
              <w:rPr>
                <w:rFonts w:ascii="Times New Roman" w:hAnsi="Times New Roman" w:cs="Times New Roman"/>
                <w:b/>
                <w:sz w:val="20"/>
                <w:szCs w:val="22"/>
              </w:rPr>
              <w:t>Ед.</w:t>
            </w:r>
          </w:p>
          <w:p w:rsidR="00F600EA" w:rsidRPr="00FE731F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E731F">
              <w:rPr>
                <w:rFonts w:ascii="Times New Roman" w:hAnsi="Times New Roman" w:cs="Times New Roman"/>
                <w:b/>
                <w:sz w:val="20"/>
                <w:szCs w:val="22"/>
              </w:rPr>
              <w:t>изм.</w:t>
            </w:r>
          </w:p>
        </w:tc>
        <w:tc>
          <w:tcPr>
            <w:tcW w:w="1559" w:type="dxa"/>
            <w:vAlign w:val="center"/>
          </w:tcPr>
          <w:p w:rsidR="00F600EA" w:rsidRPr="00FE731F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E731F">
              <w:rPr>
                <w:rFonts w:ascii="Times New Roman" w:hAnsi="Times New Roman" w:cs="Times New Roman"/>
                <w:b/>
                <w:sz w:val="20"/>
                <w:szCs w:val="22"/>
              </w:rPr>
              <w:t>Результат выполнения</w:t>
            </w:r>
          </w:p>
        </w:tc>
      </w:tr>
      <w:tr w:rsidR="00F600EA" w:rsidRPr="005A433E" w:rsidTr="00A018B8">
        <w:tc>
          <w:tcPr>
            <w:tcW w:w="709" w:type="dxa"/>
            <w:gridSpan w:val="2"/>
            <w:vAlign w:val="center"/>
          </w:tcPr>
          <w:p w:rsidR="00F600EA" w:rsidRPr="00E86A46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A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21" w:type="dxa"/>
            <w:gridSpan w:val="4"/>
            <w:vAlign w:val="center"/>
          </w:tcPr>
          <w:p w:rsidR="00F600EA" w:rsidRPr="00E86A46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A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F600EA" w:rsidRPr="00E86A46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A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F600EA" w:rsidRPr="00E86A46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A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600EA" w:rsidRPr="00A018B8" w:rsidTr="00A018B8">
        <w:tc>
          <w:tcPr>
            <w:tcW w:w="709" w:type="dxa"/>
            <w:gridSpan w:val="2"/>
          </w:tcPr>
          <w:p w:rsidR="00F600EA" w:rsidRPr="00A018B8" w:rsidRDefault="00F600EA" w:rsidP="00A44E7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4"/>
          </w:tcPr>
          <w:p w:rsidR="00F600EA" w:rsidRPr="00A018B8" w:rsidRDefault="00F600EA" w:rsidP="00F600E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Количество заключенных договоров</w:t>
            </w:r>
          </w:p>
        </w:tc>
        <w:tc>
          <w:tcPr>
            <w:tcW w:w="850" w:type="dxa"/>
          </w:tcPr>
          <w:p w:rsidR="00F600EA" w:rsidRPr="00A018B8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:rsidR="00F600EA" w:rsidRPr="00A018B8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00EA" w:rsidRPr="00A018B8" w:rsidTr="00A018B8">
        <w:tc>
          <w:tcPr>
            <w:tcW w:w="709" w:type="dxa"/>
            <w:gridSpan w:val="2"/>
          </w:tcPr>
          <w:p w:rsidR="00F600EA" w:rsidRPr="00A018B8" w:rsidRDefault="00A44E76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4"/>
          </w:tcPr>
          <w:p w:rsidR="00F600EA" w:rsidRPr="00A018B8" w:rsidRDefault="00F600EA" w:rsidP="00F600E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организованных рабочих мест </w:t>
            </w:r>
          </w:p>
        </w:tc>
        <w:tc>
          <w:tcPr>
            <w:tcW w:w="850" w:type="dxa"/>
          </w:tcPr>
          <w:p w:rsidR="00F600EA" w:rsidRPr="00A018B8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:rsidR="00F600EA" w:rsidRPr="00A018B8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00EA" w:rsidRPr="00A018B8" w:rsidTr="00A018B8">
        <w:tc>
          <w:tcPr>
            <w:tcW w:w="709" w:type="dxa"/>
            <w:gridSpan w:val="2"/>
          </w:tcPr>
          <w:p w:rsidR="00F600EA" w:rsidRPr="00A018B8" w:rsidRDefault="00A44E76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4"/>
          </w:tcPr>
          <w:p w:rsidR="00F600EA" w:rsidRPr="00A018B8" w:rsidRDefault="00F600EA" w:rsidP="00F600E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Сумма заключенных договоров</w:t>
            </w:r>
          </w:p>
        </w:tc>
        <w:tc>
          <w:tcPr>
            <w:tcW w:w="850" w:type="dxa"/>
          </w:tcPr>
          <w:p w:rsidR="00F600EA" w:rsidRPr="00A018B8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1559" w:type="dxa"/>
          </w:tcPr>
          <w:p w:rsidR="00F600EA" w:rsidRPr="00A018B8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00EA" w:rsidRPr="00A018B8" w:rsidTr="00A018B8">
        <w:tc>
          <w:tcPr>
            <w:tcW w:w="709" w:type="dxa"/>
            <w:gridSpan w:val="2"/>
          </w:tcPr>
          <w:p w:rsidR="00F600EA" w:rsidRPr="00A018B8" w:rsidRDefault="00A44E76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4"/>
          </w:tcPr>
          <w:p w:rsidR="00F600EA" w:rsidRPr="00A018B8" w:rsidRDefault="00F600EA" w:rsidP="00F600E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 xml:space="preserve">Затраты по договорам (прошла оплата) </w:t>
            </w:r>
          </w:p>
        </w:tc>
        <w:tc>
          <w:tcPr>
            <w:tcW w:w="850" w:type="dxa"/>
          </w:tcPr>
          <w:p w:rsidR="00F600EA" w:rsidRPr="00A018B8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1559" w:type="dxa"/>
          </w:tcPr>
          <w:p w:rsidR="00F600EA" w:rsidRPr="00A018B8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00EA" w:rsidRPr="00A018B8" w:rsidTr="00A018B8">
        <w:tc>
          <w:tcPr>
            <w:tcW w:w="709" w:type="dxa"/>
            <w:gridSpan w:val="2"/>
          </w:tcPr>
          <w:p w:rsidR="00F600EA" w:rsidRPr="00A018B8" w:rsidRDefault="00A44E76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4"/>
          </w:tcPr>
          <w:p w:rsidR="00F600EA" w:rsidRPr="00A018B8" w:rsidRDefault="00F600EA" w:rsidP="00A44E7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Количество трудоустроенных, всего</w:t>
            </w:r>
          </w:p>
        </w:tc>
        <w:tc>
          <w:tcPr>
            <w:tcW w:w="850" w:type="dxa"/>
          </w:tcPr>
          <w:p w:rsidR="00F600EA" w:rsidRPr="00A018B8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F600EA" w:rsidRPr="00A018B8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4E76" w:rsidRPr="00A018B8" w:rsidTr="00A018B8">
        <w:tc>
          <w:tcPr>
            <w:tcW w:w="709" w:type="dxa"/>
            <w:gridSpan w:val="2"/>
          </w:tcPr>
          <w:p w:rsidR="00A44E76" w:rsidRPr="00A018B8" w:rsidRDefault="00A44E76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1" w:type="dxa"/>
            <w:gridSpan w:val="4"/>
          </w:tcPr>
          <w:p w:rsidR="00A44E76" w:rsidRPr="00A018B8" w:rsidRDefault="00A44E76" w:rsidP="00A44E7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по категориям:</w:t>
            </w:r>
          </w:p>
        </w:tc>
        <w:tc>
          <w:tcPr>
            <w:tcW w:w="850" w:type="dxa"/>
          </w:tcPr>
          <w:p w:rsidR="00A44E76" w:rsidRPr="00A018B8" w:rsidRDefault="00A44E76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4E76" w:rsidRPr="00A018B8" w:rsidRDefault="00A44E76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4E76" w:rsidRPr="00A018B8" w:rsidTr="00A018B8">
        <w:tc>
          <w:tcPr>
            <w:tcW w:w="709" w:type="dxa"/>
            <w:gridSpan w:val="2"/>
          </w:tcPr>
          <w:p w:rsidR="00A44E76" w:rsidRPr="00A018B8" w:rsidRDefault="00A44E76" w:rsidP="00A44E7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6521" w:type="dxa"/>
            <w:gridSpan w:val="4"/>
          </w:tcPr>
          <w:p w:rsidR="00A44E76" w:rsidRPr="00A018B8" w:rsidRDefault="00A44E76" w:rsidP="00A44E7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 xml:space="preserve">инвалиды, всего </w:t>
            </w:r>
          </w:p>
        </w:tc>
        <w:tc>
          <w:tcPr>
            <w:tcW w:w="850" w:type="dxa"/>
          </w:tcPr>
          <w:p w:rsidR="00A44E76" w:rsidRPr="00A018B8" w:rsidRDefault="00A44E76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4E76" w:rsidRPr="00A018B8" w:rsidRDefault="00A44E76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00EA" w:rsidRPr="00A018B8" w:rsidTr="00A018B8">
        <w:tc>
          <w:tcPr>
            <w:tcW w:w="709" w:type="dxa"/>
            <w:gridSpan w:val="2"/>
          </w:tcPr>
          <w:p w:rsidR="00F600EA" w:rsidRPr="00A018B8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1" w:type="dxa"/>
            <w:gridSpan w:val="4"/>
          </w:tcPr>
          <w:p w:rsidR="00F600EA" w:rsidRPr="00A018B8" w:rsidRDefault="00A018B8" w:rsidP="00F600E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="00F600EA" w:rsidRPr="00A018B8">
              <w:rPr>
                <w:rFonts w:ascii="Times New Roman" w:hAnsi="Times New Roman" w:cs="Times New Roman"/>
                <w:sz w:val="22"/>
                <w:szCs w:val="22"/>
              </w:rPr>
              <w:t>из них:</w:t>
            </w:r>
          </w:p>
        </w:tc>
        <w:tc>
          <w:tcPr>
            <w:tcW w:w="850" w:type="dxa"/>
          </w:tcPr>
          <w:p w:rsidR="00F600EA" w:rsidRPr="00A018B8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F600EA" w:rsidRPr="00A018B8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00EA" w:rsidRPr="00A018B8" w:rsidTr="00A018B8">
        <w:tc>
          <w:tcPr>
            <w:tcW w:w="709" w:type="dxa"/>
            <w:gridSpan w:val="2"/>
          </w:tcPr>
          <w:p w:rsidR="00F600EA" w:rsidRPr="00A018B8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5.1.</w:t>
            </w:r>
            <w:r w:rsidR="00A44E76" w:rsidRPr="00A018B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4"/>
          </w:tcPr>
          <w:p w:rsidR="00F600EA" w:rsidRPr="00A018B8" w:rsidRDefault="00F600EA" w:rsidP="00F600E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Pr="00A018B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 </w:t>
            </w: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группа</w:t>
            </w:r>
            <w:r w:rsidR="001017DC">
              <w:rPr>
                <w:rFonts w:ascii="Times New Roman" w:hAnsi="Times New Roman" w:cs="Times New Roman"/>
                <w:sz w:val="22"/>
                <w:szCs w:val="22"/>
              </w:rPr>
              <w:t xml:space="preserve"> / военная травма</w:t>
            </w:r>
          </w:p>
        </w:tc>
        <w:tc>
          <w:tcPr>
            <w:tcW w:w="850" w:type="dxa"/>
          </w:tcPr>
          <w:p w:rsidR="00F600EA" w:rsidRPr="00A018B8" w:rsidRDefault="00F600EA" w:rsidP="00F600EA">
            <w:pPr>
              <w:rPr>
                <w:sz w:val="22"/>
                <w:szCs w:val="22"/>
              </w:rPr>
            </w:pPr>
            <w:r w:rsidRPr="00A018B8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F600EA" w:rsidRPr="00A018B8" w:rsidRDefault="001017DC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</w:tr>
      <w:tr w:rsidR="00F600EA" w:rsidRPr="00A018B8" w:rsidTr="00A018B8">
        <w:tc>
          <w:tcPr>
            <w:tcW w:w="709" w:type="dxa"/>
            <w:gridSpan w:val="2"/>
          </w:tcPr>
          <w:p w:rsidR="00F600EA" w:rsidRPr="00A018B8" w:rsidRDefault="00F600EA" w:rsidP="00A44E7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A44E76" w:rsidRPr="00A018B8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6521" w:type="dxa"/>
            <w:gridSpan w:val="4"/>
          </w:tcPr>
          <w:p w:rsidR="00F600EA" w:rsidRPr="00A018B8" w:rsidRDefault="00F600EA" w:rsidP="00F600E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Pr="00A018B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 xml:space="preserve"> группа</w:t>
            </w:r>
            <w:r w:rsidR="001017DC">
              <w:rPr>
                <w:rFonts w:ascii="Times New Roman" w:hAnsi="Times New Roman" w:cs="Times New Roman"/>
                <w:sz w:val="22"/>
                <w:szCs w:val="22"/>
              </w:rPr>
              <w:t xml:space="preserve"> / военная травма</w:t>
            </w:r>
          </w:p>
        </w:tc>
        <w:tc>
          <w:tcPr>
            <w:tcW w:w="850" w:type="dxa"/>
          </w:tcPr>
          <w:p w:rsidR="00F600EA" w:rsidRPr="00A018B8" w:rsidRDefault="00F600EA" w:rsidP="00F600EA">
            <w:pPr>
              <w:rPr>
                <w:sz w:val="22"/>
                <w:szCs w:val="22"/>
              </w:rPr>
            </w:pPr>
            <w:r w:rsidRPr="00A018B8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F600EA" w:rsidRPr="00A018B8" w:rsidRDefault="001017DC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</w:tr>
      <w:tr w:rsidR="00F600EA" w:rsidRPr="00A018B8" w:rsidTr="00A018B8">
        <w:tc>
          <w:tcPr>
            <w:tcW w:w="709" w:type="dxa"/>
            <w:gridSpan w:val="2"/>
          </w:tcPr>
          <w:p w:rsidR="00F600EA" w:rsidRPr="00A018B8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A44E76" w:rsidRPr="00A018B8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6521" w:type="dxa"/>
            <w:gridSpan w:val="4"/>
          </w:tcPr>
          <w:p w:rsidR="00F600EA" w:rsidRPr="00A018B8" w:rsidRDefault="00F600EA" w:rsidP="00F600E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Pr="00A018B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III</w:t>
            </w: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 xml:space="preserve"> группа</w:t>
            </w:r>
            <w:r w:rsidR="001017DC">
              <w:rPr>
                <w:rFonts w:ascii="Times New Roman" w:hAnsi="Times New Roman" w:cs="Times New Roman"/>
                <w:sz w:val="22"/>
                <w:szCs w:val="22"/>
              </w:rPr>
              <w:t>/ военная травма</w:t>
            </w:r>
          </w:p>
        </w:tc>
        <w:tc>
          <w:tcPr>
            <w:tcW w:w="850" w:type="dxa"/>
          </w:tcPr>
          <w:p w:rsidR="00F600EA" w:rsidRPr="00A018B8" w:rsidRDefault="00F600EA" w:rsidP="00F600EA">
            <w:pPr>
              <w:rPr>
                <w:sz w:val="22"/>
                <w:szCs w:val="22"/>
              </w:rPr>
            </w:pPr>
            <w:r w:rsidRPr="00A018B8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F600EA" w:rsidRPr="00A018B8" w:rsidRDefault="001017DC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</w:tr>
      <w:tr w:rsidR="00A018B8" w:rsidRPr="00A018B8" w:rsidTr="00A018B8">
        <w:tc>
          <w:tcPr>
            <w:tcW w:w="709" w:type="dxa"/>
            <w:gridSpan w:val="2"/>
          </w:tcPr>
          <w:p w:rsidR="00A018B8" w:rsidRPr="00A018B8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6521" w:type="dxa"/>
            <w:gridSpan w:val="4"/>
          </w:tcPr>
          <w:p w:rsidR="00A018B8" w:rsidRPr="00A018B8" w:rsidRDefault="00A018B8" w:rsidP="00E86A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18B8">
              <w:rPr>
                <w:sz w:val="22"/>
                <w:szCs w:val="22"/>
              </w:rPr>
              <w:t xml:space="preserve">лица, освобожденные из учреждений, исполняющих наказание </w:t>
            </w:r>
            <w:r w:rsidRPr="00A018B8">
              <w:rPr>
                <w:sz w:val="22"/>
                <w:szCs w:val="22"/>
              </w:rPr>
              <w:br/>
              <w:t>в виде лишения свободы</w:t>
            </w:r>
          </w:p>
        </w:tc>
        <w:tc>
          <w:tcPr>
            <w:tcW w:w="850" w:type="dxa"/>
          </w:tcPr>
          <w:p w:rsidR="00A018B8" w:rsidRDefault="00A018B8">
            <w:r w:rsidRPr="008E2DD1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A018B8" w:rsidRPr="00A018B8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18B8" w:rsidRPr="00A018B8" w:rsidTr="00A018B8">
        <w:tc>
          <w:tcPr>
            <w:tcW w:w="709" w:type="dxa"/>
            <w:gridSpan w:val="2"/>
          </w:tcPr>
          <w:p w:rsidR="00A018B8" w:rsidRPr="00A018B8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6521" w:type="dxa"/>
            <w:gridSpan w:val="4"/>
          </w:tcPr>
          <w:p w:rsidR="00A018B8" w:rsidRPr="00A018B8" w:rsidRDefault="00A018B8" w:rsidP="00A2155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018B8">
              <w:rPr>
                <w:sz w:val="22"/>
                <w:szCs w:val="22"/>
              </w:rPr>
              <w:t>несовершеннолетние в возрасте от 14 до 18 лет</w:t>
            </w:r>
          </w:p>
        </w:tc>
        <w:tc>
          <w:tcPr>
            <w:tcW w:w="850" w:type="dxa"/>
          </w:tcPr>
          <w:p w:rsidR="00A018B8" w:rsidRDefault="00A018B8">
            <w:r w:rsidRPr="008E2DD1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A018B8" w:rsidRPr="00A018B8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18B8" w:rsidRPr="00A018B8" w:rsidTr="00A018B8">
        <w:tc>
          <w:tcPr>
            <w:tcW w:w="709" w:type="dxa"/>
            <w:gridSpan w:val="2"/>
          </w:tcPr>
          <w:p w:rsidR="00A018B8" w:rsidRPr="00A018B8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5.4</w:t>
            </w:r>
          </w:p>
        </w:tc>
        <w:tc>
          <w:tcPr>
            <w:tcW w:w="6521" w:type="dxa"/>
            <w:gridSpan w:val="4"/>
          </w:tcPr>
          <w:p w:rsidR="00A018B8" w:rsidRPr="00A018B8" w:rsidRDefault="00A018B8" w:rsidP="00E86A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18B8">
              <w:rPr>
                <w:sz w:val="22"/>
                <w:szCs w:val="22"/>
              </w:rPr>
              <w:t xml:space="preserve">граждане предпенсионного возраста </w:t>
            </w:r>
          </w:p>
        </w:tc>
        <w:tc>
          <w:tcPr>
            <w:tcW w:w="850" w:type="dxa"/>
          </w:tcPr>
          <w:p w:rsidR="00A018B8" w:rsidRDefault="00A018B8">
            <w:r w:rsidRPr="008E2DD1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A018B8" w:rsidRPr="00A018B8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18B8" w:rsidRPr="00A018B8" w:rsidTr="00A018B8">
        <w:tc>
          <w:tcPr>
            <w:tcW w:w="709" w:type="dxa"/>
            <w:gridSpan w:val="2"/>
          </w:tcPr>
          <w:p w:rsidR="00A018B8" w:rsidRPr="00A018B8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6521" w:type="dxa"/>
            <w:gridSpan w:val="4"/>
          </w:tcPr>
          <w:p w:rsidR="00A018B8" w:rsidRPr="00A018B8" w:rsidRDefault="00A018B8" w:rsidP="00E86A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18B8">
              <w:rPr>
                <w:sz w:val="22"/>
                <w:szCs w:val="22"/>
              </w:rPr>
              <w:t>беженцы и вынужденные переселенцы</w:t>
            </w:r>
          </w:p>
        </w:tc>
        <w:tc>
          <w:tcPr>
            <w:tcW w:w="850" w:type="dxa"/>
          </w:tcPr>
          <w:p w:rsidR="00A018B8" w:rsidRDefault="00A018B8">
            <w:r w:rsidRPr="008E2DD1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A018B8" w:rsidRPr="00A018B8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18B8" w:rsidRPr="00A018B8" w:rsidTr="00A018B8">
        <w:tc>
          <w:tcPr>
            <w:tcW w:w="709" w:type="dxa"/>
            <w:gridSpan w:val="2"/>
          </w:tcPr>
          <w:p w:rsidR="00A018B8" w:rsidRPr="00A018B8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5.6</w:t>
            </w:r>
          </w:p>
        </w:tc>
        <w:tc>
          <w:tcPr>
            <w:tcW w:w="6521" w:type="dxa"/>
            <w:gridSpan w:val="4"/>
          </w:tcPr>
          <w:p w:rsidR="00A018B8" w:rsidRPr="00A018B8" w:rsidRDefault="00A018B8" w:rsidP="00E86A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18B8">
              <w:rPr>
                <w:sz w:val="22"/>
                <w:szCs w:val="22"/>
              </w:rPr>
              <w:t>граждане, уволенные с военной службы, и члены их семей</w:t>
            </w:r>
          </w:p>
        </w:tc>
        <w:tc>
          <w:tcPr>
            <w:tcW w:w="850" w:type="dxa"/>
          </w:tcPr>
          <w:p w:rsidR="00A018B8" w:rsidRDefault="00A018B8">
            <w:r w:rsidRPr="008E2DD1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A018B8" w:rsidRPr="00A018B8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18B8" w:rsidRPr="00A018B8" w:rsidTr="00A018B8">
        <w:tc>
          <w:tcPr>
            <w:tcW w:w="709" w:type="dxa"/>
            <w:gridSpan w:val="2"/>
          </w:tcPr>
          <w:p w:rsidR="00A018B8" w:rsidRPr="00A018B8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  <w:tc>
          <w:tcPr>
            <w:tcW w:w="6521" w:type="dxa"/>
            <w:gridSpan w:val="4"/>
          </w:tcPr>
          <w:p w:rsidR="00A018B8" w:rsidRPr="00A018B8" w:rsidRDefault="00A018B8" w:rsidP="00E86A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18B8">
              <w:rPr>
                <w:sz w:val="22"/>
                <w:szCs w:val="22"/>
              </w:rPr>
              <w:t>одинокие и многодетные родители, воспитывающие несовершеннолетних детей, детей-инвалидов</w:t>
            </w:r>
          </w:p>
        </w:tc>
        <w:tc>
          <w:tcPr>
            <w:tcW w:w="850" w:type="dxa"/>
          </w:tcPr>
          <w:p w:rsidR="00A018B8" w:rsidRDefault="00A018B8">
            <w:r w:rsidRPr="008E2DD1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A018B8" w:rsidRPr="00A018B8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18B8" w:rsidRPr="00A018B8" w:rsidTr="00A018B8">
        <w:tc>
          <w:tcPr>
            <w:tcW w:w="709" w:type="dxa"/>
            <w:gridSpan w:val="2"/>
          </w:tcPr>
          <w:p w:rsidR="00A018B8" w:rsidRPr="00A018B8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6521" w:type="dxa"/>
            <w:gridSpan w:val="4"/>
          </w:tcPr>
          <w:p w:rsidR="00A018B8" w:rsidRPr="00A018B8" w:rsidRDefault="00A018B8" w:rsidP="00E86A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18B8">
              <w:rPr>
                <w:sz w:val="22"/>
                <w:szCs w:val="22"/>
              </w:rPr>
              <w:t>граждане, подвергшиеся воздействию радиации вследствие чернобыльской и других радиационных аварий и катастроф</w:t>
            </w:r>
          </w:p>
        </w:tc>
        <w:tc>
          <w:tcPr>
            <w:tcW w:w="850" w:type="dxa"/>
          </w:tcPr>
          <w:p w:rsidR="00A018B8" w:rsidRDefault="00A018B8">
            <w:r w:rsidRPr="008E2DD1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A018B8" w:rsidRPr="00A018B8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18B8" w:rsidRPr="00A018B8" w:rsidTr="00A018B8">
        <w:tc>
          <w:tcPr>
            <w:tcW w:w="709" w:type="dxa"/>
            <w:gridSpan w:val="2"/>
          </w:tcPr>
          <w:p w:rsidR="00A018B8" w:rsidRPr="00A018B8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6521" w:type="dxa"/>
            <w:gridSpan w:val="4"/>
          </w:tcPr>
          <w:p w:rsidR="00A018B8" w:rsidRPr="00A018B8" w:rsidRDefault="00A018B8" w:rsidP="00A018B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18B8">
              <w:rPr>
                <w:sz w:val="22"/>
                <w:szCs w:val="22"/>
              </w:rPr>
              <w:t xml:space="preserve">граждане в возрасте от 18 до 25 лет, имеющие среднее профессиональное образование или высшее образование </w:t>
            </w:r>
            <w:r w:rsidRPr="00A018B8">
              <w:rPr>
                <w:sz w:val="22"/>
                <w:szCs w:val="22"/>
              </w:rPr>
              <w:br/>
              <w:t xml:space="preserve">и ищущие работу в течение года с даты выдачи им документа </w:t>
            </w:r>
            <w:r w:rsidRPr="00A018B8">
              <w:rPr>
                <w:sz w:val="22"/>
                <w:szCs w:val="22"/>
              </w:rPr>
              <w:br/>
              <w:t>об образовании и о квалификации</w:t>
            </w:r>
          </w:p>
        </w:tc>
        <w:tc>
          <w:tcPr>
            <w:tcW w:w="850" w:type="dxa"/>
          </w:tcPr>
          <w:p w:rsidR="00A018B8" w:rsidRDefault="00A018B8">
            <w:r w:rsidRPr="008E2DD1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:rsidR="00A018B8" w:rsidRPr="00A018B8" w:rsidRDefault="00A018B8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00EA" w:rsidRPr="00A018B8" w:rsidTr="00A018B8">
        <w:tc>
          <w:tcPr>
            <w:tcW w:w="709" w:type="dxa"/>
            <w:gridSpan w:val="2"/>
          </w:tcPr>
          <w:p w:rsidR="00F600EA" w:rsidRPr="00A018B8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6521" w:type="dxa"/>
            <w:gridSpan w:val="4"/>
          </w:tcPr>
          <w:p w:rsidR="00F600EA" w:rsidRPr="00A018B8" w:rsidRDefault="00F600EA" w:rsidP="00F600E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Количество работодателей, всего</w:t>
            </w:r>
          </w:p>
        </w:tc>
        <w:tc>
          <w:tcPr>
            <w:tcW w:w="850" w:type="dxa"/>
          </w:tcPr>
          <w:p w:rsidR="00F600EA" w:rsidRPr="00A018B8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8B8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:rsidR="00F600EA" w:rsidRPr="00A018B8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00EA" w:rsidRPr="005A433E" w:rsidTr="00F600EA">
        <w:trPr>
          <w:trHeight w:val="626"/>
        </w:trPr>
        <w:tc>
          <w:tcPr>
            <w:tcW w:w="9639" w:type="dxa"/>
            <w:gridSpan w:val="8"/>
            <w:vAlign w:val="center"/>
          </w:tcPr>
          <w:p w:rsidR="00F600EA" w:rsidRPr="00170EBC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  <w:p w:rsidR="00A018B8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5A433E">
              <w:rPr>
                <w:rFonts w:ascii="Times New Roman" w:hAnsi="Times New Roman" w:cs="Times New Roman"/>
                <w:b/>
                <w:sz w:val="22"/>
                <w:szCs w:val="20"/>
              </w:rPr>
              <w:t xml:space="preserve">Наименование работодателей с указанием профессий, </w:t>
            </w:r>
            <w:r w:rsidR="00A018B8">
              <w:rPr>
                <w:rFonts w:ascii="Times New Roman" w:hAnsi="Times New Roman" w:cs="Times New Roman"/>
                <w:b/>
                <w:sz w:val="22"/>
                <w:szCs w:val="20"/>
              </w:rPr>
              <w:t xml:space="preserve"> </w:t>
            </w:r>
          </w:p>
          <w:p w:rsidR="00F600EA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5A433E">
              <w:rPr>
                <w:rFonts w:ascii="Times New Roman" w:hAnsi="Times New Roman" w:cs="Times New Roman"/>
                <w:b/>
                <w:sz w:val="22"/>
                <w:szCs w:val="20"/>
              </w:rPr>
              <w:t xml:space="preserve">по которым </w:t>
            </w:r>
            <w:r w:rsidR="00A018B8">
              <w:rPr>
                <w:rFonts w:ascii="Times New Roman" w:hAnsi="Times New Roman" w:cs="Times New Roman"/>
                <w:b/>
                <w:sz w:val="22"/>
                <w:szCs w:val="20"/>
              </w:rPr>
              <w:t>организованы стажировки граждан</w:t>
            </w:r>
          </w:p>
          <w:p w:rsidR="00F600EA" w:rsidRPr="00170EBC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</w:tr>
      <w:tr w:rsidR="00FE731F" w:rsidRPr="005A433E" w:rsidTr="001017DC">
        <w:tc>
          <w:tcPr>
            <w:tcW w:w="567" w:type="dxa"/>
          </w:tcPr>
          <w:p w:rsidR="00FE731F" w:rsidRPr="005A433E" w:rsidRDefault="00FE731F" w:rsidP="00FE731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33E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560" w:type="dxa"/>
            <w:gridSpan w:val="2"/>
          </w:tcPr>
          <w:p w:rsidR="00FE731F" w:rsidRPr="005A433E" w:rsidRDefault="00FE731F" w:rsidP="00FE731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33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работодателя</w:t>
            </w:r>
          </w:p>
        </w:tc>
        <w:tc>
          <w:tcPr>
            <w:tcW w:w="1559" w:type="dxa"/>
          </w:tcPr>
          <w:p w:rsidR="00FE731F" w:rsidRPr="005A433E" w:rsidRDefault="00FE731F" w:rsidP="00FE731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33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профессии</w:t>
            </w:r>
          </w:p>
        </w:tc>
        <w:tc>
          <w:tcPr>
            <w:tcW w:w="1701" w:type="dxa"/>
          </w:tcPr>
          <w:p w:rsidR="00FE731F" w:rsidRPr="005A433E" w:rsidRDefault="00FE731F" w:rsidP="001017DC">
            <w:pPr>
              <w:pStyle w:val="Default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33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организованных рабочих мест</w:t>
            </w:r>
          </w:p>
        </w:tc>
        <w:tc>
          <w:tcPr>
            <w:tcW w:w="1843" w:type="dxa"/>
          </w:tcPr>
          <w:p w:rsidR="00FE731F" w:rsidRPr="005A433E" w:rsidRDefault="00FE731F" w:rsidP="00FE731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33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трудоустроенных граждан</w:t>
            </w:r>
          </w:p>
        </w:tc>
        <w:tc>
          <w:tcPr>
            <w:tcW w:w="2409" w:type="dxa"/>
            <w:gridSpan w:val="2"/>
          </w:tcPr>
          <w:p w:rsidR="00FE731F" w:rsidRDefault="00FE731F" w:rsidP="001017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Трудоустроено по окончании стажировки в той-же организации (чел)</w:t>
            </w:r>
          </w:p>
        </w:tc>
      </w:tr>
      <w:tr w:rsidR="00DF7AD4" w:rsidRPr="005A433E" w:rsidTr="001017DC">
        <w:tc>
          <w:tcPr>
            <w:tcW w:w="567" w:type="dxa"/>
            <w:vAlign w:val="center"/>
          </w:tcPr>
          <w:p w:rsidR="00DF7AD4" w:rsidRPr="005A433E" w:rsidRDefault="00DF7AD4" w:rsidP="00F600E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 w:rsidR="00DF7AD4" w:rsidRPr="005A433E" w:rsidRDefault="00DF7AD4" w:rsidP="00F600E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DF7AD4" w:rsidRPr="005A433E" w:rsidRDefault="00DF7AD4" w:rsidP="00F600E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3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DF7AD4" w:rsidRPr="005A433E" w:rsidRDefault="00DF7AD4" w:rsidP="00F600E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DF7AD4" w:rsidRPr="005A433E" w:rsidRDefault="00DF7AD4" w:rsidP="00F600E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3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09" w:type="dxa"/>
            <w:gridSpan w:val="2"/>
            <w:vAlign w:val="center"/>
          </w:tcPr>
          <w:p w:rsidR="00DF7AD4" w:rsidRPr="005A433E" w:rsidRDefault="00DF7AD4" w:rsidP="00F600E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600EA" w:rsidRPr="005A433E" w:rsidTr="001017DC">
        <w:tc>
          <w:tcPr>
            <w:tcW w:w="567" w:type="dxa"/>
            <w:vAlign w:val="center"/>
          </w:tcPr>
          <w:p w:rsidR="00F600EA" w:rsidRPr="005A433E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F600EA" w:rsidRPr="005A433E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600EA" w:rsidRPr="005A433E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600EA" w:rsidRPr="005A433E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Align w:val="center"/>
          </w:tcPr>
          <w:p w:rsidR="00F600EA" w:rsidRPr="005A433E" w:rsidRDefault="00F600EA" w:rsidP="00F600E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600EA" w:rsidRDefault="00F600EA" w:rsidP="00F600EA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:rsidR="00F600EA" w:rsidRPr="005A433E" w:rsidRDefault="00F600EA" w:rsidP="00F600EA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:rsidR="00F600EA" w:rsidRPr="009B1A5E" w:rsidRDefault="00F600EA" w:rsidP="00F600EA">
      <w:pPr>
        <w:pStyle w:val="Default"/>
        <w:jc w:val="both"/>
        <w:rPr>
          <w:rFonts w:ascii="Times New Roman" w:hAnsi="Times New Roman" w:cs="Times New Roman"/>
          <w:b/>
          <w:szCs w:val="20"/>
        </w:rPr>
      </w:pPr>
      <w:r w:rsidRPr="005A433E">
        <w:rPr>
          <w:rFonts w:ascii="Times New Roman" w:hAnsi="Times New Roman" w:cs="Times New Roman"/>
          <w:b/>
          <w:szCs w:val="20"/>
        </w:rPr>
        <w:t>Директор СПб ГАУ ЦЗН</w:t>
      </w:r>
      <w:r w:rsidRPr="005A433E">
        <w:rPr>
          <w:rFonts w:ascii="Times New Roman" w:hAnsi="Times New Roman" w:cs="Times New Roman"/>
          <w:b/>
          <w:szCs w:val="20"/>
        </w:rPr>
        <w:tab/>
      </w:r>
      <w:r w:rsidRPr="005A433E">
        <w:rPr>
          <w:rFonts w:ascii="Times New Roman" w:hAnsi="Times New Roman" w:cs="Times New Roman"/>
          <w:b/>
          <w:szCs w:val="20"/>
        </w:rPr>
        <w:tab/>
      </w:r>
      <w:r w:rsidRPr="005A433E">
        <w:rPr>
          <w:rFonts w:ascii="Times New Roman" w:hAnsi="Times New Roman" w:cs="Times New Roman"/>
          <w:b/>
          <w:szCs w:val="20"/>
        </w:rPr>
        <w:tab/>
      </w:r>
      <w:r w:rsidRPr="005A433E">
        <w:rPr>
          <w:rFonts w:ascii="Times New Roman" w:hAnsi="Times New Roman" w:cs="Times New Roman"/>
          <w:b/>
          <w:szCs w:val="20"/>
        </w:rPr>
        <w:tab/>
      </w:r>
      <w:r w:rsidRPr="005A433E">
        <w:rPr>
          <w:rFonts w:ascii="Times New Roman" w:hAnsi="Times New Roman" w:cs="Times New Roman"/>
          <w:b/>
          <w:szCs w:val="20"/>
        </w:rPr>
        <w:tab/>
      </w:r>
      <w:r w:rsidRPr="005A433E">
        <w:rPr>
          <w:rFonts w:ascii="Times New Roman" w:hAnsi="Times New Roman" w:cs="Times New Roman"/>
          <w:b/>
          <w:szCs w:val="20"/>
        </w:rPr>
        <w:tab/>
        <w:t xml:space="preserve">     _____________________</w:t>
      </w:r>
    </w:p>
    <w:p w:rsidR="00F600EA" w:rsidRDefault="00F600EA" w:rsidP="00F600EA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:rsidR="00F600EA" w:rsidRDefault="00DF7AD4" w:rsidP="00F600EA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</w:t>
      </w:r>
      <w:r w:rsidR="00F600EA">
        <w:rPr>
          <w:rFonts w:ascii="Times New Roman" w:hAnsi="Times New Roman" w:cs="Times New Roman"/>
          <w:sz w:val="20"/>
          <w:szCs w:val="20"/>
        </w:rPr>
        <w:t>сполнитель</w:t>
      </w:r>
      <w:r>
        <w:rPr>
          <w:rFonts w:ascii="Times New Roman" w:hAnsi="Times New Roman" w:cs="Times New Roman"/>
          <w:sz w:val="20"/>
          <w:szCs w:val="20"/>
        </w:rPr>
        <w:t xml:space="preserve"> _____________</w:t>
      </w:r>
    </w:p>
    <w:p w:rsidR="00170EBC" w:rsidRPr="009B1A5E" w:rsidRDefault="00F600EA" w:rsidP="00170EBC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</w:t>
      </w:r>
    </w:p>
    <w:sectPr w:rsidR="00170EBC" w:rsidRPr="009B1A5E" w:rsidSect="0024349F">
      <w:pgSz w:w="11906" w:h="16838"/>
      <w:pgMar w:top="993" w:right="707" w:bottom="284" w:left="1701" w:header="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CE3" w:rsidRPr="002D4915" w:rsidRDefault="00787CE3" w:rsidP="00D9348D">
      <w:r>
        <w:separator/>
      </w:r>
    </w:p>
  </w:endnote>
  <w:endnote w:type="continuationSeparator" w:id="0">
    <w:p w:rsidR="00787CE3" w:rsidRPr="002D4915" w:rsidRDefault="00787CE3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CE3" w:rsidRPr="002D4915" w:rsidRDefault="00787CE3" w:rsidP="00D9348D">
      <w:r>
        <w:separator/>
      </w:r>
    </w:p>
  </w:footnote>
  <w:footnote w:type="continuationSeparator" w:id="0">
    <w:p w:rsidR="00787CE3" w:rsidRPr="002D4915" w:rsidRDefault="00787CE3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85026"/>
      <w:docPartObj>
        <w:docPartGallery w:val="Page Numbers (Top of Page)"/>
        <w:docPartUnique/>
      </w:docPartObj>
    </w:sdtPr>
    <w:sdtEndPr/>
    <w:sdtContent>
      <w:p w:rsidR="00F600EA" w:rsidRDefault="00F600EA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6A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00EA" w:rsidRPr="008721D1" w:rsidRDefault="00F600EA">
    <w:pPr>
      <w:pStyle w:val="ae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85024"/>
      <w:docPartObj>
        <w:docPartGallery w:val="Page Numbers (Top of Page)"/>
        <w:docPartUnique/>
      </w:docPartObj>
    </w:sdtPr>
    <w:sdtEndPr/>
    <w:sdtContent>
      <w:p w:rsidR="00F600EA" w:rsidRDefault="00787CE3">
        <w:pPr>
          <w:pStyle w:val="ae"/>
          <w:jc w:val="center"/>
        </w:pPr>
      </w:p>
    </w:sdtContent>
  </w:sdt>
  <w:p w:rsidR="00F600EA" w:rsidRDefault="00F600EA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0EA" w:rsidRDefault="00F600EA">
    <w:pPr>
      <w:pStyle w:val="ae"/>
      <w:jc w:val="center"/>
    </w:pPr>
  </w:p>
  <w:p w:rsidR="00F600EA" w:rsidRDefault="00F600EA">
    <w:pPr>
      <w:pStyle w:val="ae"/>
      <w:jc w:val="center"/>
    </w:pPr>
  </w:p>
  <w:p w:rsidR="00F600EA" w:rsidRDefault="00F600EA">
    <w:pPr>
      <w:pStyle w:val="ae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36A43">
      <w:rPr>
        <w:noProof/>
      </w:rPr>
      <w:t>5</w:t>
    </w:r>
    <w:r>
      <w:rPr>
        <w:noProof/>
      </w:rPr>
      <w:fldChar w:fldCharType="end"/>
    </w:r>
  </w:p>
  <w:p w:rsidR="00F600EA" w:rsidRDefault="00F600EA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0EA" w:rsidRDefault="00F600EA">
    <w:pPr>
      <w:pStyle w:val="ae"/>
      <w:jc w:val="center"/>
    </w:pPr>
  </w:p>
  <w:p w:rsidR="00F600EA" w:rsidRDefault="00F600EA">
    <w:pPr>
      <w:pStyle w:val="a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0EA" w:rsidRDefault="00F600EA">
    <w:pPr>
      <w:pStyle w:val="ae"/>
      <w:jc w:val="center"/>
    </w:pPr>
  </w:p>
  <w:p w:rsidR="00F600EA" w:rsidRDefault="00F600EA">
    <w:pPr>
      <w:pStyle w:val="ae"/>
      <w:jc w:val="center"/>
    </w:pPr>
  </w:p>
  <w:p w:rsidR="00F600EA" w:rsidRDefault="00F600EA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E35BA4">
      <w:rPr>
        <w:noProof/>
      </w:rPr>
      <w:t>2</w:t>
    </w:r>
    <w:r>
      <w:rPr>
        <w:noProof/>
      </w:rPr>
      <w:fldChar w:fldCharType="end"/>
    </w:r>
  </w:p>
  <w:p w:rsidR="00F600EA" w:rsidRDefault="00F600EA">
    <w:pPr>
      <w:pStyle w:val="ae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0EA" w:rsidRDefault="00F600EA">
    <w:pPr>
      <w:pStyle w:val="ae"/>
      <w:jc w:val="center"/>
    </w:pPr>
  </w:p>
  <w:p w:rsidR="00F600EA" w:rsidRDefault="00F600E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B4593"/>
    <w:multiLevelType w:val="hybridMultilevel"/>
    <w:tmpl w:val="73B2EE24"/>
    <w:lvl w:ilvl="0" w:tplc="8786A63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AA4466B"/>
    <w:multiLevelType w:val="hybridMultilevel"/>
    <w:tmpl w:val="17AA36E2"/>
    <w:lvl w:ilvl="0" w:tplc="032E40BE">
      <w:start w:val="2"/>
      <w:numFmt w:val="bullet"/>
      <w:lvlText w:val=""/>
      <w:lvlJc w:val="left"/>
      <w:pPr>
        <w:ind w:left="1068" w:hanging="360"/>
      </w:pPr>
      <w:rPr>
        <w:rFonts w:ascii="Symbol" w:eastAsia="TimesNewRomanPSMT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31B7A5B"/>
    <w:multiLevelType w:val="hybridMultilevel"/>
    <w:tmpl w:val="1302A066"/>
    <w:lvl w:ilvl="0" w:tplc="DA36C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F56435E"/>
    <w:multiLevelType w:val="hybridMultilevel"/>
    <w:tmpl w:val="25C4173C"/>
    <w:lvl w:ilvl="0" w:tplc="DD8032EA">
      <w:start w:val="1"/>
      <w:numFmt w:val="decimal"/>
      <w:lvlText w:val="%1."/>
      <w:lvlJc w:val="left"/>
      <w:pPr>
        <w:ind w:left="1683" w:hanging="9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5D9501A"/>
    <w:multiLevelType w:val="hybridMultilevel"/>
    <w:tmpl w:val="0E68EAB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6">
    <w:nsid w:val="52EC6B5D"/>
    <w:multiLevelType w:val="hybridMultilevel"/>
    <w:tmpl w:val="4C12AABA"/>
    <w:lvl w:ilvl="0" w:tplc="AD0AEC1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585048BB"/>
    <w:multiLevelType w:val="multilevel"/>
    <w:tmpl w:val="2B58175A"/>
    <w:lvl w:ilvl="0">
      <w:start w:val="1"/>
      <w:numFmt w:val="decimal"/>
      <w:lvlText w:val="%1."/>
      <w:lvlJc w:val="left"/>
      <w:pPr>
        <w:ind w:left="1773" w:hanging="106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color w:val="auto"/>
      </w:rPr>
    </w:lvl>
  </w:abstractNum>
  <w:abstractNum w:abstractNumId="8">
    <w:nsid w:val="6CC048BD"/>
    <w:multiLevelType w:val="hybridMultilevel"/>
    <w:tmpl w:val="4C12AABA"/>
    <w:lvl w:ilvl="0" w:tplc="AD0AEC1A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num w:numId="1">
    <w:abstractNumId w:val="3"/>
  </w:num>
  <w:num w:numId="2">
    <w:abstractNumId w:val="3"/>
  </w:num>
  <w:num w:numId="3">
    <w:abstractNumId w:val="5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03F61"/>
    <w:rsid w:val="00007549"/>
    <w:rsid w:val="0001389E"/>
    <w:rsid w:val="0001500D"/>
    <w:rsid w:val="000212B2"/>
    <w:rsid w:val="00027F01"/>
    <w:rsid w:val="000317CF"/>
    <w:rsid w:val="000376DB"/>
    <w:rsid w:val="000440F7"/>
    <w:rsid w:val="00045257"/>
    <w:rsid w:val="00045BB1"/>
    <w:rsid w:val="00045EE3"/>
    <w:rsid w:val="00053469"/>
    <w:rsid w:val="00053785"/>
    <w:rsid w:val="00055D95"/>
    <w:rsid w:val="00062F1A"/>
    <w:rsid w:val="00075F0F"/>
    <w:rsid w:val="000819D2"/>
    <w:rsid w:val="00082175"/>
    <w:rsid w:val="00083FAE"/>
    <w:rsid w:val="000861AE"/>
    <w:rsid w:val="000963EA"/>
    <w:rsid w:val="0009717F"/>
    <w:rsid w:val="000A0B5A"/>
    <w:rsid w:val="000B253C"/>
    <w:rsid w:val="000B7834"/>
    <w:rsid w:val="000C01F2"/>
    <w:rsid w:val="000C3C61"/>
    <w:rsid w:val="000C6EAF"/>
    <w:rsid w:val="000D781C"/>
    <w:rsid w:val="000E0B17"/>
    <w:rsid w:val="000E1D5C"/>
    <w:rsid w:val="000E3536"/>
    <w:rsid w:val="000E48A7"/>
    <w:rsid w:val="000E521B"/>
    <w:rsid w:val="000E5AB3"/>
    <w:rsid w:val="000F2615"/>
    <w:rsid w:val="000F4247"/>
    <w:rsid w:val="000F5B31"/>
    <w:rsid w:val="00101360"/>
    <w:rsid w:val="001017DC"/>
    <w:rsid w:val="00103A2F"/>
    <w:rsid w:val="00106976"/>
    <w:rsid w:val="001070EB"/>
    <w:rsid w:val="00114195"/>
    <w:rsid w:val="00117C13"/>
    <w:rsid w:val="00120A46"/>
    <w:rsid w:val="00124665"/>
    <w:rsid w:val="00125537"/>
    <w:rsid w:val="00125FD4"/>
    <w:rsid w:val="001276BC"/>
    <w:rsid w:val="00134C57"/>
    <w:rsid w:val="00136546"/>
    <w:rsid w:val="001430F1"/>
    <w:rsid w:val="001440FE"/>
    <w:rsid w:val="001500F2"/>
    <w:rsid w:val="00151108"/>
    <w:rsid w:val="0015562E"/>
    <w:rsid w:val="0015666B"/>
    <w:rsid w:val="00157FE0"/>
    <w:rsid w:val="00161664"/>
    <w:rsid w:val="0016245E"/>
    <w:rsid w:val="001626A2"/>
    <w:rsid w:val="00170EBC"/>
    <w:rsid w:val="001720D9"/>
    <w:rsid w:val="001807DD"/>
    <w:rsid w:val="0018249E"/>
    <w:rsid w:val="001829E2"/>
    <w:rsid w:val="00187388"/>
    <w:rsid w:val="00187817"/>
    <w:rsid w:val="0019245C"/>
    <w:rsid w:val="001A39BC"/>
    <w:rsid w:val="001A5FF6"/>
    <w:rsid w:val="001B4156"/>
    <w:rsid w:val="001C3B4E"/>
    <w:rsid w:val="001C44C3"/>
    <w:rsid w:val="001C65B7"/>
    <w:rsid w:val="001C6837"/>
    <w:rsid w:val="001E2F29"/>
    <w:rsid w:val="001F1BFF"/>
    <w:rsid w:val="001F5EE8"/>
    <w:rsid w:val="00216364"/>
    <w:rsid w:val="00216D27"/>
    <w:rsid w:val="00217232"/>
    <w:rsid w:val="00225175"/>
    <w:rsid w:val="00240577"/>
    <w:rsid w:val="00240AE8"/>
    <w:rsid w:val="00240E48"/>
    <w:rsid w:val="00242F23"/>
    <w:rsid w:val="0024349F"/>
    <w:rsid w:val="002436A1"/>
    <w:rsid w:val="00244734"/>
    <w:rsid w:val="00250C58"/>
    <w:rsid w:val="002532EC"/>
    <w:rsid w:val="00253CE3"/>
    <w:rsid w:val="00253CE9"/>
    <w:rsid w:val="00255EC0"/>
    <w:rsid w:val="002568FB"/>
    <w:rsid w:val="0027083D"/>
    <w:rsid w:val="002718A4"/>
    <w:rsid w:val="002746C4"/>
    <w:rsid w:val="002929F9"/>
    <w:rsid w:val="002A0AA3"/>
    <w:rsid w:val="002A521F"/>
    <w:rsid w:val="002B7510"/>
    <w:rsid w:val="002D39F9"/>
    <w:rsid w:val="002D6367"/>
    <w:rsid w:val="002E716C"/>
    <w:rsid w:val="002E7721"/>
    <w:rsid w:val="002E7964"/>
    <w:rsid w:val="002F071F"/>
    <w:rsid w:val="002F123C"/>
    <w:rsid w:val="002F430C"/>
    <w:rsid w:val="002F68BF"/>
    <w:rsid w:val="00301610"/>
    <w:rsid w:val="0030479E"/>
    <w:rsid w:val="00306389"/>
    <w:rsid w:val="00321E00"/>
    <w:rsid w:val="0032309A"/>
    <w:rsid w:val="003252EE"/>
    <w:rsid w:val="00327F5D"/>
    <w:rsid w:val="00336347"/>
    <w:rsid w:val="003421BB"/>
    <w:rsid w:val="003445DE"/>
    <w:rsid w:val="003446D6"/>
    <w:rsid w:val="00346010"/>
    <w:rsid w:val="00346ED7"/>
    <w:rsid w:val="00347A8E"/>
    <w:rsid w:val="003510A7"/>
    <w:rsid w:val="00356CB3"/>
    <w:rsid w:val="003573A1"/>
    <w:rsid w:val="00360E74"/>
    <w:rsid w:val="00361FA1"/>
    <w:rsid w:val="003679F7"/>
    <w:rsid w:val="003757BB"/>
    <w:rsid w:val="0038158C"/>
    <w:rsid w:val="00386A1F"/>
    <w:rsid w:val="00391B86"/>
    <w:rsid w:val="00396955"/>
    <w:rsid w:val="00397E75"/>
    <w:rsid w:val="003A548E"/>
    <w:rsid w:val="003B4B9C"/>
    <w:rsid w:val="003B69F2"/>
    <w:rsid w:val="003C3FF8"/>
    <w:rsid w:val="003C4E8B"/>
    <w:rsid w:val="003E0AAA"/>
    <w:rsid w:val="003E32CA"/>
    <w:rsid w:val="003E4EA5"/>
    <w:rsid w:val="003E7B42"/>
    <w:rsid w:val="003F580E"/>
    <w:rsid w:val="003F5ECF"/>
    <w:rsid w:val="003F7FED"/>
    <w:rsid w:val="00402A2F"/>
    <w:rsid w:val="0040714F"/>
    <w:rsid w:val="00407DDF"/>
    <w:rsid w:val="00423AFF"/>
    <w:rsid w:val="00427E42"/>
    <w:rsid w:val="00431C67"/>
    <w:rsid w:val="004435B7"/>
    <w:rsid w:val="00444D92"/>
    <w:rsid w:val="00447F8A"/>
    <w:rsid w:val="004568D0"/>
    <w:rsid w:val="00461F6C"/>
    <w:rsid w:val="004667FA"/>
    <w:rsid w:val="00466A47"/>
    <w:rsid w:val="00471B76"/>
    <w:rsid w:val="00484EB2"/>
    <w:rsid w:val="004854B6"/>
    <w:rsid w:val="004858A8"/>
    <w:rsid w:val="0048634E"/>
    <w:rsid w:val="0048760F"/>
    <w:rsid w:val="00487D3C"/>
    <w:rsid w:val="0049139B"/>
    <w:rsid w:val="004924DF"/>
    <w:rsid w:val="00496906"/>
    <w:rsid w:val="004A043B"/>
    <w:rsid w:val="004A5449"/>
    <w:rsid w:val="004B0DED"/>
    <w:rsid w:val="004C0C88"/>
    <w:rsid w:val="004C1E94"/>
    <w:rsid w:val="004C1FD6"/>
    <w:rsid w:val="004C336D"/>
    <w:rsid w:val="004D1CEF"/>
    <w:rsid w:val="004D1FB3"/>
    <w:rsid w:val="004D2AD8"/>
    <w:rsid w:val="004D3901"/>
    <w:rsid w:val="004D4BE9"/>
    <w:rsid w:val="004D7E54"/>
    <w:rsid w:val="004E2AE6"/>
    <w:rsid w:val="004E2F58"/>
    <w:rsid w:val="004F1D3B"/>
    <w:rsid w:val="004F5130"/>
    <w:rsid w:val="004F63D5"/>
    <w:rsid w:val="00501F02"/>
    <w:rsid w:val="00502E68"/>
    <w:rsid w:val="005131C0"/>
    <w:rsid w:val="00513F4F"/>
    <w:rsid w:val="00517050"/>
    <w:rsid w:val="00520D1C"/>
    <w:rsid w:val="00524FD7"/>
    <w:rsid w:val="00525405"/>
    <w:rsid w:val="0052603C"/>
    <w:rsid w:val="00527A87"/>
    <w:rsid w:val="00530C46"/>
    <w:rsid w:val="00530F69"/>
    <w:rsid w:val="00533F0C"/>
    <w:rsid w:val="00535C1E"/>
    <w:rsid w:val="005368CA"/>
    <w:rsid w:val="00536A43"/>
    <w:rsid w:val="00537B29"/>
    <w:rsid w:val="00541160"/>
    <w:rsid w:val="005418BB"/>
    <w:rsid w:val="005452AA"/>
    <w:rsid w:val="005471AE"/>
    <w:rsid w:val="00552377"/>
    <w:rsid w:val="00552C72"/>
    <w:rsid w:val="00552D29"/>
    <w:rsid w:val="005640CD"/>
    <w:rsid w:val="005647A0"/>
    <w:rsid w:val="00570F58"/>
    <w:rsid w:val="005721D0"/>
    <w:rsid w:val="00577B4D"/>
    <w:rsid w:val="0058247D"/>
    <w:rsid w:val="00585AA4"/>
    <w:rsid w:val="00593B95"/>
    <w:rsid w:val="00595B58"/>
    <w:rsid w:val="005966D6"/>
    <w:rsid w:val="005A400F"/>
    <w:rsid w:val="005A433E"/>
    <w:rsid w:val="005B22F0"/>
    <w:rsid w:val="005B55F7"/>
    <w:rsid w:val="005B5F2B"/>
    <w:rsid w:val="005B6800"/>
    <w:rsid w:val="005B6E82"/>
    <w:rsid w:val="005D33A7"/>
    <w:rsid w:val="005D7C24"/>
    <w:rsid w:val="005E20A9"/>
    <w:rsid w:val="005F051A"/>
    <w:rsid w:val="005F442A"/>
    <w:rsid w:val="005F5572"/>
    <w:rsid w:val="00603C59"/>
    <w:rsid w:val="00607F0D"/>
    <w:rsid w:val="0061110E"/>
    <w:rsid w:val="0061677C"/>
    <w:rsid w:val="00620832"/>
    <w:rsid w:val="00622CEA"/>
    <w:rsid w:val="00623974"/>
    <w:rsid w:val="00625F7E"/>
    <w:rsid w:val="00631BA7"/>
    <w:rsid w:val="00635FDB"/>
    <w:rsid w:val="006568A0"/>
    <w:rsid w:val="006655B6"/>
    <w:rsid w:val="00674F3D"/>
    <w:rsid w:val="00675978"/>
    <w:rsid w:val="00680DC2"/>
    <w:rsid w:val="006869BF"/>
    <w:rsid w:val="00687D59"/>
    <w:rsid w:val="006907FA"/>
    <w:rsid w:val="006A0C50"/>
    <w:rsid w:val="006A2367"/>
    <w:rsid w:val="006A2BE9"/>
    <w:rsid w:val="006B3ACA"/>
    <w:rsid w:val="006C19EF"/>
    <w:rsid w:val="006C32B7"/>
    <w:rsid w:val="006C3DB6"/>
    <w:rsid w:val="006C5094"/>
    <w:rsid w:val="006D3CF2"/>
    <w:rsid w:val="006D5C9D"/>
    <w:rsid w:val="006D6999"/>
    <w:rsid w:val="006E1AFB"/>
    <w:rsid w:val="006E4C18"/>
    <w:rsid w:val="006E67E0"/>
    <w:rsid w:val="006E6FCA"/>
    <w:rsid w:val="006F10CF"/>
    <w:rsid w:val="006F257E"/>
    <w:rsid w:val="00701230"/>
    <w:rsid w:val="00703AF6"/>
    <w:rsid w:val="007050C6"/>
    <w:rsid w:val="0071315E"/>
    <w:rsid w:val="00715725"/>
    <w:rsid w:val="00716703"/>
    <w:rsid w:val="007205B1"/>
    <w:rsid w:val="00726008"/>
    <w:rsid w:val="00732931"/>
    <w:rsid w:val="00733CD5"/>
    <w:rsid w:val="007420A3"/>
    <w:rsid w:val="00752752"/>
    <w:rsid w:val="007547B5"/>
    <w:rsid w:val="00755578"/>
    <w:rsid w:val="00756F2A"/>
    <w:rsid w:val="007641AE"/>
    <w:rsid w:val="00767770"/>
    <w:rsid w:val="0078174D"/>
    <w:rsid w:val="00782337"/>
    <w:rsid w:val="00787CE3"/>
    <w:rsid w:val="007945E0"/>
    <w:rsid w:val="007A2067"/>
    <w:rsid w:val="007A2411"/>
    <w:rsid w:val="007A4AB1"/>
    <w:rsid w:val="007A7A31"/>
    <w:rsid w:val="007B4531"/>
    <w:rsid w:val="007B586B"/>
    <w:rsid w:val="007B6426"/>
    <w:rsid w:val="007C2DE0"/>
    <w:rsid w:val="007C7B1D"/>
    <w:rsid w:val="007D54CC"/>
    <w:rsid w:val="007D5F58"/>
    <w:rsid w:val="007E6002"/>
    <w:rsid w:val="007E6A10"/>
    <w:rsid w:val="007F3FE4"/>
    <w:rsid w:val="008025BB"/>
    <w:rsid w:val="00804B3C"/>
    <w:rsid w:val="00806400"/>
    <w:rsid w:val="0081283B"/>
    <w:rsid w:val="00813CCE"/>
    <w:rsid w:val="00820DDC"/>
    <w:rsid w:val="00826271"/>
    <w:rsid w:val="00830209"/>
    <w:rsid w:val="00845F92"/>
    <w:rsid w:val="00851F07"/>
    <w:rsid w:val="00857E0F"/>
    <w:rsid w:val="00862B9A"/>
    <w:rsid w:val="00865F73"/>
    <w:rsid w:val="00866489"/>
    <w:rsid w:val="00871528"/>
    <w:rsid w:val="00871CE9"/>
    <w:rsid w:val="00875BD6"/>
    <w:rsid w:val="00875D8C"/>
    <w:rsid w:val="00876BC2"/>
    <w:rsid w:val="00885F63"/>
    <w:rsid w:val="008871BF"/>
    <w:rsid w:val="008A07EE"/>
    <w:rsid w:val="008A4630"/>
    <w:rsid w:val="008A61E4"/>
    <w:rsid w:val="008A6B31"/>
    <w:rsid w:val="008C5275"/>
    <w:rsid w:val="008C583B"/>
    <w:rsid w:val="008D0411"/>
    <w:rsid w:val="008D1BE8"/>
    <w:rsid w:val="008D256C"/>
    <w:rsid w:val="008D5F19"/>
    <w:rsid w:val="008D613B"/>
    <w:rsid w:val="008E36AC"/>
    <w:rsid w:val="008E4767"/>
    <w:rsid w:val="008F087B"/>
    <w:rsid w:val="008F343F"/>
    <w:rsid w:val="00903F70"/>
    <w:rsid w:val="009041F6"/>
    <w:rsid w:val="00910A45"/>
    <w:rsid w:val="00914459"/>
    <w:rsid w:val="00914C57"/>
    <w:rsid w:val="0091501D"/>
    <w:rsid w:val="009168CD"/>
    <w:rsid w:val="0091736A"/>
    <w:rsid w:val="00921671"/>
    <w:rsid w:val="009273F8"/>
    <w:rsid w:val="00935A21"/>
    <w:rsid w:val="00936CAD"/>
    <w:rsid w:val="00940625"/>
    <w:rsid w:val="009429EC"/>
    <w:rsid w:val="00943BBE"/>
    <w:rsid w:val="009449A1"/>
    <w:rsid w:val="00955663"/>
    <w:rsid w:val="009643A5"/>
    <w:rsid w:val="00964DB7"/>
    <w:rsid w:val="00966A36"/>
    <w:rsid w:val="00970453"/>
    <w:rsid w:val="00970F60"/>
    <w:rsid w:val="0097469A"/>
    <w:rsid w:val="00984E8F"/>
    <w:rsid w:val="009A5B61"/>
    <w:rsid w:val="009C1ADA"/>
    <w:rsid w:val="009C303F"/>
    <w:rsid w:val="009C6C9B"/>
    <w:rsid w:val="009C6DFB"/>
    <w:rsid w:val="009C7D6E"/>
    <w:rsid w:val="009D294A"/>
    <w:rsid w:val="009D2CFF"/>
    <w:rsid w:val="009D3450"/>
    <w:rsid w:val="009D389C"/>
    <w:rsid w:val="009D6A29"/>
    <w:rsid w:val="009D75A9"/>
    <w:rsid w:val="009F0FE5"/>
    <w:rsid w:val="00A01304"/>
    <w:rsid w:val="00A018B8"/>
    <w:rsid w:val="00A0384E"/>
    <w:rsid w:val="00A04BBF"/>
    <w:rsid w:val="00A05E88"/>
    <w:rsid w:val="00A1209E"/>
    <w:rsid w:val="00A21556"/>
    <w:rsid w:val="00A23644"/>
    <w:rsid w:val="00A25D9E"/>
    <w:rsid w:val="00A3033D"/>
    <w:rsid w:val="00A309AE"/>
    <w:rsid w:val="00A31FFC"/>
    <w:rsid w:val="00A42075"/>
    <w:rsid w:val="00A443BF"/>
    <w:rsid w:val="00A44E76"/>
    <w:rsid w:val="00A452D8"/>
    <w:rsid w:val="00A4738B"/>
    <w:rsid w:val="00A515A8"/>
    <w:rsid w:val="00A535B0"/>
    <w:rsid w:val="00A540F4"/>
    <w:rsid w:val="00A57D8F"/>
    <w:rsid w:val="00A64983"/>
    <w:rsid w:val="00A751D2"/>
    <w:rsid w:val="00A763B3"/>
    <w:rsid w:val="00A77646"/>
    <w:rsid w:val="00A91982"/>
    <w:rsid w:val="00A920AD"/>
    <w:rsid w:val="00A9262E"/>
    <w:rsid w:val="00A973B0"/>
    <w:rsid w:val="00AA4E16"/>
    <w:rsid w:val="00AB3014"/>
    <w:rsid w:val="00AB5281"/>
    <w:rsid w:val="00AB7E14"/>
    <w:rsid w:val="00AC2CDB"/>
    <w:rsid w:val="00AC768E"/>
    <w:rsid w:val="00AD1200"/>
    <w:rsid w:val="00AD436F"/>
    <w:rsid w:val="00AD49D3"/>
    <w:rsid w:val="00AD6459"/>
    <w:rsid w:val="00AD6C45"/>
    <w:rsid w:val="00AE632E"/>
    <w:rsid w:val="00AF11F5"/>
    <w:rsid w:val="00AF4936"/>
    <w:rsid w:val="00B106BD"/>
    <w:rsid w:val="00B145B8"/>
    <w:rsid w:val="00B244F1"/>
    <w:rsid w:val="00B246F2"/>
    <w:rsid w:val="00B25776"/>
    <w:rsid w:val="00B25C6B"/>
    <w:rsid w:val="00B30AD8"/>
    <w:rsid w:val="00B408FA"/>
    <w:rsid w:val="00B42A44"/>
    <w:rsid w:val="00B43E80"/>
    <w:rsid w:val="00B45797"/>
    <w:rsid w:val="00B46B61"/>
    <w:rsid w:val="00B55698"/>
    <w:rsid w:val="00B60774"/>
    <w:rsid w:val="00B60D7D"/>
    <w:rsid w:val="00B64237"/>
    <w:rsid w:val="00B671C2"/>
    <w:rsid w:val="00B679BE"/>
    <w:rsid w:val="00B72E86"/>
    <w:rsid w:val="00B7516F"/>
    <w:rsid w:val="00B75865"/>
    <w:rsid w:val="00B810A4"/>
    <w:rsid w:val="00B8190B"/>
    <w:rsid w:val="00B82E82"/>
    <w:rsid w:val="00B83A8B"/>
    <w:rsid w:val="00B841EC"/>
    <w:rsid w:val="00B9276A"/>
    <w:rsid w:val="00B94E3A"/>
    <w:rsid w:val="00B96169"/>
    <w:rsid w:val="00BA6FB2"/>
    <w:rsid w:val="00BA7A0D"/>
    <w:rsid w:val="00BB09F3"/>
    <w:rsid w:val="00BB192A"/>
    <w:rsid w:val="00BB2E9F"/>
    <w:rsid w:val="00BC2645"/>
    <w:rsid w:val="00BC3FBD"/>
    <w:rsid w:val="00BC78D3"/>
    <w:rsid w:val="00BD2E64"/>
    <w:rsid w:val="00BE0023"/>
    <w:rsid w:val="00BE6EA4"/>
    <w:rsid w:val="00BE7425"/>
    <w:rsid w:val="00BE78CB"/>
    <w:rsid w:val="00BF11D7"/>
    <w:rsid w:val="00C10D4A"/>
    <w:rsid w:val="00C12AA1"/>
    <w:rsid w:val="00C133E3"/>
    <w:rsid w:val="00C21A0E"/>
    <w:rsid w:val="00C33504"/>
    <w:rsid w:val="00C34E75"/>
    <w:rsid w:val="00C4087A"/>
    <w:rsid w:val="00C40FCC"/>
    <w:rsid w:val="00C50C3A"/>
    <w:rsid w:val="00C51AC6"/>
    <w:rsid w:val="00C53817"/>
    <w:rsid w:val="00C540B1"/>
    <w:rsid w:val="00C54C9B"/>
    <w:rsid w:val="00C55847"/>
    <w:rsid w:val="00C612B6"/>
    <w:rsid w:val="00C67AAB"/>
    <w:rsid w:val="00C71C6D"/>
    <w:rsid w:val="00C86CBF"/>
    <w:rsid w:val="00C916CA"/>
    <w:rsid w:val="00C93041"/>
    <w:rsid w:val="00CA026A"/>
    <w:rsid w:val="00CA2724"/>
    <w:rsid w:val="00CA5AFE"/>
    <w:rsid w:val="00CA5D7C"/>
    <w:rsid w:val="00CA787A"/>
    <w:rsid w:val="00CB0FEE"/>
    <w:rsid w:val="00CB45F9"/>
    <w:rsid w:val="00CC3ED4"/>
    <w:rsid w:val="00CC6713"/>
    <w:rsid w:val="00CD4A1D"/>
    <w:rsid w:val="00CE690E"/>
    <w:rsid w:val="00CF4202"/>
    <w:rsid w:val="00CF49D8"/>
    <w:rsid w:val="00D000A9"/>
    <w:rsid w:val="00D02B1F"/>
    <w:rsid w:val="00D11786"/>
    <w:rsid w:val="00D1497A"/>
    <w:rsid w:val="00D15585"/>
    <w:rsid w:val="00D23467"/>
    <w:rsid w:val="00D26F70"/>
    <w:rsid w:val="00D332DD"/>
    <w:rsid w:val="00D33A53"/>
    <w:rsid w:val="00D36B28"/>
    <w:rsid w:val="00D42399"/>
    <w:rsid w:val="00D425C9"/>
    <w:rsid w:val="00D4689B"/>
    <w:rsid w:val="00D50301"/>
    <w:rsid w:val="00D52F03"/>
    <w:rsid w:val="00D5439B"/>
    <w:rsid w:val="00D54537"/>
    <w:rsid w:val="00D63A8F"/>
    <w:rsid w:val="00D65300"/>
    <w:rsid w:val="00D670DC"/>
    <w:rsid w:val="00D70155"/>
    <w:rsid w:val="00D929F0"/>
    <w:rsid w:val="00D9348D"/>
    <w:rsid w:val="00D94455"/>
    <w:rsid w:val="00D944AB"/>
    <w:rsid w:val="00D95AD9"/>
    <w:rsid w:val="00D97257"/>
    <w:rsid w:val="00DA41C3"/>
    <w:rsid w:val="00DA61C8"/>
    <w:rsid w:val="00DA7387"/>
    <w:rsid w:val="00DB25E3"/>
    <w:rsid w:val="00DE7E5D"/>
    <w:rsid w:val="00DF4749"/>
    <w:rsid w:val="00DF5F10"/>
    <w:rsid w:val="00DF7AD4"/>
    <w:rsid w:val="00E00DCE"/>
    <w:rsid w:val="00E05CEA"/>
    <w:rsid w:val="00E11473"/>
    <w:rsid w:val="00E1372C"/>
    <w:rsid w:val="00E15025"/>
    <w:rsid w:val="00E17EDD"/>
    <w:rsid w:val="00E204A4"/>
    <w:rsid w:val="00E21846"/>
    <w:rsid w:val="00E24F57"/>
    <w:rsid w:val="00E269D4"/>
    <w:rsid w:val="00E26A55"/>
    <w:rsid w:val="00E31C03"/>
    <w:rsid w:val="00E338BE"/>
    <w:rsid w:val="00E34772"/>
    <w:rsid w:val="00E35856"/>
    <w:rsid w:val="00E35BA4"/>
    <w:rsid w:val="00E36CA2"/>
    <w:rsid w:val="00E456B4"/>
    <w:rsid w:val="00E45E2F"/>
    <w:rsid w:val="00E46BC0"/>
    <w:rsid w:val="00E47867"/>
    <w:rsid w:val="00E47C4D"/>
    <w:rsid w:val="00E5081B"/>
    <w:rsid w:val="00E50A4D"/>
    <w:rsid w:val="00E539E3"/>
    <w:rsid w:val="00E579F9"/>
    <w:rsid w:val="00E73C00"/>
    <w:rsid w:val="00E74A2D"/>
    <w:rsid w:val="00E77983"/>
    <w:rsid w:val="00E82EBC"/>
    <w:rsid w:val="00E84779"/>
    <w:rsid w:val="00E86A46"/>
    <w:rsid w:val="00E91C51"/>
    <w:rsid w:val="00E920DA"/>
    <w:rsid w:val="00E9471E"/>
    <w:rsid w:val="00E95743"/>
    <w:rsid w:val="00EA01EC"/>
    <w:rsid w:val="00EA1757"/>
    <w:rsid w:val="00EA2D97"/>
    <w:rsid w:val="00EA6C91"/>
    <w:rsid w:val="00EB3FB6"/>
    <w:rsid w:val="00EB65AA"/>
    <w:rsid w:val="00EC2E72"/>
    <w:rsid w:val="00EC5F6B"/>
    <w:rsid w:val="00EC7DB6"/>
    <w:rsid w:val="00ED222D"/>
    <w:rsid w:val="00ED273B"/>
    <w:rsid w:val="00EE0047"/>
    <w:rsid w:val="00EE6541"/>
    <w:rsid w:val="00EE678C"/>
    <w:rsid w:val="00EF0DE9"/>
    <w:rsid w:val="00EF4703"/>
    <w:rsid w:val="00EF5060"/>
    <w:rsid w:val="00EF5900"/>
    <w:rsid w:val="00EF69B7"/>
    <w:rsid w:val="00EF7FF4"/>
    <w:rsid w:val="00F10FBF"/>
    <w:rsid w:val="00F16C9C"/>
    <w:rsid w:val="00F17C7E"/>
    <w:rsid w:val="00F23BE4"/>
    <w:rsid w:val="00F33387"/>
    <w:rsid w:val="00F33E0B"/>
    <w:rsid w:val="00F33F47"/>
    <w:rsid w:val="00F34644"/>
    <w:rsid w:val="00F34B37"/>
    <w:rsid w:val="00F4118B"/>
    <w:rsid w:val="00F413FD"/>
    <w:rsid w:val="00F4202B"/>
    <w:rsid w:val="00F45DCE"/>
    <w:rsid w:val="00F4656B"/>
    <w:rsid w:val="00F4734B"/>
    <w:rsid w:val="00F509AD"/>
    <w:rsid w:val="00F51800"/>
    <w:rsid w:val="00F52DC8"/>
    <w:rsid w:val="00F53E2A"/>
    <w:rsid w:val="00F600EA"/>
    <w:rsid w:val="00F6221C"/>
    <w:rsid w:val="00F632C2"/>
    <w:rsid w:val="00F63C00"/>
    <w:rsid w:val="00F67D73"/>
    <w:rsid w:val="00F70B68"/>
    <w:rsid w:val="00F7361B"/>
    <w:rsid w:val="00F7581E"/>
    <w:rsid w:val="00F80517"/>
    <w:rsid w:val="00F80B3F"/>
    <w:rsid w:val="00F81BC0"/>
    <w:rsid w:val="00F94AE5"/>
    <w:rsid w:val="00FA022D"/>
    <w:rsid w:val="00FA66A2"/>
    <w:rsid w:val="00FA67FD"/>
    <w:rsid w:val="00FB10E4"/>
    <w:rsid w:val="00FB163C"/>
    <w:rsid w:val="00FB351A"/>
    <w:rsid w:val="00FB3A6A"/>
    <w:rsid w:val="00FB5C14"/>
    <w:rsid w:val="00FB78E6"/>
    <w:rsid w:val="00FB7D3E"/>
    <w:rsid w:val="00FC54F2"/>
    <w:rsid w:val="00FD1EEC"/>
    <w:rsid w:val="00FD4C5E"/>
    <w:rsid w:val="00FD7B0E"/>
    <w:rsid w:val="00FE0DE5"/>
    <w:rsid w:val="00FE14CD"/>
    <w:rsid w:val="00FE270A"/>
    <w:rsid w:val="00FE731F"/>
    <w:rsid w:val="00FE7448"/>
    <w:rsid w:val="00FF1DB7"/>
    <w:rsid w:val="00FF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uiPriority w:val="22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table" w:styleId="af2">
    <w:name w:val="Table Grid"/>
    <w:basedOn w:val="a2"/>
    <w:rsid w:val="007C2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1"/>
    <w:uiPriority w:val="99"/>
    <w:unhideWhenUsed/>
    <w:rsid w:val="00120A46"/>
    <w:rPr>
      <w:color w:val="0563C1"/>
      <w:u w:val="single"/>
    </w:rPr>
  </w:style>
  <w:style w:type="paragraph" w:styleId="af4">
    <w:name w:val="Normal (Web)"/>
    <w:basedOn w:val="a0"/>
    <w:uiPriority w:val="99"/>
    <w:rsid w:val="008D256C"/>
    <w:pPr>
      <w:spacing w:before="120" w:after="120" w:line="510" w:lineRule="atLeast"/>
      <w:ind w:firstLine="450"/>
      <w:jc w:val="both"/>
    </w:pPr>
    <w:rPr>
      <w:rFonts w:ascii="Arial" w:hAnsi="Arial" w:cs="Arial"/>
      <w:sz w:val="36"/>
      <w:szCs w:val="36"/>
    </w:rPr>
  </w:style>
  <w:style w:type="paragraph" w:customStyle="1" w:styleId="ConsPlusNonformat">
    <w:name w:val="ConsPlusNonformat"/>
    <w:rsid w:val="008D256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8D256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5">
    <w:name w:val="Body Text"/>
    <w:basedOn w:val="a0"/>
    <w:link w:val="af6"/>
    <w:rsid w:val="008D256C"/>
    <w:rPr>
      <w:rFonts w:ascii="Arial" w:hAnsi="Arial"/>
      <w:sz w:val="22"/>
    </w:rPr>
  </w:style>
  <w:style w:type="character" w:customStyle="1" w:styleId="af6">
    <w:name w:val="Основной текст Знак"/>
    <w:basedOn w:val="a1"/>
    <w:link w:val="af5"/>
    <w:rsid w:val="008D256C"/>
    <w:rPr>
      <w:rFonts w:ascii="Arial" w:hAnsi="Arial"/>
      <w:sz w:val="22"/>
      <w:szCs w:val="24"/>
    </w:rPr>
  </w:style>
  <w:style w:type="paragraph" w:customStyle="1" w:styleId="ConsPlusNormal">
    <w:name w:val="ConsPlusNormal"/>
    <w:link w:val="ConsPlusNormal0"/>
    <w:rsid w:val="008D256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D256C"/>
    <w:rPr>
      <w:rFonts w:ascii="Arial" w:hAnsi="Arial" w:cs="Arial"/>
      <w:lang w:val="ru-RU" w:eastAsia="ru-RU" w:bidi="ar-SA"/>
    </w:rPr>
  </w:style>
  <w:style w:type="paragraph" w:customStyle="1" w:styleId="8">
    <w:name w:val="Стиль8"/>
    <w:basedOn w:val="a0"/>
    <w:qFormat/>
    <w:rsid w:val="008D256C"/>
    <w:pPr>
      <w:widowControl w:val="0"/>
      <w:autoSpaceDE w:val="0"/>
      <w:autoSpaceDN w:val="0"/>
      <w:adjustRightInd w:val="0"/>
      <w:jc w:val="both"/>
    </w:pPr>
    <w:rPr>
      <w:rFonts w:eastAsia="Calibri"/>
      <w:sz w:val="22"/>
      <w:lang w:eastAsia="en-US"/>
    </w:rPr>
  </w:style>
  <w:style w:type="paragraph" w:customStyle="1" w:styleId="Default">
    <w:name w:val="Default"/>
    <w:rsid w:val="002B7510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nobr1">
    <w:name w:val="nobr1"/>
    <w:basedOn w:val="a1"/>
    <w:rsid w:val="00D1497A"/>
    <w:rPr>
      <w:vanish w:val="0"/>
      <w:webHidden w:val="0"/>
      <w:bdr w:val="none" w:sz="0" w:space="0" w:color="auto" w:frame="1"/>
      <w:shd w:val="clear" w:color="auto" w:fill="auto"/>
      <w:vertAlign w:val="baseline"/>
      <w:specVanish w:val="0"/>
    </w:rPr>
  </w:style>
  <w:style w:type="paragraph" w:customStyle="1" w:styleId="ConsPlusTitle">
    <w:name w:val="ConsPlusTitle"/>
    <w:rsid w:val="00216D27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uiPriority w:val="22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table" w:styleId="af2">
    <w:name w:val="Table Grid"/>
    <w:basedOn w:val="a2"/>
    <w:rsid w:val="007C2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1"/>
    <w:uiPriority w:val="99"/>
    <w:unhideWhenUsed/>
    <w:rsid w:val="00120A46"/>
    <w:rPr>
      <w:color w:val="0563C1"/>
      <w:u w:val="single"/>
    </w:rPr>
  </w:style>
  <w:style w:type="paragraph" w:styleId="af4">
    <w:name w:val="Normal (Web)"/>
    <w:basedOn w:val="a0"/>
    <w:uiPriority w:val="99"/>
    <w:rsid w:val="008D256C"/>
    <w:pPr>
      <w:spacing w:before="120" w:after="120" w:line="510" w:lineRule="atLeast"/>
      <w:ind w:firstLine="450"/>
      <w:jc w:val="both"/>
    </w:pPr>
    <w:rPr>
      <w:rFonts w:ascii="Arial" w:hAnsi="Arial" w:cs="Arial"/>
      <w:sz w:val="36"/>
      <w:szCs w:val="36"/>
    </w:rPr>
  </w:style>
  <w:style w:type="paragraph" w:customStyle="1" w:styleId="ConsPlusNonformat">
    <w:name w:val="ConsPlusNonformat"/>
    <w:rsid w:val="008D256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8D256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5">
    <w:name w:val="Body Text"/>
    <w:basedOn w:val="a0"/>
    <w:link w:val="af6"/>
    <w:rsid w:val="008D256C"/>
    <w:rPr>
      <w:rFonts w:ascii="Arial" w:hAnsi="Arial"/>
      <w:sz w:val="22"/>
    </w:rPr>
  </w:style>
  <w:style w:type="character" w:customStyle="1" w:styleId="af6">
    <w:name w:val="Основной текст Знак"/>
    <w:basedOn w:val="a1"/>
    <w:link w:val="af5"/>
    <w:rsid w:val="008D256C"/>
    <w:rPr>
      <w:rFonts w:ascii="Arial" w:hAnsi="Arial"/>
      <w:sz w:val="22"/>
      <w:szCs w:val="24"/>
    </w:rPr>
  </w:style>
  <w:style w:type="paragraph" w:customStyle="1" w:styleId="ConsPlusNormal">
    <w:name w:val="ConsPlusNormal"/>
    <w:link w:val="ConsPlusNormal0"/>
    <w:rsid w:val="008D256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D256C"/>
    <w:rPr>
      <w:rFonts w:ascii="Arial" w:hAnsi="Arial" w:cs="Arial"/>
      <w:lang w:val="ru-RU" w:eastAsia="ru-RU" w:bidi="ar-SA"/>
    </w:rPr>
  </w:style>
  <w:style w:type="paragraph" w:customStyle="1" w:styleId="8">
    <w:name w:val="Стиль8"/>
    <w:basedOn w:val="a0"/>
    <w:qFormat/>
    <w:rsid w:val="008D256C"/>
    <w:pPr>
      <w:widowControl w:val="0"/>
      <w:autoSpaceDE w:val="0"/>
      <w:autoSpaceDN w:val="0"/>
      <w:adjustRightInd w:val="0"/>
      <w:jc w:val="both"/>
    </w:pPr>
    <w:rPr>
      <w:rFonts w:eastAsia="Calibri"/>
      <w:sz w:val="22"/>
      <w:lang w:eastAsia="en-US"/>
    </w:rPr>
  </w:style>
  <w:style w:type="paragraph" w:customStyle="1" w:styleId="Default">
    <w:name w:val="Default"/>
    <w:rsid w:val="002B7510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nobr1">
    <w:name w:val="nobr1"/>
    <w:basedOn w:val="a1"/>
    <w:rsid w:val="00D1497A"/>
    <w:rPr>
      <w:vanish w:val="0"/>
      <w:webHidden w:val="0"/>
      <w:bdr w:val="none" w:sz="0" w:space="0" w:color="auto" w:frame="1"/>
      <w:shd w:val="clear" w:color="auto" w:fill="auto"/>
      <w:vertAlign w:val="baseline"/>
      <w:specVanish w:val="0"/>
    </w:rPr>
  </w:style>
  <w:style w:type="paragraph" w:customStyle="1" w:styleId="ConsPlusTitle">
    <w:name w:val="ConsPlusTitle"/>
    <w:rsid w:val="00216D27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1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7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0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6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04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6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52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5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7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4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0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9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3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2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8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0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0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9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95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2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26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5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8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4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5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3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5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9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8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4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5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8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7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1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file:///\\13d845a8-0d3d-4225-9092-3fb609a06ee8" TargetMode="Externa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41</TotalTime>
  <Pages>1</Pages>
  <Words>3748</Words>
  <Characters>21367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Брустина Лариса Николаевна</cp:lastModifiedBy>
  <cp:revision>6</cp:revision>
  <cp:lastPrinted>2023-11-29T13:08:00Z</cp:lastPrinted>
  <dcterms:created xsi:type="dcterms:W3CDTF">2023-11-29T12:27:00Z</dcterms:created>
  <dcterms:modified xsi:type="dcterms:W3CDTF">2023-11-29T14:49:00Z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