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B22546" w:rsidRDefault="000E43B2" w:rsidP="00724E7D">
      <w:pPr>
        <w:spacing w:line="360" w:lineRule="auto"/>
        <w:jc w:val="both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-1064260</wp:posOffset>
                </wp:positionH>
                <wp:positionV relativeFrom="paragraph">
                  <wp:posOffset>98425</wp:posOffset>
                </wp:positionV>
                <wp:extent cx="7543800" cy="1605915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849796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6515100" y="1319213"/>
                            <a:ext cx="285750" cy="21431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8pt;margin-top:7.75pt;width:594pt;height:126.45pt;z-index:251657728" coordsize="75438,16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1605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8497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rect id="Прямоугольник 5" o:spid="_x0000_s1029" style="position:absolute;left:65151;top:13192;width:2857;height:2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0VGcMA&#10;AADaAAAADwAAAGRycy9kb3ducmV2LnhtbESPQWsCMRSE70L/Q3hCL1KzFhTdGqUIhZ4s1V56e2ye&#10;m8XNy5I8121/vSkUPA4z8w2z3g6+VT3F1AQ2MJsWoIirYBuuDXwd356WoJIgW2wDk4EfSrDdPIzW&#10;WNpw5U/qD1KrDOFUogEn0pVap8qRxzQNHXH2TiF6lCxjrW3Ea4b7Vj8XxUJ7bDgvOOxo56g6Hy7e&#10;wOq3+pBl6OZOmu9V7Wf7U+wnxjyOh9cXUEKD3MP/7XdrYA5/V/IN0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0VGcMAAADaAAAADwAAAAAAAAAAAAAAAACYAgAAZHJzL2Rv&#10;d25yZXYueG1sUEsFBgAAAAAEAAQA9QAAAIgDAAAAAA==&#10;" fillcolor="white [3212]" strokecolor="white [3212]" strokeweight="2pt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-889304</wp:posOffset>
                </wp:positionH>
                <wp:positionV relativeFrom="page">
                  <wp:posOffset>270344</wp:posOffset>
                </wp:positionV>
                <wp:extent cx="7560310" cy="2051437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051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70pt;margin-top:21.3pt;width:595.3pt;height:16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gI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 w:rsidRPr="00B22546">
        <w:rPr>
          <w:noProof/>
        </w:rPr>
        <mc:AlternateContent>
          <mc:Choice Requires="wps">
            <w:drawing>
              <wp:inline distT="0" distB="0" distL="0" distR="0">
                <wp:extent cx="3314700" cy="46672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027" w:rsidRPr="004E2027" w:rsidRDefault="004E2027" w:rsidP="004E202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E2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26.09.2019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1800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>-р</w:t>
                            </w:r>
                          </w:p>
                          <w:p w:rsidR="00724E7D" w:rsidRPr="00310C92" w:rsidRDefault="00724E7D" w:rsidP="00310C92">
                            <w:pPr>
                              <w:jc w:val="both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61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3uquAIAAME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" filled="f" stroked="f">
                <v:textbox>
                  <w:txbxContent>
                    <w:p w:rsidR="004E2027" w:rsidRPr="004E2027" w:rsidRDefault="004E2027" w:rsidP="004E2027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E2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26.09.2019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1800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>-р</w:t>
                      </w:r>
                    </w:p>
                    <w:p w:rsidR="00724E7D" w:rsidRPr="00310C92" w:rsidRDefault="00724E7D" w:rsidP="00310C92">
                      <w:pPr>
                        <w:jc w:val="both"/>
                        <w:rPr>
                          <w:b/>
                          <w:sz w:val="40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53058" w:rsidRDefault="00753058" w:rsidP="00753058">
      <w:pPr>
        <w:tabs>
          <w:tab w:val="left" w:pos="1418"/>
        </w:tabs>
        <w:jc w:val="both"/>
      </w:pPr>
    </w:p>
    <w:p w:rsidR="00753058" w:rsidRPr="00E17EFB" w:rsidRDefault="00753058" w:rsidP="00753058">
      <w:pPr>
        <w:tabs>
          <w:tab w:val="left" w:pos="8789"/>
        </w:tabs>
        <w:ind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 xml:space="preserve">Внести в распоряжение администрации Выборгского района Санкт-Петербурга от 26.09.2019 № 1800-р «Об административной комиссии Выборгского района Санкт-Петербурга» </w:t>
      </w:r>
      <w:r w:rsidRPr="00E17EFB">
        <w:rPr>
          <w:sz w:val="28"/>
          <w:szCs w:val="28"/>
        </w:rPr>
        <w:br/>
        <w:t>(далее – распоряжение) следующие изменения:</w:t>
      </w:r>
    </w:p>
    <w:p w:rsidR="00753058" w:rsidRPr="00E17EFB" w:rsidRDefault="00753058" w:rsidP="00753058">
      <w:pPr>
        <w:ind w:right="566" w:firstLine="709"/>
        <w:jc w:val="both"/>
        <w:rPr>
          <w:sz w:val="28"/>
          <w:szCs w:val="28"/>
        </w:rPr>
      </w:pPr>
    </w:p>
    <w:p w:rsidR="00753058" w:rsidRPr="00E17EFB" w:rsidRDefault="00753058" w:rsidP="00753058">
      <w:pPr>
        <w:pStyle w:val="af6"/>
        <w:numPr>
          <w:ilvl w:val="0"/>
          <w:numId w:val="40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>Утвердить состав административной комиссии администрации Выборгского района Санкт-Петербурга в редакции, согласно приложению к распоряжению.</w:t>
      </w:r>
    </w:p>
    <w:p w:rsidR="00753058" w:rsidRPr="00E17EFB" w:rsidRDefault="00753058" w:rsidP="00753058">
      <w:pPr>
        <w:pStyle w:val="af6"/>
        <w:numPr>
          <w:ilvl w:val="0"/>
          <w:numId w:val="40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 xml:space="preserve">Внести изменения </w:t>
      </w:r>
      <w:r>
        <w:rPr>
          <w:sz w:val="28"/>
          <w:szCs w:val="28"/>
        </w:rPr>
        <w:t>в</w:t>
      </w:r>
      <w:bookmarkStart w:id="0" w:name="_GoBack"/>
      <w:bookmarkEnd w:id="0"/>
      <w:r w:rsidRPr="00E17EFB">
        <w:rPr>
          <w:sz w:val="28"/>
          <w:szCs w:val="28"/>
        </w:rPr>
        <w:t xml:space="preserve"> пункт 2 распоряжения, изложив его в следующей редакции: «2.Назначить ответственным секретарем административной комиссии, выполняющим функции аппарата административной комиссии, Теплых Данила Михайловича - специалиста 1-й категории отдела по вопросам законности, правопорядка и безопасности администрации Выборгского района Санкт-Петербурга».</w:t>
      </w:r>
    </w:p>
    <w:p w:rsidR="00753058" w:rsidRPr="00E17EFB" w:rsidRDefault="00753058" w:rsidP="00753058">
      <w:pPr>
        <w:pStyle w:val="af6"/>
        <w:numPr>
          <w:ilvl w:val="0"/>
          <w:numId w:val="40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>Признать утратившим силу пункт 1 распоряжения администрации Выборгского района Санкт-Петербурга от 25.04.2023 № 330-р «О внесении изменений в распоряжение администрации от 26.09.2019 № 1800-р».</w:t>
      </w:r>
    </w:p>
    <w:p w:rsidR="00753058" w:rsidRPr="00E17EFB" w:rsidRDefault="00753058" w:rsidP="00753058">
      <w:pPr>
        <w:pStyle w:val="af6"/>
        <w:numPr>
          <w:ilvl w:val="0"/>
          <w:numId w:val="40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 xml:space="preserve">Контроль за выполнением распоряжения возложить на первого заместителя главы администрации </w:t>
      </w:r>
      <w:proofErr w:type="spellStart"/>
      <w:r w:rsidRPr="00E17EFB">
        <w:rPr>
          <w:sz w:val="28"/>
          <w:szCs w:val="28"/>
        </w:rPr>
        <w:t>Сажнова</w:t>
      </w:r>
      <w:proofErr w:type="spellEnd"/>
      <w:r w:rsidRPr="00E17EFB">
        <w:rPr>
          <w:sz w:val="28"/>
          <w:szCs w:val="28"/>
        </w:rPr>
        <w:t xml:space="preserve"> В.В.</w:t>
      </w:r>
    </w:p>
    <w:p w:rsidR="00753058" w:rsidRDefault="00753058" w:rsidP="00D50628">
      <w:pPr>
        <w:pStyle w:val="af6"/>
        <w:tabs>
          <w:tab w:val="left" w:pos="1418"/>
        </w:tabs>
        <w:ind w:left="0" w:firstLine="567"/>
        <w:jc w:val="both"/>
      </w:pPr>
    </w:p>
    <w:p w:rsidR="00753058" w:rsidRDefault="00753058" w:rsidP="00D50628">
      <w:pPr>
        <w:pStyle w:val="af6"/>
        <w:tabs>
          <w:tab w:val="left" w:pos="1418"/>
        </w:tabs>
        <w:ind w:left="0" w:firstLine="567"/>
        <w:jc w:val="both"/>
      </w:pPr>
    </w:p>
    <w:p w:rsidR="00753058" w:rsidRDefault="00753058" w:rsidP="00D50628">
      <w:pPr>
        <w:pStyle w:val="af6"/>
        <w:tabs>
          <w:tab w:val="left" w:pos="1418"/>
        </w:tabs>
        <w:ind w:left="0" w:firstLine="567"/>
        <w:jc w:val="both"/>
      </w:pPr>
    </w:p>
    <w:p w:rsidR="00D731B0" w:rsidRPr="00B22546" w:rsidRDefault="00D731B0" w:rsidP="00753058"/>
    <w:tbl>
      <w:tblPr>
        <w:tblW w:w="8926" w:type="dxa"/>
        <w:tblLook w:val="01E0" w:firstRow="1" w:lastRow="1" w:firstColumn="1" w:lastColumn="1" w:noHBand="0" w:noVBand="0"/>
      </w:tblPr>
      <w:tblGrid>
        <w:gridCol w:w="4338"/>
        <w:gridCol w:w="4588"/>
      </w:tblGrid>
      <w:tr w:rsidR="00724E7D" w:rsidRPr="00753058" w:rsidTr="00B22546">
        <w:trPr>
          <w:trHeight w:val="169"/>
        </w:trPr>
        <w:tc>
          <w:tcPr>
            <w:tcW w:w="4338" w:type="dxa"/>
          </w:tcPr>
          <w:p w:rsidR="00724E7D" w:rsidRPr="00753058" w:rsidRDefault="004A113A" w:rsidP="004A11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Г</w:t>
            </w:r>
            <w:r w:rsidR="00681235" w:rsidRPr="00753058">
              <w:rPr>
                <w:b/>
                <w:sz w:val="28"/>
                <w:szCs w:val="28"/>
              </w:rPr>
              <w:t>лав</w:t>
            </w:r>
            <w:r w:rsidRPr="00753058">
              <w:rPr>
                <w:b/>
                <w:sz w:val="28"/>
                <w:szCs w:val="28"/>
              </w:rPr>
              <w:t>а</w:t>
            </w:r>
            <w:r w:rsidR="00152665" w:rsidRPr="00753058">
              <w:rPr>
                <w:b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588" w:type="dxa"/>
          </w:tcPr>
          <w:p w:rsidR="00724E7D" w:rsidRPr="00753058" w:rsidRDefault="00681235" w:rsidP="003C7B8C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753058">
              <w:rPr>
                <w:b/>
                <w:sz w:val="28"/>
                <w:szCs w:val="28"/>
              </w:rPr>
              <w:t>В.</w:t>
            </w:r>
            <w:r w:rsidR="00D731B0" w:rsidRPr="00753058">
              <w:rPr>
                <w:b/>
                <w:sz w:val="28"/>
                <w:szCs w:val="28"/>
              </w:rPr>
              <w:t>М</w:t>
            </w:r>
            <w:r w:rsidRPr="00753058">
              <w:rPr>
                <w:b/>
                <w:sz w:val="28"/>
                <w:szCs w:val="28"/>
              </w:rPr>
              <w:t>.Полунин</w:t>
            </w:r>
            <w:proofErr w:type="spellEnd"/>
          </w:p>
        </w:tc>
      </w:tr>
    </w:tbl>
    <w:p w:rsidR="0011307B" w:rsidRPr="00753058" w:rsidRDefault="0011307B" w:rsidP="00900695">
      <w:pPr>
        <w:shd w:val="clear" w:color="auto" w:fill="FFFFFF"/>
        <w:rPr>
          <w:sz w:val="28"/>
          <w:szCs w:val="28"/>
        </w:rPr>
      </w:pPr>
    </w:p>
    <w:p w:rsidR="00753058" w:rsidRDefault="00753058" w:rsidP="00621533">
      <w:pPr>
        <w:pStyle w:val="2"/>
        <w:ind w:right="-850"/>
        <w:jc w:val="right"/>
        <w:rPr>
          <w:szCs w:val="24"/>
        </w:rPr>
      </w:pPr>
    </w:p>
    <w:p w:rsidR="00753058" w:rsidRDefault="00753058" w:rsidP="00753058"/>
    <w:p w:rsidR="00753058" w:rsidRDefault="00753058" w:rsidP="00753058"/>
    <w:p w:rsidR="00753058" w:rsidRDefault="00753058" w:rsidP="00753058"/>
    <w:p w:rsidR="00753058" w:rsidRDefault="00753058" w:rsidP="00753058"/>
    <w:p w:rsidR="00753058" w:rsidRPr="00753058" w:rsidRDefault="00753058" w:rsidP="00753058"/>
    <w:p w:rsidR="00171365" w:rsidRPr="00753058" w:rsidRDefault="00171365" w:rsidP="00621533">
      <w:pPr>
        <w:pStyle w:val="2"/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lastRenderedPageBreak/>
        <w:t xml:space="preserve">Приложение  </w:t>
      </w:r>
    </w:p>
    <w:p w:rsidR="00171365" w:rsidRPr="00753058" w:rsidRDefault="00171365" w:rsidP="00621533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к распоряжению администрации</w:t>
      </w:r>
    </w:p>
    <w:p w:rsidR="00171365" w:rsidRPr="00753058" w:rsidRDefault="00171365" w:rsidP="00621533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от________ №_____</w:t>
      </w:r>
    </w:p>
    <w:p w:rsidR="00171365" w:rsidRDefault="00171365" w:rsidP="00171365">
      <w:pPr>
        <w:jc w:val="both"/>
      </w:pPr>
    </w:p>
    <w:p w:rsidR="00621533" w:rsidRPr="00B22546" w:rsidRDefault="00621533" w:rsidP="00171365">
      <w:pPr>
        <w:jc w:val="both"/>
      </w:pPr>
    </w:p>
    <w:p w:rsidR="00171365" w:rsidRPr="00753058" w:rsidRDefault="00171365" w:rsidP="00621533">
      <w:pPr>
        <w:ind w:right="-992"/>
        <w:jc w:val="center"/>
        <w:rPr>
          <w:b/>
          <w:sz w:val="28"/>
          <w:szCs w:val="28"/>
        </w:rPr>
      </w:pPr>
      <w:r w:rsidRPr="00753058">
        <w:rPr>
          <w:b/>
          <w:sz w:val="28"/>
          <w:szCs w:val="28"/>
        </w:rPr>
        <w:t xml:space="preserve">Состав административной комиссии </w:t>
      </w:r>
    </w:p>
    <w:p w:rsidR="00171365" w:rsidRPr="00753058" w:rsidRDefault="00171365" w:rsidP="00621533">
      <w:pPr>
        <w:ind w:right="-992"/>
        <w:jc w:val="center"/>
        <w:rPr>
          <w:b/>
          <w:sz w:val="28"/>
          <w:szCs w:val="28"/>
        </w:rPr>
      </w:pPr>
      <w:r w:rsidRPr="00753058">
        <w:rPr>
          <w:b/>
          <w:sz w:val="28"/>
          <w:szCs w:val="28"/>
        </w:rPr>
        <w:t xml:space="preserve">Выборгского района Санкт-Петербурга </w:t>
      </w:r>
      <w:r w:rsidR="00621533" w:rsidRPr="00753058">
        <w:rPr>
          <w:b/>
          <w:sz w:val="28"/>
          <w:szCs w:val="28"/>
        </w:rPr>
        <w:br/>
      </w:r>
      <w:r w:rsidRPr="00753058">
        <w:rPr>
          <w:b/>
          <w:sz w:val="28"/>
          <w:szCs w:val="28"/>
        </w:rPr>
        <w:t xml:space="preserve">(далее – </w:t>
      </w:r>
      <w:r w:rsidR="00621533" w:rsidRPr="00753058">
        <w:rPr>
          <w:b/>
          <w:sz w:val="28"/>
          <w:szCs w:val="28"/>
        </w:rPr>
        <w:t>административная к</w:t>
      </w:r>
      <w:r w:rsidRPr="00753058">
        <w:rPr>
          <w:b/>
          <w:sz w:val="28"/>
          <w:szCs w:val="28"/>
        </w:rPr>
        <w:t>омиссия)</w:t>
      </w:r>
    </w:p>
    <w:p w:rsidR="00171365" w:rsidRPr="00753058" w:rsidRDefault="00171365" w:rsidP="00171365">
      <w:pPr>
        <w:jc w:val="both"/>
        <w:rPr>
          <w:b/>
          <w:sz w:val="28"/>
          <w:szCs w:val="28"/>
        </w:rPr>
      </w:pPr>
    </w:p>
    <w:p w:rsidR="00621533" w:rsidRPr="00753058" w:rsidRDefault="00621533" w:rsidP="00171365">
      <w:pPr>
        <w:jc w:val="both"/>
        <w:rPr>
          <w:b/>
          <w:sz w:val="28"/>
          <w:szCs w:val="28"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356"/>
        <w:gridCol w:w="6736"/>
      </w:tblGrid>
      <w:tr w:rsidR="00171365" w:rsidRPr="00753058" w:rsidTr="00621533">
        <w:tc>
          <w:tcPr>
            <w:tcW w:w="9776" w:type="dxa"/>
            <w:gridSpan w:val="3"/>
          </w:tcPr>
          <w:p w:rsidR="00171365" w:rsidRPr="00753058" w:rsidRDefault="00171365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 xml:space="preserve">Председатель </w:t>
            </w:r>
            <w:r w:rsidR="00621533" w:rsidRPr="00753058">
              <w:rPr>
                <w:b/>
                <w:sz w:val="28"/>
                <w:szCs w:val="28"/>
              </w:rPr>
              <w:t>административной к</w:t>
            </w:r>
            <w:r w:rsidRPr="00753058">
              <w:rPr>
                <w:b/>
                <w:sz w:val="28"/>
                <w:szCs w:val="28"/>
              </w:rPr>
              <w:t>омиссии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Сажнов Василий Владимирович</w:t>
            </w:r>
          </w:p>
        </w:tc>
        <w:tc>
          <w:tcPr>
            <w:tcW w:w="336" w:type="dxa"/>
          </w:tcPr>
          <w:p w:rsidR="00171365" w:rsidRPr="00753058" w:rsidRDefault="006443E7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763C1C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первый </w:t>
            </w:r>
            <w:r w:rsidR="00171365" w:rsidRPr="00753058">
              <w:rPr>
                <w:sz w:val="28"/>
                <w:szCs w:val="28"/>
              </w:rPr>
              <w:t>заместитель главы администрации Выборгского района Санкт-Петербурга</w:t>
            </w:r>
          </w:p>
        </w:tc>
      </w:tr>
      <w:tr w:rsidR="00171365" w:rsidRPr="00753058" w:rsidTr="00621533">
        <w:tc>
          <w:tcPr>
            <w:tcW w:w="9776" w:type="dxa"/>
            <w:gridSpan w:val="3"/>
          </w:tcPr>
          <w:p w:rsidR="00171365" w:rsidRPr="00753058" w:rsidRDefault="00171365" w:rsidP="000A3626">
            <w:pPr>
              <w:rPr>
                <w:b/>
                <w:sz w:val="28"/>
                <w:szCs w:val="28"/>
              </w:rPr>
            </w:pPr>
          </w:p>
          <w:p w:rsidR="00171365" w:rsidRPr="00753058" w:rsidRDefault="00171365" w:rsidP="00621533">
            <w:pPr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 xml:space="preserve">Заместители председателя </w:t>
            </w:r>
            <w:r w:rsidR="00621533" w:rsidRPr="00753058">
              <w:rPr>
                <w:b/>
                <w:sz w:val="28"/>
                <w:szCs w:val="28"/>
              </w:rPr>
              <w:t>административной к</w:t>
            </w:r>
            <w:r w:rsidRPr="00753058">
              <w:rPr>
                <w:b/>
                <w:sz w:val="28"/>
                <w:szCs w:val="28"/>
              </w:rPr>
              <w:t>омиссии</w:t>
            </w:r>
          </w:p>
        </w:tc>
      </w:tr>
      <w:tr w:rsidR="00171365" w:rsidRPr="00753058" w:rsidTr="00621533">
        <w:trPr>
          <w:gridAfter w:val="2"/>
          <w:wAfter w:w="7089" w:type="dxa"/>
        </w:trPr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 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Зимин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Владимир Юрьевич </w:t>
            </w:r>
          </w:p>
        </w:tc>
        <w:tc>
          <w:tcPr>
            <w:tcW w:w="336" w:type="dxa"/>
          </w:tcPr>
          <w:p w:rsidR="00171365" w:rsidRPr="00753058" w:rsidRDefault="006443E7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начальник отдела по вопросам законности, правопорядка и безопас</w:t>
            </w:r>
            <w:r w:rsidR="00753058">
              <w:rPr>
                <w:sz w:val="28"/>
                <w:szCs w:val="28"/>
              </w:rPr>
              <w:t xml:space="preserve">ности администрации Выборгского </w:t>
            </w:r>
            <w:r w:rsidRPr="00753058">
              <w:rPr>
                <w:sz w:val="28"/>
                <w:szCs w:val="28"/>
              </w:rPr>
              <w:t>района</w:t>
            </w:r>
            <w:r w:rsidR="009D0E2D" w:rsidRPr="00753058"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Санкт-Петербурга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753058" w:rsidP="00B2254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Цветкова Дарья Александровна</w:t>
            </w:r>
          </w:p>
        </w:tc>
        <w:tc>
          <w:tcPr>
            <w:tcW w:w="336" w:type="dxa"/>
          </w:tcPr>
          <w:p w:rsidR="00171365" w:rsidRPr="00753058" w:rsidRDefault="006443E7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753058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главный специалист </w:t>
            </w:r>
            <w:r w:rsidR="00171365" w:rsidRPr="00753058">
              <w:rPr>
                <w:sz w:val="28"/>
                <w:szCs w:val="28"/>
              </w:rPr>
              <w:t xml:space="preserve">юридического отдела администрации Выборгского района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="00171365" w:rsidRPr="00753058">
              <w:rPr>
                <w:sz w:val="28"/>
                <w:szCs w:val="28"/>
              </w:rPr>
              <w:t>Санкт-Петербурга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</w:tc>
      </w:tr>
      <w:tr w:rsidR="00171365" w:rsidRPr="00753058" w:rsidTr="00621533">
        <w:tc>
          <w:tcPr>
            <w:tcW w:w="9776" w:type="dxa"/>
            <w:gridSpan w:val="3"/>
          </w:tcPr>
          <w:p w:rsidR="00171365" w:rsidRPr="00753058" w:rsidRDefault="00621533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Члены административной к</w:t>
            </w:r>
            <w:r w:rsidR="00171365" w:rsidRPr="00753058">
              <w:rPr>
                <w:b/>
                <w:sz w:val="28"/>
                <w:szCs w:val="28"/>
              </w:rPr>
              <w:t>омиссии</w:t>
            </w:r>
          </w:p>
        </w:tc>
      </w:tr>
      <w:tr w:rsidR="00171365" w:rsidRPr="00753058" w:rsidTr="00621533">
        <w:tc>
          <w:tcPr>
            <w:tcW w:w="2687" w:type="dxa"/>
          </w:tcPr>
          <w:p w:rsidR="006443E7" w:rsidRPr="00753058" w:rsidRDefault="006443E7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Зверев</w:t>
            </w:r>
            <w:r w:rsidRPr="00753058">
              <w:rPr>
                <w:sz w:val="28"/>
                <w:szCs w:val="28"/>
              </w:rPr>
              <w:br/>
              <w:t>Антон Александрович</w:t>
            </w:r>
          </w:p>
        </w:tc>
        <w:tc>
          <w:tcPr>
            <w:tcW w:w="336" w:type="dxa"/>
          </w:tcPr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6443E7" w:rsidRPr="00753058" w:rsidRDefault="006443E7" w:rsidP="00642D1F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E36EEA" w:rsidP="00E36EEA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главный</w:t>
            </w:r>
            <w:r w:rsidR="00171365" w:rsidRPr="00753058">
              <w:rPr>
                <w:sz w:val="28"/>
                <w:szCs w:val="28"/>
              </w:rPr>
              <w:t xml:space="preserve"> специалист местной администрации </w:t>
            </w:r>
            <w:r w:rsidR="00763C1C" w:rsidRPr="00753058">
              <w:rPr>
                <w:sz w:val="28"/>
                <w:szCs w:val="28"/>
              </w:rPr>
              <w:t xml:space="preserve">внутригородского </w:t>
            </w:r>
            <w:r w:rsidR="00171365" w:rsidRPr="00753058">
              <w:rPr>
                <w:sz w:val="28"/>
                <w:szCs w:val="28"/>
              </w:rPr>
              <w:t>муниципального образования</w:t>
            </w:r>
            <w:r w:rsidR="00763C1C" w:rsidRPr="00753058">
              <w:rPr>
                <w:sz w:val="28"/>
                <w:szCs w:val="28"/>
              </w:rPr>
              <w:t xml:space="preserve"> города федерального значения Санкт-Петербурга</w:t>
            </w:r>
            <w:r w:rsidR="00171365" w:rsidRPr="00753058">
              <w:rPr>
                <w:sz w:val="28"/>
                <w:szCs w:val="28"/>
              </w:rPr>
              <w:t xml:space="preserve"> муниципального округа Сергиевское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  <w:p w:rsidR="00171365" w:rsidRPr="00753058" w:rsidRDefault="00753058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Жуков Александр Анатольевич</w:t>
            </w:r>
            <w:r w:rsidR="00171365" w:rsidRPr="007530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753058" w:rsidP="00753058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Главный специалист </w:t>
            </w:r>
            <w:r w:rsidR="00171365" w:rsidRPr="00753058">
              <w:rPr>
                <w:sz w:val="28"/>
                <w:szCs w:val="28"/>
              </w:rPr>
              <w:t>местной администрации</w:t>
            </w:r>
            <w:r w:rsidR="00763C1C" w:rsidRPr="00753058">
              <w:rPr>
                <w:sz w:val="28"/>
                <w:szCs w:val="28"/>
              </w:rPr>
              <w:t xml:space="preserve"> внутригородского </w:t>
            </w:r>
            <w:r w:rsidR="00171365" w:rsidRPr="00753058">
              <w:rPr>
                <w:sz w:val="28"/>
                <w:szCs w:val="28"/>
              </w:rPr>
              <w:t>муниципального образования</w:t>
            </w:r>
            <w:r w:rsidR="00763C1C" w:rsidRPr="00753058">
              <w:rPr>
                <w:sz w:val="28"/>
                <w:szCs w:val="28"/>
              </w:rPr>
              <w:t xml:space="preserve"> </w:t>
            </w:r>
            <w:r w:rsidR="00642D1F" w:rsidRPr="00753058">
              <w:rPr>
                <w:sz w:val="28"/>
                <w:szCs w:val="28"/>
              </w:rPr>
              <w:t xml:space="preserve">города федерального значения </w:t>
            </w:r>
            <w:r w:rsidR="00EF40E4" w:rsidRPr="00753058">
              <w:rPr>
                <w:sz w:val="28"/>
                <w:szCs w:val="28"/>
              </w:rPr>
              <w:t>Санкт-Петербурга муниципального</w:t>
            </w:r>
            <w:r w:rsidR="00763C1C" w:rsidRPr="00753058">
              <w:rPr>
                <w:sz w:val="28"/>
                <w:szCs w:val="28"/>
              </w:rPr>
              <w:t xml:space="preserve"> округ</w:t>
            </w:r>
            <w:r w:rsidR="00EF40E4" w:rsidRPr="00753058">
              <w:rPr>
                <w:sz w:val="28"/>
                <w:szCs w:val="28"/>
              </w:rPr>
              <w:t>а</w:t>
            </w:r>
            <w:r w:rsidR="00171365" w:rsidRPr="00753058">
              <w:rPr>
                <w:sz w:val="28"/>
                <w:szCs w:val="28"/>
              </w:rPr>
              <w:t xml:space="preserve"> Светлановское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Корсаков </w:t>
            </w:r>
            <w:r w:rsidRPr="00753058">
              <w:rPr>
                <w:sz w:val="28"/>
                <w:szCs w:val="28"/>
              </w:rPr>
              <w:br/>
              <w:t xml:space="preserve">Сергей Петрович 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171365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главный специалист местной администрации внутригородского муниципального </w:t>
            </w:r>
            <w:r w:rsidR="00763C1C" w:rsidRPr="00753058">
              <w:rPr>
                <w:sz w:val="28"/>
                <w:szCs w:val="28"/>
              </w:rPr>
              <w:t xml:space="preserve">образования </w:t>
            </w:r>
            <w:r w:rsidR="00642D1F" w:rsidRPr="00753058">
              <w:rPr>
                <w:sz w:val="28"/>
                <w:szCs w:val="28"/>
              </w:rPr>
              <w:t xml:space="preserve">города федерального значения </w:t>
            </w:r>
            <w:r w:rsidR="00763C1C" w:rsidRPr="00753058">
              <w:rPr>
                <w:sz w:val="28"/>
                <w:szCs w:val="28"/>
              </w:rPr>
              <w:t xml:space="preserve">Санкт-Петербурга муниципального </w:t>
            </w:r>
            <w:r w:rsidRPr="00753058">
              <w:rPr>
                <w:sz w:val="28"/>
                <w:szCs w:val="28"/>
              </w:rPr>
              <w:t>округа № 15</w:t>
            </w:r>
          </w:p>
        </w:tc>
      </w:tr>
      <w:tr w:rsidR="006F697C" w:rsidRPr="00753058" w:rsidTr="00621533">
        <w:tc>
          <w:tcPr>
            <w:tcW w:w="2687" w:type="dxa"/>
          </w:tcPr>
          <w:p w:rsidR="006F697C" w:rsidRPr="00753058" w:rsidRDefault="006F697C" w:rsidP="000A3626">
            <w:pPr>
              <w:rPr>
                <w:sz w:val="28"/>
                <w:szCs w:val="28"/>
              </w:rPr>
            </w:pPr>
          </w:p>
          <w:p w:rsidR="006F697C" w:rsidRPr="00753058" w:rsidRDefault="006F697C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Красавин</w:t>
            </w:r>
            <w:r w:rsidRPr="00753058">
              <w:rPr>
                <w:sz w:val="28"/>
                <w:szCs w:val="28"/>
              </w:rPr>
              <w:br/>
              <w:t>Павел Олегович</w:t>
            </w:r>
          </w:p>
        </w:tc>
        <w:tc>
          <w:tcPr>
            <w:tcW w:w="336" w:type="dxa"/>
          </w:tcPr>
          <w:p w:rsidR="006F697C" w:rsidRPr="00753058" w:rsidRDefault="006F697C" w:rsidP="000A3626">
            <w:pPr>
              <w:jc w:val="both"/>
              <w:rPr>
                <w:sz w:val="28"/>
                <w:szCs w:val="28"/>
              </w:rPr>
            </w:pPr>
          </w:p>
          <w:p w:rsidR="006F697C" w:rsidRPr="00753058" w:rsidRDefault="006F697C" w:rsidP="000A3626">
            <w:pPr>
              <w:jc w:val="both"/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6F697C" w:rsidRPr="00753058" w:rsidRDefault="006F697C" w:rsidP="000A3626">
            <w:pPr>
              <w:jc w:val="both"/>
              <w:rPr>
                <w:sz w:val="28"/>
                <w:szCs w:val="28"/>
              </w:rPr>
            </w:pPr>
          </w:p>
          <w:p w:rsidR="00753058" w:rsidRDefault="00013BA7" w:rsidP="00753058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капитан полиции, </w:t>
            </w:r>
            <w:r w:rsidR="006F697C" w:rsidRPr="00753058">
              <w:rPr>
                <w:sz w:val="28"/>
                <w:szCs w:val="28"/>
              </w:rPr>
              <w:t xml:space="preserve">старший инспектор отдела по </w:t>
            </w:r>
            <w:r w:rsidR="001E5EEA" w:rsidRPr="00753058">
              <w:rPr>
                <w:sz w:val="28"/>
                <w:szCs w:val="28"/>
              </w:rPr>
              <w:t>исполнению</w:t>
            </w:r>
            <w:r w:rsidRPr="00753058">
              <w:rPr>
                <w:sz w:val="28"/>
                <w:szCs w:val="28"/>
              </w:rPr>
              <w:t xml:space="preserve"> </w:t>
            </w:r>
            <w:r w:rsidR="006F697C" w:rsidRPr="00753058">
              <w:rPr>
                <w:sz w:val="28"/>
                <w:szCs w:val="28"/>
              </w:rPr>
              <w:t xml:space="preserve">административного законодательства </w:t>
            </w:r>
            <w:r w:rsidR="00753058">
              <w:rPr>
                <w:sz w:val="28"/>
                <w:szCs w:val="28"/>
              </w:rPr>
              <w:t xml:space="preserve">УМВД </w:t>
            </w:r>
            <w:r w:rsidR="006F697C" w:rsidRPr="00753058">
              <w:rPr>
                <w:sz w:val="28"/>
                <w:szCs w:val="28"/>
              </w:rPr>
              <w:t xml:space="preserve">России по Выборгскому району </w:t>
            </w:r>
          </w:p>
          <w:p w:rsidR="006F697C" w:rsidRPr="00753058" w:rsidRDefault="006F697C" w:rsidP="00753058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lastRenderedPageBreak/>
              <w:t xml:space="preserve">Санкт-Петербурга </w:t>
            </w:r>
          </w:p>
        </w:tc>
      </w:tr>
      <w:tr w:rsidR="00171365" w:rsidRPr="00753058" w:rsidTr="00621533">
        <w:trPr>
          <w:trHeight w:val="893"/>
        </w:trPr>
        <w:tc>
          <w:tcPr>
            <w:tcW w:w="2687" w:type="dxa"/>
          </w:tcPr>
          <w:p w:rsidR="009D0E2D" w:rsidRPr="00753058" w:rsidRDefault="009D0E2D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proofErr w:type="spellStart"/>
            <w:r w:rsidRPr="00753058">
              <w:rPr>
                <w:sz w:val="28"/>
                <w:szCs w:val="28"/>
              </w:rPr>
              <w:t>Митьковец</w:t>
            </w:r>
            <w:proofErr w:type="spellEnd"/>
            <w:r w:rsidRPr="00753058"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br/>
              <w:t>Виталий Васильевич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9D0E2D" w:rsidRPr="00753058" w:rsidRDefault="009D0E2D" w:rsidP="000A3626">
            <w:pPr>
              <w:jc w:val="both"/>
              <w:rPr>
                <w:sz w:val="28"/>
                <w:szCs w:val="28"/>
              </w:rPr>
            </w:pPr>
          </w:p>
          <w:p w:rsidR="002060F7" w:rsidRPr="00753058" w:rsidRDefault="00171365" w:rsidP="007C06AE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специалист 1 категории местной администрации</w:t>
            </w:r>
            <w:r w:rsidR="007C06AE" w:rsidRPr="00753058">
              <w:rPr>
                <w:sz w:val="28"/>
                <w:szCs w:val="28"/>
              </w:rPr>
              <w:t xml:space="preserve"> внутригородского муниципального образования города федерального значения Санкт-Петербурга </w:t>
            </w:r>
            <w:r w:rsidRPr="00753058">
              <w:rPr>
                <w:sz w:val="28"/>
                <w:szCs w:val="28"/>
              </w:rPr>
              <w:t xml:space="preserve">муниципального округа </w:t>
            </w:r>
            <w:proofErr w:type="spellStart"/>
            <w:r w:rsidRPr="00753058">
              <w:rPr>
                <w:sz w:val="28"/>
                <w:szCs w:val="28"/>
              </w:rPr>
              <w:t>Шувалово</w:t>
            </w:r>
            <w:proofErr w:type="spellEnd"/>
            <w:r w:rsidRPr="00753058">
              <w:rPr>
                <w:sz w:val="28"/>
                <w:szCs w:val="28"/>
              </w:rPr>
              <w:t xml:space="preserve"> </w:t>
            </w:r>
            <w:r w:rsidR="002060F7" w:rsidRPr="00753058">
              <w:rPr>
                <w:sz w:val="28"/>
                <w:szCs w:val="28"/>
              </w:rPr>
              <w:t>–</w:t>
            </w:r>
            <w:r w:rsidRPr="00753058">
              <w:rPr>
                <w:sz w:val="28"/>
                <w:szCs w:val="28"/>
              </w:rPr>
              <w:t xml:space="preserve"> Озерки</w:t>
            </w:r>
          </w:p>
        </w:tc>
      </w:tr>
      <w:tr w:rsidR="00171365" w:rsidRPr="00753058" w:rsidTr="00621533">
        <w:trPr>
          <w:trHeight w:val="893"/>
        </w:trPr>
        <w:tc>
          <w:tcPr>
            <w:tcW w:w="2687" w:type="dxa"/>
          </w:tcPr>
          <w:p w:rsidR="002060F7" w:rsidRPr="00753058" w:rsidRDefault="002060F7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Овод </w:t>
            </w:r>
            <w:r w:rsidRPr="00753058">
              <w:rPr>
                <w:sz w:val="28"/>
                <w:szCs w:val="28"/>
              </w:rPr>
              <w:br/>
              <w:t xml:space="preserve">Александр </w:t>
            </w:r>
            <w:proofErr w:type="spellStart"/>
            <w:r w:rsidRPr="00753058">
              <w:rPr>
                <w:sz w:val="28"/>
                <w:szCs w:val="28"/>
              </w:rPr>
              <w:t>Адольфович</w:t>
            </w:r>
            <w:proofErr w:type="spellEnd"/>
          </w:p>
        </w:tc>
        <w:tc>
          <w:tcPr>
            <w:tcW w:w="336" w:type="dxa"/>
          </w:tcPr>
          <w:p w:rsidR="002060F7" w:rsidRPr="00753058" w:rsidRDefault="002060F7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2060F7" w:rsidRPr="00753058" w:rsidRDefault="002060F7" w:rsidP="004F6BAC">
            <w:pPr>
              <w:jc w:val="both"/>
              <w:rPr>
                <w:sz w:val="28"/>
                <w:szCs w:val="28"/>
              </w:rPr>
            </w:pPr>
          </w:p>
          <w:p w:rsidR="002060F7" w:rsidRPr="00753058" w:rsidRDefault="00171365" w:rsidP="004F6BAC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руководитель административного и ГОЧС отдела </w:t>
            </w:r>
            <w:r w:rsidR="006443E7" w:rsidRPr="00753058">
              <w:rPr>
                <w:sz w:val="28"/>
                <w:szCs w:val="28"/>
              </w:rPr>
              <w:br/>
            </w:r>
            <w:r w:rsidRPr="00753058">
              <w:rPr>
                <w:sz w:val="28"/>
                <w:szCs w:val="28"/>
              </w:rPr>
              <w:t>местной администрации</w:t>
            </w:r>
            <w:r w:rsidR="007C06AE" w:rsidRPr="00753058">
              <w:rPr>
                <w:sz w:val="28"/>
                <w:szCs w:val="28"/>
              </w:rPr>
              <w:t xml:space="preserve"> внутригородского </w:t>
            </w:r>
            <w:r w:rsidRPr="00753058">
              <w:rPr>
                <w:sz w:val="28"/>
                <w:szCs w:val="28"/>
              </w:rPr>
              <w:t xml:space="preserve">муниципального образования </w:t>
            </w:r>
            <w:r w:rsidR="007C06AE" w:rsidRPr="00753058">
              <w:rPr>
                <w:sz w:val="28"/>
                <w:szCs w:val="28"/>
              </w:rPr>
              <w:t>города федерального значения</w:t>
            </w:r>
            <w:r w:rsidR="004F6BAC" w:rsidRPr="00753058">
              <w:rPr>
                <w:sz w:val="28"/>
                <w:szCs w:val="28"/>
              </w:rPr>
              <w:t xml:space="preserve"> Санкт-Петербурга </w:t>
            </w:r>
            <w:r w:rsidRPr="00753058">
              <w:rPr>
                <w:sz w:val="28"/>
                <w:szCs w:val="28"/>
              </w:rPr>
              <w:t>муниципального округа Сосновское</w:t>
            </w:r>
          </w:p>
        </w:tc>
      </w:tr>
      <w:tr w:rsidR="007C06AE" w:rsidRPr="00753058" w:rsidTr="00621533">
        <w:trPr>
          <w:trHeight w:val="893"/>
        </w:trPr>
        <w:tc>
          <w:tcPr>
            <w:tcW w:w="2687" w:type="dxa"/>
          </w:tcPr>
          <w:p w:rsidR="006443E7" w:rsidRPr="00753058" w:rsidRDefault="006443E7" w:rsidP="004F6BAC">
            <w:pPr>
              <w:rPr>
                <w:sz w:val="28"/>
                <w:szCs w:val="28"/>
              </w:rPr>
            </w:pPr>
          </w:p>
          <w:p w:rsidR="007C06AE" w:rsidRPr="00753058" w:rsidRDefault="004F6BAC" w:rsidP="004F6BAC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Поздняков</w:t>
            </w:r>
            <w:r w:rsidRPr="00753058">
              <w:rPr>
                <w:sz w:val="28"/>
                <w:szCs w:val="28"/>
              </w:rPr>
              <w:br/>
              <w:t>Олег Николаевич</w:t>
            </w:r>
          </w:p>
        </w:tc>
        <w:tc>
          <w:tcPr>
            <w:tcW w:w="336" w:type="dxa"/>
          </w:tcPr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</w:p>
          <w:p w:rsidR="00CA2DB4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6443E7" w:rsidRPr="00753058" w:rsidRDefault="006443E7" w:rsidP="00EF40E4">
            <w:pPr>
              <w:jc w:val="both"/>
              <w:rPr>
                <w:sz w:val="28"/>
                <w:szCs w:val="28"/>
              </w:rPr>
            </w:pPr>
          </w:p>
          <w:p w:rsidR="007C06AE" w:rsidRPr="00753058" w:rsidRDefault="004F6BAC" w:rsidP="00621533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заместитель главы местной администрации внутригородского муниципального образования города федерального значения Санкт-Петербурга </w:t>
            </w:r>
            <w:r w:rsidR="0075016B" w:rsidRPr="00753058">
              <w:rPr>
                <w:sz w:val="28"/>
                <w:szCs w:val="28"/>
              </w:rPr>
              <w:t>посёл</w:t>
            </w:r>
            <w:r w:rsidR="00621533" w:rsidRPr="00753058">
              <w:rPr>
                <w:sz w:val="28"/>
                <w:szCs w:val="28"/>
              </w:rPr>
              <w:t>к</w:t>
            </w:r>
            <w:r w:rsidR="0075016B" w:rsidRPr="00753058">
              <w:rPr>
                <w:sz w:val="28"/>
                <w:szCs w:val="28"/>
              </w:rPr>
              <w:t>а</w:t>
            </w:r>
            <w:r w:rsidR="00621533" w:rsidRPr="00753058">
              <w:rPr>
                <w:sz w:val="28"/>
                <w:szCs w:val="28"/>
              </w:rPr>
              <w:t xml:space="preserve"> Парголово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Савостьянова </w:t>
            </w:r>
            <w:r w:rsidRPr="00753058">
              <w:rPr>
                <w:sz w:val="28"/>
                <w:szCs w:val="28"/>
              </w:rPr>
              <w:br/>
              <w:t>Ирина Анатольевна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753058" w:rsidRDefault="00171365" w:rsidP="00753058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начальник отдела контроля № 1 </w:t>
            </w:r>
            <w:r w:rsidR="0075016B" w:rsidRPr="00753058">
              <w:rPr>
                <w:sz w:val="28"/>
                <w:szCs w:val="28"/>
              </w:rPr>
              <w:t>Управления</w:t>
            </w:r>
            <w:r w:rsidR="006B4304" w:rsidRPr="00753058">
              <w:rPr>
                <w:sz w:val="28"/>
                <w:szCs w:val="28"/>
              </w:rPr>
              <w:t xml:space="preserve"> по контролю за соблюдением закон</w:t>
            </w:r>
            <w:r w:rsidR="00753058">
              <w:rPr>
                <w:sz w:val="28"/>
                <w:szCs w:val="28"/>
              </w:rPr>
              <w:t xml:space="preserve">одательства об административных </w:t>
            </w:r>
            <w:r w:rsidR="006B4304" w:rsidRPr="00753058">
              <w:rPr>
                <w:sz w:val="28"/>
                <w:szCs w:val="28"/>
              </w:rPr>
              <w:t>правонарушениях</w:t>
            </w:r>
          </w:p>
          <w:p w:rsidR="00171365" w:rsidRPr="00753058" w:rsidRDefault="006B4304" w:rsidP="00753058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 Санкт‑Петербурга Комитета по вопросам законности, правопорядка и безопасности</w:t>
            </w:r>
          </w:p>
        </w:tc>
      </w:tr>
      <w:tr w:rsidR="006443E7" w:rsidRPr="00753058" w:rsidTr="00621533">
        <w:tc>
          <w:tcPr>
            <w:tcW w:w="2687" w:type="dxa"/>
          </w:tcPr>
          <w:p w:rsidR="006443E7" w:rsidRPr="00753058" w:rsidRDefault="006443E7" w:rsidP="000A3626">
            <w:pPr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rPr>
                <w:sz w:val="28"/>
                <w:szCs w:val="28"/>
              </w:rPr>
            </w:pPr>
            <w:proofErr w:type="spellStart"/>
            <w:r w:rsidRPr="00753058">
              <w:rPr>
                <w:sz w:val="28"/>
                <w:szCs w:val="28"/>
              </w:rPr>
              <w:t>Синчук</w:t>
            </w:r>
            <w:proofErr w:type="spellEnd"/>
            <w:r w:rsidRPr="00753058"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br/>
              <w:t>Руслан Викторович</w:t>
            </w:r>
          </w:p>
        </w:tc>
        <w:tc>
          <w:tcPr>
            <w:tcW w:w="336" w:type="dxa"/>
          </w:tcPr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муниципального округа Сампсониевское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  <w:p w:rsidR="003C7B8C" w:rsidRPr="00753058" w:rsidRDefault="006B4304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Тереза</w:t>
            </w:r>
            <w:r w:rsidRPr="00753058">
              <w:rPr>
                <w:sz w:val="28"/>
                <w:szCs w:val="28"/>
              </w:rPr>
              <w:br/>
              <w:t>Валерий Степанович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CA2DB4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753058" w:rsidRDefault="006B4304" w:rsidP="000A3626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специалист 1-й категории отдела потребительского рынка администрации Выборгского района </w:t>
            </w:r>
          </w:p>
          <w:p w:rsidR="006B4304" w:rsidRPr="00753058" w:rsidRDefault="006B4304" w:rsidP="000A3626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Санкт-Петербурга</w:t>
            </w:r>
          </w:p>
        </w:tc>
      </w:tr>
      <w:tr w:rsidR="003C7B8C" w:rsidRPr="00753058" w:rsidTr="00621533">
        <w:tc>
          <w:tcPr>
            <w:tcW w:w="2687" w:type="dxa"/>
          </w:tcPr>
          <w:p w:rsidR="003C7B8C" w:rsidRPr="00753058" w:rsidRDefault="003C7B8C" w:rsidP="000A3626">
            <w:pPr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Усова</w:t>
            </w:r>
            <w:r w:rsidRPr="00753058">
              <w:rPr>
                <w:sz w:val="28"/>
                <w:szCs w:val="28"/>
              </w:rPr>
              <w:br/>
              <w:t>Галина Ивановна</w:t>
            </w:r>
          </w:p>
        </w:tc>
        <w:tc>
          <w:tcPr>
            <w:tcW w:w="336" w:type="dxa"/>
          </w:tcPr>
          <w:p w:rsidR="003C7B8C" w:rsidRPr="00753058" w:rsidRDefault="003C7B8C" w:rsidP="000A3626">
            <w:pPr>
              <w:jc w:val="both"/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3C7B8C" w:rsidRPr="00753058" w:rsidRDefault="003C7B8C" w:rsidP="000A3626">
            <w:pPr>
              <w:jc w:val="both"/>
              <w:rPr>
                <w:sz w:val="28"/>
                <w:szCs w:val="28"/>
              </w:rPr>
            </w:pPr>
          </w:p>
          <w:p w:rsidR="002D64CB" w:rsidRPr="00753058" w:rsidRDefault="0075016B" w:rsidP="00621533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</w:t>
            </w:r>
            <w:r w:rsidR="002D64CB" w:rsidRPr="00753058">
              <w:rPr>
                <w:sz w:val="28"/>
                <w:szCs w:val="28"/>
              </w:rPr>
              <w:t>едущий специалист</w:t>
            </w:r>
            <w:r w:rsidR="00F83A01" w:rsidRPr="00753058">
              <w:rPr>
                <w:sz w:val="28"/>
                <w:szCs w:val="28"/>
              </w:rPr>
              <w:t xml:space="preserve"> </w:t>
            </w:r>
            <w:r w:rsidR="002D64CB" w:rsidRPr="00753058">
              <w:rPr>
                <w:sz w:val="28"/>
                <w:szCs w:val="28"/>
              </w:rPr>
              <w:t xml:space="preserve">местной администрации </w:t>
            </w:r>
            <w:r w:rsidR="00CF3802" w:rsidRPr="00753058">
              <w:rPr>
                <w:sz w:val="28"/>
                <w:szCs w:val="28"/>
              </w:rPr>
              <w:t xml:space="preserve">внутригородского муниципального образования города федерального значения Санкт-Петербурга </w:t>
            </w:r>
            <w:r w:rsidRPr="00753058">
              <w:rPr>
                <w:sz w:val="28"/>
                <w:szCs w:val="28"/>
              </w:rPr>
              <w:t>посёл</w:t>
            </w:r>
            <w:r w:rsidR="00621533" w:rsidRPr="00753058">
              <w:rPr>
                <w:sz w:val="28"/>
                <w:szCs w:val="28"/>
              </w:rPr>
              <w:t>к</w:t>
            </w:r>
            <w:r w:rsidRPr="00753058">
              <w:rPr>
                <w:sz w:val="28"/>
                <w:szCs w:val="28"/>
              </w:rPr>
              <w:t>а</w:t>
            </w:r>
            <w:r w:rsidR="00621533" w:rsidRPr="00753058">
              <w:rPr>
                <w:sz w:val="28"/>
                <w:szCs w:val="28"/>
              </w:rPr>
              <w:t xml:space="preserve"> Левашово</w:t>
            </w:r>
          </w:p>
        </w:tc>
      </w:tr>
    </w:tbl>
    <w:p w:rsidR="0011307B" w:rsidRDefault="0011307B" w:rsidP="00CF556F">
      <w:pPr>
        <w:pStyle w:val="2"/>
        <w:jc w:val="right"/>
      </w:pPr>
    </w:p>
    <w:sectPr w:rsidR="0011307B" w:rsidSect="00621533">
      <w:headerReference w:type="default" r:id="rId8"/>
      <w:pgSz w:w="11906" w:h="16838"/>
      <w:pgMar w:top="1134" w:right="141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55F" w:rsidRDefault="00E8555F" w:rsidP="00D02683">
      <w:r>
        <w:separator/>
      </w:r>
    </w:p>
  </w:endnote>
  <w:endnote w:type="continuationSeparator" w:id="0">
    <w:p w:rsidR="00E8555F" w:rsidRDefault="00E8555F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55F" w:rsidRDefault="00E8555F" w:rsidP="00D02683">
      <w:r>
        <w:separator/>
      </w:r>
    </w:p>
  </w:footnote>
  <w:footnote w:type="continuationSeparator" w:id="0">
    <w:p w:rsidR="00E8555F" w:rsidRDefault="00E8555F" w:rsidP="00D0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FE" w:rsidRDefault="00C442FE">
    <w:pPr>
      <w:pStyle w:val="a7"/>
      <w:jc w:val="center"/>
    </w:pPr>
  </w:p>
  <w:p w:rsidR="00C442FE" w:rsidRDefault="00C442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C10350"/>
    <w:multiLevelType w:val="hybridMultilevel"/>
    <w:tmpl w:val="CF6028FC"/>
    <w:lvl w:ilvl="0" w:tplc="56A805C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1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2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7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6621A"/>
    <w:multiLevelType w:val="hybridMultilevel"/>
    <w:tmpl w:val="F4B465B2"/>
    <w:lvl w:ilvl="0" w:tplc="A7A84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8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8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2"/>
  </w:num>
  <w:num w:numId="8">
    <w:abstractNumId w:val="27"/>
  </w:num>
  <w:num w:numId="9">
    <w:abstractNumId w:val="18"/>
  </w:num>
  <w:num w:numId="10">
    <w:abstractNumId w:val="9"/>
  </w:num>
  <w:num w:numId="11">
    <w:abstractNumId w:val="7"/>
  </w:num>
  <w:num w:numId="12">
    <w:abstractNumId w:val="3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30"/>
  </w:num>
  <w:num w:numId="18">
    <w:abstractNumId w:val="24"/>
  </w:num>
  <w:num w:numId="19">
    <w:abstractNumId w:val="13"/>
  </w:num>
  <w:num w:numId="20">
    <w:abstractNumId w:val="11"/>
  </w:num>
  <w:num w:numId="21">
    <w:abstractNumId w:val="14"/>
  </w:num>
  <w:num w:numId="22">
    <w:abstractNumId w:val="17"/>
  </w:num>
  <w:num w:numId="23">
    <w:abstractNumId w:val="23"/>
  </w:num>
  <w:num w:numId="24">
    <w:abstractNumId w:val="21"/>
  </w:num>
  <w:num w:numId="25">
    <w:abstractNumId w:val="5"/>
  </w:num>
  <w:num w:numId="26">
    <w:abstractNumId w:val="16"/>
  </w:num>
  <w:num w:numId="27">
    <w:abstractNumId w:val="25"/>
  </w:num>
  <w:num w:numId="28">
    <w:abstractNumId w:val="28"/>
  </w:num>
  <w:num w:numId="29">
    <w:abstractNumId w:val="22"/>
  </w:num>
  <w:num w:numId="30">
    <w:abstractNumId w:val="31"/>
  </w:num>
  <w:num w:numId="31">
    <w:abstractNumId w:val="32"/>
  </w:num>
  <w:num w:numId="32">
    <w:abstractNumId w:val="8"/>
  </w:num>
  <w:num w:numId="33">
    <w:abstractNumId w:val="19"/>
  </w:num>
  <w:num w:numId="34">
    <w:abstractNumId w:val="4"/>
  </w:num>
  <w:num w:numId="35">
    <w:abstractNumId w:val="29"/>
  </w:num>
  <w:num w:numId="36">
    <w:abstractNumId w:val="6"/>
  </w:num>
  <w:num w:numId="37">
    <w:abstractNumId w:val="35"/>
  </w:num>
  <w:num w:numId="38">
    <w:abstractNumId w:val="37"/>
  </w:num>
  <w:num w:numId="39">
    <w:abstractNumId w:val="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13BA7"/>
    <w:rsid w:val="00034183"/>
    <w:rsid w:val="00051B4A"/>
    <w:rsid w:val="000949BC"/>
    <w:rsid w:val="00095E62"/>
    <w:rsid w:val="0009676E"/>
    <w:rsid w:val="000A3F26"/>
    <w:rsid w:val="000C0AFB"/>
    <w:rsid w:val="000E43B2"/>
    <w:rsid w:val="0011307B"/>
    <w:rsid w:val="001221DB"/>
    <w:rsid w:val="0013138B"/>
    <w:rsid w:val="00152665"/>
    <w:rsid w:val="001637AA"/>
    <w:rsid w:val="00171365"/>
    <w:rsid w:val="001E5EEA"/>
    <w:rsid w:val="001E5FA5"/>
    <w:rsid w:val="001F5D5B"/>
    <w:rsid w:val="002060F7"/>
    <w:rsid w:val="00215E1F"/>
    <w:rsid w:val="00261BE2"/>
    <w:rsid w:val="00293D41"/>
    <w:rsid w:val="002C289B"/>
    <w:rsid w:val="002D64CB"/>
    <w:rsid w:val="0030181D"/>
    <w:rsid w:val="00310C92"/>
    <w:rsid w:val="00364EBC"/>
    <w:rsid w:val="0037456B"/>
    <w:rsid w:val="0038274E"/>
    <w:rsid w:val="00386371"/>
    <w:rsid w:val="003904BD"/>
    <w:rsid w:val="003C5628"/>
    <w:rsid w:val="003C7B8C"/>
    <w:rsid w:val="003E009A"/>
    <w:rsid w:val="004255E8"/>
    <w:rsid w:val="004328E8"/>
    <w:rsid w:val="00452D26"/>
    <w:rsid w:val="00472BB1"/>
    <w:rsid w:val="00474FDA"/>
    <w:rsid w:val="004758DE"/>
    <w:rsid w:val="004868B8"/>
    <w:rsid w:val="004A113A"/>
    <w:rsid w:val="004C0B3B"/>
    <w:rsid w:val="004C1F45"/>
    <w:rsid w:val="004E2027"/>
    <w:rsid w:val="004F0604"/>
    <w:rsid w:val="004F6BAC"/>
    <w:rsid w:val="00534E68"/>
    <w:rsid w:val="00547820"/>
    <w:rsid w:val="0057034A"/>
    <w:rsid w:val="00580935"/>
    <w:rsid w:val="005C2079"/>
    <w:rsid w:val="005D40E6"/>
    <w:rsid w:val="005F5E32"/>
    <w:rsid w:val="0061154D"/>
    <w:rsid w:val="00621533"/>
    <w:rsid w:val="00630431"/>
    <w:rsid w:val="00642D1F"/>
    <w:rsid w:val="006443E7"/>
    <w:rsid w:val="006474B7"/>
    <w:rsid w:val="006674C1"/>
    <w:rsid w:val="00681235"/>
    <w:rsid w:val="006818FD"/>
    <w:rsid w:val="00691412"/>
    <w:rsid w:val="006B4304"/>
    <w:rsid w:val="006F3969"/>
    <w:rsid w:val="006F697C"/>
    <w:rsid w:val="006F71B3"/>
    <w:rsid w:val="007034DD"/>
    <w:rsid w:val="00717907"/>
    <w:rsid w:val="007244E2"/>
    <w:rsid w:val="00724E7D"/>
    <w:rsid w:val="0074575E"/>
    <w:rsid w:val="0075016B"/>
    <w:rsid w:val="00753058"/>
    <w:rsid w:val="00763C1C"/>
    <w:rsid w:val="0077154A"/>
    <w:rsid w:val="00793866"/>
    <w:rsid w:val="0079668A"/>
    <w:rsid w:val="007C06AE"/>
    <w:rsid w:val="007D0EDE"/>
    <w:rsid w:val="007E2430"/>
    <w:rsid w:val="007E29C9"/>
    <w:rsid w:val="00803C9B"/>
    <w:rsid w:val="00807D8C"/>
    <w:rsid w:val="00811870"/>
    <w:rsid w:val="008679DC"/>
    <w:rsid w:val="008879AB"/>
    <w:rsid w:val="00900695"/>
    <w:rsid w:val="00933AD4"/>
    <w:rsid w:val="00941E76"/>
    <w:rsid w:val="00960DF0"/>
    <w:rsid w:val="00975EA1"/>
    <w:rsid w:val="00996AF9"/>
    <w:rsid w:val="009A5436"/>
    <w:rsid w:val="009D0E2D"/>
    <w:rsid w:val="009E73CA"/>
    <w:rsid w:val="009F0C0F"/>
    <w:rsid w:val="009F74F6"/>
    <w:rsid w:val="00A24348"/>
    <w:rsid w:val="00A750F6"/>
    <w:rsid w:val="00AE0678"/>
    <w:rsid w:val="00AE3D73"/>
    <w:rsid w:val="00B22546"/>
    <w:rsid w:val="00B43C8D"/>
    <w:rsid w:val="00B7664F"/>
    <w:rsid w:val="00BE6F0D"/>
    <w:rsid w:val="00C2616C"/>
    <w:rsid w:val="00C442FE"/>
    <w:rsid w:val="00C90048"/>
    <w:rsid w:val="00CA2DB4"/>
    <w:rsid w:val="00CC69CE"/>
    <w:rsid w:val="00CF3110"/>
    <w:rsid w:val="00CF3802"/>
    <w:rsid w:val="00CF3A1F"/>
    <w:rsid w:val="00CF556F"/>
    <w:rsid w:val="00D018F0"/>
    <w:rsid w:val="00D02683"/>
    <w:rsid w:val="00D10802"/>
    <w:rsid w:val="00D24284"/>
    <w:rsid w:val="00D428F5"/>
    <w:rsid w:val="00D50628"/>
    <w:rsid w:val="00D731B0"/>
    <w:rsid w:val="00D925E1"/>
    <w:rsid w:val="00DA0358"/>
    <w:rsid w:val="00DC0DFF"/>
    <w:rsid w:val="00DE4E3F"/>
    <w:rsid w:val="00DE5BDF"/>
    <w:rsid w:val="00E12569"/>
    <w:rsid w:val="00E36EEA"/>
    <w:rsid w:val="00E46858"/>
    <w:rsid w:val="00E8555F"/>
    <w:rsid w:val="00E97981"/>
    <w:rsid w:val="00EB043A"/>
    <w:rsid w:val="00EC020E"/>
    <w:rsid w:val="00EC3350"/>
    <w:rsid w:val="00EF40E4"/>
    <w:rsid w:val="00F02230"/>
    <w:rsid w:val="00F6300E"/>
    <w:rsid w:val="00F710AC"/>
    <w:rsid w:val="00F83A01"/>
    <w:rsid w:val="00FC0C83"/>
    <w:rsid w:val="00FC6E8B"/>
    <w:rsid w:val="00FF3F04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171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14</cp:revision>
  <cp:lastPrinted>2023-03-15T12:08:00Z</cp:lastPrinted>
  <dcterms:created xsi:type="dcterms:W3CDTF">2023-03-09T10:57:00Z</dcterms:created>
  <dcterms:modified xsi:type="dcterms:W3CDTF">2023-10-02T10:52:00Z</dcterms:modified>
</cp:coreProperties>
</file>