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79" w:rsidRDefault="00715E79" w:rsidP="00E26F20">
      <w:pPr>
        <w:spacing w:after="120"/>
        <w:jc w:val="both"/>
      </w:pPr>
      <w:bookmarkStart w:id="0" w:name="_GoBack"/>
      <w:bookmarkEnd w:id="0"/>
    </w:p>
    <w:p w:rsidR="00E26F20" w:rsidRDefault="00B55FDC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8E69D0" w:rsidP="00160441">
                            <w:pPr>
                              <w:ind w:left="142"/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="00D3584B">
                              <w:rPr>
                                <w:b/>
                              </w:rPr>
                              <w:t xml:space="preserve"> в З</w:t>
                            </w:r>
                            <w:r w:rsidRPr="00E27DF9">
                              <w:rPr>
                                <w:b/>
                              </w:rPr>
                              <w:t>акон</w:t>
                            </w:r>
                            <w:r w:rsidR="00D3584B">
                              <w:rPr>
                                <w:b/>
                              </w:rPr>
                              <w:t xml:space="preserve"> </w:t>
                            </w:r>
                            <w:r w:rsidR="00E37DB6">
                              <w:rPr>
                                <w:b/>
                              </w:rPr>
                              <w:t>Санкт-Петербурга</w:t>
                            </w:r>
                            <w:r w:rsidR="00D3584B">
                              <w:rPr>
                                <w:b/>
                              </w:rPr>
                              <w:t xml:space="preserve"> «Социальный кодекс Санкт-Петербурга</w:t>
                            </w:r>
                            <w:r w:rsidR="00E37DB6">
                              <w:rPr>
                                <w:b/>
                              </w:rPr>
                              <w:t>»</w:t>
                            </w:r>
                            <w:r w:rsidRPr="00E27DF9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" o:allowincell="f" filled="f" stroked="f">
                <v:textbox inset="0,0,0,0">
                  <w:txbxContent>
                    <w:p w:rsidR="005712D2" w:rsidRDefault="008E69D0" w:rsidP="00160441">
                      <w:pPr>
                        <w:ind w:left="142"/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="00D3584B">
                        <w:rPr>
                          <w:b/>
                        </w:rPr>
                        <w:t xml:space="preserve"> в З</w:t>
                      </w:r>
                      <w:r w:rsidRPr="00E27DF9">
                        <w:rPr>
                          <w:b/>
                        </w:rPr>
                        <w:t>акон</w:t>
                      </w:r>
                      <w:r w:rsidR="00D3584B">
                        <w:rPr>
                          <w:b/>
                        </w:rPr>
                        <w:t xml:space="preserve"> </w:t>
                      </w:r>
                      <w:r w:rsidR="00E37DB6">
                        <w:rPr>
                          <w:b/>
                        </w:rPr>
                        <w:t>Санкт-Петербурга</w:t>
                      </w:r>
                      <w:r w:rsidR="00D3584B">
                        <w:rPr>
                          <w:b/>
                        </w:rPr>
                        <w:t xml:space="preserve"> «Социальный кодекс Санкт-Петербурга</w:t>
                      </w:r>
                      <w:r w:rsidR="00E37DB6">
                        <w:rPr>
                          <w:b/>
                        </w:rPr>
                        <w:t>»</w:t>
                      </w:r>
                      <w:r w:rsidRPr="00E27DF9">
                        <w:rPr>
                          <w:b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8E69D0" w:rsidRPr="00F81430" w:rsidRDefault="008E69D0" w:rsidP="008E69D0">
      <w:pPr>
        <w:ind w:firstLine="567"/>
      </w:pPr>
      <w:r w:rsidRPr="00F81430">
        <w:lastRenderedPageBreak/>
        <w:t xml:space="preserve">Правительство Санкт-Петербурга </w:t>
      </w:r>
    </w:p>
    <w:p w:rsidR="008E69D0" w:rsidRPr="00F81430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Pr="00F81430" w:rsidRDefault="008E69D0" w:rsidP="008E69D0">
      <w:pPr>
        <w:shd w:val="clear" w:color="auto" w:fill="FFFFFF"/>
        <w:ind w:firstLine="567"/>
        <w:jc w:val="both"/>
      </w:pPr>
      <w:r w:rsidRPr="00F81430">
        <w:t xml:space="preserve">1. Одобрить проект закона Санкт-Петербурга «О внесении изменений в </w:t>
      </w:r>
      <w:r w:rsidR="00D3584B" w:rsidRPr="00D3584B">
        <w:t xml:space="preserve">Закон </w:t>
      </w:r>
      <w:r w:rsidR="00715E79">
        <w:br/>
      </w:r>
      <w:r w:rsidR="00D3584B" w:rsidRPr="00D3584B">
        <w:t>Санкт-Петербурга «Социальный кодекс Санкт-Петербурга»</w:t>
      </w:r>
      <w:r w:rsidRPr="00F81430">
        <w:t xml:space="preserve"> (далее – проект закона) согласно приложению.</w:t>
      </w:r>
    </w:p>
    <w:p w:rsidR="008E69D0" w:rsidRPr="00F81430" w:rsidRDefault="005C5084" w:rsidP="008E69D0">
      <w:pPr>
        <w:shd w:val="clear" w:color="auto" w:fill="FFFFFF"/>
        <w:ind w:firstLine="567"/>
        <w:jc w:val="both"/>
      </w:pPr>
      <w:r w:rsidRPr="00F81430">
        <w:t xml:space="preserve">2. </w:t>
      </w:r>
      <w:r w:rsidR="008E69D0" w:rsidRPr="00F81430">
        <w:t>Рекомендовать</w:t>
      </w:r>
      <w:r w:rsidR="008C3AF0" w:rsidRPr="00F81430">
        <w:t xml:space="preserve"> </w:t>
      </w:r>
      <w:r w:rsidR="008E69D0" w:rsidRPr="00F81430">
        <w:t>Губернатор</w:t>
      </w:r>
      <w:r w:rsidR="008D4FE4" w:rsidRPr="00F81430">
        <w:t xml:space="preserve">у </w:t>
      </w:r>
      <w:r w:rsidR="008E69D0" w:rsidRPr="00F81430">
        <w:t>Санкт-Петербурга внести проект закона</w:t>
      </w:r>
      <w:r w:rsidR="008D4FE4" w:rsidRPr="00F81430">
        <w:br/>
      </w:r>
      <w:r w:rsidR="008E69D0" w:rsidRPr="00F81430">
        <w:t xml:space="preserve"> на рассмотрение Законодательного Собрания Санкт-Петербурга.</w:t>
      </w:r>
    </w:p>
    <w:p w:rsidR="008E69D0" w:rsidRPr="0002353F" w:rsidRDefault="008E69D0" w:rsidP="008E69D0">
      <w:pPr>
        <w:shd w:val="clear" w:color="auto" w:fill="FFFFFF"/>
        <w:ind w:firstLine="567"/>
        <w:jc w:val="both"/>
      </w:pPr>
      <w:r w:rsidRPr="00F81430">
        <w:t xml:space="preserve">3. Контроль за выполнением постановления возложить на вице-губернатора </w:t>
      </w:r>
      <w:r w:rsidRPr="00F81430">
        <w:br/>
        <w:t xml:space="preserve">Санкт-Петербурга </w:t>
      </w:r>
      <w:r w:rsidR="001B72E5">
        <w:t>Москаленко В.Н.</w:t>
      </w:r>
      <w:r w:rsidRPr="0002353F">
        <w:t xml:space="preserve"> </w:t>
      </w:r>
    </w:p>
    <w:p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F8143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D63084" w:rsidRPr="00F81430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:rsidR="00490CB3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 w:rsidRPr="00F81430">
        <w:rPr>
          <w:b/>
          <w:bCs/>
        </w:rPr>
        <w:t xml:space="preserve">     </w:t>
      </w:r>
      <w:r w:rsidR="008E69D0" w:rsidRPr="00F81430">
        <w:rPr>
          <w:b/>
          <w:bCs/>
        </w:rPr>
        <w:t>Губернатор</w:t>
      </w:r>
      <w:r w:rsidRPr="00F81430">
        <w:rPr>
          <w:b/>
          <w:bCs/>
        </w:rPr>
        <w:t xml:space="preserve"> </w:t>
      </w:r>
    </w:p>
    <w:p w:rsidR="008E69D0" w:rsidRPr="00AF3C71" w:rsidRDefault="008E69D0" w:rsidP="008E69D0">
      <w:pPr>
        <w:tabs>
          <w:tab w:val="left" w:pos="2410"/>
          <w:tab w:val="left" w:pos="2694"/>
        </w:tabs>
        <w:rPr>
          <w:b/>
          <w:bCs/>
          <w:highlight w:val="yellow"/>
        </w:rPr>
      </w:pPr>
      <w:r w:rsidRPr="00F81430">
        <w:rPr>
          <w:b/>
          <w:bCs/>
        </w:rPr>
        <w:t xml:space="preserve">Санкт-Петербурга </w:t>
      </w:r>
      <w:r w:rsidRPr="00F81430">
        <w:rPr>
          <w:b/>
          <w:bCs/>
        </w:rPr>
        <w:tab/>
      </w:r>
      <w:r w:rsidRPr="00F81430">
        <w:rPr>
          <w:b/>
          <w:bCs/>
        </w:rPr>
        <w:tab/>
      </w:r>
      <w:r w:rsidRPr="00F81430">
        <w:rPr>
          <w:b/>
          <w:bCs/>
        </w:rPr>
        <w:tab/>
        <w:t xml:space="preserve">                            </w:t>
      </w:r>
      <w:r w:rsidR="003816B9" w:rsidRPr="00F81430">
        <w:rPr>
          <w:b/>
          <w:bCs/>
        </w:rPr>
        <w:t xml:space="preserve"> </w:t>
      </w:r>
      <w:r w:rsidR="00490CB3">
        <w:rPr>
          <w:b/>
          <w:bCs/>
        </w:rPr>
        <w:t xml:space="preserve">                                                 </w:t>
      </w:r>
      <w:r w:rsidR="003816B9" w:rsidRPr="00F81430">
        <w:rPr>
          <w:b/>
          <w:bCs/>
        </w:rPr>
        <w:t xml:space="preserve">         </w:t>
      </w:r>
      <w:r w:rsidRPr="00F81430">
        <w:rPr>
          <w:b/>
          <w:bCs/>
        </w:rPr>
        <w:t xml:space="preserve"> </w:t>
      </w:r>
      <w:r w:rsidR="003816B9" w:rsidRPr="00F81430">
        <w:rPr>
          <w:b/>
          <w:bCs/>
        </w:rPr>
        <w:t>А.Д.Беглов</w:t>
      </w:r>
    </w:p>
    <w:p w:rsidR="00275A7F" w:rsidRPr="00AF3C71" w:rsidRDefault="00275A7F" w:rsidP="009A4AF3">
      <w:pPr>
        <w:ind w:firstLine="567"/>
        <w:jc w:val="both"/>
        <w:rPr>
          <w:highlight w:val="yellow"/>
        </w:rPr>
        <w:sectPr w:rsidR="00275A7F" w:rsidRPr="00AF3C71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A7F" w:rsidRPr="00AE0923" w:rsidRDefault="00275A7F" w:rsidP="00275A7F">
      <w:pPr>
        <w:ind w:right="-2" w:firstLine="5812"/>
      </w:pPr>
      <w:r w:rsidRPr="00AE0923">
        <w:lastRenderedPageBreak/>
        <w:t>Приложение</w:t>
      </w:r>
    </w:p>
    <w:p w:rsidR="00275A7F" w:rsidRPr="00AE0923" w:rsidRDefault="00275A7F" w:rsidP="00275A7F">
      <w:pPr>
        <w:ind w:right="-2" w:firstLine="5812"/>
      </w:pPr>
      <w:r w:rsidRPr="00AE0923">
        <w:t>к постановлению</w:t>
      </w:r>
    </w:p>
    <w:p w:rsidR="00275A7F" w:rsidRPr="00AE0923" w:rsidRDefault="00275A7F" w:rsidP="00275A7F">
      <w:pPr>
        <w:ind w:right="-2" w:firstLine="5812"/>
      </w:pPr>
      <w:r w:rsidRPr="00AE0923">
        <w:t>Правительства Санкт-Петербурга</w:t>
      </w:r>
    </w:p>
    <w:p w:rsidR="00275A7F" w:rsidRPr="00AE0923" w:rsidRDefault="00275A7F" w:rsidP="00275A7F">
      <w:pPr>
        <w:ind w:right="-2" w:firstLine="5812"/>
      </w:pPr>
      <w:r w:rsidRPr="00AE0923">
        <w:t>от ________________ № _______</w:t>
      </w:r>
    </w:p>
    <w:p w:rsidR="00275A7F" w:rsidRPr="00AE0923" w:rsidRDefault="00275A7F" w:rsidP="00275A7F">
      <w:pPr>
        <w:ind w:right="-2" w:firstLine="5812"/>
      </w:pPr>
    </w:p>
    <w:p w:rsidR="00275A7F" w:rsidRPr="00AE0923" w:rsidRDefault="00275A7F" w:rsidP="00275A7F">
      <w:pPr>
        <w:ind w:right="-2" w:firstLine="5812"/>
      </w:pPr>
      <w:r w:rsidRPr="00AE0923">
        <w:t>Проект вносит</w:t>
      </w:r>
    </w:p>
    <w:p w:rsidR="00275A7F" w:rsidRPr="00AE0923" w:rsidRDefault="00275A7F" w:rsidP="00275A7F">
      <w:pPr>
        <w:ind w:right="-2" w:firstLine="5812"/>
      </w:pPr>
      <w:r w:rsidRPr="00AE0923">
        <w:t>Губернатор Санкт-Петербурга</w:t>
      </w:r>
    </w:p>
    <w:p w:rsidR="00275A7F" w:rsidRDefault="00275A7F" w:rsidP="00275A7F">
      <w:pPr>
        <w:ind w:right="-2"/>
        <w:jc w:val="center"/>
        <w:rPr>
          <w:b/>
        </w:rPr>
      </w:pPr>
    </w:p>
    <w:p w:rsidR="00485732" w:rsidRDefault="00485732" w:rsidP="00275A7F">
      <w:pPr>
        <w:ind w:right="-2"/>
        <w:jc w:val="center"/>
        <w:rPr>
          <w:b/>
        </w:rPr>
      </w:pPr>
    </w:p>
    <w:p w:rsidR="00485732" w:rsidRPr="00AE0923" w:rsidRDefault="00485732" w:rsidP="00275A7F">
      <w:pPr>
        <w:ind w:right="-2"/>
        <w:jc w:val="center"/>
        <w:rPr>
          <w:b/>
        </w:rPr>
      </w:pPr>
    </w:p>
    <w:p w:rsidR="00275A7F" w:rsidRPr="00AE0923" w:rsidRDefault="00275A7F" w:rsidP="00275A7F">
      <w:pPr>
        <w:ind w:right="-2"/>
        <w:jc w:val="center"/>
        <w:rPr>
          <w:b/>
        </w:rPr>
      </w:pPr>
      <w:r w:rsidRPr="00AE0923">
        <w:rPr>
          <w:b/>
        </w:rPr>
        <w:t>ЗАКОН САНКТ-ПЕТЕРБУРГА</w:t>
      </w:r>
    </w:p>
    <w:p w:rsidR="00D3584B" w:rsidRDefault="00275A7F" w:rsidP="00275A7F">
      <w:pPr>
        <w:jc w:val="center"/>
        <w:rPr>
          <w:rFonts w:eastAsia="Calibri"/>
          <w:b/>
          <w:lang w:eastAsia="en-US"/>
        </w:rPr>
      </w:pPr>
      <w:r w:rsidRPr="000A09CC">
        <w:rPr>
          <w:rFonts w:eastAsia="Calibri"/>
          <w:b/>
          <w:lang w:eastAsia="en-US"/>
        </w:rPr>
        <w:t xml:space="preserve">О внесении изменений в </w:t>
      </w:r>
      <w:r w:rsidR="00D3584B">
        <w:rPr>
          <w:rFonts w:eastAsia="Calibri"/>
          <w:b/>
          <w:lang w:eastAsia="en-US"/>
        </w:rPr>
        <w:t>З</w:t>
      </w:r>
      <w:r w:rsidRPr="000A09CC">
        <w:rPr>
          <w:rFonts w:eastAsia="Calibri"/>
          <w:b/>
          <w:lang w:eastAsia="en-US"/>
        </w:rPr>
        <w:t>акон Санкт-Петербурга</w:t>
      </w:r>
    </w:p>
    <w:p w:rsidR="00275A7F" w:rsidRPr="000A09CC" w:rsidRDefault="00D3584B" w:rsidP="00275A7F">
      <w:pPr>
        <w:jc w:val="center"/>
        <w:rPr>
          <w:rFonts w:eastAsia="Calibri"/>
          <w:b/>
          <w:lang w:eastAsia="en-US"/>
        </w:rPr>
      </w:pPr>
      <w:r>
        <w:rPr>
          <w:b/>
        </w:rPr>
        <w:t>«Социальный кодекс Санкт-Петербурга»</w:t>
      </w:r>
      <w:r w:rsidR="00464D5D" w:rsidRPr="000A09CC">
        <w:rPr>
          <w:rFonts w:eastAsia="Calibri"/>
          <w:b/>
          <w:lang w:eastAsia="en-US"/>
        </w:rPr>
        <w:br/>
      </w:r>
    </w:p>
    <w:p w:rsidR="00FC6260" w:rsidRDefault="00FC6260" w:rsidP="00275A7F">
      <w:pPr>
        <w:ind w:right="-2"/>
      </w:pPr>
    </w:p>
    <w:p w:rsidR="001806B4" w:rsidRDefault="001806B4" w:rsidP="00275A7F">
      <w:pPr>
        <w:ind w:right="-2"/>
      </w:pPr>
    </w:p>
    <w:p w:rsidR="00275A7F" w:rsidRPr="00AE0923" w:rsidRDefault="00275A7F" w:rsidP="00275A7F">
      <w:pPr>
        <w:ind w:right="-2"/>
      </w:pPr>
      <w:r w:rsidRPr="00AE0923">
        <w:t xml:space="preserve">Принят </w:t>
      </w:r>
    </w:p>
    <w:p w:rsidR="00275A7F" w:rsidRPr="00AE0923" w:rsidRDefault="00275A7F" w:rsidP="00275A7F">
      <w:pPr>
        <w:ind w:right="-2"/>
      </w:pPr>
      <w:r w:rsidRPr="00AE0923">
        <w:t xml:space="preserve">Законодательным Собранием </w:t>
      </w:r>
    </w:p>
    <w:p w:rsidR="00275A7F" w:rsidRPr="00AE0923" w:rsidRDefault="00275A7F" w:rsidP="00275A7F">
      <w:pPr>
        <w:ind w:right="-2"/>
      </w:pPr>
      <w:r w:rsidRPr="00AE0923">
        <w:t>Санкт-Петербурга</w:t>
      </w:r>
      <w:r w:rsidRPr="00AE0923">
        <w:tab/>
        <w:t xml:space="preserve">                                                                  </w:t>
      </w:r>
      <w:r w:rsidR="00876DC3">
        <w:t>«____»______________ 202</w:t>
      </w:r>
      <w:r w:rsidR="00CD50C9">
        <w:t>3</w:t>
      </w:r>
      <w:r w:rsidRPr="00AE0923">
        <w:t xml:space="preserve"> года</w:t>
      </w:r>
    </w:p>
    <w:p w:rsidR="00275A7F" w:rsidRDefault="00275A7F" w:rsidP="00275A7F">
      <w:pPr>
        <w:ind w:right="-2"/>
      </w:pPr>
    </w:p>
    <w:p w:rsidR="00275A7F" w:rsidRPr="000A09CC" w:rsidRDefault="00275A7F" w:rsidP="00B33B9B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lang w:eastAsia="en-US"/>
        </w:rPr>
      </w:pPr>
      <w:r w:rsidRPr="000A09CC">
        <w:rPr>
          <w:rFonts w:eastAsia="Calibri"/>
          <w:b/>
          <w:lang w:eastAsia="en-US"/>
        </w:rPr>
        <w:t>Статья 1</w:t>
      </w:r>
    </w:p>
    <w:p w:rsidR="00326A03" w:rsidRPr="000A09CC" w:rsidRDefault="00326A03" w:rsidP="00B33B9B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6152D" w:rsidRPr="000A09CC" w:rsidRDefault="00275A7F" w:rsidP="003679D9">
      <w:pPr>
        <w:ind w:firstLine="709"/>
        <w:jc w:val="both"/>
        <w:rPr>
          <w:rFonts w:eastAsia="Calibri"/>
          <w:lang w:eastAsia="en-US"/>
        </w:rPr>
      </w:pPr>
      <w:r w:rsidRPr="000A09CC">
        <w:rPr>
          <w:rFonts w:eastAsia="Calibri"/>
          <w:spacing w:val="-4"/>
          <w:lang w:eastAsia="en-US"/>
        </w:rPr>
        <w:t xml:space="preserve">Внести в Закон Санкт-Петербурга от </w:t>
      </w:r>
      <w:r w:rsidR="00D3584B">
        <w:rPr>
          <w:rFonts w:eastAsia="Calibri"/>
          <w:spacing w:val="-4"/>
          <w:lang w:eastAsia="en-US"/>
        </w:rPr>
        <w:t>09</w:t>
      </w:r>
      <w:r w:rsidRPr="000A09CC">
        <w:rPr>
          <w:rFonts w:eastAsia="Calibri"/>
          <w:spacing w:val="-4"/>
          <w:lang w:eastAsia="en-US"/>
        </w:rPr>
        <w:t xml:space="preserve"> </w:t>
      </w:r>
      <w:r w:rsidR="0022293C">
        <w:rPr>
          <w:rFonts w:eastAsia="Calibri"/>
          <w:spacing w:val="-4"/>
          <w:lang w:eastAsia="en-US"/>
        </w:rPr>
        <w:t>ноября</w:t>
      </w:r>
      <w:r w:rsidRPr="000A09CC">
        <w:rPr>
          <w:rFonts w:eastAsia="Calibri"/>
          <w:spacing w:val="-4"/>
          <w:lang w:eastAsia="en-US"/>
        </w:rPr>
        <w:t xml:space="preserve"> </w:t>
      </w:r>
      <w:r w:rsidR="0022293C">
        <w:rPr>
          <w:rFonts w:eastAsia="Calibri"/>
          <w:spacing w:val="-4"/>
          <w:lang w:eastAsia="en-US"/>
        </w:rPr>
        <w:t>2011</w:t>
      </w:r>
      <w:r w:rsidRPr="000A09CC">
        <w:rPr>
          <w:rFonts w:eastAsia="Calibri"/>
          <w:spacing w:val="-4"/>
          <w:lang w:eastAsia="en-US"/>
        </w:rPr>
        <w:t xml:space="preserve"> года № </w:t>
      </w:r>
      <w:r w:rsidR="0022293C">
        <w:rPr>
          <w:rFonts w:eastAsia="Calibri"/>
          <w:spacing w:val="-4"/>
          <w:lang w:eastAsia="en-US"/>
        </w:rPr>
        <w:t>728</w:t>
      </w:r>
      <w:r w:rsidRPr="000A09CC">
        <w:rPr>
          <w:rFonts w:eastAsia="Calibri"/>
          <w:spacing w:val="-4"/>
          <w:lang w:eastAsia="en-US"/>
        </w:rPr>
        <w:t>-1</w:t>
      </w:r>
      <w:r w:rsidR="0022293C">
        <w:rPr>
          <w:rFonts w:eastAsia="Calibri"/>
          <w:spacing w:val="-4"/>
          <w:lang w:eastAsia="en-US"/>
        </w:rPr>
        <w:t>32</w:t>
      </w:r>
      <w:r w:rsidRPr="000A09CC">
        <w:rPr>
          <w:rFonts w:eastAsia="Calibri"/>
          <w:spacing w:val="-4"/>
          <w:lang w:eastAsia="en-US"/>
        </w:rPr>
        <w:t xml:space="preserve"> «</w:t>
      </w:r>
      <w:r w:rsidR="0022293C">
        <w:rPr>
          <w:rFonts w:eastAsia="Calibri"/>
          <w:spacing w:val="-4"/>
          <w:lang w:eastAsia="en-US"/>
        </w:rPr>
        <w:t>Социальный кодекс Санкт-Петербурга</w:t>
      </w:r>
      <w:r w:rsidRPr="000A09CC">
        <w:rPr>
          <w:rFonts w:eastAsia="Calibri"/>
          <w:spacing w:val="-4"/>
          <w:lang w:eastAsia="en-US"/>
        </w:rPr>
        <w:t>»</w:t>
      </w:r>
      <w:r w:rsidRPr="000A09CC">
        <w:rPr>
          <w:rFonts w:eastAsia="Calibri"/>
          <w:lang w:eastAsia="en-US"/>
        </w:rPr>
        <w:t xml:space="preserve"> </w:t>
      </w:r>
      <w:r w:rsidR="003679D9">
        <w:rPr>
          <w:rFonts w:eastAsia="Calibri"/>
          <w:lang w:eastAsia="en-US"/>
        </w:rPr>
        <w:t>изменение, дополнив</w:t>
      </w:r>
      <w:r w:rsidR="00A36FD7" w:rsidRPr="000A09CC">
        <w:rPr>
          <w:rFonts w:eastAsia="Calibri"/>
          <w:lang w:eastAsia="en-US"/>
        </w:rPr>
        <w:t xml:space="preserve"> </w:t>
      </w:r>
      <w:r w:rsidR="003679D9">
        <w:rPr>
          <w:rFonts w:eastAsia="Calibri"/>
          <w:lang w:eastAsia="en-US"/>
        </w:rPr>
        <w:t>с</w:t>
      </w:r>
      <w:r w:rsidR="001D574F">
        <w:rPr>
          <w:rFonts w:eastAsia="Calibri"/>
          <w:lang w:eastAsia="en-US"/>
        </w:rPr>
        <w:t>татью</w:t>
      </w:r>
      <w:r w:rsidR="00A36FD7" w:rsidRPr="000A09CC">
        <w:rPr>
          <w:rFonts w:eastAsia="Calibri"/>
          <w:lang w:eastAsia="en-US"/>
        </w:rPr>
        <w:t xml:space="preserve"> </w:t>
      </w:r>
      <w:r w:rsidR="00D3584B">
        <w:rPr>
          <w:rFonts w:eastAsia="Calibri"/>
          <w:lang w:eastAsia="en-US"/>
        </w:rPr>
        <w:t>8</w:t>
      </w:r>
      <w:r w:rsidR="001D574F">
        <w:rPr>
          <w:rFonts w:eastAsia="Calibri"/>
          <w:lang w:eastAsia="en-US"/>
        </w:rPr>
        <w:t xml:space="preserve"> </w:t>
      </w:r>
      <w:r w:rsidR="00D3584B">
        <w:rPr>
          <w:rFonts w:eastAsia="Calibri"/>
          <w:lang w:eastAsia="en-US"/>
        </w:rPr>
        <w:t>пункт</w:t>
      </w:r>
      <w:r w:rsidR="00092EBA">
        <w:rPr>
          <w:rFonts w:eastAsia="Calibri"/>
          <w:lang w:eastAsia="en-US"/>
        </w:rPr>
        <w:t>ом</w:t>
      </w:r>
      <w:r w:rsidR="00D3584B">
        <w:rPr>
          <w:rFonts w:eastAsia="Calibri"/>
          <w:lang w:eastAsia="en-US"/>
        </w:rPr>
        <w:t xml:space="preserve"> 2-1 </w:t>
      </w:r>
      <w:r w:rsidR="001D574F">
        <w:rPr>
          <w:rFonts w:eastAsia="Calibri"/>
          <w:lang w:eastAsia="en-US"/>
        </w:rPr>
        <w:t>следующ</w:t>
      </w:r>
      <w:r w:rsidR="00D3584B">
        <w:rPr>
          <w:rFonts w:eastAsia="Calibri"/>
          <w:lang w:eastAsia="en-US"/>
        </w:rPr>
        <w:t>его содержания</w:t>
      </w:r>
      <w:r w:rsidR="00A36FD7" w:rsidRPr="000A09CC">
        <w:rPr>
          <w:rFonts w:eastAsia="Calibri"/>
          <w:lang w:eastAsia="en-US"/>
        </w:rPr>
        <w:t>:</w:t>
      </w:r>
    </w:p>
    <w:p w:rsidR="001D574F" w:rsidRPr="003571BF" w:rsidRDefault="001D574F" w:rsidP="00B13132">
      <w:pPr>
        <w:autoSpaceDE w:val="0"/>
        <w:autoSpaceDN w:val="0"/>
        <w:adjustRightInd w:val="0"/>
        <w:ind w:firstLine="709"/>
        <w:jc w:val="both"/>
      </w:pPr>
      <w:r w:rsidRPr="003571BF">
        <w:rPr>
          <w:rFonts w:eastAsia="Calibri"/>
          <w:color w:val="000000" w:themeColor="text1"/>
          <w:lang w:eastAsia="en-US"/>
        </w:rPr>
        <w:t xml:space="preserve"> </w:t>
      </w:r>
      <w:r w:rsidR="00B13132" w:rsidRPr="00B13132">
        <w:rPr>
          <w:rFonts w:eastAsia="Calibri"/>
          <w:color w:val="000000" w:themeColor="text1"/>
          <w:lang w:eastAsia="en-US"/>
        </w:rPr>
        <w:t>«2-1) определение перечня мер социальной поддержки</w:t>
      </w:r>
      <w:r w:rsidR="00BC3DF9">
        <w:rPr>
          <w:rFonts w:eastAsia="Calibri"/>
          <w:color w:val="000000" w:themeColor="text1"/>
          <w:lang w:eastAsia="en-US"/>
        </w:rPr>
        <w:t xml:space="preserve"> и </w:t>
      </w:r>
      <w:r w:rsidR="00B13132" w:rsidRPr="00B13132">
        <w:rPr>
          <w:rFonts w:eastAsia="Calibri"/>
          <w:color w:val="000000" w:themeColor="text1"/>
          <w:lang w:eastAsia="en-US"/>
        </w:rPr>
        <w:t>дополнительных мер социальной поддержки, носящих характер денежных выплат, в отношении которых осуществляется поэтапный переход на перечисление указанных мер социальной поддержки</w:t>
      </w:r>
      <w:r w:rsidR="00BC3DF9">
        <w:rPr>
          <w:rFonts w:eastAsia="Calibri"/>
          <w:color w:val="000000" w:themeColor="text1"/>
          <w:lang w:eastAsia="en-US"/>
        </w:rPr>
        <w:t xml:space="preserve"> </w:t>
      </w:r>
      <w:r w:rsidR="00E554C4">
        <w:rPr>
          <w:rFonts w:eastAsia="Calibri"/>
          <w:color w:val="000000" w:themeColor="text1"/>
          <w:lang w:eastAsia="en-US"/>
        </w:rPr>
        <w:br/>
      </w:r>
      <w:r w:rsidR="00BC3DF9">
        <w:rPr>
          <w:rFonts w:eastAsia="Calibri"/>
          <w:color w:val="000000" w:themeColor="text1"/>
          <w:lang w:eastAsia="en-US"/>
        </w:rPr>
        <w:t>и</w:t>
      </w:r>
      <w:r w:rsidR="00B13132" w:rsidRPr="00B13132">
        <w:rPr>
          <w:rFonts w:eastAsia="Calibri"/>
          <w:color w:val="000000" w:themeColor="text1"/>
          <w:lang w:eastAsia="en-US"/>
        </w:rPr>
        <w:t xml:space="preserve"> дополнительных мер социальной поддержки </w:t>
      </w:r>
      <w:r w:rsidR="0083175B">
        <w:rPr>
          <w:rFonts w:eastAsia="Calibri"/>
          <w:color w:val="000000" w:themeColor="text1"/>
          <w:lang w:eastAsia="en-US"/>
        </w:rPr>
        <w:t>на электронные карты «Единая карта петербуржца»</w:t>
      </w:r>
      <w:r w:rsidR="00B13132" w:rsidRPr="00B13132">
        <w:rPr>
          <w:rFonts w:eastAsia="Calibri"/>
          <w:color w:val="000000" w:themeColor="text1"/>
          <w:lang w:eastAsia="en-US"/>
        </w:rPr>
        <w:t>;».</w:t>
      </w:r>
    </w:p>
    <w:p w:rsidR="00E15673" w:rsidRPr="000A09CC" w:rsidRDefault="00E15673" w:rsidP="00E1567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275A7F" w:rsidRPr="000A09CC" w:rsidRDefault="00C27107" w:rsidP="00B33B9B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Статья 2</w:t>
      </w:r>
    </w:p>
    <w:p w:rsidR="006321C1" w:rsidRPr="000A09CC" w:rsidRDefault="006321C1" w:rsidP="00B33B9B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</w:p>
    <w:p w:rsidR="00274015" w:rsidRDefault="00274015" w:rsidP="00274015">
      <w:pPr>
        <w:autoSpaceDE w:val="0"/>
        <w:autoSpaceDN w:val="0"/>
        <w:adjustRightInd w:val="0"/>
        <w:ind w:firstLine="540"/>
        <w:jc w:val="both"/>
      </w:pPr>
      <w:r>
        <w:t>Настоящий Закон Санкт-Петербурга вступает в силу через 10 дней после дня его официального опубликования.</w:t>
      </w:r>
    </w:p>
    <w:p w:rsidR="00275A7F" w:rsidRPr="000A09CC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i/>
          <w:iCs/>
          <w:lang w:eastAsia="en-US"/>
        </w:rPr>
      </w:pPr>
    </w:p>
    <w:p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</w:p>
    <w:p w:rsidR="00FC6260" w:rsidRDefault="00275A7F" w:rsidP="00275A7F">
      <w:pPr>
        <w:tabs>
          <w:tab w:val="left" w:pos="7371"/>
        </w:tabs>
        <w:ind w:right="-2"/>
        <w:rPr>
          <w:b/>
        </w:rPr>
      </w:pPr>
      <w:r w:rsidRPr="00E77D02">
        <w:rPr>
          <w:b/>
        </w:rPr>
        <w:t xml:space="preserve">     Губернатор </w:t>
      </w:r>
    </w:p>
    <w:p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  <w:r w:rsidRPr="00E77D02">
        <w:rPr>
          <w:b/>
        </w:rPr>
        <w:t xml:space="preserve">Санкт-Петербурга </w:t>
      </w:r>
      <w:r w:rsidRPr="00E77D02">
        <w:rPr>
          <w:b/>
        </w:rPr>
        <w:tab/>
        <w:t xml:space="preserve">            </w:t>
      </w:r>
      <w:r w:rsidR="00FC6260">
        <w:rPr>
          <w:b/>
        </w:rPr>
        <w:t xml:space="preserve"> </w:t>
      </w:r>
      <w:r w:rsidRPr="00E77D02">
        <w:rPr>
          <w:b/>
        </w:rPr>
        <w:t xml:space="preserve">    А.Д.Беглов</w:t>
      </w:r>
    </w:p>
    <w:p w:rsidR="00275A7F" w:rsidRPr="00E77D02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FC6260" w:rsidRDefault="00275A7F" w:rsidP="00275A7F">
      <w:pPr>
        <w:tabs>
          <w:tab w:val="left" w:pos="7371"/>
        </w:tabs>
        <w:ind w:right="-2"/>
      </w:pPr>
      <w:r w:rsidRPr="00FC6260">
        <w:t>Санкт-Петербург</w:t>
      </w:r>
    </w:p>
    <w:p w:rsidR="00275A7F" w:rsidRPr="00FC6260" w:rsidRDefault="00484BE5" w:rsidP="00275A7F">
      <w:pPr>
        <w:ind w:right="-2"/>
      </w:pPr>
      <w:r>
        <w:t>« __ » _____________ 202</w:t>
      </w:r>
      <w:r w:rsidR="00CD50C9">
        <w:t>3</w:t>
      </w:r>
      <w:r w:rsidR="00275A7F" w:rsidRPr="00FC6260">
        <w:t xml:space="preserve"> года</w:t>
      </w:r>
    </w:p>
    <w:p w:rsidR="00275A7F" w:rsidRDefault="00275A7F" w:rsidP="00275A7F">
      <w:pPr>
        <w:spacing w:after="160" w:line="259" w:lineRule="auto"/>
        <w:ind w:right="-2"/>
        <w:rPr>
          <w:rFonts w:eastAsia="Calibri"/>
          <w:lang w:eastAsia="en-US"/>
        </w:rPr>
      </w:pPr>
      <w:r w:rsidRPr="000A09CC">
        <w:rPr>
          <w:rFonts w:eastAsia="Calibri"/>
          <w:lang w:eastAsia="en-US"/>
        </w:rPr>
        <w:t>№ ________</w:t>
      </w:r>
    </w:p>
    <w:p w:rsidR="00FB7E57" w:rsidRDefault="00FB7E57" w:rsidP="00275A7F">
      <w:pPr>
        <w:spacing w:after="160" w:line="259" w:lineRule="auto"/>
        <w:ind w:right="-2"/>
        <w:rPr>
          <w:rFonts w:eastAsia="Calibri"/>
          <w:lang w:eastAsia="en-US"/>
        </w:rPr>
      </w:pPr>
    </w:p>
    <w:p w:rsidR="00FB7E57" w:rsidRDefault="00FB7E57" w:rsidP="00275A7F">
      <w:pPr>
        <w:spacing w:after="160" w:line="259" w:lineRule="auto"/>
        <w:ind w:right="-2"/>
        <w:rPr>
          <w:rFonts w:eastAsia="Calibri"/>
          <w:lang w:eastAsia="en-US"/>
        </w:rPr>
      </w:pPr>
    </w:p>
    <w:p w:rsidR="00FB7E57" w:rsidRDefault="00FB7E57" w:rsidP="00275A7F">
      <w:pPr>
        <w:spacing w:after="160" w:line="259" w:lineRule="auto"/>
        <w:ind w:right="-2"/>
        <w:rPr>
          <w:rFonts w:eastAsia="Calibri"/>
          <w:lang w:eastAsia="en-US"/>
        </w:rPr>
      </w:pPr>
    </w:p>
    <w:p w:rsidR="00FB7E57" w:rsidRDefault="00FB7E57" w:rsidP="00275A7F">
      <w:pPr>
        <w:spacing w:after="160" w:line="259" w:lineRule="auto"/>
        <w:ind w:right="-2"/>
        <w:rPr>
          <w:rFonts w:eastAsia="Calibri"/>
          <w:lang w:eastAsia="en-US"/>
        </w:rPr>
      </w:pPr>
    </w:p>
    <w:p w:rsidR="00FB7E57" w:rsidRDefault="00FB7E57" w:rsidP="00275A7F">
      <w:pPr>
        <w:spacing w:after="160" w:line="259" w:lineRule="auto"/>
        <w:ind w:right="-2"/>
        <w:rPr>
          <w:rFonts w:eastAsia="Calibri"/>
          <w:lang w:eastAsia="en-US"/>
        </w:rPr>
      </w:pPr>
    </w:p>
    <w:p w:rsidR="00FB7E57" w:rsidRDefault="00FB7E57" w:rsidP="00275A7F">
      <w:pPr>
        <w:spacing w:after="160" w:line="259" w:lineRule="auto"/>
        <w:ind w:right="-2"/>
        <w:rPr>
          <w:rFonts w:eastAsia="Calibri"/>
          <w:lang w:eastAsia="en-US"/>
        </w:rPr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  <w:r>
        <w:t>СОГЛАСОВАНО:</w:t>
      </w: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r>
        <w:t>Вице-губернатор Санкт-Петербурга                                                                  В.Н.Москаленко</w:t>
      </w: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  <w:r>
        <w:t xml:space="preserve">Председатель Комитета </w:t>
      </w:r>
    </w:p>
    <w:p w:rsidR="00376A46" w:rsidRDefault="00376A46" w:rsidP="00376A46">
      <w:pPr>
        <w:tabs>
          <w:tab w:val="left" w:pos="7371"/>
          <w:tab w:val="left" w:pos="7938"/>
        </w:tabs>
      </w:pPr>
      <w:r>
        <w:t>по экономической политике и стратегическому</w:t>
      </w:r>
    </w:p>
    <w:p w:rsidR="00376A46" w:rsidRDefault="00376A46" w:rsidP="00376A46">
      <w:pPr>
        <w:tabs>
          <w:tab w:val="left" w:pos="7371"/>
          <w:tab w:val="left" w:pos="7938"/>
        </w:tabs>
      </w:pPr>
      <w:r>
        <w:t>планированию Санкт-Петербурга                                                                            А.В.Зырянов</w:t>
      </w: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</w:p>
    <w:p w:rsidR="00376A46" w:rsidRDefault="00376A46" w:rsidP="00376A46">
      <w:pPr>
        <w:tabs>
          <w:tab w:val="left" w:pos="7371"/>
          <w:tab w:val="left" w:pos="7938"/>
        </w:tabs>
      </w:pPr>
      <w:r>
        <w:t xml:space="preserve">Начальник Юридического отдела </w:t>
      </w:r>
    </w:p>
    <w:p w:rsidR="00376A46" w:rsidRDefault="00376A46" w:rsidP="00376A46">
      <w:r>
        <w:t>Комитета по экономической политике</w:t>
      </w:r>
    </w:p>
    <w:p w:rsidR="00376A46" w:rsidRDefault="00376A46" w:rsidP="00376A46">
      <w:r>
        <w:t>и стратегическому планированию</w:t>
      </w:r>
    </w:p>
    <w:p w:rsidR="00FB7E57" w:rsidRPr="00376A46" w:rsidRDefault="00376A46" w:rsidP="00376A46">
      <w:pPr>
        <w:tabs>
          <w:tab w:val="left" w:pos="6946"/>
        </w:tabs>
      </w:pPr>
      <w:r>
        <w:t>Санкт-Петербурга                                                                                                     А.В.Тютюник</w:t>
      </w:r>
    </w:p>
    <w:sectPr w:rsidR="00FB7E57" w:rsidRPr="00376A46" w:rsidSect="00571159">
      <w:headerReference w:type="default" r:id="rId11"/>
      <w:pgSz w:w="11906" w:h="16838"/>
      <w:pgMar w:top="1134" w:right="849" w:bottom="993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51" w:rsidRDefault="00402251">
      <w:r>
        <w:separator/>
      </w:r>
    </w:p>
  </w:endnote>
  <w:endnote w:type="continuationSeparator" w:id="0">
    <w:p w:rsidR="00402251" w:rsidRDefault="0040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51" w:rsidRDefault="00402251">
      <w:r>
        <w:separator/>
      </w:r>
    </w:p>
  </w:footnote>
  <w:footnote w:type="continuationSeparator" w:id="0">
    <w:p w:rsidR="00402251" w:rsidRDefault="00402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6ED5">
      <w:rPr>
        <w:rStyle w:val="a6"/>
        <w:noProof/>
      </w:rPr>
      <w:t>2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480" w:rsidRDefault="00143480">
    <w:pPr>
      <w:pStyle w:val="a3"/>
      <w:jc w:val="center"/>
    </w:pPr>
  </w:p>
  <w:p w:rsidR="00C970D7" w:rsidRPr="00E014AD" w:rsidRDefault="00C970D7" w:rsidP="00C970D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2353F"/>
    <w:rsid w:val="00035253"/>
    <w:rsid w:val="00036476"/>
    <w:rsid w:val="00055F13"/>
    <w:rsid w:val="00057585"/>
    <w:rsid w:val="00065E92"/>
    <w:rsid w:val="00072230"/>
    <w:rsid w:val="00092EBA"/>
    <w:rsid w:val="00097F94"/>
    <w:rsid w:val="000A09CC"/>
    <w:rsid w:val="000A1F8C"/>
    <w:rsid w:val="000A23A1"/>
    <w:rsid w:val="000B23F0"/>
    <w:rsid w:val="000B42F2"/>
    <w:rsid w:val="000C2078"/>
    <w:rsid w:val="000E1606"/>
    <w:rsid w:val="000E2446"/>
    <w:rsid w:val="000E713F"/>
    <w:rsid w:val="000F08B6"/>
    <w:rsid w:val="000F0D1F"/>
    <w:rsid w:val="000F2B8A"/>
    <w:rsid w:val="000F590D"/>
    <w:rsid w:val="000F5A89"/>
    <w:rsid w:val="00101FA9"/>
    <w:rsid w:val="0010557C"/>
    <w:rsid w:val="00114115"/>
    <w:rsid w:val="0012501F"/>
    <w:rsid w:val="00125329"/>
    <w:rsid w:val="00132EDD"/>
    <w:rsid w:val="00133B76"/>
    <w:rsid w:val="00135EEF"/>
    <w:rsid w:val="00140DA0"/>
    <w:rsid w:val="00141AC2"/>
    <w:rsid w:val="00143480"/>
    <w:rsid w:val="00143E3A"/>
    <w:rsid w:val="00156ED5"/>
    <w:rsid w:val="00160441"/>
    <w:rsid w:val="00160751"/>
    <w:rsid w:val="001609A8"/>
    <w:rsid w:val="00163550"/>
    <w:rsid w:val="00170280"/>
    <w:rsid w:val="00171B56"/>
    <w:rsid w:val="00173E87"/>
    <w:rsid w:val="00174467"/>
    <w:rsid w:val="001806B4"/>
    <w:rsid w:val="001817A8"/>
    <w:rsid w:val="00184AFF"/>
    <w:rsid w:val="001867D1"/>
    <w:rsid w:val="001914F4"/>
    <w:rsid w:val="001A39D1"/>
    <w:rsid w:val="001B72E5"/>
    <w:rsid w:val="001C0F1B"/>
    <w:rsid w:val="001C206B"/>
    <w:rsid w:val="001D574F"/>
    <w:rsid w:val="001E0214"/>
    <w:rsid w:val="001E0D32"/>
    <w:rsid w:val="001E138E"/>
    <w:rsid w:val="001E2BE4"/>
    <w:rsid w:val="001F0A52"/>
    <w:rsid w:val="001F1AE2"/>
    <w:rsid w:val="001F79BD"/>
    <w:rsid w:val="00206F76"/>
    <w:rsid w:val="00210B67"/>
    <w:rsid w:val="0021336A"/>
    <w:rsid w:val="0022141F"/>
    <w:rsid w:val="0022293C"/>
    <w:rsid w:val="00226FB5"/>
    <w:rsid w:val="002341B0"/>
    <w:rsid w:val="002425A4"/>
    <w:rsid w:val="0025235D"/>
    <w:rsid w:val="0026791E"/>
    <w:rsid w:val="00271B9F"/>
    <w:rsid w:val="0027328A"/>
    <w:rsid w:val="00274015"/>
    <w:rsid w:val="00275A7F"/>
    <w:rsid w:val="00276FB1"/>
    <w:rsid w:val="002806AF"/>
    <w:rsid w:val="0029292E"/>
    <w:rsid w:val="00295992"/>
    <w:rsid w:val="002A6036"/>
    <w:rsid w:val="002C0329"/>
    <w:rsid w:val="002C76E2"/>
    <w:rsid w:val="002D3A4A"/>
    <w:rsid w:val="002D5EE0"/>
    <w:rsid w:val="002E52C9"/>
    <w:rsid w:val="002E68B3"/>
    <w:rsid w:val="002F7B33"/>
    <w:rsid w:val="00301AB1"/>
    <w:rsid w:val="00314E8C"/>
    <w:rsid w:val="00315A52"/>
    <w:rsid w:val="0031631C"/>
    <w:rsid w:val="00316D7F"/>
    <w:rsid w:val="00324780"/>
    <w:rsid w:val="00325C77"/>
    <w:rsid w:val="00326A03"/>
    <w:rsid w:val="00327E3C"/>
    <w:rsid w:val="00331492"/>
    <w:rsid w:val="003324DE"/>
    <w:rsid w:val="00346BCD"/>
    <w:rsid w:val="003571BF"/>
    <w:rsid w:val="0036771C"/>
    <w:rsid w:val="003679D9"/>
    <w:rsid w:val="00367B6B"/>
    <w:rsid w:val="00376A46"/>
    <w:rsid w:val="0038124C"/>
    <w:rsid w:val="003816B9"/>
    <w:rsid w:val="0038213C"/>
    <w:rsid w:val="003A0480"/>
    <w:rsid w:val="003B2A66"/>
    <w:rsid w:val="003B5CCE"/>
    <w:rsid w:val="003C1FB2"/>
    <w:rsid w:val="003C2E03"/>
    <w:rsid w:val="003C799B"/>
    <w:rsid w:val="003C7BC8"/>
    <w:rsid w:val="003D0A8C"/>
    <w:rsid w:val="003E68BF"/>
    <w:rsid w:val="003F36A0"/>
    <w:rsid w:val="003F5575"/>
    <w:rsid w:val="003F62A7"/>
    <w:rsid w:val="00402251"/>
    <w:rsid w:val="0040400B"/>
    <w:rsid w:val="00406925"/>
    <w:rsid w:val="00420A8F"/>
    <w:rsid w:val="004267E6"/>
    <w:rsid w:val="004340D1"/>
    <w:rsid w:val="00452A6A"/>
    <w:rsid w:val="00462489"/>
    <w:rsid w:val="0046277D"/>
    <w:rsid w:val="00464D5D"/>
    <w:rsid w:val="00465FED"/>
    <w:rsid w:val="00484BE5"/>
    <w:rsid w:val="00485732"/>
    <w:rsid w:val="00490CB3"/>
    <w:rsid w:val="00490CEE"/>
    <w:rsid w:val="004934D4"/>
    <w:rsid w:val="00495F78"/>
    <w:rsid w:val="00497325"/>
    <w:rsid w:val="004A03BD"/>
    <w:rsid w:val="004A643C"/>
    <w:rsid w:val="004B3E4F"/>
    <w:rsid w:val="004B5809"/>
    <w:rsid w:val="004C3E71"/>
    <w:rsid w:val="004C648D"/>
    <w:rsid w:val="004C6C01"/>
    <w:rsid w:val="004F42F1"/>
    <w:rsid w:val="005014A2"/>
    <w:rsid w:val="005019C1"/>
    <w:rsid w:val="0050399C"/>
    <w:rsid w:val="00507301"/>
    <w:rsid w:val="00525BB5"/>
    <w:rsid w:val="00526A93"/>
    <w:rsid w:val="00534EAC"/>
    <w:rsid w:val="00537992"/>
    <w:rsid w:val="00544F45"/>
    <w:rsid w:val="00550BC7"/>
    <w:rsid w:val="00571159"/>
    <w:rsid w:val="005712D2"/>
    <w:rsid w:val="005719F5"/>
    <w:rsid w:val="0057351D"/>
    <w:rsid w:val="00575163"/>
    <w:rsid w:val="005854D8"/>
    <w:rsid w:val="00590F6E"/>
    <w:rsid w:val="0059266D"/>
    <w:rsid w:val="00594218"/>
    <w:rsid w:val="005A58C4"/>
    <w:rsid w:val="005B0051"/>
    <w:rsid w:val="005B23EA"/>
    <w:rsid w:val="005B50C8"/>
    <w:rsid w:val="005B5CF3"/>
    <w:rsid w:val="005C5084"/>
    <w:rsid w:val="005D4706"/>
    <w:rsid w:val="005E2C99"/>
    <w:rsid w:val="005E3084"/>
    <w:rsid w:val="005F1514"/>
    <w:rsid w:val="005F6D2A"/>
    <w:rsid w:val="00610CA8"/>
    <w:rsid w:val="006140F2"/>
    <w:rsid w:val="0062255E"/>
    <w:rsid w:val="006321C1"/>
    <w:rsid w:val="00646FAD"/>
    <w:rsid w:val="0065002C"/>
    <w:rsid w:val="00651341"/>
    <w:rsid w:val="0066275D"/>
    <w:rsid w:val="00662BE8"/>
    <w:rsid w:val="00666532"/>
    <w:rsid w:val="006708D0"/>
    <w:rsid w:val="00670E03"/>
    <w:rsid w:val="00672C1C"/>
    <w:rsid w:val="006863AF"/>
    <w:rsid w:val="00686B97"/>
    <w:rsid w:val="006A425C"/>
    <w:rsid w:val="006A58D2"/>
    <w:rsid w:val="006B41B6"/>
    <w:rsid w:val="006B4859"/>
    <w:rsid w:val="006B698B"/>
    <w:rsid w:val="006C2535"/>
    <w:rsid w:val="006C7506"/>
    <w:rsid w:val="006D3239"/>
    <w:rsid w:val="006E7DC3"/>
    <w:rsid w:val="006F36F3"/>
    <w:rsid w:val="006F3897"/>
    <w:rsid w:val="006F3B40"/>
    <w:rsid w:val="006F69A0"/>
    <w:rsid w:val="0071117D"/>
    <w:rsid w:val="00712CD5"/>
    <w:rsid w:val="00713E48"/>
    <w:rsid w:val="00715E79"/>
    <w:rsid w:val="0071753C"/>
    <w:rsid w:val="00727A83"/>
    <w:rsid w:val="007351AC"/>
    <w:rsid w:val="00735544"/>
    <w:rsid w:val="007368FD"/>
    <w:rsid w:val="00741D46"/>
    <w:rsid w:val="00743E24"/>
    <w:rsid w:val="00756B3A"/>
    <w:rsid w:val="00760D94"/>
    <w:rsid w:val="007628C9"/>
    <w:rsid w:val="00765E48"/>
    <w:rsid w:val="0076793D"/>
    <w:rsid w:val="00773941"/>
    <w:rsid w:val="007A49F6"/>
    <w:rsid w:val="007B6540"/>
    <w:rsid w:val="007B6792"/>
    <w:rsid w:val="007C07DB"/>
    <w:rsid w:val="007C0C4B"/>
    <w:rsid w:val="007D0ADB"/>
    <w:rsid w:val="007D2C5E"/>
    <w:rsid w:val="007D3B65"/>
    <w:rsid w:val="007E5DF9"/>
    <w:rsid w:val="007F67E0"/>
    <w:rsid w:val="007F6A48"/>
    <w:rsid w:val="008154EB"/>
    <w:rsid w:val="00817A97"/>
    <w:rsid w:val="00823FF0"/>
    <w:rsid w:val="0083175B"/>
    <w:rsid w:val="00836264"/>
    <w:rsid w:val="00842F9A"/>
    <w:rsid w:val="00851B80"/>
    <w:rsid w:val="00853020"/>
    <w:rsid w:val="008555CA"/>
    <w:rsid w:val="008577C8"/>
    <w:rsid w:val="00870A9E"/>
    <w:rsid w:val="008714A1"/>
    <w:rsid w:val="008714D8"/>
    <w:rsid w:val="00874B05"/>
    <w:rsid w:val="00876CF7"/>
    <w:rsid w:val="00876DC3"/>
    <w:rsid w:val="00881F09"/>
    <w:rsid w:val="008A77ED"/>
    <w:rsid w:val="008C3AF0"/>
    <w:rsid w:val="008D3519"/>
    <w:rsid w:val="008D4ED4"/>
    <w:rsid w:val="008D4FE4"/>
    <w:rsid w:val="008D73E9"/>
    <w:rsid w:val="008E046D"/>
    <w:rsid w:val="008E3C4E"/>
    <w:rsid w:val="008E69D0"/>
    <w:rsid w:val="008F28D9"/>
    <w:rsid w:val="008F4D28"/>
    <w:rsid w:val="008F73F0"/>
    <w:rsid w:val="009036AC"/>
    <w:rsid w:val="00912BDB"/>
    <w:rsid w:val="00912EA5"/>
    <w:rsid w:val="00914D92"/>
    <w:rsid w:val="009167CE"/>
    <w:rsid w:val="00916DC7"/>
    <w:rsid w:val="00917C08"/>
    <w:rsid w:val="009212C5"/>
    <w:rsid w:val="009244A2"/>
    <w:rsid w:val="0093455E"/>
    <w:rsid w:val="00934F8C"/>
    <w:rsid w:val="00935859"/>
    <w:rsid w:val="009378A5"/>
    <w:rsid w:val="009538F5"/>
    <w:rsid w:val="00955C32"/>
    <w:rsid w:val="00960904"/>
    <w:rsid w:val="00962C97"/>
    <w:rsid w:val="00967B8E"/>
    <w:rsid w:val="0097230D"/>
    <w:rsid w:val="0097651F"/>
    <w:rsid w:val="009960C9"/>
    <w:rsid w:val="009A099D"/>
    <w:rsid w:val="009A3B6F"/>
    <w:rsid w:val="009A4AF3"/>
    <w:rsid w:val="009B4319"/>
    <w:rsid w:val="009C0D48"/>
    <w:rsid w:val="009F1FEC"/>
    <w:rsid w:val="009F26D9"/>
    <w:rsid w:val="00A022B1"/>
    <w:rsid w:val="00A04A64"/>
    <w:rsid w:val="00A05A23"/>
    <w:rsid w:val="00A15561"/>
    <w:rsid w:val="00A22D90"/>
    <w:rsid w:val="00A333CC"/>
    <w:rsid w:val="00A36FD7"/>
    <w:rsid w:val="00A539E2"/>
    <w:rsid w:val="00A54028"/>
    <w:rsid w:val="00A5798F"/>
    <w:rsid w:val="00A61B42"/>
    <w:rsid w:val="00A66EBE"/>
    <w:rsid w:val="00A7428B"/>
    <w:rsid w:val="00A8005B"/>
    <w:rsid w:val="00A810E4"/>
    <w:rsid w:val="00A81267"/>
    <w:rsid w:val="00A81AF0"/>
    <w:rsid w:val="00A86FC8"/>
    <w:rsid w:val="00A963F0"/>
    <w:rsid w:val="00AA2935"/>
    <w:rsid w:val="00AB03B1"/>
    <w:rsid w:val="00AB1C90"/>
    <w:rsid w:val="00AB219A"/>
    <w:rsid w:val="00AB323E"/>
    <w:rsid w:val="00AB3B9F"/>
    <w:rsid w:val="00AB50CD"/>
    <w:rsid w:val="00AC2F11"/>
    <w:rsid w:val="00AC50B4"/>
    <w:rsid w:val="00AC7691"/>
    <w:rsid w:val="00AD2CC5"/>
    <w:rsid w:val="00AD6B04"/>
    <w:rsid w:val="00AE0923"/>
    <w:rsid w:val="00AE7C5C"/>
    <w:rsid w:val="00AF3C71"/>
    <w:rsid w:val="00B02FAD"/>
    <w:rsid w:val="00B02FBA"/>
    <w:rsid w:val="00B074AE"/>
    <w:rsid w:val="00B114A8"/>
    <w:rsid w:val="00B11D4C"/>
    <w:rsid w:val="00B13132"/>
    <w:rsid w:val="00B15E3A"/>
    <w:rsid w:val="00B1746E"/>
    <w:rsid w:val="00B2134F"/>
    <w:rsid w:val="00B24BDE"/>
    <w:rsid w:val="00B25B73"/>
    <w:rsid w:val="00B32ADF"/>
    <w:rsid w:val="00B3362B"/>
    <w:rsid w:val="00B33B9B"/>
    <w:rsid w:val="00B340EF"/>
    <w:rsid w:val="00B4014C"/>
    <w:rsid w:val="00B439A7"/>
    <w:rsid w:val="00B534E2"/>
    <w:rsid w:val="00B55FDC"/>
    <w:rsid w:val="00B6152D"/>
    <w:rsid w:val="00B77F7B"/>
    <w:rsid w:val="00B86B9D"/>
    <w:rsid w:val="00B93B09"/>
    <w:rsid w:val="00B9427E"/>
    <w:rsid w:val="00BA1047"/>
    <w:rsid w:val="00BA7011"/>
    <w:rsid w:val="00BA7D56"/>
    <w:rsid w:val="00BB1605"/>
    <w:rsid w:val="00BC1650"/>
    <w:rsid w:val="00BC37FF"/>
    <w:rsid w:val="00BC3DF9"/>
    <w:rsid w:val="00BD4006"/>
    <w:rsid w:val="00BD7880"/>
    <w:rsid w:val="00BE1819"/>
    <w:rsid w:val="00BE1F44"/>
    <w:rsid w:val="00C15D54"/>
    <w:rsid w:val="00C27107"/>
    <w:rsid w:val="00C275EA"/>
    <w:rsid w:val="00C30204"/>
    <w:rsid w:val="00C30A1D"/>
    <w:rsid w:val="00C34832"/>
    <w:rsid w:val="00C34CD5"/>
    <w:rsid w:val="00C464B7"/>
    <w:rsid w:val="00C46BAC"/>
    <w:rsid w:val="00C50760"/>
    <w:rsid w:val="00C5357E"/>
    <w:rsid w:val="00C53F62"/>
    <w:rsid w:val="00C544D3"/>
    <w:rsid w:val="00C63A0B"/>
    <w:rsid w:val="00C74330"/>
    <w:rsid w:val="00C77745"/>
    <w:rsid w:val="00C83962"/>
    <w:rsid w:val="00C83E0B"/>
    <w:rsid w:val="00C868EC"/>
    <w:rsid w:val="00C90AD7"/>
    <w:rsid w:val="00C92822"/>
    <w:rsid w:val="00C94ED6"/>
    <w:rsid w:val="00C970D7"/>
    <w:rsid w:val="00CA2B6F"/>
    <w:rsid w:val="00CD2B4B"/>
    <w:rsid w:val="00CD50C9"/>
    <w:rsid w:val="00CD63DA"/>
    <w:rsid w:val="00CD68F5"/>
    <w:rsid w:val="00CD6F29"/>
    <w:rsid w:val="00CD740C"/>
    <w:rsid w:val="00CE0460"/>
    <w:rsid w:val="00CF4AD8"/>
    <w:rsid w:val="00CF6210"/>
    <w:rsid w:val="00D019E9"/>
    <w:rsid w:val="00D05EEF"/>
    <w:rsid w:val="00D0781C"/>
    <w:rsid w:val="00D113D7"/>
    <w:rsid w:val="00D151DA"/>
    <w:rsid w:val="00D31667"/>
    <w:rsid w:val="00D34911"/>
    <w:rsid w:val="00D3584B"/>
    <w:rsid w:val="00D4035F"/>
    <w:rsid w:val="00D536BE"/>
    <w:rsid w:val="00D56CED"/>
    <w:rsid w:val="00D62C8B"/>
    <w:rsid w:val="00D63084"/>
    <w:rsid w:val="00D647D2"/>
    <w:rsid w:val="00D65B55"/>
    <w:rsid w:val="00D74844"/>
    <w:rsid w:val="00D75813"/>
    <w:rsid w:val="00D84A2F"/>
    <w:rsid w:val="00D874E7"/>
    <w:rsid w:val="00D90CA1"/>
    <w:rsid w:val="00D92157"/>
    <w:rsid w:val="00DA1DF9"/>
    <w:rsid w:val="00DA3E0B"/>
    <w:rsid w:val="00DB137A"/>
    <w:rsid w:val="00DB47BF"/>
    <w:rsid w:val="00DB64B2"/>
    <w:rsid w:val="00DB6D2A"/>
    <w:rsid w:val="00DB6FBD"/>
    <w:rsid w:val="00DC62D1"/>
    <w:rsid w:val="00DD231D"/>
    <w:rsid w:val="00DD3D81"/>
    <w:rsid w:val="00DD4E13"/>
    <w:rsid w:val="00DE0149"/>
    <w:rsid w:val="00DE1B84"/>
    <w:rsid w:val="00DE658E"/>
    <w:rsid w:val="00DF1AB1"/>
    <w:rsid w:val="00E14E95"/>
    <w:rsid w:val="00E15673"/>
    <w:rsid w:val="00E219F5"/>
    <w:rsid w:val="00E26F20"/>
    <w:rsid w:val="00E277A9"/>
    <w:rsid w:val="00E30296"/>
    <w:rsid w:val="00E323B3"/>
    <w:rsid w:val="00E35486"/>
    <w:rsid w:val="00E37DB6"/>
    <w:rsid w:val="00E40825"/>
    <w:rsid w:val="00E4230D"/>
    <w:rsid w:val="00E45976"/>
    <w:rsid w:val="00E554C4"/>
    <w:rsid w:val="00E76768"/>
    <w:rsid w:val="00E77D02"/>
    <w:rsid w:val="00E832F0"/>
    <w:rsid w:val="00E97166"/>
    <w:rsid w:val="00EA07F2"/>
    <w:rsid w:val="00EA5052"/>
    <w:rsid w:val="00EA6359"/>
    <w:rsid w:val="00EB1AA6"/>
    <w:rsid w:val="00EB282F"/>
    <w:rsid w:val="00EB4E53"/>
    <w:rsid w:val="00EB6FEC"/>
    <w:rsid w:val="00ED3F75"/>
    <w:rsid w:val="00ED7BBD"/>
    <w:rsid w:val="00EF4AA7"/>
    <w:rsid w:val="00F03045"/>
    <w:rsid w:val="00F05047"/>
    <w:rsid w:val="00F10D19"/>
    <w:rsid w:val="00F332EB"/>
    <w:rsid w:val="00F3330A"/>
    <w:rsid w:val="00F36E72"/>
    <w:rsid w:val="00F44D04"/>
    <w:rsid w:val="00F57AD2"/>
    <w:rsid w:val="00F638BB"/>
    <w:rsid w:val="00F65A5C"/>
    <w:rsid w:val="00F81430"/>
    <w:rsid w:val="00F869EE"/>
    <w:rsid w:val="00F8757A"/>
    <w:rsid w:val="00F95624"/>
    <w:rsid w:val="00FA3258"/>
    <w:rsid w:val="00FA3290"/>
    <w:rsid w:val="00FA68B9"/>
    <w:rsid w:val="00FA75B5"/>
    <w:rsid w:val="00FB0D80"/>
    <w:rsid w:val="00FB149B"/>
    <w:rsid w:val="00FB22DD"/>
    <w:rsid w:val="00FB7E57"/>
    <w:rsid w:val="00FC5077"/>
    <w:rsid w:val="00FC6260"/>
    <w:rsid w:val="00FC796E"/>
    <w:rsid w:val="00FD2075"/>
    <w:rsid w:val="00FD3F0A"/>
    <w:rsid w:val="00FE6B47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1EEFDC-D1DA-4FDB-8AA3-7FFD1E65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143480"/>
    <w:rPr>
      <w:sz w:val="24"/>
      <w:szCs w:val="24"/>
    </w:rPr>
  </w:style>
  <w:style w:type="character" w:styleId="a9">
    <w:name w:val="Hyperlink"/>
    <w:rsid w:val="00B86B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01E68-8EAA-4AC1-99A9-11A043CE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Павлович Александра Михайловна</cp:lastModifiedBy>
  <cp:revision>2</cp:revision>
  <cp:lastPrinted>2023-08-03T09:13:00Z</cp:lastPrinted>
  <dcterms:created xsi:type="dcterms:W3CDTF">2023-10-05T12:05:00Z</dcterms:created>
  <dcterms:modified xsi:type="dcterms:W3CDTF">2023-10-05T12:05:00Z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