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  <w:bookmarkStart w:id="0" w:name="_GoBack"/>
      <w:bookmarkEnd w:id="0"/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7967F3" w:rsidRDefault="007967F3" w:rsidP="001E6335">
      <w:pPr>
        <w:rPr>
          <w:b/>
          <w:sz w:val="28"/>
          <w:szCs w:val="28"/>
        </w:rPr>
      </w:pPr>
    </w:p>
    <w:p w:rsidR="00D1414F" w:rsidRPr="006E20D5" w:rsidRDefault="00D66453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>О</w:t>
      </w:r>
      <w:r w:rsidR="00C9046E">
        <w:rPr>
          <w:b/>
          <w:sz w:val="28"/>
          <w:szCs w:val="28"/>
        </w:rPr>
        <w:t xml:space="preserve"> признании утратившим</w:t>
      </w:r>
      <w:r w:rsidR="00BF6696">
        <w:rPr>
          <w:b/>
          <w:sz w:val="28"/>
          <w:szCs w:val="28"/>
        </w:rPr>
        <w:t>и</w:t>
      </w:r>
      <w:r w:rsidR="00244BE7" w:rsidRPr="006E20D5">
        <w:rPr>
          <w:b/>
          <w:sz w:val="28"/>
          <w:szCs w:val="28"/>
        </w:rPr>
        <w:t xml:space="preserve"> силу </w:t>
      </w:r>
    </w:p>
    <w:p w:rsidR="00DC0416" w:rsidRPr="006E20D5" w:rsidRDefault="00BF6696" w:rsidP="001E63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некоторых </w:t>
      </w:r>
      <w:r w:rsidR="00E165F0">
        <w:rPr>
          <w:b/>
          <w:sz w:val="28"/>
          <w:szCs w:val="28"/>
        </w:rPr>
        <w:t>распоряжений</w:t>
      </w:r>
      <w:r w:rsidR="001E6335" w:rsidRPr="006E20D5">
        <w:rPr>
          <w:b/>
          <w:sz w:val="28"/>
          <w:szCs w:val="28"/>
        </w:rPr>
        <w:t xml:space="preserve"> Комитета</w:t>
      </w:r>
    </w:p>
    <w:p w:rsidR="00726549" w:rsidRDefault="00726549">
      <w:pPr>
        <w:jc w:val="both"/>
        <w:rPr>
          <w:bCs/>
          <w:sz w:val="28"/>
          <w:szCs w:val="28"/>
          <w:highlight w:val="yellow"/>
        </w:rPr>
      </w:pPr>
    </w:p>
    <w:p w:rsidR="00024365" w:rsidRPr="006E553E" w:rsidRDefault="003C7CD7">
      <w:pPr>
        <w:jc w:val="both"/>
        <w:rPr>
          <w:bCs/>
          <w:sz w:val="28"/>
          <w:szCs w:val="28"/>
          <w:highlight w:val="yellow"/>
        </w:rPr>
      </w:pPr>
      <w:r>
        <w:rPr>
          <w:bCs/>
          <w:sz w:val="28"/>
          <w:szCs w:val="28"/>
        </w:rPr>
        <w:tab/>
      </w:r>
    </w:p>
    <w:p w:rsidR="00BF6696" w:rsidRDefault="00453D6C" w:rsidP="00BF6696">
      <w:pPr>
        <w:pStyle w:val="af1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F6696">
        <w:rPr>
          <w:sz w:val="28"/>
          <w:szCs w:val="28"/>
        </w:rPr>
        <w:t>Признать утратившим</w:t>
      </w:r>
      <w:r w:rsidR="00BF6696" w:rsidRPr="00BF6696">
        <w:rPr>
          <w:sz w:val="28"/>
          <w:szCs w:val="28"/>
        </w:rPr>
        <w:t>и</w:t>
      </w:r>
      <w:r w:rsidRPr="00BF6696">
        <w:rPr>
          <w:sz w:val="28"/>
          <w:szCs w:val="28"/>
        </w:rPr>
        <w:t xml:space="preserve"> силу</w:t>
      </w:r>
      <w:r w:rsidR="00BF6696" w:rsidRPr="00BF6696">
        <w:rPr>
          <w:sz w:val="28"/>
          <w:szCs w:val="28"/>
        </w:rPr>
        <w:t>:</w:t>
      </w:r>
    </w:p>
    <w:p w:rsidR="00BF6696" w:rsidRDefault="00BF6696" w:rsidP="00BF669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F6696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</w:t>
      </w:r>
      <w:r>
        <w:rPr>
          <w:sz w:val="28"/>
          <w:szCs w:val="28"/>
        </w:rPr>
        <w:t>11</w:t>
      </w:r>
      <w:r w:rsidRPr="00BF6696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BF6696">
        <w:rPr>
          <w:sz w:val="28"/>
          <w:szCs w:val="28"/>
        </w:rPr>
        <w:t>.20</w:t>
      </w:r>
      <w:r>
        <w:rPr>
          <w:sz w:val="28"/>
          <w:szCs w:val="28"/>
        </w:rPr>
        <w:t>08</w:t>
      </w:r>
      <w:r w:rsidRPr="00BF6696">
        <w:rPr>
          <w:sz w:val="28"/>
          <w:szCs w:val="28"/>
        </w:rPr>
        <w:t xml:space="preserve"> № </w:t>
      </w:r>
      <w:r>
        <w:rPr>
          <w:sz w:val="28"/>
          <w:szCs w:val="28"/>
        </w:rPr>
        <w:t>1</w:t>
      </w:r>
      <w:r w:rsidRPr="00BF6696">
        <w:rPr>
          <w:sz w:val="28"/>
          <w:szCs w:val="28"/>
        </w:rPr>
        <w:t>50-р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«О внесении изменений в распоряжение»;</w:t>
      </w:r>
    </w:p>
    <w:p w:rsidR="00BF6696" w:rsidRPr="00BF6696" w:rsidRDefault="00BF6696" w:rsidP="00BF669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F6696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</w:t>
      </w:r>
      <w:r>
        <w:rPr>
          <w:sz w:val="28"/>
          <w:szCs w:val="28"/>
        </w:rPr>
        <w:t>21</w:t>
      </w:r>
      <w:r w:rsidRPr="00BF6696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BF6696">
        <w:rPr>
          <w:sz w:val="28"/>
          <w:szCs w:val="28"/>
        </w:rPr>
        <w:t>.201</w:t>
      </w:r>
      <w:r>
        <w:rPr>
          <w:sz w:val="28"/>
          <w:szCs w:val="28"/>
        </w:rPr>
        <w:t>1</w:t>
      </w:r>
      <w:r w:rsidRPr="00BF6696">
        <w:rPr>
          <w:sz w:val="28"/>
          <w:szCs w:val="28"/>
        </w:rPr>
        <w:t xml:space="preserve"> № </w:t>
      </w:r>
      <w:r>
        <w:rPr>
          <w:sz w:val="28"/>
          <w:szCs w:val="28"/>
        </w:rPr>
        <w:t>89</w:t>
      </w:r>
      <w:r w:rsidRPr="00BF6696">
        <w:rPr>
          <w:sz w:val="28"/>
          <w:szCs w:val="28"/>
        </w:rPr>
        <w:t>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«О внесении изменения в распоряжение Комитета от 22.06.2011 № 71-р»;</w:t>
      </w:r>
    </w:p>
    <w:p w:rsidR="00453D6C" w:rsidRDefault="00C9046E" w:rsidP="00BF6696">
      <w:pPr>
        <w:pStyle w:val="af1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F6696">
        <w:rPr>
          <w:sz w:val="28"/>
          <w:szCs w:val="28"/>
        </w:rPr>
        <w:t xml:space="preserve">распоряжение Комитета </w:t>
      </w:r>
      <w:r w:rsidR="00B70105" w:rsidRPr="00BF6696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E66A7A" w:rsidRPr="00BF6696">
        <w:rPr>
          <w:sz w:val="28"/>
          <w:szCs w:val="28"/>
        </w:rPr>
        <w:t xml:space="preserve">от </w:t>
      </w:r>
      <w:r w:rsidR="003C7CD7" w:rsidRPr="00BF6696">
        <w:rPr>
          <w:sz w:val="28"/>
          <w:szCs w:val="28"/>
        </w:rPr>
        <w:t>18</w:t>
      </w:r>
      <w:r w:rsidR="00D674F5" w:rsidRPr="00BF6696">
        <w:rPr>
          <w:sz w:val="28"/>
          <w:szCs w:val="28"/>
        </w:rPr>
        <w:t>.0</w:t>
      </w:r>
      <w:r w:rsidR="003C7CD7" w:rsidRPr="00BF6696">
        <w:rPr>
          <w:sz w:val="28"/>
          <w:szCs w:val="28"/>
        </w:rPr>
        <w:t>4</w:t>
      </w:r>
      <w:r w:rsidR="00D674F5" w:rsidRPr="00BF6696">
        <w:rPr>
          <w:sz w:val="28"/>
          <w:szCs w:val="28"/>
        </w:rPr>
        <w:t>.20</w:t>
      </w:r>
      <w:r w:rsidR="003C7CD7" w:rsidRPr="00BF6696">
        <w:rPr>
          <w:sz w:val="28"/>
          <w:szCs w:val="28"/>
        </w:rPr>
        <w:t>13</w:t>
      </w:r>
      <w:r w:rsidR="00D674F5" w:rsidRPr="00BF6696">
        <w:rPr>
          <w:sz w:val="28"/>
          <w:szCs w:val="28"/>
        </w:rPr>
        <w:t xml:space="preserve"> № </w:t>
      </w:r>
      <w:r w:rsidR="003C7CD7" w:rsidRPr="00BF6696">
        <w:rPr>
          <w:sz w:val="28"/>
          <w:szCs w:val="28"/>
        </w:rPr>
        <w:t>50</w:t>
      </w:r>
      <w:r w:rsidR="00D674F5" w:rsidRPr="00BF6696">
        <w:rPr>
          <w:sz w:val="28"/>
          <w:szCs w:val="28"/>
        </w:rPr>
        <w:t>-р</w:t>
      </w:r>
      <w:r w:rsidR="00E66A7A" w:rsidRPr="00BF6696">
        <w:rPr>
          <w:sz w:val="28"/>
          <w:szCs w:val="28"/>
        </w:rPr>
        <w:t xml:space="preserve"> </w:t>
      </w:r>
      <w:r w:rsidR="00BF6696">
        <w:rPr>
          <w:sz w:val="28"/>
          <w:szCs w:val="28"/>
        </w:rPr>
        <w:br/>
      </w:r>
      <w:r w:rsidR="00E66A7A" w:rsidRPr="00BF6696">
        <w:rPr>
          <w:sz w:val="28"/>
          <w:szCs w:val="28"/>
        </w:rPr>
        <w:t>«</w:t>
      </w:r>
      <w:r w:rsidRPr="00BF6696">
        <w:rPr>
          <w:sz w:val="28"/>
          <w:szCs w:val="28"/>
        </w:rPr>
        <w:t>О</w:t>
      </w:r>
      <w:r w:rsidR="00430B3D" w:rsidRPr="00BF6696">
        <w:rPr>
          <w:sz w:val="28"/>
          <w:szCs w:val="28"/>
        </w:rPr>
        <w:t xml:space="preserve">б утверждении </w:t>
      </w:r>
      <w:r w:rsidR="003C7CD7" w:rsidRPr="00BF6696">
        <w:rPr>
          <w:sz w:val="28"/>
          <w:szCs w:val="28"/>
        </w:rPr>
        <w:t xml:space="preserve">перечня должностных лиц Комитета </w:t>
      </w:r>
      <w:r w:rsidR="00E165F0">
        <w:rPr>
          <w:sz w:val="28"/>
          <w:szCs w:val="28"/>
        </w:rPr>
        <w:br/>
      </w:r>
      <w:r w:rsidR="003C7CD7" w:rsidRPr="00BF6696">
        <w:rPr>
          <w:sz w:val="28"/>
          <w:szCs w:val="28"/>
        </w:rPr>
        <w:t>по природопользованию, охране окружающей среды и обеспечению экологической безопасности, уполномоченных осуществлять государственный охотничий надзор</w:t>
      </w:r>
      <w:r w:rsidR="00A0340D" w:rsidRPr="00BF6696">
        <w:rPr>
          <w:sz w:val="28"/>
          <w:szCs w:val="28"/>
        </w:rPr>
        <w:t>»</w:t>
      </w:r>
      <w:r w:rsidR="00BF6696">
        <w:rPr>
          <w:sz w:val="28"/>
          <w:szCs w:val="28"/>
        </w:rPr>
        <w:t>;</w:t>
      </w:r>
    </w:p>
    <w:p w:rsidR="00BF6696" w:rsidRPr="00BF6696" w:rsidRDefault="00BF6696" w:rsidP="00BF6696">
      <w:pPr>
        <w:pStyle w:val="af1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F6696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</w:t>
      </w:r>
      <w:r>
        <w:rPr>
          <w:sz w:val="28"/>
          <w:szCs w:val="28"/>
        </w:rPr>
        <w:t>28</w:t>
      </w:r>
      <w:r w:rsidRPr="00BF6696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BF6696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BF6696">
        <w:rPr>
          <w:sz w:val="28"/>
          <w:szCs w:val="28"/>
        </w:rPr>
        <w:t xml:space="preserve"> № </w:t>
      </w:r>
      <w:r>
        <w:rPr>
          <w:sz w:val="28"/>
          <w:szCs w:val="28"/>
        </w:rPr>
        <w:t>16</w:t>
      </w:r>
      <w:r w:rsidRPr="00BF6696">
        <w:rPr>
          <w:sz w:val="28"/>
          <w:szCs w:val="28"/>
        </w:rPr>
        <w:t>-р</w:t>
      </w:r>
      <w:r>
        <w:rPr>
          <w:sz w:val="28"/>
          <w:szCs w:val="28"/>
        </w:rPr>
        <w:t xml:space="preserve"> </w:t>
      </w:r>
      <w:r w:rsidR="00E165F0">
        <w:rPr>
          <w:sz w:val="28"/>
          <w:szCs w:val="28"/>
        </w:rPr>
        <w:br/>
      </w:r>
      <w:r>
        <w:rPr>
          <w:sz w:val="28"/>
          <w:szCs w:val="28"/>
        </w:rPr>
        <w:t>«О видах (</w:t>
      </w:r>
      <w:r w:rsidR="00E165F0">
        <w:rPr>
          <w:sz w:val="28"/>
          <w:szCs w:val="28"/>
        </w:rPr>
        <w:t xml:space="preserve">подвидах) доходов бюджета Санкт-Петербурга, администрируемых Комитетом по природопользованию, охране окружающей среды </w:t>
      </w:r>
      <w:r w:rsidR="00E165F0">
        <w:rPr>
          <w:sz w:val="28"/>
          <w:szCs w:val="28"/>
        </w:rPr>
        <w:br/>
        <w:t>и обеспечению экологической безопасности».</w:t>
      </w:r>
    </w:p>
    <w:p w:rsidR="00024365" w:rsidRPr="00E165F0" w:rsidRDefault="00D1641C" w:rsidP="00F31A67">
      <w:pPr>
        <w:ind w:firstLine="567"/>
        <w:jc w:val="both"/>
        <w:rPr>
          <w:b/>
          <w:sz w:val="28"/>
          <w:szCs w:val="28"/>
        </w:rPr>
      </w:pPr>
      <w:r w:rsidRPr="006E553E">
        <w:rPr>
          <w:sz w:val="28"/>
          <w:szCs w:val="28"/>
        </w:rPr>
        <w:t>2</w:t>
      </w:r>
      <w:r w:rsidR="00024365" w:rsidRPr="006E553E">
        <w:rPr>
          <w:sz w:val="28"/>
          <w:szCs w:val="28"/>
        </w:rPr>
        <w:t>. </w:t>
      </w:r>
      <w:r w:rsidR="00453D6C" w:rsidRPr="006E553E">
        <w:rPr>
          <w:sz w:val="28"/>
          <w:szCs w:val="28"/>
        </w:rPr>
        <w:t xml:space="preserve">Контроль за </w:t>
      </w:r>
      <w:r w:rsidR="007967F3">
        <w:rPr>
          <w:sz w:val="28"/>
          <w:szCs w:val="28"/>
        </w:rPr>
        <w:t>ис</w:t>
      </w:r>
      <w:r w:rsidR="003D204C" w:rsidRPr="006E553E">
        <w:rPr>
          <w:sz w:val="28"/>
          <w:szCs w:val="28"/>
        </w:rPr>
        <w:t xml:space="preserve">полнением настоящего распоряжения </w:t>
      </w:r>
      <w:r w:rsidR="007967F3">
        <w:rPr>
          <w:sz w:val="28"/>
          <w:szCs w:val="28"/>
        </w:rPr>
        <w:t xml:space="preserve">остается </w:t>
      </w:r>
      <w:r w:rsidR="007967F3">
        <w:rPr>
          <w:sz w:val="28"/>
          <w:szCs w:val="28"/>
        </w:rPr>
        <w:br/>
        <w:t xml:space="preserve">за </w:t>
      </w:r>
      <w:r w:rsidR="00B70105" w:rsidRPr="006E553E">
        <w:rPr>
          <w:sz w:val="28"/>
          <w:szCs w:val="28"/>
        </w:rPr>
        <w:t>председател</w:t>
      </w:r>
      <w:r w:rsidR="007967F3">
        <w:rPr>
          <w:sz w:val="28"/>
          <w:szCs w:val="28"/>
        </w:rPr>
        <w:t>ем</w:t>
      </w:r>
      <w:r w:rsidR="00B70105" w:rsidRPr="006E553E">
        <w:rPr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</w:t>
      </w:r>
      <w:r w:rsidR="007967F3">
        <w:rPr>
          <w:sz w:val="28"/>
          <w:szCs w:val="28"/>
        </w:rPr>
        <w:t>.</w:t>
      </w:r>
    </w:p>
    <w:p w:rsidR="00CC2450" w:rsidRPr="00E165F0" w:rsidRDefault="00CC2450" w:rsidP="00F31A67">
      <w:pPr>
        <w:ind w:firstLine="567"/>
        <w:jc w:val="both"/>
        <w:rPr>
          <w:b/>
          <w:sz w:val="28"/>
          <w:szCs w:val="28"/>
        </w:rPr>
      </w:pPr>
    </w:p>
    <w:p w:rsidR="00C9046E" w:rsidRPr="006E553E" w:rsidRDefault="00C9046E" w:rsidP="00F31A67">
      <w:pPr>
        <w:ind w:firstLine="567"/>
        <w:jc w:val="both"/>
        <w:rPr>
          <w:sz w:val="28"/>
          <w:szCs w:val="28"/>
        </w:rPr>
      </w:pPr>
    </w:p>
    <w:p w:rsidR="00D1414F" w:rsidRPr="006E553E" w:rsidRDefault="00D1414F" w:rsidP="003D204C">
      <w:pPr>
        <w:rPr>
          <w:sz w:val="28"/>
          <w:szCs w:val="28"/>
        </w:rPr>
      </w:pPr>
    </w:p>
    <w:p w:rsidR="003D204C" w:rsidRPr="006E553E" w:rsidRDefault="00A0340D" w:rsidP="003D204C">
      <w:pPr>
        <w:rPr>
          <w:sz w:val="28"/>
          <w:szCs w:val="28"/>
        </w:rPr>
      </w:pPr>
      <w:r w:rsidRPr="006E553E">
        <w:rPr>
          <w:b/>
          <w:sz w:val="28"/>
          <w:szCs w:val="28"/>
        </w:rPr>
        <w:t>П</w:t>
      </w:r>
      <w:r w:rsidR="003D204C" w:rsidRPr="006E553E">
        <w:rPr>
          <w:b/>
          <w:sz w:val="28"/>
          <w:szCs w:val="28"/>
        </w:rPr>
        <w:t>редседател</w:t>
      </w:r>
      <w:r w:rsidRPr="006E553E">
        <w:rPr>
          <w:b/>
          <w:sz w:val="28"/>
          <w:szCs w:val="28"/>
        </w:rPr>
        <w:t>ь</w:t>
      </w:r>
      <w:r w:rsidR="006E553E">
        <w:rPr>
          <w:b/>
          <w:sz w:val="28"/>
          <w:szCs w:val="28"/>
        </w:rPr>
        <w:t xml:space="preserve"> Комитета</w:t>
      </w:r>
      <w:r w:rsidR="006E553E">
        <w:rPr>
          <w:b/>
          <w:sz w:val="28"/>
          <w:szCs w:val="28"/>
        </w:rPr>
        <w:tab/>
      </w:r>
      <w:r w:rsidR="006E553E">
        <w:rPr>
          <w:b/>
          <w:sz w:val="28"/>
          <w:szCs w:val="28"/>
        </w:rPr>
        <w:tab/>
      </w:r>
      <w:r w:rsidR="006E553E">
        <w:rPr>
          <w:b/>
          <w:sz w:val="28"/>
          <w:szCs w:val="28"/>
        </w:rPr>
        <w:tab/>
      </w:r>
      <w:r w:rsidR="003D204C" w:rsidRPr="006E553E">
        <w:rPr>
          <w:b/>
          <w:sz w:val="28"/>
          <w:szCs w:val="28"/>
        </w:rPr>
        <w:t xml:space="preserve">   </w:t>
      </w:r>
      <w:r w:rsidR="006E20D5" w:rsidRPr="006E553E">
        <w:rPr>
          <w:b/>
          <w:sz w:val="28"/>
          <w:szCs w:val="28"/>
        </w:rPr>
        <w:t xml:space="preserve">  </w:t>
      </w:r>
      <w:r w:rsidR="00D1414F" w:rsidRPr="006E553E">
        <w:rPr>
          <w:b/>
          <w:sz w:val="28"/>
          <w:szCs w:val="28"/>
        </w:rPr>
        <w:t xml:space="preserve">             </w:t>
      </w:r>
      <w:r w:rsidR="003D204C" w:rsidRPr="006E553E">
        <w:rPr>
          <w:b/>
          <w:sz w:val="28"/>
          <w:szCs w:val="28"/>
        </w:rPr>
        <w:t xml:space="preserve">              </w:t>
      </w:r>
      <w:r w:rsidR="006E553E">
        <w:rPr>
          <w:b/>
          <w:sz w:val="28"/>
          <w:szCs w:val="28"/>
        </w:rPr>
        <w:t xml:space="preserve">      </w:t>
      </w:r>
      <w:r w:rsidR="003D204C" w:rsidRPr="006E553E">
        <w:rPr>
          <w:b/>
          <w:sz w:val="28"/>
          <w:szCs w:val="28"/>
        </w:rPr>
        <w:t xml:space="preserve"> </w:t>
      </w:r>
      <w:proofErr w:type="spellStart"/>
      <w:r w:rsidR="003D204C" w:rsidRPr="006E553E">
        <w:rPr>
          <w:b/>
          <w:sz w:val="28"/>
          <w:szCs w:val="28"/>
        </w:rPr>
        <w:t>А.В.</w:t>
      </w:r>
      <w:r w:rsidRPr="006E553E">
        <w:rPr>
          <w:b/>
          <w:sz w:val="28"/>
          <w:szCs w:val="28"/>
        </w:rPr>
        <w:t>Герман</w:t>
      </w:r>
      <w:proofErr w:type="spellEnd"/>
    </w:p>
    <w:p w:rsidR="003D204C" w:rsidRPr="00D41FF5" w:rsidRDefault="003D204C" w:rsidP="003D204C">
      <w:pPr>
        <w:rPr>
          <w:sz w:val="26"/>
          <w:szCs w:val="26"/>
        </w:rPr>
      </w:pPr>
    </w:p>
    <w:p w:rsidR="003D204C" w:rsidRPr="00D41FF5" w:rsidRDefault="003D204C">
      <w:pPr>
        <w:rPr>
          <w:sz w:val="26"/>
          <w:szCs w:val="26"/>
        </w:rPr>
      </w:pPr>
    </w:p>
    <w:p w:rsidR="00A0340D" w:rsidRDefault="00A034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553E" w:rsidRDefault="006E553E" w:rsidP="004107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10731" w:rsidRDefault="00410731" w:rsidP="004107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643A">
        <w:rPr>
          <w:b/>
          <w:sz w:val="28"/>
          <w:szCs w:val="28"/>
        </w:rPr>
        <w:t xml:space="preserve">Лист </w:t>
      </w:r>
      <w:r w:rsidRPr="001E4DD2">
        <w:rPr>
          <w:b/>
          <w:sz w:val="28"/>
          <w:szCs w:val="28"/>
        </w:rPr>
        <w:t xml:space="preserve">согласования к </w:t>
      </w:r>
      <w:r>
        <w:rPr>
          <w:b/>
          <w:sz w:val="28"/>
          <w:szCs w:val="28"/>
        </w:rPr>
        <w:t>распоряжению</w:t>
      </w:r>
      <w:r w:rsidRPr="001E4DD2">
        <w:rPr>
          <w:b/>
          <w:sz w:val="28"/>
          <w:szCs w:val="28"/>
        </w:rPr>
        <w:t xml:space="preserve"> Комитета</w:t>
      </w:r>
    </w:p>
    <w:p w:rsidR="006E553E" w:rsidRDefault="006E553E" w:rsidP="004107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10731" w:rsidRPr="0022157E" w:rsidRDefault="00410731" w:rsidP="00E165F0">
      <w:pPr>
        <w:rPr>
          <w:bCs/>
          <w:sz w:val="28"/>
          <w:szCs w:val="28"/>
        </w:rPr>
      </w:pPr>
      <w:r w:rsidRPr="0022157E">
        <w:rPr>
          <w:sz w:val="28"/>
          <w:szCs w:val="28"/>
        </w:rPr>
        <w:t>«</w:t>
      </w:r>
      <w:r w:rsidR="00E165F0" w:rsidRPr="006E20D5">
        <w:rPr>
          <w:b/>
          <w:sz w:val="28"/>
          <w:szCs w:val="28"/>
        </w:rPr>
        <w:t>О</w:t>
      </w:r>
      <w:r w:rsidR="00E165F0">
        <w:rPr>
          <w:b/>
          <w:sz w:val="28"/>
          <w:szCs w:val="28"/>
        </w:rPr>
        <w:t xml:space="preserve"> признании утратившими</w:t>
      </w:r>
      <w:r w:rsidR="00E165F0" w:rsidRPr="006E20D5">
        <w:rPr>
          <w:b/>
          <w:sz w:val="28"/>
          <w:szCs w:val="28"/>
        </w:rPr>
        <w:t xml:space="preserve"> силу </w:t>
      </w:r>
      <w:r w:rsidR="00E165F0">
        <w:rPr>
          <w:b/>
          <w:sz w:val="28"/>
          <w:szCs w:val="28"/>
        </w:rPr>
        <w:t>некоторых распоряжений</w:t>
      </w:r>
      <w:r w:rsidR="00E165F0" w:rsidRPr="006E20D5">
        <w:rPr>
          <w:b/>
          <w:sz w:val="28"/>
          <w:szCs w:val="28"/>
        </w:rPr>
        <w:t xml:space="preserve"> Комитета</w:t>
      </w:r>
      <w:r>
        <w:rPr>
          <w:bCs/>
          <w:sz w:val="28"/>
          <w:szCs w:val="28"/>
        </w:rPr>
        <w:t>»</w:t>
      </w:r>
    </w:p>
    <w:p w:rsidR="00410731" w:rsidRPr="0053349F" w:rsidRDefault="00410731" w:rsidP="0041073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2450" w:rsidRDefault="00CC2450" w:rsidP="00607F88">
      <w:pPr>
        <w:ind w:firstLine="567"/>
        <w:jc w:val="both"/>
        <w:rPr>
          <w:sz w:val="28"/>
          <w:szCs w:val="28"/>
        </w:rPr>
      </w:pPr>
    </w:p>
    <w:tbl>
      <w:tblPr>
        <w:tblW w:w="54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2"/>
        <w:gridCol w:w="2353"/>
        <w:gridCol w:w="1457"/>
        <w:gridCol w:w="1473"/>
        <w:gridCol w:w="1699"/>
      </w:tblGrid>
      <w:tr w:rsidR="006E553E" w:rsidRPr="00811DDD" w:rsidTr="005C2A28">
        <w:trPr>
          <w:trHeight w:val="539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53E" w:rsidRPr="00811DDD" w:rsidRDefault="006E553E" w:rsidP="00B33100">
            <w:pPr>
              <w:jc w:val="center"/>
              <w:rPr>
                <w:bCs/>
                <w:sz w:val="28"/>
              </w:rPr>
            </w:pPr>
            <w:r w:rsidRPr="00811DDD">
              <w:rPr>
                <w:bCs/>
                <w:sz w:val="28"/>
              </w:rPr>
              <w:t>Должность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53E" w:rsidRPr="00811DDD" w:rsidRDefault="006E553E" w:rsidP="00B33100">
            <w:pPr>
              <w:jc w:val="center"/>
              <w:rPr>
                <w:bCs/>
                <w:sz w:val="28"/>
              </w:rPr>
            </w:pPr>
            <w:r w:rsidRPr="00811DDD">
              <w:rPr>
                <w:bCs/>
                <w:sz w:val="28"/>
              </w:rPr>
              <w:t>ФИО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>Дата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>Подпись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>Примечание</w:t>
            </w:r>
          </w:p>
        </w:tc>
      </w:tr>
      <w:tr w:rsidR="006E553E" w:rsidRPr="00811DDD" w:rsidTr="005C2A28">
        <w:trPr>
          <w:trHeight w:val="539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5C2A28" w:rsidP="00B33100">
            <w:pPr>
              <w:rPr>
                <w:sz w:val="28"/>
              </w:rPr>
            </w:pPr>
            <w:r>
              <w:rPr>
                <w:sz w:val="28"/>
              </w:rPr>
              <w:t>Начальник Отдела по охране животного мира и особо охраняемых природных территорий</w:t>
            </w:r>
            <w:r w:rsidR="006E553E" w:rsidRPr="00811DDD">
              <w:rPr>
                <w:sz w:val="28"/>
              </w:rPr>
              <w:t xml:space="preserve">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5C2A28" w:rsidP="00B3310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Н.А.Ахматович</w:t>
            </w:r>
            <w:proofErr w:type="spellEnd"/>
            <w:r w:rsidR="006273BF">
              <w:rPr>
                <w:sz w:val="28"/>
              </w:rPr>
              <w:t xml:space="preserve"> 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</w:tr>
      <w:tr w:rsidR="006E553E" w:rsidRPr="00811DDD" w:rsidTr="005C2A28">
        <w:trPr>
          <w:trHeight w:val="493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 xml:space="preserve">Начальник Юридического отдела                           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proofErr w:type="spellStart"/>
            <w:r w:rsidRPr="00811DDD">
              <w:rPr>
                <w:sz w:val="28"/>
              </w:rPr>
              <w:t>Т.А.Павлова</w:t>
            </w:r>
            <w:proofErr w:type="spellEnd"/>
            <w:r w:rsidRPr="00811DDD">
              <w:rPr>
                <w:sz w:val="28"/>
              </w:rPr>
              <w:t xml:space="preserve"> 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</w:tr>
      <w:tr w:rsidR="006E553E" w:rsidRPr="00811DDD" w:rsidTr="005C2A28">
        <w:trPr>
          <w:trHeight w:val="493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r w:rsidRPr="00811DDD">
              <w:rPr>
                <w:sz w:val="28"/>
              </w:rPr>
              <w:t xml:space="preserve">Начальник Общего отдела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  <w:proofErr w:type="spellStart"/>
            <w:r w:rsidRPr="00811DDD">
              <w:rPr>
                <w:sz w:val="28"/>
              </w:rPr>
              <w:t>И.А.Осницкая</w:t>
            </w:r>
            <w:proofErr w:type="spellEnd"/>
            <w:r w:rsidRPr="00811DDD">
              <w:rPr>
                <w:sz w:val="28"/>
              </w:rPr>
              <w:t xml:space="preserve"> 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811DDD" w:rsidRDefault="006E553E" w:rsidP="00B33100">
            <w:pPr>
              <w:rPr>
                <w:sz w:val="28"/>
              </w:rPr>
            </w:pPr>
          </w:p>
        </w:tc>
      </w:tr>
    </w:tbl>
    <w:p w:rsidR="00020C78" w:rsidRPr="00020C78" w:rsidRDefault="00020C78" w:rsidP="00607F88">
      <w:pPr>
        <w:ind w:firstLine="567"/>
        <w:jc w:val="both"/>
        <w:rPr>
          <w:sz w:val="24"/>
          <w:szCs w:val="28"/>
        </w:rPr>
      </w:pPr>
    </w:p>
    <w:p w:rsidR="00020C78" w:rsidRDefault="00020C78" w:rsidP="00984EDB">
      <w:pPr>
        <w:jc w:val="both"/>
        <w:rPr>
          <w:sz w:val="28"/>
          <w:szCs w:val="28"/>
        </w:rPr>
      </w:pPr>
    </w:p>
    <w:p w:rsidR="00020C78" w:rsidRDefault="00020C7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553E" w:rsidRDefault="006E553E" w:rsidP="006E553E">
      <w:pPr>
        <w:pStyle w:val="af3"/>
        <w:ind w:firstLine="0"/>
        <w:jc w:val="both"/>
      </w:pPr>
    </w:p>
    <w:p w:rsidR="006E553E" w:rsidRPr="00811DDD" w:rsidRDefault="006E553E" w:rsidP="006E553E">
      <w:pPr>
        <w:pStyle w:val="af3"/>
        <w:ind w:firstLine="0"/>
        <w:jc w:val="both"/>
        <w:rPr>
          <w:sz w:val="28"/>
          <w:szCs w:val="28"/>
        </w:rPr>
      </w:pPr>
    </w:p>
    <w:p w:rsidR="006E553E" w:rsidRPr="00811DDD" w:rsidRDefault="006E553E" w:rsidP="006E553E">
      <w:pPr>
        <w:ind w:firstLine="540"/>
        <w:jc w:val="right"/>
        <w:outlineLvl w:val="0"/>
        <w:rPr>
          <w:i/>
          <w:iCs/>
          <w:sz w:val="28"/>
          <w:szCs w:val="28"/>
        </w:rPr>
      </w:pPr>
      <w:r w:rsidRPr="00811DDD">
        <w:rPr>
          <w:sz w:val="28"/>
          <w:szCs w:val="28"/>
        </w:rPr>
        <w:t>Общий отдел</w:t>
      </w:r>
    </w:p>
    <w:p w:rsidR="006E553E" w:rsidRPr="00811DDD" w:rsidRDefault="006E553E" w:rsidP="006E553E">
      <w:pPr>
        <w:ind w:firstLine="540"/>
        <w:jc w:val="right"/>
        <w:outlineLvl w:val="0"/>
        <w:rPr>
          <w:rFonts w:ascii="Arial" w:hAnsi="Arial" w:cs="Arial"/>
          <w:sz w:val="28"/>
          <w:szCs w:val="28"/>
        </w:rPr>
      </w:pPr>
    </w:p>
    <w:p w:rsidR="006E553E" w:rsidRPr="00811DDD" w:rsidRDefault="006E553E" w:rsidP="006E553E">
      <w:pPr>
        <w:ind w:firstLine="540"/>
        <w:jc w:val="center"/>
        <w:outlineLvl w:val="0"/>
        <w:rPr>
          <w:b/>
          <w:bCs/>
          <w:sz w:val="28"/>
          <w:szCs w:val="28"/>
        </w:rPr>
      </w:pPr>
      <w:r w:rsidRPr="00811DDD">
        <w:rPr>
          <w:b/>
          <w:bCs/>
          <w:sz w:val="28"/>
          <w:szCs w:val="28"/>
        </w:rPr>
        <w:t xml:space="preserve">Комитет по природопользованию, охране окружающей среды </w:t>
      </w:r>
    </w:p>
    <w:p w:rsidR="006E553E" w:rsidRPr="00811DDD" w:rsidRDefault="006E553E" w:rsidP="006E553E">
      <w:pPr>
        <w:ind w:firstLine="540"/>
        <w:jc w:val="center"/>
        <w:outlineLvl w:val="0"/>
        <w:rPr>
          <w:b/>
          <w:bCs/>
          <w:sz w:val="28"/>
          <w:szCs w:val="28"/>
        </w:rPr>
      </w:pPr>
      <w:r w:rsidRPr="00811DDD">
        <w:rPr>
          <w:b/>
          <w:bCs/>
          <w:sz w:val="28"/>
          <w:szCs w:val="28"/>
        </w:rPr>
        <w:t>и обеспечению экологической безопасности</w:t>
      </w:r>
    </w:p>
    <w:p w:rsidR="006E553E" w:rsidRPr="00811DDD" w:rsidRDefault="006E553E" w:rsidP="006E553E">
      <w:pPr>
        <w:spacing w:line="360" w:lineRule="auto"/>
        <w:jc w:val="center"/>
        <w:rPr>
          <w:b/>
          <w:bCs/>
          <w:sz w:val="28"/>
          <w:szCs w:val="28"/>
        </w:rPr>
      </w:pPr>
    </w:p>
    <w:p w:rsidR="006E553E" w:rsidRPr="00811DDD" w:rsidRDefault="006E553E" w:rsidP="006E553E">
      <w:pPr>
        <w:keepNext/>
        <w:spacing w:after="120"/>
        <w:jc w:val="center"/>
        <w:outlineLvl w:val="2"/>
        <w:rPr>
          <w:sz w:val="28"/>
          <w:szCs w:val="28"/>
        </w:rPr>
      </w:pPr>
      <w:r w:rsidRPr="00811DDD">
        <w:rPr>
          <w:sz w:val="28"/>
          <w:szCs w:val="28"/>
        </w:rPr>
        <w:t>ЛИСТ РАССЫЛКИ</w:t>
      </w:r>
    </w:p>
    <w:p w:rsidR="006E553E" w:rsidRPr="00811DDD" w:rsidRDefault="006E553E" w:rsidP="006E553E">
      <w:pPr>
        <w:keepNext/>
        <w:spacing w:after="12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распоряжения</w:t>
      </w:r>
      <w:r w:rsidRPr="00811DDD">
        <w:rPr>
          <w:sz w:val="28"/>
          <w:szCs w:val="28"/>
        </w:rPr>
        <w:t xml:space="preserve"> Комитета </w:t>
      </w:r>
    </w:p>
    <w:p w:rsidR="00C40A7D" w:rsidRPr="00E165F0" w:rsidRDefault="00C40A7D" w:rsidP="00E165F0">
      <w:pPr>
        <w:jc w:val="center"/>
        <w:rPr>
          <w:b/>
          <w:sz w:val="28"/>
          <w:szCs w:val="28"/>
        </w:rPr>
      </w:pPr>
      <w:r w:rsidRPr="00E165F0">
        <w:rPr>
          <w:b/>
          <w:sz w:val="28"/>
          <w:szCs w:val="28"/>
        </w:rPr>
        <w:t>«</w:t>
      </w:r>
      <w:r w:rsidR="00E165F0" w:rsidRPr="00E165F0">
        <w:rPr>
          <w:b/>
          <w:sz w:val="28"/>
        </w:rPr>
        <w:t>О признании утратившими силу некоторых распоряжений Комитета</w:t>
      </w:r>
      <w:r w:rsidRPr="00E165F0">
        <w:rPr>
          <w:b/>
          <w:sz w:val="28"/>
          <w:szCs w:val="28"/>
        </w:rPr>
        <w:t>»</w:t>
      </w:r>
    </w:p>
    <w:p w:rsidR="006E553E" w:rsidRDefault="006E553E" w:rsidP="000E1EB3">
      <w:pPr>
        <w:jc w:val="center"/>
        <w:rPr>
          <w:b/>
          <w:bCs/>
          <w:sz w:val="28"/>
          <w:szCs w:val="28"/>
        </w:rPr>
      </w:pPr>
    </w:p>
    <w:p w:rsidR="006E553E" w:rsidRDefault="006E553E" w:rsidP="000E1EB3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9"/>
        <w:gridCol w:w="1260"/>
        <w:gridCol w:w="2752"/>
        <w:gridCol w:w="1109"/>
        <w:gridCol w:w="2089"/>
      </w:tblGrid>
      <w:tr w:rsidR="006E553E" w:rsidRPr="007E58AB" w:rsidTr="00C40A7D">
        <w:trPr>
          <w:cantSplit/>
          <w:trHeight w:val="359"/>
        </w:trPr>
        <w:tc>
          <w:tcPr>
            <w:tcW w:w="3339" w:type="dxa"/>
            <w:gridSpan w:val="2"/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5950" w:type="dxa"/>
            <w:gridSpan w:val="3"/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 xml:space="preserve">Рассылка </w:t>
            </w:r>
          </w:p>
        </w:tc>
      </w:tr>
      <w:tr w:rsidR="006E553E" w:rsidRPr="007E58AB" w:rsidTr="00C40A7D"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ФИО</w:t>
            </w:r>
            <w:r w:rsidRPr="007E58AB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Кол-во экз.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:rsidR="006E553E" w:rsidRPr="007E58AB" w:rsidRDefault="006E553E" w:rsidP="00B33100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6E553E" w:rsidRPr="007E58AB" w:rsidTr="005C2A28">
        <w:trPr>
          <w:trHeight w:val="286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B916C3" w:rsidRDefault="00C40A7D" w:rsidP="005C2A28">
            <w:pPr>
              <w:rPr>
                <w:sz w:val="28"/>
                <w:szCs w:val="28"/>
                <w:highlight w:val="yellow"/>
              </w:rPr>
            </w:pPr>
            <w:r>
              <w:rPr>
                <w:sz w:val="24"/>
                <w:szCs w:val="28"/>
              </w:rPr>
              <w:t>Шелудякова Г.К.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5C2A28">
            <w:pPr>
              <w:rPr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C40A7D" w:rsidRDefault="005C2A28" w:rsidP="005C2A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Ахматович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5C2A28" w:rsidP="005C2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5C2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6E553E" w:rsidRPr="007E58AB" w:rsidTr="00C40A7D">
        <w:trPr>
          <w:trHeight w:val="8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5C2A2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5C2A28">
            <w:pPr>
              <w:rPr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Default="006E553E" w:rsidP="005C2A28">
            <w:pPr>
              <w:rPr>
                <w:sz w:val="24"/>
                <w:szCs w:val="24"/>
              </w:rPr>
            </w:pPr>
            <w:r w:rsidRPr="00C40A7D">
              <w:rPr>
                <w:sz w:val="24"/>
                <w:szCs w:val="24"/>
              </w:rPr>
              <w:t>Павлова Т.А.</w:t>
            </w:r>
          </w:p>
          <w:p w:rsidR="00E165F0" w:rsidRPr="00C40A7D" w:rsidRDefault="00E165F0" w:rsidP="005C2A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Осницкая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Default="006E553E" w:rsidP="005C2A28">
            <w:pPr>
              <w:jc w:val="center"/>
              <w:rPr>
                <w:sz w:val="28"/>
                <w:szCs w:val="28"/>
              </w:rPr>
            </w:pPr>
            <w:r w:rsidRPr="007E58AB">
              <w:rPr>
                <w:sz w:val="28"/>
                <w:szCs w:val="28"/>
              </w:rPr>
              <w:t>1</w:t>
            </w:r>
          </w:p>
          <w:p w:rsidR="00E165F0" w:rsidRPr="007E58AB" w:rsidRDefault="00E165F0" w:rsidP="005C2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53E" w:rsidRPr="007E58AB" w:rsidRDefault="006E553E" w:rsidP="005C2A28">
            <w:pPr>
              <w:jc w:val="center"/>
              <w:rPr>
                <w:sz w:val="28"/>
                <w:szCs w:val="28"/>
              </w:rPr>
            </w:pPr>
          </w:p>
        </w:tc>
      </w:tr>
      <w:tr w:rsidR="006E553E" w:rsidRPr="007E58AB" w:rsidTr="00C40A7D">
        <w:trPr>
          <w:trHeight w:val="501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7E58AB" w:rsidRDefault="006E553E" w:rsidP="005C2A2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7E58AB" w:rsidRDefault="006E553E" w:rsidP="005C2A28">
            <w:pPr>
              <w:rPr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C40A7D" w:rsidRDefault="006E553E" w:rsidP="005C2A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7E58AB" w:rsidRDefault="006E553E" w:rsidP="005C2A28">
            <w:pPr>
              <w:rPr>
                <w:sz w:val="28"/>
                <w:szCs w:val="28"/>
              </w:rPr>
            </w:pPr>
          </w:p>
        </w:tc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3E" w:rsidRPr="007E58AB" w:rsidRDefault="006E553E" w:rsidP="005C2A28">
            <w:pPr>
              <w:jc w:val="center"/>
              <w:rPr>
                <w:sz w:val="28"/>
                <w:szCs w:val="28"/>
              </w:rPr>
            </w:pPr>
          </w:p>
        </w:tc>
      </w:tr>
    </w:tbl>
    <w:p w:rsidR="006E553E" w:rsidRPr="006E553E" w:rsidRDefault="006E553E" w:rsidP="005C2A28">
      <w:pPr>
        <w:jc w:val="center"/>
        <w:rPr>
          <w:b/>
          <w:bCs/>
          <w:sz w:val="28"/>
          <w:szCs w:val="28"/>
        </w:rPr>
      </w:pPr>
    </w:p>
    <w:p w:rsidR="004A207A" w:rsidRPr="004A207A" w:rsidRDefault="00C40A7D" w:rsidP="005C2A28">
      <w:pPr>
        <w:tabs>
          <w:tab w:val="left" w:pos="0"/>
        </w:tabs>
      </w:pPr>
      <w:r>
        <w:tab/>
      </w:r>
    </w:p>
    <w:sectPr w:rsidR="004A207A" w:rsidRPr="004A207A" w:rsidSect="00BF6696">
      <w:headerReference w:type="even" r:id="rId8"/>
      <w:headerReference w:type="default" r:id="rId9"/>
      <w:headerReference w:type="first" r:id="rId10"/>
      <w:pgSz w:w="11907" w:h="16840" w:code="9"/>
      <w:pgMar w:top="1134" w:right="90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17D" w:rsidRDefault="00CC417D">
      <w:r>
        <w:separator/>
      </w:r>
    </w:p>
  </w:endnote>
  <w:endnote w:type="continuationSeparator" w:id="0">
    <w:p w:rsidR="00CC417D" w:rsidRDefault="00CC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17D" w:rsidRDefault="00CC417D">
      <w:r>
        <w:separator/>
      </w:r>
    </w:p>
  </w:footnote>
  <w:footnote w:type="continuationSeparator" w:id="0">
    <w:p w:rsidR="00CC417D" w:rsidRDefault="00CC4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723591"/>
      <w:docPartObj>
        <w:docPartGallery w:val="Page Numbers (Top of Page)"/>
        <w:docPartUnique/>
      </w:docPartObj>
    </w:sdtPr>
    <w:sdtEndPr/>
    <w:sdtContent>
      <w:p w:rsidR="00D62092" w:rsidRDefault="00D62092">
        <w:pPr>
          <w:pStyle w:val="a7"/>
          <w:jc w:val="center"/>
        </w:pPr>
      </w:p>
      <w:p w:rsidR="00D62092" w:rsidRDefault="00D62092">
        <w:pPr>
          <w:pStyle w:val="a7"/>
          <w:jc w:val="center"/>
        </w:pPr>
      </w:p>
      <w:p w:rsidR="00D62092" w:rsidRDefault="00CC417D">
        <w:pPr>
          <w:pStyle w:val="a7"/>
          <w:jc w:val="center"/>
        </w:pPr>
      </w:p>
    </w:sdtContent>
  </w:sdt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E3" w:rsidRDefault="00F65CE3">
    <w:pPr>
      <w:pStyle w:val="a7"/>
      <w:jc w:val="center"/>
    </w:pPr>
  </w:p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74953DB"/>
    <w:multiLevelType w:val="hybridMultilevel"/>
    <w:tmpl w:val="86F4A0DE"/>
    <w:lvl w:ilvl="0" w:tplc="877E86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11A77"/>
    <w:rsid w:val="00013268"/>
    <w:rsid w:val="000171BA"/>
    <w:rsid w:val="0001785D"/>
    <w:rsid w:val="00017A3E"/>
    <w:rsid w:val="00020C78"/>
    <w:rsid w:val="00022440"/>
    <w:rsid w:val="00023533"/>
    <w:rsid w:val="00024365"/>
    <w:rsid w:val="00024B9D"/>
    <w:rsid w:val="00026A75"/>
    <w:rsid w:val="000421B4"/>
    <w:rsid w:val="00044A3B"/>
    <w:rsid w:val="0005152C"/>
    <w:rsid w:val="00065AD7"/>
    <w:rsid w:val="0007593E"/>
    <w:rsid w:val="000819C4"/>
    <w:rsid w:val="0008377C"/>
    <w:rsid w:val="000918D6"/>
    <w:rsid w:val="000945AB"/>
    <w:rsid w:val="00096AA0"/>
    <w:rsid w:val="000A6EF6"/>
    <w:rsid w:val="000B4C42"/>
    <w:rsid w:val="000C461F"/>
    <w:rsid w:val="000C687F"/>
    <w:rsid w:val="000D30F1"/>
    <w:rsid w:val="000D4660"/>
    <w:rsid w:val="000D5E56"/>
    <w:rsid w:val="000E1EB3"/>
    <w:rsid w:val="00102D95"/>
    <w:rsid w:val="001032C5"/>
    <w:rsid w:val="00106578"/>
    <w:rsid w:val="00115998"/>
    <w:rsid w:val="00115FB2"/>
    <w:rsid w:val="0011607C"/>
    <w:rsid w:val="001247E1"/>
    <w:rsid w:val="00124D27"/>
    <w:rsid w:val="001254CE"/>
    <w:rsid w:val="00130122"/>
    <w:rsid w:val="00137A95"/>
    <w:rsid w:val="00177769"/>
    <w:rsid w:val="00185A47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1F62A3"/>
    <w:rsid w:val="0020582C"/>
    <w:rsid w:val="002069BA"/>
    <w:rsid w:val="00210A17"/>
    <w:rsid w:val="00213683"/>
    <w:rsid w:val="002157A4"/>
    <w:rsid w:val="00220FC5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E2D35"/>
    <w:rsid w:val="003003E5"/>
    <w:rsid w:val="003022B3"/>
    <w:rsid w:val="00315561"/>
    <w:rsid w:val="0031752F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112"/>
    <w:rsid w:val="003907F2"/>
    <w:rsid w:val="00397926"/>
    <w:rsid w:val="003A6D0C"/>
    <w:rsid w:val="003B2857"/>
    <w:rsid w:val="003B5E94"/>
    <w:rsid w:val="003B7B2E"/>
    <w:rsid w:val="003C7CD7"/>
    <w:rsid w:val="003D1729"/>
    <w:rsid w:val="003D204C"/>
    <w:rsid w:val="003E2538"/>
    <w:rsid w:val="003E5327"/>
    <w:rsid w:val="003F0CE5"/>
    <w:rsid w:val="003F2578"/>
    <w:rsid w:val="003F70A8"/>
    <w:rsid w:val="00410731"/>
    <w:rsid w:val="0041353F"/>
    <w:rsid w:val="004145F8"/>
    <w:rsid w:val="00414D03"/>
    <w:rsid w:val="004163DE"/>
    <w:rsid w:val="00425A14"/>
    <w:rsid w:val="00430146"/>
    <w:rsid w:val="00430B3D"/>
    <w:rsid w:val="00434365"/>
    <w:rsid w:val="00436707"/>
    <w:rsid w:val="00437647"/>
    <w:rsid w:val="00453D6C"/>
    <w:rsid w:val="00456901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238A"/>
    <w:rsid w:val="004E6F49"/>
    <w:rsid w:val="004F0CDB"/>
    <w:rsid w:val="004F118F"/>
    <w:rsid w:val="004F7AC7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73DA"/>
    <w:rsid w:val="005623B4"/>
    <w:rsid w:val="005638F9"/>
    <w:rsid w:val="00572A17"/>
    <w:rsid w:val="0057513C"/>
    <w:rsid w:val="00580262"/>
    <w:rsid w:val="00586F13"/>
    <w:rsid w:val="00595540"/>
    <w:rsid w:val="00596D0C"/>
    <w:rsid w:val="005A1229"/>
    <w:rsid w:val="005A3DA1"/>
    <w:rsid w:val="005A6CCA"/>
    <w:rsid w:val="005A7081"/>
    <w:rsid w:val="005B41F4"/>
    <w:rsid w:val="005B6F51"/>
    <w:rsid w:val="005C26F2"/>
    <w:rsid w:val="005C2A28"/>
    <w:rsid w:val="005E682C"/>
    <w:rsid w:val="005E7888"/>
    <w:rsid w:val="005F42C3"/>
    <w:rsid w:val="00604C66"/>
    <w:rsid w:val="00607F88"/>
    <w:rsid w:val="00610505"/>
    <w:rsid w:val="006116AD"/>
    <w:rsid w:val="00616C5A"/>
    <w:rsid w:val="00622E89"/>
    <w:rsid w:val="006248D2"/>
    <w:rsid w:val="006273BF"/>
    <w:rsid w:val="00631116"/>
    <w:rsid w:val="00631997"/>
    <w:rsid w:val="00632131"/>
    <w:rsid w:val="006326CF"/>
    <w:rsid w:val="00635E4D"/>
    <w:rsid w:val="0063616E"/>
    <w:rsid w:val="006405FE"/>
    <w:rsid w:val="00642F97"/>
    <w:rsid w:val="0065079F"/>
    <w:rsid w:val="00651CA8"/>
    <w:rsid w:val="006535E7"/>
    <w:rsid w:val="00660259"/>
    <w:rsid w:val="00665669"/>
    <w:rsid w:val="00670A15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0D5"/>
    <w:rsid w:val="006E259C"/>
    <w:rsid w:val="006E5423"/>
    <w:rsid w:val="006E553E"/>
    <w:rsid w:val="006E5868"/>
    <w:rsid w:val="006E5EF9"/>
    <w:rsid w:val="006F0FD9"/>
    <w:rsid w:val="006F2954"/>
    <w:rsid w:val="00700677"/>
    <w:rsid w:val="00700CE3"/>
    <w:rsid w:val="00701CA3"/>
    <w:rsid w:val="007047B5"/>
    <w:rsid w:val="00711EAC"/>
    <w:rsid w:val="00717A5D"/>
    <w:rsid w:val="00722318"/>
    <w:rsid w:val="0072291B"/>
    <w:rsid w:val="00726549"/>
    <w:rsid w:val="007328A3"/>
    <w:rsid w:val="00732A3E"/>
    <w:rsid w:val="00737BA9"/>
    <w:rsid w:val="0074209D"/>
    <w:rsid w:val="00743925"/>
    <w:rsid w:val="00752D03"/>
    <w:rsid w:val="00753734"/>
    <w:rsid w:val="00755472"/>
    <w:rsid w:val="007562DE"/>
    <w:rsid w:val="00762B45"/>
    <w:rsid w:val="00763AB9"/>
    <w:rsid w:val="00770496"/>
    <w:rsid w:val="007718FD"/>
    <w:rsid w:val="00783A93"/>
    <w:rsid w:val="007940A1"/>
    <w:rsid w:val="007967F3"/>
    <w:rsid w:val="00797EBD"/>
    <w:rsid w:val="007A2589"/>
    <w:rsid w:val="007A521D"/>
    <w:rsid w:val="007A6B13"/>
    <w:rsid w:val="007B1FBD"/>
    <w:rsid w:val="007B3C6A"/>
    <w:rsid w:val="007C3CDB"/>
    <w:rsid w:val="007D45F6"/>
    <w:rsid w:val="007D5761"/>
    <w:rsid w:val="007D6D47"/>
    <w:rsid w:val="007D7477"/>
    <w:rsid w:val="007E2B8F"/>
    <w:rsid w:val="007E4EFE"/>
    <w:rsid w:val="007E6726"/>
    <w:rsid w:val="007F0F4F"/>
    <w:rsid w:val="007F28BF"/>
    <w:rsid w:val="007F4940"/>
    <w:rsid w:val="00800B31"/>
    <w:rsid w:val="00806C7D"/>
    <w:rsid w:val="00811625"/>
    <w:rsid w:val="0081583A"/>
    <w:rsid w:val="00815C17"/>
    <w:rsid w:val="00815DC0"/>
    <w:rsid w:val="008250E7"/>
    <w:rsid w:val="00830D98"/>
    <w:rsid w:val="00835B0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B09B4"/>
    <w:rsid w:val="008B50DB"/>
    <w:rsid w:val="008D3D24"/>
    <w:rsid w:val="008D4BA9"/>
    <w:rsid w:val="008D5ACB"/>
    <w:rsid w:val="008D5B86"/>
    <w:rsid w:val="008E7D21"/>
    <w:rsid w:val="008F23FF"/>
    <w:rsid w:val="00902F5A"/>
    <w:rsid w:val="00913642"/>
    <w:rsid w:val="009140EC"/>
    <w:rsid w:val="00915C5E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4EDB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0340D"/>
    <w:rsid w:val="00A1060C"/>
    <w:rsid w:val="00A12677"/>
    <w:rsid w:val="00A31A95"/>
    <w:rsid w:val="00A33EA5"/>
    <w:rsid w:val="00A41E4D"/>
    <w:rsid w:val="00A43333"/>
    <w:rsid w:val="00A47ABB"/>
    <w:rsid w:val="00A6010D"/>
    <w:rsid w:val="00A61933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028D"/>
    <w:rsid w:val="00AF2DF5"/>
    <w:rsid w:val="00AF3BA8"/>
    <w:rsid w:val="00B01E8D"/>
    <w:rsid w:val="00B056A8"/>
    <w:rsid w:val="00B12931"/>
    <w:rsid w:val="00B148DE"/>
    <w:rsid w:val="00B14B6F"/>
    <w:rsid w:val="00B15B47"/>
    <w:rsid w:val="00B21CD9"/>
    <w:rsid w:val="00B22AE3"/>
    <w:rsid w:val="00B23722"/>
    <w:rsid w:val="00B3028D"/>
    <w:rsid w:val="00B32D4B"/>
    <w:rsid w:val="00B4169D"/>
    <w:rsid w:val="00B47755"/>
    <w:rsid w:val="00B50CB8"/>
    <w:rsid w:val="00B54E08"/>
    <w:rsid w:val="00B563A6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A5A37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6696"/>
    <w:rsid w:val="00BF798B"/>
    <w:rsid w:val="00C001F6"/>
    <w:rsid w:val="00C02268"/>
    <w:rsid w:val="00C024E2"/>
    <w:rsid w:val="00C0293F"/>
    <w:rsid w:val="00C02D18"/>
    <w:rsid w:val="00C10B6A"/>
    <w:rsid w:val="00C14863"/>
    <w:rsid w:val="00C14E8C"/>
    <w:rsid w:val="00C224C2"/>
    <w:rsid w:val="00C225CF"/>
    <w:rsid w:val="00C228F6"/>
    <w:rsid w:val="00C254BC"/>
    <w:rsid w:val="00C3743D"/>
    <w:rsid w:val="00C40A7D"/>
    <w:rsid w:val="00C55622"/>
    <w:rsid w:val="00C56CCC"/>
    <w:rsid w:val="00C65145"/>
    <w:rsid w:val="00C65537"/>
    <w:rsid w:val="00C70C5D"/>
    <w:rsid w:val="00C75A5A"/>
    <w:rsid w:val="00C7710B"/>
    <w:rsid w:val="00C86A18"/>
    <w:rsid w:val="00C9046E"/>
    <w:rsid w:val="00CA6778"/>
    <w:rsid w:val="00CB28A5"/>
    <w:rsid w:val="00CB7039"/>
    <w:rsid w:val="00CC00B1"/>
    <w:rsid w:val="00CC0285"/>
    <w:rsid w:val="00CC2450"/>
    <w:rsid w:val="00CC417D"/>
    <w:rsid w:val="00CC4DDF"/>
    <w:rsid w:val="00CC5667"/>
    <w:rsid w:val="00CD7BFB"/>
    <w:rsid w:val="00CE4EF9"/>
    <w:rsid w:val="00CE5CCE"/>
    <w:rsid w:val="00CF4E8D"/>
    <w:rsid w:val="00D07128"/>
    <w:rsid w:val="00D130F3"/>
    <w:rsid w:val="00D1414F"/>
    <w:rsid w:val="00D1641C"/>
    <w:rsid w:val="00D216F2"/>
    <w:rsid w:val="00D23415"/>
    <w:rsid w:val="00D3371E"/>
    <w:rsid w:val="00D3737F"/>
    <w:rsid w:val="00D3765C"/>
    <w:rsid w:val="00D41FF5"/>
    <w:rsid w:val="00D52818"/>
    <w:rsid w:val="00D5311A"/>
    <w:rsid w:val="00D56BCC"/>
    <w:rsid w:val="00D62092"/>
    <w:rsid w:val="00D66453"/>
    <w:rsid w:val="00D674F5"/>
    <w:rsid w:val="00D710DB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E7085"/>
    <w:rsid w:val="00E04B6D"/>
    <w:rsid w:val="00E076DE"/>
    <w:rsid w:val="00E07E05"/>
    <w:rsid w:val="00E13014"/>
    <w:rsid w:val="00E165F0"/>
    <w:rsid w:val="00E50ED1"/>
    <w:rsid w:val="00E570F9"/>
    <w:rsid w:val="00E66A7A"/>
    <w:rsid w:val="00E73CB6"/>
    <w:rsid w:val="00E77200"/>
    <w:rsid w:val="00E81220"/>
    <w:rsid w:val="00E827A9"/>
    <w:rsid w:val="00E915C1"/>
    <w:rsid w:val="00E915EC"/>
    <w:rsid w:val="00E926B3"/>
    <w:rsid w:val="00EA73AB"/>
    <w:rsid w:val="00EB3A78"/>
    <w:rsid w:val="00ED09C1"/>
    <w:rsid w:val="00ED0C78"/>
    <w:rsid w:val="00ED1B98"/>
    <w:rsid w:val="00ED5E5B"/>
    <w:rsid w:val="00EE0302"/>
    <w:rsid w:val="00EE109E"/>
    <w:rsid w:val="00EE4112"/>
    <w:rsid w:val="00EF14E8"/>
    <w:rsid w:val="00F01C45"/>
    <w:rsid w:val="00F01EDD"/>
    <w:rsid w:val="00F03537"/>
    <w:rsid w:val="00F06696"/>
    <w:rsid w:val="00F25333"/>
    <w:rsid w:val="00F31A67"/>
    <w:rsid w:val="00F31E67"/>
    <w:rsid w:val="00F32FED"/>
    <w:rsid w:val="00F4155E"/>
    <w:rsid w:val="00F51F3B"/>
    <w:rsid w:val="00F53C26"/>
    <w:rsid w:val="00F56612"/>
    <w:rsid w:val="00F637AC"/>
    <w:rsid w:val="00F65CE3"/>
    <w:rsid w:val="00F73F44"/>
    <w:rsid w:val="00F75216"/>
    <w:rsid w:val="00F75B45"/>
    <w:rsid w:val="00F77EAB"/>
    <w:rsid w:val="00F87368"/>
    <w:rsid w:val="00F96651"/>
    <w:rsid w:val="00FA3265"/>
    <w:rsid w:val="00FC0544"/>
    <w:rsid w:val="00FC2B03"/>
    <w:rsid w:val="00FD009C"/>
    <w:rsid w:val="00FD1939"/>
    <w:rsid w:val="00FD6BF0"/>
    <w:rsid w:val="00FE3734"/>
    <w:rsid w:val="00FF6F45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  <w:style w:type="paragraph" w:customStyle="1" w:styleId="HEADERTEXT0">
    <w:name w:val=".HEADERTEXT"/>
    <w:uiPriority w:val="99"/>
    <w:rsid w:val="00410731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styleId="af3">
    <w:name w:val="Title"/>
    <w:basedOn w:val="a"/>
    <w:link w:val="af4"/>
    <w:qFormat/>
    <w:rsid w:val="006E553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4">
    <w:name w:val="Заголовок Знак"/>
    <w:basedOn w:val="a0"/>
    <w:link w:val="af3"/>
    <w:rsid w:val="006E553E"/>
    <w:rPr>
      <w:b/>
      <w:bCs/>
      <w:sz w:val="32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A9824-F75A-471E-A547-2FFDA21DF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ласт-1.dot</Template>
  <TotalTime>0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Романова Татьяна Вячеславовна</cp:lastModifiedBy>
  <cp:revision>2</cp:revision>
  <cp:lastPrinted>2023-08-24T12:40:00Z</cp:lastPrinted>
  <dcterms:created xsi:type="dcterms:W3CDTF">2023-08-24T14:01:00Z</dcterms:created>
  <dcterms:modified xsi:type="dcterms:W3CDTF">2023-08-24T14:01:00Z</dcterms:modified>
</cp:coreProperties>
</file>