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371850" cy="56197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B724EA" w:rsidP="00820152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724EA"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E062A3">
                              <w:rPr>
                                <w:b/>
                                <w:sz w:val="28"/>
                                <w:szCs w:val="28"/>
                              </w:rPr>
                              <w:t>б отмене распоряжения</w:t>
                            </w:r>
                            <w:r w:rsidRPr="00B724E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администрации от </w:t>
                            </w:r>
                            <w:r w:rsidR="00E062A3">
                              <w:rPr>
                                <w:b/>
                                <w:sz w:val="28"/>
                                <w:szCs w:val="28"/>
                              </w:rPr>
                              <w:t>08.07.2015</w:t>
                            </w:r>
                            <w:r w:rsidRPr="00B724E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E062A3">
                              <w:rPr>
                                <w:b/>
                                <w:sz w:val="28"/>
                                <w:szCs w:val="28"/>
                              </w:rPr>
                              <w:t>1936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65.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Y8ZuQIAAME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" filled="f" stroked="f">
                <v:textbox>
                  <w:txbxContent>
                    <w:p w:rsidR="00724E7D" w:rsidRPr="00772B9B" w:rsidRDefault="00B724EA" w:rsidP="00820152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724EA"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 w:rsidR="00E062A3">
                        <w:rPr>
                          <w:b/>
                          <w:sz w:val="28"/>
                          <w:szCs w:val="28"/>
                        </w:rPr>
                        <w:t>б отмене распоряжения</w:t>
                      </w:r>
                      <w:r w:rsidRPr="00B724EA">
                        <w:rPr>
                          <w:b/>
                          <w:sz w:val="28"/>
                          <w:szCs w:val="28"/>
                        </w:rPr>
                        <w:t xml:space="preserve"> администрации от </w:t>
                      </w:r>
                      <w:r w:rsidR="00E062A3">
                        <w:rPr>
                          <w:b/>
                          <w:sz w:val="28"/>
                          <w:szCs w:val="28"/>
                        </w:rPr>
                        <w:t>08.07.2015</w:t>
                      </w:r>
                      <w:r w:rsidRPr="00B724EA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E062A3">
                        <w:rPr>
                          <w:b/>
                          <w:sz w:val="28"/>
                          <w:szCs w:val="28"/>
                        </w:rPr>
                        <w:t>1936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B3D83" w:rsidRDefault="00EB3D83" w:rsidP="001F341C">
      <w:pPr>
        <w:ind w:right="567" w:firstLine="709"/>
        <w:jc w:val="both"/>
        <w:rPr>
          <w:sz w:val="28"/>
          <w:szCs w:val="28"/>
        </w:rPr>
      </w:pPr>
    </w:p>
    <w:p w:rsidR="00EB3D83" w:rsidRDefault="00EB3D83" w:rsidP="001F341C">
      <w:pPr>
        <w:ind w:right="567" w:firstLine="709"/>
        <w:jc w:val="both"/>
        <w:rPr>
          <w:sz w:val="28"/>
          <w:szCs w:val="28"/>
        </w:rPr>
      </w:pPr>
    </w:p>
    <w:p w:rsidR="00E062A3" w:rsidRDefault="00E062A3" w:rsidP="001F341C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протеста прокуратуры Выборгского района                Санкт-Петербурга (исх. от 10.08.2023 № 03-01-23):</w:t>
      </w:r>
    </w:p>
    <w:p w:rsidR="00E062A3" w:rsidRDefault="00E062A3" w:rsidP="001F341C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Считать утратившим силу распоряжение администрации Выборгского района Санкт-Петербурга от 08.07.2015 № 1936 «Об утверждении правил использования водных объектов общего пользования, расположенных на территории Выборгского района    </w:t>
      </w:r>
      <w:bookmarkStart w:id="0" w:name="_GoBack"/>
      <w:bookmarkEnd w:id="0"/>
      <w:r>
        <w:rPr>
          <w:sz w:val="28"/>
          <w:szCs w:val="28"/>
        </w:rPr>
        <w:t xml:space="preserve"> Санкт-Петербурга, для личных и бытовых нужд».</w:t>
      </w:r>
    </w:p>
    <w:p w:rsidR="00BE02B4" w:rsidRPr="00E062A3" w:rsidRDefault="00E062A3" w:rsidP="00E062A3">
      <w:pPr>
        <w:tabs>
          <w:tab w:val="left" w:pos="1276"/>
        </w:tabs>
        <w:ind w:righ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724EA" w:rsidRPr="00E062A3">
        <w:rPr>
          <w:sz w:val="28"/>
          <w:szCs w:val="28"/>
        </w:rPr>
        <w:t>Контроль за выполн</w:t>
      </w:r>
      <w:r>
        <w:rPr>
          <w:sz w:val="28"/>
          <w:szCs w:val="28"/>
        </w:rPr>
        <w:t xml:space="preserve">ением распоряжения возложить </w:t>
      </w:r>
      <w:r w:rsidR="00B724EA" w:rsidRPr="00E062A3">
        <w:rPr>
          <w:sz w:val="28"/>
          <w:szCs w:val="28"/>
        </w:rPr>
        <w:t xml:space="preserve">заместителя главы администрации </w:t>
      </w:r>
      <w:r>
        <w:rPr>
          <w:sz w:val="28"/>
          <w:szCs w:val="28"/>
        </w:rPr>
        <w:t>Артемову А.А.</w:t>
      </w:r>
    </w:p>
    <w:p w:rsidR="00722C88" w:rsidRDefault="00722C88" w:rsidP="009B1D59">
      <w:pPr>
        <w:ind w:right="566" w:firstLine="709"/>
        <w:jc w:val="both"/>
        <w:rPr>
          <w:sz w:val="28"/>
          <w:szCs w:val="28"/>
        </w:rPr>
      </w:pPr>
    </w:p>
    <w:p w:rsidR="00820152" w:rsidRDefault="00820152" w:rsidP="009B1D59">
      <w:pPr>
        <w:ind w:right="566" w:firstLine="709"/>
        <w:jc w:val="both"/>
        <w:rPr>
          <w:sz w:val="28"/>
          <w:szCs w:val="28"/>
        </w:rPr>
      </w:pPr>
    </w:p>
    <w:p w:rsidR="00772B9B" w:rsidRPr="00772B9B" w:rsidRDefault="00304CE8" w:rsidP="00EB3D83">
      <w:pPr>
        <w:ind w:firstLine="709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9AAD3A9" wp14:editId="4986AF38">
            <wp:simplePos x="0" y="0"/>
            <wp:positionH relativeFrom="column">
              <wp:posOffset>2497809</wp:posOffset>
            </wp:positionH>
            <wp:positionV relativeFrom="paragraph">
              <wp:posOffset>203835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773"/>
      </w:tblGrid>
      <w:tr w:rsidR="00C224C9" w:rsidRPr="00772B9B" w:rsidTr="00C224C9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A428DE" w:rsidP="00A428DE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</w:t>
            </w:r>
            <w:r w:rsidR="00C224C9" w:rsidRPr="00772B9B">
              <w:rPr>
                <w:bCs/>
                <w:sz w:val="28"/>
                <w:szCs w:val="28"/>
              </w:rPr>
              <w:t>лав</w:t>
            </w:r>
            <w:r w:rsidRPr="00772B9B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C224C9" w:rsidP="009B1D59">
            <w:pPr>
              <w:ind w:right="566"/>
              <w:jc w:val="right"/>
              <w:rPr>
                <w:sz w:val="28"/>
                <w:szCs w:val="28"/>
              </w:rPr>
            </w:pPr>
            <w:r w:rsidRPr="00772B9B">
              <w:rPr>
                <w:sz w:val="28"/>
                <w:szCs w:val="28"/>
              </w:rPr>
              <w:t>В.М.Полунин</w:t>
            </w:r>
          </w:p>
        </w:tc>
      </w:tr>
    </w:tbl>
    <w:p w:rsidR="004C1F45" w:rsidRPr="00A9644D" w:rsidRDefault="004C1F45">
      <w:pPr>
        <w:rPr>
          <w:sz w:val="22"/>
        </w:rPr>
      </w:pPr>
    </w:p>
    <w:sectPr w:rsidR="004C1F45" w:rsidRPr="00A9644D" w:rsidSect="00772B9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322001"/>
    <w:multiLevelType w:val="hybridMultilevel"/>
    <w:tmpl w:val="3EC2FD98"/>
    <w:lvl w:ilvl="0" w:tplc="E9D8809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72697D3F"/>
    <w:multiLevelType w:val="hybridMultilevel"/>
    <w:tmpl w:val="53D68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7AB2956"/>
    <w:multiLevelType w:val="hybridMultilevel"/>
    <w:tmpl w:val="4CC492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67FD9"/>
    <w:rsid w:val="00071620"/>
    <w:rsid w:val="00072B98"/>
    <w:rsid w:val="000D07DE"/>
    <w:rsid w:val="000D2F4B"/>
    <w:rsid w:val="000E3FD3"/>
    <w:rsid w:val="000F2662"/>
    <w:rsid w:val="00130E1F"/>
    <w:rsid w:val="00151597"/>
    <w:rsid w:val="00152665"/>
    <w:rsid w:val="00185639"/>
    <w:rsid w:val="001A2656"/>
    <w:rsid w:val="001A60D7"/>
    <w:rsid w:val="001A79D0"/>
    <w:rsid w:val="001B09CC"/>
    <w:rsid w:val="001F1D4D"/>
    <w:rsid w:val="001F341C"/>
    <w:rsid w:val="001F6F86"/>
    <w:rsid w:val="0022099A"/>
    <w:rsid w:val="00220CD7"/>
    <w:rsid w:val="00226506"/>
    <w:rsid w:val="0022785A"/>
    <w:rsid w:val="00261BE2"/>
    <w:rsid w:val="002A3FFD"/>
    <w:rsid w:val="002C289B"/>
    <w:rsid w:val="002F317E"/>
    <w:rsid w:val="00300BB6"/>
    <w:rsid w:val="00304CE8"/>
    <w:rsid w:val="003271F4"/>
    <w:rsid w:val="0033639C"/>
    <w:rsid w:val="00364AD2"/>
    <w:rsid w:val="00385636"/>
    <w:rsid w:val="00386371"/>
    <w:rsid w:val="003D1287"/>
    <w:rsid w:val="003F619A"/>
    <w:rsid w:val="0041687B"/>
    <w:rsid w:val="00442579"/>
    <w:rsid w:val="00466780"/>
    <w:rsid w:val="00492A95"/>
    <w:rsid w:val="004A1677"/>
    <w:rsid w:val="004B152B"/>
    <w:rsid w:val="004C1F45"/>
    <w:rsid w:val="004D2743"/>
    <w:rsid w:val="004E4A83"/>
    <w:rsid w:val="004E7E1A"/>
    <w:rsid w:val="00534E3F"/>
    <w:rsid w:val="00583F6C"/>
    <w:rsid w:val="005B320D"/>
    <w:rsid w:val="005C05D7"/>
    <w:rsid w:val="005C351A"/>
    <w:rsid w:val="005E02CF"/>
    <w:rsid w:val="00602E8A"/>
    <w:rsid w:val="006674C1"/>
    <w:rsid w:val="0068265B"/>
    <w:rsid w:val="006A2EFD"/>
    <w:rsid w:val="006A39A1"/>
    <w:rsid w:val="006B5CB8"/>
    <w:rsid w:val="006E40C1"/>
    <w:rsid w:val="006F71B3"/>
    <w:rsid w:val="007034DD"/>
    <w:rsid w:val="00722C88"/>
    <w:rsid w:val="00724E7D"/>
    <w:rsid w:val="007350B3"/>
    <w:rsid w:val="00747CA8"/>
    <w:rsid w:val="00751805"/>
    <w:rsid w:val="00772B9B"/>
    <w:rsid w:val="00777CBC"/>
    <w:rsid w:val="00781598"/>
    <w:rsid w:val="0079668A"/>
    <w:rsid w:val="007A231A"/>
    <w:rsid w:val="007C1180"/>
    <w:rsid w:val="007C681E"/>
    <w:rsid w:val="007C7F2A"/>
    <w:rsid w:val="00803C9B"/>
    <w:rsid w:val="008065D6"/>
    <w:rsid w:val="00807514"/>
    <w:rsid w:val="00820152"/>
    <w:rsid w:val="0082713E"/>
    <w:rsid w:val="00875A5E"/>
    <w:rsid w:val="00895BA1"/>
    <w:rsid w:val="008A2800"/>
    <w:rsid w:val="008F3A0B"/>
    <w:rsid w:val="00902797"/>
    <w:rsid w:val="009338B9"/>
    <w:rsid w:val="00962EAA"/>
    <w:rsid w:val="00985753"/>
    <w:rsid w:val="009B1D59"/>
    <w:rsid w:val="009C6C57"/>
    <w:rsid w:val="00A1387E"/>
    <w:rsid w:val="00A24348"/>
    <w:rsid w:val="00A30508"/>
    <w:rsid w:val="00A33B5F"/>
    <w:rsid w:val="00A428DE"/>
    <w:rsid w:val="00A54DAE"/>
    <w:rsid w:val="00A60DDE"/>
    <w:rsid w:val="00A62BE8"/>
    <w:rsid w:val="00A9644D"/>
    <w:rsid w:val="00AA1977"/>
    <w:rsid w:val="00AD31DE"/>
    <w:rsid w:val="00AD443D"/>
    <w:rsid w:val="00AE0678"/>
    <w:rsid w:val="00AE1332"/>
    <w:rsid w:val="00AE35E1"/>
    <w:rsid w:val="00AE5A36"/>
    <w:rsid w:val="00B724EA"/>
    <w:rsid w:val="00B7664F"/>
    <w:rsid w:val="00BA79FB"/>
    <w:rsid w:val="00BB35BD"/>
    <w:rsid w:val="00BC249B"/>
    <w:rsid w:val="00BE02B4"/>
    <w:rsid w:val="00C000F4"/>
    <w:rsid w:val="00C05F9C"/>
    <w:rsid w:val="00C162A1"/>
    <w:rsid w:val="00C224C9"/>
    <w:rsid w:val="00C30331"/>
    <w:rsid w:val="00C80A4B"/>
    <w:rsid w:val="00CF22E0"/>
    <w:rsid w:val="00D82AAF"/>
    <w:rsid w:val="00D87C79"/>
    <w:rsid w:val="00D925E1"/>
    <w:rsid w:val="00DB6477"/>
    <w:rsid w:val="00DF21B0"/>
    <w:rsid w:val="00E062A3"/>
    <w:rsid w:val="00E12569"/>
    <w:rsid w:val="00E46858"/>
    <w:rsid w:val="00E80E60"/>
    <w:rsid w:val="00EB3D83"/>
    <w:rsid w:val="00EC75C0"/>
    <w:rsid w:val="00F07E53"/>
    <w:rsid w:val="00F2465A"/>
    <w:rsid w:val="00F5737C"/>
    <w:rsid w:val="00F710AC"/>
    <w:rsid w:val="00FA2587"/>
    <w:rsid w:val="00FC0227"/>
    <w:rsid w:val="00FC6E8B"/>
    <w:rsid w:val="00FD0104"/>
    <w:rsid w:val="00FD19D8"/>
    <w:rsid w:val="00FF0FCE"/>
    <w:rsid w:val="00FF54EC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CDBFF-EABC-4E8F-ADAC-B7C7E2E7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435737-8F95-421D-9FC4-97040A34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5</cp:revision>
  <cp:lastPrinted>2023-08-23T07:16:00Z</cp:lastPrinted>
  <dcterms:created xsi:type="dcterms:W3CDTF">2023-04-24T06:26:00Z</dcterms:created>
  <dcterms:modified xsi:type="dcterms:W3CDTF">2023-08-23T07:16:00Z</dcterms:modified>
</cp:coreProperties>
</file>