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030F5B" w:rsidP="00E26F20">
      <w:pPr>
        <w:spacing w:after="120"/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86868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9D0" w:rsidRPr="00E27DF9" w:rsidRDefault="008E69D0" w:rsidP="008E69D0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«О внесении изменений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 xml:space="preserve">в Закон Санкт-Петербурга </w:t>
                            </w:r>
                            <w:r w:rsidRPr="00E27DF9">
                              <w:rPr>
                                <w:b/>
                              </w:rPr>
                              <w:br/>
                              <w:t>«</w:t>
                            </w:r>
                            <w:r w:rsidR="003A4B59">
                              <w:rPr>
                                <w:b/>
                              </w:rPr>
                              <w:t xml:space="preserve">О </w:t>
                            </w:r>
                            <w:r w:rsidR="00B02765">
                              <w:rPr>
                                <w:b/>
                              </w:rPr>
                              <w:t xml:space="preserve">градостроительной деятельности </w:t>
                            </w:r>
                            <w:r w:rsidR="003A4B59">
                              <w:rPr>
                                <w:b/>
                              </w:rPr>
                              <w:t xml:space="preserve"> </w:t>
                            </w:r>
                            <w:r w:rsidR="003A4B59">
                              <w:rPr>
                                <w:b/>
                              </w:rPr>
                              <w:br/>
                              <w:t>в Санкт-Петербурге</w:t>
                            </w:r>
                            <w:r w:rsidRPr="00E27DF9">
                              <w:rPr>
                                <w:b/>
                              </w:rPr>
                              <w:t>»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14.6pt;height:68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" o:allowincell="f" filled="f" stroked="f">
                <v:textbox inset="0,0,0,0">
                  <w:txbxContent>
                    <w:p w:rsidR="008E69D0" w:rsidRPr="00E27DF9" w:rsidRDefault="008E69D0" w:rsidP="008E69D0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Pr="00E27DF9">
                        <w:rPr>
                          <w:b/>
                        </w:rPr>
                        <w:br/>
                        <w:t>«О внесении изменений</w:t>
                      </w:r>
                      <w:r w:rsidRPr="00E27DF9">
                        <w:rPr>
                          <w:b/>
                        </w:rPr>
                        <w:br/>
                        <w:t xml:space="preserve">в Закон Санкт-Петербурга </w:t>
                      </w:r>
                      <w:r w:rsidRPr="00E27DF9">
                        <w:rPr>
                          <w:b/>
                        </w:rPr>
                        <w:br/>
                        <w:t>«</w:t>
                      </w:r>
                      <w:r w:rsidR="003A4B59">
                        <w:rPr>
                          <w:b/>
                        </w:rPr>
                        <w:t xml:space="preserve">О </w:t>
                      </w:r>
                      <w:r w:rsidR="00B02765">
                        <w:rPr>
                          <w:b/>
                        </w:rPr>
                        <w:t xml:space="preserve">градостроительной деятельности </w:t>
                      </w:r>
                      <w:r w:rsidR="003A4B59">
                        <w:rPr>
                          <w:b/>
                        </w:rPr>
                        <w:t xml:space="preserve"> </w:t>
                      </w:r>
                      <w:r w:rsidR="003A4B59">
                        <w:rPr>
                          <w:b/>
                        </w:rPr>
                        <w:br/>
                        <w:t>в Санкт-Петербурге</w:t>
                      </w:r>
                      <w:r w:rsidRPr="00E27DF9">
                        <w:rPr>
                          <w:b/>
                        </w:rPr>
                        <w:t>»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B6D2A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6F20" w:rsidRDefault="00E26F20" w:rsidP="00E26F20">
      <w:pPr>
        <w:sectPr w:rsidR="00E26F20" w:rsidSect="009A4AF3">
          <w:headerReference w:type="even" r:id="rId8"/>
          <w:headerReference w:type="default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8E69D0" w:rsidRPr="002900B2" w:rsidRDefault="008E69D0" w:rsidP="008E69D0">
      <w:pPr>
        <w:ind w:firstLine="567"/>
      </w:pPr>
      <w:r w:rsidRPr="002900B2">
        <w:lastRenderedPageBreak/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8714A1">
        <w:rPr>
          <w:rFonts w:ascii="Times New Roman" w:hAnsi="Times New Roman"/>
          <w:b/>
          <w:sz w:val="24"/>
          <w:szCs w:val="24"/>
        </w:rPr>
        <w:t>Т: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8E69D0">
      <w:pPr>
        <w:shd w:val="clear" w:color="auto" w:fill="FFFFFF"/>
        <w:ind w:firstLine="567"/>
        <w:jc w:val="both"/>
      </w:pPr>
      <w:r w:rsidRPr="0091150E">
        <w:t xml:space="preserve">1. </w:t>
      </w:r>
      <w:r>
        <w:t xml:space="preserve">Одобрить проект закона Санкт-Петербурга </w:t>
      </w:r>
      <w:r w:rsidRPr="0091150E">
        <w:t>«</w:t>
      </w:r>
      <w:r w:rsidRPr="00E07CD4">
        <w:t>О внесении изменений</w:t>
      </w:r>
      <w:r>
        <w:t xml:space="preserve"> </w:t>
      </w:r>
      <w:r w:rsidRPr="00E07CD4">
        <w:t>в Закон</w:t>
      </w:r>
      <w:r>
        <w:t xml:space="preserve"> </w:t>
      </w:r>
      <w:r>
        <w:br/>
      </w:r>
      <w:r w:rsidRPr="00E07CD4">
        <w:t xml:space="preserve">Санкт-Петербурга «О </w:t>
      </w:r>
      <w:r w:rsidR="00B02765">
        <w:t>градостроительной деятельности</w:t>
      </w:r>
      <w:r w:rsidR="003A4B59">
        <w:t xml:space="preserve"> в Санкт-Петербурге</w:t>
      </w:r>
      <w:r w:rsidRPr="00E07CD4">
        <w:t>»</w:t>
      </w:r>
      <w:r>
        <w:t xml:space="preserve"> </w:t>
      </w:r>
      <w:r w:rsidR="00C46C12">
        <w:br/>
      </w:r>
      <w:r>
        <w:t>(далее – проект закона) согласно приложению.</w:t>
      </w:r>
    </w:p>
    <w:p w:rsidR="008E69D0" w:rsidRDefault="005C5084" w:rsidP="008E69D0">
      <w:pPr>
        <w:shd w:val="clear" w:color="auto" w:fill="FFFFFF"/>
        <w:ind w:firstLine="567"/>
        <w:jc w:val="both"/>
      </w:pPr>
      <w:r>
        <w:t xml:space="preserve">2. </w:t>
      </w:r>
      <w:r w:rsidR="008E69D0">
        <w:t>Рекомендовать</w:t>
      </w:r>
      <w:r w:rsidR="008C3AF0">
        <w:t xml:space="preserve"> </w:t>
      </w:r>
      <w:r w:rsidR="008E69D0">
        <w:t>Губернатор</w:t>
      </w:r>
      <w:r w:rsidR="008D4FE4">
        <w:t xml:space="preserve">у </w:t>
      </w:r>
      <w:r w:rsidR="008E69D0">
        <w:t>Санкт-Петербурга внести проект закона</w:t>
      </w:r>
      <w:r w:rsidR="008D4FE4">
        <w:br/>
      </w:r>
      <w:r w:rsidR="008E69D0">
        <w:t xml:space="preserve"> на рассмотрение Законодательного Собрания Санкт-Петербурга</w:t>
      </w:r>
      <w:r w:rsidR="008E69D0" w:rsidRPr="0091150E">
        <w:t>.</w:t>
      </w:r>
    </w:p>
    <w:p w:rsidR="008E69D0" w:rsidRPr="0091150E" w:rsidRDefault="008E69D0" w:rsidP="008E69D0">
      <w:pPr>
        <w:shd w:val="clear" w:color="auto" w:fill="FFFFFF"/>
        <w:ind w:firstLine="567"/>
        <w:jc w:val="both"/>
      </w:pPr>
      <w:r>
        <w:t xml:space="preserve">3. </w:t>
      </w:r>
      <w:r w:rsidRPr="0091150E">
        <w:t>Контроль за выполнением постановления возложить на вице-губернатора</w:t>
      </w:r>
      <w:r>
        <w:t xml:space="preserve"> </w:t>
      </w:r>
      <w:r>
        <w:br/>
      </w:r>
      <w:r w:rsidRPr="0091150E">
        <w:t>Санкт-Петербурга</w:t>
      </w:r>
      <w:r>
        <w:t xml:space="preserve"> </w:t>
      </w:r>
      <w:r w:rsidR="00B02765">
        <w:t>Москаленко В.Н.</w:t>
      </w:r>
      <w:r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  <w:r w:rsidR="008E69D0" w:rsidRPr="0091150E">
        <w:rPr>
          <w:b/>
          <w:bCs/>
        </w:rPr>
        <w:t xml:space="preserve">Санкт-Петербурга </w:t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</w:r>
      <w:r w:rsidR="008E69D0" w:rsidRPr="0091150E">
        <w:rPr>
          <w:b/>
          <w:bCs/>
        </w:rPr>
        <w:tab/>
        <w:t xml:space="preserve">            </w:t>
      </w:r>
      <w:r w:rsidR="008E69D0">
        <w:rPr>
          <w:b/>
          <w:bCs/>
        </w:rPr>
        <w:t xml:space="preserve">    </w:t>
      </w:r>
      <w:r w:rsidR="008E69D0" w:rsidRPr="0091150E">
        <w:rPr>
          <w:b/>
          <w:bCs/>
        </w:rPr>
        <w:t xml:space="preserve">  </w:t>
      </w:r>
      <w:r w:rsidR="008E69D0"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       </w:t>
      </w:r>
      <w:r w:rsidR="008E69D0" w:rsidRPr="008E69D0">
        <w:rPr>
          <w:b/>
          <w:bCs/>
        </w:rPr>
        <w:t xml:space="preserve"> </w:t>
      </w:r>
      <w:r w:rsidR="003816B9">
        <w:rPr>
          <w:b/>
          <w:bCs/>
        </w:rPr>
        <w:t>А.Д.Беглов</w:t>
      </w:r>
    </w:p>
    <w:p w:rsidR="00275A7F" w:rsidRDefault="00275A7F" w:rsidP="009A4AF3">
      <w:pPr>
        <w:ind w:firstLine="567"/>
        <w:jc w:val="both"/>
        <w:sectPr w:rsidR="00275A7F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A7F" w:rsidRPr="00275A7F" w:rsidRDefault="00275A7F" w:rsidP="00275A7F">
      <w:pPr>
        <w:ind w:right="-2" w:firstLine="5812"/>
      </w:pPr>
      <w:r w:rsidRPr="00275A7F">
        <w:lastRenderedPageBreak/>
        <w:t>Приложение</w:t>
      </w:r>
    </w:p>
    <w:p w:rsidR="00275A7F" w:rsidRPr="00275A7F" w:rsidRDefault="00275A7F" w:rsidP="00275A7F">
      <w:pPr>
        <w:ind w:right="-2" w:firstLine="5812"/>
      </w:pPr>
      <w:r w:rsidRPr="00275A7F">
        <w:t>к постановлению</w:t>
      </w:r>
    </w:p>
    <w:p w:rsidR="00275A7F" w:rsidRPr="00275A7F" w:rsidRDefault="00275A7F" w:rsidP="00275A7F">
      <w:pPr>
        <w:ind w:right="-2" w:firstLine="5812"/>
      </w:pPr>
      <w:r w:rsidRPr="00275A7F">
        <w:t>Правительства Санкт-Петербурга</w:t>
      </w:r>
    </w:p>
    <w:p w:rsidR="00275A7F" w:rsidRPr="00275A7F" w:rsidRDefault="00275A7F" w:rsidP="00275A7F">
      <w:pPr>
        <w:ind w:right="-2" w:firstLine="5812"/>
      </w:pPr>
      <w:r w:rsidRPr="00275A7F">
        <w:t>от ________________ № _______</w:t>
      </w:r>
    </w:p>
    <w:p w:rsidR="00275A7F" w:rsidRPr="00275A7F" w:rsidRDefault="00275A7F" w:rsidP="00275A7F">
      <w:pPr>
        <w:ind w:right="-2" w:firstLine="5812"/>
      </w:pPr>
    </w:p>
    <w:p w:rsidR="00275A7F" w:rsidRPr="00275A7F" w:rsidRDefault="00275A7F" w:rsidP="00275A7F">
      <w:pPr>
        <w:ind w:right="-2" w:firstLine="5812"/>
      </w:pPr>
      <w:r w:rsidRPr="00275A7F">
        <w:t>Проект вносит</w:t>
      </w:r>
    </w:p>
    <w:p w:rsidR="00275A7F" w:rsidRPr="00275A7F" w:rsidRDefault="00275A7F" w:rsidP="00275A7F">
      <w:pPr>
        <w:ind w:right="-2" w:firstLine="5812"/>
      </w:pPr>
      <w:r w:rsidRPr="00275A7F">
        <w:t>Губернатор Санкт-Петербурга</w:t>
      </w:r>
    </w:p>
    <w:p w:rsidR="00275A7F" w:rsidRDefault="00275A7F" w:rsidP="00275A7F">
      <w:pPr>
        <w:ind w:right="-2"/>
        <w:jc w:val="center"/>
        <w:rPr>
          <w:b/>
        </w:rPr>
      </w:pPr>
    </w:p>
    <w:p w:rsidR="0033172E" w:rsidRDefault="0033172E" w:rsidP="00275A7F">
      <w:pPr>
        <w:ind w:right="-2"/>
        <w:jc w:val="center"/>
        <w:rPr>
          <w:b/>
        </w:rPr>
      </w:pPr>
    </w:p>
    <w:p w:rsidR="00275A7F" w:rsidRPr="00275A7F" w:rsidRDefault="00275A7F" w:rsidP="00275A7F">
      <w:pPr>
        <w:ind w:right="-2"/>
        <w:jc w:val="center"/>
        <w:rPr>
          <w:b/>
        </w:rPr>
      </w:pPr>
      <w:r w:rsidRPr="00275A7F">
        <w:rPr>
          <w:b/>
        </w:rPr>
        <w:t>ЗАКОН САНКТ-ПЕТЕРБУРГА</w:t>
      </w: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О внесении изменений в Закон Санкт-Петербурга </w:t>
      </w:r>
    </w:p>
    <w:p w:rsidR="00275A7F" w:rsidRPr="00275A7F" w:rsidRDefault="00275A7F" w:rsidP="00275A7F">
      <w:pPr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«О </w:t>
      </w:r>
      <w:r w:rsidR="00B82644">
        <w:rPr>
          <w:rFonts w:eastAsiaTheme="minorHAnsi"/>
          <w:b/>
          <w:lang w:eastAsia="en-US"/>
        </w:rPr>
        <w:t>градостроительной деятельности</w:t>
      </w:r>
      <w:r w:rsidR="003A4B59">
        <w:rPr>
          <w:rFonts w:eastAsiaTheme="minorHAnsi"/>
          <w:b/>
          <w:lang w:eastAsia="en-US"/>
        </w:rPr>
        <w:t xml:space="preserve"> в Санкт-Петербурге</w:t>
      </w:r>
      <w:r w:rsidRPr="00275A7F">
        <w:rPr>
          <w:rFonts w:eastAsiaTheme="minorHAnsi"/>
          <w:b/>
          <w:lang w:eastAsia="en-US"/>
        </w:rPr>
        <w:t>»</w:t>
      </w:r>
    </w:p>
    <w:p w:rsidR="003710EA" w:rsidRDefault="003710EA" w:rsidP="00275A7F">
      <w:pPr>
        <w:ind w:right="-2"/>
      </w:pPr>
    </w:p>
    <w:p w:rsidR="0033172E" w:rsidRDefault="0033172E" w:rsidP="00275A7F">
      <w:pPr>
        <w:ind w:right="-2"/>
      </w:pPr>
    </w:p>
    <w:p w:rsidR="00275A7F" w:rsidRPr="00275A7F" w:rsidRDefault="00275A7F" w:rsidP="00275A7F">
      <w:pPr>
        <w:ind w:right="-2"/>
      </w:pPr>
      <w:r w:rsidRPr="00275A7F">
        <w:t xml:space="preserve">Принят </w:t>
      </w:r>
    </w:p>
    <w:p w:rsidR="00275A7F" w:rsidRPr="00275A7F" w:rsidRDefault="00275A7F" w:rsidP="00275A7F">
      <w:pPr>
        <w:ind w:right="-2"/>
      </w:pPr>
      <w:r w:rsidRPr="00275A7F">
        <w:t xml:space="preserve">Законодательным Собранием </w:t>
      </w:r>
    </w:p>
    <w:p w:rsidR="00275A7F" w:rsidRPr="00275A7F" w:rsidRDefault="00275A7F" w:rsidP="00275A7F">
      <w:pPr>
        <w:ind w:right="-2"/>
      </w:pPr>
      <w:r w:rsidRPr="00275A7F">
        <w:t>Санкт-Петербурга</w:t>
      </w:r>
      <w:r w:rsidRPr="00275A7F">
        <w:tab/>
        <w:t xml:space="preserve">                                                                  «____»______________ 20</w:t>
      </w:r>
      <w:r w:rsidR="003A4B59">
        <w:t>2</w:t>
      </w:r>
      <w:r w:rsidR="00B82644">
        <w:t>3</w:t>
      </w:r>
      <w:r w:rsidRPr="00275A7F">
        <w:t xml:space="preserve"> года</w:t>
      </w:r>
    </w:p>
    <w:p w:rsidR="00275A7F" w:rsidRDefault="00275A7F" w:rsidP="00275A7F">
      <w:pPr>
        <w:ind w:right="-2"/>
      </w:pPr>
    </w:p>
    <w:p w:rsidR="0033172E" w:rsidRPr="00275A7F" w:rsidRDefault="0033172E" w:rsidP="00275A7F">
      <w:pPr>
        <w:ind w:right="-2"/>
      </w:pPr>
    </w:p>
    <w:p w:rsidR="00275A7F" w:rsidRDefault="00275A7F" w:rsidP="00D92CA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1</w:t>
      </w:r>
    </w:p>
    <w:p w:rsidR="0032588F" w:rsidRPr="00275A7F" w:rsidRDefault="0032588F" w:rsidP="00097D46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3A4B59" w:rsidRDefault="00275A7F" w:rsidP="00097D46">
      <w:pPr>
        <w:tabs>
          <w:tab w:val="left" w:pos="993"/>
        </w:tabs>
        <w:ind w:firstLine="567"/>
        <w:jc w:val="both"/>
        <w:rPr>
          <w:rFonts w:eastAsiaTheme="minorHAnsi"/>
          <w:lang w:eastAsia="en-US"/>
        </w:rPr>
      </w:pPr>
      <w:r w:rsidRPr="00275A7F">
        <w:rPr>
          <w:rFonts w:eastAsiaTheme="minorHAnsi"/>
          <w:spacing w:val="-4"/>
          <w:lang w:eastAsia="en-US"/>
        </w:rPr>
        <w:t xml:space="preserve">Внести в Закон Санкт-Петербурга от </w:t>
      </w:r>
      <w:r w:rsidR="00B82644">
        <w:rPr>
          <w:rFonts w:eastAsiaTheme="minorHAnsi"/>
          <w:spacing w:val="-4"/>
          <w:lang w:eastAsia="en-US"/>
        </w:rPr>
        <w:t>28</w:t>
      </w:r>
      <w:r w:rsidRPr="003A4B59">
        <w:rPr>
          <w:rFonts w:eastAsiaTheme="minorHAnsi"/>
          <w:spacing w:val="-4"/>
          <w:lang w:eastAsia="en-US"/>
        </w:rPr>
        <w:t xml:space="preserve"> </w:t>
      </w:r>
      <w:r w:rsidR="00B82644">
        <w:rPr>
          <w:rFonts w:eastAsiaTheme="minorHAnsi"/>
          <w:spacing w:val="-4"/>
          <w:lang w:eastAsia="en-US"/>
        </w:rPr>
        <w:t>октября</w:t>
      </w:r>
      <w:r w:rsidR="003A4B59" w:rsidRPr="003A4B59">
        <w:rPr>
          <w:rFonts w:eastAsiaTheme="minorHAnsi"/>
          <w:spacing w:val="-4"/>
          <w:lang w:eastAsia="en-US"/>
        </w:rPr>
        <w:t xml:space="preserve"> </w:t>
      </w:r>
      <w:r w:rsidR="00141806">
        <w:rPr>
          <w:rFonts w:eastAsiaTheme="minorHAnsi"/>
          <w:spacing w:val="-4"/>
          <w:lang w:eastAsia="en-US"/>
        </w:rPr>
        <w:t>2</w:t>
      </w:r>
      <w:r w:rsidR="003A4B59" w:rsidRPr="003A4B59">
        <w:rPr>
          <w:rFonts w:eastAsiaTheme="minorHAnsi"/>
          <w:spacing w:val="-4"/>
          <w:lang w:eastAsia="en-US"/>
        </w:rPr>
        <w:t>00</w:t>
      </w:r>
      <w:r w:rsidR="00B82644">
        <w:rPr>
          <w:rFonts w:eastAsiaTheme="minorHAnsi"/>
          <w:spacing w:val="-4"/>
          <w:lang w:eastAsia="en-US"/>
        </w:rPr>
        <w:t>9</w:t>
      </w:r>
      <w:r w:rsidRPr="003A4B59">
        <w:rPr>
          <w:rFonts w:eastAsiaTheme="minorHAnsi"/>
          <w:spacing w:val="-4"/>
          <w:lang w:eastAsia="en-US"/>
        </w:rPr>
        <w:t xml:space="preserve"> года № </w:t>
      </w:r>
      <w:r w:rsidR="00B82644">
        <w:rPr>
          <w:rFonts w:eastAsiaTheme="minorHAnsi"/>
          <w:spacing w:val="-4"/>
          <w:lang w:eastAsia="en-US"/>
        </w:rPr>
        <w:t>508</w:t>
      </w:r>
      <w:r w:rsidRPr="003A4B59">
        <w:rPr>
          <w:rFonts w:eastAsiaTheme="minorHAnsi"/>
          <w:spacing w:val="-4"/>
          <w:lang w:eastAsia="en-US"/>
        </w:rPr>
        <w:t>-</w:t>
      </w:r>
      <w:r w:rsidR="00B82644">
        <w:rPr>
          <w:rFonts w:eastAsiaTheme="minorHAnsi"/>
          <w:spacing w:val="-4"/>
          <w:lang w:eastAsia="en-US"/>
        </w:rPr>
        <w:t>100</w:t>
      </w:r>
      <w:r w:rsidRPr="003A4B59">
        <w:rPr>
          <w:rFonts w:eastAsiaTheme="minorHAnsi"/>
          <w:spacing w:val="-4"/>
          <w:lang w:eastAsia="en-US"/>
        </w:rPr>
        <w:t xml:space="preserve"> </w:t>
      </w:r>
      <w:r w:rsidR="00C46C12">
        <w:rPr>
          <w:rFonts w:eastAsiaTheme="minorHAnsi"/>
          <w:spacing w:val="-4"/>
          <w:lang w:eastAsia="en-US"/>
        </w:rPr>
        <w:br/>
      </w:r>
      <w:r w:rsidRPr="003A4B59">
        <w:rPr>
          <w:rFonts w:eastAsiaTheme="minorHAnsi"/>
          <w:spacing w:val="-4"/>
          <w:lang w:eastAsia="en-US"/>
        </w:rPr>
        <w:t>«</w:t>
      </w:r>
      <w:r w:rsidR="003A4B59" w:rsidRPr="003A4B59">
        <w:rPr>
          <w:rFonts w:eastAsiaTheme="minorHAnsi"/>
          <w:lang w:eastAsia="en-US"/>
        </w:rPr>
        <w:t xml:space="preserve">О </w:t>
      </w:r>
      <w:r w:rsidR="00B82644">
        <w:rPr>
          <w:rFonts w:eastAsiaTheme="minorHAnsi"/>
          <w:lang w:eastAsia="en-US"/>
        </w:rPr>
        <w:t>градостроительной деятельности</w:t>
      </w:r>
      <w:r w:rsidR="003A4B59" w:rsidRPr="003A4B59">
        <w:rPr>
          <w:rFonts w:eastAsiaTheme="minorHAnsi"/>
          <w:lang w:eastAsia="en-US"/>
        </w:rPr>
        <w:t xml:space="preserve"> в Санкт-Петербурге</w:t>
      </w:r>
      <w:r w:rsidRPr="003A4B59">
        <w:rPr>
          <w:rFonts w:eastAsiaTheme="minorHAnsi"/>
          <w:spacing w:val="-4"/>
          <w:lang w:eastAsia="en-US"/>
        </w:rPr>
        <w:t>»</w:t>
      </w:r>
      <w:r w:rsidR="009105BB">
        <w:rPr>
          <w:rFonts w:eastAsiaTheme="minorHAnsi"/>
          <w:spacing w:val="-4"/>
          <w:lang w:eastAsia="en-US"/>
        </w:rPr>
        <w:t xml:space="preserve"> (далее – Закон)</w:t>
      </w:r>
      <w:r w:rsidRPr="003A4B59">
        <w:rPr>
          <w:rFonts w:eastAsiaTheme="minorHAnsi"/>
          <w:lang w:eastAsia="en-US"/>
        </w:rPr>
        <w:t xml:space="preserve"> </w:t>
      </w:r>
      <w:r w:rsidR="00B82644">
        <w:rPr>
          <w:rFonts w:eastAsiaTheme="minorHAnsi"/>
          <w:lang w:eastAsia="en-US"/>
        </w:rPr>
        <w:t>изменение</w:t>
      </w:r>
      <w:r w:rsidR="0026456F">
        <w:rPr>
          <w:rFonts w:eastAsiaTheme="minorHAnsi"/>
          <w:lang w:eastAsia="en-US"/>
        </w:rPr>
        <w:t>, дополнив статью 3 пунктом 17-11 следующего содержания</w:t>
      </w:r>
      <w:r w:rsidRPr="003A4B59">
        <w:rPr>
          <w:rFonts w:eastAsiaTheme="minorHAnsi"/>
          <w:lang w:eastAsia="en-US"/>
        </w:rPr>
        <w:t>:</w:t>
      </w:r>
    </w:p>
    <w:p w:rsidR="00C46C12" w:rsidRPr="00C46C12" w:rsidRDefault="00C46C12" w:rsidP="00097D46">
      <w:pPr>
        <w:tabs>
          <w:tab w:val="left" w:pos="993"/>
        </w:tabs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«17-11) </w:t>
      </w:r>
      <w:r w:rsidRPr="00C46C12">
        <w:rPr>
          <w:bCs/>
        </w:rPr>
        <w:t>приняти</w:t>
      </w:r>
      <w:r>
        <w:rPr>
          <w:bCs/>
        </w:rPr>
        <w:t>е</w:t>
      </w:r>
      <w:r w:rsidRPr="00C46C12">
        <w:rPr>
          <w:bCs/>
        </w:rPr>
        <w:t xml:space="preserve"> управленческих решений в отношении незавершенных объектов капитального строительства, включенных в региональный реестр, а также по изменению принятых решений</w:t>
      </w:r>
      <w:r>
        <w:rPr>
          <w:bCs/>
        </w:rPr>
        <w:t>;».</w:t>
      </w:r>
    </w:p>
    <w:p w:rsidR="003710EA" w:rsidRDefault="003710EA" w:rsidP="003710EA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:rsidR="0033172E" w:rsidRDefault="0033172E" w:rsidP="003710EA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:rsidR="0032588F" w:rsidRDefault="00275A7F" w:rsidP="00D92CAB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>Статья 2</w:t>
      </w:r>
    </w:p>
    <w:p w:rsidR="00275A7F" w:rsidRPr="00275A7F" w:rsidRDefault="00275A7F" w:rsidP="00097D46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:rsidR="00275A7F" w:rsidRPr="00275A7F" w:rsidRDefault="00275A7F" w:rsidP="00551FF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lang w:eastAsia="en-US"/>
        </w:rPr>
      </w:pPr>
      <w:r w:rsidRPr="00AB5B77">
        <w:rPr>
          <w:rFonts w:eastAsiaTheme="minorHAnsi"/>
          <w:lang w:eastAsia="en-US"/>
        </w:rPr>
        <w:t xml:space="preserve">Настоящий Закон Санкт-Петербурга вступает в силу </w:t>
      </w:r>
      <w:r w:rsidR="00C46C12">
        <w:rPr>
          <w:rFonts w:eastAsiaTheme="minorHAnsi"/>
          <w:lang w:eastAsia="en-US"/>
        </w:rPr>
        <w:t xml:space="preserve">по истечении 10 дней после дня его официального опубликования. </w:t>
      </w:r>
    </w:p>
    <w:p w:rsidR="00275A7F" w:rsidRPr="00275A7F" w:rsidRDefault="00275A7F" w:rsidP="00275A7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     Губернатор </w:t>
      </w:r>
      <w:r w:rsidR="00787BF4">
        <w:rPr>
          <w:b/>
        </w:rPr>
        <w:br/>
      </w:r>
      <w:r w:rsidRPr="00275A7F">
        <w:rPr>
          <w:b/>
        </w:rPr>
        <w:t xml:space="preserve">Санкт-Петербурга </w:t>
      </w:r>
      <w:r w:rsidRPr="00275A7F">
        <w:rPr>
          <w:b/>
        </w:rPr>
        <w:tab/>
        <w:t xml:space="preserve">                 А.Д.Беглов</w:t>
      </w:r>
    </w:p>
    <w:p w:rsidR="00275A7F" w:rsidRPr="00275A7F" w:rsidRDefault="00275A7F" w:rsidP="00275A7F">
      <w:pPr>
        <w:tabs>
          <w:tab w:val="left" w:pos="7371"/>
        </w:tabs>
        <w:ind w:right="-2"/>
        <w:rPr>
          <w:b/>
        </w:rPr>
      </w:pPr>
    </w:p>
    <w:p w:rsidR="00275A7F" w:rsidRPr="00097D46" w:rsidRDefault="00275A7F" w:rsidP="00275A7F">
      <w:pPr>
        <w:tabs>
          <w:tab w:val="left" w:pos="7371"/>
        </w:tabs>
        <w:ind w:right="-2"/>
      </w:pPr>
      <w:r w:rsidRPr="00097D46">
        <w:t>Санкт-Петербург</w:t>
      </w:r>
    </w:p>
    <w:p w:rsidR="00275A7F" w:rsidRPr="00097D46" w:rsidRDefault="00275A7F" w:rsidP="00275A7F">
      <w:pPr>
        <w:ind w:right="-2"/>
      </w:pPr>
      <w:r w:rsidRPr="00097D46">
        <w:t>« __ » _____________ 20</w:t>
      </w:r>
      <w:r w:rsidR="003A4B59" w:rsidRPr="00097D46">
        <w:t>2</w:t>
      </w:r>
      <w:r w:rsidR="00C46C12">
        <w:t>3</w:t>
      </w:r>
      <w:r w:rsidRPr="00097D46">
        <w:t xml:space="preserve"> года</w:t>
      </w:r>
    </w:p>
    <w:p w:rsidR="00275A7F" w:rsidRPr="00787BF4" w:rsidRDefault="00275A7F" w:rsidP="00275A7F">
      <w:pPr>
        <w:spacing w:after="160" w:line="259" w:lineRule="auto"/>
        <w:ind w:right="-2"/>
        <w:rPr>
          <w:rFonts w:eastAsiaTheme="minorHAnsi"/>
          <w:lang w:eastAsia="en-US"/>
        </w:rPr>
      </w:pPr>
      <w:r w:rsidRPr="00097D46">
        <w:rPr>
          <w:rFonts w:eastAsiaTheme="minorHAnsi"/>
          <w:lang w:eastAsia="en-US"/>
        </w:rPr>
        <w:t>№ ________</w:t>
      </w:r>
    </w:p>
    <w:p w:rsidR="008E69D0" w:rsidRDefault="008E69D0" w:rsidP="009A4AF3">
      <w:pPr>
        <w:ind w:firstLine="567"/>
        <w:jc w:val="both"/>
      </w:pPr>
    </w:p>
    <w:sectPr w:rsidR="008E69D0" w:rsidSect="00D92CAB">
      <w:headerReference w:type="default" r:id="rId10"/>
      <w:pgSz w:w="11906" w:h="16838"/>
      <w:pgMar w:top="1134" w:right="849" w:bottom="567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E6" w:rsidRDefault="00B866E6">
      <w:r>
        <w:separator/>
      </w:r>
    </w:p>
  </w:endnote>
  <w:endnote w:type="continuationSeparator" w:id="0">
    <w:p w:rsidR="00B866E6" w:rsidRDefault="00B8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E6" w:rsidRDefault="00B866E6">
      <w:r>
        <w:separator/>
      </w:r>
    </w:p>
  </w:footnote>
  <w:footnote w:type="continuationSeparator" w:id="0">
    <w:p w:rsidR="00B866E6" w:rsidRDefault="00B86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21468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A4A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480">
      <w:rPr>
        <w:rStyle w:val="a6"/>
        <w:noProof/>
      </w:rPr>
      <w:t>4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21468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A4A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848151"/>
      <w:docPartObj>
        <w:docPartGallery w:val="Page Numbers (Top of Page)"/>
        <w:docPartUnique/>
      </w:docPartObj>
    </w:sdtPr>
    <w:sdtEndPr/>
    <w:sdtContent>
      <w:p w:rsidR="00143480" w:rsidRDefault="0021468A">
        <w:pPr>
          <w:pStyle w:val="a3"/>
          <w:jc w:val="center"/>
        </w:pPr>
        <w:r>
          <w:fldChar w:fldCharType="begin"/>
        </w:r>
        <w:r w:rsidR="00143480">
          <w:instrText>PAGE   \* MERGEFORMAT</w:instrText>
        </w:r>
        <w:r>
          <w:fldChar w:fldCharType="separate"/>
        </w:r>
        <w:r w:rsidR="00C46C12">
          <w:rPr>
            <w:noProof/>
          </w:rPr>
          <w:t>2</w:t>
        </w:r>
        <w:r>
          <w:fldChar w:fldCharType="end"/>
        </w:r>
      </w:p>
    </w:sdtContent>
  </w:sdt>
  <w:p w:rsidR="003635AE" w:rsidRPr="00E014AD" w:rsidRDefault="003635AE" w:rsidP="003635A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19D0"/>
    <w:multiLevelType w:val="hybridMultilevel"/>
    <w:tmpl w:val="83EC888E"/>
    <w:lvl w:ilvl="0" w:tplc="2B584E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D80B7C"/>
    <w:multiLevelType w:val="hybridMultilevel"/>
    <w:tmpl w:val="B00A19EE"/>
    <w:lvl w:ilvl="0" w:tplc="3C3E74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0F4EE8"/>
    <w:multiLevelType w:val="hybridMultilevel"/>
    <w:tmpl w:val="13F284DE"/>
    <w:lvl w:ilvl="0" w:tplc="528EA8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1478D6"/>
    <w:multiLevelType w:val="hybridMultilevel"/>
    <w:tmpl w:val="4684838C"/>
    <w:lvl w:ilvl="0" w:tplc="5F804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325332"/>
    <w:multiLevelType w:val="hybridMultilevel"/>
    <w:tmpl w:val="9C12FD10"/>
    <w:lvl w:ilvl="0" w:tplc="54CC9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30F5B"/>
    <w:rsid w:val="00035253"/>
    <w:rsid w:val="000423F5"/>
    <w:rsid w:val="00047E0D"/>
    <w:rsid w:val="00051282"/>
    <w:rsid w:val="00065E92"/>
    <w:rsid w:val="00097D46"/>
    <w:rsid w:val="000A59FA"/>
    <w:rsid w:val="000D2D4E"/>
    <w:rsid w:val="000E713F"/>
    <w:rsid w:val="000F042A"/>
    <w:rsid w:val="000F2B8A"/>
    <w:rsid w:val="000F4C1D"/>
    <w:rsid w:val="00114115"/>
    <w:rsid w:val="00140E5B"/>
    <w:rsid w:val="00141806"/>
    <w:rsid w:val="00143480"/>
    <w:rsid w:val="00150986"/>
    <w:rsid w:val="00174467"/>
    <w:rsid w:val="00175E94"/>
    <w:rsid w:val="001835B9"/>
    <w:rsid w:val="001914F4"/>
    <w:rsid w:val="001E0D32"/>
    <w:rsid w:val="001F79BD"/>
    <w:rsid w:val="002064E2"/>
    <w:rsid w:val="00207F87"/>
    <w:rsid w:val="00210B67"/>
    <w:rsid w:val="0021468A"/>
    <w:rsid w:val="002341B0"/>
    <w:rsid w:val="00237CCE"/>
    <w:rsid w:val="00242C8B"/>
    <w:rsid w:val="00245584"/>
    <w:rsid w:val="00251742"/>
    <w:rsid w:val="0026456F"/>
    <w:rsid w:val="0027328A"/>
    <w:rsid w:val="0027368B"/>
    <w:rsid w:val="00275A7F"/>
    <w:rsid w:val="002A6036"/>
    <w:rsid w:val="002C5606"/>
    <w:rsid w:val="002C76E2"/>
    <w:rsid w:val="002D4259"/>
    <w:rsid w:val="00312E50"/>
    <w:rsid w:val="00324780"/>
    <w:rsid w:val="0032588F"/>
    <w:rsid w:val="0033172E"/>
    <w:rsid w:val="00361E33"/>
    <w:rsid w:val="00362AA8"/>
    <w:rsid w:val="003635AE"/>
    <w:rsid w:val="003710EA"/>
    <w:rsid w:val="003724BF"/>
    <w:rsid w:val="003816B9"/>
    <w:rsid w:val="003A22E1"/>
    <w:rsid w:val="003A4B59"/>
    <w:rsid w:val="003B5CCE"/>
    <w:rsid w:val="003C2E03"/>
    <w:rsid w:val="003C6032"/>
    <w:rsid w:val="003C742F"/>
    <w:rsid w:val="003C799B"/>
    <w:rsid w:val="003E68BF"/>
    <w:rsid w:val="003F5A6E"/>
    <w:rsid w:val="004013A3"/>
    <w:rsid w:val="0040400B"/>
    <w:rsid w:val="00406925"/>
    <w:rsid w:val="00407C37"/>
    <w:rsid w:val="0041353D"/>
    <w:rsid w:val="004200E3"/>
    <w:rsid w:val="00444687"/>
    <w:rsid w:val="004474E7"/>
    <w:rsid w:val="0046277D"/>
    <w:rsid w:val="00466D83"/>
    <w:rsid w:val="00470821"/>
    <w:rsid w:val="00490CEE"/>
    <w:rsid w:val="00495F78"/>
    <w:rsid w:val="004A1EFE"/>
    <w:rsid w:val="004A643C"/>
    <w:rsid w:val="004B3E4F"/>
    <w:rsid w:val="004C648D"/>
    <w:rsid w:val="004D64FB"/>
    <w:rsid w:val="004F42F1"/>
    <w:rsid w:val="00507301"/>
    <w:rsid w:val="00526A93"/>
    <w:rsid w:val="00530734"/>
    <w:rsid w:val="0055058A"/>
    <w:rsid w:val="00551FF7"/>
    <w:rsid w:val="005547F0"/>
    <w:rsid w:val="00562BFC"/>
    <w:rsid w:val="005712D2"/>
    <w:rsid w:val="0057140C"/>
    <w:rsid w:val="005719F5"/>
    <w:rsid w:val="0057600F"/>
    <w:rsid w:val="005834DA"/>
    <w:rsid w:val="00596709"/>
    <w:rsid w:val="005A253F"/>
    <w:rsid w:val="005B31C1"/>
    <w:rsid w:val="005B5CF3"/>
    <w:rsid w:val="005B6B07"/>
    <w:rsid w:val="005C5084"/>
    <w:rsid w:val="005E0EE8"/>
    <w:rsid w:val="005F1514"/>
    <w:rsid w:val="00610CA8"/>
    <w:rsid w:val="00642F90"/>
    <w:rsid w:val="006441DF"/>
    <w:rsid w:val="00651341"/>
    <w:rsid w:val="0066275D"/>
    <w:rsid w:val="00662BE8"/>
    <w:rsid w:val="00666532"/>
    <w:rsid w:val="006708D0"/>
    <w:rsid w:val="00670E03"/>
    <w:rsid w:val="006863AF"/>
    <w:rsid w:val="006B1475"/>
    <w:rsid w:val="006B41B6"/>
    <w:rsid w:val="006B4859"/>
    <w:rsid w:val="006B698B"/>
    <w:rsid w:val="006C2535"/>
    <w:rsid w:val="006C7506"/>
    <w:rsid w:val="006D3239"/>
    <w:rsid w:val="006E03D3"/>
    <w:rsid w:val="0071117D"/>
    <w:rsid w:val="0071753C"/>
    <w:rsid w:val="00725225"/>
    <w:rsid w:val="00736C4C"/>
    <w:rsid w:val="0074190B"/>
    <w:rsid w:val="00765E48"/>
    <w:rsid w:val="00780125"/>
    <w:rsid w:val="00787BF4"/>
    <w:rsid w:val="007A4459"/>
    <w:rsid w:val="007D0ADB"/>
    <w:rsid w:val="007E5DF9"/>
    <w:rsid w:val="007F6A48"/>
    <w:rsid w:val="00817967"/>
    <w:rsid w:val="00823FF0"/>
    <w:rsid w:val="00836264"/>
    <w:rsid w:val="00847F51"/>
    <w:rsid w:val="00854433"/>
    <w:rsid w:val="008577C8"/>
    <w:rsid w:val="00860939"/>
    <w:rsid w:val="008714A1"/>
    <w:rsid w:val="00876CF7"/>
    <w:rsid w:val="008865A5"/>
    <w:rsid w:val="008A150A"/>
    <w:rsid w:val="008C3AF0"/>
    <w:rsid w:val="008D3519"/>
    <w:rsid w:val="008D4FE4"/>
    <w:rsid w:val="008E2DEA"/>
    <w:rsid w:val="008E56EE"/>
    <w:rsid w:val="008E69D0"/>
    <w:rsid w:val="009105BB"/>
    <w:rsid w:val="00912BDB"/>
    <w:rsid w:val="009244A2"/>
    <w:rsid w:val="0092537D"/>
    <w:rsid w:val="0093455E"/>
    <w:rsid w:val="00935859"/>
    <w:rsid w:val="00945352"/>
    <w:rsid w:val="00962C97"/>
    <w:rsid w:val="00963F4B"/>
    <w:rsid w:val="00972FC6"/>
    <w:rsid w:val="009960C9"/>
    <w:rsid w:val="009A3B6F"/>
    <w:rsid w:val="009A4AF3"/>
    <w:rsid w:val="009A6843"/>
    <w:rsid w:val="009D09DE"/>
    <w:rsid w:val="009D2D0B"/>
    <w:rsid w:val="00A022B1"/>
    <w:rsid w:val="00A049DD"/>
    <w:rsid w:val="00A05A23"/>
    <w:rsid w:val="00A15561"/>
    <w:rsid w:val="00A17D18"/>
    <w:rsid w:val="00A22D90"/>
    <w:rsid w:val="00A26234"/>
    <w:rsid w:val="00A40432"/>
    <w:rsid w:val="00A61B42"/>
    <w:rsid w:val="00A65405"/>
    <w:rsid w:val="00A672B4"/>
    <w:rsid w:val="00A83BD9"/>
    <w:rsid w:val="00A86FC8"/>
    <w:rsid w:val="00A963F0"/>
    <w:rsid w:val="00AA76EF"/>
    <w:rsid w:val="00AB3B9F"/>
    <w:rsid w:val="00AB5B77"/>
    <w:rsid w:val="00AC6EC7"/>
    <w:rsid w:val="00AC7691"/>
    <w:rsid w:val="00B01474"/>
    <w:rsid w:val="00B02765"/>
    <w:rsid w:val="00B02FBA"/>
    <w:rsid w:val="00B050D9"/>
    <w:rsid w:val="00B10BC7"/>
    <w:rsid w:val="00B114A8"/>
    <w:rsid w:val="00B30FA3"/>
    <w:rsid w:val="00B3362B"/>
    <w:rsid w:val="00B340EF"/>
    <w:rsid w:val="00B46EE5"/>
    <w:rsid w:val="00B66783"/>
    <w:rsid w:val="00B77600"/>
    <w:rsid w:val="00B82644"/>
    <w:rsid w:val="00B866E6"/>
    <w:rsid w:val="00B91275"/>
    <w:rsid w:val="00BA06C2"/>
    <w:rsid w:val="00BA7D56"/>
    <w:rsid w:val="00BB3FF9"/>
    <w:rsid w:val="00BE6B20"/>
    <w:rsid w:val="00BF7F8A"/>
    <w:rsid w:val="00C0511B"/>
    <w:rsid w:val="00C306C3"/>
    <w:rsid w:val="00C30BC2"/>
    <w:rsid w:val="00C46BAC"/>
    <w:rsid w:val="00C46C12"/>
    <w:rsid w:val="00C63A0B"/>
    <w:rsid w:val="00C90AD7"/>
    <w:rsid w:val="00CD740C"/>
    <w:rsid w:val="00D231BD"/>
    <w:rsid w:val="00D4035F"/>
    <w:rsid w:val="00D55FCB"/>
    <w:rsid w:val="00D56CED"/>
    <w:rsid w:val="00D61E19"/>
    <w:rsid w:val="00D63084"/>
    <w:rsid w:val="00D647D2"/>
    <w:rsid w:val="00D65B55"/>
    <w:rsid w:val="00D75813"/>
    <w:rsid w:val="00D914FE"/>
    <w:rsid w:val="00D92157"/>
    <w:rsid w:val="00D92CAB"/>
    <w:rsid w:val="00D93A75"/>
    <w:rsid w:val="00DB6D2A"/>
    <w:rsid w:val="00DD231D"/>
    <w:rsid w:val="00DD3D81"/>
    <w:rsid w:val="00DE658E"/>
    <w:rsid w:val="00E2632D"/>
    <w:rsid w:val="00E26F20"/>
    <w:rsid w:val="00E277A9"/>
    <w:rsid w:val="00E30296"/>
    <w:rsid w:val="00E323B3"/>
    <w:rsid w:val="00E35486"/>
    <w:rsid w:val="00E40825"/>
    <w:rsid w:val="00E456DD"/>
    <w:rsid w:val="00E76768"/>
    <w:rsid w:val="00E97166"/>
    <w:rsid w:val="00EA17F5"/>
    <w:rsid w:val="00EA5052"/>
    <w:rsid w:val="00ED7BBD"/>
    <w:rsid w:val="00EF2945"/>
    <w:rsid w:val="00EF73F3"/>
    <w:rsid w:val="00F03045"/>
    <w:rsid w:val="00F31FB5"/>
    <w:rsid w:val="00F341C1"/>
    <w:rsid w:val="00F37474"/>
    <w:rsid w:val="00F5143F"/>
    <w:rsid w:val="00F65A5C"/>
    <w:rsid w:val="00F869EE"/>
    <w:rsid w:val="00F8757A"/>
    <w:rsid w:val="00F96CE0"/>
    <w:rsid w:val="00FA3290"/>
    <w:rsid w:val="00FB149B"/>
    <w:rsid w:val="00FB22DD"/>
    <w:rsid w:val="00FC1D3B"/>
    <w:rsid w:val="00FC796E"/>
    <w:rsid w:val="00FD53B3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BA0F21A-AD37-4385-85C2-135687C0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3A4B59"/>
    <w:pPr>
      <w:ind w:left="720"/>
      <w:contextualSpacing/>
    </w:pPr>
  </w:style>
  <w:style w:type="paragraph" w:styleId="aa">
    <w:name w:val="Revision"/>
    <w:hidden/>
    <w:uiPriority w:val="99"/>
    <w:semiHidden/>
    <w:rsid w:val="004A1E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Павлович Александра Михайловна</cp:lastModifiedBy>
  <cp:revision>2</cp:revision>
  <cp:lastPrinted>2020-01-20T16:23:00Z</cp:lastPrinted>
  <dcterms:created xsi:type="dcterms:W3CDTF">2023-08-02T13:59:00Z</dcterms:created>
  <dcterms:modified xsi:type="dcterms:W3CDTF">2023-08-02T13:59:00Z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