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14:paraId="71F98CDA" w14:textId="77777777" w:rsidTr="00880F31">
        <w:trPr>
          <w:trHeight w:val="963"/>
        </w:trPr>
        <w:tc>
          <w:tcPr>
            <w:tcW w:w="9720" w:type="dxa"/>
          </w:tcPr>
          <w:p w14:paraId="022C20F8" w14:textId="77777777"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 wp14:anchorId="08E0519B" wp14:editId="20A7688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14:paraId="00A01EB5" w14:textId="77777777" w:rsidTr="00880F31">
        <w:trPr>
          <w:trHeight w:val="1931"/>
        </w:trPr>
        <w:tc>
          <w:tcPr>
            <w:tcW w:w="9720" w:type="dxa"/>
          </w:tcPr>
          <w:p w14:paraId="0D9D8156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14:paraId="6E776747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75C200FB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2EAC967E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14:paraId="2E163C9C" w14:textId="77777777"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14:paraId="26200889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14:paraId="35F43DC5" w14:textId="77777777"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14:paraId="75F28BC6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14:paraId="74E929A1" w14:textId="77777777"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14:paraId="2FEF0BB0" w14:textId="77777777"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14:paraId="19C6A8F9" w14:textId="77777777"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60AB06" wp14:editId="048DEBAF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D1A2B" w14:textId="77777777" w:rsidR="00E21846" w:rsidRDefault="00E21846" w:rsidP="00E21846">
      <w:pPr>
        <w:pStyle w:val="aeoaeno12"/>
        <w:spacing w:line="240" w:lineRule="auto"/>
        <w:ind w:firstLine="0"/>
      </w:pPr>
    </w:p>
    <w:p w14:paraId="274ABDD1" w14:textId="77777777" w:rsidR="006C42DB" w:rsidRDefault="006C42DB" w:rsidP="00432B2A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0C4CD" w14:textId="77777777" w:rsidR="006C42DB" w:rsidRDefault="006C42DB" w:rsidP="00432B2A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1D46D" w14:textId="77777777" w:rsidR="003474D8" w:rsidRPr="00432B2A" w:rsidRDefault="003474D8" w:rsidP="00432B2A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2A">
        <w:rPr>
          <w:rFonts w:ascii="Times New Roman" w:hAnsi="Times New Roman" w:cs="Times New Roman"/>
          <w:b/>
          <w:sz w:val="24"/>
          <w:szCs w:val="24"/>
        </w:rPr>
        <w:t>О</w:t>
      </w:r>
      <w:r w:rsidR="007633B9">
        <w:rPr>
          <w:rFonts w:ascii="Times New Roman" w:hAnsi="Times New Roman" w:cs="Times New Roman"/>
          <w:b/>
          <w:sz w:val="24"/>
          <w:szCs w:val="24"/>
        </w:rPr>
        <w:t xml:space="preserve">б учреждении </w:t>
      </w:r>
      <w:r w:rsidRPr="00432B2A">
        <w:rPr>
          <w:rFonts w:ascii="Times New Roman" w:hAnsi="Times New Roman" w:cs="Times New Roman"/>
          <w:b/>
          <w:sz w:val="24"/>
          <w:szCs w:val="24"/>
        </w:rPr>
        <w:t>наград</w:t>
      </w:r>
      <w:r w:rsidR="007633B9">
        <w:rPr>
          <w:rFonts w:ascii="Times New Roman" w:hAnsi="Times New Roman" w:cs="Times New Roman"/>
          <w:b/>
          <w:sz w:val="24"/>
          <w:szCs w:val="24"/>
        </w:rPr>
        <w:t>ы</w:t>
      </w:r>
      <w:r w:rsidRPr="00432B2A">
        <w:rPr>
          <w:rFonts w:ascii="Times New Roman" w:hAnsi="Times New Roman" w:cs="Times New Roman"/>
          <w:b/>
          <w:sz w:val="24"/>
          <w:szCs w:val="24"/>
        </w:rPr>
        <w:t xml:space="preserve"> Комитета по труду</w:t>
      </w:r>
    </w:p>
    <w:p w14:paraId="3D6F31F0" w14:textId="77777777" w:rsidR="003474D8" w:rsidRPr="00432B2A" w:rsidRDefault="003474D8" w:rsidP="00432B2A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2A">
        <w:rPr>
          <w:rFonts w:ascii="Times New Roman" w:hAnsi="Times New Roman" w:cs="Times New Roman"/>
          <w:b/>
          <w:sz w:val="24"/>
          <w:szCs w:val="24"/>
        </w:rPr>
        <w:t xml:space="preserve">и занятости населения Санкт-Петербурга </w:t>
      </w:r>
      <w:r w:rsidR="005567B9">
        <w:rPr>
          <w:rFonts w:ascii="Times New Roman" w:hAnsi="Times New Roman" w:cs="Times New Roman"/>
          <w:b/>
          <w:sz w:val="24"/>
          <w:szCs w:val="24"/>
        </w:rPr>
        <w:t>–</w:t>
      </w:r>
    </w:p>
    <w:p w14:paraId="6DDBA3F2" w14:textId="77777777" w:rsidR="003474D8" w:rsidRPr="00432B2A" w:rsidRDefault="003474D8" w:rsidP="00432B2A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2A">
        <w:rPr>
          <w:rFonts w:ascii="Times New Roman" w:hAnsi="Times New Roman" w:cs="Times New Roman"/>
          <w:b/>
          <w:sz w:val="24"/>
          <w:szCs w:val="24"/>
        </w:rPr>
        <w:t>почетно</w:t>
      </w:r>
      <w:r w:rsidR="007633B9">
        <w:rPr>
          <w:rFonts w:ascii="Times New Roman" w:hAnsi="Times New Roman" w:cs="Times New Roman"/>
          <w:b/>
          <w:sz w:val="24"/>
          <w:szCs w:val="24"/>
        </w:rPr>
        <w:t>го</w:t>
      </w:r>
      <w:r w:rsidRPr="00432B2A">
        <w:rPr>
          <w:rFonts w:ascii="Times New Roman" w:hAnsi="Times New Roman" w:cs="Times New Roman"/>
          <w:b/>
          <w:sz w:val="24"/>
          <w:szCs w:val="24"/>
        </w:rPr>
        <w:t xml:space="preserve"> знак</w:t>
      </w:r>
      <w:r w:rsidR="007633B9">
        <w:rPr>
          <w:rFonts w:ascii="Times New Roman" w:hAnsi="Times New Roman" w:cs="Times New Roman"/>
          <w:b/>
          <w:sz w:val="24"/>
          <w:szCs w:val="24"/>
        </w:rPr>
        <w:t>а</w:t>
      </w:r>
      <w:r w:rsidRPr="00432B2A">
        <w:rPr>
          <w:rFonts w:ascii="Times New Roman" w:hAnsi="Times New Roman" w:cs="Times New Roman"/>
          <w:b/>
          <w:sz w:val="24"/>
          <w:szCs w:val="24"/>
        </w:rPr>
        <w:t xml:space="preserve"> «Кадры будущего»</w:t>
      </w:r>
    </w:p>
    <w:p w14:paraId="1E2D5A00" w14:textId="77777777" w:rsidR="003474D8" w:rsidRPr="00432B2A" w:rsidRDefault="003474D8" w:rsidP="00432B2A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278CF" w14:textId="77777777" w:rsidR="0009433B" w:rsidRPr="00432B2A" w:rsidRDefault="003474D8" w:rsidP="00432B2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B2A">
        <w:rPr>
          <w:rFonts w:ascii="Times New Roman" w:hAnsi="Times New Roman" w:cs="Times New Roman"/>
          <w:sz w:val="24"/>
          <w:szCs w:val="24"/>
        </w:rPr>
        <w:t>В соответствии с государственной программой Санкт-Петербурга</w:t>
      </w:r>
      <w:r w:rsidR="0009433B" w:rsidRPr="00432B2A">
        <w:rPr>
          <w:rFonts w:ascii="Times New Roman" w:hAnsi="Times New Roman" w:cs="Times New Roman"/>
          <w:sz w:val="24"/>
          <w:szCs w:val="24"/>
        </w:rPr>
        <w:t xml:space="preserve"> </w:t>
      </w:r>
      <w:r w:rsidRPr="00432B2A">
        <w:rPr>
          <w:rFonts w:ascii="Times New Roman" w:hAnsi="Times New Roman" w:cs="Times New Roman"/>
          <w:sz w:val="24"/>
          <w:szCs w:val="24"/>
        </w:rPr>
        <w:t xml:space="preserve">«Содействие занятости населения в </w:t>
      </w:r>
      <w:r w:rsidR="0009433B" w:rsidRPr="00432B2A">
        <w:rPr>
          <w:rFonts w:ascii="Times New Roman" w:hAnsi="Times New Roman" w:cs="Times New Roman"/>
          <w:sz w:val="24"/>
          <w:szCs w:val="24"/>
        </w:rPr>
        <w:t xml:space="preserve">Санкт-Петербурге», утвержденной </w:t>
      </w:r>
      <w:r w:rsidR="005567B9">
        <w:rPr>
          <w:rFonts w:ascii="Times New Roman" w:hAnsi="Times New Roman" w:cs="Times New Roman"/>
          <w:sz w:val="24"/>
          <w:szCs w:val="24"/>
        </w:rPr>
        <w:t>п</w:t>
      </w:r>
      <w:r w:rsidRPr="00432B2A">
        <w:rPr>
          <w:rFonts w:ascii="Times New Roman" w:hAnsi="Times New Roman" w:cs="Times New Roman"/>
          <w:sz w:val="24"/>
          <w:szCs w:val="24"/>
        </w:rPr>
        <w:t>остановлением Правительства</w:t>
      </w:r>
      <w:r w:rsidR="0009433B" w:rsidRPr="00432B2A">
        <w:rPr>
          <w:rFonts w:ascii="Times New Roman" w:hAnsi="Times New Roman" w:cs="Times New Roman"/>
          <w:sz w:val="24"/>
          <w:szCs w:val="24"/>
        </w:rPr>
        <w:br/>
      </w:r>
      <w:r w:rsidRPr="00432B2A">
        <w:rPr>
          <w:rFonts w:ascii="Times New Roman" w:hAnsi="Times New Roman" w:cs="Times New Roman"/>
          <w:sz w:val="24"/>
          <w:szCs w:val="24"/>
        </w:rPr>
        <w:t>Санк</w:t>
      </w:r>
      <w:r w:rsidR="005121E8" w:rsidRPr="00432B2A">
        <w:rPr>
          <w:rFonts w:ascii="Times New Roman" w:hAnsi="Times New Roman" w:cs="Times New Roman"/>
          <w:sz w:val="24"/>
          <w:szCs w:val="24"/>
        </w:rPr>
        <w:t>т-Петербурга от 17.06.2014 №490</w:t>
      </w:r>
      <w:r w:rsidR="00432B2A">
        <w:rPr>
          <w:rFonts w:ascii="Times New Roman" w:hAnsi="Times New Roman" w:cs="Times New Roman"/>
          <w:sz w:val="24"/>
          <w:szCs w:val="24"/>
        </w:rPr>
        <w:t>:</w:t>
      </w:r>
    </w:p>
    <w:p w14:paraId="274169A1" w14:textId="77777777" w:rsidR="003474D8" w:rsidRPr="00432B2A" w:rsidRDefault="005567B9" w:rsidP="00432B2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3474D8" w:rsidRPr="00432B2A">
        <w:rPr>
          <w:rFonts w:ascii="Times New Roman" w:hAnsi="Times New Roman" w:cs="Times New Roman"/>
          <w:sz w:val="24"/>
          <w:szCs w:val="24"/>
        </w:rPr>
        <w:t>Учредить награду Комитета по труду и занятости населения</w:t>
      </w:r>
      <w:r w:rsidR="007E1061" w:rsidRPr="00432B2A">
        <w:rPr>
          <w:rFonts w:ascii="Times New Roman" w:hAnsi="Times New Roman" w:cs="Times New Roman"/>
          <w:sz w:val="24"/>
          <w:szCs w:val="24"/>
        </w:rPr>
        <w:t xml:space="preserve"> </w:t>
      </w:r>
      <w:r w:rsidR="003474D8" w:rsidRPr="00432B2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474D8" w:rsidRPr="00432B2A">
        <w:rPr>
          <w:rFonts w:ascii="Times New Roman" w:hAnsi="Times New Roman" w:cs="Times New Roman"/>
          <w:sz w:val="24"/>
          <w:szCs w:val="24"/>
        </w:rPr>
        <w:t xml:space="preserve"> почетный знак «Кадры будущего»</w:t>
      </w:r>
      <w:r w:rsidR="007465CA" w:rsidRPr="00432B2A">
        <w:rPr>
          <w:rFonts w:ascii="Times New Roman" w:hAnsi="Times New Roman" w:cs="Times New Roman"/>
          <w:sz w:val="24"/>
          <w:szCs w:val="24"/>
        </w:rPr>
        <w:t>.</w:t>
      </w:r>
      <w:r w:rsidR="00B41FC2" w:rsidRPr="00432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E0375" w14:textId="77777777" w:rsidR="0063156C" w:rsidRDefault="001D051D" w:rsidP="00432B2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B2A">
        <w:rPr>
          <w:rFonts w:ascii="Times New Roman" w:hAnsi="Times New Roman" w:cs="Times New Roman"/>
          <w:sz w:val="24"/>
          <w:szCs w:val="24"/>
        </w:rPr>
        <w:t>2.</w:t>
      </w:r>
      <w:r w:rsidR="005D7331">
        <w:rPr>
          <w:rFonts w:ascii="Times New Roman" w:hAnsi="Times New Roman" w:cs="Times New Roman"/>
          <w:sz w:val="24"/>
          <w:szCs w:val="24"/>
        </w:rPr>
        <w:t> </w:t>
      </w:r>
      <w:r w:rsidRPr="00432B2A">
        <w:rPr>
          <w:rFonts w:ascii="Times New Roman" w:hAnsi="Times New Roman" w:cs="Times New Roman"/>
          <w:sz w:val="24"/>
          <w:szCs w:val="24"/>
        </w:rPr>
        <w:t>Утверди</w:t>
      </w:r>
      <w:r w:rsidR="00D95641" w:rsidRPr="00432B2A">
        <w:rPr>
          <w:rFonts w:ascii="Times New Roman" w:hAnsi="Times New Roman" w:cs="Times New Roman"/>
          <w:sz w:val="24"/>
          <w:szCs w:val="24"/>
        </w:rPr>
        <w:t>т</w:t>
      </w:r>
      <w:r w:rsidR="003474D8" w:rsidRPr="00432B2A">
        <w:rPr>
          <w:rFonts w:ascii="Times New Roman" w:hAnsi="Times New Roman" w:cs="Times New Roman"/>
          <w:sz w:val="24"/>
          <w:szCs w:val="24"/>
        </w:rPr>
        <w:t>ь Положение о наград</w:t>
      </w:r>
      <w:r w:rsidR="007E1061" w:rsidRPr="00432B2A">
        <w:rPr>
          <w:rFonts w:ascii="Times New Roman" w:hAnsi="Times New Roman" w:cs="Times New Roman"/>
          <w:sz w:val="24"/>
          <w:szCs w:val="24"/>
        </w:rPr>
        <w:t xml:space="preserve">е Комитета по труду и занятости </w:t>
      </w:r>
      <w:r w:rsidR="003474D8" w:rsidRPr="00432B2A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4327D0" w:rsidRPr="00432B2A">
        <w:rPr>
          <w:rFonts w:ascii="Times New Roman" w:hAnsi="Times New Roman" w:cs="Times New Roman"/>
          <w:sz w:val="24"/>
          <w:szCs w:val="24"/>
        </w:rPr>
        <w:br/>
      </w:r>
      <w:r w:rsidR="003474D8" w:rsidRPr="00432B2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D7331">
        <w:rPr>
          <w:rFonts w:ascii="Times New Roman" w:hAnsi="Times New Roman" w:cs="Times New Roman"/>
          <w:sz w:val="24"/>
          <w:szCs w:val="24"/>
        </w:rPr>
        <w:t>–</w:t>
      </w:r>
      <w:r w:rsidR="003474D8" w:rsidRPr="00432B2A">
        <w:rPr>
          <w:rFonts w:ascii="Times New Roman" w:hAnsi="Times New Roman" w:cs="Times New Roman"/>
          <w:sz w:val="24"/>
          <w:szCs w:val="24"/>
        </w:rPr>
        <w:t xml:space="preserve"> почетном </w:t>
      </w:r>
      <w:r w:rsidR="007E1061" w:rsidRPr="00432B2A">
        <w:rPr>
          <w:rFonts w:ascii="Times New Roman" w:hAnsi="Times New Roman" w:cs="Times New Roman"/>
          <w:sz w:val="24"/>
          <w:szCs w:val="24"/>
        </w:rPr>
        <w:t>знаке «Кадры будущего»</w:t>
      </w:r>
      <w:r w:rsidR="003474D8" w:rsidRPr="00432B2A">
        <w:rPr>
          <w:rFonts w:ascii="Times New Roman" w:hAnsi="Times New Roman" w:cs="Times New Roman"/>
          <w:sz w:val="24"/>
          <w:szCs w:val="24"/>
        </w:rPr>
        <w:t>.</w:t>
      </w:r>
    </w:p>
    <w:p w14:paraId="64575B4B" w14:textId="77777777" w:rsidR="0063156C" w:rsidRPr="00432B2A" w:rsidRDefault="00B42547" w:rsidP="00891686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C92">
        <w:rPr>
          <w:rFonts w:ascii="Times New Roman" w:hAnsi="Times New Roman" w:cs="Times New Roman"/>
          <w:sz w:val="24"/>
          <w:szCs w:val="24"/>
        </w:rPr>
        <w:t xml:space="preserve">3. Создать Комиссию </w:t>
      </w:r>
      <w:r w:rsidR="006371A4" w:rsidRPr="00440C92">
        <w:rPr>
          <w:rFonts w:ascii="Times New Roman" w:hAnsi="Times New Roman" w:cs="Times New Roman"/>
          <w:sz w:val="24"/>
          <w:szCs w:val="24"/>
        </w:rPr>
        <w:t xml:space="preserve">по присуждению награды </w:t>
      </w:r>
      <w:r w:rsidR="00891686" w:rsidRPr="00440C92">
        <w:rPr>
          <w:rFonts w:ascii="Times New Roman" w:hAnsi="Times New Roman" w:cs="Times New Roman"/>
          <w:sz w:val="24"/>
          <w:szCs w:val="24"/>
        </w:rPr>
        <w:t xml:space="preserve">Комитета по труду и занятости населения Санкт-Петербурга – почетного знака «Кадры будущего» </w:t>
      </w:r>
      <w:r w:rsidR="00891686" w:rsidRPr="00274DEE">
        <w:rPr>
          <w:rFonts w:ascii="Times New Roman" w:hAnsi="Times New Roman" w:cs="Times New Roman"/>
          <w:sz w:val="24"/>
          <w:szCs w:val="24"/>
        </w:rPr>
        <w:t>в</w:t>
      </w:r>
      <w:r w:rsidR="0063156C" w:rsidRPr="00274DEE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891686" w:rsidRPr="00274DEE">
        <w:rPr>
          <w:rFonts w:ascii="Times New Roman" w:hAnsi="Times New Roman" w:cs="Times New Roman"/>
          <w:sz w:val="24"/>
          <w:szCs w:val="24"/>
        </w:rPr>
        <w:t>е согласно приложению № 1</w:t>
      </w:r>
      <w:r w:rsidR="0063156C" w:rsidRPr="00274DEE">
        <w:rPr>
          <w:rFonts w:ascii="Times New Roman" w:hAnsi="Times New Roman" w:cs="Times New Roman"/>
          <w:sz w:val="24"/>
          <w:szCs w:val="24"/>
        </w:rPr>
        <w:t>.</w:t>
      </w:r>
    </w:p>
    <w:p w14:paraId="06564A81" w14:textId="77777777" w:rsidR="008E50F5" w:rsidRPr="00432B2A" w:rsidRDefault="009A0697" w:rsidP="00432B2A">
      <w:pPr>
        <w:pStyle w:val="ab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A829A9" w:rsidRPr="00432B2A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829A9" w:rsidRPr="00432B2A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671B30" w:rsidRPr="00671B30">
        <w:rPr>
          <w:rFonts w:ascii="Times New Roman" w:hAnsi="Times New Roman" w:cs="Times New Roman"/>
          <w:sz w:val="24"/>
          <w:szCs w:val="24"/>
        </w:rPr>
        <w:t xml:space="preserve">по присуждению награды Комитета по труду </w:t>
      </w:r>
      <w:r w:rsidR="00671B30">
        <w:rPr>
          <w:rFonts w:ascii="Times New Roman" w:hAnsi="Times New Roman" w:cs="Times New Roman"/>
          <w:sz w:val="24"/>
          <w:szCs w:val="24"/>
        </w:rPr>
        <w:br/>
      </w:r>
      <w:r w:rsidR="00671B30" w:rsidRPr="00671B30">
        <w:rPr>
          <w:rFonts w:ascii="Times New Roman" w:hAnsi="Times New Roman" w:cs="Times New Roman"/>
          <w:sz w:val="24"/>
          <w:szCs w:val="24"/>
        </w:rPr>
        <w:t xml:space="preserve">и занятости населения Санкт-Петербурга – почетного знака «Кадры будущего» </w:t>
      </w:r>
      <w:r w:rsidR="00671B30">
        <w:rPr>
          <w:rFonts w:ascii="Times New Roman" w:hAnsi="Times New Roman" w:cs="Times New Roman"/>
          <w:sz w:val="24"/>
          <w:szCs w:val="24"/>
        </w:rPr>
        <w:br/>
      </w:r>
      <w:r w:rsidR="00135C03" w:rsidRPr="00432B2A">
        <w:rPr>
          <w:rFonts w:ascii="Times New Roman" w:hAnsi="Times New Roman" w:cs="Times New Roman"/>
          <w:sz w:val="24"/>
          <w:szCs w:val="24"/>
        </w:rPr>
        <w:t>(</w:t>
      </w:r>
      <w:r w:rsidR="00410E46" w:rsidRPr="00432B2A">
        <w:rPr>
          <w:rFonts w:ascii="Times New Roman" w:hAnsi="Times New Roman" w:cs="Times New Roman"/>
          <w:sz w:val="24"/>
          <w:szCs w:val="24"/>
        </w:rPr>
        <w:t>далее –</w:t>
      </w:r>
      <w:r w:rsidR="00135C03" w:rsidRPr="00432B2A">
        <w:rPr>
          <w:rFonts w:ascii="Times New Roman" w:hAnsi="Times New Roman" w:cs="Times New Roman"/>
          <w:sz w:val="24"/>
          <w:szCs w:val="24"/>
        </w:rPr>
        <w:t xml:space="preserve"> К</w:t>
      </w:r>
      <w:r w:rsidR="00410E46" w:rsidRPr="00432B2A">
        <w:rPr>
          <w:rFonts w:ascii="Times New Roman" w:hAnsi="Times New Roman" w:cs="Times New Roman"/>
          <w:sz w:val="24"/>
          <w:szCs w:val="24"/>
        </w:rPr>
        <w:t>омиссия)</w:t>
      </w:r>
      <w:r w:rsidR="007E1061" w:rsidRPr="00432B2A">
        <w:rPr>
          <w:rFonts w:ascii="Times New Roman" w:hAnsi="Times New Roman" w:cs="Times New Roman"/>
          <w:sz w:val="24"/>
          <w:szCs w:val="24"/>
        </w:rPr>
        <w:t>.</w:t>
      </w:r>
    </w:p>
    <w:p w14:paraId="3774ECD0" w14:textId="282B661C" w:rsidR="00FF3944" w:rsidRPr="00432B2A" w:rsidRDefault="0063156C" w:rsidP="00432B2A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B2A">
        <w:rPr>
          <w:rFonts w:ascii="Times New Roman" w:hAnsi="Times New Roman" w:cs="Times New Roman"/>
          <w:bCs/>
          <w:sz w:val="24"/>
          <w:szCs w:val="24"/>
        </w:rPr>
        <w:t>5</w:t>
      </w:r>
      <w:r w:rsidR="00A55D1D">
        <w:rPr>
          <w:rFonts w:ascii="Times New Roman" w:hAnsi="Times New Roman" w:cs="Times New Roman"/>
          <w:bCs/>
          <w:sz w:val="24"/>
          <w:szCs w:val="24"/>
        </w:rPr>
        <w:t>. </w:t>
      </w:r>
      <w:r w:rsidR="00FF3944" w:rsidRPr="00432B2A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FF3944" w:rsidRPr="00432B2A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FF3944" w:rsidRPr="00432B2A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E21F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3944" w:rsidRPr="00432B2A">
        <w:rPr>
          <w:rFonts w:ascii="Times New Roman" w:hAnsi="Times New Roman" w:cs="Times New Roman"/>
          <w:bCs/>
          <w:sz w:val="24"/>
          <w:szCs w:val="24"/>
        </w:rPr>
        <w:t xml:space="preserve">для награждения </w:t>
      </w:r>
      <w:r w:rsidR="006C51A9">
        <w:rPr>
          <w:rFonts w:ascii="Times New Roman" w:hAnsi="Times New Roman" w:cs="Times New Roman"/>
          <w:bCs/>
          <w:sz w:val="24"/>
          <w:szCs w:val="24"/>
        </w:rPr>
        <w:t xml:space="preserve">наградой Комитета по труду </w:t>
      </w:r>
      <w:r w:rsidR="00E21FA8">
        <w:rPr>
          <w:rFonts w:ascii="Times New Roman" w:hAnsi="Times New Roman" w:cs="Times New Roman"/>
          <w:bCs/>
          <w:sz w:val="24"/>
          <w:szCs w:val="24"/>
        </w:rPr>
        <w:br/>
      </w:r>
      <w:r w:rsidR="006C51A9">
        <w:rPr>
          <w:rFonts w:ascii="Times New Roman" w:hAnsi="Times New Roman" w:cs="Times New Roman"/>
          <w:bCs/>
          <w:sz w:val="24"/>
          <w:szCs w:val="24"/>
        </w:rPr>
        <w:t xml:space="preserve">и занятости населения Санкт-Петербурга – </w:t>
      </w:r>
      <w:r w:rsidR="00FF3944" w:rsidRPr="00432B2A">
        <w:rPr>
          <w:rFonts w:ascii="Times New Roman" w:hAnsi="Times New Roman" w:cs="Times New Roman"/>
          <w:bCs/>
          <w:sz w:val="24"/>
          <w:szCs w:val="24"/>
        </w:rPr>
        <w:t>почетным знаком «Кадры</w:t>
      </w:r>
      <w:r w:rsidR="00D90920" w:rsidRPr="00432B2A">
        <w:rPr>
          <w:rFonts w:ascii="Times New Roman" w:hAnsi="Times New Roman" w:cs="Times New Roman"/>
          <w:bCs/>
          <w:sz w:val="24"/>
          <w:szCs w:val="24"/>
        </w:rPr>
        <w:t xml:space="preserve"> будущего» согласно приложению</w:t>
      </w:r>
      <w:r w:rsidR="0032112F" w:rsidRPr="00432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51A9">
        <w:rPr>
          <w:rFonts w:ascii="Times New Roman" w:hAnsi="Times New Roman" w:cs="Times New Roman"/>
          <w:bCs/>
          <w:sz w:val="24"/>
          <w:szCs w:val="24"/>
        </w:rPr>
        <w:t>№ 2</w:t>
      </w:r>
      <w:r w:rsidR="00FF3944" w:rsidRPr="00432B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ADB903" w14:textId="7243FDEF" w:rsidR="00FF3944" w:rsidRPr="00432B2A" w:rsidRDefault="006C51A9" w:rsidP="00592A60">
      <w:pPr>
        <w:pStyle w:val="ab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6. </w:t>
      </w:r>
      <w:r w:rsidR="00FF3944" w:rsidRPr="00432B2A">
        <w:rPr>
          <w:rFonts w:ascii="Times New Roman" w:hAnsi="Times New Roman" w:cs="Times New Roman"/>
          <w:bCs/>
          <w:sz w:val="24"/>
          <w:szCs w:val="24"/>
        </w:rPr>
        <w:t>Утвердить</w:t>
      </w:r>
      <w:r w:rsidR="00FF3944" w:rsidRPr="00432B2A">
        <w:rPr>
          <w:rFonts w:ascii="Times New Roman" w:hAnsi="Times New Roman" w:cs="Times New Roman"/>
          <w:sz w:val="24"/>
          <w:szCs w:val="24"/>
        </w:rPr>
        <w:t xml:space="preserve"> критерии соответствия п</w:t>
      </w:r>
      <w:r w:rsidR="004A45FB" w:rsidRPr="00432B2A">
        <w:rPr>
          <w:rFonts w:ascii="Times New Roman" w:hAnsi="Times New Roman" w:cs="Times New Roman"/>
          <w:sz w:val="24"/>
          <w:szCs w:val="24"/>
        </w:rPr>
        <w:t xml:space="preserve">ретендента категории получателя </w:t>
      </w:r>
      <w:r w:rsidR="00592A60" w:rsidRPr="00592A60">
        <w:rPr>
          <w:rFonts w:ascii="Times New Roman" w:hAnsi="Times New Roman" w:cs="Times New Roman"/>
          <w:sz w:val="24"/>
          <w:szCs w:val="24"/>
        </w:rPr>
        <w:t xml:space="preserve">награды Комитета по труду и занятости населения Санкт-Петербурга – почетного знака «Кадры будущего» </w:t>
      </w:r>
      <w:r w:rsidR="00025570" w:rsidRPr="00432B2A">
        <w:rPr>
          <w:rFonts w:ascii="Times New Roman" w:hAnsi="Times New Roman" w:cs="Times New Roman"/>
          <w:bCs/>
          <w:sz w:val="24"/>
          <w:szCs w:val="24"/>
        </w:rPr>
        <w:t>согласно приложению</w:t>
      </w:r>
      <w:r w:rsidR="003D1243">
        <w:rPr>
          <w:rFonts w:ascii="Times New Roman" w:hAnsi="Times New Roman" w:cs="Times New Roman"/>
          <w:bCs/>
          <w:sz w:val="24"/>
          <w:szCs w:val="24"/>
        </w:rPr>
        <w:t xml:space="preserve"> № 3</w:t>
      </w:r>
      <w:r w:rsidR="00FF3944" w:rsidRPr="00432B2A">
        <w:rPr>
          <w:rFonts w:ascii="Times New Roman" w:hAnsi="Times New Roman" w:cs="Times New Roman"/>
          <w:sz w:val="24"/>
          <w:szCs w:val="24"/>
        </w:rPr>
        <w:t>.</w:t>
      </w:r>
    </w:p>
    <w:p w14:paraId="729F6C92" w14:textId="3A8DCB47" w:rsidR="0032752E" w:rsidRDefault="006C51A9" w:rsidP="00915DD7">
      <w:pPr>
        <w:ind w:firstLine="709"/>
        <w:jc w:val="both"/>
      </w:pPr>
      <w:r w:rsidRPr="00915DD7">
        <w:rPr>
          <w:bCs/>
        </w:rPr>
        <w:t>7. </w:t>
      </w:r>
      <w:r w:rsidR="00FF3944" w:rsidRPr="00915DD7">
        <w:rPr>
          <w:bCs/>
        </w:rPr>
        <w:t>Утвердить</w:t>
      </w:r>
      <w:r w:rsidR="00FF3944" w:rsidRPr="00915DD7">
        <w:t xml:space="preserve"> порядок </w:t>
      </w:r>
      <w:r w:rsidR="00FD10CB" w:rsidRPr="00915DD7">
        <w:t xml:space="preserve">определения </w:t>
      </w:r>
      <w:r w:rsidR="00FF3944" w:rsidRPr="00915DD7">
        <w:t xml:space="preserve">баллов по </w:t>
      </w:r>
      <w:r w:rsidR="00915DD7" w:rsidRPr="00915DD7">
        <w:t xml:space="preserve">критериям соответствия претендента категории получателя награды Комитета по труду и занятости населения </w:t>
      </w:r>
      <w:r w:rsidR="005D14A4">
        <w:br/>
      </w:r>
      <w:r w:rsidR="00915DD7" w:rsidRPr="00915DD7">
        <w:t>Санкт-Петербурга</w:t>
      </w:r>
      <w:r w:rsidR="005D14A4">
        <w:t> </w:t>
      </w:r>
      <w:r w:rsidR="00915DD7" w:rsidRPr="00915DD7">
        <w:t>– почетного знака «Кадры будущего»</w:t>
      </w:r>
      <w:r w:rsidR="00915DD7">
        <w:t xml:space="preserve"> </w:t>
      </w:r>
      <w:r w:rsidR="00FF3944" w:rsidRPr="00966BE2">
        <w:rPr>
          <w:bCs/>
        </w:rPr>
        <w:t>согласно приложению</w:t>
      </w:r>
      <w:r w:rsidR="000B5743" w:rsidRPr="00966BE2">
        <w:rPr>
          <w:bCs/>
        </w:rPr>
        <w:t xml:space="preserve"> </w:t>
      </w:r>
      <w:r w:rsidR="003D1243" w:rsidRPr="00966BE2">
        <w:rPr>
          <w:bCs/>
        </w:rPr>
        <w:t>№ 4</w:t>
      </w:r>
      <w:r w:rsidR="00FF3944" w:rsidRPr="00966BE2">
        <w:t>.</w:t>
      </w:r>
    </w:p>
    <w:p w14:paraId="5FD8396F" w14:textId="7AC852D5" w:rsidR="0007386D" w:rsidRPr="00872221" w:rsidRDefault="0007386D" w:rsidP="00915DD7">
      <w:pPr>
        <w:ind w:firstLine="709"/>
        <w:jc w:val="both"/>
        <w:rPr>
          <w:bCs/>
        </w:rPr>
      </w:pPr>
      <w:r w:rsidRPr="00872221">
        <w:t>8. </w:t>
      </w:r>
      <w:r w:rsidR="00103800" w:rsidRPr="00872221">
        <w:t xml:space="preserve">Утвердить образец ходатайства о награждении наградой Комитета по труду </w:t>
      </w:r>
      <w:r w:rsidR="00103800" w:rsidRPr="00872221">
        <w:br/>
        <w:t xml:space="preserve">и занятости населения Санкт-Петербурга – почетным знаком «Кадры будущего» </w:t>
      </w:r>
      <w:r w:rsidR="006C42DB" w:rsidRPr="00872221">
        <w:br/>
      </w:r>
      <w:r w:rsidR="00103800" w:rsidRPr="00872221">
        <w:t>согласно приложению № 5.</w:t>
      </w:r>
    </w:p>
    <w:p w14:paraId="69151DFD" w14:textId="5A2891E0" w:rsidR="00966BE2" w:rsidRDefault="00103800" w:rsidP="00432B2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221">
        <w:rPr>
          <w:rFonts w:ascii="Times New Roman" w:hAnsi="Times New Roman" w:cs="Times New Roman"/>
          <w:sz w:val="24"/>
          <w:szCs w:val="24"/>
        </w:rPr>
        <w:t>9</w:t>
      </w:r>
      <w:r w:rsidR="00FF3C20" w:rsidRPr="00872221">
        <w:rPr>
          <w:rFonts w:ascii="Times New Roman" w:hAnsi="Times New Roman" w:cs="Times New Roman"/>
          <w:sz w:val="24"/>
          <w:szCs w:val="24"/>
        </w:rPr>
        <w:t>.</w:t>
      </w:r>
      <w:r w:rsidR="00C9256D" w:rsidRPr="00872221">
        <w:rPr>
          <w:rFonts w:ascii="Times New Roman" w:hAnsi="Times New Roman" w:cs="Times New Roman"/>
          <w:sz w:val="24"/>
          <w:szCs w:val="24"/>
        </w:rPr>
        <w:t> </w:t>
      </w:r>
      <w:r w:rsidR="00966BE2" w:rsidRPr="00872221">
        <w:rPr>
          <w:rFonts w:ascii="Times New Roman" w:hAnsi="Times New Roman" w:cs="Times New Roman"/>
          <w:sz w:val="24"/>
          <w:szCs w:val="24"/>
        </w:rPr>
        <w:t>Установить, что</w:t>
      </w:r>
      <w:r w:rsidR="00AD6B9D" w:rsidRPr="00872221">
        <w:rPr>
          <w:rFonts w:ascii="Times New Roman" w:hAnsi="Times New Roman" w:cs="Times New Roman"/>
          <w:sz w:val="24"/>
          <w:szCs w:val="24"/>
        </w:rPr>
        <w:t>:</w:t>
      </w:r>
    </w:p>
    <w:p w14:paraId="6A2C63FA" w14:textId="77777777" w:rsidR="008B05F0" w:rsidRDefault="00AD6B9D" w:rsidP="00AD6B9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BE2">
        <w:rPr>
          <w:rFonts w:ascii="Times New Roman" w:hAnsi="Times New Roman" w:cs="Times New Roman"/>
          <w:sz w:val="24"/>
          <w:szCs w:val="24"/>
        </w:rPr>
        <w:t xml:space="preserve">награждение несовершеннолетних граждан </w:t>
      </w:r>
      <w:r w:rsidR="008B05F0" w:rsidRPr="008B05F0">
        <w:rPr>
          <w:rFonts w:ascii="Times New Roman" w:hAnsi="Times New Roman" w:cs="Times New Roman"/>
          <w:sz w:val="24"/>
          <w:szCs w:val="24"/>
        </w:rPr>
        <w:t xml:space="preserve">в возрасте от 14 до 18 лет </w:t>
      </w:r>
      <w:r w:rsidR="00871243">
        <w:rPr>
          <w:rFonts w:ascii="Times New Roman" w:hAnsi="Times New Roman" w:cs="Times New Roman"/>
          <w:sz w:val="24"/>
          <w:szCs w:val="24"/>
        </w:rPr>
        <w:br/>
      </w:r>
      <w:r w:rsidR="00871243" w:rsidRPr="00966BE2">
        <w:rPr>
          <w:rFonts w:ascii="Times New Roman" w:hAnsi="Times New Roman" w:cs="Times New Roman"/>
          <w:sz w:val="24"/>
          <w:szCs w:val="24"/>
        </w:rPr>
        <w:t>(далее</w:t>
      </w:r>
      <w:r w:rsidR="00871243">
        <w:rPr>
          <w:rFonts w:ascii="Times New Roman" w:hAnsi="Times New Roman" w:cs="Times New Roman"/>
          <w:sz w:val="24"/>
          <w:szCs w:val="24"/>
        </w:rPr>
        <w:t xml:space="preserve"> –</w:t>
      </w:r>
      <w:r w:rsidR="00871243" w:rsidRPr="00966BE2">
        <w:rPr>
          <w:rFonts w:ascii="Times New Roman" w:hAnsi="Times New Roman" w:cs="Times New Roman"/>
          <w:sz w:val="24"/>
          <w:szCs w:val="24"/>
        </w:rPr>
        <w:t xml:space="preserve"> несовершеннолетние граждане) </w:t>
      </w:r>
      <w:r w:rsidRPr="00AD6B9D">
        <w:rPr>
          <w:rFonts w:ascii="Times New Roman" w:hAnsi="Times New Roman" w:cs="Times New Roman"/>
          <w:sz w:val="24"/>
          <w:szCs w:val="24"/>
        </w:rPr>
        <w:t>наград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D6B9D">
        <w:rPr>
          <w:rFonts w:ascii="Times New Roman" w:hAnsi="Times New Roman" w:cs="Times New Roman"/>
          <w:sz w:val="24"/>
          <w:szCs w:val="24"/>
        </w:rPr>
        <w:t xml:space="preserve"> Комитета по труду и занятости населения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66BE2">
        <w:rPr>
          <w:rFonts w:ascii="Times New Roman" w:hAnsi="Times New Roman" w:cs="Times New Roman"/>
          <w:sz w:val="24"/>
          <w:szCs w:val="24"/>
        </w:rPr>
        <w:t>почетным знаком «Кадры будущего» осуществляет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966BE2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="00871243">
        <w:rPr>
          <w:rFonts w:ascii="Times New Roman" w:hAnsi="Times New Roman" w:cs="Times New Roman"/>
          <w:sz w:val="24"/>
          <w:szCs w:val="24"/>
        </w:rPr>
        <w:br/>
      </w:r>
      <w:r w:rsidRPr="00966BE2">
        <w:rPr>
          <w:rFonts w:ascii="Times New Roman" w:hAnsi="Times New Roman" w:cs="Times New Roman"/>
          <w:sz w:val="24"/>
          <w:szCs w:val="24"/>
        </w:rPr>
        <w:t>в рамках мероприятий, проводимых Санкт-Петербургским государственным автономным учреждением «Центр занятости населения Санкт-Петербурга»</w:t>
      </w:r>
      <w:r w:rsidR="008B05F0">
        <w:rPr>
          <w:rFonts w:ascii="Times New Roman" w:hAnsi="Times New Roman" w:cs="Times New Roman"/>
          <w:sz w:val="24"/>
          <w:szCs w:val="24"/>
        </w:rPr>
        <w:t>;</w:t>
      </w:r>
    </w:p>
    <w:p w14:paraId="44044B55" w14:textId="77777777" w:rsidR="004327D0" w:rsidRPr="00966BE2" w:rsidRDefault="008B05F0" w:rsidP="00AD6B9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BE2">
        <w:rPr>
          <w:rFonts w:ascii="Times New Roman" w:hAnsi="Times New Roman" w:cs="Times New Roman"/>
          <w:sz w:val="24"/>
          <w:szCs w:val="24"/>
        </w:rPr>
        <w:t xml:space="preserve">список награждаемых несовершеннолетних граждан </w:t>
      </w:r>
      <w:r w:rsidR="0021214B" w:rsidRPr="00966BE2">
        <w:rPr>
          <w:rFonts w:ascii="Times New Roman" w:hAnsi="Times New Roman" w:cs="Times New Roman"/>
          <w:sz w:val="24"/>
          <w:szCs w:val="24"/>
        </w:rPr>
        <w:t>утвержда</w:t>
      </w:r>
      <w:r w:rsidR="00871243">
        <w:rPr>
          <w:rFonts w:ascii="Times New Roman" w:hAnsi="Times New Roman" w:cs="Times New Roman"/>
          <w:sz w:val="24"/>
          <w:szCs w:val="24"/>
        </w:rPr>
        <w:t xml:space="preserve">ется </w:t>
      </w:r>
      <w:r w:rsidR="00A51104">
        <w:rPr>
          <w:rFonts w:ascii="Times New Roman" w:hAnsi="Times New Roman" w:cs="Times New Roman"/>
          <w:sz w:val="24"/>
          <w:szCs w:val="24"/>
        </w:rPr>
        <w:t>е</w:t>
      </w:r>
      <w:r w:rsidR="00A51104" w:rsidRPr="00966BE2">
        <w:rPr>
          <w:rFonts w:ascii="Times New Roman" w:hAnsi="Times New Roman" w:cs="Times New Roman"/>
          <w:sz w:val="24"/>
          <w:szCs w:val="24"/>
        </w:rPr>
        <w:t xml:space="preserve">жегодно </w:t>
      </w:r>
      <w:r w:rsidR="00FF3C20" w:rsidRPr="00966BE2">
        <w:rPr>
          <w:rFonts w:ascii="Times New Roman" w:hAnsi="Times New Roman" w:cs="Times New Roman"/>
          <w:sz w:val="24"/>
          <w:szCs w:val="24"/>
        </w:rPr>
        <w:t>распоряжением Комитета</w:t>
      </w:r>
      <w:r w:rsidR="00EB6FE3" w:rsidRPr="00966BE2">
        <w:rPr>
          <w:rFonts w:ascii="Times New Roman" w:hAnsi="Times New Roman" w:cs="Times New Roman"/>
          <w:sz w:val="24"/>
          <w:szCs w:val="24"/>
        </w:rPr>
        <w:t xml:space="preserve"> </w:t>
      </w:r>
      <w:r w:rsidR="00951328">
        <w:rPr>
          <w:rFonts w:ascii="Times New Roman" w:hAnsi="Times New Roman" w:cs="Times New Roman"/>
          <w:sz w:val="24"/>
          <w:szCs w:val="24"/>
        </w:rPr>
        <w:t xml:space="preserve">по труду и занятости населения Санкт-Петербурга </w:t>
      </w:r>
      <w:r w:rsidR="00A51104">
        <w:rPr>
          <w:rFonts w:ascii="Times New Roman" w:hAnsi="Times New Roman" w:cs="Times New Roman"/>
          <w:sz w:val="24"/>
          <w:szCs w:val="24"/>
        </w:rPr>
        <w:t>на основании протокола Комиссии</w:t>
      </w:r>
      <w:r w:rsidR="00D7301E">
        <w:rPr>
          <w:rFonts w:ascii="Times New Roman" w:hAnsi="Times New Roman" w:cs="Times New Roman"/>
          <w:sz w:val="24"/>
          <w:szCs w:val="24"/>
        </w:rPr>
        <w:t>.</w:t>
      </w:r>
    </w:p>
    <w:p w14:paraId="73CAC9BA" w14:textId="4E13611D" w:rsidR="00536DDA" w:rsidRPr="00966BE2" w:rsidRDefault="00103800" w:rsidP="00432B2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354880" w:rsidRPr="00966BE2">
        <w:rPr>
          <w:rFonts w:ascii="Times New Roman" w:hAnsi="Times New Roman" w:cs="Times New Roman"/>
          <w:sz w:val="24"/>
          <w:szCs w:val="24"/>
        </w:rPr>
        <w:t>. </w:t>
      </w:r>
      <w:r w:rsidR="00536DDA" w:rsidRPr="00966BE2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возложить на первого заместителя председателя Комитета по труду и занятости населения Санкт-Петербурга </w:t>
      </w:r>
      <w:r w:rsidR="00354880" w:rsidRPr="00966BE2">
        <w:rPr>
          <w:rFonts w:ascii="Times New Roman" w:hAnsi="Times New Roman" w:cs="Times New Roman"/>
          <w:sz w:val="24"/>
          <w:szCs w:val="24"/>
        </w:rPr>
        <w:br/>
      </w:r>
      <w:r w:rsidR="00536DDA" w:rsidRPr="00966BE2">
        <w:rPr>
          <w:rFonts w:ascii="Times New Roman" w:hAnsi="Times New Roman" w:cs="Times New Roman"/>
          <w:sz w:val="24"/>
          <w:szCs w:val="24"/>
        </w:rPr>
        <w:t>Замышляеву Е.Е.</w:t>
      </w:r>
    </w:p>
    <w:p w14:paraId="45A9DA35" w14:textId="77777777" w:rsidR="00A11E8E" w:rsidRPr="004E2F77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2503FD" w14:textId="77777777" w:rsidR="00A11E8E" w:rsidRPr="004E2F77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16C77E" w14:textId="77777777" w:rsidR="00E21846" w:rsidRPr="004E2F77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309547" w14:textId="77777777" w:rsidR="006C42DB" w:rsidRDefault="00E21846" w:rsidP="00E21846">
      <w:pPr>
        <w:jc w:val="both"/>
        <w:rPr>
          <w:b/>
        </w:rPr>
      </w:pPr>
      <w:r w:rsidRPr="004E2F77">
        <w:rPr>
          <w:b/>
        </w:rPr>
        <w:t>Председатель Комитета</w:t>
      </w:r>
    </w:p>
    <w:p w14:paraId="100AAF53" w14:textId="682BFB9B" w:rsidR="006C42DB" w:rsidRDefault="00F15D00" w:rsidP="00E21846">
      <w:pPr>
        <w:jc w:val="both"/>
        <w:rPr>
          <w:b/>
        </w:rPr>
      </w:pPr>
      <w:r>
        <w:rPr>
          <w:b/>
        </w:rPr>
        <w:t>п</w:t>
      </w:r>
      <w:r w:rsidR="006C42DB">
        <w:rPr>
          <w:b/>
        </w:rPr>
        <w:t>о труду и занятости</w:t>
      </w:r>
    </w:p>
    <w:p w14:paraId="4FF00AA8" w14:textId="5AA952B7" w:rsidR="00DA2E04" w:rsidRDefault="00F15D00" w:rsidP="00E21846">
      <w:pPr>
        <w:jc w:val="both"/>
        <w:rPr>
          <w:b/>
        </w:rPr>
        <w:sectPr w:rsidR="00DA2E04" w:rsidSect="006C42DB">
          <w:headerReference w:type="default" r:id="rId11"/>
          <w:type w:val="continuous"/>
          <w:pgSz w:w="11906" w:h="16838" w:code="9"/>
          <w:pgMar w:top="232" w:right="851" w:bottom="1135" w:left="1701" w:header="0" w:footer="709" w:gutter="0"/>
          <w:cols w:space="708"/>
          <w:titlePg/>
          <w:docGrid w:linePitch="360"/>
        </w:sectPr>
      </w:pPr>
      <w:r>
        <w:rPr>
          <w:b/>
        </w:rPr>
        <w:t>н</w:t>
      </w:r>
      <w:r w:rsidR="006C42DB">
        <w:rPr>
          <w:b/>
        </w:rPr>
        <w:t>аселения Санкт-Петербурга</w:t>
      </w:r>
      <w:r w:rsidR="00750D0F">
        <w:rPr>
          <w:b/>
        </w:rPr>
        <w:tab/>
      </w:r>
      <w:r w:rsidR="00750D0F">
        <w:rPr>
          <w:b/>
        </w:rPr>
        <w:tab/>
      </w:r>
      <w:r w:rsidR="00E21846" w:rsidRPr="004E2F77">
        <w:rPr>
          <w:b/>
        </w:rPr>
        <w:tab/>
      </w:r>
      <w:r w:rsidR="00E21846" w:rsidRPr="004E2F77">
        <w:rPr>
          <w:b/>
        </w:rPr>
        <w:tab/>
      </w:r>
      <w:r w:rsidR="00E21846" w:rsidRPr="004E2F77">
        <w:rPr>
          <w:b/>
        </w:rPr>
        <w:tab/>
      </w:r>
      <w:r w:rsidR="004522D1" w:rsidRPr="004E2F77">
        <w:rPr>
          <w:b/>
        </w:rPr>
        <w:t xml:space="preserve"> </w:t>
      </w:r>
      <w:r w:rsidR="00870B0F">
        <w:rPr>
          <w:b/>
        </w:rPr>
        <w:tab/>
      </w:r>
      <w:r w:rsidR="00870B0F">
        <w:rPr>
          <w:b/>
        </w:rPr>
        <w:tab/>
      </w:r>
      <w:r w:rsidR="00E21846" w:rsidRPr="004E2F77">
        <w:rPr>
          <w:b/>
        </w:rPr>
        <w:t>Д.С. Чернейко</w:t>
      </w:r>
    </w:p>
    <w:p w14:paraId="46D5BFB9" w14:textId="77777777" w:rsidR="0070439F" w:rsidRPr="0070439F" w:rsidRDefault="00B67584" w:rsidP="0070439F">
      <w:pPr>
        <w:ind w:left="6521"/>
        <w:rPr>
          <w:sz w:val="22"/>
          <w:szCs w:val="22"/>
        </w:rPr>
      </w:pPr>
      <w:r w:rsidRPr="0070439F">
        <w:rPr>
          <w:sz w:val="22"/>
          <w:szCs w:val="22"/>
        </w:rPr>
        <w:lastRenderedPageBreak/>
        <w:t>УТВЕР</w:t>
      </w:r>
      <w:r w:rsidR="0070439F" w:rsidRPr="0070439F">
        <w:rPr>
          <w:sz w:val="22"/>
          <w:szCs w:val="22"/>
        </w:rPr>
        <w:t>ЖДЕНО</w:t>
      </w:r>
    </w:p>
    <w:p w14:paraId="1128FD3E" w14:textId="77777777" w:rsidR="00B4762D" w:rsidRPr="0070439F" w:rsidRDefault="00B4762D" w:rsidP="0070439F">
      <w:pPr>
        <w:ind w:left="6521"/>
        <w:rPr>
          <w:sz w:val="22"/>
          <w:szCs w:val="22"/>
        </w:rPr>
      </w:pPr>
      <w:r w:rsidRPr="0070439F">
        <w:rPr>
          <w:sz w:val="22"/>
          <w:szCs w:val="22"/>
        </w:rPr>
        <w:t>распоряжени</w:t>
      </w:r>
      <w:r w:rsidR="0070439F" w:rsidRPr="0070439F">
        <w:rPr>
          <w:sz w:val="22"/>
          <w:szCs w:val="22"/>
        </w:rPr>
        <w:t>ем</w:t>
      </w:r>
      <w:r w:rsidRPr="0070439F">
        <w:rPr>
          <w:sz w:val="22"/>
          <w:szCs w:val="22"/>
        </w:rPr>
        <w:t xml:space="preserve"> Комитета</w:t>
      </w:r>
    </w:p>
    <w:p w14:paraId="6C87EF9D" w14:textId="77777777" w:rsidR="00621D33" w:rsidRPr="0070439F" w:rsidRDefault="00D562D6" w:rsidP="0070439F">
      <w:pPr>
        <w:ind w:left="6521"/>
        <w:rPr>
          <w:sz w:val="22"/>
          <w:szCs w:val="22"/>
        </w:rPr>
      </w:pPr>
      <w:r w:rsidRPr="0070439F">
        <w:rPr>
          <w:sz w:val="22"/>
          <w:szCs w:val="22"/>
        </w:rPr>
        <w:t>п</w:t>
      </w:r>
      <w:r w:rsidR="00B4762D" w:rsidRPr="0070439F">
        <w:rPr>
          <w:sz w:val="22"/>
          <w:szCs w:val="22"/>
        </w:rPr>
        <w:t xml:space="preserve">о труду и занятости </w:t>
      </w:r>
    </w:p>
    <w:p w14:paraId="36004DCD" w14:textId="77777777" w:rsidR="00B4762D" w:rsidRPr="0070439F" w:rsidRDefault="00B4762D" w:rsidP="0070439F">
      <w:pPr>
        <w:ind w:left="6521"/>
        <w:rPr>
          <w:sz w:val="22"/>
          <w:szCs w:val="22"/>
        </w:rPr>
      </w:pPr>
      <w:r w:rsidRPr="0070439F">
        <w:rPr>
          <w:sz w:val="22"/>
          <w:szCs w:val="22"/>
        </w:rPr>
        <w:t>населения</w:t>
      </w:r>
      <w:r w:rsidR="00621D33" w:rsidRPr="0070439F">
        <w:rPr>
          <w:sz w:val="22"/>
          <w:szCs w:val="22"/>
        </w:rPr>
        <w:t xml:space="preserve"> </w:t>
      </w:r>
      <w:r w:rsidRPr="0070439F">
        <w:rPr>
          <w:sz w:val="22"/>
          <w:szCs w:val="22"/>
        </w:rPr>
        <w:t>Санкт-Петербурга</w:t>
      </w:r>
    </w:p>
    <w:p w14:paraId="44B57D60" w14:textId="77777777" w:rsidR="004B1081" w:rsidRPr="0070439F" w:rsidRDefault="004B1081" w:rsidP="0070439F">
      <w:pPr>
        <w:ind w:left="6521"/>
        <w:rPr>
          <w:sz w:val="22"/>
          <w:szCs w:val="22"/>
        </w:rPr>
      </w:pPr>
      <w:r w:rsidRPr="0070439F">
        <w:rPr>
          <w:sz w:val="22"/>
          <w:szCs w:val="22"/>
        </w:rPr>
        <w:t>от______________№ ______</w:t>
      </w:r>
    </w:p>
    <w:p w14:paraId="0197A5CB" w14:textId="77777777" w:rsidR="002636E4" w:rsidRPr="002636E4" w:rsidRDefault="002636E4" w:rsidP="002636E4">
      <w:pPr>
        <w:jc w:val="center"/>
        <w:rPr>
          <w:b/>
        </w:rPr>
      </w:pPr>
    </w:p>
    <w:p w14:paraId="31C00F06" w14:textId="77777777" w:rsidR="00917A2B" w:rsidRDefault="00917A2B" w:rsidP="002636E4">
      <w:pPr>
        <w:jc w:val="center"/>
        <w:rPr>
          <w:b/>
        </w:rPr>
      </w:pPr>
    </w:p>
    <w:p w14:paraId="300D2E73" w14:textId="77777777" w:rsidR="00B4762D" w:rsidRPr="002636E4" w:rsidRDefault="00B4762D" w:rsidP="002636E4">
      <w:pPr>
        <w:jc w:val="center"/>
        <w:rPr>
          <w:b/>
        </w:rPr>
      </w:pPr>
      <w:r w:rsidRPr="002636E4">
        <w:rPr>
          <w:b/>
        </w:rPr>
        <w:t>П</w:t>
      </w:r>
      <w:r w:rsidR="001060C1">
        <w:rPr>
          <w:b/>
        </w:rPr>
        <w:t>ОЛОЖЕНИЕ</w:t>
      </w:r>
    </w:p>
    <w:p w14:paraId="04BBCBE2" w14:textId="77777777" w:rsidR="002636E4" w:rsidRDefault="002636E4" w:rsidP="002636E4">
      <w:pPr>
        <w:jc w:val="center"/>
        <w:rPr>
          <w:b/>
        </w:rPr>
      </w:pPr>
      <w:r w:rsidRPr="002636E4">
        <w:rPr>
          <w:b/>
        </w:rPr>
        <w:t>о награде Комитета п</w:t>
      </w:r>
      <w:r w:rsidR="00B4762D" w:rsidRPr="002636E4">
        <w:rPr>
          <w:b/>
        </w:rPr>
        <w:t>о труду и занятости населения Санкт-Петербурга</w:t>
      </w:r>
      <w:r w:rsidR="001060C1">
        <w:rPr>
          <w:b/>
        </w:rPr>
        <w:t xml:space="preserve"> –</w:t>
      </w:r>
    </w:p>
    <w:p w14:paraId="33894D9E" w14:textId="77777777" w:rsidR="00B4762D" w:rsidRDefault="00B4762D" w:rsidP="002636E4">
      <w:pPr>
        <w:jc w:val="center"/>
        <w:rPr>
          <w:b/>
        </w:rPr>
      </w:pPr>
      <w:r w:rsidRPr="002636E4">
        <w:rPr>
          <w:b/>
        </w:rPr>
        <w:t>почетном знаке «Кадры будущего»</w:t>
      </w:r>
    </w:p>
    <w:p w14:paraId="3573848C" w14:textId="77777777" w:rsidR="00917A2B" w:rsidRPr="002636E4" w:rsidRDefault="00917A2B" w:rsidP="002636E4">
      <w:pPr>
        <w:jc w:val="center"/>
        <w:rPr>
          <w:b/>
        </w:rPr>
      </w:pPr>
    </w:p>
    <w:p w14:paraId="2BB0BE66" w14:textId="77777777" w:rsidR="00B4762D" w:rsidRDefault="00ED01D8" w:rsidP="00825D09">
      <w:pPr>
        <w:jc w:val="center"/>
        <w:rPr>
          <w:b/>
        </w:rPr>
      </w:pPr>
      <w:r>
        <w:rPr>
          <w:b/>
        </w:rPr>
        <w:t>1. </w:t>
      </w:r>
      <w:r w:rsidR="00B4762D" w:rsidRPr="00B4762D">
        <w:rPr>
          <w:b/>
        </w:rPr>
        <w:t>Общие положения</w:t>
      </w:r>
    </w:p>
    <w:p w14:paraId="36850E72" w14:textId="77777777" w:rsidR="00D64ED7" w:rsidRPr="00B4762D" w:rsidRDefault="00D64ED7" w:rsidP="00D64ED7">
      <w:pPr>
        <w:ind w:firstLine="708"/>
        <w:jc w:val="center"/>
        <w:rPr>
          <w:b/>
        </w:rPr>
      </w:pPr>
    </w:p>
    <w:p w14:paraId="2987F884" w14:textId="77777777" w:rsidR="00B4762D" w:rsidRPr="00601628" w:rsidRDefault="00B4762D" w:rsidP="00D64ED7">
      <w:pPr>
        <w:ind w:firstLine="708"/>
        <w:jc w:val="both"/>
      </w:pPr>
      <w:r w:rsidRPr="00601628">
        <w:t xml:space="preserve">1.1. Награда </w:t>
      </w:r>
      <w:r w:rsidR="00057D5C">
        <w:t>Комитета п</w:t>
      </w:r>
      <w:r w:rsidRPr="00601628">
        <w:t xml:space="preserve">о труду и занятости населения Санкт-Петербурга </w:t>
      </w:r>
      <w:r w:rsidR="00ED01D8">
        <w:t>–</w:t>
      </w:r>
      <w:r w:rsidR="00697507">
        <w:t xml:space="preserve"> </w:t>
      </w:r>
      <w:r w:rsidRPr="00601628">
        <w:t xml:space="preserve">почетный знак «Кадры будущего» (далее </w:t>
      </w:r>
      <w:r w:rsidR="00ED01D8">
        <w:t>–</w:t>
      </w:r>
      <w:r w:rsidRPr="00601628">
        <w:t xml:space="preserve"> почетный знак) учреждается</w:t>
      </w:r>
      <w:r w:rsidR="00697507">
        <w:t xml:space="preserve"> </w:t>
      </w:r>
      <w:r w:rsidRPr="00601628">
        <w:t>в целя</w:t>
      </w:r>
      <w:r w:rsidR="00697507">
        <w:t xml:space="preserve">х поощрения несовершеннолетних </w:t>
      </w:r>
      <w:r w:rsidR="00ED01D8">
        <w:t>–</w:t>
      </w:r>
      <w:r w:rsidRPr="00601628">
        <w:t xml:space="preserve"> участников временного</w:t>
      </w:r>
      <w:r w:rsidR="00697507">
        <w:t xml:space="preserve"> </w:t>
      </w:r>
      <w:r w:rsidRPr="00601628">
        <w:t>трудоустройства несовершеннолетних граждан в возрасте от 14 до 18 лет</w:t>
      </w:r>
      <w:r w:rsidR="00697507">
        <w:t xml:space="preserve"> </w:t>
      </w:r>
      <w:r w:rsidRPr="00601628">
        <w:t>в свободное от учебы время</w:t>
      </w:r>
      <w:r w:rsidR="003E0BEA">
        <w:t xml:space="preserve"> (далее – несовершеннолетние граждане)</w:t>
      </w:r>
      <w:r w:rsidRPr="00601628">
        <w:t>, проявивших активность и трудолюбие</w:t>
      </w:r>
      <w:r w:rsidR="00697507">
        <w:t xml:space="preserve"> </w:t>
      </w:r>
      <w:r w:rsidRPr="00601628">
        <w:t>в ходе трудового сезона.</w:t>
      </w:r>
    </w:p>
    <w:p w14:paraId="6055B645" w14:textId="77777777" w:rsidR="00B4762D" w:rsidRPr="00A12435" w:rsidRDefault="004D3344" w:rsidP="00D64ED7">
      <w:pPr>
        <w:ind w:firstLine="708"/>
        <w:jc w:val="both"/>
      </w:pPr>
      <w:r>
        <w:t>1.2. </w:t>
      </w:r>
      <w:r w:rsidR="00B4762D" w:rsidRPr="00A12435">
        <w:t>Описание и рисунок почетного знака согласовывается Комитетом</w:t>
      </w:r>
      <w:r w:rsidR="0023341A" w:rsidRPr="00A12435">
        <w:t xml:space="preserve"> </w:t>
      </w:r>
      <w:r w:rsidR="00B4762D" w:rsidRPr="00A12435">
        <w:t xml:space="preserve">по труду </w:t>
      </w:r>
      <w:r w:rsidR="00347BF7">
        <w:br/>
      </w:r>
      <w:r w:rsidR="00B4762D" w:rsidRPr="00A12435">
        <w:t xml:space="preserve">и занятости населения Санкт-Петербурга (далее </w:t>
      </w:r>
      <w:r w:rsidR="00FD7315">
        <w:t>–</w:t>
      </w:r>
      <w:r w:rsidR="00B4762D" w:rsidRPr="00A12435">
        <w:t xml:space="preserve"> Комитет).</w:t>
      </w:r>
    </w:p>
    <w:p w14:paraId="533E587F" w14:textId="77777777" w:rsidR="00B4762D" w:rsidRPr="00A12435" w:rsidRDefault="004D3344" w:rsidP="00D64ED7">
      <w:pPr>
        <w:ind w:firstLine="708"/>
        <w:jc w:val="both"/>
      </w:pPr>
      <w:r>
        <w:t>1.3. </w:t>
      </w:r>
      <w:r w:rsidR="00B4762D" w:rsidRPr="00A12435">
        <w:t>Почетным знаком награждаются несовершеннолетние</w:t>
      </w:r>
      <w:r w:rsidR="00A12435">
        <w:t xml:space="preserve"> граждане</w:t>
      </w:r>
      <w:r w:rsidR="00B4762D" w:rsidRPr="00A12435">
        <w:t>, отвечающие следующим признакам:</w:t>
      </w:r>
    </w:p>
    <w:p w14:paraId="19D5DB67" w14:textId="77777777" w:rsidR="00B4762D" w:rsidRPr="00A12435" w:rsidRDefault="00FD7315" w:rsidP="00D64ED7">
      <w:pPr>
        <w:ind w:firstLine="708"/>
        <w:jc w:val="both"/>
      </w:pPr>
      <w:r>
        <w:t>у</w:t>
      </w:r>
      <w:r w:rsidR="00B4762D" w:rsidRPr="00A12435">
        <w:t>частие во временной занятости не менее двух месяцев подряд либо</w:t>
      </w:r>
      <w:r w:rsidR="00A12435">
        <w:t xml:space="preserve"> </w:t>
      </w:r>
      <w:r w:rsidR="00B4762D" w:rsidRPr="00A12435">
        <w:t>в общей</w:t>
      </w:r>
      <w:r w:rsidR="00DB73B8">
        <w:t xml:space="preserve"> сложности четыре месяца за год;</w:t>
      </w:r>
    </w:p>
    <w:p w14:paraId="3C4EBB09" w14:textId="77777777" w:rsidR="00B4762D" w:rsidRPr="00A12435" w:rsidRDefault="00DB73B8" w:rsidP="00D64ED7">
      <w:pPr>
        <w:ind w:firstLine="708"/>
        <w:jc w:val="both"/>
      </w:pPr>
      <w:r>
        <w:t>в</w:t>
      </w:r>
      <w:r w:rsidR="00B4762D" w:rsidRPr="00A12435">
        <w:t>ысокая трудовая активность и</w:t>
      </w:r>
      <w:r w:rsidR="003658F8" w:rsidRPr="003658F8">
        <w:t xml:space="preserve"> степень исполнения </w:t>
      </w:r>
      <w:r w:rsidR="00B4762D" w:rsidRPr="00A12435">
        <w:t>несовершеннолетним</w:t>
      </w:r>
      <w:r w:rsidR="00250DBC">
        <w:t xml:space="preserve"> гражданином </w:t>
      </w:r>
      <w:r w:rsidR="00250DBC" w:rsidRPr="00A12435">
        <w:t>своих</w:t>
      </w:r>
      <w:r>
        <w:t xml:space="preserve"> должностных обязанностей;</w:t>
      </w:r>
    </w:p>
    <w:p w14:paraId="336A2016" w14:textId="77777777" w:rsidR="00B4762D" w:rsidRPr="00A12435" w:rsidRDefault="00DB73B8" w:rsidP="00D64ED7">
      <w:pPr>
        <w:ind w:firstLine="708"/>
        <w:jc w:val="both"/>
      </w:pPr>
      <w:r>
        <w:t>с</w:t>
      </w:r>
      <w:r w:rsidR="00B4762D" w:rsidRPr="00A12435">
        <w:t xml:space="preserve">облюдение несовершеннолетним </w:t>
      </w:r>
      <w:r w:rsidR="00250DBC">
        <w:t xml:space="preserve">гражданином </w:t>
      </w:r>
      <w:r w:rsidR="00B4762D" w:rsidRPr="00A12435">
        <w:t>трудовой дисциплины.</w:t>
      </w:r>
    </w:p>
    <w:p w14:paraId="095DC157" w14:textId="77777777" w:rsidR="00B4762D" w:rsidRPr="00A12435" w:rsidRDefault="004D3344" w:rsidP="00D64ED7">
      <w:pPr>
        <w:ind w:firstLine="708"/>
        <w:jc w:val="both"/>
      </w:pPr>
      <w:r>
        <w:t>1.4. </w:t>
      </w:r>
      <w:r w:rsidR="00B4762D" w:rsidRPr="00A12435">
        <w:t>Почетным знаком ежегодно награждается не более 10 лиц в год.</w:t>
      </w:r>
    </w:p>
    <w:p w14:paraId="6CCED5CF" w14:textId="77777777" w:rsidR="00B4762D" w:rsidRPr="00A12435" w:rsidRDefault="004D3344" w:rsidP="00D64ED7">
      <w:pPr>
        <w:ind w:firstLine="708"/>
        <w:jc w:val="both"/>
      </w:pPr>
      <w:r>
        <w:t>1.5. </w:t>
      </w:r>
      <w:r w:rsidR="00B4762D" w:rsidRPr="00A12435">
        <w:t>Вместе с почетным знаком несовершеннолетним</w:t>
      </w:r>
      <w:r w:rsidR="00250DBC">
        <w:t xml:space="preserve"> гражданам</w:t>
      </w:r>
      <w:r w:rsidR="00B4762D" w:rsidRPr="00A12435">
        <w:t xml:space="preserve"> вручаются</w:t>
      </w:r>
      <w:r w:rsidR="00250DBC">
        <w:t xml:space="preserve"> </w:t>
      </w:r>
      <w:r w:rsidR="00B4762D" w:rsidRPr="00A12435">
        <w:t>удостоверения к почетному знаку согласно образцу, утвержденному</w:t>
      </w:r>
      <w:r w:rsidR="00250DBC">
        <w:t xml:space="preserve"> </w:t>
      </w:r>
      <w:r w:rsidR="00B4762D" w:rsidRPr="00A12435">
        <w:t xml:space="preserve">приложением </w:t>
      </w:r>
      <w:r w:rsidR="00B87821">
        <w:br/>
      </w:r>
      <w:r w:rsidR="00B4762D" w:rsidRPr="00A12435">
        <w:t>к настоящему Положению.</w:t>
      </w:r>
    </w:p>
    <w:p w14:paraId="55ED50AC" w14:textId="77777777" w:rsidR="00B4762D" w:rsidRPr="00A12435" w:rsidRDefault="00B87821" w:rsidP="00D64ED7">
      <w:pPr>
        <w:ind w:firstLine="708"/>
        <w:jc w:val="both"/>
      </w:pPr>
      <w:r>
        <w:t>1.6. </w:t>
      </w:r>
      <w:r w:rsidR="00B4762D" w:rsidRPr="00A12435">
        <w:t>Удостоверение к почетному знаку подписывает председатель Комитета.</w:t>
      </w:r>
    </w:p>
    <w:p w14:paraId="0C3CB4AC" w14:textId="77777777" w:rsidR="00B4762D" w:rsidRPr="00A12435" w:rsidRDefault="00B87821" w:rsidP="00D64ED7">
      <w:pPr>
        <w:ind w:firstLine="708"/>
        <w:jc w:val="both"/>
      </w:pPr>
      <w:r>
        <w:t>1.7. </w:t>
      </w:r>
      <w:r w:rsidR="00B4762D" w:rsidRPr="00A12435">
        <w:t>Награждение почетным знак</w:t>
      </w:r>
      <w:r>
        <w:t>о</w:t>
      </w:r>
      <w:r w:rsidR="00B4762D" w:rsidRPr="00A12435">
        <w:t>м, вручение удостоверений к почетным</w:t>
      </w:r>
      <w:r w:rsidR="003B38BF">
        <w:t xml:space="preserve"> </w:t>
      </w:r>
      <w:r w:rsidR="00B4762D" w:rsidRPr="00A12435">
        <w:t>знакам производится на основании распоряжения Комитета.</w:t>
      </w:r>
    </w:p>
    <w:p w14:paraId="0FEBEA54" w14:textId="77777777" w:rsidR="00B4762D" w:rsidRPr="00A12435" w:rsidRDefault="00C254B8" w:rsidP="00D64ED7">
      <w:pPr>
        <w:ind w:firstLine="708"/>
        <w:jc w:val="both"/>
      </w:pPr>
      <w:r>
        <w:t>1.8. </w:t>
      </w:r>
      <w:r w:rsidR="00B4762D" w:rsidRPr="00A12435">
        <w:t>Дубликаты почетного знака и удостоверения к почетному знаку взамен</w:t>
      </w:r>
      <w:r w:rsidR="003B38BF">
        <w:t xml:space="preserve"> </w:t>
      </w:r>
      <w:r w:rsidR="00B4762D" w:rsidRPr="00A12435">
        <w:t>утраченных не выдаются.</w:t>
      </w:r>
    </w:p>
    <w:p w14:paraId="688942B3" w14:textId="77777777" w:rsidR="00B4762D" w:rsidRPr="00A12435" w:rsidRDefault="00C254B8" w:rsidP="00D64ED7">
      <w:pPr>
        <w:ind w:firstLine="708"/>
        <w:jc w:val="both"/>
      </w:pPr>
      <w:r>
        <w:t>1.9. </w:t>
      </w:r>
      <w:r w:rsidR="00B4762D" w:rsidRPr="00A12435">
        <w:t>Организация изготовления почетных знаков и бланков удостоверений</w:t>
      </w:r>
      <w:r w:rsidR="003B38BF">
        <w:t xml:space="preserve"> </w:t>
      </w:r>
      <w:r w:rsidR="003B38BF">
        <w:br/>
      </w:r>
      <w:r w:rsidR="00B4762D" w:rsidRPr="00A12435">
        <w:t>к почетным знакам осуществляется Комитетом, изготовление почетных</w:t>
      </w:r>
      <w:r w:rsidR="003B38BF">
        <w:t xml:space="preserve"> </w:t>
      </w:r>
      <w:r w:rsidR="00B4762D" w:rsidRPr="00A12435">
        <w:t>знаков и бланков удостоверений к почетным знакам осуществляется</w:t>
      </w:r>
      <w:r w:rsidR="003B38BF">
        <w:t xml:space="preserve"> </w:t>
      </w:r>
      <w:r w:rsidR="00B4762D" w:rsidRPr="00A12435">
        <w:t>Санкт-Петербургским государственным автономным учреждением «Центр</w:t>
      </w:r>
      <w:r w:rsidR="003B38BF">
        <w:t xml:space="preserve"> </w:t>
      </w:r>
      <w:r w:rsidR="00B4762D" w:rsidRPr="00A12435">
        <w:t xml:space="preserve">занятости населения Санкт-Петербурга» </w:t>
      </w:r>
      <w:r w:rsidR="003B38BF">
        <w:br/>
      </w:r>
      <w:r w:rsidR="00B4762D" w:rsidRPr="00A12435">
        <w:t xml:space="preserve">(далее </w:t>
      </w:r>
      <w:r w:rsidR="00825D09">
        <w:t>–</w:t>
      </w:r>
      <w:r w:rsidR="00B4762D" w:rsidRPr="00A12435">
        <w:t xml:space="preserve"> СПб ГАУ ЦЗН).</w:t>
      </w:r>
    </w:p>
    <w:p w14:paraId="74D0B0FB" w14:textId="77777777" w:rsidR="00B4762D" w:rsidRDefault="00B4762D" w:rsidP="00D64ED7">
      <w:pPr>
        <w:ind w:firstLine="708"/>
        <w:jc w:val="both"/>
      </w:pPr>
      <w:r w:rsidRPr="00A12435">
        <w:t>1.10. Средства на расходы, связанные с изготовлением и вручением</w:t>
      </w:r>
      <w:r w:rsidR="003B38BF">
        <w:t xml:space="preserve"> </w:t>
      </w:r>
      <w:r w:rsidRPr="00A12435">
        <w:t>почетных знаков и удостоверений к почетным знакам, предусматриваются</w:t>
      </w:r>
      <w:r w:rsidR="003B38BF">
        <w:t xml:space="preserve"> </w:t>
      </w:r>
      <w:r w:rsidRPr="00A12435">
        <w:t xml:space="preserve">в бюджете СПб ГАУ ЦЗН </w:t>
      </w:r>
      <w:r w:rsidR="003B38BF">
        <w:br/>
      </w:r>
      <w:r w:rsidRPr="00A12435">
        <w:t>на соответствующий финансовый год.</w:t>
      </w:r>
    </w:p>
    <w:p w14:paraId="052272DD" w14:textId="77777777" w:rsidR="003C3A1B" w:rsidRPr="00A12435" w:rsidRDefault="003C3A1B" w:rsidP="00D64ED7">
      <w:pPr>
        <w:ind w:firstLine="708"/>
        <w:jc w:val="both"/>
      </w:pPr>
    </w:p>
    <w:p w14:paraId="159D4E7F" w14:textId="77777777" w:rsidR="00B4762D" w:rsidRDefault="00ED01D8" w:rsidP="00825D09">
      <w:pPr>
        <w:jc w:val="center"/>
        <w:rPr>
          <w:b/>
        </w:rPr>
      </w:pPr>
      <w:r>
        <w:rPr>
          <w:b/>
        </w:rPr>
        <w:t>2. </w:t>
      </w:r>
      <w:r w:rsidR="00B4762D" w:rsidRPr="005F5F74">
        <w:rPr>
          <w:b/>
        </w:rPr>
        <w:t>Порядок награждения почетным знаком</w:t>
      </w:r>
    </w:p>
    <w:p w14:paraId="4ED9192E" w14:textId="77777777" w:rsidR="00D64ED7" w:rsidRPr="005F5F74" w:rsidRDefault="00D64ED7" w:rsidP="00D64ED7">
      <w:pPr>
        <w:ind w:firstLine="708"/>
        <w:jc w:val="center"/>
        <w:rPr>
          <w:b/>
        </w:rPr>
      </w:pPr>
    </w:p>
    <w:p w14:paraId="79A7D8A4" w14:textId="552A7BFA" w:rsidR="00B4762D" w:rsidRPr="00A12435" w:rsidRDefault="00875AF0" w:rsidP="00D64ED7">
      <w:pPr>
        <w:ind w:firstLine="708"/>
        <w:jc w:val="both"/>
      </w:pPr>
      <w:r w:rsidRPr="00872221">
        <w:t>2.1. </w:t>
      </w:r>
      <w:r w:rsidR="00B4762D" w:rsidRPr="00872221">
        <w:t>Объявление о начале приема ходатайств о награждении почетным</w:t>
      </w:r>
      <w:r w:rsidR="00494A82" w:rsidRPr="00872221">
        <w:t xml:space="preserve"> </w:t>
      </w:r>
      <w:r w:rsidR="00B4762D" w:rsidRPr="00872221">
        <w:t>знак</w:t>
      </w:r>
      <w:r w:rsidRPr="00872221">
        <w:t>ом</w:t>
      </w:r>
      <w:r w:rsidR="00B4762D" w:rsidRPr="00872221">
        <w:t xml:space="preserve"> </w:t>
      </w:r>
      <w:r w:rsidR="008D7EEC" w:rsidRPr="00872221">
        <w:br/>
        <w:t>и документов</w:t>
      </w:r>
      <w:r w:rsidR="008D7EEC">
        <w:t xml:space="preserve"> </w:t>
      </w:r>
      <w:r w:rsidR="00B4762D" w:rsidRPr="00A12435">
        <w:t xml:space="preserve">(далее </w:t>
      </w:r>
      <w:r>
        <w:t>–</w:t>
      </w:r>
      <w:r w:rsidR="00B4762D" w:rsidRPr="00A12435">
        <w:t xml:space="preserve"> наградные документы) и об условиях их подачи</w:t>
      </w:r>
      <w:r w:rsidR="00494A82">
        <w:t xml:space="preserve"> </w:t>
      </w:r>
      <w:r w:rsidR="00B4762D" w:rsidRPr="00A12435">
        <w:t xml:space="preserve">размещается </w:t>
      </w:r>
      <w:r w:rsidR="008D7EEC">
        <w:br/>
      </w:r>
      <w:r w:rsidR="00B4762D" w:rsidRPr="00A12435">
        <w:t xml:space="preserve">на официальном сайте Комитета </w:t>
      </w:r>
      <w:r>
        <w:t>в информационно-телекоммуникационной сети «Интернет»</w:t>
      </w:r>
      <w:r w:rsidR="0014211E" w:rsidRPr="0014211E">
        <w:t xml:space="preserve"> (доменное имя сайта в сети «Интернет» – ktzn.gov.spb.ru)</w:t>
      </w:r>
      <w:r>
        <w:t xml:space="preserve"> </w:t>
      </w:r>
      <w:r w:rsidR="00B4762D" w:rsidRPr="00A12435">
        <w:t xml:space="preserve">ежегодно </w:t>
      </w:r>
      <w:r w:rsidR="00573736">
        <w:br/>
      </w:r>
      <w:r w:rsidR="00B4762D" w:rsidRPr="00A12435">
        <w:t>не позднее</w:t>
      </w:r>
      <w:r w:rsidR="00494A82">
        <w:t xml:space="preserve"> 01 июня</w:t>
      </w:r>
      <w:r w:rsidR="00B4762D" w:rsidRPr="00A12435">
        <w:t>.</w:t>
      </w:r>
    </w:p>
    <w:p w14:paraId="372F111A" w14:textId="70C47F1D" w:rsidR="00E40B96" w:rsidRDefault="00B4762D" w:rsidP="00D64ED7">
      <w:pPr>
        <w:ind w:firstLine="708"/>
        <w:jc w:val="both"/>
      </w:pPr>
      <w:r w:rsidRPr="00A12435">
        <w:lastRenderedPageBreak/>
        <w:t>2.2</w:t>
      </w:r>
      <w:r w:rsidR="008A1BAC">
        <w:t>. </w:t>
      </w:r>
      <w:r w:rsidR="00494A82">
        <w:t>Наградные документы до 01 августа</w:t>
      </w:r>
      <w:r w:rsidRPr="00A12435">
        <w:t xml:space="preserve"> текущего года представляются</w:t>
      </w:r>
      <w:r w:rsidR="00787CA9">
        <w:t xml:space="preserve"> </w:t>
      </w:r>
      <w:r w:rsidRPr="00A12435">
        <w:t xml:space="preserve">в Комиссию </w:t>
      </w:r>
      <w:r w:rsidR="008A1BAC" w:rsidRPr="008A1BAC">
        <w:t xml:space="preserve">по присуждению награды Комитета по труду и занятости населения Санкт-Петербурга – почетного знака «Кадры будущего» </w:t>
      </w:r>
      <w:r w:rsidR="008A316A">
        <w:t xml:space="preserve">(далее </w:t>
      </w:r>
      <w:r w:rsidR="008A1BAC">
        <w:t>–</w:t>
      </w:r>
      <w:r w:rsidR="008A316A">
        <w:t xml:space="preserve"> Комиссия)</w:t>
      </w:r>
      <w:r w:rsidR="008A1BAC">
        <w:t>.</w:t>
      </w:r>
    </w:p>
    <w:p w14:paraId="23AFE04C" w14:textId="4F8EED33" w:rsidR="00F929A6" w:rsidRDefault="00FC7E74" w:rsidP="00FC7E74">
      <w:pPr>
        <w:ind w:firstLine="708"/>
        <w:jc w:val="both"/>
      </w:pPr>
      <w:r w:rsidRPr="005C1198">
        <w:t>П</w:t>
      </w:r>
      <w:r w:rsidR="00B4762D" w:rsidRPr="005C1198">
        <w:t>орядок работы</w:t>
      </w:r>
      <w:r w:rsidRPr="005C1198">
        <w:t xml:space="preserve"> Комиссии</w:t>
      </w:r>
      <w:r w:rsidR="00B4762D" w:rsidRPr="005C1198">
        <w:t>, рассмотрения наградных документов</w:t>
      </w:r>
      <w:r w:rsidR="00F54015" w:rsidRPr="005C1198">
        <w:t xml:space="preserve">, принятие решений </w:t>
      </w:r>
      <w:r w:rsidR="008A316A" w:rsidRPr="005C1198">
        <w:t xml:space="preserve">и </w:t>
      </w:r>
      <w:r w:rsidR="00F54015" w:rsidRPr="005C1198">
        <w:t>его оформление осуществляется</w:t>
      </w:r>
      <w:r w:rsidR="002D04D5" w:rsidRPr="005C1198">
        <w:t xml:space="preserve"> Комиссией</w:t>
      </w:r>
      <w:r w:rsidR="00B4762D" w:rsidRPr="005C1198">
        <w:t xml:space="preserve"> </w:t>
      </w:r>
      <w:r w:rsidRPr="005C1198">
        <w:t xml:space="preserve">в соответствии с </w:t>
      </w:r>
      <w:r>
        <w:t>Положение</w:t>
      </w:r>
      <w:r w:rsidR="005C1198">
        <w:t>м</w:t>
      </w:r>
      <w:r>
        <w:t xml:space="preserve"> о Комиссии </w:t>
      </w:r>
      <w:r w:rsidR="00001867">
        <w:br/>
      </w:r>
      <w:r>
        <w:t>по присуждению награды Комитета по труду и занятости населения Санкт-Петербурга – почетного знака «Кадры будущего»</w:t>
      </w:r>
      <w:r w:rsidR="00001867">
        <w:t xml:space="preserve">, утвержденным </w:t>
      </w:r>
      <w:r w:rsidR="005C1198">
        <w:t xml:space="preserve">настоящим </w:t>
      </w:r>
      <w:r w:rsidR="00001867">
        <w:t>распоряжением Комитета.</w:t>
      </w:r>
    </w:p>
    <w:p w14:paraId="2D3C92E3" w14:textId="77777777" w:rsidR="00875AF0" w:rsidRPr="00A12435" w:rsidRDefault="00875AF0" w:rsidP="00D64ED7">
      <w:pPr>
        <w:ind w:firstLine="708"/>
        <w:jc w:val="both"/>
      </w:pPr>
    </w:p>
    <w:p w14:paraId="07DBC8B0" w14:textId="77777777" w:rsidR="00F929A6" w:rsidRDefault="00B4762D" w:rsidP="00875AF0">
      <w:pPr>
        <w:ind w:firstLine="708"/>
        <w:jc w:val="center"/>
        <w:rPr>
          <w:b/>
        </w:rPr>
      </w:pPr>
      <w:r w:rsidRPr="00F929A6">
        <w:rPr>
          <w:b/>
        </w:rPr>
        <w:t>3.</w:t>
      </w:r>
      <w:r w:rsidR="00F929A6" w:rsidRPr="00F929A6">
        <w:rPr>
          <w:b/>
        </w:rPr>
        <w:t>Порядок</w:t>
      </w:r>
      <w:r w:rsidR="00E34B08">
        <w:rPr>
          <w:b/>
        </w:rPr>
        <w:t xml:space="preserve"> вручения и</w:t>
      </w:r>
      <w:r w:rsidR="00F929A6" w:rsidRPr="00F929A6">
        <w:rPr>
          <w:b/>
        </w:rPr>
        <w:t xml:space="preserve"> учета почетного знака</w:t>
      </w:r>
    </w:p>
    <w:p w14:paraId="15AEC096" w14:textId="77777777" w:rsidR="00875AF0" w:rsidRPr="00F929A6" w:rsidRDefault="00875AF0" w:rsidP="00875AF0">
      <w:pPr>
        <w:ind w:firstLine="708"/>
        <w:jc w:val="center"/>
        <w:rPr>
          <w:b/>
        </w:rPr>
      </w:pPr>
    </w:p>
    <w:p w14:paraId="6C1EFA41" w14:textId="235AD44C" w:rsidR="00E34B08" w:rsidRDefault="00580EF5" w:rsidP="00D64ED7">
      <w:pPr>
        <w:tabs>
          <w:tab w:val="left" w:pos="1134"/>
        </w:tabs>
        <w:ind w:firstLine="708"/>
        <w:jc w:val="both"/>
      </w:pPr>
      <w:r>
        <w:t>3.1. </w:t>
      </w:r>
      <w:r w:rsidR="00E34B08">
        <w:t>Вручение почетного знака и удостоверения к почетному знаку производится</w:t>
      </w:r>
      <w:r w:rsidR="00530D83">
        <w:t xml:space="preserve"> председателем Комитета либо по его поручению </w:t>
      </w:r>
      <w:r>
        <w:t>первым заместителем (</w:t>
      </w:r>
      <w:r w:rsidR="00530D83">
        <w:t>заместителем</w:t>
      </w:r>
      <w:r>
        <w:t>)</w:t>
      </w:r>
      <w:r w:rsidR="00530D83">
        <w:t xml:space="preserve"> председателя Комитета.</w:t>
      </w:r>
    </w:p>
    <w:p w14:paraId="7B737F8E" w14:textId="77777777" w:rsidR="00B4762D" w:rsidRPr="00A12435" w:rsidRDefault="00E34B08" w:rsidP="00D64ED7">
      <w:pPr>
        <w:ind w:firstLine="708"/>
        <w:jc w:val="both"/>
      </w:pPr>
      <w:r w:rsidRPr="00E34B08">
        <w:t xml:space="preserve">3.2. </w:t>
      </w:r>
      <w:r w:rsidR="00B4762D" w:rsidRPr="00A12435">
        <w:t>СПб ГАУ ЦЗН на основании распоряжения Комитета о награждении</w:t>
      </w:r>
      <w:r w:rsidR="003E49DD">
        <w:t xml:space="preserve"> </w:t>
      </w:r>
      <w:r w:rsidR="00B4762D" w:rsidRPr="00A12435">
        <w:t>почетным знаком оформляет соответствующие документы, ведет учет,</w:t>
      </w:r>
      <w:r w:rsidR="00C50411">
        <w:t xml:space="preserve"> </w:t>
      </w:r>
      <w:r w:rsidR="00B4762D" w:rsidRPr="00A12435">
        <w:t xml:space="preserve">регистрацию награжденных </w:t>
      </w:r>
      <w:r w:rsidR="008F2E37">
        <w:br/>
      </w:r>
      <w:r w:rsidR="00B4762D" w:rsidRPr="00A12435">
        <w:t>и осуществляет контроль за его вручением.</w:t>
      </w:r>
    </w:p>
    <w:p w14:paraId="18F152D0" w14:textId="6E2703B4" w:rsidR="00160ED0" w:rsidRDefault="00E34B08" w:rsidP="00D64ED7">
      <w:pPr>
        <w:ind w:firstLine="708"/>
        <w:jc w:val="both"/>
      </w:pPr>
      <w:r>
        <w:t>3.</w:t>
      </w:r>
      <w:r w:rsidR="0052650B">
        <w:t>3</w:t>
      </w:r>
      <w:r w:rsidR="000D2BBC">
        <w:t>. </w:t>
      </w:r>
      <w:r w:rsidR="00B4762D" w:rsidRPr="00A12435">
        <w:t>Повторное награждение почетным знаком не производится.</w:t>
      </w:r>
    </w:p>
    <w:p w14:paraId="1DA7CDCE" w14:textId="77777777" w:rsidR="00033727" w:rsidRDefault="00033727" w:rsidP="00A12435">
      <w:pPr>
        <w:jc w:val="both"/>
      </w:pPr>
    </w:p>
    <w:p w14:paraId="498F16ED" w14:textId="77777777" w:rsidR="00187F7D" w:rsidRDefault="00187F7D" w:rsidP="00A12435">
      <w:pPr>
        <w:jc w:val="both"/>
        <w:sectPr w:rsidR="00187F7D" w:rsidSect="00DA2E04">
          <w:pgSz w:w="11906" w:h="16838" w:code="9"/>
          <w:pgMar w:top="1134" w:right="850" w:bottom="1134" w:left="1701" w:header="0" w:footer="709" w:gutter="0"/>
          <w:pgNumType w:start="1"/>
          <w:cols w:space="708"/>
          <w:titlePg/>
          <w:docGrid w:linePitch="360"/>
        </w:sectPr>
      </w:pPr>
    </w:p>
    <w:p w14:paraId="77D09BBC" w14:textId="77777777" w:rsidR="00F9256F" w:rsidRPr="0061333A" w:rsidRDefault="00F9256F" w:rsidP="0061333A">
      <w:pPr>
        <w:ind w:left="6096"/>
        <w:jc w:val="both"/>
        <w:rPr>
          <w:sz w:val="22"/>
          <w:szCs w:val="22"/>
        </w:rPr>
      </w:pPr>
      <w:r w:rsidRPr="0061333A">
        <w:rPr>
          <w:sz w:val="22"/>
          <w:szCs w:val="22"/>
        </w:rPr>
        <w:lastRenderedPageBreak/>
        <w:t>Приложение</w:t>
      </w:r>
      <w:r w:rsidR="007C5AEE" w:rsidRPr="0061333A">
        <w:rPr>
          <w:sz w:val="22"/>
          <w:szCs w:val="22"/>
        </w:rPr>
        <w:t xml:space="preserve"> </w:t>
      </w:r>
    </w:p>
    <w:p w14:paraId="18F38398" w14:textId="4CD5224B" w:rsidR="00187F7D" w:rsidRPr="0061333A" w:rsidRDefault="00F9256F" w:rsidP="0061333A">
      <w:pPr>
        <w:ind w:left="6096"/>
        <w:rPr>
          <w:sz w:val="22"/>
          <w:szCs w:val="22"/>
        </w:rPr>
      </w:pPr>
      <w:r w:rsidRPr="0061333A">
        <w:rPr>
          <w:sz w:val="22"/>
          <w:szCs w:val="22"/>
        </w:rPr>
        <w:t xml:space="preserve">к Положению о награде Комитета по труду и занятости населения Санкт-Петербурга </w:t>
      </w:r>
      <w:r w:rsidR="000D2BBC" w:rsidRPr="0061333A">
        <w:rPr>
          <w:sz w:val="22"/>
          <w:szCs w:val="22"/>
        </w:rPr>
        <w:t>–</w:t>
      </w:r>
      <w:r w:rsidR="00D803C8" w:rsidRPr="0061333A">
        <w:rPr>
          <w:sz w:val="22"/>
          <w:szCs w:val="22"/>
        </w:rPr>
        <w:t xml:space="preserve"> </w:t>
      </w:r>
      <w:r w:rsidRPr="0061333A">
        <w:rPr>
          <w:sz w:val="22"/>
          <w:szCs w:val="22"/>
        </w:rPr>
        <w:t>почетном знаке «Кадры будущего»</w:t>
      </w:r>
    </w:p>
    <w:p w14:paraId="510C2147" w14:textId="77777777" w:rsidR="00A667DD" w:rsidRDefault="00A667DD" w:rsidP="00F9256F">
      <w:pPr>
        <w:ind w:left="6096"/>
        <w:jc w:val="both"/>
      </w:pPr>
    </w:p>
    <w:p w14:paraId="483C5BC5" w14:textId="77777777" w:rsidR="00187F7D" w:rsidRDefault="00187F7D" w:rsidP="00A12435">
      <w:pPr>
        <w:jc w:val="both"/>
      </w:pPr>
    </w:p>
    <w:p w14:paraId="4E996B68" w14:textId="29C13116" w:rsidR="00187F7D" w:rsidRDefault="00A667DD" w:rsidP="009121E4">
      <w:pPr>
        <w:ind w:firstLine="709"/>
        <w:jc w:val="both"/>
      </w:pPr>
      <w:r>
        <w:t xml:space="preserve">Образец удостоверения к </w:t>
      </w:r>
      <w:r w:rsidR="00D22927" w:rsidRPr="00D22927">
        <w:t>наград</w:t>
      </w:r>
      <w:r w:rsidR="00D22927">
        <w:t>е</w:t>
      </w:r>
      <w:r w:rsidR="00D22927" w:rsidRPr="00D22927">
        <w:t xml:space="preserve"> Комитета по труду и занятости населения </w:t>
      </w:r>
      <w:r w:rsidR="00D22927">
        <w:br/>
        <w:t>Санкт-Петербурга – почетн</w:t>
      </w:r>
      <w:r w:rsidR="009121E4">
        <w:t>ому</w:t>
      </w:r>
      <w:r w:rsidR="00D22927" w:rsidRPr="00D22927">
        <w:t xml:space="preserve"> знак</w:t>
      </w:r>
      <w:r w:rsidR="009121E4">
        <w:t>у</w:t>
      </w:r>
      <w:r w:rsidR="00D22927" w:rsidRPr="00D22927">
        <w:t xml:space="preserve"> «Кадры будущего»</w:t>
      </w:r>
      <w:r>
        <w:t>:</w:t>
      </w:r>
    </w:p>
    <w:p w14:paraId="6EBA62A0" w14:textId="77777777" w:rsidR="00187F7D" w:rsidRDefault="00187F7D" w:rsidP="00A12435">
      <w:pPr>
        <w:jc w:val="both"/>
      </w:pPr>
    </w:p>
    <w:p w14:paraId="7F6678E6" w14:textId="77777777" w:rsidR="00187F7D" w:rsidRDefault="00187F7D" w:rsidP="00A12435">
      <w:pPr>
        <w:jc w:val="both"/>
      </w:pPr>
    </w:p>
    <w:tbl>
      <w:tblPr>
        <w:tblW w:w="0" w:type="auto"/>
        <w:tblInd w:w="1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4"/>
      </w:tblGrid>
      <w:tr w:rsidR="00ED4130" w14:paraId="51127696" w14:textId="77777777" w:rsidTr="00ED4130">
        <w:trPr>
          <w:trHeight w:val="4678"/>
        </w:trPr>
        <w:tc>
          <w:tcPr>
            <w:tcW w:w="6484" w:type="dxa"/>
          </w:tcPr>
          <w:p w14:paraId="19391B99" w14:textId="77777777" w:rsidR="00ED4130" w:rsidRDefault="00ED4130" w:rsidP="00A12435">
            <w:pPr>
              <w:jc w:val="both"/>
            </w:pPr>
          </w:p>
          <w:p w14:paraId="3EE482CA" w14:textId="77777777" w:rsidR="00ED4130" w:rsidRDefault="00ED4130" w:rsidP="00A12435">
            <w:pPr>
              <w:jc w:val="both"/>
            </w:pPr>
          </w:p>
          <w:p w14:paraId="5F7A60CA" w14:textId="77777777" w:rsidR="00ED4130" w:rsidRDefault="008135FD" w:rsidP="00A12435">
            <w:pPr>
              <w:jc w:val="both"/>
            </w:pPr>
            <w:r>
              <w:t xml:space="preserve">                                                               </w:t>
            </w:r>
            <w:r w:rsidR="00ED4130">
              <w:t xml:space="preserve">Изображение герба </w:t>
            </w:r>
          </w:p>
          <w:p w14:paraId="74E00450" w14:textId="77777777" w:rsidR="00ED4130" w:rsidRDefault="008135FD" w:rsidP="00A12435">
            <w:pPr>
              <w:jc w:val="both"/>
            </w:pPr>
            <w:r>
              <w:t xml:space="preserve">                                                               </w:t>
            </w:r>
            <w:r w:rsidR="00ED4130">
              <w:t>Санкт-Петербурга</w:t>
            </w:r>
          </w:p>
        </w:tc>
      </w:tr>
    </w:tbl>
    <w:p w14:paraId="4C5C2658" w14:textId="77777777" w:rsidR="00187F7D" w:rsidRDefault="00187F7D" w:rsidP="00A12435">
      <w:pPr>
        <w:jc w:val="both"/>
      </w:pPr>
    </w:p>
    <w:p w14:paraId="0637CD3F" w14:textId="77777777" w:rsidR="008135FD" w:rsidRDefault="008135FD" w:rsidP="008135FD">
      <w:pPr>
        <w:jc w:val="both"/>
      </w:pPr>
    </w:p>
    <w:tbl>
      <w:tblPr>
        <w:tblW w:w="0" w:type="auto"/>
        <w:tblInd w:w="1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4"/>
      </w:tblGrid>
      <w:tr w:rsidR="008135FD" w:rsidRPr="00D77C3A" w14:paraId="5C568915" w14:textId="77777777" w:rsidTr="00182C64">
        <w:trPr>
          <w:trHeight w:val="4678"/>
        </w:trPr>
        <w:tc>
          <w:tcPr>
            <w:tcW w:w="6484" w:type="dxa"/>
            <w:shd w:val="clear" w:color="auto" w:fill="auto"/>
          </w:tcPr>
          <w:p w14:paraId="25C9A41C" w14:textId="77777777" w:rsidR="008135FD" w:rsidRPr="00D77C3A" w:rsidRDefault="008135FD" w:rsidP="00941F9D">
            <w:pPr>
              <w:jc w:val="both"/>
              <w:rPr>
                <w:sz w:val="22"/>
                <w:szCs w:val="22"/>
              </w:rPr>
            </w:pPr>
          </w:p>
          <w:p w14:paraId="5872FE0D" w14:textId="653C5382" w:rsidR="008135FD" w:rsidRPr="00D77C3A" w:rsidRDefault="008135FD" w:rsidP="009430C5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                   </w:t>
            </w:r>
            <w:r w:rsidR="009430C5" w:rsidRPr="00D77C3A">
              <w:rPr>
                <w:sz w:val="22"/>
                <w:szCs w:val="22"/>
              </w:rPr>
              <w:t xml:space="preserve">                </w:t>
            </w:r>
            <w:r w:rsidR="00C25DFE">
              <w:rPr>
                <w:sz w:val="22"/>
                <w:szCs w:val="22"/>
              </w:rPr>
              <w:t xml:space="preserve">          </w:t>
            </w:r>
            <w:r w:rsidR="009430C5" w:rsidRPr="00D77C3A">
              <w:rPr>
                <w:sz w:val="22"/>
                <w:szCs w:val="22"/>
              </w:rPr>
              <w:t xml:space="preserve"> </w:t>
            </w:r>
            <w:r w:rsidRPr="00D77C3A">
              <w:rPr>
                <w:sz w:val="22"/>
                <w:szCs w:val="22"/>
              </w:rPr>
              <w:t xml:space="preserve"> </w:t>
            </w:r>
            <w:r w:rsidR="009430C5" w:rsidRPr="00D77C3A">
              <w:rPr>
                <w:sz w:val="22"/>
                <w:szCs w:val="22"/>
              </w:rPr>
              <w:t>УДОСТОВ</w:t>
            </w:r>
            <w:r w:rsidR="00C25DFE">
              <w:rPr>
                <w:sz w:val="22"/>
                <w:szCs w:val="22"/>
              </w:rPr>
              <w:t>Е</w:t>
            </w:r>
            <w:r w:rsidR="009430C5" w:rsidRPr="00D77C3A">
              <w:rPr>
                <w:sz w:val="22"/>
                <w:szCs w:val="22"/>
              </w:rPr>
              <w:t xml:space="preserve">РЕНИЕ № </w:t>
            </w:r>
            <w:r w:rsidRPr="00D77C3A">
              <w:rPr>
                <w:sz w:val="22"/>
                <w:szCs w:val="22"/>
              </w:rPr>
              <w:t xml:space="preserve"> </w:t>
            </w:r>
            <w:r w:rsidR="009430C5" w:rsidRPr="00D77C3A">
              <w:rPr>
                <w:sz w:val="22"/>
                <w:szCs w:val="22"/>
              </w:rPr>
              <w:t>____</w:t>
            </w:r>
          </w:p>
          <w:p w14:paraId="4E8928AA" w14:textId="77777777" w:rsidR="004A71A9" w:rsidRPr="00D77C3A" w:rsidRDefault="004A71A9" w:rsidP="004A71A9">
            <w:pPr>
              <w:jc w:val="both"/>
              <w:rPr>
                <w:sz w:val="22"/>
                <w:szCs w:val="22"/>
              </w:rPr>
            </w:pPr>
          </w:p>
          <w:p w14:paraId="7EE9E9D4" w14:textId="77777777" w:rsidR="009430C5" w:rsidRPr="00D77C3A" w:rsidRDefault="004A71A9" w:rsidP="004A71A9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</w:t>
            </w:r>
            <w:r w:rsidR="009430C5" w:rsidRPr="00D77C3A">
              <w:rPr>
                <w:sz w:val="22"/>
                <w:szCs w:val="22"/>
              </w:rPr>
              <w:t>(изображение</w:t>
            </w:r>
          </w:p>
          <w:p w14:paraId="6EBC75AE" w14:textId="77777777" w:rsidR="009430C5" w:rsidRPr="00D77C3A" w:rsidRDefault="004A71A9" w:rsidP="004A71A9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   </w:t>
            </w:r>
            <w:r w:rsidR="00D77C3A">
              <w:rPr>
                <w:sz w:val="22"/>
                <w:szCs w:val="22"/>
              </w:rPr>
              <w:t>п</w:t>
            </w:r>
            <w:r w:rsidR="009430C5" w:rsidRPr="00D77C3A">
              <w:rPr>
                <w:sz w:val="22"/>
                <w:szCs w:val="22"/>
              </w:rPr>
              <w:t>очетного</w:t>
            </w:r>
            <w:r w:rsidRPr="00D77C3A">
              <w:rPr>
                <w:sz w:val="22"/>
                <w:szCs w:val="22"/>
              </w:rPr>
              <w:t xml:space="preserve">             ___________________________</w:t>
            </w:r>
          </w:p>
          <w:p w14:paraId="4EFB843A" w14:textId="77777777" w:rsidR="009430C5" w:rsidRPr="00D77C3A" w:rsidRDefault="004A71A9" w:rsidP="004A71A9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      </w:t>
            </w:r>
            <w:r w:rsidR="00404EED" w:rsidRPr="00D77C3A">
              <w:rPr>
                <w:sz w:val="22"/>
                <w:szCs w:val="22"/>
              </w:rPr>
              <w:t xml:space="preserve">знака)  </w:t>
            </w:r>
            <w:r w:rsidRPr="00D77C3A">
              <w:rPr>
                <w:sz w:val="22"/>
                <w:szCs w:val="22"/>
              </w:rPr>
              <w:t xml:space="preserve">              ____________________________</w:t>
            </w:r>
          </w:p>
          <w:p w14:paraId="220C9431" w14:textId="77777777" w:rsidR="004A71A9" w:rsidRPr="00D77C3A" w:rsidRDefault="004A71A9" w:rsidP="004A71A9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                                 ____________________________</w:t>
            </w:r>
          </w:p>
          <w:p w14:paraId="579DDD96" w14:textId="77777777" w:rsidR="005D26CA" w:rsidRPr="00D77C3A" w:rsidRDefault="005D26CA" w:rsidP="004A71A9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                                               награжден (а)</w:t>
            </w:r>
          </w:p>
          <w:p w14:paraId="5E4AAFC3" w14:textId="77777777" w:rsidR="005D26CA" w:rsidRPr="00D77C3A" w:rsidRDefault="005D26CA" w:rsidP="004A71A9">
            <w:pPr>
              <w:jc w:val="both"/>
              <w:rPr>
                <w:sz w:val="22"/>
                <w:szCs w:val="22"/>
              </w:rPr>
            </w:pPr>
            <w:r w:rsidRPr="00D77C3A">
              <w:rPr>
                <w:sz w:val="22"/>
                <w:szCs w:val="22"/>
              </w:rPr>
              <w:t xml:space="preserve">                                                      почетным знаком</w:t>
            </w:r>
          </w:p>
          <w:p w14:paraId="7245B7BC" w14:textId="77777777" w:rsidR="005D26CA" w:rsidRDefault="00D77C3A" w:rsidP="005D2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Pr="00D77C3A">
              <w:rPr>
                <w:sz w:val="22"/>
                <w:szCs w:val="22"/>
              </w:rPr>
              <w:t xml:space="preserve">  </w:t>
            </w:r>
            <w:r w:rsidR="005D26CA" w:rsidRPr="00D77C3A">
              <w:rPr>
                <w:sz w:val="22"/>
                <w:szCs w:val="22"/>
              </w:rPr>
              <w:t>«Кадры бу</w:t>
            </w:r>
            <w:r w:rsidRPr="00D77C3A">
              <w:rPr>
                <w:sz w:val="22"/>
                <w:szCs w:val="22"/>
              </w:rPr>
              <w:t>ду</w:t>
            </w:r>
            <w:r w:rsidR="005D26CA" w:rsidRPr="00D77C3A">
              <w:rPr>
                <w:sz w:val="22"/>
                <w:szCs w:val="22"/>
              </w:rPr>
              <w:t>щего»</w:t>
            </w:r>
          </w:p>
          <w:p w14:paraId="77A696B6" w14:textId="77777777" w:rsidR="00C85502" w:rsidRDefault="00C85502" w:rsidP="004B4684">
            <w:pPr>
              <w:rPr>
                <w:sz w:val="22"/>
                <w:szCs w:val="22"/>
              </w:rPr>
            </w:pPr>
          </w:p>
          <w:p w14:paraId="4CF0C837" w14:textId="77777777" w:rsidR="004B4684" w:rsidRDefault="004B4684" w:rsidP="004B4684">
            <w:pPr>
              <w:tabs>
                <w:tab w:val="left" w:pos="1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  <w:r w:rsidR="00C85502">
              <w:rPr>
                <w:sz w:val="22"/>
                <w:szCs w:val="22"/>
              </w:rPr>
              <w:t xml:space="preserve">Комитет по труду и занятости </w:t>
            </w:r>
          </w:p>
          <w:p w14:paraId="4C3DC8CF" w14:textId="77777777" w:rsidR="00C85502" w:rsidRDefault="004B4684" w:rsidP="004B4684">
            <w:pPr>
              <w:tabs>
                <w:tab w:val="left" w:pos="17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A36D86">
              <w:rPr>
                <w:sz w:val="22"/>
                <w:szCs w:val="22"/>
              </w:rPr>
              <w:t xml:space="preserve">              </w:t>
            </w:r>
            <w:r w:rsidR="00C85502">
              <w:rPr>
                <w:sz w:val="22"/>
                <w:szCs w:val="22"/>
              </w:rPr>
              <w:t>населения Санкт-Петербурга</w:t>
            </w:r>
          </w:p>
          <w:p w14:paraId="794D9D70" w14:textId="77777777" w:rsidR="004B4684" w:rsidRDefault="004B4684" w:rsidP="004B4684">
            <w:pPr>
              <w:tabs>
                <w:tab w:val="left" w:pos="1710"/>
              </w:tabs>
              <w:rPr>
                <w:sz w:val="22"/>
                <w:szCs w:val="22"/>
              </w:rPr>
            </w:pPr>
          </w:p>
          <w:p w14:paraId="319DD5A3" w14:textId="77777777" w:rsidR="004B4684" w:rsidRDefault="00A36D86" w:rsidP="00A36D86">
            <w:pPr>
              <w:tabs>
                <w:tab w:val="left" w:pos="1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</w:t>
            </w:r>
            <w:r w:rsidR="004B4684">
              <w:rPr>
                <w:sz w:val="22"/>
                <w:szCs w:val="22"/>
              </w:rPr>
              <w:t>Распоряжение от __________№_____</w:t>
            </w:r>
          </w:p>
          <w:p w14:paraId="39FE3851" w14:textId="77777777" w:rsidR="004B4684" w:rsidRPr="00FB5AA9" w:rsidRDefault="00240817" w:rsidP="0061404E">
            <w:pPr>
              <w:tabs>
                <w:tab w:val="left" w:pos="1710"/>
              </w:tabs>
              <w:ind w:right="2295"/>
              <w:jc w:val="right"/>
              <w:rPr>
                <w:sz w:val="22"/>
                <w:szCs w:val="22"/>
              </w:rPr>
            </w:pPr>
            <w:r w:rsidRPr="00FB5AA9">
              <w:rPr>
                <w:sz w:val="22"/>
                <w:szCs w:val="22"/>
              </w:rPr>
              <w:t>(правовой акт)</w:t>
            </w:r>
          </w:p>
          <w:p w14:paraId="68C34321" w14:textId="77777777" w:rsidR="00240817" w:rsidRPr="00240817" w:rsidRDefault="00240817" w:rsidP="00EF5E98">
            <w:pPr>
              <w:tabs>
                <w:tab w:val="left" w:pos="1710"/>
              </w:tabs>
              <w:ind w:right="2295"/>
              <w:jc w:val="right"/>
              <w:rPr>
                <w:sz w:val="22"/>
                <w:szCs w:val="22"/>
                <w:highlight w:val="yellow"/>
              </w:rPr>
            </w:pPr>
          </w:p>
          <w:p w14:paraId="65933B4B" w14:textId="25F342AC" w:rsidR="00240817" w:rsidRPr="00D77C3A" w:rsidRDefault="00240817" w:rsidP="00EF5E98">
            <w:pPr>
              <w:tabs>
                <w:tab w:val="left" w:pos="1710"/>
              </w:tabs>
              <w:ind w:right="1161"/>
              <w:jc w:val="right"/>
              <w:rPr>
                <w:sz w:val="22"/>
                <w:szCs w:val="22"/>
              </w:rPr>
            </w:pPr>
            <w:r w:rsidRPr="00B9035A">
              <w:rPr>
                <w:sz w:val="22"/>
                <w:szCs w:val="22"/>
                <w:shd w:val="clear" w:color="auto" w:fill="FFFFFF" w:themeFill="background1"/>
              </w:rPr>
              <w:t>Санкт-Петербург</w:t>
            </w:r>
          </w:p>
        </w:tc>
      </w:tr>
    </w:tbl>
    <w:p w14:paraId="7ED5C67D" w14:textId="77777777" w:rsidR="00187F7D" w:rsidRPr="00D77C3A" w:rsidRDefault="00187F7D" w:rsidP="00A12435">
      <w:pPr>
        <w:jc w:val="both"/>
        <w:rPr>
          <w:sz w:val="22"/>
          <w:szCs w:val="22"/>
        </w:rPr>
      </w:pPr>
    </w:p>
    <w:p w14:paraId="6A2C9DC6" w14:textId="77777777" w:rsidR="00187F7D" w:rsidRPr="00D77C3A" w:rsidRDefault="00187F7D" w:rsidP="00A12435">
      <w:pPr>
        <w:jc w:val="both"/>
        <w:rPr>
          <w:sz w:val="22"/>
          <w:szCs w:val="22"/>
        </w:rPr>
      </w:pPr>
    </w:p>
    <w:p w14:paraId="4CAD9237" w14:textId="77777777" w:rsidR="00187F7D" w:rsidRDefault="00187F7D" w:rsidP="00A12435">
      <w:pPr>
        <w:jc w:val="both"/>
      </w:pPr>
    </w:p>
    <w:p w14:paraId="39CF274A" w14:textId="77777777" w:rsidR="00187F7D" w:rsidRDefault="00187F7D" w:rsidP="00A12435">
      <w:pPr>
        <w:jc w:val="both"/>
      </w:pPr>
    </w:p>
    <w:p w14:paraId="5B231D85" w14:textId="77777777" w:rsidR="00724BA2" w:rsidRDefault="00724BA2" w:rsidP="00673445">
      <w:pPr>
        <w:tabs>
          <w:tab w:val="left" w:pos="6096"/>
        </w:tabs>
        <w:jc w:val="both"/>
        <w:sectPr w:rsidR="00724BA2" w:rsidSect="009121E4">
          <w:pgSz w:w="11906" w:h="16838" w:code="9"/>
          <w:pgMar w:top="1134" w:right="850" w:bottom="1134" w:left="1701" w:header="0" w:footer="709" w:gutter="0"/>
          <w:cols w:space="708"/>
          <w:titlePg/>
          <w:docGrid w:linePitch="360"/>
        </w:sectPr>
      </w:pPr>
    </w:p>
    <w:p w14:paraId="68A63FEF" w14:textId="59E4A28A" w:rsidR="007758A7" w:rsidRPr="007758A7" w:rsidRDefault="007758A7" w:rsidP="00673445">
      <w:pPr>
        <w:ind w:left="4820" w:hanging="283"/>
        <w:jc w:val="both"/>
        <w:rPr>
          <w:sz w:val="22"/>
          <w:szCs w:val="22"/>
        </w:rPr>
      </w:pPr>
      <w:r w:rsidRPr="007758A7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№ 1</w:t>
      </w:r>
    </w:p>
    <w:p w14:paraId="4CEF9EE5" w14:textId="77777777" w:rsidR="007758A7" w:rsidRPr="007758A7" w:rsidRDefault="007758A7" w:rsidP="00673445">
      <w:pPr>
        <w:ind w:left="4820" w:hanging="283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к распоряжению Комитета</w:t>
      </w:r>
    </w:p>
    <w:p w14:paraId="333C7D3F" w14:textId="77777777" w:rsidR="007758A7" w:rsidRDefault="007758A7" w:rsidP="00673445">
      <w:pPr>
        <w:ind w:left="4820" w:hanging="283"/>
        <w:jc w:val="both"/>
        <w:rPr>
          <w:sz w:val="22"/>
          <w:szCs w:val="22"/>
        </w:rPr>
      </w:pPr>
      <w:r w:rsidRPr="007758A7">
        <w:rPr>
          <w:sz w:val="22"/>
          <w:szCs w:val="22"/>
        </w:rPr>
        <w:t xml:space="preserve">по труду и занятости </w:t>
      </w:r>
    </w:p>
    <w:p w14:paraId="309A6C34" w14:textId="1FA2B746" w:rsidR="007758A7" w:rsidRPr="007758A7" w:rsidRDefault="007758A7" w:rsidP="00673445">
      <w:pPr>
        <w:ind w:left="4820" w:hanging="283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населения</w:t>
      </w:r>
      <w:r>
        <w:rPr>
          <w:sz w:val="22"/>
          <w:szCs w:val="22"/>
        </w:rPr>
        <w:t xml:space="preserve"> </w:t>
      </w:r>
      <w:r w:rsidRPr="007758A7">
        <w:rPr>
          <w:sz w:val="22"/>
          <w:szCs w:val="22"/>
        </w:rPr>
        <w:t>Санкт-Петербурга</w:t>
      </w:r>
    </w:p>
    <w:p w14:paraId="727DD380" w14:textId="2F35DE8F" w:rsidR="007D3AD1" w:rsidRPr="007758A7" w:rsidRDefault="007758A7" w:rsidP="00673445">
      <w:pPr>
        <w:ind w:left="4820" w:hanging="283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от______________№ ______</w:t>
      </w:r>
    </w:p>
    <w:p w14:paraId="6027D327" w14:textId="77777777" w:rsidR="007D3AD1" w:rsidRDefault="007D3AD1" w:rsidP="0059221C">
      <w:pPr>
        <w:ind w:left="426"/>
        <w:jc w:val="both"/>
        <w:rPr>
          <w:sz w:val="22"/>
          <w:szCs w:val="22"/>
        </w:rPr>
      </w:pPr>
    </w:p>
    <w:p w14:paraId="78F273AB" w14:textId="77777777" w:rsidR="007A5B55" w:rsidRDefault="007A5B55" w:rsidP="007A5B55">
      <w:pPr>
        <w:jc w:val="center"/>
        <w:rPr>
          <w:b/>
        </w:rPr>
      </w:pPr>
    </w:p>
    <w:p w14:paraId="28BA846E" w14:textId="1677472E" w:rsidR="007A5B55" w:rsidRPr="007A5B55" w:rsidRDefault="007A5B55" w:rsidP="007A5B55">
      <w:pPr>
        <w:jc w:val="center"/>
        <w:rPr>
          <w:b/>
        </w:rPr>
      </w:pPr>
      <w:r w:rsidRPr="007A5B55">
        <w:rPr>
          <w:b/>
        </w:rPr>
        <w:t>СОСТАВ</w:t>
      </w:r>
    </w:p>
    <w:p w14:paraId="47999EC7" w14:textId="77777777" w:rsidR="007E6918" w:rsidRDefault="007F1F3B" w:rsidP="007E6918">
      <w:pPr>
        <w:jc w:val="center"/>
        <w:rPr>
          <w:b/>
        </w:rPr>
      </w:pPr>
      <w:r w:rsidRPr="007E6918">
        <w:rPr>
          <w:b/>
        </w:rPr>
        <w:t xml:space="preserve">Комиссии по присуждению награды Комитета по труду и занятости </w:t>
      </w:r>
    </w:p>
    <w:p w14:paraId="405DB44C" w14:textId="6B6D0E29" w:rsidR="007758A7" w:rsidRPr="007E6918" w:rsidRDefault="007F1F3B" w:rsidP="007E6918">
      <w:pPr>
        <w:jc w:val="center"/>
        <w:rPr>
          <w:b/>
          <w:sz w:val="22"/>
          <w:szCs w:val="22"/>
        </w:rPr>
      </w:pPr>
      <w:r w:rsidRPr="007E6918">
        <w:rPr>
          <w:b/>
        </w:rPr>
        <w:t>населения Санкт-Петербурга – почетного знака «Кадры будущего»</w:t>
      </w:r>
    </w:p>
    <w:p w14:paraId="65DAA677" w14:textId="77777777" w:rsidR="007758A7" w:rsidRDefault="007758A7" w:rsidP="007E6918">
      <w:pPr>
        <w:jc w:val="both"/>
        <w:rPr>
          <w:sz w:val="22"/>
          <w:szCs w:val="22"/>
        </w:rPr>
      </w:pPr>
    </w:p>
    <w:p w14:paraId="6BCBD59D" w14:textId="367269A3" w:rsidR="007E6918" w:rsidRDefault="007E6918" w:rsidP="007E6918">
      <w:pPr>
        <w:jc w:val="both"/>
        <w:rPr>
          <w:sz w:val="22"/>
          <w:szCs w:val="22"/>
        </w:rPr>
      </w:pPr>
    </w:p>
    <w:p w14:paraId="60C728EF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537A3C41" w14:textId="77777777" w:rsidR="003A46E6" w:rsidRPr="00454574" w:rsidRDefault="003A46E6" w:rsidP="003A46E6">
      <w:pPr>
        <w:jc w:val="both"/>
        <w:rPr>
          <w:b/>
          <w:sz w:val="22"/>
          <w:szCs w:val="22"/>
        </w:rPr>
      </w:pPr>
      <w:r w:rsidRPr="00454574">
        <w:rPr>
          <w:b/>
          <w:sz w:val="22"/>
          <w:szCs w:val="22"/>
        </w:rPr>
        <w:t>Члены Комиссии:</w:t>
      </w:r>
    </w:p>
    <w:p w14:paraId="136664E1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5A38C85B" w14:textId="6E28DCC4" w:rsidR="003A46E6" w:rsidRPr="003A46E6" w:rsidRDefault="00454574" w:rsidP="00E43093">
      <w:pPr>
        <w:ind w:left="3544" w:hanging="3544"/>
        <w:jc w:val="both"/>
        <w:rPr>
          <w:sz w:val="22"/>
          <w:szCs w:val="22"/>
        </w:rPr>
      </w:pPr>
      <w:r>
        <w:rPr>
          <w:sz w:val="22"/>
          <w:szCs w:val="22"/>
        </w:rPr>
        <w:t>Замышляева Елена Евгеньевна</w:t>
      </w:r>
      <w:r w:rsidR="00E43093">
        <w:rPr>
          <w:sz w:val="22"/>
          <w:szCs w:val="22"/>
        </w:rPr>
        <w:tab/>
      </w:r>
      <w:r w:rsidR="003A46E6" w:rsidRPr="003A46E6">
        <w:rPr>
          <w:sz w:val="22"/>
          <w:szCs w:val="22"/>
        </w:rPr>
        <w:t>– первый заместитель председателя Комитета</w:t>
      </w:r>
      <w:r w:rsidR="00553158">
        <w:rPr>
          <w:sz w:val="22"/>
          <w:szCs w:val="22"/>
        </w:rPr>
        <w:br/>
      </w:r>
      <w:r w:rsidR="003A46E6" w:rsidRPr="003A46E6">
        <w:rPr>
          <w:sz w:val="22"/>
          <w:szCs w:val="22"/>
        </w:rPr>
        <w:t xml:space="preserve"> по труду и занятости населения </w:t>
      </w:r>
      <w:r w:rsidR="00553158">
        <w:rPr>
          <w:sz w:val="22"/>
          <w:szCs w:val="22"/>
        </w:rPr>
        <w:br/>
      </w:r>
      <w:r w:rsidR="003A46E6" w:rsidRPr="003A46E6">
        <w:rPr>
          <w:sz w:val="22"/>
          <w:szCs w:val="22"/>
        </w:rPr>
        <w:t>Санкт-Петербурга</w:t>
      </w:r>
    </w:p>
    <w:p w14:paraId="4F6B22E0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5C25C0B8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2F5F286A" w14:textId="5B9F24BB" w:rsidR="003A46E6" w:rsidRPr="003A46E6" w:rsidRDefault="003A46E6" w:rsidP="00553158">
      <w:pPr>
        <w:ind w:left="3540" w:hanging="3540"/>
        <w:jc w:val="both"/>
        <w:rPr>
          <w:sz w:val="22"/>
          <w:szCs w:val="22"/>
        </w:rPr>
      </w:pPr>
      <w:r w:rsidRPr="003A46E6">
        <w:rPr>
          <w:sz w:val="22"/>
          <w:szCs w:val="22"/>
        </w:rPr>
        <w:t xml:space="preserve">Соколова Ирина Сергеевна </w:t>
      </w:r>
      <w:r w:rsidRPr="003A46E6">
        <w:rPr>
          <w:sz w:val="22"/>
          <w:szCs w:val="22"/>
        </w:rPr>
        <w:tab/>
      </w:r>
      <w:r w:rsidR="00553158">
        <w:rPr>
          <w:sz w:val="22"/>
          <w:szCs w:val="22"/>
        </w:rPr>
        <w:t xml:space="preserve"> – </w:t>
      </w:r>
      <w:r w:rsidRPr="003A46E6">
        <w:rPr>
          <w:sz w:val="22"/>
          <w:szCs w:val="22"/>
        </w:rPr>
        <w:t xml:space="preserve">начальник отдела координации деятельности подведомственных учреждений Комитета </w:t>
      </w:r>
      <w:r w:rsidR="002960A7">
        <w:rPr>
          <w:sz w:val="22"/>
          <w:szCs w:val="22"/>
        </w:rPr>
        <w:br/>
      </w:r>
      <w:r w:rsidRPr="003A46E6">
        <w:rPr>
          <w:sz w:val="22"/>
          <w:szCs w:val="22"/>
        </w:rPr>
        <w:t xml:space="preserve">по труду и занятости населения </w:t>
      </w:r>
      <w:r w:rsidR="002960A7">
        <w:rPr>
          <w:sz w:val="22"/>
          <w:szCs w:val="22"/>
        </w:rPr>
        <w:br/>
      </w:r>
      <w:r w:rsidRPr="003A46E6">
        <w:rPr>
          <w:sz w:val="22"/>
          <w:szCs w:val="22"/>
        </w:rPr>
        <w:t>Санкт-Петербурга</w:t>
      </w:r>
    </w:p>
    <w:p w14:paraId="709E2E9D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6A30F775" w14:textId="396ED89D" w:rsidR="003A46E6" w:rsidRPr="003A46E6" w:rsidRDefault="003A46E6" w:rsidP="00E43093">
      <w:pPr>
        <w:ind w:left="3544" w:hanging="3544"/>
        <w:jc w:val="both"/>
        <w:rPr>
          <w:sz w:val="22"/>
          <w:szCs w:val="22"/>
        </w:rPr>
      </w:pPr>
      <w:r w:rsidRPr="003A46E6">
        <w:rPr>
          <w:sz w:val="22"/>
          <w:szCs w:val="22"/>
        </w:rPr>
        <w:t>Брустина Лариса Николаевна</w:t>
      </w:r>
      <w:r w:rsidR="002960A7">
        <w:rPr>
          <w:sz w:val="22"/>
          <w:szCs w:val="22"/>
        </w:rPr>
        <w:tab/>
      </w:r>
      <w:r w:rsidRPr="003A46E6">
        <w:rPr>
          <w:sz w:val="22"/>
          <w:szCs w:val="22"/>
        </w:rPr>
        <w:t xml:space="preserve">– ведущий специалист сектора специальных форм занятости отдела занятости граждан </w:t>
      </w:r>
      <w:r w:rsidR="00E43093">
        <w:rPr>
          <w:sz w:val="22"/>
          <w:szCs w:val="22"/>
        </w:rPr>
        <w:br/>
      </w:r>
      <w:r w:rsidRPr="003A46E6">
        <w:rPr>
          <w:sz w:val="22"/>
          <w:szCs w:val="22"/>
        </w:rPr>
        <w:t>с особыми п</w:t>
      </w:r>
      <w:r w:rsidR="00E43093">
        <w:rPr>
          <w:sz w:val="22"/>
          <w:szCs w:val="22"/>
        </w:rPr>
        <w:t xml:space="preserve">отребностями Комитета по труду </w:t>
      </w:r>
      <w:r w:rsidR="00E43093">
        <w:rPr>
          <w:sz w:val="22"/>
          <w:szCs w:val="22"/>
        </w:rPr>
        <w:br/>
      </w:r>
      <w:r w:rsidRPr="003A46E6">
        <w:rPr>
          <w:sz w:val="22"/>
          <w:szCs w:val="22"/>
        </w:rPr>
        <w:t>и занятости населения Санкт-Петербурга</w:t>
      </w:r>
    </w:p>
    <w:p w14:paraId="73923E9C" w14:textId="77777777" w:rsidR="003A46E6" w:rsidRPr="003A46E6" w:rsidRDefault="003A46E6" w:rsidP="00E43093">
      <w:pPr>
        <w:ind w:left="3544" w:hanging="3544"/>
        <w:jc w:val="both"/>
        <w:rPr>
          <w:sz w:val="22"/>
          <w:szCs w:val="22"/>
        </w:rPr>
      </w:pPr>
    </w:p>
    <w:p w14:paraId="4C78D138" w14:textId="52E95B17" w:rsidR="003A46E6" w:rsidRPr="003A46E6" w:rsidRDefault="00CF1F1D" w:rsidP="00CF1F1D">
      <w:pPr>
        <w:ind w:left="3544" w:hanging="3544"/>
        <w:jc w:val="both"/>
        <w:rPr>
          <w:sz w:val="22"/>
          <w:szCs w:val="22"/>
        </w:rPr>
      </w:pPr>
      <w:r>
        <w:rPr>
          <w:sz w:val="22"/>
          <w:szCs w:val="22"/>
        </w:rPr>
        <w:t>Лабай Мария Эдуардовна</w:t>
      </w:r>
      <w:r w:rsidR="00E43093">
        <w:rPr>
          <w:sz w:val="22"/>
          <w:szCs w:val="22"/>
        </w:rPr>
        <w:tab/>
      </w:r>
      <w:r w:rsidR="003A46E6" w:rsidRPr="003A46E6">
        <w:rPr>
          <w:sz w:val="22"/>
          <w:szCs w:val="22"/>
        </w:rPr>
        <w:t xml:space="preserve">– главный специалист отдела развития </w:t>
      </w:r>
      <w:r>
        <w:rPr>
          <w:sz w:val="22"/>
          <w:szCs w:val="22"/>
        </w:rPr>
        <w:t xml:space="preserve">               </w:t>
      </w:r>
      <w:r w:rsidR="003A46E6" w:rsidRPr="003A46E6">
        <w:rPr>
          <w:sz w:val="22"/>
          <w:szCs w:val="22"/>
        </w:rPr>
        <w:t xml:space="preserve">человеческого капитала Комитета по труду </w:t>
      </w:r>
      <w:r>
        <w:rPr>
          <w:sz w:val="22"/>
          <w:szCs w:val="22"/>
        </w:rPr>
        <w:br/>
      </w:r>
      <w:r w:rsidR="003A46E6" w:rsidRPr="003A46E6">
        <w:rPr>
          <w:sz w:val="22"/>
          <w:szCs w:val="22"/>
        </w:rPr>
        <w:t>и занятости населения Санкт-Петербурга</w:t>
      </w:r>
    </w:p>
    <w:p w14:paraId="51FF3692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46DD6817" w14:textId="21636EFA" w:rsidR="003A46E6" w:rsidRDefault="003A46E6" w:rsidP="00A34211">
      <w:pPr>
        <w:ind w:left="3544" w:hanging="3544"/>
        <w:jc w:val="both"/>
        <w:rPr>
          <w:sz w:val="22"/>
          <w:szCs w:val="22"/>
        </w:rPr>
      </w:pPr>
      <w:r w:rsidRPr="003A46E6">
        <w:rPr>
          <w:sz w:val="22"/>
          <w:szCs w:val="22"/>
        </w:rPr>
        <w:t>Эльм Валентина Александровна</w:t>
      </w:r>
      <w:r w:rsidRPr="003A46E6">
        <w:rPr>
          <w:sz w:val="22"/>
          <w:szCs w:val="22"/>
        </w:rPr>
        <w:tab/>
        <w:t>– заместитель руководителя Агентства занятости населения Красногвардейского района Санкт-Петербурга государственного автономного учреждения «Центр занятости населения Санкт-Петербурга»</w:t>
      </w:r>
    </w:p>
    <w:p w14:paraId="7EA52191" w14:textId="77777777" w:rsidR="00CF1F1D" w:rsidRPr="003A46E6" w:rsidRDefault="00CF1F1D" w:rsidP="00A34211">
      <w:pPr>
        <w:ind w:left="3544" w:hanging="3544"/>
        <w:jc w:val="both"/>
        <w:rPr>
          <w:sz w:val="22"/>
          <w:szCs w:val="22"/>
        </w:rPr>
      </w:pPr>
    </w:p>
    <w:p w14:paraId="0AF26A58" w14:textId="32FA303E" w:rsidR="003A46E6" w:rsidRPr="003A46E6" w:rsidRDefault="00CF1F1D" w:rsidP="004D2576">
      <w:pPr>
        <w:ind w:left="3544" w:hanging="3544"/>
        <w:jc w:val="both"/>
        <w:rPr>
          <w:sz w:val="22"/>
          <w:szCs w:val="22"/>
        </w:rPr>
      </w:pPr>
      <w:r>
        <w:rPr>
          <w:sz w:val="22"/>
          <w:szCs w:val="22"/>
        </w:rPr>
        <w:t>Погодина Ольга Владимировна</w:t>
      </w:r>
      <w:r w:rsidR="003A46E6" w:rsidRPr="003A46E6">
        <w:rPr>
          <w:sz w:val="22"/>
          <w:szCs w:val="22"/>
        </w:rPr>
        <w:tab/>
        <w:t>– заместитель директора государственного автономного учреждения «Центр занятости населения Санкт-Петербурга»</w:t>
      </w:r>
    </w:p>
    <w:p w14:paraId="10E65929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7891874F" w14:textId="3E557E81" w:rsidR="003A46E6" w:rsidRPr="003A46E6" w:rsidRDefault="003A46E6" w:rsidP="004D2576">
      <w:pPr>
        <w:ind w:left="3544" w:hanging="3544"/>
        <w:jc w:val="both"/>
        <w:rPr>
          <w:sz w:val="22"/>
          <w:szCs w:val="22"/>
        </w:rPr>
      </w:pPr>
      <w:r w:rsidRPr="003A46E6">
        <w:rPr>
          <w:sz w:val="22"/>
          <w:szCs w:val="22"/>
        </w:rPr>
        <w:t>Чернега Наталья Александровна</w:t>
      </w:r>
      <w:r w:rsidRPr="003A46E6">
        <w:rPr>
          <w:sz w:val="22"/>
          <w:szCs w:val="22"/>
        </w:rPr>
        <w:tab/>
        <w:t>– начальник отдела активных программ государственного автономного учреждения «Центр занятости населения Санкт-Петербурга»</w:t>
      </w:r>
    </w:p>
    <w:p w14:paraId="0200E5A7" w14:textId="77777777" w:rsidR="003A46E6" w:rsidRPr="003A46E6" w:rsidRDefault="003A46E6" w:rsidP="003A46E6">
      <w:pPr>
        <w:jc w:val="both"/>
        <w:rPr>
          <w:sz w:val="22"/>
          <w:szCs w:val="22"/>
        </w:rPr>
      </w:pPr>
    </w:p>
    <w:p w14:paraId="7776E632" w14:textId="77777777" w:rsidR="003A46E6" w:rsidRPr="003A46E6" w:rsidRDefault="003A46E6" w:rsidP="003A46E6">
      <w:pPr>
        <w:jc w:val="both"/>
        <w:rPr>
          <w:sz w:val="22"/>
          <w:szCs w:val="22"/>
        </w:rPr>
      </w:pPr>
      <w:r w:rsidRPr="003A46E6">
        <w:rPr>
          <w:sz w:val="22"/>
          <w:szCs w:val="22"/>
        </w:rPr>
        <w:t>Секретарь Комиссии:</w:t>
      </w:r>
    </w:p>
    <w:p w14:paraId="5E4B5BCB" w14:textId="1056919B" w:rsidR="00773909" w:rsidRDefault="003A46E6" w:rsidP="006E0854">
      <w:pPr>
        <w:ind w:left="3544" w:hanging="3544"/>
        <w:jc w:val="both"/>
        <w:rPr>
          <w:sz w:val="22"/>
          <w:szCs w:val="22"/>
        </w:rPr>
      </w:pPr>
      <w:r w:rsidRPr="003A46E6">
        <w:rPr>
          <w:sz w:val="22"/>
          <w:szCs w:val="22"/>
        </w:rPr>
        <w:t xml:space="preserve">Сергеева Светлана Олеговна </w:t>
      </w:r>
      <w:r w:rsidRPr="003A46E6">
        <w:rPr>
          <w:sz w:val="22"/>
          <w:szCs w:val="22"/>
        </w:rPr>
        <w:tab/>
        <w:t xml:space="preserve">– ведущий специалист отдела развития человеческого капитала Комитета по труду </w:t>
      </w:r>
      <w:r w:rsidR="006E0854">
        <w:rPr>
          <w:sz w:val="22"/>
          <w:szCs w:val="22"/>
        </w:rPr>
        <w:br/>
      </w:r>
      <w:r w:rsidRPr="003A46E6">
        <w:rPr>
          <w:sz w:val="22"/>
          <w:szCs w:val="22"/>
        </w:rPr>
        <w:t>и занятости населения Санкт-Петербурга</w:t>
      </w:r>
    </w:p>
    <w:p w14:paraId="0C023468" w14:textId="4BA125F3" w:rsidR="00773909" w:rsidRDefault="00773909" w:rsidP="007E6918">
      <w:pPr>
        <w:jc w:val="both"/>
        <w:rPr>
          <w:sz w:val="22"/>
          <w:szCs w:val="22"/>
        </w:rPr>
      </w:pPr>
    </w:p>
    <w:p w14:paraId="0039CB43" w14:textId="44377B64" w:rsidR="00773909" w:rsidRDefault="00773909" w:rsidP="007E6918">
      <w:pPr>
        <w:jc w:val="both"/>
        <w:rPr>
          <w:sz w:val="22"/>
          <w:szCs w:val="22"/>
        </w:rPr>
      </w:pPr>
    </w:p>
    <w:p w14:paraId="1F85920F" w14:textId="62410C6F" w:rsidR="00773909" w:rsidRDefault="00773909" w:rsidP="007E6918">
      <w:pPr>
        <w:jc w:val="both"/>
        <w:rPr>
          <w:sz w:val="22"/>
          <w:szCs w:val="22"/>
        </w:rPr>
      </w:pPr>
    </w:p>
    <w:p w14:paraId="5AFBFF03" w14:textId="3175E6CC" w:rsidR="00773909" w:rsidRDefault="00773909" w:rsidP="007E6918">
      <w:pPr>
        <w:jc w:val="both"/>
        <w:rPr>
          <w:sz w:val="22"/>
          <w:szCs w:val="22"/>
        </w:rPr>
      </w:pPr>
    </w:p>
    <w:p w14:paraId="05CEE120" w14:textId="77777777" w:rsidR="007E6918" w:rsidRDefault="007E6918" w:rsidP="007E6918">
      <w:pPr>
        <w:jc w:val="both"/>
        <w:rPr>
          <w:sz w:val="22"/>
          <w:szCs w:val="22"/>
        </w:rPr>
      </w:pPr>
    </w:p>
    <w:p w14:paraId="311FA228" w14:textId="77777777" w:rsidR="007E6918" w:rsidRDefault="007E6918" w:rsidP="007E6918">
      <w:pPr>
        <w:jc w:val="both"/>
        <w:rPr>
          <w:sz w:val="22"/>
          <w:szCs w:val="22"/>
        </w:rPr>
        <w:sectPr w:rsidR="007E6918" w:rsidSect="00673445">
          <w:pgSz w:w="11906" w:h="16838" w:code="9"/>
          <w:pgMar w:top="1134" w:right="850" w:bottom="1134" w:left="2977" w:header="0" w:footer="709" w:gutter="0"/>
          <w:cols w:space="708"/>
          <w:titlePg/>
          <w:docGrid w:linePitch="360"/>
        </w:sectPr>
      </w:pPr>
    </w:p>
    <w:p w14:paraId="72DC7088" w14:textId="3169FA4C" w:rsidR="00501D1E" w:rsidRPr="007758A7" w:rsidRDefault="007E6918" w:rsidP="007E6918">
      <w:pPr>
        <w:ind w:left="637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УТВЕРЖДЕНО</w:t>
      </w:r>
    </w:p>
    <w:p w14:paraId="0DD60ACB" w14:textId="68ECBE06" w:rsidR="00501D1E" w:rsidRPr="007758A7" w:rsidRDefault="00501D1E" w:rsidP="007E6918">
      <w:pPr>
        <w:ind w:left="6379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распоряжени</w:t>
      </w:r>
      <w:r w:rsidR="007E6918">
        <w:rPr>
          <w:sz w:val="22"/>
          <w:szCs w:val="22"/>
        </w:rPr>
        <w:t>ем</w:t>
      </w:r>
      <w:r w:rsidRPr="007758A7">
        <w:rPr>
          <w:sz w:val="22"/>
          <w:szCs w:val="22"/>
        </w:rPr>
        <w:t xml:space="preserve"> Комитета</w:t>
      </w:r>
    </w:p>
    <w:p w14:paraId="15F9C485" w14:textId="77777777" w:rsidR="007E6918" w:rsidRDefault="004544E1" w:rsidP="007E6918">
      <w:pPr>
        <w:ind w:left="6379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п</w:t>
      </w:r>
      <w:r w:rsidR="00501D1E" w:rsidRPr="007758A7">
        <w:rPr>
          <w:sz w:val="22"/>
          <w:szCs w:val="22"/>
        </w:rPr>
        <w:t xml:space="preserve">о труду и занятости </w:t>
      </w:r>
    </w:p>
    <w:p w14:paraId="3A44E84F" w14:textId="0A3612BC" w:rsidR="00501D1E" w:rsidRPr="007758A7" w:rsidRDefault="00501D1E" w:rsidP="007E6918">
      <w:pPr>
        <w:ind w:left="6379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населения</w:t>
      </w:r>
      <w:r w:rsidR="007E6918">
        <w:rPr>
          <w:sz w:val="22"/>
          <w:szCs w:val="22"/>
        </w:rPr>
        <w:t xml:space="preserve"> </w:t>
      </w:r>
      <w:r w:rsidRPr="007758A7">
        <w:rPr>
          <w:sz w:val="22"/>
          <w:szCs w:val="22"/>
        </w:rPr>
        <w:t>Санкт-Петербурга</w:t>
      </w:r>
    </w:p>
    <w:p w14:paraId="0090F133" w14:textId="77777777" w:rsidR="00501D1E" w:rsidRPr="007758A7" w:rsidRDefault="00501D1E" w:rsidP="007E6918">
      <w:pPr>
        <w:ind w:left="6379"/>
        <w:jc w:val="both"/>
        <w:rPr>
          <w:sz w:val="22"/>
          <w:szCs w:val="22"/>
        </w:rPr>
      </w:pPr>
      <w:r w:rsidRPr="007758A7">
        <w:rPr>
          <w:sz w:val="22"/>
          <w:szCs w:val="22"/>
        </w:rPr>
        <w:t>от______________№ ______</w:t>
      </w:r>
    </w:p>
    <w:p w14:paraId="5381E47A" w14:textId="77777777" w:rsidR="00501D1E" w:rsidRPr="00501D1E" w:rsidRDefault="00501D1E" w:rsidP="007E6918">
      <w:pPr>
        <w:ind w:firstLine="709"/>
        <w:jc w:val="both"/>
        <w:rPr>
          <w:b/>
        </w:rPr>
      </w:pPr>
    </w:p>
    <w:p w14:paraId="392709F1" w14:textId="77777777" w:rsidR="00187F7D" w:rsidRDefault="00187F7D" w:rsidP="007E6918">
      <w:pPr>
        <w:ind w:firstLine="709"/>
        <w:jc w:val="both"/>
      </w:pPr>
    </w:p>
    <w:p w14:paraId="2914176A" w14:textId="77777777" w:rsidR="00B91098" w:rsidRPr="00B91098" w:rsidRDefault="00B91098" w:rsidP="00D909DB">
      <w:pPr>
        <w:ind w:firstLine="709"/>
        <w:jc w:val="center"/>
        <w:rPr>
          <w:b/>
        </w:rPr>
      </w:pPr>
      <w:r w:rsidRPr="00B91098">
        <w:rPr>
          <w:b/>
        </w:rPr>
        <w:t>ПОЛОЖЕНИЕ</w:t>
      </w:r>
    </w:p>
    <w:p w14:paraId="57553517" w14:textId="77777777" w:rsidR="00D909DB" w:rsidRDefault="00B91098" w:rsidP="00D909DB">
      <w:pPr>
        <w:ind w:firstLine="709"/>
        <w:jc w:val="center"/>
        <w:rPr>
          <w:b/>
          <w:bCs/>
        </w:rPr>
      </w:pPr>
      <w:r w:rsidRPr="00B91098">
        <w:rPr>
          <w:b/>
          <w:bCs/>
        </w:rPr>
        <w:t xml:space="preserve">о Комиссии </w:t>
      </w:r>
      <w:r w:rsidR="00C742CD" w:rsidRPr="00C742CD">
        <w:rPr>
          <w:b/>
          <w:bCs/>
        </w:rPr>
        <w:t>по присуждению награды Комитета по труду и занятости</w:t>
      </w:r>
      <w:r w:rsidR="00D909DB">
        <w:rPr>
          <w:b/>
          <w:bCs/>
        </w:rPr>
        <w:t xml:space="preserve"> </w:t>
      </w:r>
    </w:p>
    <w:p w14:paraId="02D31135" w14:textId="7AE289BF" w:rsidR="00B91098" w:rsidRPr="00B91098" w:rsidRDefault="00C742CD" w:rsidP="00D909DB">
      <w:pPr>
        <w:ind w:firstLine="709"/>
        <w:jc w:val="center"/>
        <w:rPr>
          <w:b/>
          <w:bCs/>
        </w:rPr>
      </w:pPr>
      <w:r w:rsidRPr="00C742CD">
        <w:rPr>
          <w:b/>
          <w:bCs/>
        </w:rPr>
        <w:t>населения Санкт-Петербурга – почетного знака «Кадры будущего»</w:t>
      </w:r>
    </w:p>
    <w:p w14:paraId="7647CD9B" w14:textId="77777777" w:rsidR="00B91098" w:rsidRPr="00B91098" w:rsidRDefault="00B91098" w:rsidP="007E6918">
      <w:pPr>
        <w:ind w:firstLine="709"/>
        <w:jc w:val="center"/>
        <w:rPr>
          <w:b/>
        </w:rPr>
      </w:pPr>
    </w:p>
    <w:p w14:paraId="3BA7ABB9" w14:textId="77777777" w:rsidR="00B91098" w:rsidRDefault="00B91098" w:rsidP="000A5820">
      <w:pPr>
        <w:ind w:firstLine="709"/>
        <w:jc w:val="center"/>
        <w:rPr>
          <w:b/>
        </w:rPr>
      </w:pPr>
      <w:r w:rsidRPr="00B91098">
        <w:rPr>
          <w:b/>
        </w:rPr>
        <w:t>1. Общие положения</w:t>
      </w:r>
    </w:p>
    <w:p w14:paraId="7AFA23C0" w14:textId="77777777" w:rsidR="000A5820" w:rsidRPr="00B91098" w:rsidRDefault="000A5820" w:rsidP="000A5820">
      <w:pPr>
        <w:ind w:firstLine="709"/>
        <w:jc w:val="center"/>
        <w:rPr>
          <w:b/>
        </w:rPr>
      </w:pPr>
    </w:p>
    <w:p w14:paraId="2A739EB7" w14:textId="639E08B1" w:rsidR="0059221C" w:rsidRDefault="0059221C" w:rsidP="007E6918">
      <w:pPr>
        <w:ind w:firstLine="709"/>
        <w:jc w:val="both"/>
      </w:pPr>
      <w:r>
        <w:t>1</w:t>
      </w:r>
      <w:r w:rsidR="00C8769C">
        <w:t>.1. </w:t>
      </w:r>
      <w:r>
        <w:t xml:space="preserve">Комиссия </w:t>
      </w:r>
      <w:r w:rsidR="00C8769C" w:rsidRPr="00C8769C">
        <w:t>по присуждению награды Комитета по труду и занятости населения Санкт-Петербурга – почетного знака «Кадры будущего»</w:t>
      </w:r>
      <w:r>
        <w:t xml:space="preserve"> (далее – Комиссия</w:t>
      </w:r>
      <w:r w:rsidR="00C8769C">
        <w:t>, почетный знак «Кадры будущего»</w:t>
      </w:r>
      <w:r>
        <w:t>) создается для рассмотрения и оценки документов о награждении почетным знаком «Кадры будущего».</w:t>
      </w:r>
    </w:p>
    <w:p w14:paraId="309CA966" w14:textId="32A31517" w:rsidR="0059221C" w:rsidRDefault="003B030C" w:rsidP="007E6918">
      <w:pPr>
        <w:ind w:firstLine="709"/>
        <w:jc w:val="both"/>
      </w:pPr>
      <w:r>
        <w:t>1.2. </w:t>
      </w:r>
      <w:r w:rsidR="0059221C">
        <w:t>Организационно</w:t>
      </w:r>
      <w:r>
        <w:t> </w:t>
      </w:r>
      <w:r w:rsidR="0059221C">
        <w:t>-</w:t>
      </w:r>
      <w:r>
        <w:t> </w:t>
      </w:r>
      <w:r w:rsidR="0059221C">
        <w:t xml:space="preserve">техническое обеспечение деятельности Комиссии осуществляет Комитет по труду и занятости населения Санкт-Петербурга </w:t>
      </w:r>
      <w:r>
        <w:br/>
      </w:r>
      <w:r w:rsidR="0059221C">
        <w:t>(далее – Комитет).</w:t>
      </w:r>
    </w:p>
    <w:p w14:paraId="051B7C82" w14:textId="2F9ABFEA" w:rsidR="0059221C" w:rsidRDefault="003B030C" w:rsidP="007E6918">
      <w:pPr>
        <w:ind w:firstLine="709"/>
        <w:jc w:val="both"/>
      </w:pPr>
      <w:r>
        <w:t>1.3. </w:t>
      </w:r>
      <w:r w:rsidR="0059221C">
        <w:t xml:space="preserve">Комиссия осуществляет свою деятельность в соответствии с принципами добровольности, самостоятельности, равноправия ее членов, гласности в работе </w:t>
      </w:r>
      <w:r w:rsidR="00A569BC">
        <w:br/>
      </w:r>
      <w:r w:rsidR="0059221C">
        <w:t>и независимости в принятии решений в рамках своей компетенции.</w:t>
      </w:r>
    </w:p>
    <w:p w14:paraId="0A844186" w14:textId="50FE79F3" w:rsidR="003C3A1B" w:rsidRDefault="00883871" w:rsidP="00FA7410">
      <w:pPr>
        <w:ind w:firstLine="709"/>
        <w:jc w:val="both"/>
      </w:pPr>
      <w:r>
        <w:t>1.4. </w:t>
      </w:r>
      <w:r w:rsidR="0059221C">
        <w:t xml:space="preserve">Комиссия в своей деятельности руководствуется законодательством </w:t>
      </w:r>
      <w:r>
        <w:br/>
      </w:r>
      <w:r w:rsidR="0059221C" w:rsidRPr="005029A8">
        <w:t xml:space="preserve">Российской Федерации, Санкт-Петербурга, настоящим </w:t>
      </w:r>
      <w:r w:rsidR="00CA25BB" w:rsidRPr="005029A8">
        <w:t xml:space="preserve">распоряжением и </w:t>
      </w:r>
      <w:r>
        <w:t xml:space="preserve">настоящим </w:t>
      </w:r>
      <w:r w:rsidR="0059221C" w:rsidRPr="005029A8">
        <w:t>Положением</w:t>
      </w:r>
      <w:r w:rsidR="00FA7410" w:rsidRPr="00FA7410">
        <w:t xml:space="preserve"> </w:t>
      </w:r>
      <w:r w:rsidR="00FA7410">
        <w:t>о Комиссии по присуждению награды Комитета по труду и занятости населения Санкт-Петербурга – почетного знака «Кадры будущего»</w:t>
      </w:r>
      <w:r w:rsidR="00415AC2" w:rsidRPr="005029A8">
        <w:t>.</w:t>
      </w:r>
    </w:p>
    <w:p w14:paraId="4D993C0A" w14:textId="77777777" w:rsidR="00FA7410" w:rsidRPr="005029A8" w:rsidRDefault="00FA7410" w:rsidP="00FA7410">
      <w:pPr>
        <w:ind w:firstLine="709"/>
        <w:jc w:val="both"/>
      </w:pPr>
    </w:p>
    <w:p w14:paraId="0ED2714C" w14:textId="0AA12088" w:rsidR="00B91098" w:rsidRDefault="00B91098" w:rsidP="000A5820">
      <w:pPr>
        <w:ind w:firstLine="709"/>
        <w:jc w:val="center"/>
        <w:rPr>
          <w:b/>
        </w:rPr>
      </w:pPr>
      <w:r w:rsidRPr="00B91098">
        <w:rPr>
          <w:b/>
        </w:rPr>
        <w:t>2. Задачи Комиссии</w:t>
      </w:r>
    </w:p>
    <w:p w14:paraId="6269AD2A" w14:textId="77777777" w:rsidR="00FA7410" w:rsidRPr="00B91098" w:rsidRDefault="00FA7410" w:rsidP="000A5820">
      <w:pPr>
        <w:ind w:firstLine="709"/>
        <w:jc w:val="center"/>
        <w:rPr>
          <w:b/>
        </w:rPr>
      </w:pPr>
    </w:p>
    <w:p w14:paraId="3A512C41" w14:textId="25A7D195" w:rsidR="00B91098" w:rsidRDefault="001169E5" w:rsidP="007E6918">
      <w:pPr>
        <w:ind w:firstLine="709"/>
        <w:jc w:val="both"/>
      </w:pPr>
      <w:r>
        <w:t>2.1</w:t>
      </w:r>
      <w:r w:rsidR="00FA7410">
        <w:t>. </w:t>
      </w:r>
      <w:r w:rsidR="00AF529F">
        <w:t>Основной задачей</w:t>
      </w:r>
      <w:r w:rsidR="00B91098" w:rsidRPr="00B91098">
        <w:t xml:space="preserve"> Комиссии </w:t>
      </w:r>
      <w:r w:rsidR="00A622A1">
        <w:t>является</w:t>
      </w:r>
      <w:r w:rsidR="00B91098" w:rsidRPr="00B91098">
        <w:t xml:space="preserve"> принятие</w:t>
      </w:r>
      <w:r w:rsidR="00AF529F">
        <w:t xml:space="preserve"> решений</w:t>
      </w:r>
      <w:r w:rsidR="00B91098" w:rsidRPr="00B91098">
        <w:t xml:space="preserve"> о награждении почетным знаком «Кадры будущего»</w:t>
      </w:r>
      <w:r w:rsidR="00987886">
        <w:t xml:space="preserve"> </w:t>
      </w:r>
      <w:r w:rsidR="00987886" w:rsidRPr="00987886">
        <w:t>участников временного трудоустройства несовершеннолетних граждан в возрасте от 14 до 18 лет в свободное от учебы время, проявивших активность и трудолюбие в ходе трудового сезона</w:t>
      </w:r>
      <w:r w:rsidR="00987886">
        <w:t>.</w:t>
      </w:r>
    </w:p>
    <w:p w14:paraId="32200F21" w14:textId="77777777" w:rsidR="00FA7410" w:rsidRDefault="00FA7410" w:rsidP="007E6918">
      <w:pPr>
        <w:ind w:firstLine="709"/>
        <w:jc w:val="both"/>
      </w:pPr>
    </w:p>
    <w:p w14:paraId="571B8391" w14:textId="77777777" w:rsidR="00683EA8" w:rsidRDefault="00683EA8" w:rsidP="000A5820">
      <w:pPr>
        <w:ind w:firstLine="709"/>
        <w:jc w:val="center"/>
        <w:rPr>
          <w:b/>
        </w:rPr>
      </w:pPr>
      <w:r w:rsidRPr="00683EA8">
        <w:rPr>
          <w:b/>
        </w:rPr>
        <w:t>3. Функции комиссии</w:t>
      </w:r>
    </w:p>
    <w:p w14:paraId="12F14234" w14:textId="77777777" w:rsidR="00FA7410" w:rsidRPr="00683EA8" w:rsidRDefault="00FA7410" w:rsidP="000A5820">
      <w:pPr>
        <w:ind w:firstLine="709"/>
        <w:jc w:val="center"/>
        <w:rPr>
          <w:b/>
        </w:rPr>
      </w:pPr>
    </w:p>
    <w:p w14:paraId="7EA0B241" w14:textId="74122C97" w:rsidR="00F85291" w:rsidRDefault="00683EA8" w:rsidP="00F85291">
      <w:pPr>
        <w:ind w:firstLine="709"/>
        <w:jc w:val="both"/>
      </w:pPr>
      <w:r w:rsidRPr="00683EA8">
        <w:t xml:space="preserve">Основными функциями </w:t>
      </w:r>
      <w:r w:rsidR="00F85291">
        <w:t>К</w:t>
      </w:r>
      <w:r w:rsidRPr="00683EA8">
        <w:t xml:space="preserve">омиссии являются рассмотрение </w:t>
      </w:r>
      <w:r w:rsidR="008F0488">
        <w:t xml:space="preserve">ходатайств </w:t>
      </w:r>
      <w:r w:rsidR="00573736">
        <w:br/>
      </w:r>
      <w:r w:rsidR="009F6D30" w:rsidRPr="009F6D30">
        <w:t xml:space="preserve">о награждении почетным знаком «Кадры будущего» </w:t>
      </w:r>
      <w:r w:rsidRPr="00683EA8">
        <w:t xml:space="preserve">и оценка </w:t>
      </w:r>
      <w:r w:rsidR="008F0488" w:rsidRPr="008F0488">
        <w:t>приложенны</w:t>
      </w:r>
      <w:r w:rsidRPr="008F0488">
        <w:t>х к ним документов в установленном порядке.</w:t>
      </w:r>
    </w:p>
    <w:p w14:paraId="317F9E53" w14:textId="77777777" w:rsidR="00F85291" w:rsidRDefault="00F85291" w:rsidP="00F85291">
      <w:pPr>
        <w:ind w:firstLine="709"/>
        <w:jc w:val="both"/>
      </w:pPr>
    </w:p>
    <w:p w14:paraId="0B944623" w14:textId="75E37154" w:rsidR="00B91098" w:rsidRDefault="00A622A1" w:rsidP="00F85291">
      <w:pPr>
        <w:ind w:firstLine="709"/>
        <w:jc w:val="center"/>
        <w:rPr>
          <w:b/>
        </w:rPr>
      </w:pPr>
      <w:r>
        <w:rPr>
          <w:b/>
        </w:rPr>
        <w:t>4</w:t>
      </w:r>
      <w:r w:rsidR="00B91098" w:rsidRPr="00B91098">
        <w:rPr>
          <w:b/>
        </w:rPr>
        <w:t>. Состав и организация работы Комиссии</w:t>
      </w:r>
    </w:p>
    <w:p w14:paraId="0FD7DC57" w14:textId="77777777" w:rsidR="009F6D30" w:rsidRPr="001169E5" w:rsidRDefault="009F6D30" w:rsidP="00F85291">
      <w:pPr>
        <w:ind w:firstLine="709"/>
        <w:jc w:val="center"/>
        <w:rPr>
          <w:b/>
        </w:rPr>
      </w:pPr>
    </w:p>
    <w:p w14:paraId="525351E1" w14:textId="77777777" w:rsidR="00B91098" w:rsidRPr="00B91098" w:rsidRDefault="00222B8C" w:rsidP="007E6918">
      <w:pPr>
        <w:ind w:firstLine="709"/>
        <w:jc w:val="both"/>
      </w:pPr>
      <w:r>
        <w:t>4</w:t>
      </w:r>
      <w:r w:rsidR="00B91098" w:rsidRPr="00B91098">
        <w:t>.1. Комиссия состоит из 7 членов Комиссии и секретаря Комиссии, участвующих</w:t>
      </w:r>
      <w:r w:rsidR="00B91098" w:rsidRPr="00B91098">
        <w:br/>
        <w:t>в работе Комиссии на общественных началах.</w:t>
      </w:r>
    </w:p>
    <w:p w14:paraId="6179022C" w14:textId="083AC6FF" w:rsidR="00B91098" w:rsidRPr="00B91098" w:rsidRDefault="00222B8C" w:rsidP="007E6918">
      <w:pPr>
        <w:ind w:firstLine="709"/>
        <w:jc w:val="both"/>
      </w:pPr>
      <w:r>
        <w:t>4</w:t>
      </w:r>
      <w:r w:rsidR="00B91098" w:rsidRPr="00B91098">
        <w:t>.2. Состав Комиссии утве</w:t>
      </w:r>
      <w:r w:rsidR="00D47DE1">
        <w:t>рждается распоряжением Комитета.</w:t>
      </w:r>
    </w:p>
    <w:p w14:paraId="7A553F3A" w14:textId="77777777" w:rsidR="00B91098" w:rsidRPr="00B91098" w:rsidRDefault="00222B8C" w:rsidP="007E6918">
      <w:pPr>
        <w:ind w:firstLine="709"/>
        <w:jc w:val="both"/>
      </w:pPr>
      <w:r>
        <w:t>4</w:t>
      </w:r>
      <w:r w:rsidR="00B91098" w:rsidRPr="00B91098">
        <w:t>.3. Члены Комиссии избирают из своего состава председателя Комиссии.</w:t>
      </w:r>
    </w:p>
    <w:p w14:paraId="33678DD4" w14:textId="77777777" w:rsidR="00B91098" w:rsidRPr="00B91098" w:rsidRDefault="00222B8C" w:rsidP="007E6918">
      <w:pPr>
        <w:ind w:firstLine="709"/>
        <w:jc w:val="both"/>
      </w:pPr>
      <w:r>
        <w:t>4</w:t>
      </w:r>
      <w:r w:rsidR="00B91098" w:rsidRPr="00B91098">
        <w:t>.4. Председатель Комиссии:</w:t>
      </w:r>
    </w:p>
    <w:p w14:paraId="26B8DE4D" w14:textId="77777777" w:rsidR="00B91098" w:rsidRPr="00B91098" w:rsidRDefault="00B91098" w:rsidP="007E6918">
      <w:pPr>
        <w:ind w:firstLine="709"/>
        <w:jc w:val="both"/>
      </w:pPr>
      <w:r w:rsidRPr="00B91098">
        <w:t>осуществляет общее руководство деятельностью Комиссии;</w:t>
      </w:r>
    </w:p>
    <w:p w14:paraId="1D34F31C" w14:textId="77777777" w:rsidR="00B91098" w:rsidRPr="00B91098" w:rsidRDefault="00B91098" w:rsidP="007E6918">
      <w:pPr>
        <w:ind w:firstLine="709"/>
        <w:jc w:val="both"/>
      </w:pPr>
      <w:r w:rsidRPr="00B91098">
        <w:t>председательствует на заседаниях Комиссии;</w:t>
      </w:r>
    </w:p>
    <w:p w14:paraId="135F496C" w14:textId="77777777" w:rsidR="00B91098" w:rsidRPr="00B91098" w:rsidRDefault="00B91098" w:rsidP="007E6918">
      <w:pPr>
        <w:ind w:firstLine="709"/>
        <w:jc w:val="both"/>
      </w:pPr>
      <w:r w:rsidRPr="00B91098">
        <w:t>подписывает протоколы заседаний Комиссии;</w:t>
      </w:r>
    </w:p>
    <w:p w14:paraId="49907C51" w14:textId="77777777" w:rsidR="00B91098" w:rsidRPr="00B91098" w:rsidRDefault="00B91098" w:rsidP="007E6918">
      <w:pPr>
        <w:ind w:firstLine="709"/>
        <w:jc w:val="both"/>
      </w:pPr>
      <w:r w:rsidRPr="00B91098">
        <w:t>выполняет иные функции, предусмотренные настоящим Положением.</w:t>
      </w:r>
    </w:p>
    <w:p w14:paraId="46FDFF39" w14:textId="77777777" w:rsidR="00B91098" w:rsidRPr="00B91098" w:rsidRDefault="00222B8C" w:rsidP="007E6918">
      <w:pPr>
        <w:ind w:firstLine="709"/>
        <w:jc w:val="both"/>
      </w:pPr>
      <w:r>
        <w:t>4</w:t>
      </w:r>
      <w:r w:rsidR="00B91098" w:rsidRPr="00B91098">
        <w:t>.5. Секретарь Комиссии:</w:t>
      </w:r>
    </w:p>
    <w:p w14:paraId="193518B5" w14:textId="0706D258" w:rsidR="00B91098" w:rsidRPr="00926A44" w:rsidRDefault="00B91098" w:rsidP="00C57E54">
      <w:pPr>
        <w:ind w:firstLine="709"/>
        <w:jc w:val="both"/>
      </w:pPr>
      <w:r w:rsidRPr="00926A44">
        <w:lastRenderedPageBreak/>
        <w:t xml:space="preserve">осуществляет прием и регистрацию документов, предоставляемых работодателем </w:t>
      </w:r>
      <w:r w:rsidRPr="00926A44">
        <w:br/>
        <w:t xml:space="preserve">на Комиссию, согласно </w:t>
      </w:r>
      <w:r w:rsidR="00C57E54" w:rsidRPr="00926A44">
        <w:t xml:space="preserve">Перечню документов для награждения наградой Комитета </w:t>
      </w:r>
      <w:r w:rsidR="00C57E54" w:rsidRPr="00926A44">
        <w:br/>
        <w:t xml:space="preserve">по труду и занятости населения Санкт-Петербурга – почетным знаком «Кадры будущего», утвержденному </w:t>
      </w:r>
      <w:r w:rsidRPr="00926A44">
        <w:t>прилож</w:t>
      </w:r>
      <w:r w:rsidR="005029A8" w:rsidRPr="00926A44">
        <w:t>ени</w:t>
      </w:r>
      <w:r w:rsidR="009C4653" w:rsidRPr="00926A44">
        <w:t>ем</w:t>
      </w:r>
      <w:r w:rsidR="005029A8" w:rsidRPr="00926A44">
        <w:t xml:space="preserve"> </w:t>
      </w:r>
      <w:r w:rsidR="00714847" w:rsidRPr="00926A44">
        <w:t xml:space="preserve">№ 2 </w:t>
      </w:r>
      <w:r w:rsidR="005C7C55" w:rsidRPr="00926A44">
        <w:t>к настоящ</w:t>
      </w:r>
      <w:r w:rsidR="00714847" w:rsidRPr="00926A44">
        <w:t>ему</w:t>
      </w:r>
      <w:r w:rsidR="005C7C55" w:rsidRPr="00926A44">
        <w:t xml:space="preserve"> распоряжению</w:t>
      </w:r>
      <w:r w:rsidR="00036617" w:rsidRPr="00926A44">
        <w:t>;</w:t>
      </w:r>
    </w:p>
    <w:p w14:paraId="01545D89" w14:textId="6BBCB5E2" w:rsidR="00036617" w:rsidRPr="005029A8" w:rsidRDefault="00036617" w:rsidP="00FD223B">
      <w:pPr>
        <w:ind w:firstLine="709"/>
        <w:jc w:val="both"/>
      </w:pPr>
      <w:r w:rsidRPr="00926A44">
        <w:t xml:space="preserve">ведет журнал регистрации документов для награждения </w:t>
      </w:r>
      <w:r w:rsidR="00FD223B" w:rsidRPr="00926A44">
        <w:t>наградой Комитета по труду и занятости населения Санкт-Петербурга – почетном знаке «Кадры будущего» согласно приложению к настоящему Положению;</w:t>
      </w:r>
    </w:p>
    <w:p w14:paraId="250199EB" w14:textId="77777777" w:rsidR="00B91098" w:rsidRPr="00B91098" w:rsidRDefault="00B91098" w:rsidP="007E6918">
      <w:pPr>
        <w:ind w:firstLine="709"/>
        <w:jc w:val="both"/>
      </w:pPr>
      <w:r w:rsidRPr="00B91098">
        <w:t>обеспечивает приглашение на заседание членов Комиссии;</w:t>
      </w:r>
    </w:p>
    <w:p w14:paraId="497A8EC2" w14:textId="77777777" w:rsidR="00B91098" w:rsidRPr="00B91098" w:rsidRDefault="00B91098" w:rsidP="007E6918">
      <w:pPr>
        <w:ind w:firstLine="709"/>
        <w:jc w:val="both"/>
      </w:pPr>
      <w:r w:rsidRPr="00B91098">
        <w:t>обеспечивает членов Комиссии материалами по вопросам, рассматриваемым Комиссией;</w:t>
      </w:r>
    </w:p>
    <w:p w14:paraId="7DC37FC4" w14:textId="77777777" w:rsidR="00AA111D" w:rsidRPr="00B91098" w:rsidRDefault="00B91098" w:rsidP="007E6918">
      <w:pPr>
        <w:ind w:firstLine="709"/>
        <w:jc w:val="both"/>
      </w:pPr>
      <w:r w:rsidRPr="00B91098">
        <w:t>ведет протоколы заседаний Комиссии, обеспечивает их подписание;</w:t>
      </w:r>
    </w:p>
    <w:p w14:paraId="5009737E" w14:textId="3190F672" w:rsidR="00B91098" w:rsidRPr="00B91098" w:rsidRDefault="00F04922" w:rsidP="007E6918">
      <w:pPr>
        <w:ind w:firstLine="709"/>
        <w:jc w:val="both"/>
      </w:pPr>
      <w:r>
        <w:t>размещает</w:t>
      </w:r>
      <w:r w:rsidR="006B3A8F" w:rsidRPr="006B3A8F">
        <w:t xml:space="preserve"> </w:t>
      </w:r>
      <w:r w:rsidR="006B3A8F">
        <w:t>объявление</w:t>
      </w:r>
      <w:r w:rsidR="009B53D1">
        <w:t xml:space="preserve"> о проведении конкурсного отбора ходатайств о награждении почетным знаком «Кадры будущего</w:t>
      </w:r>
      <w:r w:rsidR="00CF444E">
        <w:t>»</w:t>
      </w:r>
      <w:r w:rsidR="009B53D1">
        <w:t xml:space="preserve"> участников временного </w:t>
      </w:r>
      <w:r w:rsidR="00CF444E">
        <w:t>трудоустройства</w:t>
      </w:r>
      <w:r w:rsidR="009B53D1">
        <w:t xml:space="preserve"> </w:t>
      </w:r>
      <w:r w:rsidR="00CF444E">
        <w:t>несовершеннолетних</w:t>
      </w:r>
      <w:r w:rsidR="009B53D1">
        <w:t xml:space="preserve"> граждан в возрасте от 14 до 18 лет</w:t>
      </w:r>
      <w:r w:rsidR="004E3E97">
        <w:t xml:space="preserve"> в свободное от учебы время, проявивших активность и трудолюбие в ходе трудового сезона</w:t>
      </w:r>
      <w:r w:rsidR="006B3A8F">
        <w:t xml:space="preserve"> и </w:t>
      </w:r>
      <w:r>
        <w:t xml:space="preserve">извещение о </w:t>
      </w:r>
      <w:r w:rsidR="00B91098" w:rsidRPr="00B91098">
        <w:t xml:space="preserve">победителях конкурсного отбора на награждение почетным знаком «Кадры будущего» </w:t>
      </w:r>
      <w:r w:rsidR="00A405AC">
        <w:br/>
      </w:r>
      <w:r w:rsidR="00B91098" w:rsidRPr="00B91098">
        <w:t>в информационно-телекоммуникационной сети «Интернет» на официальном сайте Комитета</w:t>
      </w:r>
      <w:r w:rsidR="00A405AC">
        <w:t xml:space="preserve"> </w:t>
      </w:r>
      <w:r w:rsidR="00A405AC" w:rsidRPr="00A405AC">
        <w:t>(доменное имя сайта в сети «Интернет» – ktzn.gov.spb.ru)</w:t>
      </w:r>
      <w:r w:rsidR="00B91098" w:rsidRPr="00B91098">
        <w:t>.</w:t>
      </w:r>
    </w:p>
    <w:p w14:paraId="15A09B31" w14:textId="77777777" w:rsidR="00B91098" w:rsidRPr="00B91098" w:rsidRDefault="00B91098" w:rsidP="007E6918">
      <w:pPr>
        <w:ind w:firstLine="709"/>
        <w:jc w:val="both"/>
      </w:pPr>
      <w:r w:rsidRPr="00B91098">
        <w:t>выполняет иные обязанности, предусмотренные настоящим Положением.</w:t>
      </w:r>
    </w:p>
    <w:p w14:paraId="4D6E684A" w14:textId="77777777" w:rsidR="00B91098" w:rsidRPr="00B91098" w:rsidRDefault="00222B8C" w:rsidP="007E6918">
      <w:pPr>
        <w:ind w:firstLine="709"/>
        <w:jc w:val="both"/>
      </w:pPr>
      <w:r>
        <w:t>4</w:t>
      </w:r>
      <w:r w:rsidR="00B91098" w:rsidRPr="00B91098">
        <w:t>.6. Члены Комиссии:</w:t>
      </w:r>
    </w:p>
    <w:p w14:paraId="1FA3AF48" w14:textId="77777777" w:rsidR="00B91098" w:rsidRPr="00B91098" w:rsidRDefault="00B91098" w:rsidP="007E6918">
      <w:pPr>
        <w:ind w:firstLine="709"/>
        <w:jc w:val="both"/>
      </w:pPr>
      <w:r w:rsidRPr="00B91098">
        <w:t>голосуют по вопросам заседания Комиссии;</w:t>
      </w:r>
    </w:p>
    <w:p w14:paraId="6588332C" w14:textId="77777777" w:rsidR="00B91098" w:rsidRPr="00097B5B" w:rsidRDefault="00184076" w:rsidP="007E6918">
      <w:pPr>
        <w:ind w:firstLine="709"/>
        <w:jc w:val="both"/>
      </w:pPr>
      <w:r w:rsidRPr="00097B5B">
        <w:t>уч</w:t>
      </w:r>
      <w:r w:rsidR="005A6F3C">
        <w:t>аствуют</w:t>
      </w:r>
      <w:r w:rsidR="00B91098" w:rsidRPr="00097B5B">
        <w:t xml:space="preserve"> в заседаниях Комиссии </w:t>
      </w:r>
      <w:r w:rsidR="00D476D1" w:rsidRPr="00097B5B">
        <w:t xml:space="preserve">как </w:t>
      </w:r>
      <w:r w:rsidR="00B91098" w:rsidRPr="00097B5B">
        <w:t>лично</w:t>
      </w:r>
      <w:r w:rsidRPr="00097B5B">
        <w:t>, так и дистанционно</w:t>
      </w:r>
      <w:r w:rsidR="005A6F3C">
        <w:t>м формате</w:t>
      </w:r>
      <w:r w:rsidR="00B91098" w:rsidRPr="00097B5B">
        <w:t>;</w:t>
      </w:r>
    </w:p>
    <w:p w14:paraId="35200CE8" w14:textId="7A18F544" w:rsidR="00B91098" w:rsidRPr="00B91098" w:rsidRDefault="00B91098" w:rsidP="007E6918">
      <w:pPr>
        <w:ind w:firstLine="709"/>
        <w:jc w:val="both"/>
      </w:pPr>
      <w:r w:rsidRPr="00B91098">
        <w:t>представля</w:t>
      </w:r>
      <w:r w:rsidR="00E828D4">
        <w:t>ют</w:t>
      </w:r>
      <w:r w:rsidRPr="00B91098">
        <w:t xml:space="preserve"> секретарю Комиссии предложения по работе Комиссии</w:t>
      </w:r>
      <w:r w:rsidR="00DD2D29">
        <w:t xml:space="preserve"> </w:t>
      </w:r>
      <w:r w:rsidRPr="00B91098">
        <w:t>и документы по вопросам, подлежащим рассмотрению на заседании Комиссии.</w:t>
      </w:r>
    </w:p>
    <w:p w14:paraId="299BE5AB" w14:textId="40032ADF" w:rsidR="00AB10EE" w:rsidRPr="00B91098" w:rsidRDefault="00DD2D29" w:rsidP="007E6918">
      <w:pPr>
        <w:ind w:firstLine="709"/>
        <w:jc w:val="both"/>
      </w:pPr>
      <w:r>
        <w:t>4</w:t>
      </w:r>
      <w:r w:rsidR="0000235B">
        <w:t>.7. З</w:t>
      </w:r>
      <w:r w:rsidR="00B91098" w:rsidRPr="00B91098">
        <w:t xml:space="preserve">аседание Комиссии считается правомочным, если на нем присутствует </w:t>
      </w:r>
      <w:r w:rsidR="00B91098" w:rsidRPr="00B91098">
        <w:br/>
        <w:t xml:space="preserve">не менее половины членов Комиссии. Решение Комиссии принимается простым </w:t>
      </w:r>
      <w:r w:rsidR="00B91098" w:rsidRPr="00011FBC">
        <w:t>большинством голосов присутствующих на заседании членов Комиссии при открытом голосовании. При равенстве голосов голос председателя Комиссии является решающим.</w:t>
      </w:r>
    </w:p>
    <w:p w14:paraId="5CC68C3D" w14:textId="3C809C70" w:rsidR="00B91098" w:rsidRPr="00B91098" w:rsidRDefault="00DD2D29" w:rsidP="007E6918">
      <w:pPr>
        <w:ind w:firstLine="709"/>
        <w:jc w:val="both"/>
      </w:pPr>
      <w:r>
        <w:t>4</w:t>
      </w:r>
      <w:r w:rsidR="00F35477">
        <w:t>.8. </w:t>
      </w:r>
      <w:r w:rsidR="00B91098" w:rsidRPr="008819BB">
        <w:t xml:space="preserve">Комиссия </w:t>
      </w:r>
      <w:r w:rsidR="00AB10EE" w:rsidRPr="008819BB">
        <w:t xml:space="preserve">в течение </w:t>
      </w:r>
      <w:r w:rsidR="00106FA5" w:rsidRPr="008819BB">
        <w:t>трёх</w:t>
      </w:r>
      <w:r w:rsidR="00AB10EE" w:rsidRPr="008819BB">
        <w:t xml:space="preserve"> рабочих</w:t>
      </w:r>
      <w:r w:rsidR="00106FA5" w:rsidRPr="008819BB">
        <w:t xml:space="preserve"> дней со дня получения наградных документов проверяет их</w:t>
      </w:r>
      <w:r w:rsidR="00B91098" w:rsidRPr="008819BB">
        <w:t xml:space="preserve"> на предмет соответствия претендента </w:t>
      </w:r>
      <w:r w:rsidR="00B91098" w:rsidRPr="00B91098">
        <w:t xml:space="preserve">категории получателя почетного знака </w:t>
      </w:r>
      <w:r w:rsidR="00A07EB1">
        <w:br/>
      </w:r>
      <w:r w:rsidR="00B91098" w:rsidRPr="00B91098">
        <w:t xml:space="preserve">и условиям награждения, установленным </w:t>
      </w:r>
      <w:r w:rsidR="004A0BD5">
        <w:t xml:space="preserve">настоящим </w:t>
      </w:r>
      <w:r w:rsidR="005231A8">
        <w:t>распоряжением</w:t>
      </w:r>
      <w:r w:rsidR="00615428">
        <w:t xml:space="preserve"> Комитета</w:t>
      </w:r>
      <w:r w:rsidR="005231A8">
        <w:t>.</w:t>
      </w:r>
    </w:p>
    <w:p w14:paraId="47FEE610" w14:textId="37C93199" w:rsidR="00B91098" w:rsidRPr="00B91098" w:rsidRDefault="00DD2D29" w:rsidP="007E6918">
      <w:pPr>
        <w:ind w:firstLine="709"/>
        <w:jc w:val="both"/>
      </w:pPr>
      <w:r>
        <w:t>4</w:t>
      </w:r>
      <w:r w:rsidR="00F35477">
        <w:t>.9. </w:t>
      </w:r>
      <w:r w:rsidR="00B91098" w:rsidRPr="00B91098">
        <w:t xml:space="preserve">По результатам рассмотрения документов Комиссия принимает решение </w:t>
      </w:r>
      <w:r w:rsidR="003B0297">
        <w:br/>
        <w:t>о присуждении</w:t>
      </w:r>
      <w:r w:rsidR="00722394">
        <w:t>/</w:t>
      </w:r>
      <w:r w:rsidR="00722394" w:rsidRPr="00B340DB">
        <w:rPr>
          <w:shd w:val="clear" w:color="auto" w:fill="FFFFFF" w:themeFill="background1"/>
        </w:rPr>
        <w:t>не присуждении</w:t>
      </w:r>
      <w:r w:rsidR="003B0297" w:rsidRPr="00B340DB">
        <w:rPr>
          <w:shd w:val="clear" w:color="auto" w:fill="FFFFFF" w:themeFill="background1"/>
        </w:rPr>
        <w:t xml:space="preserve"> </w:t>
      </w:r>
      <w:r w:rsidR="003B0297">
        <w:t>п</w:t>
      </w:r>
      <w:r w:rsidR="00B91098" w:rsidRPr="00B91098">
        <w:t>очетн</w:t>
      </w:r>
      <w:r w:rsidR="003B0297">
        <w:t>ого</w:t>
      </w:r>
      <w:r w:rsidR="00B91098" w:rsidRPr="00B91098">
        <w:t xml:space="preserve"> знак</w:t>
      </w:r>
      <w:r w:rsidR="003B0297">
        <w:t>а</w:t>
      </w:r>
      <w:r w:rsidR="00F35477">
        <w:t xml:space="preserve"> «Кадры будущего»</w:t>
      </w:r>
      <w:r w:rsidR="00722394">
        <w:t xml:space="preserve"> </w:t>
      </w:r>
      <w:r w:rsidR="00722394" w:rsidRPr="00B340DB">
        <w:t>лицам, представленным к награжд</w:t>
      </w:r>
      <w:r w:rsidR="00615428" w:rsidRPr="00B340DB">
        <w:t>е</w:t>
      </w:r>
      <w:r w:rsidR="00722394" w:rsidRPr="00B340DB">
        <w:t>нию</w:t>
      </w:r>
      <w:r w:rsidR="00B91098" w:rsidRPr="00B340DB">
        <w:t>.</w:t>
      </w:r>
    </w:p>
    <w:p w14:paraId="18CCCEDA" w14:textId="1CCA7B1D" w:rsidR="00B91098" w:rsidRDefault="00DD2D29" w:rsidP="007E6918">
      <w:pPr>
        <w:ind w:firstLine="709"/>
        <w:jc w:val="both"/>
      </w:pPr>
      <w:r>
        <w:t>4</w:t>
      </w:r>
      <w:r w:rsidR="00F35477">
        <w:t>.10. </w:t>
      </w:r>
      <w:r w:rsidR="00B91098" w:rsidRPr="008819BB">
        <w:t>Решение Комиссии оформляется протоколом</w:t>
      </w:r>
      <w:r w:rsidR="00AB10EE" w:rsidRPr="008819BB">
        <w:t xml:space="preserve"> в течение трех рабочих дней </w:t>
      </w:r>
      <w:r w:rsidR="00615428">
        <w:br/>
      </w:r>
      <w:r w:rsidR="00AB10EE" w:rsidRPr="008819BB">
        <w:t>со дня его вынесения.</w:t>
      </w:r>
      <w:r w:rsidR="00B91098" w:rsidRPr="008819BB">
        <w:t xml:space="preserve"> Протокол </w:t>
      </w:r>
      <w:r w:rsidR="00B91098" w:rsidRPr="00B91098">
        <w:t xml:space="preserve">подписывается председателем </w:t>
      </w:r>
      <w:r w:rsidR="00AC34D5">
        <w:t xml:space="preserve">Комиссии </w:t>
      </w:r>
      <w:r w:rsidR="00B91098" w:rsidRPr="00B91098">
        <w:t>и секретарем Комиссии.</w:t>
      </w:r>
    </w:p>
    <w:p w14:paraId="04284F46" w14:textId="559C4A94" w:rsidR="00025570" w:rsidRPr="00EF39EA" w:rsidRDefault="00DD2D29" w:rsidP="007E6918">
      <w:pPr>
        <w:ind w:firstLine="709"/>
        <w:jc w:val="both"/>
      </w:pPr>
      <w:r>
        <w:t>4</w:t>
      </w:r>
      <w:r w:rsidR="0045125C" w:rsidRPr="00EF39EA">
        <w:t>.11.</w:t>
      </w:r>
      <w:r w:rsidR="00AC34D5">
        <w:t> </w:t>
      </w:r>
      <w:r w:rsidR="00025570" w:rsidRPr="00EF39EA">
        <w:t>Не позднее двух рабочих дней после принятия решения Комиссией</w:t>
      </w:r>
      <w:r w:rsidR="00EF39EA" w:rsidRPr="00EF39EA">
        <w:t xml:space="preserve"> </w:t>
      </w:r>
      <w:r w:rsidR="00025570" w:rsidRPr="00EF39EA">
        <w:t>ответственный секретарь Комиссии направляет протокол, решение и</w:t>
      </w:r>
      <w:r w:rsidR="00EF39EA" w:rsidRPr="00EF39EA">
        <w:t xml:space="preserve"> </w:t>
      </w:r>
      <w:r w:rsidR="00025570" w:rsidRPr="00EF39EA">
        <w:t>наградные документы в Комитет.</w:t>
      </w:r>
    </w:p>
    <w:p w14:paraId="1975EE40" w14:textId="4BD5FF79" w:rsidR="00025570" w:rsidRDefault="00DD2D29" w:rsidP="007E6918">
      <w:pPr>
        <w:ind w:firstLine="709"/>
        <w:jc w:val="both"/>
      </w:pPr>
      <w:r>
        <w:t>4</w:t>
      </w:r>
      <w:r w:rsidR="00EF39EA" w:rsidRPr="008819BB">
        <w:t>.12.</w:t>
      </w:r>
      <w:r w:rsidR="00746756">
        <w:t> </w:t>
      </w:r>
      <w:r w:rsidR="00025570" w:rsidRPr="008819BB">
        <w:t>Комитет в течение пяти рабочих дней со дня получения протокола</w:t>
      </w:r>
      <w:r w:rsidR="00EF39EA" w:rsidRPr="008819BB">
        <w:t xml:space="preserve"> </w:t>
      </w:r>
      <w:r w:rsidR="00746756">
        <w:t>К</w:t>
      </w:r>
      <w:r w:rsidR="00025570" w:rsidRPr="008819BB">
        <w:t>омиссии издает распоряжение Комитета о награждении</w:t>
      </w:r>
      <w:r w:rsidR="00EF39EA" w:rsidRPr="008819BB">
        <w:t xml:space="preserve"> </w:t>
      </w:r>
      <w:r w:rsidR="00025570" w:rsidRPr="008819BB">
        <w:t>несовершеннолетних почетными знаками</w:t>
      </w:r>
      <w:r w:rsidR="00746756">
        <w:t xml:space="preserve"> «Кадры будущего»</w:t>
      </w:r>
      <w:r w:rsidR="00025570" w:rsidRPr="008819BB">
        <w:t>.</w:t>
      </w:r>
    </w:p>
    <w:p w14:paraId="5A976B85" w14:textId="77777777" w:rsidR="00746756" w:rsidRDefault="00746756" w:rsidP="007E6918">
      <w:pPr>
        <w:ind w:firstLine="709"/>
        <w:jc w:val="both"/>
        <w:sectPr w:rsidR="00746756" w:rsidSect="00746756">
          <w:pgSz w:w="11906" w:h="16838" w:code="9"/>
          <w:pgMar w:top="1134" w:right="850" w:bottom="1134" w:left="1701" w:header="0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14:paraId="59AE63F3" w14:textId="09FCF851" w:rsidR="00187F7D" w:rsidRDefault="00187F7D" w:rsidP="00E2478D">
      <w:pPr>
        <w:ind w:left="-5812"/>
        <w:jc w:val="both"/>
      </w:pPr>
    </w:p>
    <w:p w14:paraId="123D3F17" w14:textId="77777777" w:rsidR="007C5AEE" w:rsidRPr="00A054AD" w:rsidRDefault="00993857" w:rsidP="00A468CF">
      <w:pPr>
        <w:ind w:left="5812"/>
        <w:rPr>
          <w:sz w:val="22"/>
          <w:szCs w:val="22"/>
        </w:rPr>
      </w:pPr>
      <w:r w:rsidRPr="00A054AD">
        <w:rPr>
          <w:sz w:val="22"/>
          <w:szCs w:val="22"/>
        </w:rPr>
        <w:t>Приложение</w:t>
      </w:r>
      <w:r w:rsidR="007C5AEE" w:rsidRPr="00A054AD">
        <w:rPr>
          <w:sz w:val="22"/>
          <w:szCs w:val="22"/>
        </w:rPr>
        <w:t xml:space="preserve"> </w:t>
      </w:r>
    </w:p>
    <w:p w14:paraId="1DDAC12F" w14:textId="77777777" w:rsidR="0020396A" w:rsidRPr="00A054AD" w:rsidRDefault="00E2478D" w:rsidP="00A468CF">
      <w:pPr>
        <w:ind w:left="5812"/>
        <w:rPr>
          <w:bCs/>
          <w:sz w:val="22"/>
          <w:szCs w:val="22"/>
        </w:rPr>
      </w:pPr>
      <w:r w:rsidRPr="00A054AD">
        <w:rPr>
          <w:sz w:val="22"/>
          <w:szCs w:val="22"/>
        </w:rPr>
        <w:t>к Положению</w:t>
      </w:r>
      <w:r w:rsidRPr="00A054AD">
        <w:rPr>
          <w:bCs/>
          <w:sz w:val="22"/>
          <w:szCs w:val="22"/>
        </w:rPr>
        <w:t xml:space="preserve"> о Комиссии</w:t>
      </w:r>
    </w:p>
    <w:p w14:paraId="565C4742" w14:textId="77777777" w:rsidR="00A468CF" w:rsidRDefault="00A054AD" w:rsidP="00A468CF">
      <w:pPr>
        <w:ind w:left="5812"/>
        <w:rPr>
          <w:bCs/>
          <w:sz w:val="22"/>
          <w:szCs w:val="22"/>
        </w:rPr>
      </w:pPr>
      <w:r w:rsidRPr="00A054AD">
        <w:rPr>
          <w:bCs/>
          <w:sz w:val="22"/>
          <w:szCs w:val="22"/>
        </w:rPr>
        <w:t xml:space="preserve">по присуждению награды </w:t>
      </w:r>
    </w:p>
    <w:p w14:paraId="670863EF" w14:textId="2D269D59" w:rsidR="00A054AD" w:rsidRPr="00A054AD" w:rsidRDefault="00A054AD" w:rsidP="00A468CF">
      <w:pPr>
        <w:ind w:left="5812"/>
        <w:rPr>
          <w:bCs/>
          <w:sz w:val="22"/>
          <w:szCs w:val="22"/>
        </w:rPr>
      </w:pPr>
      <w:r w:rsidRPr="00A054AD">
        <w:rPr>
          <w:bCs/>
          <w:sz w:val="22"/>
          <w:szCs w:val="22"/>
        </w:rPr>
        <w:t xml:space="preserve">Комитета по труду и занятости </w:t>
      </w:r>
    </w:p>
    <w:p w14:paraId="52AA18B7" w14:textId="14963742" w:rsidR="00E2478D" w:rsidRPr="00A054AD" w:rsidRDefault="00A054AD" w:rsidP="00A468CF">
      <w:pPr>
        <w:ind w:left="5812"/>
        <w:rPr>
          <w:bCs/>
          <w:sz w:val="22"/>
          <w:szCs w:val="22"/>
        </w:rPr>
      </w:pPr>
      <w:r w:rsidRPr="00A054AD">
        <w:rPr>
          <w:bCs/>
          <w:sz w:val="22"/>
          <w:szCs w:val="22"/>
        </w:rPr>
        <w:t>населения Санкт-Петербурга – почетного знака «Кадры будущего»</w:t>
      </w:r>
    </w:p>
    <w:p w14:paraId="628309A2" w14:textId="77777777" w:rsidR="00E2478D" w:rsidRPr="00A054AD" w:rsidRDefault="00E2478D" w:rsidP="00A468CF">
      <w:pPr>
        <w:ind w:left="5812"/>
        <w:rPr>
          <w:sz w:val="22"/>
          <w:szCs w:val="22"/>
        </w:rPr>
      </w:pPr>
    </w:p>
    <w:p w14:paraId="58156DEE" w14:textId="4C438BF0" w:rsidR="007C5AEE" w:rsidRPr="0020396A" w:rsidRDefault="00A054AD" w:rsidP="00A468CF">
      <w:pPr>
        <w:ind w:left="5812"/>
        <w:rPr>
          <w:sz w:val="22"/>
          <w:szCs w:val="22"/>
        </w:rPr>
      </w:pPr>
      <w:r>
        <w:rPr>
          <w:sz w:val="22"/>
          <w:szCs w:val="22"/>
        </w:rPr>
        <w:t>от__________</w:t>
      </w:r>
      <w:r w:rsidR="00A468CF">
        <w:rPr>
          <w:sz w:val="22"/>
          <w:szCs w:val="22"/>
        </w:rPr>
        <w:t>______</w:t>
      </w:r>
      <w:r>
        <w:rPr>
          <w:sz w:val="22"/>
          <w:szCs w:val="22"/>
        </w:rPr>
        <w:t xml:space="preserve"> № ________</w:t>
      </w:r>
    </w:p>
    <w:p w14:paraId="49273ABF" w14:textId="77777777" w:rsidR="007C5AEE" w:rsidRPr="007C5AEE" w:rsidRDefault="007C5AEE" w:rsidP="0020396A">
      <w:pPr>
        <w:ind w:left="6521" w:firstLine="709"/>
        <w:jc w:val="both"/>
      </w:pPr>
    </w:p>
    <w:p w14:paraId="010591D3" w14:textId="77777777" w:rsidR="007C5AEE" w:rsidRPr="007C5AEE" w:rsidRDefault="007C5AEE" w:rsidP="00A559C6">
      <w:pPr>
        <w:ind w:firstLine="709"/>
        <w:jc w:val="both"/>
      </w:pPr>
    </w:p>
    <w:p w14:paraId="4DB7F65C" w14:textId="77777777" w:rsidR="007C5AEE" w:rsidRPr="007C5AEE" w:rsidRDefault="007C5AEE" w:rsidP="00A559C6">
      <w:pPr>
        <w:ind w:firstLine="709"/>
        <w:jc w:val="both"/>
      </w:pPr>
    </w:p>
    <w:p w14:paraId="257315CB" w14:textId="77777777" w:rsidR="007C5AEE" w:rsidRPr="007C5AEE" w:rsidRDefault="007C5AEE" w:rsidP="005771BB">
      <w:pPr>
        <w:ind w:firstLine="709"/>
        <w:jc w:val="center"/>
        <w:rPr>
          <w:b/>
        </w:rPr>
      </w:pPr>
      <w:r w:rsidRPr="007C5AEE">
        <w:rPr>
          <w:b/>
        </w:rPr>
        <w:t>ЖУРНАЛ</w:t>
      </w:r>
    </w:p>
    <w:p w14:paraId="10C3C15A" w14:textId="77777777" w:rsidR="005771BB" w:rsidRDefault="002F4B61" w:rsidP="005771BB">
      <w:pPr>
        <w:ind w:firstLine="709"/>
        <w:jc w:val="center"/>
        <w:rPr>
          <w:b/>
        </w:rPr>
      </w:pPr>
      <w:r w:rsidRPr="002F4B61">
        <w:rPr>
          <w:b/>
        </w:rPr>
        <w:t xml:space="preserve">регистрации документов для награждения наградой Комитета по труду </w:t>
      </w:r>
    </w:p>
    <w:p w14:paraId="0864BABE" w14:textId="40DD4E85" w:rsidR="007C5AEE" w:rsidRDefault="002F4B61" w:rsidP="005771BB">
      <w:pPr>
        <w:ind w:firstLine="709"/>
        <w:jc w:val="center"/>
        <w:rPr>
          <w:b/>
        </w:rPr>
      </w:pPr>
      <w:r w:rsidRPr="002F4B61">
        <w:rPr>
          <w:b/>
        </w:rPr>
        <w:t>и занятости населения Санкт-Петербурга – почетном знаке «Кадры будущего»</w:t>
      </w:r>
    </w:p>
    <w:p w14:paraId="4BEB53C6" w14:textId="77777777" w:rsidR="002F4B61" w:rsidRPr="007C5AEE" w:rsidRDefault="002F4B61" w:rsidP="002F4B61">
      <w:pPr>
        <w:ind w:firstLine="709"/>
        <w:jc w:val="center"/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985"/>
        <w:gridCol w:w="1580"/>
        <w:gridCol w:w="1822"/>
      </w:tblGrid>
      <w:tr w:rsidR="00207810" w:rsidRPr="007C5AEE" w14:paraId="6630A0E4" w14:textId="77777777" w:rsidTr="00262296">
        <w:tc>
          <w:tcPr>
            <w:tcW w:w="709" w:type="dxa"/>
            <w:shd w:val="clear" w:color="auto" w:fill="auto"/>
            <w:vAlign w:val="center"/>
          </w:tcPr>
          <w:p w14:paraId="1B5CBD9A" w14:textId="77777777" w:rsidR="00207810" w:rsidRPr="00A054AD" w:rsidRDefault="00207810" w:rsidP="000D1A8E">
            <w:pPr>
              <w:jc w:val="center"/>
              <w:rPr>
                <w:rFonts w:eastAsia="Calibri"/>
                <w:b/>
              </w:rPr>
            </w:pPr>
            <w:r w:rsidRPr="00A054AD">
              <w:rPr>
                <w:rFonts w:eastAsia="Calibri"/>
                <w:b/>
                <w:lang w:val="en-US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E287B9" w14:textId="2D80BCF9" w:rsidR="00207810" w:rsidRPr="00A054AD" w:rsidRDefault="00207810" w:rsidP="000D1A8E">
            <w:pPr>
              <w:jc w:val="center"/>
              <w:rPr>
                <w:rFonts w:eastAsia="Calibri"/>
                <w:b/>
              </w:rPr>
            </w:pPr>
            <w:r w:rsidRPr="00A054AD">
              <w:rPr>
                <w:rFonts w:eastAsia="Calibri"/>
                <w:b/>
              </w:rPr>
              <w:t>Дата и время регистрации предоставленных документов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7DA8B0" w14:textId="77777777" w:rsidR="00207810" w:rsidRPr="00A054AD" w:rsidRDefault="00207810" w:rsidP="00A468CF">
            <w:pPr>
              <w:jc w:val="center"/>
              <w:rPr>
                <w:rFonts w:eastAsia="Calibri"/>
                <w:b/>
                <w:lang w:val="en-US"/>
              </w:rPr>
            </w:pPr>
            <w:r w:rsidRPr="00A054AD">
              <w:rPr>
                <w:rFonts w:eastAsia="Calibri"/>
                <w:b/>
              </w:rPr>
              <w:t>Наименование организации</w:t>
            </w:r>
          </w:p>
          <w:p w14:paraId="2FBD31AB" w14:textId="77777777" w:rsidR="00207810" w:rsidRPr="00A054AD" w:rsidRDefault="00207810" w:rsidP="00A468CF">
            <w:pPr>
              <w:jc w:val="center"/>
              <w:rPr>
                <w:rFonts w:eastAsia="Calibri"/>
                <w:b/>
              </w:rPr>
            </w:pPr>
            <w:r w:rsidRPr="00A054AD">
              <w:rPr>
                <w:rFonts w:eastAsia="Calibri"/>
                <w:b/>
              </w:rPr>
              <w:t>и ходатайство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8273CC6" w14:textId="77777777" w:rsidR="00207810" w:rsidRPr="00A054AD" w:rsidRDefault="00207810" w:rsidP="00A468CF">
            <w:pPr>
              <w:jc w:val="center"/>
              <w:rPr>
                <w:rFonts w:eastAsia="Calibri"/>
                <w:b/>
              </w:rPr>
            </w:pPr>
            <w:r w:rsidRPr="00A054AD">
              <w:rPr>
                <w:rFonts w:eastAsia="Calibri"/>
                <w:b/>
              </w:rPr>
              <w:t>Количество листов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4532EA0" w14:textId="77777777" w:rsidR="00207810" w:rsidRPr="00A054AD" w:rsidRDefault="00207810" w:rsidP="00A468CF">
            <w:pPr>
              <w:jc w:val="center"/>
              <w:rPr>
                <w:rFonts w:eastAsia="Calibri"/>
                <w:b/>
              </w:rPr>
            </w:pPr>
            <w:r w:rsidRPr="00A054AD">
              <w:rPr>
                <w:rFonts w:eastAsia="Calibri"/>
                <w:b/>
              </w:rPr>
              <w:t>Подпись представителя организации</w:t>
            </w:r>
          </w:p>
        </w:tc>
      </w:tr>
      <w:tr w:rsidR="007C5AEE" w:rsidRPr="007C5AEE" w14:paraId="285F7A99" w14:textId="77777777" w:rsidTr="00262296">
        <w:tc>
          <w:tcPr>
            <w:tcW w:w="709" w:type="dxa"/>
            <w:shd w:val="clear" w:color="auto" w:fill="auto"/>
          </w:tcPr>
          <w:p w14:paraId="729932D3" w14:textId="77777777" w:rsidR="007C5AEE" w:rsidRPr="007C5AEE" w:rsidRDefault="007C5AEE" w:rsidP="00A559C6">
            <w:pPr>
              <w:ind w:firstLine="709"/>
              <w:jc w:val="both"/>
            </w:pPr>
            <w:r w:rsidRPr="007C5AEE">
              <w:t>1</w:t>
            </w:r>
          </w:p>
        </w:tc>
        <w:tc>
          <w:tcPr>
            <w:tcW w:w="3544" w:type="dxa"/>
            <w:shd w:val="clear" w:color="auto" w:fill="auto"/>
          </w:tcPr>
          <w:p w14:paraId="7A3FCD59" w14:textId="77777777" w:rsidR="007C5AEE" w:rsidRPr="007C5AEE" w:rsidRDefault="007C5AEE" w:rsidP="00A559C6">
            <w:pPr>
              <w:ind w:firstLine="709"/>
              <w:jc w:val="both"/>
            </w:pPr>
            <w:r w:rsidRPr="007C5AEE">
              <w:t>2</w:t>
            </w:r>
          </w:p>
        </w:tc>
        <w:tc>
          <w:tcPr>
            <w:tcW w:w="1985" w:type="dxa"/>
            <w:shd w:val="clear" w:color="auto" w:fill="auto"/>
          </w:tcPr>
          <w:p w14:paraId="7CB5C38B" w14:textId="77777777" w:rsidR="007C5AEE" w:rsidRPr="007C5AEE" w:rsidRDefault="007C5AEE" w:rsidP="00A559C6">
            <w:pPr>
              <w:ind w:firstLine="709"/>
              <w:jc w:val="both"/>
            </w:pPr>
            <w:r w:rsidRPr="007C5AEE">
              <w:t>3</w:t>
            </w:r>
          </w:p>
        </w:tc>
        <w:tc>
          <w:tcPr>
            <w:tcW w:w="1580" w:type="dxa"/>
            <w:shd w:val="clear" w:color="auto" w:fill="auto"/>
          </w:tcPr>
          <w:p w14:paraId="641BA135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822" w:type="dxa"/>
            <w:shd w:val="clear" w:color="auto" w:fill="auto"/>
          </w:tcPr>
          <w:p w14:paraId="130455E2" w14:textId="77777777" w:rsidR="007C5AEE" w:rsidRPr="007C5AEE" w:rsidRDefault="007C5AEE" w:rsidP="00A559C6">
            <w:pPr>
              <w:ind w:firstLine="709"/>
              <w:jc w:val="both"/>
            </w:pPr>
            <w:r w:rsidRPr="007C5AEE">
              <w:t>4</w:t>
            </w:r>
          </w:p>
        </w:tc>
      </w:tr>
      <w:tr w:rsidR="007C5AEE" w:rsidRPr="007C5AEE" w14:paraId="6D404069" w14:textId="77777777" w:rsidTr="00262296">
        <w:tc>
          <w:tcPr>
            <w:tcW w:w="709" w:type="dxa"/>
            <w:shd w:val="clear" w:color="auto" w:fill="auto"/>
          </w:tcPr>
          <w:p w14:paraId="71EEFB99" w14:textId="77777777" w:rsidR="007C5AEE" w:rsidRPr="007C5AEE" w:rsidRDefault="007C5AEE" w:rsidP="00A559C6">
            <w:pPr>
              <w:ind w:firstLine="709"/>
              <w:jc w:val="both"/>
            </w:pPr>
          </w:p>
          <w:p w14:paraId="78370960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726F9E2F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3F146A15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580" w:type="dxa"/>
            <w:shd w:val="clear" w:color="auto" w:fill="auto"/>
          </w:tcPr>
          <w:p w14:paraId="0D368EF5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822" w:type="dxa"/>
            <w:shd w:val="clear" w:color="auto" w:fill="auto"/>
          </w:tcPr>
          <w:p w14:paraId="011712FE" w14:textId="77777777" w:rsidR="007C5AEE" w:rsidRPr="007C5AEE" w:rsidRDefault="007C5AEE" w:rsidP="00A559C6">
            <w:pPr>
              <w:ind w:firstLine="709"/>
              <w:jc w:val="both"/>
            </w:pPr>
          </w:p>
        </w:tc>
      </w:tr>
      <w:tr w:rsidR="007C5AEE" w:rsidRPr="007C5AEE" w14:paraId="268BDFB1" w14:textId="77777777" w:rsidTr="00262296">
        <w:tc>
          <w:tcPr>
            <w:tcW w:w="709" w:type="dxa"/>
            <w:shd w:val="clear" w:color="auto" w:fill="auto"/>
          </w:tcPr>
          <w:p w14:paraId="54F3E771" w14:textId="77777777" w:rsidR="007C5AEE" w:rsidRPr="007C5AEE" w:rsidRDefault="007C5AEE" w:rsidP="00A559C6">
            <w:pPr>
              <w:ind w:firstLine="709"/>
              <w:jc w:val="both"/>
            </w:pPr>
          </w:p>
          <w:p w14:paraId="2C02C3A0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0117A858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03A1FBEF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580" w:type="dxa"/>
            <w:shd w:val="clear" w:color="auto" w:fill="auto"/>
          </w:tcPr>
          <w:p w14:paraId="784AA9A2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822" w:type="dxa"/>
            <w:shd w:val="clear" w:color="auto" w:fill="auto"/>
          </w:tcPr>
          <w:p w14:paraId="635A9ED3" w14:textId="77777777" w:rsidR="007C5AEE" w:rsidRPr="007C5AEE" w:rsidRDefault="007C5AEE" w:rsidP="00A559C6">
            <w:pPr>
              <w:ind w:firstLine="709"/>
              <w:jc w:val="both"/>
            </w:pPr>
          </w:p>
        </w:tc>
      </w:tr>
      <w:tr w:rsidR="007C5AEE" w:rsidRPr="007C5AEE" w14:paraId="4B0D1E83" w14:textId="77777777" w:rsidTr="00262296">
        <w:tc>
          <w:tcPr>
            <w:tcW w:w="709" w:type="dxa"/>
            <w:shd w:val="clear" w:color="auto" w:fill="auto"/>
          </w:tcPr>
          <w:p w14:paraId="5F115760" w14:textId="77777777" w:rsidR="007C5AEE" w:rsidRPr="007C5AEE" w:rsidRDefault="007C5AEE" w:rsidP="00A559C6">
            <w:pPr>
              <w:ind w:firstLine="709"/>
              <w:jc w:val="both"/>
            </w:pPr>
          </w:p>
          <w:p w14:paraId="3751E20E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5B5A074E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27D71B79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580" w:type="dxa"/>
            <w:shd w:val="clear" w:color="auto" w:fill="auto"/>
          </w:tcPr>
          <w:p w14:paraId="0245A629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822" w:type="dxa"/>
            <w:shd w:val="clear" w:color="auto" w:fill="auto"/>
          </w:tcPr>
          <w:p w14:paraId="45042506" w14:textId="77777777" w:rsidR="007C5AEE" w:rsidRPr="007C5AEE" w:rsidRDefault="007C5AEE" w:rsidP="00A559C6">
            <w:pPr>
              <w:ind w:firstLine="709"/>
              <w:jc w:val="both"/>
            </w:pPr>
          </w:p>
        </w:tc>
      </w:tr>
      <w:tr w:rsidR="007C5AEE" w:rsidRPr="007C5AEE" w14:paraId="1168553B" w14:textId="77777777" w:rsidTr="00262296">
        <w:tc>
          <w:tcPr>
            <w:tcW w:w="709" w:type="dxa"/>
            <w:shd w:val="clear" w:color="auto" w:fill="auto"/>
          </w:tcPr>
          <w:p w14:paraId="5158756F" w14:textId="77777777" w:rsidR="007C5AEE" w:rsidRPr="007C5AEE" w:rsidRDefault="007C5AEE" w:rsidP="00A559C6">
            <w:pPr>
              <w:ind w:firstLine="709"/>
              <w:jc w:val="both"/>
            </w:pPr>
          </w:p>
          <w:p w14:paraId="499E081A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4EA9B30C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5F46B8E3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580" w:type="dxa"/>
            <w:shd w:val="clear" w:color="auto" w:fill="auto"/>
          </w:tcPr>
          <w:p w14:paraId="372FBB06" w14:textId="77777777" w:rsidR="007C5AEE" w:rsidRPr="007C5AEE" w:rsidRDefault="007C5AEE" w:rsidP="00A559C6">
            <w:pPr>
              <w:ind w:firstLine="709"/>
              <w:jc w:val="both"/>
            </w:pPr>
          </w:p>
        </w:tc>
        <w:tc>
          <w:tcPr>
            <w:tcW w:w="1822" w:type="dxa"/>
            <w:shd w:val="clear" w:color="auto" w:fill="auto"/>
          </w:tcPr>
          <w:p w14:paraId="3D26B7DC" w14:textId="77777777" w:rsidR="007C5AEE" w:rsidRPr="007C5AEE" w:rsidRDefault="007C5AEE" w:rsidP="00A559C6">
            <w:pPr>
              <w:ind w:firstLine="709"/>
              <w:jc w:val="both"/>
            </w:pPr>
          </w:p>
        </w:tc>
      </w:tr>
    </w:tbl>
    <w:p w14:paraId="6A9A77E5" w14:textId="77777777" w:rsidR="007C5AEE" w:rsidRPr="007C5AEE" w:rsidRDefault="007C5AEE" w:rsidP="00A559C6">
      <w:pPr>
        <w:ind w:firstLine="709"/>
        <w:jc w:val="both"/>
      </w:pPr>
    </w:p>
    <w:p w14:paraId="0E34B0F2" w14:textId="77777777" w:rsidR="00E73685" w:rsidRDefault="00E73685" w:rsidP="00A559C6">
      <w:pPr>
        <w:ind w:firstLine="709"/>
        <w:jc w:val="both"/>
        <w:sectPr w:rsidR="00E73685" w:rsidSect="00CA175B">
          <w:pgSz w:w="11906" w:h="16838" w:code="9"/>
          <w:pgMar w:top="993" w:right="850" w:bottom="1134" w:left="1701" w:header="0" w:footer="709" w:gutter="0"/>
          <w:cols w:space="708"/>
          <w:titlePg/>
          <w:docGrid w:linePitch="360"/>
        </w:sectPr>
      </w:pPr>
    </w:p>
    <w:p w14:paraId="6473822C" w14:textId="4FFFD32D" w:rsidR="00D90920" w:rsidRPr="006E5093" w:rsidRDefault="00D90920" w:rsidP="006E5093">
      <w:pPr>
        <w:ind w:left="6379"/>
        <w:jc w:val="both"/>
        <w:rPr>
          <w:sz w:val="22"/>
          <w:szCs w:val="22"/>
        </w:rPr>
      </w:pPr>
      <w:r w:rsidRPr="006E5093">
        <w:rPr>
          <w:sz w:val="22"/>
          <w:szCs w:val="22"/>
        </w:rPr>
        <w:lastRenderedPageBreak/>
        <w:t xml:space="preserve">Приложение </w:t>
      </w:r>
      <w:r w:rsidR="006E5093">
        <w:rPr>
          <w:sz w:val="22"/>
          <w:szCs w:val="22"/>
        </w:rPr>
        <w:t>№ 2</w:t>
      </w:r>
    </w:p>
    <w:p w14:paraId="3E55C5E6" w14:textId="77777777" w:rsidR="00D90920" w:rsidRPr="006E5093" w:rsidRDefault="00D90920" w:rsidP="006E5093">
      <w:pPr>
        <w:ind w:left="6379"/>
        <w:jc w:val="both"/>
        <w:rPr>
          <w:sz w:val="22"/>
          <w:szCs w:val="22"/>
        </w:rPr>
      </w:pPr>
      <w:r w:rsidRPr="006E5093">
        <w:rPr>
          <w:sz w:val="22"/>
          <w:szCs w:val="22"/>
        </w:rPr>
        <w:t>к распоряжению Комитета</w:t>
      </w:r>
    </w:p>
    <w:p w14:paraId="75BABAD6" w14:textId="77777777" w:rsidR="006E5093" w:rsidRDefault="004544E1" w:rsidP="006E5093">
      <w:pPr>
        <w:ind w:left="6379"/>
        <w:jc w:val="both"/>
        <w:rPr>
          <w:sz w:val="22"/>
          <w:szCs w:val="22"/>
        </w:rPr>
      </w:pPr>
      <w:r w:rsidRPr="006E5093">
        <w:rPr>
          <w:sz w:val="22"/>
          <w:szCs w:val="22"/>
        </w:rPr>
        <w:t>п</w:t>
      </w:r>
      <w:r w:rsidR="00D90920" w:rsidRPr="006E5093">
        <w:rPr>
          <w:sz w:val="22"/>
          <w:szCs w:val="22"/>
        </w:rPr>
        <w:t xml:space="preserve">о труду и занятости </w:t>
      </w:r>
    </w:p>
    <w:p w14:paraId="40182E7E" w14:textId="37E937D9" w:rsidR="00D90920" w:rsidRPr="006E5093" w:rsidRDefault="00D90920" w:rsidP="006E5093">
      <w:pPr>
        <w:ind w:left="6379"/>
        <w:jc w:val="both"/>
        <w:rPr>
          <w:sz w:val="22"/>
          <w:szCs w:val="22"/>
        </w:rPr>
      </w:pPr>
      <w:r w:rsidRPr="006E5093">
        <w:rPr>
          <w:sz w:val="22"/>
          <w:szCs w:val="22"/>
        </w:rPr>
        <w:t>населения</w:t>
      </w:r>
      <w:r w:rsidR="006E5093">
        <w:rPr>
          <w:sz w:val="22"/>
          <w:szCs w:val="22"/>
        </w:rPr>
        <w:t xml:space="preserve"> </w:t>
      </w:r>
      <w:r w:rsidRPr="006E5093">
        <w:rPr>
          <w:sz w:val="22"/>
          <w:szCs w:val="22"/>
        </w:rPr>
        <w:t>Санкт-Петербурга</w:t>
      </w:r>
    </w:p>
    <w:p w14:paraId="7ABC755B" w14:textId="77777777" w:rsidR="00D90920" w:rsidRPr="006E5093" w:rsidRDefault="00D90920" w:rsidP="006E5093">
      <w:pPr>
        <w:ind w:left="6379"/>
        <w:jc w:val="both"/>
        <w:rPr>
          <w:sz w:val="22"/>
          <w:szCs w:val="22"/>
        </w:rPr>
      </w:pPr>
      <w:r w:rsidRPr="006E5093">
        <w:rPr>
          <w:sz w:val="22"/>
          <w:szCs w:val="22"/>
        </w:rPr>
        <w:t>от______________№ ______</w:t>
      </w:r>
    </w:p>
    <w:p w14:paraId="2AEF1F3E" w14:textId="77777777" w:rsidR="00D90920" w:rsidRDefault="00D90920" w:rsidP="001E4950">
      <w:pPr>
        <w:ind w:firstLine="709"/>
        <w:jc w:val="both"/>
        <w:rPr>
          <w:b/>
        </w:rPr>
      </w:pPr>
    </w:p>
    <w:p w14:paraId="328E58AD" w14:textId="77777777" w:rsidR="00025570" w:rsidRPr="00D90920" w:rsidRDefault="00025570" w:rsidP="001E4950">
      <w:pPr>
        <w:ind w:firstLine="709"/>
        <w:jc w:val="both"/>
        <w:rPr>
          <w:b/>
        </w:rPr>
      </w:pPr>
    </w:p>
    <w:p w14:paraId="1A2BAF3A" w14:textId="328A53B1" w:rsidR="006E5093" w:rsidRDefault="00E21FA8" w:rsidP="006E5093">
      <w:pPr>
        <w:ind w:firstLine="709"/>
        <w:jc w:val="center"/>
      </w:pPr>
      <w:r w:rsidRPr="00E21FA8">
        <w:rPr>
          <w:b/>
          <w:bCs/>
        </w:rPr>
        <w:t>ПЕРЕЧЕНЬ</w:t>
      </w:r>
    </w:p>
    <w:p w14:paraId="7FB96D36" w14:textId="77777777" w:rsidR="006E5093" w:rsidRDefault="009C4653" w:rsidP="006E5093">
      <w:pPr>
        <w:jc w:val="center"/>
        <w:rPr>
          <w:b/>
          <w:bCs/>
        </w:rPr>
      </w:pPr>
      <w:r w:rsidRPr="009C4653">
        <w:rPr>
          <w:b/>
          <w:bCs/>
        </w:rPr>
        <w:t xml:space="preserve">документов для награждения наградой Комитета по труду и занятости </w:t>
      </w:r>
    </w:p>
    <w:p w14:paraId="04B3D103" w14:textId="079FAE80" w:rsidR="00E21FA8" w:rsidRPr="00E21FA8" w:rsidRDefault="009C4653" w:rsidP="006E5093">
      <w:pPr>
        <w:jc w:val="center"/>
        <w:rPr>
          <w:b/>
          <w:bCs/>
        </w:rPr>
      </w:pPr>
      <w:r w:rsidRPr="009C4653">
        <w:rPr>
          <w:b/>
          <w:bCs/>
        </w:rPr>
        <w:t>населения Санкт-Петербурга – почетным знаком «Кадры будущего»</w:t>
      </w:r>
    </w:p>
    <w:p w14:paraId="4384A5E3" w14:textId="77777777" w:rsidR="006E5093" w:rsidRDefault="006E5093" w:rsidP="006E5093">
      <w:pPr>
        <w:jc w:val="center"/>
      </w:pPr>
    </w:p>
    <w:p w14:paraId="7128384C" w14:textId="0AF7833A" w:rsidR="00402145" w:rsidRDefault="007738ED" w:rsidP="0007386D">
      <w:pPr>
        <w:ind w:firstLine="709"/>
        <w:jc w:val="both"/>
      </w:pPr>
      <w:r>
        <w:t>1. </w:t>
      </w:r>
      <w:r w:rsidR="00402145" w:rsidRPr="00402145">
        <w:t xml:space="preserve">Ходатайство о награждении </w:t>
      </w:r>
      <w:r w:rsidR="0007386D">
        <w:t xml:space="preserve">наградой Комитета по труду и занятости населения Санкт-Петербурга – </w:t>
      </w:r>
      <w:r w:rsidR="00402145" w:rsidRPr="00402145">
        <w:t xml:space="preserve">почетным знаком «Кадры будущего» со стороны работодателя согласно </w:t>
      </w:r>
      <w:r w:rsidR="00402145" w:rsidRPr="0007386D">
        <w:t>приложе</w:t>
      </w:r>
      <w:r w:rsidR="00C45460" w:rsidRPr="0007386D">
        <w:t xml:space="preserve">нию </w:t>
      </w:r>
      <w:r w:rsidR="0007386D" w:rsidRPr="0007386D">
        <w:t>№ 5</w:t>
      </w:r>
      <w:r w:rsidR="00C45460" w:rsidRPr="0007386D">
        <w:t xml:space="preserve"> к настоящему распоряжению.</w:t>
      </w:r>
    </w:p>
    <w:p w14:paraId="2F04B871" w14:textId="01F50EE5" w:rsidR="00402145" w:rsidRPr="00402145" w:rsidRDefault="00C45460" w:rsidP="001E4950">
      <w:pPr>
        <w:ind w:firstLine="709"/>
        <w:jc w:val="both"/>
      </w:pPr>
      <w:r>
        <w:t>2. </w:t>
      </w:r>
      <w:r w:rsidR="00402145" w:rsidRPr="00402145">
        <w:t>Направление на работу службой занятости населения несовершеннолетнего гражданина в возрасте от 14 до 18 лет в с</w:t>
      </w:r>
      <w:r>
        <w:t>вободное от учебы время (копии).</w:t>
      </w:r>
    </w:p>
    <w:p w14:paraId="63249234" w14:textId="5CA22305" w:rsidR="00402145" w:rsidRPr="00402145" w:rsidRDefault="00C45460" w:rsidP="001E4950">
      <w:pPr>
        <w:ind w:firstLine="709"/>
        <w:jc w:val="both"/>
      </w:pPr>
      <w:r>
        <w:t>3. </w:t>
      </w:r>
      <w:r w:rsidR="00402145" w:rsidRPr="00402145">
        <w:t>Ср</w:t>
      </w:r>
      <w:r>
        <w:t>очные трудовые договоры (копии).</w:t>
      </w:r>
    </w:p>
    <w:p w14:paraId="0D09B5DA" w14:textId="5FC2F900" w:rsidR="00402145" w:rsidRPr="00402145" w:rsidRDefault="00C45460" w:rsidP="001E4950">
      <w:pPr>
        <w:ind w:firstLine="709"/>
        <w:jc w:val="both"/>
      </w:pPr>
      <w:r>
        <w:t>4. </w:t>
      </w:r>
      <w:r w:rsidR="00402145" w:rsidRPr="00402145">
        <w:t xml:space="preserve">Выписка из табеля учета рабочего времени </w:t>
      </w:r>
      <w:r w:rsidR="00E73813">
        <w:t xml:space="preserve">во временном трудоустройстве </w:t>
      </w:r>
      <w:r w:rsidR="00402145" w:rsidRPr="00402145">
        <w:t>несовер</w:t>
      </w:r>
      <w:r>
        <w:t>шеннолетнего гражданина (копии).</w:t>
      </w:r>
    </w:p>
    <w:p w14:paraId="48922152" w14:textId="32B8EAD7" w:rsidR="00402145" w:rsidRPr="00402145" w:rsidRDefault="00C45460" w:rsidP="001E4950">
      <w:pPr>
        <w:ind w:firstLine="709"/>
        <w:jc w:val="both"/>
      </w:pPr>
      <w:r>
        <w:t>5. </w:t>
      </w:r>
      <w:r w:rsidR="00402145" w:rsidRPr="00402145">
        <w:t>Документы, подтверждающие отношение несовершенноле</w:t>
      </w:r>
      <w:r w:rsidR="00402145">
        <w:t xml:space="preserve">тнего гражданина </w:t>
      </w:r>
      <w:r w:rsidR="00402145">
        <w:br/>
      </w:r>
      <w:r w:rsidR="00402145" w:rsidRPr="00402145">
        <w:t>к категории нуждающихся в поддержке го</w:t>
      </w:r>
      <w:r w:rsidR="00402145">
        <w:t xml:space="preserve">сударства: дети-инвалиды, дети </w:t>
      </w:r>
      <w:r w:rsidR="00402145" w:rsidRPr="00402145">
        <w:t xml:space="preserve">из многодетных </w:t>
      </w:r>
      <w:r w:rsidR="00402145">
        <w:br/>
      </w:r>
      <w:r w:rsidR="00402145" w:rsidRPr="00402145">
        <w:t xml:space="preserve">и малообеспеченных семей, </w:t>
      </w:r>
      <w:r w:rsidR="00402145">
        <w:t xml:space="preserve">дети-сироты и дети, оставшиеся </w:t>
      </w:r>
      <w:r w:rsidR="00402145" w:rsidRPr="00402145">
        <w:t xml:space="preserve">без попечения родителей, </w:t>
      </w:r>
      <w:r w:rsidR="001105ED">
        <w:br/>
      </w:r>
      <w:r w:rsidR="00402145" w:rsidRPr="00402145">
        <w:t>а также несоверш</w:t>
      </w:r>
      <w:r w:rsidR="00402145">
        <w:t xml:space="preserve">еннолетние граждане, состоящие </w:t>
      </w:r>
      <w:r w:rsidR="00402145" w:rsidRPr="00402145">
        <w:t>на различных видах профилактического учета и находящиеся в социально опасном положении (копии).</w:t>
      </w:r>
    </w:p>
    <w:p w14:paraId="29151850" w14:textId="15FFDF82" w:rsidR="00402145" w:rsidRPr="00402145" w:rsidRDefault="001105ED" w:rsidP="001E4950">
      <w:pPr>
        <w:ind w:firstLine="709"/>
        <w:jc w:val="both"/>
      </w:pPr>
      <w:r>
        <w:t>6. </w:t>
      </w:r>
      <w:r w:rsidR="00402145" w:rsidRPr="00402145">
        <w:t>Копии предоставленных документов заверяются работодателем.</w:t>
      </w:r>
    </w:p>
    <w:p w14:paraId="44D2197B" w14:textId="77777777" w:rsidR="001105ED" w:rsidRDefault="001105ED" w:rsidP="001E4950">
      <w:pPr>
        <w:ind w:firstLine="709"/>
        <w:jc w:val="both"/>
        <w:sectPr w:rsidR="001105ED" w:rsidSect="00A468CF">
          <w:pgSz w:w="11906" w:h="16838" w:code="9"/>
          <w:pgMar w:top="1134" w:right="850" w:bottom="1134" w:left="1701" w:header="0" w:footer="709" w:gutter="0"/>
          <w:cols w:space="708"/>
          <w:titlePg/>
          <w:docGrid w:linePitch="360"/>
        </w:sectPr>
      </w:pPr>
    </w:p>
    <w:p w14:paraId="4D9CBFE0" w14:textId="3FBAAFC2" w:rsidR="00993857" w:rsidRPr="00FF6BEA" w:rsidRDefault="00993857" w:rsidP="001F2FA5">
      <w:pPr>
        <w:ind w:left="6379"/>
        <w:jc w:val="both"/>
        <w:rPr>
          <w:sz w:val="22"/>
          <w:szCs w:val="22"/>
        </w:rPr>
      </w:pPr>
      <w:r w:rsidRPr="00FF6BEA">
        <w:rPr>
          <w:sz w:val="22"/>
          <w:szCs w:val="22"/>
        </w:rPr>
        <w:lastRenderedPageBreak/>
        <w:t xml:space="preserve">Приложение </w:t>
      </w:r>
      <w:r w:rsidR="00910247">
        <w:rPr>
          <w:sz w:val="22"/>
          <w:szCs w:val="22"/>
        </w:rPr>
        <w:t>№ 3</w:t>
      </w:r>
    </w:p>
    <w:p w14:paraId="1412653C" w14:textId="77777777" w:rsidR="00910247" w:rsidRDefault="00993857" w:rsidP="001F2FA5">
      <w:pPr>
        <w:ind w:left="6379"/>
        <w:jc w:val="both"/>
        <w:rPr>
          <w:sz w:val="22"/>
          <w:szCs w:val="22"/>
        </w:rPr>
      </w:pPr>
      <w:r w:rsidRPr="00FF6BEA">
        <w:rPr>
          <w:sz w:val="22"/>
          <w:szCs w:val="22"/>
        </w:rPr>
        <w:t xml:space="preserve">к распоряжению Комитета </w:t>
      </w:r>
    </w:p>
    <w:p w14:paraId="5F49062F" w14:textId="77777777" w:rsidR="00910247" w:rsidRDefault="00993857" w:rsidP="001F2FA5">
      <w:pPr>
        <w:ind w:left="6379"/>
        <w:jc w:val="both"/>
        <w:rPr>
          <w:sz w:val="22"/>
          <w:szCs w:val="22"/>
        </w:rPr>
      </w:pPr>
      <w:r w:rsidRPr="00FF6BEA">
        <w:rPr>
          <w:sz w:val="22"/>
          <w:szCs w:val="22"/>
        </w:rPr>
        <w:t xml:space="preserve">по труду и занятости </w:t>
      </w:r>
    </w:p>
    <w:p w14:paraId="1179E046" w14:textId="0F7F1251" w:rsidR="00993857" w:rsidRPr="00FF6BEA" w:rsidRDefault="00993857" w:rsidP="001F2FA5">
      <w:pPr>
        <w:ind w:left="6379"/>
        <w:jc w:val="both"/>
        <w:rPr>
          <w:sz w:val="22"/>
          <w:szCs w:val="22"/>
        </w:rPr>
      </w:pPr>
      <w:r w:rsidRPr="00FF6BEA">
        <w:rPr>
          <w:sz w:val="22"/>
          <w:szCs w:val="22"/>
        </w:rPr>
        <w:t>населения Санкт-Петербурга</w:t>
      </w:r>
    </w:p>
    <w:p w14:paraId="0B9DA67D" w14:textId="5EEAE88C" w:rsidR="00993857" w:rsidRPr="00FF6BEA" w:rsidRDefault="00993857" w:rsidP="001F2FA5">
      <w:pPr>
        <w:ind w:left="6379"/>
        <w:jc w:val="both"/>
        <w:rPr>
          <w:sz w:val="22"/>
          <w:szCs w:val="22"/>
        </w:rPr>
      </w:pPr>
      <w:r w:rsidRPr="00FF6BEA">
        <w:rPr>
          <w:sz w:val="22"/>
          <w:szCs w:val="22"/>
        </w:rPr>
        <w:t>от__________</w:t>
      </w:r>
      <w:r w:rsidR="00910247">
        <w:rPr>
          <w:sz w:val="22"/>
          <w:szCs w:val="22"/>
        </w:rPr>
        <w:t>_____ № _______</w:t>
      </w:r>
    </w:p>
    <w:p w14:paraId="3A08C0B5" w14:textId="77777777" w:rsidR="00993857" w:rsidRPr="00993857" w:rsidRDefault="00993857" w:rsidP="00993857">
      <w:pPr>
        <w:ind w:left="-5812"/>
        <w:jc w:val="both"/>
        <w:rPr>
          <w:b/>
        </w:rPr>
      </w:pPr>
    </w:p>
    <w:p w14:paraId="7CD5BB8A" w14:textId="77777777" w:rsidR="00993857" w:rsidRPr="00993857" w:rsidRDefault="00993857" w:rsidP="00993857">
      <w:pPr>
        <w:ind w:left="-5812"/>
        <w:jc w:val="both"/>
        <w:rPr>
          <w:b/>
        </w:rPr>
      </w:pPr>
    </w:p>
    <w:p w14:paraId="2E888A88" w14:textId="77777777" w:rsidR="00993857" w:rsidRPr="00993857" w:rsidRDefault="00993857" w:rsidP="001F2FA5">
      <w:pPr>
        <w:jc w:val="center"/>
        <w:rPr>
          <w:b/>
        </w:rPr>
      </w:pPr>
      <w:r w:rsidRPr="00993857">
        <w:rPr>
          <w:b/>
        </w:rPr>
        <w:t>ПЕРЕЧЕНЬ</w:t>
      </w:r>
    </w:p>
    <w:p w14:paraId="39B0AB99" w14:textId="1A9E06FA" w:rsidR="001F2FA5" w:rsidRDefault="00993857" w:rsidP="001F2FA5">
      <w:pPr>
        <w:jc w:val="center"/>
        <w:rPr>
          <w:b/>
        </w:rPr>
      </w:pPr>
      <w:r w:rsidRPr="00993857">
        <w:rPr>
          <w:b/>
        </w:rPr>
        <w:t xml:space="preserve">критериев соответствия претендента категории получателя </w:t>
      </w:r>
      <w:r w:rsidR="001F2FA5" w:rsidRPr="001F2FA5">
        <w:rPr>
          <w:b/>
        </w:rPr>
        <w:t xml:space="preserve">награды </w:t>
      </w:r>
      <w:r w:rsidR="007C6D4E">
        <w:rPr>
          <w:b/>
        </w:rPr>
        <w:br/>
      </w:r>
      <w:r w:rsidR="001F2FA5" w:rsidRPr="001F2FA5">
        <w:rPr>
          <w:b/>
        </w:rPr>
        <w:t xml:space="preserve">Комитета по труду и занятости населения Санкт-Петербурга – </w:t>
      </w:r>
    </w:p>
    <w:p w14:paraId="2D60C0D8" w14:textId="49B3D064" w:rsidR="00993857" w:rsidRDefault="001F2FA5" w:rsidP="001F2FA5">
      <w:pPr>
        <w:jc w:val="center"/>
        <w:rPr>
          <w:b/>
          <w:bCs/>
        </w:rPr>
      </w:pPr>
      <w:r w:rsidRPr="001F2FA5">
        <w:rPr>
          <w:b/>
        </w:rPr>
        <w:t>почетного знака «Кадры будущего»</w:t>
      </w:r>
    </w:p>
    <w:p w14:paraId="73D2DB62" w14:textId="77777777" w:rsidR="008110E9" w:rsidRPr="00993857" w:rsidRDefault="008110E9" w:rsidP="001F2FA5">
      <w:pPr>
        <w:ind w:firstLine="709"/>
        <w:jc w:val="center"/>
        <w:rPr>
          <w:b/>
          <w:bCs/>
        </w:rPr>
      </w:pPr>
    </w:p>
    <w:p w14:paraId="7B37324A" w14:textId="520972CB" w:rsidR="008110E9" w:rsidRPr="008110E9" w:rsidRDefault="007C6D4E" w:rsidP="001F2FA5">
      <w:pPr>
        <w:ind w:firstLine="709"/>
        <w:jc w:val="both"/>
        <w:rPr>
          <w:bCs/>
        </w:rPr>
      </w:pPr>
      <w:r>
        <w:rPr>
          <w:bCs/>
        </w:rPr>
        <w:t>1. </w:t>
      </w:r>
      <w:r w:rsidR="008110E9" w:rsidRPr="008110E9">
        <w:rPr>
          <w:bCs/>
        </w:rPr>
        <w:t xml:space="preserve">Участие во временной занятости несовершеннолетних граждан не менее </w:t>
      </w:r>
      <w:r>
        <w:rPr>
          <w:bCs/>
        </w:rPr>
        <w:t>2</w:t>
      </w:r>
      <w:r w:rsidR="008110E9" w:rsidRPr="008110E9">
        <w:rPr>
          <w:bCs/>
        </w:rPr>
        <w:t xml:space="preserve"> месяцев подряд либо в общей сложности четыре месяца за год – от 2 до 6 баллов.</w:t>
      </w:r>
    </w:p>
    <w:p w14:paraId="0F912C1C" w14:textId="14329C89" w:rsidR="008110E9" w:rsidRPr="008110E9" w:rsidRDefault="007C6D4E" w:rsidP="001F2FA5">
      <w:pPr>
        <w:ind w:firstLine="709"/>
        <w:jc w:val="both"/>
        <w:rPr>
          <w:bCs/>
        </w:rPr>
      </w:pPr>
      <w:r>
        <w:rPr>
          <w:bCs/>
        </w:rPr>
        <w:t>2. </w:t>
      </w:r>
      <w:r w:rsidR="009C0BF0" w:rsidRPr="009C0BF0">
        <w:rPr>
          <w:bCs/>
        </w:rPr>
        <w:t>Трудовая а</w:t>
      </w:r>
      <w:r w:rsidR="009C0BF0">
        <w:rPr>
          <w:bCs/>
        </w:rPr>
        <w:t xml:space="preserve">ктивность и степень исполнения </w:t>
      </w:r>
      <w:r w:rsidR="009C0BF0" w:rsidRPr="009C0BF0">
        <w:rPr>
          <w:bCs/>
        </w:rPr>
        <w:t xml:space="preserve">несовершеннолетним гражданином своих должностных обязанностей </w:t>
      </w:r>
      <w:r w:rsidR="008110E9" w:rsidRPr="008110E9">
        <w:rPr>
          <w:bCs/>
        </w:rPr>
        <w:t>несовершеннолетним гражданином своих должностных обязанностей – от 0 до 4 баллов.</w:t>
      </w:r>
    </w:p>
    <w:p w14:paraId="4F55DEF3" w14:textId="5237EE50" w:rsidR="008110E9" w:rsidRPr="008110E9" w:rsidRDefault="007C6D4E" w:rsidP="001F2FA5">
      <w:pPr>
        <w:ind w:firstLine="709"/>
        <w:jc w:val="both"/>
        <w:rPr>
          <w:bCs/>
        </w:rPr>
      </w:pPr>
      <w:r>
        <w:rPr>
          <w:bCs/>
        </w:rPr>
        <w:t>3. </w:t>
      </w:r>
      <w:r w:rsidR="008110E9" w:rsidRPr="008110E9">
        <w:rPr>
          <w:bCs/>
        </w:rPr>
        <w:t xml:space="preserve">Соблюдение несовершеннолетним гражданином трудовой дисциплины – </w:t>
      </w:r>
      <w:r>
        <w:rPr>
          <w:bCs/>
        </w:rPr>
        <w:br/>
      </w:r>
      <w:r w:rsidR="008110E9" w:rsidRPr="008110E9">
        <w:rPr>
          <w:bCs/>
        </w:rPr>
        <w:t>от 0 до 4 баллов.</w:t>
      </w:r>
    </w:p>
    <w:p w14:paraId="2C56F3A2" w14:textId="0C1D4E8D" w:rsidR="008110E9" w:rsidRPr="008110E9" w:rsidRDefault="007C6D4E" w:rsidP="001F2FA5">
      <w:pPr>
        <w:ind w:firstLine="709"/>
        <w:jc w:val="both"/>
        <w:rPr>
          <w:bCs/>
        </w:rPr>
      </w:pPr>
      <w:r>
        <w:rPr>
          <w:bCs/>
        </w:rPr>
        <w:t>4. </w:t>
      </w:r>
      <w:r w:rsidR="008110E9" w:rsidRPr="008110E9">
        <w:rPr>
          <w:bCs/>
        </w:rPr>
        <w:t>Отношение несовершеннолетних граждан к одной из нижеперечисленных категорий граждан, нуждающ</w:t>
      </w:r>
      <w:r w:rsidR="00420295">
        <w:rPr>
          <w:bCs/>
        </w:rPr>
        <w:t>ихся в поддержке государства – 8</w:t>
      </w:r>
      <w:r w:rsidR="008110E9" w:rsidRPr="008110E9">
        <w:rPr>
          <w:bCs/>
        </w:rPr>
        <w:t xml:space="preserve"> баллов.</w:t>
      </w:r>
    </w:p>
    <w:p w14:paraId="1ECD6226" w14:textId="49223EFB" w:rsidR="008110E9" w:rsidRPr="008110E9" w:rsidRDefault="008110E9" w:rsidP="001F2FA5">
      <w:pPr>
        <w:ind w:firstLine="709"/>
        <w:jc w:val="both"/>
        <w:rPr>
          <w:bCs/>
        </w:rPr>
      </w:pPr>
      <w:r w:rsidRPr="008110E9">
        <w:rPr>
          <w:bCs/>
        </w:rPr>
        <w:t>4.</w:t>
      </w:r>
      <w:r w:rsidR="007C6D4E">
        <w:rPr>
          <w:bCs/>
        </w:rPr>
        <w:t>1. </w:t>
      </w:r>
      <w:r w:rsidRPr="008110E9">
        <w:rPr>
          <w:bCs/>
        </w:rPr>
        <w:t>Дети из многодетных и малообеспеченных семей, дети-сироты и дети, оставшиеся без попечения родителей.</w:t>
      </w:r>
    </w:p>
    <w:p w14:paraId="483B0C8B" w14:textId="71CC48CB" w:rsidR="008110E9" w:rsidRPr="008110E9" w:rsidRDefault="007C6D4E" w:rsidP="001F2FA5">
      <w:pPr>
        <w:ind w:firstLine="709"/>
        <w:jc w:val="both"/>
        <w:rPr>
          <w:bCs/>
        </w:rPr>
      </w:pPr>
      <w:r>
        <w:rPr>
          <w:bCs/>
        </w:rPr>
        <w:t>4.2. </w:t>
      </w:r>
      <w:r w:rsidR="008110E9" w:rsidRPr="008110E9">
        <w:rPr>
          <w:bCs/>
        </w:rPr>
        <w:t>Дети-инвалиды.</w:t>
      </w:r>
    </w:p>
    <w:p w14:paraId="1C5D07F1" w14:textId="4E712282" w:rsidR="00993857" w:rsidRPr="008110E9" w:rsidRDefault="007C6D4E" w:rsidP="001F2FA5">
      <w:pPr>
        <w:ind w:firstLine="709"/>
        <w:jc w:val="both"/>
        <w:rPr>
          <w:bCs/>
        </w:rPr>
      </w:pPr>
      <w:r>
        <w:rPr>
          <w:bCs/>
        </w:rPr>
        <w:t>4.3. </w:t>
      </w:r>
      <w:r w:rsidR="008110E9" w:rsidRPr="008110E9">
        <w:rPr>
          <w:bCs/>
        </w:rPr>
        <w:t>Несовершеннолетние граждане, состоящие на различных видах профилактического учета и находящиеся в социально опасном положении.</w:t>
      </w:r>
    </w:p>
    <w:p w14:paraId="38065B0E" w14:textId="77777777" w:rsidR="00913246" w:rsidRDefault="00913246" w:rsidP="001F2FA5">
      <w:pPr>
        <w:ind w:firstLine="709"/>
        <w:jc w:val="both"/>
        <w:sectPr w:rsidR="00913246" w:rsidSect="001F2FA5">
          <w:pgSz w:w="11906" w:h="16838" w:code="9"/>
          <w:pgMar w:top="1134" w:right="850" w:bottom="1134" w:left="1701" w:header="0" w:footer="709" w:gutter="0"/>
          <w:cols w:space="708"/>
          <w:titlePg/>
          <w:docGrid w:linePitch="360"/>
        </w:sectPr>
      </w:pPr>
    </w:p>
    <w:p w14:paraId="66DFEBE5" w14:textId="77777777" w:rsidR="00993857" w:rsidRPr="008110E9" w:rsidRDefault="00993857" w:rsidP="008110E9">
      <w:pPr>
        <w:ind w:left="-5812" w:firstLine="425"/>
        <w:jc w:val="both"/>
      </w:pPr>
    </w:p>
    <w:p w14:paraId="376998CB" w14:textId="6BE413C7" w:rsidR="00993857" w:rsidRPr="00555D37" w:rsidRDefault="00993857" w:rsidP="00555D37">
      <w:pPr>
        <w:ind w:left="6521"/>
        <w:jc w:val="both"/>
        <w:rPr>
          <w:sz w:val="22"/>
          <w:szCs w:val="22"/>
        </w:rPr>
      </w:pPr>
      <w:r w:rsidRPr="00555D37">
        <w:rPr>
          <w:sz w:val="22"/>
          <w:szCs w:val="22"/>
        </w:rPr>
        <w:t xml:space="preserve">Приложение </w:t>
      </w:r>
      <w:r w:rsidR="00555D37">
        <w:rPr>
          <w:sz w:val="22"/>
          <w:szCs w:val="22"/>
        </w:rPr>
        <w:t>№ 4</w:t>
      </w:r>
      <w:r w:rsidRPr="00555D37">
        <w:rPr>
          <w:sz w:val="22"/>
          <w:szCs w:val="22"/>
        </w:rPr>
        <w:t xml:space="preserve"> </w:t>
      </w:r>
    </w:p>
    <w:p w14:paraId="037C5103" w14:textId="77777777" w:rsidR="00555D37" w:rsidRDefault="00993857" w:rsidP="00555D37">
      <w:pPr>
        <w:ind w:left="6521"/>
        <w:jc w:val="both"/>
        <w:rPr>
          <w:sz w:val="22"/>
          <w:szCs w:val="22"/>
        </w:rPr>
      </w:pPr>
      <w:r w:rsidRPr="00555D37">
        <w:rPr>
          <w:sz w:val="22"/>
          <w:szCs w:val="22"/>
        </w:rPr>
        <w:t xml:space="preserve">к распоряжению Комитета </w:t>
      </w:r>
    </w:p>
    <w:p w14:paraId="135E63D1" w14:textId="533C9D9B" w:rsidR="00555D37" w:rsidRDefault="00993857" w:rsidP="00555D37">
      <w:pPr>
        <w:ind w:left="6521"/>
        <w:jc w:val="both"/>
        <w:rPr>
          <w:sz w:val="22"/>
          <w:szCs w:val="22"/>
        </w:rPr>
      </w:pPr>
      <w:r w:rsidRPr="00555D37">
        <w:rPr>
          <w:sz w:val="22"/>
          <w:szCs w:val="22"/>
        </w:rPr>
        <w:t xml:space="preserve">по труду и занятости </w:t>
      </w:r>
    </w:p>
    <w:p w14:paraId="69176D19" w14:textId="2727FC41" w:rsidR="00993857" w:rsidRPr="00555D37" w:rsidRDefault="00993857" w:rsidP="00555D37">
      <w:pPr>
        <w:ind w:left="6521"/>
        <w:jc w:val="both"/>
        <w:rPr>
          <w:sz w:val="22"/>
          <w:szCs w:val="22"/>
        </w:rPr>
      </w:pPr>
      <w:r w:rsidRPr="00555D37">
        <w:rPr>
          <w:sz w:val="22"/>
          <w:szCs w:val="22"/>
        </w:rPr>
        <w:t>населения Санкт-Петербурга</w:t>
      </w:r>
    </w:p>
    <w:p w14:paraId="42C1519E" w14:textId="701A609A" w:rsidR="00993857" w:rsidRPr="00555D37" w:rsidRDefault="00993857" w:rsidP="00555D37">
      <w:pPr>
        <w:ind w:left="6521"/>
        <w:jc w:val="both"/>
        <w:rPr>
          <w:sz w:val="22"/>
          <w:szCs w:val="22"/>
        </w:rPr>
      </w:pPr>
      <w:r w:rsidRPr="00555D37">
        <w:rPr>
          <w:sz w:val="22"/>
          <w:szCs w:val="22"/>
        </w:rPr>
        <w:t>от__________</w:t>
      </w:r>
      <w:r w:rsidR="00555D37">
        <w:rPr>
          <w:sz w:val="22"/>
          <w:szCs w:val="22"/>
        </w:rPr>
        <w:t>_____ № ______</w:t>
      </w:r>
    </w:p>
    <w:p w14:paraId="0D64E5B4" w14:textId="77777777" w:rsidR="00993857" w:rsidRPr="00993857" w:rsidRDefault="00993857" w:rsidP="00F65BA3">
      <w:pPr>
        <w:ind w:firstLine="709"/>
        <w:jc w:val="both"/>
        <w:rPr>
          <w:b/>
        </w:rPr>
      </w:pPr>
    </w:p>
    <w:p w14:paraId="27D7B5FA" w14:textId="77777777" w:rsidR="00555D37" w:rsidRDefault="00555D37" w:rsidP="00F65BA3">
      <w:pPr>
        <w:ind w:firstLine="709"/>
        <w:jc w:val="center"/>
        <w:rPr>
          <w:b/>
          <w:bCs/>
        </w:rPr>
      </w:pPr>
    </w:p>
    <w:p w14:paraId="72CCF2EB" w14:textId="77777777" w:rsidR="00993857" w:rsidRPr="00993857" w:rsidRDefault="00993857" w:rsidP="00F65BA3">
      <w:pPr>
        <w:ind w:firstLine="709"/>
        <w:jc w:val="center"/>
        <w:rPr>
          <w:b/>
          <w:bCs/>
        </w:rPr>
      </w:pPr>
      <w:r w:rsidRPr="00993857">
        <w:rPr>
          <w:b/>
          <w:bCs/>
        </w:rPr>
        <w:t>ОПРЕДЕЛЕНИЕ БАЛЛОВ</w:t>
      </w:r>
    </w:p>
    <w:p w14:paraId="34B97A1C" w14:textId="77777777" w:rsidR="00FD10CB" w:rsidRPr="00CA175B" w:rsidRDefault="00993857" w:rsidP="00FD10CB">
      <w:pPr>
        <w:ind w:firstLine="709"/>
        <w:jc w:val="center"/>
        <w:rPr>
          <w:b/>
        </w:rPr>
      </w:pPr>
      <w:r w:rsidRPr="00993857">
        <w:rPr>
          <w:b/>
        </w:rPr>
        <w:t xml:space="preserve">по критериям соответствия претендента категории получателя </w:t>
      </w:r>
      <w:r w:rsidR="00FD10CB" w:rsidRPr="00CA175B">
        <w:rPr>
          <w:b/>
        </w:rPr>
        <w:t xml:space="preserve">награды </w:t>
      </w:r>
    </w:p>
    <w:p w14:paraId="4A8E4D60" w14:textId="77777777" w:rsidR="00FD10CB" w:rsidRPr="00CA175B" w:rsidRDefault="00FD10CB" w:rsidP="00FD10CB">
      <w:pPr>
        <w:ind w:firstLine="709"/>
        <w:jc w:val="center"/>
        <w:rPr>
          <w:b/>
        </w:rPr>
      </w:pPr>
      <w:r w:rsidRPr="00CA175B">
        <w:rPr>
          <w:b/>
        </w:rPr>
        <w:t xml:space="preserve">Комитета по труду и занятости населения Санкт-Петербурга – </w:t>
      </w:r>
    </w:p>
    <w:p w14:paraId="503B4779" w14:textId="77777777" w:rsidR="00FD10CB" w:rsidRDefault="00FD10CB" w:rsidP="00FD10CB">
      <w:pPr>
        <w:ind w:firstLine="709"/>
        <w:jc w:val="center"/>
        <w:rPr>
          <w:b/>
        </w:rPr>
      </w:pPr>
      <w:r w:rsidRPr="00CA175B">
        <w:rPr>
          <w:b/>
        </w:rPr>
        <w:t>почетного знака «Кадры будущего»</w:t>
      </w:r>
    </w:p>
    <w:p w14:paraId="5EEE5F60" w14:textId="77777777" w:rsidR="00CA175B" w:rsidRDefault="00CA175B" w:rsidP="00F65BA3">
      <w:pPr>
        <w:ind w:firstLine="709"/>
        <w:jc w:val="center"/>
        <w:rPr>
          <w:b/>
        </w:rPr>
      </w:pPr>
    </w:p>
    <w:tbl>
      <w:tblPr>
        <w:tblStyle w:val="af2"/>
        <w:tblW w:w="95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9"/>
        <w:gridCol w:w="5995"/>
        <w:gridCol w:w="1347"/>
        <w:gridCol w:w="1418"/>
      </w:tblGrid>
      <w:tr w:rsidR="008E5AEB" w14:paraId="643F9896" w14:textId="77777777" w:rsidTr="00941F9D">
        <w:tc>
          <w:tcPr>
            <w:tcW w:w="809" w:type="dxa"/>
          </w:tcPr>
          <w:p w14:paraId="0643E9CA" w14:textId="77777777" w:rsidR="008E5AEB" w:rsidRPr="009541A8" w:rsidRDefault="008E5AEB" w:rsidP="005C7B95">
            <w:pPr>
              <w:tabs>
                <w:tab w:val="left" w:pos="318"/>
              </w:tabs>
              <w:ind w:right="249"/>
              <w:jc w:val="center"/>
              <w:rPr>
                <w:b/>
              </w:rPr>
            </w:pPr>
            <w:r w:rsidRPr="009541A8">
              <w:rPr>
                <w:b/>
              </w:rPr>
              <w:t>№</w:t>
            </w:r>
          </w:p>
          <w:p w14:paraId="766C9384" w14:textId="77777777" w:rsidR="008E5AEB" w:rsidRPr="009541A8" w:rsidRDefault="008E5AEB" w:rsidP="009541A8">
            <w:pPr>
              <w:tabs>
                <w:tab w:val="left" w:pos="318"/>
              </w:tabs>
              <w:ind w:right="249"/>
              <w:jc w:val="center"/>
              <w:rPr>
                <w:b/>
              </w:rPr>
            </w:pPr>
            <w:r w:rsidRPr="009541A8">
              <w:rPr>
                <w:b/>
              </w:rPr>
              <w:t>п/п</w:t>
            </w:r>
          </w:p>
        </w:tc>
        <w:tc>
          <w:tcPr>
            <w:tcW w:w="5995" w:type="dxa"/>
            <w:vAlign w:val="center"/>
          </w:tcPr>
          <w:p w14:paraId="3E642471" w14:textId="77777777" w:rsidR="008E5AEB" w:rsidRPr="009541A8" w:rsidRDefault="008E5AEB" w:rsidP="00F65BA3">
            <w:pPr>
              <w:ind w:firstLine="709"/>
              <w:jc w:val="center"/>
              <w:rPr>
                <w:b/>
                <w:color w:val="000000"/>
              </w:rPr>
            </w:pPr>
            <w:r w:rsidRPr="009541A8">
              <w:rPr>
                <w:b/>
                <w:color w:val="000000"/>
              </w:rPr>
              <w:t>Наименование критерия</w:t>
            </w:r>
          </w:p>
        </w:tc>
        <w:tc>
          <w:tcPr>
            <w:tcW w:w="1347" w:type="dxa"/>
            <w:vAlign w:val="center"/>
          </w:tcPr>
          <w:p w14:paraId="22D6D5B3" w14:textId="77777777" w:rsidR="008E5AEB" w:rsidRPr="009541A8" w:rsidRDefault="008E5AEB" w:rsidP="00F65BA3">
            <w:pPr>
              <w:jc w:val="center"/>
              <w:rPr>
                <w:b/>
                <w:color w:val="000000"/>
              </w:rPr>
            </w:pPr>
            <w:r w:rsidRPr="009541A8">
              <w:rPr>
                <w:b/>
                <w:color w:val="000000"/>
              </w:rPr>
              <w:t>Значение оценки</w:t>
            </w:r>
          </w:p>
          <w:p w14:paraId="26D0F4EB" w14:textId="77777777" w:rsidR="008E5AEB" w:rsidRPr="009541A8" w:rsidRDefault="008E5AEB" w:rsidP="00F65BA3">
            <w:pPr>
              <w:jc w:val="center"/>
              <w:rPr>
                <w:b/>
                <w:color w:val="000000"/>
              </w:rPr>
            </w:pPr>
            <w:r w:rsidRPr="009541A8">
              <w:rPr>
                <w:b/>
                <w:color w:val="000000"/>
              </w:rPr>
              <w:t>(балл)</w:t>
            </w:r>
          </w:p>
        </w:tc>
        <w:tc>
          <w:tcPr>
            <w:tcW w:w="1418" w:type="dxa"/>
            <w:vAlign w:val="center"/>
          </w:tcPr>
          <w:p w14:paraId="469A8589" w14:textId="77777777" w:rsidR="009541A8" w:rsidRDefault="008E5AEB" w:rsidP="009541A8">
            <w:pPr>
              <w:jc w:val="center"/>
              <w:rPr>
                <w:b/>
                <w:color w:val="000000"/>
              </w:rPr>
            </w:pPr>
            <w:r w:rsidRPr="009541A8">
              <w:rPr>
                <w:b/>
                <w:color w:val="000000"/>
              </w:rPr>
              <w:t xml:space="preserve">Удельный вес </w:t>
            </w:r>
          </w:p>
          <w:p w14:paraId="39509A63" w14:textId="3101BE00" w:rsidR="008E5AEB" w:rsidRPr="009541A8" w:rsidRDefault="008E5AEB" w:rsidP="009541A8">
            <w:pPr>
              <w:jc w:val="center"/>
              <w:rPr>
                <w:b/>
                <w:color w:val="000000"/>
              </w:rPr>
            </w:pPr>
            <w:r w:rsidRPr="009541A8">
              <w:rPr>
                <w:b/>
                <w:color w:val="000000"/>
              </w:rPr>
              <w:t>от общей оценки</w:t>
            </w:r>
          </w:p>
        </w:tc>
      </w:tr>
      <w:tr w:rsidR="009A6F1C" w14:paraId="452D4283" w14:textId="77777777" w:rsidTr="00941F9D">
        <w:tc>
          <w:tcPr>
            <w:tcW w:w="809" w:type="dxa"/>
            <w:vAlign w:val="center"/>
          </w:tcPr>
          <w:p w14:paraId="76CD9D69" w14:textId="212733E8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342" w:type="dxa"/>
            <w:gridSpan w:val="2"/>
          </w:tcPr>
          <w:p w14:paraId="491CCD10" w14:textId="60B054E7" w:rsidR="009A6F1C" w:rsidRDefault="009A6F1C" w:rsidP="00941F9D">
            <w:pPr>
              <w:rPr>
                <w:b/>
              </w:rPr>
            </w:pPr>
            <w:r w:rsidRPr="00CA5378">
              <w:rPr>
                <w:b/>
              </w:rPr>
              <w:t xml:space="preserve">Участие во временной занятости несовершеннолетних граждан </w:t>
            </w:r>
            <w:r w:rsidR="009541A8">
              <w:rPr>
                <w:b/>
              </w:rPr>
              <w:br/>
            </w:r>
            <w:r w:rsidRPr="00CA5378">
              <w:rPr>
                <w:b/>
              </w:rPr>
              <w:t>не менее двух месяцев подряд либо в общей сложности четыре месяца*</w:t>
            </w:r>
          </w:p>
        </w:tc>
        <w:tc>
          <w:tcPr>
            <w:tcW w:w="1418" w:type="dxa"/>
            <w:vMerge w:val="restart"/>
          </w:tcPr>
          <w:p w14:paraId="70F3CBD5" w14:textId="77777777" w:rsidR="00585A8A" w:rsidRDefault="00585A8A" w:rsidP="00EC0D5D">
            <w:pPr>
              <w:jc w:val="center"/>
              <w:rPr>
                <w:b/>
              </w:rPr>
            </w:pPr>
          </w:p>
          <w:p w14:paraId="53DF8F3B" w14:textId="77777777" w:rsidR="00585A8A" w:rsidRDefault="00585A8A" w:rsidP="00EC0D5D">
            <w:pPr>
              <w:jc w:val="center"/>
              <w:rPr>
                <w:b/>
              </w:rPr>
            </w:pPr>
          </w:p>
          <w:p w14:paraId="4286B728" w14:textId="77777777" w:rsidR="009A6F1C" w:rsidRPr="00585A8A" w:rsidRDefault="00585A8A" w:rsidP="00EC0D5D">
            <w:pPr>
              <w:jc w:val="center"/>
            </w:pPr>
            <w:r w:rsidRPr="00585A8A">
              <w:t>0,4</w:t>
            </w:r>
          </w:p>
        </w:tc>
      </w:tr>
      <w:tr w:rsidR="009A6F1C" w14:paraId="593D1A01" w14:textId="77777777" w:rsidTr="00941F9D">
        <w:tc>
          <w:tcPr>
            <w:tcW w:w="809" w:type="dxa"/>
          </w:tcPr>
          <w:p w14:paraId="745D7247" w14:textId="77FF1AC7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5995" w:type="dxa"/>
          </w:tcPr>
          <w:p w14:paraId="3FF61411" w14:textId="77777777" w:rsidR="009A6F1C" w:rsidRPr="003068EE" w:rsidRDefault="00585A8A" w:rsidP="00941F9D">
            <w:pPr>
              <w:ind w:firstLine="76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9A6F1C">
              <w:rPr>
                <w:color w:val="000000"/>
              </w:rPr>
              <w:t>1календарного месяца до 2 календарных месяцев</w:t>
            </w:r>
          </w:p>
        </w:tc>
        <w:tc>
          <w:tcPr>
            <w:tcW w:w="1347" w:type="dxa"/>
            <w:vAlign w:val="center"/>
          </w:tcPr>
          <w:p w14:paraId="5E6C96D5" w14:textId="77777777" w:rsidR="009A6F1C" w:rsidRPr="003068EE" w:rsidRDefault="009A6F1C" w:rsidP="00EC0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/>
          </w:tcPr>
          <w:p w14:paraId="06E34E3C" w14:textId="77777777" w:rsidR="009A6F1C" w:rsidRDefault="009A6F1C" w:rsidP="00EC0D5D">
            <w:pPr>
              <w:jc w:val="center"/>
              <w:rPr>
                <w:b/>
              </w:rPr>
            </w:pPr>
          </w:p>
        </w:tc>
      </w:tr>
      <w:tr w:rsidR="009A6F1C" w14:paraId="37AA2F29" w14:textId="77777777" w:rsidTr="00941F9D">
        <w:tc>
          <w:tcPr>
            <w:tcW w:w="809" w:type="dxa"/>
          </w:tcPr>
          <w:p w14:paraId="181B79C6" w14:textId="10B339C9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5995" w:type="dxa"/>
          </w:tcPr>
          <w:p w14:paraId="711B597F" w14:textId="77777777" w:rsidR="009A6F1C" w:rsidRPr="003068EE" w:rsidRDefault="009A6F1C" w:rsidP="00941F9D">
            <w:pPr>
              <w:ind w:firstLine="76"/>
              <w:rPr>
                <w:color w:val="000000"/>
              </w:rPr>
            </w:pPr>
            <w:r>
              <w:rPr>
                <w:color w:val="000000"/>
              </w:rPr>
              <w:t>От 3 календарных месяцев до 4 календарных месяцев</w:t>
            </w:r>
          </w:p>
        </w:tc>
        <w:tc>
          <w:tcPr>
            <w:tcW w:w="1347" w:type="dxa"/>
            <w:vAlign w:val="center"/>
          </w:tcPr>
          <w:p w14:paraId="414562A9" w14:textId="77777777" w:rsidR="009A6F1C" w:rsidRPr="003068EE" w:rsidRDefault="009A6F1C" w:rsidP="00EC0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vMerge/>
          </w:tcPr>
          <w:p w14:paraId="1DE6BB3F" w14:textId="77777777" w:rsidR="009A6F1C" w:rsidRDefault="009A6F1C" w:rsidP="00EC0D5D">
            <w:pPr>
              <w:jc w:val="center"/>
              <w:rPr>
                <w:b/>
              </w:rPr>
            </w:pPr>
          </w:p>
        </w:tc>
      </w:tr>
      <w:tr w:rsidR="009A6F1C" w14:paraId="7E712463" w14:textId="77777777" w:rsidTr="00941F9D">
        <w:tc>
          <w:tcPr>
            <w:tcW w:w="809" w:type="dxa"/>
          </w:tcPr>
          <w:p w14:paraId="16E0187B" w14:textId="46BC804D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1.3</w:t>
            </w:r>
          </w:p>
        </w:tc>
        <w:tc>
          <w:tcPr>
            <w:tcW w:w="5995" w:type="dxa"/>
          </w:tcPr>
          <w:p w14:paraId="2E17DF55" w14:textId="77777777" w:rsidR="009A6F1C" w:rsidRPr="003068EE" w:rsidRDefault="009A6F1C" w:rsidP="00941F9D">
            <w:pPr>
              <w:ind w:firstLine="76"/>
              <w:rPr>
                <w:color w:val="000000"/>
              </w:rPr>
            </w:pPr>
            <w:r>
              <w:rPr>
                <w:color w:val="000000"/>
              </w:rPr>
              <w:t>Более 5 календарных месяцев</w:t>
            </w:r>
          </w:p>
        </w:tc>
        <w:tc>
          <w:tcPr>
            <w:tcW w:w="1347" w:type="dxa"/>
            <w:vAlign w:val="center"/>
          </w:tcPr>
          <w:p w14:paraId="64DF7FA4" w14:textId="77777777" w:rsidR="009A6F1C" w:rsidRPr="003068EE" w:rsidRDefault="009A6F1C" w:rsidP="00EC0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vMerge/>
          </w:tcPr>
          <w:p w14:paraId="6D30A685" w14:textId="77777777" w:rsidR="009A6F1C" w:rsidRDefault="009A6F1C" w:rsidP="00EC0D5D">
            <w:pPr>
              <w:jc w:val="center"/>
              <w:rPr>
                <w:b/>
              </w:rPr>
            </w:pPr>
          </w:p>
        </w:tc>
      </w:tr>
      <w:tr w:rsidR="00C55D86" w14:paraId="142AB137" w14:textId="77777777" w:rsidTr="00941F9D">
        <w:tc>
          <w:tcPr>
            <w:tcW w:w="809" w:type="dxa"/>
            <w:vAlign w:val="center"/>
          </w:tcPr>
          <w:p w14:paraId="558DF5B5" w14:textId="7E5F928F" w:rsidR="00C55D86" w:rsidRPr="003068EE" w:rsidRDefault="00C55D86" w:rsidP="005C7B95">
            <w:pPr>
              <w:tabs>
                <w:tab w:val="left" w:pos="318"/>
              </w:tabs>
              <w:ind w:right="24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342" w:type="dxa"/>
            <w:gridSpan w:val="2"/>
          </w:tcPr>
          <w:p w14:paraId="4217F174" w14:textId="346635B4" w:rsidR="00C55D86" w:rsidRDefault="00301C3D" w:rsidP="00941F9D">
            <w:pPr>
              <w:rPr>
                <w:b/>
              </w:rPr>
            </w:pPr>
            <w:r>
              <w:rPr>
                <w:b/>
              </w:rPr>
              <w:t>Т</w:t>
            </w:r>
            <w:r w:rsidR="003D2E67" w:rsidRPr="00701A96">
              <w:rPr>
                <w:b/>
              </w:rPr>
              <w:t xml:space="preserve">рудовая активность и </w:t>
            </w:r>
            <w:r w:rsidR="003D2E67">
              <w:rPr>
                <w:b/>
              </w:rPr>
              <w:t>степень исполнения</w:t>
            </w:r>
            <w:r w:rsidR="00941F9D">
              <w:rPr>
                <w:b/>
              </w:rPr>
              <w:t xml:space="preserve"> </w:t>
            </w:r>
            <w:r w:rsidR="003D2E67" w:rsidRPr="00701A96">
              <w:rPr>
                <w:b/>
              </w:rPr>
              <w:t>несовершеннолетним гражданином своих должностных обязанностей**</w:t>
            </w:r>
          </w:p>
        </w:tc>
        <w:tc>
          <w:tcPr>
            <w:tcW w:w="1418" w:type="dxa"/>
            <w:vMerge w:val="restart"/>
          </w:tcPr>
          <w:p w14:paraId="2B96BAAB" w14:textId="77777777" w:rsidR="00C55D86" w:rsidRDefault="00C55D86" w:rsidP="00EC0D5D">
            <w:pPr>
              <w:jc w:val="center"/>
              <w:rPr>
                <w:b/>
              </w:rPr>
            </w:pPr>
          </w:p>
          <w:p w14:paraId="08EE1EDE" w14:textId="77777777" w:rsidR="00941F9D" w:rsidRDefault="00941F9D" w:rsidP="00EC0D5D">
            <w:pPr>
              <w:jc w:val="center"/>
              <w:rPr>
                <w:b/>
              </w:rPr>
            </w:pPr>
          </w:p>
          <w:p w14:paraId="3222EBFD" w14:textId="77777777" w:rsidR="00941F9D" w:rsidRDefault="00941F9D" w:rsidP="00EC0D5D">
            <w:pPr>
              <w:jc w:val="center"/>
              <w:rPr>
                <w:b/>
              </w:rPr>
            </w:pPr>
          </w:p>
          <w:p w14:paraId="00C40B60" w14:textId="77777777" w:rsidR="00941F9D" w:rsidRDefault="00941F9D" w:rsidP="00EC0D5D">
            <w:pPr>
              <w:jc w:val="center"/>
              <w:rPr>
                <w:b/>
              </w:rPr>
            </w:pPr>
          </w:p>
          <w:p w14:paraId="50840F8E" w14:textId="77777777" w:rsidR="00C55D86" w:rsidRDefault="00C55D86" w:rsidP="00EC0D5D">
            <w:pPr>
              <w:jc w:val="center"/>
              <w:rPr>
                <w:b/>
              </w:rPr>
            </w:pPr>
          </w:p>
          <w:p w14:paraId="7555A7D4" w14:textId="77777777" w:rsidR="00C55D86" w:rsidRDefault="00C55D86" w:rsidP="00EC0D5D">
            <w:pPr>
              <w:jc w:val="center"/>
              <w:rPr>
                <w:b/>
              </w:rPr>
            </w:pPr>
          </w:p>
          <w:p w14:paraId="721469C5" w14:textId="77777777" w:rsidR="00C55D86" w:rsidRPr="00585A8A" w:rsidRDefault="00C55D86" w:rsidP="00EC0D5D">
            <w:pPr>
              <w:jc w:val="center"/>
            </w:pPr>
            <w:r w:rsidRPr="00585A8A">
              <w:t>0,2</w:t>
            </w:r>
          </w:p>
        </w:tc>
      </w:tr>
      <w:tr w:rsidR="00C55D86" w14:paraId="12BBFF91" w14:textId="77777777" w:rsidTr="00941F9D">
        <w:tc>
          <w:tcPr>
            <w:tcW w:w="809" w:type="dxa"/>
          </w:tcPr>
          <w:p w14:paraId="44DD4E31" w14:textId="338664D2" w:rsidR="00C55D86" w:rsidRPr="003068EE" w:rsidRDefault="00C55D86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995" w:type="dxa"/>
          </w:tcPr>
          <w:p w14:paraId="790D8504" w14:textId="7B107277" w:rsidR="00C55D86" w:rsidRPr="00B55922" w:rsidRDefault="00C55D86" w:rsidP="00941F9D">
            <w:pPr>
              <w:ind w:firstLine="76"/>
            </w:pPr>
            <w:r>
              <w:t xml:space="preserve">Низкая </w:t>
            </w:r>
            <w:r w:rsidR="00C640B4">
              <w:t>(</w:t>
            </w:r>
            <w:r>
              <w:t>а</w:t>
            </w:r>
            <w:r w:rsidR="00C640B4">
              <w:t>ктивность и</w:t>
            </w:r>
            <w:r w:rsidRPr="00B55922">
              <w:t xml:space="preserve"> </w:t>
            </w:r>
            <w:r w:rsidR="00941F9D">
              <w:t xml:space="preserve">степень исполнения </w:t>
            </w:r>
          </w:p>
          <w:p w14:paraId="16B4D4C7" w14:textId="77777777" w:rsidR="00C55D86" w:rsidRPr="00B55922" w:rsidRDefault="00C55D86" w:rsidP="00941F9D">
            <w:pPr>
              <w:ind w:firstLine="76"/>
            </w:pPr>
            <w:r w:rsidRPr="00B55922">
              <w:t>несовершеннолетним своих должностных обязанностей</w:t>
            </w:r>
            <w:r w:rsidR="00C640B4">
              <w:t>)</w:t>
            </w:r>
          </w:p>
        </w:tc>
        <w:tc>
          <w:tcPr>
            <w:tcW w:w="1347" w:type="dxa"/>
          </w:tcPr>
          <w:p w14:paraId="3253A68B" w14:textId="77777777" w:rsidR="00C55D86" w:rsidRPr="00632CA9" w:rsidRDefault="00C55D86" w:rsidP="00EC0D5D">
            <w:pPr>
              <w:jc w:val="center"/>
            </w:pPr>
            <w:r>
              <w:t>0</w:t>
            </w:r>
          </w:p>
        </w:tc>
        <w:tc>
          <w:tcPr>
            <w:tcW w:w="1418" w:type="dxa"/>
            <w:vMerge/>
          </w:tcPr>
          <w:p w14:paraId="4E28EA94" w14:textId="77777777" w:rsidR="00C55D86" w:rsidRPr="00632CA9" w:rsidRDefault="00C55D86" w:rsidP="00EC0D5D">
            <w:pPr>
              <w:jc w:val="center"/>
            </w:pPr>
          </w:p>
        </w:tc>
      </w:tr>
      <w:tr w:rsidR="00C55D86" w14:paraId="5CA853AF" w14:textId="77777777" w:rsidTr="00941F9D">
        <w:tc>
          <w:tcPr>
            <w:tcW w:w="809" w:type="dxa"/>
          </w:tcPr>
          <w:p w14:paraId="5148224F" w14:textId="45D6A348" w:rsidR="00C55D86" w:rsidRDefault="00C55D86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995" w:type="dxa"/>
          </w:tcPr>
          <w:p w14:paraId="57591939" w14:textId="57987E63" w:rsidR="00C55D86" w:rsidRDefault="00C55D86" w:rsidP="00941F9D">
            <w:pPr>
              <w:ind w:firstLine="76"/>
            </w:pPr>
            <w:r>
              <w:t xml:space="preserve">Средняя </w:t>
            </w:r>
            <w:r w:rsidR="00C640B4">
              <w:t>(</w:t>
            </w:r>
            <w:r>
              <w:t xml:space="preserve">активность и </w:t>
            </w:r>
            <w:r w:rsidR="00941F9D">
              <w:t xml:space="preserve">степень исполнения </w:t>
            </w:r>
          </w:p>
          <w:p w14:paraId="10298876" w14:textId="77777777" w:rsidR="00C55D86" w:rsidRDefault="00C55D86" w:rsidP="00941F9D">
            <w:pPr>
              <w:ind w:firstLine="76"/>
            </w:pPr>
            <w:r>
              <w:t>несовершеннолетним своих должностных обязанностей</w:t>
            </w:r>
            <w:r w:rsidR="00C640B4">
              <w:t>)</w:t>
            </w:r>
          </w:p>
        </w:tc>
        <w:tc>
          <w:tcPr>
            <w:tcW w:w="1347" w:type="dxa"/>
          </w:tcPr>
          <w:p w14:paraId="2464C7CC" w14:textId="77777777" w:rsidR="00C55D86" w:rsidRPr="00632CA9" w:rsidRDefault="00C55D86" w:rsidP="00EC0D5D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</w:tcPr>
          <w:p w14:paraId="4951A80A" w14:textId="77777777" w:rsidR="00C55D86" w:rsidRPr="00632CA9" w:rsidRDefault="00C55D86" w:rsidP="00EC0D5D">
            <w:pPr>
              <w:jc w:val="center"/>
            </w:pPr>
          </w:p>
        </w:tc>
      </w:tr>
      <w:tr w:rsidR="00C55D86" w14:paraId="2069C0A5" w14:textId="77777777" w:rsidTr="00941F9D">
        <w:tc>
          <w:tcPr>
            <w:tcW w:w="809" w:type="dxa"/>
          </w:tcPr>
          <w:p w14:paraId="409F486D" w14:textId="5642D693" w:rsidR="00C55D86" w:rsidRDefault="00C55D86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5995" w:type="dxa"/>
          </w:tcPr>
          <w:p w14:paraId="39AA4DFF" w14:textId="6CF55D04" w:rsidR="00C55D86" w:rsidRDefault="00C55D86" w:rsidP="00941F9D">
            <w:pPr>
              <w:ind w:firstLine="76"/>
            </w:pPr>
            <w:r>
              <w:t xml:space="preserve">Высокая </w:t>
            </w:r>
            <w:r w:rsidR="00C640B4">
              <w:t>(</w:t>
            </w:r>
            <w:r>
              <w:t xml:space="preserve">активность и </w:t>
            </w:r>
            <w:r w:rsidR="00941F9D">
              <w:t xml:space="preserve">степень исполнения </w:t>
            </w:r>
          </w:p>
          <w:p w14:paraId="557F05A7" w14:textId="77777777" w:rsidR="00C55D86" w:rsidRDefault="00C55D86" w:rsidP="00941F9D">
            <w:pPr>
              <w:ind w:firstLine="76"/>
            </w:pPr>
            <w:r>
              <w:t>несовершеннолетним своих должностных обязанностей</w:t>
            </w:r>
            <w:r w:rsidR="00C640B4">
              <w:t>)</w:t>
            </w:r>
          </w:p>
        </w:tc>
        <w:tc>
          <w:tcPr>
            <w:tcW w:w="1347" w:type="dxa"/>
          </w:tcPr>
          <w:p w14:paraId="0508C597" w14:textId="77777777" w:rsidR="00C55D86" w:rsidRPr="00632CA9" w:rsidRDefault="00C55D86" w:rsidP="00EC0D5D">
            <w:pPr>
              <w:jc w:val="center"/>
            </w:pPr>
            <w:r w:rsidRPr="00632CA9">
              <w:t>4</w:t>
            </w:r>
          </w:p>
        </w:tc>
        <w:tc>
          <w:tcPr>
            <w:tcW w:w="1418" w:type="dxa"/>
            <w:vMerge/>
          </w:tcPr>
          <w:p w14:paraId="3C90F73D" w14:textId="77777777" w:rsidR="00C55D86" w:rsidRPr="00632CA9" w:rsidRDefault="00C55D86" w:rsidP="00EC0D5D">
            <w:pPr>
              <w:jc w:val="center"/>
            </w:pPr>
          </w:p>
        </w:tc>
      </w:tr>
      <w:tr w:rsidR="009A6F1C" w14:paraId="63BAA900" w14:textId="77777777" w:rsidTr="00941F9D">
        <w:tc>
          <w:tcPr>
            <w:tcW w:w="809" w:type="dxa"/>
            <w:vAlign w:val="center"/>
          </w:tcPr>
          <w:p w14:paraId="1410397C" w14:textId="5D2EA1F0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342" w:type="dxa"/>
            <w:gridSpan w:val="2"/>
          </w:tcPr>
          <w:p w14:paraId="4D79FEB9" w14:textId="06839695" w:rsidR="009A6F1C" w:rsidRDefault="009A6F1C" w:rsidP="00941F9D">
            <w:pPr>
              <w:rPr>
                <w:b/>
              </w:rPr>
            </w:pPr>
            <w:r w:rsidRPr="00701A96">
              <w:rPr>
                <w:b/>
              </w:rPr>
              <w:t>С</w:t>
            </w:r>
            <w:r w:rsidR="00941F9D">
              <w:rPr>
                <w:b/>
              </w:rPr>
              <w:t>облюдение несовершеннолетни</w:t>
            </w:r>
            <w:r w:rsidRPr="00701A96">
              <w:rPr>
                <w:b/>
              </w:rPr>
              <w:t xml:space="preserve">  гражданином трудовой дисциплины***</w:t>
            </w:r>
          </w:p>
        </w:tc>
        <w:tc>
          <w:tcPr>
            <w:tcW w:w="1418" w:type="dxa"/>
            <w:vMerge w:val="restart"/>
          </w:tcPr>
          <w:p w14:paraId="5C2DCD48" w14:textId="77777777" w:rsidR="009A6F1C" w:rsidRDefault="009A6F1C" w:rsidP="00EC0D5D">
            <w:pPr>
              <w:jc w:val="center"/>
              <w:rPr>
                <w:b/>
              </w:rPr>
            </w:pPr>
          </w:p>
          <w:p w14:paraId="64292755" w14:textId="77777777" w:rsidR="00585A8A" w:rsidRDefault="00585A8A" w:rsidP="00EC0D5D">
            <w:pPr>
              <w:jc w:val="center"/>
              <w:rPr>
                <w:b/>
              </w:rPr>
            </w:pPr>
          </w:p>
          <w:p w14:paraId="42921B9E" w14:textId="77777777" w:rsidR="003455D3" w:rsidRDefault="003455D3" w:rsidP="00EC0D5D">
            <w:pPr>
              <w:jc w:val="center"/>
              <w:rPr>
                <w:b/>
              </w:rPr>
            </w:pPr>
          </w:p>
          <w:p w14:paraId="19D6E277" w14:textId="77777777" w:rsidR="00585A8A" w:rsidRPr="00585A8A" w:rsidRDefault="00585A8A" w:rsidP="00EC0D5D">
            <w:pPr>
              <w:jc w:val="center"/>
            </w:pPr>
            <w:r w:rsidRPr="00585A8A">
              <w:t>0,4</w:t>
            </w:r>
          </w:p>
        </w:tc>
      </w:tr>
      <w:tr w:rsidR="009A6F1C" w14:paraId="0E3576B7" w14:textId="77777777" w:rsidTr="00941F9D">
        <w:tc>
          <w:tcPr>
            <w:tcW w:w="809" w:type="dxa"/>
          </w:tcPr>
          <w:p w14:paraId="0AF24091" w14:textId="61075A8A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5995" w:type="dxa"/>
          </w:tcPr>
          <w:p w14:paraId="0AA3ACCE" w14:textId="77777777" w:rsidR="009A6F1C" w:rsidRPr="003068EE" w:rsidRDefault="009A6F1C" w:rsidP="00941F9D">
            <w:pPr>
              <w:ind w:firstLine="76"/>
              <w:rPr>
                <w:color w:val="000000"/>
              </w:rPr>
            </w:pPr>
            <w:r>
              <w:rPr>
                <w:color w:val="000000"/>
              </w:rPr>
              <w:t>Низкая (неявка без уважительной причины (прогулы) более 4 раз)</w:t>
            </w:r>
          </w:p>
        </w:tc>
        <w:tc>
          <w:tcPr>
            <w:tcW w:w="1347" w:type="dxa"/>
            <w:vAlign w:val="center"/>
          </w:tcPr>
          <w:p w14:paraId="4429222B" w14:textId="77777777" w:rsidR="009A6F1C" w:rsidRPr="003068EE" w:rsidRDefault="009A6F1C" w:rsidP="00EC0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vMerge/>
          </w:tcPr>
          <w:p w14:paraId="7910A276" w14:textId="77777777" w:rsidR="009A6F1C" w:rsidRDefault="009A6F1C" w:rsidP="00EC0D5D">
            <w:pPr>
              <w:jc w:val="center"/>
              <w:rPr>
                <w:b/>
              </w:rPr>
            </w:pPr>
          </w:p>
        </w:tc>
      </w:tr>
      <w:tr w:rsidR="009A6F1C" w14:paraId="5534B954" w14:textId="77777777" w:rsidTr="00941F9D">
        <w:tc>
          <w:tcPr>
            <w:tcW w:w="809" w:type="dxa"/>
          </w:tcPr>
          <w:p w14:paraId="3418090C" w14:textId="72293E9D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5995" w:type="dxa"/>
          </w:tcPr>
          <w:p w14:paraId="191FDE8A" w14:textId="77777777" w:rsidR="009A6F1C" w:rsidRPr="003068EE" w:rsidRDefault="009A6F1C" w:rsidP="00941F9D">
            <w:pPr>
              <w:ind w:firstLine="76"/>
              <w:rPr>
                <w:color w:val="000000"/>
              </w:rPr>
            </w:pPr>
            <w:r>
              <w:rPr>
                <w:color w:val="000000"/>
              </w:rPr>
              <w:t>Средняя (неявка без уважительной причины (прогулы) более 2 раз)</w:t>
            </w:r>
          </w:p>
        </w:tc>
        <w:tc>
          <w:tcPr>
            <w:tcW w:w="1347" w:type="dxa"/>
            <w:vAlign w:val="center"/>
          </w:tcPr>
          <w:p w14:paraId="76A90B0D" w14:textId="77777777" w:rsidR="009A6F1C" w:rsidRPr="003068EE" w:rsidRDefault="009A6F1C" w:rsidP="00EC0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/>
          </w:tcPr>
          <w:p w14:paraId="4E19F765" w14:textId="77777777" w:rsidR="009A6F1C" w:rsidRDefault="009A6F1C" w:rsidP="00EC0D5D">
            <w:pPr>
              <w:jc w:val="center"/>
              <w:rPr>
                <w:b/>
              </w:rPr>
            </w:pPr>
          </w:p>
        </w:tc>
      </w:tr>
      <w:tr w:rsidR="009A6F1C" w14:paraId="05F803AB" w14:textId="77777777" w:rsidTr="00941F9D">
        <w:tc>
          <w:tcPr>
            <w:tcW w:w="809" w:type="dxa"/>
          </w:tcPr>
          <w:p w14:paraId="62B6AAF9" w14:textId="33540F1D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5995" w:type="dxa"/>
          </w:tcPr>
          <w:p w14:paraId="14C9FC09" w14:textId="77777777" w:rsidR="009A6F1C" w:rsidRPr="003068EE" w:rsidRDefault="009A6F1C" w:rsidP="00941F9D">
            <w:pPr>
              <w:ind w:firstLine="76"/>
              <w:rPr>
                <w:color w:val="000000"/>
              </w:rPr>
            </w:pPr>
            <w:r>
              <w:rPr>
                <w:color w:val="000000"/>
              </w:rPr>
              <w:t>Высокая (отсутствие прогулов)</w:t>
            </w:r>
          </w:p>
        </w:tc>
        <w:tc>
          <w:tcPr>
            <w:tcW w:w="1347" w:type="dxa"/>
            <w:vAlign w:val="center"/>
          </w:tcPr>
          <w:p w14:paraId="23D69620" w14:textId="77777777" w:rsidR="009A6F1C" w:rsidRPr="003068EE" w:rsidRDefault="009A6F1C" w:rsidP="00EC0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vMerge/>
          </w:tcPr>
          <w:p w14:paraId="7A4A0D95" w14:textId="77777777" w:rsidR="009A6F1C" w:rsidRDefault="009A6F1C" w:rsidP="00EC0D5D">
            <w:pPr>
              <w:jc w:val="center"/>
              <w:rPr>
                <w:b/>
              </w:rPr>
            </w:pPr>
          </w:p>
        </w:tc>
      </w:tr>
      <w:tr w:rsidR="005A0BFC" w14:paraId="31642976" w14:textId="77777777" w:rsidTr="00941F9D">
        <w:tc>
          <w:tcPr>
            <w:tcW w:w="9569" w:type="dxa"/>
            <w:gridSpan w:val="4"/>
          </w:tcPr>
          <w:p w14:paraId="16B17863" w14:textId="77777777" w:rsidR="005A0BFC" w:rsidRDefault="005A0BFC" w:rsidP="00420295">
            <w:pPr>
              <w:tabs>
                <w:tab w:val="left" w:pos="318"/>
              </w:tabs>
              <w:ind w:right="249"/>
              <w:jc w:val="center"/>
              <w:rPr>
                <w:b/>
              </w:rPr>
            </w:pPr>
            <w:r>
              <w:rPr>
                <w:b/>
                <w:color w:val="000000"/>
              </w:rPr>
              <w:t>Дополнительные баллы</w:t>
            </w:r>
          </w:p>
        </w:tc>
      </w:tr>
      <w:tr w:rsidR="009A6F1C" w:rsidRPr="00585A8A" w14:paraId="7A801806" w14:textId="77777777" w:rsidTr="00941F9D">
        <w:tc>
          <w:tcPr>
            <w:tcW w:w="809" w:type="dxa"/>
          </w:tcPr>
          <w:p w14:paraId="6A974FE2" w14:textId="3AD48B99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342" w:type="dxa"/>
            <w:gridSpan w:val="2"/>
          </w:tcPr>
          <w:p w14:paraId="49E07DE6" w14:textId="77777777" w:rsidR="009A6F1C" w:rsidRDefault="009A6F1C" w:rsidP="00941F9D">
            <w:pPr>
              <w:rPr>
                <w:b/>
                <w:color w:val="000000"/>
              </w:rPr>
            </w:pPr>
            <w:r>
              <w:rPr>
                <w:b/>
                <w:shd w:val="clear" w:color="auto" w:fill="FFFFFF"/>
              </w:rPr>
              <w:t xml:space="preserve">Отношение </w:t>
            </w:r>
            <w:r>
              <w:rPr>
                <w:b/>
              </w:rPr>
              <w:t>несовершеннолетних граждан к категории граждан, нуждающихся в поддержке государства****</w:t>
            </w:r>
          </w:p>
        </w:tc>
        <w:tc>
          <w:tcPr>
            <w:tcW w:w="1418" w:type="dxa"/>
            <w:vMerge w:val="restart"/>
          </w:tcPr>
          <w:p w14:paraId="444AB081" w14:textId="77777777" w:rsidR="009A6F1C" w:rsidRPr="00585A8A" w:rsidRDefault="009A6F1C" w:rsidP="00EC0D5D">
            <w:pPr>
              <w:jc w:val="center"/>
            </w:pPr>
          </w:p>
          <w:p w14:paraId="00621770" w14:textId="77777777" w:rsidR="00585A8A" w:rsidRPr="00585A8A" w:rsidRDefault="00585A8A" w:rsidP="00EC0D5D">
            <w:pPr>
              <w:jc w:val="center"/>
            </w:pPr>
          </w:p>
          <w:p w14:paraId="4E29DD9B" w14:textId="77777777" w:rsidR="00585A8A" w:rsidRDefault="00585A8A" w:rsidP="00EC0D5D">
            <w:pPr>
              <w:jc w:val="center"/>
            </w:pPr>
          </w:p>
          <w:p w14:paraId="37276CCF" w14:textId="77777777" w:rsidR="00585A8A" w:rsidRPr="00585A8A" w:rsidRDefault="00585A8A" w:rsidP="00EC0D5D">
            <w:pPr>
              <w:jc w:val="center"/>
            </w:pPr>
          </w:p>
          <w:p w14:paraId="7E861FD5" w14:textId="77777777" w:rsidR="00585A8A" w:rsidRPr="00585A8A" w:rsidRDefault="00585A8A" w:rsidP="00EC0D5D">
            <w:pPr>
              <w:jc w:val="center"/>
            </w:pPr>
            <w:r w:rsidRPr="00585A8A">
              <w:t>0,2</w:t>
            </w:r>
          </w:p>
        </w:tc>
      </w:tr>
      <w:tr w:rsidR="009A6F1C" w:rsidRPr="00585A8A" w14:paraId="19756BFE" w14:textId="77777777" w:rsidTr="00941F9D">
        <w:tc>
          <w:tcPr>
            <w:tcW w:w="809" w:type="dxa"/>
          </w:tcPr>
          <w:p w14:paraId="1F26A2E1" w14:textId="06FC520A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5995" w:type="dxa"/>
          </w:tcPr>
          <w:p w14:paraId="28435F97" w14:textId="77777777" w:rsidR="009A6F1C" w:rsidRPr="003068EE" w:rsidRDefault="009A6F1C" w:rsidP="00941F9D">
            <w:pPr>
              <w:ind w:firstLine="76"/>
            </w:pPr>
            <w:r>
              <w:t>Дети из многодетных и малообеспеченных семей, дети-сироты и дети, оставшиеся без попечения родителей</w:t>
            </w:r>
          </w:p>
        </w:tc>
        <w:tc>
          <w:tcPr>
            <w:tcW w:w="1347" w:type="dxa"/>
            <w:vMerge w:val="restart"/>
          </w:tcPr>
          <w:p w14:paraId="3BB6F321" w14:textId="77777777" w:rsidR="009A6F1C" w:rsidRPr="00585A8A" w:rsidRDefault="009A6F1C" w:rsidP="00EC0D5D">
            <w:pPr>
              <w:jc w:val="center"/>
            </w:pPr>
          </w:p>
          <w:p w14:paraId="749A1991" w14:textId="77777777" w:rsidR="009A6F1C" w:rsidRPr="00585A8A" w:rsidRDefault="009A6F1C" w:rsidP="00EC0D5D">
            <w:pPr>
              <w:jc w:val="center"/>
            </w:pPr>
          </w:p>
          <w:p w14:paraId="56D3D50C" w14:textId="7137BD96" w:rsidR="009A6F1C" w:rsidRPr="00585A8A" w:rsidRDefault="009A10DF" w:rsidP="00EC0D5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</w:tcPr>
          <w:p w14:paraId="17A1137D" w14:textId="77777777" w:rsidR="009A6F1C" w:rsidRPr="00585A8A" w:rsidRDefault="009A6F1C" w:rsidP="00F65BA3">
            <w:pPr>
              <w:ind w:firstLine="709"/>
              <w:jc w:val="center"/>
            </w:pPr>
          </w:p>
        </w:tc>
      </w:tr>
      <w:tr w:rsidR="009A6F1C" w14:paraId="0B30458F" w14:textId="77777777" w:rsidTr="00941F9D">
        <w:tc>
          <w:tcPr>
            <w:tcW w:w="809" w:type="dxa"/>
          </w:tcPr>
          <w:p w14:paraId="48BCB0FC" w14:textId="18E3FADD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5995" w:type="dxa"/>
          </w:tcPr>
          <w:p w14:paraId="09DE98DB" w14:textId="77777777" w:rsidR="009A6F1C" w:rsidRPr="003068EE" w:rsidRDefault="009A6F1C" w:rsidP="00941F9D">
            <w:pPr>
              <w:ind w:firstLine="76"/>
            </w:pPr>
            <w:r>
              <w:t>Дети-инвалиды</w:t>
            </w:r>
          </w:p>
        </w:tc>
        <w:tc>
          <w:tcPr>
            <w:tcW w:w="1347" w:type="dxa"/>
            <w:vMerge/>
          </w:tcPr>
          <w:p w14:paraId="3B9AACDA" w14:textId="77777777" w:rsidR="009A6F1C" w:rsidRDefault="009A6F1C" w:rsidP="00F65BA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14:paraId="37E5EFE0" w14:textId="77777777" w:rsidR="009A6F1C" w:rsidRDefault="009A6F1C" w:rsidP="00F65BA3">
            <w:pPr>
              <w:ind w:firstLine="709"/>
              <w:jc w:val="center"/>
              <w:rPr>
                <w:b/>
              </w:rPr>
            </w:pPr>
          </w:p>
        </w:tc>
      </w:tr>
      <w:tr w:rsidR="009A6F1C" w14:paraId="1E434E7F" w14:textId="77777777" w:rsidTr="00941F9D">
        <w:tc>
          <w:tcPr>
            <w:tcW w:w="809" w:type="dxa"/>
          </w:tcPr>
          <w:p w14:paraId="55E948FA" w14:textId="7D1BB0B8" w:rsidR="009A6F1C" w:rsidRPr="003068EE" w:rsidRDefault="009A6F1C" w:rsidP="005C7B95">
            <w:pPr>
              <w:tabs>
                <w:tab w:val="left" w:pos="318"/>
              </w:tabs>
              <w:ind w:right="249"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5995" w:type="dxa"/>
          </w:tcPr>
          <w:p w14:paraId="71A18A57" w14:textId="4D7803AD" w:rsidR="009A6F1C" w:rsidRDefault="009A6F1C" w:rsidP="003455D3">
            <w:pPr>
              <w:ind w:firstLine="76"/>
            </w:pPr>
            <w:r>
              <w:t xml:space="preserve">Несовершеннолетние граждане, состоящие </w:t>
            </w:r>
            <w:r w:rsidR="003455D3">
              <w:br/>
            </w:r>
            <w:r>
              <w:t xml:space="preserve">на различных видах профилактического учета </w:t>
            </w:r>
            <w:r w:rsidR="003455D3">
              <w:br/>
            </w:r>
            <w:r>
              <w:t>и находящиеся</w:t>
            </w:r>
            <w:r w:rsidR="003455D3">
              <w:t xml:space="preserve"> </w:t>
            </w:r>
            <w:r>
              <w:t>в социально опасном положении</w:t>
            </w:r>
          </w:p>
        </w:tc>
        <w:tc>
          <w:tcPr>
            <w:tcW w:w="1347" w:type="dxa"/>
            <w:vMerge/>
          </w:tcPr>
          <w:p w14:paraId="5D451E8B" w14:textId="77777777" w:rsidR="009A6F1C" w:rsidRDefault="009A6F1C" w:rsidP="00F65BA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14:paraId="3FB1ACE9" w14:textId="77777777" w:rsidR="009A6F1C" w:rsidRDefault="009A6F1C" w:rsidP="00F65BA3">
            <w:pPr>
              <w:ind w:firstLine="709"/>
              <w:jc w:val="center"/>
              <w:rPr>
                <w:b/>
              </w:rPr>
            </w:pPr>
          </w:p>
        </w:tc>
      </w:tr>
    </w:tbl>
    <w:p w14:paraId="17272E8A" w14:textId="77777777" w:rsidR="001B3B98" w:rsidRPr="00993857" w:rsidRDefault="001B3B98" w:rsidP="00F65BA3">
      <w:pPr>
        <w:ind w:firstLine="709"/>
        <w:rPr>
          <w:b/>
        </w:rPr>
      </w:pPr>
    </w:p>
    <w:p w14:paraId="553113C9" w14:textId="1031E03D" w:rsidR="00993857" w:rsidRPr="004C6EDE" w:rsidRDefault="00993857" w:rsidP="00F65BA3">
      <w:pPr>
        <w:ind w:firstLine="709"/>
        <w:jc w:val="both"/>
      </w:pPr>
      <w:r w:rsidRPr="004C6EDE">
        <w:lastRenderedPageBreak/>
        <w:t>*Показатель «</w:t>
      </w:r>
      <w:r w:rsidRPr="004C6EDE">
        <w:rPr>
          <w:bCs/>
        </w:rPr>
        <w:t xml:space="preserve">Участие во временной занятости несовершеннолетних граждан </w:t>
      </w:r>
      <w:r w:rsidR="003455D3">
        <w:rPr>
          <w:bCs/>
        </w:rPr>
        <w:br/>
      </w:r>
      <w:r w:rsidRPr="004C6EDE">
        <w:rPr>
          <w:bCs/>
        </w:rPr>
        <w:t>не менее двух месяцев подряд либо в общей сложности четыре месяца» подтверждается предоставленными срочно трудовыми договорами.</w:t>
      </w:r>
    </w:p>
    <w:p w14:paraId="56D0F3F0" w14:textId="77777777" w:rsidR="00993857" w:rsidRPr="004C6EDE" w:rsidRDefault="00993857" w:rsidP="00F65BA3">
      <w:pPr>
        <w:ind w:firstLine="709"/>
        <w:jc w:val="both"/>
      </w:pPr>
      <w:r w:rsidRPr="004C6EDE">
        <w:t>**Показатель</w:t>
      </w:r>
      <w:r w:rsidRPr="004C6EDE">
        <w:rPr>
          <w:bCs/>
        </w:rPr>
        <w:t xml:space="preserve"> «Высокая трудовая активность и образцовое выполнение несовершеннолетним гражданином своих должностных обязанностей» </w:t>
      </w:r>
      <w:r w:rsidRPr="004C6EDE">
        <w:t>подтверждается характеристикой несовершеннолетнего гражданина предоставленной работодателем (ходатайство о награждении почетным знаком «Кадры будущего»).</w:t>
      </w:r>
    </w:p>
    <w:p w14:paraId="292B29F0" w14:textId="77777777" w:rsidR="00993857" w:rsidRPr="004C6EDE" w:rsidRDefault="00993857" w:rsidP="00F65BA3">
      <w:pPr>
        <w:ind w:firstLine="709"/>
        <w:jc w:val="both"/>
      </w:pPr>
      <w:r w:rsidRPr="004C6EDE">
        <w:t>***Показатель</w:t>
      </w:r>
      <w:r w:rsidRPr="004C6EDE">
        <w:rPr>
          <w:bCs/>
        </w:rPr>
        <w:t xml:space="preserve"> «Соблюдение несовершеннолетним гражданином трудовой дисциплины» подтверждается предоставленной</w:t>
      </w:r>
      <w:r w:rsidRPr="004C6EDE">
        <w:t xml:space="preserve"> выпиской из табеля учета рабочего времени либо справкой об участии во временном трудоустройстве.</w:t>
      </w:r>
    </w:p>
    <w:p w14:paraId="77F4974E" w14:textId="77777777" w:rsidR="00993857" w:rsidRPr="004C6EDE" w:rsidRDefault="00993857" w:rsidP="00F65BA3">
      <w:pPr>
        <w:ind w:firstLine="709"/>
        <w:jc w:val="both"/>
      </w:pPr>
      <w:r w:rsidRPr="004C6EDE">
        <w:t>****Показатель «Отношение несовершеннолетних гражданин к категории граждан, нуждающихся в поддержке государства»,</w:t>
      </w:r>
      <w:r w:rsidRPr="004C6EDE">
        <w:rPr>
          <w:bCs/>
        </w:rPr>
        <w:t xml:space="preserve"> подтверждается предоставленными документами об отношении несовершеннолетних граждан к данной </w:t>
      </w:r>
      <w:r w:rsidRPr="004C6EDE">
        <w:t>категории. При наличии 2 и более категорий количественные баллы умножаются на два.</w:t>
      </w:r>
    </w:p>
    <w:p w14:paraId="282C490A" w14:textId="77777777" w:rsidR="00F82032" w:rsidRDefault="00F82032" w:rsidP="004C6EDE">
      <w:pPr>
        <w:jc w:val="both"/>
        <w:sectPr w:rsidR="00F82032" w:rsidSect="003455D3">
          <w:pgSz w:w="11906" w:h="16838" w:code="9"/>
          <w:pgMar w:top="851" w:right="850" w:bottom="1134" w:left="1701" w:header="0" w:footer="709" w:gutter="0"/>
          <w:pgNumType w:start="1"/>
          <w:cols w:space="708"/>
          <w:titlePg/>
          <w:docGrid w:linePitch="360"/>
        </w:sectPr>
      </w:pPr>
    </w:p>
    <w:p w14:paraId="2D060AD0" w14:textId="2B0BC115" w:rsidR="007F7F8D" w:rsidRPr="00047D73" w:rsidRDefault="007F7F8D" w:rsidP="00047D73">
      <w:pPr>
        <w:ind w:left="6521"/>
        <w:rPr>
          <w:sz w:val="22"/>
          <w:szCs w:val="22"/>
        </w:rPr>
      </w:pPr>
      <w:r w:rsidRPr="00047D73">
        <w:rPr>
          <w:sz w:val="22"/>
          <w:szCs w:val="22"/>
        </w:rPr>
        <w:lastRenderedPageBreak/>
        <w:t xml:space="preserve">Приложение </w:t>
      </w:r>
      <w:r w:rsidR="00A71349">
        <w:rPr>
          <w:sz w:val="22"/>
          <w:szCs w:val="22"/>
        </w:rPr>
        <w:t>№ 5</w:t>
      </w:r>
    </w:p>
    <w:p w14:paraId="5BD9A96C" w14:textId="77777777" w:rsidR="007F7F8D" w:rsidRPr="00047D73" w:rsidRDefault="007F7F8D" w:rsidP="00047D73">
      <w:pPr>
        <w:ind w:left="6521"/>
        <w:rPr>
          <w:sz w:val="22"/>
          <w:szCs w:val="22"/>
        </w:rPr>
      </w:pPr>
      <w:r w:rsidRPr="00047D73">
        <w:rPr>
          <w:sz w:val="22"/>
          <w:szCs w:val="22"/>
        </w:rPr>
        <w:t xml:space="preserve">к распоряжению Комитета </w:t>
      </w:r>
    </w:p>
    <w:p w14:paraId="48458899" w14:textId="77777777" w:rsidR="007F7F8D" w:rsidRPr="00047D73" w:rsidRDefault="007F7F8D" w:rsidP="00047D73">
      <w:pPr>
        <w:ind w:left="6521"/>
        <w:rPr>
          <w:sz w:val="22"/>
          <w:szCs w:val="22"/>
        </w:rPr>
      </w:pPr>
      <w:r w:rsidRPr="00047D73">
        <w:rPr>
          <w:sz w:val="22"/>
          <w:szCs w:val="22"/>
        </w:rPr>
        <w:t>по труду и занятости населения Санкт-Петербурга</w:t>
      </w:r>
    </w:p>
    <w:p w14:paraId="2E9632CB" w14:textId="03096F86" w:rsidR="007F7F8D" w:rsidRPr="00047D73" w:rsidRDefault="007F7F8D" w:rsidP="00047D73">
      <w:pPr>
        <w:ind w:left="6521"/>
        <w:rPr>
          <w:sz w:val="22"/>
          <w:szCs w:val="22"/>
        </w:rPr>
      </w:pPr>
      <w:r w:rsidRPr="00047D73">
        <w:rPr>
          <w:sz w:val="22"/>
          <w:szCs w:val="22"/>
        </w:rPr>
        <w:t>от__________</w:t>
      </w:r>
      <w:r w:rsidR="00047D73">
        <w:rPr>
          <w:sz w:val="22"/>
          <w:szCs w:val="22"/>
        </w:rPr>
        <w:t>____ № ______</w:t>
      </w:r>
    </w:p>
    <w:p w14:paraId="53276E16" w14:textId="77777777" w:rsidR="007F7F8D" w:rsidRDefault="007F7F8D" w:rsidP="00047D73">
      <w:pPr>
        <w:ind w:left="5670"/>
        <w:jc w:val="both"/>
      </w:pPr>
    </w:p>
    <w:p w14:paraId="2AB721C1" w14:textId="77777777" w:rsidR="007F7F8D" w:rsidRPr="00062C6D" w:rsidRDefault="00F110EE" w:rsidP="00062C6D">
      <w:pPr>
        <w:ind w:left="5670"/>
        <w:jc w:val="right"/>
        <w:rPr>
          <w:i/>
          <w:sz w:val="22"/>
          <w:szCs w:val="22"/>
        </w:rPr>
      </w:pPr>
      <w:r w:rsidRPr="00062C6D">
        <w:rPr>
          <w:i/>
          <w:sz w:val="22"/>
          <w:szCs w:val="22"/>
        </w:rPr>
        <w:t>(образец)</w:t>
      </w:r>
    </w:p>
    <w:p w14:paraId="4E96A1D5" w14:textId="77777777" w:rsidR="007F7F8D" w:rsidRDefault="007F7F8D" w:rsidP="00047D73">
      <w:pPr>
        <w:ind w:left="5670"/>
        <w:jc w:val="both"/>
      </w:pPr>
    </w:p>
    <w:p w14:paraId="21437D4D" w14:textId="77777777" w:rsidR="00481C90" w:rsidRDefault="00F110EE" w:rsidP="00062C6D">
      <w:pPr>
        <w:jc w:val="both"/>
        <w:rPr>
          <w:b/>
        </w:rPr>
      </w:pPr>
      <w:r w:rsidRPr="00062C6D">
        <w:rPr>
          <w:b/>
        </w:rPr>
        <w:t xml:space="preserve">Председателю </w:t>
      </w:r>
      <w:r w:rsidR="00062C6D" w:rsidRPr="00062C6D">
        <w:rPr>
          <w:b/>
        </w:rPr>
        <w:t xml:space="preserve">Комиссии </w:t>
      </w:r>
    </w:p>
    <w:p w14:paraId="040AA087" w14:textId="352AB9EE" w:rsidR="00062C6D" w:rsidRDefault="00062C6D" w:rsidP="00062C6D">
      <w:pPr>
        <w:jc w:val="both"/>
        <w:rPr>
          <w:b/>
        </w:rPr>
      </w:pPr>
      <w:r w:rsidRPr="00062C6D">
        <w:rPr>
          <w:b/>
        </w:rPr>
        <w:t xml:space="preserve">по присуждению награды </w:t>
      </w:r>
    </w:p>
    <w:p w14:paraId="2632B26B" w14:textId="77777777" w:rsidR="00062C6D" w:rsidRDefault="00062C6D" w:rsidP="00062C6D">
      <w:pPr>
        <w:jc w:val="both"/>
        <w:rPr>
          <w:b/>
        </w:rPr>
      </w:pPr>
      <w:r w:rsidRPr="00062C6D">
        <w:rPr>
          <w:b/>
        </w:rPr>
        <w:t xml:space="preserve">Комитета по труду и занятости </w:t>
      </w:r>
    </w:p>
    <w:p w14:paraId="7322C50F" w14:textId="77777777" w:rsidR="00062C6D" w:rsidRDefault="00062C6D" w:rsidP="00062C6D">
      <w:pPr>
        <w:jc w:val="both"/>
        <w:rPr>
          <w:b/>
        </w:rPr>
      </w:pPr>
      <w:r w:rsidRPr="00062C6D">
        <w:rPr>
          <w:b/>
        </w:rPr>
        <w:t xml:space="preserve">населения Санкт-Петербурга – </w:t>
      </w:r>
    </w:p>
    <w:p w14:paraId="4B621C40" w14:textId="78CB0322" w:rsidR="00F110EE" w:rsidRPr="00062C6D" w:rsidRDefault="00062C6D" w:rsidP="00062C6D">
      <w:pPr>
        <w:jc w:val="both"/>
        <w:rPr>
          <w:b/>
        </w:rPr>
      </w:pPr>
      <w:r w:rsidRPr="00062C6D">
        <w:rPr>
          <w:b/>
        </w:rPr>
        <w:t>п</w:t>
      </w:r>
      <w:r w:rsidR="00481C90">
        <w:rPr>
          <w:b/>
        </w:rPr>
        <w:t>очетного знака «Кадры будущего»</w:t>
      </w:r>
    </w:p>
    <w:p w14:paraId="4766E769" w14:textId="77777777" w:rsidR="00F110EE" w:rsidRDefault="00F110EE" w:rsidP="00F82032">
      <w:pPr>
        <w:ind w:firstLine="709"/>
        <w:jc w:val="both"/>
      </w:pPr>
    </w:p>
    <w:p w14:paraId="51C87D3D" w14:textId="77777777" w:rsidR="00F110EE" w:rsidRDefault="00F110EE" w:rsidP="00F82032">
      <w:pPr>
        <w:ind w:firstLine="709"/>
        <w:jc w:val="both"/>
      </w:pPr>
    </w:p>
    <w:p w14:paraId="13795BB0" w14:textId="77777777" w:rsidR="00F110EE" w:rsidRPr="00481C90" w:rsidRDefault="00F110EE" w:rsidP="0004764F">
      <w:pPr>
        <w:jc w:val="center"/>
        <w:rPr>
          <w:b/>
        </w:rPr>
      </w:pPr>
      <w:r w:rsidRPr="00481C90">
        <w:rPr>
          <w:b/>
        </w:rPr>
        <w:t>ХОДАТАЙСТВО</w:t>
      </w:r>
    </w:p>
    <w:p w14:paraId="69A016F6" w14:textId="4317AF55" w:rsidR="00481C90" w:rsidRPr="00481C90" w:rsidRDefault="00F110EE" w:rsidP="0004764F">
      <w:pPr>
        <w:jc w:val="center"/>
        <w:rPr>
          <w:b/>
        </w:rPr>
      </w:pPr>
      <w:r w:rsidRPr="00481C90">
        <w:rPr>
          <w:b/>
        </w:rPr>
        <w:t xml:space="preserve">о награждении </w:t>
      </w:r>
      <w:r w:rsidR="00481C90" w:rsidRPr="00481C90">
        <w:rPr>
          <w:b/>
        </w:rPr>
        <w:t>наград</w:t>
      </w:r>
      <w:r w:rsidR="00481C90">
        <w:rPr>
          <w:b/>
        </w:rPr>
        <w:t>ой</w:t>
      </w:r>
      <w:r w:rsidR="00481C90" w:rsidRPr="00481C90">
        <w:rPr>
          <w:b/>
        </w:rPr>
        <w:t xml:space="preserve"> Комитета по труду и занятости </w:t>
      </w:r>
    </w:p>
    <w:p w14:paraId="31BF3034" w14:textId="3D9DCD7C" w:rsidR="00F110EE" w:rsidRPr="00481C90" w:rsidRDefault="00481C90" w:rsidP="0004764F">
      <w:pPr>
        <w:jc w:val="center"/>
        <w:rPr>
          <w:b/>
        </w:rPr>
      </w:pPr>
      <w:r w:rsidRPr="00481C90">
        <w:rPr>
          <w:b/>
        </w:rPr>
        <w:t xml:space="preserve">населения Санкт-Петербурга – </w:t>
      </w:r>
      <w:r w:rsidR="00F110EE" w:rsidRPr="00481C90">
        <w:rPr>
          <w:b/>
        </w:rPr>
        <w:t>почетным знаком «Кадры будущего»</w:t>
      </w:r>
    </w:p>
    <w:p w14:paraId="0EA8F663" w14:textId="77777777" w:rsidR="00F110EE" w:rsidRDefault="00F110EE" w:rsidP="00F82032">
      <w:pPr>
        <w:ind w:firstLine="709"/>
        <w:jc w:val="both"/>
      </w:pPr>
    </w:p>
    <w:p w14:paraId="0300EFFD" w14:textId="77777777" w:rsidR="00F110EE" w:rsidRDefault="00F110EE" w:rsidP="00F82032">
      <w:pPr>
        <w:ind w:firstLine="709"/>
        <w:jc w:val="both"/>
      </w:pPr>
    </w:p>
    <w:p w14:paraId="09C57D5E" w14:textId="3C66E720" w:rsidR="0004764F" w:rsidRDefault="00F110EE" w:rsidP="00F82032">
      <w:pPr>
        <w:ind w:firstLine="709"/>
        <w:jc w:val="both"/>
      </w:pPr>
      <w:r>
        <w:t xml:space="preserve">Прошу </w:t>
      </w:r>
      <w:r w:rsidR="00B3008D">
        <w:t>В</w:t>
      </w:r>
      <w:r>
        <w:t>ас отметить ______________________</w:t>
      </w:r>
      <w:r w:rsidR="0004764F">
        <w:t>______________</w:t>
      </w:r>
      <w:r w:rsidR="00DC6D00">
        <w:t>__________________</w:t>
      </w:r>
    </w:p>
    <w:p w14:paraId="0E39C125" w14:textId="4750759D" w:rsidR="00DC6D00" w:rsidRDefault="00DC6D00" w:rsidP="00F82032">
      <w:pPr>
        <w:ind w:firstLine="709"/>
        <w:jc w:val="both"/>
      </w:pPr>
      <w:r>
        <w:t xml:space="preserve">                                                      </w:t>
      </w:r>
      <w:r w:rsidR="00F110EE" w:rsidRPr="00DC6D00">
        <w:rPr>
          <w:sz w:val="20"/>
          <w:szCs w:val="20"/>
        </w:rPr>
        <w:t>(ФИО гражданина</w:t>
      </w:r>
      <w:r>
        <w:rPr>
          <w:sz w:val="20"/>
          <w:szCs w:val="20"/>
        </w:rPr>
        <w:t xml:space="preserve"> (последнее </w:t>
      </w:r>
      <w:r w:rsidR="00AA4D34">
        <w:rPr>
          <w:sz w:val="20"/>
          <w:szCs w:val="20"/>
        </w:rPr>
        <w:t>–</w:t>
      </w:r>
      <w:r>
        <w:rPr>
          <w:sz w:val="20"/>
          <w:szCs w:val="20"/>
        </w:rPr>
        <w:t xml:space="preserve"> при наличии)</w:t>
      </w:r>
      <w:r w:rsidR="00F110EE" w:rsidRPr="00DC6D00">
        <w:rPr>
          <w:sz w:val="20"/>
          <w:szCs w:val="20"/>
        </w:rPr>
        <w:t>)</w:t>
      </w:r>
      <w:r w:rsidR="00F110EE">
        <w:t xml:space="preserve"> </w:t>
      </w:r>
    </w:p>
    <w:p w14:paraId="56035CFA" w14:textId="3218A8B3" w:rsidR="00F110EE" w:rsidRDefault="00AA4D34" w:rsidP="00AA4D34">
      <w:pPr>
        <w:jc w:val="both"/>
      </w:pPr>
      <w:r w:rsidRPr="00EF5E98">
        <w:t xml:space="preserve">наградой Комитета по труду и занятости населения Санкт-Петербурга – </w:t>
      </w:r>
      <w:r w:rsidR="00F110EE" w:rsidRPr="00EF5E98">
        <w:t>почетным знаком</w:t>
      </w:r>
      <w:r w:rsidR="00F110EE">
        <w:t xml:space="preserve"> «Кадры будущего» за участие во временном трудоустройстве несовершеннолетних граждан в возрасте от 14 до 18 </w:t>
      </w:r>
      <w:r w:rsidR="00B3008D">
        <w:t>лет в свободное от учебы время.</w:t>
      </w:r>
    </w:p>
    <w:p w14:paraId="3F8827DE" w14:textId="77777777" w:rsidR="00B76999" w:rsidRDefault="00B3008D" w:rsidP="00F82032">
      <w:pPr>
        <w:ind w:firstLine="709"/>
        <w:jc w:val="both"/>
      </w:pPr>
      <w:r>
        <w:t>_____________________</w:t>
      </w:r>
      <w:r w:rsidR="00F110EE">
        <w:t>____________________ работал в _______________</w:t>
      </w:r>
      <w:r>
        <w:t>_______</w:t>
      </w:r>
      <w:r w:rsidR="00B76999">
        <w:br/>
        <w:t xml:space="preserve">                    </w:t>
      </w:r>
      <w:r w:rsidR="00F110EE">
        <w:t xml:space="preserve"> </w:t>
      </w:r>
      <w:r w:rsidR="00B76999" w:rsidRPr="00DC6D00">
        <w:rPr>
          <w:sz w:val="20"/>
          <w:szCs w:val="20"/>
        </w:rPr>
        <w:t>(ФИО гражданина</w:t>
      </w:r>
      <w:r w:rsidR="00B76999">
        <w:rPr>
          <w:sz w:val="20"/>
          <w:szCs w:val="20"/>
        </w:rPr>
        <w:t xml:space="preserve"> (последнее – при наличии)</w:t>
      </w:r>
      <w:r w:rsidR="00B76999" w:rsidRPr="00DC6D00">
        <w:rPr>
          <w:sz w:val="20"/>
          <w:szCs w:val="20"/>
        </w:rPr>
        <w:t>)</w:t>
      </w:r>
      <w:r w:rsidR="00B76999">
        <w:t xml:space="preserve">                      </w:t>
      </w:r>
      <w:r w:rsidR="00F110EE" w:rsidRPr="00B76999">
        <w:rPr>
          <w:sz w:val="20"/>
          <w:szCs w:val="20"/>
        </w:rPr>
        <w:t>(название организации)</w:t>
      </w:r>
      <w:r w:rsidR="00F110EE">
        <w:t xml:space="preserve"> </w:t>
      </w:r>
    </w:p>
    <w:p w14:paraId="5A12D922" w14:textId="50BE78C1" w:rsidR="00F110EE" w:rsidRDefault="00F110EE" w:rsidP="00B76999">
      <w:pPr>
        <w:jc w:val="both"/>
      </w:pPr>
      <w:r>
        <w:t>с ____</w:t>
      </w:r>
      <w:r w:rsidR="00AB7F3E">
        <w:t>__________</w:t>
      </w:r>
      <w:r>
        <w:t xml:space="preserve"> по ______</w:t>
      </w:r>
      <w:r w:rsidR="00AB7F3E">
        <w:t>_______</w:t>
      </w:r>
      <w:r>
        <w:t xml:space="preserve"> 20 __ г. (но не менее 2-х месяцев подряд либо в общей сложности </w:t>
      </w:r>
      <w:r w:rsidR="00AB7F3E">
        <w:t>4</w:t>
      </w:r>
      <w:r>
        <w:t xml:space="preserve"> месяца за 20 __ год).</w:t>
      </w:r>
    </w:p>
    <w:p w14:paraId="2020D6EE" w14:textId="26454568" w:rsidR="00F110EE" w:rsidRDefault="00F110EE" w:rsidP="00F82032">
      <w:pPr>
        <w:ind w:firstLine="709"/>
        <w:jc w:val="both"/>
      </w:pPr>
      <w:r>
        <w:t>Во время работы проявил себя, как ________________</w:t>
      </w:r>
      <w:r w:rsidR="00AB7F3E">
        <w:t>__________________________</w:t>
      </w:r>
    </w:p>
    <w:p w14:paraId="26E21951" w14:textId="51F157F8" w:rsidR="00F110EE" w:rsidRDefault="00F110EE" w:rsidP="00AB7F3E">
      <w:pPr>
        <w:jc w:val="both"/>
      </w:pPr>
      <w:r>
        <w:t>_______________________________________________</w:t>
      </w:r>
      <w:r w:rsidR="00AB7F3E">
        <w:t>______________________________</w:t>
      </w:r>
    </w:p>
    <w:p w14:paraId="4AF1FC63" w14:textId="22CA54E4" w:rsidR="00F110EE" w:rsidRDefault="00F110EE" w:rsidP="00AB7F3E">
      <w:pPr>
        <w:jc w:val="both"/>
      </w:pPr>
      <w:r>
        <w:t>__________________________________________________________________________________________________________________________________</w:t>
      </w:r>
      <w:r w:rsidR="00F84304">
        <w:t>________________________</w:t>
      </w:r>
    </w:p>
    <w:p w14:paraId="406C3223" w14:textId="77777777" w:rsidR="00F110EE" w:rsidRDefault="00F110EE" w:rsidP="00F82032">
      <w:pPr>
        <w:ind w:firstLine="709"/>
        <w:jc w:val="both"/>
      </w:pPr>
    </w:p>
    <w:p w14:paraId="11CC5032" w14:textId="77777777" w:rsidR="00F110EE" w:rsidRDefault="00F110EE" w:rsidP="00F82032">
      <w:pPr>
        <w:ind w:firstLine="709"/>
        <w:jc w:val="both"/>
      </w:pPr>
    </w:p>
    <w:p w14:paraId="662D3BB8" w14:textId="77777777" w:rsidR="00F110EE" w:rsidRDefault="00F110EE" w:rsidP="00F82032">
      <w:pPr>
        <w:ind w:firstLine="709"/>
        <w:jc w:val="both"/>
      </w:pPr>
    </w:p>
    <w:p w14:paraId="7058EC77" w14:textId="236DED19" w:rsidR="00F110EE" w:rsidRDefault="00F110EE" w:rsidP="00F84304">
      <w:pPr>
        <w:jc w:val="both"/>
      </w:pPr>
      <w:r>
        <w:t>Руководитель организации _________________ (подпись)_________________</w:t>
      </w:r>
      <w:r w:rsidR="00F84304">
        <w:t>____</w:t>
      </w:r>
      <w:r>
        <w:t xml:space="preserve"> (ФИО)</w:t>
      </w:r>
    </w:p>
    <w:p w14:paraId="4B2DA6D5" w14:textId="77777777" w:rsidR="00F84304" w:rsidRDefault="00F84304" w:rsidP="00F84304">
      <w:pPr>
        <w:jc w:val="both"/>
      </w:pPr>
    </w:p>
    <w:p w14:paraId="4E77B733" w14:textId="77777777" w:rsidR="00F84304" w:rsidRDefault="00F84304" w:rsidP="00EF5E98">
      <w:pPr>
        <w:shd w:val="clear" w:color="auto" w:fill="FFFFFF" w:themeFill="background1"/>
        <w:jc w:val="both"/>
      </w:pPr>
    </w:p>
    <w:p w14:paraId="31660F8C" w14:textId="633DB255" w:rsidR="00F84304" w:rsidRDefault="00F84304" w:rsidP="00EF5E98">
      <w:pPr>
        <w:jc w:val="both"/>
      </w:pPr>
      <w:r w:rsidRPr="00EF5E98">
        <w:t>Дата представления:</w:t>
      </w:r>
      <w:r w:rsidR="00A41CDA" w:rsidRPr="00EF5E98">
        <w:t xml:space="preserve"> «____» ___________ 20 ___г.</w:t>
      </w:r>
    </w:p>
    <w:p w14:paraId="1E747D48" w14:textId="77777777" w:rsidR="00F110EE" w:rsidRDefault="00F110EE" w:rsidP="00EF5E98">
      <w:pPr>
        <w:ind w:left="-6379"/>
        <w:jc w:val="both"/>
      </w:pPr>
    </w:p>
    <w:p w14:paraId="75F6E3EE" w14:textId="77777777" w:rsidR="00F110EE" w:rsidRDefault="00F110EE" w:rsidP="00F110EE">
      <w:pPr>
        <w:ind w:left="-6379"/>
        <w:jc w:val="both"/>
      </w:pPr>
    </w:p>
    <w:p w14:paraId="1B932B2F" w14:textId="77777777" w:rsidR="00F110EE" w:rsidRDefault="00F110EE" w:rsidP="00F110EE">
      <w:pPr>
        <w:ind w:left="-6379"/>
        <w:jc w:val="both"/>
      </w:pPr>
    </w:p>
    <w:p w14:paraId="77EC5827" w14:textId="77777777" w:rsidR="00F110EE" w:rsidRDefault="00F110EE" w:rsidP="00F110EE">
      <w:pPr>
        <w:ind w:left="-6379"/>
        <w:jc w:val="both"/>
      </w:pPr>
      <w:r>
        <w:t>Дата представления: ____. ____. 20____ г.</w:t>
      </w:r>
    </w:p>
    <w:p w14:paraId="40FEC535" w14:textId="77777777" w:rsidR="007F7F8D" w:rsidRDefault="00F110EE" w:rsidP="00F110EE">
      <w:pPr>
        <w:ind w:left="-6379"/>
        <w:jc w:val="both"/>
      </w:pPr>
      <w:r>
        <w:t> </w:t>
      </w:r>
    </w:p>
    <w:sectPr w:rsidR="007F7F8D" w:rsidSect="003455D3">
      <w:pgSz w:w="11906" w:h="16838" w:code="9"/>
      <w:pgMar w:top="851" w:right="850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52201" w14:textId="77777777" w:rsidR="000972E8" w:rsidRPr="002D4915" w:rsidRDefault="000972E8" w:rsidP="00D9348D">
      <w:r>
        <w:separator/>
      </w:r>
    </w:p>
  </w:endnote>
  <w:endnote w:type="continuationSeparator" w:id="0">
    <w:p w14:paraId="1A15C099" w14:textId="77777777" w:rsidR="000972E8" w:rsidRPr="002D4915" w:rsidRDefault="000972E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285E5" w14:textId="77777777" w:rsidR="000972E8" w:rsidRPr="002D4915" w:rsidRDefault="000972E8" w:rsidP="00D9348D">
      <w:r>
        <w:separator/>
      </w:r>
    </w:p>
  </w:footnote>
  <w:footnote w:type="continuationSeparator" w:id="0">
    <w:p w14:paraId="12013D12" w14:textId="77777777" w:rsidR="000972E8" w:rsidRPr="002D4915" w:rsidRDefault="000972E8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70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F8C9684" w14:textId="77777777" w:rsidR="00941F9D" w:rsidRDefault="00941F9D">
        <w:pPr>
          <w:pStyle w:val="ae"/>
          <w:jc w:val="center"/>
        </w:pPr>
      </w:p>
      <w:p w14:paraId="4F774B41" w14:textId="77777777" w:rsidR="00941F9D" w:rsidRDefault="00941F9D">
        <w:pPr>
          <w:pStyle w:val="ae"/>
          <w:jc w:val="center"/>
        </w:pPr>
      </w:p>
      <w:p w14:paraId="2E8ECC6A" w14:textId="6F0C5DCC" w:rsidR="00941F9D" w:rsidRPr="00DA2E04" w:rsidRDefault="00941F9D">
        <w:pPr>
          <w:pStyle w:val="ae"/>
          <w:jc w:val="center"/>
          <w:rPr>
            <w:sz w:val="20"/>
            <w:szCs w:val="20"/>
          </w:rPr>
        </w:pPr>
        <w:r w:rsidRPr="00DA2E04">
          <w:rPr>
            <w:sz w:val="20"/>
            <w:szCs w:val="20"/>
          </w:rPr>
          <w:fldChar w:fldCharType="begin"/>
        </w:r>
        <w:r w:rsidRPr="00DA2E04">
          <w:rPr>
            <w:sz w:val="20"/>
            <w:szCs w:val="20"/>
          </w:rPr>
          <w:instrText>PAGE   \* MERGEFORMAT</w:instrText>
        </w:r>
        <w:r w:rsidRPr="00DA2E04">
          <w:rPr>
            <w:sz w:val="20"/>
            <w:szCs w:val="20"/>
          </w:rPr>
          <w:fldChar w:fldCharType="separate"/>
        </w:r>
        <w:r w:rsidR="006E6D7F">
          <w:rPr>
            <w:noProof/>
            <w:sz w:val="20"/>
            <w:szCs w:val="20"/>
          </w:rPr>
          <w:t>2</w:t>
        </w:r>
        <w:r w:rsidRPr="00DA2E04">
          <w:rPr>
            <w:sz w:val="20"/>
            <w:szCs w:val="20"/>
          </w:rPr>
          <w:fldChar w:fldCharType="end"/>
        </w:r>
      </w:p>
    </w:sdtContent>
  </w:sdt>
  <w:p w14:paraId="3744C325" w14:textId="77777777" w:rsidR="00941F9D" w:rsidRDefault="00941F9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2C4B"/>
    <w:multiLevelType w:val="multilevel"/>
    <w:tmpl w:val="09CC199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8" w:hanging="1800"/>
      </w:pPr>
      <w:rPr>
        <w:rFonts w:hint="default"/>
      </w:rPr>
    </w:lvl>
  </w:abstractNum>
  <w:abstractNum w:abstractNumId="1" w15:restartNumberingAfterBreak="0">
    <w:nsid w:val="05000D32"/>
    <w:multiLevelType w:val="multilevel"/>
    <w:tmpl w:val="DAFC86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F12F87"/>
    <w:multiLevelType w:val="hybridMultilevel"/>
    <w:tmpl w:val="4BFEDA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B30C32"/>
    <w:multiLevelType w:val="hybridMultilevel"/>
    <w:tmpl w:val="9872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42E7C"/>
    <w:multiLevelType w:val="hybridMultilevel"/>
    <w:tmpl w:val="C8EE09D8"/>
    <w:lvl w:ilvl="0" w:tplc="AF528E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B66EA2"/>
    <w:multiLevelType w:val="hybridMultilevel"/>
    <w:tmpl w:val="FCD03C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27331"/>
    <w:multiLevelType w:val="hybridMultilevel"/>
    <w:tmpl w:val="7F5C4F32"/>
    <w:lvl w:ilvl="0" w:tplc="60F03D1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CE68BD"/>
    <w:multiLevelType w:val="hybridMultilevel"/>
    <w:tmpl w:val="8C94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1867"/>
    <w:rsid w:val="0000235B"/>
    <w:rsid w:val="000035DE"/>
    <w:rsid w:val="00010BAE"/>
    <w:rsid w:val="00011FBC"/>
    <w:rsid w:val="00025570"/>
    <w:rsid w:val="00033162"/>
    <w:rsid w:val="00033727"/>
    <w:rsid w:val="00036617"/>
    <w:rsid w:val="0004764F"/>
    <w:rsid w:val="00047910"/>
    <w:rsid w:val="00047D73"/>
    <w:rsid w:val="0005147C"/>
    <w:rsid w:val="00056E93"/>
    <w:rsid w:val="00057D5C"/>
    <w:rsid w:val="00062C6D"/>
    <w:rsid w:val="00062F1A"/>
    <w:rsid w:val="0007386D"/>
    <w:rsid w:val="00075F0F"/>
    <w:rsid w:val="00082175"/>
    <w:rsid w:val="00091F52"/>
    <w:rsid w:val="0009433B"/>
    <w:rsid w:val="00094E84"/>
    <w:rsid w:val="000963EA"/>
    <w:rsid w:val="000972E8"/>
    <w:rsid w:val="00097B5B"/>
    <w:rsid w:val="000A5820"/>
    <w:rsid w:val="000A77E2"/>
    <w:rsid w:val="000B5743"/>
    <w:rsid w:val="000B7834"/>
    <w:rsid w:val="000C3C61"/>
    <w:rsid w:val="000D1A8E"/>
    <w:rsid w:val="000D2BBC"/>
    <w:rsid w:val="000E1745"/>
    <w:rsid w:val="000F6157"/>
    <w:rsid w:val="00101360"/>
    <w:rsid w:val="00103800"/>
    <w:rsid w:val="001060C1"/>
    <w:rsid w:val="00106FA5"/>
    <w:rsid w:val="0011005B"/>
    <w:rsid w:val="001105ED"/>
    <w:rsid w:val="001169E5"/>
    <w:rsid w:val="00117C13"/>
    <w:rsid w:val="00125FD4"/>
    <w:rsid w:val="00135C03"/>
    <w:rsid w:val="00136546"/>
    <w:rsid w:val="0014211E"/>
    <w:rsid w:val="00160ED0"/>
    <w:rsid w:val="00161413"/>
    <w:rsid w:val="00167056"/>
    <w:rsid w:val="00181ED0"/>
    <w:rsid w:val="00182C64"/>
    <w:rsid w:val="00184076"/>
    <w:rsid w:val="00187817"/>
    <w:rsid w:val="00187F7D"/>
    <w:rsid w:val="00197E6B"/>
    <w:rsid w:val="001B3B98"/>
    <w:rsid w:val="001B6A6C"/>
    <w:rsid w:val="001C65B7"/>
    <w:rsid w:val="001D051D"/>
    <w:rsid w:val="001D6A64"/>
    <w:rsid w:val="001E4950"/>
    <w:rsid w:val="001F2FA5"/>
    <w:rsid w:val="0020396A"/>
    <w:rsid w:val="00207810"/>
    <w:rsid w:val="0021214B"/>
    <w:rsid w:val="00220814"/>
    <w:rsid w:val="00222B8C"/>
    <w:rsid w:val="00225175"/>
    <w:rsid w:val="0023341A"/>
    <w:rsid w:val="00240817"/>
    <w:rsid w:val="00240861"/>
    <w:rsid w:val="00240AE8"/>
    <w:rsid w:val="00246A4A"/>
    <w:rsid w:val="00250DBC"/>
    <w:rsid w:val="00253CE3"/>
    <w:rsid w:val="002559FD"/>
    <w:rsid w:val="00262296"/>
    <w:rsid w:val="002636E4"/>
    <w:rsid w:val="00274DEE"/>
    <w:rsid w:val="00274F1F"/>
    <w:rsid w:val="002759DF"/>
    <w:rsid w:val="002960A7"/>
    <w:rsid w:val="002A720F"/>
    <w:rsid w:val="002B0F6E"/>
    <w:rsid w:val="002C2B13"/>
    <w:rsid w:val="002D04D5"/>
    <w:rsid w:val="002E039A"/>
    <w:rsid w:val="002E4ED9"/>
    <w:rsid w:val="002F036B"/>
    <w:rsid w:val="002F4B61"/>
    <w:rsid w:val="00301610"/>
    <w:rsid w:val="00301C3D"/>
    <w:rsid w:val="00313AF5"/>
    <w:rsid w:val="003140A7"/>
    <w:rsid w:val="0032112F"/>
    <w:rsid w:val="0032752E"/>
    <w:rsid w:val="00327F5D"/>
    <w:rsid w:val="003455D3"/>
    <w:rsid w:val="00346F40"/>
    <w:rsid w:val="003474D8"/>
    <w:rsid w:val="00347BF7"/>
    <w:rsid w:val="003510A7"/>
    <w:rsid w:val="003525F9"/>
    <w:rsid w:val="00353857"/>
    <w:rsid w:val="00354880"/>
    <w:rsid w:val="003573A1"/>
    <w:rsid w:val="00360C3E"/>
    <w:rsid w:val="00360E74"/>
    <w:rsid w:val="00362637"/>
    <w:rsid w:val="003658F8"/>
    <w:rsid w:val="003679F7"/>
    <w:rsid w:val="00391164"/>
    <w:rsid w:val="003942E4"/>
    <w:rsid w:val="003A46E6"/>
    <w:rsid w:val="003B0209"/>
    <w:rsid w:val="003B0297"/>
    <w:rsid w:val="003B030C"/>
    <w:rsid w:val="003B06D9"/>
    <w:rsid w:val="003B0BF7"/>
    <w:rsid w:val="003B1C59"/>
    <w:rsid w:val="003B38BF"/>
    <w:rsid w:val="003C006B"/>
    <w:rsid w:val="003C3A1B"/>
    <w:rsid w:val="003D1243"/>
    <w:rsid w:val="003D2E67"/>
    <w:rsid w:val="003D60FC"/>
    <w:rsid w:val="003E027B"/>
    <w:rsid w:val="003E0BEA"/>
    <w:rsid w:val="003E49DD"/>
    <w:rsid w:val="003F11CF"/>
    <w:rsid w:val="00402145"/>
    <w:rsid w:val="00404377"/>
    <w:rsid w:val="00404EED"/>
    <w:rsid w:val="00410E46"/>
    <w:rsid w:val="00411D69"/>
    <w:rsid w:val="00415AC2"/>
    <w:rsid w:val="00420295"/>
    <w:rsid w:val="00423023"/>
    <w:rsid w:val="004327D0"/>
    <w:rsid w:val="00432B2A"/>
    <w:rsid w:val="00434AF5"/>
    <w:rsid w:val="00440C92"/>
    <w:rsid w:val="004435B7"/>
    <w:rsid w:val="0045125C"/>
    <w:rsid w:val="004522D1"/>
    <w:rsid w:val="004544E1"/>
    <w:rsid w:val="00454574"/>
    <w:rsid w:val="004671C7"/>
    <w:rsid w:val="00475A16"/>
    <w:rsid w:val="004764BD"/>
    <w:rsid w:val="00481C90"/>
    <w:rsid w:val="004832AD"/>
    <w:rsid w:val="00487D3C"/>
    <w:rsid w:val="004924DF"/>
    <w:rsid w:val="00494A82"/>
    <w:rsid w:val="004A0BD5"/>
    <w:rsid w:val="004A45FB"/>
    <w:rsid w:val="004A71A9"/>
    <w:rsid w:val="004B0DED"/>
    <w:rsid w:val="004B1081"/>
    <w:rsid w:val="004B4684"/>
    <w:rsid w:val="004C1E94"/>
    <w:rsid w:val="004C6EDE"/>
    <w:rsid w:val="004D2576"/>
    <w:rsid w:val="004D3344"/>
    <w:rsid w:val="004D354D"/>
    <w:rsid w:val="004D5118"/>
    <w:rsid w:val="004D68F6"/>
    <w:rsid w:val="004E2F77"/>
    <w:rsid w:val="004E3E97"/>
    <w:rsid w:val="00501D1E"/>
    <w:rsid w:val="005029A8"/>
    <w:rsid w:val="00502EC9"/>
    <w:rsid w:val="005121E8"/>
    <w:rsid w:val="00520D1C"/>
    <w:rsid w:val="005231A8"/>
    <w:rsid w:val="00524FD7"/>
    <w:rsid w:val="00525B5F"/>
    <w:rsid w:val="0052650B"/>
    <w:rsid w:val="00530D83"/>
    <w:rsid w:val="00532733"/>
    <w:rsid w:val="005333DB"/>
    <w:rsid w:val="00536DDA"/>
    <w:rsid w:val="005452AA"/>
    <w:rsid w:val="005471AE"/>
    <w:rsid w:val="00552377"/>
    <w:rsid w:val="00552C72"/>
    <w:rsid w:val="00553158"/>
    <w:rsid w:val="00555D37"/>
    <w:rsid w:val="005567B9"/>
    <w:rsid w:val="00564133"/>
    <w:rsid w:val="00573736"/>
    <w:rsid w:val="00573918"/>
    <w:rsid w:val="00574DDC"/>
    <w:rsid w:val="005771BB"/>
    <w:rsid w:val="00580EF5"/>
    <w:rsid w:val="00585A8A"/>
    <w:rsid w:val="005911A3"/>
    <w:rsid w:val="0059221C"/>
    <w:rsid w:val="00592A60"/>
    <w:rsid w:val="00593791"/>
    <w:rsid w:val="00593B95"/>
    <w:rsid w:val="005A0BFC"/>
    <w:rsid w:val="005A1C80"/>
    <w:rsid w:val="005A2829"/>
    <w:rsid w:val="005A6F3C"/>
    <w:rsid w:val="005A7693"/>
    <w:rsid w:val="005C1198"/>
    <w:rsid w:val="005C41A4"/>
    <w:rsid w:val="005C7B95"/>
    <w:rsid w:val="005C7C55"/>
    <w:rsid w:val="005D14A4"/>
    <w:rsid w:val="005D26CA"/>
    <w:rsid w:val="005D6B30"/>
    <w:rsid w:val="005D7331"/>
    <w:rsid w:val="005D7C24"/>
    <w:rsid w:val="005F051A"/>
    <w:rsid w:val="005F5F74"/>
    <w:rsid w:val="00600BC5"/>
    <w:rsid w:val="00601628"/>
    <w:rsid w:val="00603613"/>
    <w:rsid w:val="00607F0D"/>
    <w:rsid w:val="0061333A"/>
    <w:rsid w:val="0061404E"/>
    <w:rsid w:val="00615428"/>
    <w:rsid w:val="0061677C"/>
    <w:rsid w:val="00621D33"/>
    <w:rsid w:val="00623974"/>
    <w:rsid w:val="00627C95"/>
    <w:rsid w:val="0063156C"/>
    <w:rsid w:val="00632CA9"/>
    <w:rsid w:val="00635FDB"/>
    <w:rsid w:val="006371A4"/>
    <w:rsid w:val="00652022"/>
    <w:rsid w:val="006568A0"/>
    <w:rsid w:val="00660AE7"/>
    <w:rsid w:val="006655B6"/>
    <w:rsid w:val="00671B30"/>
    <w:rsid w:val="00673445"/>
    <w:rsid w:val="00681745"/>
    <w:rsid w:val="00683EA8"/>
    <w:rsid w:val="00690A5A"/>
    <w:rsid w:val="00696B63"/>
    <w:rsid w:val="00697507"/>
    <w:rsid w:val="006B16E5"/>
    <w:rsid w:val="006B3A8F"/>
    <w:rsid w:val="006C42DB"/>
    <w:rsid w:val="006C5094"/>
    <w:rsid w:val="006C51A9"/>
    <w:rsid w:val="006D32A7"/>
    <w:rsid w:val="006D3CF2"/>
    <w:rsid w:val="006E0854"/>
    <w:rsid w:val="006E5093"/>
    <w:rsid w:val="006E6D7F"/>
    <w:rsid w:val="00701A96"/>
    <w:rsid w:val="00703AF6"/>
    <w:rsid w:val="0070439F"/>
    <w:rsid w:val="00714847"/>
    <w:rsid w:val="00722394"/>
    <w:rsid w:val="00724BA2"/>
    <w:rsid w:val="00725507"/>
    <w:rsid w:val="00730EBC"/>
    <w:rsid w:val="0073522B"/>
    <w:rsid w:val="007408D8"/>
    <w:rsid w:val="00742CFE"/>
    <w:rsid w:val="007465CA"/>
    <w:rsid w:val="00746756"/>
    <w:rsid w:val="00750D0F"/>
    <w:rsid w:val="00752909"/>
    <w:rsid w:val="00753824"/>
    <w:rsid w:val="00755578"/>
    <w:rsid w:val="00760B03"/>
    <w:rsid w:val="007633B9"/>
    <w:rsid w:val="007641AE"/>
    <w:rsid w:val="007738ED"/>
    <w:rsid w:val="00773909"/>
    <w:rsid w:val="0077580C"/>
    <w:rsid w:val="007758A7"/>
    <w:rsid w:val="00787CA9"/>
    <w:rsid w:val="007A0F55"/>
    <w:rsid w:val="007A2411"/>
    <w:rsid w:val="007A5B55"/>
    <w:rsid w:val="007B2083"/>
    <w:rsid w:val="007B586B"/>
    <w:rsid w:val="007C5AEE"/>
    <w:rsid w:val="007C6D4E"/>
    <w:rsid w:val="007D1078"/>
    <w:rsid w:val="007D3AD1"/>
    <w:rsid w:val="007D54CC"/>
    <w:rsid w:val="007E1061"/>
    <w:rsid w:val="007E6002"/>
    <w:rsid w:val="007E6918"/>
    <w:rsid w:val="007F1F3B"/>
    <w:rsid w:val="007F755A"/>
    <w:rsid w:val="007F7F8D"/>
    <w:rsid w:val="0080639B"/>
    <w:rsid w:val="008110E9"/>
    <w:rsid w:val="008135FD"/>
    <w:rsid w:val="00820DDC"/>
    <w:rsid w:val="00825D09"/>
    <w:rsid w:val="00826271"/>
    <w:rsid w:val="00840ABA"/>
    <w:rsid w:val="00846F9E"/>
    <w:rsid w:val="00851F07"/>
    <w:rsid w:val="00857177"/>
    <w:rsid w:val="008675A3"/>
    <w:rsid w:val="00870B0F"/>
    <w:rsid w:val="00871243"/>
    <w:rsid w:val="00871CE9"/>
    <w:rsid w:val="00872221"/>
    <w:rsid w:val="00875AF0"/>
    <w:rsid w:val="008762A9"/>
    <w:rsid w:val="00876BC2"/>
    <w:rsid w:val="00880F31"/>
    <w:rsid w:val="008819BB"/>
    <w:rsid w:val="00883871"/>
    <w:rsid w:val="0088470A"/>
    <w:rsid w:val="00891686"/>
    <w:rsid w:val="00896941"/>
    <w:rsid w:val="00896D1B"/>
    <w:rsid w:val="00897D99"/>
    <w:rsid w:val="008A1BAC"/>
    <w:rsid w:val="008A316A"/>
    <w:rsid w:val="008A56D4"/>
    <w:rsid w:val="008A6B31"/>
    <w:rsid w:val="008B05F0"/>
    <w:rsid w:val="008D5588"/>
    <w:rsid w:val="008D613B"/>
    <w:rsid w:val="008D7EEC"/>
    <w:rsid w:val="008E3676"/>
    <w:rsid w:val="008E3952"/>
    <w:rsid w:val="008E50F5"/>
    <w:rsid w:val="008E5AEB"/>
    <w:rsid w:val="008E7B90"/>
    <w:rsid w:val="008F0488"/>
    <w:rsid w:val="008F2E37"/>
    <w:rsid w:val="0090064D"/>
    <w:rsid w:val="00910247"/>
    <w:rsid w:val="00910A45"/>
    <w:rsid w:val="009121E4"/>
    <w:rsid w:val="00913246"/>
    <w:rsid w:val="00915DD7"/>
    <w:rsid w:val="00916099"/>
    <w:rsid w:val="00917A2B"/>
    <w:rsid w:val="0092109C"/>
    <w:rsid w:val="00926A44"/>
    <w:rsid w:val="009276B7"/>
    <w:rsid w:val="009324A5"/>
    <w:rsid w:val="00935A21"/>
    <w:rsid w:val="00935BD8"/>
    <w:rsid w:val="00941F9D"/>
    <w:rsid w:val="009430C5"/>
    <w:rsid w:val="00943BBE"/>
    <w:rsid w:val="00951328"/>
    <w:rsid w:val="009541A8"/>
    <w:rsid w:val="00957E82"/>
    <w:rsid w:val="0096192A"/>
    <w:rsid w:val="00963721"/>
    <w:rsid w:val="00964DB7"/>
    <w:rsid w:val="00966BE2"/>
    <w:rsid w:val="00970F60"/>
    <w:rsid w:val="00974010"/>
    <w:rsid w:val="0097469A"/>
    <w:rsid w:val="00983B15"/>
    <w:rsid w:val="00987886"/>
    <w:rsid w:val="00993857"/>
    <w:rsid w:val="009A0697"/>
    <w:rsid w:val="009A09D0"/>
    <w:rsid w:val="009A10DF"/>
    <w:rsid w:val="009A160D"/>
    <w:rsid w:val="009A5092"/>
    <w:rsid w:val="009A6F1C"/>
    <w:rsid w:val="009B53D1"/>
    <w:rsid w:val="009C0BF0"/>
    <w:rsid w:val="009C1ADA"/>
    <w:rsid w:val="009C303F"/>
    <w:rsid w:val="009C4653"/>
    <w:rsid w:val="009C60C8"/>
    <w:rsid w:val="009D389C"/>
    <w:rsid w:val="009F112A"/>
    <w:rsid w:val="009F6D30"/>
    <w:rsid w:val="00A054AD"/>
    <w:rsid w:val="00A07EB1"/>
    <w:rsid w:val="00A11E8E"/>
    <w:rsid w:val="00A12435"/>
    <w:rsid w:val="00A14AF7"/>
    <w:rsid w:val="00A34211"/>
    <w:rsid w:val="00A36D86"/>
    <w:rsid w:val="00A405AC"/>
    <w:rsid w:val="00A41CDA"/>
    <w:rsid w:val="00A468CF"/>
    <w:rsid w:val="00A51104"/>
    <w:rsid w:val="00A559C6"/>
    <w:rsid w:val="00A55D1D"/>
    <w:rsid w:val="00A569BC"/>
    <w:rsid w:val="00A60B37"/>
    <w:rsid w:val="00A622A1"/>
    <w:rsid w:val="00A64983"/>
    <w:rsid w:val="00A667DD"/>
    <w:rsid w:val="00A70D73"/>
    <w:rsid w:val="00A71349"/>
    <w:rsid w:val="00A73252"/>
    <w:rsid w:val="00A763B3"/>
    <w:rsid w:val="00A829A9"/>
    <w:rsid w:val="00A86286"/>
    <w:rsid w:val="00A921F1"/>
    <w:rsid w:val="00A96594"/>
    <w:rsid w:val="00AA0700"/>
    <w:rsid w:val="00AA111D"/>
    <w:rsid w:val="00AA4D34"/>
    <w:rsid w:val="00AB10EE"/>
    <w:rsid w:val="00AB3AF9"/>
    <w:rsid w:val="00AB7CC3"/>
    <w:rsid w:val="00AB7F3E"/>
    <w:rsid w:val="00AC3214"/>
    <w:rsid w:val="00AC34D5"/>
    <w:rsid w:val="00AC6F33"/>
    <w:rsid w:val="00AC768E"/>
    <w:rsid w:val="00AD49D3"/>
    <w:rsid w:val="00AD65DA"/>
    <w:rsid w:val="00AD6B9D"/>
    <w:rsid w:val="00AF529F"/>
    <w:rsid w:val="00B106BD"/>
    <w:rsid w:val="00B246F2"/>
    <w:rsid w:val="00B25C6B"/>
    <w:rsid w:val="00B3008D"/>
    <w:rsid w:val="00B340DB"/>
    <w:rsid w:val="00B37F3A"/>
    <w:rsid w:val="00B40D23"/>
    <w:rsid w:val="00B41FC2"/>
    <w:rsid w:val="00B42547"/>
    <w:rsid w:val="00B43E80"/>
    <w:rsid w:val="00B45797"/>
    <w:rsid w:val="00B46B61"/>
    <w:rsid w:val="00B4762D"/>
    <w:rsid w:val="00B52F9D"/>
    <w:rsid w:val="00B55922"/>
    <w:rsid w:val="00B67584"/>
    <w:rsid w:val="00B76999"/>
    <w:rsid w:val="00B776BB"/>
    <w:rsid w:val="00B80A57"/>
    <w:rsid w:val="00B82E82"/>
    <w:rsid w:val="00B83A8B"/>
    <w:rsid w:val="00B87821"/>
    <w:rsid w:val="00B9035A"/>
    <w:rsid w:val="00B91098"/>
    <w:rsid w:val="00B92C6B"/>
    <w:rsid w:val="00B93AF1"/>
    <w:rsid w:val="00B94E3A"/>
    <w:rsid w:val="00BA4088"/>
    <w:rsid w:val="00BA44D2"/>
    <w:rsid w:val="00BA6FB2"/>
    <w:rsid w:val="00BC2829"/>
    <w:rsid w:val="00BD5584"/>
    <w:rsid w:val="00BE0023"/>
    <w:rsid w:val="00BF11D7"/>
    <w:rsid w:val="00BF46F3"/>
    <w:rsid w:val="00C024DF"/>
    <w:rsid w:val="00C03C25"/>
    <w:rsid w:val="00C1608F"/>
    <w:rsid w:val="00C20EC1"/>
    <w:rsid w:val="00C254B8"/>
    <w:rsid w:val="00C25DFE"/>
    <w:rsid w:val="00C4450E"/>
    <w:rsid w:val="00C45460"/>
    <w:rsid w:val="00C4632A"/>
    <w:rsid w:val="00C50411"/>
    <w:rsid w:val="00C51AC6"/>
    <w:rsid w:val="00C53817"/>
    <w:rsid w:val="00C54C9B"/>
    <w:rsid w:val="00C55D86"/>
    <w:rsid w:val="00C57E54"/>
    <w:rsid w:val="00C640B4"/>
    <w:rsid w:val="00C71C6D"/>
    <w:rsid w:val="00C742CD"/>
    <w:rsid w:val="00C75A56"/>
    <w:rsid w:val="00C83D20"/>
    <w:rsid w:val="00C85502"/>
    <w:rsid w:val="00C8769C"/>
    <w:rsid w:val="00C9256D"/>
    <w:rsid w:val="00C93041"/>
    <w:rsid w:val="00CA0701"/>
    <w:rsid w:val="00CA175B"/>
    <w:rsid w:val="00CA25BB"/>
    <w:rsid w:val="00CA5378"/>
    <w:rsid w:val="00CA5AFE"/>
    <w:rsid w:val="00CA5D7C"/>
    <w:rsid w:val="00CB45F9"/>
    <w:rsid w:val="00CB47A0"/>
    <w:rsid w:val="00CC3ED4"/>
    <w:rsid w:val="00CD0004"/>
    <w:rsid w:val="00CD1FF5"/>
    <w:rsid w:val="00CD367B"/>
    <w:rsid w:val="00CF1F1D"/>
    <w:rsid w:val="00CF444E"/>
    <w:rsid w:val="00CF7FDB"/>
    <w:rsid w:val="00D000A9"/>
    <w:rsid w:val="00D01FF0"/>
    <w:rsid w:val="00D13C25"/>
    <w:rsid w:val="00D14D8B"/>
    <w:rsid w:val="00D22927"/>
    <w:rsid w:val="00D27EBF"/>
    <w:rsid w:val="00D42399"/>
    <w:rsid w:val="00D42879"/>
    <w:rsid w:val="00D476D1"/>
    <w:rsid w:val="00D47DE1"/>
    <w:rsid w:val="00D52F03"/>
    <w:rsid w:val="00D562D6"/>
    <w:rsid w:val="00D5633D"/>
    <w:rsid w:val="00D6451E"/>
    <w:rsid w:val="00D64ED7"/>
    <w:rsid w:val="00D70EEE"/>
    <w:rsid w:val="00D7301E"/>
    <w:rsid w:val="00D77C3A"/>
    <w:rsid w:val="00D803C8"/>
    <w:rsid w:val="00D90920"/>
    <w:rsid w:val="00D909DB"/>
    <w:rsid w:val="00D9348D"/>
    <w:rsid w:val="00D93677"/>
    <w:rsid w:val="00D95641"/>
    <w:rsid w:val="00D95AD9"/>
    <w:rsid w:val="00DA2E04"/>
    <w:rsid w:val="00DA3DF1"/>
    <w:rsid w:val="00DB4518"/>
    <w:rsid w:val="00DB73B8"/>
    <w:rsid w:val="00DC49B4"/>
    <w:rsid w:val="00DC6D00"/>
    <w:rsid w:val="00DD2D29"/>
    <w:rsid w:val="00DD386A"/>
    <w:rsid w:val="00DE0659"/>
    <w:rsid w:val="00DF3E06"/>
    <w:rsid w:val="00E06A9A"/>
    <w:rsid w:val="00E11473"/>
    <w:rsid w:val="00E15025"/>
    <w:rsid w:val="00E15804"/>
    <w:rsid w:val="00E21846"/>
    <w:rsid w:val="00E21FA8"/>
    <w:rsid w:val="00E2478D"/>
    <w:rsid w:val="00E24D65"/>
    <w:rsid w:val="00E24F57"/>
    <w:rsid w:val="00E27433"/>
    <w:rsid w:val="00E32C32"/>
    <w:rsid w:val="00E34772"/>
    <w:rsid w:val="00E34B08"/>
    <w:rsid w:val="00E40B96"/>
    <w:rsid w:val="00E43093"/>
    <w:rsid w:val="00E46BC0"/>
    <w:rsid w:val="00E5081B"/>
    <w:rsid w:val="00E51AD6"/>
    <w:rsid w:val="00E73685"/>
    <w:rsid w:val="00E73813"/>
    <w:rsid w:val="00E7612E"/>
    <w:rsid w:val="00E828D4"/>
    <w:rsid w:val="00E84E78"/>
    <w:rsid w:val="00E917C6"/>
    <w:rsid w:val="00EA7745"/>
    <w:rsid w:val="00EB3FB6"/>
    <w:rsid w:val="00EB528B"/>
    <w:rsid w:val="00EB6FE3"/>
    <w:rsid w:val="00EC0D5D"/>
    <w:rsid w:val="00EC5F6B"/>
    <w:rsid w:val="00ED01D8"/>
    <w:rsid w:val="00ED4130"/>
    <w:rsid w:val="00ED749D"/>
    <w:rsid w:val="00EE5ECB"/>
    <w:rsid w:val="00EE678C"/>
    <w:rsid w:val="00EF39EA"/>
    <w:rsid w:val="00EF5E98"/>
    <w:rsid w:val="00EF7049"/>
    <w:rsid w:val="00F04922"/>
    <w:rsid w:val="00F10FBF"/>
    <w:rsid w:val="00F110EE"/>
    <w:rsid w:val="00F15D00"/>
    <w:rsid w:val="00F33E0B"/>
    <w:rsid w:val="00F34B37"/>
    <w:rsid w:val="00F35477"/>
    <w:rsid w:val="00F47472"/>
    <w:rsid w:val="00F509AD"/>
    <w:rsid w:val="00F5354D"/>
    <w:rsid w:val="00F54015"/>
    <w:rsid w:val="00F63C00"/>
    <w:rsid w:val="00F65BA3"/>
    <w:rsid w:val="00F70B68"/>
    <w:rsid w:val="00F70D0C"/>
    <w:rsid w:val="00F7581E"/>
    <w:rsid w:val="00F80B3F"/>
    <w:rsid w:val="00F81BC0"/>
    <w:rsid w:val="00F82032"/>
    <w:rsid w:val="00F82B6A"/>
    <w:rsid w:val="00F84304"/>
    <w:rsid w:val="00F85291"/>
    <w:rsid w:val="00F856A8"/>
    <w:rsid w:val="00F9256F"/>
    <w:rsid w:val="00F929A6"/>
    <w:rsid w:val="00F94AE5"/>
    <w:rsid w:val="00F9719D"/>
    <w:rsid w:val="00FA3778"/>
    <w:rsid w:val="00FA67FD"/>
    <w:rsid w:val="00FA7410"/>
    <w:rsid w:val="00FA797E"/>
    <w:rsid w:val="00FB5AA9"/>
    <w:rsid w:val="00FC584B"/>
    <w:rsid w:val="00FC7E74"/>
    <w:rsid w:val="00FD10CB"/>
    <w:rsid w:val="00FD223B"/>
    <w:rsid w:val="00FD4C5E"/>
    <w:rsid w:val="00FD7315"/>
    <w:rsid w:val="00FE7448"/>
    <w:rsid w:val="00FF3944"/>
    <w:rsid w:val="00FF3A1A"/>
    <w:rsid w:val="00FF3C20"/>
    <w:rsid w:val="00FF6BEA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A7A98"/>
  <w15:docId w15:val="{D2BA11CD-0101-4109-8D92-1450AAB8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00BC5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Title">
    <w:name w:val="ConsPlusTitle"/>
    <w:rsid w:val="00536D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2">
    <w:name w:val="Table Grid"/>
    <w:basedOn w:val="a2"/>
    <w:uiPriority w:val="59"/>
    <w:rsid w:val="00D42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1"/>
    <w:uiPriority w:val="99"/>
    <w:semiHidden/>
    <w:unhideWhenUsed/>
    <w:rsid w:val="00696B63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696B63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696B63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96B6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96B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80CC-BB0C-4524-99A7-03F3EB3A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87</TotalTime>
  <Pages>14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Сергеева Светлана Олеговна</cp:lastModifiedBy>
  <cp:revision>13</cp:revision>
  <cp:lastPrinted>2023-04-27T12:30:00Z</cp:lastPrinted>
  <dcterms:created xsi:type="dcterms:W3CDTF">2023-04-27T11:11:00Z</dcterms:created>
  <dcterms:modified xsi:type="dcterms:W3CDTF">2023-04-27T12:36:00Z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