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2E3" w:rsidRDefault="007C42E3" w:rsidP="00E26F20">
      <w:pPr>
        <w:spacing w:after="120"/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page">
              <wp:posOffset>105068</wp:posOffset>
            </wp:positionH>
            <wp:positionV relativeFrom="paragraph">
              <wp:posOffset>243937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2360246</wp:posOffset>
                </wp:positionV>
                <wp:extent cx="2901315" cy="594995"/>
                <wp:effectExtent l="0" t="0" r="13335" b="1460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31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746C" w:rsidRPr="00FA746C" w:rsidRDefault="003A2D13" w:rsidP="00FA746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  <w:r w:rsidRPr="00FA746C">
                              <w:rPr>
                                <w:b/>
                              </w:rPr>
                              <w:t>О внесении изменени</w:t>
                            </w:r>
                            <w:r w:rsidR="0044791B">
                              <w:rPr>
                                <w:b/>
                              </w:rPr>
                              <w:t>й</w:t>
                            </w:r>
                            <w:r w:rsidRPr="00FA746C">
                              <w:rPr>
                                <w:b/>
                              </w:rPr>
                              <w:t xml:space="preserve"> в постановление Правительства Санкт-Петербурга </w:t>
                            </w:r>
                            <w:r w:rsidRPr="00FA746C">
                              <w:rPr>
                                <w:b/>
                              </w:rPr>
                              <w:br/>
                            </w:r>
                            <w:r w:rsidR="00FA746C" w:rsidRPr="00FA746C">
                              <w:rPr>
                                <w:b/>
                              </w:rPr>
                              <w:t>от 09.08.2022 № 719</w:t>
                            </w:r>
                          </w:p>
                          <w:p w:rsidR="005712D2" w:rsidRDefault="005712D2" w:rsidP="003A2D13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0;margin-top:185.85pt;width:228.45pt;height:46.85pt;z-index:251657728;visibility:visible;mso-wrap-style:square;mso-width-percent:0;mso-height-percent:0;mso-wrap-distance-left:9pt;mso-wrap-distance-top:0;mso-wrap-distance-right:9pt;mso-wrap-distance-bottom:8.5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" o:allowincell="f" filled="f" stroked="f">
                <v:textbox inset="0,0,0,0">
                  <w:txbxContent>
                    <w:p w:rsidR="00FA746C" w:rsidRPr="00FA746C" w:rsidRDefault="003A2D13" w:rsidP="00FA746C">
                      <w:pPr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  <w:r w:rsidRPr="00FA746C">
                        <w:rPr>
                          <w:b/>
                        </w:rPr>
                        <w:t>О внесении изменени</w:t>
                      </w:r>
                      <w:r w:rsidR="0044791B">
                        <w:rPr>
                          <w:b/>
                        </w:rPr>
                        <w:t>й</w:t>
                      </w:r>
                      <w:r w:rsidRPr="00FA746C">
                        <w:rPr>
                          <w:b/>
                        </w:rPr>
                        <w:t xml:space="preserve"> в постановление Правительства Санкт-Петербурга </w:t>
                      </w:r>
                      <w:r w:rsidRPr="00FA746C">
                        <w:rPr>
                          <w:b/>
                        </w:rPr>
                        <w:br/>
                      </w:r>
                      <w:r w:rsidR="00FA746C" w:rsidRPr="00FA746C">
                        <w:rPr>
                          <w:b/>
                        </w:rPr>
                        <w:t>от 09.08.2022 № 719</w:t>
                      </w:r>
                    </w:p>
                    <w:p w:rsidR="005712D2" w:rsidRDefault="005712D2" w:rsidP="003A2D13">
                      <w:pPr>
                        <w:pStyle w:val="11"/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:rsidR="00E26F20" w:rsidRPr="00733917" w:rsidRDefault="00583E91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B624C" w:rsidRPr="00733917" w:rsidRDefault="008B624C" w:rsidP="00733917">
      <w:pPr>
        <w:tabs>
          <w:tab w:val="left" w:pos="0"/>
        </w:tabs>
        <w:ind w:firstLine="567"/>
        <w:jc w:val="both"/>
      </w:pPr>
      <w:r w:rsidRPr="00733917">
        <w:t>Правительство Санкт-Петербурга</w:t>
      </w:r>
    </w:p>
    <w:p w:rsidR="008B624C" w:rsidRPr="00F12C60" w:rsidRDefault="008B624C" w:rsidP="003A2D13">
      <w:pPr>
        <w:tabs>
          <w:tab w:val="left" w:pos="0"/>
        </w:tabs>
        <w:jc w:val="both"/>
        <w:rPr>
          <w:b/>
        </w:rPr>
      </w:pPr>
    </w:p>
    <w:p w:rsidR="003A2D13" w:rsidRPr="003A2D13" w:rsidRDefault="003A2D13" w:rsidP="003A2D13">
      <w:pPr>
        <w:tabs>
          <w:tab w:val="left" w:pos="0"/>
        </w:tabs>
        <w:jc w:val="both"/>
        <w:rPr>
          <w:b/>
        </w:rPr>
      </w:pPr>
      <w:r w:rsidRPr="003A2D13">
        <w:rPr>
          <w:b/>
        </w:rPr>
        <w:t>П О С Т А Н О В Л Я Е Т:</w:t>
      </w:r>
    </w:p>
    <w:p w:rsidR="003A2D13" w:rsidRPr="005E725E" w:rsidRDefault="003A2D13" w:rsidP="003A2D13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A0245C" w:rsidRDefault="003A2D13" w:rsidP="00FA703B">
      <w:pPr>
        <w:autoSpaceDE w:val="0"/>
        <w:autoSpaceDN w:val="0"/>
        <w:adjustRightInd w:val="0"/>
        <w:ind w:firstLine="567"/>
        <w:jc w:val="both"/>
      </w:pPr>
      <w:r w:rsidRPr="003A2D13">
        <w:t>1.</w:t>
      </w:r>
      <w:r w:rsidRPr="00C8653A">
        <w:t xml:space="preserve"> </w:t>
      </w:r>
      <w:r w:rsidR="00A0245C">
        <w:t>В</w:t>
      </w:r>
      <w:r w:rsidR="00002022">
        <w:t>нести в</w:t>
      </w:r>
      <w:r w:rsidR="00A0245C">
        <w:t xml:space="preserve"> постановлени</w:t>
      </w:r>
      <w:r w:rsidR="00795CEE">
        <w:t>е</w:t>
      </w:r>
      <w:r w:rsidR="00A0245C">
        <w:t xml:space="preserve"> Правительства Санкт-Петербурга от 09.08.2022 № 719 </w:t>
      </w:r>
      <w:r w:rsidR="00795CEE">
        <w:br/>
      </w:r>
      <w:r w:rsidR="00A0245C">
        <w:t>«О порядках принятия решений о подготовке, реализации и предоставлении бюджетных инвестиций за счет средств бюджета Санкт-Петербурга, порядке их осуществления и</w:t>
      </w:r>
      <w:r w:rsidR="00795CEE">
        <w:t> </w:t>
      </w:r>
      <w:r w:rsidR="00A0245C">
        <w:t>внесении изменений в постановление Правительства Санкт</w:t>
      </w:r>
      <w:r w:rsidR="00A0245C">
        <w:noBreakHyphen/>
        <w:t xml:space="preserve">Петербурга от 25.12.2013 </w:t>
      </w:r>
      <w:r w:rsidR="00795CEE">
        <w:br/>
      </w:r>
      <w:r w:rsidR="00A0245C">
        <w:t>№ 1039»</w:t>
      </w:r>
      <w:r w:rsidR="00795CEE">
        <w:t xml:space="preserve"> следующие изменения</w:t>
      </w:r>
      <w:r w:rsidR="00002022">
        <w:t>:</w:t>
      </w:r>
    </w:p>
    <w:p w:rsidR="00795CEE" w:rsidRDefault="00795CEE" w:rsidP="00FA703B">
      <w:pPr>
        <w:autoSpaceDE w:val="0"/>
        <w:autoSpaceDN w:val="0"/>
        <w:adjustRightInd w:val="0"/>
        <w:ind w:firstLine="567"/>
        <w:jc w:val="both"/>
      </w:pPr>
      <w:r>
        <w:t>1.1. В приложении № 1 к постановлению</w:t>
      </w:r>
      <w:r w:rsidR="0094404E">
        <w:t>:</w:t>
      </w:r>
    </w:p>
    <w:p w:rsidR="000B2D96" w:rsidRDefault="00A0245C" w:rsidP="00FA703B">
      <w:pPr>
        <w:autoSpaceDE w:val="0"/>
        <w:autoSpaceDN w:val="0"/>
        <w:adjustRightInd w:val="0"/>
        <w:ind w:firstLine="567"/>
        <w:jc w:val="both"/>
      </w:pPr>
      <w:r>
        <w:t>1.1.</w:t>
      </w:r>
      <w:r w:rsidR="00795CEE">
        <w:t>1.</w:t>
      </w:r>
      <w:r>
        <w:t xml:space="preserve"> </w:t>
      </w:r>
      <w:r w:rsidR="0094404E">
        <w:t>П</w:t>
      </w:r>
      <w:r w:rsidR="000B2D96">
        <w:t>ункт 3</w:t>
      </w:r>
      <w:r w:rsidR="00430A23">
        <w:t>.3</w:t>
      </w:r>
      <w:r w:rsidR="000B2D96">
        <w:t xml:space="preserve"> </w:t>
      </w:r>
      <w:r w:rsidR="0094404E">
        <w:t>изложить в следующей редакции:</w:t>
      </w:r>
    </w:p>
    <w:p w:rsidR="0094404E" w:rsidRDefault="0094404E" w:rsidP="0094404E">
      <w:pPr>
        <w:autoSpaceDE w:val="0"/>
        <w:autoSpaceDN w:val="0"/>
        <w:adjustRightInd w:val="0"/>
        <w:ind w:firstLine="567"/>
        <w:jc w:val="both"/>
      </w:pPr>
      <w:r>
        <w:t xml:space="preserve">«3.3. Подготовку проекта правового акта Правительства Санкт-Петербурга о бюджетных инвестициях на приобретение осуществляет </w:t>
      </w:r>
      <w:r w:rsidR="00D811D9">
        <w:t>К</w:t>
      </w:r>
      <w:r w:rsidR="005A6EE7">
        <w:t>ИО</w:t>
      </w:r>
      <w:r>
        <w:t>, если иное не</w:t>
      </w:r>
      <w:r w:rsidR="00D811D9">
        <w:t> </w:t>
      </w:r>
      <w:r>
        <w:t>установлено Правительством Санкт-Петербурга</w:t>
      </w:r>
      <w:r w:rsidR="00D811D9">
        <w:t>».</w:t>
      </w:r>
    </w:p>
    <w:p w:rsidR="00795CEE" w:rsidRDefault="00795CEE" w:rsidP="00FA703B">
      <w:pPr>
        <w:autoSpaceDE w:val="0"/>
        <w:autoSpaceDN w:val="0"/>
        <w:adjustRightInd w:val="0"/>
        <w:ind w:firstLine="567"/>
        <w:jc w:val="both"/>
      </w:pPr>
      <w:r>
        <w:t>1.1.</w:t>
      </w:r>
      <w:r w:rsidR="005A6EE7">
        <w:t>2</w:t>
      </w:r>
      <w:r>
        <w:t xml:space="preserve">. </w:t>
      </w:r>
      <w:r w:rsidR="00BE248B">
        <w:t>Д</w:t>
      </w:r>
      <w:r>
        <w:t>ополнить пунктом 3.5.</w:t>
      </w:r>
      <w:r w:rsidR="001255CB">
        <w:t>7-1</w:t>
      </w:r>
      <w:r>
        <w:t xml:space="preserve"> следующего содержания:</w:t>
      </w:r>
    </w:p>
    <w:p w:rsidR="00795CEE" w:rsidRPr="00795CEE" w:rsidRDefault="00795CEE" w:rsidP="00795CEE">
      <w:pPr>
        <w:autoSpaceDE w:val="0"/>
        <w:autoSpaceDN w:val="0"/>
        <w:adjustRightInd w:val="0"/>
        <w:ind w:firstLine="567"/>
        <w:jc w:val="both"/>
      </w:pPr>
      <w:r>
        <w:t>«3.5.</w:t>
      </w:r>
      <w:r w:rsidR="00806AE7">
        <w:t>7-1</w:t>
      </w:r>
      <w:r>
        <w:t xml:space="preserve">.  </w:t>
      </w:r>
      <w:r w:rsidR="00620AA7">
        <w:t>И</w:t>
      </w:r>
      <w:r w:rsidRPr="00795CEE">
        <w:t xml:space="preserve">нформация о наличии или отсутствии в соответствующем районе </w:t>
      </w:r>
      <w:r w:rsidR="001F2FA4">
        <w:br/>
      </w:r>
      <w:r w:rsidRPr="00795CEE">
        <w:t>Санкт-Петербурга объектов нежилого фонда, находящихся в государственной собственности Санкт-Петербурга, свободных от прав третьих лиц и находящихся в казне Санкт-Петербурга, с указанием их адреса, площади, этажа, сроков, в течение которых могут быть предоставлены указанные объекты для размещения объектов социальной инфраструктуры</w:t>
      </w:r>
      <w:r w:rsidR="00620AA7">
        <w:t>»</w:t>
      </w:r>
      <w:r w:rsidRPr="00795CEE">
        <w:t>.</w:t>
      </w:r>
    </w:p>
    <w:p w:rsidR="00163713" w:rsidRDefault="00244839" w:rsidP="00FA703B">
      <w:pPr>
        <w:autoSpaceDE w:val="0"/>
        <w:autoSpaceDN w:val="0"/>
        <w:adjustRightInd w:val="0"/>
        <w:ind w:firstLine="567"/>
        <w:jc w:val="both"/>
      </w:pPr>
      <w:r>
        <w:t>1.1.</w:t>
      </w:r>
      <w:r w:rsidR="00AB23B2">
        <w:t>3</w:t>
      </w:r>
      <w:r>
        <w:t xml:space="preserve">. </w:t>
      </w:r>
      <w:r w:rsidR="00AB23B2">
        <w:t>П</w:t>
      </w:r>
      <w:r w:rsidR="00163713">
        <w:t>ункт 3.5.</w:t>
      </w:r>
      <w:r w:rsidR="00AB23B2">
        <w:t>8</w:t>
      </w:r>
      <w:r w:rsidR="00163713">
        <w:t xml:space="preserve"> </w:t>
      </w:r>
      <w:r w:rsidR="00AB23B2">
        <w:t>изложить в следующей редакции:</w:t>
      </w:r>
    </w:p>
    <w:p w:rsidR="00AB23B2" w:rsidRPr="00AB23B2" w:rsidRDefault="00AB23B2" w:rsidP="00AB23B2">
      <w:pPr>
        <w:autoSpaceDE w:val="0"/>
        <w:autoSpaceDN w:val="0"/>
        <w:adjustRightInd w:val="0"/>
        <w:ind w:firstLine="567"/>
        <w:jc w:val="both"/>
      </w:pPr>
      <w:r>
        <w:t xml:space="preserve">«3.5.8. </w:t>
      </w:r>
      <w:r w:rsidRPr="00AB23B2">
        <w:t xml:space="preserve">Документы, указанные в </w:t>
      </w:r>
      <w:hyperlink r:id="rId8" w:history="1">
        <w:r w:rsidRPr="00AB23B2">
          <w:t>пунктах 3.5.1</w:t>
        </w:r>
      </w:hyperlink>
      <w:r w:rsidRPr="00AB23B2">
        <w:t xml:space="preserve">, </w:t>
      </w:r>
      <w:hyperlink r:id="rId9" w:history="1">
        <w:r w:rsidRPr="00AB23B2">
          <w:t>3.5.3</w:t>
        </w:r>
      </w:hyperlink>
      <w:r w:rsidRPr="00AB23B2">
        <w:t xml:space="preserve"> - </w:t>
      </w:r>
      <w:hyperlink r:id="rId10" w:history="1">
        <w:r w:rsidRPr="00AB23B2">
          <w:t>3.5.7</w:t>
        </w:r>
      </w:hyperlink>
      <w:r w:rsidRPr="00AB23B2">
        <w:t xml:space="preserve"> настоящего Порядка, подписываются (заверяются) руководителем юридического лица (иным уполномоченным лицом). Документы, указанные в </w:t>
      </w:r>
      <w:hyperlink r:id="rId11" w:history="1">
        <w:r w:rsidRPr="00AB23B2">
          <w:t>пунктах 3.5.1</w:t>
        </w:r>
      </w:hyperlink>
      <w:r w:rsidRPr="00AB23B2">
        <w:t xml:space="preserve"> - </w:t>
      </w:r>
      <w:hyperlink r:id="rId12" w:history="1">
        <w:r w:rsidRPr="00AB23B2">
          <w:t>3.5.7</w:t>
        </w:r>
      </w:hyperlink>
      <w:r>
        <w:t>-1</w:t>
      </w:r>
      <w:r w:rsidRPr="00AB23B2">
        <w:t xml:space="preserve"> настоящего Порядка, должны содержать актуальные сведения</w:t>
      </w:r>
      <w:r>
        <w:t>»</w:t>
      </w:r>
      <w:r w:rsidRPr="00AB23B2">
        <w:t>.</w:t>
      </w:r>
    </w:p>
    <w:p w:rsidR="00163713" w:rsidRDefault="006F405D" w:rsidP="00163713">
      <w:pPr>
        <w:autoSpaceDE w:val="0"/>
        <w:autoSpaceDN w:val="0"/>
        <w:adjustRightInd w:val="0"/>
        <w:ind w:firstLine="567"/>
        <w:jc w:val="both"/>
      </w:pPr>
      <w:r>
        <w:t>1.1.</w:t>
      </w:r>
      <w:r w:rsidR="004E53FA">
        <w:t>4</w:t>
      </w:r>
      <w:r>
        <w:t xml:space="preserve">. </w:t>
      </w:r>
      <w:r w:rsidR="00163713">
        <w:t>Пункт 3.6 изложить в следующей редакции:</w:t>
      </w:r>
    </w:p>
    <w:p w:rsidR="00163713" w:rsidRDefault="00163713" w:rsidP="00163713">
      <w:pPr>
        <w:autoSpaceDE w:val="0"/>
        <w:autoSpaceDN w:val="0"/>
        <w:adjustRightInd w:val="0"/>
        <w:ind w:firstLine="567"/>
        <w:jc w:val="both"/>
      </w:pPr>
      <w:r>
        <w:t xml:space="preserve">«3.6. Проект правового акта Правительства Санкт-Петербурга о бюджетных инвестициях на приобретение, указанного в </w:t>
      </w:r>
      <w:hyperlink r:id="rId13" w:history="1">
        <w:r w:rsidRPr="00244839">
          <w:t>пункте 3.2</w:t>
        </w:r>
      </w:hyperlink>
      <w:r>
        <w:t xml:space="preserve"> настоящего Порядка, подлежит согласованию с КГФК, КГИОП, КГА, КЭПиСП, КЭИО, КФ и администрацией района Санкт-Петербурга, на территории которого располагается объект недвижимого имущества».</w:t>
      </w:r>
    </w:p>
    <w:p w:rsidR="00244839" w:rsidRDefault="00244839" w:rsidP="00FA703B">
      <w:pPr>
        <w:autoSpaceDE w:val="0"/>
        <w:autoSpaceDN w:val="0"/>
        <w:adjustRightInd w:val="0"/>
        <w:ind w:firstLine="567"/>
        <w:jc w:val="both"/>
      </w:pPr>
      <w:r>
        <w:t>1.1.</w:t>
      </w:r>
      <w:r w:rsidR="004E53FA">
        <w:t>5</w:t>
      </w:r>
      <w:r>
        <w:t xml:space="preserve">. </w:t>
      </w:r>
      <w:r w:rsidR="004E53FA">
        <w:t xml:space="preserve">Абзац первый </w:t>
      </w:r>
      <w:r w:rsidR="00242CB0">
        <w:t>п</w:t>
      </w:r>
      <w:r>
        <w:t>ункт</w:t>
      </w:r>
      <w:r w:rsidR="004E53FA">
        <w:t>а</w:t>
      </w:r>
      <w:r>
        <w:t xml:space="preserve"> 3.7 исключить.</w:t>
      </w:r>
    </w:p>
    <w:p w:rsidR="00F12C60" w:rsidRDefault="00F12C60" w:rsidP="00FA703B">
      <w:pPr>
        <w:autoSpaceDE w:val="0"/>
        <w:autoSpaceDN w:val="0"/>
        <w:adjustRightInd w:val="0"/>
        <w:ind w:firstLine="567"/>
        <w:jc w:val="both"/>
      </w:pPr>
      <w:r>
        <w:t>1.1.6. Пункт 3.8 исключить.</w:t>
      </w:r>
    </w:p>
    <w:p w:rsidR="003A2D13" w:rsidRDefault="003A2D13" w:rsidP="003A2D13">
      <w:pPr>
        <w:tabs>
          <w:tab w:val="left" w:pos="993"/>
        </w:tabs>
        <w:ind w:firstLine="567"/>
        <w:jc w:val="both"/>
      </w:pPr>
      <w:r>
        <w:t>2</w:t>
      </w:r>
      <w:r w:rsidRPr="00C8653A">
        <w:t xml:space="preserve">. </w:t>
      </w:r>
      <w:r w:rsidRPr="00877BE6">
        <w:t xml:space="preserve">Контроль за выполнением постановления возложить на вице-губернатора </w:t>
      </w:r>
      <w:r w:rsidRPr="003A2D13">
        <w:rPr>
          <w:spacing w:val="-4"/>
        </w:rPr>
        <w:t>Санкт</w:t>
      </w:r>
      <w:r w:rsidRPr="003A2D13">
        <w:rPr>
          <w:spacing w:val="-4"/>
        </w:rPr>
        <w:noBreakHyphen/>
        <w:t xml:space="preserve">Петербурга </w:t>
      </w:r>
      <w:r w:rsidR="00FA746C">
        <w:t>Москаленко В.Н.</w:t>
      </w:r>
    </w:p>
    <w:p w:rsidR="003A2D13" w:rsidRDefault="003A2D13" w:rsidP="003A2D13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9E273B" w:rsidRDefault="003A2D13" w:rsidP="00702C9B">
      <w:pPr>
        <w:tabs>
          <w:tab w:val="left" w:pos="5387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    </w:t>
      </w:r>
      <w:r w:rsidRPr="009A2C1F">
        <w:rPr>
          <w:b/>
          <w:color w:val="000000"/>
        </w:rPr>
        <w:t>Губернатор</w:t>
      </w:r>
    </w:p>
    <w:p w:rsidR="007C42E3" w:rsidRDefault="003A2D13" w:rsidP="00F979B9">
      <w:pPr>
        <w:tabs>
          <w:tab w:val="left" w:pos="5387"/>
        </w:tabs>
        <w:jc w:val="both"/>
      </w:pPr>
      <w:r>
        <w:rPr>
          <w:b/>
          <w:color w:val="000000"/>
        </w:rPr>
        <w:t xml:space="preserve"> </w:t>
      </w:r>
      <w:r w:rsidRPr="009A2C1F">
        <w:rPr>
          <w:b/>
          <w:color w:val="000000"/>
        </w:rPr>
        <w:t xml:space="preserve">Санкт-Петербурга </w:t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</w:r>
      <w:r w:rsidRPr="009A2C1F">
        <w:rPr>
          <w:b/>
          <w:color w:val="000000"/>
        </w:rPr>
        <w:tab/>
        <w:t xml:space="preserve">     </w:t>
      </w:r>
      <w:r>
        <w:rPr>
          <w:b/>
          <w:color w:val="000000"/>
        </w:rPr>
        <w:t xml:space="preserve">           </w:t>
      </w:r>
      <w:r w:rsidRPr="009A2C1F">
        <w:rPr>
          <w:b/>
          <w:color w:val="000000"/>
        </w:rPr>
        <w:t xml:space="preserve"> </w:t>
      </w:r>
      <w:r>
        <w:rPr>
          <w:b/>
          <w:color w:val="000000"/>
        </w:rPr>
        <w:t>А.Д.Беглов</w:t>
      </w:r>
      <w:r w:rsidR="000A7E9A" w:rsidRPr="00C8583C">
        <w:t xml:space="preserve"> </w:t>
      </w:r>
      <w:bookmarkStart w:id="0" w:name="_GoBack"/>
      <w:bookmarkEnd w:id="0"/>
      <w:r w:rsidR="00AE0223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2904490</wp:posOffset>
                </wp:positionH>
                <wp:positionV relativeFrom="paragraph">
                  <wp:posOffset>-381635</wp:posOffset>
                </wp:positionV>
                <wp:extent cx="232117" cy="316524"/>
                <wp:effectExtent l="0" t="0" r="0" b="7620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17" cy="31652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266F00" id="Прямоугольник: скругленные углы 4" o:spid="_x0000_s1026" style="position:absolute;margin-left:228.7pt;margin-top:-30.05pt;width:18.3pt;height:24.9pt;z-index:251659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" fillcolor="white [3212]" stroked="f" strokeweight="1pt">
                <v:stroke joinstyle="miter"/>
                <w10:wrap anchorx="margin"/>
              </v:roundrect>
            </w:pict>
          </mc:Fallback>
        </mc:AlternateContent>
      </w:r>
      <w:r w:rsidR="00AE0223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2809240</wp:posOffset>
                </wp:positionH>
                <wp:positionV relativeFrom="paragraph">
                  <wp:posOffset>-446405</wp:posOffset>
                </wp:positionV>
                <wp:extent cx="534573" cy="457200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73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6D6F3" id="Прямоугольник 8" o:spid="_x0000_s1026" style="position:absolute;margin-left:221.2pt;margin-top:-35.15pt;width:42.1pt;height:36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" fillcolor="white [3212]" stroked="f" strokeweight="1pt"/>
            </w:pict>
          </mc:Fallback>
        </mc:AlternateContent>
      </w:r>
      <w:r w:rsidR="00242CB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2844751</wp:posOffset>
                </wp:positionH>
                <wp:positionV relativeFrom="paragraph">
                  <wp:posOffset>-406840</wp:posOffset>
                </wp:positionV>
                <wp:extent cx="238662" cy="281354"/>
                <wp:effectExtent l="0" t="0" r="9525" b="4445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662" cy="28135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545236" id="Прямоугольник: скругленные углы 6" o:spid="_x0000_s1026" style="position:absolute;margin-left:224pt;margin-top:-32.05pt;width:18.8pt;height:22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" fillcolor="white [3212]" stroked="f" strokeweight="1pt">
                <v:stroke joinstyle="miter"/>
              </v:roundrect>
            </w:pict>
          </mc:Fallback>
        </mc:AlternateContent>
      </w:r>
    </w:p>
    <w:p w:rsidR="007C42E3" w:rsidRDefault="007C42E3" w:rsidP="00925C0B">
      <w:pPr>
        <w:tabs>
          <w:tab w:val="left" w:pos="1880"/>
        </w:tabs>
      </w:pPr>
    </w:p>
    <w:p w:rsidR="007C42E3" w:rsidRDefault="007C42E3" w:rsidP="00925C0B">
      <w:pPr>
        <w:tabs>
          <w:tab w:val="left" w:pos="1880"/>
        </w:tabs>
      </w:pPr>
    </w:p>
    <w:sectPr w:rsidR="007C42E3" w:rsidSect="00723005">
      <w:headerReference w:type="default" r:id="rId14"/>
      <w:pgSz w:w="11906" w:h="16838"/>
      <w:pgMar w:top="0" w:right="851" w:bottom="0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114" w:rsidRDefault="00133114">
      <w:r>
        <w:separator/>
      </w:r>
    </w:p>
  </w:endnote>
  <w:endnote w:type="continuationSeparator" w:id="0">
    <w:p w:rsidR="00133114" w:rsidRDefault="0013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pInfo Weather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114" w:rsidRDefault="00133114">
      <w:r>
        <w:separator/>
      </w:r>
    </w:p>
  </w:footnote>
  <w:footnote w:type="continuationSeparator" w:id="0">
    <w:p w:rsidR="00133114" w:rsidRDefault="00133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5713079"/>
      <w:docPartObj>
        <w:docPartGallery w:val="Page Numbers (Top of Page)"/>
        <w:docPartUnique/>
      </w:docPartObj>
    </w:sdtPr>
    <w:sdtEndPr/>
    <w:sdtContent>
      <w:p w:rsidR="004B22D2" w:rsidRDefault="004B22D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A2C1F" w:rsidRDefault="0013311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4928"/>
    <w:multiLevelType w:val="multilevel"/>
    <w:tmpl w:val="29EEF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083215D4"/>
    <w:multiLevelType w:val="multilevel"/>
    <w:tmpl w:val="7F043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1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89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E209AA"/>
    <w:multiLevelType w:val="hybridMultilevel"/>
    <w:tmpl w:val="88B4C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8724" w:hanging="360"/>
      </w:pPr>
    </w:lvl>
    <w:lvl w:ilvl="1">
      <w:start w:val="1"/>
      <w:numFmt w:val="decimal"/>
      <w:isLgl/>
      <w:lvlText w:val="%1.%2."/>
      <w:lvlJc w:val="left"/>
      <w:pPr>
        <w:ind w:left="9084" w:hanging="360"/>
      </w:pPr>
      <w:rPr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9804" w:hanging="720"/>
      </w:pPr>
    </w:lvl>
    <w:lvl w:ilvl="3">
      <w:start w:val="1"/>
      <w:numFmt w:val="decimal"/>
      <w:isLgl/>
      <w:lvlText w:val="%1.%2.%3.%4."/>
      <w:lvlJc w:val="left"/>
      <w:pPr>
        <w:ind w:left="10164" w:hanging="720"/>
      </w:pPr>
    </w:lvl>
    <w:lvl w:ilvl="4">
      <w:start w:val="1"/>
      <w:numFmt w:val="decimal"/>
      <w:isLgl/>
      <w:lvlText w:val="%1.%2.%3.%4.%5."/>
      <w:lvlJc w:val="left"/>
      <w:pPr>
        <w:ind w:left="10524" w:hanging="720"/>
      </w:pPr>
    </w:lvl>
    <w:lvl w:ilvl="5">
      <w:start w:val="1"/>
      <w:numFmt w:val="decimal"/>
      <w:isLgl/>
      <w:lvlText w:val="%1.%2.%3.%4.%5.%6."/>
      <w:lvlJc w:val="left"/>
      <w:pPr>
        <w:ind w:left="11244" w:hanging="1080"/>
      </w:pPr>
    </w:lvl>
    <w:lvl w:ilvl="6">
      <w:start w:val="1"/>
      <w:numFmt w:val="decimal"/>
      <w:isLgl/>
      <w:lvlText w:val="%1.%2.%3.%4.%5.%6.%7."/>
      <w:lvlJc w:val="left"/>
      <w:pPr>
        <w:ind w:left="11604" w:hanging="1080"/>
      </w:pPr>
    </w:lvl>
    <w:lvl w:ilvl="7">
      <w:start w:val="1"/>
      <w:numFmt w:val="decimal"/>
      <w:isLgl/>
      <w:lvlText w:val="%1.%2.%3.%4.%5.%6.%7.%8."/>
      <w:lvlJc w:val="left"/>
      <w:pPr>
        <w:ind w:left="11964" w:hanging="1080"/>
      </w:pPr>
    </w:lvl>
    <w:lvl w:ilvl="8">
      <w:start w:val="1"/>
      <w:numFmt w:val="decimal"/>
      <w:isLgl/>
      <w:lvlText w:val="%1.%2.%3.%4.%5.%6.%7.%8.%9."/>
      <w:lvlJc w:val="left"/>
      <w:pPr>
        <w:ind w:left="12684" w:hanging="1440"/>
      </w:pPr>
    </w:lvl>
  </w:abstractNum>
  <w:abstractNum w:abstractNumId="5" w15:restartNumberingAfterBreak="0">
    <w:nsid w:val="15A470A6"/>
    <w:multiLevelType w:val="multilevel"/>
    <w:tmpl w:val="C05E6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E5C70C8"/>
    <w:multiLevelType w:val="hybridMultilevel"/>
    <w:tmpl w:val="E6F6F7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540267"/>
    <w:multiLevelType w:val="multilevel"/>
    <w:tmpl w:val="AF8647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135B2E"/>
    <w:multiLevelType w:val="multilevel"/>
    <w:tmpl w:val="43DA8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95108C0"/>
    <w:multiLevelType w:val="multilevel"/>
    <w:tmpl w:val="E2D81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BF73FAF"/>
    <w:multiLevelType w:val="hybridMultilevel"/>
    <w:tmpl w:val="0CC4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5631E"/>
    <w:multiLevelType w:val="multilevel"/>
    <w:tmpl w:val="83887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EFF7B4D"/>
    <w:multiLevelType w:val="hybridMultilevel"/>
    <w:tmpl w:val="F72E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E5CD3"/>
    <w:multiLevelType w:val="multilevel"/>
    <w:tmpl w:val="9AAEA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50B57AB4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5518448C"/>
    <w:multiLevelType w:val="multilevel"/>
    <w:tmpl w:val="7572F0C8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16" w15:restartNumberingAfterBreak="0">
    <w:nsid w:val="55D77013"/>
    <w:multiLevelType w:val="multilevel"/>
    <w:tmpl w:val="7572F0C8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17" w15:restartNumberingAfterBreak="0">
    <w:nsid w:val="65E82F14"/>
    <w:multiLevelType w:val="hybridMultilevel"/>
    <w:tmpl w:val="BB18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C562B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9" w15:restartNumberingAfterBreak="0">
    <w:nsid w:val="6D7906C7"/>
    <w:multiLevelType w:val="hybridMultilevel"/>
    <w:tmpl w:val="60643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A05A1"/>
    <w:multiLevelType w:val="multilevel"/>
    <w:tmpl w:val="C05E6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7EC63E98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9"/>
  </w:num>
  <w:num w:numId="6">
    <w:abstractNumId w:val="17"/>
  </w:num>
  <w:num w:numId="7">
    <w:abstractNumId w:val="1"/>
  </w:num>
  <w:num w:numId="8">
    <w:abstractNumId w:val="7"/>
  </w:num>
  <w:num w:numId="9">
    <w:abstractNumId w:val="5"/>
  </w:num>
  <w:num w:numId="10">
    <w:abstractNumId w:val="11"/>
  </w:num>
  <w:num w:numId="11">
    <w:abstractNumId w:val="4"/>
  </w:num>
  <w:num w:numId="12">
    <w:abstractNumId w:val="10"/>
  </w:num>
  <w:num w:numId="13">
    <w:abstractNumId w:val="3"/>
  </w:num>
  <w:num w:numId="14">
    <w:abstractNumId w:val="0"/>
  </w:num>
  <w:num w:numId="15">
    <w:abstractNumId w:val="9"/>
  </w:num>
  <w:num w:numId="16">
    <w:abstractNumId w:val="13"/>
  </w:num>
  <w:num w:numId="17">
    <w:abstractNumId w:val="14"/>
  </w:num>
  <w:num w:numId="18">
    <w:abstractNumId w:val="20"/>
  </w:num>
  <w:num w:numId="19">
    <w:abstractNumId w:val="8"/>
  </w:num>
  <w:num w:numId="20">
    <w:abstractNumId w:val="21"/>
  </w:num>
  <w:num w:numId="21">
    <w:abstractNumId w:val="12"/>
  </w:num>
  <w:num w:numId="22">
    <w:abstractNumId w:val="15"/>
  </w:num>
  <w:num w:numId="23">
    <w:abstractNumId w:val="16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abecd792-ae02-4d84-98fe-a2afff16bac0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C12406"/>
    <w:rsid w:val="00002022"/>
    <w:rsid w:val="0001114C"/>
    <w:rsid w:val="000409AD"/>
    <w:rsid w:val="000642CB"/>
    <w:rsid w:val="00073AD1"/>
    <w:rsid w:val="00084947"/>
    <w:rsid w:val="0009101F"/>
    <w:rsid w:val="000969CD"/>
    <w:rsid w:val="000A2D30"/>
    <w:rsid w:val="000A7678"/>
    <w:rsid w:val="000A7E9A"/>
    <w:rsid w:val="000B2D96"/>
    <w:rsid w:val="000D6E58"/>
    <w:rsid w:val="000E1A7C"/>
    <w:rsid w:val="000E2D76"/>
    <w:rsid w:val="000F503A"/>
    <w:rsid w:val="000F7A8F"/>
    <w:rsid w:val="001104AF"/>
    <w:rsid w:val="001255CB"/>
    <w:rsid w:val="001258C6"/>
    <w:rsid w:val="00133114"/>
    <w:rsid w:val="00137227"/>
    <w:rsid w:val="00150B59"/>
    <w:rsid w:val="00163713"/>
    <w:rsid w:val="00173D96"/>
    <w:rsid w:val="00174983"/>
    <w:rsid w:val="00192AD3"/>
    <w:rsid w:val="00196CDA"/>
    <w:rsid w:val="001A0093"/>
    <w:rsid w:val="001B3A3A"/>
    <w:rsid w:val="001D76E6"/>
    <w:rsid w:val="001F2FA4"/>
    <w:rsid w:val="001F79BD"/>
    <w:rsid w:val="00242CB0"/>
    <w:rsid w:val="00244839"/>
    <w:rsid w:val="00245CE2"/>
    <w:rsid w:val="0025453A"/>
    <w:rsid w:val="002A6F2A"/>
    <w:rsid w:val="002A797D"/>
    <w:rsid w:val="002B17BB"/>
    <w:rsid w:val="002B56EE"/>
    <w:rsid w:val="002C6537"/>
    <w:rsid w:val="002E6A09"/>
    <w:rsid w:val="00341716"/>
    <w:rsid w:val="0036195B"/>
    <w:rsid w:val="00362891"/>
    <w:rsid w:val="00364BBB"/>
    <w:rsid w:val="00394D56"/>
    <w:rsid w:val="00397540"/>
    <w:rsid w:val="003A2D13"/>
    <w:rsid w:val="003B5697"/>
    <w:rsid w:val="003B62CD"/>
    <w:rsid w:val="003D6441"/>
    <w:rsid w:val="003E68BF"/>
    <w:rsid w:val="003F284B"/>
    <w:rsid w:val="003F2D1D"/>
    <w:rsid w:val="00406CA8"/>
    <w:rsid w:val="00407126"/>
    <w:rsid w:val="004201D1"/>
    <w:rsid w:val="00430A23"/>
    <w:rsid w:val="004337CB"/>
    <w:rsid w:val="0044791B"/>
    <w:rsid w:val="00474509"/>
    <w:rsid w:val="00487776"/>
    <w:rsid w:val="004B1C5A"/>
    <w:rsid w:val="004B22D2"/>
    <w:rsid w:val="004C13DE"/>
    <w:rsid w:val="004D1235"/>
    <w:rsid w:val="004E53FA"/>
    <w:rsid w:val="0050100A"/>
    <w:rsid w:val="00530C8D"/>
    <w:rsid w:val="0053312A"/>
    <w:rsid w:val="0053667B"/>
    <w:rsid w:val="00543BFC"/>
    <w:rsid w:val="00570DB5"/>
    <w:rsid w:val="005712D2"/>
    <w:rsid w:val="00583E91"/>
    <w:rsid w:val="005952FB"/>
    <w:rsid w:val="005A6EE7"/>
    <w:rsid w:val="005B1C2A"/>
    <w:rsid w:val="005C6B18"/>
    <w:rsid w:val="005D30B3"/>
    <w:rsid w:val="005E725E"/>
    <w:rsid w:val="005E77F6"/>
    <w:rsid w:val="005F29FA"/>
    <w:rsid w:val="00607701"/>
    <w:rsid w:val="00612092"/>
    <w:rsid w:val="00620AA7"/>
    <w:rsid w:val="00623EE6"/>
    <w:rsid w:val="00635FF0"/>
    <w:rsid w:val="00656C1E"/>
    <w:rsid w:val="006610F8"/>
    <w:rsid w:val="0066275D"/>
    <w:rsid w:val="00677602"/>
    <w:rsid w:val="0068206F"/>
    <w:rsid w:val="006863A8"/>
    <w:rsid w:val="00686413"/>
    <w:rsid w:val="006B3271"/>
    <w:rsid w:val="006C2535"/>
    <w:rsid w:val="006D3E33"/>
    <w:rsid w:val="006F405D"/>
    <w:rsid w:val="006F6D28"/>
    <w:rsid w:val="00702C9B"/>
    <w:rsid w:val="00723005"/>
    <w:rsid w:val="00731709"/>
    <w:rsid w:val="00733917"/>
    <w:rsid w:val="00771119"/>
    <w:rsid w:val="00772905"/>
    <w:rsid w:val="00773344"/>
    <w:rsid w:val="00795CEE"/>
    <w:rsid w:val="007A1FE2"/>
    <w:rsid w:val="007C42E3"/>
    <w:rsid w:val="007F6A48"/>
    <w:rsid w:val="00806AE7"/>
    <w:rsid w:val="00826027"/>
    <w:rsid w:val="00871C30"/>
    <w:rsid w:val="00891263"/>
    <w:rsid w:val="00892921"/>
    <w:rsid w:val="008B624C"/>
    <w:rsid w:val="008C4855"/>
    <w:rsid w:val="008C670F"/>
    <w:rsid w:val="008D3519"/>
    <w:rsid w:val="008F32A0"/>
    <w:rsid w:val="00902BE1"/>
    <w:rsid w:val="009068FE"/>
    <w:rsid w:val="00920844"/>
    <w:rsid w:val="009212D1"/>
    <w:rsid w:val="00922394"/>
    <w:rsid w:val="00925C0B"/>
    <w:rsid w:val="009276EB"/>
    <w:rsid w:val="00932B9E"/>
    <w:rsid w:val="00932BA1"/>
    <w:rsid w:val="0093455E"/>
    <w:rsid w:val="0094404E"/>
    <w:rsid w:val="009508F2"/>
    <w:rsid w:val="009520BF"/>
    <w:rsid w:val="009975E9"/>
    <w:rsid w:val="009A4AF3"/>
    <w:rsid w:val="009B480F"/>
    <w:rsid w:val="009D4D07"/>
    <w:rsid w:val="009E273B"/>
    <w:rsid w:val="009E39B8"/>
    <w:rsid w:val="009F6E27"/>
    <w:rsid w:val="00A01698"/>
    <w:rsid w:val="00A022B1"/>
    <w:rsid w:val="00A0245C"/>
    <w:rsid w:val="00A2534B"/>
    <w:rsid w:val="00A478FF"/>
    <w:rsid w:val="00A57A3B"/>
    <w:rsid w:val="00A61B42"/>
    <w:rsid w:val="00A748E3"/>
    <w:rsid w:val="00A80CFA"/>
    <w:rsid w:val="00A97D30"/>
    <w:rsid w:val="00AA2140"/>
    <w:rsid w:val="00AB16AE"/>
    <w:rsid w:val="00AB23B2"/>
    <w:rsid w:val="00AC72F5"/>
    <w:rsid w:val="00AE0223"/>
    <w:rsid w:val="00AF3FA8"/>
    <w:rsid w:val="00B00DE4"/>
    <w:rsid w:val="00B11908"/>
    <w:rsid w:val="00B410BC"/>
    <w:rsid w:val="00B56840"/>
    <w:rsid w:val="00B65DBE"/>
    <w:rsid w:val="00B70900"/>
    <w:rsid w:val="00BA4BB2"/>
    <w:rsid w:val="00BE248B"/>
    <w:rsid w:val="00BE4094"/>
    <w:rsid w:val="00BF65DF"/>
    <w:rsid w:val="00C00B8C"/>
    <w:rsid w:val="00C11622"/>
    <w:rsid w:val="00C12406"/>
    <w:rsid w:val="00C13669"/>
    <w:rsid w:val="00C2592B"/>
    <w:rsid w:val="00C272E3"/>
    <w:rsid w:val="00C324C1"/>
    <w:rsid w:val="00C43DE2"/>
    <w:rsid w:val="00C50D8C"/>
    <w:rsid w:val="00C523C1"/>
    <w:rsid w:val="00C76888"/>
    <w:rsid w:val="00C8364E"/>
    <w:rsid w:val="00C97A93"/>
    <w:rsid w:val="00CA60AA"/>
    <w:rsid w:val="00CB203C"/>
    <w:rsid w:val="00CB6F37"/>
    <w:rsid w:val="00CD481D"/>
    <w:rsid w:val="00CD54F7"/>
    <w:rsid w:val="00CE3EBC"/>
    <w:rsid w:val="00CE43A0"/>
    <w:rsid w:val="00D5097F"/>
    <w:rsid w:val="00D5218E"/>
    <w:rsid w:val="00D52D96"/>
    <w:rsid w:val="00D55E7A"/>
    <w:rsid w:val="00D67374"/>
    <w:rsid w:val="00D811D9"/>
    <w:rsid w:val="00D84E3C"/>
    <w:rsid w:val="00D85C4C"/>
    <w:rsid w:val="00DE1D7D"/>
    <w:rsid w:val="00E21B33"/>
    <w:rsid w:val="00E26F20"/>
    <w:rsid w:val="00E41D24"/>
    <w:rsid w:val="00E45990"/>
    <w:rsid w:val="00E5469B"/>
    <w:rsid w:val="00E71368"/>
    <w:rsid w:val="00E7149A"/>
    <w:rsid w:val="00E862B6"/>
    <w:rsid w:val="00ED414A"/>
    <w:rsid w:val="00F03045"/>
    <w:rsid w:val="00F12C60"/>
    <w:rsid w:val="00F12D56"/>
    <w:rsid w:val="00F171C4"/>
    <w:rsid w:val="00F2513C"/>
    <w:rsid w:val="00F64288"/>
    <w:rsid w:val="00F869EE"/>
    <w:rsid w:val="00F932D8"/>
    <w:rsid w:val="00F979B9"/>
    <w:rsid w:val="00FA3CBC"/>
    <w:rsid w:val="00FA5412"/>
    <w:rsid w:val="00FA703B"/>
    <w:rsid w:val="00FA746C"/>
    <w:rsid w:val="00FC2309"/>
    <w:rsid w:val="00FE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5792FC"/>
  <w15:chartTrackingRefBased/>
  <w15:docId w15:val="{D067902D-C089-4F13-B610-5B707DDC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A7E9A"/>
    <w:pPr>
      <w:keepNext/>
      <w:spacing w:before="240" w:after="60" w:line="276" w:lineRule="auto"/>
      <w:outlineLvl w:val="0"/>
    </w:pPr>
    <w:rPr>
      <w:rFonts w:ascii="MapInfo Weather" w:hAnsi="MapInfo Weather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0A7E9A"/>
    <w:pPr>
      <w:widowControl w:val="0"/>
      <w:jc w:val="center"/>
      <w:outlineLvl w:val="1"/>
    </w:pPr>
    <w:rPr>
      <w:b/>
      <w:bCs/>
      <w:iCs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0A7E9A"/>
    <w:pPr>
      <w:widowControl w:val="0"/>
      <w:jc w:val="center"/>
      <w:outlineLvl w:val="2"/>
    </w:pPr>
    <w:rPr>
      <w:b/>
      <w:bCs/>
      <w:szCs w:val="22"/>
      <w:lang w:eastAsia="en-US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0A7E9A"/>
    <w:pPr>
      <w:autoSpaceDE w:val="0"/>
      <w:autoSpaceDN w:val="0"/>
      <w:adjustRightInd w:val="0"/>
      <w:spacing w:before="108" w:after="108"/>
      <w:outlineLvl w:val="3"/>
    </w:pPr>
    <w:rPr>
      <w:rFonts w:ascii="MapInfo Weather" w:hAnsi="MapInfo Weather" w:cs="MapInfo Weather"/>
      <w:color w:val="26282F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7E9A"/>
    <w:pPr>
      <w:spacing w:before="240" w:after="60" w:line="276" w:lineRule="auto"/>
      <w:outlineLvl w:val="4"/>
    </w:pPr>
    <w:rPr>
      <w:rFonts w:ascii="MapInfo Weather" w:hAnsi="MapInfo Weather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a4">
    <w:name w:val="Верхний колонтитул Знак"/>
    <w:link w:val="a3"/>
    <w:uiPriority w:val="99"/>
    <w:rsid w:val="003A2D13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3A2D13"/>
    <w:rPr>
      <w:sz w:val="24"/>
      <w:szCs w:val="24"/>
    </w:rPr>
  </w:style>
  <w:style w:type="paragraph" w:styleId="a8">
    <w:name w:val="Balloon Text"/>
    <w:basedOn w:val="a"/>
    <w:link w:val="a9"/>
    <w:uiPriority w:val="99"/>
    <w:rsid w:val="0050100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50100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2B17B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0">
    <w:name w:val="Заголовок 1 Знак"/>
    <w:basedOn w:val="a0"/>
    <w:link w:val="1"/>
    <w:uiPriority w:val="99"/>
    <w:rsid w:val="000A7E9A"/>
    <w:rPr>
      <w:rFonts w:ascii="MapInfo Weather" w:hAnsi="MapInfo Weather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0A7E9A"/>
    <w:rPr>
      <w:b/>
      <w:bCs/>
      <w:iCs/>
      <w:sz w:val="24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0A7E9A"/>
    <w:rPr>
      <w:b/>
      <w:bCs/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rsid w:val="000A7E9A"/>
    <w:rPr>
      <w:rFonts w:ascii="MapInfo Weather" w:hAnsi="MapInfo Weather" w:cs="MapInfo Weather"/>
      <w:b/>
      <w:bCs/>
      <w:color w:val="26282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A7E9A"/>
    <w:rPr>
      <w:rFonts w:ascii="MapInfo Weather" w:hAnsi="MapInfo Weather"/>
      <w:b/>
      <w:bCs/>
      <w:i/>
      <w:iCs/>
      <w:sz w:val="26"/>
      <w:szCs w:val="26"/>
      <w:lang w:eastAsia="en-US"/>
    </w:rPr>
  </w:style>
  <w:style w:type="paragraph" w:styleId="aa">
    <w:name w:val="List Paragraph"/>
    <w:basedOn w:val="a"/>
    <w:link w:val="12"/>
    <w:uiPriority w:val="34"/>
    <w:qFormat/>
    <w:rsid w:val="000A7E9A"/>
    <w:pPr>
      <w:spacing w:after="200" w:line="276" w:lineRule="auto"/>
      <w:ind w:left="720"/>
      <w:contextualSpacing/>
    </w:pPr>
    <w:rPr>
      <w:rFonts w:ascii="MapInfo Weather" w:eastAsia="MapInfo Weather" w:hAnsi="MapInfo Weather"/>
      <w:sz w:val="22"/>
      <w:szCs w:val="22"/>
      <w:lang w:eastAsia="en-US"/>
    </w:rPr>
  </w:style>
  <w:style w:type="paragraph" w:styleId="ab">
    <w:name w:val="Body Text Indent"/>
    <w:basedOn w:val="a"/>
    <w:link w:val="ac"/>
    <w:rsid w:val="000A7E9A"/>
    <w:pPr>
      <w:ind w:firstLine="708"/>
      <w:jc w:val="both"/>
    </w:pPr>
    <w:rPr>
      <w:b/>
      <w:bCs/>
    </w:rPr>
  </w:style>
  <w:style w:type="character" w:customStyle="1" w:styleId="ac">
    <w:name w:val="Основной текст с отступом Знак"/>
    <w:basedOn w:val="a0"/>
    <w:link w:val="ab"/>
    <w:rsid w:val="000A7E9A"/>
    <w:rPr>
      <w:b/>
      <w:bCs/>
      <w:sz w:val="24"/>
      <w:szCs w:val="24"/>
    </w:rPr>
  </w:style>
  <w:style w:type="paragraph" w:customStyle="1" w:styleId="ad">
    <w:name w:val="Таблица (по левому краю)"/>
    <w:basedOn w:val="a"/>
    <w:qFormat/>
    <w:rsid w:val="000A7E9A"/>
    <w:rPr>
      <w:color w:val="000000"/>
      <w:sz w:val="20"/>
      <w:szCs w:val="20"/>
    </w:rPr>
  </w:style>
  <w:style w:type="paragraph" w:customStyle="1" w:styleId="ae">
    <w:name w:val="Заголовок таблицы"/>
    <w:basedOn w:val="3"/>
    <w:rsid w:val="000A7E9A"/>
    <w:pPr>
      <w:ind w:firstLine="567"/>
      <w:jc w:val="both"/>
    </w:pPr>
    <w:rPr>
      <w:b w:val="0"/>
      <w:sz w:val="28"/>
      <w:szCs w:val="28"/>
    </w:rPr>
  </w:style>
  <w:style w:type="paragraph" w:customStyle="1" w:styleId="af">
    <w:name w:val="Таблица (по центру)"/>
    <w:basedOn w:val="a"/>
    <w:qFormat/>
    <w:rsid w:val="000A7E9A"/>
    <w:pPr>
      <w:jc w:val="center"/>
    </w:pPr>
    <w:rPr>
      <w:color w:val="000000"/>
      <w:sz w:val="20"/>
      <w:szCs w:val="20"/>
    </w:rPr>
  </w:style>
  <w:style w:type="paragraph" w:customStyle="1" w:styleId="ConsPlusCell">
    <w:name w:val="ConsPlusCell"/>
    <w:rsid w:val="000A7E9A"/>
    <w:pPr>
      <w:widowControl w:val="0"/>
      <w:autoSpaceDE w:val="0"/>
      <w:autoSpaceDN w:val="0"/>
      <w:adjustRightInd w:val="0"/>
    </w:pPr>
    <w:rPr>
      <w:rFonts w:ascii="MapInfo Weather" w:hAnsi="MapInfo Weather" w:cs="MapInfo Weather"/>
    </w:rPr>
  </w:style>
  <w:style w:type="table" w:styleId="af0">
    <w:name w:val="Table Grid"/>
    <w:basedOn w:val="a1"/>
    <w:uiPriority w:val="39"/>
    <w:rsid w:val="000A7E9A"/>
    <w:rPr>
      <w:rFonts w:ascii="MapInfo Weather" w:eastAsia="MapInfo Weather" w:hAnsi="MapInfo Weathe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uiPriority w:val="99"/>
    <w:unhideWhenUsed/>
    <w:rsid w:val="000A7E9A"/>
    <w:rPr>
      <w:color w:val="0000FF"/>
      <w:u w:val="single"/>
    </w:rPr>
  </w:style>
  <w:style w:type="paragraph" w:customStyle="1" w:styleId="ConsPlusNonformat">
    <w:name w:val="ConsPlusNonformat"/>
    <w:rsid w:val="000A7E9A"/>
    <w:pPr>
      <w:autoSpaceDE w:val="0"/>
      <w:autoSpaceDN w:val="0"/>
      <w:adjustRightInd w:val="0"/>
    </w:pPr>
    <w:rPr>
      <w:rFonts w:ascii="MapInfo Weather" w:eastAsia="MapInfo Weather" w:hAnsi="MapInfo Weather" w:cs="MapInfo Weather"/>
    </w:rPr>
  </w:style>
  <w:style w:type="paragraph" w:customStyle="1" w:styleId="formattext">
    <w:name w:val="formattext"/>
    <w:basedOn w:val="a"/>
    <w:rsid w:val="000A7E9A"/>
    <w:pPr>
      <w:spacing w:before="100" w:beforeAutospacing="1" w:after="100" w:afterAutospacing="1"/>
    </w:pPr>
  </w:style>
  <w:style w:type="character" w:customStyle="1" w:styleId="info">
    <w:name w:val="info"/>
    <w:rsid w:val="000A7E9A"/>
  </w:style>
  <w:style w:type="paragraph" w:styleId="af2">
    <w:name w:val="Body Text"/>
    <w:basedOn w:val="a"/>
    <w:link w:val="af3"/>
    <w:unhideWhenUsed/>
    <w:rsid w:val="000A7E9A"/>
    <w:pPr>
      <w:spacing w:after="120" w:line="276" w:lineRule="auto"/>
    </w:pPr>
    <w:rPr>
      <w:rFonts w:ascii="MapInfo Weather" w:eastAsia="MapInfo Weather" w:hAnsi="MapInfo Weather"/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2"/>
    <w:rsid w:val="000A7E9A"/>
    <w:rPr>
      <w:rFonts w:ascii="MapInfo Weather" w:eastAsia="MapInfo Weather" w:hAnsi="MapInfo Weather"/>
      <w:sz w:val="22"/>
      <w:szCs w:val="22"/>
      <w:lang w:eastAsia="en-US"/>
    </w:rPr>
  </w:style>
  <w:style w:type="character" w:customStyle="1" w:styleId="12">
    <w:name w:val="Абзац списка Знак1"/>
    <w:link w:val="aa"/>
    <w:uiPriority w:val="34"/>
    <w:locked/>
    <w:rsid w:val="000A7E9A"/>
    <w:rPr>
      <w:rFonts w:ascii="MapInfo Weather" w:eastAsia="MapInfo Weather" w:hAnsi="MapInfo Weather"/>
      <w:sz w:val="22"/>
      <w:szCs w:val="22"/>
      <w:lang w:eastAsia="en-US"/>
    </w:rPr>
  </w:style>
  <w:style w:type="character" w:customStyle="1" w:styleId="af4">
    <w:name w:val="Абзац списка Знак"/>
    <w:uiPriority w:val="34"/>
    <w:locked/>
    <w:rsid w:val="000A7E9A"/>
    <w:rPr>
      <w:rFonts w:ascii="MapInfo Weather" w:eastAsia="MapInfo Weather" w:hAnsi="MapInfo Weather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0A7E9A"/>
  </w:style>
  <w:style w:type="table" w:customStyle="1" w:styleId="14">
    <w:name w:val="Сетка таблицы1"/>
    <w:basedOn w:val="a1"/>
    <w:next w:val="af0"/>
    <w:uiPriority w:val="59"/>
    <w:rsid w:val="000A7E9A"/>
    <w:rPr>
      <w:rFonts w:ascii="MapInfo Weather" w:eastAsia="MapInfo Weather" w:hAnsi="MapInfo Weathe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footnote text"/>
    <w:basedOn w:val="a"/>
    <w:link w:val="af6"/>
    <w:uiPriority w:val="99"/>
    <w:unhideWhenUsed/>
    <w:rsid w:val="000A7E9A"/>
    <w:pPr>
      <w:spacing w:after="200" w:line="276" w:lineRule="auto"/>
    </w:pPr>
    <w:rPr>
      <w:rFonts w:ascii="MapInfo Weather" w:eastAsia="MapInfo Weather" w:hAnsi="MapInfo Weather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rsid w:val="000A7E9A"/>
    <w:rPr>
      <w:rFonts w:ascii="MapInfo Weather" w:eastAsia="MapInfo Weather" w:hAnsi="MapInfo Weather"/>
      <w:lang w:eastAsia="en-US"/>
    </w:rPr>
  </w:style>
  <w:style w:type="character" w:styleId="af7">
    <w:name w:val="footnote reference"/>
    <w:uiPriority w:val="99"/>
    <w:unhideWhenUsed/>
    <w:rsid w:val="000A7E9A"/>
    <w:rPr>
      <w:vertAlign w:val="superscript"/>
    </w:rPr>
  </w:style>
  <w:style w:type="character" w:styleId="af8">
    <w:name w:val="annotation reference"/>
    <w:uiPriority w:val="99"/>
    <w:unhideWhenUsed/>
    <w:rsid w:val="000A7E9A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0A7E9A"/>
    <w:pPr>
      <w:spacing w:after="200" w:line="276" w:lineRule="auto"/>
    </w:pPr>
    <w:rPr>
      <w:rFonts w:ascii="MapInfo Weather" w:eastAsia="MapInfo Weather" w:hAnsi="MapInfo Weather"/>
      <w:sz w:val="20"/>
      <w:szCs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rsid w:val="000A7E9A"/>
    <w:rPr>
      <w:rFonts w:ascii="MapInfo Weather" w:eastAsia="MapInfo Weather" w:hAnsi="MapInfo Weather"/>
      <w:lang w:eastAsia="en-US"/>
    </w:rPr>
  </w:style>
  <w:style w:type="paragraph" w:styleId="afb">
    <w:name w:val="annotation subject"/>
    <w:basedOn w:val="af9"/>
    <w:next w:val="af9"/>
    <w:link w:val="afc"/>
    <w:uiPriority w:val="99"/>
    <w:unhideWhenUsed/>
    <w:rsid w:val="000A7E9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0A7E9A"/>
    <w:rPr>
      <w:rFonts w:ascii="MapInfo Weather" w:eastAsia="MapInfo Weather" w:hAnsi="MapInfo Weather"/>
      <w:b/>
      <w:bCs/>
      <w:lang w:eastAsia="en-US"/>
    </w:rPr>
  </w:style>
  <w:style w:type="table" w:customStyle="1" w:styleId="21">
    <w:name w:val="Сетка таблицы2"/>
    <w:basedOn w:val="a1"/>
    <w:next w:val="af0"/>
    <w:uiPriority w:val="39"/>
    <w:rsid w:val="000A7E9A"/>
    <w:rPr>
      <w:rFonts w:ascii="MapInfo Weather" w:eastAsia="MapInfo Weather" w:hAnsi="MapInfo Weather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0"/>
    <w:uiPriority w:val="39"/>
    <w:rsid w:val="000A7E9A"/>
    <w:rPr>
      <w:rFonts w:ascii="MapInfo Weather" w:eastAsia="MapInfo Weather" w:hAnsi="MapInfo Weather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0"/>
    <w:uiPriority w:val="39"/>
    <w:rsid w:val="000A7E9A"/>
    <w:rPr>
      <w:rFonts w:ascii="MapInfo Weather" w:eastAsia="MapInfo Weather" w:hAnsi="MapInfo Weather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0A7E9A"/>
  </w:style>
  <w:style w:type="paragraph" w:styleId="afd">
    <w:name w:val="Revision"/>
    <w:hidden/>
    <w:uiPriority w:val="99"/>
    <w:semiHidden/>
    <w:rsid w:val="000A7E9A"/>
    <w:rPr>
      <w:rFonts w:ascii="MapInfo Weather" w:eastAsia="MapInfo Weather" w:hAnsi="MapInfo Weather"/>
      <w:sz w:val="22"/>
      <w:szCs w:val="22"/>
      <w:lang w:eastAsia="en-US"/>
    </w:rPr>
  </w:style>
  <w:style w:type="numbering" w:customStyle="1" w:styleId="22">
    <w:name w:val="Нет списка2"/>
    <w:next w:val="a2"/>
    <w:uiPriority w:val="99"/>
    <w:semiHidden/>
    <w:unhideWhenUsed/>
    <w:rsid w:val="000A7E9A"/>
  </w:style>
  <w:style w:type="table" w:customStyle="1" w:styleId="51">
    <w:name w:val="Сетка таблицы5"/>
    <w:basedOn w:val="a1"/>
    <w:next w:val="af0"/>
    <w:uiPriority w:val="39"/>
    <w:rsid w:val="000A7E9A"/>
    <w:rPr>
      <w:rFonts w:ascii="MapInfo Weather" w:eastAsia="MapInfo Weather" w:hAnsi="MapInfo Weathe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0A7E9A"/>
  </w:style>
  <w:style w:type="table" w:customStyle="1" w:styleId="111">
    <w:name w:val="Сетка таблицы11"/>
    <w:basedOn w:val="a1"/>
    <w:next w:val="af0"/>
    <w:uiPriority w:val="59"/>
    <w:rsid w:val="000A7E9A"/>
    <w:rPr>
      <w:rFonts w:ascii="MapInfo Weather" w:eastAsia="MapInfo Weather" w:hAnsi="MapInfo Weathe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0"/>
    <w:uiPriority w:val="39"/>
    <w:rsid w:val="000A7E9A"/>
    <w:rPr>
      <w:rFonts w:ascii="MapInfo Weather" w:eastAsia="MapInfo Weather" w:hAnsi="MapInfo Weather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0"/>
    <w:uiPriority w:val="39"/>
    <w:rsid w:val="000A7E9A"/>
    <w:rPr>
      <w:rFonts w:ascii="MapInfo Weather" w:eastAsia="MapInfo Weather" w:hAnsi="MapInfo Weather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0"/>
    <w:uiPriority w:val="39"/>
    <w:rsid w:val="000A7E9A"/>
    <w:rPr>
      <w:rFonts w:ascii="MapInfo Weather" w:eastAsia="MapInfo Weather" w:hAnsi="MapInfo Weather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A7E9A"/>
  </w:style>
  <w:style w:type="numbering" w:customStyle="1" w:styleId="32">
    <w:name w:val="Нет списка3"/>
    <w:next w:val="a2"/>
    <w:uiPriority w:val="99"/>
    <w:semiHidden/>
    <w:unhideWhenUsed/>
    <w:rsid w:val="000A7E9A"/>
  </w:style>
  <w:style w:type="table" w:customStyle="1" w:styleId="6">
    <w:name w:val="Сетка таблицы6"/>
    <w:basedOn w:val="a1"/>
    <w:next w:val="af0"/>
    <w:uiPriority w:val="39"/>
    <w:rsid w:val="000A7E9A"/>
    <w:rPr>
      <w:rFonts w:ascii="MapInfo Weather" w:eastAsia="MapInfo Weather" w:hAnsi="MapInfo Weathe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0A7E9A"/>
  </w:style>
  <w:style w:type="table" w:customStyle="1" w:styleId="121">
    <w:name w:val="Сетка таблицы12"/>
    <w:basedOn w:val="a1"/>
    <w:next w:val="af0"/>
    <w:uiPriority w:val="59"/>
    <w:rsid w:val="000A7E9A"/>
    <w:rPr>
      <w:rFonts w:ascii="MapInfo Weather" w:eastAsia="MapInfo Weather" w:hAnsi="MapInfo Weathe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f0"/>
    <w:uiPriority w:val="39"/>
    <w:rsid w:val="000A7E9A"/>
    <w:rPr>
      <w:rFonts w:ascii="MapInfo Weather" w:eastAsia="MapInfo Weather" w:hAnsi="MapInfo Weather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0"/>
    <w:uiPriority w:val="39"/>
    <w:rsid w:val="000A7E9A"/>
    <w:rPr>
      <w:rFonts w:ascii="MapInfo Weather" w:eastAsia="MapInfo Weather" w:hAnsi="MapInfo Weather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f0"/>
    <w:uiPriority w:val="39"/>
    <w:rsid w:val="000A7E9A"/>
    <w:rPr>
      <w:rFonts w:ascii="MapInfo Weather" w:eastAsia="MapInfo Weather" w:hAnsi="MapInfo Weather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0A7E9A"/>
  </w:style>
  <w:style w:type="character" w:customStyle="1" w:styleId="nobr">
    <w:name w:val="nobr"/>
    <w:rsid w:val="000A7E9A"/>
  </w:style>
  <w:style w:type="character" w:styleId="afe">
    <w:name w:val="Strong"/>
    <w:uiPriority w:val="22"/>
    <w:qFormat/>
    <w:rsid w:val="000A7E9A"/>
    <w:rPr>
      <w:b/>
      <w:bCs/>
    </w:rPr>
  </w:style>
  <w:style w:type="paragraph" w:styleId="aff">
    <w:name w:val="Plain Text"/>
    <w:basedOn w:val="a"/>
    <w:link w:val="aff0"/>
    <w:uiPriority w:val="99"/>
    <w:unhideWhenUsed/>
    <w:rsid w:val="000A7E9A"/>
    <w:rPr>
      <w:rFonts w:ascii="MapInfo Weather" w:eastAsia="MapInfo Weather" w:hAnsi="MapInfo Weather"/>
      <w:sz w:val="22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rsid w:val="000A7E9A"/>
    <w:rPr>
      <w:rFonts w:ascii="MapInfo Weather" w:eastAsia="MapInfo Weather" w:hAnsi="MapInfo Weather"/>
      <w:sz w:val="22"/>
      <w:szCs w:val="21"/>
      <w:lang w:eastAsia="en-US"/>
    </w:rPr>
  </w:style>
  <w:style w:type="character" w:customStyle="1" w:styleId="ConsPlusNormal0">
    <w:name w:val="ConsPlusNormal Знак"/>
    <w:link w:val="ConsPlusNormal"/>
    <w:locked/>
    <w:rsid w:val="000A7E9A"/>
    <w:rPr>
      <w:rFonts w:ascii="Calibri" w:hAnsi="Calibri" w:cs="Calibri"/>
      <w:sz w:val="22"/>
    </w:rPr>
  </w:style>
  <w:style w:type="paragraph" w:styleId="aff1">
    <w:name w:val="Normal (Web)"/>
    <w:basedOn w:val="a"/>
    <w:rsid w:val="000A7E9A"/>
    <w:pPr>
      <w:spacing w:before="19" w:after="19"/>
    </w:pPr>
    <w:rPr>
      <w:rFonts w:ascii="MapInfo Weather" w:eastAsia="MapInfo Weather" w:hAnsi="MapInfo Weather" w:cs="MapInfo Weather"/>
      <w:color w:val="332E2D"/>
      <w:spacing w:val="2"/>
      <w:lang w:eastAsia="ja-JP"/>
    </w:rPr>
  </w:style>
  <w:style w:type="paragraph" w:customStyle="1" w:styleId="Default">
    <w:name w:val="Default"/>
    <w:rsid w:val="000A7E9A"/>
    <w:pPr>
      <w:autoSpaceDE w:val="0"/>
      <w:autoSpaceDN w:val="0"/>
      <w:adjustRightInd w:val="0"/>
    </w:pPr>
    <w:rPr>
      <w:rFonts w:eastAsia="MapInfo Weather"/>
      <w:color w:val="000000"/>
      <w:sz w:val="24"/>
      <w:szCs w:val="24"/>
      <w:lang w:eastAsia="en-US"/>
    </w:rPr>
  </w:style>
  <w:style w:type="paragraph" w:customStyle="1" w:styleId="FORMATTEXT0">
    <w:name w:val=".FORMATTEXT"/>
    <w:uiPriority w:val="99"/>
    <w:rsid w:val="000A7E9A"/>
    <w:pPr>
      <w:widowControl w:val="0"/>
      <w:autoSpaceDE w:val="0"/>
      <w:autoSpaceDN w:val="0"/>
      <w:adjustRightInd w:val="0"/>
    </w:pPr>
    <w:rPr>
      <w:rFonts w:ascii="MapInfo Weather" w:hAnsi="MapInfo Weather" w:cs="MapInfo Weather"/>
    </w:rPr>
  </w:style>
  <w:style w:type="paragraph" w:customStyle="1" w:styleId="ConsPlusTitle">
    <w:name w:val="ConsPlusTitle"/>
    <w:rsid w:val="000A7E9A"/>
    <w:pPr>
      <w:widowControl w:val="0"/>
      <w:autoSpaceDE w:val="0"/>
      <w:autoSpaceDN w:val="0"/>
    </w:pPr>
    <w:rPr>
      <w:rFonts w:ascii="MapInfo Weather" w:hAnsi="MapInfo Weather" w:cs="MapInfo Weather"/>
      <w:b/>
      <w:sz w:val="22"/>
    </w:rPr>
  </w:style>
  <w:style w:type="paragraph" w:styleId="aff2">
    <w:name w:val="No Spacing"/>
    <w:uiPriority w:val="1"/>
    <w:qFormat/>
    <w:rsid w:val="000A7E9A"/>
    <w:rPr>
      <w:rFonts w:ascii="MapInfo Weather" w:eastAsia="MapInfo Weather" w:hAnsi="MapInfo Weather"/>
      <w:sz w:val="22"/>
      <w:szCs w:val="22"/>
      <w:lang w:eastAsia="en-US"/>
    </w:rPr>
  </w:style>
  <w:style w:type="paragraph" w:customStyle="1" w:styleId="ConsPlusTitlePage">
    <w:name w:val="ConsPlusTitlePage"/>
    <w:rsid w:val="000A7E9A"/>
    <w:pPr>
      <w:widowControl w:val="0"/>
      <w:autoSpaceDE w:val="0"/>
      <w:autoSpaceDN w:val="0"/>
    </w:pPr>
    <w:rPr>
      <w:rFonts w:ascii="MapInfo Weather" w:hAnsi="MapInfo Weather" w:cs="MapInfo Weather"/>
    </w:rPr>
  </w:style>
  <w:style w:type="character" w:styleId="aff3">
    <w:name w:val="FollowedHyperlink"/>
    <w:uiPriority w:val="99"/>
    <w:unhideWhenUsed/>
    <w:rsid w:val="000A7E9A"/>
    <w:rPr>
      <w:color w:val="954F72"/>
      <w:u w:val="single"/>
    </w:rPr>
  </w:style>
  <w:style w:type="paragraph" w:customStyle="1" w:styleId="Style7">
    <w:name w:val="Style7"/>
    <w:basedOn w:val="a"/>
    <w:uiPriority w:val="99"/>
    <w:rsid w:val="000A7E9A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0A7E9A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26">
    <w:name w:val="Style26"/>
    <w:basedOn w:val="a"/>
    <w:uiPriority w:val="99"/>
    <w:rsid w:val="000A7E9A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0A7E9A"/>
    <w:pPr>
      <w:widowControl w:val="0"/>
      <w:autoSpaceDE w:val="0"/>
      <w:autoSpaceDN w:val="0"/>
      <w:adjustRightInd w:val="0"/>
      <w:spacing w:line="245" w:lineRule="exact"/>
      <w:jc w:val="center"/>
    </w:pPr>
  </w:style>
  <w:style w:type="paragraph" w:customStyle="1" w:styleId="Style14">
    <w:name w:val="Style14"/>
    <w:basedOn w:val="a"/>
    <w:uiPriority w:val="99"/>
    <w:rsid w:val="000A7E9A"/>
    <w:pPr>
      <w:widowControl w:val="0"/>
      <w:autoSpaceDE w:val="0"/>
      <w:autoSpaceDN w:val="0"/>
      <w:adjustRightInd w:val="0"/>
      <w:spacing w:line="245" w:lineRule="exact"/>
      <w:ind w:firstLine="96"/>
    </w:pPr>
  </w:style>
  <w:style w:type="paragraph" w:customStyle="1" w:styleId="Style25">
    <w:name w:val="Style25"/>
    <w:basedOn w:val="a"/>
    <w:uiPriority w:val="99"/>
    <w:rsid w:val="000A7E9A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CharStyle14">
    <w:name w:val="Char Style 14"/>
    <w:link w:val="Style13"/>
    <w:locked/>
    <w:rsid w:val="000A7E9A"/>
    <w:rPr>
      <w:sz w:val="23"/>
      <w:szCs w:val="23"/>
      <w:shd w:val="clear" w:color="auto" w:fill="FFFFFF"/>
    </w:rPr>
  </w:style>
  <w:style w:type="paragraph" w:customStyle="1" w:styleId="Style13">
    <w:name w:val="Style 13"/>
    <w:basedOn w:val="a"/>
    <w:link w:val="CharStyle14"/>
    <w:rsid w:val="000A7E9A"/>
    <w:pPr>
      <w:widowControl w:val="0"/>
      <w:shd w:val="clear" w:color="auto" w:fill="FFFFFF"/>
      <w:spacing w:before="240" w:after="240" w:line="274" w:lineRule="exact"/>
      <w:jc w:val="both"/>
    </w:pPr>
    <w:rPr>
      <w:sz w:val="23"/>
      <w:szCs w:val="23"/>
    </w:rPr>
  </w:style>
  <w:style w:type="character" w:customStyle="1" w:styleId="FontStyle41">
    <w:name w:val="Font Style41"/>
    <w:uiPriority w:val="99"/>
    <w:rsid w:val="000A7E9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9">
    <w:name w:val="Font Style49"/>
    <w:uiPriority w:val="99"/>
    <w:rsid w:val="000A7E9A"/>
    <w:rPr>
      <w:rFonts w:ascii="Times New Roman" w:hAnsi="Times New Roman" w:cs="Times New Roman" w:hint="default"/>
      <w:sz w:val="18"/>
      <w:szCs w:val="18"/>
    </w:rPr>
  </w:style>
  <w:style w:type="character" w:customStyle="1" w:styleId="FontStyle48">
    <w:name w:val="Font Style48"/>
    <w:uiPriority w:val="99"/>
    <w:rsid w:val="000A7E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6">
    <w:name w:val="Font Style46"/>
    <w:uiPriority w:val="99"/>
    <w:rsid w:val="000A7E9A"/>
    <w:rPr>
      <w:rFonts w:ascii="Times New Roman" w:hAnsi="Times New Roman" w:cs="Times New Roman" w:hint="default"/>
      <w:sz w:val="20"/>
      <w:szCs w:val="20"/>
    </w:rPr>
  </w:style>
  <w:style w:type="table" w:customStyle="1" w:styleId="15">
    <w:name w:val="Стиль1"/>
    <w:basedOn w:val="a1"/>
    <w:uiPriority w:val="99"/>
    <w:rsid w:val="000A7E9A"/>
    <w:rPr>
      <w:rFonts w:ascii="MapInfo Weather" w:eastAsia="MapInfo Weather" w:hAnsi="MapInfo Weather"/>
      <w:sz w:val="22"/>
      <w:szCs w:val="22"/>
      <w:lang w:eastAsia="en-US"/>
    </w:rPr>
    <w:tblPr>
      <w:tblInd w:w="0" w:type="nil"/>
      <w:tblBorders>
        <w:insideH w:val="single" w:sz="6" w:space="0" w:color="1F4E79"/>
      </w:tblBorders>
    </w:tblPr>
  </w:style>
  <w:style w:type="paragraph" w:customStyle="1" w:styleId="ConsPlusDocList">
    <w:name w:val="ConsPlusDocList"/>
    <w:rsid w:val="000A7E9A"/>
    <w:pPr>
      <w:widowControl w:val="0"/>
      <w:autoSpaceDE w:val="0"/>
      <w:autoSpaceDN w:val="0"/>
    </w:pPr>
    <w:rPr>
      <w:rFonts w:ascii="MapInfo Weather" w:hAnsi="MapInfo Weather" w:cs="MapInfo Weather"/>
    </w:rPr>
  </w:style>
  <w:style w:type="paragraph" w:customStyle="1" w:styleId="ConsPlusJurTerm">
    <w:name w:val="ConsPlusJurTerm"/>
    <w:rsid w:val="000A7E9A"/>
    <w:pPr>
      <w:widowControl w:val="0"/>
      <w:autoSpaceDE w:val="0"/>
      <w:autoSpaceDN w:val="0"/>
    </w:pPr>
    <w:rPr>
      <w:rFonts w:ascii="MapInfo Weather" w:hAnsi="MapInfo Weather" w:cs="MapInfo Weather"/>
      <w:sz w:val="26"/>
    </w:rPr>
  </w:style>
  <w:style w:type="paragraph" w:customStyle="1" w:styleId="ConsPlusTextList">
    <w:name w:val="ConsPlusTextList"/>
    <w:rsid w:val="000A7E9A"/>
    <w:pPr>
      <w:widowControl w:val="0"/>
      <w:autoSpaceDE w:val="0"/>
      <w:autoSpaceDN w:val="0"/>
    </w:pPr>
    <w:rPr>
      <w:rFonts w:ascii="MapInfo Weather" w:hAnsi="MapInfo Weather" w:cs="MapInfo Weather"/>
    </w:rPr>
  </w:style>
  <w:style w:type="paragraph" w:customStyle="1" w:styleId="aff4">
    <w:name w:val="Нормальный (таблица)"/>
    <w:basedOn w:val="a"/>
    <w:next w:val="a"/>
    <w:uiPriority w:val="99"/>
    <w:rsid w:val="000A7E9A"/>
    <w:pPr>
      <w:widowControl w:val="0"/>
      <w:autoSpaceDE w:val="0"/>
      <w:autoSpaceDN w:val="0"/>
      <w:adjustRightInd w:val="0"/>
      <w:jc w:val="both"/>
    </w:pPr>
    <w:rPr>
      <w:rFonts w:ascii="MapInfo Weather" w:hAnsi="MapInfo Weather" w:cs="MapInfo Weather"/>
    </w:rPr>
  </w:style>
  <w:style w:type="paragraph" w:customStyle="1" w:styleId="aff5">
    <w:name w:val="Прижатый влево"/>
    <w:basedOn w:val="a"/>
    <w:next w:val="a"/>
    <w:uiPriority w:val="99"/>
    <w:rsid w:val="000A7E9A"/>
    <w:pPr>
      <w:widowControl w:val="0"/>
      <w:autoSpaceDE w:val="0"/>
      <w:autoSpaceDN w:val="0"/>
      <w:adjustRightInd w:val="0"/>
    </w:pPr>
    <w:rPr>
      <w:rFonts w:ascii="MapInfo Weather" w:hAnsi="MapInfo Weather" w:cs="MapInfo Weather"/>
    </w:rPr>
  </w:style>
  <w:style w:type="paragraph" w:customStyle="1" w:styleId="aff6">
    <w:name w:val="Внимание"/>
    <w:basedOn w:val="a"/>
    <w:next w:val="a"/>
    <w:uiPriority w:val="99"/>
    <w:rsid w:val="000A7E9A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MapInfo Weather" w:hAnsi="MapInfo Weather" w:cs="MapInfo Weather"/>
    </w:rPr>
  </w:style>
  <w:style w:type="paragraph" w:customStyle="1" w:styleId="aff7">
    <w:name w:val="Внимание: криминал!!"/>
    <w:basedOn w:val="aff6"/>
    <w:next w:val="a"/>
    <w:uiPriority w:val="99"/>
    <w:rsid w:val="000A7E9A"/>
  </w:style>
  <w:style w:type="paragraph" w:customStyle="1" w:styleId="aff8">
    <w:name w:val="Внимание: недобросовестность!"/>
    <w:basedOn w:val="aff6"/>
    <w:next w:val="a"/>
    <w:uiPriority w:val="99"/>
    <w:rsid w:val="000A7E9A"/>
  </w:style>
  <w:style w:type="paragraph" w:customStyle="1" w:styleId="aff9">
    <w:name w:val="Дочерний элемент списка"/>
    <w:basedOn w:val="a"/>
    <w:next w:val="a"/>
    <w:uiPriority w:val="99"/>
    <w:rsid w:val="000A7E9A"/>
    <w:pPr>
      <w:widowControl w:val="0"/>
      <w:autoSpaceDE w:val="0"/>
      <w:autoSpaceDN w:val="0"/>
      <w:adjustRightInd w:val="0"/>
      <w:jc w:val="both"/>
    </w:pPr>
    <w:rPr>
      <w:rFonts w:ascii="MapInfo Weather" w:hAnsi="MapInfo Weather" w:cs="MapInfo Weather"/>
      <w:color w:val="868381"/>
      <w:sz w:val="20"/>
      <w:szCs w:val="20"/>
    </w:rPr>
  </w:style>
  <w:style w:type="paragraph" w:customStyle="1" w:styleId="affa">
    <w:name w:val="Основное меню (преемственное)"/>
    <w:basedOn w:val="a"/>
    <w:next w:val="a"/>
    <w:uiPriority w:val="99"/>
    <w:rsid w:val="000A7E9A"/>
    <w:pPr>
      <w:widowControl w:val="0"/>
      <w:autoSpaceDE w:val="0"/>
      <w:autoSpaceDN w:val="0"/>
      <w:adjustRightInd w:val="0"/>
      <w:ind w:firstLine="720"/>
      <w:jc w:val="both"/>
    </w:pPr>
    <w:rPr>
      <w:rFonts w:ascii="MapInfo Weather" w:hAnsi="MapInfo Weather" w:cs="MapInfo Weather"/>
      <w:sz w:val="22"/>
      <w:szCs w:val="22"/>
    </w:rPr>
  </w:style>
  <w:style w:type="paragraph" w:customStyle="1" w:styleId="16">
    <w:name w:val="Заголовок1"/>
    <w:basedOn w:val="affa"/>
    <w:next w:val="a"/>
    <w:uiPriority w:val="99"/>
    <w:rsid w:val="000A7E9A"/>
    <w:pPr>
      <w:shd w:val="clear" w:color="auto" w:fill="F0F0F0"/>
    </w:pPr>
    <w:rPr>
      <w:b/>
      <w:bCs/>
      <w:color w:val="0058A9"/>
    </w:rPr>
  </w:style>
  <w:style w:type="paragraph" w:customStyle="1" w:styleId="affb">
    <w:name w:val="Заголовок группы контролов"/>
    <w:basedOn w:val="a"/>
    <w:next w:val="a"/>
    <w:uiPriority w:val="99"/>
    <w:rsid w:val="000A7E9A"/>
    <w:pPr>
      <w:widowControl w:val="0"/>
      <w:autoSpaceDE w:val="0"/>
      <w:autoSpaceDN w:val="0"/>
      <w:adjustRightInd w:val="0"/>
      <w:ind w:firstLine="720"/>
      <w:jc w:val="both"/>
    </w:pPr>
    <w:rPr>
      <w:rFonts w:ascii="MapInfo Weather" w:hAnsi="MapInfo Weather" w:cs="MapInfo Weather"/>
      <w:b/>
      <w:bCs/>
      <w:color w:val="000000"/>
    </w:rPr>
  </w:style>
  <w:style w:type="paragraph" w:customStyle="1" w:styleId="affc">
    <w:name w:val="Заголовок для информации об изменениях"/>
    <w:basedOn w:val="1"/>
    <w:next w:val="a"/>
    <w:uiPriority w:val="99"/>
    <w:rsid w:val="000A7E9A"/>
    <w:pPr>
      <w:keepNext w:val="0"/>
      <w:widowControl w:val="0"/>
      <w:shd w:val="clear" w:color="auto" w:fill="FFFFFF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cs="MapInfo Weather"/>
      <w:b w:val="0"/>
      <w:bCs w:val="0"/>
      <w:color w:val="26282F"/>
      <w:kern w:val="0"/>
      <w:sz w:val="18"/>
      <w:szCs w:val="18"/>
      <w:lang w:eastAsia="ru-RU"/>
    </w:rPr>
  </w:style>
  <w:style w:type="paragraph" w:customStyle="1" w:styleId="affd">
    <w:name w:val="Заголовок распахивающейся части диалога"/>
    <w:basedOn w:val="a"/>
    <w:next w:val="a"/>
    <w:uiPriority w:val="99"/>
    <w:rsid w:val="000A7E9A"/>
    <w:pPr>
      <w:widowControl w:val="0"/>
      <w:autoSpaceDE w:val="0"/>
      <w:autoSpaceDN w:val="0"/>
      <w:adjustRightInd w:val="0"/>
      <w:ind w:firstLine="720"/>
      <w:jc w:val="both"/>
    </w:pPr>
    <w:rPr>
      <w:rFonts w:ascii="MapInfo Weather" w:hAnsi="MapInfo Weather" w:cs="MapInfo Weather"/>
      <w:i/>
      <w:iCs/>
      <w:color w:val="000080"/>
      <w:sz w:val="22"/>
      <w:szCs w:val="22"/>
    </w:rPr>
  </w:style>
  <w:style w:type="paragraph" w:customStyle="1" w:styleId="affe">
    <w:name w:val="Заголовок статьи"/>
    <w:basedOn w:val="a"/>
    <w:next w:val="a"/>
    <w:uiPriority w:val="99"/>
    <w:rsid w:val="000A7E9A"/>
    <w:pPr>
      <w:widowControl w:val="0"/>
      <w:autoSpaceDE w:val="0"/>
      <w:autoSpaceDN w:val="0"/>
      <w:adjustRightInd w:val="0"/>
      <w:ind w:left="1612" w:hanging="892"/>
      <w:jc w:val="both"/>
    </w:pPr>
    <w:rPr>
      <w:rFonts w:ascii="MapInfo Weather" w:hAnsi="MapInfo Weather" w:cs="MapInfo Weather"/>
    </w:rPr>
  </w:style>
  <w:style w:type="paragraph" w:customStyle="1" w:styleId="afff">
    <w:name w:val="Заголовок ЭР (левое окно)"/>
    <w:basedOn w:val="a"/>
    <w:next w:val="a"/>
    <w:uiPriority w:val="99"/>
    <w:rsid w:val="000A7E9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MapInfo Weather" w:hAnsi="MapInfo Weather" w:cs="MapInfo Weather"/>
      <w:b/>
      <w:bCs/>
      <w:color w:val="26282F"/>
      <w:sz w:val="26"/>
      <w:szCs w:val="26"/>
    </w:rPr>
  </w:style>
  <w:style w:type="paragraph" w:customStyle="1" w:styleId="afff0">
    <w:name w:val="Заголовок ЭР (правое окно)"/>
    <w:basedOn w:val="afff"/>
    <w:next w:val="a"/>
    <w:uiPriority w:val="99"/>
    <w:rsid w:val="000A7E9A"/>
    <w:pPr>
      <w:spacing w:after="0"/>
      <w:jc w:val="left"/>
    </w:pPr>
  </w:style>
  <w:style w:type="paragraph" w:customStyle="1" w:styleId="afff1">
    <w:name w:val="Интерактивный заголовок"/>
    <w:basedOn w:val="16"/>
    <w:next w:val="a"/>
    <w:uiPriority w:val="99"/>
    <w:rsid w:val="000A7E9A"/>
    <w:rPr>
      <w:u w:val="single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0A7E9A"/>
    <w:pPr>
      <w:widowControl w:val="0"/>
      <w:autoSpaceDE w:val="0"/>
      <w:autoSpaceDN w:val="0"/>
      <w:adjustRightInd w:val="0"/>
      <w:ind w:firstLine="720"/>
      <w:jc w:val="both"/>
    </w:pPr>
    <w:rPr>
      <w:rFonts w:ascii="MapInfo Weather" w:hAnsi="MapInfo Weather" w:cs="MapInfo Weather"/>
      <w:color w:val="353842"/>
      <w:sz w:val="18"/>
      <w:szCs w:val="18"/>
    </w:rPr>
  </w:style>
  <w:style w:type="paragraph" w:customStyle="1" w:styleId="afff3">
    <w:name w:val="Информация об изменениях"/>
    <w:basedOn w:val="afff2"/>
    <w:next w:val="a"/>
    <w:uiPriority w:val="99"/>
    <w:rsid w:val="000A7E9A"/>
    <w:pPr>
      <w:shd w:val="clear" w:color="auto" w:fill="EAEFED"/>
      <w:spacing w:before="180"/>
      <w:ind w:left="360" w:right="360" w:firstLine="0"/>
    </w:pPr>
  </w:style>
  <w:style w:type="paragraph" w:customStyle="1" w:styleId="afff4">
    <w:name w:val="Текст (справка)"/>
    <w:basedOn w:val="a"/>
    <w:next w:val="a"/>
    <w:uiPriority w:val="99"/>
    <w:rsid w:val="000A7E9A"/>
    <w:pPr>
      <w:widowControl w:val="0"/>
      <w:autoSpaceDE w:val="0"/>
      <w:autoSpaceDN w:val="0"/>
      <w:adjustRightInd w:val="0"/>
      <w:ind w:left="170" w:right="170"/>
    </w:pPr>
    <w:rPr>
      <w:rFonts w:ascii="MapInfo Weather" w:hAnsi="MapInfo Weather" w:cs="MapInfo Weather"/>
    </w:rPr>
  </w:style>
  <w:style w:type="paragraph" w:customStyle="1" w:styleId="afff5">
    <w:name w:val="Комментарий"/>
    <w:basedOn w:val="afff4"/>
    <w:next w:val="a"/>
    <w:uiPriority w:val="99"/>
    <w:rsid w:val="000A7E9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0A7E9A"/>
    <w:rPr>
      <w:i/>
      <w:iCs/>
    </w:rPr>
  </w:style>
  <w:style w:type="paragraph" w:customStyle="1" w:styleId="afff7">
    <w:name w:val="Текст (лев. подпись)"/>
    <w:basedOn w:val="a"/>
    <w:next w:val="a"/>
    <w:uiPriority w:val="99"/>
    <w:rsid w:val="000A7E9A"/>
    <w:pPr>
      <w:widowControl w:val="0"/>
      <w:autoSpaceDE w:val="0"/>
      <w:autoSpaceDN w:val="0"/>
      <w:adjustRightInd w:val="0"/>
    </w:pPr>
    <w:rPr>
      <w:rFonts w:ascii="MapInfo Weather" w:hAnsi="MapInfo Weather" w:cs="MapInfo Weather"/>
    </w:rPr>
  </w:style>
  <w:style w:type="paragraph" w:customStyle="1" w:styleId="afff8">
    <w:name w:val="Колонтитул (левый)"/>
    <w:basedOn w:val="afff7"/>
    <w:next w:val="a"/>
    <w:uiPriority w:val="99"/>
    <w:rsid w:val="000A7E9A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0A7E9A"/>
    <w:pPr>
      <w:widowControl w:val="0"/>
      <w:autoSpaceDE w:val="0"/>
      <w:autoSpaceDN w:val="0"/>
      <w:adjustRightInd w:val="0"/>
      <w:jc w:val="right"/>
    </w:pPr>
    <w:rPr>
      <w:rFonts w:ascii="MapInfo Weather" w:hAnsi="MapInfo Weather" w:cs="MapInfo Weather"/>
    </w:rPr>
  </w:style>
  <w:style w:type="paragraph" w:customStyle="1" w:styleId="afffa">
    <w:name w:val="Колонтитул (правый)"/>
    <w:basedOn w:val="afff9"/>
    <w:next w:val="a"/>
    <w:uiPriority w:val="99"/>
    <w:rsid w:val="000A7E9A"/>
    <w:rPr>
      <w:sz w:val="14"/>
      <w:szCs w:val="14"/>
    </w:rPr>
  </w:style>
  <w:style w:type="paragraph" w:customStyle="1" w:styleId="afffb">
    <w:name w:val="Комментарий пользователя"/>
    <w:basedOn w:val="afff5"/>
    <w:next w:val="a"/>
    <w:uiPriority w:val="99"/>
    <w:rsid w:val="000A7E9A"/>
    <w:pPr>
      <w:shd w:val="clear" w:color="auto" w:fill="FFDFE0"/>
      <w:jc w:val="left"/>
    </w:pPr>
  </w:style>
  <w:style w:type="paragraph" w:customStyle="1" w:styleId="afffc">
    <w:name w:val="Куда обратиться?"/>
    <w:basedOn w:val="aff6"/>
    <w:next w:val="a"/>
    <w:uiPriority w:val="99"/>
    <w:rsid w:val="000A7E9A"/>
  </w:style>
  <w:style w:type="paragraph" w:customStyle="1" w:styleId="afffd">
    <w:name w:val="Моноширинный"/>
    <w:basedOn w:val="a"/>
    <w:next w:val="a"/>
    <w:uiPriority w:val="99"/>
    <w:rsid w:val="000A7E9A"/>
    <w:pPr>
      <w:widowControl w:val="0"/>
      <w:autoSpaceDE w:val="0"/>
      <w:autoSpaceDN w:val="0"/>
      <w:adjustRightInd w:val="0"/>
    </w:pPr>
    <w:rPr>
      <w:rFonts w:ascii="MapInfo Weather" w:hAnsi="MapInfo Weather" w:cs="MapInfo Weather"/>
    </w:rPr>
  </w:style>
  <w:style w:type="paragraph" w:customStyle="1" w:styleId="afffe">
    <w:name w:val="Напишите нам"/>
    <w:basedOn w:val="a"/>
    <w:next w:val="a"/>
    <w:uiPriority w:val="99"/>
    <w:rsid w:val="000A7E9A"/>
    <w:pPr>
      <w:widowControl w:val="0"/>
      <w:shd w:val="clear" w:color="auto" w:fill="EFFFAD"/>
      <w:autoSpaceDE w:val="0"/>
      <w:autoSpaceDN w:val="0"/>
      <w:adjustRightInd w:val="0"/>
      <w:spacing w:before="90" w:after="90"/>
      <w:ind w:left="180" w:right="180"/>
      <w:jc w:val="both"/>
    </w:pPr>
    <w:rPr>
      <w:rFonts w:ascii="MapInfo Weather" w:hAnsi="MapInfo Weather" w:cs="MapInfo Weather"/>
      <w:sz w:val="20"/>
      <w:szCs w:val="20"/>
    </w:rPr>
  </w:style>
  <w:style w:type="paragraph" w:customStyle="1" w:styleId="affff">
    <w:name w:val="Необходимые документы"/>
    <w:basedOn w:val="aff6"/>
    <w:next w:val="a"/>
    <w:uiPriority w:val="99"/>
    <w:rsid w:val="000A7E9A"/>
    <w:pPr>
      <w:ind w:firstLine="118"/>
    </w:pPr>
  </w:style>
  <w:style w:type="paragraph" w:customStyle="1" w:styleId="affff0">
    <w:name w:val="Таблицы (моноширинный)"/>
    <w:basedOn w:val="a"/>
    <w:next w:val="a"/>
    <w:uiPriority w:val="99"/>
    <w:rsid w:val="000A7E9A"/>
    <w:pPr>
      <w:widowControl w:val="0"/>
      <w:autoSpaceDE w:val="0"/>
      <w:autoSpaceDN w:val="0"/>
      <w:adjustRightInd w:val="0"/>
    </w:pPr>
    <w:rPr>
      <w:rFonts w:ascii="MapInfo Weather" w:hAnsi="MapInfo Weather" w:cs="MapInfo Weather"/>
    </w:rPr>
  </w:style>
  <w:style w:type="paragraph" w:customStyle="1" w:styleId="affff1">
    <w:name w:val="Оглавление"/>
    <w:basedOn w:val="affff0"/>
    <w:next w:val="a"/>
    <w:uiPriority w:val="99"/>
    <w:rsid w:val="000A7E9A"/>
    <w:pPr>
      <w:ind w:left="140"/>
    </w:pPr>
  </w:style>
  <w:style w:type="paragraph" w:customStyle="1" w:styleId="affff2">
    <w:name w:val="Переменная часть"/>
    <w:basedOn w:val="affa"/>
    <w:next w:val="a"/>
    <w:uiPriority w:val="99"/>
    <w:rsid w:val="000A7E9A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"/>
    <w:uiPriority w:val="99"/>
    <w:rsid w:val="000A7E9A"/>
    <w:pPr>
      <w:keepNext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9"/>
    </w:pPr>
    <w:rPr>
      <w:rFonts w:cs="MapInfo Weather"/>
      <w:b w:val="0"/>
      <w:bCs w:val="0"/>
      <w:color w:val="26282F"/>
      <w:kern w:val="0"/>
      <w:sz w:val="18"/>
      <w:szCs w:val="18"/>
      <w:lang w:eastAsia="ru-RU"/>
    </w:rPr>
  </w:style>
  <w:style w:type="paragraph" w:customStyle="1" w:styleId="affff4">
    <w:name w:val="Подзаголовок для информации об изменениях"/>
    <w:basedOn w:val="afff2"/>
    <w:next w:val="a"/>
    <w:uiPriority w:val="99"/>
    <w:rsid w:val="000A7E9A"/>
    <w:rPr>
      <w:b/>
      <w:bCs/>
    </w:rPr>
  </w:style>
  <w:style w:type="paragraph" w:customStyle="1" w:styleId="affff5">
    <w:name w:val="Подчёркнуный текст"/>
    <w:basedOn w:val="a"/>
    <w:next w:val="a"/>
    <w:uiPriority w:val="99"/>
    <w:rsid w:val="000A7E9A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MapInfo Weather" w:hAnsi="MapInfo Weather" w:cs="MapInfo Weather"/>
    </w:rPr>
  </w:style>
  <w:style w:type="paragraph" w:customStyle="1" w:styleId="affff6">
    <w:name w:val="Постоянная часть"/>
    <w:basedOn w:val="affa"/>
    <w:next w:val="a"/>
    <w:uiPriority w:val="99"/>
    <w:rsid w:val="000A7E9A"/>
    <w:rPr>
      <w:sz w:val="20"/>
      <w:szCs w:val="20"/>
    </w:rPr>
  </w:style>
  <w:style w:type="paragraph" w:customStyle="1" w:styleId="affff7">
    <w:name w:val="Пример."/>
    <w:basedOn w:val="aff6"/>
    <w:next w:val="a"/>
    <w:uiPriority w:val="99"/>
    <w:rsid w:val="000A7E9A"/>
  </w:style>
  <w:style w:type="paragraph" w:customStyle="1" w:styleId="affff8">
    <w:name w:val="Примечание."/>
    <w:basedOn w:val="aff6"/>
    <w:next w:val="a"/>
    <w:uiPriority w:val="99"/>
    <w:rsid w:val="000A7E9A"/>
  </w:style>
  <w:style w:type="paragraph" w:customStyle="1" w:styleId="affff9">
    <w:name w:val="Словарная статья"/>
    <w:basedOn w:val="a"/>
    <w:next w:val="a"/>
    <w:uiPriority w:val="99"/>
    <w:rsid w:val="000A7E9A"/>
    <w:pPr>
      <w:widowControl w:val="0"/>
      <w:autoSpaceDE w:val="0"/>
      <w:autoSpaceDN w:val="0"/>
      <w:adjustRightInd w:val="0"/>
      <w:ind w:right="118"/>
      <w:jc w:val="both"/>
    </w:pPr>
    <w:rPr>
      <w:rFonts w:ascii="MapInfo Weather" w:hAnsi="MapInfo Weather" w:cs="MapInfo Weather"/>
    </w:rPr>
  </w:style>
  <w:style w:type="paragraph" w:customStyle="1" w:styleId="affffa">
    <w:name w:val="Ссылка на официальную публикацию"/>
    <w:basedOn w:val="a"/>
    <w:next w:val="a"/>
    <w:uiPriority w:val="99"/>
    <w:rsid w:val="000A7E9A"/>
    <w:pPr>
      <w:widowControl w:val="0"/>
      <w:autoSpaceDE w:val="0"/>
      <w:autoSpaceDN w:val="0"/>
      <w:adjustRightInd w:val="0"/>
      <w:ind w:firstLine="720"/>
      <w:jc w:val="both"/>
    </w:pPr>
    <w:rPr>
      <w:rFonts w:ascii="MapInfo Weather" w:hAnsi="MapInfo Weather" w:cs="MapInfo Weather"/>
    </w:rPr>
  </w:style>
  <w:style w:type="paragraph" w:customStyle="1" w:styleId="affffb">
    <w:name w:val="Текст в таблице"/>
    <w:basedOn w:val="aff4"/>
    <w:next w:val="a"/>
    <w:uiPriority w:val="99"/>
    <w:rsid w:val="000A7E9A"/>
    <w:pPr>
      <w:ind w:firstLine="500"/>
    </w:pPr>
  </w:style>
  <w:style w:type="paragraph" w:customStyle="1" w:styleId="affffc">
    <w:name w:val="Текст ЭР (см. также)"/>
    <w:basedOn w:val="a"/>
    <w:next w:val="a"/>
    <w:uiPriority w:val="99"/>
    <w:rsid w:val="000A7E9A"/>
    <w:pPr>
      <w:widowControl w:val="0"/>
      <w:autoSpaceDE w:val="0"/>
      <w:autoSpaceDN w:val="0"/>
      <w:adjustRightInd w:val="0"/>
      <w:spacing w:before="200"/>
    </w:pPr>
    <w:rPr>
      <w:rFonts w:ascii="MapInfo Weather" w:hAnsi="MapInfo Weather" w:cs="MapInfo Weather"/>
      <w:sz w:val="20"/>
      <w:szCs w:val="20"/>
    </w:rPr>
  </w:style>
  <w:style w:type="paragraph" w:customStyle="1" w:styleId="affffd">
    <w:name w:val="Технический комментарий"/>
    <w:basedOn w:val="a"/>
    <w:next w:val="a"/>
    <w:uiPriority w:val="99"/>
    <w:rsid w:val="000A7E9A"/>
    <w:pPr>
      <w:widowControl w:val="0"/>
      <w:shd w:val="clear" w:color="auto" w:fill="FFFFA6"/>
      <w:autoSpaceDE w:val="0"/>
      <w:autoSpaceDN w:val="0"/>
      <w:adjustRightInd w:val="0"/>
    </w:pPr>
    <w:rPr>
      <w:rFonts w:ascii="MapInfo Weather" w:hAnsi="MapInfo Weather" w:cs="MapInfo Weather"/>
      <w:color w:val="463F31"/>
    </w:rPr>
  </w:style>
  <w:style w:type="paragraph" w:customStyle="1" w:styleId="affffe">
    <w:name w:val="Формула"/>
    <w:basedOn w:val="a"/>
    <w:next w:val="a"/>
    <w:uiPriority w:val="99"/>
    <w:rsid w:val="000A7E9A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MapInfo Weather" w:hAnsi="MapInfo Weather" w:cs="MapInfo Weather"/>
    </w:rPr>
  </w:style>
  <w:style w:type="paragraph" w:customStyle="1" w:styleId="afffff">
    <w:name w:val="Центрированный (таблица)"/>
    <w:basedOn w:val="aff4"/>
    <w:next w:val="a"/>
    <w:uiPriority w:val="99"/>
    <w:rsid w:val="000A7E9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A7E9A"/>
    <w:pPr>
      <w:widowControl w:val="0"/>
      <w:autoSpaceDE w:val="0"/>
      <w:autoSpaceDN w:val="0"/>
      <w:adjustRightInd w:val="0"/>
      <w:spacing w:before="300"/>
    </w:pPr>
    <w:rPr>
      <w:rFonts w:ascii="MapInfo Weather" w:hAnsi="MapInfo Weather" w:cs="MapInfo Weather"/>
    </w:rPr>
  </w:style>
  <w:style w:type="paragraph" w:customStyle="1" w:styleId="23">
    <w:name w:val="Заголовок2"/>
    <w:basedOn w:val="affa"/>
    <w:next w:val="a"/>
    <w:uiPriority w:val="99"/>
    <w:rsid w:val="000A7E9A"/>
    <w:pPr>
      <w:shd w:val="clear" w:color="auto" w:fill="F0F0F0"/>
    </w:pPr>
    <w:rPr>
      <w:b/>
      <w:bCs/>
      <w:color w:val="0058A9"/>
    </w:rPr>
  </w:style>
  <w:style w:type="character" w:customStyle="1" w:styleId="17">
    <w:name w:val="Текст выноски Знак1"/>
    <w:rsid w:val="000A7E9A"/>
    <w:rPr>
      <w:rFonts w:ascii="MapInfo Weather" w:hAnsi="MapInfo Weather" w:cs="MapInfo Weather" w:hint="default"/>
      <w:sz w:val="18"/>
      <w:szCs w:val="18"/>
    </w:rPr>
  </w:style>
  <w:style w:type="character" w:customStyle="1" w:styleId="afffff0">
    <w:name w:val="Гипертекстовая ссылка"/>
    <w:uiPriority w:val="99"/>
    <w:rsid w:val="000A7E9A"/>
    <w:rPr>
      <w:color w:val="106BBE"/>
    </w:rPr>
  </w:style>
  <w:style w:type="character" w:customStyle="1" w:styleId="afffff1">
    <w:name w:val="Цветовое выделение"/>
    <w:uiPriority w:val="99"/>
    <w:rsid w:val="000A7E9A"/>
    <w:rPr>
      <w:b/>
      <w:bCs w:val="0"/>
      <w:color w:val="26282F"/>
    </w:rPr>
  </w:style>
  <w:style w:type="character" w:customStyle="1" w:styleId="afffff2">
    <w:name w:val="Продолжение ссылки"/>
    <w:uiPriority w:val="99"/>
    <w:rsid w:val="000A7E9A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fffff3">
    <w:name w:val="Активная гипертекстовая ссылка"/>
    <w:uiPriority w:val="99"/>
    <w:rsid w:val="000A7E9A"/>
    <w:rPr>
      <w:b w:val="0"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sid w:val="000A7E9A"/>
    <w:rPr>
      <w:b/>
      <w:bCs/>
      <w:color w:val="0058A9"/>
    </w:rPr>
  </w:style>
  <w:style w:type="character" w:customStyle="1" w:styleId="afffff5">
    <w:name w:val="Выделение для Базового Поиска (курсив)"/>
    <w:uiPriority w:val="99"/>
    <w:rsid w:val="000A7E9A"/>
    <w:rPr>
      <w:b/>
      <w:bCs/>
      <w:i/>
      <w:iCs/>
      <w:color w:val="0058A9"/>
    </w:rPr>
  </w:style>
  <w:style w:type="character" w:customStyle="1" w:styleId="afffff6">
    <w:name w:val="Заголовок своего сообщения"/>
    <w:uiPriority w:val="99"/>
    <w:rsid w:val="000A7E9A"/>
    <w:rPr>
      <w:b/>
      <w:bCs/>
      <w:color w:val="26282F"/>
    </w:rPr>
  </w:style>
  <w:style w:type="character" w:customStyle="1" w:styleId="afffff7">
    <w:name w:val="Заголовок чужого сообщения"/>
    <w:uiPriority w:val="99"/>
    <w:rsid w:val="000A7E9A"/>
    <w:rPr>
      <w:b/>
      <w:bCs/>
      <w:color w:val="FF0000"/>
    </w:rPr>
  </w:style>
  <w:style w:type="character" w:customStyle="1" w:styleId="afffff8">
    <w:name w:val="Найденные слова"/>
    <w:uiPriority w:val="99"/>
    <w:rsid w:val="000A7E9A"/>
    <w:rPr>
      <w:b w:val="0"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sid w:val="000A7E9A"/>
    <w:rPr>
      <w:b w:val="0"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sid w:val="000A7E9A"/>
    <w:rPr>
      <w:color w:val="FF0000"/>
    </w:rPr>
  </w:style>
  <w:style w:type="character" w:customStyle="1" w:styleId="afffffb">
    <w:name w:val="Сравнение редакций"/>
    <w:uiPriority w:val="99"/>
    <w:rsid w:val="000A7E9A"/>
    <w:rPr>
      <w:b w:val="0"/>
      <w:bCs w:val="0"/>
      <w:color w:val="26282F"/>
    </w:rPr>
  </w:style>
  <w:style w:type="character" w:customStyle="1" w:styleId="afffffc">
    <w:name w:val="Сравнение редакций. Добавленный фрагмент"/>
    <w:uiPriority w:val="99"/>
    <w:rsid w:val="000A7E9A"/>
    <w:rPr>
      <w:color w:val="000000"/>
      <w:shd w:val="clear" w:color="auto" w:fill="C1D7FF"/>
    </w:rPr>
  </w:style>
  <w:style w:type="character" w:customStyle="1" w:styleId="afffffd">
    <w:name w:val="Сравнение редакций. Удаленный фрагмент"/>
    <w:uiPriority w:val="99"/>
    <w:rsid w:val="000A7E9A"/>
    <w:rPr>
      <w:color w:val="000000"/>
      <w:shd w:val="clear" w:color="auto" w:fill="C4C413"/>
    </w:rPr>
  </w:style>
  <w:style w:type="character" w:customStyle="1" w:styleId="afffffe">
    <w:name w:val="Ссылка на утративший силу документ"/>
    <w:uiPriority w:val="99"/>
    <w:rsid w:val="000A7E9A"/>
    <w:rPr>
      <w:b w:val="0"/>
      <w:bCs w:val="0"/>
      <w:color w:val="749232"/>
    </w:rPr>
  </w:style>
  <w:style w:type="character" w:customStyle="1" w:styleId="affffff">
    <w:name w:val="Утратил силу"/>
    <w:uiPriority w:val="99"/>
    <w:rsid w:val="000A7E9A"/>
    <w:rPr>
      <w:b w:val="0"/>
      <w:bCs w:val="0"/>
      <w:strike/>
      <w:color w:val="666600"/>
    </w:rPr>
  </w:style>
  <w:style w:type="paragraph" w:customStyle="1" w:styleId="affffff0">
    <w:basedOn w:val="a"/>
    <w:next w:val="a"/>
    <w:uiPriority w:val="10"/>
    <w:qFormat/>
    <w:rsid w:val="000A7E9A"/>
    <w:pPr>
      <w:widowControl w:val="0"/>
      <w:jc w:val="center"/>
      <w:outlineLvl w:val="0"/>
    </w:pPr>
    <w:rPr>
      <w:b/>
      <w:bCs/>
      <w:kern w:val="28"/>
      <w:szCs w:val="32"/>
      <w:lang w:eastAsia="en-US"/>
    </w:rPr>
  </w:style>
  <w:style w:type="character" w:customStyle="1" w:styleId="affffff1">
    <w:name w:val="Заголовок Знак"/>
    <w:link w:val="affffff2"/>
    <w:uiPriority w:val="10"/>
    <w:rsid w:val="000A7E9A"/>
    <w:rPr>
      <w:rFonts w:ascii="Times New Roman" w:eastAsia="Times New Roman" w:hAnsi="Times New Roman" w:cs="Times New Roman"/>
      <w:b/>
      <w:bCs/>
      <w:kern w:val="28"/>
      <w:sz w:val="24"/>
      <w:szCs w:val="32"/>
      <w:lang w:eastAsia="en-US"/>
    </w:rPr>
  </w:style>
  <w:style w:type="paragraph" w:styleId="affffff3">
    <w:name w:val="endnote text"/>
    <w:basedOn w:val="a"/>
    <w:link w:val="affffff4"/>
    <w:uiPriority w:val="99"/>
    <w:unhideWhenUsed/>
    <w:rsid w:val="000A7E9A"/>
    <w:pPr>
      <w:spacing w:after="200" w:line="276" w:lineRule="auto"/>
    </w:pPr>
    <w:rPr>
      <w:rFonts w:ascii="MapInfo Weather" w:eastAsia="MapInfo Weather" w:hAnsi="MapInfo Weather"/>
      <w:sz w:val="20"/>
      <w:szCs w:val="20"/>
      <w:lang w:eastAsia="en-US"/>
    </w:rPr>
  </w:style>
  <w:style w:type="character" w:customStyle="1" w:styleId="affffff4">
    <w:name w:val="Текст концевой сноски Знак"/>
    <w:basedOn w:val="a0"/>
    <w:link w:val="affffff3"/>
    <w:uiPriority w:val="99"/>
    <w:rsid w:val="000A7E9A"/>
    <w:rPr>
      <w:rFonts w:ascii="MapInfo Weather" w:eastAsia="MapInfo Weather" w:hAnsi="MapInfo Weather"/>
      <w:lang w:eastAsia="en-US"/>
    </w:rPr>
  </w:style>
  <w:style w:type="character" w:styleId="affffff5">
    <w:name w:val="endnote reference"/>
    <w:uiPriority w:val="99"/>
    <w:unhideWhenUsed/>
    <w:rsid w:val="000A7E9A"/>
    <w:rPr>
      <w:vertAlign w:val="superscript"/>
    </w:rPr>
  </w:style>
  <w:style w:type="paragraph" w:styleId="affffff2">
    <w:name w:val="Title"/>
    <w:basedOn w:val="a"/>
    <w:next w:val="a"/>
    <w:link w:val="affffff1"/>
    <w:uiPriority w:val="10"/>
    <w:qFormat/>
    <w:rsid w:val="000A7E9A"/>
    <w:pPr>
      <w:contextualSpacing/>
    </w:pPr>
    <w:rPr>
      <w:b/>
      <w:bCs/>
      <w:kern w:val="28"/>
      <w:szCs w:val="32"/>
      <w:lang w:eastAsia="en-US"/>
    </w:rPr>
  </w:style>
  <w:style w:type="character" w:customStyle="1" w:styleId="affffff6">
    <w:name w:val="Название Знак"/>
    <w:basedOn w:val="a0"/>
    <w:rsid w:val="000A7E9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053AB3E360C7478163CFCD5B8CDC236E480D6149AE67ACA60F0E8F82CFE630D497E19E72ACCEE8A6C337995762E8AD5A8A3B11EAD3AC57D0SFH" TargetMode="External"/><Relationship Id="rId13" Type="http://schemas.openxmlformats.org/officeDocument/2006/relationships/hyperlink" Target="consultantplus://offline/ref=5069103D8573D62F0C52968592FBDD8D74C32607FA185BAA01A1D52933CE57A0546D87A521D7B0ED4DE4A4A70CD53CAC07BA901D398EA27BJ1f6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3B053AB3E360C7478163CFCD5B8CDC236E480D6149AE67ACA60F0E8F82CFE630D497E19E72ACCEE7AAC337995762E8AD5A8A3B11EAD3AC57D0SF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B053AB3E360C7478163CFCD5B8CDC236E480D6149AE67ACA60F0E8F82CFE630D497E19E72ACCEE8A6C337995762E8AD5A8A3B11EAD3AC57D0SF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B053AB3E360C7478163CFCD5B8CDC236E480D6149AE67ACA60F0E8F82CFE630D497E19E72ACCEE7AAC337995762E8AD5A8A3B11EAD3AC57D0S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B053AB3E360C7478163CFCD5B8CDC236E480D6149AE67ACA60F0E8F82CFE630D497E19E72ACCEE7AEC337995762E8AD5A8A3B11EAD3AC57D0SFH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.leonova\AppData\Local\Temp\bdttmp\3c9967e1-2220-4fc8-83d5-5cb21e5f928a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3c9967e1-2220-4fc8-83d5-5cb21e5f928a</Template>
  <TotalTime>1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Ольга Львовна</dc:creator>
  <cp:keywords/>
  <cp:lastModifiedBy>Мацкевич Татьяна Александровна</cp:lastModifiedBy>
  <cp:revision>3</cp:revision>
  <cp:lastPrinted>2023-04-14T08:13:00Z</cp:lastPrinted>
  <dcterms:created xsi:type="dcterms:W3CDTF">2023-04-20T13:06:00Z</dcterms:created>
  <dcterms:modified xsi:type="dcterms:W3CDTF">2023-04-20T13:07:00Z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abecd792-ae02-4d84-98fe-a2afff16bac0</vt:lpwstr>
  </property>
</Properties>
</file>