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511" w:rsidRPr="008706C7" w:rsidRDefault="00026511" w:rsidP="00026511">
      <w:bookmarkStart w:id="0" w:name="_GoBack"/>
      <w:bookmarkEnd w:id="0"/>
    </w:p>
    <w:tbl>
      <w:tblPr>
        <w:tblW w:w="14884" w:type="dxa"/>
        <w:tblLook w:val="04A0" w:firstRow="1" w:lastRow="0" w:firstColumn="1" w:lastColumn="0" w:noHBand="0" w:noVBand="1"/>
      </w:tblPr>
      <w:tblGrid>
        <w:gridCol w:w="10490"/>
        <w:gridCol w:w="4394"/>
      </w:tblGrid>
      <w:tr w:rsidR="00DD0054" w:rsidRPr="00346B25" w:rsidTr="00A66CF4">
        <w:tc>
          <w:tcPr>
            <w:tcW w:w="10490" w:type="dxa"/>
          </w:tcPr>
          <w:p w:rsidR="00DD0054" w:rsidRPr="00346B25" w:rsidRDefault="00DD0054" w:rsidP="00DD0054">
            <w:pPr>
              <w:jc w:val="both"/>
              <w:rPr>
                <w:bCs/>
              </w:rPr>
            </w:pPr>
          </w:p>
        </w:tc>
        <w:tc>
          <w:tcPr>
            <w:tcW w:w="4394" w:type="dxa"/>
          </w:tcPr>
          <w:p w:rsidR="00DD0054" w:rsidRPr="001A0CD3" w:rsidRDefault="00DD0054" w:rsidP="00DD0054">
            <w:pPr>
              <w:jc w:val="both"/>
              <w:rPr>
                <w:bCs/>
              </w:rPr>
            </w:pPr>
            <w:r w:rsidRPr="001A0CD3">
              <w:rPr>
                <w:bCs/>
              </w:rPr>
              <w:t xml:space="preserve">Приложение </w:t>
            </w:r>
          </w:p>
          <w:p w:rsidR="00DD0054" w:rsidRPr="001A0CD3" w:rsidRDefault="00DD0054" w:rsidP="00DD0054">
            <w:pPr>
              <w:jc w:val="both"/>
              <w:rPr>
                <w:bCs/>
              </w:rPr>
            </w:pPr>
            <w:r w:rsidRPr="001A0CD3">
              <w:rPr>
                <w:bCs/>
              </w:rPr>
              <w:t>к распоряжению администрации</w:t>
            </w:r>
          </w:p>
          <w:p w:rsidR="00DD0054" w:rsidRPr="001A0CD3" w:rsidRDefault="00DD0054" w:rsidP="00DD0054">
            <w:pPr>
              <w:jc w:val="both"/>
              <w:rPr>
                <w:bCs/>
              </w:rPr>
            </w:pPr>
            <w:r w:rsidRPr="001A0CD3">
              <w:rPr>
                <w:bCs/>
              </w:rPr>
              <w:t xml:space="preserve">Московского </w:t>
            </w:r>
            <w:r w:rsidR="009A4ED3" w:rsidRPr="001A0CD3">
              <w:rPr>
                <w:bCs/>
              </w:rPr>
              <w:t>района Санкт</w:t>
            </w:r>
            <w:r w:rsidRPr="001A0CD3">
              <w:rPr>
                <w:bCs/>
              </w:rPr>
              <w:t xml:space="preserve">-Петербурга </w:t>
            </w:r>
          </w:p>
          <w:p w:rsidR="00DD0054" w:rsidRPr="001A0CD3" w:rsidRDefault="00DD0054" w:rsidP="00DD0054">
            <w:pPr>
              <w:jc w:val="both"/>
              <w:rPr>
                <w:bCs/>
              </w:rPr>
            </w:pPr>
          </w:p>
          <w:p w:rsidR="00DD0054" w:rsidRPr="00346B25" w:rsidRDefault="00DD0054" w:rsidP="00DD0054">
            <w:pPr>
              <w:jc w:val="both"/>
              <w:rPr>
                <w:bCs/>
              </w:rPr>
            </w:pPr>
            <w:r w:rsidRPr="001A0CD3">
              <w:rPr>
                <w:bCs/>
              </w:rPr>
              <w:t xml:space="preserve">от </w:t>
            </w:r>
            <w:r w:rsidRPr="00A66CF4">
              <w:rPr>
                <w:bCs/>
              </w:rPr>
              <w:t>____________________ № ________</w:t>
            </w:r>
          </w:p>
        </w:tc>
      </w:tr>
    </w:tbl>
    <w:p w:rsidR="00DD0054" w:rsidRPr="00346B25" w:rsidRDefault="00DD0054" w:rsidP="00DD0054">
      <w:pPr>
        <w:jc w:val="both"/>
        <w:rPr>
          <w:b/>
          <w:bCs/>
        </w:rPr>
      </w:pPr>
    </w:p>
    <w:p w:rsidR="00891A75" w:rsidRDefault="00891A75" w:rsidP="00A848F4">
      <w:pPr>
        <w:tabs>
          <w:tab w:val="left" w:pos="14601"/>
        </w:tabs>
        <w:ind w:right="394"/>
        <w:jc w:val="center"/>
        <w:rPr>
          <w:b/>
          <w:sz w:val="22"/>
          <w:szCs w:val="22"/>
        </w:rPr>
      </w:pPr>
    </w:p>
    <w:p w:rsidR="00A848F4" w:rsidRDefault="00A848F4" w:rsidP="00A848F4">
      <w:pPr>
        <w:tabs>
          <w:tab w:val="left" w:pos="14601"/>
        </w:tabs>
        <w:ind w:right="39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ПЕРЕЧЕНЬ</w:t>
      </w:r>
      <w:r w:rsidRPr="00697DE3">
        <w:rPr>
          <w:b/>
          <w:sz w:val="22"/>
          <w:szCs w:val="22"/>
        </w:rPr>
        <w:br/>
        <w:t>мест</w:t>
      </w:r>
      <w:r>
        <w:rPr>
          <w:b/>
          <w:sz w:val="22"/>
          <w:szCs w:val="22"/>
        </w:rPr>
        <w:t xml:space="preserve"> проведения </w:t>
      </w:r>
      <w:r w:rsidRPr="00697DE3">
        <w:rPr>
          <w:b/>
          <w:sz w:val="22"/>
          <w:szCs w:val="22"/>
        </w:rPr>
        <w:t>уличных выступлений на территории Моско</w:t>
      </w:r>
      <w:r>
        <w:rPr>
          <w:b/>
          <w:sz w:val="22"/>
          <w:szCs w:val="22"/>
        </w:rPr>
        <w:t>вского района Санкт-Петербурга</w:t>
      </w:r>
    </w:p>
    <w:p w:rsidR="00A848F4" w:rsidRPr="00697DE3" w:rsidRDefault="00A848F4" w:rsidP="00A848F4">
      <w:pPr>
        <w:tabs>
          <w:tab w:val="left" w:pos="14601"/>
        </w:tabs>
        <w:ind w:right="394"/>
        <w:jc w:val="center"/>
        <w:rPr>
          <w:b/>
          <w:sz w:val="22"/>
          <w:szCs w:val="22"/>
        </w:rPr>
      </w:pP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826"/>
        <w:gridCol w:w="3402"/>
        <w:gridCol w:w="5244"/>
        <w:gridCol w:w="1560"/>
      </w:tblGrid>
      <w:tr w:rsidR="00A848F4" w:rsidRPr="005F6D52" w:rsidTr="00FC1079">
        <w:trPr>
          <w:tblHeader/>
        </w:trPr>
        <w:tc>
          <w:tcPr>
            <w:tcW w:w="562" w:type="dxa"/>
            <w:shd w:val="clear" w:color="auto" w:fill="auto"/>
          </w:tcPr>
          <w:p w:rsidR="00A848F4" w:rsidRPr="005F6D52" w:rsidRDefault="00A848F4" w:rsidP="00365689">
            <w:pPr>
              <w:ind w:left="-120" w:right="-104"/>
              <w:jc w:val="center"/>
              <w:rPr>
                <w:b/>
              </w:rPr>
            </w:pPr>
            <w:r w:rsidRPr="005F6D52">
              <w:rPr>
                <w:b/>
              </w:rPr>
              <w:t>№</w:t>
            </w:r>
          </w:p>
          <w:p w:rsidR="00A848F4" w:rsidRPr="005F6D52" w:rsidRDefault="00A848F4" w:rsidP="00365689">
            <w:pPr>
              <w:ind w:left="-120" w:right="-104"/>
              <w:jc w:val="center"/>
              <w:rPr>
                <w:b/>
              </w:rPr>
            </w:pPr>
            <w:proofErr w:type="gramStart"/>
            <w:r w:rsidRPr="005F6D52">
              <w:rPr>
                <w:b/>
              </w:rPr>
              <w:t>п</w:t>
            </w:r>
            <w:proofErr w:type="gramEnd"/>
            <w:r w:rsidRPr="005F6D52">
              <w:rPr>
                <w:b/>
                <w:lang w:val="en-US"/>
              </w:rPr>
              <w:t>/п</w:t>
            </w:r>
          </w:p>
        </w:tc>
        <w:tc>
          <w:tcPr>
            <w:tcW w:w="4826" w:type="dxa"/>
            <w:shd w:val="clear" w:color="auto" w:fill="auto"/>
          </w:tcPr>
          <w:p w:rsidR="00A848F4" w:rsidRPr="005F6D52" w:rsidRDefault="00A848F4" w:rsidP="00365689">
            <w:pPr>
              <w:jc w:val="center"/>
              <w:rPr>
                <w:b/>
              </w:rPr>
            </w:pPr>
            <w:r w:rsidRPr="005F6D52">
              <w:rPr>
                <w:b/>
              </w:rPr>
              <w:t>Описание</w:t>
            </w:r>
          </w:p>
          <w:p w:rsidR="00A848F4" w:rsidRPr="005F6D52" w:rsidRDefault="00A848F4" w:rsidP="00365689">
            <w:pPr>
              <w:jc w:val="center"/>
              <w:rPr>
                <w:b/>
              </w:rPr>
            </w:pPr>
            <w:r w:rsidRPr="005F6D52">
              <w:rPr>
                <w:b/>
              </w:rPr>
              <w:t>места проведения уличных выступлений</w:t>
            </w:r>
          </w:p>
        </w:tc>
        <w:tc>
          <w:tcPr>
            <w:tcW w:w="3402" w:type="dxa"/>
          </w:tcPr>
          <w:p w:rsidR="00A848F4" w:rsidRPr="005F6D52" w:rsidRDefault="00A848F4" w:rsidP="00365689">
            <w:pPr>
              <w:ind w:left="-101" w:right="-108"/>
              <w:jc w:val="center"/>
              <w:rPr>
                <w:b/>
              </w:rPr>
            </w:pPr>
            <w:r w:rsidRPr="005F6D52">
              <w:rPr>
                <w:b/>
              </w:rPr>
              <w:t>Географические координаты (широта, долгота) условной точки места проведения уличного выступления</w:t>
            </w:r>
          </w:p>
        </w:tc>
        <w:tc>
          <w:tcPr>
            <w:tcW w:w="5244" w:type="dxa"/>
            <w:shd w:val="clear" w:color="auto" w:fill="auto"/>
          </w:tcPr>
          <w:p w:rsidR="00A848F4" w:rsidRPr="005F6D52" w:rsidRDefault="00A848F4" w:rsidP="00365689">
            <w:pPr>
              <w:jc w:val="center"/>
              <w:rPr>
                <w:b/>
              </w:rPr>
            </w:pPr>
            <w:r w:rsidRPr="005F6D52">
              <w:rPr>
                <w:b/>
              </w:rPr>
              <w:t>Графическое изображение места выступления</w:t>
            </w:r>
          </w:p>
        </w:tc>
        <w:tc>
          <w:tcPr>
            <w:tcW w:w="1560" w:type="dxa"/>
            <w:shd w:val="clear" w:color="auto" w:fill="auto"/>
          </w:tcPr>
          <w:p w:rsidR="00A848F4" w:rsidRPr="005F6D52" w:rsidRDefault="00A848F4" w:rsidP="00365689">
            <w:pPr>
              <w:ind w:right="-45"/>
              <w:jc w:val="center"/>
              <w:rPr>
                <w:b/>
              </w:rPr>
            </w:pPr>
            <w:r w:rsidRPr="005F6D52">
              <w:rPr>
                <w:b/>
              </w:rPr>
              <w:t xml:space="preserve">Временной </w:t>
            </w:r>
          </w:p>
          <w:p w:rsidR="00A848F4" w:rsidRPr="005F6D52" w:rsidRDefault="00A848F4" w:rsidP="00365689">
            <w:pPr>
              <w:ind w:right="-45"/>
              <w:jc w:val="center"/>
              <w:rPr>
                <w:b/>
              </w:rPr>
            </w:pPr>
            <w:r w:rsidRPr="005F6D52">
              <w:rPr>
                <w:b/>
              </w:rPr>
              <w:t>интервал</w:t>
            </w:r>
          </w:p>
        </w:tc>
      </w:tr>
      <w:tr w:rsidR="00A848F4" w:rsidRPr="005F6D52" w:rsidTr="00FC1079">
        <w:trPr>
          <w:trHeight w:val="527"/>
        </w:trPr>
        <w:tc>
          <w:tcPr>
            <w:tcW w:w="15594" w:type="dxa"/>
            <w:gridSpan w:val="5"/>
            <w:shd w:val="clear" w:color="auto" w:fill="auto"/>
            <w:vAlign w:val="center"/>
          </w:tcPr>
          <w:p w:rsidR="00A848F4" w:rsidRDefault="00A848F4" w:rsidP="00365689">
            <w:pPr>
              <w:jc w:val="center"/>
              <w:rPr>
                <w:b/>
              </w:rPr>
            </w:pPr>
            <w:r w:rsidRPr="005F6D52">
              <w:rPr>
                <w:b/>
              </w:rPr>
              <w:t xml:space="preserve">1.  Места выступлений, где не допускается проведение уличных выступлений с использованием звукоусиливающей аппаратуры, </w:t>
            </w:r>
          </w:p>
          <w:p w:rsidR="00A848F4" w:rsidRPr="005F6D52" w:rsidRDefault="00A848F4" w:rsidP="00365689">
            <w:pPr>
              <w:jc w:val="center"/>
              <w:rPr>
                <w:b/>
              </w:rPr>
            </w:pPr>
            <w:r w:rsidRPr="005F6D52">
              <w:rPr>
                <w:b/>
              </w:rPr>
              <w:t>а также игра на ударных музыкальных инструментах («Тихие» места)</w:t>
            </w:r>
          </w:p>
        </w:tc>
      </w:tr>
      <w:tr w:rsidR="00A848F4" w:rsidRPr="005F6D52" w:rsidTr="00FC1079">
        <w:tc>
          <w:tcPr>
            <w:tcW w:w="562" w:type="dxa"/>
            <w:shd w:val="clear" w:color="auto" w:fill="auto"/>
          </w:tcPr>
          <w:p w:rsidR="00A848F4" w:rsidRPr="00174EE6" w:rsidRDefault="00A848F4" w:rsidP="0036568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</w:t>
            </w:r>
          </w:p>
        </w:tc>
        <w:tc>
          <w:tcPr>
            <w:tcW w:w="4826" w:type="dxa"/>
            <w:shd w:val="clear" w:color="auto" w:fill="auto"/>
          </w:tcPr>
          <w:p w:rsidR="00A848F4" w:rsidRPr="005F6D52" w:rsidRDefault="00A848F4" w:rsidP="00365689">
            <w:pPr>
              <w:ind w:right="-17"/>
              <w:rPr>
                <w:spacing w:val="-4"/>
              </w:rPr>
            </w:pPr>
            <w:r w:rsidRPr="005F6D52">
              <w:rPr>
                <w:spacing w:val="-4"/>
              </w:rPr>
              <w:t>Московский парк Победы:</w:t>
            </w:r>
          </w:p>
          <w:p w:rsidR="00A848F4" w:rsidRDefault="00A848F4" w:rsidP="00365689">
            <w:pPr>
              <w:ind w:right="-17"/>
              <w:rPr>
                <w:spacing w:val="-4"/>
              </w:rPr>
            </w:pPr>
            <w:r w:rsidRPr="005F6D52">
              <w:rPr>
                <w:spacing w:val="-4"/>
              </w:rPr>
              <w:t xml:space="preserve">площадка </w:t>
            </w:r>
            <w:r>
              <w:rPr>
                <w:spacing w:val="-4"/>
              </w:rPr>
              <w:t>рядом со</w:t>
            </w:r>
            <w:r w:rsidRPr="005F6D52">
              <w:rPr>
                <w:spacing w:val="-4"/>
              </w:rPr>
              <w:t xml:space="preserve"> зданием филиала </w:t>
            </w:r>
          </w:p>
          <w:p w:rsidR="00A848F4" w:rsidRDefault="00A848F4" w:rsidP="00365689">
            <w:pPr>
              <w:ind w:right="-17"/>
              <w:rPr>
                <w:spacing w:val="-4"/>
              </w:rPr>
            </w:pPr>
            <w:r w:rsidRPr="005F6D52">
              <w:rPr>
                <w:spacing w:val="-4"/>
              </w:rPr>
              <w:t>СПб ГБУК «Санкт-Петербургский Государственный мемориальный музей обороны и блокады Ленинграда»</w:t>
            </w:r>
          </w:p>
          <w:p w:rsidR="00A848F4" w:rsidRPr="005F6D52" w:rsidRDefault="00A848F4" w:rsidP="00365689">
            <w:pPr>
              <w:ind w:right="-17"/>
              <w:rPr>
                <w:spacing w:val="-4"/>
              </w:rPr>
            </w:pPr>
            <w:proofErr w:type="gramStart"/>
            <w:r w:rsidRPr="005F6D52">
              <w:t>(Санкт-Петербург, Московский пр., д.188а, лит.</w:t>
            </w:r>
            <w:proofErr w:type="gramEnd"/>
            <w:r w:rsidRPr="005F6D52">
              <w:t xml:space="preserve"> </w:t>
            </w:r>
            <w:proofErr w:type="gramStart"/>
            <w:r w:rsidRPr="005F6D52">
              <w:t>АБ)</w:t>
            </w:r>
            <w:proofErr w:type="gramEnd"/>
          </w:p>
        </w:tc>
        <w:tc>
          <w:tcPr>
            <w:tcW w:w="3402" w:type="dxa"/>
          </w:tcPr>
          <w:p w:rsidR="00A848F4" w:rsidRDefault="00A848F4" w:rsidP="00365689">
            <w:r>
              <w:t>114310.00:86613.66 (МСК-64)</w:t>
            </w:r>
          </w:p>
          <w:p w:rsidR="00A848F4" w:rsidRPr="00EF7187" w:rsidRDefault="00A848F4" w:rsidP="00365689">
            <w:pPr>
              <w:rPr>
                <w:lang w:val="en-US"/>
              </w:rPr>
            </w:pPr>
            <w:r>
              <w:rPr>
                <w:lang w:val="en-US"/>
              </w:rPr>
              <w:t>30.3256049884</w:t>
            </w:r>
            <w:r>
              <w:t>:59.8670357674 (</w:t>
            </w:r>
            <w:r>
              <w:rPr>
                <w:lang w:val="en-US"/>
              </w:rPr>
              <w:t>WGS-84)</w:t>
            </w:r>
          </w:p>
        </w:tc>
        <w:tc>
          <w:tcPr>
            <w:tcW w:w="5244" w:type="dxa"/>
            <w:shd w:val="clear" w:color="auto" w:fill="auto"/>
          </w:tcPr>
          <w:p w:rsidR="00A848F4" w:rsidRDefault="00C65ED1" w:rsidP="00365689">
            <w:r>
              <w:t>Схема</w:t>
            </w:r>
            <w:r w:rsidR="00A848F4" w:rsidRPr="005F6D52">
              <w:t xml:space="preserve"> </w:t>
            </w:r>
            <w:r>
              <w:t xml:space="preserve">1 </w:t>
            </w:r>
            <w:r w:rsidR="00A848F4">
              <w:t xml:space="preserve"> </w:t>
            </w:r>
            <w:r w:rsidR="00A848F4" w:rsidRPr="005F6D52">
              <w:t>(графический объект – карта территории, на которой расположено место выступления с обозначением его границ в виде окружности радиусом 1 м от условной точки)</w:t>
            </w:r>
          </w:p>
          <w:p w:rsidR="00A848F4" w:rsidRPr="00636962" w:rsidRDefault="00A848F4" w:rsidP="00365689">
            <w:r>
              <w:rPr>
                <w:noProof/>
              </w:rPr>
              <w:drawing>
                <wp:inline distT="0" distB="0" distL="0" distR="0" wp14:anchorId="22D87392" wp14:editId="64D6621B">
                  <wp:extent cx="2924175" cy="1933575"/>
                  <wp:effectExtent l="0" t="0" r="9525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t="13843" b="3502"/>
                          <a:stretch/>
                        </pic:blipFill>
                        <pic:spPr bwMode="auto">
                          <a:xfrm>
                            <a:off x="0" y="0"/>
                            <a:ext cx="2924175" cy="1933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</w:tcPr>
          <w:p w:rsidR="00A848F4" w:rsidRPr="00ED02F9" w:rsidRDefault="00A848F4" w:rsidP="00365689">
            <w:pPr>
              <w:ind w:left="-101" w:right="-107"/>
              <w:jc w:val="center"/>
            </w:pPr>
            <w:r w:rsidRPr="00ED02F9">
              <w:t>10.00-22.00</w:t>
            </w:r>
          </w:p>
          <w:p w:rsidR="00A848F4" w:rsidRPr="005C7206" w:rsidRDefault="00A848F4" w:rsidP="00365689">
            <w:pPr>
              <w:ind w:left="-101" w:right="-107"/>
              <w:jc w:val="center"/>
            </w:pPr>
            <w:r w:rsidRPr="005C7206">
              <w:t>(</w:t>
            </w:r>
            <w:r>
              <w:t xml:space="preserve">будние дни, выходные </w:t>
            </w:r>
            <w:r w:rsidR="00C65ED1">
              <w:t xml:space="preserve">             </w:t>
            </w:r>
            <w:r>
              <w:t>и праздничные дни)</w:t>
            </w:r>
          </w:p>
        </w:tc>
      </w:tr>
    </w:tbl>
    <w:p w:rsidR="00A848F4" w:rsidRDefault="00A848F4">
      <w:r>
        <w:br w:type="page"/>
      </w: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826"/>
        <w:gridCol w:w="3402"/>
        <w:gridCol w:w="5244"/>
        <w:gridCol w:w="1560"/>
      </w:tblGrid>
      <w:tr w:rsidR="00A848F4" w:rsidRPr="005C7206" w:rsidTr="00365689">
        <w:tc>
          <w:tcPr>
            <w:tcW w:w="562" w:type="dxa"/>
            <w:shd w:val="clear" w:color="auto" w:fill="auto"/>
          </w:tcPr>
          <w:p w:rsidR="00A848F4" w:rsidRPr="00174EE6" w:rsidRDefault="00A848F4" w:rsidP="0036568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1.2</w:t>
            </w:r>
          </w:p>
        </w:tc>
        <w:tc>
          <w:tcPr>
            <w:tcW w:w="4826" w:type="dxa"/>
            <w:shd w:val="clear" w:color="auto" w:fill="auto"/>
          </w:tcPr>
          <w:p w:rsidR="00AD4AB7" w:rsidRDefault="00A848F4" w:rsidP="00365689">
            <w:r w:rsidRPr="005F6D52">
              <w:t xml:space="preserve">Северная роща </w:t>
            </w:r>
          </w:p>
          <w:p w:rsidR="00A848F4" w:rsidRPr="005F6D52" w:rsidRDefault="00A848F4" w:rsidP="00365689">
            <w:r w:rsidRPr="005F6D52">
              <w:t>(Сан</w:t>
            </w:r>
            <w:r w:rsidR="00891A75">
              <w:t xml:space="preserve">кт-Петербург, </w:t>
            </w:r>
            <w:proofErr w:type="spellStart"/>
            <w:r w:rsidR="00891A75">
              <w:t>Типанова</w:t>
            </w:r>
            <w:proofErr w:type="spellEnd"/>
            <w:r w:rsidR="00891A75">
              <w:t xml:space="preserve"> ул., участок </w:t>
            </w:r>
            <w:r w:rsidRPr="005F6D52">
              <w:t>27)</w:t>
            </w:r>
          </w:p>
        </w:tc>
        <w:tc>
          <w:tcPr>
            <w:tcW w:w="3402" w:type="dxa"/>
          </w:tcPr>
          <w:p w:rsidR="00A848F4" w:rsidRDefault="00A848F4" w:rsidP="00365689">
            <w:r>
              <w:t>114162.72:85176.28 (МСК-64)</w:t>
            </w:r>
          </w:p>
          <w:p w:rsidR="00A848F4" w:rsidRPr="005F6D52" w:rsidRDefault="00A848F4" w:rsidP="00365689">
            <w:r>
              <w:rPr>
                <w:lang w:val="en-US"/>
              </w:rPr>
              <w:t>30.32</w:t>
            </w:r>
            <w:r>
              <w:t>28512237:59.8541407460 (</w:t>
            </w:r>
            <w:r>
              <w:rPr>
                <w:lang w:val="en-US"/>
              </w:rPr>
              <w:t>WGS-84)</w:t>
            </w:r>
          </w:p>
        </w:tc>
        <w:tc>
          <w:tcPr>
            <w:tcW w:w="5244" w:type="dxa"/>
            <w:shd w:val="clear" w:color="auto" w:fill="auto"/>
          </w:tcPr>
          <w:p w:rsidR="00A848F4" w:rsidRDefault="00891A75" w:rsidP="00365689">
            <w:r>
              <w:t>Схема</w:t>
            </w:r>
            <w:r w:rsidR="00A848F4" w:rsidRPr="005F6D52">
              <w:t xml:space="preserve"> </w:t>
            </w:r>
            <w:r>
              <w:t xml:space="preserve">2 </w:t>
            </w:r>
            <w:r w:rsidR="00A848F4" w:rsidRPr="005F6D52">
              <w:t>(графический объект – карта территории, на которой расположено место выступления с обозначением его границ в виде окружности радиусом 1 м от условной точки)</w:t>
            </w:r>
          </w:p>
          <w:p w:rsidR="00A848F4" w:rsidRPr="00636962" w:rsidRDefault="00A848F4" w:rsidP="00365689">
            <w:r>
              <w:rPr>
                <w:noProof/>
              </w:rPr>
              <w:drawing>
                <wp:inline distT="0" distB="0" distL="0" distR="0" wp14:anchorId="4AE11CA8" wp14:editId="39153D23">
                  <wp:extent cx="2924175" cy="1924050"/>
                  <wp:effectExtent l="0" t="0" r="9525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t="13844" b="3908"/>
                          <a:stretch/>
                        </pic:blipFill>
                        <pic:spPr bwMode="auto">
                          <a:xfrm>
                            <a:off x="0" y="0"/>
                            <a:ext cx="2924175" cy="1924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</w:tcPr>
          <w:p w:rsidR="00A848F4" w:rsidRPr="00402ABD" w:rsidRDefault="00A848F4" w:rsidP="00365689">
            <w:pPr>
              <w:ind w:left="-101" w:right="-107"/>
              <w:jc w:val="center"/>
            </w:pPr>
            <w:r w:rsidRPr="00402ABD">
              <w:t>10.00-22.00</w:t>
            </w:r>
          </w:p>
          <w:p w:rsidR="00891A75" w:rsidRDefault="00A848F4" w:rsidP="00365689">
            <w:pPr>
              <w:ind w:left="-101" w:right="-107"/>
              <w:jc w:val="center"/>
            </w:pPr>
            <w:proofErr w:type="gramStart"/>
            <w:r w:rsidRPr="005C7206">
              <w:t>(</w:t>
            </w:r>
            <w:r>
              <w:t xml:space="preserve">будние дни, выходные </w:t>
            </w:r>
            <w:proofErr w:type="gramEnd"/>
          </w:p>
          <w:p w:rsidR="00A848F4" w:rsidRPr="005C7206" w:rsidRDefault="00A848F4" w:rsidP="00365689">
            <w:pPr>
              <w:ind w:left="-101" w:right="-107"/>
              <w:jc w:val="center"/>
            </w:pPr>
            <w:r>
              <w:t>и праздничные дни)</w:t>
            </w:r>
          </w:p>
        </w:tc>
      </w:tr>
      <w:tr w:rsidR="00A848F4" w:rsidRPr="005C7206" w:rsidTr="00365689">
        <w:tc>
          <w:tcPr>
            <w:tcW w:w="562" w:type="dxa"/>
            <w:shd w:val="clear" w:color="auto" w:fill="auto"/>
          </w:tcPr>
          <w:p w:rsidR="00A848F4" w:rsidRPr="00174EE6" w:rsidRDefault="00A848F4" w:rsidP="0036568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1.3</w:t>
            </w:r>
          </w:p>
        </w:tc>
        <w:tc>
          <w:tcPr>
            <w:tcW w:w="4826" w:type="dxa"/>
            <w:shd w:val="clear" w:color="auto" w:fill="auto"/>
          </w:tcPr>
          <w:p w:rsidR="00AD4AB7" w:rsidRDefault="00A848F4" w:rsidP="00365689">
            <w:r w:rsidRPr="005F6D52">
              <w:t>Южная роща</w:t>
            </w:r>
          </w:p>
          <w:p w:rsidR="00A848F4" w:rsidRPr="005F6D52" w:rsidRDefault="00A848F4" w:rsidP="00365689">
            <w:r w:rsidRPr="005F6D52">
              <w:t>(Сан</w:t>
            </w:r>
            <w:r w:rsidR="00891A75">
              <w:t xml:space="preserve">кт-Петербург, </w:t>
            </w:r>
            <w:proofErr w:type="spellStart"/>
            <w:r w:rsidR="00891A75">
              <w:t>Типанова</w:t>
            </w:r>
            <w:proofErr w:type="spellEnd"/>
            <w:r w:rsidR="00891A75">
              <w:t xml:space="preserve"> ул., участок </w:t>
            </w:r>
            <w:r w:rsidRPr="005F6D52">
              <w:t>28)</w:t>
            </w:r>
          </w:p>
        </w:tc>
        <w:tc>
          <w:tcPr>
            <w:tcW w:w="3402" w:type="dxa"/>
          </w:tcPr>
          <w:p w:rsidR="00A848F4" w:rsidRDefault="00A848F4" w:rsidP="00365689">
            <w:r>
              <w:t>114179.52:84721.70 (МСК-64)</w:t>
            </w:r>
          </w:p>
          <w:p w:rsidR="00A848F4" w:rsidRPr="005F6D52" w:rsidRDefault="00A848F4" w:rsidP="00365689">
            <w:r>
              <w:rPr>
                <w:lang w:val="en-US"/>
              </w:rPr>
              <w:t>30.32</w:t>
            </w:r>
            <w:r>
              <w:t>31114524:59.8500598339 (</w:t>
            </w:r>
            <w:r>
              <w:rPr>
                <w:lang w:val="en-US"/>
              </w:rPr>
              <w:t>WGS-84)</w:t>
            </w:r>
          </w:p>
        </w:tc>
        <w:tc>
          <w:tcPr>
            <w:tcW w:w="5244" w:type="dxa"/>
            <w:shd w:val="clear" w:color="auto" w:fill="auto"/>
          </w:tcPr>
          <w:p w:rsidR="00A848F4" w:rsidRDefault="00891A75" w:rsidP="00365689">
            <w:r>
              <w:t>Схема 3</w:t>
            </w:r>
            <w:r w:rsidR="00A848F4">
              <w:t xml:space="preserve"> </w:t>
            </w:r>
            <w:r w:rsidR="00A848F4" w:rsidRPr="005F6D52">
              <w:t>(графический объект – карта территории, на которой расположено место выступления с обозначением его границ в виде окружности радиусом 1 м от условной точки)</w:t>
            </w:r>
          </w:p>
          <w:p w:rsidR="00A848F4" w:rsidRPr="00636962" w:rsidRDefault="00A848F4" w:rsidP="00365689">
            <w:r>
              <w:rPr>
                <w:noProof/>
              </w:rPr>
              <w:drawing>
                <wp:inline distT="0" distB="0" distL="0" distR="0" wp14:anchorId="7ED734F6" wp14:editId="2117CBFD">
                  <wp:extent cx="2924175" cy="1943100"/>
                  <wp:effectExtent l="0" t="0" r="952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t="13436" b="3502"/>
                          <a:stretch/>
                        </pic:blipFill>
                        <pic:spPr bwMode="auto">
                          <a:xfrm>
                            <a:off x="0" y="0"/>
                            <a:ext cx="2924175" cy="1943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</w:tcPr>
          <w:p w:rsidR="00A848F4" w:rsidRPr="00402ABD" w:rsidRDefault="00A848F4" w:rsidP="00365689">
            <w:pPr>
              <w:ind w:left="-101" w:right="-107"/>
              <w:jc w:val="center"/>
            </w:pPr>
            <w:r w:rsidRPr="00402ABD">
              <w:t>10.00-22.00</w:t>
            </w:r>
          </w:p>
          <w:p w:rsidR="00891A75" w:rsidRDefault="00A848F4" w:rsidP="00365689">
            <w:pPr>
              <w:ind w:left="-101" w:right="-107"/>
              <w:jc w:val="center"/>
            </w:pPr>
            <w:proofErr w:type="gramStart"/>
            <w:r w:rsidRPr="005C7206">
              <w:t>(</w:t>
            </w:r>
            <w:r>
              <w:t xml:space="preserve">будние дни, выходные </w:t>
            </w:r>
            <w:proofErr w:type="gramEnd"/>
          </w:p>
          <w:p w:rsidR="00A848F4" w:rsidRPr="005C7206" w:rsidRDefault="00A848F4" w:rsidP="00365689">
            <w:pPr>
              <w:ind w:left="-101" w:right="-107"/>
              <w:jc w:val="center"/>
            </w:pPr>
            <w:r>
              <w:t>и праздничные дни)</w:t>
            </w:r>
          </w:p>
        </w:tc>
      </w:tr>
    </w:tbl>
    <w:p w:rsidR="00A848F4" w:rsidRDefault="00A848F4">
      <w:r>
        <w:br w:type="page"/>
      </w: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797"/>
        <w:gridCol w:w="3431"/>
        <w:gridCol w:w="5244"/>
        <w:gridCol w:w="1560"/>
      </w:tblGrid>
      <w:tr w:rsidR="00A848F4" w:rsidRPr="005C7206" w:rsidTr="0019376C">
        <w:tc>
          <w:tcPr>
            <w:tcW w:w="562" w:type="dxa"/>
            <w:shd w:val="clear" w:color="auto" w:fill="auto"/>
          </w:tcPr>
          <w:p w:rsidR="00A848F4" w:rsidRPr="00174EE6" w:rsidRDefault="00A848F4" w:rsidP="0036568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1.4</w:t>
            </w:r>
          </w:p>
        </w:tc>
        <w:tc>
          <w:tcPr>
            <w:tcW w:w="4797" w:type="dxa"/>
            <w:shd w:val="clear" w:color="auto" w:fill="auto"/>
          </w:tcPr>
          <w:p w:rsidR="00A848F4" w:rsidRPr="005F6D52" w:rsidRDefault="00A848F4" w:rsidP="00365689">
            <w:r w:rsidRPr="005F6D52">
              <w:t>Московский парк Победы:</w:t>
            </w:r>
          </w:p>
          <w:p w:rsidR="00A848F4" w:rsidRPr="005F6D52" w:rsidRDefault="00A848F4" w:rsidP="00365689">
            <w:r w:rsidRPr="005F6D52">
              <w:t>площадка у фонтана «Слава»</w:t>
            </w:r>
          </w:p>
          <w:p w:rsidR="00A848F4" w:rsidRPr="005F6D52" w:rsidRDefault="00A848F4" w:rsidP="00365689">
            <w:proofErr w:type="gramStart"/>
            <w:r w:rsidRPr="005F6D52">
              <w:t>(Санкт-Петербург, Московский пр., д.188а, лит.</w:t>
            </w:r>
            <w:proofErr w:type="gramEnd"/>
            <w:r w:rsidRPr="005F6D52">
              <w:t xml:space="preserve"> Ф)</w:t>
            </w:r>
          </w:p>
        </w:tc>
        <w:tc>
          <w:tcPr>
            <w:tcW w:w="3431" w:type="dxa"/>
          </w:tcPr>
          <w:p w:rsidR="00A848F4" w:rsidRDefault="00A848F4" w:rsidP="00365689">
            <w:r>
              <w:t>114131.36:86841.16 (МСК-64)</w:t>
            </w:r>
          </w:p>
          <w:p w:rsidR="00A848F4" w:rsidRPr="005F6D52" w:rsidRDefault="00A848F4" w:rsidP="00365689">
            <w:r>
              <w:rPr>
                <w:lang w:val="en-US"/>
              </w:rPr>
              <w:t>30.32</w:t>
            </w:r>
            <w:r>
              <w:t>24361487:59.8690855724 (</w:t>
            </w:r>
            <w:r>
              <w:rPr>
                <w:lang w:val="en-US"/>
              </w:rPr>
              <w:t>WGS-84)</w:t>
            </w:r>
          </w:p>
        </w:tc>
        <w:tc>
          <w:tcPr>
            <w:tcW w:w="5244" w:type="dxa"/>
            <w:shd w:val="clear" w:color="auto" w:fill="auto"/>
          </w:tcPr>
          <w:p w:rsidR="00A848F4" w:rsidRDefault="0019376C" w:rsidP="00365689">
            <w:r>
              <w:t>Схема 4</w:t>
            </w:r>
            <w:r w:rsidR="00A848F4">
              <w:t xml:space="preserve"> </w:t>
            </w:r>
            <w:r w:rsidR="00A848F4" w:rsidRPr="005F6D52">
              <w:t>(графический объект – карта территории, на которой расположено место выступления с обозначением его границ в виде окружности радиусом 1 м от условной точки)</w:t>
            </w:r>
          </w:p>
          <w:p w:rsidR="00A848F4" w:rsidRPr="00636962" w:rsidRDefault="00A848F4" w:rsidP="00365689">
            <w:r>
              <w:rPr>
                <w:noProof/>
              </w:rPr>
              <w:drawing>
                <wp:inline distT="0" distB="0" distL="0" distR="0" wp14:anchorId="714E1C13" wp14:editId="5C980627">
                  <wp:extent cx="2924175" cy="1943100"/>
                  <wp:effectExtent l="0" t="0" r="9525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t="13436" b="3502"/>
                          <a:stretch/>
                        </pic:blipFill>
                        <pic:spPr bwMode="auto">
                          <a:xfrm>
                            <a:off x="0" y="0"/>
                            <a:ext cx="2924175" cy="1943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</w:tcPr>
          <w:p w:rsidR="00A848F4" w:rsidRPr="00402ABD" w:rsidRDefault="00A848F4" w:rsidP="00365689">
            <w:pPr>
              <w:ind w:left="-101" w:right="-107"/>
              <w:jc w:val="center"/>
            </w:pPr>
            <w:r w:rsidRPr="00402ABD">
              <w:t>10.00-22.00</w:t>
            </w:r>
          </w:p>
          <w:p w:rsidR="0019376C" w:rsidRDefault="00A848F4" w:rsidP="00365689">
            <w:pPr>
              <w:ind w:left="-101" w:right="-107"/>
              <w:jc w:val="center"/>
            </w:pPr>
            <w:proofErr w:type="gramStart"/>
            <w:r w:rsidRPr="005C7206">
              <w:t>(</w:t>
            </w:r>
            <w:r>
              <w:t xml:space="preserve">будние дни, выходные </w:t>
            </w:r>
            <w:proofErr w:type="gramEnd"/>
          </w:p>
          <w:p w:rsidR="00A848F4" w:rsidRPr="005C7206" w:rsidRDefault="00A848F4" w:rsidP="00365689">
            <w:pPr>
              <w:ind w:left="-101" w:right="-107"/>
              <w:jc w:val="center"/>
            </w:pPr>
            <w:r>
              <w:t>и праздничные дни)</w:t>
            </w:r>
          </w:p>
        </w:tc>
      </w:tr>
      <w:tr w:rsidR="00A848F4" w:rsidRPr="005C7206" w:rsidTr="0019376C">
        <w:tc>
          <w:tcPr>
            <w:tcW w:w="562" w:type="dxa"/>
            <w:shd w:val="clear" w:color="auto" w:fill="auto"/>
          </w:tcPr>
          <w:p w:rsidR="00A848F4" w:rsidRPr="00174EE6" w:rsidRDefault="00A848F4" w:rsidP="0036568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1.5</w:t>
            </w:r>
          </w:p>
        </w:tc>
        <w:tc>
          <w:tcPr>
            <w:tcW w:w="4797" w:type="dxa"/>
            <w:shd w:val="clear" w:color="auto" w:fill="auto"/>
          </w:tcPr>
          <w:p w:rsidR="00A848F4" w:rsidRPr="005F6D52" w:rsidRDefault="00A848F4" w:rsidP="00365689">
            <w:r w:rsidRPr="005F6D52">
              <w:t>Московский парк Победы:</w:t>
            </w:r>
          </w:p>
          <w:p w:rsidR="00A848F4" w:rsidRDefault="00A848F4" w:rsidP="00365689">
            <w:r w:rsidRPr="005F6D52">
              <w:t xml:space="preserve">площадка на пешеходной дорожке </w:t>
            </w:r>
          </w:p>
          <w:p w:rsidR="00A848F4" w:rsidRDefault="00A848F4" w:rsidP="00365689">
            <w:pPr>
              <w:rPr>
                <w:spacing w:val="-4"/>
              </w:rPr>
            </w:pPr>
            <w:r w:rsidRPr="005F6D52">
              <w:t xml:space="preserve">от </w:t>
            </w:r>
            <w:r w:rsidR="0019376C">
              <w:t>станции метро</w:t>
            </w:r>
            <w:r w:rsidRPr="005F6D52">
              <w:t xml:space="preserve"> «Парк Победы» к </w:t>
            </w:r>
            <w:r w:rsidRPr="005F6D52">
              <w:rPr>
                <w:spacing w:val="-4"/>
              </w:rPr>
              <w:t xml:space="preserve">филиалу </w:t>
            </w:r>
          </w:p>
          <w:p w:rsidR="00A848F4" w:rsidRPr="005F6D52" w:rsidRDefault="00A848F4" w:rsidP="00365689">
            <w:r w:rsidRPr="005F6D52">
              <w:rPr>
                <w:spacing w:val="-4"/>
              </w:rPr>
              <w:t>СПб ГБУК «Санкт-Петербургский Государственный мемориальный музей обороны и блокады Ленинграда»</w:t>
            </w:r>
          </w:p>
        </w:tc>
        <w:tc>
          <w:tcPr>
            <w:tcW w:w="3431" w:type="dxa"/>
          </w:tcPr>
          <w:p w:rsidR="00A848F4" w:rsidRDefault="00A848F4" w:rsidP="00365689">
            <w:pPr>
              <w:ind w:right="-114"/>
            </w:pPr>
            <w:r>
              <w:t>114152.08:86588.04 (МСК-64)</w:t>
            </w:r>
          </w:p>
          <w:p w:rsidR="00A848F4" w:rsidRPr="005F6D52" w:rsidRDefault="00A848F4" w:rsidP="00365689">
            <w:pPr>
              <w:ind w:right="-114"/>
            </w:pPr>
            <w:r>
              <w:rPr>
                <w:lang w:val="en-US"/>
              </w:rPr>
              <w:t>30.32</w:t>
            </w:r>
            <w:r>
              <w:t>27840097:59.8668127415 (</w:t>
            </w:r>
            <w:r>
              <w:rPr>
                <w:lang w:val="en-US"/>
              </w:rPr>
              <w:t>WGS-84)</w:t>
            </w:r>
          </w:p>
        </w:tc>
        <w:tc>
          <w:tcPr>
            <w:tcW w:w="5244" w:type="dxa"/>
            <w:shd w:val="clear" w:color="auto" w:fill="auto"/>
          </w:tcPr>
          <w:p w:rsidR="00A848F4" w:rsidRDefault="0019376C" w:rsidP="00365689">
            <w:r>
              <w:t>Схема 5</w:t>
            </w:r>
            <w:r w:rsidR="00A848F4">
              <w:t xml:space="preserve"> </w:t>
            </w:r>
            <w:r w:rsidR="00A848F4" w:rsidRPr="005F6D52">
              <w:t>(графический объект – карта территории, на которой расположено место выступления с обозначением его границ в виде окружности радиусом 1 м от условной точки)</w:t>
            </w:r>
          </w:p>
          <w:p w:rsidR="00A848F4" w:rsidRPr="00636962" w:rsidRDefault="00A848F4" w:rsidP="00365689">
            <w:r>
              <w:rPr>
                <w:noProof/>
              </w:rPr>
              <w:drawing>
                <wp:inline distT="0" distB="0" distL="0" distR="0" wp14:anchorId="5438CE7A" wp14:editId="22560C78">
                  <wp:extent cx="2924175" cy="1933575"/>
                  <wp:effectExtent l="0" t="0" r="9525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t="13843" b="3502"/>
                          <a:stretch/>
                        </pic:blipFill>
                        <pic:spPr bwMode="auto">
                          <a:xfrm>
                            <a:off x="0" y="0"/>
                            <a:ext cx="2924175" cy="1933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</w:tcPr>
          <w:p w:rsidR="00A848F4" w:rsidRPr="00402ABD" w:rsidRDefault="00A848F4" w:rsidP="00365689">
            <w:pPr>
              <w:ind w:left="-101" w:right="-107"/>
              <w:jc w:val="center"/>
            </w:pPr>
            <w:r w:rsidRPr="00402ABD">
              <w:t>10.00-22.00</w:t>
            </w:r>
          </w:p>
          <w:p w:rsidR="00A848F4" w:rsidRPr="005C7206" w:rsidRDefault="00A848F4" w:rsidP="00365689">
            <w:pPr>
              <w:ind w:left="-101" w:right="-107"/>
              <w:jc w:val="center"/>
            </w:pPr>
            <w:r w:rsidRPr="005C7206">
              <w:t>(</w:t>
            </w:r>
            <w:r>
              <w:t xml:space="preserve">будние дни, выходные </w:t>
            </w:r>
            <w:r w:rsidR="0019376C">
              <w:t xml:space="preserve">           </w:t>
            </w:r>
            <w:r>
              <w:t>и праздничные дни)</w:t>
            </w:r>
          </w:p>
        </w:tc>
      </w:tr>
    </w:tbl>
    <w:p w:rsidR="00A848F4" w:rsidRDefault="00A848F4">
      <w:r>
        <w:br w:type="page"/>
      </w: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3266"/>
        <w:gridCol w:w="5244"/>
        <w:gridCol w:w="1560"/>
      </w:tblGrid>
      <w:tr w:rsidR="00A848F4" w:rsidRPr="005C7206" w:rsidTr="00365689">
        <w:tc>
          <w:tcPr>
            <w:tcW w:w="562" w:type="dxa"/>
            <w:shd w:val="clear" w:color="auto" w:fill="auto"/>
          </w:tcPr>
          <w:p w:rsidR="00A848F4" w:rsidRPr="00174EE6" w:rsidRDefault="00A848F4" w:rsidP="0036568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1.6</w:t>
            </w:r>
          </w:p>
        </w:tc>
        <w:tc>
          <w:tcPr>
            <w:tcW w:w="4962" w:type="dxa"/>
            <w:shd w:val="clear" w:color="auto" w:fill="auto"/>
          </w:tcPr>
          <w:p w:rsidR="00A848F4" w:rsidRPr="005F6D52" w:rsidRDefault="00A848F4" w:rsidP="00365689">
            <w:r w:rsidRPr="005F6D52">
              <w:t>Московский парк Победы:</w:t>
            </w:r>
          </w:p>
          <w:p w:rsidR="0019376C" w:rsidRDefault="00A848F4" w:rsidP="00365689">
            <w:proofErr w:type="gramStart"/>
            <w:r w:rsidRPr="005F6D52">
              <w:t xml:space="preserve">площадка перед </w:t>
            </w:r>
            <w:r>
              <w:t xml:space="preserve">объектом </w:t>
            </w:r>
            <w:r w:rsidRPr="005F6D52">
              <w:t>«</w:t>
            </w:r>
            <w:r w:rsidRPr="00784C77">
              <w:t>Павильон «Терраса»</w:t>
            </w:r>
            <w:r>
              <w:t xml:space="preserve"> </w:t>
            </w:r>
            <w:r w:rsidRPr="005F6D52">
              <w:t xml:space="preserve">(Санкт-Петербург, </w:t>
            </w:r>
            <w:proofErr w:type="gramEnd"/>
          </w:p>
          <w:p w:rsidR="00A848F4" w:rsidRPr="005F6D52" w:rsidRDefault="00A848F4" w:rsidP="00365689">
            <w:r w:rsidRPr="005F6D52">
              <w:t>Московский пр., д.188а, лит. А)</w:t>
            </w:r>
          </w:p>
        </w:tc>
        <w:tc>
          <w:tcPr>
            <w:tcW w:w="3266" w:type="dxa"/>
          </w:tcPr>
          <w:p w:rsidR="00A848F4" w:rsidRDefault="00A848F4" w:rsidP="00365689">
            <w:pPr>
              <w:ind w:right="-114"/>
            </w:pPr>
            <w:r>
              <w:t>114259.74:87095.61 (МСК-64)</w:t>
            </w:r>
          </w:p>
          <w:p w:rsidR="00A848F4" w:rsidRPr="005F6D52" w:rsidRDefault="00A848F4" w:rsidP="00365689">
            <w:pPr>
              <w:ind w:right="-114"/>
            </w:pPr>
            <w:r>
              <w:rPr>
                <w:lang w:val="en-US"/>
              </w:rPr>
              <w:t>30.32</w:t>
            </w:r>
            <w:r>
              <w:t>47500240:59.8713638106 (</w:t>
            </w:r>
            <w:r>
              <w:rPr>
                <w:lang w:val="en-US"/>
              </w:rPr>
              <w:t>WGS-84)</w:t>
            </w:r>
          </w:p>
        </w:tc>
        <w:tc>
          <w:tcPr>
            <w:tcW w:w="5244" w:type="dxa"/>
            <w:shd w:val="clear" w:color="auto" w:fill="auto"/>
          </w:tcPr>
          <w:p w:rsidR="00A848F4" w:rsidRDefault="00523264" w:rsidP="00365689">
            <w:r>
              <w:t>Схема 6</w:t>
            </w:r>
            <w:r w:rsidR="00A848F4">
              <w:t xml:space="preserve"> </w:t>
            </w:r>
            <w:r w:rsidR="00A848F4" w:rsidRPr="005F6D52">
              <w:t>(графический объект – карта территории, на которой расположено место выступления с обозначением его границ в виде окружности радиусом 1 м от условной точки)</w:t>
            </w:r>
          </w:p>
          <w:p w:rsidR="00A848F4" w:rsidRPr="00636962" w:rsidRDefault="00A848F4" w:rsidP="00365689">
            <w:r>
              <w:rPr>
                <w:noProof/>
              </w:rPr>
              <w:drawing>
                <wp:inline distT="0" distB="0" distL="0" distR="0" wp14:anchorId="6543C0A0" wp14:editId="7341B12F">
                  <wp:extent cx="2924175" cy="1933575"/>
                  <wp:effectExtent l="0" t="0" r="9525" b="952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t="13843" b="3502"/>
                          <a:stretch/>
                        </pic:blipFill>
                        <pic:spPr bwMode="auto">
                          <a:xfrm>
                            <a:off x="0" y="0"/>
                            <a:ext cx="2924175" cy="1933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</w:tcPr>
          <w:p w:rsidR="00A848F4" w:rsidRPr="00402ABD" w:rsidRDefault="00A848F4" w:rsidP="00365689">
            <w:pPr>
              <w:ind w:left="-101" w:right="-107"/>
              <w:jc w:val="center"/>
            </w:pPr>
            <w:r w:rsidRPr="00402ABD">
              <w:t>10.00-22.00</w:t>
            </w:r>
          </w:p>
          <w:p w:rsidR="00523264" w:rsidRDefault="00A848F4" w:rsidP="00365689">
            <w:pPr>
              <w:ind w:left="-101" w:right="-107"/>
              <w:jc w:val="center"/>
            </w:pPr>
            <w:proofErr w:type="gramStart"/>
            <w:r w:rsidRPr="005C7206">
              <w:t>(</w:t>
            </w:r>
            <w:r>
              <w:t xml:space="preserve">будние дни, выходные </w:t>
            </w:r>
            <w:proofErr w:type="gramEnd"/>
          </w:p>
          <w:p w:rsidR="00A848F4" w:rsidRPr="005C7206" w:rsidRDefault="00A848F4" w:rsidP="00365689">
            <w:pPr>
              <w:ind w:left="-101" w:right="-107"/>
              <w:jc w:val="center"/>
            </w:pPr>
            <w:r>
              <w:t>и праздничные дни)</w:t>
            </w:r>
          </w:p>
        </w:tc>
      </w:tr>
      <w:tr w:rsidR="00A848F4" w:rsidRPr="005C7206" w:rsidTr="00365689">
        <w:tc>
          <w:tcPr>
            <w:tcW w:w="562" w:type="dxa"/>
            <w:shd w:val="clear" w:color="auto" w:fill="auto"/>
          </w:tcPr>
          <w:p w:rsidR="00A848F4" w:rsidRPr="00174EE6" w:rsidRDefault="00A848F4" w:rsidP="0036568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1.7</w:t>
            </w:r>
          </w:p>
        </w:tc>
        <w:tc>
          <w:tcPr>
            <w:tcW w:w="4962" w:type="dxa"/>
            <w:shd w:val="clear" w:color="auto" w:fill="auto"/>
          </w:tcPr>
          <w:p w:rsidR="00A848F4" w:rsidRPr="005F6D52" w:rsidRDefault="00A848F4" w:rsidP="00365689">
            <w:proofErr w:type="spellStart"/>
            <w:r>
              <w:t>Рощинский</w:t>
            </w:r>
            <w:proofErr w:type="spellEnd"/>
            <w:r>
              <w:t xml:space="preserve"> сад</w:t>
            </w:r>
          </w:p>
        </w:tc>
        <w:tc>
          <w:tcPr>
            <w:tcW w:w="3266" w:type="dxa"/>
          </w:tcPr>
          <w:p w:rsidR="00A848F4" w:rsidRDefault="00A848F4" w:rsidP="00365689">
            <w:pPr>
              <w:ind w:right="-114"/>
            </w:pPr>
            <w:r>
              <w:t>114069.20:88469.78 (МСК-64)</w:t>
            </w:r>
          </w:p>
          <w:p w:rsidR="00A848F4" w:rsidRPr="005F6D52" w:rsidRDefault="00A848F4" w:rsidP="00365689">
            <w:pPr>
              <w:ind w:right="-114"/>
            </w:pPr>
            <w:r>
              <w:rPr>
                <w:lang w:val="en-US"/>
              </w:rPr>
              <w:t>30.32</w:t>
            </w:r>
            <w:r>
              <w:t>14675454:59.8837062479 (</w:t>
            </w:r>
            <w:r>
              <w:rPr>
                <w:lang w:val="en-US"/>
              </w:rPr>
              <w:t>WGS-84)</w:t>
            </w:r>
          </w:p>
        </w:tc>
        <w:tc>
          <w:tcPr>
            <w:tcW w:w="5244" w:type="dxa"/>
            <w:shd w:val="clear" w:color="auto" w:fill="auto"/>
          </w:tcPr>
          <w:p w:rsidR="00A848F4" w:rsidRDefault="00523264" w:rsidP="00365689">
            <w:r>
              <w:t>Схема 7</w:t>
            </w:r>
            <w:r w:rsidR="00A848F4">
              <w:t xml:space="preserve"> </w:t>
            </w:r>
            <w:r w:rsidR="00A848F4" w:rsidRPr="005F6D52">
              <w:t>(графический объект – карта территории, на которой расположено место выступления с обозначением его границ в виде окружности радиусом 1 м от условной точки)</w:t>
            </w:r>
          </w:p>
          <w:p w:rsidR="00A848F4" w:rsidRPr="00636962" w:rsidRDefault="00A848F4" w:rsidP="00365689">
            <w:r>
              <w:rPr>
                <w:noProof/>
              </w:rPr>
              <w:drawing>
                <wp:inline distT="0" distB="0" distL="0" distR="0" wp14:anchorId="3A3749F7" wp14:editId="761D662A">
                  <wp:extent cx="2924175" cy="1933575"/>
                  <wp:effectExtent l="0" t="0" r="9525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t="13843" b="3502"/>
                          <a:stretch/>
                        </pic:blipFill>
                        <pic:spPr bwMode="auto">
                          <a:xfrm>
                            <a:off x="0" y="0"/>
                            <a:ext cx="2924175" cy="1933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</w:tcPr>
          <w:p w:rsidR="00A848F4" w:rsidRPr="00402ABD" w:rsidRDefault="00A848F4" w:rsidP="00365689">
            <w:pPr>
              <w:ind w:left="-101" w:right="-107"/>
              <w:jc w:val="center"/>
            </w:pPr>
            <w:r w:rsidRPr="00402ABD">
              <w:t>10.00-22.00</w:t>
            </w:r>
          </w:p>
          <w:p w:rsidR="00523264" w:rsidRDefault="00A848F4" w:rsidP="00365689">
            <w:pPr>
              <w:ind w:left="-101" w:right="-107"/>
              <w:jc w:val="center"/>
            </w:pPr>
            <w:proofErr w:type="gramStart"/>
            <w:r w:rsidRPr="005C7206">
              <w:t>(</w:t>
            </w:r>
            <w:r>
              <w:t xml:space="preserve">будние дни, выходные </w:t>
            </w:r>
            <w:proofErr w:type="gramEnd"/>
          </w:p>
          <w:p w:rsidR="00A848F4" w:rsidRPr="005C7206" w:rsidRDefault="00A848F4" w:rsidP="00365689">
            <w:pPr>
              <w:ind w:left="-101" w:right="-107"/>
              <w:jc w:val="center"/>
            </w:pPr>
            <w:r>
              <w:t>и праздничные дни)</w:t>
            </w:r>
          </w:p>
        </w:tc>
      </w:tr>
    </w:tbl>
    <w:p w:rsidR="00A848F4" w:rsidRDefault="00A848F4">
      <w:r>
        <w:br w:type="page"/>
      </w: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3266"/>
        <w:gridCol w:w="5244"/>
        <w:gridCol w:w="1560"/>
      </w:tblGrid>
      <w:tr w:rsidR="00A848F4" w:rsidRPr="005C7206" w:rsidTr="00365689">
        <w:tc>
          <w:tcPr>
            <w:tcW w:w="562" w:type="dxa"/>
            <w:shd w:val="clear" w:color="auto" w:fill="auto"/>
          </w:tcPr>
          <w:p w:rsidR="00A848F4" w:rsidRPr="00174EE6" w:rsidRDefault="00A848F4" w:rsidP="0036568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1.8</w:t>
            </w:r>
          </w:p>
        </w:tc>
        <w:tc>
          <w:tcPr>
            <w:tcW w:w="4962" w:type="dxa"/>
            <w:shd w:val="clear" w:color="auto" w:fill="auto"/>
          </w:tcPr>
          <w:p w:rsidR="00A848F4" w:rsidRDefault="00A848F4" w:rsidP="00365689">
            <w:proofErr w:type="spellStart"/>
            <w:r w:rsidRPr="005F6D52">
              <w:t>Пулковский</w:t>
            </w:r>
            <w:proofErr w:type="spellEnd"/>
            <w:r w:rsidRPr="005F6D52">
              <w:t xml:space="preserve"> парк</w:t>
            </w:r>
            <w:r>
              <w:t>:</w:t>
            </w:r>
          </w:p>
          <w:p w:rsidR="00A848F4" w:rsidRPr="005F6D52" w:rsidRDefault="00A848F4" w:rsidP="00365689">
            <w:r>
              <w:t>рядом с площадью Победы</w:t>
            </w:r>
          </w:p>
        </w:tc>
        <w:tc>
          <w:tcPr>
            <w:tcW w:w="3266" w:type="dxa"/>
          </w:tcPr>
          <w:p w:rsidR="00A848F4" w:rsidRDefault="00A848F4" w:rsidP="00365689">
            <w:pPr>
              <w:ind w:right="-114"/>
            </w:pPr>
            <w:r>
              <w:t>114201.92:83655.74 (МСК-64)</w:t>
            </w:r>
          </w:p>
          <w:p w:rsidR="00A848F4" w:rsidRPr="005F6D52" w:rsidRDefault="00A848F4" w:rsidP="00365689">
            <w:pPr>
              <w:ind w:right="-114"/>
            </w:pPr>
            <w:r>
              <w:rPr>
                <w:lang w:val="en-US"/>
              </w:rPr>
              <w:t>30.32</w:t>
            </w:r>
            <w:r>
              <w:t>34183238:59.8404910976 (</w:t>
            </w:r>
            <w:r>
              <w:rPr>
                <w:lang w:val="en-US"/>
              </w:rPr>
              <w:t>WGS-84)</w:t>
            </w:r>
          </w:p>
        </w:tc>
        <w:tc>
          <w:tcPr>
            <w:tcW w:w="5244" w:type="dxa"/>
            <w:shd w:val="clear" w:color="auto" w:fill="auto"/>
          </w:tcPr>
          <w:p w:rsidR="00A848F4" w:rsidRDefault="00523264" w:rsidP="00365689">
            <w:r>
              <w:t>Схема 8</w:t>
            </w:r>
            <w:r w:rsidR="00A848F4">
              <w:t xml:space="preserve"> </w:t>
            </w:r>
            <w:r w:rsidR="00A848F4" w:rsidRPr="005F6D52">
              <w:t>(графический объект – карта территории, на которой расположено место выступления с обозначением его границ в виде окружности радиусом 1 м от условной точки)</w:t>
            </w:r>
          </w:p>
          <w:p w:rsidR="00A848F4" w:rsidRPr="005F6D52" w:rsidRDefault="00A848F4" w:rsidP="00365689">
            <w:r>
              <w:rPr>
                <w:noProof/>
              </w:rPr>
              <w:drawing>
                <wp:inline distT="0" distB="0" distL="0" distR="0" wp14:anchorId="60E54680" wp14:editId="56CE9642">
                  <wp:extent cx="2924175" cy="1933575"/>
                  <wp:effectExtent l="0" t="0" r="9525" b="952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t="13844" b="3500"/>
                          <a:stretch/>
                        </pic:blipFill>
                        <pic:spPr bwMode="auto">
                          <a:xfrm>
                            <a:off x="0" y="0"/>
                            <a:ext cx="2924175" cy="1933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</w:tcPr>
          <w:p w:rsidR="00A848F4" w:rsidRPr="00402ABD" w:rsidRDefault="00A848F4" w:rsidP="00365689">
            <w:pPr>
              <w:ind w:left="-101" w:right="-107"/>
              <w:jc w:val="center"/>
            </w:pPr>
            <w:r w:rsidRPr="00402ABD">
              <w:t>10.00-22.00</w:t>
            </w:r>
          </w:p>
          <w:p w:rsidR="00523264" w:rsidRDefault="00A848F4" w:rsidP="00365689">
            <w:pPr>
              <w:ind w:left="-101" w:right="-107"/>
              <w:jc w:val="center"/>
            </w:pPr>
            <w:proofErr w:type="gramStart"/>
            <w:r w:rsidRPr="005C7206">
              <w:t>(</w:t>
            </w:r>
            <w:r>
              <w:t xml:space="preserve">будние дни, выходные </w:t>
            </w:r>
            <w:proofErr w:type="gramEnd"/>
          </w:p>
          <w:p w:rsidR="00A848F4" w:rsidRPr="005C7206" w:rsidRDefault="00A848F4" w:rsidP="00365689">
            <w:pPr>
              <w:ind w:left="-101" w:right="-107"/>
              <w:jc w:val="center"/>
            </w:pPr>
            <w:r>
              <w:t>и праздничные дни)</w:t>
            </w:r>
          </w:p>
        </w:tc>
      </w:tr>
      <w:tr w:rsidR="00A848F4" w:rsidRPr="005C7206" w:rsidTr="00365689">
        <w:tc>
          <w:tcPr>
            <w:tcW w:w="562" w:type="dxa"/>
            <w:shd w:val="clear" w:color="auto" w:fill="auto"/>
          </w:tcPr>
          <w:p w:rsidR="00A848F4" w:rsidRPr="00174EE6" w:rsidRDefault="00A848F4" w:rsidP="0036568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1.9</w:t>
            </w:r>
          </w:p>
        </w:tc>
        <w:tc>
          <w:tcPr>
            <w:tcW w:w="4962" w:type="dxa"/>
            <w:shd w:val="clear" w:color="auto" w:fill="auto"/>
          </w:tcPr>
          <w:p w:rsidR="00A848F4" w:rsidRPr="005F6D52" w:rsidRDefault="00A848F4" w:rsidP="00365689">
            <w:proofErr w:type="spellStart"/>
            <w:r w:rsidRPr="005F6D52">
              <w:t>Пулковский</w:t>
            </w:r>
            <w:proofErr w:type="spellEnd"/>
            <w:r w:rsidRPr="005F6D52">
              <w:t xml:space="preserve"> парк</w:t>
            </w:r>
          </w:p>
        </w:tc>
        <w:tc>
          <w:tcPr>
            <w:tcW w:w="3266" w:type="dxa"/>
          </w:tcPr>
          <w:p w:rsidR="00A848F4" w:rsidRDefault="00A848F4" w:rsidP="00365689">
            <w:pPr>
              <w:ind w:right="-114"/>
            </w:pPr>
            <w:r>
              <w:t>114444.40:83240.36 (МСК-64)</w:t>
            </w:r>
          </w:p>
          <w:p w:rsidR="00A848F4" w:rsidRPr="005F6D52" w:rsidRDefault="00A848F4" w:rsidP="00365689">
            <w:pPr>
              <w:ind w:right="-114"/>
            </w:pPr>
            <w:r>
              <w:rPr>
                <w:lang w:val="en-US"/>
              </w:rPr>
              <w:t>30.32</w:t>
            </w:r>
            <w:r>
              <w:t>77063524:59.8367520765 (</w:t>
            </w:r>
            <w:r>
              <w:rPr>
                <w:lang w:val="en-US"/>
              </w:rPr>
              <w:t>WGS-84)</w:t>
            </w:r>
          </w:p>
        </w:tc>
        <w:tc>
          <w:tcPr>
            <w:tcW w:w="5244" w:type="dxa"/>
            <w:shd w:val="clear" w:color="auto" w:fill="auto"/>
          </w:tcPr>
          <w:p w:rsidR="00A848F4" w:rsidRDefault="00523264" w:rsidP="00365689">
            <w:r>
              <w:t>Схема 9</w:t>
            </w:r>
            <w:r w:rsidR="00A848F4">
              <w:t xml:space="preserve"> </w:t>
            </w:r>
            <w:r w:rsidR="00A848F4" w:rsidRPr="005F6D52">
              <w:t>(графический объект – карта территории, на которой расположено место выступления с обозначением его границ в виде окружности радиусом 1 м от условной точки)</w:t>
            </w:r>
          </w:p>
          <w:p w:rsidR="00A848F4" w:rsidRPr="00636962" w:rsidRDefault="00A848F4" w:rsidP="00365689">
            <w:r>
              <w:rPr>
                <w:noProof/>
              </w:rPr>
              <w:drawing>
                <wp:inline distT="0" distB="0" distL="0" distR="0" wp14:anchorId="4E67422F" wp14:editId="6A62E79A">
                  <wp:extent cx="2924175" cy="1933575"/>
                  <wp:effectExtent l="0" t="0" r="9525" b="9525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t="13843" b="3502"/>
                          <a:stretch/>
                        </pic:blipFill>
                        <pic:spPr bwMode="auto">
                          <a:xfrm>
                            <a:off x="0" y="0"/>
                            <a:ext cx="2924175" cy="1933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</w:tcPr>
          <w:p w:rsidR="00A848F4" w:rsidRPr="00402ABD" w:rsidRDefault="00A848F4" w:rsidP="00365689">
            <w:pPr>
              <w:ind w:left="-101" w:right="-107"/>
              <w:jc w:val="center"/>
            </w:pPr>
            <w:r w:rsidRPr="00402ABD">
              <w:t>10.00-22.00</w:t>
            </w:r>
          </w:p>
          <w:p w:rsidR="00523264" w:rsidRDefault="00A848F4" w:rsidP="00365689">
            <w:pPr>
              <w:ind w:left="-101" w:right="-107"/>
              <w:jc w:val="center"/>
            </w:pPr>
            <w:proofErr w:type="gramStart"/>
            <w:r w:rsidRPr="005C7206">
              <w:t>(</w:t>
            </w:r>
            <w:r>
              <w:t xml:space="preserve">будние дни, выходные </w:t>
            </w:r>
            <w:proofErr w:type="gramEnd"/>
          </w:p>
          <w:p w:rsidR="00A848F4" w:rsidRPr="005C7206" w:rsidRDefault="00A848F4" w:rsidP="00365689">
            <w:pPr>
              <w:ind w:left="-101" w:right="-107"/>
              <w:jc w:val="center"/>
            </w:pPr>
            <w:r>
              <w:t>и праздничные дни)</w:t>
            </w:r>
          </w:p>
        </w:tc>
      </w:tr>
    </w:tbl>
    <w:p w:rsidR="00A848F4" w:rsidRDefault="00A848F4">
      <w:r>
        <w:br w:type="page"/>
      </w: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3266"/>
        <w:gridCol w:w="5244"/>
        <w:gridCol w:w="1560"/>
      </w:tblGrid>
      <w:tr w:rsidR="00A848F4" w:rsidRPr="005F6D52" w:rsidTr="00365689">
        <w:tc>
          <w:tcPr>
            <w:tcW w:w="562" w:type="dxa"/>
            <w:shd w:val="clear" w:color="auto" w:fill="auto"/>
          </w:tcPr>
          <w:p w:rsidR="00A848F4" w:rsidRPr="00174EE6" w:rsidRDefault="00A848F4" w:rsidP="00365689">
            <w:pPr>
              <w:widowControl w:val="0"/>
              <w:autoSpaceDE w:val="0"/>
              <w:autoSpaceDN w:val="0"/>
              <w:adjustRightInd w:val="0"/>
              <w:ind w:left="-111" w:right="-112"/>
              <w:jc w:val="center"/>
            </w:pPr>
            <w:r>
              <w:lastRenderedPageBreak/>
              <w:t>1.10</w:t>
            </w:r>
          </w:p>
        </w:tc>
        <w:tc>
          <w:tcPr>
            <w:tcW w:w="4962" w:type="dxa"/>
            <w:shd w:val="clear" w:color="auto" w:fill="auto"/>
          </w:tcPr>
          <w:p w:rsidR="00A848F4" w:rsidRPr="005F6D52" w:rsidRDefault="00A848F4" w:rsidP="00365689">
            <w:r w:rsidRPr="005F6D52">
              <w:t>Московский парк Победы:</w:t>
            </w:r>
          </w:p>
          <w:p w:rsidR="00A848F4" w:rsidRPr="005F6D52" w:rsidRDefault="00A848F4" w:rsidP="00365689">
            <w:r w:rsidRPr="005F6D52">
              <w:t xml:space="preserve">площадка </w:t>
            </w:r>
            <w:r>
              <w:t>на Центральной Аллее</w:t>
            </w:r>
          </w:p>
        </w:tc>
        <w:tc>
          <w:tcPr>
            <w:tcW w:w="3266" w:type="dxa"/>
          </w:tcPr>
          <w:p w:rsidR="00A848F4" w:rsidRDefault="00A848F4" w:rsidP="00365689">
            <w:pPr>
              <w:ind w:right="-114"/>
            </w:pPr>
            <w:r>
              <w:t>114403.52:86856.84 (МСК-64)</w:t>
            </w:r>
          </w:p>
          <w:p w:rsidR="00A848F4" w:rsidRPr="005F6D52" w:rsidRDefault="00A848F4" w:rsidP="00365689">
            <w:pPr>
              <w:ind w:right="-114"/>
            </w:pPr>
            <w:r>
              <w:rPr>
                <w:lang w:val="en-US"/>
              </w:rPr>
              <w:t>30.</w:t>
            </w:r>
            <w:r>
              <w:t>3272956773:59.8692143409 (</w:t>
            </w:r>
            <w:r>
              <w:rPr>
                <w:lang w:val="en-US"/>
              </w:rPr>
              <w:t>WGS-84)</w:t>
            </w:r>
          </w:p>
        </w:tc>
        <w:tc>
          <w:tcPr>
            <w:tcW w:w="5244" w:type="dxa"/>
            <w:shd w:val="clear" w:color="auto" w:fill="auto"/>
          </w:tcPr>
          <w:p w:rsidR="00A848F4" w:rsidRDefault="00523264" w:rsidP="00365689">
            <w:r>
              <w:t>Схема 10</w:t>
            </w:r>
            <w:r w:rsidR="00A848F4">
              <w:t xml:space="preserve"> </w:t>
            </w:r>
            <w:r w:rsidR="00A848F4" w:rsidRPr="005F6D52">
              <w:t>(графический объект – карта территории, на которой расположено место выступления с обозначением его границ в виде окружности радиусом 1 м от условной точки)</w:t>
            </w:r>
          </w:p>
          <w:p w:rsidR="00A848F4" w:rsidRPr="00636962" w:rsidRDefault="00A848F4" w:rsidP="00365689">
            <w:r>
              <w:rPr>
                <w:noProof/>
              </w:rPr>
              <w:drawing>
                <wp:inline distT="0" distB="0" distL="0" distR="0" wp14:anchorId="6F5BF9AD" wp14:editId="36864FEB">
                  <wp:extent cx="2924175" cy="192405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t="13844" b="3908"/>
                          <a:stretch/>
                        </pic:blipFill>
                        <pic:spPr bwMode="auto">
                          <a:xfrm>
                            <a:off x="0" y="0"/>
                            <a:ext cx="2924175" cy="1924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</w:tcPr>
          <w:p w:rsidR="00A848F4" w:rsidRPr="00F658C1" w:rsidRDefault="00A848F4" w:rsidP="00365689">
            <w:pPr>
              <w:ind w:left="-101" w:right="-107"/>
              <w:jc w:val="center"/>
            </w:pPr>
            <w:r w:rsidRPr="00F658C1">
              <w:t>10.00-22.00</w:t>
            </w:r>
          </w:p>
          <w:p w:rsidR="00523264" w:rsidRDefault="00A848F4" w:rsidP="00365689">
            <w:pPr>
              <w:ind w:left="-101" w:right="-107"/>
              <w:jc w:val="center"/>
            </w:pPr>
            <w:proofErr w:type="gramStart"/>
            <w:r w:rsidRPr="005C7206">
              <w:t>(</w:t>
            </w:r>
            <w:r>
              <w:t xml:space="preserve">будние дни, выходные </w:t>
            </w:r>
            <w:proofErr w:type="gramEnd"/>
          </w:p>
          <w:p w:rsidR="00A848F4" w:rsidRPr="005C7206" w:rsidRDefault="00A848F4" w:rsidP="00365689">
            <w:pPr>
              <w:ind w:left="-101" w:right="-107"/>
              <w:jc w:val="center"/>
            </w:pPr>
            <w:r>
              <w:t>и праздничные дни)</w:t>
            </w:r>
          </w:p>
        </w:tc>
      </w:tr>
      <w:tr w:rsidR="00A848F4" w:rsidRPr="005F6D52" w:rsidTr="00365689">
        <w:tc>
          <w:tcPr>
            <w:tcW w:w="562" w:type="dxa"/>
            <w:shd w:val="clear" w:color="auto" w:fill="auto"/>
          </w:tcPr>
          <w:p w:rsidR="00A848F4" w:rsidRPr="00174EE6" w:rsidRDefault="00A848F4" w:rsidP="00365689">
            <w:pPr>
              <w:widowControl w:val="0"/>
              <w:autoSpaceDE w:val="0"/>
              <w:autoSpaceDN w:val="0"/>
              <w:adjustRightInd w:val="0"/>
              <w:ind w:left="-111" w:right="-112"/>
              <w:jc w:val="center"/>
            </w:pPr>
            <w:r>
              <w:br w:type="page"/>
              <w:t>1.11</w:t>
            </w:r>
          </w:p>
        </w:tc>
        <w:tc>
          <w:tcPr>
            <w:tcW w:w="4962" w:type="dxa"/>
            <w:shd w:val="clear" w:color="auto" w:fill="auto"/>
          </w:tcPr>
          <w:p w:rsidR="00A848F4" w:rsidRPr="005F6D52" w:rsidRDefault="00A848F4" w:rsidP="00365689">
            <w:r w:rsidRPr="005F6D52">
              <w:t xml:space="preserve">Московский парк Победы: </w:t>
            </w:r>
          </w:p>
          <w:p w:rsidR="00A848F4" w:rsidRPr="005F6D52" w:rsidRDefault="00A848F4" w:rsidP="00365689">
            <w:r w:rsidRPr="005F6D52">
              <w:t xml:space="preserve">площадка перед </w:t>
            </w:r>
            <w:r>
              <w:t xml:space="preserve">объектом </w:t>
            </w:r>
            <w:r w:rsidRPr="005F6D52">
              <w:t>«</w:t>
            </w:r>
            <w:r w:rsidRPr="00784C77">
              <w:t>Летний театр</w:t>
            </w:r>
            <w:r w:rsidRPr="005F6D52">
              <w:t>»</w:t>
            </w:r>
          </w:p>
          <w:p w:rsidR="00A848F4" w:rsidRPr="005F6D52" w:rsidRDefault="00A848F4" w:rsidP="00365689">
            <w:proofErr w:type="gramStart"/>
            <w:r w:rsidRPr="005F6D52">
              <w:t>(Санкт-Петербург, Московский пр., д.188а, лит.</w:t>
            </w:r>
            <w:proofErr w:type="gramEnd"/>
            <w:r w:rsidRPr="005F6D52">
              <w:t xml:space="preserve"> Ж)</w:t>
            </w:r>
          </w:p>
        </w:tc>
        <w:tc>
          <w:tcPr>
            <w:tcW w:w="3266" w:type="dxa"/>
          </w:tcPr>
          <w:p w:rsidR="00A848F4" w:rsidRDefault="00A848F4" w:rsidP="00365689">
            <w:pPr>
              <w:ind w:right="-114"/>
            </w:pPr>
            <w:r>
              <w:t>114466.80:86987.88 (МСК-64)</w:t>
            </w:r>
          </w:p>
          <w:p w:rsidR="00A848F4" w:rsidRPr="005F6D52" w:rsidRDefault="00A848F4" w:rsidP="00365689">
            <w:pPr>
              <w:ind w:right="-114"/>
            </w:pPr>
            <w:r>
              <w:rPr>
                <w:lang w:val="en-US"/>
              </w:rPr>
              <w:t>30.</w:t>
            </w:r>
            <w:r>
              <w:t>3284368389:59.8703877051 (</w:t>
            </w:r>
            <w:r>
              <w:rPr>
                <w:lang w:val="en-US"/>
              </w:rPr>
              <w:t>WGS-84)</w:t>
            </w:r>
          </w:p>
        </w:tc>
        <w:tc>
          <w:tcPr>
            <w:tcW w:w="5244" w:type="dxa"/>
            <w:shd w:val="clear" w:color="auto" w:fill="auto"/>
          </w:tcPr>
          <w:p w:rsidR="00A848F4" w:rsidRDefault="00523264" w:rsidP="00365689">
            <w:r>
              <w:t>Схема 11</w:t>
            </w:r>
            <w:r w:rsidR="00A848F4">
              <w:t xml:space="preserve"> </w:t>
            </w:r>
            <w:r w:rsidR="00A848F4" w:rsidRPr="005F6D52">
              <w:t>(графический объект – карта территории, на которой расположено место выступления с обозначением его границ в виде окружности радиусом 1 м от условной точки)</w:t>
            </w:r>
          </w:p>
          <w:p w:rsidR="00A848F4" w:rsidRPr="00636962" w:rsidRDefault="00A848F4" w:rsidP="00365689">
            <w:r>
              <w:rPr>
                <w:noProof/>
              </w:rPr>
              <w:drawing>
                <wp:inline distT="0" distB="0" distL="0" distR="0" wp14:anchorId="59B4BDC4" wp14:editId="05E0E86A">
                  <wp:extent cx="2924175" cy="1943100"/>
                  <wp:effectExtent l="0" t="0" r="952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t="13436" b="3502"/>
                          <a:stretch/>
                        </pic:blipFill>
                        <pic:spPr bwMode="auto">
                          <a:xfrm>
                            <a:off x="0" y="0"/>
                            <a:ext cx="2924175" cy="1943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</w:tcPr>
          <w:p w:rsidR="00A848F4" w:rsidRPr="00F658C1" w:rsidRDefault="00A848F4" w:rsidP="00365689">
            <w:pPr>
              <w:ind w:left="-101" w:right="-107"/>
              <w:jc w:val="center"/>
            </w:pPr>
            <w:r w:rsidRPr="00F658C1">
              <w:t>10.00-22.00</w:t>
            </w:r>
          </w:p>
          <w:p w:rsidR="00523264" w:rsidRDefault="00A848F4" w:rsidP="00365689">
            <w:pPr>
              <w:ind w:left="-101" w:right="-107"/>
              <w:jc w:val="center"/>
            </w:pPr>
            <w:proofErr w:type="gramStart"/>
            <w:r w:rsidRPr="005C7206">
              <w:t>(</w:t>
            </w:r>
            <w:r>
              <w:t xml:space="preserve">будние дни, выходные </w:t>
            </w:r>
            <w:proofErr w:type="gramEnd"/>
          </w:p>
          <w:p w:rsidR="00A848F4" w:rsidRPr="005C7206" w:rsidRDefault="00A848F4" w:rsidP="00365689">
            <w:pPr>
              <w:ind w:left="-101" w:right="-107"/>
              <w:jc w:val="center"/>
            </w:pPr>
            <w:r>
              <w:t>и праздничные дни)</w:t>
            </w:r>
          </w:p>
        </w:tc>
      </w:tr>
    </w:tbl>
    <w:p w:rsidR="00A848F4" w:rsidRDefault="00A848F4">
      <w:r>
        <w:br w:type="page"/>
      </w: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3266"/>
        <w:gridCol w:w="5244"/>
        <w:gridCol w:w="1560"/>
      </w:tblGrid>
      <w:tr w:rsidR="00A848F4" w:rsidRPr="005F6D52" w:rsidTr="00365689">
        <w:tc>
          <w:tcPr>
            <w:tcW w:w="562" w:type="dxa"/>
            <w:shd w:val="clear" w:color="auto" w:fill="auto"/>
          </w:tcPr>
          <w:p w:rsidR="00A848F4" w:rsidRPr="00174EE6" w:rsidRDefault="00A848F4" w:rsidP="00365689">
            <w:pPr>
              <w:widowControl w:val="0"/>
              <w:autoSpaceDE w:val="0"/>
              <w:autoSpaceDN w:val="0"/>
              <w:adjustRightInd w:val="0"/>
              <w:ind w:left="-111" w:right="-112"/>
              <w:jc w:val="center"/>
            </w:pPr>
            <w:r>
              <w:lastRenderedPageBreak/>
              <w:t>1.12</w:t>
            </w:r>
          </w:p>
        </w:tc>
        <w:tc>
          <w:tcPr>
            <w:tcW w:w="4962" w:type="dxa"/>
            <w:shd w:val="clear" w:color="auto" w:fill="auto"/>
          </w:tcPr>
          <w:p w:rsidR="00A848F4" w:rsidRPr="005C7206" w:rsidRDefault="00A848F4" w:rsidP="00365689">
            <w:pPr>
              <w:rPr>
                <w:lang w:val="en-US"/>
              </w:rPr>
            </w:pPr>
            <w:r w:rsidRPr="005F6D52">
              <w:t>Парк Авиаторов</w:t>
            </w:r>
          </w:p>
        </w:tc>
        <w:tc>
          <w:tcPr>
            <w:tcW w:w="3266" w:type="dxa"/>
          </w:tcPr>
          <w:p w:rsidR="00A848F4" w:rsidRDefault="00A848F4" w:rsidP="00365689">
            <w:pPr>
              <w:ind w:right="-114"/>
            </w:pPr>
            <w:r>
              <w:t>113001.84:86525.32 (МСК-64)</w:t>
            </w:r>
          </w:p>
          <w:p w:rsidR="00A848F4" w:rsidRPr="005F6D52" w:rsidRDefault="00A848F4" w:rsidP="00365689">
            <w:pPr>
              <w:ind w:right="-114"/>
            </w:pPr>
            <w:r>
              <w:rPr>
                <w:lang w:val="en-US"/>
              </w:rPr>
              <w:t>30.</w:t>
            </w:r>
            <w:r>
              <w:t>3022480960:59.8662984501 (</w:t>
            </w:r>
            <w:r>
              <w:rPr>
                <w:lang w:val="en-US"/>
              </w:rPr>
              <w:t>WGS-84)</w:t>
            </w:r>
          </w:p>
        </w:tc>
        <w:tc>
          <w:tcPr>
            <w:tcW w:w="5244" w:type="dxa"/>
            <w:shd w:val="clear" w:color="auto" w:fill="auto"/>
          </w:tcPr>
          <w:p w:rsidR="00A848F4" w:rsidRDefault="001B4258" w:rsidP="00365689">
            <w:r>
              <w:t>Схема 12</w:t>
            </w:r>
            <w:r w:rsidR="00A848F4">
              <w:t xml:space="preserve"> </w:t>
            </w:r>
            <w:r w:rsidR="00A848F4" w:rsidRPr="005F6D52">
              <w:t>(графический объект – карта территории, на которой расположено место выступления с обозначением его границ в виде окружности радиусом 1 м от условной точки)</w:t>
            </w:r>
          </w:p>
          <w:p w:rsidR="00A848F4" w:rsidRPr="00636962" w:rsidRDefault="00A848F4" w:rsidP="00365689">
            <w:r>
              <w:rPr>
                <w:noProof/>
              </w:rPr>
              <w:drawing>
                <wp:inline distT="0" distB="0" distL="0" distR="0" wp14:anchorId="2040E6AD" wp14:editId="74DE4F37">
                  <wp:extent cx="3192780" cy="2124075"/>
                  <wp:effectExtent l="0" t="0" r="7620" b="952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t="13426" b="3406"/>
                          <a:stretch/>
                        </pic:blipFill>
                        <pic:spPr bwMode="auto">
                          <a:xfrm>
                            <a:off x="0" y="0"/>
                            <a:ext cx="3192780" cy="2124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</w:tcPr>
          <w:p w:rsidR="00A848F4" w:rsidRPr="00F658C1" w:rsidRDefault="00A848F4" w:rsidP="00365689">
            <w:pPr>
              <w:ind w:left="-101" w:right="-107"/>
              <w:jc w:val="center"/>
            </w:pPr>
            <w:r w:rsidRPr="00F658C1">
              <w:t>10.00-22.00</w:t>
            </w:r>
          </w:p>
          <w:p w:rsidR="00A848F4" w:rsidRDefault="00A848F4" w:rsidP="00365689">
            <w:pPr>
              <w:ind w:left="-101" w:right="-107"/>
              <w:jc w:val="center"/>
            </w:pPr>
            <w:r w:rsidRPr="005C7206">
              <w:t>(</w:t>
            </w:r>
            <w:r>
              <w:t xml:space="preserve">будние дни, выходные </w:t>
            </w:r>
            <w:r w:rsidR="001B4258">
              <w:t xml:space="preserve">               </w:t>
            </w:r>
            <w:r>
              <w:t>и праздничные дни)</w:t>
            </w:r>
          </w:p>
          <w:p w:rsidR="00A848F4" w:rsidRPr="005C7206" w:rsidRDefault="00A848F4" w:rsidP="00365689">
            <w:pPr>
              <w:ind w:left="-101" w:right="-107"/>
              <w:jc w:val="center"/>
            </w:pPr>
            <w:r>
              <w:t>после 01.10.2023</w:t>
            </w:r>
          </w:p>
        </w:tc>
      </w:tr>
      <w:tr w:rsidR="00A848F4" w:rsidRPr="005F6D52" w:rsidTr="00365689">
        <w:trPr>
          <w:trHeight w:val="535"/>
        </w:trPr>
        <w:tc>
          <w:tcPr>
            <w:tcW w:w="15594" w:type="dxa"/>
            <w:gridSpan w:val="5"/>
            <w:shd w:val="clear" w:color="auto" w:fill="auto"/>
            <w:vAlign w:val="center"/>
          </w:tcPr>
          <w:p w:rsidR="00A848F4" w:rsidRPr="005F6D52" w:rsidRDefault="00A848F4" w:rsidP="00365689">
            <w:pPr>
              <w:jc w:val="center"/>
              <w:rPr>
                <w:b/>
              </w:rPr>
            </w:pPr>
            <w:r w:rsidRPr="005F6D52">
              <w:rPr>
                <w:b/>
              </w:rPr>
              <w:t>2. Места выступлений, где допускается проведение уличных выступлений с использованием звукоусиливающей аппаратуры суммарной мощностью до 500 Вт, а также игра на ударных музыкальных инструментах («Умеренные» места)</w:t>
            </w:r>
          </w:p>
        </w:tc>
      </w:tr>
      <w:tr w:rsidR="00A848F4" w:rsidRPr="005F6D52" w:rsidTr="00365689">
        <w:tc>
          <w:tcPr>
            <w:tcW w:w="562" w:type="dxa"/>
            <w:shd w:val="clear" w:color="auto" w:fill="auto"/>
          </w:tcPr>
          <w:p w:rsidR="00A848F4" w:rsidRPr="00174EE6" w:rsidRDefault="00A848F4" w:rsidP="0036568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2.1</w:t>
            </w:r>
          </w:p>
        </w:tc>
        <w:tc>
          <w:tcPr>
            <w:tcW w:w="4962" w:type="dxa"/>
            <w:shd w:val="clear" w:color="auto" w:fill="auto"/>
          </w:tcPr>
          <w:p w:rsidR="00AD4AB7" w:rsidRDefault="00A848F4" w:rsidP="00365689">
            <w:r w:rsidRPr="005F6D52">
              <w:t xml:space="preserve">Северная роща </w:t>
            </w:r>
          </w:p>
          <w:p w:rsidR="00A848F4" w:rsidRPr="005F6D52" w:rsidRDefault="00A848F4" w:rsidP="00365689">
            <w:r w:rsidRPr="005F6D52">
              <w:t>(Са</w:t>
            </w:r>
            <w:r w:rsidR="001B4258">
              <w:t xml:space="preserve">нкт-Петербург, </w:t>
            </w:r>
            <w:proofErr w:type="spellStart"/>
            <w:r w:rsidR="001B4258">
              <w:t>Типанова</w:t>
            </w:r>
            <w:proofErr w:type="spellEnd"/>
            <w:r w:rsidR="001B4258">
              <w:t xml:space="preserve"> ул., участок </w:t>
            </w:r>
            <w:r w:rsidRPr="005F6D52">
              <w:t xml:space="preserve"> 27)</w:t>
            </w:r>
          </w:p>
        </w:tc>
        <w:tc>
          <w:tcPr>
            <w:tcW w:w="3266" w:type="dxa"/>
          </w:tcPr>
          <w:p w:rsidR="00A848F4" w:rsidRDefault="00A848F4" w:rsidP="00365689">
            <w:pPr>
              <w:ind w:right="-114"/>
            </w:pPr>
            <w:r>
              <w:t>114162.72:85176.28 (МСК-64)</w:t>
            </w:r>
          </w:p>
          <w:p w:rsidR="00A848F4" w:rsidRPr="005F6D52" w:rsidRDefault="00A848F4" w:rsidP="00365689">
            <w:pPr>
              <w:ind w:right="-114"/>
            </w:pPr>
            <w:r>
              <w:rPr>
                <w:lang w:val="en-US"/>
              </w:rPr>
              <w:t>30.32</w:t>
            </w:r>
            <w:r>
              <w:t>28512237:59.8541407460 (</w:t>
            </w:r>
            <w:r>
              <w:rPr>
                <w:lang w:val="en-US"/>
              </w:rPr>
              <w:t>WGS-84)</w:t>
            </w:r>
          </w:p>
        </w:tc>
        <w:tc>
          <w:tcPr>
            <w:tcW w:w="5244" w:type="dxa"/>
            <w:shd w:val="clear" w:color="auto" w:fill="auto"/>
          </w:tcPr>
          <w:p w:rsidR="00A848F4" w:rsidRDefault="001B4258" w:rsidP="00365689">
            <w:r>
              <w:t>Схема 2</w:t>
            </w:r>
            <w:r w:rsidR="00A848F4">
              <w:t xml:space="preserve"> </w:t>
            </w:r>
            <w:r w:rsidR="00A848F4" w:rsidRPr="005F6D52">
              <w:t>(графический объект – карта территории, на которой расположено место выступления с обозначением его границ в виде окружности радиусом 1 м от условной точки)</w:t>
            </w:r>
          </w:p>
          <w:p w:rsidR="00A848F4" w:rsidRPr="00636962" w:rsidRDefault="00A848F4" w:rsidP="00365689">
            <w:r>
              <w:rPr>
                <w:noProof/>
              </w:rPr>
              <w:drawing>
                <wp:inline distT="0" distB="0" distL="0" distR="0" wp14:anchorId="0F91DF0E" wp14:editId="6A26C91E">
                  <wp:extent cx="2924175" cy="192405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t="13844" b="3908"/>
                          <a:stretch/>
                        </pic:blipFill>
                        <pic:spPr bwMode="auto">
                          <a:xfrm>
                            <a:off x="0" y="0"/>
                            <a:ext cx="2924175" cy="1924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</w:tcPr>
          <w:p w:rsidR="00A848F4" w:rsidRPr="0066749D" w:rsidRDefault="00A848F4" w:rsidP="00365689">
            <w:pPr>
              <w:ind w:left="-101" w:right="-107"/>
              <w:jc w:val="center"/>
            </w:pPr>
            <w:r w:rsidRPr="0066749D">
              <w:t>1</w:t>
            </w:r>
            <w:r>
              <w:t>2</w:t>
            </w:r>
            <w:r w:rsidRPr="0066749D">
              <w:t>.00-2</w:t>
            </w:r>
            <w:r>
              <w:t>0</w:t>
            </w:r>
            <w:r w:rsidRPr="0066749D">
              <w:t>.00</w:t>
            </w:r>
          </w:p>
          <w:p w:rsidR="00A848F4" w:rsidRDefault="00A848F4" w:rsidP="00365689">
            <w:pPr>
              <w:ind w:left="-101" w:right="-107"/>
              <w:jc w:val="center"/>
            </w:pPr>
            <w:r w:rsidRPr="005C7206">
              <w:t>(</w:t>
            </w:r>
            <w:r>
              <w:t>будни)</w:t>
            </w:r>
          </w:p>
          <w:p w:rsidR="00A848F4" w:rsidRPr="00ED02F9" w:rsidRDefault="00A848F4" w:rsidP="00365689">
            <w:pPr>
              <w:ind w:left="-101" w:right="-107"/>
              <w:jc w:val="center"/>
            </w:pPr>
            <w:r w:rsidRPr="00ED02F9">
              <w:t>1</w:t>
            </w:r>
            <w:r>
              <w:t>3</w:t>
            </w:r>
            <w:r w:rsidRPr="00ED02F9">
              <w:t>.00-2</w:t>
            </w:r>
            <w:r>
              <w:t>1</w:t>
            </w:r>
            <w:r w:rsidRPr="00ED02F9">
              <w:t>.00</w:t>
            </w:r>
          </w:p>
          <w:p w:rsidR="00A848F4" w:rsidRDefault="00A848F4" w:rsidP="00365689">
            <w:pPr>
              <w:ind w:left="-101" w:right="-107"/>
              <w:jc w:val="center"/>
            </w:pPr>
            <w:proofErr w:type="gramStart"/>
            <w:r w:rsidRPr="005C7206">
              <w:t>(</w:t>
            </w:r>
            <w:r>
              <w:t xml:space="preserve">выходные </w:t>
            </w:r>
            <w:proofErr w:type="gramEnd"/>
          </w:p>
          <w:p w:rsidR="00A848F4" w:rsidRPr="005C7206" w:rsidRDefault="00A848F4" w:rsidP="00365689">
            <w:pPr>
              <w:ind w:left="-101" w:right="-107"/>
              <w:jc w:val="center"/>
            </w:pPr>
            <w:r>
              <w:t>и праздничные дни)</w:t>
            </w:r>
          </w:p>
        </w:tc>
      </w:tr>
    </w:tbl>
    <w:p w:rsidR="00A848F4" w:rsidRDefault="00A848F4">
      <w:r>
        <w:br w:type="page"/>
      </w: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3266"/>
        <w:gridCol w:w="5244"/>
        <w:gridCol w:w="1560"/>
      </w:tblGrid>
      <w:tr w:rsidR="00A848F4" w:rsidRPr="005F6D52" w:rsidTr="00365689">
        <w:tc>
          <w:tcPr>
            <w:tcW w:w="562" w:type="dxa"/>
            <w:shd w:val="clear" w:color="auto" w:fill="auto"/>
          </w:tcPr>
          <w:p w:rsidR="00A848F4" w:rsidRPr="00174EE6" w:rsidRDefault="00A848F4" w:rsidP="0036568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2.2</w:t>
            </w:r>
          </w:p>
        </w:tc>
        <w:tc>
          <w:tcPr>
            <w:tcW w:w="4962" w:type="dxa"/>
            <w:shd w:val="clear" w:color="auto" w:fill="auto"/>
          </w:tcPr>
          <w:p w:rsidR="00AD4AB7" w:rsidRDefault="00A848F4" w:rsidP="00365689">
            <w:r w:rsidRPr="005F6D52">
              <w:t>Южная роща</w:t>
            </w:r>
            <w:r>
              <w:t xml:space="preserve"> </w:t>
            </w:r>
          </w:p>
          <w:p w:rsidR="00A848F4" w:rsidRPr="005F6D52" w:rsidRDefault="00A848F4" w:rsidP="00365689">
            <w:r w:rsidRPr="005F6D52">
              <w:t>(Са</w:t>
            </w:r>
            <w:r w:rsidR="001B4258">
              <w:t xml:space="preserve">нкт-Петербург, </w:t>
            </w:r>
            <w:proofErr w:type="spellStart"/>
            <w:r w:rsidR="001B4258">
              <w:t>Типанова</w:t>
            </w:r>
            <w:proofErr w:type="spellEnd"/>
            <w:r w:rsidR="001B4258">
              <w:t xml:space="preserve"> ул., участок </w:t>
            </w:r>
            <w:r w:rsidRPr="005F6D52">
              <w:t xml:space="preserve"> 28)</w:t>
            </w:r>
          </w:p>
        </w:tc>
        <w:tc>
          <w:tcPr>
            <w:tcW w:w="3266" w:type="dxa"/>
          </w:tcPr>
          <w:p w:rsidR="00A848F4" w:rsidRDefault="00A848F4" w:rsidP="00365689">
            <w:pPr>
              <w:ind w:right="-114"/>
            </w:pPr>
            <w:r>
              <w:t>114179.52:84721.70 (МСК-64)</w:t>
            </w:r>
          </w:p>
          <w:p w:rsidR="00A848F4" w:rsidRPr="005F6D52" w:rsidRDefault="00A848F4" w:rsidP="00365689">
            <w:pPr>
              <w:ind w:right="-114"/>
            </w:pPr>
            <w:r>
              <w:rPr>
                <w:lang w:val="en-US"/>
              </w:rPr>
              <w:t>30.32</w:t>
            </w:r>
            <w:r>
              <w:t>31114524:59.8500598339 (</w:t>
            </w:r>
            <w:r>
              <w:rPr>
                <w:lang w:val="en-US"/>
              </w:rPr>
              <w:t>WGS-84)</w:t>
            </w:r>
          </w:p>
        </w:tc>
        <w:tc>
          <w:tcPr>
            <w:tcW w:w="5244" w:type="dxa"/>
            <w:shd w:val="clear" w:color="auto" w:fill="auto"/>
          </w:tcPr>
          <w:p w:rsidR="00A848F4" w:rsidRDefault="001B4258" w:rsidP="00365689">
            <w:r>
              <w:t>Схема 3</w:t>
            </w:r>
            <w:r w:rsidR="00A848F4">
              <w:t xml:space="preserve"> </w:t>
            </w:r>
            <w:r w:rsidR="00A848F4" w:rsidRPr="005F6D52">
              <w:t>(графический объект – карта территории, на которой расположено место выступления с обозначением его границ в виде окружности радиусом 1 м от условной точки)</w:t>
            </w:r>
          </w:p>
          <w:p w:rsidR="00A848F4" w:rsidRPr="00636962" w:rsidRDefault="00A848F4" w:rsidP="00365689">
            <w:r>
              <w:rPr>
                <w:noProof/>
              </w:rPr>
              <w:drawing>
                <wp:inline distT="0" distB="0" distL="0" distR="0" wp14:anchorId="6CFE641B" wp14:editId="76534256">
                  <wp:extent cx="2924175" cy="1943100"/>
                  <wp:effectExtent l="0" t="0" r="952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t="13436" b="3502"/>
                          <a:stretch/>
                        </pic:blipFill>
                        <pic:spPr bwMode="auto">
                          <a:xfrm>
                            <a:off x="0" y="0"/>
                            <a:ext cx="2924175" cy="1943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</w:tcPr>
          <w:p w:rsidR="00A848F4" w:rsidRPr="0066749D" w:rsidRDefault="00A848F4" w:rsidP="00365689">
            <w:pPr>
              <w:ind w:left="-101" w:right="-107"/>
              <w:jc w:val="center"/>
            </w:pPr>
            <w:r w:rsidRPr="0066749D">
              <w:t>1</w:t>
            </w:r>
            <w:r>
              <w:t>2</w:t>
            </w:r>
            <w:r w:rsidRPr="0066749D">
              <w:t>.00-2</w:t>
            </w:r>
            <w:r>
              <w:t>0</w:t>
            </w:r>
            <w:r w:rsidRPr="0066749D">
              <w:t>.00</w:t>
            </w:r>
          </w:p>
          <w:p w:rsidR="00A848F4" w:rsidRDefault="00A848F4" w:rsidP="00365689">
            <w:pPr>
              <w:ind w:left="-101" w:right="-107"/>
              <w:jc w:val="center"/>
            </w:pPr>
            <w:r w:rsidRPr="005C7206">
              <w:t>(</w:t>
            </w:r>
            <w:r>
              <w:t>будни)</w:t>
            </w:r>
          </w:p>
          <w:p w:rsidR="00A848F4" w:rsidRPr="00A6689E" w:rsidRDefault="00A848F4" w:rsidP="00365689">
            <w:pPr>
              <w:ind w:left="-101" w:right="-107"/>
              <w:jc w:val="center"/>
            </w:pPr>
            <w:r w:rsidRPr="00A6689E">
              <w:t>1</w:t>
            </w:r>
            <w:r>
              <w:t>3</w:t>
            </w:r>
            <w:r w:rsidRPr="00A6689E">
              <w:t>.00-2</w:t>
            </w:r>
            <w:r>
              <w:t>1</w:t>
            </w:r>
            <w:r w:rsidRPr="00A6689E">
              <w:t>.00</w:t>
            </w:r>
          </w:p>
          <w:p w:rsidR="00A848F4" w:rsidRDefault="00A848F4" w:rsidP="00365689">
            <w:pPr>
              <w:ind w:left="-101" w:right="-107"/>
              <w:jc w:val="center"/>
            </w:pPr>
            <w:proofErr w:type="gramStart"/>
            <w:r w:rsidRPr="005C7206">
              <w:t>(</w:t>
            </w:r>
            <w:r>
              <w:t xml:space="preserve">выходные </w:t>
            </w:r>
            <w:proofErr w:type="gramEnd"/>
          </w:p>
          <w:p w:rsidR="00A848F4" w:rsidRPr="005C7206" w:rsidRDefault="00A848F4" w:rsidP="00365689">
            <w:pPr>
              <w:ind w:left="-101" w:right="-107"/>
              <w:jc w:val="center"/>
            </w:pPr>
            <w:r>
              <w:t>и праздничные дни)</w:t>
            </w:r>
          </w:p>
        </w:tc>
      </w:tr>
      <w:tr w:rsidR="00A848F4" w:rsidRPr="005F6D52" w:rsidTr="00365689">
        <w:tc>
          <w:tcPr>
            <w:tcW w:w="562" w:type="dxa"/>
            <w:shd w:val="clear" w:color="auto" w:fill="auto"/>
          </w:tcPr>
          <w:p w:rsidR="00A848F4" w:rsidRPr="00174EE6" w:rsidRDefault="00A848F4" w:rsidP="0036568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2.3</w:t>
            </w:r>
          </w:p>
        </w:tc>
        <w:tc>
          <w:tcPr>
            <w:tcW w:w="4962" w:type="dxa"/>
            <w:shd w:val="clear" w:color="auto" w:fill="auto"/>
          </w:tcPr>
          <w:p w:rsidR="00A848F4" w:rsidRPr="005F6D52" w:rsidRDefault="00A848F4" w:rsidP="00365689">
            <w:r w:rsidRPr="005F6D52">
              <w:t>Московский парк Победы:</w:t>
            </w:r>
          </w:p>
          <w:p w:rsidR="00A848F4" w:rsidRPr="005F6D52" w:rsidRDefault="00A848F4" w:rsidP="00365689">
            <w:r w:rsidRPr="005F6D52">
              <w:t>площадка у фонтана «Слава»</w:t>
            </w:r>
          </w:p>
          <w:p w:rsidR="00A848F4" w:rsidRPr="005F6D52" w:rsidRDefault="00A848F4" w:rsidP="00365689">
            <w:proofErr w:type="gramStart"/>
            <w:r w:rsidRPr="005F6D52">
              <w:t>(Санкт-Петербург, Московский пр., д.188а, лит.</w:t>
            </w:r>
            <w:proofErr w:type="gramEnd"/>
            <w:r w:rsidRPr="005F6D52">
              <w:t xml:space="preserve"> Ф)</w:t>
            </w:r>
          </w:p>
        </w:tc>
        <w:tc>
          <w:tcPr>
            <w:tcW w:w="3266" w:type="dxa"/>
          </w:tcPr>
          <w:p w:rsidR="00A848F4" w:rsidRDefault="00A848F4" w:rsidP="00365689">
            <w:pPr>
              <w:ind w:right="-114"/>
            </w:pPr>
            <w:r>
              <w:t>114131.36:86841.16 (МСК-64)</w:t>
            </w:r>
          </w:p>
          <w:p w:rsidR="00A848F4" w:rsidRPr="005F6D52" w:rsidRDefault="00A848F4" w:rsidP="00365689">
            <w:pPr>
              <w:ind w:right="-114"/>
            </w:pPr>
            <w:r>
              <w:rPr>
                <w:lang w:val="en-US"/>
              </w:rPr>
              <w:t>30.32</w:t>
            </w:r>
            <w:r>
              <w:t>24361487:59.8690855724 (</w:t>
            </w:r>
            <w:r>
              <w:rPr>
                <w:lang w:val="en-US"/>
              </w:rPr>
              <w:t>WGS-84)</w:t>
            </w:r>
          </w:p>
        </w:tc>
        <w:tc>
          <w:tcPr>
            <w:tcW w:w="5244" w:type="dxa"/>
            <w:shd w:val="clear" w:color="auto" w:fill="auto"/>
          </w:tcPr>
          <w:p w:rsidR="00A848F4" w:rsidRDefault="001B4258" w:rsidP="00365689">
            <w:r>
              <w:t>Схема 4</w:t>
            </w:r>
            <w:r w:rsidR="00A848F4">
              <w:t xml:space="preserve"> </w:t>
            </w:r>
            <w:r w:rsidR="00A848F4" w:rsidRPr="005F6D52">
              <w:t>(графический объект – карта территории, на которой расположено место выступления с обозначением его границ в виде окружности радиусом 1 м от условной точки)</w:t>
            </w:r>
          </w:p>
          <w:p w:rsidR="00A848F4" w:rsidRPr="00636962" w:rsidRDefault="00A848F4" w:rsidP="00365689">
            <w:r>
              <w:rPr>
                <w:noProof/>
              </w:rPr>
              <w:drawing>
                <wp:inline distT="0" distB="0" distL="0" distR="0" wp14:anchorId="7324D80C" wp14:editId="67813978">
                  <wp:extent cx="2924175" cy="1943100"/>
                  <wp:effectExtent l="0" t="0" r="952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t="13436" b="3502"/>
                          <a:stretch/>
                        </pic:blipFill>
                        <pic:spPr bwMode="auto">
                          <a:xfrm>
                            <a:off x="0" y="0"/>
                            <a:ext cx="2924175" cy="1943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</w:tcPr>
          <w:p w:rsidR="00A848F4" w:rsidRPr="0066749D" w:rsidRDefault="00A848F4" w:rsidP="00365689">
            <w:pPr>
              <w:ind w:left="-101" w:right="-107"/>
              <w:jc w:val="center"/>
            </w:pPr>
            <w:r w:rsidRPr="0066749D">
              <w:t>1</w:t>
            </w:r>
            <w:r>
              <w:t>0</w:t>
            </w:r>
            <w:r w:rsidRPr="0066749D">
              <w:t>.00-2</w:t>
            </w:r>
            <w:r>
              <w:t>1</w:t>
            </w:r>
            <w:r w:rsidRPr="0066749D">
              <w:t>.00</w:t>
            </w:r>
          </w:p>
          <w:p w:rsidR="00A848F4" w:rsidRDefault="00A848F4" w:rsidP="00365689">
            <w:pPr>
              <w:ind w:left="-101" w:right="-107"/>
              <w:jc w:val="center"/>
            </w:pPr>
            <w:proofErr w:type="gramStart"/>
            <w:r w:rsidRPr="005C7206">
              <w:t>(</w:t>
            </w:r>
            <w:r>
              <w:t>будни,</w:t>
            </w:r>
            <w:proofErr w:type="gramEnd"/>
          </w:p>
          <w:p w:rsidR="00A848F4" w:rsidRDefault="00A848F4" w:rsidP="00365689">
            <w:pPr>
              <w:ind w:left="-101" w:right="-107"/>
              <w:jc w:val="center"/>
            </w:pPr>
            <w:r>
              <w:t xml:space="preserve">выходные </w:t>
            </w:r>
          </w:p>
          <w:p w:rsidR="00A848F4" w:rsidRPr="005C7206" w:rsidRDefault="00A848F4" w:rsidP="00365689">
            <w:pPr>
              <w:ind w:left="-101" w:right="-107"/>
              <w:jc w:val="center"/>
            </w:pPr>
            <w:r>
              <w:t>и праздничные дни)</w:t>
            </w:r>
          </w:p>
        </w:tc>
      </w:tr>
    </w:tbl>
    <w:p w:rsidR="00A848F4" w:rsidRDefault="00A848F4">
      <w:r>
        <w:br w:type="page"/>
      </w: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3266"/>
        <w:gridCol w:w="5244"/>
        <w:gridCol w:w="1560"/>
      </w:tblGrid>
      <w:tr w:rsidR="00A848F4" w:rsidRPr="005F6D52" w:rsidTr="00365689">
        <w:tc>
          <w:tcPr>
            <w:tcW w:w="562" w:type="dxa"/>
            <w:shd w:val="clear" w:color="auto" w:fill="auto"/>
          </w:tcPr>
          <w:p w:rsidR="00A848F4" w:rsidRPr="00174EE6" w:rsidRDefault="00A848F4" w:rsidP="0036568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2.4</w:t>
            </w:r>
          </w:p>
        </w:tc>
        <w:tc>
          <w:tcPr>
            <w:tcW w:w="4962" w:type="dxa"/>
            <w:shd w:val="clear" w:color="auto" w:fill="auto"/>
          </w:tcPr>
          <w:p w:rsidR="00A848F4" w:rsidRPr="005F6D52" w:rsidRDefault="00A848F4" w:rsidP="00365689">
            <w:r w:rsidRPr="005F6D52">
              <w:t>Московский парк Победы:</w:t>
            </w:r>
          </w:p>
          <w:p w:rsidR="00A848F4" w:rsidRDefault="00A848F4" w:rsidP="00365689">
            <w:r w:rsidRPr="005F6D52">
              <w:t xml:space="preserve">площадка на пешеходной дорожке </w:t>
            </w:r>
          </w:p>
          <w:p w:rsidR="00A848F4" w:rsidRDefault="00D1490D" w:rsidP="00365689">
            <w:pPr>
              <w:rPr>
                <w:spacing w:val="-4"/>
              </w:rPr>
            </w:pPr>
            <w:r>
              <w:t xml:space="preserve">от станции метро </w:t>
            </w:r>
            <w:r w:rsidR="00A848F4" w:rsidRPr="005F6D52">
              <w:t xml:space="preserve">«Парк Победы» к </w:t>
            </w:r>
            <w:r w:rsidR="00A848F4" w:rsidRPr="005F6D52">
              <w:rPr>
                <w:spacing w:val="-4"/>
              </w:rPr>
              <w:t xml:space="preserve">филиалу </w:t>
            </w:r>
          </w:p>
          <w:p w:rsidR="00A848F4" w:rsidRPr="005F6D52" w:rsidRDefault="00A848F4" w:rsidP="00365689">
            <w:r w:rsidRPr="005F6D52">
              <w:rPr>
                <w:spacing w:val="-4"/>
              </w:rPr>
              <w:t>СПб ГБУК «Санкт-Петербургский Государственный мемориальный музей обороны и блокады Ленинграда»</w:t>
            </w:r>
          </w:p>
        </w:tc>
        <w:tc>
          <w:tcPr>
            <w:tcW w:w="3266" w:type="dxa"/>
          </w:tcPr>
          <w:p w:rsidR="00A848F4" w:rsidRDefault="00A848F4" w:rsidP="00365689">
            <w:pPr>
              <w:ind w:right="-114"/>
            </w:pPr>
            <w:r>
              <w:t>114152.08:86588.04 (МСК-64)</w:t>
            </w:r>
          </w:p>
          <w:p w:rsidR="00A848F4" w:rsidRPr="005F6D52" w:rsidRDefault="00A848F4" w:rsidP="00365689">
            <w:pPr>
              <w:ind w:right="-114"/>
            </w:pPr>
            <w:r>
              <w:rPr>
                <w:lang w:val="en-US"/>
              </w:rPr>
              <w:t>30.32</w:t>
            </w:r>
            <w:r>
              <w:t>27840097:59.8668127415 (</w:t>
            </w:r>
            <w:r>
              <w:rPr>
                <w:lang w:val="en-US"/>
              </w:rPr>
              <w:t>WGS-84)</w:t>
            </w:r>
          </w:p>
        </w:tc>
        <w:tc>
          <w:tcPr>
            <w:tcW w:w="5244" w:type="dxa"/>
            <w:shd w:val="clear" w:color="auto" w:fill="auto"/>
          </w:tcPr>
          <w:p w:rsidR="00A848F4" w:rsidRDefault="002215B1" w:rsidP="00365689">
            <w:r>
              <w:t>Схема 5</w:t>
            </w:r>
            <w:r w:rsidR="00A848F4">
              <w:t xml:space="preserve"> </w:t>
            </w:r>
            <w:r w:rsidR="00A848F4" w:rsidRPr="005F6D52">
              <w:t>(графический объект – карта территории, на которой расположено место выступления с обозначением его границ в виде окружности радиусом 1 м от условной точки)</w:t>
            </w:r>
          </w:p>
          <w:p w:rsidR="00A848F4" w:rsidRPr="00636962" w:rsidRDefault="00A848F4" w:rsidP="00365689">
            <w:r>
              <w:rPr>
                <w:noProof/>
              </w:rPr>
              <w:drawing>
                <wp:inline distT="0" distB="0" distL="0" distR="0" wp14:anchorId="6386AD33" wp14:editId="40AF59FD">
                  <wp:extent cx="2924175" cy="19335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t="13843" b="3502"/>
                          <a:stretch/>
                        </pic:blipFill>
                        <pic:spPr bwMode="auto">
                          <a:xfrm>
                            <a:off x="0" y="0"/>
                            <a:ext cx="2924175" cy="1933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</w:tcPr>
          <w:p w:rsidR="00A848F4" w:rsidRPr="0066749D" w:rsidRDefault="00A848F4" w:rsidP="00365689">
            <w:pPr>
              <w:ind w:left="-101" w:right="-107"/>
              <w:jc w:val="center"/>
            </w:pPr>
            <w:r w:rsidRPr="0066749D">
              <w:t>1</w:t>
            </w:r>
            <w:r>
              <w:t>0</w:t>
            </w:r>
            <w:r w:rsidRPr="0066749D">
              <w:t>.00-2</w:t>
            </w:r>
            <w:r>
              <w:t>1</w:t>
            </w:r>
            <w:r w:rsidRPr="0066749D">
              <w:t>.00</w:t>
            </w:r>
          </w:p>
          <w:p w:rsidR="00A848F4" w:rsidRDefault="00A848F4" w:rsidP="00365689">
            <w:pPr>
              <w:ind w:left="-101" w:right="-107"/>
              <w:jc w:val="center"/>
            </w:pPr>
            <w:proofErr w:type="gramStart"/>
            <w:r w:rsidRPr="005C7206">
              <w:t>(</w:t>
            </w:r>
            <w:r>
              <w:t>будни,</w:t>
            </w:r>
            <w:proofErr w:type="gramEnd"/>
          </w:p>
          <w:p w:rsidR="00A848F4" w:rsidRDefault="00A848F4" w:rsidP="00365689">
            <w:pPr>
              <w:ind w:left="-101" w:right="-107"/>
              <w:jc w:val="center"/>
            </w:pPr>
            <w:r>
              <w:t xml:space="preserve">выходные </w:t>
            </w:r>
          </w:p>
          <w:p w:rsidR="00A848F4" w:rsidRPr="005C7206" w:rsidRDefault="00A848F4" w:rsidP="00365689">
            <w:pPr>
              <w:ind w:left="-101" w:right="-107"/>
              <w:jc w:val="center"/>
            </w:pPr>
            <w:r>
              <w:t>и праздничные дни)</w:t>
            </w:r>
          </w:p>
        </w:tc>
      </w:tr>
      <w:tr w:rsidR="00A848F4" w:rsidRPr="005F6D52" w:rsidTr="00365689">
        <w:tc>
          <w:tcPr>
            <w:tcW w:w="562" w:type="dxa"/>
            <w:shd w:val="clear" w:color="auto" w:fill="auto"/>
          </w:tcPr>
          <w:p w:rsidR="00A848F4" w:rsidRPr="00174EE6" w:rsidRDefault="00A848F4" w:rsidP="0036568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2.5</w:t>
            </w:r>
          </w:p>
        </w:tc>
        <w:tc>
          <w:tcPr>
            <w:tcW w:w="4962" w:type="dxa"/>
            <w:shd w:val="clear" w:color="auto" w:fill="auto"/>
          </w:tcPr>
          <w:p w:rsidR="00A848F4" w:rsidRPr="005F6D52" w:rsidRDefault="00A848F4" w:rsidP="00365689">
            <w:r w:rsidRPr="005F6D52">
              <w:t>Московский парк Победы:</w:t>
            </w:r>
          </w:p>
          <w:p w:rsidR="00A848F4" w:rsidRPr="005F6D52" w:rsidRDefault="00A848F4" w:rsidP="00365689">
            <w:proofErr w:type="gramStart"/>
            <w:r w:rsidRPr="005F6D52">
              <w:t xml:space="preserve">площадка перед </w:t>
            </w:r>
            <w:r>
              <w:t xml:space="preserve">объектом </w:t>
            </w:r>
            <w:r w:rsidRPr="005F6D52">
              <w:t>«</w:t>
            </w:r>
            <w:r w:rsidRPr="00784C77">
              <w:t>Павильон «Терраса»</w:t>
            </w:r>
            <w:r>
              <w:t xml:space="preserve"> </w:t>
            </w:r>
            <w:r w:rsidRPr="005F6D52">
              <w:t>(Санкт-Петербург, Московский пр., д.188а, лит.</w:t>
            </w:r>
            <w:proofErr w:type="gramEnd"/>
            <w:r w:rsidRPr="005F6D52">
              <w:t xml:space="preserve"> А)</w:t>
            </w:r>
          </w:p>
        </w:tc>
        <w:tc>
          <w:tcPr>
            <w:tcW w:w="3266" w:type="dxa"/>
          </w:tcPr>
          <w:p w:rsidR="00A848F4" w:rsidRDefault="00A848F4" w:rsidP="00365689">
            <w:pPr>
              <w:ind w:right="-114"/>
            </w:pPr>
            <w:r>
              <w:t>114259.74:87095.61 (МСК-64)</w:t>
            </w:r>
          </w:p>
          <w:p w:rsidR="00A848F4" w:rsidRPr="005F6D52" w:rsidRDefault="00A848F4" w:rsidP="00365689">
            <w:pPr>
              <w:ind w:right="-114"/>
            </w:pPr>
            <w:r>
              <w:rPr>
                <w:lang w:val="en-US"/>
              </w:rPr>
              <w:t>30.32</w:t>
            </w:r>
            <w:r>
              <w:t>47500240:59.8713638106 (</w:t>
            </w:r>
            <w:r>
              <w:rPr>
                <w:lang w:val="en-US"/>
              </w:rPr>
              <w:t>WGS-84)</w:t>
            </w:r>
          </w:p>
        </w:tc>
        <w:tc>
          <w:tcPr>
            <w:tcW w:w="5244" w:type="dxa"/>
            <w:shd w:val="clear" w:color="auto" w:fill="auto"/>
          </w:tcPr>
          <w:p w:rsidR="00A848F4" w:rsidRDefault="002215B1" w:rsidP="00365689">
            <w:r>
              <w:t>Схема 6</w:t>
            </w:r>
            <w:r w:rsidR="00A848F4">
              <w:t xml:space="preserve"> </w:t>
            </w:r>
            <w:r w:rsidR="00A848F4" w:rsidRPr="005F6D52">
              <w:t>(графический объект – карта территории, на которой расположено место выступления с обозначением его границ в виде окружности радиусом 1 м от условной точки)</w:t>
            </w:r>
          </w:p>
          <w:p w:rsidR="00A848F4" w:rsidRPr="00636962" w:rsidRDefault="00A848F4" w:rsidP="00365689">
            <w:r>
              <w:rPr>
                <w:noProof/>
              </w:rPr>
              <w:drawing>
                <wp:inline distT="0" distB="0" distL="0" distR="0" wp14:anchorId="221C1E4C" wp14:editId="2BC305DA">
                  <wp:extent cx="2924175" cy="1933575"/>
                  <wp:effectExtent l="0" t="0" r="9525" b="952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t="13843" b="3502"/>
                          <a:stretch/>
                        </pic:blipFill>
                        <pic:spPr bwMode="auto">
                          <a:xfrm>
                            <a:off x="0" y="0"/>
                            <a:ext cx="2924175" cy="1933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</w:tcPr>
          <w:p w:rsidR="00A848F4" w:rsidRPr="0066749D" w:rsidRDefault="00A848F4" w:rsidP="00365689">
            <w:pPr>
              <w:ind w:left="-101" w:right="-107"/>
              <w:jc w:val="center"/>
            </w:pPr>
            <w:r w:rsidRPr="0066749D">
              <w:t>1</w:t>
            </w:r>
            <w:r>
              <w:t>2</w:t>
            </w:r>
            <w:r w:rsidRPr="0066749D">
              <w:t>.00-2</w:t>
            </w:r>
            <w:r>
              <w:t>0</w:t>
            </w:r>
            <w:r w:rsidRPr="0066749D">
              <w:t>.00</w:t>
            </w:r>
          </w:p>
          <w:p w:rsidR="00A848F4" w:rsidRDefault="00A848F4" w:rsidP="00365689">
            <w:pPr>
              <w:ind w:left="-101" w:right="-107"/>
              <w:jc w:val="center"/>
            </w:pPr>
            <w:r w:rsidRPr="005C7206">
              <w:t>(</w:t>
            </w:r>
            <w:r>
              <w:t>будни)</w:t>
            </w:r>
          </w:p>
          <w:p w:rsidR="00A848F4" w:rsidRPr="00A6689E" w:rsidRDefault="00A848F4" w:rsidP="00365689">
            <w:pPr>
              <w:ind w:left="-101" w:right="-107"/>
              <w:jc w:val="center"/>
            </w:pPr>
            <w:r w:rsidRPr="00A6689E">
              <w:t>1</w:t>
            </w:r>
            <w:r>
              <w:t>3</w:t>
            </w:r>
            <w:r w:rsidRPr="00A6689E">
              <w:t>.00-2</w:t>
            </w:r>
            <w:r>
              <w:t>1</w:t>
            </w:r>
            <w:r w:rsidRPr="00A6689E">
              <w:t>.00</w:t>
            </w:r>
          </w:p>
          <w:p w:rsidR="00A848F4" w:rsidRDefault="00A848F4" w:rsidP="00365689">
            <w:pPr>
              <w:ind w:left="-101" w:right="-107"/>
              <w:jc w:val="center"/>
            </w:pPr>
            <w:proofErr w:type="gramStart"/>
            <w:r w:rsidRPr="005C7206">
              <w:t>(</w:t>
            </w:r>
            <w:r>
              <w:t xml:space="preserve">выходные </w:t>
            </w:r>
            <w:proofErr w:type="gramEnd"/>
          </w:p>
          <w:p w:rsidR="00A848F4" w:rsidRPr="005C7206" w:rsidRDefault="00A848F4" w:rsidP="00365689">
            <w:pPr>
              <w:ind w:left="-101" w:right="-107"/>
              <w:jc w:val="center"/>
            </w:pPr>
            <w:r>
              <w:t>и праздничные дни)</w:t>
            </w:r>
          </w:p>
        </w:tc>
      </w:tr>
    </w:tbl>
    <w:p w:rsidR="00A848F4" w:rsidRDefault="00A848F4">
      <w:r>
        <w:br w:type="page"/>
      </w: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3266"/>
        <w:gridCol w:w="5244"/>
        <w:gridCol w:w="1560"/>
      </w:tblGrid>
      <w:tr w:rsidR="00A848F4" w:rsidRPr="005F6D52" w:rsidTr="00365689">
        <w:tc>
          <w:tcPr>
            <w:tcW w:w="562" w:type="dxa"/>
            <w:shd w:val="clear" w:color="auto" w:fill="auto"/>
          </w:tcPr>
          <w:p w:rsidR="00A848F4" w:rsidRPr="00174EE6" w:rsidRDefault="00A848F4" w:rsidP="0036568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2.6</w:t>
            </w:r>
          </w:p>
        </w:tc>
        <w:tc>
          <w:tcPr>
            <w:tcW w:w="4962" w:type="dxa"/>
            <w:shd w:val="clear" w:color="auto" w:fill="auto"/>
          </w:tcPr>
          <w:p w:rsidR="00A848F4" w:rsidRPr="005F6D52" w:rsidRDefault="00A848F4" w:rsidP="00365689">
            <w:proofErr w:type="spellStart"/>
            <w:r>
              <w:t>Рощинский</w:t>
            </w:r>
            <w:proofErr w:type="spellEnd"/>
            <w:r>
              <w:t xml:space="preserve"> сад</w:t>
            </w:r>
          </w:p>
        </w:tc>
        <w:tc>
          <w:tcPr>
            <w:tcW w:w="3266" w:type="dxa"/>
          </w:tcPr>
          <w:p w:rsidR="00A848F4" w:rsidRDefault="00A848F4" w:rsidP="00365689">
            <w:pPr>
              <w:ind w:right="-114"/>
            </w:pPr>
            <w:r>
              <w:t>114069.20:88469.78 (МСК-64)</w:t>
            </w:r>
          </w:p>
          <w:p w:rsidR="00A848F4" w:rsidRPr="005F6D52" w:rsidRDefault="00A848F4" w:rsidP="00365689">
            <w:pPr>
              <w:ind w:right="-114"/>
            </w:pPr>
            <w:r>
              <w:rPr>
                <w:lang w:val="en-US"/>
              </w:rPr>
              <w:t>30.32</w:t>
            </w:r>
            <w:r>
              <w:t>14675454:59.8837062479 (</w:t>
            </w:r>
            <w:r>
              <w:rPr>
                <w:lang w:val="en-US"/>
              </w:rPr>
              <w:t>WGS-84)</w:t>
            </w:r>
          </w:p>
        </w:tc>
        <w:tc>
          <w:tcPr>
            <w:tcW w:w="5244" w:type="dxa"/>
            <w:shd w:val="clear" w:color="auto" w:fill="auto"/>
          </w:tcPr>
          <w:p w:rsidR="00A848F4" w:rsidRDefault="002215B1" w:rsidP="00365689">
            <w:r>
              <w:t>Схема 7</w:t>
            </w:r>
            <w:r w:rsidR="00A848F4">
              <w:t xml:space="preserve"> </w:t>
            </w:r>
            <w:r w:rsidR="00A848F4" w:rsidRPr="005F6D52">
              <w:t>(графический объект – карта территории, на которой расположено место выступления с обозначением его границ в виде окружности радиусом 1 м от условной точки)</w:t>
            </w:r>
          </w:p>
          <w:p w:rsidR="00A848F4" w:rsidRPr="00636962" w:rsidRDefault="00A848F4" w:rsidP="00365689">
            <w:r>
              <w:rPr>
                <w:noProof/>
              </w:rPr>
              <w:drawing>
                <wp:inline distT="0" distB="0" distL="0" distR="0" wp14:anchorId="73C45788" wp14:editId="4E5EE65B">
                  <wp:extent cx="2924175" cy="193357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t="13843" b="3502"/>
                          <a:stretch/>
                        </pic:blipFill>
                        <pic:spPr bwMode="auto">
                          <a:xfrm>
                            <a:off x="0" y="0"/>
                            <a:ext cx="2924175" cy="1933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</w:tcPr>
          <w:p w:rsidR="00A848F4" w:rsidRPr="0066749D" w:rsidRDefault="00A848F4" w:rsidP="00365689">
            <w:pPr>
              <w:ind w:left="-101" w:right="-107"/>
              <w:jc w:val="center"/>
            </w:pPr>
            <w:r w:rsidRPr="0066749D">
              <w:t>1</w:t>
            </w:r>
            <w:r>
              <w:t>0</w:t>
            </w:r>
            <w:r w:rsidRPr="0066749D">
              <w:t>.00-2</w:t>
            </w:r>
            <w:r>
              <w:t>2</w:t>
            </w:r>
            <w:r w:rsidRPr="0066749D">
              <w:t>.00</w:t>
            </w:r>
          </w:p>
          <w:p w:rsidR="00A848F4" w:rsidRDefault="00A848F4" w:rsidP="00365689">
            <w:pPr>
              <w:ind w:left="-101" w:right="-107"/>
              <w:jc w:val="center"/>
            </w:pPr>
            <w:proofErr w:type="gramStart"/>
            <w:r w:rsidRPr="005C7206">
              <w:t>(</w:t>
            </w:r>
            <w:r>
              <w:t>будни,</w:t>
            </w:r>
            <w:proofErr w:type="gramEnd"/>
          </w:p>
          <w:p w:rsidR="00A848F4" w:rsidRDefault="00A848F4" w:rsidP="00365689">
            <w:pPr>
              <w:ind w:left="-101" w:right="-107"/>
              <w:jc w:val="center"/>
            </w:pPr>
            <w:r>
              <w:t xml:space="preserve">выходные </w:t>
            </w:r>
          </w:p>
          <w:p w:rsidR="00A848F4" w:rsidRPr="005C7206" w:rsidRDefault="00A848F4" w:rsidP="00365689">
            <w:pPr>
              <w:ind w:left="-101" w:right="-107"/>
              <w:jc w:val="center"/>
            </w:pPr>
            <w:r>
              <w:t>и праздничные дни)</w:t>
            </w:r>
          </w:p>
        </w:tc>
      </w:tr>
      <w:tr w:rsidR="00A848F4" w:rsidRPr="005F6D52" w:rsidTr="00365689">
        <w:tc>
          <w:tcPr>
            <w:tcW w:w="562" w:type="dxa"/>
            <w:shd w:val="clear" w:color="auto" w:fill="auto"/>
          </w:tcPr>
          <w:p w:rsidR="00A848F4" w:rsidRDefault="00A848F4" w:rsidP="0036568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2.7</w:t>
            </w:r>
          </w:p>
        </w:tc>
        <w:tc>
          <w:tcPr>
            <w:tcW w:w="4962" w:type="dxa"/>
            <w:shd w:val="clear" w:color="auto" w:fill="auto"/>
          </w:tcPr>
          <w:p w:rsidR="00A848F4" w:rsidRDefault="00A848F4" w:rsidP="00365689">
            <w:proofErr w:type="spellStart"/>
            <w:r w:rsidRPr="005F6D52">
              <w:t>Пулковский</w:t>
            </w:r>
            <w:proofErr w:type="spellEnd"/>
            <w:r w:rsidRPr="005F6D52">
              <w:t xml:space="preserve"> парк</w:t>
            </w:r>
            <w:r>
              <w:t>:</w:t>
            </w:r>
          </w:p>
          <w:p w:rsidR="00A848F4" w:rsidRPr="005F6D52" w:rsidRDefault="00A848F4" w:rsidP="00365689">
            <w:r>
              <w:t>рядом с площадью Победы</w:t>
            </w:r>
          </w:p>
        </w:tc>
        <w:tc>
          <w:tcPr>
            <w:tcW w:w="3266" w:type="dxa"/>
          </w:tcPr>
          <w:p w:rsidR="00A848F4" w:rsidRDefault="00A848F4" w:rsidP="00365689">
            <w:pPr>
              <w:ind w:right="-114"/>
            </w:pPr>
            <w:r>
              <w:t>114201.92:83655.74 (МСК-64)</w:t>
            </w:r>
          </w:p>
          <w:p w:rsidR="00A848F4" w:rsidRPr="005F6D52" w:rsidRDefault="00A848F4" w:rsidP="00365689">
            <w:pPr>
              <w:ind w:right="-114"/>
            </w:pPr>
            <w:r>
              <w:rPr>
                <w:lang w:val="en-US"/>
              </w:rPr>
              <w:t>30.32</w:t>
            </w:r>
            <w:r>
              <w:t>34183238:59.8404910976 (</w:t>
            </w:r>
            <w:r>
              <w:rPr>
                <w:lang w:val="en-US"/>
              </w:rPr>
              <w:t>WGS-84)</w:t>
            </w:r>
          </w:p>
        </w:tc>
        <w:tc>
          <w:tcPr>
            <w:tcW w:w="5244" w:type="dxa"/>
            <w:shd w:val="clear" w:color="auto" w:fill="auto"/>
          </w:tcPr>
          <w:p w:rsidR="00A848F4" w:rsidRDefault="002215B1" w:rsidP="00365689">
            <w:r>
              <w:t>Схема 8</w:t>
            </w:r>
            <w:r w:rsidR="00A848F4">
              <w:t xml:space="preserve"> </w:t>
            </w:r>
            <w:r w:rsidR="00A848F4" w:rsidRPr="005F6D52">
              <w:t>(графический объект – карта территории, на которой расположено место выступления с обозначением его границ в виде окружности радиусом 1 м от условной точки)</w:t>
            </w:r>
          </w:p>
          <w:p w:rsidR="00A848F4" w:rsidRPr="005F6D52" w:rsidRDefault="00A848F4" w:rsidP="00365689">
            <w:r>
              <w:rPr>
                <w:noProof/>
              </w:rPr>
              <w:drawing>
                <wp:inline distT="0" distB="0" distL="0" distR="0" wp14:anchorId="29B804C1" wp14:editId="139B35D6">
                  <wp:extent cx="2924175" cy="1933575"/>
                  <wp:effectExtent l="0" t="0" r="9525" b="952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t="13844" b="3500"/>
                          <a:stretch/>
                        </pic:blipFill>
                        <pic:spPr bwMode="auto">
                          <a:xfrm>
                            <a:off x="0" y="0"/>
                            <a:ext cx="2924175" cy="1933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</w:tcPr>
          <w:p w:rsidR="00A848F4" w:rsidRPr="0066749D" w:rsidRDefault="00A848F4" w:rsidP="00365689">
            <w:pPr>
              <w:ind w:left="-101" w:right="-107"/>
              <w:jc w:val="center"/>
            </w:pPr>
            <w:r w:rsidRPr="0066749D">
              <w:t>1</w:t>
            </w:r>
            <w:r>
              <w:t>0</w:t>
            </w:r>
            <w:r w:rsidRPr="0066749D">
              <w:t>.00-2</w:t>
            </w:r>
            <w:r>
              <w:t>1</w:t>
            </w:r>
            <w:r w:rsidRPr="0066749D">
              <w:t>.00</w:t>
            </w:r>
          </w:p>
          <w:p w:rsidR="00A848F4" w:rsidRDefault="00A848F4" w:rsidP="00365689">
            <w:pPr>
              <w:ind w:left="-101" w:right="-107"/>
              <w:jc w:val="center"/>
            </w:pPr>
            <w:proofErr w:type="gramStart"/>
            <w:r w:rsidRPr="005C7206">
              <w:t>(</w:t>
            </w:r>
            <w:r>
              <w:t>будни,</w:t>
            </w:r>
            <w:proofErr w:type="gramEnd"/>
          </w:p>
          <w:p w:rsidR="00A848F4" w:rsidRDefault="00A848F4" w:rsidP="00365689">
            <w:pPr>
              <w:ind w:left="-101" w:right="-107"/>
              <w:jc w:val="center"/>
            </w:pPr>
            <w:r>
              <w:t xml:space="preserve">выходные </w:t>
            </w:r>
          </w:p>
          <w:p w:rsidR="00A848F4" w:rsidRPr="005C7206" w:rsidRDefault="00A848F4" w:rsidP="00365689">
            <w:pPr>
              <w:ind w:left="-101" w:right="-107"/>
              <w:jc w:val="center"/>
            </w:pPr>
            <w:r>
              <w:t>и праздничные дни)</w:t>
            </w:r>
          </w:p>
        </w:tc>
      </w:tr>
    </w:tbl>
    <w:p w:rsidR="00A848F4" w:rsidRDefault="00A848F4">
      <w:r>
        <w:br w:type="page"/>
      </w: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3266"/>
        <w:gridCol w:w="5244"/>
        <w:gridCol w:w="1560"/>
      </w:tblGrid>
      <w:tr w:rsidR="00A848F4" w:rsidRPr="005F6D52" w:rsidTr="00365689">
        <w:tc>
          <w:tcPr>
            <w:tcW w:w="562" w:type="dxa"/>
            <w:shd w:val="clear" w:color="auto" w:fill="auto"/>
          </w:tcPr>
          <w:p w:rsidR="00A848F4" w:rsidRDefault="00A848F4" w:rsidP="0036568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2.8</w:t>
            </w:r>
          </w:p>
        </w:tc>
        <w:tc>
          <w:tcPr>
            <w:tcW w:w="4962" w:type="dxa"/>
            <w:shd w:val="clear" w:color="auto" w:fill="auto"/>
          </w:tcPr>
          <w:p w:rsidR="00A848F4" w:rsidRPr="005F6D52" w:rsidRDefault="00A848F4" w:rsidP="00365689">
            <w:proofErr w:type="spellStart"/>
            <w:r w:rsidRPr="005F6D52">
              <w:t>Пулковский</w:t>
            </w:r>
            <w:proofErr w:type="spellEnd"/>
            <w:r w:rsidRPr="005F6D52">
              <w:t xml:space="preserve"> парк</w:t>
            </w:r>
          </w:p>
        </w:tc>
        <w:tc>
          <w:tcPr>
            <w:tcW w:w="3266" w:type="dxa"/>
          </w:tcPr>
          <w:p w:rsidR="00A848F4" w:rsidRDefault="00A848F4" w:rsidP="00365689">
            <w:pPr>
              <w:ind w:right="-114"/>
            </w:pPr>
            <w:r>
              <w:t>114444.40:83240.36 (МСК-64)</w:t>
            </w:r>
          </w:p>
          <w:p w:rsidR="00A848F4" w:rsidRPr="005F6D52" w:rsidRDefault="00A848F4" w:rsidP="00365689">
            <w:pPr>
              <w:ind w:right="-114"/>
            </w:pPr>
            <w:r>
              <w:rPr>
                <w:lang w:val="en-US"/>
              </w:rPr>
              <w:t>30.32</w:t>
            </w:r>
            <w:r>
              <w:t>77063524:59.8367520765 (</w:t>
            </w:r>
            <w:r>
              <w:rPr>
                <w:lang w:val="en-US"/>
              </w:rPr>
              <w:t>WGS-84)</w:t>
            </w:r>
          </w:p>
        </w:tc>
        <w:tc>
          <w:tcPr>
            <w:tcW w:w="5244" w:type="dxa"/>
            <w:shd w:val="clear" w:color="auto" w:fill="auto"/>
          </w:tcPr>
          <w:p w:rsidR="00A848F4" w:rsidRDefault="002215B1" w:rsidP="00365689">
            <w:r>
              <w:t>Схема 9</w:t>
            </w:r>
            <w:r w:rsidR="00A848F4">
              <w:t xml:space="preserve"> </w:t>
            </w:r>
            <w:r w:rsidR="00A848F4" w:rsidRPr="005F6D52">
              <w:t>(графический объект – карта территории, на которой расположено место выступления с обозначением его границ в виде окружности радиусом 1 м от условной точки)</w:t>
            </w:r>
          </w:p>
          <w:p w:rsidR="00A848F4" w:rsidRPr="00636962" w:rsidRDefault="00A848F4" w:rsidP="00365689">
            <w:r>
              <w:rPr>
                <w:noProof/>
              </w:rPr>
              <w:drawing>
                <wp:inline distT="0" distB="0" distL="0" distR="0" wp14:anchorId="446CFE6D" wp14:editId="24697178">
                  <wp:extent cx="2924175" cy="193357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t="13843" b="3502"/>
                          <a:stretch/>
                        </pic:blipFill>
                        <pic:spPr bwMode="auto">
                          <a:xfrm>
                            <a:off x="0" y="0"/>
                            <a:ext cx="2924175" cy="1933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</w:tcPr>
          <w:p w:rsidR="00A848F4" w:rsidRPr="0066749D" w:rsidRDefault="00A848F4" w:rsidP="00365689">
            <w:pPr>
              <w:ind w:left="-101" w:right="-107"/>
              <w:jc w:val="center"/>
            </w:pPr>
            <w:r w:rsidRPr="0066749D">
              <w:t>1</w:t>
            </w:r>
            <w:r>
              <w:t>0</w:t>
            </w:r>
            <w:r w:rsidRPr="0066749D">
              <w:t>.00-2</w:t>
            </w:r>
            <w:r>
              <w:t>1</w:t>
            </w:r>
            <w:r w:rsidRPr="0066749D">
              <w:t>.00</w:t>
            </w:r>
          </w:p>
          <w:p w:rsidR="00A848F4" w:rsidRDefault="00A848F4" w:rsidP="00365689">
            <w:pPr>
              <w:ind w:left="-101" w:right="-107"/>
              <w:jc w:val="center"/>
            </w:pPr>
            <w:proofErr w:type="gramStart"/>
            <w:r w:rsidRPr="005C7206">
              <w:t>(</w:t>
            </w:r>
            <w:r>
              <w:t>будни,</w:t>
            </w:r>
            <w:proofErr w:type="gramEnd"/>
          </w:p>
          <w:p w:rsidR="00A848F4" w:rsidRDefault="00A848F4" w:rsidP="00365689">
            <w:pPr>
              <w:ind w:left="-101" w:right="-107"/>
              <w:jc w:val="center"/>
            </w:pPr>
            <w:r>
              <w:t xml:space="preserve">выходные </w:t>
            </w:r>
          </w:p>
          <w:p w:rsidR="00A848F4" w:rsidRPr="005C7206" w:rsidRDefault="00A848F4" w:rsidP="00365689">
            <w:pPr>
              <w:ind w:left="-101" w:right="-107"/>
              <w:jc w:val="center"/>
            </w:pPr>
            <w:r>
              <w:t>и праздничные дни)</w:t>
            </w:r>
          </w:p>
        </w:tc>
      </w:tr>
      <w:tr w:rsidR="00A848F4" w:rsidRPr="005C7206" w:rsidTr="003656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8F4" w:rsidRPr="005F6D52" w:rsidRDefault="00A848F4" w:rsidP="0036568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8F4" w:rsidRPr="005F6D52" w:rsidRDefault="00A848F4" w:rsidP="00365689">
            <w:r w:rsidRPr="005F6D52">
              <w:t>Московский парк Победы:</w:t>
            </w:r>
          </w:p>
          <w:p w:rsidR="00A848F4" w:rsidRPr="005F6D52" w:rsidRDefault="00A848F4" w:rsidP="00365689">
            <w:r w:rsidRPr="005F6D52">
              <w:t xml:space="preserve">площадка </w:t>
            </w:r>
            <w:r>
              <w:t>на Центральной Аллее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8F4" w:rsidRDefault="00A848F4" w:rsidP="00365689">
            <w:pPr>
              <w:ind w:right="-114"/>
            </w:pPr>
            <w:r>
              <w:t>114403.52:86856.84 (МСК-64)</w:t>
            </w:r>
          </w:p>
          <w:p w:rsidR="00A848F4" w:rsidRPr="005F6D52" w:rsidRDefault="00A848F4" w:rsidP="00365689">
            <w:pPr>
              <w:ind w:right="-114"/>
            </w:pPr>
            <w:r>
              <w:rPr>
                <w:lang w:val="en-US"/>
              </w:rPr>
              <w:t>30.</w:t>
            </w:r>
            <w:r>
              <w:t>3272956773:59.8692143409 (</w:t>
            </w:r>
            <w:r>
              <w:rPr>
                <w:lang w:val="en-US"/>
              </w:rPr>
              <w:t>WGS-84)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8F4" w:rsidRDefault="002215B1" w:rsidP="00365689">
            <w:r>
              <w:t>Схема 10</w:t>
            </w:r>
            <w:r w:rsidR="00A848F4">
              <w:t xml:space="preserve"> </w:t>
            </w:r>
            <w:r w:rsidR="00A848F4" w:rsidRPr="005F6D52">
              <w:t>(графический объект – карта территории, на которой расположено место выступления с обозначением его границ в виде окружности радиусом 1 м от условной точки)</w:t>
            </w:r>
          </w:p>
          <w:p w:rsidR="00A848F4" w:rsidRPr="00636962" w:rsidRDefault="00A848F4" w:rsidP="00365689">
            <w:r w:rsidRPr="00C12920">
              <w:rPr>
                <w:noProof/>
              </w:rPr>
              <w:drawing>
                <wp:inline distT="0" distB="0" distL="0" distR="0" wp14:anchorId="7C32C236" wp14:editId="4251859B">
                  <wp:extent cx="2924175" cy="1924050"/>
                  <wp:effectExtent l="0" t="0" r="9525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t="13844" b="3908"/>
                          <a:stretch/>
                        </pic:blipFill>
                        <pic:spPr bwMode="auto">
                          <a:xfrm>
                            <a:off x="0" y="0"/>
                            <a:ext cx="2924175" cy="1924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8F4" w:rsidRPr="0066749D" w:rsidRDefault="00A848F4" w:rsidP="00365689">
            <w:pPr>
              <w:ind w:left="-101" w:right="-107"/>
              <w:jc w:val="center"/>
            </w:pPr>
            <w:r w:rsidRPr="0066749D">
              <w:t>1</w:t>
            </w:r>
            <w:r>
              <w:t>0</w:t>
            </w:r>
            <w:r w:rsidRPr="0066749D">
              <w:t>.00-2</w:t>
            </w:r>
            <w:r>
              <w:t>1</w:t>
            </w:r>
            <w:r w:rsidRPr="0066749D">
              <w:t>.00</w:t>
            </w:r>
          </w:p>
          <w:p w:rsidR="00A848F4" w:rsidRDefault="00A848F4" w:rsidP="00365689">
            <w:pPr>
              <w:ind w:left="-101" w:right="-107"/>
              <w:jc w:val="center"/>
            </w:pPr>
            <w:proofErr w:type="gramStart"/>
            <w:r w:rsidRPr="005C7206">
              <w:t>(</w:t>
            </w:r>
            <w:r>
              <w:t>будни,</w:t>
            </w:r>
            <w:proofErr w:type="gramEnd"/>
          </w:p>
          <w:p w:rsidR="00A848F4" w:rsidRDefault="00A848F4" w:rsidP="00365689">
            <w:pPr>
              <w:ind w:left="-101" w:right="-107"/>
              <w:jc w:val="center"/>
            </w:pPr>
            <w:r>
              <w:t xml:space="preserve">выходные </w:t>
            </w:r>
          </w:p>
          <w:p w:rsidR="00A848F4" w:rsidRPr="005C7206" w:rsidRDefault="00A848F4" w:rsidP="00365689">
            <w:pPr>
              <w:ind w:left="-101" w:right="-107"/>
              <w:jc w:val="center"/>
            </w:pPr>
            <w:r>
              <w:t>и праздничные дни)</w:t>
            </w:r>
          </w:p>
        </w:tc>
      </w:tr>
    </w:tbl>
    <w:p w:rsidR="00A848F4" w:rsidRDefault="00A848F4">
      <w:r>
        <w:br w:type="page"/>
      </w: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3266"/>
        <w:gridCol w:w="5244"/>
        <w:gridCol w:w="1560"/>
      </w:tblGrid>
      <w:tr w:rsidR="00A848F4" w:rsidRPr="005C7206" w:rsidTr="003656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8F4" w:rsidRPr="005F6D52" w:rsidRDefault="00A848F4" w:rsidP="00365689">
            <w:pPr>
              <w:widowControl w:val="0"/>
              <w:autoSpaceDE w:val="0"/>
              <w:autoSpaceDN w:val="0"/>
              <w:adjustRightInd w:val="0"/>
              <w:ind w:left="-111" w:right="-112"/>
              <w:jc w:val="center"/>
            </w:pPr>
            <w:r>
              <w:lastRenderedPageBreak/>
              <w:t>2.10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8F4" w:rsidRPr="005F6D52" w:rsidRDefault="00A848F4" w:rsidP="00365689">
            <w:r w:rsidRPr="005F6D52">
              <w:t xml:space="preserve">Московский парк Победы: </w:t>
            </w:r>
          </w:p>
          <w:p w:rsidR="00A848F4" w:rsidRPr="005F6D52" w:rsidRDefault="00A848F4" w:rsidP="00365689">
            <w:r w:rsidRPr="005F6D52">
              <w:t xml:space="preserve">площадка перед </w:t>
            </w:r>
            <w:r>
              <w:t xml:space="preserve">объектом </w:t>
            </w:r>
            <w:r w:rsidRPr="005F6D52">
              <w:t>«</w:t>
            </w:r>
            <w:r w:rsidRPr="00784C77">
              <w:t>Летний театр</w:t>
            </w:r>
            <w:r w:rsidRPr="005F6D52">
              <w:t>»</w:t>
            </w:r>
          </w:p>
          <w:p w:rsidR="00A848F4" w:rsidRPr="005F6D52" w:rsidRDefault="00A848F4" w:rsidP="00365689">
            <w:proofErr w:type="gramStart"/>
            <w:r w:rsidRPr="005F6D52">
              <w:t>(Санкт-Петербург, Московский пр., д.188а, лит.</w:t>
            </w:r>
            <w:proofErr w:type="gramEnd"/>
            <w:r w:rsidRPr="005F6D52">
              <w:t xml:space="preserve"> Ж)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8F4" w:rsidRDefault="00A848F4" w:rsidP="00365689">
            <w:pPr>
              <w:ind w:right="-114"/>
            </w:pPr>
            <w:r>
              <w:t>114466.80:86987.88 (МСК-64)</w:t>
            </w:r>
          </w:p>
          <w:p w:rsidR="00A848F4" w:rsidRPr="005F6D52" w:rsidRDefault="00A848F4" w:rsidP="00365689">
            <w:pPr>
              <w:ind w:right="-114"/>
            </w:pPr>
            <w:r>
              <w:rPr>
                <w:lang w:val="en-US"/>
              </w:rPr>
              <w:t>30.</w:t>
            </w:r>
            <w:r>
              <w:t>3284368389:59.8703877051 (</w:t>
            </w:r>
            <w:r>
              <w:rPr>
                <w:lang w:val="en-US"/>
              </w:rPr>
              <w:t>WGS-84)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8F4" w:rsidRDefault="002215B1" w:rsidP="00365689">
            <w:r>
              <w:t>Схема 11</w:t>
            </w:r>
            <w:r w:rsidR="00A848F4">
              <w:t xml:space="preserve"> </w:t>
            </w:r>
            <w:r w:rsidR="00A848F4" w:rsidRPr="005F6D52">
              <w:t>(графический объект – карта территории, на которой расположено место выступления с обозначением его границ в виде окружности радиусом 1 м от условной точки)</w:t>
            </w:r>
          </w:p>
          <w:p w:rsidR="00A848F4" w:rsidRPr="00636962" w:rsidRDefault="00A848F4" w:rsidP="00365689">
            <w:r w:rsidRPr="00C12920">
              <w:rPr>
                <w:noProof/>
              </w:rPr>
              <w:drawing>
                <wp:inline distT="0" distB="0" distL="0" distR="0" wp14:anchorId="4C7F6C0A" wp14:editId="4F60A894">
                  <wp:extent cx="2924175" cy="1943100"/>
                  <wp:effectExtent l="0" t="0" r="9525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t="13436" b="3502"/>
                          <a:stretch/>
                        </pic:blipFill>
                        <pic:spPr bwMode="auto">
                          <a:xfrm>
                            <a:off x="0" y="0"/>
                            <a:ext cx="2924175" cy="1943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8F4" w:rsidRPr="0066749D" w:rsidRDefault="00A848F4" w:rsidP="00365689">
            <w:pPr>
              <w:ind w:left="-101" w:right="-107"/>
              <w:jc w:val="center"/>
            </w:pPr>
            <w:r w:rsidRPr="0066749D">
              <w:t>1</w:t>
            </w:r>
            <w:r>
              <w:t>0</w:t>
            </w:r>
            <w:r w:rsidRPr="0066749D">
              <w:t>.00-2</w:t>
            </w:r>
            <w:r>
              <w:t>1</w:t>
            </w:r>
            <w:r w:rsidRPr="0066749D">
              <w:t>.00</w:t>
            </w:r>
          </w:p>
          <w:p w:rsidR="00A848F4" w:rsidRDefault="00A848F4" w:rsidP="00365689">
            <w:pPr>
              <w:ind w:left="-101" w:right="-107"/>
              <w:jc w:val="center"/>
            </w:pPr>
            <w:proofErr w:type="gramStart"/>
            <w:r w:rsidRPr="005C7206">
              <w:t>(</w:t>
            </w:r>
            <w:r>
              <w:t>будни,</w:t>
            </w:r>
            <w:proofErr w:type="gramEnd"/>
          </w:p>
          <w:p w:rsidR="00A848F4" w:rsidRDefault="00A848F4" w:rsidP="00365689">
            <w:pPr>
              <w:ind w:left="-101" w:right="-107"/>
              <w:jc w:val="center"/>
            </w:pPr>
            <w:r>
              <w:t xml:space="preserve">выходные </w:t>
            </w:r>
          </w:p>
          <w:p w:rsidR="00A848F4" w:rsidRPr="005C7206" w:rsidRDefault="00A848F4" w:rsidP="00365689">
            <w:pPr>
              <w:ind w:left="-101" w:right="-107"/>
              <w:jc w:val="center"/>
            </w:pPr>
            <w:r>
              <w:t>и праздничные дни)</w:t>
            </w:r>
          </w:p>
        </w:tc>
      </w:tr>
      <w:tr w:rsidR="00A848F4" w:rsidRPr="005C7206" w:rsidTr="003656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8F4" w:rsidRPr="005F6D52" w:rsidRDefault="00A848F4" w:rsidP="00365689">
            <w:pPr>
              <w:widowControl w:val="0"/>
              <w:autoSpaceDE w:val="0"/>
              <w:autoSpaceDN w:val="0"/>
              <w:adjustRightInd w:val="0"/>
              <w:ind w:left="-111" w:right="-112"/>
              <w:jc w:val="center"/>
            </w:pPr>
            <w:r>
              <w:t>2.11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8F4" w:rsidRPr="00C12920" w:rsidRDefault="00A848F4" w:rsidP="00365689">
            <w:r w:rsidRPr="005F6D52">
              <w:t>Парк Авиаторов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8F4" w:rsidRDefault="00A848F4" w:rsidP="00365689">
            <w:pPr>
              <w:ind w:right="-114"/>
            </w:pPr>
            <w:r>
              <w:t>113001.84:86525.32 (МСК-64)</w:t>
            </w:r>
          </w:p>
          <w:p w:rsidR="00A848F4" w:rsidRPr="005F6D52" w:rsidRDefault="00A848F4" w:rsidP="00365689">
            <w:pPr>
              <w:ind w:right="-114"/>
            </w:pPr>
            <w:r>
              <w:rPr>
                <w:lang w:val="en-US"/>
              </w:rPr>
              <w:t>30.</w:t>
            </w:r>
            <w:r>
              <w:t>3022480960:59.8662984501 (</w:t>
            </w:r>
            <w:r>
              <w:rPr>
                <w:lang w:val="en-US"/>
              </w:rPr>
              <w:t>WGS-84)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8F4" w:rsidRDefault="002215B1" w:rsidP="00365689">
            <w:r>
              <w:t>Схема 12</w:t>
            </w:r>
            <w:r w:rsidR="00A848F4">
              <w:t xml:space="preserve"> </w:t>
            </w:r>
            <w:r w:rsidR="00A848F4" w:rsidRPr="005F6D52">
              <w:t>(графический объект – карта территории, на которой расположено место выступления с обозначением его границ в виде окружности радиусом 1 м от условной точки)</w:t>
            </w:r>
          </w:p>
          <w:p w:rsidR="00A848F4" w:rsidRPr="00636962" w:rsidRDefault="00A848F4" w:rsidP="00365689">
            <w:r w:rsidRPr="00C12920">
              <w:rPr>
                <w:noProof/>
              </w:rPr>
              <w:drawing>
                <wp:inline distT="0" distB="0" distL="0" distR="0" wp14:anchorId="4A3013A7" wp14:editId="316EB800">
                  <wp:extent cx="3192780" cy="2124075"/>
                  <wp:effectExtent l="0" t="0" r="7620" b="9525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t="13426" b="3406"/>
                          <a:stretch/>
                        </pic:blipFill>
                        <pic:spPr bwMode="auto">
                          <a:xfrm>
                            <a:off x="0" y="0"/>
                            <a:ext cx="3192780" cy="2124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8F4" w:rsidRPr="0066749D" w:rsidRDefault="00A848F4" w:rsidP="00365689">
            <w:pPr>
              <w:ind w:left="-101" w:right="-107"/>
              <w:jc w:val="center"/>
            </w:pPr>
            <w:r w:rsidRPr="0066749D">
              <w:t>1</w:t>
            </w:r>
            <w:r>
              <w:t>0</w:t>
            </w:r>
            <w:r w:rsidRPr="0066749D">
              <w:t>.00-2</w:t>
            </w:r>
            <w:r>
              <w:t>1</w:t>
            </w:r>
            <w:r w:rsidRPr="0066749D">
              <w:t>.00</w:t>
            </w:r>
          </w:p>
          <w:p w:rsidR="00A848F4" w:rsidRDefault="00A848F4" w:rsidP="00365689">
            <w:pPr>
              <w:ind w:left="-101" w:right="-107"/>
              <w:jc w:val="center"/>
            </w:pPr>
            <w:proofErr w:type="gramStart"/>
            <w:r w:rsidRPr="005C7206">
              <w:t>(</w:t>
            </w:r>
            <w:r>
              <w:t>будни,</w:t>
            </w:r>
            <w:proofErr w:type="gramEnd"/>
          </w:p>
          <w:p w:rsidR="00A848F4" w:rsidRDefault="00A848F4" w:rsidP="00365689">
            <w:pPr>
              <w:ind w:left="-101" w:right="-107"/>
              <w:jc w:val="center"/>
            </w:pPr>
            <w:r>
              <w:t xml:space="preserve">выходные </w:t>
            </w:r>
          </w:p>
          <w:p w:rsidR="00A848F4" w:rsidRDefault="00A848F4" w:rsidP="00365689">
            <w:pPr>
              <w:ind w:left="-101" w:right="-107"/>
              <w:jc w:val="center"/>
            </w:pPr>
            <w:r>
              <w:t>и праздничные дни)</w:t>
            </w:r>
          </w:p>
          <w:p w:rsidR="00A848F4" w:rsidRPr="005C7206" w:rsidRDefault="00A848F4" w:rsidP="00365689">
            <w:pPr>
              <w:ind w:left="-101" w:right="-107"/>
              <w:jc w:val="center"/>
            </w:pPr>
            <w:r>
              <w:t>после 01.10.2023</w:t>
            </w:r>
          </w:p>
        </w:tc>
      </w:tr>
    </w:tbl>
    <w:p w:rsidR="00A848F4" w:rsidRDefault="00A848F4">
      <w:r>
        <w:br w:type="page"/>
      </w: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3266"/>
        <w:gridCol w:w="5244"/>
        <w:gridCol w:w="1560"/>
      </w:tblGrid>
      <w:tr w:rsidR="00A848F4" w:rsidRPr="005F6D52" w:rsidTr="00365689">
        <w:trPr>
          <w:trHeight w:val="731"/>
        </w:trPr>
        <w:tc>
          <w:tcPr>
            <w:tcW w:w="15594" w:type="dxa"/>
            <w:gridSpan w:val="5"/>
            <w:shd w:val="clear" w:color="auto" w:fill="auto"/>
            <w:vAlign w:val="center"/>
          </w:tcPr>
          <w:p w:rsidR="00A848F4" w:rsidRPr="005F6D52" w:rsidRDefault="00A848F4" w:rsidP="00365689">
            <w:pPr>
              <w:jc w:val="center"/>
              <w:rPr>
                <w:b/>
              </w:rPr>
            </w:pPr>
            <w:r w:rsidRPr="005F6D52">
              <w:rPr>
                <w:b/>
              </w:rPr>
              <w:lastRenderedPageBreak/>
              <w:t xml:space="preserve">3. Места выступлений, где допускается проведение уличных выступлений с использованием звукоусиливающей аппаратуры суммарной мощностью более 500 Вт, а также игра на ударных музыкальных инструментах </w:t>
            </w:r>
          </w:p>
        </w:tc>
      </w:tr>
      <w:tr w:rsidR="00A848F4" w:rsidRPr="005F6D52" w:rsidTr="00365689">
        <w:tc>
          <w:tcPr>
            <w:tcW w:w="562" w:type="dxa"/>
            <w:shd w:val="clear" w:color="auto" w:fill="auto"/>
          </w:tcPr>
          <w:p w:rsidR="00A848F4" w:rsidRPr="005F6D52" w:rsidRDefault="00A848F4" w:rsidP="0036568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3.1</w:t>
            </w:r>
          </w:p>
        </w:tc>
        <w:tc>
          <w:tcPr>
            <w:tcW w:w="4962" w:type="dxa"/>
            <w:shd w:val="clear" w:color="auto" w:fill="auto"/>
          </w:tcPr>
          <w:p w:rsidR="00A848F4" w:rsidRPr="005F6D52" w:rsidRDefault="00A848F4" w:rsidP="00365689">
            <w:r w:rsidRPr="005F6D52">
              <w:t>Московский парк Победы:</w:t>
            </w:r>
          </w:p>
          <w:p w:rsidR="00A848F4" w:rsidRPr="005F6D52" w:rsidRDefault="00A848F4" w:rsidP="00365689">
            <w:r w:rsidRPr="005F6D52">
              <w:t xml:space="preserve">площадка </w:t>
            </w:r>
            <w:r>
              <w:t>на Центральной Аллее</w:t>
            </w:r>
          </w:p>
        </w:tc>
        <w:tc>
          <w:tcPr>
            <w:tcW w:w="3266" w:type="dxa"/>
          </w:tcPr>
          <w:p w:rsidR="00A848F4" w:rsidRDefault="00A848F4" w:rsidP="00365689">
            <w:pPr>
              <w:ind w:right="-114"/>
            </w:pPr>
            <w:r>
              <w:t>114403.52:86856.84 (МСК-64)</w:t>
            </w:r>
          </w:p>
          <w:p w:rsidR="00A848F4" w:rsidRPr="005F6D52" w:rsidRDefault="00A848F4" w:rsidP="00365689">
            <w:pPr>
              <w:ind w:right="-114"/>
            </w:pPr>
            <w:r>
              <w:rPr>
                <w:lang w:val="en-US"/>
              </w:rPr>
              <w:t>30.</w:t>
            </w:r>
            <w:r>
              <w:t>3272956773:59.8692143409 (</w:t>
            </w:r>
            <w:r>
              <w:rPr>
                <w:lang w:val="en-US"/>
              </w:rPr>
              <w:t>WGS-84)</w:t>
            </w:r>
          </w:p>
        </w:tc>
        <w:tc>
          <w:tcPr>
            <w:tcW w:w="5244" w:type="dxa"/>
            <w:shd w:val="clear" w:color="auto" w:fill="auto"/>
          </w:tcPr>
          <w:p w:rsidR="00A848F4" w:rsidRDefault="00331A8F" w:rsidP="00365689">
            <w:r>
              <w:t>Схема 10</w:t>
            </w:r>
            <w:r w:rsidR="00A848F4">
              <w:t xml:space="preserve"> </w:t>
            </w:r>
            <w:r w:rsidR="00A848F4" w:rsidRPr="005F6D52">
              <w:t>(графический объект – карта территории, на которой расположено место выступления с обозначением его границ в виде окружности радиусом 1 м от условной точки)</w:t>
            </w:r>
          </w:p>
          <w:p w:rsidR="00A848F4" w:rsidRPr="00636962" w:rsidRDefault="00A848F4" w:rsidP="00365689">
            <w:r>
              <w:rPr>
                <w:noProof/>
              </w:rPr>
              <w:drawing>
                <wp:inline distT="0" distB="0" distL="0" distR="0" wp14:anchorId="7F9592AA" wp14:editId="28288C94">
                  <wp:extent cx="2924175" cy="192405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t="13844" b="3908"/>
                          <a:stretch/>
                        </pic:blipFill>
                        <pic:spPr bwMode="auto">
                          <a:xfrm>
                            <a:off x="0" y="0"/>
                            <a:ext cx="2924175" cy="1924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</w:tcPr>
          <w:p w:rsidR="00A848F4" w:rsidRPr="0066749D" w:rsidRDefault="00A848F4" w:rsidP="00365689">
            <w:pPr>
              <w:ind w:left="-101" w:right="-107"/>
              <w:jc w:val="center"/>
            </w:pPr>
            <w:r w:rsidRPr="0066749D">
              <w:t>1</w:t>
            </w:r>
            <w:r>
              <w:t>2</w:t>
            </w:r>
            <w:r w:rsidRPr="0066749D">
              <w:t>.00-2</w:t>
            </w:r>
            <w:r>
              <w:t>0</w:t>
            </w:r>
            <w:r w:rsidRPr="0066749D">
              <w:t>.00</w:t>
            </w:r>
          </w:p>
          <w:p w:rsidR="00A848F4" w:rsidRDefault="00A848F4" w:rsidP="00365689">
            <w:pPr>
              <w:ind w:left="-101" w:right="-107"/>
              <w:jc w:val="center"/>
            </w:pPr>
            <w:r w:rsidRPr="005C7206">
              <w:t>(</w:t>
            </w:r>
            <w:r>
              <w:t>будни)</w:t>
            </w:r>
          </w:p>
          <w:p w:rsidR="00A848F4" w:rsidRPr="00A6689E" w:rsidRDefault="00A848F4" w:rsidP="00365689">
            <w:pPr>
              <w:ind w:left="-101" w:right="-107"/>
              <w:jc w:val="center"/>
            </w:pPr>
            <w:r w:rsidRPr="00A6689E">
              <w:t>1</w:t>
            </w:r>
            <w:r>
              <w:t>3</w:t>
            </w:r>
            <w:r w:rsidRPr="00A6689E">
              <w:t>.00-2</w:t>
            </w:r>
            <w:r>
              <w:t>1</w:t>
            </w:r>
            <w:r w:rsidRPr="00A6689E">
              <w:t>.00</w:t>
            </w:r>
          </w:p>
          <w:p w:rsidR="00A848F4" w:rsidRDefault="00A848F4" w:rsidP="00365689">
            <w:pPr>
              <w:ind w:left="-101" w:right="-107"/>
              <w:jc w:val="center"/>
            </w:pPr>
            <w:proofErr w:type="gramStart"/>
            <w:r w:rsidRPr="005C7206">
              <w:t>(</w:t>
            </w:r>
            <w:r>
              <w:t xml:space="preserve">выходные </w:t>
            </w:r>
            <w:proofErr w:type="gramEnd"/>
          </w:p>
          <w:p w:rsidR="00A848F4" w:rsidRPr="005C7206" w:rsidRDefault="00A848F4" w:rsidP="00365689">
            <w:pPr>
              <w:ind w:left="-101" w:right="-107"/>
              <w:jc w:val="center"/>
            </w:pPr>
            <w:r>
              <w:t>и праздничные дни)</w:t>
            </w:r>
          </w:p>
        </w:tc>
      </w:tr>
      <w:tr w:rsidR="00A848F4" w:rsidRPr="005F6D52" w:rsidTr="00365689">
        <w:tc>
          <w:tcPr>
            <w:tcW w:w="562" w:type="dxa"/>
            <w:shd w:val="clear" w:color="auto" w:fill="auto"/>
          </w:tcPr>
          <w:p w:rsidR="00A848F4" w:rsidRPr="005F6D52" w:rsidRDefault="00A848F4" w:rsidP="0036568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3.2</w:t>
            </w:r>
          </w:p>
        </w:tc>
        <w:tc>
          <w:tcPr>
            <w:tcW w:w="4962" w:type="dxa"/>
            <w:shd w:val="clear" w:color="auto" w:fill="auto"/>
          </w:tcPr>
          <w:p w:rsidR="00A848F4" w:rsidRPr="005F6D52" w:rsidRDefault="00A848F4" w:rsidP="00365689">
            <w:r w:rsidRPr="005F6D52">
              <w:t xml:space="preserve">Московский парк Победы: </w:t>
            </w:r>
          </w:p>
          <w:p w:rsidR="00A848F4" w:rsidRPr="005F6D52" w:rsidRDefault="00A848F4" w:rsidP="00365689">
            <w:r w:rsidRPr="005F6D52">
              <w:t xml:space="preserve">площадка перед </w:t>
            </w:r>
            <w:r>
              <w:t xml:space="preserve">объектом </w:t>
            </w:r>
            <w:r w:rsidRPr="005F6D52">
              <w:t>«</w:t>
            </w:r>
            <w:r w:rsidRPr="00784C77">
              <w:t>Летний театр</w:t>
            </w:r>
            <w:r w:rsidRPr="005F6D52">
              <w:t>»</w:t>
            </w:r>
          </w:p>
          <w:p w:rsidR="00A848F4" w:rsidRPr="005F6D52" w:rsidRDefault="00A848F4" w:rsidP="00365689">
            <w:proofErr w:type="gramStart"/>
            <w:r w:rsidRPr="005F6D52">
              <w:t>(Санкт-Петербург, Московский пр., д.188а, лит.</w:t>
            </w:r>
            <w:proofErr w:type="gramEnd"/>
            <w:r w:rsidRPr="005F6D52">
              <w:t xml:space="preserve"> Ж)</w:t>
            </w:r>
          </w:p>
        </w:tc>
        <w:tc>
          <w:tcPr>
            <w:tcW w:w="3266" w:type="dxa"/>
          </w:tcPr>
          <w:p w:rsidR="00A848F4" w:rsidRDefault="00A848F4" w:rsidP="00365689">
            <w:pPr>
              <w:ind w:right="-114"/>
            </w:pPr>
            <w:r>
              <w:t>114466.80:86987.88 (МСК-64)</w:t>
            </w:r>
          </w:p>
          <w:p w:rsidR="00A848F4" w:rsidRPr="005F6D52" w:rsidRDefault="00A848F4" w:rsidP="00365689">
            <w:pPr>
              <w:ind w:right="-114"/>
            </w:pPr>
            <w:r>
              <w:rPr>
                <w:lang w:val="en-US"/>
              </w:rPr>
              <w:t>30.</w:t>
            </w:r>
            <w:r>
              <w:t>3284368389:59.8703877051 (</w:t>
            </w:r>
            <w:r>
              <w:rPr>
                <w:lang w:val="en-US"/>
              </w:rPr>
              <w:t>WGS-84)</w:t>
            </w:r>
          </w:p>
        </w:tc>
        <w:tc>
          <w:tcPr>
            <w:tcW w:w="5244" w:type="dxa"/>
            <w:shd w:val="clear" w:color="auto" w:fill="auto"/>
          </w:tcPr>
          <w:p w:rsidR="00A848F4" w:rsidRDefault="00331A8F" w:rsidP="00365689">
            <w:r>
              <w:t>Схема 11</w:t>
            </w:r>
            <w:r w:rsidR="00A848F4">
              <w:t xml:space="preserve"> </w:t>
            </w:r>
            <w:r w:rsidR="00A848F4" w:rsidRPr="005F6D52">
              <w:t>(графический объект – карта территории, на которой расположено место выступления с обозначением его границ в виде окружности радиусом 1 м от условной точки)</w:t>
            </w:r>
          </w:p>
          <w:p w:rsidR="00A848F4" w:rsidRPr="00636962" w:rsidRDefault="00A848F4" w:rsidP="00365689">
            <w:r>
              <w:rPr>
                <w:noProof/>
              </w:rPr>
              <w:drawing>
                <wp:inline distT="0" distB="0" distL="0" distR="0" wp14:anchorId="36A5D72B" wp14:editId="133C5874">
                  <wp:extent cx="2924175" cy="194310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t="13436" b="3502"/>
                          <a:stretch/>
                        </pic:blipFill>
                        <pic:spPr bwMode="auto">
                          <a:xfrm>
                            <a:off x="0" y="0"/>
                            <a:ext cx="2924175" cy="1943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</w:tcPr>
          <w:p w:rsidR="00A848F4" w:rsidRPr="0066749D" w:rsidRDefault="00A848F4" w:rsidP="00365689">
            <w:pPr>
              <w:ind w:left="-101" w:right="-107"/>
              <w:jc w:val="center"/>
            </w:pPr>
            <w:r w:rsidRPr="0066749D">
              <w:t>1</w:t>
            </w:r>
            <w:r>
              <w:t>2</w:t>
            </w:r>
            <w:r w:rsidRPr="0066749D">
              <w:t>.00-2</w:t>
            </w:r>
            <w:r>
              <w:t>0</w:t>
            </w:r>
            <w:r w:rsidRPr="0066749D">
              <w:t>.00</w:t>
            </w:r>
          </w:p>
          <w:p w:rsidR="00A848F4" w:rsidRDefault="00A848F4" w:rsidP="00365689">
            <w:pPr>
              <w:ind w:left="-101" w:right="-107"/>
              <w:jc w:val="center"/>
            </w:pPr>
            <w:r w:rsidRPr="005C7206">
              <w:t>(</w:t>
            </w:r>
            <w:r>
              <w:t>будни)</w:t>
            </w:r>
          </w:p>
          <w:p w:rsidR="00A848F4" w:rsidRPr="00A6689E" w:rsidRDefault="00A848F4" w:rsidP="00365689">
            <w:pPr>
              <w:ind w:left="-101" w:right="-107"/>
              <w:jc w:val="center"/>
            </w:pPr>
            <w:r w:rsidRPr="00A6689E">
              <w:t>1</w:t>
            </w:r>
            <w:r>
              <w:t>3</w:t>
            </w:r>
            <w:r w:rsidRPr="00A6689E">
              <w:t>.00-2</w:t>
            </w:r>
            <w:r>
              <w:t>1</w:t>
            </w:r>
            <w:r w:rsidRPr="00A6689E">
              <w:t>.00</w:t>
            </w:r>
          </w:p>
          <w:p w:rsidR="00A848F4" w:rsidRDefault="00A848F4" w:rsidP="00365689">
            <w:pPr>
              <w:ind w:left="-101" w:right="-107"/>
              <w:jc w:val="center"/>
            </w:pPr>
            <w:proofErr w:type="gramStart"/>
            <w:r w:rsidRPr="005C7206">
              <w:t>(</w:t>
            </w:r>
            <w:r>
              <w:t xml:space="preserve">выходные </w:t>
            </w:r>
            <w:proofErr w:type="gramEnd"/>
          </w:p>
          <w:p w:rsidR="00A848F4" w:rsidRPr="005C7206" w:rsidRDefault="00A848F4" w:rsidP="00365689">
            <w:pPr>
              <w:ind w:left="-101" w:right="-107"/>
              <w:jc w:val="center"/>
            </w:pPr>
            <w:r>
              <w:t>и праздничные дни)</w:t>
            </w:r>
          </w:p>
        </w:tc>
      </w:tr>
    </w:tbl>
    <w:p w:rsidR="00A848F4" w:rsidRDefault="00A848F4">
      <w:r>
        <w:br w:type="page"/>
      </w: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3266"/>
        <w:gridCol w:w="5244"/>
        <w:gridCol w:w="1560"/>
      </w:tblGrid>
      <w:tr w:rsidR="00A848F4" w:rsidRPr="005F6D52" w:rsidTr="00365689">
        <w:tc>
          <w:tcPr>
            <w:tcW w:w="562" w:type="dxa"/>
            <w:shd w:val="clear" w:color="auto" w:fill="auto"/>
          </w:tcPr>
          <w:p w:rsidR="00A848F4" w:rsidRPr="005F6D52" w:rsidRDefault="00A848F4" w:rsidP="0036568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lastRenderedPageBreak/>
              <w:t>3.3</w:t>
            </w:r>
          </w:p>
        </w:tc>
        <w:tc>
          <w:tcPr>
            <w:tcW w:w="4962" w:type="dxa"/>
            <w:shd w:val="clear" w:color="auto" w:fill="auto"/>
          </w:tcPr>
          <w:p w:rsidR="00A848F4" w:rsidRPr="005C7206" w:rsidRDefault="00A848F4" w:rsidP="00365689">
            <w:pPr>
              <w:rPr>
                <w:lang w:val="en-US"/>
              </w:rPr>
            </w:pPr>
            <w:r w:rsidRPr="005F6D52">
              <w:t>Парк Авиаторов</w:t>
            </w:r>
          </w:p>
        </w:tc>
        <w:tc>
          <w:tcPr>
            <w:tcW w:w="3266" w:type="dxa"/>
          </w:tcPr>
          <w:p w:rsidR="00A848F4" w:rsidRDefault="00A848F4" w:rsidP="00365689">
            <w:pPr>
              <w:ind w:right="-114"/>
            </w:pPr>
            <w:r>
              <w:t>113001.84:86525.32 (МСК-64)</w:t>
            </w:r>
          </w:p>
          <w:p w:rsidR="00A848F4" w:rsidRPr="005F6D52" w:rsidRDefault="00A848F4" w:rsidP="00365689">
            <w:pPr>
              <w:ind w:right="-114"/>
            </w:pPr>
            <w:r>
              <w:rPr>
                <w:lang w:val="en-US"/>
              </w:rPr>
              <w:t>30.</w:t>
            </w:r>
            <w:r>
              <w:t>3022480960:59.8662984501 (</w:t>
            </w:r>
            <w:r>
              <w:rPr>
                <w:lang w:val="en-US"/>
              </w:rPr>
              <w:t>WGS-84)</w:t>
            </w:r>
          </w:p>
        </w:tc>
        <w:tc>
          <w:tcPr>
            <w:tcW w:w="5244" w:type="dxa"/>
            <w:shd w:val="clear" w:color="auto" w:fill="auto"/>
          </w:tcPr>
          <w:p w:rsidR="00A848F4" w:rsidRDefault="00331A8F" w:rsidP="00365689">
            <w:r>
              <w:t>Схема 12</w:t>
            </w:r>
            <w:r w:rsidR="00A848F4">
              <w:t xml:space="preserve"> </w:t>
            </w:r>
            <w:r w:rsidR="00A848F4" w:rsidRPr="005F6D52">
              <w:t>(графический объект – карта территории, на которой расположено место выступления с обозначением его границ в виде окружности радиусом 1 м от условной точки)</w:t>
            </w:r>
          </w:p>
          <w:p w:rsidR="00A848F4" w:rsidRPr="00636962" w:rsidRDefault="00A848F4" w:rsidP="00365689">
            <w:r>
              <w:rPr>
                <w:noProof/>
              </w:rPr>
              <w:drawing>
                <wp:inline distT="0" distB="0" distL="0" distR="0" wp14:anchorId="0D1A06BA" wp14:editId="3A80C3F8">
                  <wp:extent cx="3192780" cy="2124075"/>
                  <wp:effectExtent l="0" t="0" r="762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t="13426" b="3406"/>
                          <a:stretch/>
                        </pic:blipFill>
                        <pic:spPr bwMode="auto">
                          <a:xfrm>
                            <a:off x="0" y="0"/>
                            <a:ext cx="3192780" cy="2124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</w:tcPr>
          <w:p w:rsidR="00A848F4" w:rsidRPr="0066749D" w:rsidRDefault="00A848F4" w:rsidP="00365689">
            <w:pPr>
              <w:ind w:left="-101" w:right="-107"/>
              <w:jc w:val="center"/>
            </w:pPr>
            <w:r w:rsidRPr="0066749D">
              <w:t>1</w:t>
            </w:r>
            <w:r>
              <w:t>0</w:t>
            </w:r>
            <w:r w:rsidRPr="0066749D">
              <w:t>.00-2</w:t>
            </w:r>
            <w:r>
              <w:t>1</w:t>
            </w:r>
            <w:r w:rsidRPr="0066749D">
              <w:t>.00</w:t>
            </w:r>
          </w:p>
          <w:p w:rsidR="00A848F4" w:rsidRDefault="00A848F4" w:rsidP="00365689">
            <w:pPr>
              <w:ind w:left="-101" w:right="-107"/>
              <w:jc w:val="center"/>
            </w:pPr>
            <w:proofErr w:type="gramStart"/>
            <w:r w:rsidRPr="005C7206">
              <w:t>(</w:t>
            </w:r>
            <w:r>
              <w:t>будни,</w:t>
            </w:r>
            <w:proofErr w:type="gramEnd"/>
          </w:p>
          <w:p w:rsidR="00A848F4" w:rsidRDefault="00A848F4" w:rsidP="00365689">
            <w:pPr>
              <w:ind w:left="-101" w:right="-107"/>
              <w:jc w:val="center"/>
            </w:pPr>
            <w:r>
              <w:t xml:space="preserve">выходные </w:t>
            </w:r>
          </w:p>
          <w:p w:rsidR="00A848F4" w:rsidRDefault="00A848F4" w:rsidP="00365689">
            <w:pPr>
              <w:ind w:left="-101" w:right="-107"/>
              <w:jc w:val="center"/>
            </w:pPr>
            <w:r>
              <w:t>и праздничные дни)</w:t>
            </w:r>
          </w:p>
          <w:p w:rsidR="00A848F4" w:rsidRPr="005C7206" w:rsidRDefault="00A848F4" w:rsidP="00365689">
            <w:pPr>
              <w:ind w:left="-101" w:right="-107"/>
              <w:jc w:val="center"/>
            </w:pPr>
            <w:r>
              <w:t>после 01.10.2023</w:t>
            </w:r>
          </w:p>
        </w:tc>
      </w:tr>
    </w:tbl>
    <w:p w:rsidR="00A848F4" w:rsidRDefault="00A848F4" w:rsidP="00A848F4"/>
    <w:p w:rsidR="00331A8F" w:rsidRDefault="00331A8F" w:rsidP="00A848F4">
      <w:r>
        <w:t>Сокращения, принятые в тексте:</w:t>
      </w:r>
    </w:p>
    <w:p w:rsidR="00331A8F" w:rsidRDefault="00331A8F" w:rsidP="00A848F4">
      <w:r>
        <w:t xml:space="preserve">СПб ГБУК – Санкт-Петербургское </w:t>
      </w:r>
      <w:r w:rsidR="007C7EB0">
        <w:t xml:space="preserve"> государственное бюджетное учреждение культуры</w:t>
      </w:r>
    </w:p>
    <w:p w:rsidR="00A848F4" w:rsidRDefault="00A848F4" w:rsidP="00A848F4"/>
    <w:p w:rsidR="00A848F4" w:rsidRDefault="00A848F4" w:rsidP="00A848F4"/>
    <w:p w:rsidR="00A848F4" w:rsidRDefault="00A848F4" w:rsidP="00A848F4">
      <w:pPr>
        <w:ind w:left="709"/>
        <w:rPr>
          <w:b/>
        </w:rPr>
      </w:pPr>
    </w:p>
    <w:p w:rsidR="00A848F4" w:rsidRDefault="00A848F4" w:rsidP="00A848F4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A848F4" w:rsidRDefault="00A848F4" w:rsidP="00A848F4">
      <w:pPr>
        <w:ind w:left="709" w:right="2520"/>
        <w:jc w:val="right"/>
        <w:rPr>
          <w:b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A848F4" w:rsidTr="00365689">
        <w:tc>
          <w:tcPr>
            <w:tcW w:w="15021" w:type="dxa"/>
          </w:tcPr>
          <w:p w:rsidR="00A848F4" w:rsidRDefault="00D83EC8" w:rsidP="00365689">
            <w:pPr>
              <w:spacing w:after="160" w:line="259" w:lineRule="auto"/>
              <w:jc w:val="right"/>
              <w:rPr>
                <w:b/>
              </w:rPr>
            </w:pPr>
            <w:r>
              <w:rPr>
                <w:b/>
              </w:rPr>
              <w:t>Схема 1</w:t>
            </w:r>
          </w:p>
        </w:tc>
      </w:tr>
      <w:tr w:rsidR="00A848F4" w:rsidTr="00365689">
        <w:tc>
          <w:tcPr>
            <w:tcW w:w="15021" w:type="dxa"/>
          </w:tcPr>
          <w:p w:rsidR="00A848F4" w:rsidRDefault="00A848F4" w:rsidP="00365689">
            <w:pPr>
              <w:spacing w:after="160" w:line="259" w:lineRule="auto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78EAD5FC" wp14:editId="64201D08">
                  <wp:extent cx="8198485" cy="5419725"/>
                  <wp:effectExtent l="0" t="0" r="0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t="13884" b="3483"/>
                          <a:stretch/>
                        </pic:blipFill>
                        <pic:spPr bwMode="auto">
                          <a:xfrm>
                            <a:off x="0" y="0"/>
                            <a:ext cx="8209438" cy="5426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48F4" w:rsidRDefault="00A848F4" w:rsidP="00A848F4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A848F4" w:rsidTr="00D83EC8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A848F4" w:rsidRDefault="00D83EC8" w:rsidP="00365689">
            <w:pPr>
              <w:spacing w:after="160" w:line="259" w:lineRule="auto"/>
              <w:jc w:val="right"/>
              <w:rPr>
                <w:b/>
              </w:rPr>
            </w:pPr>
            <w:r>
              <w:rPr>
                <w:b/>
              </w:rPr>
              <w:lastRenderedPageBreak/>
              <w:t>Схема 2</w:t>
            </w:r>
          </w:p>
        </w:tc>
      </w:tr>
      <w:tr w:rsidR="00A848F4" w:rsidTr="00D83EC8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A848F4" w:rsidRDefault="00A848F4" w:rsidP="00365689">
            <w:pPr>
              <w:spacing w:after="160" w:line="259" w:lineRule="auto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5AD9F723" wp14:editId="76EAEC94">
                  <wp:extent cx="8181975" cy="5416659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t="13609" b="3639"/>
                          <a:stretch/>
                        </pic:blipFill>
                        <pic:spPr bwMode="auto">
                          <a:xfrm>
                            <a:off x="0" y="0"/>
                            <a:ext cx="8195709" cy="54257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48F4" w:rsidRDefault="00A848F4" w:rsidP="00A848F4"/>
    <w:p w:rsidR="00A848F4" w:rsidRDefault="00A848F4" w:rsidP="00A848F4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A848F4" w:rsidTr="00D83EC8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A848F4" w:rsidRDefault="00D83EC8" w:rsidP="00365689">
            <w:pPr>
              <w:spacing w:after="160" w:line="259" w:lineRule="auto"/>
              <w:jc w:val="right"/>
              <w:rPr>
                <w:b/>
              </w:rPr>
            </w:pPr>
            <w:r>
              <w:rPr>
                <w:b/>
              </w:rPr>
              <w:lastRenderedPageBreak/>
              <w:t>Схема 3</w:t>
            </w:r>
          </w:p>
        </w:tc>
      </w:tr>
      <w:tr w:rsidR="00A848F4" w:rsidTr="00D83EC8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A848F4" w:rsidRDefault="00A848F4" w:rsidP="00365689">
            <w:pPr>
              <w:spacing w:after="160" w:line="259" w:lineRule="auto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15783D0A" wp14:editId="40CA68FF">
                  <wp:extent cx="8228330" cy="5429250"/>
                  <wp:effectExtent l="0" t="0" r="127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t="13747" b="3775"/>
                          <a:stretch/>
                        </pic:blipFill>
                        <pic:spPr bwMode="auto">
                          <a:xfrm>
                            <a:off x="0" y="0"/>
                            <a:ext cx="8234530" cy="5433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48F4" w:rsidRDefault="00A848F4" w:rsidP="00A848F4"/>
    <w:p w:rsidR="00A848F4" w:rsidRDefault="00A848F4" w:rsidP="00A848F4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A848F4" w:rsidTr="00D83EC8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A848F4" w:rsidRDefault="00D83EC8" w:rsidP="00365689">
            <w:pPr>
              <w:spacing w:after="160" w:line="259" w:lineRule="auto"/>
              <w:jc w:val="right"/>
              <w:rPr>
                <w:b/>
              </w:rPr>
            </w:pPr>
            <w:r>
              <w:rPr>
                <w:b/>
              </w:rPr>
              <w:lastRenderedPageBreak/>
              <w:t>Схема 4</w:t>
            </w:r>
          </w:p>
        </w:tc>
      </w:tr>
      <w:tr w:rsidR="00A848F4" w:rsidTr="00D83EC8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A848F4" w:rsidRDefault="00A848F4" w:rsidP="00365689">
            <w:pPr>
              <w:spacing w:after="160" w:line="259" w:lineRule="auto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557F501E" wp14:editId="10317361">
                  <wp:extent cx="8204761" cy="5305425"/>
                  <wp:effectExtent l="0" t="0" r="635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t="13948" b="4045"/>
                          <a:stretch/>
                        </pic:blipFill>
                        <pic:spPr bwMode="auto">
                          <a:xfrm>
                            <a:off x="0" y="0"/>
                            <a:ext cx="8211319" cy="5309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48F4" w:rsidRDefault="00A848F4" w:rsidP="00A848F4"/>
    <w:p w:rsidR="00A848F4" w:rsidRDefault="00A848F4" w:rsidP="00A848F4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A848F4" w:rsidTr="00D83EC8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A848F4" w:rsidRDefault="00D83EC8" w:rsidP="00365689">
            <w:pPr>
              <w:spacing w:after="160" w:line="259" w:lineRule="auto"/>
              <w:jc w:val="right"/>
              <w:rPr>
                <w:b/>
              </w:rPr>
            </w:pPr>
            <w:r>
              <w:rPr>
                <w:b/>
              </w:rPr>
              <w:lastRenderedPageBreak/>
              <w:t>Схема 5</w:t>
            </w:r>
          </w:p>
        </w:tc>
      </w:tr>
      <w:tr w:rsidR="00A848F4" w:rsidTr="00D83EC8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A848F4" w:rsidRDefault="00A848F4" w:rsidP="00365689">
            <w:pPr>
              <w:spacing w:after="160" w:line="259" w:lineRule="auto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7452566E" wp14:editId="15CAA017">
                  <wp:extent cx="8212455" cy="541972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t="13774" b="3731"/>
                          <a:stretch/>
                        </pic:blipFill>
                        <pic:spPr bwMode="auto">
                          <a:xfrm>
                            <a:off x="0" y="0"/>
                            <a:ext cx="8212455" cy="5419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48F4" w:rsidRDefault="00A848F4" w:rsidP="00A848F4"/>
    <w:p w:rsidR="00A848F4" w:rsidRDefault="00A848F4" w:rsidP="00A848F4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A848F4" w:rsidTr="00D83EC8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A848F4" w:rsidRDefault="00D83EC8" w:rsidP="00365689">
            <w:pPr>
              <w:spacing w:after="160" w:line="259" w:lineRule="auto"/>
              <w:jc w:val="right"/>
              <w:rPr>
                <w:b/>
              </w:rPr>
            </w:pPr>
            <w:r>
              <w:rPr>
                <w:b/>
              </w:rPr>
              <w:lastRenderedPageBreak/>
              <w:t>Схема 6</w:t>
            </w:r>
          </w:p>
        </w:tc>
      </w:tr>
      <w:tr w:rsidR="00A848F4" w:rsidTr="00D83EC8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A848F4" w:rsidRDefault="00A848F4" w:rsidP="00365689">
            <w:pPr>
              <w:spacing w:after="160" w:line="259" w:lineRule="auto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7F95576" wp14:editId="63507518">
                  <wp:extent cx="8143875" cy="5385038"/>
                  <wp:effectExtent l="0" t="0" r="0" b="635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t="13843" b="3502"/>
                          <a:stretch/>
                        </pic:blipFill>
                        <pic:spPr bwMode="auto">
                          <a:xfrm>
                            <a:off x="0" y="0"/>
                            <a:ext cx="8152373" cy="53906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48F4" w:rsidRDefault="00A848F4" w:rsidP="00A848F4"/>
    <w:p w:rsidR="00A848F4" w:rsidRDefault="00A848F4" w:rsidP="00A848F4"/>
    <w:p w:rsidR="00A848F4" w:rsidRDefault="00A848F4" w:rsidP="00A848F4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A848F4" w:rsidTr="00D83EC8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A848F4" w:rsidRDefault="00D83EC8" w:rsidP="00365689">
            <w:pPr>
              <w:spacing w:after="160" w:line="259" w:lineRule="auto"/>
              <w:jc w:val="right"/>
              <w:rPr>
                <w:b/>
              </w:rPr>
            </w:pPr>
            <w:r>
              <w:rPr>
                <w:b/>
              </w:rPr>
              <w:t>Схема 7</w:t>
            </w:r>
          </w:p>
        </w:tc>
      </w:tr>
      <w:tr w:rsidR="00A848F4" w:rsidTr="00D83EC8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A848F4" w:rsidRDefault="00A848F4" w:rsidP="00365689">
            <w:pPr>
              <w:spacing w:after="160" w:line="259" w:lineRule="auto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03740268" wp14:editId="148CFFD0">
                  <wp:extent cx="8212455" cy="53721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t="14063" b="4165"/>
                          <a:stretch/>
                        </pic:blipFill>
                        <pic:spPr bwMode="auto">
                          <a:xfrm>
                            <a:off x="0" y="0"/>
                            <a:ext cx="8212455" cy="537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48F4" w:rsidRDefault="00A848F4" w:rsidP="00A848F4"/>
    <w:p w:rsidR="00A848F4" w:rsidRDefault="00A848F4" w:rsidP="00A848F4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A848F4" w:rsidTr="001C6AEF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A848F4" w:rsidRDefault="001C6AEF" w:rsidP="00365689">
            <w:pPr>
              <w:spacing w:after="160" w:line="259" w:lineRule="auto"/>
              <w:jc w:val="right"/>
              <w:rPr>
                <w:b/>
              </w:rPr>
            </w:pPr>
            <w:r>
              <w:rPr>
                <w:b/>
              </w:rPr>
              <w:t>Схема 8</w:t>
            </w:r>
          </w:p>
        </w:tc>
      </w:tr>
      <w:tr w:rsidR="00A848F4" w:rsidTr="001C6AEF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A848F4" w:rsidRDefault="00A848F4" w:rsidP="00365689">
            <w:pPr>
              <w:spacing w:after="160" w:line="259" w:lineRule="auto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1B2EC6BB" wp14:editId="6C8AA3CF">
                  <wp:extent cx="8172450" cy="5403933"/>
                  <wp:effectExtent l="0" t="0" r="0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t="13844" b="3500"/>
                          <a:stretch/>
                        </pic:blipFill>
                        <pic:spPr bwMode="auto">
                          <a:xfrm>
                            <a:off x="0" y="0"/>
                            <a:ext cx="8191881" cy="54167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48F4" w:rsidRDefault="00A848F4" w:rsidP="00A848F4"/>
    <w:p w:rsidR="00A848F4" w:rsidRDefault="00A848F4" w:rsidP="00A848F4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A848F4" w:rsidTr="001C6AEF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A848F4" w:rsidRDefault="001C6AEF" w:rsidP="00365689">
            <w:pPr>
              <w:ind w:left="709" w:right="1812"/>
              <w:jc w:val="right"/>
              <w:rPr>
                <w:b/>
              </w:rPr>
            </w:pPr>
            <w:r>
              <w:rPr>
                <w:b/>
              </w:rPr>
              <w:t xml:space="preserve">                    Схема 9 </w:t>
            </w:r>
          </w:p>
        </w:tc>
      </w:tr>
      <w:tr w:rsidR="00A848F4" w:rsidTr="001C6AEF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A848F4" w:rsidRDefault="00A848F4" w:rsidP="00365689">
            <w:pPr>
              <w:spacing w:after="160" w:line="259" w:lineRule="auto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11386B31" wp14:editId="3C74F18C">
                  <wp:extent cx="8212455" cy="541972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t="13774" b="3731"/>
                          <a:stretch/>
                        </pic:blipFill>
                        <pic:spPr bwMode="auto">
                          <a:xfrm>
                            <a:off x="0" y="0"/>
                            <a:ext cx="8212455" cy="5419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48F4" w:rsidRDefault="00A848F4" w:rsidP="00A848F4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A848F4" w:rsidTr="001C6AEF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A848F4" w:rsidRDefault="001C6AEF" w:rsidP="00365689">
            <w:pPr>
              <w:spacing w:after="160" w:line="259" w:lineRule="auto"/>
              <w:jc w:val="right"/>
              <w:rPr>
                <w:b/>
              </w:rPr>
            </w:pPr>
            <w:r>
              <w:rPr>
                <w:b/>
              </w:rPr>
              <w:lastRenderedPageBreak/>
              <w:t>Схема 10</w:t>
            </w:r>
          </w:p>
        </w:tc>
      </w:tr>
      <w:tr w:rsidR="00A848F4" w:rsidTr="001C6AEF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A848F4" w:rsidRDefault="00A848F4" w:rsidP="00365689">
            <w:pPr>
              <w:spacing w:after="160" w:line="259" w:lineRule="auto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78F75223" wp14:editId="43170E76">
                  <wp:extent cx="8225334" cy="5391091"/>
                  <wp:effectExtent l="0" t="0" r="4445" b="63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t="14021" b="4050"/>
                          <a:stretch/>
                        </pic:blipFill>
                        <pic:spPr bwMode="auto">
                          <a:xfrm>
                            <a:off x="0" y="0"/>
                            <a:ext cx="8244952" cy="54039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48F4" w:rsidRDefault="00A848F4" w:rsidP="00A848F4"/>
    <w:p w:rsidR="00A848F4" w:rsidRDefault="00A848F4" w:rsidP="00A848F4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A848F4" w:rsidTr="001C6AEF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A848F4" w:rsidRDefault="001C6AEF" w:rsidP="00365689">
            <w:pPr>
              <w:spacing w:after="160" w:line="259" w:lineRule="auto"/>
              <w:jc w:val="right"/>
              <w:rPr>
                <w:b/>
              </w:rPr>
            </w:pPr>
            <w:r>
              <w:rPr>
                <w:b/>
              </w:rPr>
              <w:lastRenderedPageBreak/>
              <w:t>Схема 11</w:t>
            </w:r>
          </w:p>
        </w:tc>
      </w:tr>
      <w:tr w:rsidR="00A848F4" w:rsidTr="001C6AEF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A848F4" w:rsidRDefault="00A848F4" w:rsidP="00365689">
            <w:pPr>
              <w:spacing w:after="160" w:line="259" w:lineRule="auto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7FC88B39" wp14:editId="4B9218BF">
                  <wp:extent cx="8212455" cy="53816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t="13774" b="4311"/>
                          <a:stretch/>
                        </pic:blipFill>
                        <pic:spPr bwMode="auto">
                          <a:xfrm>
                            <a:off x="0" y="0"/>
                            <a:ext cx="8212455" cy="5381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48F4" w:rsidRDefault="00A848F4" w:rsidP="00A848F4"/>
    <w:p w:rsidR="00A848F4" w:rsidRDefault="00A848F4" w:rsidP="00A848F4"/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A848F4" w:rsidTr="001C6AEF">
        <w:tc>
          <w:tcPr>
            <w:tcW w:w="14786" w:type="dxa"/>
          </w:tcPr>
          <w:p w:rsidR="00A848F4" w:rsidRDefault="001C6AEF" w:rsidP="00365689">
            <w:pPr>
              <w:spacing w:after="160" w:line="259" w:lineRule="auto"/>
              <w:jc w:val="right"/>
              <w:rPr>
                <w:b/>
              </w:rPr>
            </w:pPr>
            <w:r>
              <w:rPr>
                <w:b/>
              </w:rPr>
              <w:lastRenderedPageBreak/>
              <w:t>Схема 12</w:t>
            </w:r>
          </w:p>
        </w:tc>
      </w:tr>
      <w:tr w:rsidR="00A848F4" w:rsidTr="001C6AEF">
        <w:tc>
          <w:tcPr>
            <w:tcW w:w="14786" w:type="dxa"/>
          </w:tcPr>
          <w:p w:rsidR="00A848F4" w:rsidRDefault="00A848F4" w:rsidP="00365689">
            <w:pPr>
              <w:spacing w:after="160" w:line="259" w:lineRule="auto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396D640" wp14:editId="2CA64DE3">
                  <wp:extent cx="8213894" cy="54197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t="13747" b="3775"/>
                          <a:stretch/>
                        </pic:blipFill>
                        <pic:spPr bwMode="auto">
                          <a:xfrm>
                            <a:off x="0" y="0"/>
                            <a:ext cx="8224936" cy="54270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48F4" w:rsidRDefault="00A848F4" w:rsidP="00A848F4"/>
    <w:sectPr w:rsidR="00A848F4" w:rsidSect="0032757F">
      <w:headerReference w:type="even" r:id="rId21"/>
      <w:headerReference w:type="default" r:id="rId22"/>
      <w:type w:val="continuous"/>
      <w:pgSz w:w="16838" w:h="11906" w:orient="landscape" w:code="9"/>
      <w:pgMar w:top="1134" w:right="1134" w:bottom="851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6CD" w:rsidRPr="00BA51DE" w:rsidRDefault="00AA16CD" w:rsidP="002979F9">
      <w:r>
        <w:separator/>
      </w:r>
    </w:p>
  </w:endnote>
  <w:endnote w:type="continuationSeparator" w:id="0">
    <w:p w:rsidR="00AA16CD" w:rsidRPr="00BA51DE" w:rsidRDefault="00AA16CD" w:rsidP="00297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Termina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Tahoma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6CD" w:rsidRPr="00BA51DE" w:rsidRDefault="00AA16CD" w:rsidP="002979F9">
      <w:r>
        <w:separator/>
      </w:r>
    </w:p>
  </w:footnote>
  <w:footnote w:type="continuationSeparator" w:id="0">
    <w:p w:rsidR="00AA16CD" w:rsidRPr="00BA51DE" w:rsidRDefault="00AA16CD" w:rsidP="002979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468" w:rsidRDefault="00456468" w:rsidP="009B5968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56468" w:rsidRDefault="0045646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ED1" w:rsidRDefault="005B6A82">
    <w:pPr>
      <w:pStyle w:val="a3"/>
      <w:jc w:val="center"/>
    </w:pPr>
    <w:sdt>
      <w:sdtPr>
        <w:id w:val="-1253201043"/>
        <w:docPartObj>
          <w:docPartGallery w:val="Page Numbers (Top of Page)"/>
          <w:docPartUnique/>
        </w:docPartObj>
      </w:sdtPr>
      <w:sdtEndPr/>
      <w:sdtContent>
        <w:r w:rsidR="00C65ED1">
          <w:fldChar w:fldCharType="begin"/>
        </w:r>
        <w:r w:rsidR="00C65ED1">
          <w:instrText>PAGE   \* MERGEFORMAT</w:instrText>
        </w:r>
        <w:r w:rsidR="00C65ED1">
          <w:fldChar w:fldCharType="separate"/>
        </w:r>
        <w:r>
          <w:rPr>
            <w:noProof/>
          </w:rPr>
          <w:t>26</w:t>
        </w:r>
        <w:r w:rsidR="00C65ED1">
          <w:fldChar w:fldCharType="end"/>
        </w:r>
      </w:sdtContent>
    </w:sdt>
  </w:p>
  <w:p w:rsidR="00C65ED1" w:rsidRDefault="00C65ED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2159"/>
    <w:multiLevelType w:val="multilevel"/>
    <w:tmpl w:val="592A39F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3E64345"/>
    <w:multiLevelType w:val="hybridMultilevel"/>
    <w:tmpl w:val="D8247C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362AB4"/>
    <w:multiLevelType w:val="multilevel"/>
    <w:tmpl w:val="592A39F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09F6686"/>
    <w:multiLevelType w:val="multilevel"/>
    <w:tmpl w:val="592A39F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79E440B"/>
    <w:multiLevelType w:val="multilevel"/>
    <w:tmpl w:val="592A39F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B734170"/>
    <w:multiLevelType w:val="multilevel"/>
    <w:tmpl w:val="FE000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8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1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4" w:hanging="1800"/>
      </w:pPr>
      <w:rPr>
        <w:rFonts w:hint="default"/>
      </w:rPr>
    </w:lvl>
  </w:abstractNum>
  <w:abstractNum w:abstractNumId="6">
    <w:nsid w:val="2EF17CBE"/>
    <w:multiLevelType w:val="multilevel"/>
    <w:tmpl w:val="D2360C0C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decimal"/>
      <w:isLgl/>
      <w:lvlText w:val="%1.%2."/>
      <w:lvlJc w:val="left"/>
      <w:pPr>
        <w:ind w:left="525" w:hanging="405"/>
      </w:pPr>
    </w:lvl>
    <w:lvl w:ilvl="2">
      <w:start w:val="1"/>
      <w:numFmt w:val="decimal"/>
      <w:isLgl/>
      <w:lvlText w:val="%1.%2.%3."/>
      <w:lvlJc w:val="left"/>
      <w:pPr>
        <w:ind w:left="840" w:hanging="720"/>
      </w:pPr>
    </w:lvl>
    <w:lvl w:ilvl="3">
      <w:start w:val="1"/>
      <w:numFmt w:val="decimal"/>
      <w:isLgl/>
      <w:lvlText w:val="%1.%2.%3.%4."/>
      <w:lvlJc w:val="left"/>
      <w:pPr>
        <w:ind w:left="840" w:hanging="720"/>
      </w:pPr>
    </w:lvl>
    <w:lvl w:ilvl="4">
      <w:start w:val="1"/>
      <w:numFmt w:val="decimal"/>
      <w:isLgl/>
      <w:lvlText w:val="%1.%2.%3.%4.%5."/>
      <w:lvlJc w:val="left"/>
      <w:pPr>
        <w:ind w:left="1200" w:hanging="1080"/>
      </w:pPr>
    </w:lvl>
    <w:lvl w:ilvl="5">
      <w:start w:val="1"/>
      <w:numFmt w:val="decimal"/>
      <w:isLgl/>
      <w:lvlText w:val="%1.%2.%3.%4.%5.%6."/>
      <w:lvlJc w:val="left"/>
      <w:pPr>
        <w:ind w:left="1200" w:hanging="1080"/>
      </w:pPr>
    </w:lvl>
    <w:lvl w:ilvl="6">
      <w:start w:val="1"/>
      <w:numFmt w:val="decimal"/>
      <w:isLgl/>
      <w:lvlText w:val="%1.%2.%3.%4.%5.%6.%7."/>
      <w:lvlJc w:val="left"/>
      <w:pPr>
        <w:ind w:left="1560" w:hanging="1440"/>
      </w:p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</w:lvl>
  </w:abstractNum>
  <w:abstractNum w:abstractNumId="7">
    <w:nsid w:val="3A7B4AF5"/>
    <w:multiLevelType w:val="hybridMultilevel"/>
    <w:tmpl w:val="C76E6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A955C5"/>
    <w:multiLevelType w:val="multilevel"/>
    <w:tmpl w:val="6488181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1381918"/>
    <w:multiLevelType w:val="multilevel"/>
    <w:tmpl w:val="592A39F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9874C83"/>
    <w:multiLevelType w:val="multilevel"/>
    <w:tmpl w:val="6488181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F394D17"/>
    <w:multiLevelType w:val="hybridMultilevel"/>
    <w:tmpl w:val="AF8AF60A"/>
    <w:lvl w:ilvl="0" w:tplc="A8FA23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861202A"/>
    <w:multiLevelType w:val="multilevel"/>
    <w:tmpl w:val="592A39F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7281199F"/>
    <w:multiLevelType w:val="multilevel"/>
    <w:tmpl w:val="24E02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680"/>
        </w:tabs>
        <w:ind w:left="16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640"/>
        </w:tabs>
        <w:ind w:left="2640" w:hanging="1800"/>
      </w:pPr>
    </w:lvl>
  </w:abstractNum>
  <w:abstractNum w:abstractNumId="14">
    <w:nsid w:val="768B7F4E"/>
    <w:multiLevelType w:val="multilevel"/>
    <w:tmpl w:val="6488181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DEB7B7B"/>
    <w:multiLevelType w:val="multilevel"/>
    <w:tmpl w:val="06B47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5"/>
  </w:num>
  <w:num w:numId="2">
    <w:abstractNumId w:val="1"/>
  </w:num>
  <w:num w:numId="3">
    <w:abstractNumId w:val="12"/>
  </w:num>
  <w:num w:numId="4">
    <w:abstractNumId w:val="3"/>
  </w:num>
  <w:num w:numId="5">
    <w:abstractNumId w:val="4"/>
  </w:num>
  <w:num w:numId="6">
    <w:abstractNumId w:val="9"/>
  </w:num>
  <w:num w:numId="7">
    <w:abstractNumId w:val="0"/>
  </w:num>
  <w:num w:numId="8">
    <w:abstractNumId w:val="2"/>
  </w:num>
  <w:num w:numId="9">
    <w:abstractNumId w:val="14"/>
  </w:num>
  <w:num w:numId="10">
    <w:abstractNumId w:val="10"/>
  </w:num>
  <w:num w:numId="11">
    <w:abstractNumId w:val="8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22200012=Распоряжение, угловой"/>
    <w:docVar w:name="attr1#Вид документа" w:val="OID_TYPE#857500059=Распоряжение"/>
    <w:docVar w:name="attr2#Код по ОКУД" w:val="VARCHAR#0251221"/>
    <w:docVar w:name="BossProviderVariable" w:val="25_01_2006!908f0f43-96d3-4c0f-80e1-c61394fd9048"/>
    <w:docVar w:name="ESED_BlankNum" w:val="035"/>
  </w:docVars>
  <w:rsids>
    <w:rsidRoot w:val="000E5AD3"/>
    <w:rsid w:val="00003799"/>
    <w:rsid w:val="00003D5A"/>
    <w:rsid w:val="000064C0"/>
    <w:rsid w:val="0001101A"/>
    <w:rsid w:val="000143B2"/>
    <w:rsid w:val="000249C6"/>
    <w:rsid w:val="00026511"/>
    <w:rsid w:val="000407F3"/>
    <w:rsid w:val="0004264A"/>
    <w:rsid w:val="00044E2D"/>
    <w:rsid w:val="00052D90"/>
    <w:rsid w:val="00067936"/>
    <w:rsid w:val="00067B41"/>
    <w:rsid w:val="00073A21"/>
    <w:rsid w:val="00084B61"/>
    <w:rsid w:val="00090767"/>
    <w:rsid w:val="00095DE0"/>
    <w:rsid w:val="000A1668"/>
    <w:rsid w:val="000A2E41"/>
    <w:rsid w:val="000B21DB"/>
    <w:rsid w:val="000B25C2"/>
    <w:rsid w:val="000B2A40"/>
    <w:rsid w:val="000C0A2E"/>
    <w:rsid w:val="000C6D0B"/>
    <w:rsid w:val="000E1F68"/>
    <w:rsid w:val="000E5AD3"/>
    <w:rsid w:val="000F7F60"/>
    <w:rsid w:val="001016AE"/>
    <w:rsid w:val="00102168"/>
    <w:rsid w:val="001123AF"/>
    <w:rsid w:val="00134349"/>
    <w:rsid w:val="00135992"/>
    <w:rsid w:val="00136077"/>
    <w:rsid w:val="0014634C"/>
    <w:rsid w:val="001506AC"/>
    <w:rsid w:val="00155559"/>
    <w:rsid w:val="00161C7F"/>
    <w:rsid w:val="00164A7F"/>
    <w:rsid w:val="001659CC"/>
    <w:rsid w:val="00172686"/>
    <w:rsid w:val="00174AAD"/>
    <w:rsid w:val="00176B5B"/>
    <w:rsid w:val="001820DD"/>
    <w:rsid w:val="0019376C"/>
    <w:rsid w:val="00193C4E"/>
    <w:rsid w:val="00194B01"/>
    <w:rsid w:val="00196F59"/>
    <w:rsid w:val="001A0CD3"/>
    <w:rsid w:val="001A38E7"/>
    <w:rsid w:val="001A780B"/>
    <w:rsid w:val="001B2644"/>
    <w:rsid w:val="001B4258"/>
    <w:rsid w:val="001C2F63"/>
    <w:rsid w:val="001C3B7D"/>
    <w:rsid w:val="001C65EC"/>
    <w:rsid w:val="001C6AEF"/>
    <w:rsid w:val="001D64F9"/>
    <w:rsid w:val="001D7CB8"/>
    <w:rsid w:val="001E04AE"/>
    <w:rsid w:val="001E73B4"/>
    <w:rsid w:val="001F1B77"/>
    <w:rsid w:val="001F2EFC"/>
    <w:rsid w:val="001F6DFE"/>
    <w:rsid w:val="00200544"/>
    <w:rsid w:val="002014B7"/>
    <w:rsid w:val="00201B46"/>
    <w:rsid w:val="00202650"/>
    <w:rsid w:val="00203C6C"/>
    <w:rsid w:val="002051EE"/>
    <w:rsid w:val="002215B1"/>
    <w:rsid w:val="002360E2"/>
    <w:rsid w:val="002521A6"/>
    <w:rsid w:val="00253A2C"/>
    <w:rsid w:val="002554E4"/>
    <w:rsid w:val="00257095"/>
    <w:rsid w:val="00264034"/>
    <w:rsid w:val="00267E2B"/>
    <w:rsid w:val="0027705D"/>
    <w:rsid w:val="00280B65"/>
    <w:rsid w:val="00280B84"/>
    <w:rsid w:val="00284751"/>
    <w:rsid w:val="0029400A"/>
    <w:rsid w:val="002959EA"/>
    <w:rsid w:val="002979F9"/>
    <w:rsid w:val="00297DBA"/>
    <w:rsid w:val="002B213E"/>
    <w:rsid w:val="002C02B3"/>
    <w:rsid w:val="002C69E4"/>
    <w:rsid w:val="002D52C6"/>
    <w:rsid w:val="002E278B"/>
    <w:rsid w:val="002F28DE"/>
    <w:rsid w:val="002F34B8"/>
    <w:rsid w:val="002F3B74"/>
    <w:rsid w:val="00305D41"/>
    <w:rsid w:val="00325285"/>
    <w:rsid w:val="003270D5"/>
    <w:rsid w:val="0032757F"/>
    <w:rsid w:val="00331A8F"/>
    <w:rsid w:val="00333E10"/>
    <w:rsid w:val="00343392"/>
    <w:rsid w:val="00343E41"/>
    <w:rsid w:val="003442C0"/>
    <w:rsid w:val="00347B1B"/>
    <w:rsid w:val="00350A6C"/>
    <w:rsid w:val="00351CFD"/>
    <w:rsid w:val="00355E87"/>
    <w:rsid w:val="003666A1"/>
    <w:rsid w:val="00374394"/>
    <w:rsid w:val="00382087"/>
    <w:rsid w:val="00382E5E"/>
    <w:rsid w:val="00384424"/>
    <w:rsid w:val="00393D38"/>
    <w:rsid w:val="00394272"/>
    <w:rsid w:val="003958F3"/>
    <w:rsid w:val="003A4EA0"/>
    <w:rsid w:val="003B29BD"/>
    <w:rsid w:val="003B3279"/>
    <w:rsid w:val="003B56D5"/>
    <w:rsid w:val="003B692E"/>
    <w:rsid w:val="003B73B1"/>
    <w:rsid w:val="003C2728"/>
    <w:rsid w:val="003C2F47"/>
    <w:rsid w:val="003C6F4C"/>
    <w:rsid w:val="003D1846"/>
    <w:rsid w:val="003D3BAF"/>
    <w:rsid w:val="003D3E5A"/>
    <w:rsid w:val="003D5DD4"/>
    <w:rsid w:val="003E3636"/>
    <w:rsid w:val="003E3CEE"/>
    <w:rsid w:val="003E5B67"/>
    <w:rsid w:val="003F098B"/>
    <w:rsid w:val="003F137F"/>
    <w:rsid w:val="003F21BE"/>
    <w:rsid w:val="003F250B"/>
    <w:rsid w:val="00402E4A"/>
    <w:rsid w:val="004035AD"/>
    <w:rsid w:val="004051CD"/>
    <w:rsid w:val="00411BF7"/>
    <w:rsid w:val="0041568D"/>
    <w:rsid w:val="004156DD"/>
    <w:rsid w:val="00420DE6"/>
    <w:rsid w:val="0042485B"/>
    <w:rsid w:val="004257DE"/>
    <w:rsid w:val="00430792"/>
    <w:rsid w:val="00432DA5"/>
    <w:rsid w:val="00436C31"/>
    <w:rsid w:val="00452D62"/>
    <w:rsid w:val="00456468"/>
    <w:rsid w:val="00466D4C"/>
    <w:rsid w:val="00467D0C"/>
    <w:rsid w:val="00471D26"/>
    <w:rsid w:val="004726EA"/>
    <w:rsid w:val="00472C26"/>
    <w:rsid w:val="00477C59"/>
    <w:rsid w:val="00480747"/>
    <w:rsid w:val="0049040F"/>
    <w:rsid w:val="004A6535"/>
    <w:rsid w:val="004A764B"/>
    <w:rsid w:val="004B0812"/>
    <w:rsid w:val="004B4785"/>
    <w:rsid w:val="004B4E07"/>
    <w:rsid w:val="004C1C6A"/>
    <w:rsid w:val="004C203F"/>
    <w:rsid w:val="004C5EE5"/>
    <w:rsid w:val="004D13D5"/>
    <w:rsid w:val="004D363C"/>
    <w:rsid w:val="004D3B04"/>
    <w:rsid w:val="004E0CB0"/>
    <w:rsid w:val="004E1F55"/>
    <w:rsid w:val="004E6379"/>
    <w:rsid w:val="004F026D"/>
    <w:rsid w:val="004F0BE8"/>
    <w:rsid w:val="004F2286"/>
    <w:rsid w:val="00501035"/>
    <w:rsid w:val="00510A23"/>
    <w:rsid w:val="00510E27"/>
    <w:rsid w:val="00513D56"/>
    <w:rsid w:val="00516083"/>
    <w:rsid w:val="00523264"/>
    <w:rsid w:val="00527C99"/>
    <w:rsid w:val="00534E45"/>
    <w:rsid w:val="00537E6F"/>
    <w:rsid w:val="00542496"/>
    <w:rsid w:val="0055483D"/>
    <w:rsid w:val="00554A8E"/>
    <w:rsid w:val="00555EC7"/>
    <w:rsid w:val="005639F6"/>
    <w:rsid w:val="0056497C"/>
    <w:rsid w:val="00566407"/>
    <w:rsid w:val="00570F64"/>
    <w:rsid w:val="0057133D"/>
    <w:rsid w:val="00572D0E"/>
    <w:rsid w:val="00575299"/>
    <w:rsid w:val="0058146B"/>
    <w:rsid w:val="00582817"/>
    <w:rsid w:val="00585FFF"/>
    <w:rsid w:val="0059315C"/>
    <w:rsid w:val="00593ABC"/>
    <w:rsid w:val="005A2DE0"/>
    <w:rsid w:val="005A5357"/>
    <w:rsid w:val="005A5699"/>
    <w:rsid w:val="005B3F23"/>
    <w:rsid w:val="005B6A82"/>
    <w:rsid w:val="005C2546"/>
    <w:rsid w:val="005C7E2B"/>
    <w:rsid w:val="005D1A57"/>
    <w:rsid w:val="005E6983"/>
    <w:rsid w:val="005F0C22"/>
    <w:rsid w:val="005F1EEC"/>
    <w:rsid w:val="00601162"/>
    <w:rsid w:val="0060161A"/>
    <w:rsid w:val="00612634"/>
    <w:rsid w:val="00613D45"/>
    <w:rsid w:val="00614C7E"/>
    <w:rsid w:val="00616916"/>
    <w:rsid w:val="006241BE"/>
    <w:rsid w:val="0063177A"/>
    <w:rsid w:val="0063317C"/>
    <w:rsid w:val="00634742"/>
    <w:rsid w:val="00634D2C"/>
    <w:rsid w:val="00644E80"/>
    <w:rsid w:val="0064696F"/>
    <w:rsid w:val="00647D06"/>
    <w:rsid w:val="00652016"/>
    <w:rsid w:val="00664615"/>
    <w:rsid w:val="00665A8F"/>
    <w:rsid w:val="00665FDC"/>
    <w:rsid w:val="00673CB0"/>
    <w:rsid w:val="00681AAA"/>
    <w:rsid w:val="00687926"/>
    <w:rsid w:val="00690C1C"/>
    <w:rsid w:val="006B17F8"/>
    <w:rsid w:val="006B28F3"/>
    <w:rsid w:val="006B55CA"/>
    <w:rsid w:val="006B64E7"/>
    <w:rsid w:val="006C4156"/>
    <w:rsid w:val="006C63E0"/>
    <w:rsid w:val="006C71C6"/>
    <w:rsid w:val="006D43AB"/>
    <w:rsid w:val="006E1298"/>
    <w:rsid w:val="006E1395"/>
    <w:rsid w:val="006E205E"/>
    <w:rsid w:val="006E241D"/>
    <w:rsid w:val="006E3A45"/>
    <w:rsid w:val="00711184"/>
    <w:rsid w:val="00714ECA"/>
    <w:rsid w:val="007205ED"/>
    <w:rsid w:val="007232D2"/>
    <w:rsid w:val="00726491"/>
    <w:rsid w:val="00726CD5"/>
    <w:rsid w:val="00732D18"/>
    <w:rsid w:val="00755C01"/>
    <w:rsid w:val="00755EFA"/>
    <w:rsid w:val="0076183F"/>
    <w:rsid w:val="00762E20"/>
    <w:rsid w:val="00766C53"/>
    <w:rsid w:val="007701C1"/>
    <w:rsid w:val="00774C16"/>
    <w:rsid w:val="00776CCE"/>
    <w:rsid w:val="00782F2A"/>
    <w:rsid w:val="0079238B"/>
    <w:rsid w:val="00795CC9"/>
    <w:rsid w:val="00797924"/>
    <w:rsid w:val="007A3227"/>
    <w:rsid w:val="007A350C"/>
    <w:rsid w:val="007A428D"/>
    <w:rsid w:val="007A4482"/>
    <w:rsid w:val="007B1A56"/>
    <w:rsid w:val="007B588D"/>
    <w:rsid w:val="007C2C65"/>
    <w:rsid w:val="007C5A0A"/>
    <w:rsid w:val="007C5E9F"/>
    <w:rsid w:val="007C6FDE"/>
    <w:rsid w:val="007C71A2"/>
    <w:rsid w:val="007C77CA"/>
    <w:rsid w:val="007C7EB0"/>
    <w:rsid w:val="007D6A4D"/>
    <w:rsid w:val="007E1CA1"/>
    <w:rsid w:val="007E3ED4"/>
    <w:rsid w:val="007E4CED"/>
    <w:rsid w:val="007F1861"/>
    <w:rsid w:val="007F59ED"/>
    <w:rsid w:val="007F7859"/>
    <w:rsid w:val="008025B0"/>
    <w:rsid w:val="00807572"/>
    <w:rsid w:val="00814600"/>
    <w:rsid w:val="00817127"/>
    <w:rsid w:val="00822E17"/>
    <w:rsid w:val="0082683F"/>
    <w:rsid w:val="008276F6"/>
    <w:rsid w:val="00834CC0"/>
    <w:rsid w:val="008408F4"/>
    <w:rsid w:val="00853B2C"/>
    <w:rsid w:val="00860A02"/>
    <w:rsid w:val="00860B40"/>
    <w:rsid w:val="00864C4A"/>
    <w:rsid w:val="00865321"/>
    <w:rsid w:val="00867A2C"/>
    <w:rsid w:val="008706C7"/>
    <w:rsid w:val="008779C2"/>
    <w:rsid w:val="008837FB"/>
    <w:rsid w:val="00886E7B"/>
    <w:rsid w:val="00890154"/>
    <w:rsid w:val="00891A75"/>
    <w:rsid w:val="008924FA"/>
    <w:rsid w:val="008979E7"/>
    <w:rsid w:val="008A0D6C"/>
    <w:rsid w:val="008A6303"/>
    <w:rsid w:val="008A6AD9"/>
    <w:rsid w:val="008B604F"/>
    <w:rsid w:val="008B75E6"/>
    <w:rsid w:val="008C0BE2"/>
    <w:rsid w:val="008C1813"/>
    <w:rsid w:val="008C7487"/>
    <w:rsid w:val="008D413E"/>
    <w:rsid w:val="008D64E6"/>
    <w:rsid w:val="008E0B1F"/>
    <w:rsid w:val="008E2269"/>
    <w:rsid w:val="008E25EC"/>
    <w:rsid w:val="008E3846"/>
    <w:rsid w:val="008F2953"/>
    <w:rsid w:val="008F7801"/>
    <w:rsid w:val="009054C0"/>
    <w:rsid w:val="009073C0"/>
    <w:rsid w:val="00916F8B"/>
    <w:rsid w:val="00917674"/>
    <w:rsid w:val="00920AB6"/>
    <w:rsid w:val="009240D3"/>
    <w:rsid w:val="009246D2"/>
    <w:rsid w:val="0093184F"/>
    <w:rsid w:val="009352C0"/>
    <w:rsid w:val="00940B3B"/>
    <w:rsid w:val="00947D5C"/>
    <w:rsid w:val="0095079B"/>
    <w:rsid w:val="00950E57"/>
    <w:rsid w:val="00951A3F"/>
    <w:rsid w:val="009543EC"/>
    <w:rsid w:val="00956AD0"/>
    <w:rsid w:val="0096711E"/>
    <w:rsid w:val="00970637"/>
    <w:rsid w:val="00972693"/>
    <w:rsid w:val="00990C7D"/>
    <w:rsid w:val="009928DF"/>
    <w:rsid w:val="009A4ED3"/>
    <w:rsid w:val="009B5968"/>
    <w:rsid w:val="009D2F98"/>
    <w:rsid w:val="009D305C"/>
    <w:rsid w:val="009D6C00"/>
    <w:rsid w:val="009D6EC1"/>
    <w:rsid w:val="009F07F7"/>
    <w:rsid w:val="00A007F6"/>
    <w:rsid w:val="00A04A36"/>
    <w:rsid w:val="00A04AE0"/>
    <w:rsid w:val="00A052A7"/>
    <w:rsid w:val="00A14F1E"/>
    <w:rsid w:val="00A15AE8"/>
    <w:rsid w:val="00A15BB1"/>
    <w:rsid w:val="00A23034"/>
    <w:rsid w:val="00A26433"/>
    <w:rsid w:val="00A36149"/>
    <w:rsid w:val="00A40D38"/>
    <w:rsid w:val="00A47F38"/>
    <w:rsid w:val="00A546D7"/>
    <w:rsid w:val="00A57F7A"/>
    <w:rsid w:val="00A66CF4"/>
    <w:rsid w:val="00A673F9"/>
    <w:rsid w:val="00A762EC"/>
    <w:rsid w:val="00A848F4"/>
    <w:rsid w:val="00A92105"/>
    <w:rsid w:val="00A93FEB"/>
    <w:rsid w:val="00AA16CD"/>
    <w:rsid w:val="00AB16E3"/>
    <w:rsid w:val="00AB3200"/>
    <w:rsid w:val="00AB3626"/>
    <w:rsid w:val="00AC2D24"/>
    <w:rsid w:val="00AD0B63"/>
    <w:rsid w:val="00AD4AB7"/>
    <w:rsid w:val="00AD58EE"/>
    <w:rsid w:val="00AE0325"/>
    <w:rsid w:val="00AE6144"/>
    <w:rsid w:val="00AE64EB"/>
    <w:rsid w:val="00AE6FDF"/>
    <w:rsid w:val="00AF08F3"/>
    <w:rsid w:val="00AF147F"/>
    <w:rsid w:val="00AF1A08"/>
    <w:rsid w:val="00B002FC"/>
    <w:rsid w:val="00B047CC"/>
    <w:rsid w:val="00B07F5D"/>
    <w:rsid w:val="00B12F7B"/>
    <w:rsid w:val="00B14D2B"/>
    <w:rsid w:val="00B15FE0"/>
    <w:rsid w:val="00B21354"/>
    <w:rsid w:val="00B255B9"/>
    <w:rsid w:val="00B31DD8"/>
    <w:rsid w:val="00B35A8A"/>
    <w:rsid w:val="00B558B4"/>
    <w:rsid w:val="00B57125"/>
    <w:rsid w:val="00B60323"/>
    <w:rsid w:val="00B610BC"/>
    <w:rsid w:val="00B651FC"/>
    <w:rsid w:val="00B75A83"/>
    <w:rsid w:val="00B76920"/>
    <w:rsid w:val="00B82AA3"/>
    <w:rsid w:val="00B859ED"/>
    <w:rsid w:val="00B86F10"/>
    <w:rsid w:val="00B97A4D"/>
    <w:rsid w:val="00BA2BC7"/>
    <w:rsid w:val="00BA3B33"/>
    <w:rsid w:val="00BA5F54"/>
    <w:rsid w:val="00BA6FDA"/>
    <w:rsid w:val="00BB2525"/>
    <w:rsid w:val="00BB73CC"/>
    <w:rsid w:val="00BB7F23"/>
    <w:rsid w:val="00BC0C65"/>
    <w:rsid w:val="00BC11EB"/>
    <w:rsid w:val="00BC6442"/>
    <w:rsid w:val="00BD1F2E"/>
    <w:rsid w:val="00BD2069"/>
    <w:rsid w:val="00BD3A9E"/>
    <w:rsid w:val="00BD5284"/>
    <w:rsid w:val="00BD5315"/>
    <w:rsid w:val="00BE3259"/>
    <w:rsid w:val="00BE3807"/>
    <w:rsid w:val="00BE6FF4"/>
    <w:rsid w:val="00BF747B"/>
    <w:rsid w:val="00BF7879"/>
    <w:rsid w:val="00C05EC6"/>
    <w:rsid w:val="00C104B7"/>
    <w:rsid w:val="00C109B1"/>
    <w:rsid w:val="00C10EA7"/>
    <w:rsid w:val="00C14D2E"/>
    <w:rsid w:val="00C16EA0"/>
    <w:rsid w:val="00C17B36"/>
    <w:rsid w:val="00C25988"/>
    <w:rsid w:val="00C25EE0"/>
    <w:rsid w:val="00C266AA"/>
    <w:rsid w:val="00C318D3"/>
    <w:rsid w:val="00C350A9"/>
    <w:rsid w:val="00C369C5"/>
    <w:rsid w:val="00C511E5"/>
    <w:rsid w:val="00C553BA"/>
    <w:rsid w:val="00C65ED1"/>
    <w:rsid w:val="00C66913"/>
    <w:rsid w:val="00C70331"/>
    <w:rsid w:val="00C708C1"/>
    <w:rsid w:val="00C73D5B"/>
    <w:rsid w:val="00C819D3"/>
    <w:rsid w:val="00C87372"/>
    <w:rsid w:val="00C87B74"/>
    <w:rsid w:val="00C943D3"/>
    <w:rsid w:val="00C96AC7"/>
    <w:rsid w:val="00CA0E56"/>
    <w:rsid w:val="00CA0FE5"/>
    <w:rsid w:val="00CA3E52"/>
    <w:rsid w:val="00CB0EA0"/>
    <w:rsid w:val="00CB3E4D"/>
    <w:rsid w:val="00CF0394"/>
    <w:rsid w:val="00CF13AE"/>
    <w:rsid w:val="00CF1B35"/>
    <w:rsid w:val="00D125DE"/>
    <w:rsid w:val="00D14370"/>
    <w:rsid w:val="00D1490D"/>
    <w:rsid w:val="00D15239"/>
    <w:rsid w:val="00D17230"/>
    <w:rsid w:val="00D209E6"/>
    <w:rsid w:val="00D219FB"/>
    <w:rsid w:val="00D273F6"/>
    <w:rsid w:val="00D33FD9"/>
    <w:rsid w:val="00D455C1"/>
    <w:rsid w:val="00D50BBD"/>
    <w:rsid w:val="00D60737"/>
    <w:rsid w:val="00D6367B"/>
    <w:rsid w:val="00D63E9D"/>
    <w:rsid w:val="00D66C53"/>
    <w:rsid w:val="00D66DF4"/>
    <w:rsid w:val="00D8131F"/>
    <w:rsid w:val="00D81E81"/>
    <w:rsid w:val="00D83EC8"/>
    <w:rsid w:val="00D846FD"/>
    <w:rsid w:val="00D84E6A"/>
    <w:rsid w:val="00D85C81"/>
    <w:rsid w:val="00D97C05"/>
    <w:rsid w:val="00DA1897"/>
    <w:rsid w:val="00DA4E46"/>
    <w:rsid w:val="00DA6C74"/>
    <w:rsid w:val="00DB2D4D"/>
    <w:rsid w:val="00DB74CE"/>
    <w:rsid w:val="00DC568B"/>
    <w:rsid w:val="00DD0054"/>
    <w:rsid w:val="00DD042A"/>
    <w:rsid w:val="00DD2DE3"/>
    <w:rsid w:val="00DD4872"/>
    <w:rsid w:val="00DE079F"/>
    <w:rsid w:val="00DF2469"/>
    <w:rsid w:val="00DF3391"/>
    <w:rsid w:val="00DF4C8C"/>
    <w:rsid w:val="00E021A7"/>
    <w:rsid w:val="00E039E3"/>
    <w:rsid w:val="00E105B7"/>
    <w:rsid w:val="00E13306"/>
    <w:rsid w:val="00E17F8F"/>
    <w:rsid w:val="00E26369"/>
    <w:rsid w:val="00E26FA2"/>
    <w:rsid w:val="00E419C2"/>
    <w:rsid w:val="00E44BB9"/>
    <w:rsid w:val="00E52C87"/>
    <w:rsid w:val="00E543CC"/>
    <w:rsid w:val="00E5784A"/>
    <w:rsid w:val="00E61CA1"/>
    <w:rsid w:val="00E61DE9"/>
    <w:rsid w:val="00E6234D"/>
    <w:rsid w:val="00E663C4"/>
    <w:rsid w:val="00E70BDC"/>
    <w:rsid w:val="00E712D5"/>
    <w:rsid w:val="00E72E9F"/>
    <w:rsid w:val="00E7493B"/>
    <w:rsid w:val="00E8104F"/>
    <w:rsid w:val="00E83E1B"/>
    <w:rsid w:val="00E85720"/>
    <w:rsid w:val="00E866A0"/>
    <w:rsid w:val="00E92657"/>
    <w:rsid w:val="00E93049"/>
    <w:rsid w:val="00E93C12"/>
    <w:rsid w:val="00E9446E"/>
    <w:rsid w:val="00EC63D5"/>
    <w:rsid w:val="00ED46A5"/>
    <w:rsid w:val="00EE35A5"/>
    <w:rsid w:val="00EE59A8"/>
    <w:rsid w:val="00EF0C75"/>
    <w:rsid w:val="00EF105B"/>
    <w:rsid w:val="00EF4070"/>
    <w:rsid w:val="00F0070F"/>
    <w:rsid w:val="00F02CDB"/>
    <w:rsid w:val="00F06892"/>
    <w:rsid w:val="00F1148C"/>
    <w:rsid w:val="00F12AF7"/>
    <w:rsid w:val="00F1734F"/>
    <w:rsid w:val="00F20E88"/>
    <w:rsid w:val="00F2483D"/>
    <w:rsid w:val="00F25678"/>
    <w:rsid w:val="00F26255"/>
    <w:rsid w:val="00F30016"/>
    <w:rsid w:val="00F3328F"/>
    <w:rsid w:val="00F37C6C"/>
    <w:rsid w:val="00F4755D"/>
    <w:rsid w:val="00F60783"/>
    <w:rsid w:val="00F6587A"/>
    <w:rsid w:val="00F7246D"/>
    <w:rsid w:val="00F77291"/>
    <w:rsid w:val="00F8232C"/>
    <w:rsid w:val="00F8295A"/>
    <w:rsid w:val="00F86379"/>
    <w:rsid w:val="00F86485"/>
    <w:rsid w:val="00F90ABF"/>
    <w:rsid w:val="00F90D90"/>
    <w:rsid w:val="00F96985"/>
    <w:rsid w:val="00FA47A6"/>
    <w:rsid w:val="00FA5569"/>
    <w:rsid w:val="00FB14E9"/>
    <w:rsid w:val="00FB5322"/>
    <w:rsid w:val="00FC1079"/>
    <w:rsid w:val="00FF5051"/>
    <w:rsid w:val="00FF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6FDA"/>
    <w:pPr>
      <w:keepNext/>
      <w:overflowPunct w:val="0"/>
      <w:autoSpaceDE w:val="0"/>
      <w:autoSpaceDN w:val="0"/>
      <w:adjustRightInd w:val="0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6511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026511"/>
    <w:pPr>
      <w:tabs>
        <w:tab w:val="center" w:pos="4677"/>
        <w:tab w:val="right" w:pos="9355"/>
      </w:tabs>
    </w:pPr>
  </w:style>
  <w:style w:type="paragraph" w:styleId="a7">
    <w:name w:val="Body Text"/>
    <w:basedOn w:val="a"/>
    <w:rsid w:val="008706C7"/>
    <w:rPr>
      <w:sz w:val="28"/>
      <w:szCs w:val="20"/>
    </w:rPr>
  </w:style>
  <w:style w:type="character" w:styleId="a8">
    <w:name w:val="page number"/>
    <w:basedOn w:val="a0"/>
    <w:rsid w:val="009B5968"/>
  </w:style>
  <w:style w:type="paragraph" w:styleId="2">
    <w:name w:val="Body Text Indent 2"/>
    <w:basedOn w:val="a"/>
    <w:link w:val="20"/>
    <w:uiPriority w:val="99"/>
    <w:semiHidden/>
    <w:unhideWhenUsed/>
    <w:rsid w:val="00BA6FD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BA6FDA"/>
    <w:rPr>
      <w:sz w:val="24"/>
      <w:szCs w:val="24"/>
    </w:rPr>
  </w:style>
  <w:style w:type="character" w:customStyle="1" w:styleId="10">
    <w:name w:val="Заголовок 1 Знак"/>
    <w:link w:val="1"/>
    <w:rsid w:val="00BA6FDA"/>
    <w:rPr>
      <w:b/>
      <w:sz w:val="24"/>
    </w:rPr>
  </w:style>
  <w:style w:type="paragraph" w:styleId="a9">
    <w:name w:val="List Paragraph"/>
    <w:basedOn w:val="a"/>
    <w:uiPriority w:val="34"/>
    <w:qFormat/>
    <w:rsid w:val="00774C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DD0054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D0054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b">
    <w:name w:val="Текст выноски Знак"/>
    <w:link w:val="aa"/>
    <w:uiPriority w:val="99"/>
    <w:semiHidden/>
    <w:rsid w:val="00DD0054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6">
    <w:name w:val="Нижний колонтитул Знак"/>
    <w:link w:val="a5"/>
    <w:uiPriority w:val="99"/>
    <w:rsid w:val="00DD0054"/>
    <w:rPr>
      <w:sz w:val="24"/>
      <w:szCs w:val="24"/>
    </w:rPr>
  </w:style>
  <w:style w:type="table" w:styleId="ac">
    <w:name w:val="Table Grid"/>
    <w:basedOn w:val="a1"/>
    <w:uiPriority w:val="39"/>
    <w:rsid w:val="00A848F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6FDA"/>
    <w:pPr>
      <w:keepNext/>
      <w:overflowPunct w:val="0"/>
      <w:autoSpaceDE w:val="0"/>
      <w:autoSpaceDN w:val="0"/>
      <w:adjustRightInd w:val="0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6511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026511"/>
    <w:pPr>
      <w:tabs>
        <w:tab w:val="center" w:pos="4677"/>
        <w:tab w:val="right" w:pos="9355"/>
      </w:tabs>
    </w:pPr>
  </w:style>
  <w:style w:type="paragraph" w:styleId="a7">
    <w:name w:val="Body Text"/>
    <w:basedOn w:val="a"/>
    <w:rsid w:val="008706C7"/>
    <w:rPr>
      <w:sz w:val="28"/>
      <w:szCs w:val="20"/>
    </w:rPr>
  </w:style>
  <w:style w:type="character" w:styleId="a8">
    <w:name w:val="page number"/>
    <w:basedOn w:val="a0"/>
    <w:rsid w:val="009B5968"/>
  </w:style>
  <w:style w:type="paragraph" w:styleId="2">
    <w:name w:val="Body Text Indent 2"/>
    <w:basedOn w:val="a"/>
    <w:link w:val="20"/>
    <w:uiPriority w:val="99"/>
    <w:semiHidden/>
    <w:unhideWhenUsed/>
    <w:rsid w:val="00BA6FD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BA6FDA"/>
    <w:rPr>
      <w:sz w:val="24"/>
      <w:szCs w:val="24"/>
    </w:rPr>
  </w:style>
  <w:style w:type="character" w:customStyle="1" w:styleId="10">
    <w:name w:val="Заголовок 1 Знак"/>
    <w:link w:val="1"/>
    <w:rsid w:val="00BA6FDA"/>
    <w:rPr>
      <w:b/>
      <w:sz w:val="24"/>
    </w:rPr>
  </w:style>
  <w:style w:type="paragraph" w:styleId="a9">
    <w:name w:val="List Paragraph"/>
    <w:basedOn w:val="a"/>
    <w:uiPriority w:val="34"/>
    <w:qFormat/>
    <w:rsid w:val="00774C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DD0054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D0054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b">
    <w:name w:val="Текст выноски Знак"/>
    <w:link w:val="aa"/>
    <w:uiPriority w:val="99"/>
    <w:semiHidden/>
    <w:rsid w:val="00DD0054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6">
    <w:name w:val="Нижний колонтитул Знак"/>
    <w:link w:val="a5"/>
    <w:uiPriority w:val="99"/>
    <w:rsid w:val="00DD0054"/>
    <w:rPr>
      <w:sz w:val="24"/>
      <w:szCs w:val="24"/>
    </w:rPr>
  </w:style>
  <w:style w:type="table" w:styleId="ac">
    <w:name w:val="Table Grid"/>
    <w:basedOn w:val="a1"/>
    <w:uiPriority w:val="39"/>
    <w:rsid w:val="00A848F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lakireva\Local%20Settings\Temp\bdttmp\6b21adfa-c0c3-4f28-b3e0-3b2ddba0bc9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D3CD30-2C82-4D2B-A7DE-87BC86D19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6b21adfa-c0c3-4f28-b3e0-3b2ddba0bc90</Template>
  <TotalTime>0</TotalTime>
  <Pages>26</Pages>
  <Words>1638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Балакирева Мария Олеговна</cp:lastModifiedBy>
  <cp:revision>2</cp:revision>
  <cp:lastPrinted>2023-04-10T08:21:00Z</cp:lastPrinted>
  <dcterms:created xsi:type="dcterms:W3CDTF">2023-04-10T13:42:00Z</dcterms:created>
  <dcterms:modified xsi:type="dcterms:W3CDTF">2023-04-10T13:42:00Z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908f0f43-96d3-4c0f-80e1-c61394fd9048</vt:lpwstr>
  </property>
</Properties>
</file>