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Pr="008225B4" w:rsidRDefault="0079668A" w:rsidP="00724E7D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-887095</wp:posOffset>
                </wp:positionH>
                <wp:positionV relativeFrom="paragraph">
                  <wp:posOffset>-606425</wp:posOffset>
                </wp:positionV>
                <wp:extent cx="7543800" cy="255524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68670" y="21424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87095" y="2184400"/>
                            <a:ext cx="18288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69.85pt;margin-top:-47.75pt;width:594pt;height:201.2pt;z-index:251657728" coordsize="75438,25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438;height:2555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8686;top:21424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8870;top:21844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847975" cy="95250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547EE8" w:rsidP="00C2616C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Об утверждении перечня мест </w:t>
                            </w:r>
                            <w:r w:rsidRPr="00547EE8">
                              <w:rPr>
                                <w:sz w:val="28"/>
                              </w:rPr>
                              <w:t>проведения уличных выступлений на территории Выборгского района Санкт-Петербурга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224.2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" filled="f" stroked="f">
                <v:textbox>
                  <w:txbxContent>
                    <w:p w:rsidR="00724E7D" w:rsidRPr="00C2616C" w:rsidRDefault="00547EE8" w:rsidP="00C2616C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 xml:space="preserve">Об утверждении перечня мест </w:t>
                      </w:r>
                      <w:r w:rsidRPr="00547EE8">
                        <w:rPr>
                          <w:sz w:val="28"/>
                        </w:rPr>
                        <w:t>проведения уличных выступлений на территории Выборгского района Санкт-Петербурга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4E7D" w:rsidRDefault="00724E7D" w:rsidP="00724E7D">
      <w:pPr>
        <w:ind w:firstLine="709"/>
        <w:rPr>
          <w:sz w:val="28"/>
        </w:rPr>
      </w:pPr>
    </w:p>
    <w:p w:rsidR="00C2616C" w:rsidRDefault="00C2616C" w:rsidP="00724E7D">
      <w:pPr>
        <w:ind w:firstLine="709"/>
        <w:rPr>
          <w:sz w:val="28"/>
        </w:rPr>
      </w:pPr>
    </w:p>
    <w:p w:rsidR="001B582A" w:rsidRDefault="00517C55" w:rsidP="00547EE8">
      <w:pPr>
        <w:ind w:firstLine="709"/>
        <w:jc w:val="both"/>
        <w:rPr>
          <w:sz w:val="28"/>
        </w:rPr>
      </w:pPr>
      <w:r>
        <w:rPr>
          <w:sz w:val="28"/>
        </w:rPr>
        <w:t>Во исполнение пункта</w:t>
      </w:r>
      <w:r w:rsidR="00547EE8">
        <w:rPr>
          <w:sz w:val="28"/>
        </w:rPr>
        <w:t xml:space="preserve"> 5 постановления </w:t>
      </w:r>
      <w:r>
        <w:rPr>
          <w:sz w:val="28"/>
        </w:rPr>
        <w:t xml:space="preserve">Правительства </w:t>
      </w:r>
      <w:r>
        <w:rPr>
          <w:sz w:val="28"/>
        </w:rPr>
        <w:br/>
        <w:t xml:space="preserve">Санкт-Петербурга </w:t>
      </w:r>
      <w:r w:rsidR="00547EE8">
        <w:rPr>
          <w:sz w:val="28"/>
        </w:rPr>
        <w:t>от 03.04.2023 № 250 «</w:t>
      </w:r>
      <w:r w:rsidR="00547EE8" w:rsidRPr="00547EE8">
        <w:rPr>
          <w:sz w:val="28"/>
        </w:rPr>
        <w:t>О реа</w:t>
      </w:r>
      <w:r w:rsidR="00547EE8">
        <w:rPr>
          <w:sz w:val="28"/>
        </w:rPr>
        <w:t xml:space="preserve">лизации Закона </w:t>
      </w:r>
      <w:r>
        <w:rPr>
          <w:sz w:val="28"/>
        </w:rPr>
        <w:br/>
      </w:r>
      <w:r w:rsidR="00547EE8">
        <w:rPr>
          <w:sz w:val="28"/>
        </w:rPr>
        <w:t>Санкт-Петербурга</w:t>
      </w:r>
      <w:r w:rsidR="00547EE8" w:rsidRPr="00547EE8">
        <w:rPr>
          <w:sz w:val="28"/>
        </w:rPr>
        <w:t xml:space="preserve"> </w:t>
      </w:r>
      <w:r w:rsidR="00547EE8">
        <w:rPr>
          <w:sz w:val="28"/>
        </w:rPr>
        <w:t xml:space="preserve">«Об организации </w:t>
      </w:r>
      <w:r w:rsidR="00547EE8" w:rsidRPr="00547EE8">
        <w:rPr>
          <w:sz w:val="28"/>
        </w:rPr>
        <w:t xml:space="preserve">и проведении уличных выступлений </w:t>
      </w:r>
      <w:r>
        <w:rPr>
          <w:sz w:val="28"/>
        </w:rPr>
        <w:br/>
      </w:r>
      <w:r w:rsidR="00547EE8" w:rsidRPr="00547EE8">
        <w:rPr>
          <w:sz w:val="28"/>
        </w:rPr>
        <w:t>в Санкт-Пет</w:t>
      </w:r>
      <w:r>
        <w:rPr>
          <w:sz w:val="28"/>
        </w:rPr>
        <w:t xml:space="preserve">ербурге </w:t>
      </w:r>
      <w:r w:rsidR="00547EE8">
        <w:rPr>
          <w:sz w:val="28"/>
        </w:rPr>
        <w:t xml:space="preserve">и внесении изменений </w:t>
      </w:r>
      <w:r w:rsidR="00547EE8" w:rsidRPr="00547EE8">
        <w:rPr>
          <w:sz w:val="28"/>
        </w:rPr>
        <w:t xml:space="preserve">в Закон Санкт-Петербурга </w:t>
      </w:r>
      <w:r>
        <w:rPr>
          <w:sz w:val="28"/>
        </w:rPr>
        <w:br/>
      </w:r>
      <w:r w:rsidR="00547EE8" w:rsidRPr="00547EE8">
        <w:rPr>
          <w:sz w:val="28"/>
        </w:rPr>
        <w:t>«Об административных правонарушениях в Санкт-Петербурге»</w:t>
      </w:r>
      <w:r w:rsidR="001B582A">
        <w:rPr>
          <w:sz w:val="28"/>
        </w:rPr>
        <w:t>:</w:t>
      </w:r>
      <w:r w:rsidR="00547EE8">
        <w:rPr>
          <w:sz w:val="28"/>
        </w:rPr>
        <w:t xml:space="preserve"> </w:t>
      </w:r>
    </w:p>
    <w:p w:rsidR="001B582A" w:rsidRDefault="001B582A" w:rsidP="001B582A">
      <w:pPr>
        <w:ind w:firstLine="709"/>
        <w:jc w:val="both"/>
        <w:rPr>
          <w:sz w:val="28"/>
        </w:rPr>
      </w:pPr>
      <w:r>
        <w:rPr>
          <w:sz w:val="28"/>
        </w:rPr>
        <w:t>1. У</w:t>
      </w:r>
      <w:r w:rsidR="00547EE8">
        <w:rPr>
          <w:sz w:val="28"/>
        </w:rPr>
        <w:t xml:space="preserve">твердить перечень мест </w:t>
      </w:r>
      <w:r w:rsidR="00547EE8" w:rsidRPr="00547EE8">
        <w:rPr>
          <w:sz w:val="28"/>
        </w:rPr>
        <w:t xml:space="preserve">проведения уличных выступлений </w:t>
      </w:r>
      <w:r>
        <w:rPr>
          <w:sz w:val="28"/>
        </w:rPr>
        <w:br/>
      </w:r>
      <w:r w:rsidR="00547EE8" w:rsidRPr="00547EE8">
        <w:rPr>
          <w:sz w:val="28"/>
        </w:rPr>
        <w:t>на территории Выборгского района Санкт-Петербурга</w:t>
      </w:r>
      <w:r w:rsidR="00547EE8">
        <w:rPr>
          <w:sz w:val="28"/>
        </w:rPr>
        <w:t xml:space="preserve"> </w:t>
      </w:r>
      <w:r>
        <w:rPr>
          <w:sz w:val="28"/>
        </w:rPr>
        <w:t xml:space="preserve">согласно </w:t>
      </w:r>
      <w:r w:rsidRPr="001B582A">
        <w:rPr>
          <w:sz w:val="28"/>
        </w:rPr>
        <w:t>приложению к распоряжению.</w:t>
      </w:r>
      <w:r>
        <w:rPr>
          <w:sz w:val="28"/>
        </w:rPr>
        <w:t xml:space="preserve"> </w:t>
      </w:r>
    </w:p>
    <w:p w:rsidR="001B582A" w:rsidRPr="001B582A" w:rsidRDefault="001B582A" w:rsidP="001B582A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1B582A">
        <w:rPr>
          <w:sz w:val="28"/>
        </w:rPr>
        <w:t>Контроль за выполнением распоряжения возложить на заместителя главы администрации Никишину Н.Е.</w:t>
      </w:r>
    </w:p>
    <w:p w:rsidR="001B582A" w:rsidRPr="00547EE8" w:rsidRDefault="001B582A" w:rsidP="00547EE8">
      <w:pPr>
        <w:ind w:firstLine="709"/>
        <w:jc w:val="both"/>
        <w:rPr>
          <w:sz w:val="28"/>
        </w:rPr>
      </w:pPr>
    </w:p>
    <w:p w:rsidR="00547EE8" w:rsidRDefault="00547EE8" w:rsidP="00724E7D">
      <w:pPr>
        <w:ind w:firstLine="709"/>
        <w:rPr>
          <w:sz w:val="28"/>
        </w:rPr>
      </w:pPr>
    </w:p>
    <w:p w:rsidR="00547EE8" w:rsidRDefault="00547EE8" w:rsidP="00724E7D">
      <w:pPr>
        <w:ind w:firstLine="709"/>
        <w:rPr>
          <w:sz w:val="28"/>
        </w:rPr>
      </w:pPr>
    </w:p>
    <w:p w:rsidR="00C2616C" w:rsidRPr="00236C95" w:rsidRDefault="00C2616C" w:rsidP="00724E7D">
      <w:pPr>
        <w:ind w:firstLine="709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776"/>
      </w:tblGrid>
      <w:tr w:rsidR="00724E7D" w:rsidRPr="00236C95" w:rsidTr="00FC6E8B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152665" w:rsidP="00FC6E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</w:rPr>
            </w:pPr>
            <w:r>
              <w:rPr>
                <w:sz w:val="28"/>
              </w:rPr>
              <w:t>Глава администрации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24E7D" w:rsidRPr="00E6540D" w:rsidRDefault="00F637C3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>В.М.Полунин</w:t>
            </w:r>
          </w:p>
        </w:tc>
      </w:tr>
    </w:tbl>
    <w:p w:rsidR="004C1F45" w:rsidRDefault="004C1F45" w:rsidP="00975EA1">
      <w:pPr>
        <w:ind w:firstLine="708"/>
        <w:jc w:val="right"/>
      </w:pP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34349"/>
    <w:multiLevelType w:val="multilevel"/>
    <w:tmpl w:val="EA1CB18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1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152665"/>
    <w:rsid w:val="001B582A"/>
    <w:rsid w:val="00261BE2"/>
    <w:rsid w:val="002C289B"/>
    <w:rsid w:val="0030181D"/>
    <w:rsid w:val="00386371"/>
    <w:rsid w:val="004C1F45"/>
    <w:rsid w:val="00517C55"/>
    <w:rsid w:val="00547EE8"/>
    <w:rsid w:val="006674C1"/>
    <w:rsid w:val="006F71B3"/>
    <w:rsid w:val="007034DD"/>
    <w:rsid w:val="00724E7D"/>
    <w:rsid w:val="0079668A"/>
    <w:rsid w:val="00803C9B"/>
    <w:rsid w:val="00975EA1"/>
    <w:rsid w:val="00A24348"/>
    <w:rsid w:val="00AE0678"/>
    <w:rsid w:val="00B7664F"/>
    <w:rsid w:val="00B80055"/>
    <w:rsid w:val="00C2616C"/>
    <w:rsid w:val="00D925E1"/>
    <w:rsid w:val="00E12569"/>
    <w:rsid w:val="00E46858"/>
    <w:rsid w:val="00F637C3"/>
    <w:rsid w:val="00F710AC"/>
    <w:rsid w:val="00FC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6FCB9-FC94-4DB5-A3EF-AF826874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B582A"/>
    <w:pPr>
      <w:ind w:left="720"/>
      <w:contextualSpacing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user</cp:lastModifiedBy>
  <cp:revision>2</cp:revision>
  <dcterms:created xsi:type="dcterms:W3CDTF">2023-04-06T08:55:00Z</dcterms:created>
  <dcterms:modified xsi:type="dcterms:W3CDTF">2023-04-06T08:55:00Z</dcterms:modified>
</cp:coreProperties>
</file>