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B22546" w:rsidRDefault="000E43B2" w:rsidP="00724E7D">
      <w:pPr>
        <w:spacing w:line="360" w:lineRule="auto"/>
        <w:jc w:val="both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 w:rsidRPr="00B22546">
        <w:rPr>
          <w:noProof/>
        </w:rPr>
        <mc:AlternateContent>
          <mc:Choice Requires="wps">
            <w:drawing>
              <wp:inline distT="0" distB="0" distL="0" distR="0">
                <wp:extent cx="3314700" cy="4667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width:261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uquAIAAME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Pr="00B22546" w:rsidRDefault="00724E7D" w:rsidP="00724E7D">
      <w:pPr>
        <w:ind w:firstLine="709"/>
      </w:pPr>
    </w:p>
    <w:p w:rsidR="00D731B0" w:rsidRPr="00B22546" w:rsidRDefault="004E2027" w:rsidP="00D50628">
      <w:pPr>
        <w:pStyle w:val="af6"/>
        <w:tabs>
          <w:tab w:val="left" w:pos="1418"/>
        </w:tabs>
        <w:ind w:left="0" w:firstLine="567"/>
        <w:jc w:val="both"/>
      </w:pPr>
      <w:r w:rsidRPr="00B22546">
        <w:t xml:space="preserve">Внести в распоряжение администрации Выборгского района </w:t>
      </w:r>
      <w:r w:rsidR="001221DB" w:rsidRPr="00B22546">
        <w:br/>
      </w:r>
      <w:r w:rsidRPr="00B22546">
        <w:t xml:space="preserve">Санкт-Петербурга от </w:t>
      </w:r>
      <w:r w:rsidR="000A3F26" w:rsidRPr="00B22546">
        <w:t>26.09.2019</w:t>
      </w:r>
      <w:r w:rsidRPr="00B22546">
        <w:t xml:space="preserve"> № </w:t>
      </w:r>
      <w:r w:rsidR="000A3F26" w:rsidRPr="00B22546">
        <w:t>1800</w:t>
      </w:r>
      <w:r w:rsidRPr="00B22546">
        <w:t>-р «О</w:t>
      </w:r>
      <w:r w:rsidR="000A3F26" w:rsidRPr="00B22546">
        <w:t xml:space="preserve">б административной комиссии Выборгского района Санкт-Петербурга» </w:t>
      </w:r>
      <w:r w:rsidR="00051B4A" w:rsidRPr="00B22546">
        <w:t>следующие изменения:</w:t>
      </w:r>
    </w:p>
    <w:p w:rsidR="00D731B0" w:rsidRPr="00B22546" w:rsidRDefault="00D50628" w:rsidP="00534E68">
      <w:pPr>
        <w:tabs>
          <w:tab w:val="left" w:pos="1418"/>
        </w:tabs>
        <w:ind w:firstLine="567"/>
        <w:jc w:val="both"/>
      </w:pPr>
      <w:r w:rsidRPr="00B22546">
        <w:t>1.</w:t>
      </w:r>
      <w:r w:rsidR="00933AD4" w:rsidRPr="00B22546">
        <w:t>Утвердить состав административно</w:t>
      </w:r>
      <w:r w:rsidR="00D731B0" w:rsidRPr="00B22546">
        <w:t xml:space="preserve">й комиссии </w:t>
      </w:r>
      <w:r w:rsidR="00933AD4" w:rsidRPr="00B22546">
        <w:t>администрации Выборгского района Санкт-Петербурга в редакции</w:t>
      </w:r>
      <w:r w:rsidR="00C442FE" w:rsidRPr="00B22546">
        <w:t>,</w:t>
      </w:r>
      <w:r w:rsidR="00933AD4" w:rsidRPr="00B22546">
        <w:t xml:space="preserve"> согласно приложению к настоящему распоряжению.</w:t>
      </w:r>
    </w:p>
    <w:p w:rsidR="00F6300E" w:rsidRPr="00B22546" w:rsidRDefault="00534E68" w:rsidP="006F3969">
      <w:pPr>
        <w:pStyle w:val="af6"/>
        <w:tabs>
          <w:tab w:val="left" w:pos="1418"/>
        </w:tabs>
        <w:ind w:left="0" w:firstLine="567"/>
        <w:jc w:val="both"/>
      </w:pPr>
      <w:r w:rsidRPr="00B22546">
        <w:t>2</w:t>
      </w:r>
      <w:r w:rsidR="006F3969" w:rsidRPr="00B22546">
        <w:t>.</w:t>
      </w:r>
      <w:r w:rsidR="00F6300E" w:rsidRPr="00B22546">
        <w:t xml:space="preserve">Признать утратившим силу </w:t>
      </w:r>
      <w:r w:rsidR="00547820" w:rsidRPr="00B22546">
        <w:t xml:space="preserve">пункт 1 </w:t>
      </w:r>
      <w:r w:rsidR="00F6300E" w:rsidRPr="00B22546">
        <w:t>распоряжени</w:t>
      </w:r>
      <w:r w:rsidR="00D731B0" w:rsidRPr="00B22546">
        <w:t>я</w:t>
      </w:r>
      <w:r w:rsidR="00F6300E" w:rsidRPr="00B22546">
        <w:t xml:space="preserve"> администрации Выборгского района Санкт-Петербурга от </w:t>
      </w:r>
      <w:r w:rsidR="00CF3802" w:rsidRPr="00B22546">
        <w:t>21</w:t>
      </w:r>
      <w:r w:rsidR="00D731B0" w:rsidRPr="00B22546">
        <w:t>.0</w:t>
      </w:r>
      <w:r w:rsidR="00CF3802" w:rsidRPr="00B22546">
        <w:t>9</w:t>
      </w:r>
      <w:r w:rsidR="00D731B0" w:rsidRPr="00B22546">
        <w:t>.202</w:t>
      </w:r>
      <w:r w:rsidR="001F5D5B" w:rsidRPr="00B22546">
        <w:t>2</w:t>
      </w:r>
      <w:r w:rsidR="00D731B0" w:rsidRPr="00B22546">
        <w:t xml:space="preserve"> № </w:t>
      </w:r>
      <w:r w:rsidR="00CF3802" w:rsidRPr="00B22546">
        <w:t>613</w:t>
      </w:r>
      <w:r w:rsidR="00D731B0" w:rsidRPr="00B22546">
        <w:t xml:space="preserve">-р </w:t>
      </w:r>
      <w:r w:rsidRPr="00B22546">
        <w:br/>
      </w:r>
      <w:r w:rsidR="00F6300E" w:rsidRPr="00B22546">
        <w:t xml:space="preserve">«О внесении изменений в распоряжение администрации от 26.09.2019 </w:t>
      </w:r>
      <w:r w:rsidR="00EC3350" w:rsidRPr="00B22546">
        <w:br/>
      </w:r>
      <w:r w:rsidR="00F6300E" w:rsidRPr="00B22546">
        <w:t>№ 1800-р».</w:t>
      </w:r>
    </w:p>
    <w:p w:rsidR="00CF3A1F" w:rsidRPr="00B22546" w:rsidRDefault="00534E68" w:rsidP="006F3969">
      <w:pPr>
        <w:tabs>
          <w:tab w:val="left" w:pos="1418"/>
        </w:tabs>
        <w:ind w:firstLine="567"/>
        <w:jc w:val="both"/>
      </w:pPr>
      <w:r w:rsidRPr="00B22546">
        <w:t>3</w:t>
      </w:r>
      <w:r w:rsidR="006F3969" w:rsidRPr="00B22546">
        <w:t>.</w:t>
      </w:r>
      <w:r w:rsidR="00CF3A1F" w:rsidRPr="00B22546">
        <w:t xml:space="preserve">Контроль за выполнением распоряжения возложить на первого заместителя </w:t>
      </w:r>
      <w:bookmarkStart w:id="0" w:name="_GoBack"/>
      <w:bookmarkEnd w:id="0"/>
      <w:r w:rsidR="00CF3A1F" w:rsidRPr="00B22546">
        <w:t xml:space="preserve">главы администрации </w:t>
      </w:r>
      <w:proofErr w:type="spellStart"/>
      <w:r w:rsidR="00CF3A1F" w:rsidRPr="00B22546">
        <w:t>Сажнова</w:t>
      </w:r>
      <w:proofErr w:type="spellEnd"/>
      <w:r w:rsidR="00CF3A1F" w:rsidRPr="00B22546">
        <w:t xml:space="preserve"> В.В.</w:t>
      </w:r>
    </w:p>
    <w:p w:rsidR="004E2027" w:rsidRPr="00B22546" w:rsidRDefault="004E2027" w:rsidP="00CF3A1F">
      <w:pPr>
        <w:tabs>
          <w:tab w:val="left" w:pos="1418"/>
        </w:tabs>
        <w:jc w:val="both"/>
      </w:pPr>
    </w:p>
    <w:p w:rsidR="004E2027" w:rsidRPr="00B22546" w:rsidRDefault="004E2027" w:rsidP="00724E7D">
      <w:pPr>
        <w:ind w:firstLine="709"/>
      </w:pPr>
    </w:p>
    <w:p w:rsidR="00D731B0" w:rsidRPr="00B22546" w:rsidRDefault="00D731B0" w:rsidP="00724E7D">
      <w:pPr>
        <w:ind w:firstLine="709"/>
      </w:pPr>
    </w:p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B22546" w:rsidTr="00B22546">
        <w:trPr>
          <w:trHeight w:val="169"/>
        </w:trPr>
        <w:tc>
          <w:tcPr>
            <w:tcW w:w="4338" w:type="dxa"/>
          </w:tcPr>
          <w:p w:rsidR="00724E7D" w:rsidRPr="00B22546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B22546">
              <w:rPr>
                <w:b/>
              </w:rPr>
              <w:t>Г</w:t>
            </w:r>
            <w:r w:rsidR="00681235" w:rsidRPr="00B22546">
              <w:rPr>
                <w:b/>
              </w:rPr>
              <w:t>лав</w:t>
            </w:r>
            <w:r w:rsidRPr="00B22546">
              <w:rPr>
                <w:b/>
              </w:rPr>
              <w:t>а</w:t>
            </w:r>
            <w:r w:rsidR="00152665" w:rsidRPr="00B22546">
              <w:rPr>
                <w:b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B22546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</w:rPr>
            </w:pPr>
            <w:proofErr w:type="spellStart"/>
            <w:r w:rsidRPr="00B22546">
              <w:rPr>
                <w:b/>
              </w:rPr>
              <w:t>В.</w:t>
            </w:r>
            <w:r w:rsidR="00D731B0" w:rsidRPr="00B22546">
              <w:rPr>
                <w:b/>
              </w:rPr>
              <w:t>М</w:t>
            </w:r>
            <w:r w:rsidRPr="00B22546">
              <w:rPr>
                <w:b/>
              </w:rPr>
              <w:t>.Полунин</w:t>
            </w:r>
            <w:proofErr w:type="spellEnd"/>
          </w:p>
        </w:tc>
      </w:tr>
    </w:tbl>
    <w:p w:rsidR="0011307B" w:rsidRDefault="0011307B" w:rsidP="00900695">
      <w:pPr>
        <w:shd w:val="clear" w:color="auto" w:fill="FFFFFF"/>
      </w:pPr>
    </w:p>
    <w:p w:rsidR="006818FD" w:rsidRDefault="006818FD">
      <w:r>
        <w:br w:type="page"/>
      </w:r>
    </w:p>
    <w:p w:rsidR="00171365" w:rsidRPr="0065133D" w:rsidRDefault="00171365" w:rsidP="00621533">
      <w:pPr>
        <w:pStyle w:val="2"/>
        <w:ind w:right="-850"/>
        <w:jc w:val="right"/>
        <w:rPr>
          <w:szCs w:val="24"/>
        </w:rPr>
      </w:pPr>
      <w:r w:rsidRPr="0065133D">
        <w:rPr>
          <w:szCs w:val="24"/>
        </w:rPr>
        <w:lastRenderedPageBreak/>
        <w:t xml:space="preserve">Приложение  </w:t>
      </w:r>
    </w:p>
    <w:p w:rsidR="00171365" w:rsidRPr="0065133D" w:rsidRDefault="00171365" w:rsidP="00621533">
      <w:pPr>
        <w:ind w:right="-850"/>
        <w:jc w:val="right"/>
      </w:pPr>
      <w:r w:rsidRPr="0065133D">
        <w:t>к распоряжению администрации</w:t>
      </w:r>
    </w:p>
    <w:p w:rsidR="00171365" w:rsidRPr="0065133D" w:rsidRDefault="00171365" w:rsidP="00621533">
      <w:pPr>
        <w:ind w:right="-850"/>
        <w:jc w:val="right"/>
      </w:pPr>
      <w:r w:rsidRPr="0065133D">
        <w:t>от________ №_____</w:t>
      </w:r>
    </w:p>
    <w:p w:rsidR="00171365" w:rsidRDefault="00171365" w:rsidP="00171365">
      <w:pPr>
        <w:jc w:val="both"/>
      </w:pPr>
    </w:p>
    <w:p w:rsidR="00621533" w:rsidRPr="00B22546" w:rsidRDefault="00621533" w:rsidP="00171365">
      <w:pPr>
        <w:jc w:val="both"/>
      </w:pPr>
    </w:p>
    <w:p w:rsidR="00171365" w:rsidRPr="00B22546" w:rsidRDefault="00171365" w:rsidP="00621533">
      <w:pPr>
        <w:ind w:right="-992"/>
        <w:jc w:val="center"/>
        <w:rPr>
          <w:b/>
        </w:rPr>
      </w:pPr>
      <w:r w:rsidRPr="00B22546">
        <w:rPr>
          <w:b/>
        </w:rPr>
        <w:t xml:space="preserve">Состав административной комиссии </w:t>
      </w:r>
    </w:p>
    <w:p w:rsidR="00171365" w:rsidRPr="00B22546" w:rsidRDefault="00171365" w:rsidP="00621533">
      <w:pPr>
        <w:ind w:right="-992"/>
        <w:jc w:val="center"/>
        <w:rPr>
          <w:b/>
        </w:rPr>
      </w:pPr>
      <w:r w:rsidRPr="00B22546">
        <w:rPr>
          <w:b/>
        </w:rPr>
        <w:t xml:space="preserve">Выборгского района Санкт-Петербурга </w:t>
      </w:r>
      <w:r w:rsidR="00621533" w:rsidRPr="00B22546">
        <w:rPr>
          <w:b/>
        </w:rPr>
        <w:br/>
      </w:r>
      <w:r w:rsidRPr="00B22546">
        <w:rPr>
          <w:b/>
        </w:rPr>
        <w:t xml:space="preserve">(далее – </w:t>
      </w:r>
      <w:r w:rsidR="00621533" w:rsidRPr="00B22546">
        <w:rPr>
          <w:b/>
        </w:rPr>
        <w:t>административная к</w:t>
      </w:r>
      <w:r w:rsidRPr="00B22546">
        <w:rPr>
          <w:b/>
        </w:rPr>
        <w:t>омиссия)</w:t>
      </w:r>
    </w:p>
    <w:p w:rsidR="00171365" w:rsidRPr="00B22546" w:rsidRDefault="00171365" w:rsidP="00171365">
      <w:pPr>
        <w:jc w:val="both"/>
        <w:rPr>
          <w:b/>
        </w:rPr>
      </w:pPr>
    </w:p>
    <w:p w:rsidR="00621533" w:rsidRPr="00B22546" w:rsidRDefault="00621533" w:rsidP="00171365">
      <w:pPr>
        <w:jc w:val="both"/>
        <w:rPr>
          <w:b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336"/>
        <w:gridCol w:w="6753"/>
      </w:tblGrid>
      <w:tr w:rsidR="00171365" w:rsidRPr="00B22546" w:rsidTr="00621533">
        <w:tc>
          <w:tcPr>
            <w:tcW w:w="9776" w:type="dxa"/>
            <w:gridSpan w:val="3"/>
          </w:tcPr>
          <w:p w:rsidR="00171365" w:rsidRPr="00B22546" w:rsidRDefault="00171365" w:rsidP="000A3626">
            <w:pPr>
              <w:rPr>
                <w:b/>
              </w:rPr>
            </w:pPr>
            <w:r w:rsidRPr="00B22546">
              <w:rPr>
                <w:b/>
              </w:rPr>
              <w:t xml:space="preserve">Председатель </w:t>
            </w:r>
            <w:r w:rsidR="00621533" w:rsidRPr="00B22546">
              <w:rPr>
                <w:b/>
              </w:rPr>
              <w:t>административной к</w:t>
            </w:r>
            <w:r w:rsidRPr="00B22546">
              <w:rPr>
                <w:b/>
              </w:rPr>
              <w:t>омиссии</w:t>
            </w:r>
          </w:p>
          <w:p w:rsidR="00171365" w:rsidRPr="00B22546" w:rsidRDefault="00171365" w:rsidP="000A3626"/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>
            <w:r w:rsidRPr="00B22546">
              <w:t>Сажнов Василий Владимирович</w:t>
            </w:r>
          </w:p>
        </w:tc>
        <w:tc>
          <w:tcPr>
            <w:tcW w:w="336" w:type="dxa"/>
          </w:tcPr>
          <w:p w:rsidR="00171365" w:rsidRPr="00B22546" w:rsidRDefault="006443E7" w:rsidP="000A3626">
            <w:pPr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763C1C" w:rsidP="00642D1F">
            <w:pPr>
              <w:jc w:val="both"/>
            </w:pPr>
            <w:r w:rsidRPr="00B22546">
              <w:t xml:space="preserve">первый </w:t>
            </w:r>
            <w:r w:rsidR="00171365" w:rsidRPr="00B22546">
              <w:t>заместитель главы администрации Выборгского района Санкт-Петербурга</w:t>
            </w:r>
          </w:p>
        </w:tc>
      </w:tr>
      <w:tr w:rsidR="00171365" w:rsidRPr="00B22546" w:rsidTr="00621533">
        <w:tc>
          <w:tcPr>
            <w:tcW w:w="9776" w:type="dxa"/>
            <w:gridSpan w:val="3"/>
          </w:tcPr>
          <w:p w:rsidR="00171365" w:rsidRPr="00B22546" w:rsidRDefault="00171365" w:rsidP="000A3626">
            <w:pPr>
              <w:rPr>
                <w:b/>
              </w:rPr>
            </w:pPr>
          </w:p>
          <w:p w:rsidR="00171365" w:rsidRPr="00B22546" w:rsidRDefault="00171365" w:rsidP="00621533">
            <w:r w:rsidRPr="00B22546">
              <w:rPr>
                <w:b/>
              </w:rPr>
              <w:t xml:space="preserve">Заместители председателя </w:t>
            </w:r>
            <w:r w:rsidR="00621533" w:rsidRPr="00B22546">
              <w:rPr>
                <w:b/>
              </w:rPr>
              <w:t>административной к</w:t>
            </w:r>
            <w:r w:rsidRPr="00B22546">
              <w:rPr>
                <w:b/>
              </w:rPr>
              <w:t>омиссии</w:t>
            </w:r>
          </w:p>
        </w:tc>
      </w:tr>
      <w:tr w:rsidR="00171365" w:rsidRPr="00B22546" w:rsidTr="00621533">
        <w:trPr>
          <w:gridAfter w:val="2"/>
          <w:wAfter w:w="7089" w:type="dxa"/>
        </w:trPr>
        <w:tc>
          <w:tcPr>
            <w:tcW w:w="2687" w:type="dxa"/>
          </w:tcPr>
          <w:p w:rsidR="00171365" w:rsidRPr="00B22546" w:rsidRDefault="00171365" w:rsidP="000A3626">
            <w:r w:rsidRPr="00B22546">
              <w:t xml:space="preserve"> </w:t>
            </w:r>
          </w:p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>
            <w:r w:rsidRPr="00B22546">
              <w:t>Зимин</w:t>
            </w:r>
          </w:p>
          <w:p w:rsidR="00171365" w:rsidRPr="00B22546" w:rsidRDefault="00171365" w:rsidP="000A3626">
            <w:r w:rsidRPr="00B22546">
              <w:t xml:space="preserve">Владимир Юрьевич </w:t>
            </w:r>
          </w:p>
        </w:tc>
        <w:tc>
          <w:tcPr>
            <w:tcW w:w="336" w:type="dxa"/>
          </w:tcPr>
          <w:p w:rsidR="00171365" w:rsidRPr="00B22546" w:rsidRDefault="006443E7" w:rsidP="000A3626">
            <w:pPr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171365" w:rsidP="00642D1F">
            <w:pPr>
              <w:jc w:val="both"/>
            </w:pPr>
            <w:r w:rsidRPr="00B22546">
              <w:t xml:space="preserve">начальник отдела по вопросам законности, правопорядка </w:t>
            </w:r>
            <w:r w:rsidR="006443E7" w:rsidRPr="00B22546">
              <w:br/>
            </w:r>
            <w:r w:rsidRPr="00B22546">
              <w:t>и безопасности администрации Выборгского района</w:t>
            </w:r>
            <w:r w:rsidR="009D0E2D" w:rsidRPr="00B22546">
              <w:t xml:space="preserve"> </w:t>
            </w:r>
            <w:r w:rsidR="006443E7" w:rsidRPr="00B22546">
              <w:br/>
            </w:r>
            <w:r w:rsidRPr="00B22546">
              <w:t>Санкт-Петербурга</w:t>
            </w:r>
          </w:p>
          <w:p w:rsidR="00171365" w:rsidRPr="00B22546" w:rsidRDefault="00171365" w:rsidP="000A3626"/>
        </w:tc>
      </w:tr>
      <w:tr w:rsidR="00171365" w:rsidRPr="00B22546" w:rsidTr="00621533">
        <w:tc>
          <w:tcPr>
            <w:tcW w:w="2687" w:type="dxa"/>
          </w:tcPr>
          <w:p w:rsidR="00171365" w:rsidRPr="00B22546" w:rsidRDefault="00B22546" w:rsidP="00B22546">
            <w:r w:rsidRPr="00B22546">
              <w:t>Кругликова</w:t>
            </w:r>
            <w:r w:rsidR="00171365" w:rsidRPr="00B22546">
              <w:t xml:space="preserve"> </w:t>
            </w:r>
            <w:r w:rsidR="00171365" w:rsidRPr="00B22546">
              <w:br/>
            </w:r>
            <w:r w:rsidRPr="00B22546">
              <w:t>Ольга Юрьевна</w:t>
            </w:r>
          </w:p>
        </w:tc>
        <w:tc>
          <w:tcPr>
            <w:tcW w:w="336" w:type="dxa"/>
          </w:tcPr>
          <w:p w:rsidR="00171365" w:rsidRPr="00B22546" w:rsidRDefault="006443E7" w:rsidP="000A3626">
            <w:pPr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B22546" w:rsidP="00642D1F">
            <w:pPr>
              <w:jc w:val="both"/>
            </w:pPr>
            <w:r w:rsidRPr="00B22546">
              <w:t>начальник судебно-правового сектора</w:t>
            </w:r>
            <w:r w:rsidR="00171365" w:rsidRPr="00B22546">
              <w:t xml:space="preserve"> юридического отдела администрации Выборгского района Санкт-Петербурга</w:t>
            </w:r>
          </w:p>
          <w:p w:rsidR="00171365" w:rsidRPr="00B22546" w:rsidRDefault="00171365" w:rsidP="000A3626"/>
        </w:tc>
      </w:tr>
      <w:tr w:rsidR="00171365" w:rsidRPr="00B22546" w:rsidTr="00621533">
        <w:tc>
          <w:tcPr>
            <w:tcW w:w="9776" w:type="dxa"/>
            <w:gridSpan w:val="3"/>
          </w:tcPr>
          <w:p w:rsidR="00171365" w:rsidRPr="00B22546" w:rsidRDefault="00621533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Члены административной к</w:t>
            </w:r>
            <w:r w:rsidR="00171365" w:rsidRPr="00B22546">
              <w:rPr>
                <w:b/>
              </w:rPr>
              <w:t>омиссии</w:t>
            </w:r>
          </w:p>
        </w:tc>
      </w:tr>
      <w:tr w:rsidR="00171365" w:rsidRPr="00B22546" w:rsidTr="00621533">
        <w:tc>
          <w:tcPr>
            <w:tcW w:w="2687" w:type="dxa"/>
          </w:tcPr>
          <w:p w:rsidR="006443E7" w:rsidRPr="00B22546" w:rsidRDefault="006443E7" w:rsidP="000A3626"/>
          <w:p w:rsidR="00171365" w:rsidRPr="00B22546" w:rsidRDefault="00171365" w:rsidP="000A3626">
            <w:r w:rsidRPr="00B22546">
              <w:t>Зверев</w:t>
            </w:r>
            <w:r w:rsidRPr="00B22546">
              <w:br/>
              <w:t>Антон Александрович</w:t>
            </w:r>
          </w:p>
        </w:tc>
        <w:tc>
          <w:tcPr>
            <w:tcW w:w="336" w:type="dxa"/>
          </w:tcPr>
          <w:p w:rsidR="006443E7" w:rsidRPr="00B22546" w:rsidRDefault="006443E7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6443E7" w:rsidRPr="00B22546" w:rsidRDefault="006443E7" w:rsidP="00642D1F">
            <w:pPr>
              <w:jc w:val="both"/>
            </w:pPr>
          </w:p>
          <w:p w:rsidR="00171365" w:rsidRPr="00B22546" w:rsidRDefault="00E36EEA" w:rsidP="00E36EEA">
            <w:pPr>
              <w:jc w:val="both"/>
            </w:pPr>
            <w:r w:rsidRPr="00B22546">
              <w:t>главный</w:t>
            </w:r>
            <w:r w:rsidR="00171365" w:rsidRPr="00B22546">
              <w:t xml:space="preserve"> специалист местной администрации </w:t>
            </w:r>
            <w:r w:rsidR="00763C1C" w:rsidRPr="00B22546">
              <w:t xml:space="preserve">внутригородского </w:t>
            </w:r>
            <w:r w:rsidR="00171365" w:rsidRPr="00B22546">
              <w:t>муниципального образования</w:t>
            </w:r>
            <w:r w:rsidR="00763C1C" w:rsidRPr="00B22546">
              <w:t xml:space="preserve"> города федерального значения Санкт-Петербурга</w:t>
            </w:r>
            <w:r w:rsidR="00171365" w:rsidRPr="00B22546">
              <w:t xml:space="preserve"> муниципального округа Сергиевское</w:t>
            </w:r>
          </w:p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/>
          <w:p w:rsidR="00171365" w:rsidRPr="00B22546" w:rsidRDefault="00171365" w:rsidP="000A3626">
            <w:r w:rsidRPr="00B22546">
              <w:t xml:space="preserve">Ковалюк </w:t>
            </w:r>
            <w:r w:rsidRPr="00B22546">
              <w:br/>
              <w:t xml:space="preserve">Елена Юрьевна </w:t>
            </w:r>
          </w:p>
        </w:tc>
        <w:tc>
          <w:tcPr>
            <w:tcW w:w="336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171365" w:rsidP="00642D1F">
            <w:pPr>
              <w:jc w:val="both"/>
            </w:pPr>
            <w:r w:rsidRPr="00B22546">
              <w:t>заместитель главы местной администрации</w:t>
            </w:r>
            <w:r w:rsidR="00763C1C" w:rsidRPr="00B22546">
              <w:t xml:space="preserve"> внутригородского </w:t>
            </w:r>
            <w:r w:rsidRPr="00B22546">
              <w:t>муниципального образования</w:t>
            </w:r>
            <w:r w:rsidR="00763C1C" w:rsidRPr="00B22546">
              <w:t xml:space="preserve"> </w:t>
            </w:r>
            <w:r w:rsidR="00642D1F" w:rsidRPr="00B22546">
              <w:t xml:space="preserve">города федерального значения </w:t>
            </w:r>
            <w:r w:rsidR="00EF40E4" w:rsidRPr="00B22546">
              <w:t>Санкт-Петербурга муниципального</w:t>
            </w:r>
            <w:r w:rsidR="00763C1C" w:rsidRPr="00B22546">
              <w:t xml:space="preserve"> округ</w:t>
            </w:r>
            <w:r w:rsidR="00EF40E4" w:rsidRPr="00B22546">
              <w:t>а</w:t>
            </w:r>
            <w:r w:rsidRPr="00B22546">
              <w:t xml:space="preserve"> Светлановское</w:t>
            </w:r>
          </w:p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/>
          <w:p w:rsidR="00171365" w:rsidRPr="00B22546" w:rsidRDefault="00171365" w:rsidP="000A3626">
            <w:r w:rsidRPr="00B22546">
              <w:t xml:space="preserve">Корсаков </w:t>
            </w:r>
            <w:r w:rsidRPr="00B22546">
              <w:br/>
              <w:t xml:space="preserve">Сергей Петрович </w:t>
            </w:r>
          </w:p>
        </w:tc>
        <w:tc>
          <w:tcPr>
            <w:tcW w:w="336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171365" w:rsidP="00642D1F">
            <w:pPr>
              <w:jc w:val="both"/>
            </w:pPr>
            <w:r w:rsidRPr="00B22546">
              <w:t xml:space="preserve">главный специалист местной администрации внутригородского муниципального </w:t>
            </w:r>
            <w:r w:rsidR="00763C1C" w:rsidRPr="00B22546">
              <w:t xml:space="preserve">образования </w:t>
            </w:r>
            <w:r w:rsidR="00642D1F" w:rsidRPr="00B22546">
              <w:t xml:space="preserve">города федерального значения </w:t>
            </w:r>
            <w:r w:rsidR="00763C1C" w:rsidRPr="00B22546">
              <w:t xml:space="preserve">Санкт-Петербурга муниципального </w:t>
            </w:r>
            <w:r w:rsidRPr="00B22546">
              <w:t>округа № 15</w:t>
            </w:r>
          </w:p>
        </w:tc>
      </w:tr>
      <w:tr w:rsidR="006F697C" w:rsidRPr="00B22546" w:rsidTr="00621533">
        <w:tc>
          <w:tcPr>
            <w:tcW w:w="2687" w:type="dxa"/>
          </w:tcPr>
          <w:p w:rsidR="006F697C" w:rsidRPr="00B22546" w:rsidRDefault="006F697C" w:rsidP="000A3626"/>
          <w:p w:rsidR="006F697C" w:rsidRPr="00B22546" w:rsidRDefault="006F697C" w:rsidP="000A3626">
            <w:r w:rsidRPr="00B22546">
              <w:t>Красавин</w:t>
            </w:r>
            <w:r w:rsidRPr="00B22546">
              <w:br/>
              <w:t>Павел Олегович</w:t>
            </w:r>
          </w:p>
        </w:tc>
        <w:tc>
          <w:tcPr>
            <w:tcW w:w="336" w:type="dxa"/>
          </w:tcPr>
          <w:p w:rsidR="006F697C" w:rsidRPr="00B22546" w:rsidRDefault="006F697C" w:rsidP="000A3626">
            <w:pPr>
              <w:jc w:val="both"/>
            </w:pPr>
          </w:p>
          <w:p w:rsidR="006F697C" w:rsidRPr="00B22546" w:rsidRDefault="006F697C" w:rsidP="000A3626">
            <w:pPr>
              <w:jc w:val="both"/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6F697C" w:rsidRPr="00B22546" w:rsidRDefault="006F697C" w:rsidP="000A3626">
            <w:pPr>
              <w:jc w:val="both"/>
            </w:pPr>
          </w:p>
          <w:p w:rsidR="006F697C" w:rsidRPr="00B22546" w:rsidRDefault="00013BA7" w:rsidP="001E5EEA">
            <w:pPr>
              <w:jc w:val="both"/>
            </w:pPr>
            <w:r w:rsidRPr="00B22546">
              <w:t xml:space="preserve">капитан полиции, </w:t>
            </w:r>
            <w:r w:rsidR="006F697C" w:rsidRPr="00B22546">
              <w:t xml:space="preserve">старший инспектор отдела по </w:t>
            </w:r>
            <w:r w:rsidR="001E5EEA" w:rsidRPr="00B22546">
              <w:t>исполнению</w:t>
            </w:r>
            <w:r w:rsidRPr="00B22546">
              <w:t xml:space="preserve"> </w:t>
            </w:r>
            <w:r w:rsidR="006F697C" w:rsidRPr="00B22546">
              <w:t xml:space="preserve">административного законодательства УМВД России </w:t>
            </w:r>
            <w:r w:rsidR="001E5EEA" w:rsidRPr="00B22546">
              <w:br/>
            </w:r>
            <w:r w:rsidR="006F697C" w:rsidRPr="00B22546">
              <w:t xml:space="preserve">по Выборгскому району г. Санкт-Петербурга </w:t>
            </w:r>
          </w:p>
        </w:tc>
      </w:tr>
      <w:tr w:rsidR="00171365" w:rsidRPr="00B22546" w:rsidTr="00621533">
        <w:trPr>
          <w:trHeight w:val="893"/>
        </w:trPr>
        <w:tc>
          <w:tcPr>
            <w:tcW w:w="2687" w:type="dxa"/>
          </w:tcPr>
          <w:p w:rsidR="009D0E2D" w:rsidRPr="00B22546" w:rsidRDefault="009D0E2D" w:rsidP="000A3626"/>
          <w:p w:rsidR="00171365" w:rsidRPr="00B22546" w:rsidRDefault="00171365" w:rsidP="000A3626">
            <w:proofErr w:type="spellStart"/>
            <w:r w:rsidRPr="00B22546">
              <w:t>Митьковец</w:t>
            </w:r>
            <w:proofErr w:type="spellEnd"/>
            <w:r w:rsidRPr="00B22546">
              <w:t xml:space="preserve"> </w:t>
            </w:r>
            <w:r w:rsidRPr="00B22546">
              <w:br/>
              <w:t>Виталий Васильевич</w:t>
            </w:r>
          </w:p>
        </w:tc>
        <w:tc>
          <w:tcPr>
            <w:tcW w:w="336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9D0E2D" w:rsidRPr="00B22546" w:rsidRDefault="009D0E2D" w:rsidP="000A3626">
            <w:pPr>
              <w:jc w:val="both"/>
            </w:pPr>
          </w:p>
          <w:p w:rsidR="002060F7" w:rsidRPr="00B22546" w:rsidRDefault="00171365" w:rsidP="007C06AE">
            <w:pPr>
              <w:jc w:val="both"/>
            </w:pPr>
            <w:r w:rsidRPr="00B22546">
              <w:t>специалист 1 категории местной администрации</w:t>
            </w:r>
            <w:r w:rsidR="007C06AE" w:rsidRPr="00B22546">
              <w:t xml:space="preserve"> внутригородского муниципального образования города федерального значения Санкт-Петербурга </w:t>
            </w:r>
            <w:r w:rsidRPr="00B22546">
              <w:t xml:space="preserve">муниципального округа </w:t>
            </w:r>
            <w:proofErr w:type="spellStart"/>
            <w:r w:rsidRPr="00B22546">
              <w:t>Шувалово</w:t>
            </w:r>
            <w:proofErr w:type="spellEnd"/>
            <w:r w:rsidRPr="00B22546">
              <w:t xml:space="preserve"> </w:t>
            </w:r>
            <w:r w:rsidR="002060F7" w:rsidRPr="00B22546">
              <w:t>–</w:t>
            </w:r>
            <w:r w:rsidRPr="00B22546">
              <w:t xml:space="preserve"> Озерки</w:t>
            </w:r>
          </w:p>
        </w:tc>
      </w:tr>
      <w:tr w:rsidR="00171365" w:rsidRPr="00B22546" w:rsidTr="00621533">
        <w:trPr>
          <w:trHeight w:val="893"/>
        </w:trPr>
        <w:tc>
          <w:tcPr>
            <w:tcW w:w="2687" w:type="dxa"/>
          </w:tcPr>
          <w:p w:rsidR="002060F7" w:rsidRPr="00B22546" w:rsidRDefault="002060F7" w:rsidP="000A3626"/>
          <w:p w:rsidR="00171365" w:rsidRPr="00B22546" w:rsidRDefault="00171365" w:rsidP="000A3626">
            <w:r w:rsidRPr="00B22546">
              <w:t xml:space="preserve">Овод </w:t>
            </w:r>
            <w:r w:rsidRPr="00B22546">
              <w:br/>
              <w:t xml:space="preserve">Александр </w:t>
            </w:r>
            <w:proofErr w:type="spellStart"/>
            <w:r w:rsidRPr="00B22546">
              <w:t>Адольфович</w:t>
            </w:r>
            <w:proofErr w:type="spellEnd"/>
          </w:p>
        </w:tc>
        <w:tc>
          <w:tcPr>
            <w:tcW w:w="336" w:type="dxa"/>
          </w:tcPr>
          <w:p w:rsidR="002060F7" w:rsidRPr="00B22546" w:rsidRDefault="002060F7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2060F7" w:rsidRPr="00B22546" w:rsidRDefault="002060F7" w:rsidP="004F6BAC">
            <w:pPr>
              <w:jc w:val="both"/>
            </w:pPr>
          </w:p>
          <w:p w:rsidR="002060F7" w:rsidRPr="00B22546" w:rsidRDefault="00171365" w:rsidP="004F6BAC">
            <w:pPr>
              <w:jc w:val="both"/>
            </w:pPr>
            <w:r w:rsidRPr="00B22546">
              <w:t xml:space="preserve">руководитель административного и ГОЧС отдела </w:t>
            </w:r>
            <w:r w:rsidR="006443E7" w:rsidRPr="00B22546">
              <w:br/>
            </w:r>
            <w:r w:rsidRPr="00B22546">
              <w:t>местной администрации</w:t>
            </w:r>
            <w:r w:rsidR="007C06AE" w:rsidRPr="00B22546">
              <w:t xml:space="preserve"> внутригородского </w:t>
            </w:r>
            <w:r w:rsidRPr="00B22546">
              <w:t xml:space="preserve">муниципального образования </w:t>
            </w:r>
            <w:r w:rsidR="007C06AE" w:rsidRPr="00B22546">
              <w:t>города федерального значения</w:t>
            </w:r>
            <w:r w:rsidR="004F6BAC" w:rsidRPr="00B22546">
              <w:t xml:space="preserve"> Санкт-Петербурга </w:t>
            </w:r>
            <w:r w:rsidRPr="00B22546">
              <w:t>муниципального округа Сосновское</w:t>
            </w:r>
          </w:p>
        </w:tc>
      </w:tr>
      <w:tr w:rsidR="007C06AE" w:rsidRPr="00B22546" w:rsidTr="00621533">
        <w:trPr>
          <w:trHeight w:val="893"/>
        </w:trPr>
        <w:tc>
          <w:tcPr>
            <w:tcW w:w="2687" w:type="dxa"/>
          </w:tcPr>
          <w:p w:rsidR="006443E7" w:rsidRPr="00B22546" w:rsidRDefault="006443E7" w:rsidP="004F6BAC"/>
          <w:p w:rsidR="007C06AE" w:rsidRPr="00B22546" w:rsidRDefault="004F6BAC" w:rsidP="004F6BAC">
            <w:r w:rsidRPr="00B22546">
              <w:t>Поздняков</w:t>
            </w:r>
            <w:r w:rsidRPr="00B22546">
              <w:br/>
              <w:t>Олег Николаевич</w:t>
            </w:r>
          </w:p>
        </w:tc>
        <w:tc>
          <w:tcPr>
            <w:tcW w:w="336" w:type="dxa"/>
          </w:tcPr>
          <w:p w:rsidR="006443E7" w:rsidRPr="00B22546" w:rsidRDefault="006443E7" w:rsidP="000A3626">
            <w:pPr>
              <w:jc w:val="both"/>
            </w:pPr>
          </w:p>
          <w:p w:rsidR="00CA2DB4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6443E7" w:rsidRPr="00B22546" w:rsidRDefault="006443E7" w:rsidP="00EF40E4">
            <w:pPr>
              <w:jc w:val="both"/>
            </w:pPr>
          </w:p>
          <w:p w:rsidR="007C06AE" w:rsidRPr="00B22546" w:rsidRDefault="004F6BAC" w:rsidP="00621533">
            <w:pPr>
              <w:jc w:val="both"/>
            </w:pPr>
            <w:r w:rsidRPr="00B22546">
              <w:t xml:space="preserve">заместитель главы местной администрации внутригородского муниципального образования города федерального значения Санкт-Петербурга </w:t>
            </w:r>
            <w:r w:rsidR="0075016B" w:rsidRPr="00B22546">
              <w:t>посёл</w:t>
            </w:r>
            <w:r w:rsidR="00621533" w:rsidRPr="00B22546">
              <w:t>к</w:t>
            </w:r>
            <w:r w:rsidR="0075016B" w:rsidRPr="00B22546">
              <w:t>а</w:t>
            </w:r>
            <w:r w:rsidR="00621533" w:rsidRPr="00B22546">
              <w:t xml:space="preserve"> Парголово</w:t>
            </w:r>
          </w:p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/>
          <w:p w:rsidR="00171365" w:rsidRPr="00B22546" w:rsidRDefault="00171365" w:rsidP="000A3626">
            <w:r w:rsidRPr="00B22546">
              <w:t xml:space="preserve">Савостьянова </w:t>
            </w:r>
            <w:r w:rsidRPr="00B22546">
              <w:br/>
              <w:t>Ирина Анатольевна</w:t>
            </w:r>
          </w:p>
        </w:tc>
        <w:tc>
          <w:tcPr>
            <w:tcW w:w="336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171365" w:rsidP="000A3626">
            <w:pPr>
              <w:jc w:val="both"/>
            </w:pPr>
          </w:p>
          <w:p w:rsidR="00171365" w:rsidRPr="00B22546" w:rsidRDefault="00171365" w:rsidP="006B4304">
            <w:pPr>
              <w:jc w:val="both"/>
            </w:pPr>
            <w:r w:rsidRPr="00B22546">
              <w:t xml:space="preserve">начальник отдела контроля № 1 </w:t>
            </w:r>
            <w:r w:rsidR="0075016B" w:rsidRPr="00B22546">
              <w:t>Управления</w:t>
            </w:r>
            <w:r w:rsidR="006B4304" w:rsidRPr="00B22546">
              <w:t xml:space="preserve"> по контролю </w:t>
            </w:r>
            <w:r w:rsidR="006443E7" w:rsidRPr="00B22546">
              <w:br/>
            </w:r>
            <w:r w:rsidR="006B4304" w:rsidRPr="00B22546">
              <w:t>за соблюдением законодательства об административных правонарушениях Санкт‑Петербурга Комитета по вопросам законности, правопорядка и безопасности</w:t>
            </w:r>
          </w:p>
        </w:tc>
      </w:tr>
      <w:tr w:rsidR="006443E7" w:rsidRPr="00B22546" w:rsidTr="00621533">
        <w:tc>
          <w:tcPr>
            <w:tcW w:w="2687" w:type="dxa"/>
          </w:tcPr>
          <w:p w:rsidR="006443E7" w:rsidRPr="00B22546" w:rsidRDefault="006443E7" w:rsidP="000A3626"/>
          <w:p w:rsidR="006443E7" w:rsidRPr="00B22546" w:rsidRDefault="006443E7" w:rsidP="000A3626">
            <w:proofErr w:type="spellStart"/>
            <w:r w:rsidRPr="00B22546">
              <w:t>Синчук</w:t>
            </w:r>
            <w:proofErr w:type="spellEnd"/>
            <w:r w:rsidRPr="00B22546">
              <w:t xml:space="preserve"> </w:t>
            </w:r>
            <w:r w:rsidRPr="00B22546">
              <w:br/>
              <w:t>Руслан Викторович</w:t>
            </w:r>
          </w:p>
        </w:tc>
        <w:tc>
          <w:tcPr>
            <w:tcW w:w="336" w:type="dxa"/>
          </w:tcPr>
          <w:p w:rsidR="006443E7" w:rsidRPr="00B22546" w:rsidRDefault="006443E7" w:rsidP="000A3626">
            <w:pPr>
              <w:jc w:val="both"/>
            </w:pPr>
          </w:p>
          <w:p w:rsidR="006443E7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6443E7" w:rsidRPr="00B22546" w:rsidRDefault="006443E7" w:rsidP="000A3626">
            <w:pPr>
              <w:jc w:val="both"/>
            </w:pPr>
          </w:p>
          <w:p w:rsidR="006443E7" w:rsidRPr="00B22546" w:rsidRDefault="006443E7" w:rsidP="000A3626">
            <w:pPr>
              <w:jc w:val="both"/>
            </w:pPr>
            <w:r w:rsidRPr="00B22546"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</w:tc>
      </w:tr>
      <w:tr w:rsidR="00171365" w:rsidRPr="00B22546" w:rsidTr="00621533">
        <w:tc>
          <w:tcPr>
            <w:tcW w:w="2687" w:type="dxa"/>
          </w:tcPr>
          <w:p w:rsidR="00171365" w:rsidRPr="00B22546" w:rsidRDefault="00171365" w:rsidP="000A3626"/>
          <w:p w:rsidR="003C7B8C" w:rsidRPr="00B22546" w:rsidRDefault="006B4304" w:rsidP="000A3626">
            <w:r w:rsidRPr="00B22546">
              <w:t>Тереза</w:t>
            </w:r>
            <w:r w:rsidRPr="00B22546">
              <w:br/>
              <w:t>Валерий Степанович</w:t>
            </w:r>
          </w:p>
        </w:tc>
        <w:tc>
          <w:tcPr>
            <w:tcW w:w="336" w:type="dxa"/>
          </w:tcPr>
          <w:p w:rsidR="00171365" w:rsidRPr="00B22546" w:rsidRDefault="00171365" w:rsidP="000A3626">
            <w:pPr>
              <w:jc w:val="both"/>
            </w:pPr>
          </w:p>
          <w:p w:rsidR="00CA2DB4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171365" w:rsidRPr="00B22546" w:rsidRDefault="00171365" w:rsidP="000A3626">
            <w:pPr>
              <w:jc w:val="both"/>
            </w:pPr>
          </w:p>
          <w:p w:rsidR="006B4304" w:rsidRPr="00B22546" w:rsidRDefault="006B4304" w:rsidP="000A3626">
            <w:pPr>
              <w:jc w:val="both"/>
            </w:pPr>
            <w:r w:rsidRPr="00B22546">
              <w:t>специалист 1-й категории отдела потребительского рынка администрации Выборгского района Санкт-Петербурга</w:t>
            </w:r>
          </w:p>
        </w:tc>
      </w:tr>
      <w:tr w:rsidR="003C7B8C" w:rsidRPr="00B22546" w:rsidTr="00621533">
        <w:tc>
          <w:tcPr>
            <w:tcW w:w="2687" w:type="dxa"/>
          </w:tcPr>
          <w:p w:rsidR="003C7B8C" w:rsidRPr="00B22546" w:rsidRDefault="003C7B8C" w:rsidP="000A3626"/>
          <w:p w:rsidR="006443E7" w:rsidRPr="00B22546" w:rsidRDefault="006443E7" w:rsidP="000A3626">
            <w:r w:rsidRPr="00B22546">
              <w:t>Усова</w:t>
            </w:r>
            <w:r w:rsidRPr="00B22546">
              <w:br/>
              <w:t>Галина Ивановна</w:t>
            </w:r>
          </w:p>
        </w:tc>
        <w:tc>
          <w:tcPr>
            <w:tcW w:w="336" w:type="dxa"/>
          </w:tcPr>
          <w:p w:rsidR="003C7B8C" w:rsidRPr="00B22546" w:rsidRDefault="003C7B8C" w:rsidP="000A3626">
            <w:pPr>
              <w:jc w:val="both"/>
            </w:pPr>
          </w:p>
          <w:p w:rsidR="006443E7" w:rsidRPr="00B22546" w:rsidRDefault="006443E7" w:rsidP="000A3626">
            <w:pPr>
              <w:jc w:val="both"/>
              <w:rPr>
                <w:b/>
              </w:rPr>
            </w:pPr>
            <w:r w:rsidRPr="00B22546">
              <w:rPr>
                <w:b/>
              </w:rPr>
              <w:t>–</w:t>
            </w:r>
          </w:p>
        </w:tc>
        <w:tc>
          <w:tcPr>
            <w:tcW w:w="6753" w:type="dxa"/>
          </w:tcPr>
          <w:p w:rsidR="003C7B8C" w:rsidRPr="00B22546" w:rsidRDefault="003C7B8C" w:rsidP="000A3626">
            <w:pPr>
              <w:jc w:val="both"/>
            </w:pPr>
          </w:p>
          <w:p w:rsidR="002D64CB" w:rsidRPr="00B22546" w:rsidRDefault="0075016B" w:rsidP="00621533">
            <w:pPr>
              <w:jc w:val="both"/>
            </w:pPr>
            <w:r w:rsidRPr="00B22546">
              <w:t>в</w:t>
            </w:r>
            <w:r w:rsidR="002D64CB" w:rsidRPr="00B22546">
              <w:t>едущий специалист</w:t>
            </w:r>
            <w:r w:rsidR="00F83A01" w:rsidRPr="00B22546">
              <w:t xml:space="preserve"> </w:t>
            </w:r>
            <w:r w:rsidR="002D64CB" w:rsidRPr="00B22546">
              <w:t xml:space="preserve">местной администрации </w:t>
            </w:r>
            <w:r w:rsidR="00CF3802" w:rsidRPr="00B22546">
              <w:t xml:space="preserve">внутригородского муниципального образования города федерального значения Санкт-Петербурга </w:t>
            </w:r>
            <w:r w:rsidRPr="00B22546">
              <w:t>посёл</w:t>
            </w:r>
            <w:r w:rsidR="00621533" w:rsidRPr="00B22546">
              <w:t>к</w:t>
            </w:r>
            <w:r w:rsidRPr="00B22546">
              <w:t>а</w:t>
            </w:r>
            <w:r w:rsidR="00621533" w:rsidRPr="00B22546">
              <w:t xml:space="preserve"> Левашово</w:t>
            </w:r>
          </w:p>
        </w:tc>
      </w:tr>
    </w:tbl>
    <w:p w:rsidR="0011307B" w:rsidRDefault="0011307B" w:rsidP="00CF556F">
      <w:pPr>
        <w:pStyle w:val="2"/>
        <w:jc w:val="right"/>
      </w:pPr>
    </w:p>
    <w:sectPr w:rsidR="0011307B" w:rsidSect="00621533">
      <w:headerReference w:type="default" r:id="rId9"/>
      <w:pgSz w:w="11906" w:h="16838"/>
      <w:pgMar w:top="1134" w:right="141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981" w:rsidRDefault="00E97981" w:rsidP="00D02683">
      <w:r>
        <w:separator/>
      </w:r>
    </w:p>
  </w:endnote>
  <w:endnote w:type="continuationSeparator" w:id="0">
    <w:p w:rsidR="00E97981" w:rsidRDefault="00E97981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981" w:rsidRDefault="00E97981" w:rsidP="00D02683">
      <w:r>
        <w:separator/>
      </w:r>
    </w:p>
  </w:footnote>
  <w:footnote w:type="continuationSeparator" w:id="0">
    <w:p w:rsidR="00E97981" w:rsidRDefault="00E97981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7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7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4"/>
  </w:num>
  <w:num w:numId="38">
    <w:abstractNumId w:val="36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13BA7"/>
    <w:rsid w:val="00034183"/>
    <w:rsid w:val="00051B4A"/>
    <w:rsid w:val="000949BC"/>
    <w:rsid w:val="00095E62"/>
    <w:rsid w:val="0009676E"/>
    <w:rsid w:val="000A3F26"/>
    <w:rsid w:val="000C0AFB"/>
    <w:rsid w:val="000E43B2"/>
    <w:rsid w:val="0011307B"/>
    <w:rsid w:val="001221DB"/>
    <w:rsid w:val="0013138B"/>
    <w:rsid w:val="00152665"/>
    <w:rsid w:val="001637AA"/>
    <w:rsid w:val="00171365"/>
    <w:rsid w:val="001E5EEA"/>
    <w:rsid w:val="001E5FA5"/>
    <w:rsid w:val="001F5D5B"/>
    <w:rsid w:val="002060F7"/>
    <w:rsid w:val="00215E1F"/>
    <w:rsid w:val="00261BE2"/>
    <w:rsid w:val="00293D41"/>
    <w:rsid w:val="002C289B"/>
    <w:rsid w:val="002D64C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868B8"/>
    <w:rsid w:val="004A113A"/>
    <w:rsid w:val="004C0B3B"/>
    <w:rsid w:val="004C1F45"/>
    <w:rsid w:val="004E2027"/>
    <w:rsid w:val="004F0604"/>
    <w:rsid w:val="004F6BAC"/>
    <w:rsid w:val="00534E68"/>
    <w:rsid w:val="00547820"/>
    <w:rsid w:val="0057034A"/>
    <w:rsid w:val="00580935"/>
    <w:rsid w:val="005C2079"/>
    <w:rsid w:val="005D40E6"/>
    <w:rsid w:val="005F5E32"/>
    <w:rsid w:val="0061154D"/>
    <w:rsid w:val="00621533"/>
    <w:rsid w:val="00630431"/>
    <w:rsid w:val="00642D1F"/>
    <w:rsid w:val="006443E7"/>
    <w:rsid w:val="006474B7"/>
    <w:rsid w:val="006674C1"/>
    <w:rsid w:val="00681235"/>
    <w:rsid w:val="006818FD"/>
    <w:rsid w:val="00691412"/>
    <w:rsid w:val="006B4304"/>
    <w:rsid w:val="006F3969"/>
    <w:rsid w:val="006F697C"/>
    <w:rsid w:val="006F71B3"/>
    <w:rsid w:val="007034DD"/>
    <w:rsid w:val="00717907"/>
    <w:rsid w:val="007244E2"/>
    <w:rsid w:val="00724E7D"/>
    <w:rsid w:val="0074575E"/>
    <w:rsid w:val="0075016B"/>
    <w:rsid w:val="00763C1C"/>
    <w:rsid w:val="0077154A"/>
    <w:rsid w:val="00793866"/>
    <w:rsid w:val="0079668A"/>
    <w:rsid w:val="007C06AE"/>
    <w:rsid w:val="007D0EDE"/>
    <w:rsid w:val="007E2430"/>
    <w:rsid w:val="007E29C9"/>
    <w:rsid w:val="00803C9B"/>
    <w:rsid w:val="00807D8C"/>
    <w:rsid w:val="00811870"/>
    <w:rsid w:val="008679DC"/>
    <w:rsid w:val="008879AB"/>
    <w:rsid w:val="00900695"/>
    <w:rsid w:val="00933AD4"/>
    <w:rsid w:val="00941E76"/>
    <w:rsid w:val="00960DF0"/>
    <w:rsid w:val="00975EA1"/>
    <w:rsid w:val="00996AF9"/>
    <w:rsid w:val="009A5436"/>
    <w:rsid w:val="009D0E2D"/>
    <w:rsid w:val="009E73CA"/>
    <w:rsid w:val="009F0C0F"/>
    <w:rsid w:val="009F74F6"/>
    <w:rsid w:val="00A24348"/>
    <w:rsid w:val="00A750F6"/>
    <w:rsid w:val="00AE0678"/>
    <w:rsid w:val="00AE3D73"/>
    <w:rsid w:val="00B22546"/>
    <w:rsid w:val="00B43C8D"/>
    <w:rsid w:val="00B7664F"/>
    <w:rsid w:val="00BE6F0D"/>
    <w:rsid w:val="00C2616C"/>
    <w:rsid w:val="00C442FE"/>
    <w:rsid w:val="00C90048"/>
    <w:rsid w:val="00CA2DB4"/>
    <w:rsid w:val="00CC69CE"/>
    <w:rsid w:val="00CF3110"/>
    <w:rsid w:val="00CF3802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6EEA"/>
    <w:rsid w:val="00E46858"/>
    <w:rsid w:val="00E97981"/>
    <w:rsid w:val="00EB043A"/>
    <w:rsid w:val="00EC020E"/>
    <w:rsid w:val="00EC3350"/>
    <w:rsid w:val="00EF40E4"/>
    <w:rsid w:val="00F02230"/>
    <w:rsid w:val="00F6300E"/>
    <w:rsid w:val="00F710AC"/>
    <w:rsid w:val="00F83A01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163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13</cp:revision>
  <cp:lastPrinted>2023-03-15T12:08:00Z</cp:lastPrinted>
  <dcterms:created xsi:type="dcterms:W3CDTF">2023-03-09T10:57:00Z</dcterms:created>
  <dcterms:modified xsi:type="dcterms:W3CDTF">2023-04-03T13:09:00Z</dcterms:modified>
</cp:coreProperties>
</file>