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F874FD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F874FD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</w:t>
      </w:r>
      <w:proofErr w:type="gramStart"/>
      <w:r w:rsidRPr="00A23982">
        <w:rPr>
          <w:sz w:val="28"/>
          <w:szCs w:val="28"/>
        </w:rPr>
        <w:t xml:space="preserve">доходах, </w:t>
      </w:r>
      <w:r w:rsidR="00771B13">
        <w:rPr>
          <w:sz w:val="28"/>
          <w:szCs w:val="28"/>
        </w:rPr>
        <w:t xml:space="preserve">  </w:t>
      </w:r>
      <w:proofErr w:type="gramEnd"/>
      <w:r w:rsidR="00771B13">
        <w:rPr>
          <w:sz w:val="28"/>
          <w:szCs w:val="28"/>
        </w:rPr>
        <w:t xml:space="preserve">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</w:t>
      </w:r>
      <w:r w:rsidR="00F874FD">
        <w:rPr>
          <w:sz w:val="28"/>
          <w:szCs w:val="28"/>
        </w:rPr>
        <w:t>е</w:t>
      </w:r>
      <w:r w:rsidR="00694F46">
        <w:rPr>
          <w:sz w:val="28"/>
          <w:szCs w:val="28"/>
        </w:rPr>
        <w:t>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 w:rsidR="008A69C5">
        <w:rPr>
          <w:sz w:val="28"/>
          <w:szCs w:val="28"/>
        </w:rPr>
        <w:t xml:space="preserve"> от </w:t>
      </w:r>
      <w:r w:rsidR="00E55492">
        <w:rPr>
          <w:sz w:val="28"/>
          <w:szCs w:val="28"/>
        </w:rPr>
        <w:t>02.02.2023</w:t>
      </w:r>
      <w:r w:rsidR="008A69C5" w:rsidRPr="001F78CE">
        <w:rPr>
          <w:sz w:val="28"/>
          <w:szCs w:val="28"/>
        </w:rPr>
        <w:t xml:space="preserve"> </w:t>
      </w:r>
      <w:r w:rsidR="008A69C5">
        <w:rPr>
          <w:sz w:val="28"/>
          <w:szCs w:val="28"/>
        </w:rPr>
        <w:t xml:space="preserve">№ </w:t>
      </w:r>
      <w:r w:rsidR="00E55492">
        <w:rPr>
          <w:sz w:val="28"/>
          <w:szCs w:val="28"/>
        </w:rPr>
        <w:t>26</w:t>
      </w:r>
      <w:r w:rsidR="008A69C5">
        <w:rPr>
          <w:sz w:val="28"/>
          <w:szCs w:val="28"/>
        </w:rPr>
        <w:t>-п</w:t>
      </w:r>
      <w:r w:rsidR="008A69C5" w:rsidRPr="0002383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</w:t>
      </w:r>
      <w:r w:rsidR="002751D8">
        <w:rPr>
          <w:sz w:val="28"/>
          <w:szCs w:val="28"/>
        </w:rPr>
        <w:t xml:space="preserve">                        </w:t>
      </w:r>
      <w:r w:rsidRPr="00023834">
        <w:rPr>
          <w:sz w:val="28"/>
          <w:szCs w:val="28"/>
        </w:rPr>
        <w:t xml:space="preserve">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4"/>
      </w:tblGrid>
      <w:tr w:rsidR="00626566" w:rsidTr="00313A4E">
        <w:tc>
          <w:tcPr>
            <w:tcW w:w="4740" w:type="dxa"/>
          </w:tcPr>
          <w:p w:rsidR="00626566" w:rsidRPr="00351732" w:rsidRDefault="003D77A4" w:rsidP="003D77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2F02F3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E44BCF" w:rsidRDefault="00E44BCF" w:rsidP="00626566">
      <w:pPr>
        <w:rPr>
          <w:sz w:val="28"/>
        </w:rPr>
      </w:pPr>
      <w:r>
        <w:rPr>
          <w:sz w:val="28"/>
        </w:rPr>
        <w:br w:type="page"/>
      </w: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94101" w:rsidRPr="00494101" w:rsidTr="00432C9F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Руководство администрации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советник главы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Default="00494101" w:rsidP="00494101">
            <w:r w:rsidRPr="00A77418">
              <w:t xml:space="preserve">главный специалист 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  <w:bookmarkStart w:id="0" w:name="_GoBack"/>
            <w:bookmarkEnd w:id="0"/>
          </w:p>
        </w:tc>
      </w:tr>
      <w:tr w:rsidR="00494101" w:rsidRPr="00494101" w:rsidTr="00AF7491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494101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EF346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494101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494101">
            <w:pPr>
              <w:jc w:val="center"/>
            </w:pPr>
            <w:r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BD2EBD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573763" w:rsidP="00494101">
            <w:pPr>
              <w:jc w:val="center"/>
            </w:pPr>
            <w:r>
              <w:t>1</w:t>
            </w:r>
          </w:p>
        </w:tc>
      </w:tr>
      <w:tr w:rsidR="00494101" w:rsidRPr="00494101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 w:rsidR="00EE710B"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8234D7" w:rsidRPr="00494101" w:rsidTr="00127DF6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4D7" w:rsidRDefault="008234D7" w:rsidP="00494101">
            <w:pPr>
              <w:rPr>
                <w:lang w:eastAsia="en-US"/>
              </w:rPr>
            </w:pPr>
          </w:p>
          <w:p w:rsidR="008234D7" w:rsidRPr="00A77418" w:rsidRDefault="008234D7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34D7" w:rsidRPr="00A77418" w:rsidRDefault="008234D7" w:rsidP="00494101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4D7" w:rsidRPr="00A77418" w:rsidRDefault="008234D7" w:rsidP="00494101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4D7" w:rsidRPr="00494101" w:rsidRDefault="008234D7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EC5972" w:rsidP="00494101">
            <w:pPr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CD67D0" w:rsidP="00494101">
            <w:pPr>
              <w:jc w:val="center"/>
            </w:pPr>
            <w:r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CD67D0" w:rsidP="00494101">
            <w:pPr>
              <w:jc w:val="center"/>
            </w:pPr>
            <w:r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EE710B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EE710B" w:rsidRPr="00494101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>
              <w:t>2</w:t>
            </w:r>
          </w:p>
        </w:tc>
      </w:tr>
      <w:tr w:rsidR="00EE710B" w:rsidRPr="00494101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>
              <w:t>2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>
              <w:t>2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>
              <w:t>2</w:t>
            </w:r>
          </w:p>
        </w:tc>
      </w:tr>
      <w:tr w:rsidR="00EE710B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2</w:t>
            </w:r>
          </w:p>
        </w:tc>
      </w:tr>
      <w:tr w:rsidR="00EE710B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2</w:t>
            </w:r>
          </w:p>
        </w:tc>
      </w:tr>
      <w:tr w:rsidR="00EE710B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DF2218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1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E710B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EE710B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EE710B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Default="00EE710B" w:rsidP="00EE710B">
            <w:r w:rsidRPr="00A77418">
              <w:t>Сектор по делам инвалидов</w:t>
            </w:r>
          </w:p>
          <w:p w:rsidR="00EE710B" w:rsidRDefault="00EE710B" w:rsidP="00EE710B"/>
          <w:p w:rsidR="00EE710B" w:rsidRDefault="00EE710B" w:rsidP="00EE710B"/>
          <w:p w:rsidR="00EE710B" w:rsidRDefault="00EE710B" w:rsidP="00EE710B"/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5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2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2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</w:pPr>
            <w:r w:rsidRPr="00494101">
              <w:t>2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A77418" w:rsidRDefault="00EE710B" w:rsidP="00EE710B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494101" w:rsidRDefault="00EE710B" w:rsidP="00EE710B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10B" w:rsidRPr="00A77418" w:rsidRDefault="00EE710B" w:rsidP="00EE710B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F415B7" w:rsidRDefault="00EE710B" w:rsidP="00EE710B">
            <w:pPr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0B" w:rsidRPr="00F415B7" w:rsidRDefault="00EE710B" w:rsidP="00EE710B">
            <w:pPr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pPr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pPr>
              <w:jc w:val="center"/>
            </w:pPr>
            <w:r w:rsidRPr="00F415B7">
              <w:t>5</w:t>
            </w:r>
          </w:p>
        </w:tc>
      </w:tr>
      <w:tr w:rsidR="00EE710B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pPr>
              <w:jc w:val="center"/>
            </w:pPr>
            <w:r w:rsidRPr="00F415B7">
              <w:t>4</w:t>
            </w:r>
          </w:p>
        </w:tc>
      </w:tr>
      <w:tr w:rsidR="00EE710B" w:rsidRPr="00494101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10B" w:rsidRPr="00A77418" w:rsidRDefault="00EE710B" w:rsidP="00EE710B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r w:rsidRPr="00F415B7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pPr>
              <w:jc w:val="center"/>
            </w:pPr>
            <w:r w:rsidRPr="00F415B7">
              <w:t>4</w:t>
            </w:r>
          </w:p>
        </w:tc>
      </w:tr>
      <w:tr w:rsidR="00EE710B" w:rsidRPr="0071609C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0B" w:rsidRPr="00A77418" w:rsidRDefault="00EE710B" w:rsidP="00EE710B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EE710B">
            <w:pPr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0B" w:rsidRPr="00F415B7" w:rsidRDefault="00EE710B" w:rsidP="00573763">
            <w:pPr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</w:t>
            </w:r>
            <w:r w:rsidR="00573763">
              <w:rPr>
                <w:b/>
              </w:rPr>
              <w:t>0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F874FD">
      <w:headerReference w:type="default" r:id="rId10"/>
      <w:type w:val="continuous"/>
      <w:pgSz w:w="11906" w:h="16838"/>
      <w:pgMar w:top="1134" w:right="851" w:bottom="1134" w:left="1701" w:header="35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EB" w:rsidRDefault="009A1BEB" w:rsidP="00F00D06">
      <w:r>
        <w:separator/>
      </w:r>
    </w:p>
  </w:endnote>
  <w:endnote w:type="continuationSeparator" w:id="0">
    <w:p w:rsidR="009A1BEB" w:rsidRDefault="009A1BEB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EB" w:rsidRDefault="009A1BEB" w:rsidP="00F00D06">
      <w:r>
        <w:separator/>
      </w:r>
    </w:p>
  </w:footnote>
  <w:footnote w:type="continuationSeparator" w:id="0">
    <w:p w:rsidR="009A1BEB" w:rsidRDefault="009A1BEB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784030"/>
      <w:docPartObj>
        <w:docPartGallery w:val="Page Numbers (Top of Page)"/>
        <w:docPartUnique/>
      </w:docPartObj>
    </w:sdtPr>
    <w:sdtEndPr/>
    <w:sdtContent>
      <w:p w:rsidR="00F874FD" w:rsidRDefault="00F874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763">
          <w:rPr>
            <w:noProof/>
          </w:rPr>
          <w:t>3</w:t>
        </w:r>
        <w:r>
          <w:fldChar w:fldCharType="end"/>
        </w:r>
      </w:p>
    </w:sdtContent>
  </w:sdt>
  <w:p w:rsidR="00F874FD" w:rsidRPr="00F874FD" w:rsidRDefault="00F874FD" w:rsidP="00F874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9544C"/>
    <w:rsid w:val="000A7FE2"/>
    <w:rsid w:val="000B36B7"/>
    <w:rsid w:val="000C402B"/>
    <w:rsid w:val="000D624F"/>
    <w:rsid w:val="000F1234"/>
    <w:rsid w:val="0010686D"/>
    <w:rsid w:val="00111ACC"/>
    <w:rsid w:val="0011552A"/>
    <w:rsid w:val="001266C8"/>
    <w:rsid w:val="0013337B"/>
    <w:rsid w:val="001439C6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6302B"/>
    <w:rsid w:val="002751D8"/>
    <w:rsid w:val="0028300D"/>
    <w:rsid w:val="0029003A"/>
    <w:rsid w:val="00292C85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D77A4"/>
    <w:rsid w:val="003E0A92"/>
    <w:rsid w:val="003E3C02"/>
    <w:rsid w:val="003E5DE7"/>
    <w:rsid w:val="003F290D"/>
    <w:rsid w:val="003F472D"/>
    <w:rsid w:val="00402565"/>
    <w:rsid w:val="00403EA1"/>
    <w:rsid w:val="00465F0C"/>
    <w:rsid w:val="00494101"/>
    <w:rsid w:val="004D5BA5"/>
    <w:rsid w:val="004E704C"/>
    <w:rsid w:val="00506CBA"/>
    <w:rsid w:val="00507302"/>
    <w:rsid w:val="005440D8"/>
    <w:rsid w:val="00562F44"/>
    <w:rsid w:val="00573763"/>
    <w:rsid w:val="005932B1"/>
    <w:rsid w:val="005E19C6"/>
    <w:rsid w:val="005E3A37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077F9"/>
    <w:rsid w:val="0071420E"/>
    <w:rsid w:val="0071609C"/>
    <w:rsid w:val="00727FAF"/>
    <w:rsid w:val="0077010A"/>
    <w:rsid w:val="00771B13"/>
    <w:rsid w:val="00783097"/>
    <w:rsid w:val="007A1944"/>
    <w:rsid w:val="007A1F46"/>
    <w:rsid w:val="007A2244"/>
    <w:rsid w:val="007B06EA"/>
    <w:rsid w:val="007B0FEB"/>
    <w:rsid w:val="007C7B5E"/>
    <w:rsid w:val="007D0CA0"/>
    <w:rsid w:val="007E1E1D"/>
    <w:rsid w:val="007E20B3"/>
    <w:rsid w:val="008055AE"/>
    <w:rsid w:val="008234D7"/>
    <w:rsid w:val="00826DEC"/>
    <w:rsid w:val="00830956"/>
    <w:rsid w:val="00864425"/>
    <w:rsid w:val="008862EE"/>
    <w:rsid w:val="00894B13"/>
    <w:rsid w:val="008A69C5"/>
    <w:rsid w:val="008A6AB4"/>
    <w:rsid w:val="008B1773"/>
    <w:rsid w:val="0091450A"/>
    <w:rsid w:val="00926154"/>
    <w:rsid w:val="009364A4"/>
    <w:rsid w:val="00937F52"/>
    <w:rsid w:val="00961E3B"/>
    <w:rsid w:val="009628C6"/>
    <w:rsid w:val="00992D40"/>
    <w:rsid w:val="009A021F"/>
    <w:rsid w:val="009A1BEB"/>
    <w:rsid w:val="009C706C"/>
    <w:rsid w:val="009D0B5B"/>
    <w:rsid w:val="009F0E93"/>
    <w:rsid w:val="00A13E28"/>
    <w:rsid w:val="00A23982"/>
    <w:rsid w:val="00A361EE"/>
    <w:rsid w:val="00A53F38"/>
    <w:rsid w:val="00A5719B"/>
    <w:rsid w:val="00A910E6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61E79"/>
    <w:rsid w:val="00BA37F3"/>
    <w:rsid w:val="00BA6CBD"/>
    <w:rsid w:val="00BA7DEE"/>
    <w:rsid w:val="00BB24AA"/>
    <w:rsid w:val="00BC078B"/>
    <w:rsid w:val="00BD230A"/>
    <w:rsid w:val="00BF575C"/>
    <w:rsid w:val="00C11177"/>
    <w:rsid w:val="00C267C6"/>
    <w:rsid w:val="00C352A8"/>
    <w:rsid w:val="00C41309"/>
    <w:rsid w:val="00C750B9"/>
    <w:rsid w:val="00CD67D0"/>
    <w:rsid w:val="00D04B66"/>
    <w:rsid w:val="00D13AD4"/>
    <w:rsid w:val="00D13B8B"/>
    <w:rsid w:val="00D24865"/>
    <w:rsid w:val="00D377C0"/>
    <w:rsid w:val="00D43EB2"/>
    <w:rsid w:val="00D475AC"/>
    <w:rsid w:val="00D5283A"/>
    <w:rsid w:val="00D864D1"/>
    <w:rsid w:val="00D90F9F"/>
    <w:rsid w:val="00D931ED"/>
    <w:rsid w:val="00DA69C2"/>
    <w:rsid w:val="00DB0E80"/>
    <w:rsid w:val="00DD587C"/>
    <w:rsid w:val="00DE4647"/>
    <w:rsid w:val="00DF2218"/>
    <w:rsid w:val="00E051CE"/>
    <w:rsid w:val="00E251C6"/>
    <w:rsid w:val="00E44BCF"/>
    <w:rsid w:val="00E55492"/>
    <w:rsid w:val="00E71D5A"/>
    <w:rsid w:val="00E71DD5"/>
    <w:rsid w:val="00E82CB2"/>
    <w:rsid w:val="00E86915"/>
    <w:rsid w:val="00EC2169"/>
    <w:rsid w:val="00EC5972"/>
    <w:rsid w:val="00EE710B"/>
    <w:rsid w:val="00EF1BEC"/>
    <w:rsid w:val="00F00D06"/>
    <w:rsid w:val="00F018BF"/>
    <w:rsid w:val="00F02793"/>
    <w:rsid w:val="00F07D6B"/>
    <w:rsid w:val="00F342AC"/>
    <w:rsid w:val="00F365F7"/>
    <w:rsid w:val="00F415B7"/>
    <w:rsid w:val="00F41F3C"/>
    <w:rsid w:val="00F4794F"/>
    <w:rsid w:val="00F519EF"/>
    <w:rsid w:val="00F537CF"/>
    <w:rsid w:val="00F75BD7"/>
    <w:rsid w:val="00F82363"/>
    <w:rsid w:val="00F859B5"/>
    <w:rsid w:val="00F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C1D83-EAB7-40D0-BDEB-8336C7E7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32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8</cp:revision>
  <cp:lastPrinted>2021-03-24T13:45:00Z</cp:lastPrinted>
  <dcterms:created xsi:type="dcterms:W3CDTF">2023-02-20T06:31:00Z</dcterms:created>
  <dcterms:modified xsi:type="dcterms:W3CDTF">2023-02-20T09:33:00Z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