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Default="006073AC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-1063625</wp:posOffset>
                </wp:positionH>
                <wp:positionV relativeFrom="paragraph">
                  <wp:posOffset>0</wp:posOffset>
                </wp:positionV>
                <wp:extent cx="7543800" cy="255524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381750" y="1695451"/>
                            <a:ext cx="1000125" cy="8597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87095" y="2184400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83.75pt;margin-top:0;width:594pt;height:201.2pt;z-index:251657728" coordsize="75438,25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438;height:2555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63817;top:16954;width:10001;height:85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8870;top:21844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6073AC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56895" cy="596265"/>
                                  <wp:effectExtent l="0" t="0" r="0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6895" cy="5962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6073AC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56895" cy="596265"/>
                            <wp:effectExtent l="0" t="0" r="0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6895" cy="5962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967990" cy="781685"/>
                <wp:effectExtent l="0" t="0" r="381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7990" cy="781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A31FB3" w:rsidRDefault="00FC4B8F" w:rsidP="00FC4B8F">
                            <w:pPr>
                              <w:ind w:left="-142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C4B8F"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изменений</w:t>
                            </w:r>
                            <w:r w:rsidR="005A059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801DB"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в распоряжение </w:t>
                            </w:r>
                            <w:r w:rsidRPr="00FC4B8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администрации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Pr="00FC4B8F">
                              <w:rPr>
                                <w:b/>
                                <w:sz w:val="28"/>
                                <w:szCs w:val="28"/>
                              </w:rPr>
                              <w:t>от 10.05.2012 № 806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31" type="#_x0000_t202" style="width:233.7pt;height:6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" filled="f" stroked="f">
                <v:textbox>
                  <w:txbxContent>
                    <w:p w:rsidR="00724E7D" w:rsidRPr="00A31FB3" w:rsidRDefault="00FC4B8F" w:rsidP="00FC4B8F">
                      <w:pPr>
                        <w:ind w:left="-142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FC4B8F">
                        <w:rPr>
                          <w:b/>
                          <w:sz w:val="28"/>
                          <w:szCs w:val="28"/>
                        </w:rPr>
                        <w:t>О внесении изменений</w:t>
                      </w:r>
                      <w:r w:rsidR="005A059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4801DB">
                        <w:rPr>
                          <w:b/>
                          <w:sz w:val="28"/>
                          <w:szCs w:val="28"/>
                        </w:rPr>
                        <w:br/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в распоряжение </w:t>
                      </w:r>
                      <w:r w:rsidRPr="00FC4B8F">
                        <w:rPr>
                          <w:b/>
                          <w:sz w:val="28"/>
                          <w:szCs w:val="28"/>
                        </w:rPr>
                        <w:t xml:space="preserve">администрации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</w:t>
                      </w:r>
                      <w:r w:rsidRPr="00FC4B8F">
                        <w:rPr>
                          <w:b/>
                          <w:sz w:val="28"/>
                          <w:szCs w:val="28"/>
                        </w:rPr>
                        <w:t>от 10.05.2012 № 806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801DB" w:rsidRPr="008225B4" w:rsidRDefault="004801DB" w:rsidP="00724E7D">
      <w:pPr>
        <w:spacing w:line="360" w:lineRule="auto"/>
        <w:jc w:val="both"/>
        <w:rPr>
          <w:sz w:val="28"/>
          <w:szCs w:val="28"/>
        </w:rPr>
      </w:pPr>
    </w:p>
    <w:p w:rsidR="00FC4B8F" w:rsidRPr="00FC4B8F" w:rsidRDefault="00FC4B8F" w:rsidP="00FC4B8F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C4B8F">
        <w:rPr>
          <w:sz w:val="28"/>
          <w:szCs w:val="28"/>
        </w:rPr>
        <w:t>Внести изменения в распоряжение ад</w:t>
      </w:r>
      <w:r>
        <w:rPr>
          <w:sz w:val="28"/>
          <w:szCs w:val="28"/>
        </w:rPr>
        <w:t xml:space="preserve">министрации Выборгского района </w:t>
      </w:r>
      <w:r w:rsidRPr="00FC4B8F">
        <w:rPr>
          <w:sz w:val="28"/>
          <w:szCs w:val="28"/>
        </w:rPr>
        <w:t>Санкт-Петербурга от 10.05.2012 № 806 «О Коллегии администрации Выборгского района Санкт-Петербурга» (далее – распоряжение), изложив</w:t>
      </w:r>
      <w:r>
        <w:rPr>
          <w:sz w:val="28"/>
          <w:szCs w:val="28"/>
        </w:rPr>
        <w:t xml:space="preserve"> приложение № 2 </w:t>
      </w:r>
      <w:r w:rsidRPr="00FC4B8F">
        <w:rPr>
          <w:sz w:val="28"/>
          <w:szCs w:val="28"/>
        </w:rPr>
        <w:t xml:space="preserve">к распоряжению в редакции, согласно приложению </w:t>
      </w:r>
      <w:r>
        <w:rPr>
          <w:sz w:val="28"/>
          <w:szCs w:val="28"/>
        </w:rPr>
        <w:t xml:space="preserve">                      </w:t>
      </w:r>
      <w:r w:rsidRPr="00FC4B8F">
        <w:rPr>
          <w:sz w:val="28"/>
          <w:szCs w:val="28"/>
        </w:rPr>
        <w:t>к настоящему распоряжению.</w:t>
      </w:r>
    </w:p>
    <w:p w:rsidR="00FC4B8F" w:rsidRPr="004801DB" w:rsidRDefault="00FC4B8F" w:rsidP="004801DB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C4B8F">
        <w:rPr>
          <w:sz w:val="28"/>
          <w:szCs w:val="28"/>
        </w:rPr>
        <w:t xml:space="preserve">Признать утратившим силу распоряжение администрации Выборгского района Санкт-Петербурга от </w:t>
      </w:r>
      <w:r w:rsidR="000C701D">
        <w:rPr>
          <w:sz w:val="28"/>
          <w:szCs w:val="28"/>
        </w:rPr>
        <w:t>07.12.2022</w:t>
      </w:r>
      <w:r w:rsidR="0062753C">
        <w:rPr>
          <w:sz w:val="28"/>
          <w:szCs w:val="28"/>
        </w:rPr>
        <w:t xml:space="preserve"> № </w:t>
      </w:r>
      <w:r w:rsidR="000C701D">
        <w:rPr>
          <w:sz w:val="28"/>
          <w:szCs w:val="28"/>
        </w:rPr>
        <w:t>845</w:t>
      </w:r>
      <w:r w:rsidR="0062753C">
        <w:rPr>
          <w:sz w:val="28"/>
          <w:szCs w:val="28"/>
        </w:rPr>
        <w:t>-р</w:t>
      </w:r>
      <w:r w:rsidRPr="004801DB">
        <w:rPr>
          <w:sz w:val="28"/>
          <w:szCs w:val="28"/>
        </w:rPr>
        <w:t xml:space="preserve"> «О внесении изменений в распоряжение администрации от 10.05.2012 № 806».</w:t>
      </w:r>
    </w:p>
    <w:p w:rsidR="00FC4B8F" w:rsidRPr="00FC4B8F" w:rsidRDefault="00FC4B8F" w:rsidP="00FC4B8F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C4B8F">
        <w:rPr>
          <w:sz w:val="28"/>
          <w:szCs w:val="28"/>
        </w:rPr>
        <w:t xml:space="preserve">Контроль за выполнением распоряжения остается за </w:t>
      </w:r>
      <w:r w:rsidR="00A31B8B">
        <w:rPr>
          <w:sz w:val="28"/>
          <w:szCs w:val="28"/>
        </w:rPr>
        <w:t>главой</w:t>
      </w:r>
      <w:r w:rsidR="004801DB">
        <w:rPr>
          <w:sz w:val="28"/>
          <w:szCs w:val="28"/>
        </w:rPr>
        <w:t xml:space="preserve"> </w:t>
      </w:r>
      <w:r w:rsidRPr="00FC4B8F">
        <w:rPr>
          <w:sz w:val="28"/>
          <w:szCs w:val="28"/>
        </w:rPr>
        <w:t>администрации.</w:t>
      </w:r>
    </w:p>
    <w:p w:rsidR="00724E7D" w:rsidRDefault="00724E7D" w:rsidP="00724E7D">
      <w:pPr>
        <w:ind w:firstLine="709"/>
        <w:rPr>
          <w:sz w:val="28"/>
        </w:rPr>
      </w:pPr>
    </w:p>
    <w:p w:rsidR="00FC4B8F" w:rsidRDefault="00FC4B8F" w:rsidP="00724E7D">
      <w:pPr>
        <w:ind w:firstLine="709"/>
        <w:rPr>
          <w:sz w:val="28"/>
        </w:rPr>
      </w:pPr>
    </w:p>
    <w:p w:rsidR="00FC4B8F" w:rsidRDefault="00FC4B8F" w:rsidP="00724E7D">
      <w:pPr>
        <w:ind w:firstLine="709"/>
        <w:rPr>
          <w:sz w:val="28"/>
        </w:rPr>
      </w:pPr>
    </w:p>
    <w:p w:rsidR="004801DB" w:rsidRPr="00236C95" w:rsidRDefault="004801DB" w:rsidP="00724E7D">
      <w:pPr>
        <w:ind w:firstLine="709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3"/>
        <w:gridCol w:w="4632"/>
      </w:tblGrid>
      <w:tr w:rsidR="00724E7D" w:rsidRPr="00236C95" w:rsidTr="00FC6E8B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B81DDF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>
              <w:rPr>
                <w:sz w:val="28"/>
              </w:rPr>
              <w:t>Глава администрации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4801DB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  <w:r>
              <w:rPr>
                <w:sz w:val="28"/>
              </w:rPr>
              <w:t>В. М. Полунин</w:t>
            </w:r>
          </w:p>
        </w:tc>
      </w:tr>
    </w:tbl>
    <w:p w:rsidR="00FC4B8F" w:rsidRDefault="00FC4B8F"/>
    <w:p w:rsidR="00FC4B8F" w:rsidRPr="00FC4B8F" w:rsidRDefault="00FC4B8F" w:rsidP="00FC4B8F">
      <w:pPr>
        <w:jc w:val="right"/>
        <w:outlineLvl w:val="0"/>
        <w:rPr>
          <w:color w:val="000000"/>
        </w:rPr>
      </w:pPr>
      <w:r>
        <w:br w:type="page"/>
      </w:r>
      <w:r w:rsidRPr="00FC4B8F">
        <w:rPr>
          <w:color w:val="000000"/>
        </w:rPr>
        <w:lastRenderedPageBreak/>
        <w:t>Приложение</w:t>
      </w:r>
    </w:p>
    <w:p w:rsidR="00FC4B8F" w:rsidRPr="00FC4B8F" w:rsidRDefault="00FC4B8F" w:rsidP="00FC4B8F">
      <w:pPr>
        <w:jc w:val="right"/>
        <w:outlineLvl w:val="0"/>
        <w:rPr>
          <w:color w:val="000000"/>
        </w:rPr>
      </w:pPr>
      <w:r w:rsidRPr="00FC4B8F">
        <w:rPr>
          <w:color w:val="000000"/>
        </w:rPr>
        <w:t>к распоряжению администрации</w:t>
      </w:r>
    </w:p>
    <w:p w:rsidR="00FC4B8F" w:rsidRPr="00FC4B8F" w:rsidRDefault="00FC4B8F" w:rsidP="00FC4B8F">
      <w:pPr>
        <w:jc w:val="right"/>
        <w:outlineLvl w:val="0"/>
        <w:rPr>
          <w:color w:val="000000"/>
        </w:rPr>
      </w:pPr>
      <w:r w:rsidRPr="00FC4B8F">
        <w:rPr>
          <w:color w:val="000000"/>
        </w:rPr>
        <w:t>Выборгского района Санкт-Петербурга</w:t>
      </w:r>
    </w:p>
    <w:p w:rsidR="00FC4B8F" w:rsidRPr="00FC4B8F" w:rsidRDefault="00FC4B8F" w:rsidP="00FC4B8F">
      <w:pPr>
        <w:jc w:val="right"/>
        <w:outlineLvl w:val="0"/>
        <w:rPr>
          <w:color w:val="000000"/>
        </w:rPr>
      </w:pPr>
      <w:r w:rsidRPr="00FC4B8F">
        <w:rPr>
          <w:color w:val="000000"/>
        </w:rPr>
        <w:t>от __________ 20</w:t>
      </w:r>
      <w:r w:rsidR="004801DB">
        <w:rPr>
          <w:color w:val="000000"/>
        </w:rPr>
        <w:t>2</w:t>
      </w:r>
      <w:r w:rsidR="00640D1D">
        <w:rPr>
          <w:color w:val="000000"/>
        </w:rPr>
        <w:t>3</w:t>
      </w:r>
      <w:r w:rsidRPr="00FC4B8F">
        <w:rPr>
          <w:color w:val="000000"/>
        </w:rPr>
        <w:t xml:space="preserve"> № _____</w:t>
      </w:r>
    </w:p>
    <w:p w:rsidR="00FC4B8F" w:rsidRPr="00FC4B8F" w:rsidRDefault="00FC4B8F" w:rsidP="00FC4B8F">
      <w:pPr>
        <w:jc w:val="center"/>
      </w:pPr>
    </w:p>
    <w:p w:rsidR="00FC4B8F" w:rsidRPr="00FC4B8F" w:rsidRDefault="00FC4B8F" w:rsidP="00FC4B8F">
      <w:pPr>
        <w:jc w:val="center"/>
        <w:rPr>
          <w:b/>
          <w:smallCaps/>
        </w:rPr>
      </w:pPr>
      <w:r w:rsidRPr="00FC4B8F">
        <w:rPr>
          <w:b/>
          <w:smallCaps/>
        </w:rPr>
        <w:t>СОСТАВ</w:t>
      </w:r>
    </w:p>
    <w:p w:rsidR="00FC4B8F" w:rsidRPr="00FC4B8F" w:rsidRDefault="00FC4B8F" w:rsidP="00FC4B8F">
      <w:pPr>
        <w:jc w:val="center"/>
        <w:rPr>
          <w:b/>
          <w:smallCaps/>
        </w:rPr>
      </w:pPr>
      <w:r w:rsidRPr="00FC4B8F">
        <w:rPr>
          <w:b/>
          <w:smallCaps/>
        </w:rPr>
        <w:t>КОЛЛЕГИИ АДМИНИСТРАЦИИ ВЫБОРГСКОГО РАЙОНА</w:t>
      </w:r>
    </w:p>
    <w:p w:rsidR="00FC4B8F" w:rsidRPr="00FC4B8F" w:rsidRDefault="00FC4B8F" w:rsidP="00FC4B8F">
      <w:pPr>
        <w:jc w:val="center"/>
        <w:rPr>
          <w:b/>
          <w:smallCaps/>
        </w:rPr>
      </w:pPr>
      <w:r w:rsidRPr="00FC4B8F">
        <w:rPr>
          <w:b/>
          <w:smallCaps/>
        </w:rPr>
        <w:t>САНКТ-ПЕТЕРБУРГА</w:t>
      </w:r>
    </w:p>
    <w:p w:rsidR="00FC4B8F" w:rsidRPr="00FC4B8F" w:rsidRDefault="00FC4B8F" w:rsidP="00FC4B8F">
      <w:pPr>
        <w:ind w:firstLine="540"/>
      </w:pPr>
    </w:p>
    <w:tbl>
      <w:tblPr>
        <w:tblW w:w="9622" w:type="dxa"/>
        <w:tblLook w:val="01E0" w:firstRow="1" w:lastRow="1" w:firstColumn="1" w:lastColumn="1" w:noHBand="0" w:noVBand="0"/>
      </w:tblPr>
      <w:tblGrid>
        <w:gridCol w:w="4119"/>
        <w:gridCol w:w="5503"/>
      </w:tblGrid>
      <w:tr w:rsidR="00FC4B8F" w:rsidRPr="001C32EB" w:rsidTr="00FC4B8F">
        <w:tc>
          <w:tcPr>
            <w:tcW w:w="4119" w:type="dxa"/>
          </w:tcPr>
          <w:p w:rsidR="004D4755" w:rsidRDefault="004D4755">
            <w:pPr>
              <w:rPr>
                <w:b/>
                <w:sz w:val="23"/>
                <w:szCs w:val="23"/>
              </w:rPr>
            </w:pPr>
          </w:p>
          <w:p w:rsidR="00FC4B8F" w:rsidRPr="001C32EB" w:rsidRDefault="00FC4B8F">
            <w:pPr>
              <w:rPr>
                <w:b/>
                <w:sz w:val="23"/>
                <w:szCs w:val="23"/>
              </w:rPr>
            </w:pPr>
            <w:r w:rsidRPr="001C32EB">
              <w:rPr>
                <w:b/>
                <w:sz w:val="23"/>
                <w:szCs w:val="23"/>
              </w:rPr>
              <w:t>Председатель Коллегии:</w:t>
            </w:r>
          </w:p>
          <w:p w:rsidR="00FC4B8F" w:rsidRPr="001C32EB" w:rsidRDefault="00FC4B8F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Pr="001C32EB" w:rsidRDefault="00FC4B8F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FC4B8F" w:rsidRPr="001C32EB" w:rsidTr="00FC4B8F">
        <w:tc>
          <w:tcPr>
            <w:tcW w:w="4119" w:type="dxa"/>
          </w:tcPr>
          <w:p w:rsidR="004801DB" w:rsidRDefault="004801DB" w:rsidP="00FA147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Полунин </w:t>
            </w:r>
          </w:p>
          <w:p w:rsidR="00FC4B8F" w:rsidRPr="001C32EB" w:rsidRDefault="004801DB" w:rsidP="00FA147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Виктор Михайлович</w:t>
            </w:r>
          </w:p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Pr="001C32EB" w:rsidRDefault="00D664D1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C651DA">
              <w:rPr>
                <w:rFonts w:ascii="Times New Roman" w:hAnsi="Times New Roman" w:cs="Times New Roman"/>
                <w:sz w:val="23"/>
                <w:szCs w:val="23"/>
              </w:rPr>
              <w:t>глава</w:t>
            </w:r>
            <w:r w:rsidR="00FC4B8F" w:rsidRPr="001C32EB">
              <w:rPr>
                <w:rFonts w:ascii="Times New Roman" w:hAnsi="Times New Roman" w:cs="Times New Roman"/>
                <w:sz w:val="23"/>
                <w:szCs w:val="23"/>
              </w:rPr>
              <w:t xml:space="preserve"> администрации Выборгского района </w:t>
            </w:r>
            <w:r w:rsidR="00FC4B8F" w:rsidRPr="001C32EB">
              <w:rPr>
                <w:rFonts w:ascii="Times New Roman" w:hAnsi="Times New Roman" w:cs="Times New Roman"/>
                <w:sz w:val="23"/>
                <w:szCs w:val="23"/>
              </w:rPr>
              <w:br/>
              <w:t>Санкт-Петербурга</w:t>
            </w:r>
          </w:p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FC4B8F" w:rsidRPr="001C32EB" w:rsidTr="00FC4B8F">
        <w:trPr>
          <w:trHeight w:val="487"/>
        </w:trPr>
        <w:tc>
          <w:tcPr>
            <w:tcW w:w="4119" w:type="dxa"/>
          </w:tcPr>
          <w:p w:rsidR="00FC4B8F" w:rsidRPr="001C32EB" w:rsidRDefault="00FC4B8F" w:rsidP="00FA1475">
            <w:pPr>
              <w:rPr>
                <w:b/>
                <w:sz w:val="23"/>
                <w:szCs w:val="23"/>
              </w:rPr>
            </w:pPr>
            <w:r w:rsidRPr="001C32EB">
              <w:rPr>
                <w:b/>
                <w:sz w:val="23"/>
                <w:szCs w:val="23"/>
              </w:rPr>
              <w:t>Заместитель председателя Коллегии:</w:t>
            </w:r>
          </w:p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</w:p>
        </w:tc>
      </w:tr>
      <w:tr w:rsidR="00FC4B8F" w:rsidRPr="001C32EB" w:rsidTr="00FC4B8F">
        <w:trPr>
          <w:trHeight w:val="657"/>
        </w:trPr>
        <w:tc>
          <w:tcPr>
            <w:tcW w:w="4119" w:type="dxa"/>
          </w:tcPr>
          <w:p w:rsidR="00FC4B8F" w:rsidRDefault="004801DB" w:rsidP="00FA147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Сажнов</w:t>
            </w:r>
          </w:p>
          <w:p w:rsidR="004801DB" w:rsidRPr="001C32EB" w:rsidRDefault="004801DB" w:rsidP="00FA147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Василий Владимирович</w:t>
            </w:r>
          </w:p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Pr="001C32EB" w:rsidRDefault="00D664D1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3A651C">
              <w:rPr>
                <w:rFonts w:ascii="Times New Roman" w:hAnsi="Times New Roman" w:cs="Times New Roman"/>
                <w:sz w:val="23"/>
                <w:szCs w:val="23"/>
              </w:rPr>
              <w:t xml:space="preserve">первый </w:t>
            </w:r>
            <w:r w:rsidR="00FC4B8F" w:rsidRPr="001C32EB">
              <w:rPr>
                <w:rFonts w:ascii="Times New Roman" w:hAnsi="Times New Roman" w:cs="Times New Roman"/>
                <w:sz w:val="23"/>
                <w:szCs w:val="23"/>
              </w:rPr>
              <w:t>заместитель главы администрации Выборгского района Санкт-Петербурга</w:t>
            </w:r>
          </w:p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FC4B8F" w:rsidRPr="001C32EB" w:rsidTr="00FC4B8F">
        <w:tc>
          <w:tcPr>
            <w:tcW w:w="4119" w:type="dxa"/>
            <w:hideMark/>
          </w:tcPr>
          <w:p w:rsidR="00FC4B8F" w:rsidRPr="00926A69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  <w:r w:rsidRPr="00926A69">
              <w:rPr>
                <w:b/>
                <w:sz w:val="23"/>
                <w:szCs w:val="23"/>
              </w:rPr>
              <w:t>Члены Коллегии:</w:t>
            </w:r>
          </w:p>
        </w:tc>
        <w:tc>
          <w:tcPr>
            <w:tcW w:w="5503" w:type="dxa"/>
          </w:tcPr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FC4B8F" w:rsidRPr="001C32EB" w:rsidTr="00FC4B8F">
        <w:tc>
          <w:tcPr>
            <w:tcW w:w="4119" w:type="dxa"/>
          </w:tcPr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C4B8F" w:rsidRPr="001C32EB" w:rsidTr="00FC4B8F">
        <w:trPr>
          <w:trHeight w:val="834"/>
        </w:trPr>
        <w:tc>
          <w:tcPr>
            <w:tcW w:w="4119" w:type="dxa"/>
          </w:tcPr>
          <w:p w:rsidR="00FC4B8F" w:rsidRPr="001C32EB" w:rsidRDefault="00FC4B8F" w:rsidP="00FA1475">
            <w:pPr>
              <w:pStyle w:val="ConsPlusNonforma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>Автомонов</w:t>
            </w:r>
          </w:p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>Сергей Викторович</w:t>
            </w:r>
          </w:p>
          <w:p w:rsidR="00FC4B8F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81B10" w:rsidRDefault="00F81B10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Алешина </w:t>
            </w:r>
          </w:p>
          <w:p w:rsidR="00F81B10" w:rsidRDefault="00F81B10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Юлия Вячеславовна</w:t>
            </w:r>
          </w:p>
          <w:p w:rsidR="00F81B10" w:rsidRDefault="00F81B10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81B10" w:rsidRDefault="00F81B10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079A7" w:rsidRDefault="00F079A7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Арапенко</w:t>
            </w:r>
          </w:p>
          <w:p w:rsidR="00F079A7" w:rsidRDefault="00F079A7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Екатерина Михайловна</w:t>
            </w:r>
          </w:p>
          <w:p w:rsidR="00F079A7" w:rsidRDefault="00F079A7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81B10" w:rsidRPr="001C32EB" w:rsidRDefault="00F81B10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 xml:space="preserve">Артемова </w:t>
            </w:r>
          </w:p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>Арина Александровна</w:t>
            </w:r>
          </w:p>
          <w:p w:rsidR="00FC4B8F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B0848" w:rsidRPr="001C32EB" w:rsidRDefault="00BB0848" w:rsidP="00BB0848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Альхов</w:t>
            </w:r>
          </w:p>
          <w:p w:rsidR="00BB0848" w:rsidRPr="001C32EB" w:rsidRDefault="00BB0848" w:rsidP="00BB0848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Константин Олегович</w:t>
            </w:r>
          </w:p>
          <w:p w:rsidR="00BB0848" w:rsidRDefault="00BB0848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C4B8F" w:rsidRDefault="00634C46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Виноградов</w:t>
            </w:r>
          </w:p>
          <w:p w:rsidR="00634C46" w:rsidRDefault="00634C46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Сергей Николаевич</w:t>
            </w:r>
          </w:p>
          <w:p w:rsidR="004801DB" w:rsidRDefault="004801DB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5202B9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4801DB" w:rsidRDefault="004801DB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Гущин</w:t>
            </w:r>
          </w:p>
          <w:p w:rsidR="004801DB" w:rsidRDefault="004801DB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Павел Александрович</w:t>
            </w:r>
          </w:p>
          <w:p w:rsidR="004801DB" w:rsidRPr="001C32EB" w:rsidRDefault="004801DB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Default="00D664D1" w:rsidP="00FA147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FC4B8F" w:rsidRPr="001C32EB">
              <w:rPr>
                <w:sz w:val="23"/>
                <w:szCs w:val="23"/>
              </w:rPr>
              <w:t>начальник УМВД России по Выборгскому району Санкт-Петербурга (по согласованию)</w:t>
            </w:r>
          </w:p>
          <w:p w:rsidR="00F81B10" w:rsidRPr="001C32EB" w:rsidRDefault="00F81B10" w:rsidP="00FA1475">
            <w:pPr>
              <w:jc w:val="both"/>
              <w:rPr>
                <w:sz w:val="23"/>
                <w:szCs w:val="23"/>
              </w:rPr>
            </w:pPr>
          </w:p>
          <w:p w:rsidR="00F81B10" w:rsidRDefault="00D664D1" w:rsidP="00F81B10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F81B10" w:rsidRPr="001C32EB">
              <w:rPr>
                <w:rFonts w:ascii="Times New Roman" w:hAnsi="Times New Roman" w:cs="Times New Roman"/>
                <w:sz w:val="23"/>
                <w:szCs w:val="23"/>
              </w:rPr>
              <w:t xml:space="preserve">начальник отдела социальной защиты населения администрации Выборгского района </w:t>
            </w:r>
            <w:r w:rsidR="00F81B10"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="00F81B10" w:rsidRPr="001C32EB">
              <w:rPr>
                <w:rFonts w:ascii="Times New Roman" w:hAnsi="Times New Roman" w:cs="Times New Roman"/>
                <w:sz w:val="23"/>
                <w:szCs w:val="23"/>
              </w:rPr>
              <w:t>Санкт-Петербурга</w:t>
            </w:r>
          </w:p>
          <w:p w:rsidR="00F81B10" w:rsidRDefault="00F81B10" w:rsidP="00FA1475">
            <w:pPr>
              <w:jc w:val="both"/>
              <w:rPr>
                <w:sz w:val="23"/>
                <w:szCs w:val="23"/>
              </w:rPr>
            </w:pPr>
          </w:p>
          <w:p w:rsidR="00F079A7" w:rsidRDefault="00D664D1" w:rsidP="00FA147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F079A7">
              <w:rPr>
                <w:sz w:val="23"/>
                <w:szCs w:val="23"/>
              </w:rPr>
              <w:t xml:space="preserve">председатель Совета ветеранов (пенсионеров, инвалидов) войны, труда, Вооруженных сил </w:t>
            </w:r>
            <w:r w:rsidR="00C651DA">
              <w:rPr>
                <w:sz w:val="23"/>
                <w:szCs w:val="23"/>
              </w:rPr>
              <w:br/>
            </w:r>
            <w:r w:rsidR="00F079A7">
              <w:rPr>
                <w:sz w:val="23"/>
                <w:szCs w:val="23"/>
              </w:rPr>
              <w:t>и правоохранительных органов</w:t>
            </w:r>
          </w:p>
          <w:p w:rsidR="00F079A7" w:rsidRPr="001C32EB" w:rsidRDefault="00F079A7" w:rsidP="00FA1475">
            <w:pPr>
              <w:jc w:val="both"/>
              <w:rPr>
                <w:sz w:val="23"/>
                <w:szCs w:val="23"/>
              </w:rPr>
            </w:pPr>
          </w:p>
          <w:p w:rsidR="00FC4B8F" w:rsidRPr="001C32EB" w:rsidRDefault="00D664D1" w:rsidP="00FA147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FC4B8F" w:rsidRPr="001C32EB">
              <w:rPr>
                <w:sz w:val="23"/>
                <w:szCs w:val="23"/>
              </w:rPr>
              <w:t>заместитель главы администрации Выборгского района Санкт-Петербурга</w:t>
            </w:r>
          </w:p>
          <w:p w:rsidR="00FC4B8F" w:rsidRDefault="00FC4B8F" w:rsidP="00FA1475">
            <w:pPr>
              <w:jc w:val="both"/>
              <w:rPr>
                <w:sz w:val="23"/>
                <w:szCs w:val="23"/>
              </w:rPr>
            </w:pPr>
          </w:p>
          <w:p w:rsidR="00BB0848" w:rsidRPr="001C32EB" w:rsidRDefault="00D664D1" w:rsidP="00BB0848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BB0848" w:rsidRPr="001C32EB">
              <w:rPr>
                <w:sz w:val="23"/>
                <w:szCs w:val="23"/>
              </w:rPr>
              <w:t>глава муниципального образования муниципальный округ Шувалово-Озерки</w:t>
            </w:r>
            <w:r w:rsidR="00BB0848">
              <w:rPr>
                <w:sz w:val="23"/>
                <w:szCs w:val="23"/>
              </w:rPr>
              <w:t xml:space="preserve"> </w:t>
            </w:r>
            <w:r w:rsidR="00BB0848" w:rsidRPr="001C32EB">
              <w:rPr>
                <w:sz w:val="23"/>
                <w:szCs w:val="23"/>
              </w:rPr>
              <w:t>(по согласованию)</w:t>
            </w:r>
          </w:p>
          <w:p w:rsidR="00BB0848" w:rsidRDefault="00BB0848" w:rsidP="00FA1475">
            <w:pPr>
              <w:jc w:val="both"/>
              <w:rPr>
                <w:sz w:val="23"/>
                <w:szCs w:val="23"/>
              </w:rPr>
            </w:pPr>
          </w:p>
          <w:p w:rsidR="00FC4B8F" w:rsidRDefault="00D664D1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FC4B8F" w:rsidRPr="001C32EB">
              <w:rPr>
                <w:sz w:val="23"/>
                <w:szCs w:val="23"/>
              </w:rPr>
              <w:t>глава муниципального образования МО №</w:t>
            </w:r>
            <w:r w:rsidR="00FA1475" w:rsidRPr="001C32EB">
              <w:rPr>
                <w:sz w:val="23"/>
                <w:szCs w:val="23"/>
              </w:rPr>
              <w:t xml:space="preserve"> </w:t>
            </w:r>
            <w:r w:rsidR="00FC4B8F" w:rsidRPr="001C32EB">
              <w:rPr>
                <w:sz w:val="23"/>
                <w:szCs w:val="23"/>
              </w:rPr>
              <w:t xml:space="preserve">15 </w:t>
            </w:r>
            <w:r w:rsidR="00FC4B8F" w:rsidRPr="001C32EB">
              <w:rPr>
                <w:sz w:val="23"/>
                <w:szCs w:val="23"/>
              </w:rPr>
              <w:br/>
              <w:t>(по согласованию)</w:t>
            </w:r>
          </w:p>
          <w:p w:rsidR="004801DB" w:rsidRDefault="004801DB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764884" w:rsidRDefault="00764884" w:rsidP="005202B9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4801DB" w:rsidRPr="001C32EB" w:rsidRDefault="005202B9" w:rsidP="005202B9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-начальник отдела здравоохранения администрации Выборгского района Санкт-Петербурга </w:t>
            </w:r>
            <w:r>
              <w:rPr>
                <w:sz w:val="23"/>
                <w:szCs w:val="23"/>
              </w:rPr>
              <w:br/>
            </w:r>
          </w:p>
        </w:tc>
      </w:tr>
      <w:tr w:rsidR="00FC4B8F" w:rsidRPr="001C32EB" w:rsidTr="00764884">
        <w:trPr>
          <w:trHeight w:val="1060"/>
        </w:trPr>
        <w:tc>
          <w:tcPr>
            <w:tcW w:w="4119" w:type="dxa"/>
          </w:tcPr>
          <w:p w:rsidR="005202B9" w:rsidRDefault="005202B9" w:rsidP="00BB0848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B0848" w:rsidRPr="001C32EB" w:rsidRDefault="00BB0848" w:rsidP="00BB0848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Душина</w:t>
            </w:r>
          </w:p>
          <w:p w:rsidR="00BB0848" w:rsidRPr="001C32EB" w:rsidRDefault="00BB0848" w:rsidP="00BB0848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Оксана Николаевна</w:t>
            </w:r>
          </w:p>
          <w:p w:rsidR="00BB0848" w:rsidRPr="001C32EB" w:rsidRDefault="00BB0848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BB0848" w:rsidRPr="001C32EB" w:rsidRDefault="004D4755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- глава муниципального образования МО Сергиевское (по согласованию)</w:t>
            </w:r>
          </w:p>
        </w:tc>
      </w:tr>
      <w:tr w:rsidR="00FC4B8F" w:rsidRPr="001C32EB" w:rsidTr="00FC4B8F">
        <w:tc>
          <w:tcPr>
            <w:tcW w:w="4119" w:type="dxa"/>
          </w:tcPr>
          <w:p w:rsidR="00BB0848" w:rsidRPr="001C32EB" w:rsidRDefault="00BB0848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FC4B8F" w:rsidRPr="001C32EB" w:rsidTr="005202B9">
        <w:trPr>
          <w:trHeight w:val="857"/>
        </w:trPr>
        <w:tc>
          <w:tcPr>
            <w:tcW w:w="4119" w:type="dxa"/>
          </w:tcPr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 xml:space="preserve">Загородникова </w:t>
            </w:r>
          </w:p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 xml:space="preserve">Светлана Григорьевна </w:t>
            </w:r>
          </w:p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40D1D" w:rsidRDefault="00640D1D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40D1D" w:rsidRDefault="00640D1D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C4B8F" w:rsidRDefault="005202B9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Зимин</w:t>
            </w:r>
          </w:p>
          <w:p w:rsidR="005202B9" w:rsidRDefault="005202B9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Владимир Юрьевич</w:t>
            </w:r>
          </w:p>
          <w:p w:rsidR="005202B9" w:rsidRDefault="005202B9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202B9" w:rsidRDefault="005202B9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202B9" w:rsidRPr="001C32EB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 xml:space="preserve">Кутыловская </w:t>
            </w:r>
          </w:p>
          <w:p w:rsid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 xml:space="preserve">Ольга Алексеевна  </w:t>
            </w:r>
          </w:p>
          <w:p w:rsidR="0074566C" w:rsidRDefault="0074566C" w:rsidP="005202B9"/>
          <w:p w:rsidR="005202B9" w:rsidRPr="001C32EB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 xml:space="preserve">Никишина </w:t>
            </w:r>
          </w:p>
          <w:p w:rsidR="005202B9" w:rsidRPr="001C32EB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32EB">
              <w:rPr>
                <w:rFonts w:ascii="Times New Roman" w:hAnsi="Times New Roman" w:cs="Times New Roman"/>
                <w:sz w:val="23"/>
                <w:szCs w:val="23"/>
              </w:rPr>
              <w:t>Наталия Евгеньевна</w:t>
            </w:r>
          </w:p>
          <w:p w:rsidR="005202B9" w:rsidRDefault="005202B9" w:rsidP="005202B9"/>
          <w:p w:rsidR="005202B9" w:rsidRPr="001C32EB" w:rsidRDefault="005202B9" w:rsidP="005202B9">
            <w:pPr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Панюкова</w:t>
            </w:r>
          </w:p>
          <w:p w:rsidR="005202B9" w:rsidRDefault="005202B9" w:rsidP="005202B9">
            <w:pPr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Юлия Ивановна</w:t>
            </w:r>
          </w:p>
          <w:p w:rsidR="0074566C" w:rsidRDefault="0074566C" w:rsidP="005202B9">
            <w:pPr>
              <w:rPr>
                <w:sz w:val="23"/>
                <w:szCs w:val="23"/>
              </w:rPr>
            </w:pPr>
          </w:p>
          <w:p w:rsidR="0074566C" w:rsidRDefault="0074566C" w:rsidP="005202B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Петрова</w:t>
            </w:r>
          </w:p>
          <w:p w:rsidR="0074566C" w:rsidRPr="005202B9" w:rsidRDefault="0074566C" w:rsidP="005202B9">
            <w:r>
              <w:rPr>
                <w:sz w:val="23"/>
                <w:szCs w:val="23"/>
              </w:rPr>
              <w:t>Наталья Владимировна</w:t>
            </w:r>
          </w:p>
        </w:tc>
        <w:tc>
          <w:tcPr>
            <w:tcW w:w="5503" w:type="dxa"/>
          </w:tcPr>
          <w:p w:rsidR="00640D1D" w:rsidRDefault="00FC4B8F" w:rsidP="00FA1475">
            <w:pPr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lastRenderedPageBreak/>
              <w:t>- глава муниципального образования МО Сосновское (по согласованию)</w:t>
            </w:r>
          </w:p>
          <w:p w:rsidR="00640D1D" w:rsidRDefault="00640D1D" w:rsidP="00FA1475">
            <w:pPr>
              <w:jc w:val="both"/>
              <w:rPr>
                <w:sz w:val="23"/>
                <w:szCs w:val="23"/>
              </w:rPr>
            </w:pPr>
          </w:p>
          <w:p w:rsidR="005202B9" w:rsidRDefault="005202B9" w:rsidP="00FA147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-начальник отдела по вопросам законности, правопорядка и безопасности администрации Выборгского района Санкт-Петербурга</w:t>
            </w:r>
          </w:p>
          <w:p w:rsidR="005202B9" w:rsidRDefault="005202B9" w:rsidP="00FA1475">
            <w:pPr>
              <w:jc w:val="both"/>
              <w:rPr>
                <w:sz w:val="23"/>
                <w:szCs w:val="23"/>
              </w:rPr>
            </w:pPr>
          </w:p>
          <w:p w:rsidR="005202B9" w:rsidRDefault="0074566C" w:rsidP="00FA147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5202B9" w:rsidRPr="001C32EB">
              <w:rPr>
                <w:sz w:val="23"/>
                <w:szCs w:val="23"/>
              </w:rPr>
              <w:t>глава муниципального образования поселок Парголово (по согласованию)</w:t>
            </w:r>
          </w:p>
          <w:p w:rsidR="0074566C" w:rsidRDefault="0074566C" w:rsidP="00FA1475">
            <w:pPr>
              <w:jc w:val="both"/>
              <w:rPr>
                <w:sz w:val="23"/>
                <w:szCs w:val="23"/>
              </w:rPr>
            </w:pPr>
          </w:p>
          <w:p w:rsidR="005202B9" w:rsidRPr="001C32EB" w:rsidRDefault="00D664D1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5202B9" w:rsidRPr="001C32EB">
              <w:rPr>
                <w:rFonts w:ascii="Times New Roman" w:hAnsi="Times New Roman" w:cs="Times New Roman"/>
                <w:sz w:val="23"/>
                <w:szCs w:val="23"/>
              </w:rPr>
              <w:t>заместитель главы администрации Выборгского района Санкт-Петербурга</w:t>
            </w:r>
          </w:p>
          <w:p w:rsidR="005202B9" w:rsidRPr="001C32EB" w:rsidRDefault="005202B9" w:rsidP="00FA1475">
            <w:pPr>
              <w:jc w:val="both"/>
              <w:rPr>
                <w:sz w:val="23"/>
                <w:szCs w:val="23"/>
              </w:rPr>
            </w:pPr>
          </w:p>
          <w:p w:rsidR="00FC4B8F" w:rsidRDefault="00D664D1" w:rsidP="005202B9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5202B9" w:rsidRPr="001C32EB">
              <w:rPr>
                <w:sz w:val="23"/>
                <w:szCs w:val="23"/>
              </w:rPr>
              <w:t>начальник отдела образования администрации Выборгского района Санкт-Петербурга</w:t>
            </w:r>
          </w:p>
          <w:p w:rsidR="0074566C" w:rsidRDefault="0074566C" w:rsidP="005202B9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74566C" w:rsidRDefault="00D664D1" w:rsidP="005202B9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74566C">
              <w:rPr>
                <w:sz w:val="23"/>
                <w:szCs w:val="23"/>
              </w:rPr>
              <w:t>начальник юридического отдела администрации Выборгского района Санкт-Петербурга</w:t>
            </w:r>
          </w:p>
          <w:p w:rsidR="0074566C" w:rsidRPr="001C32EB" w:rsidRDefault="0074566C" w:rsidP="005202B9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FC4B8F" w:rsidRPr="001C32EB" w:rsidTr="0074566C">
        <w:trPr>
          <w:trHeight w:val="132"/>
        </w:trPr>
        <w:tc>
          <w:tcPr>
            <w:tcW w:w="4119" w:type="dxa"/>
          </w:tcPr>
          <w:p w:rsidR="00FC4B8F" w:rsidRPr="00D664D1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"/>
                <w:szCs w:val="2"/>
              </w:rPr>
            </w:pPr>
          </w:p>
        </w:tc>
        <w:tc>
          <w:tcPr>
            <w:tcW w:w="5503" w:type="dxa"/>
          </w:tcPr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FC4B8F" w:rsidRPr="001C32EB" w:rsidTr="00FC4B8F">
        <w:tc>
          <w:tcPr>
            <w:tcW w:w="4119" w:type="dxa"/>
          </w:tcPr>
          <w:p w:rsid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Полянский </w:t>
            </w:r>
          </w:p>
          <w:p w:rsidR="005202B9" w:rsidRP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Антон Евгеньевич</w:t>
            </w:r>
          </w:p>
          <w:p w:rsid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sz w:val="23"/>
                <w:szCs w:val="23"/>
              </w:rPr>
            </w:pPr>
          </w:p>
          <w:p w:rsidR="005202B9" w:rsidRPr="001C32EB" w:rsidRDefault="005202B9" w:rsidP="005202B9">
            <w:pPr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Пусенкова</w:t>
            </w:r>
          </w:p>
          <w:p w:rsidR="005202B9" w:rsidRPr="001C32EB" w:rsidRDefault="005202B9" w:rsidP="005202B9">
            <w:pPr>
              <w:jc w:val="both"/>
              <w:rPr>
                <w:sz w:val="23"/>
                <w:szCs w:val="23"/>
              </w:rPr>
            </w:pPr>
            <w:r w:rsidRPr="001C32EB">
              <w:rPr>
                <w:sz w:val="23"/>
                <w:szCs w:val="23"/>
              </w:rPr>
              <w:t>Анастасия Александровна</w:t>
            </w:r>
          </w:p>
          <w:p w:rsid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sz w:val="23"/>
                <w:szCs w:val="23"/>
              </w:rPr>
            </w:pPr>
          </w:p>
          <w:p w:rsidR="005202B9" w:rsidRDefault="005202B9" w:rsidP="005202B9">
            <w:pPr>
              <w:pStyle w:val="ConsPlusNonformat"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202B9" w:rsidRPr="005202B9" w:rsidRDefault="005202B9" w:rsidP="005202B9">
            <w:pPr>
              <w:pStyle w:val="ConsPlusNonformat"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202B9">
              <w:rPr>
                <w:rFonts w:ascii="Times New Roman" w:hAnsi="Times New Roman" w:cs="Times New Roman"/>
                <w:sz w:val="23"/>
                <w:szCs w:val="23"/>
              </w:rPr>
              <w:t>Рыбчак</w:t>
            </w:r>
          </w:p>
          <w:p w:rsidR="005202B9" w:rsidRPr="001C32EB" w:rsidRDefault="005202B9" w:rsidP="005202B9">
            <w:pPr>
              <w:pStyle w:val="ConsPlusNonformat"/>
              <w:widowControl/>
              <w:overflowPunct w:val="0"/>
              <w:jc w:val="both"/>
              <w:rPr>
                <w:sz w:val="23"/>
                <w:szCs w:val="23"/>
              </w:rPr>
            </w:pPr>
            <w:r w:rsidRPr="005202B9">
              <w:rPr>
                <w:rFonts w:ascii="Times New Roman" w:hAnsi="Times New Roman" w:cs="Times New Roman"/>
                <w:sz w:val="23"/>
                <w:szCs w:val="23"/>
              </w:rPr>
              <w:t>Мария Михайловна</w:t>
            </w:r>
          </w:p>
        </w:tc>
        <w:tc>
          <w:tcPr>
            <w:tcW w:w="5503" w:type="dxa"/>
            <w:hideMark/>
          </w:tcPr>
          <w:p w:rsidR="00FC4B8F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-заместитель главы администрации Выборгского района Санкт-Петербурга</w:t>
            </w:r>
          </w:p>
          <w:p w:rsidR="005202B9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5202B9" w:rsidRPr="001C32EB" w:rsidRDefault="00D664D1" w:rsidP="005202B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962037">
              <w:rPr>
                <w:sz w:val="23"/>
                <w:szCs w:val="23"/>
              </w:rPr>
              <w:t>заместитель главы</w:t>
            </w:r>
            <w:r w:rsidR="005202B9" w:rsidRPr="001C32EB">
              <w:rPr>
                <w:sz w:val="23"/>
                <w:szCs w:val="23"/>
              </w:rPr>
              <w:t xml:space="preserve"> администрации Выборгского района</w:t>
            </w:r>
            <w:r w:rsidR="00962037">
              <w:rPr>
                <w:sz w:val="23"/>
                <w:szCs w:val="23"/>
              </w:rPr>
              <w:t xml:space="preserve"> </w:t>
            </w:r>
            <w:r w:rsidR="005202B9" w:rsidRPr="001C32EB">
              <w:rPr>
                <w:sz w:val="23"/>
                <w:szCs w:val="23"/>
              </w:rPr>
              <w:t>Санкт-Петербурга</w:t>
            </w:r>
          </w:p>
          <w:p w:rsidR="005202B9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8C295F" w:rsidRDefault="008C295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3A4CC8" w:rsidRPr="001C32EB" w:rsidRDefault="008C295F" w:rsidP="003A4CC8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3A4CC8" w:rsidRPr="001C32EB">
              <w:rPr>
                <w:sz w:val="23"/>
                <w:szCs w:val="23"/>
              </w:rPr>
              <w:t xml:space="preserve">глава муниципального образования </w:t>
            </w:r>
            <w:r w:rsidR="003A4CC8">
              <w:rPr>
                <w:sz w:val="23"/>
                <w:szCs w:val="23"/>
              </w:rPr>
              <w:br/>
              <w:t xml:space="preserve">МО Сампсониевское </w:t>
            </w:r>
            <w:r w:rsidR="003A4CC8" w:rsidRPr="001C32EB">
              <w:rPr>
                <w:sz w:val="23"/>
                <w:szCs w:val="23"/>
              </w:rPr>
              <w:t>(по согласованию)</w:t>
            </w:r>
          </w:p>
          <w:p w:rsidR="005202B9" w:rsidRPr="00BB0848" w:rsidRDefault="005202B9" w:rsidP="008C295F">
            <w:pPr>
              <w:pStyle w:val="ConsPlusNonformat"/>
              <w:tabs>
                <w:tab w:val="left" w:pos="451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202B9" w:rsidRPr="001C32EB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FC4B8F" w:rsidRPr="001C32EB" w:rsidTr="00FC4B8F">
        <w:tc>
          <w:tcPr>
            <w:tcW w:w="4119" w:type="dxa"/>
          </w:tcPr>
          <w:p w:rsidR="008C295F" w:rsidRDefault="003A4CC8" w:rsidP="005202B9">
            <w:pPr>
              <w:pStyle w:val="ConsPlusNonformat"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Ульянов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  <w:t>Виктор Вячеславович</w:t>
            </w:r>
          </w:p>
          <w:p w:rsidR="003A4CC8" w:rsidRDefault="003A4CC8" w:rsidP="005202B9">
            <w:pPr>
              <w:pStyle w:val="ConsPlusNonformat"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A4CC8" w:rsidRDefault="003A4CC8" w:rsidP="005202B9">
            <w:pPr>
              <w:pStyle w:val="ConsPlusNonformat"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202B9" w:rsidRPr="005202B9" w:rsidRDefault="005202B9" w:rsidP="005202B9">
            <w:pPr>
              <w:pStyle w:val="ConsPlusNonformat"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202B9">
              <w:rPr>
                <w:rFonts w:ascii="Times New Roman" w:hAnsi="Times New Roman" w:cs="Times New Roman"/>
                <w:sz w:val="23"/>
                <w:szCs w:val="23"/>
              </w:rPr>
              <w:t>Фациевич-Слинченко</w:t>
            </w:r>
          </w:p>
          <w:p w:rsidR="00FC4B8F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202B9">
              <w:rPr>
                <w:rFonts w:ascii="Times New Roman" w:hAnsi="Times New Roman" w:cs="Times New Roman"/>
                <w:sz w:val="23"/>
                <w:szCs w:val="23"/>
              </w:rPr>
              <w:t>Владимир Степанович</w:t>
            </w:r>
          </w:p>
          <w:p w:rsid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202B9" w:rsidRPr="001C32EB" w:rsidRDefault="005202B9" w:rsidP="005202B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Федоров</w:t>
            </w:r>
          </w:p>
          <w:p w:rsidR="005202B9" w:rsidRDefault="005202B9" w:rsidP="005202B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Сергей Николаевич</w:t>
            </w:r>
          </w:p>
          <w:p w:rsid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A4CC8" w:rsidRDefault="003A4CC8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A4CC8" w:rsidRDefault="003A4CC8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Хлебкович</w:t>
            </w:r>
          </w:p>
          <w:p w:rsidR="003A4CC8" w:rsidRDefault="003A4CC8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Павел Андреевич</w:t>
            </w:r>
          </w:p>
          <w:p w:rsidR="003A4CC8" w:rsidRDefault="003A4CC8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40D1D" w:rsidRDefault="00640D1D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40D1D">
              <w:rPr>
                <w:rFonts w:ascii="Times New Roman" w:hAnsi="Times New Roman" w:cs="Times New Roman"/>
                <w:sz w:val="23"/>
                <w:szCs w:val="23"/>
              </w:rPr>
              <w:t>Штуков</w:t>
            </w:r>
          </w:p>
          <w:p w:rsidR="00640D1D" w:rsidRPr="00640D1D" w:rsidRDefault="00640D1D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Сергей Владимирович</w:t>
            </w:r>
          </w:p>
          <w:p w:rsidR="00640D1D" w:rsidRDefault="00640D1D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640D1D" w:rsidRDefault="00640D1D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5202B9" w:rsidRP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202B9">
              <w:rPr>
                <w:rFonts w:ascii="Times New Roman" w:hAnsi="Times New Roman" w:cs="Times New Roman"/>
                <w:b/>
                <w:sz w:val="23"/>
                <w:szCs w:val="23"/>
              </w:rPr>
              <w:t>Секретарь Коллегии:</w:t>
            </w:r>
          </w:p>
          <w:p w:rsidR="005202B9" w:rsidRDefault="005202B9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4572" w:rsidRDefault="00DF7A8A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Михайлов</w:t>
            </w:r>
          </w:p>
          <w:p w:rsidR="00DF7A8A" w:rsidRPr="001C32EB" w:rsidRDefault="00DF7A8A" w:rsidP="005202B9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Павел Николаевич</w:t>
            </w:r>
          </w:p>
        </w:tc>
        <w:tc>
          <w:tcPr>
            <w:tcW w:w="5503" w:type="dxa"/>
          </w:tcPr>
          <w:p w:rsidR="008C295F" w:rsidRDefault="00D664D1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3A4CC8">
              <w:rPr>
                <w:sz w:val="23"/>
                <w:szCs w:val="23"/>
              </w:rPr>
              <w:t xml:space="preserve">начальник отдела экономического развития администрации Выборгского района </w:t>
            </w:r>
            <w:r w:rsidR="003A4CC8">
              <w:rPr>
                <w:sz w:val="23"/>
                <w:szCs w:val="23"/>
              </w:rPr>
              <w:br/>
              <w:t>Санкт-Петербурга</w:t>
            </w:r>
          </w:p>
          <w:p w:rsidR="003A4CC8" w:rsidRDefault="003A4CC8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FC4B8F" w:rsidRDefault="00D664D1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5202B9" w:rsidRPr="005202B9">
              <w:rPr>
                <w:sz w:val="23"/>
                <w:szCs w:val="23"/>
              </w:rPr>
              <w:t>начальник отдела физической культуры, спорта                      и молодежной политики администрации Выборгского района Санкт-Петербурга</w:t>
            </w:r>
          </w:p>
          <w:p w:rsidR="005202B9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5202B9" w:rsidRPr="001C32EB" w:rsidRDefault="00D664D1" w:rsidP="005202B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5202B9" w:rsidRPr="001C32EB">
              <w:rPr>
                <w:sz w:val="23"/>
                <w:szCs w:val="23"/>
              </w:rPr>
              <w:t>глава муниципального образования поселок Левашово (по согласованию)</w:t>
            </w:r>
          </w:p>
          <w:p w:rsidR="005202B9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5202B9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5202B9" w:rsidRDefault="00D664D1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3A4CC8">
              <w:rPr>
                <w:sz w:val="23"/>
                <w:szCs w:val="23"/>
              </w:rPr>
              <w:t>прокурор Выборгского района Санкт-Петербурга</w:t>
            </w:r>
          </w:p>
          <w:p w:rsidR="005202B9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3A4CC8" w:rsidRDefault="003A4CC8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3A4CC8" w:rsidRDefault="00640D1D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-глава муниципального образования </w:t>
            </w:r>
            <w:r>
              <w:rPr>
                <w:sz w:val="23"/>
                <w:szCs w:val="23"/>
              </w:rPr>
              <w:br/>
              <w:t>МО Светлановское (по согласованию)</w:t>
            </w:r>
          </w:p>
          <w:p w:rsidR="003A4CC8" w:rsidRDefault="003A4CC8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640D1D" w:rsidRDefault="00640D1D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640D1D" w:rsidRDefault="00640D1D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640D1D" w:rsidRDefault="00640D1D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5202B9" w:rsidRPr="001C32EB" w:rsidRDefault="00D664D1" w:rsidP="005202B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5202B9" w:rsidRPr="001C32EB">
              <w:rPr>
                <w:sz w:val="23"/>
                <w:szCs w:val="23"/>
              </w:rPr>
              <w:t>начальник</w:t>
            </w:r>
            <w:r w:rsidR="00FB4572">
              <w:rPr>
                <w:sz w:val="23"/>
                <w:szCs w:val="23"/>
              </w:rPr>
              <w:t xml:space="preserve"> отдела организационной работы </w:t>
            </w:r>
            <w:r w:rsidR="003A4CC8">
              <w:rPr>
                <w:sz w:val="23"/>
                <w:szCs w:val="23"/>
              </w:rPr>
              <w:br/>
            </w:r>
            <w:r w:rsidR="005202B9" w:rsidRPr="001C32EB">
              <w:rPr>
                <w:sz w:val="23"/>
                <w:szCs w:val="23"/>
              </w:rPr>
              <w:t>и взаимодействия с органами местного самоуправления администрации Выборгского района Санкт-Петербурга</w:t>
            </w:r>
          </w:p>
          <w:p w:rsidR="005202B9" w:rsidRPr="001C32EB" w:rsidRDefault="005202B9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FC4B8F" w:rsidRPr="001C32EB" w:rsidTr="00FC4B8F">
        <w:tc>
          <w:tcPr>
            <w:tcW w:w="4119" w:type="dxa"/>
          </w:tcPr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5503" w:type="dxa"/>
          </w:tcPr>
          <w:p w:rsidR="00FC4B8F" w:rsidRPr="001C32EB" w:rsidRDefault="00FC4B8F" w:rsidP="00634C4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FC4B8F" w:rsidRPr="001C32EB" w:rsidTr="005202B9">
        <w:trPr>
          <w:trHeight w:val="95"/>
        </w:trPr>
        <w:tc>
          <w:tcPr>
            <w:tcW w:w="4119" w:type="dxa"/>
          </w:tcPr>
          <w:p w:rsidR="00FC4B8F" w:rsidRPr="001C32EB" w:rsidRDefault="00FC4B8F" w:rsidP="00FA1475">
            <w:pPr>
              <w:pStyle w:val="ConsPlusNonformat"/>
              <w:widowControl/>
              <w:overflowPunct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503" w:type="dxa"/>
          </w:tcPr>
          <w:p w:rsidR="00FC4B8F" w:rsidRPr="001C32EB" w:rsidRDefault="00FC4B8F" w:rsidP="00FA14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</w:tbl>
    <w:p w:rsidR="004C1F45" w:rsidRDefault="004C1F45" w:rsidP="00A64342"/>
    <w:sectPr w:rsidR="004C1F45" w:rsidSect="00A64342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EEE" w:rsidRDefault="005E4EEE" w:rsidP="00FC4B8F">
      <w:r>
        <w:separator/>
      </w:r>
    </w:p>
  </w:endnote>
  <w:endnote w:type="continuationSeparator" w:id="0">
    <w:p w:rsidR="005E4EEE" w:rsidRDefault="005E4EEE" w:rsidP="00FC4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EEE" w:rsidRDefault="005E4EEE" w:rsidP="00FC4B8F">
      <w:r>
        <w:separator/>
      </w:r>
    </w:p>
  </w:footnote>
  <w:footnote w:type="continuationSeparator" w:id="0">
    <w:p w:rsidR="005E4EEE" w:rsidRDefault="005E4EEE" w:rsidP="00FC4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615835"/>
    <w:multiLevelType w:val="multilevel"/>
    <w:tmpl w:val="0BD65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7e45ce3-a1dc-4f24-8a1e-951c38f374d0"/>
  </w:docVars>
  <w:rsids>
    <w:rsidRoot w:val="00FC4B8F"/>
    <w:rsid w:val="00091968"/>
    <w:rsid w:val="0009397D"/>
    <w:rsid w:val="000C701D"/>
    <w:rsid w:val="000D5445"/>
    <w:rsid w:val="00152665"/>
    <w:rsid w:val="001C32EB"/>
    <w:rsid w:val="00261BE2"/>
    <w:rsid w:val="002743F5"/>
    <w:rsid w:val="002C289B"/>
    <w:rsid w:val="0031044E"/>
    <w:rsid w:val="003A4CC8"/>
    <w:rsid w:val="003A651C"/>
    <w:rsid w:val="00452992"/>
    <w:rsid w:val="004801DB"/>
    <w:rsid w:val="004C1F45"/>
    <w:rsid w:val="004C525F"/>
    <w:rsid w:val="004D4755"/>
    <w:rsid w:val="005202B9"/>
    <w:rsid w:val="00556EB3"/>
    <w:rsid w:val="005A059A"/>
    <w:rsid w:val="005E4EEE"/>
    <w:rsid w:val="006073AC"/>
    <w:rsid w:val="0062753C"/>
    <w:rsid w:val="00634C46"/>
    <w:rsid w:val="00640D1D"/>
    <w:rsid w:val="006674C1"/>
    <w:rsid w:val="00695DAF"/>
    <w:rsid w:val="006F71B3"/>
    <w:rsid w:val="007034DD"/>
    <w:rsid w:val="00724E7D"/>
    <w:rsid w:val="00733A60"/>
    <w:rsid w:val="0074566C"/>
    <w:rsid w:val="00764884"/>
    <w:rsid w:val="00803C9B"/>
    <w:rsid w:val="008C295F"/>
    <w:rsid w:val="00926A69"/>
    <w:rsid w:val="00962037"/>
    <w:rsid w:val="00981858"/>
    <w:rsid w:val="009E7EA6"/>
    <w:rsid w:val="00A17E73"/>
    <w:rsid w:val="00A24348"/>
    <w:rsid w:val="00A31B8B"/>
    <w:rsid w:val="00A51845"/>
    <w:rsid w:val="00A64342"/>
    <w:rsid w:val="00A84999"/>
    <w:rsid w:val="00A90872"/>
    <w:rsid w:val="00A94AA5"/>
    <w:rsid w:val="00AE0678"/>
    <w:rsid w:val="00B24313"/>
    <w:rsid w:val="00B4277E"/>
    <w:rsid w:val="00B7664F"/>
    <w:rsid w:val="00B819DD"/>
    <w:rsid w:val="00B81DDF"/>
    <w:rsid w:val="00B81FAF"/>
    <w:rsid w:val="00BB0848"/>
    <w:rsid w:val="00BC7732"/>
    <w:rsid w:val="00C651DA"/>
    <w:rsid w:val="00CD10A5"/>
    <w:rsid w:val="00D230A6"/>
    <w:rsid w:val="00D664D1"/>
    <w:rsid w:val="00D925E1"/>
    <w:rsid w:val="00D95079"/>
    <w:rsid w:val="00DB5F92"/>
    <w:rsid w:val="00DC100C"/>
    <w:rsid w:val="00DE0581"/>
    <w:rsid w:val="00DF7A8A"/>
    <w:rsid w:val="00E12569"/>
    <w:rsid w:val="00E46858"/>
    <w:rsid w:val="00EA1730"/>
    <w:rsid w:val="00F070ED"/>
    <w:rsid w:val="00F079A7"/>
    <w:rsid w:val="00F2029F"/>
    <w:rsid w:val="00F710AC"/>
    <w:rsid w:val="00F81B10"/>
    <w:rsid w:val="00FA1475"/>
    <w:rsid w:val="00FB4572"/>
    <w:rsid w:val="00FC4B8F"/>
    <w:rsid w:val="00FC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22AF5B-7CFA-4D85-B0DD-4F6D8AD6E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semiHidden/>
    <w:unhideWhenUsed/>
    <w:rsid w:val="00FC4B8F"/>
    <w:rPr>
      <w:color w:val="0000FF"/>
      <w:u w:val="single"/>
    </w:rPr>
  </w:style>
  <w:style w:type="paragraph" w:customStyle="1" w:styleId="ConsPlusNonformat">
    <w:name w:val="ConsPlusNonformat"/>
    <w:rsid w:val="00FC4B8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header"/>
    <w:basedOn w:val="a"/>
    <w:link w:val="a7"/>
    <w:uiPriority w:val="99"/>
    <w:unhideWhenUsed/>
    <w:rsid w:val="00FA14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A1475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A14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A147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9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eea0341b-3d3f-455e-8885-ee70f446e44a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eea0341b-3d3f-455e-8885-ee70f446e44a</Template>
  <TotalTime>95</TotalTime>
  <Pages>3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Гудз Мария Сергеевна</cp:lastModifiedBy>
  <cp:revision>37</cp:revision>
  <cp:lastPrinted>2019-12-17T08:54:00Z</cp:lastPrinted>
  <dcterms:created xsi:type="dcterms:W3CDTF">2019-12-30T12:29:00Z</dcterms:created>
  <dcterms:modified xsi:type="dcterms:W3CDTF">2023-02-15T09:54:00Z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67e45ce3-a1dc-4f24-8a1e-951c38f374d0</vt:lpwstr>
  </property>
</Properties>
</file>