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61" w:rsidRPr="00D96D40" w:rsidRDefault="00147CBB" w:rsidP="00BB2B30">
      <w:pPr>
        <w:jc w:val="both"/>
        <w:rPr>
          <w:noProof/>
        </w:rPr>
      </w:pPr>
      <w:r w:rsidRPr="00D96D40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3FE89D1" wp14:editId="46F9E3E1">
                <wp:simplePos x="0" y="0"/>
                <wp:positionH relativeFrom="column">
                  <wp:posOffset>129540</wp:posOffset>
                </wp:positionH>
                <wp:positionV relativeFrom="paragraph">
                  <wp:posOffset>2312035</wp:posOffset>
                </wp:positionV>
                <wp:extent cx="3262630" cy="1485900"/>
                <wp:effectExtent l="0" t="0" r="1397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263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CBB" w:rsidRDefault="002F6329" w:rsidP="00147CBB">
                            <w:pPr>
                              <w:rPr>
                                <w:b/>
                              </w:rPr>
                            </w:pPr>
                            <w:r w:rsidRPr="00BB2B30">
                              <w:rPr>
                                <w:b/>
                                <w:spacing w:val="-2"/>
                              </w:rPr>
                              <w:t>О порядк</w:t>
                            </w:r>
                            <w:r w:rsidR="00F4744D">
                              <w:rPr>
                                <w:b/>
                                <w:spacing w:val="-2"/>
                              </w:rPr>
                              <w:t>е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147CBB">
                              <w:rPr>
                                <w:b/>
                              </w:rPr>
                              <w:t xml:space="preserve">предоставления в 2023 году </w:t>
                            </w:r>
                          </w:p>
                          <w:p w:rsidR="00147CBB" w:rsidRDefault="00147CBB" w:rsidP="00147CBB">
                            <w:pPr>
                              <w:rPr>
                                <w:rFonts w:ascii="Times New Roman Полужирный" w:hAnsi="Times New Roman Полужирный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субсидий социально ориентированным некоммерческим организациям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на реализацию проектов, проведение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  <w:b/>
                              </w:rPr>
                              <w:t>фестивалей и конкурсов в сфере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  <w:b/>
                              </w:rPr>
                              <w:t>молодежной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  <w:b/>
                              </w:rPr>
                              <w:t xml:space="preserve">политики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  <w:b/>
                              </w:rPr>
                              <w:t>в Санкт-Петербурге</w:t>
                            </w:r>
                          </w:p>
                          <w:p w:rsidR="00147CBB" w:rsidRPr="00BB2B30" w:rsidRDefault="00147CBB" w:rsidP="00147CBB">
                            <w:pPr>
                              <w:rPr>
                                <w:b/>
                                <w:spacing w:val="-2"/>
                              </w:rPr>
                            </w:pPr>
                          </w:p>
                          <w:p w:rsidR="005712D2" w:rsidRPr="00BB2B30" w:rsidRDefault="005712D2" w:rsidP="002F6329">
                            <w:pPr>
                              <w:rPr>
                                <w:b/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3FE89D1" id="doc_name" o:spid="_x0000_s1026" style="position:absolute;left:0;text-align:left;margin-left:10.2pt;margin-top:182.05pt;width:256.9pt;height:11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" o:allowincell="f" filled="f" stroked="f">
                <v:textbox inset="0,0,0,0">
                  <w:txbxContent>
                    <w:p w:rsidR="00147CBB" w:rsidRDefault="002F6329" w:rsidP="00147CBB">
                      <w:pPr>
                        <w:rPr>
                          <w:b/>
                        </w:rPr>
                      </w:pPr>
                      <w:r w:rsidRPr="00BB2B30">
                        <w:rPr>
                          <w:b/>
                          <w:spacing w:val="-2"/>
                        </w:rPr>
                        <w:t>О порядк</w:t>
                      </w:r>
                      <w:r w:rsidR="00F4744D">
                        <w:rPr>
                          <w:b/>
                          <w:spacing w:val="-2"/>
                        </w:rPr>
                        <w:t>е</w:t>
                      </w:r>
                      <w:r w:rsidRPr="00BB2B30">
                        <w:rPr>
                          <w:b/>
                          <w:spacing w:val="-2"/>
                        </w:rPr>
                        <w:t xml:space="preserve"> </w:t>
                      </w:r>
                      <w:r w:rsidR="00147CBB">
                        <w:rPr>
                          <w:b/>
                        </w:rPr>
                        <w:t>предоставления в 2023</w:t>
                      </w:r>
                      <w:r w:rsidR="00147CBB">
                        <w:rPr>
                          <w:b/>
                        </w:rPr>
                        <w:t xml:space="preserve"> году </w:t>
                      </w:r>
                    </w:p>
                    <w:p w:rsidR="00147CBB" w:rsidRDefault="00147CBB" w:rsidP="00147CBB">
                      <w:pPr>
                        <w:rPr>
                          <w:rFonts w:ascii="Times New Roman Полужирный" w:hAnsi="Times New Roman Полужирный"/>
                        </w:rPr>
                      </w:pPr>
                      <w:r>
                        <w:rPr>
                          <w:b/>
                        </w:rPr>
                        <w:t xml:space="preserve">субсидий социально ориентированным некоммерческим организациям 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b/>
                        </w:rPr>
                        <w:t xml:space="preserve">на реализацию проектов, проведение </w:t>
                      </w:r>
                      <w:r>
                        <w:rPr>
                          <w:rFonts w:ascii="Times New Roman Полужирный" w:hAnsi="Times New Roman Полужирный"/>
                          <w:b/>
                        </w:rPr>
                        <w:t>фестивалей и конкурсов в сфере</w:t>
                      </w:r>
                      <w:r>
                        <w:rPr>
                          <w:rFonts w:asciiTheme="minorHAnsi" w:hAnsiTheme="minorHAnsi"/>
                          <w:b/>
                        </w:rPr>
                        <w:br/>
                      </w:r>
                      <w:r>
                        <w:rPr>
                          <w:rFonts w:ascii="Times New Roman Полужирный" w:hAnsi="Times New Roman Полужирный"/>
                          <w:b/>
                        </w:rPr>
                        <w:t>молодежной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ascii="Times New Roman Полужирный" w:hAnsi="Times New Roman Полужирный"/>
                          <w:b/>
                        </w:rPr>
                        <w:t xml:space="preserve">политики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br/>
                      </w:r>
                      <w:r>
                        <w:rPr>
                          <w:rFonts w:ascii="Times New Roman Полужирный" w:hAnsi="Times New Roman Полужирный"/>
                          <w:b/>
                        </w:rPr>
                        <w:t>в Санкт-Петербурге</w:t>
                      </w:r>
                    </w:p>
                    <w:p w:rsidR="00147CBB" w:rsidRPr="00BB2B30" w:rsidRDefault="00147CBB" w:rsidP="00147CBB">
                      <w:pPr>
                        <w:rPr>
                          <w:b/>
                          <w:spacing w:val="-2"/>
                        </w:rPr>
                      </w:pPr>
                    </w:p>
                    <w:p w:rsidR="005712D2" w:rsidRPr="00BB2B30" w:rsidRDefault="005712D2" w:rsidP="002F6329">
                      <w:pPr>
                        <w:rPr>
                          <w:b/>
                          <w:spacing w:val="-2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E26F20" w:rsidRPr="00D96D40" w:rsidRDefault="00FC7361" w:rsidP="00BB2B30">
      <w:pPr>
        <w:jc w:val="both"/>
      </w:pPr>
      <w:r w:rsidRPr="00D96D40">
        <w:rPr>
          <w:noProof/>
        </w:rPr>
        <w:drawing>
          <wp:anchor distT="0" distB="107950" distL="114300" distR="114300" simplePos="0" relativeHeight="251656704" behindDoc="0" locked="0" layoutInCell="0" allowOverlap="1" wp14:anchorId="2D948ADD" wp14:editId="36A014A8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6156960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3"/>
                    <a:stretch/>
                  </pic:blipFill>
                  <pic:spPr bwMode="auto">
                    <a:xfrm>
                      <a:off x="0" y="0"/>
                      <a:ext cx="615696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3F3" w:rsidRPr="00D96D4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D96D40" w:rsidRDefault="00E26F20" w:rsidP="00BB2B30">
      <w:pPr>
        <w:sectPr w:rsidR="00E26F20" w:rsidRPr="00D96D40" w:rsidSect="00794F93">
          <w:headerReference w:type="even" r:id="rId7"/>
          <w:headerReference w:type="default" r:id="rId8"/>
          <w:pgSz w:w="11906" w:h="16838"/>
          <w:pgMar w:top="709" w:right="850" w:bottom="1134" w:left="1701" w:header="357" w:footer="709" w:gutter="0"/>
          <w:cols w:space="708"/>
          <w:titlePg/>
          <w:docGrid w:linePitch="360"/>
        </w:sectPr>
      </w:pPr>
    </w:p>
    <w:p w:rsidR="00147CBB" w:rsidRPr="00D96D40" w:rsidRDefault="002F6329" w:rsidP="00147CBB">
      <w:pPr>
        <w:ind w:firstLine="567"/>
        <w:jc w:val="both"/>
      </w:pPr>
      <w:r w:rsidRPr="00D96D40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</w:t>
      </w:r>
      <w:r w:rsidR="00147CBB" w:rsidRPr="00D96D40">
        <w:br/>
      </w:r>
      <w:r w:rsidRPr="00D96D40">
        <w:t xml:space="preserve">лицам – производителям товаров, работ, услуг, утвержденными постановлением Правительства Российской Федерации от 18.09.2020 № 1492 «Об общих требованиях </w:t>
      </w:r>
      <w:r w:rsidR="00147CBB" w:rsidRPr="00D96D40">
        <w:br/>
      </w:r>
      <w:r w:rsidRPr="00D96D40"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(далее – общие требования),</w:t>
      </w:r>
      <w:r w:rsidR="00147CBB" w:rsidRPr="00D96D40">
        <w:t xml:space="preserve"> Законом Санкт-Петербурга </w:t>
      </w:r>
      <w:r w:rsidR="00147CBB" w:rsidRPr="00D96D40">
        <w:br/>
        <w:t>от 23.03.2011 № 153-41 «О поддержке социально ориентированных некоммерческих организаций в Санкт-Петербурге»</w:t>
      </w:r>
      <w:r w:rsidRPr="00D96D40">
        <w:t>, Законом Санкт-Петербурга</w:t>
      </w:r>
      <w:r w:rsidR="00C34CFC" w:rsidRPr="00D96D40">
        <w:t xml:space="preserve"> </w:t>
      </w:r>
      <w:r w:rsidRPr="00D96D40">
        <w:t xml:space="preserve">от </w:t>
      </w:r>
      <w:r w:rsidR="00147CBB" w:rsidRPr="00D96D40">
        <w:t>23</w:t>
      </w:r>
      <w:r w:rsidRPr="00D96D40">
        <w:t>.</w:t>
      </w:r>
      <w:r w:rsidR="00147CBB" w:rsidRPr="00D96D40">
        <w:t>11</w:t>
      </w:r>
      <w:r w:rsidRPr="00D96D40">
        <w:t>.202</w:t>
      </w:r>
      <w:r w:rsidR="00794F93" w:rsidRPr="00D96D40">
        <w:t>2</w:t>
      </w:r>
      <w:r w:rsidRPr="00D96D40">
        <w:t xml:space="preserve"> № </w:t>
      </w:r>
      <w:r w:rsidR="00147CBB" w:rsidRPr="00D96D40">
        <w:t xml:space="preserve">666-104 </w:t>
      </w:r>
      <w:r w:rsidR="00147CBB" w:rsidRPr="00D96D40">
        <w:br/>
      </w:r>
      <w:r w:rsidRPr="00D96D40">
        <w:t>«О бюджете Санкт-Петербурга на 202</w:t>
      </w:r>
      <w:r w:rsidR="00794F93" w:rsidRPr="00D96D40">
        <w:t>3</w:t>
      </w:r>
      <w:r w:rsidRPr="00D96D40">
        <w:t xml:space="preserve"> год и на плановый период 202</w:t>
      </w:r>
      <w:r w:rsidR="00794F93" w:rsidRPr="00D96D40">
        <w:t>4</w:t>
      </w:r>
      <w:r w:rsidRPr="00D96D40">
        <w:t xml:space="preserve"> и 202</w:t>
      </w:r>
      <w:r w:rsidR="00794F93" w:rsidRPr="00D96D40">
        <w:t>5</w:t>
      </w:r>
      <w:r w:rsidRPr="00D96D40">
        <w:t xml:space="preserve"> годов», </w:t>
      </w:r>
      <w:r w:rsidR="00147CBB" w:rsidRPr="00D96D40">
        <w:t xml:space="preserve">постановлением Правительства Санкт-Петербурга от 04.06.2014 </w:t>
      </w:r>
      <w:r w:rsidR="00147CBB" w:rsidRPr="00D96D40">
        <w:rPr>
          <w:rFonts w:eastAsia="Segoe UI Symbol"/>
        </w:rPr>
        <w:t>№</w:t>
      </w:r>
      <w:r w:rsidR="00147CBB" w:rsidRPr="00D96D40">
        <w:t xml:space="preserve"> 452 «О государственной программе Санкт-Петербурга «Создание условий для обеспечения общественного согласия </w:t>
      </w:r>
      <w:r w:rsidR="00147CBB" w:rsidRPr="00D96D40">
        <w:br/>
        <w:t>в Санкт-Петербурге» и в целях реализации регионального проекта «Социальная активность (город федерального значения Санкт-Петербург)» Правительство Санкт-Петербурга</w:t>
      </w:r>
    </w:p>
    <w:p w:rsidR="002F6329" w:rsidRPr="00D96D40" w:rsidRDefault="002F6329" w:rsidP="00147CBB">
      <w:pPr>
        <w:ind w:firstLine="567"/>
        <w:jc w:val="both"/>
      </w:pPr>
    </w:p>
    <w:p w:rsidR="002F6329" w:rsidRPr="00D96D40" w:rsidRDefault="002F6329" w:rsidP="00BB2B30">
      <w:pPr>
        <w:jc w:val="both"/>
        <w:rPr>
          <w:b/>
        </w:rPr>
      </w:pPr>
      <w:r w:rsidRPr="00D96D40">
        <w:rPr>
          <w:b/>
        </w:rPr>
        <w:t>П О С Т А Н О В Л Я Е Т:</w:t>
      </w:r>
    </w:p>
    <w:p w:rsidR="002F6329" w:rsidRPr="00D96D40" w:rsidRDefault="002F6329" w:rsidP="00BB2B30">
      <w:pPr>
        <w:ind w:firstLine="567"/>
        <w:jc w:val="both"/>
      </w:pPr>
    </w:p>
    <w:p w:rsidR="002F6329" w:rsidRPr="00D96D40" w:rsidRDefault="002F6329" w:rsidP="00BB2B30">
      <w:pPr>
        <w:ind w:firstLine="567"/>
        <w:jc w:val="both"/>
      </w:pPr>
      <w:r w:rsidRPr="00D96D40">
        <w:t xml:space="preserve">1.  Утвердить </w:t>
      </w:r>
      <w:hyperlink r:id="rId9" w:history="1">
        <w:r w:rsidRPr="00D96D40">
          <w:t>Порядок</w:t>
        </w:r>
      </w:hyperlink>
      <w:r w:rsidRPr="00D96D40">
        <w:t xml:space="preserve"> предоставления в 202</w:t>
      </w:r>
      <w:r w:rsidR="00794F93" w:rsidRPr="00D96D40">
        <w:t>3</w:t>
      </w:r>
      <w:r w:rsidRPr="00D96D40">
        <w:t xml:space="preserve"> году субсидий </w:t>
      </w:r>
      <w:r w:rsidR="00713A3D" w:rsidRPr="00D96D40">
        <w:t>социально ориентированным некоммерческим организациям в целях финансового обеспечения затрат на реализацию проектов, проведение фестивалей и конкурсов в сфере молодежной политики в Санкт-Петербурге</w:t>
      </w:r>
      <w:r w:rsidRPr="00D96D40">
        <w:t xml:space="preserve"> (далее – Порядок) согласно приложению № 1.</w:t>
      </w:r>
    </w:p>
    <w:p w:rsidR="002F6329" w:rsidRPr="00D96D40" w:rsidRDefault="002F6329" w:rsidP="00BB2B30">
      <w:pPr>
        <w:ind w:firstLine="567"/>
        <w:jc w:val="both"/>
      </w:pPr>
      <w:r w:rsidRPr="00D96D40">
        <w:t xml:space="preserve">2.  Комитету по молодежной политике и взаимодействию с общественными организациями (далее – Комитет) в </w:t>
      </w:r>
      <w:r w:rsidR="00794F93" w:rsidRPr="00D96D40">
        <w:t>двух</w:t>
      </w:r>
      <w:r w:rsidRPr="00D96D40">
        <w:t>месячный срок в соответствии с абзацем третьим пункта 2 статьи 78.1 Бюджетного кодекса Российской Федерации, общими требованиями</w:t>
      </w:r>
      <w:r w:rsidRPr="00D96D40">
        <w:br/>
        <w:t>и в целях реализации Порядка принять нормативные правовые акты,</w:t>
      </w:r>
      <w:r w:rsidR="00713A3D" w:rsidRPr="00D96D40">
        <w:br/>
      </w:r>
      <w:r w:rsidRPr="00D96D40">
        <w:t>регулирующие отдельные вопросы предоставления субсидий</w:t>
      </w:r>
      <w:r w:rsidR="00794F93" w:rsidRPr="00D96D40">
        <w:t xml:space="preserve"> </w:t>
      </w:r>
      <w:r w:rsidR="00713A3D" w:rsidRPr="00D96D40">
        <w:t xml:space="preserve">социально ориентированным </w:t>
      </w:r>
      <w:r w:rsidR="00713A3D" w:rsidRPr="00D96D40">
        <w:lastRenderedPageBreak/>
        <w:t xml:space="preserve">некоммерческим организациям </w:t>
      </w:r>
      <w:r w:rsidRPr="00D96D40">
        <w:t>в соответствии с Порядками</w:t>
      </w:r>
      <w:r w:rsidR="00794F93" w:rsidRPr="00D96D40">
        <w:t xml:space="preserve"> </w:t>
      </w:r>
      <w:r w:rsidR="00713A3D" w:rsidRPr="00D96D40">
        <w:t>(далее –</w:t>
      </w:r>
      <w:r w:rsidRPr="00D96D40">
        <w:t>субсидии), которыми установить:</w:t>
      </w:r>
    </w:p>
    <w:p w:rsidR="002F6329" w:rsidRPr="00D96D40" w:rsidRDefault="002F6329" w:rsidP="00BB2B30">
      <w:pPr>
        <w:ind w:firstLine="567"/>
        <w:jc w:val="both"/>
      </w:pPr>
      <w:r w:rsidRPr="00D96D40">
        <w:t>форму заявки на участие в конкурсном отборе на право получения в 202</w:t>
      </w:r>
      <w:r w:rsidR="00794F93" w:rsidRPr="00D96D40">
        <w:t>3</w:t>
      </w:r>
      <w:r w:rsidRPr="00D96D40">
        <w:t xml:space="preserve"> году субсидий (далее – конкурсный отбор);</w:t>
      </w:r>
    </w:p>
    <w:p w:rsidR="002F6329" w:rsidRPr="00D96D40" w:rsidRDefault="002F6329" w:rsidP="00BB2B30">
      <w:pPr>
        <w:ind w:firstLine="567"/>
        <w:jc w:val="both"/>
      </w:pPr>
      <w:r w:rsidRPr="00D96D40">
        <w:t xml:space="preserve">порядок подачи заявок на участие в конкурсном отборе (далее – заявки) </w:t>
      </w:r>
      <w:r w:rsidR="00C34CFC" w:rsidRPr="00D96D40">
        <w:br/>
      </w:r>
      <w:r w:rsidRPr="00D96D40">
        <w:t xml:space="preserve">и требования к их содержанию, перечень документов, подаваемых для участия </w:t>
      </w:r>
      <w:r w:rsidR="00C34CFC" w:rsidRPr="00D96D40">
        <w:br/>
      </w:r>
      <w:r w:rsidRPr="00D96D40">
        <w:t>в конкурсном отборе (далее – документы), и требования к их содержанию;</w:t>
      </w:r>
    </w:p>
    <w:p w:rsidR="002F6329" w:rsidRPr="00D96D40" w:rsidRDefault="00101912" w:rsidP="00BB2B30">
      <w:pPr>
        <w:ind w:firstLine="567"/>
        <w:jc w:val="both"/>
      </w:pPr>
      <w:r w:rsidRPr="00D96D40">
        <w:t>п</w:t>
      </w:r>
      <w:r w:rsidR="002F6329" w:rsidRPr="00D96D40">
        <w:t>орядок отзыва заявок и документов, возврата заявок и документов, порядок внесения</w:t>
      </w:r>
      <w:r w:rsidR="009B7230" w:rsidRPr="00D96D40">
        <w:t xml:space="preserve"> изменений в заявки и документы;</w:t>
      </w:r>
    </w:p>
    <w:p w:rsidR="002F6329" w:rsidRPr="00D96D40" w:rsidRDefault="002F6329" w:rsidP="00BB2B30">
      <w:pPr>
        <w:ind w:firstLine="567"/>
        <w:jc w:val="both"/>
      </w:pPr>
      <w:r w:rsidRPr="00D96D40">
        <w:t xml:space="preserve">перечень видов затрат </w:t>
      </w:r>
      <w:r w:rsidR="0007267C" w:rsidRPr="00D96D40">
        <w:t>социально ориентированны</w:t>
      </w:r>
      <w:r w:rsidR="009C1705" w:rsidRPr="00D96D40">
        <w:t>х некоммерческих организаций</w:t>
      </w:r>
      <w:r w:rsidRPr="00D96D40">
        <w:t xml:space="preserve">, </w:t>
      </w:r>
      <w:r w:rsidR="009C1705" w:rsidRPr="00D96D40">
        <w:br/>
      </w:r>
      <w:r w:rsidRPr="00D96D40">
        <w:t>на финансовое обеспечение которых предоставляются субсидии;</w:t>
      </w:r>
    </w:p>
    <w:p w:rsidR="002F6329" w:rsidRPr="00D96D40" w:rsidRDefault="002F6329" w:rsidP="00BB2B30">
      <w:pPr>
        <w:ind w:firstLine="567"/>
        <w:jc w:val="both"/>
      </w:pPr>
      <w:r w:rsidRPr="00D96D40">
        <w:t>порядок и сроки размещения объявления о проведении конкурсного отбора</w:t>
      </w:r>
      <w:r w:rsidR="009B7230" w:rsidRPr="00D96D40">
        <w:t xml:space="preserve"> </w:t>
      </w:r>
      <w:r w:rsidR="00C34CFC" w:rsidRPr="00D96D40">
        <w:br/>
      </w:r>
      <w:r w:rsidR="009B7230" w:rsidRPr="00D96D40">
        <w:t>(далее – объявление</w:t>
      </w:r>
      <w:r w:rsidRPr="00D96D40">
        <w:t>),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разъяснений;</w:t>
      </w:r>
    </w:p>
    <w:p w:rsidR="002F6329" w:rsidRPr="00D96D40" w:rsidRDefault="002F6329" w:rsidP="00BB2B30">
      <w:pPr>
        <w:ind w:firstLine="567"/>
        <w:jc w:val="both"/>
      </w:pPr>
      <w:r w:rsidRPr="00D96D40">
        <w:t>положение о рабочей группе по проверке заявок (далее – рабочая группа), порядок</w:t>
      </w:r>
      <w:r w:rsidRPr="00D96D40">
        <w:br/>
        <w:t>и сроки проведения проверки рабочей группой заявок;</w:t>
      </w:r>
    </w:p>
    <w:p w:rsidR="002F6329" w:rsidRPr="00D96D40" w:rsidRDefault="002F6329" w:rsidP="00BB2B30">
      <w:pPr>
        <w:ind w:firstLine="567"/>
        <w:jc w:val="both"/>
      </w:pPr>
      <w:r w:rsidRPr="00D96D40">
        <w:t>состав рабочей группы;</w:t>
      </w:r>
    </w:p>
    <w:p w:rsidR="0027023B" w:rsidRPr="00D96D40" w:rsidRDefault="0027023B" w:rsidP="0027023B">
      <w:pPr>
        <w:ind w:firstLine="567"/>
        <w:jc w:val="both"/>
      </w:pPr>
      <w:r w:rsidRPr="00D96D40">
        <w:t>положение о конкурсной комиссии, создаваемой для проведения конкурсного отбора (далее – конкурсная комиссия), включающее порядок формирования конкурсной комиссии;</w:t>
      </w:r>
    </w:p>
    <w:p w:rsidR="0027023B" w:rsidRPr="00D96D40" w:rsidRDefault="0027023B" w:rsidP="0027023B">
      <w:pPr>
        <w:ind w:firstLine="567"/>
        <w:jc w:val="both"/>
      </w:pPr>
      <w:r w:rsidRPr="00D96D40">
        <w:t>состав конкурсной комиссии;</w:t>
      </w:r>
    </w:p>
    <w:p w:rsidR="0027023B" w:rsidRPr="00D96D40" w:rsidRDefault="0027023B" w:rsidP="0027023B">
      <w:pPr>
        <w:ind w:firstLine="567"/>
        <w:jc w:val="both"/>
      </w:pPr>
      <w:r w:rsidRPr="00D96D40">
        <w:t>порядок рассмотрения конкурсной комиссией заявок, включая правила рассмотрения и оценки заявок и документов, порядок принятия решения о допуске (</w:t>
      </w:r>
      <w:proofErr w:type="spellStart"/>
      <w:r w:rsidRPr="00D96D40">
        <w:t>недопуске</w:t>
      </w:r>
      <w:proofErr w:type="spellEnd"/>
      <w:r w:rsidRPr="00D96D40">
        <w:t xml:space="preserve">) претендентов на получение субсидий к участию в конкурсном отборе в части, </w:t>
      </w:r>
      <w:r w:rsidRPr="00D96D40">
        <w:br/>
        <w:t xml:space="preserve">не урегулированной Порядком; </w:t>
      </w:r>
    </w:p>
    <w:p w:rsidR="002F6329" w:rsidRPr="00D96D40" w:rsidRDefault="002F6329" w:rsidP="00BB2B30">
      <w:pPr>
        <w:ind w:firstLine="567"/>
        <w:jc w:val="both"/>
      </w:pPr>
      <w:r w:rsidRPr="00D96D40">
        <w:t xml:space="preserve">порядок проведения конкурсного отбора, включая количество этапов и сроков </w:t>
      </w:r>
      <w:r w:rsidRPr="00D96D40">
        <w:br/>
        <w:t xml:space="preserve">их проведения, и порядок оценки конкурсной комиссией проектов </w:t>
      </w:r>
      <w:r w:rsidR="0027023B" w:rsidRPr="00D96D40">
        <w:t xml:space="preserve">(фестивалей, конкурсов) </w:t>
      </w:r>
      <w:r w:rsidRPr="00D96D40">
        <w:t>(далее – проекты) в части, не урегулированной Порядк</w:t>
      </w:r>
      <w:r w:rsidR="00794F93" w:rsidRPr="00D96D40">
        <w:t>ом</w:t>
      </w:r>
      <w:r w:rsidRPr="00D96D40">
        <w:t>;</w:t>
      </w:r>
    </w:p>
    <w:p w:rsidR="002F6329" w:rsidRPr="00D96D40" w:rsidRDefault="002F6329" w:rsidP="00BB2B30">
      <w:pPr>
        <w:ind w:firstLine="567"/>
        <w:jc w:val="both"/>
      </w:pPr>
      <w:r w:rsidRPr="00D96D40">
        <w:t xml:space="preserve">порядок расчета баллов в целях определения победителей конкурсного отбора </w:t>
      </w:r>
      <w:r w:rsidRPr="00D96D40">
        <w:br/>
        <w:t>(далее – баллы) в части, не урегулированной Порядк</w:t>
      </w:r>
      <w:r w:rsidR="00794F93" w:rsidRPr="00D96D40">
        <w:t>ом</w:t>
      </w:r>
      <w:r w:rsidRPr="00D96D40">
        <w:t>, минимальные и максимальные значения баллов, присваиваемых проектам, по каждому критерию определения победителей конкурсного отбора;</w:t>
      </w:r>
    </w:p>
    <w:p w:rsidR="002F6329" w:rsidRPr="00D96D40" w:rsidRDefault="002F6329" w:rsidP="00BB2B30">
      <w:pPr>
        <w:ind w:firstLine="567"/>
        <w:jc w:val="both"/>
      </w:pPr>
      <w:r w:rsidRPr="00D96D40">
        <w:t>перечень документов, подтверждающих использование субсидий в соответствии</w:t>
      </w:r>
      <w:r w:rsidRPr="00D96D40">
        <w:br/>
        <w:t xml:space="preserve">с Порядком; </w:t>
      </w:r>
    </w:p>
    <w:p w:rsidR="002F6329" w:rsidRPr="00D96D40" w:rsidRDefault="002F6329" w:rsidP="00BB2B30">
      <w:pPr>
        <w:ind w:firstLine="567"/>
        <w:jc w:val="both"/>
      </w:pPr>
      <w:r w:rsidRPr="00D96D40">
        <w:t>порядок и сроки возврата получателем субсидий в бюджет Санкт-Петербурга остатков субсидий в соответствии с Порядком, не использованных в отчетном финансовом году;</w:t>
      </w:r>
    </w:p>
    <w:p w:rsidR="00B45335" w:rsidRPr="00D96D40" w:rsidRDefault="00B45335" w:rsidP="00BB2B30">
      <w:pPr>
        <w:ind w:firstLine="567"/>
        <w:jc w:val="both"/>
      </w:pPr>
      <w:r w:rsidRPr="00D96D40">
        <w:t>порядок и сроки возврата получателем субсидий и (или) средств, полученных контрагентами на основании договоров, заключенных с получателями субсидий, в бюджет Санкт-Петербурга в случаях:</w:t>
      </w:r>
    </w:p>
    <w:p w:rsidR="00B45335" w:rsidRPr="00D96D40" w:rsidRDefault="00B45335" w:rsidP="00BB2B30">
      <w:pPr>
        <w:ind w:firstLine="567"/>
        <w:jc w:val="both"/>
      </w:pPr>
      <w:proofErr w:type="spellStart"/>
      <w:r w:rsidRPr="00D96D40">
        <w:t>непредоставления</w:t>
      </w:r>
      <w:proofErr w:type="spellEnd"/>
      <w:r w:rsidRPr="00D96D40">
        <w:t xml:space="preserve"> отчетности;</w:t>
      </w:r>
    </w:p>
    <w:p w:rsidR="00B45335" w:rsidRPr="00D96D40" w:rsidRDefault="00B45335" w:rsidP="00BB2B30">
      <w:pPr>
        <w:ind w:firstLine="567"/>
        <w:jc w:val="both"/>
      </w:pPr>
      <w:proofErr w:type="spellStart"/>
      <w:r w:rsidRPr="00D96D40">
        <w:t>недостижения</w:t>
      </w:r>
      <w:proofErr w:type="spellEnd"/>
      <w:r w:rsidRPr="00D96D40">
        <w:t xml:space="preserve"> результата и </w:t>
      </w:r>
      <w:r w:rsidR="009A69CB" w:rsidRPr="00D96D40">
        <w:t>характеристик</w:t>
      </w:r>
      <w:r w:rsidRPr="00D96D40">
        <w:t>;</w:t>
      </w:r>
    </w:p>
    <w:p w:rsidR="00B45335" w:rsidRPr="00D96D40" w:rsidRDefault="00B45335" w:rsidP="00BB2B30">
      <w:pPr>
        <w:ind w:firstLine="567"/>
        <w:jc w:val="both"/>
      </w:pPr>
      <w:r w:rsidRPr="00D96D40">
        <w:t xml:space="preserve">нарушения срока и (или) условий предоставления субсидий. </w:t>
      </w:r>
    </w:p>
    <w:p w:rsidR="002F6329" w:rsidRPr="00D96D40" w:rsidRDefault="002F6329" w:rsidP="00BB2B30">
      <w:pPr>
        <w:ind w:firstLine="567"/>
        <w:jc w:val="both"/>
      </w:pPr>
      <w:r w:rsidRPr="00D96D40">
        <w:t xml:space="preserve">порядок представления отчетности получателями субсидий о достижении </w:t>
      </w:r>
      <w:r w:rsidRPr="00D96D40">
        <w:br/>
        <w:t>значений результата предоставления субсидий (далее – результат) и</w:t>
      </w:r>
      <w:r w:rsidR="009A69CB" w:rsidRPr="00D96D40">
        <w:t xml:space="preserve"> характеристик</w:t>
      </w:r>
      <w:r w:rsidR="00C34CFC" w:rsidRPr="00D96D40">
        <w:t>,</w:t>
      </w:r>
      <w:r w:rsidRPr="00D96D40">
        <w:t xml:space="preserve"> </w:t>
      </w:r>
      <w:r w:rsidR="009A69CB" w:rsidRPr="00D96D40">
        <w:br/>
      </w:r>
      <w:r w:rsidRPr="00D96D40">
        <w:t>и об осуществлении расходов, источником финансового обеспечения которых являются субсидии (далее – отчетность), в части, не урегулированной Порядк</w:t>
      </w:r>
      <w:r w:rsidR="00794F93" w:rsidRPr="00D96D40">
        <w:t>ом</w:t>
      </w:r>
      <w:r w:rsidRPr="00D96D40">
        <w:t xml:space="preserve">; </w:t>
      </w:r>
    </w:p>
    <w:p w:rsidR="002F6329" w:rsidRPr="00D96D40" w:rsidRDefault="002F6329" w:rsidP="00BB2B30">
      <w:pPr>
        <w:ind w:firstLine="567"/>
        <w:jc w:val="both"/>
      </w:pPr>
      <w:r w:rsidRPr="00D96D40">
        <w:t xml:space="preserve">порядок и сроки проверки и утверждения Комитетом отчетности в части, </w:t>
      </w:r>
      <w:r w:rsidRPr="00D96D40">
        <w:br/>
        <w:t>не урегулированной Порядк</w:t>
      </w:r>
      <w:r w:rsidR="00794F93" w:rsidRPr="00D96D40">
        <w:t>ом</w:t>
      </w:r>
      <w:r w:rsidRPr="00D96D40">
        <w:t>;</w:t>
      </w:r>
    </w:p>
    <w:p w:rsidR="002F6329" w:rsidRPr="00D96D40" w:rsidRDefault="002F6329" w:rsidP="00BB2B30">
      <w:pPr>
        <w:ind w:firstLine="567"/>
        <w:jc w:val="both"/>
      </w:pPr>
      <w:r w:rsidRPr="00D96D40">
        <w:t>форму акта об исполнении обязательств по соглашению о предоставлении субсидий</w:t>
      </w:r>
      <w:r w:rsidRPr="00D96D40">
        <w:br/>
        <w:t>в соответствии с Порядк</w:t>
      </w:r>
      <w:r w:rsidR="00794F93" w:rsidRPr="00D96D40">
        <w:t>ом</w:t>
      </w:r>
      <w:r w:rsidRPr="00D96D40">
        <w:t>;</w:t>
      </w:r>
    </w:p>
    <w:p w:rsidR="002F6329" w:rsidRPr="00D96D40" w:rsidRDefault="002F6329" w:rsidP="00BB2B30">
      <w:pPr>
        <w:ind w:firstLine="567"/>
        <w:jc w:val="both"/>
      </w:pPr>
      <w:r w:rsidRPr="00D96D40">
        <w:t>срок проведения Комитетом проверок со</w:t>
      </w:r>
      <w:r w:rsidR="0027023B" w:rsidRPr="00D96D40">
        <w:t xml:space="preserve">блюдения получателями субсидий </w:t>
      </w:r>
      <w:r w:rsidRPr="00D96D40">
        <w:t>и (или) лицами, получающими средства на ос</w:t>
      </w:r>
      <w:r w:rsidR="0027023B" w:rsidRPr="00D96D40">
        <w:t xml:space="preserve">новании договоров, заключенных </w:t>
      </w:r>
      <w:r w:rsidRPr="00D96D40">
        <w:t xml:space="preserve">с получателем </w:t>
      </w:r>
      <w:r w:rsidRPr="00D96D40">
        <w:lastRenderedPageBreak/>
        <w:t>субсидий, порядка и условий предос</w:t>
      </w:r>
      <w:r w:rsidR="0027023B" w:rsidRPr="00D96D40">
        <w:t xml:space="preserve">тавления субсидий, в том числе </w:t>
      </w:r>
      <w:r w:rsidRPr="00D96D40">
        <w:t>в части достижения результата.</w:t>
      </w:r>
    </w:p>
    <w:p w:rsidR="009A69CB" w:rsidRPr="00D96D40" w:rsidRDefault="009A69CB" w:rsidP="00BB2B30">
      <w:pPr>
        <w:ind w:firstLine="567"/>
        <w:jc w:val="both"/>
      </w:pPr>
      <w:r w:rsidRPr="00D96D40">
        <w:t xml:space="preserve">порядок формирования и предоставления в Комитет ежемесячного отчета </w:t>
      </w:r>
      <w:r w:rsidRPr="00D96D40">
        <w:br/>
        <w:t xml:space="preserve">о достижении </w:t>
      </w:r>
      <w:r w:rsidR="00057CD0" w:rsidRPr="00D96D40">
        <w:t xml:space="preserve">получателем субсидий </w:t>
      </w:r>
      <w:r w:rsidRPr="00D96D40">
        <w:t>значений результата предоставления субсидий в целях осуществления мониторинга достижения результата</w:t>
      </w:r>
      <w:r w:rsidR="00057CD0" w:rsidRPr="00D96D40">
        <w:t xml:space="preserve"> предоставления субсидий</w:t>
      </w:r>
      <w:r w:rsidRPr="00D96D40">
        <w:t xml:space="preserve"> и событий, отражающих факт завершения соответствующего мероприятия по получению результата</w:t>
      </w:r>
      <w:r w:rsidR="00C05617" w:rsidRPr="00D96D40">
        <w:t xml:space="preserve"> предоставления субсидий</w:t>
      </w:r>
      <w:r w:rsidRPr="00D96D40">
        <w:t xml:space="preserve"> (контрольная точка). </w:t>
      </w:r>
    </w:p>
    <w:p w:rsidR="008E32F6" w:rsidRPr="00D96D40" w:rsidRDefault="008E32F6" w:rsidP="00BB2B30">
      <w:pPr>
        <w:ind w:firstLine="567"/>
        <w:jc w:val="both"/>
      </w:pPr>
      <w:r w:rsidRPr="00D96D40">
        <w:t>3. Установить, что Комитет в установленные им порядок и срок проводит оценку результатов предоставления субсидий в соответствии с настоящим постановлением.</w:t>
      </w:r>
    </w:p>
    <w:p w:rsidR="002F6329" w:rsidRPr="00D96D40" w:rsidRDefault="002F6329" w:rsidP="00BB2B30">
      <w:pPr>
        <w:tabs>
          <w:tab w:val="left" w:pos="851"/>
          <w:tab w:val="left" w:pos="993"/>
        </w:tabs>
        <w:ind w:firstLine="567"/>
        <w:jc w:val="both"/>
      </w:pPr>
      <w:r w:rsidRPr="00D96D40">
        <w:t xml:space="preserve">4.  Контроль за выполнением постановления возложить на вице-губернатора </w:t>
      </w:r>
      <w:r w:rsidRPr="00D96D40">
        <w:br/>
        <w:t xml:space="preserve">Санкт-Петербурга </w:t>
      </w:r>
      <w:r w:rsidR="009B7230" w:rsidRPr="00D96D40">
        <w:t>Пиотровского Б.М.</w:t>
      </w:r>
    </w:p>
    <w:p w:rsidR="002F6329" w:rsidRPr="00D96D40" w:rsidRDefault="002F6329" w:rsidP="00BB2B30">
      <w:pPr>
        <w:ind w:firstLine="567"/>
        <w:jc w:val="both"/>
      </w:pPr>
    </w:p>
    <w:p w:rsidR="002F6329" w:rsidRPr="00D96D40" w:rsidRDefault="002F6329" w:rsidP="00BB2B30">
      <w:pPr>
        <w:ind w:firstLine="567"/>
        <w:rPr>
          <w:b/>
        </w:rPr>
      </w:pPr>
    </w:p>
    <w:p w:rsidR="009B7230" w:rsidRPr="00D96D40" w:rsidRDefault="009B7230" w:rsidP="00BB2B30">
      <w:pPr>
        <w:ind w:firstLine="567"/>
        <w:rPr>
          <w:b/>
        </w:rPr>
      </w:pPr>
    </w:p>
    <w:p w:rsidR="002F6329" w:rsidRPr="00D96D40" w:rsidRDefault="002F6329" w:rsidP="00BB2B30">
      <w:pPr>
        <w:ind w:firstLine="426"/>
        <w:jc w:val="both"/>
        <w:rPr>
          <w:b/>
        </w:rPr>
      </w:pPr>
      <w:r w:rsidRPr="00D96D40">
        <w:rPr>
          <w:b/>
        </w:rPr>
        <w:t>Губернатор</w:t>
      </w:r>
    </w:p>
    <w:p w:rsidR="00E26F20" w:rsidRPr="00BB2B30" w:rsidRDefault="002F6329" w:rsidP="00BB2B30">
      <w:pPr>
        <w:jc w:val="both"/>
      </w:pPr>
      <w:r w:rsidRPr="00D96D40">
        <w:rPr>
          <w:b/>
        </w:rPr>
        <w:t xml:space="preserve">Санкт-Петербурга                                                                                                     </w:t>
      </w:r>
      <w:proofErr w:type="spellStart"/>
      <w:r w:rsidRPr="00D96D40">
        <w:rPr>
          <w:b/>
        </w:rPr>
        <w:t>А.Д.Беглов</w:t>
      </w:r>
      <w:bookmarkStart w:id="0" w:name="_GoBack"/>
      <w:bookmarkEnd w:id="0"/>
      <w:proofErr w:type="spellEnd"/>
    </w:p>
    <w:sectPr w:rsidR="00E26F20" w:rsidRPr="00BB2B30" w:rsidSect="00794F93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2B9" w:rsidRDefault="00E012B9">
      <w:r>
        <w:separator/>
      </w:r>
    </w:p>
  </w:endnote>
  <w:endnote w:type="continuationSeparator" w:id="0">
    <w:p w:rsidR="00E012B9" w:rsidRDefault="00E0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2B9" w:rsidRDefault="00E012B9">
      <w:r>
        <w:separator/>
      </w:r>
    </w:p>
  </w:footnote>
  <w:footnote w:type="continuationSeparator" w:id="0">
    <w:p w:rsidR="00E012B9" w:rsidRDefault="00E01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AEA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d0ce2ab-80b3-4c58-a2dc-c8a338d292e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DD3D24"/>
    <w:rsid w:val="00057CD0"/>
    <w:rsid w:val="0007267C"/>
    <w:rsid w:val="00101912"/>
    <w:rsid w:val="00147CBB"/>
    <w:rsid w:val="001F79BD"/>
    <w:rsid w:val="00254F0F"/>
    <w:rsid w:val="0027023B"/>
    <w:rsid w:val="002F6329"/>
    <w:rsid w:val="002F7DAE"/>
    <w:rsid w:val="00354BC6"/>
    <w:rsid w:val="003E68BF"/>
    <w:rsid w:val="0044646F"/>
    <w:rsid w:val="004B379B"/>
    <w:rsid w:val="005712D2"/>
    <w:rsid w:val="005A29B7"/>
    <w:rsid w:val="0066275D"/>
    <w:rsid w:val="006A01F4"/>
    <w:rsid w:val="006C2535"/>
    <w:rsid w:val="00713A3D"/>
    <w:rsid w:val="00794F93"/>
    <w:rsid w:val="007F6A48"/>
    <w:rsid w:val="008944EA"/>
    <w:rsid w:val="008D3519"/>
    <w:rsid w:val="008E32F6"/>
    <w:rsid w:val="0093455E"/>
    <w:rsid w:val="009A4AF3"/>
    <w:rsid w:val="009A69CB"/>
    <w:rsid w:val="009B7230"/>
    <w:rsid w:val="009C1705"/>
    <w:rsid w:val="00A022B1"/>
    <w:rsid w:val="00A36DDF"/>
    <w:rsid w:val="00A61B42"/>
    <w:rsid w:val="00B15DCC"/>
    <w:rsid w:val="00B45335"/>
    <w:rsid w:val="00BB2B30"/>
    <w:rsid w:val="00C05617"/>
    <w:rsid w:val="00C34CFC"/>
    <w:rsid w:val="00C453F3"/>
    <w:rsid w:val="00CB7E12"/>
    <w:rsid w:val="00D96D40"/>
    <w:rsid w:val="00DD3D24"/>
    <w:rsid w:val="00DE6C01"/>
    <w:rsid w:val="00E012B9"/>
    <w:rsid w:val="00E26F20"/>
    <w:rsid w:val="00F03045"/>
    <w:rsid w:val="00F4744D"/>
    <w:rsid w:val="00F869EE"/>
    <w:rsid w:val="00FB5AEA"/>
    <w:rsid w:val="00FC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DCF3BD-8B24-402C-8D58-911EEEFC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character" w:styleId="a6">
    <w:name w:val="Hyperlink"/>
    <w:basedOn w:val="a0"/>
    <w:uiPriority w:val="99"/>
    <w:unhideWhenUsed/>
    <w:rsid w:val="004B379B"/>
    <w:rPr>
      <w:color w:val="0563C1" w:themeColor="hyperlink"/>
      <w:u w:val="single"/>
    </w:rPr>
  </w:style>
  <w:style w:type="paragraph" w:styleId="a7">
    <w:name w:val="Balloon Text"/>
    <w:basedOn w:val="a"/>
    <w:link w:val="a8"/>
    <w:rsid w:val="00FC73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C7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39148&amp;dst=100021&amp;field=134&amp;date=11.02.202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a1afd5e-fc4b-45b8-bde8-15d8bf87b39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fa1afd5e-fc4b-45b8-bde8-15d8bf87b394.dot</Template>
  <TotalTime>1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cp:lastModifiedBy>Александра Ефимова</cp:lastModifiedBy>
  <cp:revision>2</cp:revision>
  <cp:lastPrinted>2023-01-10T12:43:00Z</cp:lastPrinted>
  <dcterms:created xsi:type="dcterms:W3CDTF">2023-01-18T09:23:00Z</dcterms:created>
  <dcterms:modified xsi:type="dcterms:W3CDTF">2023-01-18T09:23:00Z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fd0ce2ab-80b3-4c58-a2dc-c8a338d292e4</vt:lpwstr>
  </property>
</Properties>
</file>