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21846" w:rsidRPr="006433D1" w:rsidTr="00880F31">
        <w:trPr>
          <w:trHeight w:val="963"/>
        </w:trPr>
        <w:tc>
          <w:tcPr>
            <w:tcW w:w="9720" w:type="dxa"/>
          </w:tcPr>
          <w:p w:rsidR="00E21846" w:rsidRDefault="00C93041" w:rsidP="00C93041">
            <w:pPr>
              <w:pStyle w:val="5"/>
              <w:spacing w:before="0" w:after="0"/>
              <w:jc w:val="center"/>
            </w:pPr>
            <w:r w:rsidRPr="0097469A">
              <w:rPr>
                <w:b w:val="0"/>
                <w:noProof/>
                <w:color w:val="000000"/>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6433D1" w:rsidTr="00880F31">
        <w:trPr>
          <w:trHeight w:val="1931"/>
        </w:trPr>
        <w:tc>
          <w:tcPr>
            <w:tcW w:w="9720" w:type="dxa"/>
          </w:tcPr>
          <w:p w:rsidR="00E21846" w:rsidRDefault="00E21846" w:rsidP="00826271">
            <w:pPr>
              <w:pStyle w:val="aeaie"/>
              <w:ind w:left="35"/>
              <w:rPr>
                <w:b w:val="0"/>
                <w:bCs w:val="0"/>
                <w:spacing w:val="-20"/>
                <w:sz w:val="16"/>
                <w:szCs w:val="16"/>
              </w:rPr>
            </w:pPr>
            <w:r>
              <w:rPr>
                <w:b w:val="0"/>
                <w:bCs w:val="0"/>
                <w:spacing w:val="-20"/>
                <w:sz w:val="24"/>
                <w:szCs w:val="24"/>
              </w:rPr>
              <w:t xml:space="preserve">ПРАВИТЕЛЬСТВО </w:t>
            </w:r>
            <w:r w:rsidRPr="00845D88">
              <w:rPr>
                <w:b w:val="0"/>
                <w:bCs w:val="0"/>
                <w:spacing w:val="-20"/>
                <w:sz w:val="24"/>
                <w:szCs w:val="24"/>
              </w:rPr>
              <w:t xml:space="preserve"> </w:t>
            </w:r>
            <w:r>
              <w:rPr>
                <w:b w:val="0"/>
                <w:bCs w:val="0"/>
                <w:spacing w:val="-20"/>
                <w:sz w:val="24"/>
                <w:szCs w:val="24"/>
              </w:rPr>
              <w:t>САНКТ-ПЕТЕРБУРГА</w:t>
            </w:r>
          </w:p>
          <w:p w:rsidR="00E21846" w:rsidRDefault="00E21846" w:rsidP="00826271">
            <w:pPr>
              <w:pStyle w:val="aeaie"/>
              <w:ind w:left="35"/>
              <w:rPr>
                <w:b w:val="0"/>
                <w:bCs w:val="0"/>
                <w:spacing w:val="-20"/>
                <w:sz w:val="12"/>
                <w:szCs w:val="12"/>
              </w:rPr>
            </w:pPr>
          </w:p>
          <w:p w:rsidR="00E21846" w:rsidRDefault="00E21846" w:rsidP="00826271">
            <w:pPr>
              <w:pStyle w:val="aeaie"/>
              <w:ind w:left="35"/>
              <w:rPr>
                <w:b w:val="0"/>
                <w:bCs w:val="0"/>
                <w:spacing w:val="-20"/>
                <w:sz w:val="12"/>
                <w:szCs w:val="12"/>
              </w:rPr>
            </w:pPr>
          </w:p>
          <w:p w:rsidR="00E21846" w:rsidRPr="00176A6D" w:rsidRDefault="00E21846" w:rsidP="00826271">
            <w:pPr>
              <w:pStyle w:val="aeaie"/>
              <w:spacing w:before="0"/>
              <w:ind w:left="35"/>
              <w:rPr>
                <w:spacing w:val="-20"/>
                <w:sz w:val="28"/>
                <w:szCs w:val="28"/>
              </w:rPr>
            </w:pPr>
            <w:r w:rsidRPr="00176A6D">
              <w:rPr>
                <w:spacing w:val="-20"/>
                <w:sz w:val="28"/>
                <w:szCs w:val="28"/>
              </w:rPr>
              <w:t>КОМИТЕТ ПО ТРУДУ И ЗАНЯТОСТИ НАСЕЛЕНИЯ</w:t>
            </w:r>
          </w:p>
          <w:p w:rsidR="00E21846" w:rsidRDefault="00E21846" w:rsidP="00826271">
            <w:pPr>
              <w:pStyle w:val="aeaie"/>
              <w:spacing w:before="0"/>
              <w:ind w:left="35"/>
              <w:rPr>
                <w:spacing w:val="-20"/>
                <w:sz w:val="28"/>
                <w:szCs w:val="28"/>
              </w:rPr>
            </w:pPr>
            <w:r w:rsidRPr="00176A6D">
              <w:rPr>
                <w:spacing w:val="-20"/>
                <w:sz w:val="28"/>
                <w:szCs w:val="28"/>
              </w:rPr>
              <w:t>САНКТ-ПЕТЕРБУРГА</w:t>
            </w:r>
          </w:p>
          <w:p w:rsidR="00E21846" w:rsidRPr="00176A6D" w:rsidRDefault="00E21846" w:rsidP="00826271">
            <w:pPr>
              <w:pStyle w:val="aeaie"/>
              <w:spacing w:before="0"/>
              <w:ind w:left="35"/>
              <w:rPr>
                <w:spacing w:val="-20"/>
                <w:sz w:val="12"/>
                <w:szCs w:val="12"/>
              </w:rPr>
            </w:pPr>
          </w:p>
          <w:p w:rsidR="00E21846" w:rsidRPr="006433D1" w:rsidRDefault="00E21846" w:rsidP="00826271">
            <w:pPr>
              <w:pStyle w:val="aeaie"/>
              <w:spacing w:before="0"/>
              <w:ind w:left="35"/>
              <w:rPr>
                <w:b w:val="0"/>
                <w:spacing w:val="-20"/>
                <w:sz w:val="4"/>
                <w:szCs w:val="4"/>
              </w:rPr>
            </w:pPr>
          </w:p>
          <w:p w:rsidR="00E21846" w:rsidRPr="00176A6D" w:rsidRDefault="00E21846" w:rsidP="00826271">
            <w:pPr>
              <w:pStyle w:val="aeaie"/>
              <w:spacing w:before="0"/>
              <w:ind w:left="35"/>
              <w:rPr>
                <w:sz w:val="30"/>
                <w:szCs w:val="30"/>
              </w:rPr>
            </w:pPr>
            <w:r w:rsidRPr="00176A6D">
              <w:rPr>
                <w:spacing w:val="-20"/>
                <w:sz w:val="30"/>
                <w:szCs w:val="30"/>
              </w:rPr>
              <w:t>Р  А  С  П  О  Р  Я</w:t>
            </w:r>
            <w:r w:rsidR="009C1ADA">
              <w:rPr>
                <w:spacing w:val="-20"/>
                <w:sz w:val="30"/>
                <w:szCs w:val="30"/>
              </w:rPr>
              <w:t xml:space="preserve"> </w:t>
            </w:r>
            <w:r w:rsidRPr="00176A6D">
              <w:rPr>
                <w:spacing w:val="-20"/>
                <w:sz w:val="30"/>
                <w:szCs w:val="30"/>
              </w:rPr>
              <w:t xml:space="preserve"> Ж  Е  Н  И  Е</w:t>
            </w:r>
          </w:p>
          <w:p w:rsidR="00E21846" w:rsidRDefault="00E21846" w:rsidP="00826271">
            <w:pPr>
              <w:pStyle w:val="aeaie2"/>
              <w:ind w:left="35"/>
              <w:rPr>
                <w:sz w:val="24"/>
                <w:szCs w:val="24"/>
              </w:rPr>
            </w:pPr>
          </w:p>
          <w:p w:rsidR="00E21846" w:rsidRPr="00845D88" w:rsidRDefault="00E21846" w:rsidP="00826271">
            <w:pPr>
              <w:pStyle w:val="aeaie2"/>
              <w:ind w:left="35"/>
              <w:jc w:val="right"/>
              <w:rPr>
                <w:sz w:val="16"/>
                <w:szCs w:val="16"/>
              </w:rPr>
            </w:pPr>
            <w:r w:rsidRPr="00845D88">
              <w:rPr>
                <w:sz w:val="16"/>
                <w:szCs w:val="16"/>
              </w:rPr>
              <w:t>О</w:t>
            </w:r>
            <w:r>
              <w:rPr>
                <w:sz w:val="16"/>
                <w:szCs w:val="16"/>
              </w:rPr>
              <w:t xml:space="preserve"> </w:t>
            </w:r>
            <w:r w:rsidRPr="00845D88">
              <w:rPr>
                <w:sz w:val="16"/>
                <w:szCs w:val="16"/>
              </w:rPr>
              <w:t>К</w:t>
            </w:r>
            <w:r>
              <w:rPr>
                <w:sz w:val="16"/>
                <w:szCs w:val="16"/>
              </w:rPr>
              <w:t xml:space="preserve"> </w:t>
            </w:r>
            <w:r w:rsidRPr="00845D88">
              <w:rPr>
                <w:sz w:val="16"/>
                <w:szCs w:val="16"/>
              </w:rPr>
              <w:t>У</w:t>
            </w:r>
            <w:r>
              <w:rPr>
                <w:sz w:val="16"/>
                <w:szCs w:val="16"/>
              </w:rPr>
              <w:t xml:space="preserve"> </w:t>
            </w:r>
            <w:r w:rsidRPr="00845D88">
              <w:rPr>
                <w:sz w:val="16"/>
                <w:szCs w:val="16"/>
              </w:rPr>
              <w:t>Д</w:t>
            </w:r>
          </w:p>
        </w:tc>
      </w:tr>
    </w:tbl>
    <w:p w:rsidR="00E21846" w:rsidRDefault="00880F31" w:rsidP="00E21846">
      <w:pPr>
        <w:pStyle w:val="aeoaeno12"/>
        <w:spacing w:line="240" w:lineRule="auto"/>
        <w:ind w:firstLine="0"/>
        <w:rPr>
          <w:lang w:val="en-US"/>
        </w:rPr>
      </w:pPr>
      <w:r>
        <w:rPr>
          <w:noProof/>
        </w:rPr>
        <w:drawing>
          <wp:anchor distT="0" distB="0" distL="114300" distR="114300" simplePos="0" relativeHeight="251661312" behindDoc="0" locked="0" layoutInCell="1" allowOverlap="1" wp14:anchorId="6CD148DD" wp14:editId="33E54883">
            <wp:simplePos x="0" y="0"/>
            <wp:positionH relativeFrom="column">
              <wp:posOffset>1447800</wp:posOffset>
            </wp:positionH>
            <wp:positionV relativeFrom="paragraph">
              <wp:posOffset>8890</wp:posOffset>
            </wp:positionV>
            <wp:extent cx="3343910" cy="283845"/>
            <wp:effectExtent l="0" t="0" r="8890" b="1905"/>
            <wp:wrapNone/>
            <wp:docPr id="5" name="Рисунок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343910" cy="283845"/>
                    </a:xfrm>
                    <a:prstGeom prst="rect">
                      <a:avLst/>
                    </a:prstGeom>
                  </pic:spPr>
                </pic:pic>
              </a:graphicData>
            </a:graphic>
            <wp14:sizeRelH relativeFrom="margin">
              <wp14:pctWidth>0</wp14:pctWidth>
            </wp14:sizeRelH>
            <wp14:sizeRelV relativeFrom="margin">
              <wp14:pctHeight>0</wp14:pctHeight>
            </wp14:sizeRelV>
          </wp:anchor>
        </w:drawing>
      </w:r>
    </w:p>
    <w:p w:rsidR="00E21846" w:rsidRDefault="00E21846" w:rsidP="00E21846">
      <w:pPr>
        <w:pStyle w:val="aeoaeno12"/>
        <w:spacing w:line="240" w:lineRule="auto"/>
        <w:ind w:firstLine="0"/>
      </w:pPr>
    </w:p>
    <w:p w:rsidR="00E21846" w:rsidRDefault="00E21846" w:rsidP="00E21846">
      <w:pPr>
        <w:pStyle w:val="aeoaeno12"/>
        <w:spacing w:line="240" w:lineRule="auto"/>
        <w:ind w:firstLine="0"/>
      </w:pPr>
    </w:p>
    <w:p w:rsidR="00F3657B" w:rsidRDefault="00F3657B" w:rsidP="00E21846">
      <w:pPr>
        <w:pStyle w:val="aeoaeno12"/>
        <w:spacing w:line="240" w:lineRule="auto"/>
        <w:ind w:firstLine="0"/>
        <w:rPr>
          <w:b/>
        </w:rPr>
      </w:pPr>
      <w:r w:rsidRPr="00F3657B">
        <w:rPr>
          <w:b/>
        </w:rPr>
        <w:t>О реализации постановления</w:t>
      </w:r>
    </w:p>
    <w:p w:rsidR="00F3657B" w:rsidRDefault="00F3657B" w:rsidP="00E21846">
      <w:pPr>
        <w:pStyle w:val="aeoaeno12"/>
        <w:spacing w:line="240" w:lineRule="auto"/>
        <w:ind w:firstLine="0"/>
        <w:rPr>
          <w:b/>
        </w:rPr>
      </w:pPr>
      <w:r w:rsidRPr="00F3657B">
        <w:rPr>
          <w:b/>
        </w:rPr>
        <w:t>Правительства Санкт-Петербурга</w:t>
      </w:r>
    </w:p>
    <w:p w:rsidR="00F3657B" w:rsidRDefault="00F3657B" w:rsidP="00E21846">
      <w:pPr>
        <w:pStyle w:val="aeoaeno12"/>
        <w:spacing w:line="240" w:lineRule="auto"/>
        <w:ind w:firstLine="0"/>
        <w:rPr>
          <w:b/>
        </w:rPr>
      </w:pPr>
      <w:r>
        <w:rPr>
          <w:b/>
        </w:rPr>
        <w:t>«</w:t>
      </w:r>
      <w:r w:rsidRPr="00F3657B">
        <w:rPr>
          <w:b/>
        </w:rPr>
        <w:t>Об утверждении Порядка предоставления</w:t>
      </w:r>
    </w:p>
    <w:p w:rsidR="00F3657B" w:rsidRDefault="00F3657B" w:rsidP="00E21846">
      <w:pPr>
        <w:pStyle w:val="aeoaeno12"/>
        <w:spacing w:line="240" w:lineRule="auto"/>
        <w:ind w:firstLine="0"/>
        <w:rPr>
          <w:b/>
        </w:rPr>
      </w:pPr>
      <w:r w:rsidRPr="00F3657B">
        <w:rPr>
          <w:b/>
        </w:rPr>
        <w:t>в 202</w:t>
      </w:r>
      <w:r w:rsidR="00AD6AFE">
        <w:rPr>
          <w:b/>
        </w:rPr>
        <w:t>3</w:t>
      </w:r>
      <w:r w:rsidRPr="00F3657B">
        <w:rPr>
          <w:b/>
        </w:rPr>
        <w:t xml:space="preserve"> году субсидии социально ориентированной</w:t>
      </w:r>
    </w:p>
    <w:p w:rsidR="00F3657B" w:rsidRDefault="00F3657B" w:rsidP="00E21846">
      <w:pPr>
        <w:pStyle w:val="aeoaeno12"/>
        <w:spacing w:line="240" w:lineRule="auto"/>
        <w:ind w:firstLine="0"/>
        <w:rPr>
          <w:b/>
        </w:rPr>
      </w:pPr>
      <w:r w:rsidRPr="00F3657B">
        <w:rPr>
          <w:b/>
        </w:rPr>
        <w:t>некоммерческой организации на проведение</w:t>
      </w:r>
    </w:p>
    <w:p w:rsidR="00F3657B" w:rsidRDefault="00F3657B" w:rsidP="00E21846">
      <w:pPr>
        <w:pStyle w:val="aeoaeno12"/>
        <w:spacing w:line="240" w:lineRule="auto"/>
        <w:ind w:firstLine="0"/>
        <w:rPr>
          <w:b/>
        </w:rPr>
      </w:pPr>
      <w:r w:rsidRPr="00F3657B">
        <w:rPr>
          <w:b/>
        </w:rPr>
        <w:t>Санкт-Петербургского Международного</w:t>
      </w:r>
    </w:p>
    <w:p w:rsidR="00E21846" w:rsidRPr="00F3657B" w:rsidRDefault="00F3657B" w:rsidP="00E21846">
      <w:pPr>
        <w:pStyle w:val="aeoaeno12"/>
        <w:spacing w:line="240" w:lineRule="auto"/>
        <w:ind w:firstLine="0"/>
        <w:rPr>
          <w:b/>
        </w:rPr>
      </w:pPr>
      <w:r w:rsidRPr="00F3657B">
        <w:rPr>
          <w:b/>
        </w:rPr>
        <w:t>форума труда</w:t>
      </w:r>
      <w:r>
        <w:rPr>
          <w:b/>
        </w:rPr>
        <w:t>»</w:t>
      </w:r>
    </w:p>
    <w:p w:rsidR="00E21846" w:rsidRDefault="00E21846" w:rsidP="00E21846">
      <w:pPr>
        <w:pStyle w:val="ab"/>
        <w:ind w:firstLine="708"/>
        <w:jc w:val="both"/>
        <w:rPr>
          <w:rFonts w:ascii="Times New Roman" w:hAnsi="Times New Roman" w:cs="Times New Roman"/>
          <w:bCs/>
          <w:sz w:val="28"/>
          <w:szCs w:val="28"/>
        </w:rPr>
      </w:pPr>
    </w:p>
    <w:p w:rsidR="00F3657B" w:rsidRDefault="00F3657B" w:rsidP="00F3657B">
      <w:pPr>
        <w:pStyle w:val="ConsPlusNormal"/>
        <w:ind w:firstLine="540"/>
        <w:jc w:val="both"/>
      </w:pPr>
      <w:r>
        <w:t xml:space="preserve">В целях реализации </w:t>
      </w:r>
      <w:hyperlink r:id="rId11" w:history="1">
        <w:r w:rsidRPr="00F3657B">
          <w:t>постановления</w:t>
        </w:r>
      </w:hyperlink>
      <w:r>
        <w:t xml:space="preserve"> Правительства Санкт-Петербурга </w:t>
      </w:r>
      <w:r>
        <w:br/>
        <w:t>«Об утверждении Порядка предоставления в 202</w:t>
      </w:r>
      <w:r w:rsidR="00AD6AFE">
        <w:t>3</w:t>
      </w:r>
      <w:r>
        <w:t xml:space="preserve"> году субсидии социально ориентированной некоммерческой организации на проведение Санкт-Петербургского Международного форума труда» (далее - постановление):</w:t>
      </w:r>
    </w:p>
    <w:p w:rsidR="00F3657B" w:rsidRDefault="00F3657B" w:rsidP="00F3657B">
      <w:pPr>
        <w:pStyle w:val="ConsPlusNormal"/>
        <w:spacing w:before="240"/>
        <w:ind w:firstLine="540"/>
        <w:jc w:val="both"/>
      </w:pPr>
      <w:r>
        <w:t xml:space="preserve">1. Утвердить форму </w:t>
      </w:r>
      <w:hyperlink w:anchor="Par46" w:tooltip="ЗАЯВЛЕНИЕ" w:history="1">
        <w:r w:rsidRPr="00F3657B">
          <w:t>заявления</w:t>
        </w:r>
      </w:hyperlink>
      <w:r>
        <w:t xml:space="preserve"> на участие в конкурсном отборе, проводимом в форме конкурса на предоставление субсидии на проведение Санкт-Петербургского Международного форума труда, согласно приложению 1.</w:t>
      </w:r>
    </w:p>
    <w:p w:rsidR="00F3657B" w:rsidRDefault="00F3657B" w:rsidP="00F3657B">
      <w:pPr>
        <w:pStyle w:val="ConsPlusNormal"/>
        <w:spacing w:before="240"/>
        <w:ind w:firstLine="540"/>
        <w:jc w:val="both"/>
      </w:pPr>
      <w:r>
        <w:t xml:space="preserve">2. Утвердить </w:t>
      </w:r>
      <w:hyperlink w:anchor="Par103" w:tooltip="ПОРЯДОК" w:history="1">
        <w:r w:rsidRPr="00F3657B">
          <w:t>Порядок</w:t>
        </w:r>
      </w:hyperlink>
      <w:r>
        <w:t xml:space="preserve"> проведения конкурсного отбора, проводимого в форме конкурса на предоставлении субсидии на финансовое обеспечение расходов на проведение Санкт-Петербургского Международного форума труда, и порядок принятия Комитетом </w:t>
      </w:r>
      <w:r>
        <w:br/>
        <w:t>по труду и занятости населения Санкт-Петербурга решения о предоставлении субсидии согласно приложению 2.</w:t>
      </w:r>
    </w:p>
    <w:p w:rsidR="00F3657B" w:rsidRDefault="00F3657B" w:rsidP="00F3657B">
      <w:pPr>
        <w:pStyle w:val="ConsPlusNormal"/>
        <w:spacing w:before="240"/>
        <w:ind w:firstLine="540"/>
        <w:jc w:val="both"/>
      </w:pPr>
      <w:bookmarkStart w:id="0" w:name="Par17"/>
      <w:bookmarkEnd w:id="0"/>
      <w:r>
        <w:t>3. Начальнику отдела развития человеческого капитала разместить на официальном сайте Комитета по труду и занятости населения Санкт-Петербурга в сети «Интернет» (http://rspb.ru/) объявление о проведении отбора социально ориентированной некоммерческой организации на право получения субсидии в целях финансового обеспечения затрат, возникших в 202</w:t>
      </w:r>
      <w:r w:rsidR="00AD6AFE">
        <w:t>3</w:t>
      </w:r>
      <w:r>
        <w:t xml:space="preserve"> году в связи с проведением Санкт-Петербургского Международного форума труда.</w:t>
      </w:r>
    </w:p>
    <w:p w:rsidR="00F3657B" w:rsidRDefault="00F3657B" w:rsidP="00F3657B">
      <w:pPr>
        <w:pStyle w:val="ConsPlusNormal"/>
        <w:spacing w:before="240"/>
        <w:ind w:firstLine="540"/>
        <w:jc w:val="both"/>
      </w:pPr>
      <w:r w:rsidRPr="00DE7418">
        <w:t xml:space="preserve">4. Распоряжение вступает в силу после вступления в силу постановления, </w:t>
      </w:r>
      <w:r w:rsidR="009F5E86" w:rsidRPr="00DE7418">
        <w:br/>
      </w:r>
      <w:r w:rsidRPr="00DE7418">
        <w:t xml:space="preserve">за исключением </w:t>
      </w:r>
      <w:hyperlink w:anchor="Par17" w:tooltip="3. Начальнику отдела развития человеческого капитала разместить на официальном сайте Комитета по труду и занятости населения Санкт-Петербурга в сети &quot;Интернет&quot; (http://rspb.ru/) объявление о проведении отбора социально ориентированной некоммерческой организаци" w:history="1">
        <w:r w:rsidRPr="00DE7418">
          <w:t>пункта 3</w:t>
        </w:r>
      </w:hyperlink>
      <w:r w:rsidRPr="00DE7418">
        <w:t xml:space="preserve"> настоящего распоряжения.</w:t>
      </w:r>
    </w:p>
    <w:p w:rsidR="00F3657B" w:rsidRDefault="00F3657B" w:rsidP="00F3657B">
      <w:pPr>
        <w:pStyle w:val="ConsPlusNormal"/>
        <w:spacing w:before="240"/>
        <w:ind w:firstLine="540"/>
        <w:jc w:val="both"/>
      </w:pPr>
      <w:r>
        <w:t xml:space="preserve">5. Контроль за выполнением распоряжения </w:t>
      </w:r>
      <w:r w:rsidR="00AD6AFE">
        <w:t>оставляю за собой.</w:t>
      </w:r>
    </w:p>
    <w:p w:rsidR="00A11E8E" w:rsidRDefault="00A11E8E" w:rsidP="00E21846">
      <w:pPr>
        <w:pStyle w:val="ab"/>
        <w:ind w:firstLine="708"/>
        <w:jc w:val="both"/>
        <w:rPr>
          <w:rFonts w:ascii="Times New Roman" w:hAnsi="Times New Roman" w:cs="Times New Roman"/>
          <w:bCs/>
          <w:sz w:val="28"/>
          <w:szCs w:val="28"/>
        </w:rPr>
      </w:pPr>
    </w:p>
    <w:p w:rsidR="00A11E8E" w:rsidRDefault="00A11E8E" w:rsidP="00E21846">
      <w:pPr>
        <w:pStyle w:val="ab"/>
        <w:ind w:firstLine="708"/>
        <w:jc w:val="both"/>
        <w:rPr>
          <w:rFonts w:ascii="Times New Roman" w:hAnsi="Times New Roman" w:cs="Times New Roman"/>
          <w:bCs/>
          <w:sz w:val="28"/>
          <w:szCs w:val="28"/>
        </w:rPr>
      </w:pPr>
    </w:p>
    <w:p w:rsidR="00E21846" w:rsidRPr="00117AFA" w:rsidRDefault="00E21846" w:rsidP="00E21846">
      <w:pPr>
        <w:pStyle w:val="ab"/>
        <w:ind w:firstLine="708"/>
        <w:jc w:val="both"/>
        <w:rPr>
          <w:rFonts w:ascii="Times New Roman" w:hAnsi="Times New Roman" w:cs="Times New Roman"/>
          <w:bCs/>
          <w:sz w:val="28"/>
          <w:szCs w:val="28"/>
        </w:rPr>
      </w:pPr>
    </w:p>
    <w:p w:rsidR="00E21846" w:rsidRPr="00117AFA" w:rsidRDefault="00E21846" w:rsidP="00E21846">
      <w:pPr>
        <w:jc w:val="both"/>
        <w:rPr>
          <w:sz w:val="28"/>
          <w:szCs w:val="28"/>
        </w:rPr>
      </w:pPr>
    </w:p>
    <w:p w:rsidR="00F3657B" w:rsidRDefault="00E21846" w:rsidP="00E21846">
      <w:pPr>
        <w:jc w:val="both"/>
        <w:rPr>
          <w:b/>
          <w:sz w:val="28"/>
          <w:szCs w:val="28"/>
        </w:rPr>
        <w:sectPr w:rsidR="00F3657B" w:rsidSect="00564133">
          <w:type w:val="continuous"/>
          <w:pgSz w:w="11906" w:h="16838"/>
          <w:pgMar w:top="232" w:right="851" w:bottom="1134" w:left="1701" w:header="0" w:footer="709" w:gutter="0"/>
          <w:cols w:space="708"/>
          <w:docGrid w:linePitch="360"/>
        </w:sectPr>
      </w:pPr>
      <w:r w:rsidRPr="00117AFA">
        <w:rPr>
          <w:b/>
          <w:sz w:val="28"/>
          <w:szCs w:val="28"/>
        </w:rPr>
        <w:t>Председатель Комитета</w:t>
      </w:r>
      <w:r w:rsidRPr="00117AFA">
        <w:rPr>
          <w:b/>
          <w:sz w:val="28"/>
          <w:szCs w:val="28"/>
        </w:rPr>
        <w:tab/>
      </w:r>
      <w:r w:rsidRPr="00117AFA">
        <w:rPr>
          <w:b/>
          <w:sz w:val="28"/>
          <w:szCs w:val="28"/>
        </w:rPr>
        <w:tab/>
      </w:r>
      <w:r w:rsidRPr="00117AFA">
        <w:rPr>
          <w:b/>
          <w:sz w:val="28"/>
          <w:szCs w:val="28"/>
        </w:rPr>
        <w:tab/>
      </w:r>
      <w:r w:rsidRPr="00117AFA">
        <w:rPr>
          <w:b/>
          <w:sz w:val="28"/>
          <w:szCs w:val="28"/>
        </w:rPr>
        <w:tab/>
      </w:r>
      <w:r w:rsidRPr="00117AFA">
        <w:rPr>
          <w:b/>
          <w:sz w:val="28"/>
          <w:szCs w:val="28"/>
        </w:rPr>
        <w:tab/>
      </w:r>
      <w:r w:rsidRPr="00117AFA">
        <w:rPr>
          <w:b/>
          <w:sz w:val="28"/>
          <w:szCs w:val="28"/>
        </w:rPr>
        <w:tab/>
        <w:t xml:space="preserve"> </w:t>
      </w:r>
      <w:r w:rsidR="00CA0701">
        <w:rPr>
          <w:b/>
          <w:sz w:val="28"/>
          <w:szCs w:val="28"/>
        </w:rPr>
        <w:t xml:space="preserve">  </w:t>
      </w:r>
      <w:r w:rsidRPr="00117AFA">
        <w:rPr>
          <w:b/>
          <w:sz w:val="28"/>
          <w:szCs w:val="28"/>
        </w:rPr>
        <w:t xml:space="preserve">   Д.С. Чернейко</w:t>
      </w:r>
    </w:p>
    <w:p w:rsidR="00FD39E0" w:rsidRPr="00FD39E0" w:rsidRDefault="00FD39E0" w:rsidP="00FD39E0">
      <w:pPr>
        <w:widowControl w:val="0"/>
        <w:autoSpaceDE w:val="0"/>
        <w:autoSpaceDN w:val="0"/>
        <w:adjustRightInd w:val="0"/>
        <w:ind w:left="5954"/>
        <w:jc w:val="both"/>
        <w:outlineLvl w:val="0"/>
      </w:pPr>
      <w:r>
        <w:t>Приложение</w:t>
      </w:r>
      <w:r w:rsidRPr="00FD39E0">
        <w:t xml:space="preserve"> 1</w:t>
      </w:r>
      <w:r>
        <w:t xml:space="preserve"> </w:t>
      </w:r>
      <w:r w:rsidRPr="00FD39E0">
        <w:t>к распоряжению</w:t>
      </w:r>
    </w:p>
    <w:p w:rsidR="00FD39E0" w:rsidRPr="00FD39E0" w:rsidRDefault="00FD39E0" w:rsidP="00FD39E0">
      <w:pPr>
        <w:widowControl w:val="0"/>
        <w:autoSpaceDE w:val="0"/>
        <w:autoSpaceDN w:val="0"/>
        <w:adjustRightInd w:val="0"/>
        <w:ind w:left="5954"/>
        <w:jc w:val="both"/>
      </w:pPr>
      <w:r w:rsidRPr="00FD39E0">
        <w:t>Комитета по труду и занятости</w:t>
      </w:r>
    </w:p>
    <w:p w:rsidR="00FD39E0" w:rsidRPr="00FD39E0" w:rsidRDefault="00FD39E0" w:rsidP="00FD39E0">
      <w:pPr>
        <w:widowControl w:val="0"/>
        <w:autoSpaceDE w:val="0"/>
        <w:autoSpaceDN w:val="0"/>
        <w:adjustRightInd w:val="0"/>
        <w:ind w:left="5954"/>
        <w:jc w:val="both"/>
      </w:pPr>
      <w:r w:rsidRPr="00FD39E0">
        <w:t>населения Санкт-Петербурга</w:t>
      </w:r>
    </w:p>
    <w:p w:rsidR="00FD39E0" w:rsidRPr="00FD39E0" w:rsidRDefault="00FD39E0" w:rsidP="00FD39E0">
      <w:pPr>
        <w:widowControl w:val="0"/>
        <w:autoSpaceDE w:val="0"/>
        <w:autoSpaceDN w:val="0"/>
        <w:adjustRightInd w:val="0"/>
        <w:ind w:left="5954"/>
        <w:jc w:val="both"/>
      </w:pPr>
      <w:r w:rsidRPr="00FD39E0">
        <w:t xml:space="preserve">от </w:t>
      </w:r>
      <w:r>
        <w:t>___________</w:t>
      </w:r>
      <w:r w:rsidRPr="00FD39E0">
        <w:t xml:space="preserve"> </w:t>
      </w:r>
      <w:r>
        <w:t>№ __</w:t>
      </w:r>
    </w:p>
    <w:p w:rsidR="00FD39E0" w:rsidRPr="00FD39E0" w:rsidRDefault="00FD39E0" w:rsidP="00FD39E0">
      <w:pPr>
        <w:widowControl w:val="0"/>
        <w:autoSpaceDE w:val="0"/>
        <w:autoSpaceDN w:val="0"/>
        <w:adjustRightInd w:val="0"/>
      </w:pPr>
      <w:r w:rsidRPr="00FD39E0">
        <w:t>Форма Заявления</w:t>
      </w:r>
    </w:p>
    <w:tbl>
      <w:tblPr>
        <w:tblW w:w="10348" w:type="dxa"/>
        <w:tblInd w:w="-709" w:type="dxa"/>
        <w:tblLayout w:type="fixed"/>
        <w:tblCellMar>
          <w:top w:w="102" w:type="dxa"/>
          <w:left w:w="62" w:type="dxa"/>
          <w:bottom w:w="102" w:type="dxa"/>
          <w:right w:w="62" w:type="dxa"/>
        </w:tblCellMar>
        <w:tblLook w:val="0000" w:firstRow="0" w:lastRow="0" w:firstColumn="0" w:lastColumn="0" w:noHBand="0" w:noVBand="0"/>
      </w:tblPr>
      <w:tblGrid>
        <w:gridCol w:w="4989"/>
        <w:gridCol w:w="525"/>
        <w:gridCol w:w="4834"/>
      </w:tblGrid>
      <w:tr w:rsidR="00FD39E0" w:rsidRPr="00FD39E0" w:rsidTr="00570B8E">
        <w:trPr>
          <w:trHeight w:val="20"/>
        </w:trPr>
        <w:tc>
          <w:tcPr>
            <w:tcW w:w="4989" w:type="dxa"/>
            <w:vMerge w:val="restart"/>
          </w:tcPr>
          <w:p w:rsidR="00FD39E0" w:rsidRPr="00FD39E0" w:rsidRDefault="00FD39E0" w:rsidP="00FD39E0">
            <w:pPr>
              <w:widowControl w:val="0"/>
              <w:autoSpaceDE w:val="0"/>
              <w:autoSpaceDN w:val="0"/>
              <w:adjustRightInd w:val="0"/>
              <w:jc w:val="both"/>
              <w:rPr>
                <w:sz w:val="22"/>
                <w:szCs w:val="22"/>
              </w:rPr>
            </w:pPr>
          </w:p>
        </w:tc>
        <w:tc>
          <w:tcPr>
            <w:tcW w:w="5359" w:type="dxa"/>
            <w:gridSpan w:val="2"/>
          </w:tcPr>
          <w:p w:rsidR="00FD39E0" w:rsidRPr="00FD39E0" w:rsidRDefault="00FD39E0" w:rsidP="00FD39E0">
            <w:pPr>
              <w:widowControl w:val="0"/>
              <w:autoSpaceDE w:val="0"/>
              <w:autoSpaceDN w:val="0"/>
              <w:adjustRightInd w:val="0"/>
              <w:rPr>
                <w:sz w:val="22"/>
                <w:szCs w:val="22"/>
              </w:rPr>
            </w:pPr>
            <w:r w:rsidRPr="00FD39E0">
              <w:rPr>
                <w:sz w:val="22"/>
                <w:szCs w:val="22"/>
              </w:rPr>
              <w:t>В Комитет по труду и занятости</w:t>
            </w:r>
          </w:p>
          <w:p w:rsidR="00FD39E0" w:rsidRPr="00FD39E0" w:rsidRDefault="00FD39E0" w:rsidP="00FD39E0">
            <w:pPr>
              <w:widowControl w:val="0"/>
              <w:autoSpaceDE w:val="0"/>
              <w:autoSpaceDN w:val="0"/>
              <w:adjustRightInd w:val="0"/>
              <w:rPr>
                <w:sz w:val="22"/>
                <w:szCs w:val="22"/>
              </w:rPr>
            </w:pPr>
            <w:r w:rsidRPr="00FD39E0">
              <w:rPr>
                <w:sz w:val="22"/>
                <w:szCs w:val="22"/>
              </w:rPr>
              <w:t>населения Санкт-Петербурга</w:t>
            </w:r>
          </w:p>
        </w:tc>
      </w:tr>
      <w:tr w:rsidR="00FD39E0" w:rsidRPr="00FD39E0" w:rsidTr="00570B8E">
        <w:trPr>
          <w:trHeight w:val="20"/>
        </w:trPr>
        <w:tc>
          <w:tcPr>
            <w:tcW w:w="4989" w:type="dxa"/>
            <w:vMerge/>
          </w:tcPr>
          <w:p w:rsidR="00FD39E0" w:rsidRPr="00FD39E0" w:rsidRDefault="00FD39E0" w:rsidP="00FD39E0">
            <w:pPr>
              <w:widowControl w:val="0"/>
              <w:autoSpaceDE w:val="0"/>
              <w:autoSpaceDN w:val="0"/>
              <w:adjustRightInd w:val="0"/>
              <w:rPr>
                <w:sz w:val="22"/>
                <w:szCs w:val="22"/>
              </w:rPr>
            </w:pPr>
          </w:p>
        </w:tc>
        <w:tc>
          <w:tcPr>
            <w:tcW w:w="525" w:type="dxa"/>
          </w:tcPr>
          <w:p w:rsidR="00FD39E0" w:rsidRPr="00FD39E0" w:rsidRDefault="00FD39E0" w:rsidP="00FD39E0">
            <w:pPr>
              <w:widowControl w:val="0"/>
              <w:autoSpaceDE w:val="0"/>
              <w:autoSpaceDN w:val="0"/>
              <w:adjustRightInd w:val="0"/>
              <w:rPr>
                <w:sz w:val="22"/>
                <w:szCs w:val="22"/>
              </w:rPr>
            </w:pPr>
            <w:r w:rsidRPr="00FD39E0">
              <w:rPr>
                <w:sz w:val="22"/>
                <w:szCs w:val="22"/>
              </w:rPr>
              <w:t>от</w:t>
            </w:r>
          </w:p>
        </w:tc>
        <w:tc>
          <w:tcPr>
            <w:tcW w:w="4834" w:type="dxa"/>
            <w:tcBorders>
              <w:bottom w:val="single" w:sz="4" w:space="0" w:color="auto"/>
            </w:tcBorders>
          </w:tcPr>
          <w:p w:rsidR="00FD39E0" w:rsidRPr="00FD39E0" w:rsidRDefault="00FD39E0" w:rsidP="00FD39E0">
            <w:pPr>
              <w:widowControl w:val="0"/>
              <w:autoSpaceDE w:val="0"/>
              <w:autoSpaceDN w:val="0"/>
              <w:adjustRightInd w:val="0"/>
              <w:jc w:val="both"/>
              <w:rPr>
                <w:sz w:val="22"/>
                <w:szCs w:val="22"/>
              </w:rPr>
            </w:pPr>
          </w:p>
        </w:tc>
      </w:tr>
      <w:tr w:rsidR="00FD39E0" w:rsidRPr="00FD39E0" w:rsidTr="00570B8E">
        <w:trPr>
          <w:trHeight w:val="20"/>
        </w:trPr>
        <w:tc>
          <w:tcPr>
            <w:tcW w:w="4989" w:type="dxa"/>
            <w:vMerge/>
          </w:tcPr>
          <w:p w:rsidR="00FD39E0" w:rsidRPr="00FD39E0" w:rsidRDefault="00FD39E0" w:rsidP="00FD39E0">
            <w:pPr>
              <w:widowControl w:val="0"/>
              <w:autoSpaceDE w:val="0"/>
              <w:autoSpaceDN w:val="0"/>
              <w:adjustRightInd w:val="0"/>
              <w:jc w:val="both"/>
              <w:rPr>
                <w:sz w:val="22"/>
                <w:szCs w:val="22"/>
              </w:rPr>
            </w:pPr>
          </w:p>
        </w:tc>
        <w:tc>
          <w:tcPr>
            <w:tcW w:w="5359" w:type="dxa"/>
            <w:gridSpan w:val="2"/>
            <w:tcBorders>
              <w:bottom w:val="single" w:sz="4" w:space="0" w:color="auto"/>
            </w:tcBorders>
          </w:tcPr>
          <w:p w:rsidR="00FD39E0" w:rsidRPr="00FD39E0" w:rsidRDefault="00FD39E0" w:rsidP="00FD39E0">
            <w:pPr>
              <w:widowControl w:val="0"/>
              <w:autoSpaceDE w:val="0"/>
              <w:autoSpaceDN w:val="0"/>
              <w:adjustRightInd w:val="0"/>
              <w:rPr>
                <w:sz w:val="22"/>
                <w:szCs w:val="22"/>
              </w:rPr>
            </w:pPr>
          </w:p>
        </w:tc>
      </w:tr>
      <w:tr w:rsidR="00FD39E0" w:rsidRPr="00FD39E0" w:rsidTr="00570B8E">
        <w:trPr>
          <w:trHeight w:val="20"/>
        </w:trPr>
        <w:tc>
          <w:tcPr>
            <w:tcW w:w="4989" w:type="dxa"/>
            <w:vMerge/>
          </w:tcPr>
          <w:p w:rsidR="00FD39E0" w:rsidRPr="00FD39E0" w:rsidRDefault="00FD39E0" w:rsidP="00FD39E0">
            <w:pPr>
              <w:widowControl w:val="0"/>
              <w:autoSpaceDE w:val="0"/>
              <w:autoSpaceDN w:val="0"/>
              <w:adjustRightInd w:val="0"/>
              <w:rPr>
                <w:sz w:val="22"/>
                <w:szCs w:val="22"/>
              </w:rPr>
            </w:pPr>
          </w:p>
        </w:tc>
        <w:tc>
          <w:tcPr>
            <w:tcW w:w="5359" w:type="dxa"/>
            <w:gridSpan w:val="2"/>
            <w:tcBorders>
              <w:top w:val="single" w:sz="4" w:space="0" w:color="auto"/>
            </w:tcBorders>
          </w:tcPr>
          <w:p w:rsidR="00FD39E0" w:rsidRPr="00FD39E0" w:rsidRDefault="00FD39E0" w:rsidP="00FD39E0">
            <w:pPr>
              <w:widowControl w:val="0"/>
              <w:autoSpaceDE w:val="0"/>
              <w:autoSpaceDN w:val="0"/>
              <w:adjustRightInd w:val="0"/>
              <w:rPr>
                <w:sz w:val="22"/>
                <w:szCs w:val="22"/>
              </w:rPr>
            </w:pPr>
            <w:r w:rsidRPr="00FD39E0">
              <w:rPr>
                <w:sz w:val="22"/>
                <w:szCs w:val="22"/>
              </w:rPr>
              <w:t>(Указывается полное наименование</w:t>
            </w:r>
          </w:p>
          <w:p w:rsidR="00FD39E0" w:rsidRPr="00FD39E0" w:rsidRDefault="00FD39E0" w:rsidP="00FD39E0">
            <w:pPr>
              <w:widowControl w:val="0"/>
              <w:autoSpaceDE w:val="0"/>
              <w:autoSpaceDN w:val="0"/>
              <w:adjustRightInd w:val="0"/>
              <w:rPr>
                <w:sz w:val="22"/>
                <w:szCs w:val="22"/>
              </w:rPr>
            </w:pPr>
            <w:r w:rsidRPr="00FD39E0">
              <w:rPr>
                <w:sz w:val="22"/>
                <w:szCs w:val="22"/>
              </w:rPr>
              <w:t>юридического лица в соответствии</w:t>
            </w:r>
          </w:p>
          <w:p w:rsidR="00FD39E0" w:rsidRPr="00FD39E0" w:rsidRDefault="00FD39E0" w:rsidP="00FD39E0">
            <w:pPr>
              <w:widowControl w:val="0"/>
              <w:autoSpaceDE w:val="0"/>
              <w:autoSpaceDN w:val="0"/>
              <w:adjustRightInd w:val="0"/>
              <w:rPr>
                <w:sz w:val="22"/>
                <w:szCs w:val="22"/>
              </w:rPr>
            </w:pPr>
            <w:r w:rsidRPr="00FD39E0">
              <w:rPr>
                <w:sz w:val="22"/>
                <w:szCs w:val="22"/>
              </w:rPr>
              <w:t>с учредительными документами)</w:t>
            </w:r>
          </w:p>
        </w:tc>
      </w:tr>
    </w:tbl>
    <w:p w:rsidR="00570B8E" w:rsidRPr="00FD39E0" w:rsidRDefault="00570B8E" w:rsidP="00FD39E0">
      <w:pPr>
        <w:widowControl w:val="0"/>
        <w:autoSpaceDE w:val="0"/>
        <w:autoSpaceDN w:val="0"/>
        <w:adjustRightInd w:val="0"/>
        <w:jc w:val="center"/>
        <w:rPr>
          <w:sz w:val="22"/>
          <w:szCs w:val="22"/>
        </w:rPr>
      </w:pPr>
      <w:bookmarkStart w:id="1" w:name="Par46"/>
      <w:bookmarkEnd w:id="1"/>
      <w:r w:rsidRPr="00FD39E0">
        <w:rPr>
          <w:b/>
          <w:bCs/>
          <w:sz w:val="22"/>
          <w:szCs w:val="22"/>
        </w:rPr>
        <w:t>ЗАЯВЛЕНИЕ</w:t>
      </w:r>
    </w:p>
    <w:p w:rsidR="00570B8E" w:rsidRPr="00FD39E0" w:rsidRDefault="00570B8E" w:rsidP="00FD39E0">
      <w:pPr>
        <w:widowControl w:val="0"/>
        <w:autoSpaceDE w:val="0"/>
        <w:autoSpaceDN w:val="0"/>
        <w:adjustRightInd w:val="0"/>
        <w:jc w:val="center"/>
        <w:rPr>
          <w:sz w:val="22"/>
          <w:szCs w:val="22"/>
        </w:rPr>
      </w:pPr>
      <w:r w:rsidRPr="00FD39E0">
        <w:rPr>
          <w:b/>
          <w:bCs/>
          <w:sz w:val="22"/>
          <w:szCs w:val="22"/>
        </w:rPr>
        <w:t>на участие в конкурсном отборе на получение субсидии на финансовое</w:t>
      </w:r>
      <w:r w:rsidRPr="00570B8E">
        <w:rPr>
          <w:b/>
          <w:bCs/>
          <w:sz w:val="22"/>
          <w:szCs w:val="22"/>
        </w:rPr>
        <w:t xml:space="preserve"> </w:t>
      </w:r>
      <w:r w:rsidRPr="00FD39E0">
        <w:rPr>
          <w:b/>
          <w:bCs/>
          <w:sz w:val="22"/>
          <w:szCs w:val="22"/>
        </w:rPr>
        <w:t>обеспечение расходов на проведение в 202</w:t>
      </w:r>
      <w:r w:rsidR="007C47ED">
        <w:rPr>
          <w:b/>
          <w:bCs/>
          <w:sz w:val="22"/>
          <w:szCs w:val="22"/>
        </w:rPr>
        <w:t>3</w:t>
      </w:r>
      <w:r w:rsidRPr="00FD39E0">
        <w:rPr>
          <w:b/>
          <w:bCs/>
          <w:sz w:val="22"/>
          <w:szCs w:val="22"/>
        </w:rPr>
        <w:t xml:space="preserve"> году Санкт-Петербургского</w:t>
      </w:r>
      <w:r w:rsidRPr="00570B8E">
        <w:rPr>
          <w:b/>
          <w:bCs/>
          <w:sz w:val="22"/>
          <w:szCs w:val="22"/>
        </w:rPr>
        <w:t xml:space="preserve"> </w:t>
      </w:r>
      <w:r w:rsidRPr="00FD39E0">
        <w:rPr>
          <w:b/>
          <w:bCs/>
          <w:sz w:val="22"/>
          <w:szCs w:val="22"/>
        </w:rPr>
        <w:t>Международного форума труда</w:t>
      </w:r>
    </w:p>
    <w:p w:rsidR="00570B8E" w:rsidRPr="00FD39E0" w:rsidRDefault="00570B8E" w:rsidP="00FD39E0">
      <w:pPr>
        <w:widowControl w:val="0"/>
        <w:autoSpaceDE w:val="0"/>
        <w:autoSpaceDN w:val="0"/>
        <w:adjustRightInd w:val="0"/>
        <w:jc w:val="both"/>
        <w:rPr>
          <w:sz w:val="22"/>
          <w:szCs w:val="22"/>
        </w:rPr>
      </w:pPr>
    </w:p>
    <w:p w:rsidR="00570B8E" w:rsidRPr="00FD39E0" w:rsidRDefault="00570B8E" w:rsidP="00570B8E">
      <w:pPr>
        <w:widowControl w:val="0"/>
        <w:autoSpaceDE w:val="0"/>
        <w:autoSpaceDN w:val="0"/>
        <w:adjustRightInd w:val="0"/>
        <w:ind w:firstLine="283"/>
        <w:jc w:val="both"/>
        <w:rPr>
          <w:sz w:val="22"/>
          <w:szCs w:val="22"/>
        </w:rPr>
      </w:pPr>
      <w:r w:rsidRPr="00FD39E0">
        <w:rPr>
          <w:sz w:val="22"/>
          <w:szCs w:val="22"/>
        </w:rPr>
        <w:t xml:space="preserve">1. В соответствии с </w:t>
      </w:r>
      <w:hyperlink r:id="rId12" w:history="1">
        <w:r w:rsidRPr="00FD39E0">
          <w:rPr>
            <w:sz w:val="22"/>
            <w:szCs w:val="22"/>
          </w:rPr>
          <w:t>постановлением</w:t>
        </w:r>
      </w:hyperlink>
      <w:r w:rsidRPr="00FD39E0">
        <w:rPr>
          <w:sz w:val="22"/>
          <w:szCs w:val="22"/>
        </w:rPr>
        <w:t xml:space="preserve"> Правительства Санкт-Петербурга </w:t>
      </w:r>
      <w:r w:rsidRPr="00570B8E">
        <w:rPr>
          <w:sz w:val="22"/>
          <w:szCs w:val="22"/>
        </w:rPr>
        <w:br/>
        <w:t>«</w:t>
      </w:r>
      <w:r w:rsidRPr="00FD39E0">
        <w:rPr>
          <w:sz w:val="22"/>
          <w:szCs w:val="22"/>
        </w:rPr>
        <w:t>Об утверждении Порядка предоставления в 202</w:t>
      </w:r>
      <w:r w:rsidR="00094D1C">
        <w:rPr>
          <w:sz w:val="22"/>
          <w:szCs w:val="22"/>
        </w:rPr>
        <w:t>3</w:t>
      </w:r>
      <w:r w:rsidRPr="00FD39E0">
        <w:rPr>
          <w:sz w:val="22"/>
          <w:szCs w:val="22"/>
        </w:rPr>
        <w:t xml:space="preserve"> году субсидии социально ориентированной некоммерческой организации на проведение Санкт-Петербургского Международного форума труда</w:t>
      </w:r>
      <w:r w:rsidRPr="00570B8E">
        <w:rPr>
          <w:sz w:val="22"/>
          <w:szCs w:val="22"/>
        </w:rPr>
        <w:t>»</w:t>
      </w:r>
      <w:r w:rsidRPr="00FD39E0">
        <w:rPr>
          <w:sz w:val="22"/>
          <w:szCs w:val="22"/>
        </w:rPr>
        <w:t xml:space="preserve"> (далее - постановление) прошу предоставить субсидию в размере _________________ </w:t>
      </w:r>
      <w:r w:rsidR="00090388">
        <w:rPr>
          <w:sz w:val="22"/>
          <w:szCs w:val="22"/>
        </w:rPr>
        <w:br/>
      </w:r>
      <w:r w:rsidRPr="00FD39E0">
        <w:rPr>
          <w:sz w:val="22"/>
          <w:szCs w:val="22"/>
        </w:rPr>
        <w:t xml:space="preserve">в целях финансового обеспечения затрат, возникших в связи с проведением мероприятий </w:t>
      </w:r>
      <w:r w:rsidR="00090388">
        <w:rPr>
          <w:sz w:val="22"/>
          <w:szCs w:val="22"/>
        </w:rPr>
        <w:br/>
      </w:r>
      <w:r w:rsidRPr="00FD39E0">
        <w:rPr>
          <w:sz w:val="22"/>
          <w:szCs w:val="22"/>
        </w:rPr>
        <w:t xml:space="preserve">по организации и проведению Санкт-Петербургского Международного форума труда, </w:t>
      </w:r>
      <w:r w:rsidR="00090388">
        <w:rPr>
          <w:sz w:val="22"/>
          <w:szCs w:val="22"/>
        </w:rPr>
        <w:br/>
      </w:r>
      <w:r w:rsidRPr="00FD39E0">
        <w:rPr>
          <w:sz w:val="22"/>
          <w:szCs w:val="22"/>
        </w:rPr>
        <w:t>в соответствии с приложением к настоящему заявлению.</w:t>
      </w:r>
    </w:p>
    <w:p w:rsidR="00570B8E" w:rsidRPr="00FD39E0" w:rsidRDefault="00570B8E" w:rsidP="00570B8E">
      <w:pPr>
        <w:widowControl w:val="0"/>
        <w:autoSpaceDE w:val="0"/>
        <w:autoSpaceDN w:val="0"/>
        <w:adjustRightInd w:val="0"/>
        <w:ind w:firstLine="283"/>
        <w:jc w:val="both"/>
        <w:rPr>
          <w:sz w:val="22"/>
          <w:szCs w:val="22"/>
        </w:rPr>
      </w:pPr>
      <w:r w:rsidRPr="00FD39E0">
        <w:rPr>
          <w:sz w:val="22"/>
          <w:szCs w:val="22"/>
        </w:rPr>
        <w:t>Представляем следующие документы:</w:t>
      </w:r>
    </w:p>
    <w:p w:rsidR="00570B8E" w:rsidRPr="00FD39E0" w:rsidRDefault="00570B8E" w:rsidP="00570B8E">
      <w:pPr>
        <w:widowControl w:val="0"/>
        <w:autoSpaceDE w:val="0"/>
        <w:autoSpaceDN w:val="0"/>
        <w:adjustRightInd w:val="0"/>
        <w:rPr>
          <w:sz w:val="22"/>
          <w:szCs w:val="22"/>
        </w:rPr>
      </w:pPr>
      <w:r>
        <w:rPr>
          <w:sz w:val="22"/>
          <w:szCs w:val="22"/>
        </w:rPr>
        <w:t>_____________________________________________________________________________________</w:t>
      </w:r>
    </w:p>
    <w:p w:rsidR="00570B8E" w:rsidRPr="00FD39E0" w:rsidRDefault="00570B8E" w:rsidP="00793959">
      <w:pPr>
        <w:widowControl w:val="0"/>
        <w:autoSpaceDE w:val="0"/>
        <w:autoSpaceDN w:val="0"/>
        <w:adjustRightInd w:val="0"/>
        <w:rPr>
          <w:sz w:val="22"/>
          <w:szCs w:val="22"/>
        </w:rPr>
      </w:pPr>
      <w:r>
        <w:rPr>
          <w:sz w:val="22"/>
          <w:szCs w:val="22"/>
        </w:rPr>
        <w:t>_____________________________________________________________________________________</w:t>
      </w:r>
    </w:p>
    <w:p w:rsidR="00570B8E" w:rsidRPr="00FD39E0" w:rsidRDefault="00570B8E" w:rsidP="00570B8E">
      <w:pPr>
        <w:widowControl w:val="0"/>
        <w:autoSpaceDE w:val="0"/>
        <w:autoSpaceDN w:val="0"/>
        <w:adjustRightInd w:val="0"/>
        <w:rPr>
          <w:sz w:val="22"/>
          <w:szCs w:val="22"/>
        </w:rPr>
      </w:pPr>
      <w:r>
        <w:rPr>
          <w:sz w:val="22"/>
          <w:szCs w:val="22"/>
        </w:rPr>
        <w:t>_____________________________________________________________________________________</w:t>
      </w:r>
      <w:r w:rsidRPr="00FD39E0">
        <w:rPr>
          <w:sz w:val="22"/>
          <w:szCs w:val="22"/>
        </w:rPr>
        <w:t xml:space="preserve"> (Указываются документы, предусмотренные постановлением)</w:t>
      </w:r>
    </w:p>
    <w:p w:rsidR="00570B8E" w:rsidRPr="00FD39E0" w:rsidRDefault="00570B8E" w:rsidP="00570B8E">
      <w:pPr>
        <w:widowControl w:val="0"/>
        <w:autoSpaceDE w:val="0"/>
        <w:autoSpaceDN w:val="0"/>
        <w:adjustRightInd w:val="0"/>
        <w:rPr>
          <w:sz w:val="22"/>
          <w:szCs w:val="22"/>
        </w:rPr>
      </w:pPr>
    </w:p>
    <w:p w:rsidR="00570B8E" w:rsidRPr="00FD39E0" w:rsidRDefault="00570B8E" w:rsidP="00570B8E">
      <w:pPr>
        <w:widowControl w:val="0"/>
        <w:autoSpaceDE w:val="0"/>
        <w:autoSpaceDN w:val="0"/>
        <w:adjustRightInd w:val="0"/>
        <w:ind w:firstLine="283"/>
        <w:rPr>
          <w:sz w:val="22"/>
          <w:szCs w:val="22"/>
        </w:rPr>
      </w:pPr>
      <w:r w:rsidRPr="00FD39E0">
        <w:rPr>
          <w:sz w:val="22"/>
          <w:szCs w:val="22"/>
        </w:rPr>
        <w:t>В дополнение представляем следующую информацию:</w:t>
      </w:r>
    </w:p>
    <w:p w:rsidR="00570B8E" w:rsidRPr="00FD39E0" w:rsidRDefault="00570B8E" w:rsidP="007F49C3">
      <w:pPr>
        <w:widowControl w:val="0"/>
        <w:tabs>
          <w:tab w:val="left" w:pos="1016"/>
        </w:tabs>
        <w:autoSpaceDE w:val="0"/>
        <w:autoSpaceDN w:val="0"/>
        <w:adjustRightInd w:val="0"/>
        <w:rPr>
          <w:sz w:val="22"/>
          <w:szCs w:val="22"/>
        </w:rPr>
      </w:pPr>
      <w:r w:rsidRPr="00FD39E0">
        <w:rPr>
          <w:sz w:val="22"/>
          <w:szCs w:val="22"/>
        </w:rPr>
        <w:t>1. ИНН/КПП:</w:t>
      </w:r>
      <w:r>
        <w:rPr>
          <w:sz w:val="22"/>
          <w:szCs w:val="22"/>
        </w:rPr>
        <w:t xml:space="preserve">  ________________________________________________________________________</w:t>
      </w:r>
    </w:p>
    <w:p w:rsidR="00570B8E" w:rsidRDefault="00570B8E" w:rsidP="007F49C3">
      <w:pPr>
        <w:widowControl w:val="0"/>
        <w:tabs>
          <w:tab w:val="left" w:pos="1884"/>
        </w:tabs>
        <w:autoSpaceDE w:val="0"/>
        <w:autoSpaceDN w:val="0"/>
        <w:adjustRightInd w:val="0"/>
        <w:rPr>
          <w:sz w:val="22"/>
          <w:szCs w:val="22"/>
        </w:rPr>
      </w:pPr>
      <w:r w:rsidRPr="00FD39E0">
        <w:rPr>
          <w:sz w:val="22"/>
          <w:szCs w:val="22"/>
        </w:rPr>
        <w:t>2. Место нахождения:</w:t>
      </w:r>
      <w:r>
        <w:rPr>
          <w:sz w:val="22"/>
          <w:szCs w:val="22"/>
        </w:rPr>
        <w:t xml:space="preserve">  ________________________________________________________________ </w:t>
      </w:r>
    </w:p>
    <w:p w:rsidR="00570B8E" w:rsidRPr="00FD39E0" w:rsidRDefault="00570B8E" w:rsidP="00570B8E">
      <w:pPr>
        <w:widowControl w:val="0"/>
        <w:tabs>
          <w:tab w:val="left" w:pos="1884"/>
        </w:tabs>
        <w:autoSpaceDE w:val="0"/>
        <w:autoSpaceDN w:val="0"/>
        <w:adjustRightInd w:val="0"/>
        <w:ind w:left="-647"/>
        <w:rPr>
          <w:sz w:val="22"/>
          <w:szCs w:val="22"/>
        </w:rPr>
      </w:pPr>
      <w:r>
        <w:rPr>
          <w:sz w:val="22"/>
          <w:szCs w:val="22"/>
        </w:rPr>
        <w:t xml:space="preserve">           _____________________________________________________________________________________</w:t>
      </w:r>
    </w:p>
    <w:p w:rsidR="00570B8E" w:rsidRPr="00FD39E0" w:rsidRDefault="00570B8E" w:rsidP="007F49C3">
      <w:pPr>
        <w:widowControl w:val="0"/>
        <w:tabs>
          <w:tab w:val="left" w:pos="-183"/>
        </w:tabs>
        <w:autoSpaceDE w:val="0"/>
        <w:autoSpaceDN w:val="0"/>
        <w:adjustRightInd w:val="0"/>
        <w:rPr>
          <w:sz w:val="22"/>
          <w:szCs w:val="22"/>
        </w:rPr>
      </w:pPr>
      <w:r w:rsidRPr="00FD39E0">
        <w:rPr>
          <w:sz w:val="22"/>
          <w:szCs w:val="22"/>
        </w:rPr>
        <w:t>3.</w:t>
      </w:r>
      <w:r w:rsidR="007F49C3">
        <w:rPr>
          <w:sz w:val="22"/>
          <w:szCs w:val="22"/>
        </w:rPr>
        <w:t>___________________________________________________________________________________</w:t>
      </w:r>
    </w:p>
    <w:p w:rsidR="00570B8E" w:rsidRPr="00FD39E0" w:rsidRDefault="00570B8E" w:rsidP="00570B8E">
      <w:pPr>
        <w:widowControl w:val="0"/>
        <w:tabs>
          <w:tab w:val="left" w:pos="-183"/>
        </w:tabs>
        <w:autoSpaceDE w:val="0"/>
        <w:autoSpaceDN w:val="0"/>
        <w:adjustRightInd w:val="0"/>
        <w:ind w:left="-647"/>
        <w:rPr>
          <w:sz w:val="22"/>
          <w:szCs w:val="22"/>
        </w:rPr>
      </w:pPr>
      <w:r w:rsidRPr="00FD39E0">
        <w:rPr>
          <w:sz w:val="22"/>
          <w:szCs w:val="22"/>
        </w:rPr>
        <w:tab/>
      </w:r>
      <w:r w:rsidR="007F49C3">
        <w:rPr>
          <w:sz w:val="22"/>
          <w:szCs w:val="22"/>
        </w:rPr>
        <w:tab/>
      </w:r>
      <w:r w:rsidR="007F49C3">
        <w:rPr>
          <w:sz w:val="22"/>
          <w:szCs w:val="22"/>
        </w:rPr>
        <w:tab/>
      </w:r>
      <w:r w:rsidR="007F49C3">
        <w:rPr>
          <w:sz w:val="22"/>
          <w:szCs w:val="22"/>
        </w:rPr>
        <w:tab/>
      </w:r>
      <w:r w:rsidRPr="00FD39E0">
        <w:rPr>
          <w:sz w:val="22"/>
          <w:szCs w:val="22"/>
        </w:rPr>
        <w:t>(ФИО руководителя с указанием должности и контактного тел.)</w:t>
      </w:r>
    </w:p>
    <w:p w:rsidR="00570B8E" w:rsidRPr="00FD39E0" w:rsidRDefault="00570B8E" w:rsidP="007F49C3">
      <w:pPr>
        <w:widowControl w:val="0"/>
        <w:tabs>
          <w:tab w:val="left" w:pos="-183"/>
        </w:tabs>
        <w:autoSpaceDE w:val="0"/>
        <w:autoSpaceDN w:val="0"/>
        <w:adjustRightInd w:val="0"/>
        <w:rPr>
          <w:sz w:val="22"/>
          <w:szCs w:val="22"/>
        </w:rPr>
      </w:pPr>
      <w:r w:rsidRPr="00FD39E0">
        <w:rPr>
          <w:sz w:val="22"/>
          <w:szCs w:val="22"/>
        </w:rPr>
        <w:t>4.</w:t>
      </w:r>
      <w:r w:rsidR="007F49C3">
        <w:rPr>
          <w:sz w:val="22"/>
          <w:szCs w:val="22"/>
        </w:rPr>
        <w:t>___________________________________________________________________________________</w:t>
      </w:r>
    </w:p>
    <w:p w:rsidR="00570B8E" w:rsidRPr="00FD39E0" w:rsidRDefault="00570B8E" w:rsidP="00570B8E">
      <w:pPr>
        <w:widowControl w:val="0"/>
        <w:tabs>
          <w:tab w:val="left" w:pos="-183"/>
        </w:tabs>
        <w:autoSpaceDE w:val="0"/>
        <w:autoSpaceDN w:val="0"/>
        <w:adjustRightInd w:val="0"/>
        <w:ind w:left="-647"/>
        <w:rPr>
          <w:sz w:val="22"/>
          <w:szCs w:val="22"/>
        </w:rPr>
      </w:pPr>
      <w:r w:rsidRPr="00FD39E0">
        <w:rPr>
          <w:sz w:val="22"/>
          <w:szCs w:val="22"/>
        </w:rPr>
        <w:tab/>
      </w:r>
      <w:r w:rsidR="007F49C3">
        <w:rPr>
          <w:sz w:val="22"/>
          <w:szCs w:val="22"/>
        </w:rPr>
        <w:tab/>
      </w:r>
      <w:r w:rsidR="007F49C3">
        <w:rPr>
          <w:sz w:val="22"/>
          <w:szCs w:val="22"/>
        </w:rPr>
        <w:tab/>
      </w:r>
      <w:r w:rsidRPr="00FD39E0">
        <w:rPr>
          <w:sz w:val="22"/>
          <w:szCs w:val="22"/>
        </w:rPr>
        <w:t>(ФИО контактного лица с указанием должности и контактного тел.)</w:t>
      </w:r>
    </w:p>
    <w:p w:rsidR="00570B8E" w:rsidRPr="00FD39E0" w:rsidRDefault="00570B8E" w:rsidP="00570B8E">
      <w:pPr>
        <w:widowControl w:val="0"/>
        <w:autoSpaceDE w:val="0"/>
        <w:autoSpaceDN w:val="0"/>
        <w:adjustRightInd w:val="0"/>
        <w:ind w:left="-647"/>
        <w:rPr>
          <w:sz w:val="22"/>
          <w:szCs w:val="22"/>
        </w:rPr>
      </w:pPr>
    </w:p>
    <w:p w:rsidR="007F49C3" w:rsidRDefault="00570B8E" w:rsidP="007F49C3">
      <w:pPr>
        <w:widowControl w:val="0"/>
        <w:autoSpaceDE w:val="0"/>
        <w:autoSpaceDN w:val="0"/>
        <w:adjustRightInd w:val="0"/>
        <w:ind w:firstLine="283"/>
        <w:jc w:val="both"/>
        <w:rPr>
          <w:sz w:val="22"/>
          <w:szCs w:val="22"/>
        </w:rPr>
      </w:pPr>
      <w:r w:rsidRPr="00FD39E0">
        <w:rPr>
          <w:sz w:val="22"/>
          <w:szCs w:val="22"/>
        </w:rPr>
        <w:t xml:space="preserve">Настоящим заявлением даем согласие на публикацию (размещение) </w:t>
      </w:r>
      <w:r w:rsidR="007F49C3">
        <w:rPr>
          <w:sz w:val="22"/>
          <w:szCs w:val="22"/>
        </w:rPr>
        <w:br/>
      </w:r>
      <w:r w:rsidRPr="00FD39E0">
        <w:rPr>
          <w:sz w:val="22"/>
          <w:szCs w:val="22"/>
        </w:rPr>
        <w:t xml:space="preserve">в информационно-телекоммуникационной сети </w:t>
      </w:r>
      <w:r w:rsidR="00090388">
        <w:rPr>
          <w:sz w:val="22"/>
          <w:szCs w:val="22"/>
        </w:rPr>
        <w:t>«</w:t>
      </w:r>
      <w:r w:rsidRPr="00FD39E0">
        <w:rPr>
          <w:sz w:val="22"/>
          <w:szCs w:val="22"/>
        </w:rPr>
        <w:t>Интернет</w:t>
      </w:r>
      <w:r w:rsidR="00090388">
        <w:rPr>
          <w:sz w:val="22"/>
          <w:szCs w:val="22"/>
        </w:rPr>
        <w:t>»</w:t>
      </w:r>
      <w:r w:rsidRPr="00FD39E0">
        <w:rPr>
          <w:sz w:val="22"/>
          <w:szCs w:val="22"/>
        </w:rPr>
        <w:t xml:space="preserve"> информации </w:t>
      </w:r>
      <w:r w:rsidR="007F49C3">
        <w:rPr>
          <w:sz w:val="22"/>
          <w:szCs w:val="22"/>
        </w:rPr>
        <w:br/>
      </w:r>
      <w:r w:rsidRPr="00FD39E0">
        <w:rPr>
          <w:sz w:val="22"/>
          <w:szCs w:val="22"/>
        </w:rPr>
        <w:t>о</w:t>
      </w:r>
      <w:r w:rsidR="007F49C3">
        <w:rPr>
          <w:sz w:val="22"/>
          <w:szCs w:val="22"/>
        </w:rPr>
        <w:t xml:space="preserve"> ___________________________________________________________________________________</w:t>
      </w:r>
    </w:p>
    <w:p w:rsidR="007F49C3" w:rsidRPr="00FD39E0" w:rsidRDefault="007F49C3" w:rsidP="007F49C3">
      <w:pPr>
        <w:widowControl w:val="0"/>
        <w:autoSpaceDE w:val="0"/>
        <w:autoSpaceDN w:val="0"/>
        <w:adjustRightInd w:val="0"/>
        <w:ind w:left="-647" w:firstLine="283"/>
        <w:jc w:val="both"/>
        <w:rPr>
          <w:sz w:val="22"/>
          <w:szCs w:val="22"/>
        </w:rPr>
      </w:pPr>
      <w:r>
        <w:rPr>
          <w:sz w:val="22"/>
          <w:szCs w:val="22"/>
        </w:rPr>
        <w:t>________________________________________________________________________________________</w:t>
      </w:r>
    </w:p>
    <w:p w:rsidR="00570B8E" w:rsidRPr="00FD39E0" w:rsidRDefault="00570B8E" w:rsidP="007F49C3">
      <w:pPr>
        <w:widowControl w:val="0"/>
        <w:autoSpaceDE w:val="0"/>
        <w:autoSpaceDN w:val="0"/>
        <w:adjustRightInd w:val="0"/>
        <w:rPr>
          <w:sz w:val="22"/>
          <w:szCs w:val="22"/>
        </w:rPr>
      </w:pPr>
      <w:r w:rsidRPr="00FD39E0">
        <w:rPr>
          <w:sz w:val="22"/>
          <w:szCs w:val="22"/>
        </w:rPr>
        <w:t>(Указывается полное наименование юридического лица в соответствии с учредительными документами)</w:t>
      </w:r>
      <w:r w:rsidR="007F49C3">
        <w:rPr>
          <w:sz w:val="22"/>
          <w:szCs w:val="22"/>
        </w:rPr>
        <w:t xml:space="preserve"> </w:t>
      </w:r>
      <w:r w:rsidRPr="00FD39E0">
        <w:rPr>
          <w:sz w:val="22"/>
          <w:szCs w:val="22"/>
        </w:rPr>
        <w:t>о подаваемом заявлении и иной информации о</w:t>
      </w:r>
      <w:r w:rsidR="007F49C3">
        <w:rPr>
          <w:sz w:val="22"/>
          <w:szCs w:val="22"/>
        </w:rPr>
        <w:t xml:space="preserve"> ________________________________</w:t>
      </w:r>
    </w:p>
    <w:p w:rsidR="007F49C3" w:rsidRPr="00FD39E0" w:rsidRDefault="007F49C3" w:rsidP="007F49C3">
      <w:pPr>
        <w:widowControl w:val="0"/>
        <w:autoSpaceDE w:val="0"/>
        <w:autoSpaceDN w:val="0"/>
        <w:adjustRightInd w:val="0"/>
        <w:ind w:left="-647" w:firstLine="283"/>
        <w:jc w:val="both"/>
        <w:rPr>
          <w:sz w:val="22"/>
          <w:szCs w:val="22"/>
        </w:rPr>
      </w:pPr>
      <w:r>
        <w:rPr>
          <w:sz w:val="22"/>
          <w:szCs w:val="22"/>
        </w:rPr>
        <w:t>_______________________________________________________________________________________</w:t>
      </w:r>
    </w:p>
    <w:p w:rsidR="00570B8E" w:rsidRPr="007F49C3" w:rsidRDefault="007F49C3" w:rsidP="007F49C3">
      <w:pPr>
        <w:widowControl w:val="0"/>
        <w:autoSpaceDE w:val="0"/>
        <w:autoSpaceDN w:val="0"/>
        <w:adjustRightInd w:val="0"/>
        <w:ind w:left="-647" w:firstLine="283"/>
        <w:rPr>
          <w:sz w:val="18"/>
          <w:szCs w:val="18"/>
        </w:rPr>
      </w:pPr>
      <w:r w:rsidRPr="007F49C3">
        <w:rPr>
          <w:sz w:val="18"/>
          <w:szCs w:val="18"/>
        </w:rPr>
        <w:t xml:space="preserve"> </w:t>
      </w:r>
      <w:r w:rsidR="00570B8E" w:rsidRPr="00FD39E0">
        <w:rPr>
          <w:sz w:val="18"/>
          <w:szCs w:val="18"/>
        </w:rPr>
        <w:t>(Указывается полное наименование юридического лица в соответствии с учредительными документами)</w:t>
      </w:r>
    </w:p>
    <w:p w:rsidR="00570B8E" w:rsidRPr="00FD39E0" w:rsidRDefault="00570B8E" w:rsidP="00570B8E">
      <w:pPr>
        <w:widowControl w:val="0"/>
        <w:autoSpaceDE w:val="0"/>
        <w:autoSpaceDN w:val="0"/>
        <w:adjustRightInd w:val="0"/>
        <w:rPr>
          <w:sz w:val="22"/>
          <w:szCs w:val="22"/>
        </w:rPr>
      </w:pPr>
      <w:r w:rsidRPr="00FD39E0">
        <w:rPr>
          <w:sz w:val="22"/>
          <w:szCs w:val="22"/>
        </w:rPr>
        <w:t>связанной с отбором на предоставление субсидии в целях финансового обеспечения расходов на проведение Санкт-Петербургского Международного форума труда.</w:t>
      </w:r>
    </w:p>
    <w:p w:rsidR="00570B8E" w:rsidRPr="00FD39E0" w:rsidRDefault="00570B8E" w:rsidP="007F49C3">
      <w:pPr>
        <w:widowControl w:val="0"/>
        <w:autoSpaceDE w:val="0"/>
        <w:autoSpaceDN w:val="0"/>
        <w:adjustRightInd w:val="0"/>
        <w:rPr>
          <w:sz w:val="22"/>
          <w:szCs w:val="22"/>
        </w:rPr>
      </w:pPr>
      <w:r w:rsidRPr="00FD39E0">
        <w:rPr>
          <w:sz w:val="22"/>
          <w:szCs w:val="22"/>
        </w:rPr>
        <w:t>Достоверность представленных документов и сведений подтверждаем.</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624"/>
        <w:gridCol w:w="4252"/>
      </w:tblGrid>
      <w:tr w:rsidR="00FD39E0" w:rsidRPr="00FD39E0" w:rsidTr="00793959">
        <w:tc>
          <w:tcPr>
            <w:tcW w:w="4195" w:type="dxa"/>
            <w:tcBorders>
              <w:bottom w:val="single" w:sz="4" w:space="0" w:color="auto"/>
            </w:tcBorders>
          </w:tcPr>
          <w:p w:rsidR="00FD39E0" w:rsidRPr="00FD39E0" w:rsidRDefault="00FD39E0" w:rsidP="00570B8E">
            <w:pPr>
              <w:widowControl w:val="0"/>
              <w:autoSpaceDE w:val="0"/>
              <w:autoSpaceDN w:val="0"/>
              <w:adjustRightInd w:val="0"/>
            </w:pPr>
          </w:p>
        </w:tc>
        <w:tc>
          <w:tcPr>
            <w:tcW w:w="624" w:type="dxa"/>
          </w:tcPr>
          <w:p w:rsidR="00FD39E0" w:rsidRPr="00FD39E0" w:rsidRDefault="00FD39E0" w:rsidP="00570B8E">
            <w:pPr>
              <w:widowControl w:val="0"/>
              <w:autoSpaceDE w:val="0"/>
              <w:autoSpaceDN w:val="0"/>
              <w:adjustRightInd w:val="0"/>
              <w:jc w:val="both"/>
            </w:pPr>
          </w:p>
        </w:tc>
        <w:tc>
          <w:tcPr>
            <w:tcW w:w="4252" w:type="dxa"/>
            <w:tcBorders>
              <w:bottom w:val="single" w:sz="4" w:space="0" w:color="auto"/>
            </w:tcBorders>
          </w:tcPr>
          <w:p w:rsidR="00FD39E0" w:rsidRPr="00FD39E0" w:rsidRDefault="00FD39E0" w:rsidP="00570B8E">
            <w:pPr>
              <w:widowControl w:val="0"/>
              <w:autoSpaceDE w:val="0"/>
              <w:autoSpaceDN w:val="0"/>
              <w:adjustRightInd w:val="0"/>
              <w:jc w:val="both"/>
            </w:pPr>
          </w:p>
        </w:tc>
      </w:tr>
      <w:tr w:rsidR="00FD39E0" w:rsidRPr="00FD39E0" w:rsidTr="00793959">
        <w:tc>
          <w:tcPr>
            <w:tcW w:w="4195" w:type="dxa"/>
            <w:tcBorders>
              <w:top w:val="single" w:sz="4" w:space="0" w:color="auto"/>
            </w:tcBorders>
          </w:tcPr>
          <w:p w:rsidR="00FD39E0" w:rsidRPr="00FD39E0" w:rsidRDefault="00FD39E0" w:rsidP="00570B8E">
            <w:pPr>
              <w:widowControl w:val="0"/>
              <w:autoSpaceDE w:val="0"/>
              <w:autoSpaceDN w:val="0"/>
              <w:adjustRightInd w:val="0"/>
            </w:pPr>
            <w:r w:rsidRPr="00FD39E0">
              <w:t>(Указывается должность руководителя юридического лица в соответствии с учредительными документами)</w:t>
            </w:r>
          </w:p>
          <w:p w:rsidR="00FD39E0" w:rsidRPr="00FD39E0" w:rsidRDefault="00FD39E0" w:rsidP="00570B8E">
            <w:pPr>
              <w:widowControl w:val="0"/>
              <w:autoSpaceDE w:val="0"/>
              <w:autoSpaceDN w:val="0"/>
              <w:adjustRightInd w:val="0"/>
            </w:pPr>
            <w:r w:rsidRPr="00FD39E0">
              <w:t>М.П.</w:t>
            </w:r>
          </w:p>
        </w:tc>
        <w:tc>
          <w:tcPr>
            <w:tcW w:w="624" w:type="dxa"/>
          </w:tcPr>
          <w:p w:rsidR="00FD39E0" w:rsidRPr="00FD39E0" w:rsidRDefault="00FD39E0" w:rsidP="00570B8E">
            <w:pPr>
              <w:widowControl w:val="0"/>
              <w:autoSpaceDE w:val="0"/>
              <w:autoSpaceDN w:val="0"/>
              <w:adjustRightInd w:val="0"/>
            </w:pPr>
          </w:p>
        </w:tc>
        <w:tc>
          <w:tcPr>
            <w:tcW w:w="4252" w:type="dxa"/>
            <w:tcBorders>
              <w:top w:val="single" w:sz="4" w:space="0" w:color="auto"/>
            </w:tcBorders>
          </w:tcPr>
          <w:p w:rsidR="00FD39E0" w:rsidRPr="00FD39E0" w:rsidRDefault="00FD39E0" w:rsidP="00570B8E">
            <w:pPr>
              <w:widowControl w:val="0"/>
              <w:autoSpaceDE w:val="0"/>
              <w:autoSpaceDN w:val="0"/>
              <w:adjustRightInd w:val="0"/>
            </w:pPr>
            <w:r w:rsidRPr="00FD39E0">
              <w:t>(ФИО руководителя юридического лица, подпись, печать)</w:t>
            </w:r>
          </w:p>
        </w:tc>
      </w:tr>
    </w:tbl>
    <w:p w:rsidR="007F49C3" w:rsidRDefault="007F49C3" w:rsidP="007F49C3">
      <w:pPr>
        <w:jc w:val="both"/>
        <w:rPr>
          <w:b/>
          <w:sz w:val="28"/>
          <w:szCs w:val="28"/>
        </w:rPr>
        <w:sectPr w:rsidR="007F49C3" w:rsidSect="007F49C3">
          <w:pgSz w:w="11906" w:h="16838"/>
          <w:pgMar w:top="426" w:right="851" w:bottom="568" w:left="1701" w:header="0" w:footer="709" w:gutter="0"/>
          <w:cols w:space="708"/>
          <w:docGrid w:linePitch="360"/>
        </w:sectPr>
      </w:pPr>
    </w:p>
    <w:p w:rsidR="007F49C3" w:rsidRPr="007F49C3" w:rsidRDefault="007F49C3" w:rsidP="007F49C3">
      <w:pPr>
        <w:widowControl w:val="0"/>
        <w:autoSpaceDE w:val="0"/>
        <w:autoSpaceDN w:val="0"/>
        <w:adjustRightInd w:val="0"/>
        <w:ind w:left="6096"/>
        <w:outlineLvl w:val="0"/>
      </w:pPr>
      <w:r w:rsidRPr="007F49C3">
        <w:t>П</w:t>
      </w:r>
      <w:r>
        <w:t>риложение</w:t>
      </w:r>
      <w:r w:rsidRPr="007F49C3">
        <w:t xml:space="preserve"> 2</w:t>
      </w:r>
    </w:p>
    <w:p w:rsidR="007F49C3" w:rsidRPr="007F49C3" w:rsidRDefault="007F49C3" w:rsidP="007F49C3">
      <w:pPr>
        <w:widowControl w:val="0"/>
        <w:autoSpaceDE w:val="0"/>
        <w:autoSpaceDN w:val="0"/>
        <w:adjustRightInd w:val="0"/>
        <w:ind w:left="6096"/>
      </w:pPr>
      <w:r w:rsidRPr="007F49C3">
        <w:t>к распоряжению</w:t>
      </w:r>
    </w:p>
    <w:p w:rsidR="007F49C3" w:rsidRPr="007F49C3" w:rsidRDefault="007F49C3" w:rsidP="007F49C3">
      <w:pPr>
        <w:widowControl w:val="0"/>
        <w:autoSpaceDE w:val="0"/>
        <w:autoSpaceDN w:val="0"/>
        <w:adjustRightInd w:val="0"/>
        <w:ind w:left="6096"/>
      </w:pPr>
      <w:r w:rsidRPr="007F49C3">
        <w:t>Комитета по труду и занятости</w:t>
      </w:r>
    </w:p>
    <w:p w:rsidR="007F49C3" w:rsidRPr="007F49C3" w:rsidRDefault="007F49C3" w:rsidP="007F49C3">
      <w:pPr>
        <w:widowControl w:val="0"/>
        <w:autoSpaceDE w:val="0"/>
        <w:autoSpaceDN w:val="0"/>
        <w:adjustRightInd w:val="0"/>
        <w:ind w:left="6096"/>
      </w:pPr>
      <w:r w:rsidRPr="007F49C3">
        <w:t>населения Санкт-Петербурга</w:t>
      </w:r>
    </w:p>
    <w:p w:rsidR="007F49C3" w:rsidRDefault="007F49C3" w:rsidP="007F49C3">
      <w:pPr>
        <w:widowControl w:val="0"/>
        <w:autoSpaceDE w:val="0"/>
        <w:autoSpaceDN w:val="0"/>
        <w:adjustRightInd w:val="0"/>
        <w:ind w:left="6096"/>
      </w:pPr>
      <w:r w:rsidRPr="007F49C3">
        <w:t xml:space="preserve">от </w:t>
      </w:r>
      <w:r>
        <w:t>__________</w:t>
      </w:r>
      <w:r w:rsidRPr="007F49C3">
        <w:t xml:space="preserve"> </w:t>
      </w:r>
      <w:r>
        <w:t>№</w:t>
      </w:r>
      <w:r w:rsidRPr="007F49C3">
        <w:t xml:space="preserve"> </w:t>
      </w:r>
      <w:r>
        <w:t>__</w:t>
      </w:r>
      <w:r w:rsidRPr="007F49C3">
        <w:t>-р</w:t>
      </w:r>
    </w:p>
    <w:p w:rsidR="007F49C3" w:rsidRDefault="007F49C3" w:rsidP="007F49C3">
      <w:pPr>
        <w:widowControl w:val="0"/>
        <w:autoSpaceDE w:val="0"/>
        <w:autoSpaceDN w:val="0"/>
        <w:adjustRightInd w:val="0"/>
        <w:jc w:val="right"/>
      </w:pPr>
    </w:p>
    <w:p w:rsidR="007F49C3" w:rsidRPr="007F49C3" w:rsidRDefault="007F49C3" w:rsidP="007F49C3">
      <w:pPr>
        <w:widowControl w:val="0"/>
        <w:autoSpaceDE w:val="0"/>
        <w:autoSpaceDN w:val="0"/>
        <w:adjustRightInd w:val="0"/>
        <w:jc w:val="right"/>
      </w:pPr>
    </w:p>
    <w:p w:rsidR="002777CC" w:rsidRPr="002777CC" w:rsidRDefault="002777CC" w:rsidP="002777CC">
      <w:pPr>
        <w:widowControl w:val="0"/>
        <w:autoSpaceDE w:val="0"/>
        <w:autoSpaceDN w:val="0"/>
        <w:adjustRightInd w:val="0"/>
        <w:jc w:val="center"/>
        <w:rPr>
          <w:b/>
          <w:bCs/>
        </w:rPr>
      </w:pPr>
      <w:r w:rsidRPr="002777CC">
        <w:rPr>
          <w:b/>
          <w:bCs/>
        </w:rPr>
        <w:t>ПОРЯДОК</w:t>
      </w:r>
    </w:p>
    <w:p w:rsidR="002777CC" w:rsidRPr="002777CC" w:rsidRDefault="002777CC" w:rsidP="002777CC">
      <w:pPr>
        <w:widowControl w:val="0"/>
        <w:autoSpaceDE w:val="0"/>
        <w:autoSpaceDN w:val="0"/>
        <w:adjustRightInd w:val="0"/>
        <w:jc w:val="center"/>
        <w:rPr>
          <w:b/>
          <w:bCs/>
        </w:rPr>
      </w:pPr>
      <w:r w:rsidRPr="002777CC">
        <w:rPr>
          <w:b/>
          <w:bCs/>
        </w:rPr>
        <w:t>проведения конкурсного отбора, проводимого в форме конкурса</w:t>
      </w:r>
    </w:p>
    <w:p w:rsidR="002777CC" w:rsidRDefault="002777CC" w:rsidP="002777CC">
      <w:pPr>
        <w:widowControl w:val="0"/>
        <w:autoSpaceDE w:val="0"/>
        <w:autoSpaceDN w:val="0"/>
        <w:adjustRightInd w:val="0"/>
        <w:jc w:val="center"/>
        <w:rPr>
          <w:b/>
          <w:bCs/>
        </w:rPr>
      </w:pPr>
      <w:r w:rsidRPr="002777CC">
        <w:rPr>
          <w:b/>
          <w:bCs/>
        </w:rPr>
        <w:t>на предоставление субсидии на финансовое обеспечение</w:t>
      </w:r>
      <w:r>
        <w:rPr>
          <w:b/>
          <w:bCs/>
        </w:rPr>
        <w:t xml:space="preserve"> </w:t>
      </w:r>
      <w:r w:rsidRPr="002777CC">
        <w:rPr>
          <w:b/>
          <w:bCs/>
        </w:rPr>
        <w:t xml:space="preserve">расходов на проведение </w:t>
      </w:r>
      <w:r>
        <w:rPr>
          <w:b/>
          <w:bCs/>
        </w:rPr>
        <w:t>С</w:t>
      </w:r>
      <w:r w:rsidRPr="002777CC">
        <w:rPr>
          <w:b/>
          <w:bCs/>
        </w:rPr>
        <w:t>анкт-</w:t>
      </w:r>
      <w:r>
        <w:rPr>
          <w:b/>
          <w:bCs/>
        </w:rPr>
        <w:t>П</w:t>
      </w:r>
      <w:r w:rsidRPr="002777CC">
        <w:rPr>
          <w:b/>
          <w:bCs/>
        </w:rPr>
        <w:t xml:space="preserve">етербургского </w:t>
      </w:r>
      <w:r>
        <w:rPr>
          <w:b/>
          <w:bCs/>
        </w:rPr>
        <w:t>М</w:t>
      </w:r>
      <w:r w:rsidRPr="002777CC">
        <w:rPr>
          <w:b/>
          <w:bCs/>
        </w:rPr>
        <w:t>еждународного</w:t>
      </w:r>
      <w:r>
        <w:rPr>
          <w:b/>
          <w:bCs/>
        </w:rPr>
        <w:t xml:space="preserve"> </w:t>
      </w:r>
      <w:r w:rsidRPr="002777CC">
        <w:rPr>
          <w:b/>
          <w:bCs/>
        </w:rPr>
        <w:t xml:space="preserve">форума труда и порядок принятия </w:t>
      </w:r>
      <w:r>
        <w:rPr>
          <w:b/>
          <w:bCs/>
        </w:rPr>
        <w:t>К</w:t>
      </w:r>
      <w:r w:rsidRPr="002777CC">
        <w:rPr>
          <w:b/>
          <w:bCs/>
        </w:rPr>
        <w:t>омитетом по труду</w:t>
      </w:r>
      <w:r>
        <w:rPr>
          <w:b/>
          <w:bCs/>
        </w:rPr>
        <w:t xml:space="preserve"> </w:t>
      </w:r>
      <w:r w:rsidRPr="002777CC">
        <w:rPr>
          <w:b/>
          <w:bCs/>
        </w:rPr>
        <w:t xml:space="preserve">и занятости населения </w:t>
      </w:r>
      <w:r>
        <w:rPr>
          <w:b/>
          <w:bCs/>
        </w:rPr>
        <w:t>С</w:t>
      </w:r>
      <w:r w:rsidRPr="002777CC">
        <w:rPr>
          <w:b/>
          <w:bCs/>
        </w:rPr>
        <w:t>анкт-</w:t>
      </w:r>
      <w:r>
        <w:rPr>
          <w:b/>
          <w:bCs/>
        </w:rPr>
        <w:t>П</w:t>
      </w:r>
      <w:r w:rsidRPr="002777CC">
        <w:rPr>
          <w:b/>
          <w:bCs/>
        </w:rPr>
        <w:t>етербурга</w:t>
      </w:r>
    </w:p>
    <w:p w:rsidR="002777CC" w:rsidRPr="002777CC" w:rsidRDefault="002777CC" w:rsidP="002777CC">
      <w:pPr>
        <w:widowControl w:val="0"/>
        <w:autoSpaceDE w:val="0"/>
        <w:autoSpaceDN w:val="0"/>
        <w:adjustRightInd w:val="0"/>
        <w:jc w:val="center"/>
        <w:rPr>
          <w:b/>
          <w:bCs/>
        </w:rPr>
      </w:pPr>
      <w:r w:rsidRPr="002777CC">
        <w:rPr>
          <w:b/>
          <w:bCs/>
        </w:rPr>
        <w:t>решения</w:t>
      </w:r>
      <w:r>
        <w:rPr>
          <w:b/>
          <w:bCs/>
        </w:rPr>
        <w:t xml:space="preserve"> </w:t>
      </w:r>
      <w:r w:rsidRPr="002777CC">
        <w:rPr>
          <w:b/>
          <w:bCs/>
        </w:rPr>
        <w:t>о предоставлении субсидии</w:t>
      </w:r>
    </w:p>
    <w:p w:rsidR="00F3657B" w:rsidRDefault="00F3657B" w:rsidP="007F49C3">
      <w:pPr>
        <w:jc w:val="both"/>
        <w:rPr>
          <w:b/>
        </w:rPr>
      </w:pPr>
    </w:p>
    <w:p w:rsidR="002777CC" w:rsidRPr="002777CC" w:rsidRDefault="002777CC" w:rsidP="002777CC">
      <w:pPr>
        <w:widowControl w:val="0"/>
        <w:autoSpaceDE w:val="0"/>
        <w:autoSpaceDN w:val="0"/>
        <w:adjustRightInd w:val="0"/>
        <w:jc w:val="center"/>
        <w:outlineLvl w:val="1"/>
        <w:rPr>
          <w:b/>
          <w:bCs/>
        </w:rPr>
      </w:pPr>
      <w:r w:rsidRPr="002777CC">
        <w:rPr>
          <w:b/>
          <w:bCs/>
        </w:rPr>
        <w:t>1. Общие положения</w:t>
      </w:r>
    </w:p>
    <w:p w:rsidR="002777CC" w:rsidRPr="002777CC" w:rsidRDefault="002777CC" w:rsidP="002777CC">
      <w:pPr>
        <w:widowControl w:val="0"/>
        <w:autoSpaceDE w:val="0"/>
        <w:autoSpaceDN w:val="0"/>
        <w:adjustRightInd w:val="0"/>
        <w:jc w:val="center"/>
      </w:pPr>
    </w:p>
    <w:p w:rsidR="002777CC" w:rsidRPr="002777CC" w:rsidRDefault="002777CC" w:rsidP="002777CC">
      <w:pPr>
        <w:widowControl w:val="0"/>
        <w:autoSpaceDE w:val="0"/>
        <w:autoSpaceDN w:val="0"/>
        <w:adjustRightInd w:val="0"/>
        <w:ind w:firstLine="540"/>
        <w:jc w:val="both"/>
      </w:pPr>
      <w:r w:rsidRPr="002777CC">
        <w:t xml:space="preserve">1.1. Порядок проведения конкурсного отбора в форме конкурса на предоставление субсидии на финансовое обеспечение </w:t>
      </w:r>
      <w:r w:rsidR="00EA05A6">
        <w:t>затрат, возникших в 202</w:t>
      </w:r>
      <w:r w:rsidR="00094D1C">
        <w:t>3</w:t>
      </w:r>
      <w:r w:rsidR="00EA05A6">
        <w:t xml:space="preserve"> году в связи с выполнением работ и оказанием услуг</w:t>
      </w:r>
      <w:r w:rsidRPr="002777CC">
        <w:t xml:space="preserve"> </w:t>
      </w:r>
      <w:r w:rsidR="00EA05A6">
        <w:t>по</w:t>
      </w:r>
      <w:r w:rsidRPr="002777CC">
        <w:t xml:space="preserve"> проведени</w:t>
      </w:r>
      <w:r w:rsidR="00EA05A6">
        <w:t>ю</w:t>
      </w:r>
      <w:r w:rsidRPr="002777CC">
        <w:t xml:space="preserve"> Санкт-Петербургского Международного форума труда (далее - субсидии) и порядок принятия Комитетом по труду и занятости населения Санкт-Петербурга (далее - Комитет) решения о предоставлении субсидии разработаны в соответствии с Бюджетным </w:t>
      </w:r>
      <w:hyperlink r:id="rId13" w:history="1">
        <w:r w:rsidRPr="002777CC">
          <w:t>кодексом</w:t>
        </w:r>
      </w:hyperlink>
      <w:r w:rsidRPr="002777CC">
        <w:t xml:space="preserve"> Российской Федерации, </w:t>
      </w:r>
      <w:hyperlink r:id="rId14" w:history="1">
        <w:r w:rsidRPr="002777CC">
          <w:t>постановлением</w:t>
        </w:r>
      </w:hyperlink>
      <w:r w:rsidRPr="002777CC">
        <w:t xml:space="preserve"> Правительства Санкт-Петербурга от 17.06.2014 </w:t>
      </w:r>
      <w:r>
        <w:t>№</w:t>
      </w:r>
      <w:r w:rsidRPr="002777CC">
        <w:t xml:space="preserve"> 490 </w:t>
      </w:r>
      <w:r>
        <w:t>«</w:t>
      </w:r>
      <w:r w:rsidRPr="002777CC">
        <w:t xml:space="preserve">О государственной программе Санкт-Петербурга </w:t>
      </w:r>
      <w:r>
        <w:t>«</w:t>
      </w:r>
      <w:r w:rsidRPr="002777CC">
        <w:t>Содействие занятости населения Санкт-Петербурга</w:t>
      </w:r>
      <w:r>
        <w:t>»</w:t>
      </w:r>
      <w:r w:rsidRPr="002777CC">
        <w:t xml:space="preserve"> </w:t>
      </w:r>
      <w:r>
        <w:br/>
      </w:r>
      <w:r w:rsidRPr="002777CC">
        <w:t xml:space="preserve">и </w:t>
      </w:r>
      <w:hyperlink r:id="rId15" w:history="1">
        <w:r w:rsidRPr="002777CC">
          <w:t>постановлением</w:t>
        </w:r>
      </w:hyperlink>
      <w:r w:rsidRPr="002777CC">
        <w:t xml:space="preserve"> Правительства Санкт-Петербурга </w:t>
      </w:r>
      <w:r>
        <w:t>«</w:t>
      </w:r>
      <w:r w:rsidRPr="002777CC">
        <w:t>Об утверждении Порядка предоставления в 202</w:t>
      </w:r>
      <w:r w:rsidR="00094D1C">
        <w:t>3</w:t>
      </w:r>
      <w:r w:rsidRPr="002777CC">
        <w:t xml:space="preserve"> году субсидии социально ориентированной некоммерческой организации на проведение Санкт-Петербургского Международного форума труда</w:t>
      </w:r>
      <w:r>
        <w:t>»</w:t>
      </w:r>
      <w:r w:rsidRPr="002777CC">
        <w:t xml:space="preserve"> </w:t>
      </w:r>
      <w:r>
        <w:br/>
      </w:r>
      <w:r w:rsidRPr="002777CC">
        <w:t>(далее - постановление).</w:t>
      </w:r>
    </w:p>
    <w:p w:rsidR="002777CC" w:rsidRPr="002777CC" w:rsidRDefault="002777CC" w:rsidP="0002797F">
      <w:pPr>
        <w:widowControl w:val="0"/>
        <w:autoSpaceDE w:val="0"/>
        <w:autoSpaceDN w:val="0"/>
        <w:adjustRightInd w:val="0"/>
        <w:ind w:firstLine="540"/>
        <w:jc w:val="both"/>
      </w:pPr>
      <w:r w:rsidRPr="002777CC">
        <w:t>1.2. Порядок устанавливает:</w:t>
      </w:r>
    </w:p>
    <w:p w:rsidR="002777CC" w:rsidRPr="002777CC" w:rsidRDefault="002777CC" w:rsidP="0002797F">
      <w:pPr>
        <w:widowControl w:val="0"/>
        <w:autoSpaceDE w:val="0"/>
        <w:autoSpaceDN w:val="0"/>
        <w:adjustRightInd w:val="0"/>
        <w:ind w:firstLine="540"/>
        <w:jc w:val="both"/>
      </w:pPr>
      <w:r w:rsidRPr="002777CC">
        <w:t xml:space="preserve">порядок проведения конкурсного отбора на предоставление субсидии на финансовое обеспечение </w:t>
      </w:r>
      <w:r w:rsidR="00EA05A6" w:rsidRPr="00EA05A6">
        <w:t>на финансовое обеспечение затрат, возникших в 202</w:t>
      </w:r>
      <w:r w:rsidR="006941E5">
        <w:t>3</w:t>
      </w:r>
      <w:r w:rsidR="00EA05A6" w:rsidRPr="00EA05A6">
        <w:t xml:space="preserve"> году в связи </w:t>
      </w:r>
      <w:r w:rsidR="00EA05A6">
        <w:br/>
      </w:r>
      <w:r w:rsidR="00EA05A6" w:rsidRPr="00EA05A6">
        <w:t>с выполнением работ и оказанием услуг</w:t>
      </w:r>
      <w:r w:rsidRPr="002777CC">
        <w:t xml:space="preserve"> на проведение Санкт-Петербургского Международного форума труда (далее - отбор) в части, не урегулированной постановлением;</w:t>
      </w:r>
    </w:p>
    <w:p w:rsidR="002777CC" w:rsidRPr="002777CC" w:rsidRDefault="002777CC" w:rsidP="0002797F">
      <w:pPr>
        <w:widowControl w:val="0"/>
        <w:autoSpaceDE w:val="0"/>
        <w:autoSpaceDN w:val="0"/>
        <w:adjustRightInd w:val="0"/>
        <w:ind w:firstLine="540"/>
        <w:jc w:val="both"/>
      </w:pPr>
      <w:r w:rsidRPr="002777CC">
        <w:t xml:space="preserve">порядок принятия Комитетом решения о предоставлении субсидии на финансовое обеспечение </w:t>
      </w:r>
      <w:r w:rsidR="00EA05A6" w:rsidRPr="00EA05A6">
        <w:t>на финансовое обеспечение затрат, возникших в 202</w:t>
      </w:r>
      <w:r w:rsidR="006941E5">
        <w:t>3</w:t>
      </w:r>
      <w:r w:rsidR="00EA05A6" w:rsidRPr="00EA05A6">
        <w:t xml:space="preserve"> году в связи </w:t>
      </w:r>
      <w:r w:rsidR="00EA05A6">
        <w:br/>
      </w:r>
      <w:r w:rsidR="00EA05A6" w:rsidRPr="00EA05A6">
        <w:t>с выполнением работ и оказанием услуг</w:t>
      </w:r>
      <w:r w:rsidRPr="002777CC">
        <w:t xml:space="preserve"> на проведение Санкт-Петербургского Международного форума труда (далее - субсидии) в части, не урегулированной постановлением;</w:t>
      </w:r>
    </w:p>
    <w:p w:rsidR="002777CC" w:rsidRPr="002777CC" w:rsidRDefault="002777CC" w:rsidP="0002797F">
      <w:pPr>
        <w:widowControl w:val="0"/>
        <w:autoSpaceDE w:val="0"/>
        <w:autoSpaceDN w:val="0"/>
        <w:adjustRightInd w:val="0"/>
        <w:ind w:firstLine="540"/>
        <w:jc w:val="both"/>
      </w:pPr>
      <w:r w:rsidRPr="002777CC">
        <w:t>срок проведения Санкт-Петербургского Международного форума труда;</w:t>
      </w:r>
    </w:p>
    <w:p w:rsidR="002777CC" w:rsidRPr="002777CC" w:rsidRDefault="002777CC" w:rsidP="0002797F">
      <w:pPr>
        <w:widowControl w:val="0"/>
        <w:autoSpaceDE w:val="0"/>
        <w:autoSpaceDN w:val="0"/>
        <w:adjustRightInd w:val="0"/>
        <w:ind w:firstLine="540"/>
        <w:jc w:val="both"/>
      </w:pPr>
      <w:r w:rsidRPr="002777CC">
        <w:t>срок размещения объявления о проведении отбора;</w:t>
      </w:r>
    </w:p>
    <w:p w:rsidR="002777CC" w:rsidRPr="002777CC" w:rsidRDefault="002777CC" w:rsidP="0002797F">
      <w:pPr>
        <w:widowControl w:val="0"/>
        <w:autoSpaceDE w:val="0"/>
        <w:autoSpaceDN w:val="0"/>
        <w:adjustRightInd w:val="0"/>
        <w:ind w:firstLine="540"/>
        <w:jc w:val="both"/>
      </w:pPr>
      <w:r w:rsidRPr="002777CC">
        <w:t xml:space="preserve">форму заявления на участие в отборе, проводимом в форме конкурса </w:t>
      </w:r>
      <w:r w:rsidR="00090388">
        <w:br/>
      </w:r>
      <w:r w:rsidRPr="002777CC">
        <w:t>на предоставление субсидии;</w:t>
      </w:r>
    </w:p>
    <w:p w:rsidR="002777CC" w:rsidRPr="002777CC" w:rsidRDefault="002777CC" w:rsidP="0002797F">
      <w:pPr>
        <w:widowControl w:val="0"/>
        <w:autoSpaceDE w:val="0"/>
        <w:autoSpaceDN w:val="0"/>
        <w:adjustRightInd w:val="0"/>
        <w:ind w:firstLine="540"/>
        <w:jc w:val="both"/>
      </w:pPr>
      <w:r w:rsidRPr="002777CC">
        <w:t>форму расчета размера субсидии;</w:t>
      </w:r>
    </w:p>
    <w:p w:rsidR="002777CC" w:rsidRPr="002777CC" w:rsidRDefault="002777CC" w:rsidP="0002797F">
      <w:pPr>
        <w:widowControl w:val="0"/>
        <w:autoSpaceDE w:val="0"/>
        <w:autoSpaceDN w:val="0"/>
        <w:adjustRightInd w:val="0"/>
        <w:ind w:firstLine="540"/>
        <w:jc w:val="both"/>
      </w:pPr>
      <w:r w:rsidRPr="002777CC">
        <w:t>требования к разработке программы проведения Санкт-Петербургского Международного форума труда;</w:t>
      </w:r>
    </w:p>
    <w:p w:rsidR="002777CC" w:rsidRPr="002777CC" w:rsidRDefault="002777CC" w:rsidP="0002797F">
      <w:pPr>
        <w:widowControl w:val="0"/>
        <w:autoSpaceDE w:val="0"/>
        <w:autoSpaceDN w:val="0"/>
        <w:adjustRightInd w:val="0"/>
        <w:ind w:firstLine="540"/>
        <w:jc w:val="both"/>
      </w:pPr>
      <w:r w:rsidRPr="002777CC">
        <w:t>требования к помещению для проведения Санкт-Петербургского Международного форума труда;</w:t>
      </w:r>
    </w:p>
    <w:p w:rsidR="002777CC" w:rsidRPr="002777CC" w:rsidRDefault="002777CC" w:rsidP="0002797F">
      <w:pPr>
        <w:widowControl w:val="0"/>
        <w:autoSpaceDE w:val="0"/>
        <w:autoSpaceDN w:val="0"/>
        <w:adjustRightInd w:val="0"/>
        <w:ind w:firstLine="540"/>
        <w:jc w:val="both"/>
      </w:pPr>
      <w:r w:rsidRPr="002777CC">
        <w:t>форму согласия на обработку персональных данных руководителя, членов коллегиального органа, лица, исполняющего функции единоличного исполнительного органа, и главного бухгалтера участников отбора;</w:t>
      </w:r>
    </w:p>
    <w:p w:rsidR="006941E5" w:rsidRPr="006941E5" w:rsidRDefault="006941E5" w:rsidP="006941E5">
      <w:pPr>
        <w:widowControl w:val="0"/>
        <w:autoSpaceDE w:val="0"/>
        <w:autoSpaceDN w:val="0"/>
        <w:adjustRightInd w:val="0"/>
        <w:ind w:firstLine="540"/>
        <w:jc w:val="both"/>
      </w:pPr>
      <w:r w:rsidRPr="00773F45">
        <w:t>порядок и сроки проведения мониторинга достижения результатов предоставления субсидии исходя из достижения значений результатов предоставления субсидии, определенных договором и событий, отражающих факт завершения соответствующего мероприятия по получению результата предоставления субсидии (контрольная точка);</w:t>
      </w:r>
    </w:p>
    <w:p w:rsidR="006941E5" w:rsidRPr="006941E5" w:rsidRDefault="006941E5" w:rsidP="006941E5">
      <w:pPr>
        <w:widowControl w:val="0"/>
        <w:autoSpaceDE w:val="0"/>
        <w:autoSpaceDN w:val="0"/>
        <w:adjustRightInd w:val="0"/>
        <w:ind w:firstLine="540"/>
        <w:jc w:val="both"/>
      </w:pPr>
      <w:r w:rsidRPr="006941E5">
        <w:t xml:space="preserve">порядок представления и рассмотрения отчетности о достижении результата предоставления субсидии и показателя, необходимого для достижения результата предоставления субсидии, а также итоговой отчетности об использовании субсидии </w:t>
      </w:r>
      <w:r w:rsidRPr="006941E5">
        <w:br/>
        <w:t xml:space="preserve">в части, не урегулированной постановлением, и сроки проведения Комитетом обязательных проверок соблюдения получателями субсидии и(или) контрагентами условий и целей </w:t>
      </w:r>
      <w:r w:rsidRPr="006941E5">
        <w:br/>
        <w:t>ее предоставления.</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jc w:val="center"/>
        <w:outlineLvl w:val="1"/>
        <w:rPr>
          <w:b/>
          <w:bCs/>
        </w:rPr>
      </w:pPr>
      <w:r w:rsidRPr="002777CC">
        <w:rPr>
          <w:b/>
          <w:bCs/>
        </w:rPr>
        <w:t>2. Порядок объявления о проведении отбора</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ind w:firstLine="540"/>
        <w:jc w:val="both"/>
      </w:pPr>
      <w:r w:rsidRPr="002777CC">
        <w:t xml:space="preserve">2.1. Объявление о проведении отбора (далее - объявление) размещается Комитетом </w:t>
      </w:r>
      <w:r w:rsidR="00090388">
        <w:br/>
      </w:r>
      <w:r w:rsidRPr="002777CC">
        <w:t xml:space="preserve">в информационно-телекоммуникационной сети </w:t>
      </w:r>
      <w:r w:rsidR="0002797F">
        <w:t>«</w:t>
      </w:r>
      <w:r w:rsidRPr="002777CC">
        <w:t>Интернет</w:t>
      </w:r>
      <w:r w:rsidR="0002797F">
        <w:t>»</w:t>
      </w:r>
      <w:r w:rsidRPr="002777CC">
        <w:t xml:space="preserve"> на официальном сайте Комитета (http://rspb.ru) не позднее рабочего дня, следующего за днем вступления в силу настоящего распоряжения, с указанием:</w:t>
      </w:r>
    </w:p>
    <w:p w:rsidR="002777CC" w:rsidRPr="002777CC" w:rsidRDefault="002777CC" w:rsidP="0002797F">
      <w:pPr>
        <w:widowControl w:val="0"/>
        <w:autoSpaceDE w:val="0"/>
        <w:autoSpaceDN w:val="0"/>
        <w:adjustRightInd w:val="0"/>
        <w:ind w:firstLine="540"/>
        <w:jc w:val="both"/>
      </w:pPr>
      <w:r w:rsidRPr="002777CC">
        <w:t>сроков проведения отбора;</w:t>
      </w:r>
    </w:p>
    <w:p w:rsidR="002777CC" w:rsidRPr="002777CC" w:rsidRDefault="002777CC" w:rsidP="0002797F">
      <w:pPr>
        <w:widowControl w:val="0"/>
        <w:autoSpaceDE w:val="0"/>
        <w:autoSpaceDN w:val="0"/>
        <w:adjustRightInd w:val="0"/>
        <w:ind w:firstLine="540"/>
        <w:jc w:val="both"/>
      </w:pPr>
      <w:r w:rsidRPr="002777CC">
        <w:t>места нахождения, почтового адреса, адреса электронной почты Комитета;</w:t>
      </w:r>
    </w:p>
    <w:p w:rsidR="002777CC" w:rsidRPr="002777CC" w:rsidRDefault="002777CC" w:rsidP="0002797F">
      <w:pPr>
        <w:widowControl w:val="0"/>
        <w:autoSpaceDE w:val="0"/>
        <w:autoSpaceDN w:val="0"/>
        <w:adjustRightInd w:val="0"/>
        <w:ind w:firstLine="540"/>
        <w:jc w:val="both"/>
      </w:pPr>
      <w:r w:rsidRPr="002777CC">
        <w:t>целей предоставления субсидии, а также результатов предоставления субсидии;</w:t>
      </w:r>
    </w:p>
    <w:p w:rsidR="002777CC" w:rsidRPr="002777CC" w:rsidRDefault="002777CC" w:rsidP="0002797F">
      <w:pPr>
        <w:widowControl w:val="0"/>
        <w:autoSpaceDE w:val="0"/>
        <w:autoSpaceDN w:val="0"/>
        <w:adjustRightInd w:val="0"/>
        <w:ind w:firstLine="540"/>
        <w:jc w:val="both"/>
      </w:pPr>
      <w:r w:rsidRPr="002777CC">
        <w:t>требований к участникам отбора;</w:t>
      </w:r>
    </w:p>
    <w:p w:rsidR="002777CC" w:rsidRPr="002777CC" w:rsidRDefault="002777CC" w:rsidP="0002797F">
      <w:pPr>
        <w:widowControl w:val="0"/>
        <w:autoSpaceDE w:val="0"/>
        <w:autoSpaceDN w:val="0"/>
        <w:adjustRightInd w:val="0"/>
        <w:ind w:firstLine="540"/>
        <w:jc w:val="both"/>
      </w:pPr>
      <w:r w:rsidRPr="002777CC">
        <w:t>перечня документов, представляемых участниками отбора для получения субсидий;</w:t>
      </w:r>
    </w:p>
    <w:p w:rsidR="002777CC" w:rsidRPr="002777CC" w:rsidRDefault="002777CC" w:rsidP="0002797F">
      <w:pPr>
        <w:widowControl w:val="0"/>
        <w:autoSpaceDE w:val="0"/>
        <w:autoSpaceDN w:val="0"/>
        <w:adjustRightInd w:val="0"/>
        <w:ind w:firstLine="540"/>
        <w:jc w:val="both"/>
      </w:pPr>
      <w:r w:rsidRPr="002777CC">
        <w:t>порядка подачи заявлений и документов участниками отбора и требований, предъявляемых к форме и содержанию заявлений и прилагаемых к ним документов;</w:t>
      </w:r>
    </w:p>
    <w:p w:rsidR="002777CC" w:rsidRPr="002777CC" w:rsidRDefault="002777CC" w:rsidP="0002797F">
      <w:pPr>
        <w:widowControl w:val="0"/>
        <w:autoSpaceDE w:val="0"/>
        <w:autoSpaceDN w:val="0"/>
        <w:adjustRightInd w:val="0"/>
        <w:ind w:firstLine="540"/>
        <w:jc w:val="both"/>
      </w:pPr>
      <w:r w:rsidRPr="002777CC">
        <w:t>порядка отзыва заявлений и прилагаемых к ним документов участниками отбора, основания для возврата заявлений и прилагаемых к ним документов участников отбора, порядка внесения изменений в заявления и прилагаемые к ним документы участниками отбора;</w:t>
      </w:r>
    </w:p>
    <w:p w:rsidR="002777CC" w:rsidRPr="002777CC" w:rsidRDefault="002777CC" w:rsidP="0002797F">
      <w:pPr>
        <w:widowControl w:val="0"/>
        <w:autoSpaceDE w:val="0"/>
        <w:autoSpaceDN w:val="0"/>
        <w:adjustRightInd w:val="0"/>
        <w:ind w:firstLine="540"/>
        <w:jc w:val="both"/>
      </w:pPr>
      <w:r w:rsidRPr="002777CC">
        <w:t>правила рассмотрения и оценки заявлений и прилагаемых к ним документов участников отбора;</w:t>
      </w:r>
    </w:p>
    <w:p w:rsidR="002777CC" w:rsidRPr="002777CC" w:rsidRDefault="002777CC" w:rsidP="0002797F">
      <w:pPr>
        <w:widowControl w:val="0"/>
        <w:autoSpaceDE w:val="0"/>
        <w:autoSpaceDN w:val="0"/>
        <w:adjustRightInd w:val="0"/>
        <w:ind w:firstLine="540"/>
        <w:jc w:val="both"/>
      </w:pPr>
      <w:r w:rsidRPr="002777CC">
        <w:t xml:space="preserve">порядка предоставления участникам отбора разъяснений положений объявления </w:t>
      </w:r>
      <w:r w:rsidR="00090388">
        <w:br/>
      </w:r>
      <w:r w:rsidRPr="002777CC">
        <w:t>о проведении отбора, даты начала и окончания срока предоставления указанных разъяснений;</w:t>
      </w:r>
    </w:p>
    <w:p w:rsidR="002777CC" w:rsidRPr="002777CC" w:rsidRDefault="002777CC" w:rsidP="0002797F">
      <w:pPr>
        <w:widowControl w:val="0"/>
        <w:autoSpaceDE w:val="0"/>
        <w:autoSpaceDN w:val="0"/>
        <w:adjustRightInd w:val="0"/>
        <w:ind w:firstLine="540"/>
        <w:jc w:val="both"/>
      </w:pPr>
      <w:r w:rsidRPr="002777CC">
        <w:t xml:space="preserve">срока, в течение которого получатель субсидии должен подписать договор </w:t>
      </w:r>
      <w:r w:rsidR="00090388">
        <w:br/>
      </w:r>
      <w:r w:rsidRPr="002777CC">
        <w:t>о предоставлении субсидии (далее - договор);</w:t>
      </w:r>
    </w:p>
    <w:p w:rsidR="002777CC" w:rsidRPr="002777CC" w:rsidRDefault="002777CC" w:rsidP="0002797F">
      <w:pPr>
        <w:widowControl w:val="0"/>
        <w:autoSpaceDE w:val="0"/>
        <w:autoSpaceDN w:val="0"/>
        <w:adjustRightInd w:val="0"/>
        <w:ind w:firstLine="540"/>
        <w:jc w:val="both"/>
      </w:pPr>
      <w:r w:rsidRPr="002777CC">
        <w:t>условий признания получателей субсидий уклонившимися от заключения договора;</w:t>
      </w:r>
    </w:p>
    <w:p w:rsidR="002777CC" w:rsidRPr="002777CC" w:rsidRDefault="002777CC" w:rsidP="0002797F">
      <w:pPr>
        <w:widowControl w:val="0"/>
        <w:autoSpaceDE w:val="0"/>
        <w:autoSpaceDN w:val="0"/>
        <w:adjustRightInd w:val="0"/>
        <w:ind w:firstLine="540"/>
        <w:jc w:val="both"/>
      </w:pPr>
      <w:r w:rsidRPr="002777CC">
        <w:t>даты размещения Комитетом информации о результатах отбора на официальном сайте Комитета, содержащие в том числе следующие сведения:</w:t>
      </w:r>
    </w:p>
    <w:p w:rsidR="002777CC" w:rsidRPr="002777CC" w:rsidRDefault="002777CC" w:rsidP="0002797F">
      <w:pPr>
        <w:widowControl w:val="0"/>
        <w:autoSpaceDE w:val="0"/>
        <w:autoSpaceDN w:val="0"/>
        <w:adjustRightInd w:val="0"/>
        <w:ind w:firstLine="540"/>
        <w:jc w:val="both"/>
      </w:pPr>
      <w:r w:rsidRPr="002777CC">
        <w:t>дату, время и место проведения рассмотрения заявлений;</w:t>
      </w:r>
    </w:p>
    <w:p w:rsidR="002777CC" w:rsidRPr="002777CC" w:rsidRDefault="002777CC" w:rsidP="0002797F">
      <w:pPr>
        <w:widowControl w:val="0"/>
        <w:autoSpaceDE w:val="0"/>
        <w:autoSpaceDN w:val="0"/>
        <w:adjustRightInd w:val="0"/>
        <w:ind w:firstLine="540"/>
        <w:jc w:val="both"/>
      </w:pPr>
      <w:r w:rsidRPr="002777CC">
        <w:t>информацию об участниках отбора, заявления которых были рассмотрены;</w:t>
      </w:r>
    </w:p>
    <w:p w:rsidR="002777CC" w:rsidRPr="002777CC" w:rsidRDefault="002777CC" w:rsidP="0002797F">
      <w:pPr>
        <w:widowControl w:val="0"/>
        <w:autoSpaceDE w:val="0"/>
        <w:autoSpaceDN w:val="0"/>
        <w:adjustRightInd w:val="0"/>
        <w:ind w:firstLine="540"/>
        <w:jc w:val="both"/>
      </w:pPr>
      <w:r w:rsidRPr="002777CC">
        <w:t>информацию об участниках отбора, заявления которых были отклонены, с указанием причин их отклонения, в том числе положений объявления о проведении отбора, которым не соответствуют такие заявления;</w:t>
      </w:r>
    </w:p>
    <w:p w:rsidR="002777CC" w:rsidRPr="002777CC" w:rsidRDefault="002777CC" w:rsidP="0002797F">
      <w:pPr>
        <w:widowControl w:val="0"/>
        <w:autoSpaceDE w:val="0"/>
        <w:autoSpaceDN w:val="0"/>
        <w:adjustRightInd w:val="0"/>
        <w:ind w:firstLine="540"/>
        <w:jc w:val="both"/>
      </w:pPr>
      <w:r w:rsidRPr="002777CC">
        <w:t>наименование получателя субсидии, с которым заключается договор, и размер предоставляемой ему субсидии.</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jc w:val="center"/>
        <w:outlineLvl w:val="1"/>
        <w:rPr>
          <w:b/>
          <w:bCs/>
        </w:rPr>
      </w:pPr>
      <w:r w:rsidRPr="002777CC">
        <w:rPr>
          <w:b/>
          <w:bCs/>
        </w:rPr>
        <w:t>3. Порядок подачи заявлений и прилагаемых к ним документов</w:t>
      </w:r>
    </w:p>
    <w:p w:rsidR="002777CC" w:rsidRPr="002777CC" w:rsidRDefault="002777CC" w:rsidP="002777CC">
      <w:pPr>
        <w:widowControl w:val="0"/>
        <w:autoSpaceDE w:val="0"/>
        <w:autoSpaceDN w:val="0"/>
        <w:adjustRightInd w:val="0"/>
        <w:jc w:val="center"/>
        <w:rPr>
          <w:b/>
          <w:bCs/>
        </w:rPr>
      </w:pPr>
      <w:r w:rsidRPr="002777CC">
        <w:rPr>
          <w:b/>
          <w:bCs/>
        </w:rPr>
        <w:t>для участия в отборе</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ind w:firstLine="540"/>
        <w:jc w:val="both"/>
      </w:pPr>
      <w:r w:rsidRPr="002777CC">
        <w:t xml:space="preserve">3.1. Для участия в отборе участники отбора - юридические лица, указанные в </w:t>
      </w:r>
      <w:hyperlink r:id="rId16" w:history="1">
        <w:r w:rsidRPr="00090388">
          <w:t>пункте 1.2</w:t>
        </w:r>
      </w:hyperlink>
      <w:r w:rsidRPr="002777CC">
        <w:t xml:space="preserve"> приложения к постановлению, в срок, указанный в объявлении, представляют в Комитет по адресу, указанному в объявлении, </w:t>
      </w:r>
      <w:hyperlink w:anchor="Par46" w:tooltip="ЗАЯВЛЕНИЕ" w:history="1">
        <w:r w:rsidRPr="002777CC">
          <w:t>заявление</w:t>
        </w:r>
      </w:hyperlink>
      <w:r w:rsidRPr="002777CC">
        <w:t xml:space="preserve"> по форме, установленной в приложении 1 </w:t>
      </w:r>
      <w:r w:rsidR="00090388">
        <w:br/>
      </w:r>
      <w:r w:rsidRPr="002777CC">
        <w:t>к настоящему распоряжению.</w:t>
      </w:r>
    </w:p>
    <w:p w:rsidR="002777CC" w:rsidRPr="002777CC" w:rsidRDefault="002777CC" w:rsidP="0051582D">
      <w:pPr>
        <w:widowControl w:val="0"/>
        <w:autoSpaceDE w:val="0"/>
        <w:autoSpaceDN w:val="0"/>
        <w:adjustRightInd w:val="0"/>
        <w:ind w:firstLine="540"/>
        <w:jc w:val="both"/>
      </w:pPr>
      <w:r w:rsidRPr="002777CC">
        <w:t xml:space="preserve">К заявлению прилагаются документы, указанные в </w:t>
      </w:r>
      <w:hyperlink r:id="rId17" w:history="1">
        <w:r w:rsidRPr="00090388">
          <w:t>пункте 2.1</w:t>
        </w:r>
      </w:hyperlink>
      <w:r w:rsidRPr="002777CC">
        <w:t xml:space="preserve"> приложения </w:t>
      </w:r>
      <w:r w:rsidR="00090388">
        <w:br/>
      </w:r>
      <w:r w:rsidRPr="002777CC">
        <w:t>к постановлению (далее - документы).</w:t>
      </w:r>
    </w:p>
    <w:p w:rsidR="002777CC" w:rsidRPr="002777CC" w:rsidRDefault="006012D0" w:rsidP="0051582D">
      <w:pPr>
        <w:widowControl w:val="0"/>
        <w:autoSpaceDE w:val="0"/>
        <w:autoSpaceDN w:val="0"/>
        <w:adjustRightInd w:val="0"/>
        <w:ind w:firstLine="540"/>
        <w:jc w:val="both"/>
      </w:pPr>
      <w:hyperlink w:anchor="Par210" w:tooltip="ТРЕБОВАНИЯ" w:history="1">
        <w:r w:rsidR="002777CC" w:rsidRPr="002777CC">
          <w:t>Требования</w:t>
        </w:r>
      </w:hyperlink>
      <w:r w:rsidR="002777CC" w:rsidRPr="002777CC">
        <w:t xml:space="preserve"> к разработке Программы Санкт-Петербургского Международного форума труда установлены в приложении 1 к настоящему Порядку.</w:t>
      </w:r>
    </w:p>
    <w:p w:rsidR="002777CC" w:rsidRPr="002777CC" w:rsidRDefault="006012D0" w:rsidP="0051582D">
      <w:pPr>
        <w:widowControl w:val="0"/>
        <w:autoSpaceDE w:val="0"/>
        <w:autoSpaceDN w:val="0"/>
        <w:adjustRightInd w:val="0"/>
        <w:ind w:firstLine="540"/>
        <w:jc w:val="both"/>
      </w:pPr>
      <w:hyperlink w:anchor="Par265" w:tooltip="РАСЧЕТ РАЗМЕРА СУБСИДИИ (СМЕТА РАСХОДОВ НА ПРОВЕДЕНИЕ" w:history="1">
        <w:r w:rsidR="002777CC" w:rsidRPr="002777CC">
          <w:t>Расчет</w:t>
        </w:r>
      </w:hyperlink>
      <w:r w:rsidR="002777CC" w:rsidRPr="002777CC">
        <w:t xml:space="preserve"> размера субсидии (смета расходов на проведение Санкт-Петербургского Международного форума труда) установлен в приложении 2 к настоящему Порядку.</w:t>
      </w:r>
    </w:p>
    <w:p w:rsidR="002777CC" w:rsidRPr="002777CC" w:rsidRDefault="006012D0" w:rsidP="0051582D">
      <w:pPr>
        <w:widowControl w:val="0"/>
        <w:autoSpaceDE w:val="0"/>
        <w:autoSpaceDN w:val="0"/>
        <w:adjustRightInd w:val="0"/>
        <w:ind w:firstLine="540"/>
        <w:jc w:val="both"/>
      </w:pPr>
      <w:hyperlink w:anchor="Par427" w:tooltip="ТРЕБОВАНИЯ" w:history="1">
        <w:r w:rsidR="002777CC" w:rsidRPr="002777CC">
          <w:t>Требования</w:t>
        </w:r>
      </w:hyperlink>
      <w:r w:rsidR="002777CC" w:rsidRPr="002777CC">
        <w:t xml:space="preserve"> к помещениям для проведения Санкт-Петербургского Международного форума труда, за исключением помещения для проведения Санкт-Петербургского Международного молодежного форума труда, установлены в приложении 3 к настоящему Порядку.</w:t>
      </w:r>
    </w:p>
    <w:p w:rsidR="002777CC" w:rsidRPr="002777CC" w:rsidRDefault="006012D0" w:rsidP="0051582D">
      <w:pPr>
        <w:widowControl w:val="0"/>
        <w:autoSpaceDE w:val="0"/>
        <w:autoSpaceDN w:val="0"/>
        <w:adjustRightInd w:val="0"/>
        <w:ind w:firstLine="540"/>
        <w:jc w:val="both"/>
      </w:pPr>
      <w:hyperlink w:anchor="Par472" w:tooltip="ИНФОРМАЦИЯ" w:history="1">
        <w:r w:rsidR="002777CC" w:rsidRPr="002777CC">
          <w:t>Информация</w:t>
        </w:r>
      </w:hyperlink>
      <w:r w:rsidR="002777CC" w:rsidRPr="002777CC">
        <w:t xml:space="preserve"> о предполагаемой численности и составе участников </w:t>
      </w:r>
      <w:r w:rsidR="00090388">
        <w:br/>
      </w:r>
      <w:r w:rsidR="002777CC" w:rsidRPr="002777CC">
        <w:t>Санкт-Петербургского Международного форума труда представляется по форме согласно приложению 4 к настоящему Порядку.</w:t>
      </w:r>
    </w:p>
    <w:p w:rsidR="002777CC" w:rsidRPr="002777CC" w:rsidRDefault="002777CC" w:rsidP="0051582D">
      <w:pPr>
        <w:widowControl w:val="0"/>
        <w:autoSpaceDE w:val="0"/>
        <w:autoSpaceDN w:val="0"/>
        <w:adjustRightInd w:val="0"/>
        <w:ind w:firstLine="540"/>
        <w:jc w:val="both"/>
      </w:pPr>
      <w:r w:rsidRPr="002777CC">
        <w:t xml:space="preserve">В случае если документы представляются представителем участника отбора,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 либо решение собрания, в котором содержатся соответствующие полномочия, если иное не установлено законом или не противоречит существу отношений. Представление заявления и документов почтовым отправлением </w:t>
      </w:r>
      <w:r w:rsidR="00090388">
        <w:br/>
      </w:r>
      <w:r w:rsidRPr="002777CC">
        <w:t>не предусмотрено.</w:t>
      </w:r>
    </w:p>
    <w:p w:rsidR="002777CC" w:rsidRPr="002777CC" w:rsidRDefault="002777CC" w:rsidP="0051582D">
      <w:pPr>
        <w:widowControl w:val="0"/>
        <w:autoSpaceDE w:val="0"/>
        <w:autoSpaceDN w:val="0"/>
        <w:adjustRightInd w:val="0"/>
        <w:ind w:firstLine="540"/>
        <w:jc w:val="both"/>
      </w:pPr>
      <w:r w:rsidRPr="002777CC">
        <w:t xml:space="preserve">Если документы, представленные в Комитет, содержат персональные данные, то в их состав должны быть включены </w:t>
      </w:r>
      <w:hyperlink w:anchor="Par563" w:tooltip="СОГЛАСИЕ" w:history="1">
        <w:r w:rsidRPr="002777CC">
          <w:t>согласия</w:t>
        </w:r>
      </w:hyperlink>
      <w:r w:rsidRPr="002777CC">
        <w:t xml:space="preserve"> субъектов персональных данных на их обработку в соответствии со </w:t>
      </w:r>
      <w:hyperlink r:id="rId18" w:history="1">
        <w:r w:rsidRPr="002777CC">
          <w:t>статьей 9</w:t>
        </w:r>
      </w:hyperlink>
      <w:r w:rsidRPr="002777CC">
        <w:t xml:space="preserve"> Федерального закона </w:t>
      </w:r>
      <w:r w:rsidR="00090388">
        <w:t>«</w:t>
      </w:r>
      <w:r w:rsidRPr="002777CC">
        <w:t>О персональных данных</w:t>
      </w:r>
      <w:r w:rsidR="00090388">
        <w:t>»</w:t>
      </w:r>
      <w:r w:rsidRPr="002777CC">
        <w:t xml:space="preserve"> по форме согласно приложению 5 к настоящему Порядку.</w:t>
      </w:r>
    </w:p>
    <w:p w:rsidR="002777CC" w:rsidRPr="002777CC" w:rsidRDefault="002777CC" w:rsidP="0051582D">
      <w:pPr>
        <w:widowControl w:val="0"/>
        <w:autoSpaceDE w:val="0"/>
        <w:autoSpaceDN w:val="0"/>
        <w:adjustRightInd w:val="0"/>
        <w:ind w:firstLine="540"/>
        <w:jc w:val="both"/>
      </w:pPr>
      <w:r w:rsidRPr="002777CC">
        <w:t xml:space="preserve">3.2. Поступившие в Комитет заявления с комплектом документов передаются в отдел развития человеческого капитала (далее - Отдел) по адресу: Санкт-Петербург, ул. Галерная, д. 7, каб. 65, где регистрируются в </w:t>
      </w:r>
      <w:hyperlink w:anchor="Par591" w:tooltip="ЖУРНАЛ" w:history="1">
        <w:r w:rsidRPr="002777CC">
          <w:t>Журнале</w:t>
        </w:r>
      </w:hyperlink>
      <w:r w:rsidRPr="002777CC">
        <w:t xml:space="preserve"> регистрации заявлений организаций на участие в отборе по форме согласно приложению 6 к настоящему Порядку.</w:t>
      </w:r>
    </w:p>
    <w:p w:rsidR="002777CC" w:rsidRPr="002777CC" w:rsidRDefault="002777CC" w:rsidP="0051582D">
      <w:pPr>
        <w:widowControl w:val="0"/>
        <w:autoSpaceDE w:val="0"/>
        <w:autoSpaceDN w:val="0"/>
        <w:adjustRightInd w:val="0"/>
        <w:ind w:firstLine="540"/>
        <w:jc w:val="both"/>
      </w:pPr>
      <w:r w:rsidRPr="002777CC">
        <w:t xml:space="preserve">3.3. При получении от участника отбора документов Отделом выдается </w:t>
      </w:r>
      <w:hyperlink w:anchor="Par622" w:tooltip="РАСПИСКА" w:history="1">
        <w:r w:rsidRPr="002777CC">
          <w:t>расписка</w:t>
        </w:r>
      </w:hyperlink>
      <w:r w:rsidRPr="002777CC">
        <w:t xml:space="preserve"> </w:t>
      </w:r>
      <w:r w:rsidR="00090388">
        <w:br/>
      </w:r>
      <w:r w:rsidRPr="002777CC">
        <w:t>о получении документов по форме согласно приложению 7 к настоящему Порядку.</w:t>
      </w:r>
    </w:p>
    <w:p w:rsidR="002777CC" w:rsidRPr="002777CC" w:rsidRDefault="002777CC" w:rsidP="0051582D">
      <w:pPr>
        <w:widowControl w:val="0"/>
        <w:autoSpaceDE w:val="0"/>
        <w:autoSpaceDN w:val="0"/>
        <w:adjustRightInd w:val="0"/>
        <w:ind w:firstLine="540"/>
        <w:jc w:val="both"/>
      </w:pPr>
      <w:r w:rsidRPr="002777CC">
        <w:t xml:space="preserve">Участник отбора вправе получить устную консультацию по вопросу оформления </w:t>
      </w:r>
      <w:r w:rsidR="00090388">
        <w:br/>
      </w:r>
      <w:r w:rsidRPr="002777CC">
        <w:t xml:space="preserve">и подачи заявления в порядке, предусмотренном регламентом работы Комитета по приему представителей организаций, предприятий и граждан (дни и часы приема указаны </w:t>
      </w:r>
      <w:r w:rsidR="00090388">
        <w:br/>
      </w:r>
      <w:r w:rsidRPr="002777CC">
        <w:t xml:space="preserve">на официальном сайте Комитета в информационно-телекоммуникационной сети </w:t>
      </w:r>
      <w:r w:rsidR="00090388">
        <w:t>«</w:t>
      </w:r>
      <w:r w:rsidRPr="002777CC">
        <w:t>Интернет</w:t>
      </w:r>
      <w:r w:rsidR="00090388">
        <w:t>»</w:t>
      </w:r>
      <w:r w:rsidRPr="002777CC">
        <w:t xml:space="preserve"> www.rspb.ru).</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jc w:val="center"/>
        <w:outlineLvl w:val="1"/>
        <w:rPr>
          <w:b/>
          <w:bCs/>
        </w:rPr>
      </w:pPr>
      <w:r w:rsidRPr="002777CC">
        <w:rPr>
          <w:b/>
          <w:bCs/>
        </w:rPr>
        <w:t>4. Порядок проведения отбора и порядок принятия решения</w:t>
      </w:r>
    </w:p>
    <w:p w:rsidR="002777CC" w:rsidRPr="002777CC" w:rsidRDefault="002777CC" w:rsidP="002777CC">
      <w:pPr>
        <w:widowControl w:val="0"/>
        <w:autoSpaceDE w:val="0"/>
        <w:autoSpaceDN w:val="0"/>
        <w:adjustRightInd w:val="0"/>
        <w:jc w:val="center"/>
        <w:rPr>
          <w:b/>
          <w:bCs/>
        </w:rPr>
      </w:pPr>
      <w:r w:rsidRPr="002777CC">
        <w:rPr>
          <w:b/>
          <w:bCs/>
        </w:rPr>
        <w:t>о предоставлении субсидии на финансовое обеспечение</w:t>
      </w:r>
    </w:p>
    <w:p w:rsidR="002777CC" w:rsidRPr="002777CC" w:rsidRDefault="002777CC" w:rsidP="002777CC">
      <w:pPr>
        <w:widowControl w:val="0"/>
        <w:autoSpaceDE w:val="0"/>
        <w:autoSpaceDN w:val="0"/>
        <w:adjustRightInd w:val="0"/>
        <w:jc w:val="center"/>
        <w:rPr>
          <w:b/>
          <w:bCs/>
        </w:rPr>
      </w:pPr>
      <w:r w:rsidRPr="002777CC">
        <w:rPr>
          <w:b/>
          <w:bCs/>
        </w:rPr>
        <w:t>расходов на проведение Санкт-Петербургского</w:t>
      </w:r>
    </w:p>
    <w:p w:rsidR="002777CC" w:rsidRPr="002777CC" w:rsidRDefault="002777CC" w:rsidP="002777CC">
      <w:pPr>
        <w:widowControl w:val="0"/>
        <w:autoSpaceDE w:val="0"/>
        <w:autoSpaceDN w:val="0"/>
        <w:adjustRightInd w:val="0"/>
        <w:jc w:val="center"/>
        <w:rPr>
          <w:b/>
          <w:bCs/>
        </w:rPr>
      </w:pPr>
      <w:r w:rsidRPr="002777CC">
        <w:rPr>
          <w:b/>
          <w:bCs/>
        </w:rPr>
        <w:t>Международного форума труда</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ind w:firstLine="540"/>
        <w:jc w:val="both"/>
      </w:pPr>
      <w:r w:rsidRPr="002777CC">
        <w:t xml:space="preserve">4.1. Для рассмотрения заявлений участников отбора создается конкурсная комиссия по проведению отбора (далее - комиссия). Порядок формирования, состав комиссии </w:t>
      </w:r>
      <w:r w:rsidR="00090388">
        <w:br/>
      </w:r>
      <w:r w:rsidRPr="002777CC">
        <w:t>и положение о ней утверждаются распоряжением Комитета.</w:t>
      </w:r>
    </w:p>
    <w:p w:rsidR="002777CC" w:rsidRPr="002777CC" w:rsidRDefault="002777CC" w:rsidP="0051582D">
      <w:pPr>
        <w:widowControl w:val="0"/>
        <w:autoSpaceDE w:val="0"/>
        <w:autoSpaceDN w:val="0"/>
        <w:adjustRightInd w:val="0"/>
        <w:ind w:firstLine="540"/>
        <w:jc w:val="both"/>
      </w:pPr>
      <w:r w:rsidRPr="002777CC">
        <w:t xml:space="preserve">4.2. Комиссия в течение 10 рабочих дней со дня поступления заявления рассматривает заявление и документы на предмет соблюдения условий, целей и порядка предоставления субсидии, установленных </w:t>
      </w:r>
      <w:hyperlink r:id="rId19" w:history="1">
        <w:r w:rsidRPr="002777CC">
          <w:t>приложением</w:t>
        </w:r>
      </w:hyperlink>
      <w:r w:rsidRPr="002777CC">
        <w:t xml:space="preserve"> к постановлению и настоящим распоряжением, проводит проверку достоверности сведений, содержащихся в заявлении и прилагаемых документах, а также проводит проверку обоснованности представленного участником отбора расчета затрат на оплату труда работников, по результатам чего принимает решение об отклонении заявлений и документов участников отбора или о допуске участника отбора к отбору и определяет получателя субсидии, с которым заключается договор, и размер предоставляемой ему субсидии (далее - решение).</w:t>
      </w:r>
    </w:p>
    <w:p w:rsidR="002777CC" w:rsidRPr="002777CC" w:rsidRDefault="002777CC" w:rsidP="0051582D">
      <w:pPr>
        <w:widowControl w:val="0"/>
        <w:autoSpaceDE w:val="0"/>
        <w:autoSpaceDN w:val="0"/>
        <w:adjustRightInd w:val="0"/>
        <w:ind w:firstLine="540"/>
        <w:jc w:val="both"/>
      </w:pPr>
      <w:r w:rsidRPr="002777CC">
        <w:t xml:space="preserve">Отказ участникам отбора в предоставлении субсидии и(или) отклонение заявлений </w:t>
      </w:r>
      <w:r w:rsidR="00DD1B94">
        <w:br/>
      </w:r>
      <w:r w:rsidRPr="002777CC">
        <w:t xml:space="preserve">и документов осуществляется по основаниям, указанным в </w:t>
      </w:r>
      <w:hyperlink r:id="rId20" w:history="1">
        <w:r w:rsidRPr="00090388">
          <w:t>пунктах 2.6</w:t>
        </w:r>
      </w:hyperlink>
      <w:r w:rsidRPr="00090388">
        <w:t xml:space="preserve"> и </w:t>
      </w:r>
      <w:hyperlink r:id="rId21" w:history="1">
        <w:r w:rsidRPr="00090388">
          <w:t>2.12</w:t>
        </w:r>
      </w:hyperlink>
      <w:r w:rsidRPr="002777CC">
        <w:t xml:space="preserve"> приложения к постановлению.</w:t>
      </w:r>
    </w:p>
    <w:p w:rsidR="002777CC" w:rsidRPr="002777CC" w:rsidRDefault="002777CC" w:rsidP="0051582D">
      <w:pPr>
        <w:widowControl w:val="0"/>
        <w:autoSpaceDE w:val="0"/>
        <w:autoSpaceDN w:val="0"/>
        <w:adjustRightInd w:val="0"/>
        <w:ind w:firstLine="540"/>
        <w:jc w:val="both"/>
      </w:pPr>
      <w:r w:rsidRPr="002777CC">
        <w:t xml:space="preserve">4.3. Комиссия правомочна принимать решение об отклонении заявлений, или </w:t>
      </w:r>
      <w:r w:rsidR="00DD1B94">
        <w:br/>
      </w:r>
      <w:r w:rsidRPr="002777CC">
        <w:t>о допуске участника отбора к отбору, и(или) о получателе субсидии и размере предоставляемой субсидии при участии в ее работе более половины членов комиссии по списочному составу.</w:t>
      </w:r>
    </w:p>
    <w:p w:rsidR="002777CC" w:rsidRPr="002777CC" w:rsidRDefault="002777CC" w:rsidP="00D6050D">
      <w:pPr>
        <w:widowControl w:val="0"/>
        <w:autoSpaceDE w:val="0"/>
        <w:autoSpaceDN w:val="0"/>
        <w:adjustRightInd w:val="0"/>
        <w:ind w:firstLine="540"/>
        <w:jc w:val="both"/>
      </w:pPr>
      <w:r w:rsidRPr="002777CC">
        <w:t xml:space="preserve">Решение комиссии принимается простым большинством голосов присутствующих </w:t>
      </w:r>
      <w:r w:rsidR="00DD1B94">
        <w:br/>
      </w:r>
      <w:r w:rsidRPr="002777CC">
        <w:t>на заседании членов комиссии при открытом голосовании.</w:t>
      </w:r>
    </w:p>
    <w:p w:rsidR="002777CC" w:rsidRPr="002777CC" w:rsidRDefault="002777CC" w:rsidP="00D6050D">
      <w:pPr>
        <w:widowControl w:val="0"/>
        <w:autoSpaceDE w:val="0"/>
        <w:autoSpaceDN w:val="0"/>
        <w:adjustRightInd w:val="0"/>
        <w:ind w:firstLine="540"/>
        <w:jc w:val="both"/>
      </w:pPr>
      <w:r w:rsidRPr="002777CC">
        <w:t>Решение комиссии в течение 2 рабочих дней со дня его вынесения оформляется протоколом.</w:t>
      </w:r>
    </w:p>
    <w:p w:rsidR="002777CC" w:rsidRPr="002777CC" w:rsidRDefault="002777CC" w:rsidP="00D6050D">
      <w:pPr>
        <w:widowControl w:val="0"/>
        <w:autoSpaceDE w:val="0"/>
        <w:autoSpaceDN w:val="0"/>
        <w:adjustRightInd w:val="0"/>
        <w:ind w:firstLine="540"/>
        <w:jc w:val="both"/>
      </w:pPr>
      <w:r w:rsidRPr="002777CC">
        <w:t xml:space="preserve">Протокол заседания комиссии должен содержать информацию в соответствии </w:t>
      </w:r>
      <w:r w:rsidR="00DD1B94">
        <w:br/>
      </w:r>
      <w:r w:rsidRPr="002777CC">
        <w:t xml:space="preserve">с </w:t>
      </w:r>
      <w:hyperlink r:id="rId22" w:history="1">
        <w:r w:rsidRPr="00090388">
          <w:t>пунктом 2.8</w:t>
        </w:r>
      </w:hyperlink>
      <w:r w:rsidRPr="002777CC">
        <w:t xml:space="preserve"> приложения к постановлению.</w:t>
      </w:r>
    </w:p>
    <w:p w:rsidR="002777CC" w:rsidRPr="002777CC" w:rsidRDefault="002777CC" w:rsidP="00D6050D">
      <w:pPr>
        <w:widowControl w:val="0"/>
        <w:autoSpaceDE w:val="0"/>
        <w:autoSpaceDN w:val="0"/>
        <w:adjustRightInd w:val="0"/>
        <w:ind w:firstLine="540"/>
        <w:jc w:val="both"/>
      </w:pPr>
      <w:r w:rsidRPr="002777CC">
        <w:t>Протокол заседания комиссии подписывается председательствующим на заседании комиссии и в течение 2 рабочих дней передается в Комитет.</w:t>
      </w:r>
    </w:p>
    <w:p w:rsidR="002777CC" w:rsidRPr="002777CC" w:rsidRDefault="002777CC" w:rsidP="00D6050D">
      <w:pPr>
        <w:widowControl w:val="0"/>
        <w:autoSpaceDE w:val="0"/>
        <w:autoSpaceDN w:val="0"/>
        <w:adjustRightInd w:val="0"/>
        <w:ind w:firstLine="540"/>
        <w:jc w:val="both"/>
      </w:pPr>
      <w:bookmarkStart w:id="2" w:name="Par174"/>
      <w:bookmarkEnd w:id="2"/>
      <w:r w:rsidRPr="002777CC">
        <w:t>4.4. В течение 10 рабочих дней со дня получения Протокола Комитет издает распоряжение о предоставлении субсидии.</w:t>
      </w:r>
    </w:p>
    <w:p w:rsidR="002777CC" w:rsidRPr="002777CC" w:rsidRDefault="002777CC" w:rsidP="00D6050D">
      <w:pPr>
        <w:widowControl w:val="0"/>
        <w:autoSpaceDE w:val="0"/>
        <w:autoSpaceDN w:val="0"/>
        <w:adjustRightInd w:val="0"/>
        <w:ind w:firstLine="540"/>
        <w:jc w:val="both"/>
      </w:pPr>
      <w:r w:rsidRPr="002777CC">
        <w:t xml:space="preserve">4.5. Субсидия предоставляется на основании договора, который заключается Комитетом с получателем субсидии в соответствии с </w:t>
      </w:r>
      <w:hyperlink r:id="rId23" w:history="1">
        <w:r w:rsidRPr="00090388">
          <w:t>пунктом 2.13</w:t>
        </w:r>
      </w:hyperlink>
      <w:r w:rsidRPr="002777CC">
        <w:t xml:space="preserve"> приложения </w:t>
      </w:r>
      <w:r w:rsidR="00DD1B94">
        <w:br/>
      </w:r>
      <w:r w:rsidRPr="002777CC">
        <w:t>к постановлению.</w:t>
      </w:r>
    </w:p>
    <w:p w:rsidR="002777CC" w:rsidRPr="002777CC" w:rsidRDefault="002777CC" w:rsidP="00D6050D">
      <w:pPr>
        <w:widowControl w:val="0"/>
        <w:autoSpaceDE w:val="0"/>
        <w:autoSpaceDN w:val="0"/>
        <w:adjustRightInd w:val="0"/>
        <w:ind w:firstLine="540"/>
        <w:jc w:val="both"/>
      </w:pPr>
      <w:r w:rsidRPr="002777CC">
        <w:t xml:space="preserve">4.6. Основанием для перечисления субсидии получателю субсидии является распоряжение Комитета в соответствии с </w:t>
      </w:r>
      <w:hyperlink w:anchor="Par174" w:tooltip="4.4. В течение 10 рабочих дней со дня получения Протокола Комитет издает распоряжение о предоставлении субсидии." w:history="1">
        <w:r w:rsidRPr="00DD1B94">
          <w:t>пунктом 4.4</w:t>
        </w:r>
      </w:hyperlink>
      <w:r w:rsidRPr="002777CC">
        <w:t xml:space="preserve"> настоящего Порядка и подписанный получателем субсидии и Комитетом договор.</w:t>
      </w:r>
    </w:p>
    <w:p w:rsidR="002777CC" w:rsidRPr="002777CC" w:rsidRDefault="002777CC" w:rsidP="002777CC">
      <w:pPr>
        <w:widowControl w:val="0"/>
        <w:autoSpaceDE w:val="0"/>
        <w:autoSpaceDN w:val="0"/>
        <w:adjustRightInd w:val="0"/>
        <w:ind w:firstLine="540"/>
        <w:jc w:val="both"/>
      </w:pPr>
    </w:p>
    <w:p w:rsidR="002777CC" w:rsidRPr="002777CC" w:rsidRDefault="002777CC" w:rsidP="00D6050D">
      <w:pPr>
        <w:widowControl w:val="0"/>
        <w:autoSpaceDE w:val="0"/>
        <w:autoSpaceDN w:val="0"/>
        <w:adjustRightInd w:val="0"/>
        <w:jc w:val="center"/>
        <w:outlineLvl w:val="1"/>
        <w:rPr>
          <w:b/>
          <w:bCs/>
        </w:rPr>
      </w:pPr>
      <w:r w:rsidRPr="002777CC">
        <w:rPr>
          <w:b/>
          <w:bCs/>
        </w:rPr>
        <w:t>5. Порядок предоставления и рассмотрения отчетности</w:t>
      </w:r>
      <w:r w:rsidR="00D6050D">
        <w:rPr>
          <w:b/>
          <w:bCs/>
        </w:rPr>
        <w:t xml:space="preserve"> </w:t>
      </w:r>
      <w:r w:rsidRPr="002777CC">
        <w:rPr>
          <w:b/>
          <w:bCs/>
        </w:rPr>
        <w:t>о достижении результата предоставления субсидии</w:t>
      </w:r>
      <w:r w:rsidR="00D6050D">
        <w:rPr>
          <w:b/>
          <w:bCs/>
        </w:rPr>
        <w:t xml:space="preserve"> </w:t>
      </w:r>
      <w:r w:rsidRPr="002777CC">
        <w:rPr>
          <w:b/>
          <w:bCs/>
        </w:rPr>
        <w:t>и показателя, необходимого для достижения результата</w:t>
      </w:r>
    </w:p>
    <w:p w:rsidR="002777CC" w:rsidRPr="002777CC" w:rsidRDefault="002777CC" w:rsidP="002777CC">
      <w:pPr>
        <w:widowControl w:val="0"/>
        <w:autoSpaceDE w:val="0"/>
        <w:autoSpaceDN w:val="0"/>
        <w:adjustRightInd w:val="0"/>
        <w:jc w:val="center"/>
        <w:rPr>
          <w:b/>
          <w:bCs/>
        </w:rPr>
      </w:pPr>
      <w:r w:rsidRPr="002777CC">
        <w:rPr>
          <w:b/>
          <w:bCs/>
        </w:rPr>
        <w:t>предоставления субсидии, а также итоговой отчетности</w:t>
      </w:r>
      <w:r w:rsidR="00D6050D">
        <w:rPr>
          <w:b/>
          <w:bCs/>
        </w:rPr>
        <w:t xml:space="preserve"> </w:t>
      </w:r>
      <w:r w:rsidRPr="002777CC">
        <w:rPr>
          <w:b/>
          <w:bCs/>
        </w:rPr>
        <w:t>об использовании субсидии, а также сроки проведения</w:t>
      </w:r>
      <w:r w:rsidR="00D6050D">
        <w:rPr>
          <w:b/>
          <w:bCs/>
        </w:rPr>
        <w:t xml:space="preserve"> </w:t>
      </w:r>
      <w:r w:rsidRPr="002777CC">
        <w:rPr>
          <w:b/>
          <w:bCs/>
        </w:rPr>
        <w:t>Комитетом обязательных проверок соблюдения получателем</w:t>
      </w:r>
      <w:r w:rsidR="00D6050D">
        <w:rPr>
          <w:b/>
          <w:bCs/>
        </w:rPr>
        <w:t xml:space="preserve"> </w:t>
      </w:r>
      <w:r w:rsidRPr="002777CC">
        <w:rPr>
          <w:b/>
          <w:bCs/>
        </w:rPr>
        <w:t>субсидии условий, целей и порядка ее предоставления</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ind w:firstLine="540"/>
        <w:jc w:val="both"/>
      </w:pPr>
      <w:r w:rsidRPr="002777CC">
        <w:t xml:space="preserve">5.1. Получатель субсидии в срок не позднее </w:t>
      </w:r>
      <w:r w:rsidRPr="006012D0">
        <w:t>01.0</w:t>
      </w:r>
      <w:r w:rsidR="00DD1B94" w:rsidRPr="006012D0">
        <w:t>6</w:t>
      </w:r>
      <w:r w:rsidRPr="006012D0">
        <w:t>.202</w:t>
      </w:r>
      <w:r w:rsidR="000D6108" w:rsidRPr="006012D0">
        <w:t>3</w:t>
      </w:r>
      <w:r w:rsidRPr="002777CC">
        <w:t xml:space="preserve"> представляет в Комитет </w:t>
      </w:r>
      <w:r w:rsidR="00DD1B94">
        <w:br/>
      </w:r>
      <w:r w:rsidRPr="002777CC">
        <w:t>с сопроводительным письмом на бумажном носителе и в электронном виде:</w:t>
      </w:r>
    </w:p>
    <w:p w:rsidR="002777CC" w:rsidRPr="002777CC" w:rsidRDefault="002777CC" w:rsidP="00D6050D">
      <w:pPr>
        <w:widowControl w:val="0"/>
        <w:autoSpaceDE w:val="0"/>
        <w:autoSpaceDN w:val="0"/>
        <w:adjustRightInd w:val="0"/>
        <w:ind w:firstLine="540"/>
        <w:jc w:val="both"/>
      </w:pPr>
      <w:r w:rsidRPr="002777CC">
        <w:t xml:space="preserve">отчетность о достижении показателя, необходимого для достижения результата предоставления субсидии, и результата предоставления субсидии по формам согласно </w:t>
      </w:r>
      <w:hyperlink w:anchor="Par663" w:tooltip="ОТЧЕТ" w:history="1">
        <w:r w:rsidRPr="002777CC">
          <w:t>приложениям 8</w:t>
        </w:r>
      </w:hyperlink>
      <w:r w:rsidRPr="002777CC">
        <w:t xml:space="preserve"> и </w:t>
      </w:r>
      <w:hyperlink w:anchor="Par747" w:tooltip="ОТЧЕТ" w:history="1">
        <w:r w:rsidRPr="002777CC">
          <w:t>9</w:t>
        </w:r>
      </w:hyperlink>
      <w:r w:rsidRPr="002777CC">
        <w:t xml:space="preserve"> к настоящему Порядку;</w:t>
      </w:r>
    </w:p>
    <w:p w:rsidR="002777CC" w:rsidRPr="002777CC" w:rsidRDefault="006012D0" w:rsidP="00D6050D">
      <w:pPr>
        <w:widowControl w:val="0"/>
        <w:autoSpaceDE w:val="0"/>
        <w:autoSpaceDN w:val="0"/>
        <w:adjustRightInd w:val="0"/>
        <w:ind w:firstLine="540"/>
        <w:jc w:val="both"/>
      </w:pPr>
      <w:hyperlink w:anchor="Par893" w:tooltip="ОТЧЕТ" w:history="1">
        <w:r w:rsidR="002777CC" w:rsidRPr="002777CC">
          <w:t>отчет</w:t>
        </w:r>
      </w:hyperlink>
      <w:r w:rsidR="002777CC" w:rsidRPr="002777CC">
        <w:t xml:space="preserve"> о расходах, источником финансового обеспечения которых является субсидия из бюджета Санкт-Петербурга, по форме согласно приложению 10 к настоящему Порядку;</w:t>
      </w:r>
    </w:p>
    <w:p w:rsidR="002777CC" w:rsidRPr="002777CC" w:rsidRDefault="002777CC" w:rsidP="00D6050D">
      <w:pPr>
        <w:widowControl w:val="0"/>
        <w:autoSpaceDE w:val="0"/>
        <w:autoSpaceDN w:val="0"/>
        <w:adjustRightInd w:val="0"/>
        <w:ind w:firstLine="540"/>
        <w:jc w:val="both"/>
      </w:pPr>
      <w:r w:rsidRPr="002777CC">
        <w:t xml:space="preserve">финансовый </w:t>
      </w:r>
      <w:hyperlink w:anchor="Par1066" w:tooltip="ФИНАНСОВЫЙ ОТЧЕТ О ФАКТИЧЕСКОМ РАСХОДОВАНИИ СРЕДСТВ СУБСИДИИ" w:history="1">
        <w:r w:rsidRPr="002777CC">
          <w:t>отчет</w:t>
        </w:r>
      </w:hyperlink>
      <w:r w:rsidRPr="002777CC">
        <w:t xml:space="preserve"> о фактическом расходовании средств субсидии по форме согласно приложению 1</w:t>
      </w:r>
      <w:r w:rsidR="00151AD3">
        <w:t>3</w:t>
      </w:r>
      <w:r w:rsidRPr="002777CC">
        <w:t xml:space="preserve"> к настоящему Порядку, с приложением заверенных руководителем получателя субсидии подтверждающих расходы документов;</w:t>
      </w:r>
    </w:p>
    <w:p w:rsidR="002777CC" w:rsidRPr="002777CC" w:rsidRDefault="006012D0" w:rsidP="00D6050D">
      <w:pPr>
        <w:widowControl w:val="0"/>
        <w:autoSpaceDE w:val="0"/>
        <w:autoSpaceDN w:val="0"/>
        <w:adjustRightInd w:val="0"/>
        <w:ind w:firstLine="540"/>
        <w:jc w:val="both"/>
      </w:pPr>
      <w:hyperlink w:anchor="Par1164" w:tooltip="АКТ" w:history="1">
        <w:r w:rsidR="002777CC" w:rsidRPr="002777CC">
          <w:t>акт</w:t>
        </w:r>
      </w:hyperlink>
      <w:r w:rsidR="002777CC" w:rsidRPr="002777CC">
        <w:t xml:space="preserve"> выполненных обязательств по договору о предоставлении субсидии по форме согласно приложению 1</w:t>
      </w:r>
      <w:r w:rsidR="00151AD3">
        <w:t>4</w:t>
      </w:r>
      <w:r w:rsidR="002777CC" w:rsidRPr="002777CC">
        <w:t xml:space="preserve"> к настоящему Порядку в двух экземплярах.</w:t>
      </w:r>
    </w:p>
    <w:p w:rsidR="002777CC" w:rsidRPr="002777CC" w:rsidRDefault="002777CC" w:rsidP="00D6050D">
      <w:pPr>
        <w:widowControl w:val="0"/>
        <w:autoSpaceDE w:val="0"/>
        <w:autoSpaceDN w:val="0"/>
        <w:adjustRightInd w:val="0"/>
        <w:ind w:firstLine="540"/>
        <w:jc w:val="both"/>
      </w:pPr>
      <w:r w:rsidRPr="002777CC">
        <w:t xml:space="preserve">5.2. Комитет осуществляет проверку полученных отчетных документов на предмет </w:t>
      </w:r>
      <w:r w:rsidR="00DD1B94">
        <w:br/>
      </w:r>
      <w:r w:rsidRPr="002777CC">
        <w:t>их соответствия условиям, целям и порядку предоставления субсидии в течение 25 рабочих дней после поступления. После осуществления проверки Комитет подписывает акт проведения проверки (далее - акт).</w:t>
      </w:r>
    </w:p>
    <w:p w:rsidR="002777CC" w:rsidRPr="002777CC" w:rsidRDefault="002777CC" w:rsidP="00D6050D">
      <w:pPr>
        <w:widowControl w:val="0"/>
        <w:autoSpaceDE w:val="0"/>
        <w:autoSpaceDN w:val="0"/>
        <w:adjustRightInd w:val="0"/>
        <w:ind w:firstLine="540"/>
        <w:jc w:val="both"/>
      </w:pPr>
      <w:r w:rsidRPr="002777CC">
        <w:t>Комитет обеспечивает направление акта в Комитет государственного финансового контроля Санкт-Петербурга не позднее 3 рабочих дней после его подписания.</w:t>
      </w:r>
    </w:p>
    <w:p w:rsidR="002777CC" w:rsidRPr="002777CC" w:rsidRDefault="002777CC" w:rsidP="00D6050D">
      <w:pPr>
        <w:widowControl w:val="0"/>
        <w:autoSpaceDE w:val="0"/>
        <w:autoSpaceDN w:val="0"/>
        <w:adjustRightInd w:val="0"/>
        <w:ind w:firstLine="540"/>
        <w:jc w:val="both"/>
      </w:pPr>
      <w:r w:rsidRPr="002777CC">
        <w:t>5.3. После осуществления проверки Комитет подписывает акт выполненных обязательств по договору на предоставление субсидии, второй экземпляр которого направляется получателю субсидии.</w:t>
      </w:r>
    </w:p>
    <w:p w:rsidR="002777CC" w:rsidRDefault="002777CC" w:rsidP="00D6050D">
      <w:pPr>
        <w:widowControl w:val="0"/>
        <w:autoSpaceDE w:val="0"/>
        <w:autoSpaceDN w:val="0"/>
        <w:adjustRightInd w:val="0"/>
        <w:ind w:firstLine="540"/>
        <w:jc w:val="both"/>
      </w:pPr>
      <w:r w:rsidRPr="002777CC">
        <w:t xml:space="preserve">В случае выявления нарушений получателем субсидии условий, целей и порядка предоставления субсидии Комитет предпринимает действия в соответствии </w:t>
      </w:r>
      <w:r w:rsidR="00DD1B94">
        <w:br/>
      </w:r>
      <w:r w:rsidRPr="002777CC">
        <w:t xml:space="preserve">с требованиями, предусмотренными в </w:t>
      </w:r>
      <w:hyperlink r:id="rId24" w:history="1">
        <w:r w:rsidRPr="00DD1B94">
          <w:t>пунктах 4.2</w:t>
        </w:r>
      </w:hyperlink>
      <w:r w:rsidR="00090388">
        <w:t xml:space="preserve"> - </w:t>
      </w:r>
      <w:hyperlink r:id="rId25" w:history="1">
        <w:r w:rsidRPr="00DD1B94">
          <w:t>4.3</w:t>
        </w:r>
      </w:hyperlink>
      <w:r w:rsidR="00090388">
        <w:t xml:space="preserve"> и 4.7</w:t>
      </w:r>
      <w:r w:rsidRPr="00DD1B94">
        <w:t xml:space="preserve"> </w:t>
      </w:r>
      <w:r w:rsidRPr="002777CC">
        <w:t>приложения к постановлению.</w:t>
      </w:r>
    </w:p>
    <w:p w:rsidR="000D6108" w:rsidRDefault="000D6108" w:rsidP="00D6050D">
      <w:pPr>
        <w:widowControl w:val="0"/>
        <w:autoSpaceDE w:val="0"/>
        <w:autoSpaceDN w:val="0"/>
        <w:adjustRightInd w:val="0"/>
        <w:ind w:firstLine="540"/>
        <w:jc w:val="both"/>
      </w:pPr>
    </w:p>
    <w:p w:rsidR="000D6108" w:rsidRPr="00FA7F93" w:rsidRDefault="000D6108" w:rsidP="000D6108">
      <w:pPr>
        <w:widowControl w:val="0"/>
        <w:jc w:val="center"/>
        <w:rPr>
          <w:b/>
        </w:rPr>
      </w:pPr>
      <w:r w:rsidRPr="00FA7F93">
        <w:rPr>
          <w:b/>
        </w:rPr>
        <w:t>6. Порядок и сроки проведения мониторинга достижения результатов предоставления субсидии исходя из достижения значений результатов предоставления субсидии, определенных договором, и событий, отражающих факт завершения соответствующего мероприятия по получению результата предоставления субсидии (контрольная точка)</w:t>
      </w:r>
    </w:p>
    <w:p w:rsidR="000D6108" w:rsidRPr="00FA7F93" w:rsidRDefault="000D6108" w:rsidP="000D6108">
      <w:pPr>
        <w:widowControl w:val="0"/>
        <w:jc w:val="center"/>
        <w:rPr>
          <w:b/>
        </w:rPr>
      </w:pPr>
    </w:p>
    <w:p w:rsidR="000D6108" w:rsidRPr="00FA7F93" w:rsidRDefault="000D6108" w:rsidP="009B41E1">
      <w:pPr>
        <w:pStyle w:val="ConsPlusNormal"/>
        <w:ind w:firstLine="540"/>
        <w:jc w:val="both"/>
      </w:pPr>
      <w:r w:rsidRPr="00FA7F93">
        <w:t xml:space="preserve">6.1. В целях проведения мониторинга достижения результатов предоставления субсидии Комитет одновременно с заключением договора формирует план мероприятий </w:t>
      </w:r>
      <w:r w:rsidR="009B41E1">
        <w:br/>
      </w:r>
      <w:r w:rsidRPr="00FA7F93">
        <w:t xml:space="preserve">по достижению результатов предоставления субсидии (далее – План мероприятий) </w:t>
      </w:r>
      <w:r w:rsidR="009B41E1">
        <w:br/>
      </w:r>
      <w:r w:rsidRPr="00FA7F93">
        <w:t xml:space="preserve">по форме согласно приложению № 11. </w:t>
      </w:r>
    </w:p>
    <w:p w:rsidR="000D6108" w:rsidRPr="00FA7F93" w:rsidRDefault="000D6108" w:rsidP="000D6108">
      <w:pPr>
        <w:widowControl w:val="0"/>
        <w:ind w:firstLine="567"/>
        <w:jc w:val="both"/>
      </w:pPr>
      <w:r w:rsidRPr="00FA7F93">
        <w:t>6.2. Получатель субсидии формирует отчет о реализации Плана мероприятий</w:t>
      </w:r>
      <w:r w:rsidR="003D1EC4">
        <w:t xml:space="preserve"> (далее – Отчет)</w:t>
      </w:r>
      <w:r w:rsidRPr="00FA7F93">
        <w:t xml:space="preserve"> ежемесячно не позднее 10 рабочих дней месяца, следующего за отчетным, по форме согласно приложению № 12.  </w:t>
      </w:r>
    </w:p>
    <w:p w:rsidR="000D6108" w:rsidRDefault="000D6108" w:rsidP="00D6050D">
      <w:pPr>
        <w:widowControl w:val="0"/>
        <w:autoSpaceDE w:val="0"/>
        <w:autoSpaceDN w:val="0"/>
        <w:adjustRightInd w:val="0"/>
        <w:ind w:firstLine="540"/>
        <w:jc w:val="both"/>
      </w:pPr>
      <w:r w:rsidRPr="00FA7F93">
        <w:t xml:space="preserve">6.3. Комитет формирует информацию о мониторинге достижения результатов предоставления субсидии </w:t>
      </w:r>
      <w:r w:rsidR="00D6116B">
        <w:t xml:space="preserve">(далее – Информация </w:t>
      </w:r>
      <w:r w:rsidR="00567FE0">
        <w:t xml:space="preserve">о мониторинге </w:t>
      </w:r>
      <w:r w:rsidRPr="00FA7F93">
        <w:t>на основании отчета о реализации Плана мероприятий по форме согласно приложению № 13.</w:t>
      </w:r>
    </w:p>
    <w:p w:rsidR="003D1EC4" w:rsidRPr="00FA7F93" w:rsidRDefault="006012D0" w:rsidP="001E03CF">
      <w:pPr>
        <w:pStyle w:val="ConsPlusNormal"/>
        <w:ind w:firstLine="540"/>
        <w:jc w:val="both"/>
      </w:pPr>
      <w:r>
        <w:t xml:space="preserve">6.4. </w:t>
      </w:r>
      <w:r w:rsidR="003D1EC4" w:rsidRPr="006012D0">
        <w:t>При наличии технической возможности для заключени</w:t>
      </w:r>
      <w:r w:rsidR="00D6116B" w:rsidRPr="006012D0">
        <w:t>я</w:t>
      </w:r>
      <w:r w:rsidR="003D1EC4" w:rsidRPr="006012D0">
        <w:t xml:space="preserve"> договора в форме электронного документа в Автоматизированной информационной системе бюджетного процесса - Электронное казначейство (далее –</w:t>
      </w:r>
      <w:r w:rsidR="00BC51D5" w:rsidRPr="006012D0">
        <w:t xml:space="preserve"> информационн</w:t>
      </w:r>
      <w:r w:rsidR="003D1EC4" w:rsidRPr="006012D0">
        <w:t xml:space="preserve"> система) </w:t>
      </w:r>
      <w:r w:rsidR="00BC51D5" w:rsidRPr="006012D0">
        <w:t xml:space="preserve">документы, указанные в </w:t>
      </w:r>
      <w:r w:rsidR="0003642A" w:rsidRPr="006012D0">
        <w:t xml:space="preserve">пунктах 6.1, 6.2, 6.3 формируются </w:t>
      </w:r>
      <w:r w:rsidR="003D1EC4" w:rsidRPr="006012D0">
        <w:t xml:space="preserve"> в информационной системе</w:t>
      </w:r>
      <w:r w:rsidR="0003642A" w:rsidRPr="006012D0">
        <w:t>.</w:t>
      </w:r>
    </w:p>
    <w:p w:rsidR="003D1EC4" w:rsidRDefault="003D1EC4" w:rsidP="00D6050D">
      <w:pPr>
        <w:widowControl w:val="0"/>
        <w:autoSpaceDE w:val="0"/>
        <w:autoSpaceDN w:val="0"/>
        <w:adjustRightInd w:val="0"/>
        <w:ind w:firstLine="540"/>
        <w:jc w:val="both"/>
      </w:pPr>
    </w:p>
    <w:p w:rsidR="003D1EC4" w:rsidRPr="002777CC" w:rsidRDefault="003D1EC4" w:rsidP="00D6050D">
      <w:pPr>
        <w:widowControl w:val="0"/>
        <w:autoSpaceDE w:val="0"/>
        <w:autoSpaceDN w:val="0"/>
        <w:adjustRightInd w:val="0"/>
        <w:ind w:firstLine="540"/>
        <w:jc w:val="both"/>
      </w:pPr>
    </w:p>
    <w:p w:rsidR="005940D8" w:rsidRDefault="005940D8" w:rsidP="007F49C3">
      <w:pPr>
        <w:jc w:val="both"/>
        <w:rPr>
          <w:b/>
        </w:rPr>
        <w:sectPr w:rsidR="005940D8" w:rsidSect="007F49C3">
          <w:pgSz w:w="11906" w:h="16838"/>
          <w:pgMar w:top="426" w:right="851" w:bottom="568" w:left="1701" w:header="0" w:footer="709" w:gutter="0"/>
          <w:cols w:space="708"/>
          <w:docGrid w:linePitch="360"/>
        </w:sectPr>
      </w:pPr>
    </w:p>
    <w:p w:rsidR="005940D8" w:rsidRPr="005940D8" w:rsidRDefault="005940D8" w:rsidP="005940D8">
      <w:pPr>
        <w:widowControl w:val="0"/>
        <w:autoSpaceDE w:val="0"/>
        <w:autoSpaceDN w:val="0"/>
        <w:adjustRightInd w:val="0"/>
        <w:ind w:left="5387"/>
        <w:outlineLvl w:val="1"/>
      </w:pPr>
      <w:r w:rsidRPr="005940D8">
        <w:t>Приложение 1</w:t>
      </w:r>
      <w:r>
        <w:t xml:space="preserve"> </w:t>
      </w:r>
      <w:r w:rsidRPr="005940D8">
        <w:t>к Порядку проведения конкурсного отбора</w:t>
      </w:r>
      <w:r>
        <w:t xml:space="preserve"> </w:t>
      </w:r>
      <w:r w:rsidRPr="005940D8">
        <w:t>в форме конкурса на предоставление</w:t>
      </w:r>
      <w:r>
        <w:t xml:space="preserve"> </w:t>
      </w:r>
      <w:r w:rsidRPr="005940D8">
        <w:t xml:space="preserve">субсидии </w:t>
      </w:r>
      <w:r w:rsidR="00DD1B94">
        <w:br/>
      </w:r>
      <w:r w:rsidRPr="005940D8">
        <w:t>на финансовое обеспечение расходов</w:t>
      </w:r>
      <w:r>
        <w:t xml:space="preserve"> </w:t>
      </w:r>
      <w:r w:rsidRPr="005940D8">
        <w:t>на проведение Санкт-Петербургского</w:t>
      </w:r>
      <w:r>
        <w:t xml:space="preserve"> </w:t>
      </w:r>
      <w:r w:rsidRPr="005940D8">
        <w:t xml:space="preserve">Международного форума труда </w:t>
      </w:r>
      <w:r w:rsidR="00DD1B94">
        <w:br/>
      </w:r>
      <w:r w:rsidRPr="005940D8">
        <w:t>и порядку</w:t>
      </w:r>
      <w:r>
        <w:t xml:space="preserve"> </w:t>
      </w:r>
      <w:r w:rsidRPr="005940D8">
        <w:t xml:space="preserve">принятия Комитетом </w:t>
      </w:r>
      <w:r w:rsidR="00DD1B94">
        <w:br/>
      </w:r>
      <w:r w:rsidRPr="005940D8">
        <w:t>по труду и занятости</w:t>
      </w:r>
      <w:r>
        <w:t xml:space="preserve"> </w:t>
      </w:r>
      <w:r w:rsidRPr="005940D8">
        <w:t>населения Санкт-Петербурга решения</w:t>
      </w:r>
      <w:r>
        <w:t xml:space="preserve"> </w:t>
      </w:r>
      <w:r w:rsidR="00DD1B94">
        <w:br/>
      </w:r>
      <w:r w:rsidRPr="005940D8">
        <w:t>о предоставлении субсидии</w:t>
      </w:r>
    </w:p>
    <w:p w:rsidR="002777CC" w:rsidRDefault="002777CC" w:rsidP="007F49C3">
      <w:pPr>
        <w:jc w:val="both"/>
        <w:rPr>
          <w:b/>
        </w:rPr>
      </w:pPr>
    </w:p>
    <w:p w:rsidR="005940D8" w:rsidRDefault="005940D8" w:rsidP="007F49C3">
      <w:pPr>
        <w:jc w:val="both"/>
        <w:rPr>
          <w:b/>
        </w:rPr>
      </w:pPr>
    </w:p>
    <w:p w:rsidR="005940D8" w:rsidRDefault="005940D8" w:rsidP="007F49C3">
      <w:pPr>
        <w:jc w:val="both"/>
        <w:rPr>
          <w:b/>
        </w:rPr>
      </w:pPr>
    </w:p>
    <w:p w:rsidR="005940D8" w:rsidRPr="005940D8" w:rsidRDefault="005940D8" w:rsidP="005940D8">
      <w:pPr>
        <w:widowControl w:val="0"/>
        <w:autoSpaceDE w:val="0"/>
        <w:autoSpaceDN w:val="0"/>
        <w:adjustRightInd w:val="0"/>
        <w:jc w:val="center"/>
        <w:rPr>
          <w:b/>
          <w:bCs/>
        </w:rPr>
      </w:pPr>
      <w:r w:rsidRPr="005940D8">
        <w:rPr>
          <w:b/>
          <w:bCs/>
        </w:rPr>
        <w:t>ТРЕБОВАНИЯ</w:t>
      </w:r>
    </w:p>
    <w:p w:rsidR="005940D8" w:rsidRPr="005940D8" w:rsidRDefault="005940D8" w:rsidP="005940D8">
      <w:pPr>
        <w:widowControl w:val="0"/>
        <w:autoSpaceDE w:val="0"/>
        <w:autoSpaceDN w:val="0"/>
        <w:adjustRightInd w:val="0"/>
        <w:jc w:val="center"/>
        <w:rPr>
          <w:b/>
          <w:bCs/>
        </w:rPr>
      </w:pPr>
      <w:r w:rsidRPr="005940D8">
        <w:rPr>
          <w:b/>
          <w:bCs/>
        </w:rPr>
        <w:t>К РАЗРАБОТКЕ ПРОГРАММЫ САНКТ-ПЕТЕРБУРГСКОГО</w:t>
      </w:r>
      <w:r>
        <w:rPr>
          <w:b/>
          <w:bCs/>
        </w:rPr>
        <w:t xml:space="preserve"> </w:t>
      </w:r>
      <w:r w:rsidRPr="005940D8">
        <w:rPr>
          <w:b/>
          <w:bCs/>
        </w:rPr>
        <w:t>МЕЖДУНАРОДНОГО ФОРУМА ТРУДА</w:t>
      </w:r>
    </w:p>
    <w:p w:rsidR="005940D8" w:rsidRPr="005940D8" w:rsidRDefault="005940D8" w:rsidP="005940D8">
      <w:pPr>
        <w:widowControl w:val="0"/>
        <w:autoSpaceDE w:val="0"/>
        <w:autoSpaceDN w:val="0"/>
        <w:adjustRightInd w:val="0"/>
        <w:jc w:val="center"/>
      </w:pPr>
    </w:p>
    <w:p w:rsidR="005940D8" w:rsidRPr="005940D8" w:rsidRDefault="005940D8" w:rsidP="005940D8">
      <w:pPr>
        <w:widowControl w:val="0"/>
        <w:autoSpaceDE w:val="0"/>
        <w:autoSpaceDN w:val="0"/>
        <w:adjustRightInd w:val="0"/>
        <w:ind w:firstLine="540"/>
        <w:jc w:val="both"/>
      </w:pPr>
      <w:r w:rsidRPr="005940D8">
        <w:t xml:space="preserve">Требования предназначены для подготовки проекта программы </w:t>
      </w:r>
      <w:r w:rsidR="0053549D">
        <w:br/>
      </w:r>
      <w:r w:rsidRPr="005940D8">
        <w:t>Санкт-Петербургского Международного форума труда (далее - Форум), в том числе подпрограммы Санкт-Петербургского международного молодежного форума труда.</w:t>
      </w:r>
    </w:p>
    <w:p w:rsidR="005940D8" w:rsidRPr="005940D8" w:rsidRDefault="005940D8" w:rsidP="005940D8">
      <w:pPr>
        <w:widowControl w:val="0"/>
        <w:autoSpaceDE w:val="0"/>
        <w:autoSpaceDN w:val="0"/>
        <w:adjustRightInd w:val="0"/>
        <w:ind w:firstLine="540"/>
        <w:jc w:val="both"/>
      </w:pPr>
      <w:r w:rsidRPr="005940D8">
        <w:t>Программа Форума должна содержать следующие разделы:</w:t>
      </w:r>
    </w:p>
    <w:p w:rsidR="005940D8" w:rsidRPr="005940D8" w:rsidRDefault="005940D8" w:rsidP="005940D8">
      <w:pPr>
        <w:widowControl w:val="0"/>
        <w:autoSpaceDE w:val="0"/>
        <w:autoSpaceDN w:val="0"/>
        <w:adjustRightInd w:val="0"/>
        <w:ind w:firstLine="540"/>
        <w:jc w:val="both"/>
      </w:pPr>
    </w:p>
    <w:p w:rsidR="005940D8" w:rsidRPr="005940D8" w:rsidRDefault="005940D8" w:rsidP="005940D8">
      <w:pPr>
        <w:widowControl w:val="0"/>
        <w:autoSpaceDE w:val="0"/>
        <w:autoSpaceDN w:val="0"/>
        <w:adjustRightInd w:val="0"/>
        <w:ind w:firstLine="540"/>
        <w:jc w:val="both"/>
        <w:outlineLvl w:val="2"/>
        <w:rPr>
          <w:b/>
          <w:bCs/>
        </w:rPr>
      </w:pPr>
      <w:r w:rsidRPr="005940D8">
        <w:rPr>
          <w:b/>
          <w:bCs/>
        </w:rPr>
        <w:t>1. ОБЩАЯ ЧАСТЬ</w:t>
      </w:r>
    </w:p>
    <w:p w:rsidR="005940D8" w:rsidRPr="005940D8" w:rsidRDefault="005940D8" w:rsidP="005940D8">
      <w:pPr>
        <w:widowControl w:val="0"/>
        <w:autoSpaceDE w:val="0"/>
        <w:autoSpaceDN w:val="0"/>
        <w:adjustRightInd w:val="0"/>
        <w:ind w:firstLine="540"/>
        <w:jc w:val="both"/>
      </w:pPr>
      <w:r w:rsidRPr="005940D8">
        <w:t>Раздел должен содержать следующие разделы:</w:t>
      </w:r>
    </w:p>
    <w:p w:rsidR="005940D8" w:rsidRPr="005940D8" w:rsidRDefault="005940D8" w:rsidP="0053549D">
      <w:pPr>
        <w:widowControl w:val="0"/>
        <w:autoSpaceDE w:val="0"/>
        <w:autoSpaceDN w:val="0"/>
        <w:adjustRightInd w:val="0"/>
        <w:ind w:firstLine="540"/>
        <w:jc w:val="both"/>
      </w:pPr>
      <w:r w:rsidRPr="005940D8">
        <w:t>Полное наименование организации;</w:t>
      </w:r>
    </w:p>
    <w:p w:rsidR="005940D8" w:rsidRPr="005940D8" w:rsidRDefault="005940D8" w:rsidP="0053549D">
      <w:pPr>
        <w:widowControl w:val="0"/>
        <w:autoSpaceDE w:val="0"/>
        <w:autoSpaceDN w:val="0"/>
        <w:adjustRightInd w:val="0"/>
        <w:ind w:firstLine="540"/>
        <w:jc w:val="both"/>
      </w:pPr>
      <w:r w:rsidRPr="005940D8">
        <w:t>Краткая аннотация мероприятия (описание целей, задач Форума, концепция Форума, значимость для Санкт-Петербурга и Российской Федерации).</w:t>
      </w:r>
    </w:p>
    <w:p w:rsidR="005940D8" w:rsidRPr="005940D8" w:rsidRDefault="005940D8" w:rsidP="005940D8">
      <w:pPr>
        <w:widowControl w:val="0"/>
        <w:autoSpaceDE w:val="0"/>
        <w:autoSpaceDN w:val="0"/>
        <w:adjustRightInd w:val="0"/>
        <w:ind w:firstLine="540"/>
        <w:jc w:val="both"/>
      </w:pPr>
    </w:p>
    <w:p w:rsidR="005940D8" w:rsidRPr="005940D8" w:rsidRDefault="005940D8" w:rsidP="005940D8">
      <w:pPr>
        <w:widowControl w:val="0"/>
        <w:autoSpaceDE w:val="0"/>
        <w:autoSpaceDN w:val="0"/>
        <w:adjustRightInd w:val="0"/>
        <w:ind w:firstLine="540"/>
        <w:jc w:val="both"/>
        <w:outlineLvl w:val="2"/>
        <w:rPr>
          <w:b/>
          <w:bCs/>
        </w:rPr>
      </w:pPr>
      <w:r w:rsidRPr="005940D8">
        <w:rPr>
          <w:b/>
          <w:bCs/>
        </w:rPr>
        <w:t xml:space="preserve">2. МЕРОПРИЯТИЯ ПРОГРАММЫ ФОРУМА (составляется на каждый день проведения Форума с </w:t>
      </w:r>
      <w:r w:rsidR="0053549D" w:rsidRPr="00DD1B94">
        <w:rPr>
          <w:b/>
          <w:bCs/>
        </w:rPr>
        <w:t>1</w:t>
      </w:r>
      <w:r w:rsidR="000D6108">
        <w:rPr>
          <w:b/>
          <w:bCs/>
        </w:rPr>
        <w:t>5</w:t>
      </w:r>
      <w:r w:rsidRPr="00DD1B94">
        <w:rPr>
          <w:b/>
          <w:bCs/>
        </w:rPr>
        <w:t>.0</w:t>
      </w:r>
      <w:r w:rsidR="0053549D" w:rsidRPr="00DD1B94">
        <w:rPr>
          <w:b/>
          <w:bCs/>
        </w:rPr>
        <w:t>3</w:t>
      </w:r>
      <w:r w:rsidRPr="00DD1B94">
        <w:rPr>
          <w:b/>
          <w:bCs/>
        </w:rPr>
        <w:t>.202</w:t>
      </w:r>
      <w:r w:rsidR="000D6108">
        <w:rPr>
          <w:b/>
          <w:bCs/>
        </w:rPr>
        <w:t>3</w:t>
      </w:r>
      <w:r w:rsidRPr="00DD1B94">
        <w:rPr>
          <w:b/>
          <w:bCs/>
        </w:rPr>
        <w:t xml:space="preserve"> по </w:t>
      </w:r>
      <w:r w:rsidR="000D6108">
        <w:rPr>
          <w:b/>
          <w:bCs/>
        </w:rPr>
        <w:t>17</w:t>
      </w:r>
      <w:r w:rsidRPr="00DD1B94">
        <w:rPr>
          <w:b/>
          <w:bCs/>
        </w:rPr>
        <w:t>.0</w:t>
      </w:r>
      <w:r w:rsidR="0053549D" w:rsidRPr="00DD1B94">
        <w:rPr>
          <w:b/>
          <w:bCs/>
        </w:rPr>
        <w:t>3</w:t>
      </w:r>
      <w:r w:rsidRPr="00DD1B94">
        <w:rPr>
          <w:b/>
          <w:bCs/>
        </w:rPr>
        <w:t>.202</w:t>
      </w:r>
      <w:r w:rsidR="000D6108">
        <w:rPr>
          <w:b/>
          <w:bCs/>
        </w:rPr>
        <w:t>3</w:t>
      </w:r>
      <w:r w:rsidRPr="005940D8">
        <w:rPr>
          <w:b/>
          <w:bCs/>
        </w:rPr>
        <w:t>)</w:t>
      </w:r>
    </w:p>
    <w:p w:rsidR="005940D8" w:rsidRPr="005940D8" w:rsidRDefault="005940D8" w:rsidP="005940D8">
      <w:pPr>
        <w:widowControl w:val="0"/>
        <w:autoSpaceDE w:val="0"/>
        <w:autoSpaceDN w:val="0"/>
        <w:adjustRightInd w:val="0"/>
        <w:ind w:firstLine="540"/>
        <w:jc w:val="both"/>
      </w:pPr>
    </w:p>
    <w:p w:rsidR="005940D8" w:rsidRPr="005940D8" w:rsidRDefault="005940D8" w:rsidP="005940D8">
      <w:pPr>
        <w:widowControl w:val="0"/>
        <w:autoSpaceDE w:val="0"/>
        <w:autoSpaceDN w:val="0"/>
        <w:adjustRightInd w:val="0"/>
        <w:ind w:firstLine="540"/>
        <w:jc w:val="both"/>
      </w:pPr>
      <w:r w:rsidRPr="005940D8">
        <w:t>Раздел должен содержать следующую информацию:</w:t>
      </w:r>
    </w:p>
    <w:p w:rsidR="005940D8" w:rsidRPr="005940D8" w:rsidRDefault="005940D8" w:rsidP="0053549D">
      <w:pPr>
        <w:widowControl w:val="0"/>
        <w:autoSpaceDE w:val="0"/>
        <w:autoSpaceDN w:val="0"/>
        <w:adjustRightInd w:val="0"/>
        <w:ind w:firstLine="540"/>
        <w:jc w:val="both"/>
      </w:pPr>
      <w:r w:rsidRPr="005940D8">
        <w:t>количество мероприятий;</w:t>
      </w:r>
    </w:p>
    <w:p w:rsidR="005940D8" w:rsidRPr="005940D8" w:rsidRDefault="005940D8" w:rsidP="0053549D">
      <w:pPr>
        <w:widowControl w:val="0"/>
        <w:autoSpaceDE w:val="0"/>
        <w:autoSpaceDN w:val="0"/>
        <w:adjustRightInd w:val="0"/>
        <w:ind w:firstLine="540"/>
        <w:jc w:val="both"/>
      </w:pPr>
      <w:r w:rsidRPr="005940D8">
        <w:t>перечень мероприятий;</w:t>
      </w:r>
    </w:p>
    <w:p w:rsidR="005940D8" w:rsidRPr="005940D8" w:rsidRDefault="005940D8" w:rsidP="0053549D">
      <w:pPr>
        <w:widowControl w:val="0"/>
        <w:autoSpaceDE w:val="0"/>
        <w:autoSpaceDN w:val="0"/>
        <w:adjustRightInd w:val="0"/>
        <w:ind w:firstLine="540"/>
        <w:jc w:val="both"/>
      </w:pPr>
      <w:r w:rsidRPr="005940D8">
        <w:t>перечень мероприятий Форума, трансляция которых будет проводиться из других субъектов Российской Федерации;</w:t>
      </w:r>
    </w:p>
    <w:p w:rsidR="005940D8" w:rsidRPr="005940D8" w:rsidRDefault="005940D8" w:rsidP="0053549D">
      <w:pPr>
        <w:widowControl w:val="0"/>
        <w:autoSpaceDE w:val="0"/>
        <w:autoSpaceDN w:val="0"/>
        <w:adjustRightInd w:val="0"/>
        <w:ind w:firstLine="540"/>
        <w:jc w:val="both"/>
      </w:pPr>
      <w:r w:rsidRPr="005940D8">
        <w:t>дату и время проведения пленарных, секционных и иных заседаний;</w:t>
      </w:r>
    </w:p>
    <w:p w:rsidR="005940D8" w:rsidRPr="005940D8" w:rsidRDefault="005940D8" w:rsidP="0053549D">
      <w:pPr>
        <w:widowControl w:val="0"/>
        <w:autoSpaceDE w:val="0"/>
        <w:autoSpaceDN w:val="0"/>
        <w:adjustRightInd w:val="0"/>
        <w:ind w:firstLine="540"/>
        <w:jc w:val="both"/>
      </w:pPr>
      <w:r w:rsidRPr="005940D8">
        <w:t>краткую аннотацию мероприятий;</w:t>
      </w:r>
    </w:p>
    <w:p w:rsidR="005940D8" w:rsidRPr="005940D8" w:rsidRDefault="005940D8" w:rsidP="0053549D">
      <w:pPr>
        <w:widowControl w:val="0"/>
        <w:autoSpaceDE w:val="0"/>
        <w:autoSpaceDN w:val="0"/>
        <w:adjustRightInd w:val="0"/>
        <w:ind w:firstLine="540"/>
        <w:jc w:val="both"/>
      </w:pPr>
      <w:r w:rsidRPr="005940D8">
        <w:t>перечень модераторов и спикеров мероприятий, с указанием наименований докладов (тем выступлений);</w:t>
      </w:r>
    </w:p>
    <w:p w:rsidR="005940D8" w:rsidRPr="005940D8" w:rsidRDefault="005940D8" w:rsidP="0053549D">
      <w:pPr>
        <w:widowControl w:val="0"/>
        <w:autoSpaceDE w:val="0"/>
        <w:autoSpaceDN w:val="0"/>
        <w:adjustRightInd w:val="0"/>
        <w:ind w:firstLine="540"/>
        <w:jc w:val="both"/>
      </w:pPr>
      <w:r w:rsidRPr="005940D8">
        <w:t>планируемую численность и категории участников каждого мероприятия;</w:t>
      </w:r>
    </w:p>
    <w:p w:rsidR="005940D8" w:rsidRPr="005940D8" w:rsidRDefault="005940D8" w:rsidP="0053549D">
      <w:pPr>
        <w:widowControl w:val="0"/>
        <w:autoSpaceDE w:val="0"/>
        <w:autoSpaceDN w:val="0"/>
        <w:adjustRightInd w:val="0"/>
        <w:ind w:firstLine="540"/>
        <w:jc w:val="both"/>
      </w:pPr>
      <w:r w:rsidRPr="005940D8">
        <w:t>культурную программу Форума;</w:t>
      </w:r>
    </w:p>
    <w:p w:rsidR="005940D8" w:rsidRDefault="005940D8" w:rsidP="0053549D">
      <w:pPr>
        <w:widowControl w:val="0"/>
        <w:autoSpaceDE w:val="0"/>
        <w:autoSpaceDN w:val="0"/>
        <w:adjustRightInd w:val="0"/>
        <w:ind w:firstLine="540"/>
        <w:jc w:val="both"/>
      </w:pPr>
      <w:r w:rsidRPr="005940D8">
        <w:t>другую информацию.</w:t>
      </w:r>
    </w:p>
    <w:p w:rsidR="0053549D" w:rsidRPr="005940D8" w:rsidRDefault="0053549D" w:rsidP="0053549D">
      <w:pPr>
        <w:widowControl w:val="0"/>
        <w:autoSpaceDE w:val="0"/>
        <w:autoSpaceDN w:val="0"/>
        <w:adjustRightInd w:val="0"/>
        <w:ind w:firstLine="540"/>
        <w:jc w:val="both"/>
      </w:pPr>
    </w:p>
    <w:p w:rsidR="0053549D" w:rsidRPr="0053549D" w:rsidRDefault="0053549D" w:rsidP="0053549D">
      <w:pPr>
        <w:widowControl w:val="0"/>
        <w:autoSpaceDE w:val="0"/>
        <w:autoSpaceDN w:val="0"/>
        <w:adjustRightInd w:val="0"/>
        <w:ind w:firstLine="540"/>
        <w:jc w:val="both"/>
        <w:outlineLvl w:val="2"/>
        <w:rPr>
          <w:b/>
          <w:bCs/>
        </w:rPr>
      </w:pPr>
      <w:r w:rsidRPr="0053549D">
        <w:rPr>
          <w:b/>
          <w:bCs/>
        </w:rPr>
        <w:t>2. МЕРОПРИЯТИЯ ДЛЯ ОБЕСПЕЧЕНИЯ ПРОВЕДЕНИЯ ФОРУМА</w:t>
      </w:r>
    </w:p>
    <w:p w:rsidR="0053549D" w:rsidRPr="0053549D" w:rsidRDefault="0053549D" w:rsidP="0053549D">
      <w:pPr>
        <w:widowControl w:val="0"/>
        <w:autoSpaceDE w:val="0"/>
        <w:autoSpaceDN w:val="0"/>
        <w:adjustRightInd w:val="0"/>
        <w:ind w:firstLine="540"/>
        <w:jc w:val="both"/>
      </w:pPr>
    </w:p>
    <w:p w:rsidR="0053549D" w:rsidRPr="0053549D" w:rsidRDefault="0053549D" w:rsidP="0053549D">
      <w:pPr>
        <w:widowControl w:val="0"/>
        <w:autoSpaceDE w:val="0"/>
        <w:autoSpaceDN w:val="0"/>
        <w:adjustRightInd w:val="0"/>
        <w:ind w:firstLine="540"/>
        <w:jc w:val="both"/>
      </w:pPr>
      <w:r w:rsidRPr="0053549D">
        <w:t>Раздел должен содержать следующую информацию:</w:t>
      </w:r>
    </w:p>
    <w:p w:rsidR="0053549D" w:rsidRPr="0053549D" w:rsidRDefault="0053549D" w:rsidP="0053549D">
      <w:pPr>
        <w:widowControl w:val="0"/>
        <w:autoSpaceDE w:val="0"/>
        <w:autoSpaceDN w:val="0"/>
        <w:adjustRightInd w:val="0"/>
        <w:ind w:firstLine="540"/>
        <w:jc w:val="both"/>
      </w:pPr>
      <w:r w:rsidRPr="0053549D">
        <w:t xml:space="preserve">о помещениях для проведения Форума, их конкурентных характеристиках </w:t>
      </w:r>
      <w:r w:rsidR="00DD1B94">
        <w:br/>
      </w:r>
      <w:r w:rsidRPr="0053549D">
        <w:t>и достоинствах;</w:t>
      </w:r>
    </w:p>
    <w:p w:rsidR="0053549D" w:rsidRPr="0053549D" w:rsidRDefault="0053549D" w:rsidP="0053549D">
      <w:pPr>
        <w:widowControl w:val="0"/>
        <w:autoSpaceDE w:val="0"/>
        <w:autoSpaceDN w:val="0"/>
        <w:adjustRightInd w:val="0"/>
        <w:ind w:firstLine="540"/>
        <w:jc w:val="both"/>
      </w:pPr>
      <w:r w:rsidRPr="0053549D">
        <w:t>о порядке аккредитации участников Форума;</w:t>
      </w:r>
    </w:p>
    <w:p w:rsidR="0053549D" w:rsidRPr="0053549D" w:rsidRDefault="0053549D" w:rsidP="0053549D">
      <w:pPr>
        <w:widowControl w:val="0"/>
        <w:autoSpaceDE w:val="0"/>
        <w:autoSpaceDN w:val="0"/>
        <w:adjustRightInd w:val="0"/>
        <w:ind w:firstLine="540"/>
        <w:jc w:val="both"/>
      </w:pPr>
      <w:r w:rsidRPr="0053549D">
        <w:t xml:space="preserve">об обеспечении временного проживания участников Форума в Санкт-Петербурге </w:t>
      </w:r>
      <w:r w:rsidR="00DD1B94">
        <w:br/>
      </w:r>
      <w:r w:rsidRPr="0053549D">
        <w:t>и Ленинградской области;</w:t>
      </w:r>
    </w:p>
    <w:p w:rsidR="0053549D" w:rsidRPr="0053549D" w:rsidRDefault="0053549D" w:rsidP="0053549D">
      <w:pPr>
        <w:widowControl w:val="0"/>
        <w:autoSpaceDE w:val="0"/>
        <w:autoSpaceDN w:val="0"/>
        <w:adjustRightInd w:val="0"/>
        <w:ind w:firstLine="540"/>
        <w:jc w:val="both"/>
      </w:pPr>
      <w:r w:rsidRPr="0053549D">
        <w:t>об организации рекламной кампании Форума;</w:t>
      </w:r>
    </w:p>
    <w:p w:rsidR="0053549D" w:rsidRPr="0053549D" w:rsidRDefault="0053549D" w:rsidP="0053549D">
      <w:pPr>
        <w:widowControl w:val="0"/>
        <w:autoSpaceDE w:val="0"/>
        <w:autoSpaceDN w:val="0"/>
        <w:adjustRightInd w:val="0"/>
        <w:ind w:firstLine="540"/>
        <w:jc w:val="both"/>
      </w:pPr>
      <w:r w:rsidRPr="0053549D">
        <w:t xml:space="preserve">об организации транспортного обеспечения гостей Форума (модераторов, спикеров </w:t>
      </w:r>
      <w:r w:rsidR="00DD1B94">
        <w:br/>
      </w:r>
      <w:r w:rsidRPr="0053549D">
        <w:t>и иных участников Форума);</w:t>
      </w:r>
    </w:p>
    <w:p w:rsidR="0053549D" w:rsidRPr="0053549D" w:rsidRDefault="0053549D" w:rsidP="0053549D">
      <w:pPr>
        <w:widowControl w:val="0"/>
        <w:autoSpaceDE w:val="0"/>
        <w:autoSpaceDN w:val="0"/>
        <w:adjustRightInd w:val="0"/>
        <w:ind w:firstLine="540"/>
        <w:jc w:val="both"/>
      </w:pPr>
      <w:r w:rsidRPr="0053549D">
        <w:t>об организации питания участников Форума в месте его проведения;</w:t>
      </w:r>
    </w:p>
    <w:p w:rsidR="0053549D" w:rsidRDefault="0053549D" w:rsidP="0053549D">
      <w:pPr>
        <w:widowControl w:val="0"/>
        <w:autoSpaceDE w:val="0"/>
        <w:autoSpaceDN w:val="0"/>
        <w:adjustRightInd w:val="0"/>
        <w:ind w:firstLine="540"/>
        <w:jc w:val="both"/>
        <w:sectPr w:rsidR="0053549D" w:rsidSect="007F49C3">
          <w:pgSz w:w="11906" w:h="16838"/>
          <w:pgMar w:top="426" w:right="851" w:bottom="568" w:left="1701" w:header="0" w:footer="709" w:gutter="0"/>
          <w:cols w:space="708"/>
          <w:docGrid w:linePitch="360"/>
        </w:sectPr>
      </w:pPr>
      <w:r w:rsidRPr="0053549D">
        <w:t>о технических возможностях и организации мероприятий Форума в онлайн-формате.</w:t>
      </w:r>
    </w:p>
    <w:p w:rsidR="00793959" w:rsidRPr="00793959" w:rsidRDefault="00793959" w:rsidP="00793959">
      <w:pPr>
        <w:widowControl w:val="0"/>
        <w:autoSpaceDE w:val="0"/>
        <w:autoSpaceDN w:val="0"/>
        <w:adjustRightInd w:val="0"/>
        <w:ind w:left="5387"/>
        <w:jc w:val="both"/>
      </w:pPr>
      <w:r w:rsidRPr="00793959">
        <w:t>Приложение 2</w:t>
      </w:r>
      <w:r>
        <w:t xml:space="preserve"> </w:t>
      </w:r>
      <w:r w:rsidRPr="00793959">
        <w:t>к Порядку проведения конкурсного отбора</w:t>
      </w:r>
      <w:r>
        <w:t xml:space="preserve"> </w:t>
      </w:r>
      <w:r w:rsidRPr="00793959">
        <w:t xml:space="preserve">в форме конкурса </w:t>
      </w:r>
      <w:r>
        <w:br/>
      </w:r>
      <w:r w:rsidRPr="00793959">
        <w:t>на предоставление</w:t>
      </w:r>
      <w:r>
        <w:t xml:space="preserve"> </w:t>
      </w:r>
      <w:r w:rsidRPr="00793959">
        <w:t xml:space="preserve">субсидии </w:t>
      </w:r>
      <w:r>
        <w:br/>
      </w:r>
      <w:r w:rsidRPr="00793959">
        <w:t>на финансовое обеспечение расходов</w:t>
      </w:r>
      <w:r>
        <w:t xml:space="preserve"> </w:t>
      </w:r>
      <w:r>
        <w:br/>
      </w:r>
      <w:r w:rsidRPr="00793959">
        <w:t>на проведение Санкт-Петербургского</w:t>
      </w:r>
      <w:r>
        <w:t xml:space="preserve"> </w:t>
      </w:r>
      <w:r w:rsidRPr="00793959">
        <w:t xml:space="preserve">Международного форума труда </w:t>
      </w:r>
      <w:r>
        <w:br/>
      </w:r>
      <w:r w:rsidRPr="00793959">
        <w:t>и порядку</w:t>
      </w:r>
      <w:r>
        <w:t xml:space="preserve"> </w:t>
      </w:r>
      <w:r w:rsidRPr="00793959">
        <w:t xml:space="preserve">принятия Комитетом </w:t>
      </w:r>
      <w:r>
        <w:br/>
      </w:r>
      <w:r w:rsidRPr="00793959">
        <w:t>по труду и занятости</w:t>
      </w:r>
      <w:r>
        <w:t xml:space="preserve"> </w:t>
      </w:r>
      <w:r w:rsidRPr="00793959">
        <w:t xml:space="preserve">населения </w:t>
      </w:r>
      <w:r>
        <w:br/>
      </w:r>
      <w:r w:rsidRPr="00793959">
        <w:t>Санкт-Петербурга решения</w:t>
      </w:r>
      <w:r>
        <w:t xml:space="preserve"> </w:t>
      </w:r>
      <w:r>
        <w:br/>
      </w:r>
      <w:r w:rsidRPr="00793959">
        <w:t>о предоставлении субсидии</w:t>
      </w:r>
    </w:p>
    <w:p w:rsidR="0053549D" w:rsidRPr="0053549D" w:rsidRDefault="0053549D" w:rsidP="0053549D">
      <w:pPr>
        <w:widowControl w:val="0"/>
        <w:autoSpaceDE w:val="0"/>
        <w:autoSpaceDN w:val="0"/>
        <w:adjustRightInd w:val="0"/>
        <w:ind w:firstLine="540"/>
        <w:jc w:val="both"/>
      </w:pPr>
    </w:p>
    <w:p w:rsidR="00793959" w:rsidRPr="00793959" w:rsidRDefault="00793959" w:rsidP="00793959">
      <w:pPr>
        <w:jc w:val="both"/>
      </w:pPr>
      <w:r w:rsidRPr="00793959">
        <w:t>ФОРМА</w:t>
      </w:r>
    </w:p>
    <w:p w:rsidR="00793959" w:rsidRPr="00793959" w:rsidRDefault="00793959" w:rsidP="00793959">
      <w:pPr>
        <w:jc w:val="both"/>
        <w:rPr>
          <w:b/>
        </w:rPr>
      </w:pPr>
    </w:p>
    <w:tbl>
      <w:tblPr>
        <w:tblW w:w="9418" w:type="dxa"/>
        <w:tblInd w:w="-62" w:type="dxa"/>
        <w:tblLayout w:type="fixed"/>
        <w:tblCellMar>
          <w:top w:w="102" w:type="dxa"/>
          <w:left w:w="62" w:type="dxa"/>
          <w:bottom w:w="102" w:type="dxa"/>
          <w:right w:w="62" w:type="dxa"/>
        </w:tblCellMar>
        <w:tblLook w:val="0000" w:firstRow="0" w:lastRow="0" w:firstColumn="0" w:lastColumn="0" w:noHBand="0" w:noVBand="0"/>
      </w:tblPr>
      <w:tblGrid>
        <w:gridCol w:w="62"/>
        <w:gridCol w:w="448"/>
        <w:gridCol w:w="1875"/>
        <w:gridCol w:w="374"/>
        <w:gridCol w:w="2835"/>
        <w:gridCol w:w="138"/>
        <w:gridCol w:w="1134"/>
        <w:gridCol w:w="1418"/>
        <w:gridCol w:w="825"/>
        <w:gridCol w:w="24"/>
        <w:gridCol w:w="285"/>
      </w:tblGrid>
      <w:tr w:rsidR="00793959" w:rsidRPr="00793959" w:rsidTr="00793959">
        <w:trPr>
          <w:gridBefore w:val="1"/>
          <w:gridAfter w:val="1"/>
          <w:wBefore w:w="62" w:type="dxa"/>
          <w:wAfter w:w="285" w:type="dxa"/>
        </w:trPr>
        <w:tc>
          <w:tcPr>
            <w:tcW w:w="9071" w:type="dxa"/>
            <w:gridSpan w:val="9"/>
          </w:tcPr>
          <w:p w:rsidR="00793959" w:rsidRPr="00793959" w:rsidRDefault="00793959" w:rsidP="00793959">
            <w:pPr>
              <w:jc w:val="center"/>
              <w:rPr>
                <w:b/>
              </w:rPr>
            </w:pPr>
            <w:bookmarkStart w:id="3" w:name="Par265"/>
            <w:bookmarkEnd w:id="3"/>
            <w:r w:rsidRPr="00793959">
              <w:rPr>
                <w:b/>
                <w:bCs/>
              </w:rPr>
              <w:t>РАСЧЕТ РАЗМЕРА СУБСИДИИ (СМЕТА РАСХОДОВ НА ПРОВЕДЕНИЕ</w:t>
            </w:r>
          </w:p>
          <w:p w:rsidR="00793959" w:rsidRPr="00793959" w:rsidRDefault="00793959" w:rsidP="00793959">
            <w:pPr>
              <w:jc w:val="center"/>
              <w:rPr>
                <w:b/>
              </w:rPr>
            </w:pPr>
            <w:r w:rsidRPr="00793959">
              <w:rPr>
                <w:b/>
                <w:bCs/>
              </w:rPr>
              <w:t>САНКТ-ПЕТЕРБУРГСКОГО МЕЖДУНАРОДНОГО ФОРУМА ТРУДА)</w:t>
            </w: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Default="00793959" w:rsidP="00793959">
            <w:pPr>
              <w:widowControl w:val="0"/>
              <w:autoSpaceDE w:val="0"/>
              <w:autoSpaceDN w:val="0"/>
              <w:adjustRightInd w:val="0"/>
              <w:jc w:val="center"/>
              <w:rPr>
                <w:b/>
                <w:bCs/>
              </w:rPr>
            </w:pPr>
            <w:r>
              <w:rPr>
                <w:b/>
                <w:bCs/>
              </w:rPr>
              <w:t>№</w:t>
            </w:r>
          </w:p>
          <w:p w:rsidR="00793959" w:rsidRPr="00793959" w:rsidRDefault="00793959" w:rsidP="00793959">
            <w:pPr>
              <w:widowControl w:val="0"/>
              <w:autoSpaceDE w:val="0"/>
              <w:autoSpaceDN w:val="0"/>
              <w:adjustRightInd w:val="0"/>
              <w:jc w:val="center"/>
            </w:pPr>
            <w:r w:rsidRPr="00793959">
              <w:rPr>
                <w:b/>
                <w:bCs/>
              </w:rPr>
              <w:t>п/п</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rPr>
                <w:b/>
                <w:bCs/>
              </w:rPr>
              <w:t>Наименование статей расходов</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rPr>
                <w:b/>
                <w:bCs/>
              </w:rPr>
              <w:t>За счет субсидии</w:t>
            </w:r>
          </w:p>
          <w:p w:rsidR="00793959" w:rsidRPr="00793959" w:rsidRDefault="00793959" w:rsidP="00793959">
            <w:pPr>
              <w:widowControl w:val="0"/>
              <w:autoSpaceDE w:val="0"/>
              <w:autoSpaceDN w:val="0"/>
              <w:adjustRightInd w:val="0"/>
              <w:jc w:val="center"/>
            </w:pPr>
            <w:r w:rsidRPr="00793959">
              <w:rPr>
                <w:b/>
                <w:bCs/>
              </w:rPr>
              <w:t>(руб.)</w:t>
            </w: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rPr>
                <w:b/>
                <w:bCs/>
              </w:rPr>
              <w:t>За счет собственных средств</w:t>
            </w:r>
          </w:p>
          <w:p w:rsidR="00793959" w:rsidRPr="00793959" w:rsidRDefault="00793959" w:rsidP="00793959">
            <w:pPr>
              <w:widowControl w:val="0"/>
              <w:autoSpaceDE w:val="0"/>
              <w:autoSpaceDN w:val="0"/>
              <w:adjustRightInd w:val="0"/>
              <w:jc w:val="center"/>
            </w:pPr>
            <w:r w:rsidRPr="00793959">
              <w:rPr>
                <w:b/>
                <w:bCs/>
              </w:rPr>
              <w:t>(руб.)</w:t>
            </w: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rPr>
                <w:b/>
                <w:bCs/>
              </w:rPr>
              <w:t>ИТОГО</w:t>
            </w:r>
          </w:p>
          <w:p w:rsidR="00793959" w:rsidRPr="00793959" w:rsidRDefault="00793959" w:rsidP="00793959">
            <w:pPr>
              <w:widowControl w:val="0"/>
              <w:autoSpaceDE w:val="0"/>
              <w:autoSpaceDN w:val="0"/>
              <w:adjustRightInd w:val="0"/>
              <w:jc w:val="center"/>
            </w:pPr>
            <w:r w:rsidRPr="00793959">
              <w:rPr>
                <w:b/>
                <w:bCs/>
              </w:rPr>
              <w:t>(руб.)</w:t>
            </w: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2</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3</w:t>
            </w: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4</w:t>
            </w: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5</w:t>
            </w: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B920E2" w:rsidRDefault="00D07739" w:rsidP="00D07739">
            <w:r w:rsidRPr="00B920E2">
              <w:t>1</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B920E2" w:rsidRDefault="00D07739" w:rsidP="00D07739">
            <w:r w:rsidRPr="00B920E2">
              <w:t>Оплата труда работников, обеспечивающих подготовку и проведение Форума, и административно-хозяйственного персонала, непосредственно связанного с организацией Форума (с начислени</w:t>
            </w:r>
            <w:r>
              <w:t>ями на выплаты по оплате труда)</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B920E2" w:rsidRDefault="00D07739" w:rsidP="00D07739">
            <w:r w:rsidRPr="00B920E2">
              <w:t>2</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B920E2" w:rsidRDefault="00D07739" w:rsidP="00D07739">
            <w:r w:rsidRPr="00B920E2">
              <w:t>Аренда площадей, помещений и выставочных стендов, необходимых для подготовки и проведения Форума</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B920E2" w:rsidRDefault="00D07739" w:rsidP="00D07739">
            <w:r w:rsidRPr="00B920E2">
              <w:t>3</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B920E2" w:rsidRDefault="00D07739" w:rsidP="00D07739">
            <w:r w:rsidRPr="00B920E2">
              <w:t>Аренда мебели и оборудования, в том числе видео/аудиооборудование, монтаж и демонтаж для проведения мероприятий Форума</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B920E2" w:rsidRDefault="00D07739" w:rsidP="00D07739">
            <w:r w:rsidRPr="00B920E2">
              <w:t>4</w:t>
            </w:r>
          </w:p>
        </w:tc>
        <w:tc>
          <w:tcPr>
            <w:tcW w:w="5222" w:type="dxa"/>
            <w:gridSpan w:val="4"/>
            <w:tcBorders>
              <w:top w:val="single" w:sz="4" w:space="0" w:color="auto"/>
              <w:left w:val="single" w:sz="4" w:space="0" w:color="auto"/>
              <w:bottom w:val="single" w:sz="4" w:space="0" w:color="auto"/>
              <w:right w:val="single" w:sz="4" w:space="0" w:color="auto"/>
            </w:tcBorders>
          </w:tcPr>
          <w:p w:rsidR="00D07739" w:rsidRDefault="00D07739" w:rsidP="00D07739">
            <w:r w:rsidRPr="00B920E2">
              <w:t>Услуги по подключению видео/аудиооборудование, звукоусилению, организации видео- и радиотрансляций, аудиопротоколированию и расшифровке для проведения мероприятий Форума, услуги доступа к информационно-телекоммуникационной сети «Интернет»</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5</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Административно-техническое обеспечение Форума, включая услуги вспомогательного персонала</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6</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Услуги по проведению рекламной кампании Форума</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7</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Услуги по художественному оформлению помещений, используемых для проведения Форума</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8</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Приобретение предметов снабжения и материалов, необходимых для подготовки и проведения Форума, включая выпуск полиграфической продукции, рекламных материалов и баннеров</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9</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Соблюдение необходимых санитарно-эпидемиологических мероприятий в целях нераспространения в Санкт-Петербурге новой коронавирусной инфекции (COVID-19)</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10</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Услуги по транспортному обеспечению, услуги по проживанию ключевых участников Форума</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11</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Организация питания на площадке Форума, включая проведение торжественного мероприятия по подведению итогов Форума</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12</w:t>
            </w:r>
          </w:p>
        </w:tc>
        <w:tc>
          <w:tcPr>
            <w:tcW w:w="5222" w:type="dxa"/>
            <w:gridSpan w:val="4"/>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Культурная программа Форума</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D0773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D07739" w:rsidRPr="00D7759E" w:rsidRDefault="00D07739" w:rsidP="00D07739">
            <w:r w:rsidRPr="00D7759E">
              <w:t>13</w:t>
            </w:r>
          </w:p>
        </w:tc>
        <w:tc>
          <w:tcPr>
            <w:tcW w:w="5222" w:type="dxa"/>
            <w:gridSpan w:val="4"/>
            <w:tcBorders>
              <w:top w:val="single" w:sz="4" w:space="0" w:color="auto"/>
              <w:left w:val="single" w:sz="4" w:space="0" w:color="auto"/>
              <w:bottom w:val="single" w:sz="4" w:space="0" w:color="auto"/>
              <w:right w:val="single" w:sz="4" w:space="0" w:color="auto"/>
            </w:tcBorders>
          </w:tcPr>
          <w:p w:rsidR="00D07739" w:rsidRDefault="00D07739" w:rsidP="00D07739">
            <w:r w:rsidRPr="00D7759E">
              <w:t>Иные расходы, в том числе расходы, связанные с организацией и проведением секций деловой программы и мероприятий Форума, аренда служебных, подсобных и прочих помещений, организация и проведение мероприятий Форума в онлайн-формате, общехозяйственные (накладные) расходы и т. д.</w:t>
            </w:r>
          </w:p>
        </w:tc>
        <w:tc>
          <w:tcPr>
            <w:tcW w:w="1134"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D07739" w:rsidRPr="00793959" w:rsidRDefault="00D07739" w:rsidP="00D0773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both"/>
            </w:pPr>
            <w:r w:rsidRPr="00793959">
              <w:t>ИТОГО (с учетом НДС):</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rPr>
          <w:gridBefore w:val="1"/>
          <w:gridAfter w:val="2"/>
          <w:wBefore w:w="62" w:type="dxa"/>
          <w:wAfter w:w="309" w:type="dxa"/>
        </w:trPr>
        <w:tc>
          <w:tcPr>
            <w:tcW w:w="9047" w:type="dxa"/>
            <w:gridSpan w:val="8"/>
          </w:tcPr>
          <w:p w:rsidR="00793959" w:rsidRPr="00793959" w:rsidRDefault="00793959" w:rsidP="00793959">
            <w:pPr>
              <w:widowControl w:val="0"/>
              <w:autoSpaceDE w:val="0"/>
              <w:autoSpaceDN w:val="0"/>
              <w:adjustRightInd w:val="0"/>
            </w:pPr>
            <w:r w:rsidRPr="00793959">
              <w:rPr>
                <w:i/>
                <w:iCs/>
              </w:rPr>
              <w:t>Расшифровка статей затрат прилагается</w:t>
            </w:r>
          </w:p>
        </w:tc>
      </w:tr>
      <w:tr w:rsidR="00793959" w:rsidRPr="00793959" w:rsidTr="00793959">
        <w:trPr>
          <w:gridBefore w:val="1"/>
          <w:gridAfter w:val="2"/>
          <w:wBefore w:w="62" w:type="dxa"/>
          <w:wAfter w:w="309" w:type="dxa"/>
        </w:trPr>
        <w:tc>
          <w:tcPr>
            <w:tcW w:w="9047" w:type="dxa"/>
            <w:gridSpan w:val="8"/>
          </w:tcPr>
          <w:p w:rsidR="00793959" w:rsidRPr="00793959" w:rsidRDefault="00793959" w:rsidP="00793959">
            <w:pPr>
              <w:widowControl w:val="0"/>
              <w:autoSpaceDE w:val="0"/>
              <w:autoSpaceDN w:val="0"/>
              <w:adjustRightInd w:val="0"/>
              <w:jc w:val="both"/>
            </w:pPr>
            <w:r w:rsidRPr="00793959">
              <w:t xml:space="preserve">Получатель субсидии гарантирует исполнение требований </w:t>
            </w:r>
            <w:hyperlink r:id="rId26" w:history="1">
              <w:r w:rsidRPr="00793959">
                <w:rPr>
                  <w:color w:val="0000FF"/>
                </w:rPr>
                <w:t>пункта 2.1 статьи 170</w:t>
              </w:r>
            </w:hyperlink>
            <w:r w:rsidRPr="00793959">
              <w:t xml:space="preserve"> Налогового кодекса Российской Федерации</w:t>
            </w:r>
          </w:p>
        </w:tc>
      </w:tr>
      <w:tr w:rsidR="00793959" w:rsidRPr="00793959" w:rsidTr="00793959">
        <w:trPr>
          <w:gridBefore w:val="1"/>
          <w:gridAfter w:val="2"/>
          <w:wBefore w:w="62" w:type="dxa"/>
          <w:wAfter w:w="309" w:type="dxa"/>
        </w:trPr>
        <w:tc>
          <w:tcPr>
            <w:tcW w:w="9047" w:type="dxa"/>
            <w:gridSpan w:val="8"/>
          </w:tcPr>
          <w:p w:rsidR="00793959" w:rsidRPr="00793959" w:rsidRDefault="00793959" w:rsidP="00793959">
            <w:pPr>
              <w:widowControl w:val="0"/>
              <w:autoSpaceDE w:val="0"/>
              <w:autoSpaceDN w:val="0"/>
              <w:adjustRightInd w:val="0"/>
            </w:pPr>
            <w:r w:rsidRPr="00793959">
              <w:t>Руководитель организации</w:t>
            </w:r>
          </w:p>
        </w:tc>
      </w:tr>
      <w:tr w:rsidR="00793959" w:rsidRPr="00793959" w:rsidTr="00793959">
        <w:trPr>
          <w:gridBefore w:val="1"/>
          <w:gridAfter w:val="2"/>
          <w:wBefore w:w="62" w:type="dxa"/>
          <w:wAfter w:w="309" w:type="dxa"/>
        </w:trPr>
        <w:tc>
          <w:tcPr>
            <w:tcW w:w="2323" w:type="dxa"/>
            <w:gridSpan w:val="2"/>
            <w:tcBorders>
              <w:bottom w:val="single" w:sz="4" w:space="0" w:color="auto"/>
            </w:tcBorders>
          </w:tcPr>
          <w:p w:rsidR="00793959" w:rsidRPr="00793959" w:rsidRDefault="00793959" w:rsidP="00793959">
            <w:pPr>
              <w:widowControl w:val="0"/>
              <w:autoSpaceDE w:val="0"/>
              <w:autoSpaceDN w:val="0"/>
              <w:adjustRightInd w:val="0"/>
            </w:pPr>
          </w:p>
        </w:tc>
        <w:tc>
          <w:tcPr>
            <w:tcW w:w="374" w:type="dxa"/>
          </w:tcPr>
          <w:p w:rsidR="00793959" w:rsidRPr="00793959" w:rsidRDefault="00793959" w:rsidP="00793959">
            <w:pPr>
              <w:widowControl w:val="0"/>
              <w:autoSpaceDE w:val="0"/>
              <w:autoSpaceDN w:val="0"/>
              <w:adjustRightInd w:val="0"/>
              <w:jc w:val="both"/>
            </w:pPr>
          </w:p>
        </w:tc>
        <w:tc>
          <w:tcPr>
            <w:tcW w:w="2835" w:type="dxa"/>
            <w:tcBorders>
              <w:bottom w:val="single" w:sz="4" w:space="0" w:color="auto"/>
            </w:tcBorders>
          </w:tcPr>
          <w:p w:rsidR="00793959" w:rsidRPr="00793959" w:rsidRDefault="00793959" w:rsidP="00793959">
            <w:pPr>
              <w:widowControl w:val="0"/>
              <w:autoSpaceDE w:val="0"/>
              <w:autoSpaceDN w:val="0"/>
              <w:adjustRightInd w:val="0"/>
              <w:jc w:val="both"/>
            </w:pPr>
          </w:p>
        </w:tc>
        <w:tc>
          <w:tcPr>
            <w:tcW w:w="3515" w:type="dxa"/>
            <w:gridSpan w:val="4"/>
          </w:tcPr>
          <w:p w:rsidR="00793959" w:rsidRPr="00793959" w:rsidRDefault="00793959" w:rsidP="00793959">
            <w:pPr>
              <w:widowControl w:val="0"/>
              <w:autoSpaceDE w:val="0"/>
              <w:autoSpaceDN w:val="0"/>
              <w:adjustRightInd w:val="0"/>
              <w:jc w:val="both"/>
            </w:pPr>
          </w:p>
        </w:tc>
      </w:tr>
      <w:tr w:rsidR="00793959" w:rsidRPr="00793959" w:rsidTr="00793959">
        <w:trPr>
          <w:gridBefore w:val="1"/>
          <w:gridAfter w:val="2"/>
          <w:wBefore w:w="62" w:type="dxa"/>
          <w:wAfter w:w="309" w:type="dxa"/>
        </w:trPr>
        <w:tc>
          <w:tcPr>
            <w:tcW w:w="2323" w:type="dxa"/>
            <w:gridSpan w:val="2"/>
            <w:tcBorders>
              <w:top w:val="single" w:sz="4" w:space="0" w:color="auto"/>
            </w:tcBorders>
          </w:tcPr>
          <w:p w:rsidR="00793959" w:rsidRPr="00793959" w:rsidRDefault="00793959" w:rsidP="00793959">
            <w:pPr>
              <w:widowControl w:val="0"/>
              <w:autoSpaceDE w:val="0"/>
              <w:autoSpaceDN w:val="0"/>
              <w:adjustRightInd w:val="0"/>
            </w:pPr>
            <w:r w:rsidRPr="00793959">
              <w:t>(Подпись)</w:t>
            </w:r>
          </w:p>
        </w:tc>
        <w:tc>
          <w:tcPr>
            <w:tcW w:w="374" w:type="dxa"/>
          </w:tcPr>
          <w:p w:rsidR="00793959" w:rsidRPr="00793959" w:rsidRDefault="00793959" w:rsidP="00793959">
            <w:pPr>
              <w:widowControl w:val="0"/>
              <w:autoSpaceDE w:val="0"/>
              <w:autoSpaceDN w:val="0"/>
              <w:adjustRightInd w:val="0"/>
              <w:jc w:val="both"/>
            </w:pPr>
          </w:p>
        </w:tc>
        <w:tc>
          <w:tcPr>
            <w:tcW w:w="2835" w:type="dxa"/>
            <w:tcBorders>
              <w:top w:val="single" w:sz="4" w:space="0" w:color="auto"/>
            </w:tcBorders>
          </w:tcPr>
          <w:p w:rsidR="00793959" w:rsidRPr="00793959" w:rsidRDefault="00793959" w:rsidP="00793959">
            <w:pPr>
              <w:widowControl w:val="0"/>
              <w:autoSpaceDE w:val="0"/>
              <w:autoSpaceDN w:val="0"/>
              <w:adjustRightInd w:val="0"/>
              <w:jc w:val="both"/>
            </w:pPr>
            <w:r w:rsidRPr="00793959">
              <w:t>(Расшифровка подписи)</w:t>
            </w:r>
          </w:p>
        </w:tc>
        <w:tc>
          <w:tcPr>
            <w:tcW w:w="3515" w:type="dxa"/>
            <w:gridSpan w:val="4"/>
          </w:tcPr>
          <w:p w:rsidR="00793959" w:rsidRPr="00793959" w:rsidRDefault="00793959" w:rsidP="00793959">
            <w:pPr>
              <w:widowControl w:val="0"/>
              <w:autoSpaceDE w:val="0"/>
              <w:autoSpaceDN w:val="0"/>
              <w:adjustRightInd w:val="0"/>
              <w:jc w:val="both"/>
            </w:pPr>
          </w:p>
        </w:tc>
      </w:tr>
      <w:tr w:rsidR="00793959" w:rsidRPr="00793959" w:rsidTr="00793959">
        <w:trPr>
          <w:gridBefore w:val="1"/>
          <w:gridAfter w:val="2"/>
          <w:wBefore w:w="62" w:type="dxa"/>
          <w:wAfter w:w="309" w:type="dxa"/>
        </w:trPr>
        <w:tc>
          <w:tcPr>
            <w:tcW w:w="9047" w:type="dxa"/>
            <w:gridSpan w:val="8"/>
          </w:tcPr>
          <w:p w:rsidR="00793959" w:rsidRPr="00793959" w:rsidRDefault="00793959" w:rsidP="00793959">
            <w:pPr>
              <w:widowControl w:val="0"/>
              <w:autoSpaceDE w:val="0"/>
              <w:autoSpaceDN w:val="0"/>
              <w:adjustRightInd w:val="0"/>
            </w:pPr>
            <w:r w:rsidRPr="00793959">
              <w:t>Главный бухгалтер</w:t>
            </w:r>
          </w:p>
        </w:tc>
      </w:tr>
      <w:tr w:rsidR="00793959" w:rsidRPr="00793959" w:rsidTr="00793959">
        <w:trPr>
          <w:gridBefore w:val="1"/>
          <w:gridAfter w:val="2"/>
          <w:wBefore w:w="62" w:type="dxa"/>
          <w:wAfter w:w="309" w:type="dxa"/>
        </w:trPr>
        <w:tc>
          <w:tcPr>
            <w:tcW w:w="2323" w:type="dxa"/>
            <w:gridSpan w:val="2"/>
            <w:tcBorders>
              <w:bottom w:val="single" w:sz="4" w:space="0" w:color="auto"/>
            </w:tcBorders>
          </w:tcPr>
          <w:p w:rsidR="00793959" w:rsidRPr="00793959" w:rsidRDefault="00793959" w:rsidP="00793959">
            <w:pPr>
              <w:widowControl w:val="0"/>
              <w:autoSpaceDE w:val="0"/>
              <w:autoSpaceDN w:val="0"/>
              <w:adjustRightInd w:val="0"/>
            </w:pPr>
          </w:p>
        </w:tc>
        <w:tc>
          <w:tcPr>
            <w:tcW w:w="374" w:type="dxa"/>
          </w:tcPr>
          <w:p w:rsidR="00793959" w:rsidRPr="00793959" w:rsidRDefault="00793959" w:rsidP="00793959">
            <w:pPr>
              <w:widowControl w:val="0"/>
              <w:autoSpaceDE w:val="0"/>
              <w:autoSpaceDN w:val="0"/>
              <w:adjustRightInd w:val="0"/>
              <w:jc w:val="center"/>
            </w:pPr>
            <w:r w:rsidRPr="00793959">
              <w:t>/</w:t>
            </w:r>
          </w:p>
        </w:tc>
        <w:tc>
          <w:tcPr>
            <w:tcW w:w="2835" w:type="dxa"/>
            <w:tcBorders>
              <w:bottom w:val="single" w:sz="4" w:space="0" w:color="auto"/>
            </w:tcBorders>
          </w:tcPr>
          <w:p w:rsidR="00793959" w:rsidRPr="00793959" w:rsidRDefault="00793959" w:rsidP="00793959">
            <w:pPr>
              <w:widowControl w:val="0"/>
              <w:autoSpaceDE w:val="0"/>
              <w:autoSpaceDN w:val="0"/>
              <w:adjustRightInd w:val="0"/>
              <w:jc w:val="both"/>
            </w:pPr>
          </w:p>
        </w:tc>
        <w:tc>
          <w:tcPr>
            <w:tcW w:w="3515" w:type="dxa"/>
            <w:gridSpan w:val="4"/>
          </w:tcPr>
          <w:p w:rsidR="00793959" w:rsidRPr="00793959" w:rsidRDefault="00793959" w:rsidP="00793959">
            <w:pPr>
              <w:widowControl w:val="0"/>
              <w:autoSpaceDE w:val="0"/>
              <w:autoSpaceDN w:val="0"/>
              <w:adjustRightInd w:val="0"/>
              <w:jc w:val="both"/>
            </w:pPr>
            <w:r w:rsidRPr="00793959">
              <w:t>/</w:t>
            </w:r>
          </w:p>
        </w:tc>
      </w:tr>
      <w:tr w:rsidR="00793959" w:rsidRPr="00793959" w:rsidTr="00793959">
        <w:trPr>
          <w:gridBefore w:val="1"/>
          <w:gridAfter w:val="2"/>
          <w:wBefore w:w="62" w:type="dxa"/>
          <w:wAfter w:w="309" w:type="dxa"/>
        </w:trPr>
        <w:tc>
          <w:tcPr>
            <w:tcW w:w="2323" w:type="dxa"/>
            <w:gridSpan w:val="2"/>
            <w:tcBorders>
              <w:top w:val="single" w:sz="4" w:space="0" w:color="auto"/>
            </w:tcBorders>
          </w:tcPr>
          <w:p w:rsidR="00793959" w:rsidRPr="00793959" w:rsidRDefault="00793959" w:rsidP="00793959">
            <w:pPr>
              <w:widowControl w:val="0"/>
              <w:autoSpaceDE w:val="0"/>
              <w:autoSpaceDN w:val="0"/>
              <w:adjustRightInd w:val="0"/>
            </w:pPr>
            <w:r w:rsidRPr="00793959">
              <w:t>(Подпись)</w:t>
            </w:r>
          </w:p>
        </w:tc>
        <w:tc>
          <w:tcPr>
            <w:tcW w:w="374" w:type="dxa"/>
          </w:tcPr>
          <w:p w:rsidR="00793959" w:rsidRPr="00793959" w:rsidRDefault="00793959" w:rsidP="00793959">
            <w:pPr>
              <w:widowControl w:val="0"/>
              <w:autoSpaceDE w:val="0"/>
              <w:autoSpaceDN w:val="0"/>
              <w:adjustRightInd w:val="0"/>
              <w:jc w:val="both"/>
            </w:pPr>
          </w:p>
        </w:tc>
        <w:tc>
          <w:tcPr>
            <w:tcW w:w="2835" w:type="dxa"/>
            <w:tcBorders>
              <w:top w:val="single" w:sz="4" w:space="0" w:color="auto"/>
            </w:tcBorders>
          </w:tcPr>
          <w:p w:rsidR="00793959" w:rsidRPr="00793959" w:rsidRDefault="00793959" w:rsidP="00793959">
            <w:pPr>
              <w:widowControl w:val="0"/>
              <w:autoSpaceDE w:val="0"/>
              <w:autoSpaceDN w:val="0"/>
              <w:adjustRightInd w:val="0"/>
              <w:jc w:val="both"/>
            </w:pPr>
            <w:r w:rsidRPr="00793959">
              <w:t>(Расшифровка подписи)</w:t>
            </w:r>
          </w:p>
        </w:tc>
        <w:tc>
          <w:tcPr>
            <w:tcW w:w="3515" w:type="dxa"/>
            <w:gridSpan w:val="4"/>
          </w:tcPr>
          <w:p w:rsidR="00793959" w:rsidRPr="00793959" w:rsidRDefault="00793959" w:rsidP="00793959">
            <w:pPr>
              <w:widowControl w:val="0"/>
              <w:autoSpaceDE w:val="0"/>
              <w:autoSpaceDN w:val="0"/>
              <w:adjustRightInd w:val="0"/>
              <w:jc w:val="both"/>
            </w:pPr>
          </w:p>
        </w:tc>
      </w:tr>
      <w:tr w:rsidR="00793959" w:rsidRPr="00793959" w:rsidTr="00793959">
        <w:trPr>
          <w:gridBefore w:val="1"/>
          <w:gridAfter w:val="2"/>
          <w:wBefore w:w="62" w:type="dxa"/>
          <w:wAfter w:w="309" w:type="dxa"/>
        </w:trPr>
        <w:tc>
          <w:tcPr>
            <w:tcW w:w="2323" w:type="dxa"/>
            <w:gridSpan w:val="2"/>
          </w:tcPr>
          <w:p w:rsidR="00793959" w:rsidRPr="00793959" w:rsidRDefault="00793959" w:rsidP="00793959">
            <w:pPr>
              <w:widowControl w:val="0"/>
              <w:autoSpaceDE w:val="0"/>
              <w:autoSpaceDN w:val="0"/>
              <w:adjustRightInd w:val="0"/>
            </w:pPr>
            <w:r w:rsidRPr="00793959">
              <w:t>М.П.</w:t>
            </w:r>
          </w:p>
        </w:tc>
        <w:tc>
          <w:tcPr>
            <w:tcW w:w="6724" w:type="dxa"/>
            <w:gridSpan w:val="6"/>
          </w:tcPr>
          <w:p w:rsidR="00793959" w:rsidRPr="00793959" w:rsidRDefault="009F5E86" w:rsidP="00D07739">
            <w:pPr>
              <w:widowControl w:val="0"/>
              <w:autoSpaceDE w:val="0"/>
              <w:autoSpaceDN w:val="0"/>
              <w:adjustRightInd w:val="0"/>
              <w:jc w:val="both"/>
            </w:pPr>
            <w:r>
              <w:t>«</w:t>
            </w:r>
            <w:r w:rsidR="00793959" w:rsidRPr="00793959">
              <w:t>____</w:t>
            </w:r>
            <w:r>
              <w:t>»</w:t>
            </w:r>
            <w:r w:rsidR="00793959" w:rsidRPr="00793959">
              <w:t xml:space="preserve"> ______________ 202</w:t>
            </w:r>
            <w:r w:rsidR="00D07739">
              <w:t>3</w:t>
            </w:r>
            <w:r w:rsidR="00793959" w:rsidRPr="00793959">
              <w:t>г.</w:t>
            </w:r>
          </w:p>
        </w:tc>
      </w:tr>
    </w:tbl>
    <w:p w:rsidR="00793959" w:rsidRDefault="00793959" w:rsidP="00793959">
      <w:pPr>
        <w:widowControl w:val="0"/>
        <w:autoSpaceDE w:val="0"/>
        <w:autoSpaceDN w:val="0"/>
        <w:adjustRightInd w:val="0"/>
        <w:ind w:firstLine="540"/>
        <w:jc w:val="both"/>
        <w:sectPr w:rsidR="00793959" w:rsidSect="007F49C3">
          <w:pgSz w:w="11906" w:h="16838"/>
          <w:pgMar w:top="426" w:right="851" w:bottom="568" w:left="1701" w:header="0" w:footer="709" w:gutter="0"/>
          <w:cols w:space="708"/>
          <w:docGrid w:linePitch="360"/>
        </w:sectPr>
      </w:pPr>
    </w:p>
    <w:p w:rsidR="000335ED" w:rsidRDefault="000335ED" w:rsidP="00BB45B5">
      <w:pPr>
        <w:widowControl w:val="0"/>
        <w:autoSpaceDE w:val="0"/>
        <w:autoSpaceDN w:val="0"/>
        <w:adjustRightInd w:val="0"/>
        <w:ind w:left="5387"/>
      </w:pPr>
      <w:r w:rsidRPr="000335ED">
        <w:t>Приложение 3</w:t>
      </w:r>
      <w:r>
        <w:t xml:space="preserve"> </w:t>
      </w:r>
      <w:r w:rsidRPr="000335ED">
        <w:t>к Порядку проведения конкурсного отбора</w:t>
      </w:r>
      <w:r>
        <w:t xml:space="preserve"> </w:t>
      </w:r>
      <w:r w:rsidRPr="000335ED">
        <w:t>в форме конкурса на предоставление</w:t>
      </w:r>
      <w:r>
        <w:t xml:space="preserve"> </w:t>
      </w:r>
      <w:r w:rsidRPr="000335ED">
        <w:t xml:space="preserve">субсидии </w:t>
      </w:r>
      <w:r w:rsidR="00BB45B5">
        <w:br/>
      </w:r>
      <w:r w:rsidRPr="000335ED">
        <w:t>на финансовое обеспечение расходов</w:t>
      </w:r>
      <w:r>
        <w:t xml:space="preserve"> </w:t>
      </w:r>
      <w:r w:rsidRPr="000335ED">
        <w:t>на проведение Санкт-Петербургского</w:t>
      </w:r>
      <w:r>
        <w:t xml:space="preserve"> </w:t>
      </w:r>
      <w:r w:rsidRPr="000335ED">
        <w:t xml:space="preserve">Международного форума труда </w:t>
      </w:r>
      <w:r w:rsidR="00BB45B5">
        <w:br/>
      </w:r>
      <w:r w:rsidRPr="000335ED">
        <w:t>и порядку</w:t>
      </w:r>
      <w:r>
        <w:t xml:space="preserve"> </w:t>
      </w:r>
      <w:r w:rsidRPr="000335ED">
        <w:t xml:space="preserve">принятия Комитетом </w:t>
      </w:r>
      <w:r w:rsidR="00BB45B5">
        <w:br/>
      </w:r>
      <w:r w:rsidRPr="000335ED">
        <w:t>по труду и занятости</w:t>
      </w:r>
      <w:r>
        <w:t xml:space="preserve"> </w:t>
      </w:r>
      <w:r w:rsidRPr="000335ED">
        <w:t xml:space="preserve">населения </w:t>
      </w:r>
      <w:r w:rsidR="00BB45B5">
        <w:br/>
      </w:r>
      <w:r w:rsidRPr="000335ED">
        <w:t>Санкт-Петербурга решения</w:t>
      </w:r>
      <w:r>
        <w:t xml:space="preserve"> </w:t>
      </w:r>
      <w:r w:rsidR="00BB45B5">
        <w:br/>
      </w:r>
      <w:r w:rsidRPr="000335ED">
        <w:t>о предоставлении субсидии</w:t>
      </w:r>
    </w:p>
    <w:p w:rsidR="000335ED" w:rsidRPr="000335ED" w:rsidRDefault="000335ED" w:rsidP="000335ED">
      <w:pPr>
        <w:widowControl w:val="0"/>
        <w:autoSpaceDE w:val="0"/>
        <w:autoSpaceDN w:val="0"/>
        <w:adjustRightInd w:val="0"/>
        <w:ind w:left="5812"/>
        <w:jc w:val="both"/>
      </w:pPr>
    </w:p>
    <w:p w:rsidR="00793959" w:rsidRPr="000335ED" w:rsidRDefault="00793959" w:rsidP="00793959">
      <w:pPr>
        <w:widowControl w:val="0"/>
        <w:autoSpaceDE w:val="0"/>
        <w:autoSpaceDN w:val="0"/>
        <w:adjustRightInd w:val="0"/>
        <w:ind w:firstLine="540"/>
        <w:jc w:val="both"/>
      </w:pPr>
    </w:p>
    <w:p w:rsidR="000335ED" w:rsidRPr="000335ED" w:rsidRDefault="000335ED" w:rsidP="000335ED">
      <w:pPr>
        <w:widowControl w:val="0"/>
        <w:autoSpaceDE w:val="0"/>
        <w:autoSpaceDN w:val="0"/>
        <w:adjustRightInd w:val="0"/>
        <w:jc w:val="center"/>
        <w:rPr>
          <w:b/>
          <w:bCs/>
        </w:rPr>
      </w:pPr>
      <w:r w:rsidRPr="000335ED">
        <w:rPr>
          <w:b/>
          <w:bCs/>
        </w:rPr>
        <w:t>ТРЕБОВАНИЯ</w:t>
      </w:r>
    </w:p>
    <w:p w:rsidR="000335ED" w:rsidRPr="000335ED" w:rsidRDefault="000335ED" w:rsidP="000335ED">
      <w:pPr>
        <w:widowControl w:val="0"/>
        <w:autoSpaceDE w:val="0"/>
        <w:autoSpaceDN w:val="0"/>
        <w:adjustRightInd w:val="0"/>
        <w:jc w:val="center"/>
        <w:rPr>
          <w:b/>
          <w:bCs/>
        </w:rPr>
      </w:pPr>
      <w:r w:rsidRPr="000335ED">
        <w:rPr>
          <w:b/>
          <w:bCs/>
        </w:rPr>
        <w:t>К ПОМЕЩЕНИЯМ ДЛЯ ПРОВЕДЕНИЯ САНКТ-ПЕТЕРБУРГСКОГО</w:t>
      </w:r>
    </w:p>
    <w:p w:rsidR="000335ED" w:rsidRPr="000335ED" w:rsidRDefault="000335ED" w:rsidP="000335ED">
      <w:pPr>
        <w:widowControl w:val="0"/>
        <w:autoSpaceDE w:val="0"/>
        <w:autoSpaceDN w:val="0"/>
        <w:adjustRightInd w:val="0"/>
        <w:jc w:val="center"/>
        <w:rPr>
          <w:b/>
          <w:bCs/>
        </w:rPr>
      </w:pPr>
      <w:r w:rsidRPr="000335ED">
        <w:rPr>
          <w:b/>
          <w:bCs/>
        </w:rPr>
        <w:t>МЕЖДУНАРОДНОГО ФОРУМА ТРУДА, ЗА ИСКЛЮЧЕНИЕМ ПОМЕЩЕНИЯ</w:t>
      </w:r>
    </w:p>
    <w:p w:rsidR="000335ED" w:rsidRPr="000335ED" w:rsidRDefault="000335ED" w:rsidP="000335ED">
      <w:pPr>
        <w:widowControl w:val="0"/>
        <w:autoSpaceDE w:val="0"/>
        <w:autoSpaceDN w:val="0"/>
        <w:adjustRightInd w:val="0"/>
        <w:jc w:val="center"/>
        <w:rPr>
          <w:b/>
          <w:bCs/>
        </w:rPr>
      </w:pPr>
      <w:r w:rsidRPr="000335ED">
        <w:rPr>
          <w:b/>
          <w:bCs/>
        </w:rPr>
        <w:t>ДЛЯ ПРОВЕДЕНИЯ САНКТ-ПЕТЕРБУРГСКОГО МЕЖДУНАРОДНОГО</w:t>
      </w:r>
    </w:p>
    <w:p w:rsidR="000335ED" w:rsidRDefault="000335ED" w:rsidP="000335ED">
      <w:pPr>
        <w:widowControl w:val="0"/>
        <w:autoSpaceDE w:val="0"/>
        <w:autoSpaceDN w:val="0"/>
        <w:adjustRightInd w:val="0"/>
        <w:jc w:val="center"/>
        <w:rPr>
          <w:b/>
          <w:bCs/>
        </w:rPr>
      </w:pPr>
      <w:r w:rsidRPr="000335ED">
        <w:rPr>
          <w:b/>
          <w:bCs/>
        </w:rPr>
        <w:t>МОЛОДЕЖНОГО ФОРУМА ТРУДА</w:t>
      </w:r>
    </w:p>
    <w:p w:rsidR="000335ED" w:rsidRPr="000335ED" w:rsidRDefault="000335ED" w:rsidP="000335ED">
      <w:pPr>
        <w:widowControl w:val="0"/>
        <w:autoSpaceDE w:val="0"/>
        <w:autoSpaceDN w:val="0"/>
        <w:adjustRightInd w:val="0"/>
        <w:jc w:val="center"/>
        <w:rPr>
          <w:b/>
          <w:bCs/>
        </w:rPr>
      </w:pPr>
    </w:p>
    <w:p w:rsidR="000335ED" w:rsidRPr="000335ED" w:rsidRDefault="000335ED" w:rsidP="000335ED">
      <w:pPr>
        <w:widowControl w:val="0"/>
        <w:autoSpaceDE w:val="0"/>
        <w:autoSpaceDN w:val="0"/>
        <w:adjustRightInd w:val="0"/>
        <w:ind w:firstLine="540"/>
        <w:jc w:val="both"/>
      </w:pPr>
      <w:r w:rsidRPr="000335ED">
        <w:t xml:space="preserve">Помещения для проведения Форума должны находиться на территории </w:t>
      </w:r>
      <w:r>
        <w:br/>
      </w:r>
      <w:r w:rsidRPr="000335ED">
        <w:t>Санкт-Петербурга и соответствовать следующим характеристикам:</w:t>
      </w:r>
    </w:p>
    <w:p w:rsidR="000335ED" w:rsidRPr="000335ED" w:rsidRDefault="000335ED" w:rsidP="000335ED">
      <w:pPr>
        <w:widowControl w:val="0"/>
        <w:autoSpaceDE w:val="0"/>
        <w:autoSpaceDN w:val="0"/>
        <w:adjustRightInd w:val="0"/>
        <w:ind w:firstLine="540"/>
        <w:jc w:val="both"/>
      </w:pPr>
      <w:bookmarkStart w:id="4" w:name="Par434"/>
      <w:bookmarkEnd w:id="4"/>
      <w:r w:rsidRPr="000335ED">
        <w:t>1. Помещение 1, состоящее из единого помещения либо различных помещений, объединенных в единый комплекс (смежных друг с другом), в том числе:</w:t>
      </w:r>
    </w:p>
    <w:p w:rsidR="000335ED" w:rsidRPr="000335ED" w:rsidRDefault="000335ED" w:rsidP="000335ED">
      <w:pPr>
        <w:widowControl w:val="0"/>
        <w:autoSpaceDE w:val="0"/>
        <w:autoSpaceDN w:val="0"/>
        <w:adjustRightInd w:val="0"/>
        <w:ind w:firstLine="540"/>
        <w:jc w:val="both"/>
      </w:pPr>
      <w:r w:rsidRPr="000335ED">
        <w:t>1.1. Наличие 1</w:t>
      </w:r>
      <w:r w:rsidR="0083548C" w:rsidRPr="0083548C">
        <w:t>6</w:t>
      </w:r>
      <w:r w:rsidRPr="000335ED">
        <w:t xml:space="preserve"> залов для проведения секционных заседаний:</w:t>
      </w:r>
    </w:p>
    <w:p w:rsidR="000335ED" w:rsidRPr="000335ED" w:rsidRDefault="000335ED" w:rsidP="000335ED">
      <w:pPr>
        <w:widowControl w:val="0"/>
        <w:autoSpaceDE w:val="0"/>
        <w:autoSpaceDN w:val="0"/>
        <w:adjustRightInd w:val="0"/>
        <w:ind w:firstLine="540"/>
        <w:jc w:val="both"/>
      </w:pPr>
      <w:r w:rsidRPr="000335ED">
        <w:t xml:space="preserve">зал площадью не менее </w:t>
      </w:r>
      <w:r w:rsidR="0083548C" w:rsidRPr="0083548C">
        <w:t>1100</w:t>
      </w:r>
      <w:r w:rsidRPr="000335ED">
        <w:t xml:space="preserve"> м2; вместимость - не менее </w:t>
      </w:r>
      <w:r w:rsidR="0083548C" w:rsidRPr="0083548C">
        <w:t>500</w:t>
      </w:r>
      <w:r w:rsidRPr="000335ED">
        <w:t xml:space="preserve"> чел.;</w:t>
      </w:r>
    </w:p>
    <w:p w:rsidR="000335ED" w:rsidRPr="000335ED" w:rsidRDefault="000335ED" w:rsidP="000335ED">
      <w:pPr>
        <w:widowControl w:val="0"/>
        <w:autoSpaceDE w:val="0"/>
        <w:autoSpaceDN w:val="0"/>
        <w:adjustRightInd w:val="0"/>
        <w:ind w:firstLine="540"/>
        <w:jc w:val="both"/>
      </w:pPr>
      <w:r w:rsidRPr="000335ED">
        <w:t xml:space="preserve">зал площадью не менее 400 м2; вместимость - не менее </w:t>
      </w:r>
      <w:r w:rsidR="0083548C" w:rsidRPr="0083548C">
        <w:t>10</w:t>
      </w:r>
      <w:r w:rsidRPr="000335ED">
        <w:t>0 чел.;</w:t>
      </w:r>
    </w:p>
    <w:p w:rsidR="000335ED" w:rsidRPr="000335ED" w:rsidRDefault="000335ED" w:rsidP="000335ED">
      <w:pPr>
        <w:widowControl w:val="0"/>
        <w:autoSpaceDE w:val="0"/>
        <w:autoSpaceDN w:val="0"/>
        <w:adjustRightInd w:val="0"/>
        <w:ind w:firstLine="540"/>
        <w:jc w:val="both"/>
      </w:pPr>
      <w:r w:rsidRPr="000335ED">
        <w:t xml:space="preserve">зал площадью не менее </w:t>
      </w:r>
      <w:r w:rsidR="0083548C" w:rsidRPr="0083548C">
        <w:t>6</w:t>
      </w:r>
      <w:r w:rsidRPr="000335ED">
        <w:t xml:space="preserve">00 м2; вместимость - не менее </w:t>
      </w:r>
      <w:r w:rsidR="0083548C" w:rsidRPr="0083548C">
        <w:t>150</w:t>
      </w:r>
      <w:r w:rsidRPr="000335ED">
        <w:t xml:space="preserve"> чел.;</w:t>
      </w:r>
    </w:p>
    <w:p w:rsidR="000335ED" w:rsidRPr="000335ED" w:rsidRDefault="000335ED" w:rsidP="000335ED">
      <w:pPr>
        <w:widowControl w:val="0"/>
        <w:autoSpaceDE w:val="0"/>
        <w:autoSpaceDN w:val="0"/>
        <w:adjustRightInd w:val="0"/>
        <w:ind w:firstLine="540"/>
        <w:jc w:val="both"/>
      </w:pPr>
      <w:r w:rsidRPr="000335ED">
        <w:t xml:space="preserve">зал площадью не менее </w:t>
      </w:r>
      <w:r w:rsidR="0083548C" w:rsidRPr="0083548C">
        <w:t>940</w:t>
      </w:r>
      <w:r w:rsidRPr="000335ED">
        <w:t xml:space="preserve"> м2; вместимость - не менее </w:t>
      </w:r>
      <w:r w:rsidR="0083548C" w:rsidRPr="0083548C">
        <w:t>250</w:t>
      </w:r>
      <w:r w:rsidRPr="000335ED">
        <w:t xml:space="preserve"> чел.;</w:t>
      </w:r>
    </w:p>
    <w:p w:rsidR="000335ED" w:rsidRPr="000335ED" w:rsidRDefault="000335ED" w:rsidP="000335ED">
      <w:pPr>
        <w:widowControl w:val="0"/>
        <w:autoSpaceDE w:val="0"/>
        <w:autoSpaceDN w:val="0"/>
        <w:adjustRightInd w:val="0"/>
        <w:ind w:firstLine="540"/>
        <w:jc w:val="both"/>
      </w:pPr>
      <w:r w:rsidRPr="000335ED">
        <w:t>зал площадью не менее 4</w:t>
      </w:r>
      <w:r w:rsidR="0083548C" w:rsidRPr="0083548C">
        <w:t>2</w:t>
      </w:r>
      <w:r w:rsidRPr="000335ED">
        <w:t>0 м2; вместимость - не менее 100 чел.;</w:t>
      </w:r>
    </w:p>
    <w:p w:rsidR="000335ED" w:rsidRPr="000335ED" w:rsidRDefault="000335ED" w:rsidP="000335ED">
      <w:pPr>
        <w:widowControl w:val="0"/>
        <w:autoSpaceDE w:val="0"/>
        <w:autoSpaceDN w:val="0"/>
        <w:adjustRightInd w:val="0"/>
        <w:ind w:firstLine="540"/>
        <w:jc w:val="both"/>
      </w:pPr>
      <w:r w:rsidRPr="000335ED">
        <w:t>зал площадью не менее 100 м2; вместимость - не менее 20 чел.;</w:t>
      </w:r>
    </w:p>
    <w:p w:rsidR="000335ED" w:rsidRPr="000335ED" w:rsidRDefault="000335ED" w:rsidP="000335ED">
      <w:pPr>
        <w:widowControl w:val="0"/>
        <w:autoSpaceDE w:val="0"/>
        <w:autoSpaceDN w:val="0"/>
        <w:adjustRightInd w:val="0"/>
        <w:ind w:firstLine="540"/>
        <w:jc w:val="both"/>
      </w:pPr>
      <w:r w:rsidRPr="000335ED">
        <w:t>зал площадью не менее 1</w:t>
      </w:r>
      <w:r w:rsidR="0083548C" w:rsidRPr="0083548C">
        <w:t>5</w:t>
      </w:r>
      <w:r w:rsidRPr="000335ED">
        <w:t>0 м2; вместимость - не менее 30 чел.;</w:t>
      </w:r>
    </w:p>
    <w:p w:rsidR="000335ED" w:rsidRPr="000335ED" w:rsidRDefault="000335ED" w:rsidP="000335ED">
      <w:pPr>
        <w:widowControl w:val="0"/>
        <w:autoSpaceDE w:val="0"/>
        <w:autoSpaceDN w:val="0"/>
        <w:adjustRightInd w:val="0"/>
        <w:ind w:firstLine="540"/>
        <w:jc w:val="both"/>
      </w:pPr>
      <w:r w:rsidRPr="000335ED">
        <w:t xml:space="preserve">зал площадью не менее </w:t>
      </w:r>
      <w:r w:rsidR="0083548C" w:rsidRPr="0083548C">
        <w:t>90</w:t>
      </w:r>
      <w:r w:rsidRPr="000335ED">
        <w:t xml:space="preserve"> м2; вместимость - не менее </w:t>
      </w:r>
      <w:r w:rsidR="0083548C" w:rsidRPr="0083548C">
        <w:t>2</w:t>
      </w:r>
      <w:r w:rsidRPr="000335ED">
        <w:t>0 чел.;</w:t>
      </w:r>
    </w:p>
    <w:p w:rsidR="000335ED" w:rsidRPr="000335ED" w:rsidRDefault="000335ED" w:rsidP="000335ED">
      <w:pPr>
        <w:widowControl w:val="0"/>
        <w:autoSpaceDE w:val="0"/>
        <w:autoSpaceDN w:val="0"/>
        <w:adjustRightInd w:val="0"/>
        <w:ind w:firstLine="540"/>
        <w:jc w:val="both"/>
      </w:pPr>
      <w:r w:rsidRPr="000335ED">
        <w:t xml:space="preserve">зал площадью не менее </w:t>
      </w:r>
      <w:r w:rsidR="0083548C" w:rsidRPr="0083548C">
        <w:t>130</w:t>
      </w:r>
      <w:r w:rsidRPr="000335ED">
        <w:t xml:space="preserve"> м2; вместимость - не менее </w:t>
      </w:r>
      <w:r w:rsidR="0083548C" w:rsidRPr="0083548C">
        <w:t>35</w:t>
      </w:r>
      <w:r w:rsidRPr="000335ED">
        <w:t xml:space="preserve"> чел.;</w:t>
      </w:r>
    </w:p>
    <w:p w:rsidR="000335ED" w:rsidRPr="000335ED" w:rsidRDefault="000335ED" w:rsidP="000335ED">
      <w:pPr>
        <w:widowControl w:val="0"/>
        <w:autoSpaceDE w:val="0"/>
        <w:autoSpaceDN w:val="0"/>
        <w:adjustRightInd w:val="0"/>
        <w:ind w:firstLine="540"/>
        <w:jc w:val="both"/>
      </w:pPr>
      <w:r w:rsidRPr="000335ED">
        <w:t xml:space="preserve">зал площадью не менее </w:t>
      </w:r>
      <w:r w:rsidR="0083548C" w:rsidRPr="0083548C">
        <w:t>200</w:t>
      </w:r>
      <w:r w:rsidRPr="000335ED">
        <w:t xml:space="preserve"> м2; вместимость - не менее </w:t>
      </w:r>
      <w:r w:rsidR="0083548C" w:rsidRPr="0083548C">
        <w:t>70</w:t>
      </w:r>
      <w:r w:rsidRPr="000335ED">
        <w:t xml:space="preserve"> чел.;</w:t>
      </w:r>
    </w:p>
    <w:p w:rsidR="000335ED" w:rsidRPr="000335ED" w:rsidRDefault="000335ED" w:rsidP="000335ED">
      <w:pPr>
        <w:widowControl w:val="0"/>
        <w:autoSpaceDE w:val="0"/>
        <w:autoSpaceDN w:val="0"/>
        <w:adjustRightInd w:val="0"/>
        <w:ind w:firstLine="540"/>
        <w:jc w:val="both"/>
      </w:pPr>
      <w:r w:rsidRPr="000335ED">
        <w:t xml:space="preserve">зал площадью не менее 80 м2; вместимость - не менее </w:t>
      </w:r>
      <w:r w:rsidR="0083548C" w:rsidRPr="0083548C">
        <w:t>15</w:t>
      </w:r>
      <w:r w:rsidRPr="000335ED">
        <w:t xml:space="preserve"> чел.;</w:t>
      </w:r>
    </w:p>
    <w:p w:rsidR="000335ED" w:rsidRPr="000335ED" w:rsidRDefault="000335ED" w:rsidP="000335ED">
      <w:pPr>
        <w:widowControl w:val="0"/>
        <w:autoSpaceDE w:val="0"/>
        <w:autoSpaceDN w:val="0"/>
        <w:adjustRightInd w:val="0"/>
        <w:ind w:firstLine="540"/>
        <w:jc w:val="both"/>
      </w:pPr>
      <w:r w:rsidRPr="000335ED">
        <w:t xml:space="preserve">зал площадью не менее </w:t>
      </w:r>
      <w:r w:rsidR="0083548C" w:rsidRPr="0083548C">
        <w:t>20</w:t>
      </w:r>
      <w:r w:rsidRPr="000335ED">
        <w:t xml:space="preserve"> м2; вместимость - не менее </w:t>
      </w:r>
      <w:r w:rsidR="0083548C" w:rsidRPr="0083548C">
        <w:t>1</w:t>
      </w:r>
      <w:r w:rsidRPr="000335ED">
        <w:t>0 чел.;</w:t>
      </w:r>
    </w:p>
    <w:p w:rsidR="000335ED" w:rsidRPr="0083548C" w:rsidRDefault="000335ED" w:rsidP="000335ED">
      <w:pPr>
        <w:widowControl w:val="0"/>
        <w:autoSpaceDE w:val="0"/>
        <w:autoSpaceDN w:val="0"/>
        <w:adjustRightInd w:val="0"/>
        <w:ind w:firstLine="540"/>
        <w:jc w:val="both"/>
      </w:pPr>
      <w:r w:rsidRPr="000335ED">
        <w:t xml:space="preserve">зал площадью не менее </w:t>
      </w:r>
      <w:r w:rsidR="0083548C" w:rsidRPr="0083548C">
        <w:t>8</w:t>
      </w:r>
      <w:r w:rsidRPr="000335ED">
        <w:t xml:space="preserve">0 м2; вместимость - не менее </w:t>
      </w:r>
      <w:r w:rsidR="0083548C" w:rsidRPr="0083548C">
        <w:t>2</w:t>
      </w:r>
      <w:r w:rsidRPr="000335ED">
        <w:t>0 чел.</w:t>
      </w:r>
      <w:r w:rsidR="0083548C">
        <w:t>;</w:t>
      </w:r>
    </w:p>
    <w:p w:rsidR="000335ED" w:rsidRDefault="000335ED" w:rsidP="000335ED">
      <w:pPr>
        <w:widowControl w:val="0"/>
        <w:autoSpaceDE w:val="0"/>
        <w:autoSpaceDN w:val="0"/>
        <w:adjustRightInd w:val="0"/>
        <w:ind w:firstLine="540"/>
        <w:jc w:val="both"/>
      </w:pPr>
      <w:r w:rsidRPr="000335ED">
        <w:t xml:space="preserve">зал площадью не менее 180 м2; вместимость - не менее </w:t>
      </w:r>
      <w:r w:rsidR="0083548C" w:rsidRPr="0083548C">
        <w:t>55</w:t>
      </w:r>
      <w:r w:rsidRPr="000335ED">
        <w:t xml:space="preserve"> чел.</w:t>
      </w:r>
      <w:r w:rsidR="0083548C">
        <w:t>;</w:t>
      </w:r>
    </w:p>
    <w:p w:rsidR="0083548C" w:rsidRPr="0083548C" w:rsidRDefault="0083548C" w:rsidP="0083548C">
      <w:pPr>
        <w:widowControl w:val="0"/>
        <w:autoSpaceDE w:val="0"/>
        <w:autoSpaceDN w:val="0"/>
        <w:adjustRightInd w:val="0"/>
        <w:ind w:firstLine="540"/>
        <w:jc w:val="both"/>
      </w:pPr>
      <w:r w:rsidRPr="0083548C">
        <w:t>зал площадью не менее 120 м2; вместимость - не менее 39 чел.</w:t>
      </w:r>
      <w:r>
        <w:t>;</w:t>
      </w:r>
    </w:p>
    <w:p w:rsidR="0083548C" w:rsidRPr="0083548C" w:rsidRDefault="0083548C" w:rsidP="0083548C">
      <w:pPr>
        <w:widowControl w:val="0"/>
        <w:autoSpaceDE w:val="0"/>
        <w:autoSpaceDN w:val="0"/>
        <w:adjustRightInd w:val="0"/>
        <w:ind w:firstLine="540"/>
        <w:jc w:val="both"/>
      </w:pPr>
      <w:r w:rsidRPr="0083548C">
        <w:t>зал площадью не менее 100 м2; вместимость - не менее 30 чел.</w:t>
      </w:r>
    </w:p>
    <w:p w:rsidR="000335ED" w:rsidRPr="000335ED" w:rsidRDefault="000335ED" w:rsidP="000335ED">
      <w:pPr>
        <w:widowControl w:val="0"/>
        <w:autoSpaceDE w:val="0"/>
        <w:autoSpaceDN w:val="0"/>
        <w:adjustRightInd w:val="0"/>
        <w:ind w:firstLine="540"/>
        <w:jc w:val="both"/>
      </w:pPr>
      <w:bookmarkStart w:id="5" w:name="Par450"/>
      <w:bookmarkEnd w:id="5"/>
      <w:r w:rsidRPr="0003642A">
        <w:t>2. Помещение 2 площадью не менее 270 м2; вместимостью 100 чел.</w:t>
      </w:r>
    </w:p>
    <w:p w:rsidR="000335ED" w:rsidRPr="000335ED" w:rsidRDefault="000335ED" w:rsidP="000335ED">
      <w:pPr>
        <w:widowControl w:val="0"/>
        <w:autoSpaceDE w:val="0"/>
        <w:autoSpaceDN w:val="0"/>
        <w:adjustRightInd w:val="0"/>
        <w:ind w:firstLine="540"/>
        <w:jc w:val="both"/>
      </w:pPr>
      <w:r w:rsidRPr="000335ED">
        <w:t xml:space="preserve">3. Все залы должны быть обеспечены возможностью работы аудио- </w:t>
      </w:r>
      <w:r w:rsidR="00BB45B5">
        <w:br/>
      </w:r>
      <w:r w:rsidRPr="000335ED">
        <w:t xml:space="preserve">и видеооборудования, оборудования звукоусиления, синхронного перевода; возможностью трансляции в сеть </w:t>
      </w:r>
      <w:r w:rsidR="009F5E86">
        <w:t>«</w:t>
      </w:r>
      <w:r w:rsidRPr="000335ED">
        <w:t>Интернет</w:t>
      </w:r>
      <w:r w:rsidR="009F5E86">
        <w:t>»</w:t>
      </w:r>
      <w:r w:rsidRPr="000335ED">
        <w:t xml:space="preserve">; мебелью для проведения заседаний, с учетом вместимости, указанной в </w:t>
      </w:r>
      <w:hyperlink w:anchor="Par434" w:tooltip="1. Помещение 1, состоящее из единого помещения либо различных помещений, объединенных в единый комплекс (смежных друг с другом), в том числе:" w:history="1">
        <w:r w:rsidRPr="009F5E86">
          <w:t>пунктах 1</w:t>
        </w:r>
      </w:hyperlink>
      <w:r w:rsidRPr="009F5E86">
        <w:t xml:space="preserve">, </w:t>
      </w:r>
      <w:hyperlink w:anchor="Par450" w:tooltip="2. Помещение 2 площадью не менее 270 м2; вместимостью 100 чел." w:history="1">
        <w:r w:rsidRPr="009F5E86">
          <w:t>2</w:t>
        </w:r>
      </w:hyperlink>
      <w:r w:rsidRPr="009F5E86">
        <w:t xml:space="preserve"> </w:t>
      </w:r>
      <w:r w:rsidRPr="000335ED">
        <w:t>настоящего приложения.</w:t>
      </w:r>
    </w:p>
    <w:p w:rsidR="000335ED" w:rsidRPr="000335ED" w:rsidRDefault="000335ED" w:rsidP="000335ED">
      <w:pPr>
        <w:widowControl w:val="0"/>
        <w:autoSpaceDE w:val="0"/>
        <w:autoSpaceDN w:val="0"/>
        <w:adjustRightInd w:val="0"/>
        <w:ind w:firstLine="540"/>
        <w:jc w:val="both"/>
      </w:pPr>
      <w:r w:rsidRPr="000335ED">
        <w:t>4. Помещения должны быть обеспечены:</w:t>
      </w:r>
    </w:p>
    <w:p w:rsidR="000335ED" w:rsidRPr="000335ED" w:rsidRDefault="000335ED" w:rsidP="000335ED">
      <w:pPr>
        <w:widowControl w:val="0"/>
        <w:autoSpaceDE w:val="0"/>
        <w:autoSpaceDN w:val="0"/>
        <w:adjustRightInd w:val="0"/>
        <w:ind w:firstLine="540"/>
        <w:jc w:val="both"/>
      </w:pPr>
      <w:r w:rsidRPr="000335ED">
        <w:t>системой многозонного многоканального оповещения, позволяющей оперативно информировать о предстоящих мероприятиях;</w:t>
      </w:r>
    </w:p>
    <w:p w:rsidR="000335ED" w:rsidRPr="000335ED" w:rsidRDefault="000335ED" w:rsidP="000335ED">
      <w:pPr>
        <w:widowControl w:val="0"/>
        <w:autoSpaceDE w:val="0"/>
        <w:autoSpaceDN w:val="0"/>
        <w:adjustRightInd w:val="0"/>
        <w:ind w:firstLine="540"/>
        <w:jc w:val="both"/>
      </w:pPr>
      <w:r w:rsidRPr="000335ED">
        <w:t>центральной системой вентиляции и кондиционирования;</w:t>
      </w:r>
    </w:p>
    <w:p w:rsidR="000335ED" w:rsidRPr="000335ED" w:rsidRDefault="000335ED" w:rsidP="000335ED">
      <w:pPr>
        <w:widowControl w:val="0"/>
        <w:autoSpaceDE w:val="0"/>
        <w:autoSpaceDN w:val="0"/>
        <w:adjustRightInd w:val="0"/>
        <w:ind w:firstLine="540"/>
        <w:jc w:val="both"/>
      </w:pPr>
      <w:r w:rsidRPr="000335ED">
        <w:t>современными системами безопасности (видеонаблюдение, регистрация и контроль доступа, охранная сигнализация, пожарная сигнализация, автоматическая противопожарная защита).</w:t>
      </w:r>
    </w:p>
    <w:p w:rsidR="000335ED" w:rsidRPr="000335ED" w:rsidRDefault="000335ED" w:rsidP="000335ED">
      <w:pPr>
        <w:widowControl w:val="0"/>
        <w:autoSpaceDE w:val="0"/>
        <w:autoSpaceDN w:val="0"/>
        <w:adjustRightInd w:val="0"/>
        <w:ind w:firstLine="540"/>
        <w:jc w:val="both"/>
      </w:pPr>
      <w:r w:rsidRPr="000335ED">
        <w:t xml:space="preserve">5. В непосредственной близости от помещения 1 (не далее 300 метров от входа </w:t>
      </w:r>
      <w:r w:rsidR="00BB45B5">
        <w:br/>
      </w:r>
      <w:r w:rsidRPr="000335ED">
        <w:t>в помещение) должна быть обеспечена бесплатная парковка для автомобилей участников Форума не менее чем на 500 автомобилей.</w:t>
      </w:r>
    </w:p>
    <w:p w:rsidR="000335ED" w:rsidRDefault="000335ED" w:rsidP="007F49C3">
      <w:pPr>
        <w:jc w:val="both"/>
        <w:rPr>
          <w:b/>
        </w:rPr>
        <w:sectPr w:rsidR="000335ED" w:rsidSect="007F49C3">
          <w:pgSz w:w="11906" w:h="16838"/>
          <w:pgMar w:top="426" w:right="851" w:bottom="568" w:left="1701" w:header="0" w:footer="709" w:gutter="0"/>
          <w:cols w:space="708"/>
          <w:docGrid w:linePitch="360"/>
        </w:sectPr>
      </w:pPr>
    </w:p>
    <w:p w:rsidR="000335ED" w:rsidRPr="000335ED" w:rsidRDefault="000335ED" w:rsidP="00BB45B5">
      <w:pPr>
        <w:widowControl w:val="0"/>
        <w:autoSpaceDE w:val="0"/>
        <w:autoSpaceDN w:val="0"/>
        <w:adjustRightInd w:val="0"/>
        <w:ind w:left="5387"/>
        <w:outlineLvl w:val="1"/>
      </w:pPr>
      <w:r w:rsidRPr="000335ED">
        <w:t>Приложение 4</w:t>
      </w:r>
      <w:r>
        <w:t xml:space="preserve"> </w:t>
      </w:r>
      <w:r w:rsidRPr="000335ED">
        <w:t>к Порядку проведения конкурсного отбора</w:t>
      </w:r>
      <w:r>
        <w:t xml:space="preserve"> </w:t>
      </w:r>
      <w:r w:rsidRPr="000335ED">
        <w:t>в форме конкурса на предоставление</w:t>
      </w:r>
      <w:r>
        <w:t xml:space="preserve"> </w:t>
      </w:r>
      <w:r w:rsidRPr="000335ED">
        <w:t xml:space="preserve">субсидии </w:t>
      </w:r>
      <w:r w:rsidR="00BB45B5">
        <w:br/>
      </w:r>
      <w:r w:rsidRPr="000335ED">
        <w:t>на финансовое обеспечение расходов</w:t>
      </w:r>
      <w:r>
        <w:t xml:space="preserve"> </w:t>
      </w:r>
      <w:r w:rsidRPr="000335ED">
        <w:t>на проведение Санкт-Петербургского</w:t>
      </w:r>
      <w:r>
        <w:t xml:space="preserve"> </w:t>
      </w:r>
      <w:r w:rsidRPr="000335ED">
        <w:t xml:space="preserve">Международного форума труда </w:t>
      </w:r>
      <w:r w:rsidR="00BB45B5">
        <w:br/>
      </w:r>
      <w:r w:rsidRPr="000335ED">
        <w:t>и порядку</w:t>
      </w:r>
      <w:r>
        <w:t xml:space="preserve"> </w:t>
      </w:r>
      <w:r w:rsidRPr="000335ED">
        <w:t xml:space="preserve">принятия Комитетом </w:t>
      </w:r>
      <w:r w:rsidR="00BB45B5">
        <w:br/>
      </w:r>
      <w:r w:rsidRPr="000335ED">
        <w:t>по труду и занятости</w:t>
      </w:r>
      <w:r>
        <w:t xml:space="preserve"> </w:t>
      </w:r>
      <w:r w:rsidRPr="000335ED">
        <w:t>населения Санкт-Петербурга решения</w:t>
      </w:r>
      <w:r>
        <w:t xml:space="preserve"> </w:t>
      </w:r>
      <w:r w:rsidR="00BB45B5">
        <w:br/>
      </w:r>
      <w:r w:rsidRPr="000335ED">
        <w:t>о предоставлении субсидии</w:t>
      </w:r>
    </w:p>
    <w:p w:rsidR="00793959" w:rsidRDefault="00793959" w:rsidP="000335ED">
      <w:pPr>
        <w:rPr>
          <w:b/>
        </w:rPr>
      </w:pPr>
    </w:p>
    <w:p w:rsidR="000335ED" w:rsidRPr="000335ED" w:rsidRDefault="000335ED" w:rsidP="000335ED">
      <w:pPr>
        <w:jc w:val="center"/>
        <w:rPr>
          <w:b/>
        </w:rPr>
      </w:pPr>
      <w:r w:rsidRPr="000335ED">
        <w:rPr>
          <w:b/>
          <w:bCs/>
        </w:rPr>
        <w:t>ИНФОРМАЦИЯ</w:t>
      </w:r>
    </w:p>
    <w:p w:rsidR="000335ED" w:rsidRPr="000335ED" w:rsidRDefault="000335ED" w:rsidP="000335ED">
      <w:pPr>
        <w:jc w:val="center"/>
        <w:rPr>
          <w:b/>
        </w:rPr>
      </w:pPr>
      <w:r w:rsidRPr="000335ED">
        <w:rPr>
          <w:b/>
          <w:bCs/>
        </w:rPr>
        <w:t>О ПРЕДПОЛАГАЕМОЙ ЧИСЛЕННОСТИ И СОСТАВЕ УЧАСТНИКОВ</w:t>
      </w:r>
    </w:p>
    <w:p w:rsidR="000335ED" w:rsidRDefault="000335ED" w:rsidP="000335ED">
      <w:pPr>
        <w:jc w:val="center"/>
        <w:rPr>
          <w:b/>
          <w:bCs/>
        </w:rPr>
      </w:pPr>
      <w:r w:rsidRPr="000335ED">
        <w:rPr>
          <w:b/>
          <w:bCs/>
        </w:rPr>
        <w:t>САНКТ-ПЕТЕРБУРГСКОГО МЕЖДУНАРОДНОГО ФОРУМА ТРУДА</w:t>
      </w:r>
    </w:p>
    <w:p w:rsidR="000335ED" w:rsidRDefault="000335ED" w:rsidP="000335ED">
      <w:pPr>
        <w:jc w:val="center"/>
        <w:rPr>
          <w:b/>
          <w:bCs/>
        </w:rPr>
      </w:pPr>
    </w:p>
    <w:tbl>
      <w:tblPr>
        <w:tblW w:w="0" w:type="auto"/>
        <w:tblLayout w:type="fixed"/>
        <w:tblLook w:val="0000" w:firstRow="0" w:lastRow="0" w:firstColumn="0" w:lastColumn="0" w:noHBand="0" w:noVBand="0"/>
      </w:tblPr>
      <w:tblGrid>
        <w:gridCol w:w="704"/>
        <w:gridCol w:w="4682"/>
        <w:gridCol w:w="1138"/>
        <w:gridCol w:w="1418"/>
        <w:gridCol w:w="1105"/>
        <w:gridCol w:w="167"/>
      </w:tblGrid>
      <w:tr w:rsidR="000335ED" w:rsidRPr="000335ED" w:rsidTr="00F4575F">
        <w:trPr>
          <w:trHeight w:val="20"/>
        </w:trPr>
        <w:tc>
          <w:tcPr>
            <w:tcW w:w="704"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t>№</w:t>
            </w:r>
            <w:r w:rsidRPr="000335ED">
              <w:t xml:space="preserve"> п/п</w:t>
            </w:r>
          </w:p>
        </w:tc>
        <w:tc>
          <w:tcPr>
            <w:tcW w:w="4682"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rsidRPr="000335ED">
              <w:t>Наименование мероприятия</w:t>
            </w:r>
          </w:p>
        </w:tc>
        <w:tc>
          <w:tcPr>
            <w:tcW w:w="113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rsidRPr="000335ED">
              <w:t>Спикеры</w:t>
            </w:r>
          </w:p>
        </w:tc>
        <w:tc>
          <w:tcPr>
            <w:tcW w:w="141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rsidRPr="000335ED">
              <w:t>Участники</w:t>
            </w:r>
          </w:p>
        </w:tc>
        <w:tc>
          <w:tcPr>
            <w:tcW w:w="1267" w:type="dxa"/>
            <w:gridSpan w:val="2"/>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rsidRPr="000335ED">
              <w:t>ИТОГО</w:t>
            </w:r>
          </w:p>
        </w:tc>
      </w:tr>
      <w:tr w:rsidR="000335ED" w:rsidRPr="000335ED" w:rsidTr="00F4575F">
        <w:trPr>
          <w:trHeight w:val="20"/>
        </w:trPr>
        <w:tc>
          <w:tcPr>
            <w:tcW w:w="9209" w:type="dxa"/>
            <w:gridSpan w:val="6"/>
            <w:tcBorders>
              <w:top w:val="single" w:sz="4" w:space="0" w:color="auto"/>
              <w:left w:val="single" w:sz="4" w:space="0" w:color="auto"/>
              <w:bottom w:val="single" w:sz="4" w:space="0" w:color="auto"/>
              <w:right w:val="single" w:sz="4" w:space="0" w:color="auto"/>
            </w:tcBorders>
          </w:tcPr>
          <w:p w:rsidR="000335ED" w:rsidRPr="000335ED" w:rsidRDefault="00BB45B5" w:rsidP="00D07739">
            <w:pPr>
              <w:widowControl w:val="0"/>
              <w:autoSpaceDE w:val="0"/>
              <w:autoSpaceDN w:val="0"/>
              <w:adjustRightInd w:val="0"/>
              <w:contextualSpacing/>
              <w:jc w:val="center"/>
            </w:pPr>
            <w:r w:rsidRPr="00BB45B5">
              <w:t>1</w:t>
            </w:r>
            <w:r w:rsidR="00D07739">
              <w:t>5</w:t>
            </w:r>
            <w:r w:rsidR="000335ED" w:rsidRPr="00BB45B5">
              <w:t>.0</w:t>
            </w:r>
            <w:r w:rsidRPr="00BB45B5">
              <w:t>3</w:t>
            </w:r>
            <w:r w:rsidR="000335ED" w:rsidRPr="00BB45B5">
              <w:t>.202</w:t>
            </w:r>
            <w:r w:rsidR="00D07739">
              <w:t>3</w:t>
            </w:r>
          </w:p>
        </w:tc>
      </w:tr>
      <w:tr w:rsidR="000335ED" w:rsidRPr="000335ED" w:rsidTr="00F4575F">
        <w:trPr>
          <w:trHeight w:val="20"/>
        </w:trPr>
        <w:tc>
          <w:tcPr>
            <w:tcW w:w="704"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rsidRPr="000335ED">
              <w:t>1</w:t>
            </w:r>
          </w:p>
        </w:tc>
        <w:tc>
          <w:tcPr>
            <w:tcW w:w="4682"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13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41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267" w:type="dxa"/>
            <w:gridSpan w:val="2"/>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r>
      <w:tr w:rsidR="000335ED" w:rsidRPr="000335ED" w:rsidTr="00F4575F">
        <w:trPr>
          <w:trHeight w:val="20"/>
        </w:trPr>
        <w:tc>
          <w:tcPr>
            <w:tcW w:w="704"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rsidRPr="000335ED">
              <w:t>2</w:t>
            </w:r>
          </w:p>
        </w:tc>
        <w:tc>
          <w:tcPr>
            <w:tcW w:w="4682"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13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41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267" w:type="dxa"/>
            <w:gridSpan w:val="2"/>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r>
      <w:tr w:rsidR="000335ED" w:rsidRPr="000335ED" w:rsidTr="00F4575F">
        <w:trPr>
          <w:trHeight w:val="673"/>
        </w:trPr>
        <w:tc>
          <w:tcPr>
            <w:tcW w:w="704"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rsidRPr="000335ED">
              <w:t>...</w:t>
            </w:r>
          </w:p>
        </w:tc>
        <w:tc>
          <w:tcPr>
            <w:tcW w:w="4682"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13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41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267" w:type="dxa"/>
            <w:gridSpan w:val="2"/>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r>
      <w:tr w:rsidR="000335ED" w:rsidRPr="000335ED" w:rsidTr="00F4575F">
        <w:trPr>
          <w:trHeight w:val="20"/>
        </w:trPr>
        <w:tc>
          <w:tcPr>
            <w:tcW w:w="704"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p>
        </w:tc>
        <w:tc>
          <w:tcPr>
            <w:tcW w:w="8505" w:type="dxa"/>
            <w:gridSpan w:val="5"/>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pPr>
            <w:r w:rsidRPr="000335ED">
              <w:t>в т.ч. зарубежных представителей</w:t>
            </w:r>
          </w:p>
        </w:tc>
      </w:tr>
      <w:tr w:rsidR="000335ED" w:rsidRPr="000335ED" w:rsidTr="00F4575F">
        <w:trPr>
          <w:trHeight w:val="20"/>
        </w:trPr>
        <w:tc>
          <w:tcPr>
            <w:tcW w:w="9209" w:type="dxa"/>
            <w:gridSpan w:val="6"/>
            <w:tcBorders>
              <w:top w:val="single" w:sz="4" w:space="0" w:color="auto"/>
              <w:left w:val="single" w:sz="4" w:space="0" w:color="auto"/>
              <w:bottom w:val="single" w:sz="4" w:space="0" w:color="auto"/>
              <w:right w:val="single" w:sz="4" w:space="0" w:color="auto"/>
            </w:tcBorders>
          </w:tcPr>
          <w:p w:rsidR="000335ED" w:rsidRPr="000335ED" w:rsidRDefault="00BB45B5" w:rsidP="00D07739">
            <w:pPr>
              <w:widowControl w:val="0"/>
              <w:autoSpaceDE w:val="0"/>
              <w:autoSpaceDN w:val="0"/>
              <w:adjustRightInd w:val="0"/>
              <w:contextualSpacing/>
              <w:jc w:val="center"/>
            </w:pPr>
            <w:r w:rsidRPr="00BB45B5">
              <w:t>1</w:t>
            </w:r>
            <w:r w:rsidR="00D07739">
              <w:t>7</w:t>
            </w:r>
            <w:r w:rsidRPr="00BB45B5">
              <w:t>.</w:t>
            </w:r>
            <w:r w:rsidR="000335ED" w:rsidRPr="00BB45B5">
              <w:t>0</w:t>
            </w:r>
            <w:r w:rsidRPr="00BB45B5">
              <w:t>3</w:t>
            </w:r>
            <w:r w:rsidR="000335ED" w:rsidRPr="00BB45B5">
              <w:t>.202</w:t>
            </w:r>
            <w:r w:rsidR="00D07739">
              <w:t>3</w:t>
            </w:r>
          </w:p>
        </w:tc>
      </w:tr>
      <w:tr w:rsidR="000335ED" w:rsidRPr="000335ED" w:rsidTr="00F4575F">
        <w:trPr>
          <w:trHeight w:val="20"/>
        </w:trPr>
        <w:tc>
          <w:tcPr>
            <w:tcW w:w="704"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rsidRPr="000335ED">
              <w:t>1</w:t>
            </w:r>
          </w:p>
        </w:tc>
        <w:tc>
          <w:tcPr>
            <w:tcW w:w="4682"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13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41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267" w:type="dxa"/>
            <w:gridSpan w:val="2"/>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r>
      <w:tr w:rsidR="000335ED" w:rsidRPr="000335ED" w:rsidTr="00F4575F">
        <w:trPr>
          <w:trHeight w:val="20"/>
        </w:trPr>
        <w:tc>
          <w:tcPr>
            <w:tcW w:w="704"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r w:rsidRPr="000335ED">
              <w:t>...</w:t>
            </w:r>
          </w:p>
        </w:tc>
        <w:tc>
          <w:tcPr>
            <w:tcW w:w="4682"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13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418"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c>
          <w:tcPr>
            <w:tcW w:w="1267" w:type="dxa"/>
            <w:gridSpan w:val="2"/>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p>
        </w:tc>
      </w:tr>
      <w:tr w:rsidR="000335ED" w:rsidRPr="000335ED" w:rsidTr="00F4575F">
        <w:trPr>
          <w:trHeight w:val="20"/>
        </w:trPr>
        <w:tc>
          <w:tcPr>
            <w:tcW w:w="704" w:type="dxa"/>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center"/>
            </w:pPr>
          </w:p>
        </w:tc>
        <w:tc>
          <w:tcPr>
            <w:tcW w:w="8505" w:type="dxa"/>
            <w:gridSpan w:val="5"/>
            <w:tcBorders>
              <w:top w:val="single" w:sz="4" w:space="0" w:color="auto"/>
              <w:left w:val="single" w:sz="4" w:space="0" w:color="auto"/>
              <w:bottom w:val="single" w:sz="4" w:space="0" w:color="auto"/>
              <w:right w:val="single" w:sz="4" w:space="0" w:color="auto"/>
            </w:tcBorders>
          </w:tcPr>
          <w:p w:rsidR="000335ED" w:rsidRPr="000335ED" w:rsidRDefault="000335ED" w:rsidP="000335ED">
            <w:pPr>
              <w:widowControl w:val="0"/>
              <w:autoSpaceDE w:val="0"/>
              <w:autoSpaceDN w:val="0"/>
              <w:adjustRightInd w:val="0"/>
              <w:contextualSpacing/>
              <w:jc w:val="both"/>
            </w:pPr>
            <w:r w:rsidRPr="000335ED">
              <w:t>в т.ч. зарубежных представителей</w:t>
            </w:r>
          </w:p>
        </w:tc>
      </w:tr>
      <w:tr w:rsidR="00DE3D7A" w:rsidRPr="00DE3D7A" w:rsidTr="00DE3D7A">
        <w:tblPrEx>
          <w:tblCellMar>
            <w:top w:w="102" w:type="dxa"/>
            <w:left w:w="62" w:type="dxa"/>
            <w:bottom w:w="102" w:type="dxa"/>
            <w:right w:w="62" w:type="dxa"/>
          </w:tblCellMar>
        </w:tblPrEx>
        <w:trPr>
          <w:gridAfter w:val="1"/>
          <w:wAfter w:w="167" w:type="dxa"/>
        </w:trPr>
        <w:tc>
          <w:tcPr>
            <w:tcW w:w="9047" w:type="dxa"/>
            <w:gridSpan w:val="5"/>
          </w:tcPr>
          <w:p w:rsidR="00DE3D7A" w:rsidRPr="00DE3D7A" w:rsidRDefault="00DE3D7A" w:rsidP="00DE3D7A">
            <w:pPr>
              <w:widowControl w:val="0"/>
              <w:autoSpaceDE w:val="0"/>
              <w:autoSpaceDN w:val="0"/>
              <w:adjustRightInd w:val="0"/>
              <w:ind w:firstLine="283"/>
              <w:jc w:val="both"/>
            </w:pPr>
            <w:r w:rsidRPr="00DE3D7A">
              <w:t>Предполагаемая общая численность участников Санкт-Петербургского Международного форума труда должна составить не менее 49</w:t>
            </w:r>
            <w:r>
              <w:t>50</w:t>
            </w:r>
            <w:r w:rsidRPr="00DE3D7A">
              <w:t xml:space="preserve"> чел. &lt;*&gt;, в том числе зарубежных представителей ___________ чел.</w:t>
            </w:r>
          </w:p>
        </w:tc>
      </w:tr>
    </w:tbl>
    <w:p w:rsidR="00DE3D7A" w:rsidRPr="00DE3D7A" w:rsidRDefault="00DE3D7A" w:rsidP="00DE3D7A">
      <w:pPr>
        <w:widowControl w:val="0"/>
        <w:autoSpaceDE w:val="0"/>
        <w:autoSpaceDN w:val="0"/>
        <w:adjustRightInd w:val="0"/>
        <w:ind w:firstLine="540"/>
        <w:jc w:val="both"/>
      </w:pPr>
    </w:p>
    <w:p w:rsidR="00DE3D7A" w:rsidRPr="00DE3D7A" w:rsidRDefault="00DE3D7A" w:rsidP="00DE3D7A">
      <w:pPr>
        <w:widowControl w:val="0"/>
        <w:autoSpaceDE w:val="0"/>
        <w:autoSpaceDN w:val="0"/>
        <w:adjustRightInd w:val="0"/>
        <w:ind w:firstLine="540"/>
        <w:jc w:val="both"/>
      </w:pPr>
      <w:r w:rsidRPr="00DE3D7A">
        <w:t>--------------------------------</w:t>
      </w:r>
    </w:p>
    <w:p w:rsidR="00DE3D7A" w:rsidRDefault="00DE3D7A" w:rsidP="00DE3D7A">
      <w:pPr>
        <w:widowControl w:val="0"/>
        <w:autoSpaceDE w:val="0"/>
        <w:autoSpaceDN w:val="0"/>
        <w:adjustRightInd w:val="0"/>
        <w:spacing w:before="240"/>
        <w:ind w:firstLine="540"/>
        <w:jc w:val="both"/>
        <w:sectPr w:rsidR="00DE3D7A" w:rsidSect="007F49C3">
          <w:pgSz w:w="11906" w:h="16838"/>
          <w:pgMar w:top="426" w:right="851" w:bottom="568" w:left="1701" w:header="0" w:footer="709" w:gutter="0"/>
          <w:cols w:space="708"/>
          <w:docGrid w:linePitch="360"/>
        </w:sectPr>
      </w:pPr>
      <w:r w:rsidRPr="00DE3D7A">
        <w:t>&lt;*&gt; При подсчете общей численности участников Санкт-Петербургского Международного форума труда каждый участник учитывается только 1 раз, независимо от того, сколько мероприятий и в какие дни он посетит.</w:t>
      </w:r>
    </w:p>
    <w:p w:rsidR="00DE3D7A" w:rsidRPr="00DE3D7A" w:rsidRDefault="00DE3D7A" w:rsidP="00BB45B5">
      <w:pPr>
        <w:widowControl w:val="0"/>
        <w:autoSpaceDE w:val="0"/>
        <w:autoSpaceDN w:val="0"/>
        <w:adjustRightInd w:val="0"/>
        <w:ind w:left="5387"/>
        <w:outlineLvl w:val="1"/>
      </w:pPr>
      <w:r w:rsidRPr="00DE3D7A">
        <w:t>Приложение 5</w:t>
      </w:r>
      <w:r>
        <w:t xml:space="preserve"> </w:t>
      </w:r>
      <w:r w:rsidRPr="00DE3D7A">
        <w:t>к Порядку проведения конкурсного отбора</w:t>
      </w:r>
      <w:r>
        <w:t xml:space="preserve"> </w:t>
      </w:r>
      <w:r w:rsidRPr="00DE3D7A">
        <w:t>в форме конкурса на предоставление</w:t>
      </w:r>
      <w:r>
        <w:t xml:space="preserve"> </w:t>
      </w:r>
      <w:r w:rsidRPr="00DE3D7A">
        <w:t xml:space="preserve">субсидии </w:t>
      </w:r>
      <w:r w:rsidR="00BB45B5">
        <w:br/>
      </w:r>
      <w:r w:rsidRPr="00DE3D7A">
        <w:t>на финансовое обеспечение расходов</w:t>
      </w:r>
      <w:r>
        <w:t xml:space="preserve"> </w:t>
      </w:r>
      <w:r w:rsidRPr="00DE3D7A">
        <w:t>на проведение Санкт-Петербургского</w:t>
      </w:r>
      <w:r>
        <w:t xml:space="preserve"> </w:t>
      </w:r>
      <w:r w:rsidRPr="00DE3D7A">
        <w:t xml:space="preserve">Международного форума труда </w:t>
      </w:r>
      <w:r w:rsidR="00BB45B5">
        <w:br/>
      </w:r>
      <w:r w:rsidRPr="00DE3D7A">
        <w:t>и порядку</w:t>
      </w:r>
      <w:r>
        <w:t xml:space="preserve"> </w:t>
      </w:r>
      <w:r w:rsidRPr="00DE3D7A">
        <w:t xml:space="preserve">принятия Комитетом </w:t>
      </w:r>
      <w:r w:rsidR="00BB45B5">
        <w:br/>
      </w:r>
      <w:r w:rsidRPr="00DE3D7A">
        <w:t>по труду и занятости</w:t>
      </w:r>
      <w:r>
        <w:t xml:space="preserve"> </w:t>
      </w:r>
      <w:r w:rsidRPr="00DE3D7A">
        <w:t>населения Санкт-Петербурга решения</w:t>
      </w:r>
      <w:r>
        <w:t xml:space="preserve"> </w:t>
      </w:r>
      <w:r w:rsidR="00BB45B5">
        <w:br/>
      </w:r>
      <w:r w:rsidRPr="00DE3D7A">
        <w:t>о предоставлении субсидии</w:t>
      </w:r>
    </w:p>
    <w:p w:rsidR="00FA5444" w:rsidRDefault="00FA5444" w:rsidP="00DE3D7A">
      <w:pPr>
        <w:ind w:left="5529"/>
        <w:jc w:val="center"/>
        <w:rPr>
          <w:b/>
        </w:rPr>
      </w:pPr>
    </w:p>
    <w:p w:rsidR="00FA5444" w:rsidRPr="00FA5444" w:rsidRDefault="00FA5444" w:rsidP="00FA5444">
      <w:pPr>
        <w:widowControl w:val="0"/>
        <w:autoSpaceDE w:val="0"/>
        <w:autoSpaceDN w:val="0"/>
        <w:adjustRightInd w:val="0"/>
      </w:pPr>
      <w:r w:rsidRPr="00FA5444">
        <w:t>ФОРМА</w:t>
      </w:r>
    </w:p>
    <w:p w:rsidR="00FA5444" w:rsidRPr="00FA5444" w:rsidRDefault="00FA5444" w:rsidP="00FA5444">
      <w:pPr>
        <w:widowControl w:val="0"/>
        <w:autoSpaceDE w:val="0"/>
        <w:autoSpaceDN w:val="0"/>
        <w:adjustRightInd w:val="0"/>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
        <w:gridCol w:w="3163"/>
        <w:gridCol w:w="1037"/>
        <w:gridCol w:w="4785"/>
        <w:gridCol w:w="62"/>
      </w:tblGrid>
      <w:tr w:rsidR="00FA5444" w:rsidRPr="00FA5444" w:rsidTr="00FA5444">
        <w:trPr>
          <w:gridBefore w:val="1"/>
          <w:wBefore w:w="62" w:type="dxa"/>
        </w:trPr>
        <w:tc>
          <w:tcPr>
            <w:tcW w:w="4200" w:type="dxa"/>
            <w:gridSpan w:val="2"/>
          </w:tcPr>
          <w:p w:rsidR="00FA5444" w:rsidRPr="00FA5444" w:rsidRDefault="00FA5444" w:rsidP="00FA5444">
            <w:pPr>
              <w:widowControl w:val="0"/>
              <w:autoSpaceDE w:val="0"/>
              <w:autoSpaceDN w:val="0"/>
              <w:adjustRightInd w:val="0"/>
            </w:pPr>
          </w:p>
        </w:tc>
        <w:tc>
          <w:tcPr>
            <w:tcW w:w="4847" w:type="dxa"/>
            <w:gridSpan w:val="2"/>
          </w:tcPr>
          <w:p w:rsidR="00FA5444" w:rsidRPr="00FA5444" w:rsidRDefault="00FA5444" w:rsidP="00FA5444">
            <w:pPr>
              <w:widowControl w:val="0"/>
              <w:autoSpaceDE w:val="0"/>
              <w:autoSpaceDN w:val="0"/>
              <w:adjustRightInd w:val="0"/>
              <w:jc w:val="center"/>
            </w:pPr>
            <w:r w:rsidRPr="00FA5444">
              <w:t>В Комитет по труду и занятости населения Санкт-Петербурга</w:t>
            </w:r>
          </w:p>
        </w:tc>
      </w:tr>
      <w:tr w:rsidR="00FA5444" w:rsidRPr="00FA5444" w:rsidTr="00FA5444">
        <w:trPr>
          <w:gridAfter w:val="1"/>
          <w:wAfter w:w="62" w:type="dxa"/>
        </w:trPr>
        <w:tc>
          <w:tcPr>
            <w:tcW w:w="9047" w:type="dxa"/>
            <w:gridSpan w:val="4"/>
          </w:tcPr>
          <w:p w:rsidR="00FA5444" w:rsidRPr="00FA5444" w:rsidRDefault="00FA5444" w:rsidP="00FA5444">
            <w:pPr>
              <w:widowControl w:val="0"/>
              <w:autoSpaceDE w:val="0"/>
              <w:autoSpaceDN w:val="0"/>
              <w:adjustRightInd w:val="0"/>
              <w:jc w:val="center"/>
            </w:pPr>
            <w:r w:rsidRPr="00FA5444">
              <w:rPr>
                <w:b/>
                <w:bCs/>
              </w:rPr>
              <w:t>СОГЛАСИЕ</w:t>
            </w:r>
          </w:p>
          <w:p w:rsidR="00FA5444" w:rsidRPr="00FA5444" w:rsidRDefault="00FA5444" w:rsidP="00FA5444">
            <w:pPr>
              <w:widowControl w:val="0"/>
              <w:autoSpaceDE w:val="0"/>
              <w:autoSpaceDN w:val="0"/>
              <w:adjustRightInd w:val="0"/>
              <w:jc w:val="center"/>
            </w:pPr>
            <w:r w:rsidRPr="00FA5444">
              <w:rPr>
                <w:b/>
                <w:bCs/>
              </w:rPr>
              <w:t>НА ОБРАБОТКУ ПЕРСОНАЛЬНЫХ ДАННЫХ</w:t>
            </w:r>
          </w:p>
        </w:tc>
      </w:tr>
      <w:tr w:rsidR="00FA5444" w:rsidRPr="00FA5444" w:rsidTr="00FA5444">
        <w:trPr>
          <w:gridAfter w:val="1"/>
          <w:wAfter w:w="62" w:type="dxa"/>
        </w:trPr>
        <w:tc>
          <w:tcPr>
            <w:tcW w:w="9047" w:type="dxa"/>
            <w:gridSpan w:val="4"/>
          </w:tcPr>
          <w:p w:rsidR="00FA5444" w:rsidRPr="00FA5444" w:rsidRDefault="00FA5444" w:rsidP="00FA5444">
            <w:pPr>
              <w:widowControl w:val="0"/>
              <w:autoSpaceDE w:val="0"/>
              <w:autoSpaceDN w:val="0"/>
              <w:adjustRightInd w:val="0"/>
            </w:pPr>
          </w:p>
        </w:tc>
      </w:tr>
      <w:tr w:rsidR="00FA5444" w:rsidRPr="00FA5444" w:rsidTr="00FA5444">
        <w:trPr>
          <w:gridAfter w:val="1"/>
          <w:wAfter w:w="62" w:type="dxa"/>
        </w:trPr>
        <w:tc>
          <w:tcPr>
            <w:tcW w:w="9047" w:type="dxa"/>
            <w:gridSpan w:val="4"/>
          </w:tcPr>
          <w:p w:rsidR="00FA5444" w:rsidRPr="00FA5444" w:rsidRDefault="00FA5444" w:rsidP="00FA5444">
            <w:pPr>
              <w:widowControl w:val="0"/>
              <w:autoSpaceDE w:val="0"/>
              <w:autoSpaceDN w:val="0"/>
              <w:adjustRightInd w:val="0"/>
              <w:ind w:firstLine="283"/>
              <w:jc w:val="both"/>
            </w:pPr>
            <w:r w:rsidRPr="00FA5444">
              <w:t xml:space="preserve">Я, гражданин Российской Федерации ________________________ ___________________________________, паспорт: серия _______ </w:t>
            </w:r>
            <w:r>
              <w:t>№</w:t>
            </w:r>
            <w:r w:rsidRPr="00FA5444">
              <w:t xml:space="preserve"> ___________, выданный __________________ ________________________________________ _________________________________ года, зарегистрированный по адресу: _________________________________________________________________________ ______________________________________________, 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FA5444" w:rsidRPr="00FA5444" w:rsidRDefault="00FA5444" w:rsidP="00FA5444">
            <w:pPr>
              <w:widowControl w:val="0"/>
              <w:autoSpaceDE w:val="0"/>
              <w:autoSpaceDN w:val="0"/>
              <w:adjustRightInd w:val="0"/>
              <w:ind w:firstLine="283"/>
              <w:jc w:val="both"/>
            </w:pPr>
            <w:r w:rsidRPr="00FA5444">
              <w:t>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FA5444" w:rsidRPr="00FA5444" w:rsidRDefault="00FA5444" w:rsidP="00FA5444">
            <w:pPr>
              <w:widowControl w:val="0"/>
              <w:autoSpaceDE w:val="0"/>
              <w:autoSpaceDN w:val="0"/>
              <w:adjustRightInd w:val="0"/>
              <w:ind w:firstLine="283"/>
              <w:jc w:val="both"/>
            </w:pPr>
            <w:r w:rsidRPr="00FA5444">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A5444" w:rsidRPr="00FA5444" w:rsidRDefault="00FA5444" w:rsidP="00FA5444">
            <w:pPr>
              <w:widowControl w:val="0"/>
              <w:autoSpaceDE w:val="0"/>
              <w:autoSpaceDN w:val="0"/>
              <w:adjustRightInd w:val="0"/>
              <w:ind w:firstLine="283"/>
              <w:jc w:val="both"/>
            </w:pPr>
            <w:r w:rsidRPr="00FA5444">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444" w:rsidRPr="00FA5444" w:rsidRDefault="00FA5444" w:rsidP="00FA5444">
            <w:pPr>
              <w:widowControl w:val="0"/>
              <w:autoSpaceDE w:val="0"/>
              <w:autoSpaceDN w:val="0"/>
              <w:adjustRightInd w:val="0"/>
              <w:ind w:firstLine="283"/>
              <w:jc w:val="both"/>
            </w:pPr>
            <w:r w:rsidRPr="00FA5444">
              <w:t>Данное согласие действует до достижения целей обработки персональных данных или в течение срока хранения информации.</w:t>
            </w:r>
          </w:p>
          <w:p w:rsidR="00FA5444" w:rsidRPr="00FA5444" w:rsidRDefault="00FA5444" w:rsidP="00FA5444">
            <w:pPr>
              <w:widowControl w:val="0"/>
              <w:autoSpaceDE w:val="0"/>
              <w:autoSpaceDN w:val="0"/>
              <w:adjustRightInd w:val="0"/>
              <w:ind w:firstLine="283"/>
              <w:jc w:val="both"/>
            </w:pPr>
            <w:r w:rsidRPr="00FA5444">
              <w:t>Данное согласие может быть отозвано в любой момент по моему письменному заявлению.</w:t>
            </w:r>
          </w:p>
          <w:p w:rsidR="00FA5444" w:rsidRPr="00FA5444" w:rsidRDefault="00FA5444" w:rsidP="00FA5444">
            <w:pPr>
              <w:widowControl w:val="0"/>
              <w:autoSpaceDE w:val="0"/>
              <w:autoSpaceDN w:val="0"/>
              <w:adjustRightInd w:val="0"/>
              <w:ind w:firstLine="283"/>
              <w:jc w:val="both"/>
            </w:pPr>
            <w:r w:rsidRPr="00FA5444">
              <w:t>Я подтверждаю, что, давая такое согласие, я действую по собственной воле и в своих интересах.</w:t>
            </w:r>
          </w:p>
        </w:tc>
      </w:tr>
      <w:tr w:rsidR="00FA5444" w:rsidRPr="00FA5444" w:rsidTr="00FA5444">
        <w:trPr>
          <w:gridAfter w:val="1"/>
          <w:wAfter w:w="62" w:type="dxa"/>
        </w:trPr>
        <w:tc>
          <w:tcPr>
            <w:tcW w:w="9047" w:type="dxa"/>
            <w:gridSpan w:val="4"/>
          </w:tcPr>
          <w:p w:rsidR="00FA5444" w:rsidRPr="00FA5444" w:rsidRDefault="00FA5444" w:rsidP="00FA5444">
            <w:pPr>
              <w:widowControl w:val="0"/>
              <w:autoSpaceDE w:val="0"/>
              <w:autoSpaceDN w:val="0"/>
              <w:adjustRightInd w:val="0"/>
            </w:pPr>
          </w:p>
        </w:tc>
      </w:tr>
      <w:tr w:rsidR="00FA5444" w:rsidRPr="00FA5444" w:rsidTr="00FA5444">
        <w:trPr>
          <w:gridAfter w:val="1"/>
          <w:wAfter w:w="62" w:type="dxa"/>
        </w:trPr>
        <w:tc>
          <w:tcPr>
            <w:tcW w:w="3225" w:type="dxa"/>
            <w:gridSpan w:val="2"/>
          </w:tcPr>
          <w:p w:rsidR="00FA5444" w:rsidRPr="00FA5444" w:rsidRDefault="009F5E86" w:rsidP="00D07739">
            <w:pPr>
              <w:widowControl w:val="0"/>
              <w:autoSpaceDE w:val="0"/>
              <w:autoSpaceDN w:val="0"/>
              <w:adjustRightInd w:val="0"/>
            </w:pPr>
            <w:r>
              <w:t>«</w:t>
            </w:r>
            <w:r w:rsidR="00FA5444" w:rsidRPr="00FA5444">
              <w:t>___</w:t>
            </w:r>
            <w:r>
              <w:t>»</w:t>
            </w:r>
            <w:r w:rsidR="00FA5444" w:rsidRPr="00FA5444">
              <w:t xml:space="preserve"> ____________ 202</w:t>
            </w:r>
            <w:r w:rsidR="00D07739">
              <w:t>3</w:t>
            </w:r>
            <w:r w:rsidR="00FA5444" w:rsidRPr="00FA5444">
              <w:t xml:space="preserve"> г.</w:t>
            </w:r>
          </w:p>
        </w:tc>
        <w:tc>
          <w:tcPr>
            <w:tcW w:w="5822" w:type="dxa"/>
            <w:gridSpan w:val="2"/>
          </w:tcPr>
          <w:p w:rsidR="00FA5444" w:rsidRPr="00FA5444" w:rsidRDefault="00FA5444" w:rsidP="00FA5444">
            <w:pPr>
              <w:widowControl w:val="0"/>
              <w:autoSpaceDE w:val="0"/>
              <w:autoSpaceDN w:val="0"/>
              <w:adjustRightInd w:val="0"/>
              <w:jc w:val="center"/>
            </w:pPr>
            <w:r w:rsidRPr="00FA5444">
              <w:t>_____________/________________________/</w:t>
            </w:r>
          </w:p>
        </w:tc>
      </w:tr>
    </w:tbl>
    <w:p w:rsidR="00FA5444" w:rsidRPr="00FA5444" w:rsidRDefault="00FA5444" w:rsidP="00FA5444">
      <w:pPr>
        <w:widowControl w:val="0"/>
        <w:autoSpaceDE w:val="0"/>
        <w:autoSpaceDN w:val="0"/>
        <w:adjustRightInd w:val="0"/>
        <w:ind w:firstLine="540"/>
        <w:jc w:val="both"/>
      </w:pPr>
    </w:p>
    <w:p w:rsidR="00FA5444" w:rsidRDefault="00FA5444" w:rsidP="00FA5444">
      <w:pPr>
        <w:ind w:firstLine="851"/>
        <w:jc w:val="center"/>
        <w:rPr>
          <w:b/>
        </w:rPr>
        <w:sectPr w:rsidR="00FA5444" w:rsidSect="007F49C3">
          <w:pgSz w:w="11906" w:h="16838"/>
          <w:pgMar w:top="426" w:right="851" w:bottom="568" w:left="1701" w:header="0" w:footer="709" w:gutter="0"/>
          <w:cols w:space="708"/>
          <w:docGrid w:linePitch="360"/>
        </w:sectPr>
      </w:pPr>
    </w:p>
    <w:p w:rsidR="00FA5444" w:rsidRPr="00FA5444" w:rsidRDefault="00FA5444" w:rsidP="00FA5444">
      <w:pPr>
        <w:widowControl w:val="0"/>
        <w:autoSpaceDE w:val="0"/>
        <w:autoSpaceDN w:val="0"/>
        <w:adjustRightInd w:val="0"/>
        <w:ind w:left="4962"/>
        <w:outlineLvl w:val="1"/>
      </w:pPr>
      <w:r w:rsidRPr="00FA5444">
        <w:t>Приложение 6</w:t>
      </w:r>
      <w:r>
        <w:t xml:space="preserve"> </w:t>
      </w:r>
      <w:r w:rsidRPr="00FA5444">
        <w:t>к Порядку проведения конкурсного отбора</w:t>
      </w:r>
      <w:r>
        <w:t xml:space="preserve"> </w:t>
      </w:r>
      <w:r w:rsidRPr="00FA5444">
        <w:t>в форме конкурса</w:t>
      </w:r>
      <w:r>
        <w:br/>
      </w:r>
      <w:r w:rsidRPr="00FA5444">
        <w:t xml:space="preserve"> на предоставление</w:t>
      </w:r>
      <w:r>
        <w:t xml:space="preserve"> </w:t>
      </w:r>
      <w:r w:rsidRPr="00FA5444">
        <w:t xml:space="preserve">субсидии </w:t>
      </w:r>
      <w:r>
        <w:br/>
      </w:r>
      <w:r w:rsidRPr="00FA5444">
        <w:t>на финансовое обеспечение расходов</w:t>
      </w:r>
    </w:p>
    <w:p w:rsidR="00FA5444" w:rsidRPr="00FA5444" w:rsidRDefault="00FA5444" w:rsidP="00FA5444">
      <w:pPr>
        <w:widowControl w:val="0"/>
        <w:autoSpaceDE w:val="0"/>
        <w:autoSpaceDN w:val="0"/>
        <w:adjustRightInd w:val="0"/>
        <w:ind w:left="4962"/>
      </w:pPr>
      <w:r w:rsidRPr="00FA5444">
        <w:t>на проведение Санкт-Петербургского</w:t>
      </w:r>
    </w:p>
    <w:p w:rsidR="00FA5444" w:rsidRPr="00FA5444" w:rsidRDefault="00FA5444" w:rsidP="00FA5444">
      <w:pPr>
        <w:widowControl w:val="0"/>
        <w:autoSpaceDE w:val="0"/>
        <w:autoSpaceDN w:val="0"/>
        <w:adjustRightInd w:val="0"/>
        <w:ind w:left="4962"/>
      </w:pPr>
      <w:r w:rsidRPr="00FA5444">
        <w:t>Международного форума труда и порядку</w:t>
      </w:r>
    </w:p>
    <w:p w:rsidR="00FA5444" w:rsidRPr="00FA5444" w:rsidRDefault="00FA5444" w:rsidP="00FA5444">
      <w:pPr>
        <w:widowControl w:val="0"/>
        <w:autoSpaceDE w:val="0"/>
        <w:autoSpaceDN w:val="0"/>
        <w:adjustRightInd w:val="0"/>
        <w:ind w:left="4962"/>
      </w:pPr>
      <w:r w:rsidRPr="00FA5444">
        <w:t>принятия Комитетом по труду и занятости</w:t>
      </w:r>
    </w:p>
    <w:p w:rsidR="00FA5444" w:rsidRPr="00FA5444" w:rsidRDefault="00FA5444" w:rsidP="00FA5444">
      <w:pPr>
        <w:widowControl w:val="0"/>
        <w:autoSpaceDE w:val="0"/>
        <w:autoSpaceDN w:val="0"/>
        <w:adjustRightInd w:val="0"/>
        <w:ind w:left="4962"/>
      </w:pPr>
      <w:r w:rsidRPr="00FA5444">
        <w:t>населения Санкт-Петербурга решения</w:t>
      </w:r>
    </w:p>
    <w:p w:rsidR="00FA5444" w:rsidRPr="00FA5444" w:rsidRDefault="00FA5444" w:rsidP="00FA5444">
      <w:pPr>
        <w:widowControl w:val="0"/>
        <w:autoSpaceDE w:val="0"/>
        <w:autoSpaceDN w:val="0"/>
        <w:adjustRightInd w:val="0"/>
        <w:ind w:left="4962"/>
      </w:pPr>
      <w:r w:rsidRPr="00FA5444">
        <w:t>о предоставлении субсидии</w:t>
      </w:r>
    </w:p>
    <w:p w:rsidR="00FA5444" w:rsidRDefault="00FA5444" w:rsidP="00FA5444">
      <w:pPr>
        <w:ind w:left="4536" w:firstLine="851"/>
        <w:rPr>
          <w:b/>
        </w:rPr>
      </w:pPr>
    </w:p>
    <w:p w:rsidR="00FA5444" w:rsidRDefault="00FA5444" w:rsidP="00FA5444">
      <w:pPr>
        <w:ind w:firstLine="851"/>
        <w:jc w:val="center"/>
        <w:rPr>
          <w:b/>
        </w:rPr>
      </w:pPr>
    </w:p>
    <w:p w:rsidR="00FA5444" w:rsidRDefault="00FA5444" w:rsidP="00FA5444">
      <w:pPr>
        <w:ind w:firstLine="851"/>
        <w:jc w:val="center"/>
        <w:rPr>
          <w:b/>
        </w:rPr>
      </w:pPr>
    </w:p>
    <w:p w:rsidR="00FA5444" w:rsidRDefault="00FA5444" w:rsidP="00FA5444">
      <w:pPr>
        <w:ind w:firstLine="851"/>
        <w:jc w:val="center"/>
        <w:rPr>
          <w:b/>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7"/>
      </w:tblGrid>
      <w:tr w:rsidR="00FA5444" w:rsidRPr="00FA5444" w:rsidTr="00FA5444">
        <w:tc>
          <w:tcPr>
            <w:tcW w:w="9047" w:type="dxa"/>
          </w:tcPr>
          <w:p w:rsidR="00FA5444" w:rsidRPr="00FA5444" w:rsidRDefault="00FA5444" w:rsidP="00FA5444">
            <w:pPr>
              <w:widowControl w:val="0"/>
              <w:autoSpaceDE w:val="0"/>
              <w:autoSpaceDN w:val="0"/>
              <w:adjustRightInd w:val="0"/>
              <w:jc w:val="center"/>
            </w:pPr>
            <w:r w:rsidRPr="00FA5444">
              <w:rPr>
                <w:b/>
                <w:bCs/>
              </w:rPr>
              <w:t>ЖУРНАЛ</w:t>
            </w:r>
          </w:p>
          <w:p w:rsidR="00FA5444" w:rsidRPr="00FA5444" w:rsidRDefault="00FA5444" w:rsidP="00FA5444">
            <w:pPr>
              <w:widowControl w:val="0"/>
              <w:autoSpaceDE w:val="0"/>
              <w:autoSpaceDN w:val="0"/>
              <w:adjustRightInd w:val="0"/>
              <w:jc w:val="center"/>
            </w:pPr>
            <w:r w:rsidRPr="00FA5444">
              <w:rPr>
                <w:b/>
                <w:bCs/>
              </w:rPr>
              <w:t>регистрации заявлений организаций на участие в конкурсном</w:t>
            </w:r>
          </w:p>
          <w:p w:rsidR="00FA5444" w:rsidRPr="00FA5444" w:rsidRDefault="00FA5444" w:rsidP="00FA5444">
            <w:pPr>
              <w:widowControl w:val="0"/>
              <w:autoSpaceDE w:val="0"/>
              <w:autoSpaceDN w:val="0"/>
              <w:adjustRightInd w:val="0"/>
              <w:jc w:val="center"/>
            </w:pPr>
            <w:r w:rsidRPr="00FA5444">
              <w:rPr>
                <w:b/>
                <w:bCs/>
              </w:rPr>
              <w:t>отборе на предоставление субсидии</w:t>
            </w:r>
          </w:p>
        </w:tc>
      </w:tr>
    </w:tbl>
    <w:p w:rsidR="00FA5444" w:rsidRPr="00FA5444" w:rsidRDefault="00FA5444" w:rsidP="00FA5444">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843"/>
        <w:gridCol w:w="4819"/>
        <w:gridCol w:w="1814"/>
      </w:tblGrid>
      <w:tr w:rsidR="00FA5444" w:rsidRPr="00FA5444" w:rsidTr="00FA5444">
        <w:tc>
          <w:tcPr>
            <w:tcW w:w="567"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t>№</w:t>
            </w:r>
            <w:r w:rsidRPr="00FA5444">
              <w:t xml:space="preserve"> п/п</w:t>
            </w:r>
          </w:p>
        </w:tc>
        <w:tc>
          <w:tcPr>
            <w:tcW w:w="1843"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Дата и время регистрации заявления</w:t>
            </w:r>
          </w:p>
        </w:tc>
        <w:tc>
          <w:tcPr>
            <w:tcW w:w="4819"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Наименование организации</w:t>
            </w:r>
          </w:p>
        </w:tc>
        <w:tc>
          <w:tcPr>
            <w:tcW w:w="1814"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Подпись участника отбора</w:t>
            </w:r>
          </w:p>
        </w:tc>
      </w:tr>
      <w:tr w:rsidR="00FA5444" w:rsidRPr="00FA5444" w:rsidTr="00FA5444">
        <w:tc>
          <w:tcPr>
            <w:tcW w:w="567"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1</w:t>
            </w:r>
          </w:p>
        </w:tc>
        <w:tc>
          <w:tcPr>
            <w:tcW w:w="1843"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2</w:t>
            </w:r>
          </w:p>
        </w:tc>
        <w:tc>
          <w:tcPr>
            <w:tcW w:w="4819"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3</w:t>
            </w:r>
          </w:p>
        </w:tc>
        <w:tc>
          <w:tcPr>
            <w:tcW w:w="1814"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4</w:t>
            </w:r>
          </w:p>
        </w:tc>
      </w:tr>
      <w:tr w:rsidR="00FA5444" w:rsidRPr="00FA5444" w:rsidTr="00FA5444">
        <w:tc>
          <w:tcPr>
            <w:tcW w:w="567"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p>
        </w:tc>
        <w:tc>
          <w:tcPr>
            <w:tcW w:w="4819"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p>
        </w:tc>
        <w:tc>
          <w:tcPr>
            <w:tcW w:w="1814"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p>
        </w:tc>
      </w:tr>
    </w:tbl>
    <w:p w:rsidR="00FA5444" w:rsidRPr="00FA5444" w:rsidRDefault="00FA5444" w:rsidP="00FA5444">
      <w:pPr>
        <w:widowControl w:val="0"/>
        <w:autoSpaceDE w:val="0"/>
        <w:autoSpaceDN w:val="0"/>
        <w:adjustRightInd w:val="0"/>
        <w:ind w:firstLine="540"/>
        <w:jc w:val="both"/>
      </w:pPr>
    </w:p>
    <w:p w:rsidR="00FA5444" w:rsidRPr="00FA5444" w:rsidRDefault="00FA5444" w:rsidP="00FA5444">
      <w:pPr>
        <w:widowControl w:val="0"/>
        <w:autoSpaceDE w:val="0"/>
        <w:autoSpaceDN w:val="0"/>
        <w:adjustRightInd w:val="0"/>
        <w:ind w:firstLine="540"/>
        <w:jc w:val="both"/>
      </w:pPr>
    </w:p>
    <w:p w:rsidR="00FA5444" w:rsidRPr="00FA5444" w:rsidRDefault="00FA5444" w:rsidP="00FA5444">
      <w:pPr>
        <w:widowControl w:val="0"/>
        <w:autoSpaceDE w:val="0"/>
        <w:autoSpaceDN w:val="0"/>
        <w:adjustRightInd w:val="0"/>
        <w:ind w:firstLine="540"/>
        <w:jc w:val="both"/>
      </w:pPr>
    </w:p>
    <w:p w:rsidR="00FA5444" w:rsidRPr="00FA5444" w:rsidRDefault="00FA5444" w:rsidP="00FA5444">
      <w:pPr>
        <w:widowControl w:val="0"/>
        <w:autoSpaceDE w:val="0"/>
        <w:autoSpaceDN w:val="0"/>
        <w:adjustRightInd w:val="0"/>
        <w:ind w:firstLine="540"/>
        <w:jc w:val="both"/>
      </w:pPr>
    </w:p>
    <w:p w:rsidR="00FA5444" w:rsidRDefault="00FA5444" w:rsidP="00FA5444">
      <w:pPr>
        <w:ind w:firstLine="851"/>
        <w:jc w:val="center"/>
        <w:rPr>
          <w:b/>
        </w:rPr>
        <w:sectPr w:rsidR="00FA5444" w:rsidSect="00FA5444">
          <w:pgSz w:w="11906" w:h="16838"/>
          <w:pgMar w:top="709" w:right="851" w:bottom="568" w:left="1701" w:header="0" w:footer="709" w:gutter="0"/>
          <w:cols w:space="708"/>
          <w:docGrid w:linePitch="360"/>
        </w:sectPr>
      </w:pPr>
    </w:p>
    <w:p w:rsidR="00FA5444" w:rsidRPr="00FA5444" w:rsidRDefault="00FA5444" w:rsidP="00FA5444">
      <w:pPr>
        <w:widowControl w:val="0"/>
        <w:autoSpaceDE w:val="0"/>
        <w:autoSpaceDN w:val="0"/>
        <w:adjustRightInd w:val="0"/>
        <w:ind w:left="4962"/>
        <w:outlineLvl w:val="1"/>
      </w:pPr>
      <w:r w:rsidRPr="00FA5444">
        <w:t>Приложение 7</w:t>
      </w:r>
      <w:r>
        <w:t xml:space="preserve"> </w:t>
      </w:r>
      <w:r w:rsidRPr="00FA5444">
        <w:t>к Порядку проведения конкурсного отбора</w:t>
      </w:r>
      <w:r>
        <w:t xml:space="preserve"> </w:t>
      </w:r>
      <w:r w:rsidRPr="00FA5444">
        <w:t xml:space="preserve">в форме конкурса </w:t>
      </w:r>
      <w:r>
        <w:br/>
      </w:r>
      <w:r w:rsidRPr="00FA5444">
        <w:t>на предоставление</w:t>
      </w:r>
      <w:r>
        <w:t xml:space="preserve"> </w:t>
      </w:r>
      <w:r w:rsidRPr="00FA5444">
        <w:t xml:space="preserve">субсидии </w:t>
      </w:r>
      <w:r>
        <w:br/>
      </w:r>
      <w:r w:rsidRPr="00FA5444">
        <w:t>на финансовое обеспечение расходов</w:t>
      </w:r>
    </w:p>
    <w:p w:rsidR="00FA5444" w:rsidRPr="00FA5444" w:rsidRDefault="00FA5444" w:rsidP="00FA5444">
      <w:pPr>
        <w:widowControl w:val="0"/>
        <w:autoSpaceDE w:val="0"/>
        <w:autoSpaceDN w:val="0"/>
        <w:adjustRightInd w:val="0"/>
        <w:ind w:left="4962"/>
      </w:pPr>
      <w:r w:rsidRPr="00FA5444">
        <w:t>на проведение Санкт-Петербургского</w:t>
      </w:r>
    </w:p>
    <w:p w:rsidR="00FA5444" w:rsidRPr="00FA5444" w:rsidRDefault="00FA5444" w:rsidP="00FA5444">
      <w:pPr>
        <w:widowControl w:val="0"/>
        <w:autoSpaceDE w:val="0"/>
        <w:autoSpaceDN w:val="0"/>
        <w:adjustRightInd w:val="0"/>
        <w:ind w:left="4962"/>
      </w:pPr>
      <w:r w:rsidRPr="00FA5444">
        <w:t>Международного форума труда и порядку</w:t>
      </w:r>
    </w:p>
    <w:p w:rsidR="00FA5444" w:rsidRPr="00FA5444" w:rsidRDefault="00FA5444" w:rsidP="00FA5444">
      <w:pPr>
        <w:widowControl w:val="0"/>
        <w:autoSpaceDE w:val="0"/>
        <w:autoSpaceDN w:val="0"/>
        <w:adjustRightInd w:val="0"/>
        <w:ind w:left="4962"/>
      </w:pPr>
      <w:r w:rsidRPr="00FA5444">
        <w:t>принятия Комитетом по труду и занятости</w:t>
      </w:r>
    </w:p>
    <w:p w:rsidR="00FA5444" w:rsidRPr="00FA5444" w:rsidRDefault="00FA5444" w:rsidP="00FA5444">
      <w:pPr>
        <w:widowControl w:val="0"/>
        <w:autoSpaceDE w:val="0"/>
        <w:autoSpaceDN w:val="0"/>
        <w:adjustRightInd w:val="0"/>
        <w:ind w:left="4962"/>
      </w:pPr>
      <w:r w:rsidRPr="00FA5444">
        <w:t>населения Санкт-Петербурга решения</w:t>
      </w:r>
    </w:p>
    <w:p w:rsidR="00FA5444" w:rsidRPr="00FA5444" w:rsidRDefault="00FA5444" w:rsidP="00FA5444">
      <w:pPr>
        <w:widowControl w:val="0"/>
        <w:autoSpaceDE w:val="0"/>
        <w:autoSpaceDN w:val="0"/>
        <w:adjustRightInd w:val="0"/>
        <w:ind w:left="4962"/>
      </w:pPr>
      <w:r w:rsidRPr="00FA5444">
        <w:t>о предоставлении субсидии</w:t>
      </w:r>
    </w:p>
    <w:p w:rsidR="00FA5444" w:rsidRDefault="00FA5444" w:rsidP="00FA5444">
      <w:pPr>
        <w:ind w:firstLine="851"/>
        <w:jc w:val="center"/>
        <w:rPr>
          <w:b/>
        </w:rPr>
      </w:pPr>
    </w:p>
    <w:p w:rsidR="00FA5444" w:rsidRDefault="00FA5444" w:rsidP="00FA5444">
      <w:pPr>
        <w:ind w:firstLine="851"/>
        <w:jc w:val="center"/>
        <w:rPr>
          <w:b/>
        </w:rPr>
      </w:pPr>
    </w:p>
    <w:p w:rsidR="00FA5444" w:rsidRDefault="00FA5444" w:rsidP="00FA5444">
      <w:pPr>
        <w:ind w:firstLine="851"/>
        <w:jc w:val="center"/>
        <w:rPr>
          <w:b/>
        </w:rPr>
      </w:pPr>
    </w:p>
    <w:p w:rsidR="00FA5444" w:rsidRDefault="00FA5444" w:rsidP="00FA5444">
      <w:pPr>
        <w:ind w:firstLine="851"/>
        <w:jc w:val="center"/>
        <w:rPr>
          <w:b/>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
        <w:gridCol w:w="3345"/>
        <w:gridCol w:w="1635"/>
        <w:gridCol w:w="340"/>
        <w:gridCol w:w="2835"/>
        <w:gridCol w:w="340"/>
      </w:tblGrid>
      <w:tr w:rsidR="00FA5444" w:rsidRPr="00FA5444" w:rsidTr="00FA5444">
        <w:tc>
          <w:tcPr>
            <w:tcW w:w="9050" w:type="dxa"/>
            <w:gridSpan w:val="6"/>
          </w:tcPr>
          <w:p w:rsidR="00FA5444" w:rsidRPr="00FA5444" w:rsidRDefault="00FA5444" w:rsidP="00FA5444">
            <w:pPr>
              <w:widowControl w:val="0"/>
              <w:autoSpaceDE w:val="0"/>
              <w:autoSpaceDN w:val="0"/>
              <w:adjustRightInd w:val="0"/>
              <w:jc w:val="center"/>
            </w:pPr>
            <w:r w:rsidRPr="00FA5444">
              <w:rPr>
                <w:b/>
                <w:bCs/>
              </w:rPr>
              <w:t>РАСПИСКА</w:t>
            </w:r>
          </w:p>
          <w:p w:rsidR="00FA5444" w:rsidRPr="00FA5444" w:rsidRDefault="00FA5444" w:rsidP="00FA5444">
            <w:pPr>
              <w:widowControl w:val="0"/>
              <w:autoSpaceDE w:val="0"/>
              <w:autoSpaceDN w:val="0"/>
              <w:adjustRightInd w:val="0"/>
              <w:jc w:val="center"/>
            </w:pPr>
            <w:r w:rsidRPr="00FA5444">
              <w:rPr>
                <w:b/>
                <w:bCs/>
              </w:rPr>
              <w:t>о получении документов представителем</w:t>
            </w:r>
          </w:p>
          <w:p w:rsidR="00FA5444" w:rsidRPr="00FA5444" w:rsidRDefault="00FA5444" w:rsidP="00FA5444">
            <w:pPr>
              <w:widowControl w:val="0"/>
              <w:autoSpaceDE w:val="0"/>
              <w:autoSpaceDN w:val="0"/>
              <w:adjustRightInd w:val="0"/>
              <w:jc w:val="center"/>
            </w:pPr>
            <w:r w:rsidRPr="00FA5444">
              <w:rPr>
                <w:b/>
                <w:bCs/>
              </w:rPr>
              <w:t>Комитета по труду и занятости населения Санкт-Петербурга</w:t>
            </w:r>
          </w:p>
        </w:tc>
      </w:tr>
      <w:tr w:rsidR="00FA5444" w:rsidRPr="00FA5444" w:rsidTr="00FA5444">
        <w:tc>
          <w:tcPr>
            <w:tcW w:w="9050" w:type="dxa"/>
            <w:gridSpan w:val="6"/>
          </w:tcPr>
          <w:p w:rsidR="00FA5444" w:rsidRPr="00FA5444" w:rsidRDefault="00FA5444" w:rsidP="00FA5444">
            <w:pPr>
              <w:widowControl w:val="0"/>
              <w:autoSpaceDE w:val="0"/>
              <w:autoSpaceDN w:val="0"/>
              <w:adjustRightInd w:val="0"/>
              <w:jc w:val="both"/>
            </w:pPr>
          </w:p>
        </w:tc>
      </w:tr>
      <w:tr w:rsidR="00FA5444" w:rsidRPr="00FA5444" w:rsidTr="00FA5444">
        <w:tc>
          <w:tcPr>
            <w:tcW w:w="555" w:type="dxa"/>
          </w:tcPr>
          <w:p w:rsidR="00FA5444" w:rsidRPr="00FA5444" w:rsidRDefault="00FA5444" w:rsidP="00FA5444">
            <w:pPr>
              <w:widowControl w:val="0"/>
              <w:autoSpaceDE w:val="0"/>
              <w:autoSpaceDN w:val="0"/>
              <w:adjustRightInd w:val="0"/>
              <w:jc w:val="both"/>
            </w:pPr>
            <w:r w:rsidRPr="00FA5444">
              <w:t>Я,</w:t>
            </w:r>
          </w:p>
        </w:tc>
        <w:tc>
          <w:tcPr>
            <w:tcW w:w="8495" w:type="dxa"/>
            <w:gridSpan w:val="5"/>
            <w:tcBorders>
              <w:bottom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555" w:type="dxa"/>
          </w:tcPr>
          <w:p w:rsidR="00FA5444" w:rsidRPr="00FA5444" w:rsidRDefault="00FA5444" w:rsidP="00FA5444">
            <w:pPr>
              <w:widowControl w:val="0"/>
              <w:autoSpaceDE w:val="0"/>
              <w:autoSpaceDN w:val="0"/>
              <w:adjustRightInd w:val="0"/>
              <w:jc w:val="both"/>
            </w:pPr>
          </w:p>
        </w:tc>
        <w:tc>
          <w:tcPr>
            <w:tcW w:w="8495" w:type="dxa"/>
            <w:gridSpan w:val="5"/>
            <w:tcBorders>
              <w:top w:val="single" w:sz="4" w:space="0" w:color="auto"/>
            </w:tcBorders>
          </w:tcPr>
          <w:p w:rsidR="00FA5444" w:rsidRPr="00FA5444" w:rsidRDefault="00FA5444" w:rsidP="00FA5444">
            <w:pPr>
              <w:widowControl w:val="0"/>
              <w:autoSpaceDE w:val="0"/>
              <w:autoSpaceDN w:val="0"/>
              <w:adjustRightInd w:val="0"/>
              <w:jc w:val="center"/>
            </w:pPr>
            <w:r w:rsidRPr="00FA5444">
              <w:t>(ФИО, должность)</w:t>
            </w:r>
          </w:p>
        </w:tc>
      </w:tr>
      <w:tr w:rsidR="00FA5444" w:rsidRPr="00FA5444" w:rsidTr="00FA5444">
        <w:tc>
          <w:tcPr>
            <w:tcW w:w="9050" w:type="dxa"/>
            <w:gridSpan w:val="6"/>
          </w:tcPr>
          <w:p w:rsidR="00FA5444" w:rsidRDefault="00FA5444" w:rsidP="00FA5444">
            <w:pPr>
              <w:widowControl w:val="0"/>
              <w:autoSpaceDE w:val="0"/>
              <w:autoSpaceDN w:val="0"/>
              <w:adjustRightInd w:val="0"/>
              <w:jc w:val="both"/>
            </w:pPr>
          </w:p>
          <w:p w:rsidR="00FA5444" w:rsidRDefault="00FA5444" w:rsidP="00FA5444">
            <w:pPr>
              <w:widowControl w:val="0"/>
              <w:autoSpaceDE w:val="0"/>
              <w:autoSpaceDN w:val="0"/>
              <w:adjustRightInd w:val="0"/>
              <w:jc w:val="both"/>
            </w:pPr>
            <w:r w:rsidRPr="00FA5444">
              <w:t xml:space="preserve">Получил </w:t>
            </w:r>
            <w:r>
              <w:t>«</w:t>
            </w:r>
            <w:r w:rsidRPr="00FA5444">
              <w:t>__</w:t>
            </w:r>
            <w:r>
              <w:t>»</w:t>
            </w:r>
            <w:r w:rsidRPr="00FA5444">
              <w:t xml:space="preserve"> _________ 202</w:t>
            </w:r>
            <w:r w:rsidR="00D07739">
              <w:t>3</w:t>
            </w:r>
            <w:r w:rsidRPr="00FA5444">
              <w:t xml:space="preserve"> г. заявление на участие в конкурсном отборе </w:t>
            </w:r>
            <w:r>
              <w:br/>
              <w:t>№</w:t>
            </w:r>
            <w:r w:rsidRPr="00FA5444">
              <w:t xml:space="preserve"> _____ от</w:t>
            </w:r>
            <w:r>
              <w:t>________________________________________________________________</w:t>
            </w:r>
          </w:p>
          <w:p w:rsidR="00FA5444" w:rsidRPr="00FA5444" w:rsidRDefault="00FA5444" w:rsidP="00FA5444">
            <w:pPr>
              <w:widowControl w:val="0"/>
              <w:autoSpaceDE w:val="0"/>
              <w:autoSpaceDN w:val="0"/>
              <w:adjustRightInd w:val="0"/>
              <w:jc w:val="both"/>
            </w:pPr>
            <w:r>
              <w:t xml:space="preserve">                                     </w:t>
            </w:r>
            <w:r w:rsidRPr="00FA5444">
              <w:t>(ФИО, должность, наименование организации)</w:t>
            </w:r>
          </w:p>
        </w:tc>
      </w:tr>
      <w:tr w:rsidR="00FA5444" w:rsidRPr="00FA5444" w:rsidTr="00FA5444">
        <w:tc>
          <w:tcPr>
            <w:tcW w:w="9050" w:type="dxa"/>
            <w:gridSpan w:val="6"/>
            <w:tcBorders>
              <w:bottom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9050" w:type="dxa"/>
            <w:gridSpan w:val="6"/>
            <w:tcBorders>
              <w:top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9050" w:type="dxa"/>
            <w:gridSpan w:val="6"/>
            <w:tcBorders>
              <w:bottom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9050" w:type="dxa"/>
            <w:gridSpan w:val="6"/>
            <w:tcBorders>
              <w:top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3900" w:type="dxa"/>
            <w:gridSpan w:val="2"/>
          </w:tcPr>
          <w:p w:rsidR="00FA5444" w:rsidRPr="00FA5444" w:rsidRDefault="00FA5444" w:rsidP="00FA5444">
            <w:pPr>
              <w:widowControl w:val="0"/>
              <w:autoSpaceDE w:val="0"/>
              <w:autoSpaceDN w:val="0"/>
              <w:adjustRightInd w:val="0"/>
              <w:jc w:val="both"/>
            </w:pPr>
          </w:p>
        </w:tc>
        <w:tc>
          <w:tcPr>
            <w:tcW w:w="1635" w:type="dxa"/>
            <w:tcBorders>
              <w:bottom w:val="single" w:sz="4" w:space="0" w:color="auto"/>
            </w:tcBorders>
          </w:tcPr>
          <w:p w:rsidR="00FA5444" w:rsidRPr="00FA5444" w:rsidRDefault="00FA5444" w:rsidP="00FA5444">
            <w:pPr>
              <w:widowControl w:val="0"/>
              <w:autoSpaceDE w:val="0"/>
              <w:autoSpaceDN w:val="0"/>
              <w:adjustRightInd w:val="0"/>
              <w:jc w:val="both"/>
            </w:pPr>
          </w:p>
        </w:tc>
        <w:tc>
          <w:tcPr>
            <w:tcW w:w="340" w:type="dxa"/>
          </w:tcPr>
          <w:p w:rsidR="00FA5444" w:rsidRPr="00FA5444" w:rsidRDefault="00FA5444" w:rsidP="00FA5444">
            <w:pPr>
              <w:widowControl w:val="0"/>
              <w:autoSpaceDE w:val="0"/>
              <w:autoSpaceDN w:val="0"/>
              <w:adjustRightInd w:val="0"/>
              <w:jc w:val="center"/>
            </w:pPr>
            <w:r w:rsidRPr="00FA5444">
              <w:t>(</w:t>
            </w:r>
          </w:p>
        </w:tc>
        <w:tc>
          <w:tcPr>
            <w:tcW w:w="2835" w:type="dxa"/>
            <w:tcBorders>
              <w:bottom w:val="single" w:sz="4" w:space="0" w:color="auto"/>
            </w:tcBorders>
          </w:tcPr>
          <w:p w:rsidR="00FA5444" w:rsidRPr="00FA5444" w:rsidRDefault="00FA5444" w:rsidP="00FA5444">
            <w:pPr>
              <w:widowControl w:val="0"/>
              <w:autoSpaceDE w:val="0"/>
              <w:autoSpaceDN w:val="0"/>
              <w:adjustRightInd w:val="0"/>
              <w:jc w:val="both"/>
            </w:pPr>
          </w:p>
        </w:tc>
        <w:tc>
          <w:tcPr>
            <w:tcW w:w="340" w:type="dxa"/>
          </w:tcPr>
          <w:p w:rsidR="00FA5444" w:rsidRPr="00FA5444" w:rsidRDefault="00FA5444" w:rsidP="00FA5444">
            <w:pPr>
              <w:widowControl w:val="0"/>
              <w:autoSpaceDE w:val="0"/>
              <w:autoSpaceDN w:val="0"/>
              <w:adjustRightInd w:val="0"/>
              <w:jc w:val="both"/>
            </w:pPr>
            <w:r w:rsidRPr="00FA5444">
              <w:t>)</w:t>
            </w:r>
          </w:p>
        </w:tc>
      </w:tr>
      <w:tr w:rsidR="00FA5444" w:rsidRPr="00FA5444" w:rsidTr="00FA5444">
        <w:tc>
          <w:tcPr>
            <w:tcW w:w="3900" w:type="dxa"/>
            <w:gridSpan w:val="2"/>
          </w:tcPr>
          <w:p w:rsidR="00FA5444" w:rsidRPr="00FA5444" w:rsidRDefault="00FA5444" w:rsidP="00FA5444">
            <w:pPr>
              <w:widowControl w:val="0"/>
              <w:autoSpaceDE w:val="0"/>
              <w:autoSpaceDN w:val="0"/>
              <w:adjustRightInd w:val="0"/>
              <w:jc w:val="both"/>
            </w:pPr>
          </w:p>
        </w:tc>
        <w:tc>
          <w:tcPr>
            <w:tcW w:w="1635" w:type="dxa"/>
            <w:tcBorders>
              <w:top w:val="single" w:sz="4" w:space="0" w:color="auto"/>
            </w:tcBorders>
          </w:tcPr>
          <w:p w:rsidR="00FA5444" w:rsidRPr="00FA5444" w:rsidRDefault="00FA5444" w:rsidP="00FA5444">
            <w:pPr>
              <w:widowControl w:val="0"/>
              <w:autoSpaceDE w:val="0"/>
              <w:autoSpaceDN w:val="0"/>
              <w:adjustRightInd w:val="0"/>
              <w:jc w:val="center"/>
            </w:pPr>
            <w:r w:rsidRPr="00FA5444">
              <w:t>(Подпись)</w:t>
            </w:r>
          </w:p>
        </w:tc>
        <w:tc>
          <w:tcPr>
            <w:tcW w:w="340" w:type="dxa"/>
          </w:tcPr>
          <w:p w:rsidR="00FA5444" w:rsidRPr="00FA5444" w:rsidRDefault="00FA5444" w:rsidP="00FA5444">
            <w:pPr>
              <w:widowControl w:val="0"/>
              <w:autoSpaceDE w:val="0"/>
              <w:autoSpaceDN w:val="0"/>
              <w:adjustRightInd w:val="0"/>
              <w:jc w:val="both"/>
            </w:pPr>
          </w:p>
        </w:tc>
        <w:tc>
          <w:tcPr>
            <w:tcW w:w="2835" w:type="dxa"/>
            <w:tcBorders>
              <w:top w:val="single" w:sz="4" w:space="0" w:color="auto"/>
            </w:tcBorders>
          </w:tcPr>
          <w:p w:rsidR="00FA5444" w:rsidRPr="00FA5444" w:rsidRDefault="00FA5444" w:rsidP="00FA5444">
            <w:pPr>
              <w:widowControl w:val="0"/>
              <w:autoSpaceDE w:val="0"/>
              <w:autoSpaceDN w:val="0"/>
              <w:adjustRightInd w:val="0"/>
              <w:jc w:val="center"/>
            </w:pPr>
            <w:r w:rsidRPr="00FA5444">
              <w:t>(Расшифровка подписи)</w:t>
            </w:r>
          </w:p>
        </w:tc>
        <w:tc>
          <w:tcPr>
            <w:tcW w:w="340" w:type="dxa"/>
          </w:tcPr>
          <w:p w:rsidR="00FA5444" w:rsidRPr="00FA5444" w:rsidRDefault="00FA5444" w:rsidP="00FA5444">
            <w:pPr>
              <w:widowControl w:val="0"/>
              <w:autoSpaceDE w:val="0"/>
              <w:autoSpaceDN w:val="0"/>
              <w:adjustRightInd w:val="0"/>
              <w:jc w:val="both"/>
            </w:pPr>
          </w:p>
        </w:tc>
      </w:tr>
    </w:tbl>
    <w:p w:rsidR="00FA5444" w:rsidRPr="00FA5444" w:rsidRDefault="00FA5444" w:rsidP="00FA5444">
      <w:pPr>
        <w:widowControl w:val="0"/>
        <w:autoSpaceDE w:val="0"/>
        <w:autoSpaceDN w:val="0"/>
        <w:adjustRightInd w:val="0"/>
        <w:ind w:firstLine="540"/>
        <w:jc w:val="both"/>
      </w:pPr>
    </w:p>
    <w:p w:rsidR="00FA5444" w:rsidRDefault="00FA5444" w:rsidP="00FA5444">
      <w:pPr>
        <w:widowControl w:val="0"/>
        <w:autoSpaceDE w:val="0"/>
        <w:autoSpaceDN w:val="0"/>
        <w:adjustRightInd w:val="0"/>
        <w:ind w:firstLine="540"/>
        <w:jc w:val="both"/>
        <w:sectPr w:rsidR="00FA5444" w:rsidSect="00FA5444">
          <w:pgSz w:w="11906" w:h="16838"/>
          <w:pgMar w:top="709" w:right="851" w:bottom="568" w:left="1701" w:header="0" w:footer="709" w:gutter="0"/>
          <w:cols w:space="708"/>
          <w:docGrid w:linePitch="360"/>
        </w:sectPr>
      </w:pPr>
    </w:p>
    <w:p w:rsidR="00A22D49" w:rsidRPr="00A22D49" w:rsidRDefault="00A22D49" w:rsidP="00A22D49">
      <w:pPr>
        <w:widowControl w:val="0"/>
        <w:autoSpaceDE w:val="0"/>
        <w:autoSpaceDN w:val="0"/>
        <w:adjustRightInd w:val="0"/>
        <w:ind w:left="5387"/>
        <w:outlineLvl w:val="1"/>
      </w:pPr>
      <w:r w:rsidRPr="00A22D49">
        <w:t>Приложение 8</w:t>
      </w:r>
      <w:r>
        <w:t xml:space="preserve"> </w:t>
      </w:r>
      <w:r w:rsidRPr="00A22D49">
        <w:t>к Порядку проведения конкурсного отбора</w:t>
      </w:r>
      <w:r>
        <w:t xml:space="preserve"> </w:t>
      </w:r>
      <w:r w:rsidRPr="00A22D49">
        <w:t>в форме конкурса</w:t>
      </w:r>
      <w:r>
        <w:br/>
      </w:r>
      <w:r w:rsidRPr="00A22D49">
        <w:t>на предоставление</w:t>
      </w:r>
      <w:r>
        <w:t xml:space="preserve"> </w:t>
      </w:r>
      <w:r w:rsidRPr="00A22D49">
        <w:t xml:space="preserve">субсидии </w:t>
      </w:r>
      <w:r>
        <w:br/>
      </w:r>
      <w:r w:rsidRPr="00A22D49">
        <w:t>на финансовое обеспечение расходов</w:t>
      </w:r>
    </w:p>
    <w:p w:rsidR="00A22D49" w:rsidRPr="00A22D49" w:rsidRDefault="00A22D49" w:rsidP="00A22D49">
      <w:pPr>
        <w:widowControl w:val="0"/>
        <w:autoSpaceDE w:val="0"/>
        <w:autoSpaceDN w:val="0"/>
        <w:adjustRightInd w:val="0"/>
        <w:ind w:left="5387"/>
      </w:pPr>
      <w:r w:rsidRPr="00A22D49">
        <w:t>на проведение Санкт-Петербургского</w:t>
      </w:r>
    </w:p>
    <w:p w:rsidR="00A22D49" w:rsidRPr="00A22D49" w:rsidRDefault="00A22D49" w:rsidP="00A22D49">
      <w:pPr>
        <w:widowControl w:val="0"/>
        <w:autoSpaceDE w:val="0"/>
        <w:autoSpaceDN w:val="0"/>
        <w:adjustRightInd w:val="0"/>
        <w:ind w:left="5387"/>
      </w:pPr>
      <w:r w:rsidRPr="00A22D49">
        <w:t xml:space="preserve">Международного форума труда </w:t>
      </w:r>
      <w:r>
        <w:br/>
      </w:r>
      <w:r w:rsidRPr="00A22D49">
        <w:t>и порядку</w:t>
      </w:r>
      <w:r>
        <w:t xml:space="preserve"> </w:t>
      </w:r>
      <w:r w:rsidRPr="00A22D49">
        <w:t>принятия Комитетом</w:t>
      </w:r>
      <w:r>
        <w:br/>
      </w:r>
      <w:r w:rsidRPr="00A22D49">
        <w:t>по труду и занятости</w:t>
      </w:r>
      <w:r>
        <w:t xml:space="preserve"> </w:t>
      </w:r>
      <w:r w:rsidRPr="00A22D49">
        <w:t xml:space="preserve">населения </w:t>
      </w:r>
      <w:r>
        <w:br/>
      </w:r>
      <w:r w:rsidRPr="00A22D49">
        <w:t>Санкт-Петербурга решения</w:t>
      </w:r>
    </w:p>
    <w:p w:rsidR="00A22D49" w:rsidRPr="00A22D49" w:rsidRDefault="00A22D49" w:rsidP="00A22D49">
      <w:pPr>
        <w:widowControl w:val="0"/>
        <w:autoSpaceDE w:val="0"/>
        <w:autoSpaceDN w:val="0"/>
        <w:adjustRightInd w:val="0"/>
        <w:ind w:left="5387"/>
      </w:pPr>
      <w:r w:rsidRPr="00A22D49">
        <w:t>о предоставлении субсидии</w:t>
      </w:r>
    </w:p>
    <w:p w:rsidR="00A22D49" w:rsidRPr="00A22D49" w:rsidRDefault="00A22D49" w:rsidP="00A22D49">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644"/>
        <w:gridCol w:w="1247"/>
        <w:gridCol w:w="1304"/>
        <w:gridCol w:w="1612"/>
        <w:gridCol w:w="1411"/>
        <w:gridCol w:w="1361"/>
      </w:tblGrid>
      <w:tr w:rsidR="00A22D49" w:rsidRPr="00A22D49" w:rsidTr="00EA249D">
        <w:tc>
          <w:tcPr>
            <w:tcW w:w="9033" w:type="dxa"/>
            <w:gridSpan w:val="7"/>
          </w:tcPr>
          <w:p w:rsidR="00A22D49" w:rsidRPr="00A22D49" w:rsidRDefault="00A22D49" w:rsidP="00A22D49">
            <w:pPr>
              <w:widowControl w:val="0"/>
              <w:autoSpaceDE w:val="0"/>
              <w:autoSpaceDN w:val="0"/>
              <w:adjustRightInd w:val="0"/>
              <w:jc w:val="center"/>
            </w:pPr>
            <w:bookmarkStart w:id="6" w:name="Par663"/>
            <w:bookmarkEnd w:id="6"/>
            <w:r w:rsidRPr="00A22D49">
              <w:rPr>
                <w:b/>
                <w:bCs/>
              </w:rPr>
              <w:t>ОТЧЕТ</w:t>
            </w:r>
          </w:p>
          <w:p w:rsidR="00A22D49" w:rsidRPr="00A22D49" w:rsidRDefault="00A22D49" w:rsidP="00A22D49">
            <w:pPr>
              <w:widowControl w:val="0"/>
              <w:autoSpaceDE w:val="0"/>
              <w:autoSpaceDN w:val="0"/>
              <w:adjustRightInd w:val="0"/>
              <w:jc w:val="center"/>
            </w:pPr>
            <w:r w:rsidRPr="00A22D49">
              <w:rPr>
                <w:b/>
                <w:bCs/>
              </w:rPr>
              <w:t>о достижении значения показателя, необходимого для достижения результата</w:t>
            </w:r>
          </w:p>
          <w:p w:rsidR="00A22D49" w:rsidRPr="00A22D49" w:rsidRDefault="00A22D49" w:rsidP="00A22D49">
            <w:pPr>
              <w:widowControl w:val="0"/>
              <w:autoSpaceDE w:val="0"/>
              <w:autoSpaceDN w:val="0"/>
              <w:adjustRightInd w:val="0"/>
              <w:jc w:val="center"/>
            </w:pPr>
            <w:r w:rsidRPr="00A22D49">
              <w:rPr>
                <w:b/>
                <w:bCs/>
              </w:rPr>
              <w:t>предоставления субсидии из бюджета Санкт-Петербурга по состоянию</w:t>
            </w:r>
          </w:p>
          <w:p w:rsidR="00A22D49" w:rsidRPr="00A22D49" w:rsidRDefault="00A22D49" w:rsidP="00A22D49">
            <w:pPr>
              <w:widowControl w:val="0"/>
              <w:autoSpaceDE w:val="0"/>
              <w:autoSpaceDN w:val="0"/>
              <w:adjustRightInd w:val="0"/>
              <w:jc w:val="center"/>
            </w:pPr>
            <w:r w:rsidRPr="00A22D49">
              <w:rPr>
                <w:b/>
                <w:bCs/>
              </w:rPr>
              <w:t>на ___________ 20__ года</w:t>
            </w:r>
          </w:p>
        </w:tc>
      </w:tr>
      <w:tr w:rsidR="00A22D49" w:rsidRPr="00A22D49" w:rsidTr="00EA249D">
        <w:tc>
          <w:tcPr>
            <w:tcW w:w="9033" w:type="dxa"/>
            <w:gridSpan w:val="7"/>
          </w:tcPr>
          <w:p w:rsidR="00A22D49" w:rsidRPr="00A22D49" w:rsidRDefault="00A22D49" w:rsidP="00A22D49">
            <w:pPr>
              <w:widowControl w:val="0"/>
              <w:autoSpaceDE w:val="0"/>
              <w:autoSpaceDN w:val="0"/>
              <w:adjustRightInd w:val="0"/>
            </w:pPr>
          </w:p>
        </w:tc>
      </w:tr>
      <w:tr w:rsidR="00A22D49" w:rsidRPr="00A22D49" w:rsidTr="00EA249D">
        <w:tc>
          <w:tcPr>
            <w:tcW w:w="4649" w:type="dxa"/>
            <w:gridSpan w:val="4"/>
          </w:tcPr>
          <w:p w:rsidR="00A22D49" w:rsidRPr="00A22D49" w:rsidRDefault="00A22D49" w:rsidP="00A22D49">
            <w:pPr>
              <w:widowControl w:val="0"/>
              <w:autoSpaceDE w:val="0"/>
              <w:autoSpaceDN w:val="0"/>
              <w:adjustRightInd w:val="0"/>
            </w:pPr>
            <w:r w:rsidRPr="00A22D49">
              <w:t>Наименование получателя субсидии:</w:t>
            </w:r>
          </w:p>
        </w:tc>
        <w:tc>
          <w:tcPr>
            <w:tcW w:w="4384" w:type="dxa"/>
            <w:gridSpan w:val="3"/>
            <w:tcBorders>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EA249D">
        <w:tc>
          <w:tcPr>
            <w:tcW w:w="4649" w:type="dxa"/>
            <w:gridSpan w:val="4"/>
          </w:tcPr>
          <w:p w:rsidR="00A22D49" w:rsidRPr="00A22D49" w:rsidRDefault="00A22D49" w:rsidP="00A22D49">
            <w:pPr>
              <w:widowControl w:val="0"/>
              <w:autoSpaceDE w:val="0"/>
              <w:autoSpaceDN w:val="0"/>
              <w:adjustRightInd w:val="0"/>
            </w:pPr>
            <w:r w:rsidRPr="00A22D49">
              <w:t>Периодичность:</w:t>
            </w:r>
          </w:p>
        </w:tc>
        <w:tc>
          <w:tcPr>
            <w:tcW w:w="4384" w:type="dxa"/>
            <w:gridSpan w:val="3"/>
            <w:tcBorders>
              <w:top w:val="single" w:sz="4" w:space="0" w:color="auto"/>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EA249D">
        <w:tc>
          <w:tcPr>
            <w:tcW w:w="9033" w:type="dxa"/>
            <w:gridSpan w:val="7"/>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t>№</w:t>
            </w:r>
            <w:r w:rsidRPr="00A22D49">
              <w:t xml:space="preserve"> п/п</w:t>
            </w: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Наименование показателя</w:t>
            </w: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Единица измерения</w:t>
            </w: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Плановое значение показателя</w:t>
            </w: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Достигнутое значение показателя по состоянию на отчетную дату</w:t>
            </w: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Процент выполнения плана</w:t>
            </w: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Причина отклонения</w:t>
            </w: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1</w:t>
            </w: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2</w:t>
            </w: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3</w:t>
            </w: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4</w:t>
            </w: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5</w:t>
            </w: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6</w:t>
            </w: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7</w:t>
            </w: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bl>
    <w:p w:rsidR="00A22D49" w:rsidRPr="00A22D49" w:rsidRDefault="00A22D49" w:rsidP="00A22D49">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340"/>
        <w:gridCol w:w="1134"/>
        <w:gridCol w:w="510"/>
        <w:gridCol w:w="340"/>
        <w:gridCol w:w="2948"/>
      </w:tblGrid>
      <w:tr w:rsidR="00A22D49" w:rsidRPr="00A22D49" w:rsidTr="00EA249D">
        <w:tc>
          <w:tcPr>
            <w:tcW w:w="3798" w:type="dxa"/>
            <w:tcBorders>
              <w:bottom w:val="single" w:sz="4" w:space="0" w:color="auto"/>
            </w:tcBorders>
          </w:tcPr>
          <w:p w:rsidR="00A22D49" w:rsidRPr="00A22D49" w:rsidRDefault="00A22D49" w:rsidP="00A22D49">
            <w:pPr>
              <w:widowControl w:val="0"/>
              <w:autoSpaceDE w:val="0"/>
              <w:autoSpaceDN w:val="0"/>
              <w:adjustRightInd w:val="0"/>
            </w:pPr>
            <w:r w:rsidRPr="00A22D49">
              <w:t>Руководитель получателя субсидии (уполномоченное лицо)</w:t>
            </w:r>
          </w:p>
        </w:tc>
        <w:tc>
          <w:tcPr>
            <w:tcW w:w="340" w:type="dxa"/>
          </w:tcPr>
          <w:p w:rsidR="00A22D49" w:rsidRPr="00A22D49" w:rsidRDefault="00A22D49" w:rsidP="00A22D49">
            <w:pPr>
              <w:widowControl w:val="0"/>
              <w:autoSpaceDE w:val="0"/>
              <w:autoSpaceDN w:val="0"/>
              <w:adjustRightInd w:val="0"/>
            </w:pPr>
          </w:p>
        </w:tc>
        <w:tc>
          <w:tcPr>
            <w:tcW w:w="1644" w:type="dxa"/>
            <w:gridSpan w:val="2"/>
            <w:tcBorders>
              <w:bottom w:val="single" w:sz="4" w:space="0" w:color="auto"/>
            </w:tcBorders>
          </w:tcPr>
          <w:p w:rsidR="00A22D49" w:rsidRPr="00A22D49" w:rsidRDefault="00A22D49" w:rsidP="00A22D49">
            <w:pPr>
              <w:widowControl w:val="0"/>
              <w:autoSpaceDE w:val="0"/>
              <w:autoSpaceDN w:val="0"/>
              <w:adjustRightInd w:val="0"/>
            </w:pPr>
          </w:p>
        </w:tc>
        <w:tc>
          <w:tcPr>
            <w:tcW w:w="340" w:type="dxa"/>
          </w:tcPr>
          <w:p w:rsidR="00A22D49" w:rsidRPr="00A22D49" w:rsidRDefault="00A22D49" w:rsidP="00A22D49">
            <w:pPr>
              <w:widowControl w:val="0"/>
              <w:autoSpaceDE w:val="0"/>
              <w:autoSpaceDN w:val="0"/>
              <w:adjustRightInd w:val="0"/>
            </w:pPr>
          </w:p>
        </w:tc>
        <w:tc>
          <w:tcPr>
            <w:tcW w:w="2948" w:type="dxa"/>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3798" w:type="dxa"/>
            <w:tcBorders>
              <w:top w:val="single" w:sz="4" w:space="0" w:color="auto"/>
            </w:tcBorders>
          </w:tcPr>
          <w:p w:rsidR="00A22D49" w:rsidRPr="00A22D49" w:rsidRDefault="00A22D49" w:rsidP="00A22D49">
            <w:pPr>
              <w:widowControl w:val="0"/>
              <w:autoSpaceDE w:val="0"/>
              <w:autoSpaceDN w:val="0"/>
              <w:adjustRightInd w:val="0"/>
              <w:jc w:val="center"/>
            </w:pPr>
            <w:r w:rsidRPr="00A22D49">
              <w:t>(Должность)</w:t>
            </w:r>
          </w:p>
        </w:tc>
        <w:tc>
          <w:tcPr>
            <w:tcW w:w="340" w:type="dxa"/>
          </w:tcPr>
          <w:p w:rsidR="00A22D49" w:rsidRPr="00A22D49" w:rsidRDefault="00A22D49" w:rsidP="00A22D49">
            <w:pPr>
              <w:widowControl w:val="0"/>
              <w:autoSpaceDE w:val="0"/>
              <w:autoSpaceDN w:val="0"/>
              <w:adjustRightInd w:val="0"/>
            </w:pPr>
          </w:p>
        </w:tc>
        <w:tc>
          <w:tcPr>
            <w:tcW w:w="1644" w:type="dxa"/>
            <w:gridSpan w:val="2"/>
            <w:tcBorders>
              <w:top w:val="single" w:sz="4" w:space="0" w:color="auto"/>
            </w:tcBorders>
          </w:tcPr>
          <w:p w:rsidR="00A22D49" w:rsidRPr="00A22D49" w:rsidRDefault="00A22D49" w:rsidP="00A22D49">
            <w:pPr>
              <w:widowControl w:val="0"/>
              <w:autoSpaceDE w:val="0"/>
              <w:autoSpaceDN w:val="0"/>
              <w:adjustRightInd w:val="0"/>
              <w:jc w:val="center"/>
            </w:pPr>
            <w:r w:rsidRPr="00A22D49">
              <w:t>(Подпись)</w:t>
            </w:r>
          </w:p>
        </w:tc>
        <w:tc>
          <w:tcPr>
            <w:tcW w:w="340" w:type="dxa"/>
          </w:tcPr>
          <w:p w:rsidR="00A22D49" w:rsidRPr="00A22D49" w:rsidRDefault="00A22D49" w:rsidP="00A22D49">
            <w:pPr>
              <w:widowControl w:val="0"/>
              <w:autoSpaceDE w:val="0"/>
              <w:autoSpaceDN w:val="0"/>
              <w:adjustRightInd w:val="0"/>
            </w:pPr>
          </w:p>
        </w:tc>
        <w:tc>
          <w:tcPr>
            <w:tcW w:w="2948" w:type="dxa"/>
            <w:tcBorders>
              <w:top w:val="single" w:sz="4" w:space="0" w:color="auto"/>
            </w:tcBorders>
          </w:tcPr>
          <w:p w:rsidR="00A22D49" w:rsidRPr="00A22D49" w:rsidRDefault="00A22D49" w:rsidP="00A22D49">
            <w:pPr>
              <w:widowControl w:val="0"/>
              <w:autoSpaceDE w:val="0"/>
              <w:autoSpaceDN w:val="0"/>
              <w:adjustRightInd w:val="0"/>
              <w:jc w:val="center"/>
            </w:pPr>
            <w:r w:rsidRPr="00A22D49">
              <w:t>(Расшифровка подписи)</w:t>
            </w:r>
          </w:p>
        </w:tc>
      </w:tr>
      <w:tr w:rsidR="00A22D49" w:rsidRPr="00A22D49" w:rsidTr="00EA249D">
        <w:tc>
          <w:tcPr>
            <w:tcW w:w="9070" w:type="dxa"/>
            <w:gridSpan w:val="6"/>
          </w:tcPr>
          <w:p w:rsidR="00A22D49" w:rsidRPr="00A22D49" w:rsidRDefault="00A22D49" w:rsidP="00A22D49">
            <w:pPr>
              <w:widowControl w:val="0"/>
              <w:autoSpaceDE w:val="0"/>
              <w:autoSpaceDN w:val="0"/>
              <w:adjustRightInd w:val="0"/>
            </w:pPr>
          </w:p>
        </w:tc>
      </w:tr>
      <w:tr w:rsidR="00A22D49" w:rsidRPr="00A22D49" w:rsidTr="00EA249D">
        <w:tc>
          <w:tcPr>
            <w:tcW w:w="5272" w:type="dxa"/>
            <w:gridSpan w:val="3"/>
          </w:tcPr>
          <w:p w:rsidR="00A22D49" w:rsidRPr="00A22D49" w:rsidRDefault="00A22D49" w:rsidP="00A22D49">
            <w:pPr>
              <w:widowControl w:val="0"/>
              <w:autoSpaceDE w:val="0"/>
              <w:autoSpaceDN w:val="0"/>
              <w:adjustRightInd w:val="0"/>
            </w:pPr>
            <w:r w:rsidRPr="00A22D49">
              <w:t>МП</w:t>
            </w:r>
          </w:p>
        </w:tc>
        <w:tc>
          <w:tcPr>
            <w:tcW w:w="3798" w:type="dxa"/>
            <w:gridSpan w:val="3"/>
          </w:tcPr>
          <w:p w:rsidR="00A22D49" w:rsidRPr="00A22D49" w:rsidRDefault="009F5E86" w:rsidP="009F5E86">
            <w:pPr>
              <w:widowControl w:val="0"/>
              <w:autoSpaceDE w:val="0"/>
              <w:autoSpaceDN w:val="0"/>
              <w:adjustRightInd w:val="0"/>
            </w:pPr>
            <w:r>
              <w:t>«</w:t>
            </w:r>
            <w:r w:rsidR="00A22D49" w:rsidRPr="00A22D49">
              <w:t>___</w:t>
            </w:r>
            <w:r>
              <w:t>»</w:t>
            </w:r>
            <w:r w:rsidR="00A22D49" w:rsidRPr="00A22D49">
              <w:t xml:space="preserve"> ________________ 20__ г.</w:t>
            </w:r>
          </w:p>
        </w:tc>
      </w:tr>
      <w:tr w:rsidR="00A22D49" w:rsidRPr="00A22D49" w:rsidTr="00EA249D">
        <w:tc>
          <w:tcPr>
            <w:tcW w:w="9070" w:type="dxa"/>
            <w:gridSpan w:val="6"/>
          </w:tcPr>
          <w:p w:rsidR="00A22D49" w:rsidRPr="00A22D49" w:rsidRDefault="00A22D49" w:rsidP="00A22D49">
            <w:pPr>
              <w:widowControl w:val="0"/>
              <w:autoSpaceDE w:val="0"/>
              <w:autoSpaceDN w:val="0"/>
              <w:adjustRightInd w:val="0"/>
            </w:pPr>
            <w:r w:rsidRPr="00A22D49">
              <w:t>Исполнитель (должность, ФИО, телефон)</w:t>
            </w:r>
          </w:p>
        </w:tc>
      </w:tr>
    </w:tbl>
    <w:p w:rsidR="00A22D49" w:rsidRPr="00A22D49" w:rsidRDefault="00A22D49" w:rsidP="00A22D49">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A22D49" w:rsidRPr="00A22D49" w:rsidTr="00EA249D">
        <w:tc>
          <w:tcPr>
            <w:tcW w:w="9070" w:type="dxa"/>
          </w:tcPr>
          <w:p w:rsidR="00A22D49" w:rsidRPr="00A22D49" w:rsidRDefault="00A22D49" w:rsidP="00A22D49">
            <w:pPr>
              <w:widowControl w:val="0"/>
              <w:autoSpaceDE w:val="0"/>
              <w:autoSpaceDN w:val="0"/>
              <w:adjustRightInd w:val="0"/>
              <w:jc w:val="both"/>
            </w:pPr>
            <w:r w:rsidRPr="00A22D49">
              <w:t xml:space="preserve">В отчет о достижении значения показателя, необходимого для достижения результата предоставления субсидии из бюджета Санкт-Петербурга, включаются сведения </w:t>
            </w:r>
            <w:r>
              <w:br/>
            </w:r>
            <w:r w:rsidRPr="00A22D49">
              <w:t xml:space="preserve">о достижении показателя, необходимого для достижения результата предоставления субсидии, в том числе численность граждан, принявших участие </w:t>
            </w:r>
            <w:r>
              <w:br/>
            </w:r>
            <w:r w:rsidRPr="00A22D49">
              <w:t>в Санкт-Петербургском Международном форуме труда (чел.)</w:t>
            </w:r>
          </w:p>
        </w:tc>
      </w:tr>
    </w:tbl>
    <w:p w:rsidR="00A22D49" w:rsidRDefault="00A22D49" w:rsidP="00A22D49">
      <w:pPr>
        <w:widowControl w:val="0"/>
        <w:autoSpaceDE w:val="0"/>
        <w:autoSpaceDN w:val="0"/>
        <w:adjustRightInd w:val="0"/>
        <w:ind w:firstLine="540"/>
        <w:jc w:val="both"/>
        <w:sectPr w:rsidR="00A22D49" w:rsidSect="00A22D49">
          <w:pgSz w:w="11906" w:h="16838"/>
          <w:pgMar w:top="709" w:right="851" w:bottom="284" w:left="1701" w:header="0" w:footer="709" w:gutter="0"/>
          <w:cols w:space="708"/>
          <w:docGrid w:linePitch="360"/>
        </w:sectPr>
      </w:pPr>
    </w:p>
    <w:p w:rsidR="00A22D49" w:rsidRPr="00A22D49" w:rsidRDefault="00A22D49" w:rsidP="00A22D49">
      <w:pPr>
        <w:widowControl w:val="0"/>
        <w:autoSpaceDE w:val="0"/>
        <w:autoSpaceDN w:val="0"/>
        <w:adjustRightInd w:val="0"/>
        <w:ind w:left="5387"/>
        <w:outlineLvl w:val="1"/>
      </w:pPr>
      <w:r w:rsidRPr="00A22D49">
        <w:t>Приложение 9</w:t>
      </w:r>
      <w:r>
        <w:t xml:space="preserve"> </w:t>
      </w:r>
      <w:r w:rsidRPr="00A22D49">
        <w:t>к Порядку проведения конкурсного отбора</w:t>
      </w:r>
      <w:r>
        <w:t xml:space="preserve"> </w:t>
      </w:r>
      <w:r w:rsidRPr="00A22D49">
        <w:t xml:space="preserve">в форме конкурса </w:t>
      </w:r>
      <w:r>
        <w:br/>
      </w:r>
      <w:r w:rsidRPr="00A22D49">
        <w:t>на предоставление</w:t>
      </w:r>
      <w:r>
        <w:t xml:space="preserve"> </w:t>
      </w:r>
      <w:r w:rsidRPr="00A22D49">
        <w:t xml:space="preserve">субсидии </w:t>
      </w:r>
      <w:r>
        <w:br/>
      </w:r>
      <w:r w:rsidRPr="00A22D49">
        <w:t>на финансовое обеспечение расходов</w:t>
      </w:r>
    </w:p>
    <w:p w:rsidR="00A22D49" w:rsidRPr="00A22D49" w:rsidRDefault="00A22D49" w:rsidP="00A22D49">
      <w:pPr>
        <w:widowControl w:val="0"/>
        <w:autoSpaceDE w:val="0"/>
        <w:autoSpaceDN w:val="0"/>
        <w:adjustRightInd w:val="0"/>
        <w:ind w:left="5387"/>
      </w:pPr>
      <w:r w:rsidRPr="00A22D49">
        <w:t>на проведение Санкт-Петербургского</w:t>
      </w:r>
    </w:p>
    <w:p w:rsidR="00A22D49" w:rsidRPr="00A22D49" w:rsidRDefault="00A22D49" w:rsidP="00A22D49">
      <w:pPr>
        <w:widowControl w:val="0"/>
        <w:autoSpaceDE w:val="0"/>
        <w:autoSpaceDN w:val="0"/>
        <w:adjustRightInd w:val="0"/>
        <w:ind w:left="5387"/>
      </w:pPr>
      <w:r w:rsidRPr="00A22D49">
        <w:t>Международного форума труда</w:t>
      </w:r>
      <w:r>
        <w:br/>
      </w:r>
      <w:r w:rsidRPr="00A22D49">
        <w:t>и порядку</w:t>
      </w:r>
      <w:r>
        <w:t xml:space="preserve"> </w:t>
      </w:r>
      <w:r w:rsidRPr="00A22D49">
        <w:t>принятия Комитетом</w:t>
      </w:r>
      <w:r>
        <w:br/>
      </w:r>
      <w:r w:rsidRPr="00A22D49">
        <w:t>по труду и занятости</w:t>
      </w:r>
      <w:r>
        <w:t xml:space="preserve"> </w:t>
      </w:r>
      <w:r w:rsidRPr="00A22D49">
        <w:t xml:space="preserve">населения </w:t>
      </w:r>
      <w:r>
        <w:br/>
      </w:r>
      <w:r w:rsidRPr="00A22D49">
        <w:t>Санкт-Петербурга решения</w:t>
      </w:r>
    </w:p>
    <w:p w:rsidR="00A22D49" w:rsidRPr="00A22D49" w:rsidRDefault="00A22D49" w:rsidP="00A22D49">
      <w:pPr>
        <w:widowControl w:val="0"/>
        <w:autoSpaceDE w:val="0"/>
        <w:autoSpaceDN w:val="0"/>
        <w:adjustRightInd w:val="0"/>
        <w:ind w:left="5387"/>
      </w:pPr>
      <w:r w:rsidRPr="00A22D49">
        <w:t>о предоставлении субсидии</w:t>
      </w:r>
    </w:p>
    <w:p w:rsidR="00A22D49" w:rsidRPr="00A22D49" w:rsidRDefault="00A22D49" w:rsidP="00A22D49">
      <w:pPr>
        <w:widowControl w:val="0"/>
        <w:autoSpaceDE w:val="0"/>
        <w:autoSpaceDN w:val="0"/>
        <w:adjustRightInd w:val="0"/>
        <w:ind w:firstLine="540"/>
        <w:jc w:val="both"/>
      </w:pPr>
    </w:p>
    <w:p w:rsidR="00A22D49" w:rsidRPr="00A22D49" w:rsidRDefault="00A22D49" w:rsidP="00A22D49">
      <w:pPr>
        <w:widowControl w:val="0"/>
        <w:autoSpaceDE w:val="0"/>
        <w:autoSpaceDN w:val="0"/>
        <w:adjustRightInd w:val="0"/>
        <w:ind w:firstLine="540"/>
        <w:jc w:val="both"/>
      </w:pPr>
    </w:p>
    <w:tbl>
      <w:tblPr>
        <w:tblW w:w="10148" w:type="dxa"/>
        <w:tblInd w:w="-818" w:type="dxa"/>
        <w:tblLayout w:type="fixed"/>
        <w:tblCellMar>
          <w:top w:w="102" w:type="dxa"/>
          <w:left w:w="62" w:type="dxa"/>
          <w:bottom w:w="102" w:type="dxa"/>
          <w:right w:w="62" w:type="dxa"/>
        </w:tblCellMar>
        <w:tblLook w:val="0000" w:firstRow="0" w:lastRow="0" w:firstColumn="0" w:lastColumn="0" w:noHBand="0" w:noVBand="0"/>
      </w:tblPr>
      <w:tblGrid>
        <w:gridCol w:w="6350"/>
        <w:gridCol w:w="3798"/>
      </w:tblGrid>
      <w:tr w:rsidR="00A22D49" w:rsidRPr="00A22D49" w:rsidTr="00A22D49">
        <w:tc>
          <w:tcPr>
            <w:tcW w:w="10148" w:type="dxa"/>
            <w:gridSpan w:val="2"/>
          </w:tcPr>
          <w:p w:rsidR="00A22D49" w:rsidRPr="00A22D49" w:rsidRDefault="00A22D49" w:rsidP="00A22D49">
            <w:pPr>
              <w:widowControl w:val="0"/>
              <w:autoSpaceDE w:val="0"/>
              <w:autoSpaceDN w:val="0"/>
              <w:adjustRightInd w:val="0"/>
              <w:jc w:val="center"/>
            </w:pPr>
            <w:r w:rsidRPr="00A22D49">
              <w:rPr>
                <w:b/>
                <w:bCs/>
              </w:rPr>
              <w:t>ОТЧЕТ</w:t>
            </w:r>
          </w:p>
          <w:p w:rsidR="00A22D49" w:rsidRPr="00A22D49" w:rsidRDefault="00A22D49" w:rsidP="00A22D49">
            <w:pPr>
              <w:widowControl w:val="0"/>
              <w:autoSpaceDE w:val="0"/>
              <w:autoSpaceDN w:val="0"/>
              <w:adjustRightInd w:val="0"/>
              <w:jc w:val="center"/>
            </w:pPr>
            <w:r w:rsidRPr="00A22D49">
              <w:rPr>
                <w:b/>
                <w:bCs/>
              </w:rPr>
              <w:t>о достижении значений результата предоставления субсидии из бюджета</w:t>
            </w:r>
          </w:p>
          <w:p w:rsidR="00A22D49" w:rsidRPr="00A22D49" w:rsidRDefault="00A22D49" w:rsidP="00A22D49">
            <w:pPr>
              <w:widowControl w:val="0"/>
              <w:autoSpaceDE w:val="0"/>
              <w:autoSpaceDN w:val="0"/>
              <w:adjustRightInd w:val="0"/>
              <w:jc w:val="center"/>
            </w:pPr>
            <w:r w:rsidRPr="00A22D49">
              <w:rPr>
                <w:b/>
                <w:bCs/>
              </w:rPr>
              <w:t>Санкт-Петербурга по состоянию на ___________ 20__ года</w:t>
            </w:r>
          </w:p>
        </w:tc>
      </w:tr>
      <w:tr w:rsidR="00A22D49" w:rsidRPr="00A22D49" w:rsidTr="00A22D49">
        <w:tc>
          <w:tcPr>
            <w:tcW w:w="10148" w:type="dxa"/>
            <w:gridSpan w:val="2"/>
          </w:tcPr>
          <w:p w:rsidR="00A22D49" w:rsidRPr="00A22D49" w:rsidRDefault="00A22D49" w:rsidP="00A22D49">
            <w:pPr>
              <w:widowControl w:val="0"/>
              <w:autoSpaceDE w:val="0"/>
              <w:autoSpaceDN w:val="0"/>
              <w:adjustRightInd w:val="0"/>
              <w:jc w:val="both"/>
            </w:pPr>
          </w:p>
        </w:tc>
      </w:tr>
      <w:tr w:rsidR="00A22D49" w:rsidRPr="00A22D49" w:rsidTr="00A22D49">
        <w:tc>
          <w:tcPr>
            <w:tcW w:w="6350" w:type="dxa"/>
          </w:tcPr>
          <w:p w:rsidR="00A22D49" w:rsidRPr="00A22D49" w:rsidRDefault="00A22D49" w:rsidP="00A22D49">
            <w:pPr>
              <w:widowControl w:val="0"/>
              <w:autoSpaceDE w:val="0"/>
              <w:autoSpaceDN w:val="0"/>
              <w:adjustRightInd w:val="0"/>
            </w:pPr>
            <w:r w:rsidRPr="00A22D49">
              <w:t>Наименование, ИНН получателя субсидии:</w:t>
            </w:r>
          </w:p>
        </w:tc>
        <w:tc>
          <w:tcPr>
            <w:tcW w:w="3798" w:type="dxa"/>
            <w:tcBorders>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A22D49">
        <w:tc>
          <w:tcPr>
            <w:tcW w:w="6350" w:type="dxa"/>
          </w:tcPr>
          <w:p w:rsidR="00A22D49" w:rsidRPr="00A22D49" w:rsidRDefault="00A22D49" w:rsidP="00A22D49">
            <w:pPr>
              <w:widowControl w:val="0"/>
              <w:autoSpaceDE w:val="0"/>
              <w:autoSpaceDN w:val="0"/>
              <w:adjustRightInd w:val="0"/>
            </w:pPr>
            <w:r w:rsidRPr="00A22D49">
              <w:t>Наименование главного распорядителя средств бюджета:</w:t>
            </w:r>
          </w:p>
        </w:tc>
        <w:tc>
          <w:tcPr>
            <w:tcW w:w="3798" w:type="dxa"/>
            <w:tcBorders>
              <w:top w:val="single" w:sz="4" w:space="0" w:color="auto"/>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A22D49">
        <w:tc>
          <w:tcPr>
            <w:tcW w:w="6350" w:type="dxa"/>
          </w:tcPr>
          <w:p w:rsidR="00A22D49" w:rsidRPr="00A22D49" w:rsidRDefault="00A22D49" w:rsidP="00A22D49">
            <w:pPr>
              <w:widowControl w:val="0"/>
              <w:autoSpaceDE w:val="0"/>
              <w:autoSpaceDN w:val="0"/>
              <w:adjustRightInd w:val="0"/>
            </w:pPr>
            <w:r w:rsidRPr="00A22D49">
              <w:t>Наименование регионального проекта &lt;1&gt;:</w:t>
            </w:r>
          </w:p>
        </w:tc>
        <w:tc>
          <w:tcPr>
            <w:tcW w:w="3798" w:type="dxa"/>
            <w:tcBorders>
              <w:top w:val="single" w:sz="4" w:space="0" w:color="auto"/>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A22D49">
        <w:tc>
          <w:tcPr>
            <w:tcW w:w="10148" w:type="dxa"/>
            <w:gridSpan w:val="2"/>
          </w:tcPr>
          <w:p w:rsidR="00A22D49" w:rsidRPr="00A22D49" w:rsidRDefault="00A22D49" w:rsidP="00A22D49">
            <w:pPr>
              <w:widowControl w:val="0"/>
              <w:autoSpaceDE w:val="0"/>
              <w:autoSpaceDN w:val="0"/>
              <w:adjustRightInd w:val="0"/>
            </w:pPr>
            <w:r w:rsidRPr="00A22D49">
              <w:t>Периодичность:</w:t>
            </w:r>
          </w:p>
        </w:tc>
      </w:tr>
    </w:tbl>
    <w:p w:rsidR="00A22D49" w:rsidRPr="00A22D49" w:rsidRDefault="00A22D49" w:rsidP="00A22D49">
      <w:pPr>
        <w:widowControl w:val="0"/>
        <w:autoSpaceDE w:val="0"/>
        <w:autoSpaceDN w:val="0"/>
        <w:adjustRightInd w:val="0"/>
      </w:pPr>
    </w:p>
    <w:tbl>
      <w:tblPr>
        <w:tblW w:w="0" w:type="auto"/>
        <w:tblInd w:w="-831" w:type="dxa"/>
        <w:tblLayout w:type="fixed"/>
        <w:tblLook w:val="0000" w:firstRow="0" w:lastRow="0" w:firstColumn="0" w:lastColumn="0" w:noHBand="0" w:noVBand="0"/>
      </w:tblPr>
      <w:tblGrid>
        <w:gridCol w:w="1191"/>
        <w:gridCol w:w="624"/>
        <w:gridCol w:w="794"/>
        <w:gridCol w:w="1247"/>
        <w:gridCol w:w="680"/>
        <w:gridCol w:w="1077"/>
        <w:gridCol w:w="1077"/>
        <w:gridCol w:w="1020"/>
        <w:gridCol w:w="1134"/>
        <w:gridCol w:w="1304"/>
      </w:tblGrid>
      <w:tr w:rsidR="00A22D49" w:rsidRPr="00A22D49" w:rsidTr="00BB45B5">
        <w:tc>
          <w:tcPr>
            <w:tcW w:w="10148" w:type="dxa"/>
            <w:gridSpan w:val="10"/>
          </w:tcPr>
          <w:p w:rsidR="00A22D49" w:rsidRPr="00A22D49" w:rsidRDefault="00A22D49" w:rsidP="00A22D49">
            <w:pPr>
              <w:widowControl w:val="0"/>
              <w:autoSpaceDE w:val="0"/>
              <w:autoSpaceDN w:val="0"/>
              <w:adjustRightInd w:val="0"/>
              <w:jc w:val="center"/>
              <w:outlineLvl w:val="2"/>
            </w:pPr>
            <w:r w:rsidRPr="00A22D49">
              <w:rPr>
                <w:b/>
                <w:bCs/>
              </w:rPr>
              <w:t>1. Информация о достижении значений результата предоставления субсидии и обязательствах, принятых в целях их достижения</w:t>
            </w:r>
          </w:p>
        </w:tc>
      </w:tr>
      <w:tr w:rsidR="00A22D49" w:rsidRPr="00A22D49" w:rsidTr="00D4199C">
        <w:tc>
          <w:tcPr>
            <w:tcW w:w="10148" w:type="dxa"/>
            <w:gridSpan w:val="10"/>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D4199C">
        <w:tc>
          <w:tcPr>
            <w:tcW w:w="1191" w:type="dxa"/>
            <w:vMerge w:val="restart"/>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Результат предоставления субсидии &lt;2&gt;</w:t>
            </w:r>
          </w:p>
        </w:tc>
        <w:tc>
          <w:tcPr>
            <w:tcW w:w="624" w:type="dxa"/>
            <w:vMerge w:val="restart"/>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Ед. изм.</w:t>
            </w:r>
          </w:p>
        </w:tc>
        <w:tc>
          <w:tcPr>
            <w:tcW w:w="794" w:type="dxa"/>
            <w:vMerge w:val="restart"/>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Плановые значения &lt;3&gt;</w:t>
            </w:r>
          </w:p>
        </w:tc>
        <w:tc>
          <w:tcPr>
            <w:tcW w:w="1247" w:type="dxa"/>
            <w:vMerge w:val="restart"/>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Размер субсидии, предусмотренный соглашением, руб.</w:t>
            </w:r>
          </w:p>
        </w:tc>
        <w:tc>
          <w:tcPr>
            <w:tcW w:w="3854" w:type="dxa"/>
            <w:gridSpan w:val="4"/>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Фактически достигнутые значения</w:t>
            </w:r>
          </w:p>
        </w:tc>
        <w:tc>
          <w:tcPr>
            <w:tcW w:w="1134" w:type="dxa"/>
            <w:vMerge w:val="restart"/>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Объем принятых затрат, руб. &lt;4&gt;</w:t>
            </w:r>
          </w:p>
        </w:tc>
        <w:tc>
          <w:tcPr>
            <w:tcW w:w="1304" w:type="dxa"/>
            <w:vMerge w:val="restart"/>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Неиспольз. остаток субсидии, руб.</w:t>
            </w:r>
          </w:p>
        </w:tc>
      </w:tr>
      <w:tr w:rsidR="00A22D49" w:rsidRPr="00A22D49" w:rsidTr="00D4199C">
        <w:tc>
          <w:tcPr>
            <w:tcW w:w="1191"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624"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794"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1247"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680" w:type="dxa"/>
            <w:vMerge w:val="restart"/>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на отчетную дату</w:t>
            </w:r>
          </w:p>
        </w:tc>
        <w:tc>
          <w:tcPr>
            <w:tcW w:w="2154" w:type="dxa"/>
            <w:gridSpan w:val="2"/>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отклонение от планового значения</w:t>
            </w:r>
          </w:p>
        </w:tc>
        <w:tc>
          <w:tcPr>
            <w:tcW w:w="1020" w:type="dxa"/>
            <w:vMerge w:val="restart"/>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причина отклонения</w:t>
            </w:r>
          </w:p>
        </w:tc>
        <w:tc>
          <w:tcPr>
            <w:tcW w:w="1134"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1304"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r>
      <w:tr w:rsidR="00A22D49" w:rsidRPr="00A22D49" w:rsidTr="00D4199C">
        <w:tc>
          <w:tcPr>
            <w:tcW w:w="1191"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624"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794"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1247"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680"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107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сумма</w:t>
            </w:r>
          </w:p>
        </w:tc>
        <w:tc>
          <w:tcPr>
            <w:tcW w:w="107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w:t>
            </w:r>
          </w:p>
        </w:tc>
        <w:tc>
          <w:tcPr>
            <w:tcW w:w="1020"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1134"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c>
          <w:tcPr>
            <w:tcW w:w="1304" w:type="dxa"/>
            <w:vMerge/>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p>
        </w:tc>
      </w:tr>
      <w:tr w:rsidR="00A22D49" w:rsidRPr="00A22D49" w:rsidTr="00D4199C">
        <w:tc>
          <w:tcPr>
            <w:tcW w:w="119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1</w:t>
            </w:r>
          </w:p>
        </w:tc>
        <w:tc>
          <w:tcPr>
            <w:tcW w:w="62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2</w:t>
            </w:r>
          </w:p>
        </w:tc>
        <w:tc>
          <w:tcPr>
            <w:tcW w:w="79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3</w:t>
            </w: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4</w:t>
            </w:r>
          </w:p>
        </w:tc>
        <w:tc>
          <w:tcPr>
            <w:tcW w:w="68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5</w:t>
            </w:r>
          </w:p>
        </w:tc>
        <w:tc>
          <w:tcPr>
            <w:tcW w:w="107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6 = 3 - 5</w:t>
            </w:r>
          </w:p>
        </w:tc>
        <w:tc>
          <w:tcPr>
            <w:tcW w:w="107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7 = 6 / 3</w:t>
            </w:r>
          </w:p>
        </w:tc>
        <w:tc>
          <w:tcPr>
            <w:tcW w:w="102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8</w:t>
            </w:r>
          </w:p>
        </w:tc>
        <w:tc>
          <w:tcPr>
            <w:tcW w:w="113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9</w:t>
            </w: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10 = 4 - 9</w:t>
            </w:r>
          </w:p>
        </w:tc>
      </w:tr>
      <w:tr w:rsidR="00A22D49" w:rsidRPr="00A22D49" w:rsidTr="00D4199C">
        <w:tc>
          <w:tcPr>
            <w:tcW w:w="119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62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79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07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07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02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D4199C">
        <w:tc>
          <w:tcPr>
            <w:tcW w:w="119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62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79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07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07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02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D4199C">
        <w:tc>
          <w:tcPr>
            <w:tcW w:w="2609" w:type="dxa"/>
            <w:gridSpan w:val="3"/>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right"/>
            </w:pPr>
            <w:r w:rsidRPr="00A22D49">
              <w:t>Всего:</w:t>
            </w: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3854" w:type="dxa"/>
            <w:gridSpan w:val="4"/>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right"/>
            </w:pPr>
            <w:r w:rsidRPr="00A22D49">
              <w:t>Всего:</w:t>
            </w:r>
          </w:p>
        </w:tc>
        <w:tc>
          <w:tcPr>
            <w:tcW w:w="113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bl>
    <w:p w:rsidR="00A22D49" w:rsidRPr="00A22D49" w:rsidRDefault="00A22D49" w:rsidP="00A22D49">
      <w:pPr>
        <w:widowControl w:val="0"/>
        <w:autoSpaceDE w:val="0"/>
        <w:autoSpaceDN w:val="0"/>
        <w:adjustRightInd w:val="0"/>
        <w:ind w:firstLine="540"/>
        <w:jc w:val="both"/>
      </w:pPr>
    </w:p>
    <w:tbl>
      <w:tblPr>
        <w:tblW w:w="0" w:type="auto"/>
        <w:tblInd w:w="-826" w:type="dxa"/>
        <w:tblLayout w:type="fixed"/>
        <w:tblCellMar>
          <w:top w:w="102" w:type="dxa"/>
          <w:left w:w="62" w:type="dxa"/>
          <w:bottom w:w="102" w:type="dxa"/>
          <w:right w:w="62" w:type="dxa"/>
        </w:tblCellMar>
        <w:tblLook w:val="0000" w:firstRow="0" w:lastRow="0" w:firstColumn="0" w:lastColumn="0" w:noHBand="0" w:noVBand="0"/>
      </w:tblPr>
      <w:tblGrid>
        <w:gridCol w:w="6406"/>
        <w:gridCol w:w="300"/>
        <w:gridCol w:w="1417"/>
        <w:gridCol w:w="340"/>
        <w:gridCol w:w="1701"/>
      </w:tblGrid>
      <w:tr w:rsidR="00A22D49" w:rsidRPr="00A22D49" w:rsidTr="00A22D49">
        <w:tc>
          <w:tcPr>
            <w:tcW w:w="6406" w:type="dxa"/>
            <w:tcBorders>
              <w:bottom w:val="single" w:sz="4" w:space="0" w:color="auto"/>
            </w:tcBorders>
          </w:tcPr>
          <w:p w:rsidR="00A22D49" w:rsidRPr="00A22D49" w:rsidRDefault="00A22D49" w:rsidP="00A22D49">
            <w:pPr>
              <w:widowControl w:val="0"/>
              <w:autoSpaceDE w:val="0"/>
              <w:autoSpaceDN w:val="0"/>
              <w:adjustRightInd w:val="0"/>
              <w:jc w:val="center"/>
            </w:pPr>
            <w:r w:rsidRPr="00A22D49">
              <w:t>Руководитель получателя субсидии (уполномоченное лицо)</w:t>
            </w:r>
          </w:p>
        </w:tc>
        <w:tc>
          <w:tcPr>
            <w:tcW w:w="300" w:type="dxa"/>
          </w:tcPr>
          <w:p w:rsidR="00A22D49" w:rsidRPr="00A22D49" w:rsidRDefault="00A22D49" w:rsidP="00A22D49">
            <w:pPr>
              <w:widowControl w:val="0"/>
              <w:autoSpaceDE w:val="0"/>
              <w:autoSpaceDN w:val="0"/>
              <w:adjustRightInd w:val="0"/>
              <w:jc w:val="both"/>
            </w:pPr>
          </w:p>
        </w:tc>
        <w:tc>
          <w:tcPr>
            <w:tcW w:w="1417" w:type="dxa"/>
            <w:tcBorders>
              <w:bottom w:val="single" w:sz="4" w:space="0" w:color="auto"/>
            </w:tcBorders>
          </w:tcPr>
          <w:p w:rsidR="00A22D49" w:rsidRPr="00A22D49" w:rsidRDefault="00A22D49" w:rsidP="00A22D49">
            <w:pPr>
              <w:widowControl w:val="0"/>
              <w:autoSpaceDE w:val="0"/>
              <w:autoSpaceDN w:val="0"/>
              <w:adjustRightInd w:val="0"/>
            </w:pPr>
          </w:p>
        </w:tc>
        <w:tc>
          <w:tcPr>
            <w:tcW w:w="340" w:type="dxa"/>
          </w:tcPr>
          <w:p w:rsidR="00A22D49" w:rsidRPr="00A22D49" w:rsidRDefault="00A22D49" w:rsidP="00A22D49">
            <w:pPr>
              <w:widowControl w:val="0"/>
              <w:autoSpaceDE w:val="0"/>
              <w:autoSpaceDN w:val="0"/>
              <w:adjustRightInd w:val="0"/>
            </w:pPr>
          </w:p>
        </w:tc>
        <w:tc>
          <w:tcPr>
            <w:tcW w:w="1701" w:type="dxa"/>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6406" w:type="dxa"/>
            <w:tcBorders>
              <w:top w:val="single" w:sz="4" w:space="0" w:color="auto"/>
            </w:tcBorders>
          </w:tcPr>
          <w:p w:rsidR="00A22D49" w:rsidRPr="00A22D49" w:rsidRDefault="00A22D49" w:rsidP="00A22D49">
            <w:pPr>
              <w:widowControl w:val="0"/>
              <w:autoSpaceDE w:val="0"/>
              <w:autoSpaceDN w:val="0"/>
              <w:adjustRightInd w:val="0"/>
              <w:jc w:val="center"/>
            </w:pPr>
            <w:r w:rsidRPr="00A22D49">
              <w:t>(Должность)</w:t>
            </w:r>
          </w:p>
        </w:tc>
        <w:tc>
          <w:tcPr>
            <w:tcW w:w="300" w:type="dxa"/>
          </w:tcPr>
          <w:p w:rsidR="00A22D49" w:rsidRPr="00A22D49" w:rsidRDefault="00A22D49" w:rsidP="00A22D49">
            <w:pPr>
              <w:widowControl w:val="0"/>
              <w:autoSpaceDE w:val="0"/>
              <w:autoSpaceDN w:val="0"/>
              <w:adjustRightInd w:val="0"/>
              <w:jc w:val="both"/>
            </w:pPr>
          </w:p>
        </w:tc>
        <w:tc>
          <w:tcPr>
            <w:tcW w:w="1417" w:type="dxa"/>
            <w:tcBorders>
              <w:top w:val="single" w:sz="4" w:space="0" w:color="auto"/>
            </w:tcBorders>
          </w:tcPr>
          <w:p w:rsidR="00A22D49" w:rsidRPr="00A22D49" w:rsidRDefault="00A22D49" w:rsidP="00A22D49">
            <w:pPr>
              <w:widowControl w:val="0"/>
              <w:autoSpaceDE w:val="0"/>
              <w:autoSpaceDN w:val="0"/>
              <w:adjustRightInd w:val="0"/>
              <w:jc w:val="center"/>
            </w:pPr>
            <w:r w:rsidRPr="00A22D49">
              <w:t>(Подпись)</w:t>
            </w:r>
          </w:p>
        </w:tc>
        <w:tc>
          <w:tcPr>
            <w:tcW w:w="340" w:type="dxa"/>
          </w:tcPr>
          <w:p w:rsidR="00A22D49" w:rsidRPr="00A22D49" w:rsidRDefault="00A22D49" w:rsidP="00A22D49">
            <w:pPr>
              <w:widowControl w:val="0"/>
              <w:autoSpaceDE w:val="0"/>
              <w:autoSpaceDN w:val="0"/>
              <w:adjustRightInd w:val="0"/>
            </w:pPr>
          </w:p>
        </w:tc>
        <w:tc>
          <w:tcPr>
            <w:tcW w:w="1701" w:type="dxa"/>
            <w:tcBorders>
              <w:top w:val="single" w:sz="4" w:space="0" w:color="auto"/>
            </w:tcBorders>
          </w:tcPr>
          <w:p w:rsidR="00A22D49" w:rsidRPr="00A22D49" w:rsidRDefault="00A22D49" w:rsidP="00A22D49">
            <w:pPr>
              <w:widowControl w:val="0"/>
              <w:autoSpaceDE w:val="0"/>
              <w:autoSpaceDN w:val="0"/>
              <w:adjustRightInd w:val="0"/>
            </w:pPr>
            <w:r w:rsidRPr="00A22D49">
              <w:t>(Расшифровка подписи)</w:t>
            </w:r>
          </w:p>
        </w:tc>
      </w:tr>
      <w:tr w:rsidR="00A22D49" w:rsidRPr="00A22D49" w:rsidTr="00A22D49">
        <w:tc>
          <w:tcPr>
            <w:tcW w:w="10164" w:type="dxa"/>
            <w:gridSpan w:val="5"/>
          </w:tcPr>
          <w:p w:rsidR="00A22D49" w:rsidRPr="00A22D49" w:rsidRDefault="00A22D49" w:rsidP="00A22D49">
            <w:pPr>
              <w:widowControl w:val="0"/>
              <w:autoSpaceDE w:val="0"/>
              <w:autoSpaceDN w:val="0"/>
              <w:adjustRightInd w:val="0"/>
            </w:pPr>
          </w:p>
        </w:tc>
      </w:tr>
      <w:tr w:rsidR="00A22D49" w:rsidRPr="00A22D49" w:rsidTr="00A22D49">
        <w:tc>
          <w:tcPr>
            <w:tcW w:w="6706" w:type="dxa"/>
            <w:gridSpan w:val="2"/>
          </w:tcPr>
          <w:p w:rsidR="00A22D49" w:rsidRPr="00A22D49" w:rsidRDefault="00A22D49" w:rsidP="00A22D49">
            <w:pPr>
              <w:widowControl w:val="0"/>
              <w:autoSpaceDE w:val="0"/>
              <w:autoSpaceDN w:val="0"/>
              <w:adjustRightInd w:val="0"/>
              <w:ind w:firstLine="283"/>
              <w:jc w:val="both"/>
            </w:pPr>
            <w:r w:rsidRPr="00A22D49">
              <w:t>МП</w:t>
            </w:r>
          </w:p>
        </w:tc>
        <w:tc>
          <w:tcPr>
            <w:tcW w:w="3458" w:type="dxa"/>
            <w:gridSpan w:val="3"/>
          </w:tcPr>
          <w:p w:rsidR="00A22D49" w:rsidRPr="00A22D49" w:rsidRDefault="009F5E86" w:rsidP="009F5E86">
            <w:pPr>
              <w:widowControl w:val="0"/>
              <w:autoSpaceDE w:val="0"/>
              <w:autoSpaceDN w:val="0"/>
              <w:adjustRightInd w:val="0"/>
              <w:jc w:val="right"/>
            </w:pPr>
            <w:r>
              <w:t>«</w:t>
            </w:r>
            <w:r w:rsidR="00A22D49" w:rsidRPr="00A22D49">
              <w:t>___</w:t>
            </w:r>
            <w:r>
              <w:t>»</w:t>
            </w:r>
            <w:r w:rsidR="00A22D49" w:rsidRPr="00A22D49">
              <w:t xml:space="preserve"> ______________ 20__ г.</w:t>
            </w:r>
          </w:p>
        </w:tc>
      </w:tr>
      <w:tr w:rsidR="00A22D49" w:rsidRPr="00A22D49" w:rsidTr="00A22D49">
        <w:tc>
          <w:tcPr>
            <w:tcW w:w="10164" w:type="dxa"/>
            <w:gridSpan w:val="5"/>
          </w:tcPr>
          <w:p w:rsidR="00A22D49" w:rsidRPr="00A22D49" w:rsidRDefault="00A22D49" w:rsidP="00A22D49">
            <w:pPr>
              <w:widowControl w:val="0"/>
              <w:autoSpaceDE w:val="0"/>
              <w:autoSpaceDN w:val="0"/>
              <w:adjustRightInd w:val="0"/>
              <w:ind w:firstLine="283"/>
              <w:jc w:val="both"/>
            </w:pPr>
            <w:r w:rsidRPr="00A22D49">
              <w:t>Исполнитель (должность, ФИО, телефон)</w:t>
            </w:r>
          </w:p>
        </w:tc>
      </w:tr>
    </w:tbl>
    <w:p w:rsidR="00BB45B5" w:rsidRDefault="00BB45B5" w:rsidP="00A22D49">
      <w:pPr>
        <w:widowControl w:val="0"/>
        <w:autoSpaceDE w:val="0"/>
        <w:autoSpaceDN w:val="0"/>
        <w:adjustRightInd w:val="0"/>
        <w:jc w:val="both"/>
      </w:pPr>
    </w:p>
    <w:p w:rsidR="00BB45B5" w:rsidRPr="00A22D49" w:rsidRDefault="00BB45B5" w:rsidP="00A22D49">
      <w:pPr>
        <w:widowControl w:val="0"/>
        <w:autoSpaceDE w:val="0"/>
        <w:autoSpaceDN w:val="0"/>
        <w:adjustRightInd w:val="0"/>
        <w:jc w:val="both"/>
      </w:pPr>
    </w:p>
    <w:tbl>
      <w:tblPr>
        <w:tblW w:w="0" w:type="auto"/>
        <w:tblInd w:w="-818" w:type="dxa"/>
        <w:tblLayout w:type="fixed"/>
        <w:tblCellMar>
          <w:top w:w="102" w:type="dxa"/>
          <w:left w:w="62" w:type="dxa"/>
          <w:bottom w:w="102" w:type="dxa"/>
          <w:right w:w="62" w:type="dxa"/>
        </w:tblCellMar>
        <w:tblLook w:val="0000" w:firstRow="0" w:lastRow="0" w:firstColumn="0" w:lastColumn="0" w:noHBand="0" w:noVBand="0"/>
      </w:tblPr>
      <w:tblGrid>
        <w:gridCol w:w="10148"/>
      </w:tblGrid>
      <w:tr w:rsidR="00A22D49" w:rsidRPr="00A22D49" w:rsidTr="00A22D49">
        <w:tc>
          <w:tcPr>
            <w:tcW w:w="10148" w:type="dxa"/>
          </w:tcPr>
          <w:p w:rsidR="00A22D49" w:rsidRPr="00A22D49" w:rsidRDefault="00A22D49" w:rsidP="00933AE1">
            <w:pPr>
              <w:widowControl w:val="0"/>
              <w:autoSpaceDE w:val="0"/>
              <w:autoSpaceDN w:val="0"/>
              <w:adjustRightInd w:val="0"/>
              <w:ind w:left="283"/>
              <w:jc w:val="both"/>
            </w:pPr>
            <w:r w:rsidRPr="00A22D49">
              <w:t xml:space="preserve">К отчету о достижении значений результата предоставления субсидии представляется информация и документы, подтверждающие реализацию мероприятия по организации </w:t>
            </w:r>
            <w:r w:rsidR="00D4199C">
              <w:br/>
            </w:r>
            <w:r w:rsidRPr="00A22D49">
              <w:t>и проведению Санкт-Петербургского Международного форума труда</w:t>
            </w:r>
            <w:r w:rsidR="00933AE1">
              <w:t xml:space="preserve"> в 2023 году</w:t>
            </w:r>
            <w:r w:rsidRPr="00A22D49">
              <w:t>.</w:t>
            </w:r>
          </w:p>
        </w:tc>
      </w:tr>
    </w:tbl>
    <w:p w:rsidR="00A22D49" w:rsidRPr="00A22D49" w:rsidRDefault="00A22D49" w:rsidP="00A22D49">
      <w:pPr>
        <w:widowControl w:val="0"/>
        <w:autoSpaceDE w:val="0"/>
        <w:autoSpaceDN w:val="0"/>
        <w:adjustRightInd w:val="0"/>
        <w:ind w:firstLine="540"/>
        <w:jc w:val="both"/>
      </w:pPr>
    </w:p>
    <w:tbl>
      <w:tblPr>
        <w:tblW w:w="0" w:type="auto"/>
        <w:tblInd w:w="-826" w:type="dxa"/>
        <w:tblLayout w:type="fixed"/>
        <w:tblCellMar>
          <w:top w:w="102" w:type="dxa"/>
          <w:left w:w="62" w:type="dxa"/>
          <w:bottom w:w="102" w:type="dxa"/>
          <w:right w:w="62" w:type="dxa"/>
        </w:tblCellMar>
        <w:tblLook w:val="0000" w:firstRow="0" w:lastRow="0" w:firstColumn="0" w:lastColumn="0" w:noHBand="0" w:noVBand="0"/>
      </w:tblPr>
      <w:tblGrid>
        <w:gridCol w:w="567"/>
        <w:gridCol w:w="4195"/>
        <w:gridCol w:w="2041"/>
        <w:gridCol w:w="1531"/>
        <w:gridCol w:w="1815"/>
      </w:tblGrid>
      <w:tr w:rsidR="00A22D49" w:rsidRPr="00A22D49" w:rsidTr="00A22D49">
        <w:tc>
          <w:tcPr>
            <w:tcW w:w="10149" w:type="dxa"/>
            <w:gridSpan w:val="5"/>
          </w:tcPr>
          <w:p w:rsidR="00A22D49" w:rsidRPr="00A22D49" w:rsidRDefault="00A22D49" w:rsidP="00A22D49">
            <w:pPr>
              <w:widowControl w:val="0"/>
              <w:autoSpaceDE w:val="0"/>
              <w:autoSpaceDN w:val="0"/>
              <w:adjustRightInd w:val="0"/>
              <w:jc w:val="center"/>
              <w:outlineLvl w:val="2"/>
            </w:pPr>
            <w:r w:rsidRPr="00A22D49">
              <w:rPr>
                <w:b/>
                <w:bCs/>
              </w:rPr>
              <w:t>2. Сведения о принятии отчета о достижении значений результатов предоставления субсидии из бюджета Санкт-Петербурга</w:t>
            </w:r>
          </w:p>
        </w:tc>
      </w:tr>
      <w:tr w:rsidR="00A22D49" w:rsidRPr="00A22D49" w:rsidTr="00A22D49">
        <w:tc>
          <w:tcPr>
            <w:tcW w:w="10149" w:type="dxa"/>
            <w:gridSpan w:val="5"/>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t>№</w:t>
            </w:r>
            <w:r w:rsidRPr="00A22D49">
              <w:t xml:space="preserve"> п/п</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Наименование показателя</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КБК расходов</w:t>
            </w: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КОСГУ</w:t>
            </w: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Сумма (руб.)</w:t>
            </w: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1</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2</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3</w:t>
            </w: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4</w:t>
            </w: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5</w:t>
            </w: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1</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Объем субсидии, направленной на достижение результатов</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2</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 xml:space="preserve">Объем субсидии, потребность </w:t>
            </w:r>
            <w:r w:rsidR="00C406E8">
              <w:br/>
            </w:r>
            <w:r w:rsidRPr="00A22D49">
              <w:t>в которой не подтверждена</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3</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Объем субсидии, подлежащей возврату в бюджет</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4</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Сумма штрафных санкций (пени), подлежащих перечислению в бюджет</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bl>
    <w:p w:rsidR="00A22D49" w:rsidRPr="00A22D49" w:rsidRDefault="00A22D49" w:rsidP="00A22D49">
      <w:pPr>
        <w:widowControl w:val="0"/>
        <w:autoSpaceDE w:val="0"/>
        <w:autoSpaceDN w:val="0"/>
        <w:adjustRightInd w:val="0"/>
        <w:ind w:firstLine="540"/>
        <w:jc w:val="both"/>
      </w:pPr>
    </w:p>
    <w:tbl>
      <w:tblPr>
        <w:tblW w:w="0" w:type="auto"/>
        <w:tblInd w:w="-788" w:type="dxa"/>
        <w:tblLayout w:type="fixed"/>
        <w:tblCellMar>
          <w:top w:w="102" w:type="dxa"/>
          <w:left w:w="62" w:type="dxa"/>
          <w:bottom w:w="102" w:type="dxa"/>
          <w:right w:w="62" w:type="dxa"/>
        </w:tblCellMar>
        <w:tblLook w:val="0000" w:firstRow="0" w:lastRow="0" w:firstColumn="0" w:lastColumn="0" w:noHBand="0" w:noVBand="0"/>
      </w:tblPr>
      <w:tblGrid>
        <w:gridCol w:w="3742"/>
        <w:gridCol w:w="2041"/>
        <w:gridCol w:w="340"/>
        <w:gridCol w:w="3969"/>
      </w:tblGrid>
      <w:tr w:rsidR="00A22D49" w:rsidRPr="00A22D49" w:rsidTr="00A22D49">
        <w:tc>
          <w:tcPr>
            <w:tcW w:w="3742" w:type="dxa"/>
          </w:tcPr>
          <w:p w:rsidR="00A22D49" w:rsidRPr="00A22D49" w:rsidRDefault="00A22D49" w:rsidP="00A22D49">
            <w:pPr>
              <w:widowControl w:val="0"/>
              <w:autoSpaceDE w:val="0"/>
              <w:autoSpaceDN w:val="0"/>
              <w:adjustRightInd w:val="0"/>
              <w:jc w:val="center"/>
            </w:pPr>
            <w:r w:rsidRPr="00A22D49">
              <w:t>Руководитель распорядителя (уполномоченное лицо)</w:t>
            </w:r>
          </w:p>
        </w:tc>
        <w:tc>
          <w:tcPr>
            <w:tcW w:w="2041" w:type="dxa"/>
            <w:tcBorders>
              <w:bottom w:val="single" w:sz="4" w:space="0" w:color="auto"/>
            </w:tcBorders>
          </w:tcPr>
          <w:p w:rsidR="00A22D49" w:rsidRPr="00A22D49" w:rsidRDefault="00A22D49" w:rsidP="00A22D49">
            <w:pPr>
              <w:widowControl w:val="0"/>
              <w:autoSpaceDE w:val="0"/>
              <w:autoSpaceDN w:val="0"/>
              <w:adjustRightInd w:val="0"/>
            </w:pPr>
          </w:p>
        </w:tc>
        <w:tc>
          <w:tcPr>
            <w:tcW w:w="340" w:type="dxa"/>
          </w:tcPr>
          <w:p w:rsidR="00A22D49" w:rsidRPr="00A22D49" w:rsidRDefault="00A22D49" w:rsidP="00A22D49">
            <w:pPr>
              <w:widowControl w:val="0"/>
              <w:autoSpaceDE w:val="0"/>
              <w:autoSpaceDN w:val="0"/>
              <w:adjustRightInd w:val="0"/>
            </w:pPr>
          </w:p>
        </w:tc>
        <w:tc>
          <w:tcPr>
            <w:tcW w:w="3969" w:type="dxa"/>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3742" w:type="dxa"/>
          </w:tcPr>
          <w:p w:rsidR="00A22D49" w:rsidRPr="00A22D49" w:rsidRDefault="00A22D49" w:rsidP="00A22D49">
            <w:pPr>
              <w:widowControl w:val="0"/>
              <w:autoSpaceDE w:val="0"/>
              <w:autoSpaceDN w:val="0"/>
              <w:adjustRightInd w:val="0"/>
              <w:jc w:val="center"/>
            </w:pPr>
            <w:r w:rsidRPr="00A22D49">
              <w:t>(Должность)</w:t>
            </w:r>
          </w:p>
        </w:tc>
        <w:tc>
          <w:tcPr>
            <w:tcW w:w="2041" w:type="dxa"/>
            <w:tcBorders>
              <w:top w:val="single" w:sz="4" w:space="0" w:color="auto"/>
            </w:tcBorders>
          </w:tcPr>
          <w:p w:rsidR="00A22D49" w:rsidRPr="00A22D49" w:rsidRDefault="00A22D49" w:rsidP="00A22D49">
            <w:pPr>
              <w:widowControl w:val="0"/>
              <w:autoSpaceDE w:val="0"/>
              <w:autoSpaceDN w:val="0"/>
              <w:adjustRightInd w:val="0"/>
              <w:jc w:val="center"/>
            </w:pPr>
            <w:r w:rsidRPr="00A22D49">
              <w:t>(Подпись)</w:t>
            </w:r>
          </w:p>
        </w:tc>
        <w:tc>
          <w:tcPr>
            <w:tcW w:w="340" w:type="dxa"/>
          </w:tcPr>
          <w:p w:rsidR="00A22D49" w:rsidRPr="00A22D49" w:rsidRDefault="00A22D49" w:rsidP="00A22D49">
            <w:pPr>
              <w:widowControl w:val="0"/>
              <w:autoSpaceDE w:val="0"/>
              <w:autoSpaceDN w:val="0"/>
              <w:adjustRightInd w:val="0"/>
            </w:pPr>
          </w:p>
        </w:tc>
        <w:tc>
          <w:tcPr>
            <w:tcW w:w="3969" w:type="dxa"/>
            <w:tcBorders>
              <w:top w:val="single" w:sz="4" w:space="0" w:color="auto"/>
            </w:tcBorders>
          </w:tcPr>
          <w:p w:rsidR="00A22D49" w:rsidRPr="00A22D49" w:rsidRDefault="00A22D49" w:rsidP="00A22D49">
            <w:pPr>
              <w:widowControl w:val="0"/>
              <w:autoSpaceDE w:val="0"/>
              <w:autoSpaceDN w:val="0"/>
              <w:adjustRightInd w:val="0"/>
              <w:jc w:val="center"/>
            </w:pPr>
            <w:r w:rsidRPr="00A22D49">
              <w:t>(Расшифровка подписи)</w:t>
            </w:r>
          </w:p>
        </w:tc>
      </w:tr>
      <w:tr w:rsidR="00A22D49" w:rsidRPr="00A22D49" w:rsidTr="00A22D49">
        <w:tc>
          <w:tcPr>
            <w:tcW w:w="10092" w:type="dxa"/>
            <w:gridSpan w:val="4"/>
          </w:tcPr>
          <w:p w:rsidR="00A22D49" w:rsidRPr="00A22D49" w:rsidRDefault="00A22D49" w:rsidP="00A22D49">
            <w:pPr>
              <w:widowControl w:val="0"/>
              <w:autoSpaceDE w:val="0"/>
              <w:autoSpaceDN w:val="0"/>
              <w:adjustRightInd w:val="0"/>
            </w:pPr>
          </w:p>
        </w:tc>
      </w:tr>
      <w:tr w:rsidR="00A22D49" w:rsidRPr="00A22D49" w:rsidTr="00A22D49">
        <w:tc>
          <w:tcPr>
            <w:tcW w:w="5783" w:type="dxa"/>
            <w:gridSpan w:val="2"/>
          </w:tcPr>
          <w:p w:rsidR="00A22D49" w:rsidRPr="00A22D49" w:rsidRDefault="00A22D49" w:rsidP="00A22D49">
            <w:pPr>
              <w:widowControl w:val="0"/>
              <w:autoSpaceDE w:val="0"/>
              <w:autoSpaceDN w:val="0"/>
              <w:adjustRightInd w:val="0"/>
              <w:jc w:val="center"/>
            </w:pPr>
            <w:r w:rsidRPr="00A22D49">
              <w:t>МП</w:t>
            </w:r>
          </w:p>
        </w:tc>
        <w:tc>
          <w:tcPr>
            <w:tcW w:w="4309" w:type="dxa"/>
            <w:gridSpan w:val="2"/>
          </w:tcPr>
          <w:p w:rsidR="00A22D49" w:rsidRPr="00A22D49" w:rsidRDefault="009F5E86" w:rsidP="009F5E86">
            <w:pPr>
              <w:widowControl w:val="0"/>
              <w:autoSpaceDE w:val="0"/>
              <w:autoSpaceDN w:val="0"/>
              <w:adjustRightInd w:val="0"/>
              <w:jc w:val="center"/>
            </w:pPr>
            <w:r>
              <w:t>«</w:t>
            </w:r>
            <w:r w:rsidR="00A22D49" w:rsidRPr="00A22D49">
              <w:t>___</w:t>
            </w:r>
            <w:r>
              <w:t>»</w:t>
            </w:r>
            <w:r w:rsidR="00A22D49" w:rsidRPr="00A22D49">
              <w:t xml:space="preserve"> ________________ 20__ г.</w:t>
            </w:r>
          </w:p>
        </w:tc>
      </w:tr>
      <w:tr w:rsidR="00A22D49" w:rsidRPr="00A22D49" w:rsidTr="00A22D49">
        <w:tc>
          <w:tcPr>
            <w:tcW w:w="10092" w:type="dxa"/>
            <w:gridSpan w:val="4"/>
          </w:tcPr>
          <w:p w:rsidR="00A22D49" w:rsidRPr="00A22D49" w:rsidRDefault="00A22D49" w:rsidP="00A22D49">
            <w:pPr>
              <w:widowControl w:val="0"/>
              <w:autoSpaceDE w:val="0"/>
              <w:autoSpaceDN w:val="0"/>
              <w:adjustRightInd w:val="0"/>
            </w:pPr>
          </w:p>
        </w:tc>
      </w:tr>
      <w:tr w:rsidR="00A22D49" w:rsidRPr="00A22D49" w:rsidTr="00A22D49">
        <w:tc>
          <w:tcPr>
            <w:tcW w:w="10092" w:type="dxa"/>
            <w:gridSpan w:val="4"/>
          </w:tcPr>
          <w:p w:rsidR="00A22D49" w:rsidRPr="00A22D49" w:rsidRDefault="00A22D49" w:rsidP="00A22D49">
            <w:pPr>
              <w:widowControl w:val="0"/>
              <w:autoSpaceDE w:val="0"/>
              <w:autoSpaceDN w:val="0"/>
              <w:adjustRightInd w:val="0"/>
            </w:pPr>
            <w:r w:rsidRPr="00A22D49">
              <w:t>Исполнитель (должность, ФИО, телефон)</w:t>
            </w:r>
          </w:p>
        </w:tc>
      </w:tr>
    </w:tbl>
    <w:p w:rsidR="00A22D49" w:rsidRPr="00A22D49" w:rsidRDefault="00A22D49" w:rsidP="00A22D49">
      <w:pPr>
        <w:widowControl w:val="0"/>
        <w:autoSpaceDE w:val="0"/>
        <w:autoSpaceDN w:val="0"/>
        <w:adjustRightInd w:val="0"/>
        <w:ind w:firstLine="540"/>
        <w:jc w:val="both"/>
      </w:pPr>
    </w:p>
    <w:p w:rsidR="00A22D49" w:rsidRPr="00A22D49" w:rsidRDefault="009F5E86" w:rsidP="00A22D49">
      <w:pPr>
        <w:widowControl w:val="0"/>
        <w:autoSpaceDE w:val="0"/>
        <w:autoSpaceDN w:val="0"/>
        <w:adjustRightInd w:val="0"/>
        <w:ind w:firstLine="540"/>
        <w:jc w:val="both"/>
      </w:pPr>
      <w:r>
        <w:t>____________________________________</w:t>
      </w:r>
    </w:p>
    <w:p w:rsidR="00A22D49" w:rsidRPr="00A22D49" w:rsidRDefault="00A22D49" w:rsidP="00A22D49">
      <w:pPr>
        <w:widowControl w:val="0"/>
        <w:autoSpaceDE w:val="0"/>
        <w:autoSpaceDN w:val="0"/>
        <w:adjustRightInd w:val="0"/>
        <w:spacing w:before="240"/>
        <w:ind w:left="-709" w:firstLine="567"/>
        <w:jc w:val="both"/>
      </w:pPr>
      <w:r w:rsidRPr="00A22D49">
        <w:t>&lt;1&gt; Указывается в случае, если субсидия предоставляется в целях достижения результатов регионального проекта;</w:t>
      </w:r>
    </w:p>
    <w:p w:rsidR="00A22D49" w:rsidRPr="00A22D49" w:rsidRDefault="00A22D49" w:rsidP="00A22D49">
      <w:pPr>
        <w:widowControl w:val="0"/>
        <w:autoSpaceDE w:val="0"/>
        <w:autoSpaceDN w:val="0"/>
        <w:adjustRightInd w:val="0"/>
        <w:spacing w:before="240"/>
        <w:ind w:left="-709" w:firstLine="567"/>
        <w:jc w:val="both"/>
      </w:pPr>
      <w:r w:rsidRPr="00A22D49">
        <w:t xml:space="preserve">&lt;2&gt; Указывается наименование результатов предоставления субсидии в соответствии </w:t>
      </w:r>
      <w:r>
        <w:br/>
      </w:r>
      <w:r w:rsidRPr="00A22D49">
        <w:t>с Порядком предоставления субсидии, а также наименование показателей, необходимых для достижения результатов предоставления субсидии (если это предусмотрено Порядком предоставления субсидии);</w:t>
      </w:r>
    </w:p>
    <w:p w:rsidR="00A22D49" w:rsidRPr="00A22D49" w:rsidRDefault="00A22D49" w:rsidP="00A22D49">
      <w:pPr>
        <w:widowControl w:val="0"/>
        <w:autoSpaceDE w:val="0"/>
        <w:autoSpaceDN w:val="0"/>
        <w:adjustRightInd w:val="0"/>
        <w:spacing w:before="240"/>
        <w:ind w:left="-709" w:firstLine="567"/>
        <w:jc w:val="both"/>
      </w:pPr>
      <w:r w:rsidRPr="00A22D49">
        <w:t>&lt;3&gt; Указываются плановые значения результатов (показателей) предоставления субсидии;</w:t>
      </w:r>
    </w:p>
    <w:p w:rsidR="00A22D49" w:rsidRDefault="00A22D49" w:rsidP="00A22D49">
      <w:pPr>
        <w:widowControl w:val="0"/>
        <w:autoSpaceDE w:val="0"/>
        <w:autoSpaceDN w:val="0"/>
        <w:adjustRightInd w:val="0"/>
        <w:spacing w:before="240"/>
        <w:ind w:left="-709" w:firstLine="567"/>
        <w:jc w:val="both"/>
        <w:sectPr w:rsidR="00A22D49" w:rsidSect="00A22D49">
          <w:pgSz w:w="11906" w:h="16838"/>
          <w:pgMar w:top="709" w:right="851" w:bottom="284" w:left="1701" w:header="0" w:footer="709" w:gutter="0"/>
          <w:cols w:space="708"/>
          <w:docGrid w:linePitch="360"/>
        </w:sectPr>
      </w:pPr>
      <w:r w:rsidRPr="00A22D49">
        <w:t>&lt;4&gt; Указывается объем денежных обязательств, исполненных получателем субсидии на отчетную дату, в целях достижения результатов предоставления субсидии, отраженных в графе 1. При предоставлении субсидии на возмещение недополученных доходов указывается сумма недополученных доходов получателя на отчетную дату, определенная в соответствии с Порядком предоставления субсидии.</w:t>
      </w:r>
    </w:p>
    <w:p w:rsidR="00A22D49" w:rsidRPr="00A22D49" w:rsidRDefault="00A22D49" w:rsidP="00A22D49">
      <w:pPr>
        <w:widowControl w:val="0"/>
        <w:autoSpaceDE w:val="0"/>
        <w:autoSpaceDN w:val="0"/>
        <w:adjustRightInd w:val="0"/>
        <w:ind w:left="5245"/>
        <w:outlineLvl w:val="1"/>
      </w:pPr>
      <w:r w:rsidRPr="00A22D49">
        <w:t>Приложение 10</w:t>
      </w:r>
      <w:r>
        <w:t xml:space="preserve"> </w:t>
      </w:r>
      <w:r w:rsidRPr="00A22D49">
        <w:t>к Порядку проведения конкурсного отбора</w:t>
      </w:r>
      <w:r>
        <w:t xml:space="preserve"> </w:t>
      </w:r>
      <w:r w:rsidRPr="00A22D49">
        <w:t xml:space="preserve">в форме конкурса </w:t>
      </w:r>
      <w:r>
        <w:br/>
      </w:r>
      <w:r w:rsidRPr="00A22D49">
        <w:t>на предоставление</w:t>
      </w:r>
      <w:r>
        <w:t xml:space="preserve"> </w:t>
      </w:r>
      <w:r w:rsidRPr="00A22D49">
        <w:t xml:space="preserve">субсидии </w:t>
      </w:r>
      <w:r>
        <w:br/>
      </w:r>
      <w:r w:rsidRPr="00A22D49">
        <w:t>на финансовое обеспечение расходов</w:t>
      </w:r>
    </w:p>
    <w:p w:rsidR="00A22D49" w:rsidRPr="00A22D49" w:rsidRDefault="00A22D49" w:rsidP="00A22D49">
      <w:pPr>
        <w:widowControl w:val="0"/>
        <w:autoSpaceDE w:val="0"/>
        <w:autoSpaceDN w:val="0"/>
        <w:adjustRightInd w:val="0"/>
        <w:ind w:left="5245"/>
      </w:pPr>
      <w:r w:rsidRPr="00A22D49">
        <w:t>на проведение Санкт-Петербургского</w:t>
      </w:r>
    </w:p>
    <w:p w:rsidR="00A22D49" w:rsidRPr="00A22D49" w:rsidRDefault="00A22D49" w:rsidP="00A22D49">
      <w:pPr>
        <w:widowControl w:val="0"/>
        <w:autoSpaceDE w:val="0"/>
        <w:autoSpaceDN w:val="0"/>
        <w:adjustRightInd w:val="0"/>
        <w:ind w:left="5245"/>
      </w:pPr>
      <w:r w:rsidRPr="00A22D49">
        <w:t>Международного форума труда</w:t>
      </w:r>
      <w:r>
        <w:br/>
      </w:r>
      <w:r w:rsidRPr="00A22D49">
        <w:t>и порядку</w:t>
      </w:r>
      <w:r>
        <w:t xml:space="preserve"> </w:t>
      </w:r>
      <w:r w:rsidRPr="00A22D49">
        <w:t xml:space="preserve">принятия Комитетом </w:t>
      </w:r>
      <w:r>
        <w:br/>
      </w:r>
      <w:r w:rsidRPr="00A22D49">
        <w:t>по труду и занятости</w:t>
      </w:r>
      <w:r>
        <w:t xml:space="preserve"> </w:t>
      </w:r>
      <w:r w:rsidRPr="00A22D49">
        <w:t xml:space="preserve">населения </w:t>
      </w:r>
      <w:r>
        <w:br/>
      </w:r>
      <w:r w:rsidRPr="00A22D49">
        <w:t>Санкт-Петербурга решения</w:t>
      </w:r>
    </w:p>
    <w:p w:rsidR="00A22D49" w:rsidRPr="00A22D49" w:rsidRDefault="00A22D49" w:rsidP="00A22D49">
      <w:pPr>
        <w:widowControl w:val="0"/>
        <w:autoSpaceDE w:val="0"/>
        <w:autoSpaceDN w:val="0"/>
        <w:adjustRightInd w:val="0"/>
        <w:ind w:left="5245"/>
      </w:pPr>
      <w:r w:rsidRPr="00A22D49">
        <w:t>о предоставлении субсидии</w:t>
      </w:r>
    </w:p>
    <w:p w:rsidR="00A22D49" w:rsidRPr="00A22D49" w:rsidRDefault="00A22D49" w:rsidP="00A22D49">
      <w:pPr>
        <w:widowControl w:val="0"/>
        <w:autoSpaceDE w:val="0"/>
        <w:autoSpaceDN w:val="0"/>
        <w:adjustRightInd w:val="0"/>
        <w:spacing w:before="240"/>
        <w:ind w:left="-709" w:firstLine="567"/>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22D49" w:rsidRPr="00A22D49" w:rsidTr="00EA249D">
        <w:tc>
          <w:tcPr>
            <w:tcW w:w="9071" w:type="dxa"/>
          </w:tcPr>
          <w:p w:rsidR="00A22D49" w:rsidRPr="00A22D49" w:rsidRDefault="00A22D49" w:rsidP="00A22D49">
            <w:pPr>
              <w:widowControl w:val="0"/>
              <w:autoSpaceDE w:val="0"/>
              <w:autoSpaceDN w:val="0"/>
              <w:adjustRightInd w:val="0"/>
              <w:jc w:val="center"/>
            </w:pPr>
            <w:r w:rsidRPr="00A22D49">
              <w:rPr>
                <w:b/>
                <w:bCs/>
              </w:rPr>
              <w:t>ОТЧЕТ</w:t>
            </w:r>
          </w:p>
          <w:p w:rsidR="00A22D49" w:rsidRPr="00A22D49" w:rsidRDefault="00A22D49" w:rsidP="00A22D49">
            <w:pPr>
              <w:widowControl w:val="0"/>
              <w:autoSpaceDE w:val="0"/>
              <w:autoSpaceDN w:val="0"/>
              <w:adjustRightInd w:val="0"/>
              <w:jc w:val="center"/>
            </w:pPr>
            <w:r w:rsidRPr="00A22D49">
              <w:rPr>
                <w:b/>
                <w:bCs/>
              </w:rPr>
              <w:t>о расходах, источником финансового обеспечения которых является</w:t>
            </w:r>
          </w:p>
          <w:p w:rsidR="00A22D49" w:rsidRPr="00A22D49" w:rsidRDefault="00A22D49" w:rsidP="00A22D49">
            <w:pPr>
              <w:widowControl w:val="0"/>
              <w:autoSpaceDE w:val="0"/>
              <w:autoSpaceDN w:val="0"/>
              <w:adjustRightInd w:val="0"/>
              <w:jc w:val="center"/>
            </w:pPr>
            <w:r w:rsidRPr="00A22D49">
              <w:rPr>
                <w:b/>
                <w:bCs/>
              </w:rPr>
              <w:t>субсидия из бюджета Санкт-Петербурга</w:t>
            </w:r>
          </w:p>
          <w:p w:rsidR="00A22D49" w:rsidRPr="00A22D49" w:rsidRDefault="00A22D49" w:rsidP="00A22D49">
            <w:pPr>
              <w:widowControl w:val="0"/>
              <w:autoSpaceDE w:val="0"/>
              <w:autoSpaceDN w:val="0"/>
              <w:adjustRightInd w:val="0"/>
              <w:jc w:val="center"/>
            </w:pPr>
            <w:r w:rsidRPr="00A22D49">
              <w:rPr>
                <w:b/>
                <w:bCs/>
              </w:rPr>
              <w:t>на _____________________________ 20__ года</w:t>
            </w:r>
          </w:p>
        </w:tc>
      </w:tr>
    </w:tbl>
    <w:p w:rsidR="00A22D49" w:rsidRPr="00A22D49" w:rsidRDefault="00A22D49" w:rsidP="00A22D49">
      <w:pPr>
        <w:widowControl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851"/>
        <w:gridCol w:w="968"/>
        <w:gridCol w:w="1587"/>
      </w:tblGrid>
      <w:tr w:rsidR="00A22D49" w:rsidRPr="00BB45B5" w:rsidTr="00933AE1">
        <w:tc>
          <w:tcPr>
            <w:tcW w:w="5665" w:type="dxa"/>
            <w:vMerge w:val="restart"/>
          </w:tcPr>
          <w:p w:rsidR="00A22D49" w:rsidRPr="00BB45B5" w:rsidRDefault="00A22D49" w:rsidP="00A22D49">
            <w:pPr>
              <w:widowControl w:val="0"/>
              <w:autoSpaceDE w:val="0"/>
              <w:autoSpaceDN w:val="0"/>
              <w:adjustRightInd w:val="0"/>
              <w:jc w:val="center"/>
              <w:rPr>
                <w:sz w:val="22"/>
                <w:szCs w:val="22"/>
              </w:rPr>
            </w:pPr>
            <w:r w:rsidRPr="00BB45B5">
              <w:rPr>
                <w:sz w:val="22"/>
                <w:szCs w:val="22"/>
              </w:rPr>
              <w:t>Наименование показателя</w:t>
            </w:r>
          </w:p>
          <w:p w:rsidR="00A22D49" w:rsidRPr="00BB45B5" w:rsidRDefault="00A22D49" w:rsidP="00A22D49">
            <w:pPr>
              <w:widowControl w:val="0"/>
              <w:autoSpaceDE w:val="0"/>
              <w:autoSpaceDN w:val="0"/>
              <w:adjustRightInd w:val="0"/>
              <w:jc w:val="center"/>
              <w:rPr>
                <w:sz w:val="22"/>
                <w:szCs w:val="22"/>
              </w:rPr>
            </w:pPr>
            <w:r w:rsidRPr="00BB45B5">
              <w:rPr>
                <w:sz w:val="22"/>
                <w:szCs w:val="22"/>
              </w:rPr>
              <w:t>(документа, подтверждающего произведенные затраты)</w:t>
            </w:r>
          </w:p>
        </w:tc>
        <w:tc>
          <w:tcPr>
            <w:tcW w:w="851" w:type="dxa"/>
            <w:vMerge w:val="restart"/>
          </w:tcPr>
          <w:p w:rsidR="00A22D49" w:rsidRPr="00BB45B5" w:rsidRDefault="00A22D49" w:rsidP="00A22D49">
            <w:pPr>
              <w:widowControl w:val="0"/>
              <w:autoSpaceDE w:val="0"/>
              <w:autoSpaceDN w:val="0"/>
              <w:adjustRightInd w:val="0"/>
              <w:jc w:val="center"/>
              <w:rPr>
                <w:sz w:val="22"/>
                <w:szCs w:val="22"/>
              </w:rPr>
            </w:pPr>
            <w:r w:rsidRPr="00BB45B5">
              <w:rPr>
                <w:sz w:val="22"/>
                <w:szCs w:val="22"/>
              </w:rPr>
              <w:t>Код строки</w:t>
            </w:r>
          </w:p>
        </w:tc>
        <w:tc>
          <w:tcPr>
            <w:tcW w:w="2555" w:type="dxa"/>
            <w:gridSpan w:val="2"/>
          </w:tcPr>
          <w:p w:rsidR="00A22D49" w:rsidRPr="00BB45B5" w:rsidRDefault="00A22D49" w:rsidP="00A22D49">
            <w:pPr>
              <w:widowControl w:val="0"/>
              <w:autoSpaceDE w:val="0"/>
              <w:autoSpaceDN w:val="0"/>
              <w:adjustRightInd w:val="0"/>
              <w:jc w:val="center"/>
              <w:rPr>
                <w:sz w:val="22"/>
                <w:szCs w:val="22"/>
              </w:rPr>
            </w:pPr>
            <w:r w:rsidRPr="00BB45B5">
              <w:rPr>
                <w:sz w:val="22"/>
                <w:szCs w:val="22"/>
              </w:rPr>
              <w:t>Сумма, руб.</w:t>
            </w:r>
          </w:p>
        </w:tc>
      </w:tr>
      <w:tr w:rsidR="00A22D49" w:rsidRPr="00BB45B5" w:rsidTr="00933AE1">
        <w:tc>
          <w:tcPr>
            <w:tcW w:w="5665" w:type="dxa"/>
            <w:vMerge/>
          </w:tcPr>
          <w:p w:rsidR="00A22D49" w:rsidRPr="00BB45B5" w:rsidRDefault="00A22D49" w:rsidP="00A22D49">
            <w:pPr>
              <w:widowControl w:val="0"/>
              <w:autoSpaceDE w:val="0"/>
              <w:autoSpaceDN w:val="0"/>
              <w:adjustRightInd w:val="0"/>
              <w:jc w:val="center"/>
              <w:rPr>
                <w:sz w:val="22"/>
                <w:szCs w:val="22"/>
              </w:rPr>
            </w:pPr>
          </w:p>
        </w:tc>
        <w:tc>
          <w:tcPr>
            <w:tcW w:w="851" w:type="dxa"/>
            <w:vMerge/>
          </w:tcPr>
          <w:p w:rsidR="00A22D49" w:rsidRPr="00BB45B5" w:rsidRDefault="00A22D49" w:rsidP="00A22D49">
            <w:pPr>
              <w:widowControl w:val="0"/>
              <w:autoSpaceDE w:val="0"/>
              <w:autoSpaceDN w:val="0"/>
              <w:adjustRightInd w:val="0"/>
              <w:jc w:val="center"/>
              <w:rPr>
                <w:sz w:val="22"/>
                <w:szCs w:val="22"/>
              </w:rPr>
            </w:pPr>
          </w:p>
        </w:tc>
        <w:tc>
          <w:tcPr>
            <w:tcW w:w="968"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Отчетный период</w:t>
            </w:r>
          </w:p>
        </w:tc>
        <w:tc>
          <w:tcPr>
            <w:tcW w:w="1587"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Нарастающим итогом с начала года</w:t>
            </w:r>
          </w:p>
        </w:tc>
      </w:tr>
      <w:tr w:rsidR="00A22D49" w:rsidRPr="00BB45B5" w:rsidTr="00933AE1">
        <w:tc>
          <w:tcPr>
            <w:tcW w:w="5665"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1</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2</w:t>
            </w:r>
          </w:p>
        </w:tc>
        <w:tc>
          <w:tcPr>
            <w:tcW w:w="968"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w:t>
            </w:r>
          </w:p>
        </w:tc>
        <w:tc>
          <w:tcPr>
            <w:tcW w:w="1587"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4</w:t>
            </w:r>
          </w:p>
        </w:tc>
      </w:tr>
      <w:tr w:rsidR="00A22D49" w:rsidRPr="00BB45B5" w:rsidTr="00933AE1">
        <w:tc>
          <w:tcPr>
            <w:tcW w:w="5665" w:type="dxa"/>
          </w:tcPr>
          <w:p w:rsidR="00A22D49" w:rsidRPr="00BB45B5" w:rsidRDefault="00A22D49" w:rsidP="00A22D49">
            <w:pPr>
              <w:widowControl w:val="0"/>
              <w:autoSpaceDE w:val="0"/>
              <w:autoSpaceDN w:val="0"/>
              <w:adjustRightInd w:val="0"/>
              <w:rPr>
                <w:sz w:val="22"/>
                <w:szCs w:val="22"/>
              </w:rPr>
            </w:pPr>
            <w:r w:rsidRPr="00BB45B5">
              <w:rPr>
                <w:b/>
                <w:bCs/>
                <w:sz w:val="22"/>
                <w:szCs w:val="22"/>
              </w:rPr>
              <w:t>Остаток субсидии на начало года, всего,</w:t>
            </w:r>
          </w:p>
          <w:p w:rsidR="00A22D49" w:rsidRPr="00BB45B5" w:rsidRDefault="00A22D49" w:rsidP="00A22D49">
            <w:pPr>
              <w:widowControl w:val="0"/>
              <w:autoSpaceDE w:val="0"/>
              <w:autoSpaceDN w:val="0"/>
              <w:adjustRightInd w:val="0"/>
              <w:rPr>
                <w:sz w:val="22"/>
                <w:szCs w:val="22"/>
              </w:rPr>
            </w:pPr>
            <w:r w:rsidRPr="00BB45B5">
              <w:rPr>
                <w:i/>
                <w:iCs/>
                <w:sz w:val="22"/>
                <w:szCs w:val="22"/>
              </w:rPr>
              <w:t>в том числе:</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100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потребность в котором подтверждена</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110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подлежащий возврату в бюджет</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120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rPr>
                <w:sz w:val="22"/>
                <w:szCs w:val="22"/>
              </w:rPr>
            </w:pPr>
            <w:r w:rsidRPr="00BB45B5">
              <w:rPr>
                <w:b/>
                <w:bCs/>
                <w:sz w:val="22"/>
                <w:szCs w:val="22"/>
              </w:rPr>
              <w:t>Поступило средств, всего,</w:t>
            </w:r>
          </w:p>
          <w:p w:rsidR="00A22D49" w:rsidRPr="00BB45B5" w:rsidRDefault="00A22D49" w:rsidP="00EA249D">
            <w:pPr>
              <w:widowControl w:val="0"/>
              <w:autoSpaceDE w:val="0"/>
              <w:autoSpaceDN w:val="0"/>
              <w:adjustRightInd w:val="0"/>
              <w:ind w:right="33"/>
              <w:rPr>
                <w:sz w:val="22"/>
                <w:szCs w:val="22"/>
              </w:rPr>
            </w:pPr>
            <w:r w:rsidRPr="00BB45B5">
              <w:rPr>
                <w:i/>
                <w:iCs/>
                <w:sz w:val="22"/>
                <w:szCs w:val="22"/>
              </w:rPr>
              <w:t>в том числе:</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200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бюджета Санкт-Петербурга</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210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федерального бюджета</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220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дебиторской задолженности прошлых лет</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230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rPr>
                <w:sz w:val="22"/>
                <w:szCs w:val="22"/>
              </w:rPr>
            </w:pPr>
            <w:r w:rsidRPr="00BB45B5">
              <w:rPr>
                <w:b/>
                <w:bCs/>
                <w:sz w:val="22"/>
                <w:szCs w:val="22"/>
              </w:rPr>
              <w:t>Выплаты по расходам, всего,</w:t>
            </w:r>
          </w:p>
          <w:p w:rsidR="00A22D49" w:rsidRPr="00BB45B5" w:rsidRDefault="00A22D49" w:rsidP="00EA249D">
            <w:pPr>
              <w:widowControl w:val="0"/>
              <w:autoSpaceDE w:val="0"/>
              <w:autoSpaceDN w:val="0"/>
              <w:adjustRightInd w:val="0"/>
              <w:ind w:right="33"/>
              <w:rPr>
                <w:sz w:val="22"/>
                <w:szCs w:val="22"/>
              </w:rPr>
            </w:pPr>
            <w:r w:rsidRPr="00BB45B5">
              <w:rPr>
                <w:i/>
                <w:iCs/>
                <w:sz w:val="22"/>
                <w:szCs w:val="22"/>
              </w:rPr>
              <w:t>в том числе по видам затрат:</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300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Выплаты персоналу,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310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Закупка работ и услуг,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320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Закупка непроизведенных активов, нематериальных активов, материальных запасов и основных средств,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330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Уплата налогов, сборов и иных платежей в бюджеты бюджетной системы Российской Федерации,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340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Иные выплаты,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350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rPr>
                <w:sz w:val="22"/>
                <w:szCs w:val="22"/>
              </w:rPr>
            </w:pPr>
            <w:r w:rsidRPr="00BB45B5">
              <w:rPr>
                <w:b/>
                <w:bCs/>
                <w:sz w:val="22"/>
                <w:szCs w:val="22"/>
              </w:rPr>
              <w:t>Возвращено в бюджет,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400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rPr>
                <w:sz w:val="22"/>
                <w:szCs w:val="22"/>
              </w:rPr>
            </w:pPr>
            <w:r w:rsidRPr="00BB45B5">
              <w:rPr>
                <w:b/>
                <w:bCs/>
                <w:sz w:val="22"/>
                <w:szCs w:val="22"/>
              </w:rPr>
              <w:t>Остаток Субсидии на конец отчетного периода, всего,</w:t>
            </w:r>
          </w:p>
          <w:p w:rsidR="00A22D49" w:rsidRPr="00BB45B5" w:rsidRDefault="00A22D49" w:rsidP="00EA249D">
            <w:pPr>
              <w:widowControl w:val="0"/>
              <w:autoSpaceDE w:val="0"/>
              <w:autoSpaceDN w:val="0"/>
              <w:adjustRightInd w:val="0"/>
              <w:ind w:right="33"/>
              <w:rPr>
                <w:sz w:val="22"/>
                <w:szCs w:val="22"/>
              </w:rPr>
            </w:pPr>
            <w:r w:rsidRPr="00BB45B5">
              <w:rPr>
                <w:i/>
                <w:iCs/>
                <w:sz w:val="22"/>
                <w:szCs w:val="22"/>
              </w:rPr>
              <w:t>в том числе:</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500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требуется в направлении на те же цели</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510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933AE1">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подлежит возврату в бюджет</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520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bl>
    <w:p w:rsidR="00A22D49" w:rsidRPr="00A22D49" w:rsidRDefault="00A22D49" w:rsidP="00A22D49">
      <w:pPr>
        <w:widowControl w:val="0"/>
        <w:autoSpaceDE w:val="0"/>
        <w:autoSpaceDN w:val="0"/>
        <w:adjustRightInd w:val="0"/>
      </w:pPr>
    </w:p>
    <w:tbl>
      <w:tblPr>
        <w:tblStyle w:val="af2"/>
        <w:tblW w:w="0" w:type="auto"/>
        <w:tblLayout w:type="fixed"/>
        <w:tblLook w:val="0000" w:firstRow="0" w:lastRow="0" w:firstColumn="0" w:lastColumn="0" w:noHBand="0" w:noVBand="0"/>
      </w:tblPr>
      <w:tblGrid>
        <w:gridCol w:w="3402"/>
        <w:gridCol w:w="2041"/>
        <w:gridCol w:w="340"/>
        <w:gridCol w:w="3288"/>
      </w:tblGrid>
      <w:tr w:rsidR="00A22D49" w:rsidRPr="00A22D49" w:rsidTr="00BB45B5">
        <w:tc>
          <w:tcPr>
            <w:tcW w:w="9071" w:type="dxa"/>
            <w:gridSpan w:val="4"/>
            <w:shd w:val="clear" w:color="auto" w:fill="auto"/>
          </w:tcPr>
          <w:p w:rsidR="00A22D49" w:rsidRPr="00A22D49" w:rsidRDefault="00A22D49" w:rsidP="00A22D49">
            <w:pPr>
              <w:widowControl w:val="0"/>
              <w:autoSpaceDE w:val="0"/>
              <w:autoSpaceDN w:val="0"/>
              <w:adjustRightInd w:val="0"/>
            </w:pPr>
            <w:r w:rsidRPr="00A22D49">
              <w:t>Руководитель получателя субсидии (уполномоченное лицо)</w:t>
            </w:r>
          </w:p>
        </w:tc>
      </w:tr>
      <w:tr w:rsidR="00A22D49" w:rsidRPr="00A22D49" w:rsidTr="00BB45B5">
        <w:tc>
          <w:tcPr>
            <w:tcW w:w="3402" w:type="dxa"/>
            <w:shd w:val="clear" w:color="auto" w:fill="auto"/>
          </w:tcPr>
          <w:p w:rsidR="00A22D49" w:rsidRPr="00A22D49" w:rsidRDefault="00A22D49" w:rsidP="00A22D49">
            <w:pPr>
              <w:widowControl w:val="0"/>
              <w:autoSpaceDE w:val="0"/>
              <w:autoSpaceDN w:val="0"/>
              <w:adjustRightInd w:val="0"/>
            </w:pPr>
          </w:p>
        </w:tc>
        <w:tc>
          <w:tcPr>
            <w:tcW w:w="2041" w:type="dxa"/>
            <w:shd w:val="clear" w:color="auto" w:fill="auto"/>
          </w:tcPr>
          <w:p w:rsidR="00A22D49" w:rsidRPr="00A22D49" w:rsidRDefault="00EA249D" w:rsidP="00A22D49">
            <w:pPr>
              <w:widowControl w:val="0"/>
              <w:autoSpaceDE w:val="0"/>
              <w:autoSpaceDN w:val="0"/>
              <w:adjustRightInd w:val="0"/>
            </w:pPr>
            <w:r>
              <w:t>_______________</w:t>
            </w:r>
          </w:p>
        </w:tc>
        <w:tc>
          <w:tcPr>
            <w:tcW w:w="340" w:type="dxa"/>
            <w:shd w:val="clear" w:color="auto" w:fill="auto"/>
          </w:tcPr>
          <w:p w:rsidR="00A22D49" w:rsidRPr="00A22D49" w:rsidRDefault="00A22D49" w:rsidP="00A22D49">
            <w:pPr>
              <w:widowControl w:val="0"/>
              <w:autoSpaceDE w:val="0"/>
              <w:autoSpaceDN w:val="0"/>
              <w:adjustRightInd w:val="0"/>
            </w:pPr>
          </w:p>
        </w:tc>
        <w:tc>
          <w:tcPr>
            <w:tcW w:w="3288" w:type="dxa"/>
            <w:shd w:val="clear" w:color="auto" w:fill="auto"/>
          </w:tcPr>
          <w:p w:rsidR="00A22D49" w:rsidRPr="00A22D49" w:rsidRDefault="00EA249D" w:rsidP="00A22D49">
            <w:pPr>
              <w:widowControl w:val="0"/>
              <w:autoSpaceDE w:val="0"/>
              <w:autoSpaceDN w:val="0"/>
              <w:adjustRightInd w:val="0"/>
            </w:pPr>
            <w:r>
              <w:t>_________________________</w:t>
            </w:r>
          </w:p>
        </w:tc>
      </w:tr>
      <w:tr w:rsidR="00A22D49" w:rsidRPr="00A22D49" w:rsidTr="00BB45B5">
        <w:tc>
          <w:tcPr>
            <w:tcW w:w="3402" w:type="dxa"/>
            <w:shd w:val="clear" w:color="auto" w:fill="auto"/>
          </w:tcPr>
          <w:p w:rsidR="00A22D49" w:rsidRPr="00A22D49" w:rsidRDefault="00A22D49" w:rsidP="00A22D49">
            <w:pPr>
              <w:widowControl w:val="0"/>
              <w:autoSpaceDE w:val="0"/>
              <w:autoSpaceDN w:val="0"/>
              <w:adjustRightInd w:val="0"/>
            </w:pPr>
            <w:r w:rsidRPr="00A22D49">
              <w:t>(Должность)</w:t>
            </w:r>
          </w:p>
        </w:tc>
        <w:tc>
          <w:tcPr>
            <w:tcW w:w="2041" w:type="dxa"/>
            <w:shd w:val="clear" w:color="auto" w:fill="auto"/>
          </w:tcPr>
          <w:p w:rsidR="00A22D49" w:rsidRPr="00A22D49" w:rsidRDefault="00A22D49" w:rsidP="00A22D49">
            <w:pPr>
              <w:widowControl w:val="0"/>
              <w:autoSpaceDE w:val="0"/>
              <w:autoSpaceDN w:val="0"/>
              <w:adjustRightInd w:val="0"/>
              <w:jc w:val="center"/>
            </w:pPr>
            <w:r w:rsidRPr="00A22D49">
              <w:t>(Подпись)</w:t>
            </w:r>
          </w:p>
        </w:tc>
        <w:tc>
          <w:tcPr>
            <w:tcW w:w="340" w:type="dxa"/>
            <w:shd w:val="clear" w:color="auto" w:fill="auto"/>
          </w:tcPr>
          <w:p w:rsidR="00A22D49" w:rsidRPr="00A22D49" w:rsidRDefault="00A22D49" w:rsidP="00A22D49">
            <w:pPr>
              <w:widowControl w:val="0"/>
              <w:autoSpaceDE w:val="0"/>
              <w:autoSpaceDN w:val="0"/>
              <w:adjustRightInd w:val="0"/>
            </w:pPr>
          </w:p>
        </w:tc>
        <w:tc>
          <w:tcPr>
            <w:tcW w:w="3288" w:type="dxa"/>
            <w:shd w:val="clear" w:color="auto" w:fill="auto"/>
          </w:tcPr>
          <w:p w:rsidR="00A22D49" w:rsidRPr="00A22D49" w:rsidRDefault="00A22D49" w:rsidP="00A22D49">
            <w:pPr>
              <w:widowControl w:val="0"/>
              <w:autoSpaceDE w:val="0"/>
              <w:autoSpaceDN w:val="0"/>
              <w:adjustRightInd w:val="0"/>
              <w:jc w:val="center"/>
            </w:pPr>
            <w:r w:rsidRPr="00A22D49">
              <w:t>(Расшифровка подписи)</w:t>
            </w:r>
          </w:p>
        </w:tc>
      </w:tr>
      <w:tr w:rsidR="00A22D49" w:rsidRPr="00A22D49" w:rsidTr="00BB45B5">
        <w:tc>
          <w:tcPr>
            <w:tcW w:w="9071" w:type="dxa"/>
            <w:gridSpan w:val="4"/>
            <w:shd w:val="clear" w:color="auto" w:fill="auto"/>
          </w:tcPr>
          <w:p w:rsidR="00A22D49" w:rsidRPr="00A22D49" w:rsidRDefault="00A22D49" w:rsidP="00A22D49">
            <w:pPr>
              <w:widowControl w:val="0"/>
              <w:autoSpaceDE w:val="0"/>
              <w:autoSpaceDN w:val="0"/>
              <w:adjustRightInd w:val="0"/>
            </w:pPr>
          </w:p>
        </w:tc>
      </w:tr>
      <w:tr w:rsidR="00A22D49" w:rsidRPr="00A22D49" w:rsidTr="00BB45B5">
        <w:tc>
          <w:tcPr>
            <w:tcW w:w="5443" w:type="dxa"/>
            <w:gridSpan w:val="2"/>
            <w:shd w:val="clear" w:color="auto" w:fill="auto"/>
          </w:tcPr>
          <w:p w:rsidR="00A22D49" w:rsidRPr="00A22D49" w:rsidRDefault="00A22D49" w:rsidP="00A22D49">
            <w:pPr>
              <w:widowControl w:val="0"/>
              <w:autoSpaceDE w:val="0"/>
              <w:autoSpaceDN w:val="0"/>
              <w:adjustRightInd w:val="0"/>
            </w:pPr>
            <w:r w:rsidRPr="00A22D49">
              <w:t>МП</w:t>
            </w:r>
          </w:p>
        </w:tc>
        <w:tc>
          <w:tcPr>
            <w:tcW w:w="3628" w:type="dxa"/>
            <w:gridSpan w:val="2"/>
            <w:shd w:val="clear" w:color="auto" w:fill="auto"/>
          </w:tcPr>
          <w:p w:rsidR="00A22D49" w:rsidRPr="00A22D49" w:rsidRDefault="009F5E86" w:rsidP="009F5E86">
            <w:pPr>
              <w:widowControl w:val="0"/>
              <w:autoSpaceDE w:val="0"/>
              <w:autoSpaceDN w:val="0"/>
              <w:adjustRightInd w:val="0"/>
              <w:jc w:val="center"/>
            </w:pPr>
            <w:r>
              <w:t>«</w:t>
            </w:r>
            <w:r w:rsidR="00A22D49" w:rsidRPr="00A22D49">
              <w:t>___</w:t>
            </w:r>
            <w:r>
              <w:t>»</w:t>
            </w:r>
            <w:r w:rsidR="00A22D49" w:rsidRPr="00A22D49">
              <w:t xml:space="preserve"> ________________ 20__ г.</w:t>
            </w:r>
          </w:p>
        </w:tc>
      </w:tr>
      <w:tr w:rsidR="00A22D49" w:rsidRPr="00A22D49" w:rsidTr="00BB45B5">
        <w:tc>
          <w:tcPr>
            <w:tcW w:w="9071" w:type="dxa"/>
            <w:gridSpan w:val="4"/>
            <w:shd w:val="clear" w:color="auto" w:fill="auto"/>
          </w:tcPr>
          <w:p w:rsidR="00A22D49" w:rsidRPr="00A22D49" w:rsidRDefault="00A22D49" w:rsidP="00A22D49">
            <w:pPr>
              <w:widowControl w:val="0"/>
              <w:autoSpaceDE w:val="0"/>
              <w:autoSpaceDN w:val="0"/>
              <w:adjustRightInd w:val="0"/>
            </w:pPr>
          </w:p>
        </w:tc>
      </w:tr>
      <w:tr w:rsidR="00A22D49" w:rsidRPr="00A22D49" w:rsidTr="00BB45B5">
        <w:tc>
          <w:tcPr>
            <w:tcW w:w="9071" w:type="dxa"/>
            <w:gridSpan w:val="4"/>
            <w:shd w:val="clear" w:color="auto" w:fill="auto"/>
          </w:tcPr>
          <w:p w:rsidR="00A22D49" w:rsidRPr="00A22D49" w:rsidRDefault="00A22D49" w:rsidP="00A22D49">
            <w:pPr>
              <w:widowControl w:val="0"/>
              <w:autoSpaceDE w:val="0"/>
              <w:autoSpaceDN w:val="0"/>
              <w:adjustRightInd w:val="0"/>
            </w:pPr>
            <w:r w:rsidRPr="00A22D49">
              <w:t>Исполнитель (должность, ФИО, телефон)</w:t>
            </w:r>
          </w:p>
        </w:tc>
      </w:tr>
    </w:tbl>
    <w:p w:rsidR="00A22D49" w:rsidRDefault="00A22D49" w:rsidP="00A22D49">
      <w:pPr>
        <w:widowControl w:val="0"/>
        <w:autoSpaceDE w:val="0"/>
        <w:autoSpaceDN w:val="0"/>
        <w:adjustRightInd w:val="0"/>
        <w:ind w:firstLine="540"/>
        <w:jc w:val="both"/>
      </w:pPr>
    </w:p>
    <w:p w:rsidR="00A22D49" w:rsidRPr="00A22D49" w:rsidRDefault="00A22D49" w:rsidP="00A22D49">
      <w:pPr>
        <w:widowControl w:val="0"/>
        <w:autoSpaceDE w:val="0"/>
        <w:autoSpaceDN w:val="0"/>
        <w:adjustRightInd w:val="0"/>
        <w:spacing w:before="240"/>
        <w:ind w:firstLine="540"/>
        <w:jc w:val="both"/>
      </w:pPr>
      <w:r w:rsidRPr="00A22D49">
        <w:t>&lt;1&gt; Отчет составляется нарастающим итогом с начала текущего финансового года в рублях (с точностью до второго десятичного знака).</w:t>
      </w:r>
    </w:p>
    <w:p w:rsidR="00A22D49" w:rsidRDefault="00A22D49" w:rsidP="00A22D49">
      <w:pPr>
        <w:widowControl w:val="0"/>
        <w:autoSpaceDE w:val="0"/>
        <w:autoSpaceDN w:val="0"/>
        <w:adjustRightInd w:val="0"/>
        <w:spacing w:before="240"/>
        <w:ind w:firstLine="540"/>
        <w:jc w:val="both"/>
      </w:pPr>
      <w:r w:rsidRPr="00A22D49">
        <w:t>&lt;2&gt; Указываются наименование и реквизиты документа(-ов), подтверждающего произведенные затраты (для кода 350 дополнительно указывается краткое содержание операции по расходам).</w:t>
      </w:r>
    </w:p>
    <w:p w:rsidR="00EA249D" w:rsidRPr="00A22D49" w:rsidRDefault="00EA249D" w:rsidP="00EA249D">
      <w:pPr>
        <w:widowControl w:val="0"/>
        <w:autoSpaceDE w:val="0"/>
        <w:autoSpaceDN w:val="0"/>
        <w:adjustRightInd w:val="0"/>
        <w:ind w:firstLine="540"/>
        <w:jc w:val="both"/>
      </w:pPr>
      <w:r>
        <w:t>_________________________________________________________________________</w:t>
      </w:r>
    </w:p>
    <w:p w:rsidR="00A22D49" w:rsidRPr="00A22D49" w:rsidRDefault="00A22D49" w:rsidP="00A22D49">
      <w:pPr>
        <w:widowControl w:val="0"/>
        <w:autoSpaceDE w:val="0"/>
        <w:autoSpaceDN w:val="0"/>
        <w:adjustRightInd w:val="0"/>
      </w:pPr>
    </w:p>
    <w:tbl>
      <w:tblPr>
        <w:tblW w:w="0" w:type="auto"/>
        <w:tblInd w:w="5" w:type="dxa"/>
        <w:tblLayout w:type="fixed"/>
        <w:tblLook w:val="0000" w:firstRow="0" w:lastRow="0" w:firstColumn="0" w:lastColumn="0" w:noHBand="0" w:noVBand="0"/>
      </w:tblPr>
      <w:tblGrid>
        <w:gridCol w:w="567"/>
        <w:gridCol w:w="6034"/>
        <w:gridCol w:w="2470"/>
      </w:tblGrid>
      <w:tr w:rsidR="00A22D49" w:rsidRPr="00A22D49" w:rsidTr="00933AE1">
        <w:trPr>
          <w:trHeight w:val="838"/>
        </w:trPr>
        <w:tc>
          <w:tcPr>
            <w:tcW w:w="9071" w:type="dxa"/>
            <w:gridSpan w:val="3"/>
            <w:tcBorders>
              <w:top w:val="nil"/>
              <w:left w:val="nil"/>
              <w:bottom w:val="single" w:sz="4" w:space="0" w:color="auto"/>
              <w:right w:val="nil"/>
            </w:tcBorders>
          </w:tcPr>
          <w:p w:rsidR="00A22D49" w:rsidRPr="00A22D49" w:rsidRDefault="00A22D49" w:rsidP="00A22D49">
            <w:pPr>
              <w:widowControl w:val="0"/>
              <w:autoSpaceDE w:val="0"/>
              <w:autoSpaceDN w:val="0"/>
              <w:adjustRightInd w:val="0"/>
              <w:jc w:val="center"/>
            </w:pPr>
            <w:r w:rsidRPr="00A22D49">
              <w:rPr>
                <w:b/>
                <w:bCs/>
              </w:rPr>
              <w:t>2. Сведения о принятии отчета о расходах, источником финансового обеспечения которых является субсидия</w:t>
            </w:r>
          </w:p>
        </w:tc>
      </w:tr>
      <w:tr w:rsidR="00A22D49" w:rsidRPr="00A22D49" w:rsidTr="00933AE1">
        <w:tc>
          <w:tcPr>
            <w:tcW w:w="567" w:type="dxa"/>
            <w:tcBorders>
              <w:top w:val="single" w:sz="4" w:space="0" w:color="auto"/>
              <w:left w:val="single" w:sz="4" w:space="0" w:color="auto"/>
              <w:bottom w:val="single" w:sz="4" w:space="0" w:color="auto"/>
              <w:right w:val="single" w:sz="4" w:space="0" w:color="auto"/>
            </w:tcBorders>
          </w:tcPr>
          <w:p w:rsidR="00A22D49" w:rsidRPr="00A22D49" w:rsidRDefault="003C202D" w:rsidP="00A22D49">
            <w:pPr>
              <w:widowControl w:val="0"/>
              <w:autoSpaceDE w:val="0"/>
              <w:autoSpaceDN w:val="0"/>
              <w:adjustRightInd w:val="0"/>
              <w:jc w:val="center"/>
            </w:pPr>
            <w:r>
              <w:t>№</w:t>
            </w:r>
            <w:r w:rsidR="00A22D49" w:rsidRPr="00A22D49">
              <w:t xml:space="preserve"> п/п</w:t>
            </w:r>
          </w:p>
        </w:tc>
        <w:tc>
          <w:tcPr>
            <w:tcW w:w="603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Наименование показателя</w:t>
            </w:r>
          </w:p>
        </w:tc>
        <w:tc>
          <w:tcPr>
            <w:tcW w:w="247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Сумма, руб.</w:t>
            </w:r>
          </w:p>
        </w:tc>
      </w:tr>
      <w:tr w:rsidR="00A22D49" w:rsidRPr="00A22D49" w:rsidTr="00933AE1">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1</w:t>
            </w:r>
          </w:p>
        </w:tc>
        <w:tc>
          <w:tcPr>
            <w:tcW w:w="603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Объем субсидии, предусмотренный соглашением</w:t>
            </w:r>
          </w:p>
        </w:tc>
        <w:tc>
          <w:tcPr>
            <w:tcW w:w="247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933AE1">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2</w:t>
            </w:r>
          </w:p>
        </w:tc>
        <w:tc>
          <w:tcPr>
            <w:tcW w:w="603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Объем субсидии, перечисленный получателю субсидии</w:t>
            </w:r>
          </w:p>
        </w:tc>
        <w:tc>
          <w:tcPr>
            <w:tcW w:w="247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933AE1">
        <w:trPr>
          <w:trHeight w:val="718"/>
        </w:trPr>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3</w:t>
            </w:r>
          </w:p>
        </w:tc>
        <w:tc>
          <w:tcPr>
            <w:tcW w:w="603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Сумма обоснованных и документально подтвержденных затрат за отчетный период</w:t>
            </w:r>
          </w:p>
        </w:tc>
        <w:tc>
          <w:tcPr>
            <w:tcW w:w="247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933AE1">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4</w:t>
            </w:r>
          </w:p>
        </w:tc>
        <w:tc>
          <w:tcPr>
            <w:tcW w:w="603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Сумма обоснованных и документально подтвержденных затрат нарастающим итогом с начала года</w:t>
            </w:r>
          </w:p>
        </w:tc>
        <w:tc>
          <w:tcPr>
            <w:tcW w:w="2470"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bl>
    <w:p w:rsidR="00A22D49" w:rsidRPr="00A22D49" w:rsidRDefault="00A22D49" w:rsidP="00A22D49">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2154"/>
        <w:gridCol w:w="340"/>
        <w:gridCol w:w="3175"/>
      </w:tblGrid>
      <w:tr w:rsidR="00A22D49" w:rsidRPr="00A22D49" w:rsidTr="00EA249D">
        <w:tc>
          <w:tcPr>
            <w:tcW w:w="3402" w:type="dxa"/>
          </w:tcPr>
          <w:p w:rsidR="00A22D49" w:rsidRPr="00A22D49" w:rsidRDefault="00A22D49" w:rsidP="00A22D49">
            <w:pPr>
              <w:widowControl w:val="0"/>
              <w:autoSpaceDE w:val="0"/>
              <w:autoSpaceDN w:val="0"/>
              <w:adjustRightInd w:val="0"/>
            </w:pPr>
            <w:r w:rsidRPr="00A22D49">
              <w:t>Руководитель распорядителя (уполномоченное лицо)</w:t>
            </w:r>
          </w:p>
        </w:tc>
        <w:tc>
          <w:tcPr>
            <w:tcW w:w="2154" w:type="dxa"/>
            <w:tcBorders>
              <w:bottom w:val="single" w:sz="4" w:space="0" w:color="auto"/>
            </w:tcBorders>
          </w:tcPr>
          <w:p w:rsidR="00A22D49" w:rsidRPr="00A22D49" w:rsidRDefault="00A22D49" w:rsidP="00A22D49">
            <w:pPr>
              <w:widowControl w:val="0"/>
              <w:autoSpaceDE w:val="0"/>
              <w:autoSpaceDN w:val="0"/>
              <w:adjustRightInd w:val="0"/>
            </w:pPr>
          </w:p>
        </w:tc>
        <w:tc>
          <w:tcPr>
            <w:tcW w:w="340" w:type="dxa"/>
          </w:tcPr>
          <w:p w:rsidR="00A22D49" w:rsidRPr="00A22D49" w:rsidRDefault="00A22D49" w:rsidP="00A22D49">
            <w:pPr>
              <w:widowControl w:val="0"/>
              <w:autoSpaceDE w:val="0"/>
              <w:autoSpaceDN w:val="0"/>
              <w:adjustRightInd w:val="0"/>
            </w:pPr>
          </w:p>
        </w:tc>
        <w:tc>
          <w:tcPr>
            <w:tcW w:w="3175" w:type="dxa"/>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3402" w:type="dxa"/>
          </w:tcPr>
          <w:p w:rsidR="00A22D49" w:rsidRPr="00A22D49" w:rsidRDefault="00A22D49" w:rsidP="00A22D49">
            <w:pPr>
              <w:widowControl w:val="0"/>
              <w:autoSpaceDE w:val="0"/>
              <w:autoSpaceDN w:val="0"/>
              <w:adjustRightInd w:val="0"/>
              <w:jc w:val="center"/>
            </w:pPr>
            <w:r w:rsidRPr="00A22D49">
              <w:t>(Должность)</w:t>
            </w:r>
          </w:p>
        </w:tc>
        <w:tc>
          <w:tcPr>
            <w:tcW w:w="2154" w:type="dxa"/>
            <w:tcBorders>
              <w:top w:val="single" w:sz="4" w:space="0" w:color="auto"/>
            </w:tcBorders>
          </w:tcPr>
          <w:p w:rsidR="00A22D49" w:rsidRPr="00A22D49" w:rsidRDefault="00A22D49" w:rsidP="00A22D49">
            <w:pPr>
              <w:widowControl w:val="0"/>
              <w:autoSpaceDE w:val="0"/>
              <w:autoSpaceDN w:val="0"/>
              <w:adjustRightInd w:val="0"/>
              <w:jc w:val="center"/>
            </w:pPr>
            <w:r w:rsidRPr="00A22D49">
              <w:t>(Подпись)</w:t>
            </w:r>
          </w:p>
        </w:tc>
        <w:tc>
          <w:tcPr>
            <w:tcW w:w="340" w:type="dxa"/>
          </w:tcPr>
          <w:p w:rsidR="00A22D49" w:rsidRPr="00A22D49" w:rsidRDefault="00A22D49" w:rsidP="00A22D49">
            <w:pPr>
              <w:widowControl w:val="0"/>
              <w:autoSpaceDE w:val="0"/>
              <w:autoSpaceDN w:val="0"/>
              <w:adjustRightInd w:val="0"/>
            </w:pPr>
          </w:p>
        </w:tc>
        <w:tc>
          <w:tcPr>
            <w:tcW w:w="3175" w:type="dxa"/>
            <w:tcBorders>
              <w:top w:val="single" w:sz="4" w:space="0" w:color="auto"/>
            </w:tcBorders>
          </w:tcPr>
          <w:p w:rsidR="00A22D49" w:rsidRPr="00A22D49" w:rsidRDefault="00A22D49" w:rsidP="00A22D49">
            <w:pPr>
              <w:widowControl w:val="0"/>
              <w:autoSpaceDE w:val="0"/>
              <w:autoSpaceDN w:val="0"/>
              <w:adjustRightInd w:val="0"/>
              <w:jc w:val="center"/>
            </w:pPr>
            <w:r w:rsidRPr="00A22D49">
              <w:t>(Расшифровка подписи)</w:t>
            </w:r>
          </w:p>
        </w:tc>
      </w:tr>
      <w:tr w:rsidR="00A22D49" w:rsidRPr="00A22D49" w:rsidTr="00EA249D">
        <w:tc>
          <w:tcPr>
            <w:tcW w:w="9071" w:type="dxa"/>
            <w:gridSpan w:val="4"/>
          </w:tcPr>
          <w:p w:rsidR="00A22D49" w:rsidRPr="00A22D49" w:rsidRDefault="00A22D49" w:rsidP="00A22D49">
            <w:pPr>
              <w:widowControl w:val="0"/>
              <w:autoSpaceDE w:val="0"/>
              <w:autoSpaceDN w:val="0"/>
              <w:adjustRightInd w:val="0"/>
            </w:pPr>
          </w:p>
        </w:tc>
      </w:tr>
      <w:tr w:rsidR="00A22D49" w:rsidRPr="00A22D49" w:rsidTr="00EA249D">
        <w:tc>
          <w:tcPr>
            <w:tcW w:w="5556" w:type="dxa"/>
            <w:gridSpan w:val="2"/>
          </w:tcPr>
          <w:p w:rsidR="00A22D49" w:rsidRPr="00A22D49" w:rsidRDefault="00A22D49" w:rsidP="00A22D49">
            <w:pPr>
              <w:widowControl w:val="0"/>
              <w:autoSpaceDE w:val="0"/>
              <w:autoSpaceDN w:val="0"/>
              <w:adjustRightInd w:val="0"/>
            </w:pPr>
            <w:r w:rsidRPr="00A22D49">
              <w:t>МП</w:t>
            </w:r>
          </w:p>
        </w:tc>
        <w:tc>
          <w:tcPr>
            <w:tcW w:w="3515" w:type="dxa"/>
            <w:gridSpan w:val="2"/>
          </w:tcPr>
          <w:p w:rsidR="00A22D49" w:rsidRPr="00A22D49" w:rsidRDefault="009F5E86" w:rsidP="009F5E86">
            <w:pPr>
              <w:widowControl w:val="0"/>
              <w:autoSpaceDE w:val="0"/>
              <w:autoSpaceDN w:val="0"/>
              <w:adjustRightInd w:val="0"/>
            </w:pPr>
            <w:r>
              <w:t>«</w:t>
            </w:r>
            <w:r w:rsidR="00A22D49" w:rsidRPr="00A22D49">
              <w:t>___</w:t>
            </w:r>
            <w:r>
              <w:t>»</w:t>
            </w:r>
            <w:r w:rsidR="00A22D49" w:rsidRPr="00A22D49">
              <w:t xml:space="preserve"> ________________ 20__ г.</w:t>
            </w:r>
          </w:p>
        </w:tc>
      </w:tr>
      <w:tr w:rsidR="00A22D49" w:rsidRPr="00A22D49" w:rsidTr="00EA249D">
        <w:tc>
          <w:tcPr>
            <w:tcW w:w="9071" w:type="dxa"/>
            <w:gridSpan w:val="4"/>
          </w:tcPr>
          <w:p w:rsidR="00A22D49" w:rsidRPr="00A22D49" w:rsidRDefault="00A22D49" w:rsidP="00A22D49">
            <w:pPr>
              <w:widowControl w:val="0"/>
              <w:autoSpaceDE w:val="0"/>
              <w:autoSpaceDN w:val="0"/>
              <w:adjustRightInd w:val="0"/>
            </w:pPr>
          </w:p>
        </w:tc>
      </w:tr>
      <w:tr w:rsidR="00A22D49" w:rsidRPr="00A22D49" w:rsidTr="00EA249D">
        <w:tc>
          <w:tcPr>
            <w:tcW w:w="9071" w:type="dxa"/>
            <w:gridSpan w:val="4"/>
          </w:tcPr>
          <w:p w:rsidR="00A22D49" w:rsidRPr="00A22D49" w:rsidRDefault="00A22D49" w:rsidP="00A22D49">
            <w:pPr>
              <w:widowControl w:val="0"/>
              <w:autoSpaceDE w:val="0"/>
              <w:autoSpaceDN w:val="0"/>
              <w:adjustRightInd w:val="0"/>
            </w:pPr>
            <w:r w:rsidRPr="00A22D49">
              <w:t>Исполнитель (должность, ФИО, телефон)</w:t>
            </w:r>
          </w:p>
        </w:tc>
      </w:tr>
    </w:tbl>
    <w:p w:rsidR="00EA249D" w:rsidRDefault="00EA249D" w:rsidP="00A22D49">
      <w:pPr>
        <w:ind w:left="-709" w:firstLine="567"/>
        <w:jc w:val="center"/>
        <w:rPr>
          <w:b/>
        </w:rPr>
        <w:sectPr w:rsidR="00EA249D" w:rsidSect="003C202D">
          <w:pgSz w:w="11906" w:h="16838"/>
          <w:pgMar w:top="284" w:right="851" w:bottom="284" w:left="1701" w:header="0" w:footer="709" w:gutter="0"/>
          <w:cols w:space="708"/>
          <w:docGrid w:linePitch="360"/>
        </w:sectPr>
      </w:pPr>
    </w:p>
    <w:p w:rsidR="00C406E8" w:rsidRPr="0023173F" w:rsidRDefault="00C406E8" w:rsidP="00C406E8">
      <w:pPr>
        <w:rPr>
          <w:sz w:val="20"/>
          <w:szCs w:val="20"/>
        </w:rPr>
      </w:pPr>
    </w:p>
    <w:p w:rsidR="00C406E8" w:rsidRPr="00A22D49" w:rsidRDefault="00C406E8" w:rsidP="00D4199C">
      <w:pPr>
        <w:widowControl w:val="0"/>
        <w:autoSpaceDE w:val="0"/>
        <w:autoSpaceDN w:val="0"/>
        <w:adjustRightInd w:val="0"/>
        <w:ind w:left="5387"/>
        <w:outlineLvl w:val="1"/>
      </w:pPr>
      <w:r w:rsidRPr="002347F2">
        <w:t xml:space="preserve">Приложение № 11 к </w:t>
      </w:r>
      <w:r w:rsidRPr="00A22D49">
        <w:t>Порядку проведения конкурсного отбора</w:t>
      </w:r>
      <w:r>
        <w:t xml:space="preserve"> </w:t>
      </w:r>
      <w:r>
        <w:br/>
      </w:r>
      <w:r w:rsidRPr="00A22D49">
        <w:t>в форме конкурса на предоставление</w:t>
      </w:r>
      <w:r>
        <w:t xml:space="preserve"> </w:t>
      </w:r>
      <w:r w:rsidRPr="00A22D49">
        <w:t>субсидии на финансовое обеспечение расходов</w:t>
      </w:r>
      <w:r w:rsidR="00D4199C">
        <w:t xml:space="preserve"> </w:t>
      </w:r>
      <w:r w:rsidRPr="00A22D49">
        <w:t xml:space="preserve">на проведение </w:t>
      </w:r>
      <w:r w:rsidR="00D4199C">
        <w:br/>
      </w:r>
      <w:r w:rsidRPr="00A22D49">
        <w:t>Санкт-Петербургского</w:t>
      </w:r>
    </w:p>
    <w:p w:rsidR="00C406E8" w:rsidRPr="00A22D49" w:rsidRDefault="00C406E8" w:rsidP="00C406E8">
      <w:pPr>
        <w:widowControl w:val="0"/>
        <w:autoSpaceDE w:val="0"/>
        <w:autoSpaceDN w:val="0"/>
        <w:adjustRightInd w:val="0"/>
        <w:ind w:left="5387"/>
      </w:pPr>
      <w:r w:rsidRPr="00A22D49">
        <w:t>Международного форума труда</w:t>
      </w:r>
      <w:r>
        <w:br/>
      </w:r>
      <w:r w:rsidRPr="00A22D49">
        <w:t>и порядку</w:t>
      </w:r>
      <w:r>
        <w:t xml:space="preserve"> </w:t>
      </w:r>
      <w:r w:rsidRPr="00A22D49">
        <w:t>принятия Комитетом</w:t>
      </w:r>
      <w:r>
        <w:br/>
      </w:r>
      <w:r w:rsidRPr="00A22D49">
        <w:t>по труду и занятости</w:t>
      </w:r>
      <w:r>
        <w:t xml:space="preserve"> </w:t>
      </w:r>
      <w:r w:rsidRPr="00A22D49">
        <w:t xml:space="preserve">населения </w:t>
      </w:r>
      <w:r>
        <w:br/>
      </w:r>
      <w:r w:rsidRPr="00A22D49">
        <w:t>Санкт-Петербурга решения</w:t>
      </w:r>
    </w:p>
    <w:p w:rsidR="00C406E8" w:rsidRPr="00A22D49" w:rsidRDefault="00C406E8" w:rsidP="00C406E8">
      <w:pPr>
        <w:widowControl w:val="0"/>
        <w:autoSpaceDE w:val="0"/>
        <w:autoSpaceDN w:val="0"/>
        <w:adjustRightInd w:val="0"/>
        <w:ind w:left="5387"/>
      </w:pPr>
      <w:r w:rsidRPr="00A22D49">
        <w:t>о предоставлении субсидии</w:t>
      </w: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2880"/>
        <w:gridCol w:w="330"/>
        <w:gridCol w:w="192"/>
        <w:gridCol w:w="148"/>
        <w:gridCol w:w="561"/>
        <w:gridCol w:w="1276"/>
        <w:gridCol w:w="657"/>
        <w:gridCol w:w="340"/>
        <w:gridCol w:w="60"/>
        <w:gridCol w:w="1089"/>
        <w:gridCol w:w="438"/>
        <w:gridCol w:w="1077"/>
        <w:gridCol w:w="15"/>
      </w:tblGrid>
      <w:tr w:rsidR="00C406E8" w:rsidRPr="002347F2" w:rsidTr="00C406E8">
        <w:trPr>
          <w:gridAfter w:val="1"/>
          <w:wAfter w:w="15" w:type="dxa"/>
        </w:trPr>
        <w:tc>
          <w:tcPr>
            <w:tcW w:w="9048" w:type="dxa"/>
            <w:gridSpan w:val="12"/>
            <w:tcBorders>
              <w:top w:val="nil"/>
              <w:left w:val="nil"/>
              <w:bottom w:val="nil"/>
              <w:right w:val="nil"/>
            </w:tcBorders>
          </w:tcPr>
          <w:p w:rsidR="00C406E8" w:rsidRPr="002347F2" w:rsidRDefault="00C406E8" w:rsidP="00C406E8">
            <w:pPr>
              <w:tabs>
                <w:tab w:val="left" w:pos="12191"/>
                <w:tab w:val="left" w:pos="12758"/>
              </w:tabs>
              <w:ind w:firstLine="567"/>
              <w:jc w:val="right"/>
              <w:rPr>
                <w:b/>
              </w:rPr>
            </w:pPr>
          </w:p>
          <w:p w:rsidR="00C406E8" w:rsidRPr="002347F2" w:rsidRDefault="00C406E8" w:rsidP="00C406E8">
            <w:pPr>
              <w:tabs>
                <w:tab w:val="left" w:pos="12191"/>
                <w:tab w:val="left" w:pos="12758"/>
              </w:tabs>
              <w:ind w:firstLine="567"/>
              <w:jc w:val="right"/>
              <w:rPr>
                <w:b/>
              </w:rPr>
            </w:pPr>
          </w:p>
          <w:p w:rsidR="00C406E8" w:rsidRPr="002347F2" w:rsidRDefault="00C406E8" w:rsidP="00C406E8">
            <w:pPr>
              <w:pStyle w:val="ConsPlusNormal"/>
              <w:jc w:val="center"/>
              <w:rPr>
                <w:b/>
              </w:rPr>
            </w:pPr>
            <w:r w:rsidRPr="002347F2">
              <w:rPr>
                <w:b/>
              </w:rPr>
              <w:t>План</w:t>
            </w:r>
          </w:p>
          <w:p w:rsidR="00C406E8" w:rsidRPr="002347F2" w:rsidRDefault="00C406E8" w:rsidP="00C406E8">
            <w:pPr>
              <w:pStyle w:val="ConsPlusNormal"/>
              <w:jc w:val="center"/>
              <w:rPr>
                <w:b/>
              </w:rPr>
            </w:pPr>
            <w:r w:rsidRPr="002347F2">
              <w:rPr>
                <w:b/>
              </w:rPr>
              <w:t xml:space="preserve">мероприятий по достижению результатов предоставления Субсидии </w:t>
            </w:r>
          </w:p>
          <w:p w:rsidR="00C406E8" w:rsidRPr="002347F2" w:rsidRDefault="00C406E8" w:rsidP="00C406E8">
            <w:pPr>
              <w:pStyle w:val="ConsPlusNormal"/>
              <w:jc w:val="center"/>
            </w:pPr>
            <w:r w:rsidRPr="002347F2">
              <w:rPr>
                <w:b/>
              </w:rPr>
              <w:t>(контрольные точки)</w:t>
            </w:r>
            <w:r w:rsidRPr="002347F2">
              <w:t xml:space="preserve"> </w:t>
            </w:r>
            <w:hyperlink w:anchor="P2654">
              <w:r w:rsidRPr="002347F2">
                <w:rPr>
                  <w:color w:val="0000FF"/>
                </w:rPr>
                <w:t>&lt;1&gt;</w:t>
              </w:r>
            </w:hyperlink>
          </w:p>
          <w:p w:rsidR="00C406E8" w:rsidRPr="002347F2" w:rsidRDefault="00C406E8" w:rsidP="00C406E8">
            <w:pPr>
              <w:pStyle w:val="ConsPlusNormal"/>
              <w:jc w:val="center"/>
              <w:rPr>
                <w:b/>
              </w:rPr>
            </w:pPr>
            <w:r w:rsidRPr="002347F2">
              <w:rPr>
                <w:b/>
              </w:rPr>
              <w:t>на «____» год</w:t>
            </w:r>
          </w:p>
        </w:tc>
      </w:tr>
      <w:tr w:rsidR="00C406E8" w:rsidRPr="002347F2" w:rsidTr="00C406E8">
        <w:tblPrEx>
          <w:tblBorders>
            <w:right w:val="single" w:sz="4" w:space="0" w:color="auto"/>
          </w:tblBorders>
        </w:tblPrEx>
        <w:trPr>
          <w:gridAfter w:val="1"/>
          <w:wAfter w:w="15" w:type="dxa"/>
        </w:trPr>
        <w:tc>
          <w:tcPr>
            <w:tcW w:w="3210" w:type="dxa"/>
            <w:gridSpan w:val="2"/>
            <w:tcBorders>
              <w:top w:val="nil"/>
              <w:left w:val="nil"/>
              <w:bottom w:val="nil"/>
              <w:right w:val="nil"/>
            </w:tcBorders>
          </w:tcPr>
          <w:p w:rsidR="00C406E8" w:rsidRPr="002347F2" w:rsidRDefault="00C406E8" w:rsidP="00C406E8">
            <w:pPr>
              <w:pStyle w:val="ConsPlusNormal"/>
            </w:pPr>
          </w:p>
        </w:tc>
        <w:tc>
          <w:tcPr>
            <w:tcW w:w="340" w:type="dxa"/>
            <w:gridSpan w:val="2"/>
            <w:tcBorders>
              <w:top w:val="nil"/>
              <w:left w:val="nil"/>
              <w:bottom w:val="nil"/>
              <w:right w:val="nil"/>
            </w:tcBorders>
          </w:tcPr>
          <w:p w:rsidR="00C406E8" w:rsidRPr="002347F2" w:rsidRDefault="00C406E8" w:rsidP="00C406E8">
            <w:pPr>
              <w:pStyle w:val="ConsPlusNormal"/>
            </w:pPr>
          </w:p>
        </w:tc>
        <w:tc>
          <w:tcPr>
            <w:tcW w:w="2494" w:type="dxa"/>
            <w:gridSpan w:val="3"/>
            <w:tcBorders>
              <w:top w:val="nil"/>
              <w:left w:val="nil"/>
              <w:bottom w:val="nil"/>
              <w:right w:val="nil"/>
            </w:tcBorders>
            <w:vAlign w:val="bottom"/>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gridSpan w:val="3"/>
            <w:tcBorders>
              <w:top w:val="nil"/>
              <w:left w:val="nil"/>
              <w:bottom w:val="nil"/>
              <w:right w:val="single" w:sz="4" w:space="0" w:color="auto"/>
            </w:tcBorders>
          </w:tcPr>
          <w:p w:rsidR="00C406E8" w:rsidRPr="002347F2" w:rsidRDefault="00C406E8" w:rsidP="00C406E8">
            <w:pPr>
              <w:pStyle w:val="ConsPlusNormal"/>
            </w:pPr>
          </w:p>
        </w:tc>
        <w:tc>
          <w:tcPr>
            <w:tcW w:w="1077" w:type="dxa"/>
            <w:tcBorders>
              <w:top w:val="single" w:sz="4" w:space="0" w:color="auto"/>
              <w:left w:val="single" w:sz="4" w:space="0" w:color="auto"/>
              <w:bottom w:val="single" w:sz="4" w:space="0" w:color="auto"/>
              <w:right w:val="single" w:sz="4" w:space="0" w:color="auto"/>
            </w:tcBorders>
            <w:vAlign w:val="bottom"/>
          </w:tcPr>
          <w:p w:rsidR="00C406E8" w:rsidRPr="002347F2" w:rsidRDefault="00C406E8" w:rsidP="00C406E8">
            <w:pPr>
              <w:pStyle w:val="ConsPlusNormal"/>
              <w:jc w:val="center"/>
            </w:pPr>
            <w:r w:rsidRPr="002347F2">
              <w:t>КОДЫ</w:t>
            </w:r>
          </w:p>
        </w:tc>
      </w:tr>
      <w:tr w:rsidR="00C406E8" w:rsidRPr="002347F2" w:rsidTr="00C406E8">
        <w:tblPrEx>
          <w:tblBorders>
            <w:right w:val="single" w:sz="4" w:space="0" w:color="auto"/>
          </w:tblBorders>
        </w:tblPrEx>
        <w:trPr>
          <w:gridAfter w:val="1"/>
          <w:wAfter w:w="15" w:type="dxa"/>
        </w:trPr>
        <w:tc>
          <w:tcPr>
            <w:tcW w:w="3210" w:type="dxa"/>
            <w:gridSpan w:val="2"/>
            <w:tcBorders>
              <w:top w:val="nil"/>
              <w:left w:val="nil"/>
              <w:bottom w:val="nil"/>
              <w:right w:val="nil"/>
            </w:tcBorders>
          </w:tcPr>
          <w:p w:rsidR="00C406E8" w:rsidRPr="002347F2" w:rsidRDefault="00C406E8" w:rsidP="00C406E8">
            <w:pPr>
              <w:pStyle w:val="ConsPlusNormal"/>
            </w:pPr>
          </w:p>
        </w:tc>
        <w:tc>
          <w:tcPr>
            <w:tcW w:w="340" w:type="dxa"/>
            <w:gridSpan w:val="2"/>
            <w:tcBorders>
              <w:top w:val="nil"/>
              <w:left w:val="nil"/>
              <w:bottom w:val="nil"/>
              <w:right w:val="nil"/>
            </w:tcBorders>
          </w:tcPr>
          <w:p w:rsidR="00C406E8" w:rsidRPr="002347F2" w:rsidRDefault="00C406E8" w:rsidP="00C406E8">
            <w:pPr>
              <w:pStyle w:val="ConsPlusNormal"/>
            </w:pPr>
          </w:p>
        </w:tc>
        <w:tc>
          <w:tcPr>
            <w:tcW w:w="2494" w:type="dxa"/>
            <w:gridSpan w:val="3"/>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gridSpan w:val="3"/>
            <w:tcBorders>
              <w:top w:val="nil"/>
              <w:left w:val="nil"/>
              <w:bottom w:val="nil"/>
              <w:right w:val="single" w:sz="4" w:space="0" w:color="auto"/>
            </w:tcBorders>
            <w:vAlign w:val="bottom"/>
          </w:tcPr>
          <w:p w:rsidR="00C406E8" w:rsidRPr="002347F2" w:rsidRDefault="00C406E8" w:rsidP="00C406E8">
            <w:pPr>
              <w:pStyle w:val="ConsPlusNormal"/>
              <w:jc w:val="right"/>
            </w:pPr>
            <w:r w:rsidRPr="002347F2">
              <w:t>по Сводному реестру</w:t>
            </w:r>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rPr>
          <w:gridAfter w:val="1"/>
          <w:wAfter w:w="15" w:type="dxa"/>
        </w:trPr>
        <w:tc>
          <w:tcPr>
            <w:tcW w:w="3210" w:type="dxa"/>
            <w:gridSpan w:val="2"/>
            <w:tcBorders>
              <w:top w:val="nil"/>
              <w:left w:val="nil"/>
              <w:bottom w:val="nil"/>
              <w:right w:val="nil"/>
            </w:tcBorders>
            <w:vAlign w:val="bottom"/>
          </w:tcPr>
          <w:p w:rsidR="00C406E8" w:rsidRPr="002347F2" w:rsidRDefault="00C406E8" w:rsidP="00C406E8">
            <w:pPr>
              <w:pStyle w:val="ConsPlusNormal"/>
            </w:pPr>
            <w:r w:rsidRPr="002347F2">
              <w:t>Наименование Получателя</w:t>
            </w:r>
          </w:p>
        </w:tc>
        <w:tc>
          <w:tcPr>
            <w:tcW w:w="340" w:type="dxa"/>
            <w:gridSpan w:val="2"/>
            <w:tcBorders>
              <w:top w:val="nil"/>
              <w:left w:val="nil"/>
              <w:bottom w:val="nil"/>
              <w:right w:val="nil"/>
            </w:tcBorders>
          </w:tcPr>
          <w:p w:rsidR="00C406E8" w:rsidRPr="002347F2" w:rsidRDefault="00C406E8" w:rsidP="00C406E8">
            <w:pPr>
              <w:pStyle w:val="ConsPlusNormal"/>
            </w:pPr>
          </w:p>
        </w:tc>
        <w:tc>
          <w:tcPr>
            <w:tcW w:w="2494" w:type="dxa"/>
            <w:gridSpan w:val="3"/>
            <w:tcBorders>
              <w:top w:val="nil"/>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gridSpan w:val="3"/>
            <w:tcBorders>
              <w:top w:val="nil"/>
              <w:left w:val="nil"/>
              <w:bottom w:val="nil"/>
              <w:right w:val="single" w:sz="4" w:space="0" w:color="auto"/>
            </w:tcBorders>
            <w:vAlign w:val="bottom"/>
          </w:tcPr>
          <w:p w:rsidR="00C406E8" w:rsidRPr="002347F2" w:rsidRDefault="00C406E8" w:rsidP="00C406E8">
            <w:pPr>
              <w:pStyle w:val="ConsPlusNormal"/>
              <w:jc w:val="right"/>
            </w:pPr>
            <w:r w:rsidRPr="002347F2">
              <w:t xml:space="preserve">ИНН </w:t>
            </w:r>
            <w:hyperlink w:anchor="P2655">
              <w:r w:rsidRPr="002347F2">
                <w:rPr>
                  <w:color w:val="0000FF"/>
                </w:rPr>
                <w:t>&lt;2&gt;</w:t>
              </w:r>
            </w:hyperlink>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rPr>
          <w:gridAfter w:val="1"/>
          <w:wAfter w:w="15" w:type="dxa"/>
        </w:trPr>
        <w:tc>
          <w:tcPr>
            <w:tcW w:w="3210" w:type="dxa"/>
            <w:gridSpan w:val="2"/>
            <w:tcBorders>
              <w:top w:val="nil"/>
              <w:left w:val="nil"/>
              <w:bottom w:val="nil"/>
              <w:right w:val="nil"/>
            </w:tcBorders>
            <w:vAlign w:val="bottom"/>
          </w:tcPr>
          <w:p w:rsidR="00C406E8" w:rsidRPr="002347F2" w:rsidRDefault="00C406E8" w:rsidP="00C406E8">
            <w:pPr>
              <w:pStyle w:val="ConsPlusNormal"/>
            </w:pPr>
            <w:r w:rsidRPr="002347F2">
              <w:t>Наименование главного распорядителя средств бюджета субъекта Российской Федерации</w:t>
            </w:r>
          </w:p>
        </w:tc>
        <w:tc>
          <w:tcPr>
            <w:tcW w:w="340" w:type="dxa"/>
            <w:gridSpan w:val="2"/>
            <w:tcBorders>
              <w:top w:val="nil"/>
              <w:left w:val="nil"/>
              <w:bottom w:val="nil"/>
              <w:right w:val="nil"/>
            </w:tcBorders>
          </w:tcPr>
          <w:p w:rsidR="00C406E8" w:rsidRPr="002347F2" w:rsidRDefault="00C406E8" w:rsidP="00C406E8">
            <w:pPr>
              <w:pStyle w:val="ConsPlusNormal"/>
            </w:pPr>
          </w:p>
        </w:tc>
        <w:tc>
          <w:tcPr>
            <w:tcW w:w="2494" w:type="dxa"/>
            <w:gridSpan w:val="3"/>
            <w:tcBorders>
              <w:top w:val="single" w:sz="4" w:space="0" w:color="auto"/>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gridSpan w:val="3"/>
            <w:tcBorders>
              <w:top w:val="nil"/>
              <w:left w:val="nil"/>
              <w:bottom w:val="nil"/>
              <w:right w:val="single" w:sz="4" w:space="0" w:color="auto"/>
            </w:tcBorders>
            <w:vAlign w:val="bottom"/>
          </w:tcPr>
          <w:p w:rsidR="00C406E8" w:rsidRPr="002347F2" w:rsidRDefault="00C406E8" w:rsidP="00C406E8">
            <w:pPr>
              <w:pStyle w:val="ConsPlusNormal"/>
              <w:jc w:val="right"/>
            </w:pPr>
            <w:r w:rsidRPr="002347F2">
              <w:t>по Сводному реестру</w:t>
            </w:r>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rPr>
          <w:gridAfter w:val="1"/>
          <w:wAfter w:w="15" w:type="dxa"/>
        </w:trPr>
        <w:tc>
          <w:tcPr>
            <w:tcW w:w="3210" w:type="dxa"/>
            <w:gridSpan w:val="2"/>
            <w:tcBorders>
              <w:top w:val="nil"/>
              <w:left w:val="nil"/>
              <w:bottom w:val="nil"/>
              <w:right w:val="nil"/>
            </w:tcBorders>
          </w:tcPr>
          <w:p w:rsidR="00C406E8" w:rsidRPr="002347F2" w:rsidRDefault="00C406E8" w:rsidP="00C406E8">
            <w:pPr>
              <w:pStyle w:val="ConsPlusNormal"/>
            </w:pPr>
          </w:p>
        </w:tc>
        <w:tc>
          <w:tcPr>
            <w:tcW w:w="340" w:type="dxa"/>
            <w:gridSpan w:val="2"/>
            <w:tcBorders>
              <w:top w:val="nil"/>
              <w:left w:val="nil"/>
              <w:bottom w:val="nil"/>
              <w:right w:val="nil"/>
            </w:tcBorders>
          </w:tcPr>
          <w:p w:rsidR="00C406E8" w:rsidRPr="002347F2" w:rsidRDefault="00C406E8" w:rsidP="00C406E8">
            <w:pPr>
              <w:pStyle w:val="ConsPlusNormal"/>
            </w:pPr>
          </w:p>
        </w:tc>
        <w:tc>
          <w:tcPr>
            <w:tcW w:w="2494" w:type="dxa"/>
            <w:gridSpan w:val="3"/>
            <w:tcBorders>
              <w:top w:val="single" w:sz="4" w:space="0" w:color="auto"/>
              <w:left w:val="nil"/>
              <w:bottom w:val="nil"/>
              <w:right w:val="nil"/>
            </w:tcBorders>
          </w:tcPr>
          <w:p w:rsidR="00C406E8" w:rsidRPr="002347F2" w:rsidRDefault="00C406E8" w:rsidP="00C406E8">
            <w:pPr>
              <w:pStyle w:val="ConsPlusNormal"/>
              <w:jc w:val="center"/>
              <w:rPr>
                <w:sz w:val="18"/>
                <w:szCs w:val="18"/>
              </w:rPr>
            </w:pPr>
            <w:r w:rsidRPr="002347F2">
              <w:rPr>
                <w:sz w:val="18"/>
                <w:szCs w:val="18"/>
              </w:rPr>
              <w:t>(Министерство, Агентство, Служба, иной орган (организация)</w:t>
            </w:r>
          </w:p>
        </w:tc>
        <w:tc>
          <w:tcPr>
            <w:tcW w:w="340" w:type="dxa"/>
            <w:tcBorders>
              <w:top w:val="nil"/>
              <w:left w:val="nil"/>
              <w:bottom w:val="nil"/>
              <w:right w:val="nil"/>
            </w:tcBorders>
          </w:tcPr>
          <w:p w:rsidR="00C406E8" w:rsidRPr="002347F2" w:rsidRDefault="00C406E8" w:rsidP="00C406E8">
            <w:pPr>
              <w:pStyle w:val="ConsPlusNormal"/>
              <w:rPr>
                <w:sz w:val="18"/>
                <w:szCs w:val="18"/>
              </w:rPr>
            </w:pPr>
          </w:p>
        </w:tc>
        <w:tc>
          <w:tcPr>
            <w:tcW w:w="1587" w:type="dxa"/>
            <w:gridSpan w:val="3"/>
            <w:tcBorders>
              <w:top w:val="nil"/>
              <w:left w:val="nil"/>
              <w:bottom w:val="nil"/>
              <w:right w:val="single" w:sz="4" w:space="0" w:color="auto"/>
            </w:tcBorders>
          </w:tcPr>
          <w:p w:rsidR="00C406E8" w:rsidRPr="002347F2" w:rsidRDefault="00C406E8" w:rsidP="00C406E8">
            <w:pPr>
              <w:pStyle w:val="ConsPlusNormal"/>
            </w:pPr>
          </w:p>
        </w:tc>
        <w:tc>
          <w:tcPr>
            <w:tcW w:w="1077" w:type="dxa"/>
            <w:vMerge w:val="restart"/>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rPr>
          <w:gridAfter w:val="1"/>
          <w:wAfter w:w="15" w:type="dxa"/>
        </w:trPr>
        <w:tc>
          <w:tcPr>
            <w:tcW w:w="3210" w:type="dxa"/>
            <w:gridSpan w:val="2"/>
            <w:tcBorders>
              <w:top w:val="nil"/>
              <w:left w:val="nil"/>
              <w:bottom w:val="nil"/>
              <w:right w:val="nil"/>
            </w:tcBorders>
            <w:vAlign w:val="bottom"/>
          </w:tcPr>
          <w:p w:rsidR="00C406E8" w:rsidRPr="002347F2" w:rsidRDefault="00C406E8" w:rsidP="00C406E8">
            <w:pPr>
              <w:pStyle w:val="ConsPlusNormal"/>
            </w:pPr>
            <w:r w:rsidRPr="002347F2">
              <w:t xml:space="preserve">Наименование структурного элемента государственной программы (федерального проекта) </w:t>
            </w:r>
            <w:hyperlink w:anchor="P2656">
              <w:r w:rsidRPr="002347F2">
                <w:rPr>
                  <w:color w:val="0000FF"/>
                </w:rPr>
                <w:t>&lt;3&gt;</w:t>
              </w:r>
            </w:hyperlink>
          </w:p>
        </w:tc>
        <w:tc>
          <w:tcPr>
            <w:tcW w:w="340" w:type="dxa"/>
            <w:gridSpan w:val="2"/>
            <w:tcBorders>
              <w:top w:val="nil"/>
              <w:left w:val="nil"/>
              <w:bottom w:val="nil"/>
              <w:right w:val="nil"/>
            </w:tcBorders>
          </w:tcPr>
          <w:p w:rsidR="00C406E8" w:rsidRPr="002347F2" w:rsidRDefault="00C406E8" w:rsidP="00C406E8">
            <w:pPr>
              <w:pStyle w:val="ConsPlusNormal"/>
            </w:pPr>
          </w:p>
        </w:tc>
        <w:tc>
          <w:tcPr>
            <w:tcW w:w="2494" w:type="dxa"/>
            <w:gridSpan w:val="3"/>
            <w:tcBorders>
              <w:top w:val="nil"/>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gridSpan w:val="3"/>
            <w:tcBorders>
              <w:top w:val="nil"/>
              <w:left w:val="nil"/>
              <w:bottom w:val="nil"/>
              <w:right w:val="single" w:sz="4" w:space="0" w:color="auto"/>
            </w:tcBorders>
            <w:vAlign w:val="bottom"/>
          </w:tcPr>
          <w:p w:rsidR="00C406E8" w:rsidRPr="002347F2" w:rsidRDefault="00C406E8" w:rsidP="00C406E8">
            <w:pPr>
              <w:pStyle w:val="ConsPlusNormal"/>
              <w:jc w:val="right"/>
            </w:pPr>
            <w:r w:rsidRPr="002347F2">
              <w:t xml:space="preserve">по БК </w:t>
            </w:r>
            <w:hyperlink w:anchor="P2656">
              <w:r w:rsidRPr="002347F2">
                <w:rPr>
                  <w:color w:val="0000FF"/>
                </w:rPr>
                <w:t>&lt;3&gt;</w:t>
              </w:r>
            </w:hyperlink>
          </w:p>
        </w:tc>
        <w:tc>
          <w:tcPr>
            <w:tcW w:w="1077" w:type="dxa"/>
            <w:vMerge/>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rPr>
          <w:gridAfter w:val="1"/>
          <w:wAfter w:w="15" w:type="dxa"/>
        </w:trPr>
        <w:tc>
          <w:tcPr>
            <w:tcW w:w="3210" w:type="dxa"/>
            <w:gridSpan w:val="2"/>
            <w:tcBorders>
              <w:top w:val="nil"/>
              <w:left w:val="nil"/>
              <w:bottom w:val="nil"/>
              <w:right w:val="nil"/>
            </w:tcBorders>
          </w:tcPr>
          <w:p w:rsidR="00C406E8" w:rsidRPr="002347F2" w:rsidRDefault="00C406E8" w:rsidP="00C406E8">
            <w:pPr>
              <w:pStyle w:val="ConsPlusNormal"/>
            </w:pPr>
            <w:r w:rsidRPr="002347F2">
              <w:t>Наименование Субсидии</w:t>
            </w:r>
          </w:p>
        </w:tc>
        <w:tc>
          <w:tcPr>
            <w:tcW w:w="340" w:type="dxa"/>
            <w:gridSpan w:val="2"/>
            <w:tcBorders>
              <w:top w:val="nil"/>
              <w:left w:val="nil"/>
              <w:bottom w:val="nil"/>
              <w:right w:val="nil"/>
            </w:tcBorders>
          </w:tcPr>
          <w:p w:rsidR="00C406E8" w:rsidRPr="002347F2" w:rsidRDefault="00C406E8" w:rsidP="00C406E8">
            <w:pPr>
              <w:pStyle w:val="ConsPlusNormal"/>
            </w:pPr>
          </w:p>
        </w:tc>
        <w:tc>
          <w:tcPr>
            <w:tcW w:w="2494" w:type="dxa"/>
            <w:gridSpan w:val="3"/>
            <w:tcBorders>
              <w:top w:val="single" w:sz="4" w:space="0" w:color="auto"/>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gridSpan w:val="3"/>
            <w:tcBorders>
              <w:top w:val="nil"/>
              <w:left w:val="nil"/>
              <w:bottom w:val="nil"/>
              <w:right w:val="single" w:sz="4" w:space="0" w:color="auto"/>
            </w:tcBorders>
          </w:tcPr>
          <w:p w:rsidR="00C406E8" w:rsidRPr="002347F2" w:rsidRDefault="00C406E8" w:rsidP="00C406E8">
            <w:pPr>
              <w:pStyle w:val="ConsPlusNormal"/>
              <w:jc w:val="right"/>
            </w:pPr>
            <w:r w:rsidRPr="002347F2">
              <w:t xml:space="preserve">по БК </w:t>
            </w:r>
            <w:hyperlink w:anchor="P2657">
              <w:r w:rsidRPr="002347F2">
                <w:rPr>
                  <w:color w:val="0000FF"/>
                </w:rPr>
                <w:t>&lt;4&gt;</w:t>
              </w:r>
            </w:hyperlink>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rPr>
          <w:gridAfter w:val="1"/>
          <w:wAfter w:w="15" w:type="dxa"/>
        </w:trPr>
        <w:tc>
          <w:tcPr>
            <w:tcW w:w="3210" w:type="dxa"/>
            <w:gridSpan w:val="2"/>
            <w:tcBorders>
              <w:top w:val="nil"/>
              <w:left w:val="nil"/>
              <w:bottom w:val="nil"/>
              <w:right w:val="nil"/>
            </w:tcBorders>
            <w:vAlign w:val="bottom"/>
          </w:tcPr>
          <w:p w:rsidR="00C406E8" w:rsidRPr="002347F2" w:rsidRDefault="00C406E8" w:rsidP="00C406E8">
            <w:pPr>
              <w:pStyle w:val="ConsPlusNormal"/>
            </w:pPr>
            <w:r w:rsidRPr="002347F2">
              <w:t>Вид документа</w:t>
            </w:r>
          </w:p>
        </w:tc>
        <w:tc>
          <w:tcPr>
            <w:tcW w:w="340" w:type="dxa"/>
            <w:gridSpan w:val="2"/>
            <w:tcBorders>
              <w:top w:val="nil"/>
              <w:left w:val="nil"/>
              <w:bottom w:val="nil"/>
              <w:right w:val="nil"/>
            </w:tcBorders>
          </w:tcPr>
          <w:p w:rsidR="00C406E8" w:rsidRPr="002347F2" w:rsidRDefault="00C406E8" w:rsidP="00C406E8">
            <w:pPr>
              <w:pStyle w:val="ConsPlusNormal"/>
            </w:pPr>
          </w:p>
        </w:tc>
        <w:tc>
          <w:tcPr>
            <w:tcW w:w="2494" w:type="dxa"/>
            <w:gridSpan w:val="3"/>
            <w:tcBorders>
              <w:top w:val="single" w:sz="4" w:space="0" w:color="auto"/>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gridSpan w:val="3"/>
            <w:tcBorders>
              <w:top w:val="nil"/>
              <w:left w:val="nil"/>
              <w:bottom w:val="nil"/>
              <w:right w:val="single" w:sz="4" w:space="0" w:color="auto"/>
            </w:tcBorders>
          </w:tcPr>
          <w:p w:rsidR="00C406E8" w:rsidRPr="002347F2" w:rsidRDefault="00C406E8" w:rsidP="00C406E8">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rPr>
          <w:gridAfter w:val="1"/>
          <w:wAfter w:w="15" w:type="dxa"/>
        </w:trPr>
        <w:tc>
          <w:tcPr>
            <w:tcW w:w="3210" w:type="dxa"/>
            <w:gridSpan w:val="2"/>
            <w:tcBorders>
              <w:top w:val="nil"/>
              <w:left w:val="nil"/>
              <w:bottom w:val="nil"/>
              <w:right w:val="nil"/>
            </w:tcBorders>
          </w:tcPr>
          <w:p w:rsidR="00C406E8" w:rsidRPr="002347F2" w:rsidRDefault="00C406E8" w:rsidP="00C406E8">
            <w:pPr>
              <w:pStyle w:val="ConsPlusNormal"/>
            </w:pPr>
          </w:p>
        </w:tc>
        <w:tc>
          <w:tcPr>
            <w:tcW w:w="340" w:type="dxa"/>
            <w:gridSpan w:val="2"/>
            <w:tcBorders>
              <w:top w:val="nil"/>
              <w:left w:val="nil"/>
              <w:bottom w:val="nil"/>
              <w:right w:val="nil"/>
            </w:tcBorders>
          </w:tcPr>
          <w:p w:rsidR="00C406E8" w:rsidRPr="002347F2" w:rsidRDefault="00C406E8" w:rsidP="00C406E8">
            <w:pPr>
              <w:pStyle w:val="ConsPlusNormal"/>
              <w:rPr>
                <w:sz w:val="18"/>
                <w:szCs w:val="18"/>
              </w:rPr>
            </w:pPr>
          </w:p>
        </w:tc>
        <w:tc>
          <w:tcPr>
            <w:tcW w:w="2494" w:type="dxa"/>
            <w:gridSpan w:val="3"/>
            <w:tcBorders>
              <w:top w:val="single" w:sz="4" w:space="0" w:color="auto"/>
              <w:left w:val="nil"/>
              <w:bottom w:val="nil"/>
              <w:right w:val="nil"/>
            </w:tcBorders>
          </w:tcPr>
          <w:p w:rsidR="00C406E8" w:rsidRPr="002347F2" w:rsidRDefault="00C406E8" w:rsidP="00C406E8">
            <w:pPr>
              <w:pStyle w:val="ConsPlusNormal"/>
              <w:jc w:val="center"/>
              <w:rPr>
                <w:sz w:val="18"/>
                <w:szCs w:val="18"/>
              </w:rPr>
            </w:pPr>
            <w:r w:rsidRPr="002347F2">
              <w:rPr>
                <w:sz w:val="18"/>
                <w:szCs w:val="18"/>
              </w:rPr>
              <w:t xml:space="preserve">(первичный – «0», уточненный – «1», «2», «3», «...») </w:t>
            </w:r>
            <w:hyperlink w:anchor="P2658">
              <w:r w:rsidRPr="002347F2">
                <w:rPr>
                  <w:color w:val="0000FF"/>
                  <w:sz w:val="18"/>
                  <w:szCs w:val="18"/>
                </w:rPr>
                <w:t>&lt;5&gt;</w:t>
              </w:r>
            </w:hyperlink>
          </w:p>
        </w:tc>
        <w:tc>
          <w:tcPr>
            <w:tcW w:w="340" w:type="dxa"/>
            <w:tcBorders>
              <w:top w:val="nil"/>
              <w:left w:val="nil"/>
              <w:bottom w:val="nil"/>
              <w:right w:val="nil"/>
            </w:tcBorders>
          </w:tcPr>
          <w:p w:rsidR="00C406E8" w:rsidRPr="002347F2" w:rsidRDefault="00C406E8" w:rsidP="00C406E8">
            <w:pPr>
              <w:pStyle w:val="ConsPlusNormal"/>
            </w:pPr>
          </w:p>
        </w:tc>
        <w:tc>
          <w:tcPr>
            <w:tcW w:w="1587" w:type="dxa"/>
            <w:gridSpan w:val="3"/>
            <w:tcBorders>
              <w:top w:val="nil"/>
              <w:left w:val="nil"/>
              <w:bottom w:val="nil"/>
              <w:right w:val="nil"/>
            </w:tcBorders>
          </w:tcPr>
          <w:p w:rsidR="00C406E8" w:rsidRPr="002347F2" w:rsidRDefault="00C406E8" w:rsidP="00C406E8">
            <w:pPr>
              <w:pStyle w:val="ConsPlusNormal"/>
            </w:pPr>
          </w:p>
        </w:tc>
        <w:tc>
          <w:tcPr>
            <w:tcW w:w="1077" w:type="dxa"/>
            <w:tcBorders>
              <w:top w:val="single" w:sz="4" w:space="0" w:color="auto"/>
              <w:left w:val="nil"/>
              <w:bottom w:val="nil"/>
              <w:right w:val="nil"/>
            </w:tcBorders>
          </w:tcPr>
          <w:p w:rsidR="00C406E8" w:rsidRPr="002347F2" w:rsidRDefault="00C406E8" w:rsidP="00C406E8">
            <w:pPr>
              <w:pStyle w:val="ConsPlusNormal"/>
            </w:pPr>
          </w:p>
        </w:tc>
      </w:tr>
      <w:tr w:rsidR="00C406E8" w:rsidRPr="002347F2" w:rsidTr="00C406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gridSpan w:val="5"/>
          </w:tcPr>
          <w:p w:rsidR="00C406E8" w:rsidRPr="002347F2" w:rsidRDefault="00C406E8" w:rsidP="00C406E8">
            <w:pPr>
              <w:pStyle w:val="ConsPlusNormal"/>
              <w:jc w:val="center"/>
              <w:rPr>
                <w:sz w:val="22"/>
              </w:rPr>
            </w:pPr>
            <w:r w:rsidRPr="002347F2">
              <w:rPr>
                <w:sz w:val="22"/>
              </w:rPr>
              <w:t>Результат предоставления Субсидии, контрольные точки</w:t>
            </w:r>
          </w:p>
        </w:tc>
        <w:tc>
          <w:tcPr>
            <w:tcW w:w="2333" w:type="dxa"/>
            <w:gridSpan w:val="4"/>
          </w:tcPr>
          <w:p w:rsidR="00C406E8" w:rsidRPr="002347F2" w:rsidRDefault="00C406E8" w:rsidP="00C406E8">
            <w:pPr>
              <w:pStyle w:val="ConsPlusNormal"/>
              <w:jc w:val="center"/>
              <w:rPr>
                <w:sz w:val="22"/>
              </w:rPr>
            </w:pPr>
            <w:r w:rsidRPr="002347F2">
              <w:rPr>
                <w:sz w:val="22"/>
              </w:rPr>
              <w:t xml:space="preserve">Единица измерения </w:t>
            </w:r>
            <w:hyperlink w:anchor="P2662">
              <w:r w:rsidRPr="002347F2">
                <w:rPr>
                  <w:color w:val="0000FF"/>
                  <w:sz w:val="22"/>
                </w:rPr>
                <w:t>&lt;9&gt;</w:t>
              </w:r>
            </w:hyperlink>
          </w:p>
        </w:tc>
        <w:tc>
          <w:tcPr>
            <w:tcW w:w="1089" w:type="dxa"/>
            <w:vMerge w:val="restart"/>
          </w:tcPr>
          <w:p w:rsidR="00C406E8" w:rsidRPr="002347F2" w:rsidRDefault="00C406E8" w:rsidP="00C406E8">
            <w:pPr>
              <w:pStyle w:val="ConsPlusNormal"/>
              <w:jc w:val="center"/>
              <w:rPr>
                <w:sz w:val="22"/>
              </w:rPr>
            </w:pPr>
            <w:r w:rsidRPr="002347F2">
              <w:rPr>
                <w:sz w:val="22"/>
              </w:rPr>
              <w:t xml:space="preserve">Плановое значение </w:t>
            </w:r>
            <w:hyperlink w:anchor="P2662">
              <w:r w:rsidRPr="002347F2">
                <w:rPr>
                  <w:color w:val="0000FF"/>
                  <w:sz w:val="22"/>
                </w:rPr>
                <w:t>&lt;9&gt;</w:t>
              </w:r>
            </w:hyperlink>
          </w:p>
        </w:tc>
        <w:tc>
          <w:tcPr>
            <w:tcW w:w="1530" w:type="dxa"/>
            <w:gridSpan w:val="3"/>
            <w:vMerge w:val="restart"/>
          </w:tcPr>
          <w:p w:rsidR="00C406E8" w:rsidRPr="002347F2" w:rsidRDefault="00C406E8" w:rsidP="00C406E8">
            <w:pPr>
              <w:pStyle w:val="ConsPlusNormal"/>
              <w:jc w:val="center"/>
              <w:rPr>
                <w:sz w:val="22"/>
              </w:rPr>
            </w:pPr>
            <w:r w:rsidRPr="002347F2">
              <w:rPr>
                <w:sz w:val="22"/>
              </w:rPr>
              <w:t xml:space="preserve">Плановый срок достижения (дд.мм.гггг.) </w:t>
            </w:r>
            <w:hyperlink w:anchor="P2663">
              <w:r w:rsidRPr="002347F2">
                <w:rPr>
                  <w:color w:val="0000FF"/>
                  <w:sz w:val="22"/>
                </w:rPr>
                <w:t>&lt;10&gt;</w:t>
              </w:r>
            </w:hyperlink>
          </w:p>
        </w:tc>
      </w:tr>
      <w:tr w:rsidR="00C406E8" w:rsidRPr="002347F2" w:rsidTr="00F72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0" w:type="dxa"/>
          </w:tcPr>
          <w:p w:rsidR="00C406E8" w:rsidRPr="002347F2" w:rsidRDefault="00C406E8" w:rsidP="00C406E8">
            <w:pPr>
              <w:pStyle w:val="ConsPlusNormal"/>
              <w:jc w:val="center"/>
              <w:rPr>
                <w:sz w:val="22"/>
              </w:rPr>
            </w:pPr>
            <w:r w:rsidRPr="002347F2">
              <w:rPr>
                <w:sz w:val="22"/>
              </w:rPr>
              <w:t xml:space="preserve">наименование </w:t>
            </w:r>
            <w:hyperlink w:anchor="P2659">
              <w:r w:rsidRPr="002347F2">
                <w:rPr>
                  <w:color w:val="0000FF"/>
                  <w:sz w:val="22"/>
                </w:rPr>
                <w:t>&lt;6&gt;</w:t>
              </w:r>
            </w:hyperlink>
          </w:p>
        </w:tc>
        <w:tc>
          <w:tcPr>
            <w:tcW w:w="522" w:type="dxa"/>
            <w:gridSpan w:val="2"/>
          </w:tcPr>
          <w:p w:rsidR="00C406E8" w:rsidRPr="002347F2" w:rsidRDefault="00C406E8" w:rsidP="00C406E8">
            <w:pPr>
              <w:pStyle w:val="ConsPlusNormal"/>
              <w:jc w:val="center"/>
              <w:rPr>
                <w:sz w:val="22"/>
              </w:rPr>
            </w:pPr>
            <w:r w:rsidRPr="002347F2">
              <w:rPr>
                <w:sz w:val="22"/>
              </w:rPr>
              <w:t xml:space="preserve">код </w:t>
            </w:r>
            <w:hyperlink w:anchor="P2660">
              <w:r w:rsidRPr="002347F2">
                <w:rPr>
                  <w:color w:val="0000FF"/>
                  <w:sz w:val="22"/>
                </w:rPr>
                <w:t>&lt;7&gt;</w:t>
              </w:r>
            </w:hyperlink>
          </w:p>
        </w:tc>
        <w:tc>
          <w:tcPr>
            <w:tcW w:w="709" w:type="dxa"/>
            <w:gridSpan w:val="2"/>
          </w:tcPr>
          <w:p w:rsidR="00C406E8" w:rsidRPr="002347F2" w:rsidRDefault="00C406E8" w:rsidP="00C406E8">
            <w:pPr>
              <w:pStyle w:val="ConsPlusNormal"/>
              <w:jc w:val="center"/>
              <w:rPr>
                <w:sz w:val="22"/>
              </w:rPr>
            </w:pPr>
            <w:r w:rsidRPr="002347F2">
              <w:rPr>
                <w:sz w:val="22"/>
              </w:rPr>
              <w:t xml:space="preserve">тип </w:t>
            </w:r>
            <w:hyperlink w:anchor="P2661">
              <w:r w:rsidRPr="002347F2">
                <w:rPr>
                  <w:color w:val="0000FF"/>
                  <w:sz w:val="22"/>
                </w:rPr>
                <w:t>&lt;8&gt;</w:t>
              </w:r>
            </w:hyperlink>
          </w:p>
        </w:tc>
        <w:tc>
          <w:tcPr>
            <w:tcW w:w="1276" w:type="dxa"/>
          </w:tcPr>
          <w:p w:rsidR="00C406E8" w:rsidRPr="002347F2" w:rsidRDefault="00C406E8" w:rsidP="00C406E8">
            <w:pPr>
              <w:pStyle w:val="ConsPlusNormal"/>
              <w:jc w:val="center"/>
              <w:rPr>
                <w:sz w:val="22"/>
              </w:rPr>
            </w:pPr>
            <w:r w:rsidRPr="002347F2">
              <w:rPr>
                <w:sz w:val="22"/>
              </w:rPr>
              <w:t>наименование</w:t>
            </w:r>
          </w:p>
        </w:tc>
        <w:tc>
          <w:tcPr>
            <w:tcW w:w="1057" w:type="dxa"/>
            <w:gridSpan w:val="3"/>
          </w:tcPr>
          <w:p w:rsidR="00C406E8" w:rsidRPr="002347F2" w:rsidRDefault="00C406E8" w:rsidP="00C406E8">
            <w:pPr>
              <w:pStyle w:val="ConsPlusNormal"/>
              <w:jc w:val="center"/>
              <w:rPr>
                <w:sz w:val="22"/>
              </w:rPr>
            </w:pPr>
            <w:r w:rsidRPr="002347F2">
              <w:rPr>
                <w:sz w:val="22"/>
              </w:rPr>
              <w:t xml:space="preserve">код по </w:t>
            </w:r>
            <w:hyperlink r:id="rId27">
              <w:r w:rsidRPr="002347F2">
                <w:rPr>
                  <w:color w:val="0000FF"/>
                  <w:sz w:val="22"/>
                </w:rPr>
                <w:t>ОКЕИ</w:t>
              </w:r>
            </w:hyperlink>
          </w:p>
        </w:tc>
        <w:tc>
          <w:tcPr>
            <w:tcW w:w="1089" w:type="dxa"/>
            <w:vMerge/>
          </w:tcPr>
          <w:p w:rsidR="00C406E8" w:rsidRPr="002347F2" w:rsidRDefault="00C406E8" w:rsidP="00C406E8">
            <w:pPr>
              <w:pStyle w:val="ConsPlusNormal"/>
              <w:rPr>
                <w:sz w:val="22"/>
              </w:rPr>
            </w:pPr>
          </w:p>
        </w:tc>
        <w:tc>
          <w:tcPr>
            <w:tcW w:w="1530" w:type="dxa"/>
            <w:gridSpan w:val="3"/>
            <w:vMerge/>
          </w:tcPr>
          <w:p w:rsidR="00C406E8" w:rsidRPr="002347F2" w:rsidRDefault="00C406E8" w:rsidP="00C406E8">
            <w:pPr>
              <w:pStyle w:val="ConsPlusNormal"/>
              <w:rPr>
                <w:sz w:val="22"/>
              </w:rPr>
            </w:pPr>
          </w:p>
        </w:tc>
      </w:tr>
      <w:tr w:rsidR="00C406E8" w:rsidRPr="002347F2" w:rsidTr="00F72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0" w:type="dxa"/>
          </w:tcPr>
          <w:p w:rsidR="00C406E8" w:rsidRPr="002347F2" w:rsidRDefault="00C406E8" w:rsidP="00C406E8">
            <w:pPr>
              <w:pStyle w:val="ConsPlusNormal"/>
              <w:jc w:val="center"/>
              <w:rPr>
                <w:sz w:val="22"/>
              </w:rPr>
            </w:pPr>
            <w:r w:rsidRPr="002347F2">
              <w:rPr>
                <w:sz w:val="22"/>
              </w:rPr>
              <w:t>1</w:t>
            </w:r>
          </w:p>
        </w:tc>
        <w:tc>
          <w:tcPr>
            <w:tcW w:w="522" w:type="dxa"/>
            <w:gridSpan w:val="2"/>
          </w:tcPr>
          <w:p w:rsidR="00C406E8" w:rsidRPr="002347F2" w:rsidRDefault="00C406E8" w:rsidP="00C406E8">
            <w:pPr>
              <w:pStyle w:val="ConsPlusNormal"/>
              <w:jc w:val="center"/>
              <w:rPr>
                <w:sz w:val="22"/>
              </w:rPr>
            </w:pPr>
            <w:r w:rsidRPr="002347F2">
              <w:rPr>
                <w:sz w:val="22"/>
              </w:rPr>
              <w:t>2</w:t>
            </w:r>
          </w:p>
        </w:tc>
        <w:tc>
          <w:tcPr>
            <w:tcW w:w="709" w:type="dxa"/>
            <w:gridSpan w:val="2"/>
          </w:tcPr>
          <w:p w:rsidR="00C406E8" w:rsidRPr="002347F2" w:rsidRDefault="00C406E8" w:rsidP="00C406E8">
            <w:pPr>
              <w:pStyle w:val="ConsPlusNormal"/>
              <w:jc w:val="center"/>
              <w:rPr>
                <w:sz w:val="22"/>
              </w:rPr>
            </w:pPr>
            <w:bookmarkStart w:id="7" w:name="P2577"/>
            <w:bookmarkEnd w:id="7"/>
            <w:r w:rsidRPr="002347F2">
              <w:rPr>
                <w:sz w:val="22"/>
              </w:rPr>
              <w:t>3</w:t>
            </w:r>
          </w:p>
        </w:tc>
        <w:tc>
          <w:tcPr>
            <w:tcW w:w="1276" w:type="dxa"/>
          </w:tcPr>
          <w:p w:rsidR="00C406E8" w:rsidRPr="002347F2" w:rsidRDefault="00C406E8" w:rsidP="00C406E8">
            <w:pPr>
              <w:pStyle w:val="ConsPlusNormal"/>
              <w:jc w:val="center"/>
              <w:rPr>
                <w:sz w:val="22"/>
              </w:rPr>
            </w:pPr>
            <w:bookmarkStart w:id="8" w:name="P2578"/>
            <w:bookmarkEnd w:id="8"/>
            <w:r w:rsidRPr="002347F2">
              <w:rPr>
                <w:sz w:val="22"/>
              </w:rPr>
              <w:t>4</w:t>
            </w:r>
          </w:p>
        </w:tc>
        <w:tc>
          <w:tcPr>
            <w:tcW w:w="1057" w:type="dxa"/>
            <w:gridSpan w:val="3"/>
          </w:tcPr>
          <w:p w:rsidR="00C406E8" w:rsidRPr="002347F2" w:rsidRDefault="00C406E8" w:rsidP="00C406E8">
            <w:pPr>
              <w:pStyle w:val="ConsPlusNormal"/>
              <w:jc w:val="center"/>
              <w:rPr>
                <w:sz w:val="22"/>
              </w:rPr>
            </w:pPr>
            <w:r w:rsidRPr="002347F2">
              <w:rPr>
                <w:sz w:val="22"/>
              </w:rPr>
              <w:t>5</w:t>
            </w:r>
          </w:p>
        </w:tc>
        <w:tc>
          <w:tcPr>
            <w:tcW w:w="1089" w:type="dxa"/>
          </w:tcPr>
          <w:p w:rsidR="00C406E8" w:rsidRPr="002347F2" w:rsidRDefault="00C406E8" w:rsidP="00C406E8">
            <w:pPr>
              <w:pStyle w:val="ConsPlusNormal"/>
              <w:jc w:val="center"/>
              <w:rPr>
                <w:sz w:val="22"/>
              </w:rPr>
            </w:pPr>
            <w:r w:rsidRPr="002347F2">
              <w:rPr>
                <w:sz w:val="22"/>
              </w:rPr>
              <w:t>6</w:t>
            </w:r>
          </w:p>
        </w:tc>
        <w:tc>
          <w:tcPr>
            <w:tcW w:w="1530" w:type="dxa"/>
            <w:gridSpan w:val="3"/>
          </w:tcPr>
          <w:p w:rsidR="00C406E8" w:rsidRPr="002347F2" w:rsidRDefault="00C406E8" w:rsidP="00C406E8">
            <w:pPr>
              <w:pStyle w:val="ConsPlusNormal"/>
              <w:jc w:val="center"/>
              <w:rPr>
                <w:sz w:val="22"/>
              </w:rPr>
            </w:pPr>
            <w:r w:rsidRPr="002347F2">
              <w:rPr>
                <w:sz w:val="22"/>
              </w:rPr>
              <w:t>7</w:t>
            </w:r>
          </w:p>
        </w:tc>
      </w:tr>
      <w:tr w:rsidR="00C406E8" w:rsidRPr="002347F2" w:rsidTr="00F72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0" w:type="dxa"/>
            <w:vAlign w:val="bottom"/>
          </w:tcPr>
          <w:p w:rsidR="00C406E8" w:rsidRPr="002347F2" w:rsidRDefault="00C406E8" w:rsidP="00524E1D">
            <w:pPr>
              <w:pStyle w:val="ConsPlusNormal"/>
              <w:rPr>
                <w:sz w:val="22"/>
              </w:rPr>
            </w:pPr>
            <w:r w:rsidRPr="002347F2">
              <w:rPr>
                <w:sz w:val="22"/>
              </w:rPr>
              <w:t>Результат предоставления Субсидии 1:</w:t>
            </w:r>
            <w:r w:rsidR="00524E1D" w:rsidRPr="009060F6">
              <w:t xml:space="preserve"> </w:t>
            </w:r>
            <w:r w:rsidR="00524E1D">
              <w:t>П</w:t>
            </w:r>
            <w:r w:rsidR="00524E1D" w:rsidRPr="009060F6">
              <w:t xml:space="preserve">роведение </w:t>
            </w:r>
            <w:r w:rsidR="00524E1D">
              <w:br/>
            </w:r>
            <w:r w:rsidR="00524E1D" w:rsidRPr="009060F6">
              <w:t xml:space="preserve">в Санкт-Петербурге </w:t>
            </w:r>
            <w:r w:rsidR="00911DB0">
              <w:br/>
            </w:r>
            <w:r w:rsidR="00524E1D" w:rsidRPr="009060F6">
              <w:t xml:space="preserve">в 2023 году Форума </w:t>
            </w:r>
            <w:r w:rsidR="00524E1D" w:rsidRPr="009060F6">
              <w:br/>
              <w:t>в соответствии с программой и сроком, утвержденными Комитетом</w:t>
            </w:r>
          </w:p>
        </w:tc>
        <w:tc>
          <w:tcPr>
            <w:tcW w:w="522" w:type="dxa"/>
            <w:gridSpan w:val="2"/>
          </w:tcPr>
          <w:p w:rsidR="00C406E8" w:rsidRPr="002347F2" w:rsidRDefault="00C406E8" w:rsidP="00C406E8">
            <w:pPr>
              <w:pStyle w:val="ConsPlusNormal"/>
              <w:rPr>
                <w:sz w:val="22"/>
              </w:rPr>
            </w:pPr>
          </w:p>
        </w:tc>
        <w:tc>
          <w:tcPr>
            <w:tcW w:w="709" w:type="dxa"/>
            <w:gridSpan w:val="2"/>
          </w:tcPr>
          <w:p w:rsidR="00C406E8" w:rsidRPr="002347F2" w:rsidRDefault="00EA2767" w:rsidP="00C406E8">
            <w:pPr>
              <w:pStyle w:val="ConsPlusNormal"/>
              <w:rPr>
                <w:sz w:val="22"/>
              </w:rPr>
            </w:pPr>
            <w:r>
              <w:t>Оказание услуг (выполнение работ)</w:t>
            </w:r>
          </w:p>
        </w:tc>
        <w:tc>
          <w:tcPr>
            <w:tcW w:w="1276" w:type="dxa"/>
          </w:tcPr>
          <w:p w:rsidR="00C406E8" w:rsidRPr="002347F2" w:rsidRDefault="00F72BDF" w:rsidP="00C406E8">
            <w:pPr>
              <w:pStyle w:val="ConsPlusNormal"/>
              <w:rPr>
                <w:sz w:val="22"/>
              </w:rPr>
            </w:pPr>
            <w:r>
              <w:rPr>
                <w:sz w:val="22"/>
              </w:rPr>
              <w:t>участников</w:t>
            </w:r>
          </w:p>
        </w:tc>
        <w:tc>
          <w:tcPr>
            <w:tcW w:w="1057" w:type="dxa"/>
            <w:gridSpan w:val="3"/>
          </w:tcPr>
          <w:p w:rsidR="00C406E8" w:rsidRPr="002347F2" w:rsidRDefault="00C406E8" w:rsidP="00C406E8">
            <w:pPr>
              <w:pStyle w:val="ConsPlusNormal"/>
              <w:rPr>
                <w:sz w:val="22"/>
              </w:rPr>
            </w:pPr>
          </w:p>
        </w:tc>
        <w:tc>
          <w:tcPr>
            <w:tcW w:w="1089" w:type="dxa"/>
          </w:tcPr>
          <w:p w:rsidR="00C406E8" w:rsidRPr="002347F2" w:rsidRDefault="00F72BDF" w:rsidP="00C406E8">
            <w:pPr>
              <w:pStyle w:val="ConsPlusNormal"/>
              <w:rPr>
                <w:sz w:val="22"/>
              </w:rPr>
            </w:pPr>
            <w:r>
              <w:rPr>
                <w:sz w:val="22"/>
              </w:rPr>
              <w:t>4 950</w:t>
            </w:r>
          </w:p>
        </w:tc>
        <w:tc>
          <w:tcPr>
            <w:tcW w:w="1530" w:type="dxa"/>
            <w:gridSpan w:val="3"/>
          </w:tcPr>
          <w:p w:rsidR="00C406E8" w:rsidRPr="002347F2" w:rsidRDefault="00F72BDF" w:rsidP="00C406E8">
            <w:pPr>
              <w:pStyle w:val="ConsPlusNormal"/>
              <w:rPr>
                <w:sz w:val="22"/>
              </w:rPr>
            </w:pPr>
            <w:r>
              <w:rPr>
                <w:sz w:val="22"/>
              </w:rPr>
              <w:t>31.06.2023</w:t>
            </w:r>
          </w:p>
        </w:tc>
      </w:tr>
      <w:tr w:rsidR="00C406E8" w:rsidRPr="002347F2" w:rsidTr="00F72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0" w:type="dxa"/>
            <w:vAlign w:val="bottom"/>
          </w:tcPr>
          <w:p w:rsidR="00C406E8" w:rsidRPr="002347F2" w:rsidRDefault="00C406E8" w:rsidP="00C406E8">
            <w:pPr>
              <w:pStyle w:val="ConsPlusNormal"/>
              <w:ind w:left="284"/>
              <w:rPr>
                <w:sz w:val="22"/>
              </w:rPr>
            </w:pPr>
            <w:r w:rsidRPr="002347F2">
              <w:rPr>
                <w:sz w:val="22"/>
              </w:rPr>
              <w:t>контрольная точка 1.1:</w:t>
            </w:r>
          </w:p>
        </w:tc>
        <w:tc>
          <w:tcPr>
            <w:tcW w:w="522" w:type="dxa"/>
            <w:gridSpan w:val="2"/>
            <w:vAlign w:val="bottom"/>
          </w:tcPr>
          <w:p w:rsidR="00C406E8" w:rsidRPr="002347F2" w:rsidRDefault="00C406E8" w:rsidP="00C406E8">
            <w:pPr>
              <w:pStyle w:val="ConsPlusNormal"/>
              <w:jc w:val="center"/>
              <w:rPr>
                <w:sz w:val="22"/>
              </w:rPr>
            </w:pPr>
            <w:r w:rsidRPr="002347F2">
              <w:rPr>
                <w:sz w:val="22"/>
              </w:rPr>
              <w:t>x</w:t>
            </w:r>
          </w:p>
        </w:tc>
        <w:tc>
          <w:tcPr>
            <w:tcW w:w="709" w:type="dxa"/>
            <w:gridSpan w:val="2"/>
            <w:vAlign w:val="bottom"/>
          </w:tcPr>
          <w:p w:rsidR="00C406E8" w:rsidRPr="002347F2" w:rsidRDefault="00C406E8" w:rsidP="00C406E8">
            <w:pPr>
              <w:pStyle w:val="ConsPlusNormal"/>
              <w:jc w:val="center"/>
              <w:rPr>
                <w:sz w:val="22"/>
              </w:rPr>
            </w:pPr>
            <w:r w:rsidRPr="002347F2">
              <w:rPr>
                <w:sz w:val="22"/>
              </w:rPr>
              <w:t>x</w:t>
            </w:r>
          </w:p>
        </w:tc>
        <w:tc>
          <w:tcPr>
            <w:tcW w:w="1276" w:type="dxa"/>
            <w:vAlign w:val="bottom"/>
          </w:tcPr>
          <w:p w:rsidR="00C406E8" w:rsidRPr="002347F2" w:rsidRDefault="00C406E8" w:rsidP="00C406E8">
            <w:pPr>
              <w:pStyle w:val="ConsPlusNormal"/>
              <w:jc w:val="center"/>
              <w:rPr>
                <w:sz w:val="22"/>
              </w:rPr>
            </w:pPr>
            <w:r w:rsidRPr="002347F2">
              <w:rPr>
                <w:sz w:val="22"/>
              </w:rPr>
              <w:t>x</w:t>
            </w:r>
          </w:p>
        </w:tc>
        <w:tc>
          <w:tcPr>
            <w:tcW w:w="1057" w:type="dxa"/>
            <w:gridSpan w:val="3"/>
            <w:vAlign w:val="bottom"/>
          </w:tcPr>
          <w:p w:rsidR="00C406E8" w:rsidRPr="002347F2" w:rsidRDefault="00C406E8" w:rsidP="00C406E8">
            <w:pPr>
              <w:pStyle w:val="ConsPlusNormal"/>
              <w:jc w:val="center"/>
              <w:rPr>
                <w:sz w:val="22"/>
              </w:rPr>
            </w:pPr>
            <w:r w:rsidRPr="002347F2">
              <w:rPr>
                <w:sz w:val="22"/>
              </w:rPr>
              <w:t>x</w:t>
            </w:r>
          </w:p>
        </w:tc>
        <w:tc>
          <w:tcPr>
            <w:tcW w:w="1089" w:type="dxa"/>
            <w:vAlign w:val="bottom"/>
          </w:tcPr>
          <w:p w:rsidR="00C406E8" w:rsidRPr="002347F2" w:rsidRDefault="00C406E8" w:rsidP="00C406E8">
            <w:pPr>
              <w:pStyle w:val="ConsPlusNormal"/>
              <w:jc w:val="center"/>
              <w:rPr>
                <w:sz w:val="22"/>
              </w:rPr>
            </w:pPr>
            <w:r w:rsidRPr="002347F2">
              <w:rPr>
                <w:sz w:val="22"/>
              </w:rPr>
              <w:t>x</w:t>
            </w:r>
          </w:p>
        </w:tc>
        <w:tc>
          <w:tcPr>
            <w:tcW w:w="1530" w:type="dxa"/>
            <w:gridSpan w:val="3"/>
            <w:vAlign w:val="bottom"/>
          </w:tcPr>
          <w:p w:rsidR="00C406E8" w:rsidRPr="002347F2" w:rsidRDefault="00C406E8" w:rsidP="00C406E8">
            <w:pPr>
              <w:pStyle w:val="ConsPlusNormal"/>
              <w:jc w:val="center"/>
              <w:rPr>
                <w:sz w:val="22"/>
              </w:rPr>
            </w:pPr>
            <w:r w:rsidRPr="002347F2">
              <w:rPr>
                <w:sz w:val="22"/>
              </w:rPr>
              <w:t>x</w:t>
            </w:r>
          </w:p>
        </w:tc>
      </w:tr>
      <w:tr w:rsidR="00C406E8" w:rsidRPr="002347F2" w:rsidTr="00F72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2880" w:type="dxa"/>
          </w:tcPr>
          <w:p w:rsidR="00C406E8" w:rsidRPr="002347F2" w:rsidRDefault="006C2FDD" w:rsidP="00A15E25">
            <w:pPr>
              <w:pStyle w:val="ConsPlusNormal"/>
              <w:rPr>
                <w:sz w:val="22"/>
              </w:rPr>
            </w:pPr>
            <w:r>
              <w:t xml:space="preserve">Сформированы и утверждены предоставителем субсидии документы, необходимые для оказания услуги (выполнения работы) </w:t>
            </w:r>
          </w:p>
        </w:tc>
        <w:tc>
          <w:tcPr>
            <w:tcW w:w="522" w:type="dxa"/>
            <w:gridSpan w:val="2"/>
            <w:vAlign w:val="bottom"/>
          </w:tcPr>
          <w:p w:rsidR="00C406E8" w:rsidRPr="002347F2" w:rsidRDefault="00C406E8" w:rsidP="00C406E8">
            <w:pPr>
              <w:pStyle w:val="ConsPlusNormal"/>
              <w:rPr>
                <w:sz w:val="22"/>
              </w:rPr>
            </w:pPr>
          </w:p>
        </w:tc>
        <w:tc>
          <w:tcPr>
            <w:tcW w:w="709" w:type="dxa"/>
            <w:gridSpan w:val="2"/>
            <w:vAlign w:val="bottom"/>
          </w:tcPr>
          <w:p w:rsidR="00C406E8" w:rsidRPr="002347F2" w:rsidRDefault="00C406E8" w:rsidP="00C406E8">
            <w:pPr>
              <w:pStyle w:val="ConsPlusNormal"/>
              <w:rPr>
                <w:sz w:val="22"/>
              </w:rPr>
            </w:pPr>
          </w:p>
        </w:tc>
        <w:tc>
          <w:tcPr>
            <w:tcW w:w="1276" w:type="dxa"/>
            <w:vAlign w:val="bottom"/>
          </w:tcPr>
          <w:p w:rsidR="00C406E8" w:rsidRPr="002347F2" w:rsidRDefault="007E0906" w:rsidP="00C406E8">
            <w:pPr>
              <w:pStyle w:val="ConsPlusNormal"/>
              <w:rPr>
                <w:sz w:val="22"/>
              </w:rPr>
            </w:pPr>
            <w:r>
              <w:rPr>
                <w:sz w:val="22"/>
              </w:rPr>
              <w:t>шт.</w:t>
            </w:r>
          </w:p>
        </w:tc>
        <w:tc>
          <w:tcPr>
            <w:tcW w:w="1057" w:type="dxa"/>
            <w:gridSpan w:val="3"/>
            <w:vAlign w:val="bottom"/>
          </w:tcPr>
          <w:p w:rsidR="00C406E8" w:rsidRPr="002347F2" w:rsidRDefault="00C406E8" w:rsidP="00C406E8">
            <w:pPr>
              <w:pStyle w:val="ConsPlusNormal"/>
              <w:rPr>
                <w:sz w:val="22"/>
              </w:rPr>
            </w:pPr>
          </w:p>
        </w:tc>
        <w:tc>
          <w:tcPr>
            <w:tcW w:w="1089" w:type="dxa"/>
            <w:vAlign w:val="bottom"/>
          </w:tcPr>
          <w:p w:rsidR="00C406E8" w:rsidRPr="002347F2" w:rsidRDefault="007E0906" w:rsidP="00C406E8">
            <w:pPr>
              <w:pStyle w:val="ConsPlusNormal"/>
              <w:rPr>
                <w:sz w:val="22"/>
              </w:rPr>
            </w:pPr>
            <w:r>
              <w:rPr>
                <w:sz w:val="22"/>
              </w:rPr>
              <w:t>6</w:t>
            </w:r>
          </w:p>
        </w:tc>
        <w:tc>
          <w:tcPr>
            <w:tcW w:w="1530" w:type="dxa"/>
            <w:gridSpan w:val="3"/>
            <w:vAlign w:val="bottom"/>
          </w:tcPr>
          <w:p w:rsidR="00C406E8" w:rsidRPr="002347F2" w:rsidRDefault="00F3429A" w:rsidP="00C406E8">
            <w:pPr>
              <w:pStyle w:val="ConsPlusNormal"/>
              <w:rPr>
                <w:sz w:val="22"/>
              </w:rPr>
            </w:pPr>
            <w:r w:rsidRPr="00F3429A">
              <w:t>В день подписания договора о предоставлении субсидии</w:t>
            </w:r>
          </w:p>
        </w:tc>
      </w:tr>
      <w:tr w:rsidR="007E0906" w:rsidRPr="002347F2" w:rsidTr="00F72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0" w:type="dxa"/>
            <w:vAlign w:val="bottom"/>
          </w:tcPr>
          <w:p w:rsidR="007E0906" w:rsidRPr="002347F2" w:rsidRDefault="00D22AD5" w:rsidP="00C406E8">
            <w:pPr>
              <w:pStyle w:val="ConsPlusNormal"/>
              <w:rPr>
                <w:sz w:val="22"/>
              </w:rPr>
            </w:pPr>
            <w:r>
              <w:rPr>
                <w:sz w:val="22"/>
              </w:rPr>
              <w:t>контрольная точка 1.2.</w:t>
            </w:r>
          </w:p>
        </w:tc>
        <w:tc>
          <w:tcPr>
            <w:tcW w:w="522" w:type="dxa"/>
            <w:gridSpan w:val="2"/>
            <w:vAlign w:val="bottom"/>
          </w:tcPr>
          <w:p w:rsidR="007E0906" w:rsidRPr="002347F2" w:rsidRDefault="007E0906" w:rsidP="00C406E8">
            <w:pPr>
              <w:pStyle w:val="ConsPlusNormal"/>
              <w:rPr>
                <w:sz w:val="22"/>
              </w:rPr>
            </w:pPr>
          </w:p>
        </w:tc>
        <w:tc>
          <w:tcPr>
            <w:tcW w:w="709" w:type="dxa"/>
            <w:gridSpan w:val="2"/>
            <w:vAlign w:val="bottom"/>
          </w:tcPr>
          <w:p w:rsidR="007E0906" w:rsidRPr="002347F2" w:rsidRDefault="007E0906" w:rsidP="00C406E8">
            <w:pPr>
              <w:pStyle w:val="ConsPlusNormal"/>
              <w:rPr>
                <w:sz w:val="22"/>
              </w:rPr>
            </w:pPr>
          </w:p>
        </w:tc>
        <w:tc>
          <w:tcPr>
            <w:tcW w:w="1276" w:type="dxa"/>
            <w:vAlign w:val="bottom"/>
          </w:tcPr>
          <w:p w:rsidR="007E0906" w:rsidRPr="002347F2" w:rsidRDefault="007E0906" w:rsidP="00C406E8">
            <w:pPr>
              <w:pStyle w:val="ConsPlusNormal"/>
              <w:rPr>
                <w:sz w:val="22"/>
              </w:rPr>
            </w:pPr>
          </w:p>
        </w:tc>
        <w:tc>
          <w:tcPr>
            <w:tcW w:w="1057" w:type="dxa"/>
            <w:gridSpan w:val="3"/>
            <w:vAlign w:val="bottom"/>
          </w:tcPr>
          <w:p w:rsidR="007E0906" w:rsidRPr="002347F2" w:rsidRDefault="007E0906" w:rsidP="00C406E8">
            <w:pPr>
              <w:pStyle w:val="ConsPlusNormal"/>
              <w:rPr>
                <w:sz w:val="22"/>
              </w:rPr>
            </w:pPr>
          </w:p>
        </w:tc>
        <w:tc>
          <w:tcPr>
            <w:tcW w:w="1089" w:type="dxa"/>
            <w:vAlign w:val="bottom"/>
          </w:tcPr>
          <w:p w:rsidR="007E0906" w:rsidRPr="002347F2" w:rsidRDefault="007E0906" w:rsidP="00C406E8">
            <w:pPr>
              <w:pStyle w:val="ConsPlusNormal"/>
              <w:rPr>
                <w:sz w:val="22"/>
              </w:rPr>
            </w:pPr>
          </w:p>
        </w:tc>
        <w:tc>
          <w:tcPr>
            <w:tcW w:w="1530" w:type="dxa"/>
            <w:gridSpan w:val="3"/>
            <w:vAlign w:val="bottom"/>
          </w:tcPr>
          <w:p w:rsidR="007E0906" w:rsidRPr="002347F2" w:rsidRDefault="007E0906" w:rsidP="00C406E8">
            <w:pPr>
              <w:pStyle w:val="ConsPlusNormal"/>
              <w:rPr>
                <w:sz w:val="22"/>
              </w:rPr>
            </w:pPr>
          </w:p>
        </w:tc>
      </w:tr>
      <w:tr w:rsidR="00D22AD5" w:rsidRPr="002347F2" w:rsidTr="00F72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0" w:type="dxa"/>
            <w:vAlign w:val="bottom"/>
          </w:tcPr>
          <w:p w:rsidR="00D22AD5" w:rsidRPr="002347F2" w:rsidRDefault="00EB09BD" w:rsidP="00A15E25">
            <w:pPr>
              <w:pStyle w:val="ConsPlusNormal"/>
              <w:rPr>
                <w:sz w:val="22"/>
              </w:rPr>
            </w:pPr>
            <w:r>
              <w:t>Услуга оказана (работы выполнены)</w:t>
            </w:r>
            <w:r w:rsidR="00F3429A">
              <w:t>.</w:t>
            </w:r>
          </w:p>
        </w:tc>
        <w:tc>
          <w:tcPr>
            <w:tcW w:w="522" w:type="dxa"/>
            <w:gridSpan w:val="2"/>
            <w:vAlign w:val="bottom"/>
          </w:tcPr>
          <w:p w:rsidR="00D22AD5" w:rsidRPr="002347F2" w:rsidRDefault="00D22AD5" w:rsidP="00C406E8">
            <w:pPr>
              <w:pStyle w:val="ConsPlusNormal"/>
              <w:rPr>
                <w:sz w:val="22"/>
              </w:rPr>
            </w:pPr>
          </w:p>
        </w:tc>
        <w:tc>
          <w:tcPr>
            <w:tcW w:w="709" w:type="dxa"/>
            <w:gridSpan w:val="2"/>
            <w:vAlign w:val="bottom"/>
          </w:tcPr>
          <w:p w:rsidR="00D22AD5" w:rsidRPr="002347F2" w:rsidRDefault="00D22AD5" w:rsidP="00C406E8">
            <w:pPr>
              <w:pStyle w:val="ConsPlusNormal"/>
              <w:rPr>
                <w:sz w:val="22"/>
              </w:rPr>
            </w:pPr>
          </w:p>
        </w:tc>
        <w:tc>
          <w:tcPr>
            <w:tcW w:w="1276" w:type="dxa"/>
            <w:vAlign w:val="bottom"/>
          </w:tcPr>
          <w:p w:rsidR="00D22AD5" w:rsidRPr="002347F2" w:rsidRDefault="00D22AD5" w:rsidP="00A15E25">
            <w:pPr>
              <w:pStyle w:val="ConsPlusNormal"/>
              <w:ind w:right="-147"/>
              <w:rPr>
                <w:sz w:val="22"/>
              </w:rPr>
            </w:pPr>
          </w:p>
        </w:tc>
        <w:tc>
          <w:tcPr>
            <w:tcW w:w="1057" w:type="dxa"/>
            <w:gridSpan w:val="3"/>
            <w:vAlign w:val="bottom"/>
          </w:tcPr>
          <w:p w:rsidR="00D22AD5" w:rsidRPr="002347F2" w:rsidRDefault="00D22AD5" w:rsidP="00C406E8">
            <w:pPr>
              <w:pStyle w:val="ConsPlusNormal"/>
              <w:rPr>
                <w:sz w:val="22"/>
              </w:rPr>
            </w:pPr>
          </w:p>
        </w:tc>
        <w:tc>
          <w:tcPr>
            <w:tcW w:w="1089" w:type="dxa"/>
            <w:vAlign w:val="bottom"/>
          </w:tcPr>
          <w:p w:rsidR="00D22AD5" w:rsidRPr="002347F2" w:rsidRDefault="00D22AD5" w:rsidP="00C406E8">
            <w:pPr>
              <w:pStyle w:val="ConsPlusNormal"/>
              <w:rPr>
                <w:sz w:val="22"/>
              </w:rPr>
            </w:pPr>
          </w:p>
        </w:tc>
        <w:tc>
          <w:tcPr>
            <w:tcW w:w="1530" w:type="dxa"/>
            <w:gridSpan w:val="3"/>
            <w:vAlign w:val="bottom"/>
          </w:tcPr>
          <w:p w:rsidR="006F5326" w:rsidRDefault="006F5326" w:rsidP="00C406E8">
            <w:pPr>
              <w:pStyle w:val="ConsPlusNormal"/>
              <w:rPr>
                <w:sz w:val="22"/>
              </w:rPr>
            </w:pPr>
            <w:r>
              <w:rPr>
                <w:sz w:val="22"/>
              </w:rPr>
              <w:t>Не позднее</w:t>
            </w:r>
          </w:p>
          <w:p w:rsidR="00D22AD5" w:rsidRPr="002347F2" w:rsidRDefault="00F72BDF" w:rsidP="00C406E8">
            <w:pPr>
              <w:pStyle w:val="ConsPlusNormal"/>
              <w:rPr>
                <w:sz w:val="22"/>
              </w:rPr>
            </w:pPr>
            <w:r>
              <w:rPr>
                <w:sz w:val="22"/>
              </w:rPr>
              <w:t>31.06</w:t>
            </w:r>
            <w:r w:rsidR="006F5326">
              <w:rPr>
                <w:sz w:val="22"/>
              </w:rPr>
              <w:t>.2022</w:t>
            </w:r>
          </w:p>
        </w:tc>
      </w:tr>
      <w:tr w:rsidR="00C406E8" w:rsidRPr="002347F2" w:rsidTr="00F72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0" w:type="dxa"/>
            <w:vAlign w:val="bottom"/>
          </w:tcPr>
          <w:p w:rsidR="00C406E8" w:rsidRPr="002347F2" w:rsidRDefault="00C406E8" w:rsidP="00C406E8">
            <w:pPr>
              <w:pStyle w:val="ConsPlusNormal"/>
              <w:rPr>
                <w:sz w:val="22"/>
              </w:rPr>
            </w:pPr>
            <w:r w:rsidRPr="002347F2">
              <w:rPr>
                <w:sz w:val="22"/>
              </w:rPr>
              <w:t>Результат предоставления Субсидии 1:</w:t>
            </w:r>
          </w:p>
        </w:tc>
        <w:tc>
          <w:tcPr>
            <w:tcW w:w="522" w:type="dxa"/>
            <w:gridSpan w:val="2"/>
            <w:vAlign w:val="bottom"/>
          </w:tcPr>
          <w:p w:rsidR="00C406E8" w:rsidRPr="002347F2" w:rsidRDefault="00C406E8" w:rsidP="00C406E8">
            <w:pPr>
              <w:pStyle w:val="ConsPlusNormal"/>
              <w:rPr>
                <w:sz w:val="22"/>
              </w:rPr>
            </w:pPr>
          </w:p>
        </w:tc>
        <w:tc>
          <w:tcPr>
            <w:tcW w:w="709" w:type="dxa"/>
            <w:gridSpan w:val="2"/>
            <w:vAlign w:val="bottom"/>
          </w:tcPr>
          <w:p w:rsidR="00C406E8" w:rsidRPr="002347F2" w:rsidRDefault="00C406E8" w:rsidP="00C406E8">
            <w:pPr>
              <w:pStyle w:val="ConsPlusNormal"/>
              <w:rPr>
                <w:sz w:val="22"/>
              </w:rPr>
            </w:pPr>
          </w:p>
        </w:tc>
        <w:tc>
          <w:tcPr>
            <w:tcW w:w="1276" w:type="dxa"/>
            <w:vAlign w:val="bottom"/>
          </w:tcPr>
          <w:p w:rsidR="00C406E8" w:rsidRPr="002347F2" w:rsidRDefault="00C406E8" w:rsidP="00C406E8">
            <w:pPr>
              <w:pStyle w:val="ConsPlusNormal"/>
              <w:rPr>
                <w:sz w:val="22"/>
              </w:rPr>
            </w:pPr>
          </w:p>
        </w:tc>
        <w:tc>
          <w:tcPr>
            <w:tcW w:w="1057" w:type="dxa"/>
            <w:gridSpan w:val="3"/>
            <w:vAlign w:val="bottom"/>
          </w:tcPr>
          <w:p w:rsidR="00C406E8" w:rsidRPr="002347F2" w:rsidRDefault="00C406E8" w:rsidP="00C406E8">
            <w:pPr>
              <w:pStyle w:val="ConsPlusNormal"/>
              <w:rPr>
                <w:sz w:val="22"/>
              </w:rPr>
            </w:pPr>
          </w:p>
        </w:tc>
        <w:tc>
          <w:tcPr>
            <w:tcW w:w="1089" w:type="dxa"/>
            <w:vAlign w:val="bottom"/>
          </w:tcPr>
          <w:p w:rsidR="00C406E8" w:rsidRPr="002347F2" w:rsidRDefault="00C406E8" w:rsidP="00C406E8">
            <w:pPr>
              <w:pStyle w:val="ConsPlusNormal"/>
              <w:rPr>
                <w:sz w:val="22"/>
              </w:rPr>
            </w:pPr>
          </w:p>
        </w:tc>
        <w:tc>
          <w:tcPr>
            <w:tcW w:w="1530" w:type="dxa"/>
            <w:gridSpan w:val="3"/>
            <w:vAlign w:val="bottom"/>
          </w:tcPr>
          <w:p w:rsidR="00C406E8" w:rsidRPr="002347F2" w:rsidRDefault="00C406E8" w:rsidP="00C406E8">
            <w:pPr>
              <w:pStyle w:val="ConsPlusNormal"/>
              <w:rPr>
                <w:sz w:val="22"/>
              </w:rPr>
            </w:pPr>
          </w:p>
        </w:tc>
      </w:tr>
      <w:tr w:rsidR="00C406E8" w:rsidRPr="002347F2" w:rsidTr="00F72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0" w:type="dxa"/>
          </w:tcPr>
          <w:p w:rsidR="00C406E8" w:rsidRPr="002347F2" w:rsidRDefault="00C406E8" w:rsidP="00C406E8">
            <w:pPr>
              <w:pStyle w:val="ConsPlusNormal"/>
              <w:rPr>
                <w:sz w:val="22"/>
              </w:rPr>
            </w:pPr>
          </w:p>
        </w:tc>
        <w:tc>
          <w:tcPr>
            <w:tcW w:w="522" w:type="dxa"/>
            <w:gridSpan w:val="2"/>
            <w:vAlign w:val="bottom"/>
          </w:tcPr>
          <w:p w:rsidR="00C406E8" w:rsidRPr="002347F2" w:rsidRDefault="00C406E8" w:rsidP="00C406E8">
            <w:pPr>
              <w:pStyle w:val="ConsPlusNormal"/>
              <w:rPr>
                <w:sz w:val="22"/>
              </w:rPr>
            </w:pPr>
          </w:p>
        </w:tc>
        <w:tc>
          <w:tcPr>
            <w:tcW w:w="709" w:type="dxa"/>
            <w:gridSpan w:val="2"/>
            <w:vAlign w:val="bottom"/>
          </w:tcPr>
          <w:p w:rsidR="00C406E8" w:rsidRPr="002347F2" w:rsidRDefault="00C406E8" w:rsidP="00C406E8">
            <w:pPr>
              <w:pStyle w:val="ConsPlusNormal"/>
              <w:rPr>
                <w:sz w:val="22"/>
              </w:rPr>
            </w:pPr>
          </w:p>
        </w:tc>
        <w:tc>
          <w:tcPr>
            <w:tcW w:w="1276" w:type="dxa"/>
            <w:vAlign w:val="bottom"/>
          </w:tcPr>
          <w:p w:rsidR="00C406E8" w:rsidRPr="002347F2" w:rsidRDefault="00C406E8" w:rsidP="00C406E8">
            <w:pPr>
              <w:pStyle w:val="ConsPlusNormal"/>
              <w:rPr>
                <w:sz w:val="22"/>
              </w:rPr>
            </w:pPr>
          </w:p>
        </w:tc>
        <w:tc>
          <w:tcPr>
            <w:tcW w:w="1057" w:type="dxa"/>
            <w:gridSpan w:val="3"/>
            <w:vAlign w:val="bottom"/>
          </w:tcPr>
          <w:p w:rsidR="00C406E8" w:rsidRPr="002347F2" w:rsidRDefault="00C406E8" w:rsidP="00C406E8">
            <w:pPr>
              <w:pStyle w:val="ConsPlusNormal"/>
              <w:rPr>
                <w:sz w:val="22"/>
              </w:rPr>
            </w:pPr>
          </w:p>
        </w:tc>
        <w:tc>
          <w:tcPr>
            <w:tcW w:w="1089" w:type="dxa"/>
            <w:vAlign w:val="bottom"/>
          </w:tcPr>
          <w:p w:rsidR="00C406E8" w:rsidRPr="002347F2" w:rsidRDefault="00C406E8" w:rsidP="00C406E8">
            <w:pPr>
              <w:pStyle w:val="ConsPlusNormal"/>
              <w:rPr>
                <w:sz w:val="22"/>
              </w:rPr>
            </w:pPr>
          </w:p>
        </w:tc>
        <w:tc>
          <w:tcPr>
            <w:tcW w:w="1530" w:type="dxa"/>
            <w:gridSpan w:val="3"/>
            <w:vAlign w:val="bottom"/>
          </w:tcPr>
          <w:p w:rsidR="00C406E8" w:rsidRPr="002347F2" w:rsidRDefault="00C406E8" w:rsidP="00C406E8">
            <w:pPr>
              <w:pStyle w:val="ConsPlusNormal"/>
              <w:rPr>
                <w:sz w:val="22"/>
              </w:rPr>
            </w:pPr>
          </w:p>
        </w:tc>
      </w:tr>
    </w:tbl>
    <w:p w:rsidR="00C406E8" w:rsidRPr="002347F2" w:rsidRDefault="00C406E8" w:rsidP="00C406E8">
      <w:pPr>
        <w:pStyle w:val="ConsPlusNormal"/>
        <w:ind w:firstLine="540"/>
        <w:jc w:val="both"/>
      </w:pPr>
      <w:r w:rsidRPr="002347F2">
        <w:t>____________________</w:t>
      </w:r>
    </w:p>
    <w:p w:rsidR="00C406E8" w:rsidRPr="002347F2" w:rsidRDefault="00C406E8" w:rsidP="00C406E8">
      <w:pPr>
        <w:pStyle w:val="ConsPlusNormal"/>
        <w:ind w:firstLine="539"/>
        <w:jc w:val="both"/>
      </w:pPr>
      <w:bookmarkStart w:id="9" w:name="P2654"/>
      <w:bookmarkEnd w:id="9"/>
      <w:r w:rsidRPr="002347F2">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C406E8" w:rsidRPr="002347F2" w:rsidRDefault="00C406E8" w:rsidP="00C406E8">
      <w:pPr>
        <w:pStyle w:val="ConsPlusNormal"/>
        <w:ind w:firstLine="539"/>
        <w:jc w:val="both"/>
      </w:pPr>
      <w:bookmarkStart w:id="10" w:name="P2655"/>
      <w:bookmarkEnd w:id="10"/>
      <w:r w:rsidRPr="002347F2">
        <w:t>&lt;2&gt; Заполняется в случае, если Получателем является физическое лицо.</w:t>
      </w:r>
    </w:p>
    <w:p w:rsidR="00C406E8" w:rsidRPr="002347F2" w:rsidRDefault="00C406E8" w:rsidP="00C406E8">
      <w:pPr>
        <w:pStyle w:val="ConsPlusNormal"/>
        <w:ind w:firstLine="539"/>
        <w:jc w:val="both"/>
      </w:pPr>
      <w:bookmarkStart w:id="11" w:name="P2656"/>
      <w:bookmarkEnd w:id="11"/>
      <w:r w:rsidRPr="002347F2">
        <w:t>&lt;3&gt;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p w:rsidR="00C406E8" w:rsidRPr="002347F2" w:rsidRDefault="00C406E8" w:rsidP="00C406E8">
      <w:pPr>
        <w:pStyle w:val="ConsPlusNormal"/>
        <w:ind w:firstLine="539"/>
        <w:jc w:val="both"/>
      </w:pPr>
      <w:bookmarkStart w:id="12" w:name="P2657"/>
      <w:bookmarkEnd w:id="12"/>
      <w:r w:rsidRPr="002347F2">
        <w:t>&lt;4&gt; Указываются 13 - 17 разряды кода классификации расходов федерального бюджета в соответствии с соглашением.</w:t>
      </w:r>
    </w:p>
    <w:p w:rsidR="00C406E8" w:rsidRPr="002347F2" w:rsidRDefault="00C406E8" w:rsidP="00C406E8">
      <w:pPr>
        <w:pStyle w:val="ConsPlusNormal"/>
        <w:ind w:firstLine="539"/>
        <w:jc w:val="both"/>
      </w:pPr>
      <w:bookmarkStart w:id="13" w:name="P2658"/>
      <w:bookmarkEnd w:id="13"/>
      <w:r w:rsidRPr="002347F2">
        <w:t>&lt;5&gt; При представлении уточненного плана указывается номер очередного внесения изменения в приложение (например, «1», «2», «3», «...»).</w:t>
      </w:r>
    </w:p>
    <w:p w:rsidR="00C406E8" w:rsidRPr="002347F2" w:rsidRDefault="00C406E8" w:rsidP="00C406E8">
      <w:pPr>
        <w:pStyle w:val="ConsPlusNormal"/>
        <w:ind w:firstLine="539"/>
        <w:jc w:val="both"/>
      </w:pPr>
      <w:bookmarkStart w:id="14" w:name="P2659"/>
      <w:bookmarkEnd w:id="14"/>
      <w:r w:rsidRPr="002347F2">
        <w:t>&lt;6&gt; Указыва</w:t>
      </w:r>
      <w:r w:rsidR="00E81EBC">
        <w:t>е</w:t>
      </w:r>
      <w:r w:rsidRPr="002347F2">
        <w:t>тся наименования результат</w:t>
      </w:r>
      <w:r w:rsidR="00A15E25">
        <w:t>а</w:t>
      </w:r>
      <w:r w:rsidRPr="002347F2">
        <w:t xml:space="preserve"> предостав</w:t>
      </w:r>
      <w:r w:rsidR="00E81EBC">
        <w:t xml:space="preserve">ления Субсидии, установленного </w:t>
      </w:r>
      <w:r w:rsidR="00A15E25">
        <w:t xml:space="preserve">пунктом 2.16 постановления Правительства Санкт-Петербурга </w:t>
      </w:r>
      <w:r w:rsidR="00E81EBC">
        <w:t>от_____ №_______ «</w:t>
      </w:r>
      <w:r w:rsidR="00E81EBC" w:rsidRPr="004071B0">
        <w:t xml:space="preserve">Об утверждении </w:t>
      </w:r>
      <w:r w:rsidR="00E81EBC">
        <w:t>П</w:t>
      </w:r>
      <w:r w:rsidR="00E81EBC" w:rsidRPr="004071B0">
        <w:t>орядка предоставления</w:t>
      </w:r>
      <w:r w:rsidR="00E81EBC">
        <w:t xml:space="preserve"> </w:t>
      </w:r>
      <w:r w:rsidR="00E81EBC" w:rsidRPr="004071B0">
        <w:t>в 2023 году субсидии социально ориентированной</w:t>
      </w:r>
      <w:r w:rsidR="00E81EBC">
        <w:t xml:space="preserve"> </w:t>
      </w:r>
      <w:r w:rsidR="00E81EBC" w:rsidRPr="004071B0">
        <w:t>некоммерческой организации на проведение Санкт-Петербургского Международного</w:t>
      </w:r>
      <w:r w:rsidR="00E81EBC">
        <w:t xml:space="preserve"> </w:t>
      </w:r>
      <w:r w:rsidR="00E81EBC" w:rsidRPr="004071B0">
        <w:t>форума труда</w:t>
      </w:r>
      <w:r w:rsidR="00E81EBC">
        <w:t xml:space="preserve">» </w:t>
      </w:r>
      <w:r w:rsidRPr="002347F2">
        <w:t>и соответствующие им наименования контрольных точек.</w:t>
      </w:r>
    </w:p>
    <w:p w:rsidR="00C406E8" w:rsidRPr="002347F2" w:rsidRDefault="00C406E8" w:rsidP="00C406E8">
      <w:pPr>
        <w:pStyle w:val="ConsPlusNormal"/>
        <w:ind w:firstLine="539"/>
        <w:jc w:val="both"/>
      </w:pPr>
      <w:bookmarkStart w:id="15" w:name="P2660"/>
      <w:bookmarkEnd w:id="15"/>
      <w:r w:rsidRPr="002347F2">
        <w:t xml:space="preserve">&lt;7&gt; Код результата предоставления Субсидии и контрольной точки формируется </w:t>
      </w:r>
      <w:r w:rsidR="00A15E25">
        <w:br/>
      </w:r>
      <w:r w:rsidRPr="002347F2">
        <w:t>в системе «Электронный бюджет» автоматически.</w:t>
      </w:r>
    </w:p>
    <w:p w:rsidR="002F337D" w:rsidRPr="002F337D" w:rsidRDefault="00C406E8" w:rsidP="00F72BDF">
      <w:pPr>
        <w:pStyle w:val="ConsPlusNormal"/>
        <w:ind w:firstLine="539"/>
        <w:jc w:val="both"/>
        <w:outlineLvl w:val="1"/>
      </w:pPr>
      <w:bookmarkStart w:id="16" w:name="P2661"/>
      <w:bookmarkEnd w:id="16"/>
      <w:r w:rsidRPr="002347F2">
        <w:t xml:space="preserve">&lt;8&gt; Указывается тип результата предоставления Субсидии, </w:t>
      </w:r>
      <w:r w:rsidR="002F337D">
        <w:t xml:space="preserve">в соответствии </w:t>
      </w:r>
      <w:r w:rsidR="002F337D">
        <w:br/>
        <w:t>с п</w:t>
      </w:r>
      <w:r w:rsidR="002F337D" w:rsidRPr="002F337D">
        <w:t>риложение</w:t>
      </w:r>
      <w:r w:rsidR="002F337D" w:rsidRPr="002F337D">
        <w:t>м</w:t>
      </w:r>
      <w:r w:rsidR="002F337D">
        <w:t xml:space="preserve"> </w:t>
      </w:r>
      <w:r w:rsidR="002F337D" w:rsidRPr="002F337D">
        <w:t>№</w:t>
      </w:r>
      <w:r w:rsidR="002F337D" w:rsidRPr="002F337D">
        <w:t xml:space="preserve"> 1</w:t>
      </w:r>
      <w:r w:rsidR="002F337D">
        <w:t xml:space="preserve"> </w:t>
      </w:r>
      <w:r w:rsidR="002F337D" w:rsidRPr="002F337D">
        <w:t>к Порядку проведения мониторинга</w:t>
      </w:r>
      <w:r w:rsidR="002F337D">
        <w:t xml:space="preserve"> </w:t>
      </w:r>
      <w:r w:rsidR="002F337D" w:rsidRPr="002F337D">
        <w:t>достижения результатов предоставления</w:t>
      </w:r>
      <w:r w:rsidR="002F337D">
        <w:t xml:space="preserve"> </w:t>
      </w:r>
      <w:r w:rsidR="002F337D" w:rsidRPr="002F337D">
        <w:t>субсидий, в том числе грантов</w:t>
      </w:r>
      <w:r w:rsidR="002F337D">
        <w:t xml:space="preserve"> </w:t>
      </w:r>
      <w:r w:rsidR="002F337D" w:rsidRPr="002F337D">
        <w:t>в форме субсидий, юридическим лицам,</w:t>
      </w:r>
      <w:r w:rsidR="002F337D">
        <w:t xml:space="preserve"> </w:t>
      </w:r>
      <w:r w:rsidR="002F337D" w:rsidRPr="002F337D">
        <w:t>индивидуальным предпринимателям,</w:t>
      </w:r>
      <w:r w:rsidR="002F337D">
        <w:t xml:space="preserve"> </w:t>
      </w:r>
      <w:r w:rsidR="002F337D" w:rsidRPr="002F337D">
        <w:t xml:space="preserve">физическим лицам </w:t>
      </w:r>
      <w:r w:rsidR="002F337D">
        <w:t>–</w:t>
      </w:r>
      <w:r w:rsidR="002F337D" w:rsidRPr="002F337D">
        <w:t xml:space="preserve"> производителям</w:t>
      </w:r>
      <w:r w:rsidR="002F337D">
        <w:t xml:space="preserve"> </w:t>
      </w:r>
      <w:r w:rsidR="002F337D" w:rsidRPr="002F337D">
        <w:t>товаров, работ, услуг, утвержденному</w:t>
      </w:r>
      <w:r w:rsidR="002F337D">
        <w:t xml:space="preserve"> </w:t>
      </w:r>
      <w:r w:rsidR="002F337D" w:rsidRPr="002F337D">
        <w:t>приказом Министерства финансов</w:t>
      </w:r>
      <w:r w:rsidR="002F337D">
        <w:t xml:space="preserve"> </w:t>
      </w:r>
      <w:r w:rsidR="002F337D" w:rsidRPr="002F337D">
        <w:t>Российской Федерации</w:t>
      </w:r>
      <w:r w:rsidR="002F337D">
        <w:t xml:space="preserve"> </w:t>
      </w:r>
      <w:r w:rsidR="002F337D">
        <w:br/>
      </w:r>
      <w:r w:rsidR="002F337D" w:rsidRPr="002F337D">
        <w:t>от 29.09.2021 г. N 138н</w:t>
      </w:r>
      <w:r w:rsidR="002F337D">
        <w:t>.</w:t>
      </w:r>
    </w:p>
    <w:p w:rsidR="00C406E8" w:rsidRPr="002347F2" w:rsidRDefault="00C406E8" w:rsidP="00C406E8">
      <w:pPr>
        <w:pStyle w:val="ConsPlusNormal"/>
        <w:ind w:firstLine="539"/>
        <w:jc w:val="both"/>
      </w:pPr>
      <w:bookmarkStart w:id="17" w:name="P2662"/>
      <w:bookmarkEnd w:id="17"/>
      <w:r w:rsidRPr="002347F2">
        <w:t xml:space="preserve">&lt;9&gt; Указывается плановое значение результата предоставления Субсидии, установленное </w:t>
      </w:r>
      <w:r w:rsidR="009E17B3">
        <w:t>установленного пунктом 2.16 постановления Правительства Санкт-Петербурга от_____ №_______ «</w:t>
      </w:r>
      <w:r w:rsidR="009E17B3" w:rsidRPr="004071B0">
        <w:t xml:space="preserve">Об утверждении </w:t>
      </w:r>
      <w:r w:rsidR="009E17B3">
        <w:t>П</w:t>
      </w:r>
      <w:r w:rsidR="009E17B3" w:rsidRPr="004071B0">
        <w:t>орядка предоставления</w:t>
      </w:r>
      <w:r w:rsidR="009E17B3">
        <w:t xml:space="preserve"> </w:t>
      </w:r>
      <w:r w:rsidR="009E17B3" w:rsidRPr="004071B0">
        <w:t>в 2023 году субсидии социально ориентированной</w:t>
      </w:r>
      <w:r w:rsidR="009E17B3">
        <w:t xml:space="preserve"> </w:t>
      </w:r>
      <w:r w:rsidR="009E17B3" w:rsidRPr="004071B0">
        <w:t>некоммерческой организации на проведение Санкт-Петербургского Международного</w:t>
      </w:r>
      <w:r w:rsidR="009E17B3">
        <w:t xml:space="preserve"> </w:t>
      </w:r>
      <w:r w:rsidR="009E17B3" w:rsidRPr="004071B0">
        <w:t>форума труда</w:t>
      </w:r>
      <w:r w:rsidR="009E17B3">
        <w:t>»</w:t>
      </w:r>
      <w:r w:rsidR="009E17B3">
        <w:t>,</w:t>
      </w:r>
      <w:r w:rsidRPr="002347F2">
        <w:t xml:space="preserve"> а также плановые значения контрольных точек в случае, если контрольные точки имеют измеримые в единицах измерения значения.</w:t>
      </w:r>
    </w:p>
    <w:p w:rsidR="00C406E8" w:rsidRPr="002347F2" w:rsidRDefault="00C406E8" w:rsidP="005B0A86">
      <w:pPr>
        <w:widowControl w:val="0"/>
        <w:autoSpaceDE w:val="0"/>
        <w:autoSpaceDN w:val="0"/>
        <w:adjustRightInd w:val="0"/>
        <w:jc w:val="both"/>
      </w:pPr>
      <w:bookmarkStart w:id="18" w:name="P2663"/>
      <w:bookmarkEnd w:id="18"/>
      <w:r w:rsidRPr="002347F2">
        <w:t xml:space="preserve">&lt;10&gt; Указывается срок достижения результата предоставления Субсидии, установленный </w:t>
      </w:r>
      <w:r w:rsidR="003E55CC">
        <w:t>пунктом 5.1. П</w:t>
      </w:r>
      <w:r w:rsidR="003E55CC" w:rsidRPr="003E55CC">
        <w:rPr>
          <w:rFonts w:eastAsiaTheme="minorEastAsia"/>
        </w:rPr>
        <w:t>орядк</w:t>
      </w:r>
      <w:r w:rsidR="003E55CC">
        <w:rPr>
          <w:rFonts w:eastAsiaTheme="minorEastAsia"/>
        </w:rPr>
        <w:t>а</w:t>
      </w:r>
      <w:r w:rsidR="003E55CC" w:rsidRPr="003E55CC">
        <w:rPr>
          <w:rFonts w:eastAsiaTheme="minorEastAsia"/>
        </w:rPr>
        <w:t xml:space="preserve"> </w:t>
      </w:r>
      <w:r w:rsidR="003E55CC" w:rsidRPr="003E55CC">
        <w:rPr>
          <w:rFonts w:eastAsiaTheme="minorEastAsia"/>
        </w:rPr>
        <w:t>проведения конкурсного отбора, проводимого в форме конкурса</w:t>
      </w:r>
      <w:r w:rsidR="003E55CC">
        <w:rPr>
          <w:rFonts w:eastAsiaTheme="minorEastAsia"/>
        </w:rPr>
        <w:t xml:space="preserve"> </w:t>
      </w:r>
      <w:r w:rsidR="003E55CC">
        <w:rPr>
          <w:rFonts w:eastAsiaTheme="minorEastAsia"/>
        </w:rPr>
        <w:br/>
      </w:r>
      <w:r w:rsidR="003E55CC" w:rsidRPr="003E55CC">
        <w:rPr>
          <w:rFonts w:eastAsiaTheme="minorEastAsia"/>
        </w:rPr>
        <w:t xml:space="preserve">на предоставление субсидии на финансовое обеспечение расходов на проведение </w:t>
      </w:r>
      <w:r w:rsidR="003E55CC">
        <w:rPr>
          <w:rFonts w:eastAsiaTheme="minorEastAsia"/>
        </w:rPr>
        <w:br/>
      </w:r>
      <w:r w:rsidR="003E55CC" w:rsidRPr="003E55CC">
        <w:rPr>
          <w:rFonts w:eastAsiaTheme="minorEastAsia"/>
        </w:rPr>
        <w:t xml:space="preserve">Санкт-Петербургского Международного форума труда и порядок принятия Комитетом </w:t>
      </w:r>
      <w:r w:rsidR="003E55CC">
        <w:rPr>
          <w:rFonts w:eastAsiaTheme="minorEastAsia"/>
        </w:rPr>
        <w:br/>
      </w:r>
      <w:r w:rsidR="003E55CC" w:rsidRPr="003E55CC">
        <w:rPr>
          <w:rFonts w:eastAsiaTheme="minorEastAsia"/>
        </w:rPr>
        <w:t>по труду и занятости населения Санкт-Петербурга</w:t>
      </w:r>
      <w:r w:rsidR="003E55CC">
        <w:rPr>
          <w:rFonts w:eastAsiaTheme="minorEastAsia"/>
        </w:rPr>
        <w:t xml:space="preserve"> </w:t>
      </w:r>
      <w:r w:rsidR="003E55CC" w:rsidRPr="003E55CC">
        <w:rPr>
          <w:rFonts w:eastAsiaTheme="minorEastAsia"/>
        </w:rPr>
        <w:t>решения о предоставлении субсидии</w:t>
      </w:r>
      <w:r w:rsidRPr="002347F2">
        <w:t xml:space="preserve">, </w:t>
      </w:r>
      <w:r w:rsidR="005B0A86">
        <w:br/>
      </w:r>
      <w:r w:rsidRPr="002347F2">
        <w:t>а также плановый срок достижения контрольных точек.</w:t>
      </w:r>
    </w:p>
    <w:p w:rsidR="00C406E8" w:rsidRDefault="00C406E8" w:rsidP="00C406E8">
      <w:pPr>
        <w:rPr>
          <w:sz w:val="20"/>
          <w:szCs w:val="20"/>
          <w:highlight w:val="yellow"/>
        </w:rPr>
        <w:sectPr w:rsidR="00C406E8">
          <w:pgSz w:w="11905" w:h="16838"/>
          <w:pgMar w:top="1134" w:right="850" w:bottom="1134" w:left="1701" w:header="0" w:footer="0" w:gutter="0"/>
          <w:cols w:space="720"/>
          <w:titlePg/>
        </w:sectPr>
      </w:pPr>
    </w:p>
    <w:p w:rsidR="00D4199C" w:rsidRPr="00A22D49" w:rsidRDefault="00C406E8" w:rsidP="00D4199C">
      <w:pPr>
        <w:widowControl w:val="0"/>
        <w:autoSpaceDE w:val="0"/>
        <w:autoSpaceDN w:val="0"/>
        <w:adjustRightInd w:val="0"/>
        <w:ind w:left="5387"/>
        <w:outlineLvl w:val="1"/>
      </w:pPr>
      <w:r w:rsidRPr="002347F2">
        <w:t xml:space="preserve">Приложение № 12 к </w:t>
      </w:r>
      <w:r w:rsidR="00D4199C" w:rsidRPr="00A22D49">
        <w:t>Порядку проведения конкурсного отбора</w:t>
      </w:r>
      <w:r w:rsidR="00D4199C">
        <w:br/>
      </w:r>
      <w:r w:rsidR="00D4199C" w:rsidRPr="00A22D49">
        <w:t>в форме конкурса на предоставление</w:t>
      </w:r>
      <w:r w:rsidR="00D4199C">
        <w:t xml:space="preserve"> </w:t>
      </w:r>
      <w:r w:rsidR="00D4199C" w:rsidRPr="00A22D49">
        <w:t>субсидии на финансовое обеспечение расходов</w:t>
      </w:r>
      <w:r w:rsidR="00D4199C">
        <w:t xml:space="preserve"> </w:t>
      </w:r>
      <w:r w:rsidR="00D4199C" w:rsidRPr="00A22D49">
        <w:t xml:space="preserve">на проведение </w:t>
      </w:r>
      <w:r w:rsidR="00D4199C">
        <w:br/>
      </w:r>
      <w:r w:rsidR="00D4199C" w:rsidRPr="00A22D49">
        <w:t>Санкт-Петербургского</w:t>
      </w:r>
    </w:p>
    <w:p w:rsidR="00D4199C" w:rsidRPr="00A22D49" w:rsidRDefault="00D4199C" w:rsidP="00D4199C">
      <w:pPr>
        <w:widowControl w:val="0"/>
        <w:autoSpaceDE w:val="0"/>
        <w:autoSpaceDN w:val="0"/>
        <w:adjustRightInd w:val="0"/>
        <w:ind w:left="5387"/>
      </w:pPr>
      <w:r w:rsidRPr="00A22D49">
        <w:t>Международного форума труда</w:t>
      </w:r>
      <w:r>
        <w:br/>
      </w:r>
      <w:r w:rsidRPr="00A22D49">
        <w:t>и порядку</w:t>
      </w:r>
      <w:r>
        <w:t xml:space="preserve"> </w:t>
      </w:r>
      <w:r w:rsidRPr="00A22D49">
        <w:t>принятия Комитетом</w:t>
      </w:r>
      <w:r>
        <w:br/>
      </w:r>
      <w:r w:rsidRPr="00A22D49">
        <w:t>по труду и занятости</w:t>
      </w:r>
      <w:r>
        <w:t xml:space="preserve"> </w:t>
      </w:r>
      <w:r w:rsidRPr="00A22D49">
        <w:t xml:space="preserve">населения </w:t>
      </w:r>
      <w:r>
        <w:br/>
      </w:r>
      <w:r w:rsidRPr="00A22D49">
        <w:t>Санкт-Петербурга решения</w:t>
      </w:r>
    </w:p>
    <w:p w:rsidR="00D4199C" w:rsidRPr="00A22D49" w:rsidRDefault="00D4199C" w:rsidP="00D4199C">
      <w:pPr>
        <w:widowControl w:val="0"/>
        <w:autoSpaceDE w:val="0"/>
        <w:autoSpaceDN w:val="0"/>
        <w:adjustRightInd w:val="0"/>
        <w:ind w:left="5387"/>
      </w:pPr>
      <w:r w:rsidRPr="00A22D49">
        <w:t>о предоставлении субсидии</w:t>
      </w:r>
    </w:p>
    <w:p w:rsidR="00C406E8" w:rsidRPr="002347F2" w:rsidRDefault="00C406E8" w:rsidP="00C406E8">
      <w:pPr>
        <w:jc w:val="right"/>
        <w:rPr>
          <w:b/>
        </w:rPr>
      </w:pPr>
      <w:r w:rsidRPr="002347F2">
        <w:rPr>
          <w:b/>
        </w:rPr>
        <w:t>Форма</w:t>
      </w: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210"/>
        <w:gridCol w:w="340"/>
        <w:gridCol w:w="2494"/>
        <w:gridCol w:w="340"/>
        <w:gridCol w:w="1587"/>
        <w:gridCol w:w="1077"/>
      </w:tblGrid>
      <w:tr w:rsidR="00C406E8" w:rsidRPr="002347F2" w:rsidTr="00C406E8">
        <w:tc>
          <w:tcPr>
            <w:tcW w:w="9048" w:type="dxa"/>
            <w:gridSpan w:val="6"/>
            <w:tcBorders>
              <w:top w:val="nil"/>
              <w:left w:val="nil"/>
              <w:bottom w:val="nil"/>
              <w:right w:val="nil"/>
            </w:tcBorders>
          </w:tcPr>
          <w:p w:rsidR="00C406E8" w:rsidRPr="002347F2" w:rsidRDefault="00C406E8" w:rsidP="00C406E8">
            <w:pPr>
              <w:pStyle w:val="ConsPlusNormal"/>
              <w:jc w:val="center"/>
              <w:rPr>
                <w:b/>
              </w:rPr>
            </w:pPr>
            <w:r w:rsidRPr="002347F2">
              <w:rPr>
                <w:b/>
              </w:rPr>
              <w:t>Отчет</w:t>
            </w:r>
          </w:p>
          <w:p w:rsidR="00C406E8" w:rsidRPr="002347F2" w:rsidRDefault="00C406E8" w:rsidP="00C406E8">
            <w:pPr>
              <w:pStyle w:val="ConsPlusNormal"/>
              <w:jc w:val="center"/>
            </w:pPr>
            <w:r w:rsidRPr="002347F2">
              <w:rPr>
                <w:b/>
              </w:rPr>
              <w:t>о реализации плана мероприятий по достижению результатов предоставления Субсидии (контрольных точек)</w:t>
            </w:r>
            <w:r w:rsidRPr="002347F2">
              <w:t xml:space="preserve"> </w:t>
            </w:r>
            <w:hyperlink w:anchor="P3493">
              <w:r w:rsidRPr="002347F2">
                <w:rPr>
                  <w:color w:val="0000FF"/>
                </w:rPr>
                <w:t>&lt;1&gt;</w:t>
              </w:r>
            </w:hyperlink>
          </w:p>
        </w:tc>
      </w:tr>
      <w:tr w:rsidR="00C406E8" w:rsidRPr="002347F2" w:rsidTr="00C406E8">
        <w:tc>
          <w:tcPr>
            <w:tcW w:w="9048" w:type="dxa"/>
            <w:gridSpan w:val="6"/>
            <w:tcBorders>
              <w:top w:val="nil"/>
              <w:left w:val="nil"/>
              <w:bottom w:val="nil"/>
              <w:right w:val="nil"/>
            </w:tcBorders>
          </w:tcPr>
          <w:p w:rsidR="00C406E8" w:rsidRPr="002347F2" w:rsidRDefault="00C406E8" w:rsidP="00C406E8">
            <w:pPr>
              <w:pStyle w:val="ConsPlusNormal"/>
              <w:jc w:val="center"/>
            </w:pPr>
            <w:r w:rsidRPr="002347F2">
              <w:t>по состоянию на 1 _________ 20__ г.</w:t>
            </w:r>
          </w:p>
        </w:tc>
      </w:tr>
      <w:tr w:rsidR="00C406E8" w:rsidRPr="002347F2" w:rsidTr="00C406E8">
        <w:tblPrEx>
          <w:tblBorders>
            <w:right w:val="single" w:sz="4" w:space="0" w:color="auto"/>
          </w:tblBorders>
        </w:tblPrEx>
        <w:tc>
          <w:tcPr>
            <w:tcW w:w="3210"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nil"/>
              <w:left w:val="nil"/>
              <w:bottom w:val="nil"/>
              <w:right w:val="nil"/>
            </w:tcBorders>
            <w:vAlign w:val="bottom"/>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tcPr>
          <w:p w:rsidR="00C406E8" w:rsidRPr="002347F2" w:rsidRDefault="00C406E8" w:rsidP="00C406E8">
            <w:pPr>
              <w:pStyle w:val="ConsPlusNormal"/>
            </w:pPr>
          </w:p>
        </w:tc>
        <w:tc>
          <w:tcPr>
            <w:tcW w:w="1077" w:type="dxa"/>
            <w:tcBorders>
              <w:top w:val="single" w:sz="4" w:space="0" w:color="auto"/>
              <w:left w:val="single" w:sz="4" w:space="0" w:color="auto"/>
              <w:bottom w:val="single" w:sz="4" w:space="0" w:color="auto"/>
              <w:right w:val="single" w:sz="4" w:space="0" w:color="auto"/>
            </w:tcBorders>
            <w:vAlign w:val="bottom"/>
          </w:tcPr>
          <w:p w:rsidR="00C406E8" w:rsidRPr="002347F2" w:rsidRDefault="00C406E8" w:rsidP="00C406E8">
            <w:pPr>
              <w:pStyle w:val="ConsPlusNormal"/>
              <w:jc w:val="center"/>
            </w:pPr>
            <w:r w:rsidRPr="002347F2">
              <w:t>КОДЫ</w:t>
            </w:r>
          </w:p>
        </w:tc>
      </w:tr>
      <w:tr w:rsidR="00C406E8" w:rsidRPr="002347F2" w:rsidTr="00C406E8">
        <w:tblPrEx>
          <w:tblBorders>
            <w:right w:val="single" w:sz="4" w:space="0" w:color="auto"/>
          </w:tblBorders>
        </w:tblPrEx>
        <w:tc>
          <w:tcPr>
            <w:tcW w:w="3210"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tcPr>
          <w:p w:rsidR="00C406E8" w:rsidRPr="002347F2" w:rsidRDefault="00C406E8" w:rsidP="00C406E8">
            <w:pPr>
              <w:pStyle w:val="ConsPlusNormal"/>
              <w:jc w:val="right"/>
            </w:pPr>
            <w:r w:rsidRPr="002347F2">
              <w:t>Дата</w:t>
            </w:r>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c>
          <w:tcPr>
            <w:tcW w:w="3210"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vAlign w:val="bottom"/>
          </w:tcPr>
          <w:p w:rsidR="00C406E8" w:rsidRPr="002347F2" w:rsidRDefault="00C406E8" w:rsidP="00C406E8">
            <w:pPr>
              <w:pStyle w:val="ConsPlusNormal"/>
              <w:jc w:val="right"/>
            </w:pPr>
            <w:r w:rsidRPr="002347F2">
              <w:t>по Сводному реестру</w:t>
            </w:r>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c>
          <w:tcPr>
            <w:tcW w:w="3210" w:type="dxa"/>
            <w:tcBorders>
              <w:top w:val="nil"/>
              <w:left w:val="nil"/>
              <w:bottom w:val="nil"/>
              <w:right w:val="nil"/>
            </w:tcBorders>
            <w:vAlign w:val="bottom"/>
          </w:tcPr>
          <w:p w:rsidR="00C406E8" w:rsidRPr="002347F2" w:rsidRDefault="00C406E8" w:rsidP="00C406E8">
            <w:pPr>
              <w:pStyle w:val="ConsPlusNormal"/>
            </w:pPr>
            <w:r w:rsidRPr="002347F2">
              <w:t>Наименование Получателя</w:t>
            </w: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nil"/>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vAlign w:val="bottom"/>
          </w:tcPr>
          <w:p w:rsidR="00C406E8" w:rsidRPr="002347F2" w:rsidRDefault="00C406E8" w:rsidP="00C406E8">
            <w:pPr>
              <w:pStyle w:val="ConsPlusNormal"/>
              <w:jc w:val="right"/>
            </w:pPr>
            <w:r w:rsidRPr="002347F2">
              <w:t xml:space="preserve">ИНН </w:t>
            </w:r>
            <w:hyperlink w:anchor="P3494">
              <w:r w:rsidRPr="002347F2">
                <w:rPr>
                  <w:color w:val="0000FF"/>
                </w:rPr>
                <w:t>&lt;2&gt;</w:t>
              </w:r>
            </w:hyperlink>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c>
          <w:tcPr>
            <w:tcW w:w="3210" w:type="dxa"/>
            <w:tcBorders>
              <w:top w:val="nil"/>
              <w:left w:val="nil"/>
              <w:bottom w:val="nil"/>
              <w:right w:val="nil"/>
            </w:tcBorders>
            <w:vAlign w:val="bottom"/>
          </w:tcPr>
          <w:p w:rsidR="00C406E8" w:rsidRPr="002347F2" w:rsidRDefault="00C406E8" w:rsidP="00C406E8">
            <w:pPr>
              <w:pStyle w:val="ConsPlusNormal"/>
            </w:pPr>
            <w:r w:rsidRPr="002347F2">
              <w:t>Наименование главного распорядителя средств бюджета субъекта Российской Федерации</w:t>
            </w: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single" w:sz="4" w:space="0" w:color="auto"/>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vAlign w:val="bottom"/>
          </w:tcPr>
          <w:p w:rsidR="00C406E8" w:rsidRPr="002347F2" w:rsidRDefault="00C406E8" w:rsidP="00C406E8">
            <w:pPr>
              <w:pStyle w:val="ConsPlusNormal"/>
              <w:jc w:val="right"/>
            </w:pPr>
            <w:r w:rsidRPr="002347F2">
              <w:t>по Сводному реестру</w:t>
            </w:r>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c>
          <w:tcPr>
            <w:tcW w:w="3210"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single" w:sz="4" w:space="0" w:color="auto"/>
              <w:left w:val="nil"/>
              <w:bottom w:val="nil"/>
              <w:right w:val="nil"/>
            </w:tcBorders>
          </w:tcPr>
          <w:p w:rsidR="00C406E8" w:rsidRPr="002347F2" w:rsidRDefault="00C406E8" w:rsidP="00C406E8">
            <w:pPr>
              <w:pStyle w:val="ConsPlusNormal"/>
              <w:jc w:val="center"/>
              <w:rPr>
                <w:sz w:val="18"/>
                <w:szCs w:val="18"/>
              </w:rPr>
            </w:pPr>
            <w:r w:rsidRPr="002347F2">
              <w:rPr>
                <w:sz w:val="18"/>
                <w:szCs w:val="18"/>
              </w:rPr>
              <w:t>(Министерство, Агентство, Служба, иной орган (организация)</w:t>
            </w: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tcPr>
          <w:p w:rsidR="00C406E8" w:rsidRPr="002347F2" w:rsidRDefault="00C406E8" w:rsidP="00C406E8">
            <w:pPr>
              <w:pStyle w:val="ConsPlusNormal"/>
            </w:pPr>
          </w:p>
        </w:tc>
        <w:tc>
          <w:tcPr>
            <w:tcW w:w="1077" w:type="dxa"/>
            <w:vMerge w:val="restart"/>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c>
          <w:tcPr>
            <w:tcW w:w="3210" w:type="dxa"/>
            <w:tcBorders>
              <w:top w:val="nil"/>
              <w:left w:val="nil"/>
              <w:bottom w:val="nil"/>
              <w:right w:val="nil"/>
            </w:tcBorders>
            <w:vAlign w:val="bottom"/>
          </w:tcPr>
          <w:p w:rsidR="00C406E8" w:rsidRPr="002347F2" w:rsidRDefault="00C406E8" w:rsidP="00C406E8">
            <w:pPr>
              <w:pStyle w:val="ConsPlusNormal"/>
            </w:pPr>
            <w:r w:rsidRPr="002347F2">
              <w:t xml:space="preserve">Наименование структурного элемента государственной программы (федерального проекта) </w:t>
            </w:r>
            <w:hyperlink w:anchor="P3495">
              <w:r w:rsidRPr="002347F2">
                <w:rPr>
                  <w:color w:val="0000FF"/>
                </w:rPr>
                <w:t>&lt;3&gt;</w:t>
              </w:r>
            </w:hyperlink>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nil"/>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vAlign w:val="bottom"/>
          </w:tcPr>
          <w:p w:rsidR="00C406E8" w:rsidRPr="002347F2" w:rsidRDefault="00C406E8" w:rsidP="00C406E8">
            <w:pPr>
              <w:pStyle w:val="ConsPlusNormal"/>
              <w:jc w:val="right"/>
            </w:pPr>
            <w:r w:rsidRPr="002347F2">
              <w:t xml:space="preserve">по БК </w:t>
            </w:r>
            <w:hyperlink w:anchor="P3495">
              <w:r w:rsidRPr="002347F2">
                <w:rPr>
                  <w:color w:val="0000FF"/>
                </w:rPr>
                <w:t>&lt;3&gt;</w:t>
              </w:r>
            </w:hyperlink>
          </w:p>
        </w:tc>
        <w:tc>
          <w:tcPr>
            <w:tcW w:w="1077" w:type="dxa"/>
            <w:vMerge/>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c>
          <w:tcPr>
            <w:tcW w:w="3210" w:type="dxa"/>
            <w:tcBorders>
              <w:top w:val="nil"/>
              <w:left w:val="nil"/>
              <w:bottom w:val="nil"/>
              <w:right w:val="nil"/>
            </w:tcBorders>
          </w:tcPr>
          <w:p w:rsidR="00C406E8" w:rsidRPr="002347F2" w:rsidRDefault="00C406E8" w:rsidP="00C406E8">
            <w:pPr>
              <w:pStyle w:val="ConsPlusNormal"/>
            </w:pPr>
            <w:r w:rsidRPr="002347F2">
              <w:t>Наименование субсидии</w:t>
            </w: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single" w:sz="4" w:space="0" w:color="auto"/>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tcPr>
          <w:p w:rsidR="00C406E8" w:rsidRPr="002347F2" w:rsidRDefault="00C406E8" w:rsidP="00C406E8">
            <w:pPr>
              <w:pStyle w:val="ConsPlusNormal"/>
              <w:jc w:val="right"/>
            </w:pPr>
            <w:r w:rsidRPr="002347F2">
              <w:t xml:space="preserve">по БК </w:t>
            </w:r>
            <w:hyperlink w:anchor="P3496">
              <w:r w:rsidRPr="002347F2">
                <w:rPr>
                  <w:color w:val="0000FF"/>
                </w:rPr>
                <w:t>&lt;4&gt;</w:t>
              </w:r>
            </w:hyperlink>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c>
          <w:tcPr>
            <w:tcW w:w="3210"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single" w:sz="4" w:space="0" w:color="auto"/>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tcPr>
          <w:p w:rsidR="00C406E8" w:rsidRPr="002347F2" w:rsidRDefault="00C406E8" w:rsidP="00C406E8">
            <w:pPr>
              <w:pStyle w:val="ConsPlusNormal"/>
              <w:jc w:val="right"/>
            </w:pPr>
            <w:r w:rsidRPr="002347F2">
              <w:t xml:space="preserve">Номер соглашения </w:t>
            </w:r>
            <w:hyperlink w:anchor="P3497">
              <w:r w:rsidRPr="002347F2">
                <w:rPr>
                  <w:color w:val="0000FF"/>
                </w:rPr>
                <w:t>&lt;5&gt;</w:t>
              </w:r>
            </w:hyperlink>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c>
          <w:tcPr>
            <w:tcW w:w="3210"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tcPr>
          <w:p w:rsidR="00C406E8" w:rsidRPr="002347F2" w:rsidRDefault="00C406E8" w:rsidP="00C406E8">
            <w:pPr>
              <w:pStyle w:val="ConsPlusNormal"/>
              <w:jc w:val="right"/>
            </w:pPr>
            <w:r w:rsidRPr="002347F2">
              <w:t xml:space="preserve">Дата соглашения </w:t>
            </w:r>
            <w:hyperlink w:anchor="P3497">
              <w:r w:rsidRPr="002347F2">
                <w:rPr>
                  <w:color w:val="0000FF"/>
                </w:rPr>
                <w:t>&lt;5&gt;</w:t>
              </w:r>
            </w:hyperlink>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right w:val="single" w:sz="4" w:space="0" w:color="auto"/>
          </w:tblBorders>
        </w:tblPrEx>
        <w:tc>
          <w:tcPr>
            <w:tcW w:w="3210" w:type="dxa"/>
            <w:tcBorders>
              <w:top w:val="nil"/>
              <w:left w:val="nil"/>
              <w:bottom w:val="nil"/>
              <w:right w:val="nil"/>
            </w:tcBorders>
            <w:vAlign w:val="bottom"/>
          </w:tcPr>
          <w:p w:rsidR="00C406E8" w:rsidRPr="002347F2" w:rsidRDefault="00C406E8" w:rsidP="00C406E8">
            <w:pPr>
              <w:pStyle w:val="ConsPlusNormal"/>
            </w:pPr>
            <w:r w:rsidRPr="002347F2">
              <w:t>Вид документа</w:t>
            </w: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nil"/>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87" w:type="dxa"/>
            <w:tcBorders>
              <w:top w:val="nil"/>
              <w:left w:val="nil"/>
              <w:bottom w:val="nil"/>
              <w:right w:val="single" w:sz="4" w:space="0" w:color="auto"/>
            </w:tcBorders>
          </w:tcPr>
          <w:p w:rsidR="00C406E8" w:rsidRPr="002347F2" w:rsidRDefault="00C406E8" w:rsidP="00C406E8">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c>
          <w:tcPr>
            <w:tcW w:w="3210"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2494" w:type="dxa"/>
            <w:tcBorders>
              <w:top w:val="single" w:sz="4" w:space="0" w:color="auto"/>
              <w:left w:val="nil"/>
              <w:bottom w:val="nil"/>
              <w:right w:val="nil"/>
            </w:tcBorders>
          </w:tcPr>
          <w:p w:rsidR="00C406E8" w:rsidRPr="002347F2" w:rsidRDefault="00C406E8" w:rsidP="00C406E8">
            <w:pPr>
              <w:pStyle w:val="ConsPlusNormal"/>
              <w:jc w:val="center"/>
              <w:rPr>
                <w:sz w:val="18"/>
                <w:szCs w:val="18"/>
              </w:rPr>
            </w:pPr>
            <w:r w:rsidRPr="002347F2">
              <w:rPr>
                <w:sz w:val="18"/>
                <w:szCs w:val="18"/>
              </w:rPr>
              <w:t xml:space="preserve">(первичный – «0», уточненный – «1», «2», «3», «...») </w:t>
            </w:r>
            <w:hyperlink w:anchor="P3498">
              <w:r w:rsidRPr="002347F2">
                <w:rPr>
                  <w:color w:val="0000FF"/>
                  <w:sz w:val="18"/>
                  <w:szCs w:val="18"/>
                </w:rPr>
                <w:t>&lt;6&gt;</w:t>
              </w:r>
            </w:hyperlink>
          </w:p>
        </w:tc>
        <w:tc>
          <w:tcPr>
            <w:tcW w:w="340" w:type="dxa"/>
            <w:tcBorders>
              <w:top w:val="nil"/>
              <w:left w:val="nil"/>
              <w:bottom w:val="nil"/>
              <w:right w:val="nil"/>
            </w:tcBorders>
          </w:tcPr>
          <w:p w:rsidR="00C406E8" w:rsidRPr="002347F2" w:rsidRDefault="00C406E8" w:rsidP="00C406E8">
            <w:pPr>
              <w:pStyle w:val="ConsPlusNormal"/>
              <w:rPr>
                <w:sz w:val="18"/>
                <w:szCs w:val="18"/>
              </w:rPr>
            </w:pPr>
          </w:p>
        </w:tc>
        <w:tc>
          <w:tcPr>
            <w:tcW w:w="1587" w:type="dxa"/>
            <w:tcBorders>
              <w:top w:val="nil"/>
              <w:left w:val="nil"/>
              <w:bottom w:val="nil"/>
              <w:right w:val="nil"/>
            </w:tcBorders>
          </w:tcPr>
          <w:p w:rsidR="00C406E8" w:rsidRPr="002347F2" w:rsidRDefault="00C406E8" w:rsidP="00C406E8">
            <w:pPr>
              <w:pStyle w:val="ConsPlusNormal"/>
            </w:pPr>
          </w:p>
        </w:tc>
        <w:tc>
          <w:tcPr>
            <w:tcW w:w="1077" w:type="dxa"/>
            <w:tcBorders>
              <w:top w:val="single" w:sz="4" w:space="0" w:color="auto"/>
              <w:left w:val="nil"/>
              <w:bottom w:val="nil"/>
              <w:right w:val="nil"/>
            </w:tcBorders>
          </w:tcPr>
          <w:p w:rsidR="00C406E8" w:rsidRPr="002347F2" w:rsidRDefault="00C406E8" w:rsidP="00C406E8">
            <w:pPr>
              <w:pStyle w:val="ConsPlusNormal"/>
            </w:pPr>
          </w:p>
        </w:tc>
      </w:tr>
    </w:tbl>
    <w:p w:rsidR="00C406E8" w:rsidRPr="002347F2" w:rsidRDefault="00C406E8" w:rsidP="00C406E8">
      <w:pPr>
        <w:pStyle w:val="ConsPlusNormal"/>
        <w:jc w:val="both"/>
      </w:pPr>
    </w:p>
    <w:p w:rsidR="00C406E8" w:rsidRPr="002347F2" w:rsidRDefault="00C406E8" w:rsidP="00C406E8">
      <w:pPr>
        <w:pStyle w:val="ConsPlusNormal"/>
        <w:sectPr w:rsidR="00C406E8" w:rsidRPr="002347F2">
          <w:pgSz w:w="11905" w:h="16838"/>
          <w:pgMar w:top="1134" w:right="850" w:bottom="1134" w:left="1701" w:header="0" w:footer="0" w:gutter="0"/>
          <w:cols w:space="720"/>
          <w:titlePg/>
        </w:sectPr>
      </w:pPr>
    </w:p>
    <w:tbl>
      <w:tblPr>
        <w:tblW w:w="15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1"/>
        <w:gridCol w:w="189"/>
        <w:gridCol w:w="340"/>
        <w:gridCol w:w="38"/>
        <w:gridCol w:w="567"/>
        <w:gridCol w:w="1020"/>
        <w:gridCol w:w="365"/>
        <w:gridCol w:w="316"/>
        <w:gridCol w:w="992"/>
        <w:gridCol w:w="442"/>
        <w:gridCol w:w="418"/>
        <w:gridCol w:w="274"/>
        <w:gridCol w:w="1417"/>
        <w:gridCol w:w="261"/>
        <w:gridCol w:w="1157"/>
        <w:gridCol w:w="1134"/>
        <w:gridCol w:w="1559"/>
        <w:gridCol w:w="851"/>
        <w:gridCol w:w="1397"/>
      </w:tblGrid>
      <w:tr w:rsidR="00C406E8" w:rsidRPr="002347F2" w:rsidTr="00C406E8">
        <w:trPr>
          <w:jc w:val="center"/>
        </w:trPr>
        <w:tc>
          <w:tcPr>
            <w:tcW w:w="3555" w:type="dxa"/>
            <w:gridSpan w:val="5"/>
          </w:tcPr>
          <w:p w:rsidR="00C406E8" w:rsidRPr="002347F2" w:rsidRDefault="00C406E8" w:rsidP="00C406E8">
            <w:pPr>
              <w:pStyle w:val="ConsPlusNormal"/>
              <w:jc w:val="center"/>
            </w:pPr>
            <w:r w:rsidRPr="002347F2">
              <w:t xml:space="preserve">Результат предоставления Субсидии, контрольные точки </w:t>
            </w:r>
            <w:hyperlink w:anchor="P3499">
              <w:r w:rsidRPr="002347F2">
                <w:rPr>
                  <w:color w:val="0000FF"/>
                </w:rPr>
                <w:t>&lt;7&gt;</w:t>
              </w:r>
            </w:hyperlink>
          </w:p>
        </w:tc>
        <w:tc>
          <w:tcPr>
            <w:tcW w:w="2693" w:type="dxa"/>
            <w:gridSpan w:val="4"/>
          </w:tcPr>
          <w:p w:rsidR="00C406E8" w:rsidRPr="002347F2" w:rsidRDefault="00C406E8" w:rsidP="00C406E8">
            <w:pPr>
              <w:pStyle w:val="ConsPlusNormal"/>
              <w:jc w:val="center"/>
            </w:pPr>
            <w:r w:rsidRPr="002347F2">
              <w:t xml:space="preserve">Единица измерения </w:t>
            </w:r>
            <w:hyperlink w:anchor="P3499">
              <w:r w:rsidRPr="002347F2">
                <w:rPr>
                  <w:color w:val="0000FF"/>
                </w:rPr>
                <w:t>&lt;7&gt;</w:t>
              </w:r>
            </w:hyperlink>
          </w:p>
        </w:tc>
        <w:tc>
          <w:tcPr>
            <w:tcW w:w="3969" w:type="dxa"/>
            <w:gridSpan w:val="6"/>
          </w:tcPr>
          <w:p w:rsidR="00C406E8" w:rsidRPr="002347F2" w:rsidRDefault="00C406E8" w:rsidP="00C406E8">
            <w:pPr>
              <w:pStyle w:val="ConsPlusNormal"/>
              <w:jc w:val="center"/>
            </w:pPr>
            <w:r w:rsidRPr="002347F2">
              <w:t>Значение</w:t>
            </w:r>
          </w:p>
        </w:tc>
        <w:tc>
          <w:tcPr>
            <w:tcW w:w="2693" w:type="dxa"/>
            <w:gridSpan w:val="2"/>
          </w:tcPr>
          <w:p w:rsidR="00C406E8" w:rsidRPr="002347F2" w:rsidRDefault="00C406E8" w:rsidP="00C406E8">
            <w:pPr>
              <w:pStyle w:val="ConsPlusNormal"/>
              <w:jc w:val="center"/>
            </w:pPr>
            <w:r w:rsidRPr="002347F2">
              <w:t>Срок достижения (дд.мм.гггг.)</w:t>
            </w:r>
          </w:p>
        </w:tc>
        <w:tc>
          <w:tcPr>
            <w:tcW w:w="851" w:type="dxa"/>
            <w:vMerge w:val="restart"/>
          </w:tcPr>
          <w:p w:rsidR="00C406E8" w:rsidRPr="002347F2" w:rsidRDefault="00C406E8" w:rsidP="00C406E8">
            <w:pPr>
              <w:pStyle w:val="ConsPlusNormal"/>
              <w:jc w:val="center"/>
            </w:pPr>
            <w:r w:rsidRPr="002347F2">
              <w:t xml:space="preserve">Статус </w:t>
            </w:r>
            <w:hyperlink w:anchor="P3505">
              <w:r w:rsidRPr="002347F2">
                <w:rPr>
                  <w:color w:val="0000FF"/>
                </w:rPr>
                <w:t>&lt;13&gt;</w:t>
              </w:r>
            </w:hyperlink>
          </w:p>
        </w:tc>
        <w:tc>
          <w:tcPr>
            <w:tcW w:w="1397" w:type="dxa"/>
            <w:vMerge w:val="restart"/>
          </w:tcPr>
          <w:p w:rsidR="00C406E8" w:rsidRPr="002347F2" w:rsidRDefault="00C406E8" w:rsidP="00C406E8">
            <w:pPr>
              <w:pStyle w:val="ConsPlusNormal"/>
              <w:jc w:val="center"/>
            </w:pPr>
            <w:r w:rsidRPr="002347F2">
              <w:t xml:space="preserve">Причина отклонения </w:t>
            </w:r>
            <w:hyperlink w:anchor="P3506">
              <w:r w:rsidRPr="002347F2">
                <w:rPr>
                  <w:color w:val="0000FF"/>
                </w:rPr>
                <w:t>&lt;14&gt;</w:t>
              </w:r>
            </w:hyperlink>
          </w:p>
        </w:tc>
      </w:tr>
      <w:tr w:rsidR="00C406E8" w:rsidRPr="002347F2" w:rsidTr="00C406E8">
        <w:trPr>
          <w:jc w:val="center"/>
        </w:trPr>
        <w:tc>
          <w:tcPr>
            <w:tcW w:w="2421" w:type="dxa"/>
          </w:tcPr>
          <w:p w:rsidR="00C406E8" w:rsidRPr="002347F2" w:rsidRDefault="00C406E8" w:rsidP="00C406E8">
            <w:pPr>
              <w:pStyle w:val="ConsPlusNormal"/>
              <w:jc w:val="center"/>
            </w:pPr>
            <w:r w:rsidRPr="002347F2">
              <w:t>наименование</w:t>
            </w:r>
          </w:p>
        </w:tc>
        <w:tc>
          <w:tcPr>
            <w:tcW w:w="567" w:type="dxa"/>
            <w:gridSpan w:val="3"/>
          </w:tcPr>
          <w:p w:rsidR="00C406E8" w:rsidRPr="002347F2" w:rsidRDefault="00C406E8" w:rsidP="00C406E8">
            <w:pPr>
              <w:pStyle w:val="ConsPlusNormal"/>
              <w:jc w:val="center"/>
            </w:pPr>
            <w:r w:rsidRPr="002347F2">
              <w:t>код</w:t>
            </w:r>
          </w:p>
        </w:tc>
        <w:tc>
          <w:tcPr>
            <w:tcW w:w="567" w:type="dxa"/>
          </w:tcPr>
          <w:p w:rsidR="00C406E8" w:rsidRPr="002347F2" w:rsidRDefault="00C406E8" w:rsidP="00C406E8">
            <w:pPr>
              <w:pStyle w:val="ConsPlusNormal"/>
              <w:jc w:val="center"/>
            </w:pPr>
            <w:r w:rsidRPr="002347F2">
              <w:t>тип</w:t>
            </w:r>
          </w:p>
        </w:tc>
        <w:tc>
          <w:tcPr>
            <w:tcW w:w="1701" w:type="dxa"/>
            <w:gridSpan w:val="3"/>
          </w:tcPr>
          <w:p w:rsidR="00C406E8" w:rsidRPr="002347F2" w:rsidRDefault="00C406E8" w:rsidP="00C406E8">
            <w:pPr>
              <w:pStyle w:val="ConsPlusNormal"/>
              <w:jc w:val="center"/>
            </w:pPr>
            <w:r w:rsidRPr="002347F2">
              <w:t>наименование</w:t>
            </w:r>
          </w:p>
        </w:tc>
        <w:tc>
          <w:tcPr>
            <w:tcW w:w="992" w:type="dxa"/>
          </w:tcPr>
          <w:p w:rsidR="00C406E8" w:rsidRPr="002347F2" w:rsidRDefault="00C406E8" w:rsidP="00C406E8">
            <w:pPr>
              <w:pStyle w:val="ConsPlusNormal"/>
              <w:jc w:val="center"/>
            </w:pPr>
            <w:r w:rsidRPr="002347F2">
              <w:t xml:space="preserve">код по </w:t>
            </w:r>
            <w:hyperlink r:id="rId28">
              <w:r w:rsidRPr="002347F2">
                <w:rPr>
                  <w:color w:val="0000FF"/>
                </w:rPr>
                <w:t>ОКЕИ</w:t>
              </w:r>
            </w:hyperlink>
          </w:p>
        </w:tc>
        <w:tc>
          <w:tcPr>
            <w:tcW w:w="1134" w:type="dxa"/>
            <w:gridSpan w:val="3"/>
          </w:tcPr>
          <w:p w:rsidR="00C406E8" w:rsidRPr="002347F2" w:rsidRDefault="00C406E8" w:rsidP="00C406E8">
            <w:pPr>
              <w:pStyle w:val="ConsPlusNormal"/>
              <w:jc w:val="center"/>
            </w:pPr>
            <w:r w:rsidRPr="002347F2">
              <w:t xml:space="preserve">плановое </w:t>
            </w:r>
            <w:hyperlink w:anchor="P3500">
              <w:r w:rsidRPr="002347F2">
                <w:rPr>
                  <w:color w:val="0000FF"/>
                </w:rPr>
                <w:t>&lt;8&gt;</w:t>
              </w:r>
            </w:hyperlink>
          </w:p>
        </w:tc>
        <w:tc>
          <w:tcPr>
            <w:tcW w:w="1417" w:type="dxa"/>
          </w:tcPr>
          <w:p w:rsidR="00C406E8" w:rsidRPr="002347F2" w:rsidRDefault="00C406E8" w:rsidP="00C406E8">
            <w:pPr>
              <w:pStyle w:val="ConsPlusNormal"/>
              <w:jc w:val="center"/>
            </w:pPr>
            <w:r w:rsidRPr="002347F2">
              <w:t xml:space="preserve">фактическое </w:t>
            </w:r>
            <w:hyperlink w:anchor="P3501">
              <w:r w:rsidRPr="002347F2">
                <w:rPr>
                  <w:color w:val="0000FF"/>
                </w:rPr>
                <w:t>&lt;9&gt;</w:t>
              </w:r>
            </w:hyperlink>
          </w:p>
        </w:tc>
        <w:tc>
          <w:tcPr>
            <w:tcW w:w="1418" w:type="dxa"/>
            <w:gridSpan w:val="2"/>
          </w:tcPr>
          <w:p w:rsidR="00C406E8" w:rsidRPr="002347F2" w:rsidRDefault="00C406E8" w:rsidP="00C406E8">
            <w:pPr>
              <w:pStyle w:val="ConsPlusNormal"/>
              <w:jc w:val="center"/>
            </w:pPr>
            <w:r w:rsidRPr="002347F2">
              <w:t xml:space="preserve">прогнозное </w:t>
            </w:r>
            <w:hyperlink w:anchor="P3502">
              <w:r w:rsidRPr="002347F2">
                <w:rPr>
                  <w:color w:val="0000FF"/>
                </w:rPr>
                <w:t>&lt;10&gt;</w:t>
              </w:r>
            </w:hyperlink>
          </w:p>
        </w:tc>
        <w:tc>
          <w:tcPr>
            <w:tcW w:w="1134" w:type="dxa"/>
          </w:tcPr>
          <w:p w:rsidR="00C406E8" w:rsidRPr="002347F2" w:rsidRDefault="00C406E8" w:rsidP="00C406E8">
            <w:pPr>
              <w:pStyle w:val="ConsPlusNormal"/>
              <w:jc w:val="center"/>
            </w:pPr>
            <w:r w:rsidRPr="002347F2">
              <w:t xml:space="preserve">плановый </w:t>
            </w:r>
            <w:hyperlink w:anchor="P3503">
              <w:r w:rsidRPr="002347F2">
                <w:rPr>
                  <w:color w:val="0000FF"/>
                </w:rPr>
                <w:t>&lt;11&gt;</w:t>
              </w:r>
            </w:hyperlink>
          </w:p>
        </w:tc>
        <w:tc>
          <w:tcPr>
            <w:tcW w:w="1559" w:type="dxa"/>
          </w:tcPr>
          <w:p w:rsidR="00C406E8" w:rsidRPr="002347F2" w:rsidRDefault="00C406E8" w:rsidP="00C406E8">
            <w:pPr>
              <w:pStyle w:val="ConsPlusNormal"/>
              <w:jc w:val="center"/>
            </w:pPr>
            <w:r w:rsidRPr="002347F2">
              <w:t xml:space="preserve">фактический (прогнозный) </w:t>
            </w:r>
            <w:hyperlink w:anchor="P3504">
              <w:r w:rsidRPr="002347F2">
                <w:rPr>
                  <w:color w:val="0000FF"/>
                </w:rPr>
                <w:t>&lt;12&gt;</w:t>
              </w:r>
            </w:hyperlink>
          </w:p>
        </w:tc>
        <w:tc>
          <w:tcPr>
            <w:tcW w:w="851" w:type="dxa"/>
            <w:vMerge/>
          </w:tcPr>
          <w:p w:rsidR="00C406E8" w:rsidRPr="002347F2" w:rsidRDefault="00C406E8" w:rsidP="00C406E8">
            <w:pPr>
              <w:pStyle w:val="ConsPlusNormal"/>
            </w:pPr>
          </w:p>
        </w:tc>
        <w:tc>
          <w:tcPr>
            <w:tcW w:w="1397" w:type="dxa"/>
            <w:vMerge/>
          </w:tcPr>
          <w:p w:rsidR="00C406E8" w:rsidRPr="002347F2" w:rsidRDefault="00C406E8" w:rsidP="00C406E8">
            <w:pPr>
              <w:pStyle w:val="ConsPlusNormal"/>
            </w:pPr>
          </w:p>
        </w:tc>
      </w:tr>
      <w:tr w:rsidR="00C406E8" w:rsidRPr="002347F2" w:rsidTr="00C406E8">
        <w:trPr>
          <w:jc w:val="center"/>
        </w:trPr>
        <w:tc>
          <w:tcPr>
            <w:tcW w:w="2421" w:type="dxa"/>
            <w:vAlign w:val="bottom"/>
          </w:tcPr>
          <w:p w:rsidR="00C406E8" w:rsidRPr="002347F2" w:rsidRDefault="00C406E8" w:rsidP="00C406E8">
            <w:pPr>
              <w:pStyle w:val="ConsPlusNormal"/>
              <w:jc w:val="center"/>
            </w:pPr>
            <w:bookmarkStart w:id="19" w:name="P3275"/>
            <w:bookmarkEnd w:id="19"/>
            <w:r w:rsidRPr="002347F2">
              <w:t>1</w:t>
            </w:r>
          </w:p>
        </w:tc>
        <w:tc>
          <w:tcPr>
            <w:tcW w:w="567" w:type="dxa"/>
            <w:gridSpan w:val="3"/>
            <w:vAlign w:val="bottom"/>
          </w:tcPr>
          <w:p w:rsidR="00C406E8" w:rsidRPr="002347F2" w:rsidRDefault="00C406E8" w:rsidP="00C406E8">
            <w:pPr>
              <w:pStyle w:val="ConsPlusNormal"/>
              <w:jc w:val="center"/>
            </w:pPr>
            <w:r w:rsidRPr="002347F2">
              <w:t>2</w:t>
            </w:r>
          </w:p>
        </w:tc>
        <w:tc>
          <w:tcPr>
            <w:tcW w:w="567" w:type="dxa"/>
            <w:vAlign w:val="center"/>
          </w:tcPr>
          <w:p w:rsidR="00C406E8" w:rsidRPr="002347F2" w:rsidRDefault="00C406E8" w:rsidP="00C406E8">
            <w:pPr>
              <w:pStyle w:val="ConsPlusNormal"/>
              <w:jc w:val="center"/>
            </w:pPr>
            <w:r w:rsidRPr="002347F2">
              <w:t>3</w:t>
            </w:r>
          </w:p>
        </w:tc>
        <w:tc>
          <w:tcPr>
            <w:tcW w:w="1701" w:type="dxa"/>
            <w:gridSpan w:val="3"/>
            <w:vAlign w:val="center"/>
          </w:tcPr>
          <w:p w:rsidR="00C406E8" w:rsidRPr="002347F2" w:rsidRDefault="00C406E8" w:rsidP="00C406E8">
            <w:pPr>
              <w:pStyle w:val="ConsPlusNormal"/>
              <w:jc w:val="center"/>
            </w:pPr>
            <w:r w:rsidRPr="002347F2">
              <w:t>4</w:t>
            </w:r>
          </w:p>
        </w:tc>
        <w:tc>
          <w:tcPr>
            <w:tcW w:w="992" w:type="dxa"/>
            <w:vAlign w:val="center"/>
          </w:tcPr>
          <w:p w:rsidR="00C406E8" w:rsidRPr="002347F2" w:rsidRDefault="00C406E8" w:rsidP="00C406E8">
            <w:pPr>
              <w:pStyle w:val="ConsPlusNormal"/>
              <w:jc w:val="center"/>
            </w:pPr>
            <w:bookmarkStart w:id="20" w:name="P3279"/>
            <w:bookmarkEnd w:id="20"/>
            <w:r w:rsidRPr="002347F2">
              <w:t>5</w:t>
            </w:r>
          </w:p>
        </w:tc>
        <w:tc>
          <w:tcPr>
            <w:tcW w:w="1134" w:type="dxa"/>
            <w:gridSpan w:val="3"/>
            <w:vAlign w:val="bottom"/>
          </w:tcPr>
          <w:p w:rsidR="00C406E8" w:rsidRPr="002347F2" w:rsidRDefault="00C406E8" w:rsidP="00C406E8">
            <w:pPr>
              <w:pStyle w:val="ConsPlusNormal"/>
              <w:jc w:val="center"/>
            </w:pPr>
            <w:bookmarkStart w:id="21" w:name="P3280"/>
            <w:bookmarkEnd w:id="21"/>
            <w:r w:rsidRPr="002347F2">
              <w:t>6</w:t>
            </w:r>
          </w:p>
        </w:tc>
        <w:tc>
          <w:tcPr>
            <w:tcW w:w="1417" w:type="dxa"/>
            <w:vAlign w:val="center"/>
          </w:tcPr>
          <w:p w:rsidR="00C406E8" w:rsidRPr="002347F2" w:rsidRDefault="00C406E8" w:rsidP="00C406E8">
            <w:pPr>
              <w:pStyle w:val="ConsPlusNormal"/>
              <w:jc w:val="center"/>
            </w:pPr>
            <w:bookmarkStart w:id="22" w:name="P3281"/>
            <w:bookmarkEnd w:id="22"/>
            <w:r w:rsidRPr="002347F2">
              <w:t>7</w:t>
            </w:r>
          </w:p>
        </w:tc>
        <w:tc>
          <w:tcPr>
            <w:tcW w:w="1418" w:type="dxa"/>
            <w:gridSpan w:val="2"/>
            <w:vAlign w:val="bottom"/>
          </w:tcPr>
          <w:p w:rsidR="00C406E8" w:rsidRPr="002347F2" w:rsidRDefault="00C406E8" w:rsidP="00C406E8">
            <w:pPr>
              <w:pStyle w:val="ConsPlusNormal"/>
              <w:jc w:val="center"/>
            </w:pPr>
            <w:r w:rsidRPr="002347F2">
              <w:t>8</w:t>
            </w:r>
          </w:p>
        </w:tc>
        <w:tc>
          <w:tcPr>
            <w:tcW w:w="1134" w:type="dxa"/>
            <w:vAlign w:val="center"/>
          </w:tcPr>
          <w:p w:rsidR="00C406E8" w:rsidRPr="002347F2" w:rsidRDefault="00C406E8" w:rsidP="00C406E8">
            <w:pPr>
              <w:pStyle w:val="ConsPlusNormal"/>
              <w:jc w:val="center"/>
            </w:pPr>
            <w:r w:rsidRPr="002347F2">
              <w:t>9</w:t>
            </w:r>
          </w:p>
        </w:tc>
        <w:tc>
          <w:tcPr>
            <w:tcW w:w="1559" w:type="dxa"/>
            <w:vAlign w:val="bottom"/>
          </w:tcPr>
          <w:p w:rsidR="00C406E8" w:rsidRPr="002347F2" w:rsidRDefault="00C406E8" w:rsidP="00C406E8">
            <w:pPr>
              <w:pStyle w:val="ConsPlusNormal"/>
              <w:jc w:val="center"/>
            </w:pPr>
            <w:r w:rsidRPr="002347F2">
              <w:t>10</w:t>
            </w:r>
          </w:p>
        </w:tc>
        <w:tc>
          <w:tcPr>
            <w:tcW w:w="851" w:type="dxa"/>
            <w:vAlign w:val="bottom"/>
          </w:tcPr>
          <w:p w:rsidR="00C406E8" w:rsidRPr="002347F2" w:rsidRDefault="00C406E8" w:rsidP="00C406E8">
            <w:pPr>
              <w:pStyle w:val="ConsPlusNormal"/>
              <w:jc w:val="center"/>
            </w:pPr>
            <w:r w:rsidRPr="002347F2">
              <w:t>11</w:t>
            </w:r>
          </w:p>
        </w:tc>
        <w:tc>
          <w:tcPr>
            <w:tcW w:w="1397" w:type="dxa"/>
            <w:vAlign w:val="bottom"/>
          </w:tcPr>
          <w:p w:rsidR="00C406E8" w:rsidRPr="002347F2" w:rsidRDefault="00C406E8" w:rsidP="00C406E8">
            <w:pPr>
              <w:pStyle w:val="ConsPlusNormal"/>
              <w:jc w:val="center"/>
            </w:pPr>
            <w:r w:rsidRPr="002347F2">
              <w:t>12</w:t>
            </w:r>
          </w:p>
        </w:tc>
      </w:tr>
      <w:tr w:rsidR="00C406E8" w:rsidRPr="002347F2" w:rsidTr="00C406E8">
        <w:trPr>
          <w:jc w:val="center"/>
        </w:trPr>
        <w:tc>
          <w:tcPr>
            <w:tcW w:w="2421" w:type="dxa"/>
            <w:vAlign w:val="bottom"/>
          </w:tcPr>
          <w:p w:rsidR="00C406E8" w:rsidRPr="002347F2" w:rsidRDefault="00C406E8" w:rsidP="00C406E8">
            <w:pPr>
              <w:pStyle w:val="ConsPlusNormal"/>
            </w:pPr>
            <w:r w:rsidRPr="002347F2">
              <w:t xml:space="preserve">Результат предоставления Субсидии </w:t>
            </w:r>
            <w:hyperlink w:anchor="P3507">
              <w:r w:rsidRPr="002347F2">
                <w:rPr>
                  <w:color w:val="0000FF"/>
                </w:rPr>
                <w:t>&lt;15&gt;</w:t>
              </w:r>
            </w:hyperlink>
          </w:p>
        </w:tc>
        <w:tc>
          <w:tcPr>
            <w:tcW w:w="567" w:type="dxa"/>
            <w:gridSpan w:val="3"/>
          </w:tcPr>
          <w:p w:rsidR="00C406E8" w:rsidRPr="002347F2" w:rsidRDefault="00C406E8" w:rsidP="00C406E8">
            <w:pPr>
              <w:pStyle w:val="ConsPlusNormal"/>
            </w:pPr>
          </w:p>
        </w:tc>
        <w:tc>
          <w:tcPr>
            <w:tcW w:w="567" w:type="dxa"/>
          </w:tcPr>
          <w:p w:rsidR="00C406E8" w:rsidRPr="002347F2" w:rsidRDefault="00C406E8" w:rsidP="00C406E8">
            <w:pPr>
              <w:pStyle w:val="ConsPlusNormal"/>
            </w:pPr>
          </w:p>
        </w:tc>
        <w:tc>
          <w:tcPr>
            <w:tcW w:w="1701" w:type="dxa"/>
            <w:gridSpan w:val="3"/>
          </w:tcPr>
          <w:p w:rsidR="00C406E8" w:rsidRPr="002347F2" w:rsidRDefault="00C406E8" w:rsidP="00C406E8">
            <w:pPr>
              <w:pStyle w:val="ConsPlusNormal"/>
            </w:pPr>
          </w:p>
        </w:tc>
        <w:tc>
          <w:tcPr>
            <w:tcW w:w="992" w:type="dxa"/>
          </w:tcPr>
          <w:p w:rsidR="00C406E8" w:rsidRPr="002347F2" w:rsidRDefault="00C406E8" w:rsidP="00C406E8">
            <w:pPr>
              <w:pStyle w:val="ConsPlusNormal"/>
            </w:pPr>
          </w:p>
        </w:tc>
        <w:tc>
          <w:tcPr>
            <w:tcW w:w="1134" w:type="dxa"/>
            <w:gridSpan w:val="3"/>
          </w:tcPr>
          <w:p w:rsidR="00C406E8" w:rsidRPr="002347F2" w:rsidRDefault="00C406E8" w:rsidP="00C406E8">
            <w:pPr>
              <w:pStyle w:val="ConsPlusNormal"/>
            </w:pPr>
          </w:p>
        </w:tc>
        <w:tc>
          <w:tcPr>
            <w:tcW w:w="1417" w:type="dxa"/>
          </w:tcPr>
          <w:p w:rsidR="00C406E8" w:rsidRPr="002347F2" w:rsidRDefault="00C406E8" w:rsidP="00C406E8">
            <w:pPr>
              <w:pStyle w:val="ConsPlusNormal"/>
            </w:pPr>
          </w:p>
        </w:tc>
        <w:tc>
          <w:tcPr>
            <w:tcW w:w="1418" w:type="dxa"/>
            <w:gridSpan w:val="2"/>
          </w:tcPr>
          <w:p w:rsidR="00C406E8" w:rsidRPr="002347F2" w:rsidRDefault="00C406E8" w:rsidP="00C406E8">
            <w:pPr>
              <w:pStyle w:val="ConsPlusNormal"/>
            </w:pPr>
          </w:p>
        </w:tc>
        <w:tc>
          <w:tcPr>
            <w:tcW w:w="1134" w:type="dxa"/>
          </w:tcPr>
          <w:p w:rsidR="00C406E8" w:rsidRPr="002347F2" w:rsidRDefault="00C406E8" w:rsidP="00C406E8">
            <w:pPr>
              <w:pStyle w:val="ConsPlusNormal"/>
            </w:pPr>
          </w:p>
        </w:tc>
        <w:tc>
          <w:tcPr>
            <w:tcW w:w="1559" w:type="dxa"/>
          </w:tcPr>
          <w:p w:rsidR="00C406E8" w:rsidRPr="002347F2" w:rsidRDefault="00C406E8" w:rsidP="00C406E8">
            <w:pPr>
              <w:pStyle w:val="ConsPlusNormal"/>
            </w:pPr>
          </w:p>
        </w:tc>
        <w:tc>
          <w:tcPr>
            <w:tcW w:w="851" w:type="dxa"/>
          </w:tcPr>
          <w:p w:rsidR="00C406E8" w:rsidRPr="002347F2" w:rsidRDefault="00C406E8" w:rsidP="00C406E8">
            <w:pPr>
              <w:pStyle w:val="ConsPlusNormal"/>
            </w:pPr>
          </w:p>
        </w:tc>
        <w:tc>
          <w:tcPr>
            <w:tcW w:w="1397" w:type="dxa"/>
          </w:tcPr>
          <w:p w:rsidR="00C406E8" w:rsidRPr="002347F2" w:rsidRDefault="00C406E8" w:rsidP="00C406E8">
            <w:pPr>
              <w:pStyle w:val="ConsPlusNormal"/>
            </w:pPr>
          </w:p>
        </w:tc>
      </w:tr>
      <w:tr w:rsidR="00C406E8" w:rsidRPr="002347F2" w:rsidTr="00C406E8">
        <w:trPr>
          <w:jc w:val="center"/>
        </w:trPr>
        <w:tc>
          <w:tcPr>
            <w:tcW w:w="2421" w:type="dxa"/>
            <w:vAlign w:val="bottom"/>
          </w:tcPr>
          <w:p w:rsidR="00C406E8" w:rsidRPr="002347F2" w:rsidRDefault="00C406E8" w:rsidP="00C406E8">
            <w:pPr>
              <w:pStyle w:val="ConsPlusNormal"/>
              <w:ind w:left="284"/>
            </w:pPr>
            <w:r w:rsidRPr="002347F2">
              <w:t xml:space="preserve">контрольные точки отчетного периода </w:t>
            </w:r>
            <w:hyperlink w:anchor="P3508">
              <w:r w:rsidRPr="002347F2">
                <w:rPr>
                  <w:color w:val="0000FF"/>
                </w:rPr>
                <w:t>&lt;16&gt;</w:t>
              </w:r>
            </w:hyperlink>
          </w:p>
        </w:tc>
        <w:tc>
          <w:tcPr>
            <w:tcW w:w="567" w:type="dxa"/>
            <w:gridSpan w:val="3"/>
            <w:vAlign w:val="bottom"/>
          </w:tcPr>
          <w:p w:rsidR="00C406E8" w:rsidRPr="002347F2" w:rsidRDefault="00C406E8" w:rsidP="00C406E8">
            <w:pPr>
              <w:pStyle w:val="ConsPlusNormal"/>
              <w:jc w:val="center"/>
            </w:pPr>
            <w:r w:rsidRPr="002347F2">
              <w:t>x</w:t>
            </w:r>
          </w:p>
        </w:tc>
        <w:tc>
          <w:tcPr>
            <w:tcW w:w="567" w:type="dxa"/>
          </w:tcPr>
          <w:p w:rsidR="00C406E8" w:rsidRPr="002347F2" w:rsidRDefault="00C406E8" w:rsidP="00C406E8">
            <w:pPr>
              <w:pStyle w:val="ConsPlusNormal"/>
            </w:pPr>
          </w:p>
        </w:tc>
        <w:tc>
          <w:tcPr>
            <w:tcW w:w="1701" w:type="dxa"/>
            <w:gridSpan w:val="3"/>
          </w:tcPr>
          <w:p w:rsidR="00C406E8" w:rsidRPr="002347F2" w:rsidRDefault="00C406E8" w:rsidP="00C406E8">
            <w:pPr>
              <w:pStyle w:val="ConsPlusNormal"/>
            </w:pPr>
          </w:p>
        </w:tc>
        <w:tc>
          <w:tcPr>
            <w:tcW w:w="992" w:type="dxa"/>
          </w:tcPr>
          <w:p w:rsidR="00C406E8" w:rsidRPr="002347F2" w:rsidRDefault="00C406E8" w:rsidP="00C406E8">
            <w:pPr>
              <w:pStyle w:val="ConsPlusNormal"/>
            </w:pPr>
          </w:p>
        </w:tc>
        <w:tc>
          <w:tcPr>
            <w:tcW w:w="1134" w:type="dxa"/>
            <w:gridSpan w:val="3"/>
          </w:tcPr>
          <w:p w:rsidR="00C406E8" w:rsidRPr="002347F2" w:rsidRDefault="00C406E8" w:rsidP="00C406E8">
            <w:pPr>
              <w:pStyle w:val="ConsPlusNormal"/>
            </w:pPr>
          </w:p>
        </w:tc>
        <w:tc>
          <w:tcPr>
            <w:tcW w:w="1417" w:type="dxa"/>
          </w:tcPr>
          <w:p w:rsidR="00C406E8" w:rsidRPr="002347F2" w:rsidRDefault="00C406E8" w:rsidP="00C406E8">
            <w:pPr>
              <w:pStyle w:val="ConsPlusNormal"/>
            </w:pPr>
          </w:p>
        </w:tc>
        <w:tc>
          <w:tcPr>
            <w:tcW w:w="1418" w:type="dxa"/>
            <w:gridSpan w:val="2"/>
          </w:tcPr>
          <w:p w:rsidR="00C406E8" w:rsidRPr="002347F2" w:rsidRDefault="00C406E8" w:rsidP="00C406E8">
            <w:pPr>
              <w:pStyle w:val="ConsPlusNormal"/>
            </w:pPr>
          </w:p>
        </w:tc>
        <w:tc>
          <w:tcPr>
            <w:tcW w:w="1134" w:type="dxa"/>
          </w:tcPr>
          <w:p w:rsidR="00C406E8" w:rsidRPr="002347F2" w:rsidRDefault="00C406E8" w:rsidP="00C406E8">
            <w:pPr>
              <w:pStyle w:val="ConsPlusNormal"/>
            </w:pPr>
          </w:p>
        </w:tc>
        <w:tc>
          <w:tcPr>
            <w:tcW w:w="1559" w:type="dxa"/>
          </w:tcPr>
          <w:p w:rsidR="00C406E8" w:rsidRPr="002347F2" w:rsidRDefault="00C406E8" w:rsidP="00C406E8">
            <w:pPr>
              <w:pStyle w:val="ConsPlusNormal"/>
            </w:pPr>
          </w:p>
        </w:tc>
        <w:tc>
          <w:tcPr>
            <w:tcW w:w="851" w:type="dxa"/>
          </w:tcPr>
          <w:p w:rsidR="00C406E8" w:rsidRPr="002347F2" w:rsidRDefault="00C406E8" w:rsidP="00C406E8">
            <w:pPr>
              <w:pStyle w:val="ConsPlusNormal"/>
            </w:pPr>
          </w:p>
        </w:tc>
        <w:tc>
          <w:tcPr>
            <w:tcW w:w="1397" w:type="dxa"/>
          </w:tcPr>
          <w:p w:rsidR="00C406E8" w:rsidRPr="002347F2" w:rsidRDefault="00C406E8" w:rsidP="00C406E8">
            <w:pPr>
              <w:pStyle w:val="ConsPlusNormal"/>
            </w:pPr>
          </w:p>
        </w:tc>
      </w:tr>
      <w:tr w:rsidR="00C406E8" w:rsidRPr="002347F2" w:rsidTr="00C406E8">
        <w:trPr>
          <w:jc w:val="center"/>
        </w:trPr>
        <w:tc>
          <w:tcPr>
            <w:tcW w:w="2421" w:type="dxa"/>
            <w:vAlign w:val="center"/>
          </w:tcPr>
          <w:p w:rsidR="00C406E8" w:rsidRPr="002347F2" w:rsidRDefault="00C406E8" w:rsidP="00C406E8">
            <w:pPr>
              <w:pStyle w:val="ConsPlusNormal"/>
              <w:ind w:left="567"/>
            </w:pPr>
            <w:r w:rsidRPr="002347F2">
              <w:t>в том числе:</w:t>
            </w:r>
          </w:p>
        </w:tc>
        <w:tc>
          <w:tcPr>
            <w:tcW w:w="567" w:type="dxa"/>
            <w:gridSpan w:val="3"/>
          </w:tcPr>
          <w:p w:rsidR="00C406E8" w:rsidRPr="002347F2" w:rsidRDefault="00C406E8" w:rsidP="00C406E8">
            <w:pPr>
              <w:pStyle w:val="ConsPlusNormal"/>
            </w:pPr>
          </w:p>
        </w:tc>
        <w:tc>
          <w:tcPr>
            <w:tcW w:w="567" w:type="dxa"/>
          </w:tcPr>
          <w:p w:rsidR="00C406E8" w:rsidRPr="002347F2" w:rsidRDefault="00C406E8" w:rsidP="00C406E8">
            <w:pPr>
              <w:pStyle w:val="ConsPlusNormal"/>
            </w:pPr>
          </w:p>
        </w:tc>
        <w:tc>
          <w:tcPr>
            <w:tcW w:w="1701" w:type="dxa"/>
            <w:gridSpan w:val="3"/>
          </w:tcPr>
          <w:p w:rsidR="00C406E8" w:rsidRPr="002347F2" w:rsidRDefault="00C406E8" w:rsidP="00C406E8">
            <w:pPr>
              <w:pStyle w:val="ConsPlusNormal"/>
            </w:pPr>
          </w:p>
        </w:tc>
        <w:tc>
          <w:tcPr>
            <w:tcW w:w="992" w:type="dxa"/>
          </w:tcPr>
          <w:p w:rsidR="00C406E8" w:rsidRPr="002347F2" w:rsidRDefault="00C406E8" w:rsidP="00C406E8">
            <w:pPr>
              <w:pStyle w:val="ConsPlusNormal"/>
            </w:pPr>
          </w:p>
        </w:tc>
        <w:tc>
          <w:tcPr>
            <w:tcW w:w="1134" w:type="dxa"/>
            <w:gridSpan w:val="3"/>
          </w:tcPr>
          <w:p w:rsidR="00C406E8" w:rsidRPr="002347F2" w:rsidRDefault="00C406E8" w:rsidP="00C406E8">
            <w:pPr>
              <w:pStyle w:val="ConsPlusNormal"/>
            </w:pPr>
          </w:p>
        </w:tc>
        <w:tc>
          <w:tcPr>
            <w:tcW w:w="1417" w:type="dxa"/>
          </w:tcPr>
          <w:p w:rsidR="00C406E8" w:rsidRPr="002347F2" w:rsidRDefault="00C406E8" w:rsidP="00C406E8">
            <w:pPr>
              <w:pStyle w:val="ConsPlusNormal"/>
            </w:pPr>
          </w:p>
        </w:tc>
        <w:tc>
          <w:tcPr>
            <w:tcW w:w="1418" w:type="dxa"/>
            <w:gridSpan w:val="2"/>
          </w:tcPr>
          <w:p w:rsidR="00C406E8" w:rsidRPr="002347F2" w:rsidRDefault="00C406E8" w:rsidP="00C406E8">
            <w:pPr>
              <w:pStyle w:val="ConsPlusNormal"/>
            </w:pPr>
          </w:p>
        </w:tc>
        <w:tc>
          <w:tcPr>
            <w:tcW w:w="1134" w:type="dxa"/>
          </w:tcPr>
          <w:p w:rsidR="00C406E8" w:rsidRPr="002347F2" w:rsidRDefault="00C406E8" w:rsidP="00C406E8">
            <w:pPr>
              <w:pStyle w:val="ConsPlusNormal"/>
            </w:pPr>
          </w:p>
        </w:tc>
        <w:tc>
          <w:tcPr>
            <w:tcW w:w="1559" w:type="dxa"/>
          </w:tcPr>
          <w:p w:rsidR="00C406E8" w:rsidRPr="002347F2" w:rsidRDefault="00C406E8" w:rsidP="00C406E8">
            <w:pPr>
              <w:pStyle w:val="ConsPlusNormal"/>
            </w:pPr>
          </w:p>
        </w:tc>
        <w:tc>
          <w:tcPr>
            <w:tcW w:w="851" w:type="dxa"/>
          </w:tcPr>
          <w:p w:rsidR="00C406E8" w:rsidRPr="002347F2" w:rsidRDefault="00C406E8" w:rsidP="00C406E8">
            <w:pPr>
              <w:pStyle w:val="ConsPlusNormal"/>
            </w:pPr>
          </w:p>
        </w:tc>
        <w:tc>
          <w:tcPr>
            <w:tcW w:w="1397" w:type="dxa"/>
          </w:tcPr>
          <w:p w:rsidR="00C406E8" w:rsidRPr="002347F2" w:rsidRDefault="00C406E8" w:rsidP="00C406E8">
            <w:pPr>
              <w:pStyle w:val="ConsPlusNormal"/>
            </w:pPr>
          </w:p>
        </w:tc>
      </w:tr>
      <w:tr w:rsidR="00C406E8" w:rsidRPr="002347F2" w:rsidTr="00C406E8">
        <w:trPr>
          <w:jc w:val="center"/>
        </w:trPr>
        <w:tc>
          <w:tcPr>
            <w:tcW w:w="2421" w:type="dxa"/>
          </w:tcPr>
          <w:p w:rsidR="00C406E8" w:rsidRPr="002347F2" w:rsidRDefault="00C406E8" w:rsidP="00C406E8">
            <w:pPr>
              <w:pStyle w:val="ConsPlusNormal"/>
            </w:pPr>
          </w:p>
        </w:tc>
        <w:tc>
          <w:tcPr>
            <w:tcW w:w="567" w:type="dxa"/>
            <w:gridSpan w:val="3"/>
          </w:tcPr>
          <w:p w:rsidR="00C406E8" w:rsidRPr="002347F2" w:rsidRDefault="00C406E8" w:rsidP="00C406E8">
            <w:pPr>
              <w:pStyle w:val="ConsPlusNormal"/>
            </w:pPr>
          </w:p>
        </w:tc>
        <w:tc>
          <w:tcPr>
            <w:tcW w:w="567" w:type="dxa"/>
          </w:tcPr>
          <w:p w:rsidR="00C406E8" w:rsidRPr="002347F2" w:rsidRDefault="00C406E8" w:rsidP="00C406E8">
            <w:pPr>
              <w:pStyle w:val="ConsPlusNormal"/>
            </w:pPr>
          </w:p>
        </w:tc>
        <w:tc>
          <w:tcPr>
            <w:tcW w:w="1701" w:type="dxa"/>
            <w:gridSpan w:val="3"/>
          </w:tcPr>
          <w:p w:rsidR="00C406E8" w:rsidRPr="002347F2" w:rsidRDefault="00C406E8" w:rsidP="00C406E8">
            <w:pPr>
              <w:pStyle w:val="ConsPlusNormal"/>
            </w:pPr>
          </w:p>
        </w:tc>
        <w:tc>
          <w:tcPr>
            <w:tcW w:w="992" w:type="dxa"/>
          </w:tcPr>
          <w:p w:rsidR="00C406E8" w:rsidRPr="002347F2" w:rsidRDefault="00C406E8" w:rsidP="00C406E8">
            <w:pPr>
              <w:pStyle w:val="ConsPlusNormal"/>
            </w:pPr>
          </w:p>
        </w:tc>
        <w:tc>
          <w:tcPr>
            <w:tcW w:w="1134" w:type="dxa"/>
            <w:gridSpan w:val="3"/>
          </w:tcPr>
          <w:p w:rsidR="00C406E8" w:rsidRPr="002347F2" w:rsidRDefault="00C406E8" w:rsidP="00C406E8">
            <w:pPr>
              <w:pStyle w:val="ConsPlusNormal"/>
            </w:pPr>
          </w:p>
        </w:tc>
        <w:tc>
          <w:tcPr>
            <w:tcW w:w="1417" w:type="dxa"/>
          </w:tcPr>
          <w:p w:rsidR="00C406E8" w:rsidRPr="002347F2" w:rsidRDefault="00C406E8" w:rsidP="00C406E8">
            <w:pPr>
              <w:pStyle w:val="ConsPlusNormal"/>
            </w:pPr>
          </w:p>
        </w:tc>
        <w:tc>
          <w:tcPr>
            <w:tcW w:w="1418" w:type="dxa"/>
            <w:gridSpan w:val="2"/>
          </w:tcPr>
          <w:p w:rsidR="00C406E8" w:rsidRPr="002347F2" w:rsidRDefault="00C406E8" w:rsidP="00C406E8">
            <w:pPr>
              <w:pStyle w:val="ConsPlusNormal"/>
            </w:pPr>
          </w:p>
        </w:tc>
        <w:tc>
          <w:tcPr>
            <w:tcW w:w="1134" w:type="dxa"/>
          </w:tcPr>
          <w:p w:rsidR="00C406E8" w:rsidRPr="002347F2" w:rsidRDefault="00C406E8" w:rsidP="00C406E8">
            <w:pPr>
              <w:pStyle w:val="ConsPlusNormal"/>
            </w:pPr>
          </w:p>
        </w:tc>
        <w:tc>
          <w:tcPr>
            <w:tcW w:w="1559" w:type="dxa"/>
          </w:tcPr>
          <w:p w:rsidR="00C406E8" w:rsidRPr="002347F2" w:rsidRDefault="00C406E8" w:rsidP="00C406E8">
            <w:pPr>
              <w:pStyle w:val="ConsPlusNormal"/>
            </w:pPr>
          </w:p>
        </w:tc>
        <w:tc>
          <w:tcPr>
            <w:tcW w:w="851" w:type="dxa"/>
          </w:tcPr>
          <w:p w:rsidR="00C406E8" w:rsidRPr="002347F2" w:rsidRDefault="00C406E8" w:rsidP="00C406E8">
            <w:pPr>
              <w:pStyle w:val="ConsPlusNormal"/>
            </w:pPr>
          </w:p>
        </w:tc>
        <w:tc>
          <w:tcPr>
            <w:tcW w:w="1397" w:type="dxa"/>
          </w:tcPr>
          <w:p w:rsidR="00C406E8" w:rsidRPr="002347F2" w:rsidRDefault="00C406E8" w:rsidP="00C406E8">
            <w:pPr>
              <w:pStyle w:val="ConsPlusNormal"/>
            </w:pPr>
          </w:p>
        </w:tc>
      </w:tr>
      <w:tr w:rsidR="00C406E8" w:rsidRPr="002347F2" w:rsidTr="00C406E8">
        <w:trPr>
          <w:jc w:val="center"/>
        </w:trPr>
        <w:tc>
          <w:tcPr>
            <w:tcW w:w="2421" w:type="dxa"/>
            <w:vAlign w:val="bottom"/>
          </w:tcPr>
          <w:p w:rsidR="00C406E8" w:rsidRPr="002347F2" w:rsidRDefault="00C406E8" w:rsidP="00C406E8">
            <w:pPr>
              <w:pStyle w:val="ConsPlusNormal"/>
              <w:ind w:left="284"/>
            </w:pPr>
            <w:r w:rsidRPr="002347F2">
              <w:t xml:space="preserve">контрольные точки планового периода </w:t>
            </w:r>
            <w:hyperlink w:anchor="P3509">
              <w:r w:rsidRPr="002347F2">
                <w:rPr>
                  <w:color w:val="0000FF"/>
                </w:rPr>
                <w:t>&lt;17&gt;</w:t>
              </w:r>
            </w:hyperlink>
          </w:p>
        </w:tc>
        <w:tc>
          <w:tcPr>
            <w:tcW w:w="567" w:type="dxa"/>
            <w:gridSpan w:val="3"/>
            <w:vAlign w:val="bottom"/>
          </w:tcPr>
          <w:p w:rsidR="00C406E8" w:rsidRPr="002347F2" w:rsidRDefault="00C406E8" w:rsidP="00C406E8">
            <w:pPr>
              <w:pStyle w:val="ConsPlusNormal"/>
              <w:jc w:val="center"/>
            </w:pPr>
            <w:r w:rsidRPr="002347F2">
              <w:t>x</w:t>
            </w:r>
          </w:p>
        </w:tc>
        <w:tc>
          <w:tcPr>
            <w:tcW w:w="567" w:type="dxa"/>
          </w:tcPr>
          <w:p w:rsidR="00C406E8" w:rsidRPr="002347F2" w:rsidRDefault="00C406E8" w:rsidP="00C406E8">
            <w:pPr>
              <w:pStyle w:val="ConsPlusNormal"/>
            </w:pPr>
          </w:p>
        </w:tc>
        <w:tc>
          <w:tcPr>
            <w:tcW w:w="1701" w:type="dxa"/>
            <w:gridSpan w:val="3"/>
          </w:tcPr>
          <w:p w:rsidR="00C406E8" w:rsidRPr="002347F2" w:rsidRDefault="00C406E8" w:rsidP="00C406E8">
            <w:pPr>
              <w:pStyle w:val="ConsPlusNormal"/>
            </w:pPr>
          </w:p>
        </w:tc>
        <w:tc>
          <w:tcPr>
            <w:tcW w:w="992" w:type="dxa"/>
          </w:tcPr>
          <w:p w:rsidR="00C406E8" w:rsidRPr="002347F2" w:rsidRDefault="00C406E8" w:rsidP="00C406E8">
            <w:pPr>
              <w:pStyle w:val="ConsPlusNormal"/>
            </w:pPr>
          </w:p>
        </w:tc>
        <w:tc>
          <w:tcPr>
            <w:tcW w:w="1134" w:type="dxa"/>
            <w:gridSpan w:val="3"/>
          </w:tcPr>
          <w:p w:rsidR="00C406E8" w:rsidRPr="002347F2" w:rsidRDefault="00C406E8" w:rsidP="00C406E8">
            <w:pPr>
              <w:pStyle w:val="ConsPlusNormal"/>
            </w:pPr>
          </w:p>
        </w:tc>
        <w:tc>
          <w:tcPr>
            <w:tcW w:w="1417" w:type="dxa"/>
          </w:tcPr>
          <w:p w:rsidR="00C406E8" w:rsidRPr="002347F2" w:rsidRDefault="00C406E8" w:rsidP="00C406E8">
            <w:pPr>
              <w:pStyle w:val="ConsPlusNormal"/>
            </w:pPr>
          </w:p>
        </w:tc>
        <w:tc>
          <w:tcPr>
            <w:tcW w:w="1418" w:type="dxa"/>
            <w:gridSpan w:val="2"/>
          </w:tcPr>
          <w:p w:rsidR="00C406E8" w:rsidRPr="002347F2" w:rsidRDefault="00C406E8" w:rsidP="00C406E8">
            <w:pPr>
              <w:pStyle w:val="ConsPlusNormal"/>
            </w:pPr>
          </w:p>
        </w:tc>
        <w:tc>
          <w:tcPr>
            <w:tcW w:w="1134" w:type="dxa"/>
          </w:tcPr>
          <w:p w:rsidR="00C406E8" w:rsidRPr="002347F2" w:rsidRDefault="00C406E8" w:rsidP="00C406E8">
            <w:pPr>
              <w:pStyle w:val="ConsPlusNormal"/>
            </w:pPr>
          </w:p>
        </w:tc>
        <w:tc>
          <w:tcPr>
            <w:tcW w:w="1559" w:type="dxa"/>
          </w:tcPr>
          <w:p w:rsidR="00C406E8" w:rsidRPr="002347F2" w:rsidRDefault="00C406E8" w:rsidP="00C406E8">
            <w:pPr>
              <w:pStyle w:val="ConsPlusNormal"/>
            </w:pPr>
          </w:p>
        </w:tc>
        <w:tc>
          <w:tcPr>
            <w:tcW w:w="851" w:type="dxa"/>
          </w:tcPr>
          <w:p w:rsidR="00C406E8" w:rsidRPr="002347F2" w:rsidRDefault="00C406E8" w:rsidP="00C406E8">
            <w:pPr>
              <w:pStyle w:val="ConsPlusNormal"/>
            </w:pPr>
          </w:p>
        </w:tc>
        <w:tc>
          <w:tcPr>
            <w:tcW w:w="1397" w:type="dxa"/>
          </w:tcPr>
          <w:p w:rsidR="00C406E8" w:rsidRPr="002347F2" w:rsidRDefault="00C406E8" w:rsidP="00C406E8">
            <w:pPr>
              <w:pStyle w:val="ConsPlusNormal"/>
            </w:pPr>
          </w:p>
        </w:tc>
      </w:tr>
      <w:tr w:rsidR="00C406E8" w:rsidRPr="002347F2" w:rsidTr="00C406E8">
        <w:trPr>
          <w:jc w:val="center"/>
        </w:trPr>
        <w:tc>
          <w:tcPr>
            <w:tcW w:w="2421" w:type="dxa"/>
            <w:vAlign w:val="center"/>
          </w:tcPr>
          <w:p w:rsidR="00C406E8" w:rsidRPr="002347F2" w:rsidRDefault="00C406E8" w:rsidP="00C406E8">
            <w:pPr>
              <w:pStyle w:val="ConsPlusNormal"/>
              <w:ind w:left="567"/>
            </w:pPr>
            <w:r w:rsidRPr="002347F2">
              <w:t>в том числе:</w:t>
            </w:r>
          </w:p>
        </w:tc>
        <w:tc>
          <w:tcPr>
            <w:tcW w:w="567" w:type="dxa"/>
            <w:gridSpan w:val="3"/>
          </w:tcPr>
          <w:p w:rsidR="00C406E8" w:rsidRPr="002347F2" w:rsidRDefault="00C406E8" w:rsidP="00C406E8">
            <w:pPr>
              <w:pStyle w:val="ConsPlusNormal"/>
            </w:pPr>
          </w:p>
        </w:tc>
        <w:tc>
          <w:tcPr>
            <w:tcW w:w="567" w:type="dxa"/>
          </w:tcPr>
          <w:p w:rsidR="00C406E8" w:rsidRPr="002347F2" w:rsidRDefault="00C406E8" w:rsidP="00C406E8">
            <w:pPr>
              <w:pStyle w:val="ConsPlusNormal"/>
            </w:pPr>
          </w:p>
        </w:tc>
        <w:tc>
          <w:tcPr>
            <w:tcW w:w="1701" w:type="dxa"/>
            <w:gridSpan w:val="3"/>
          </w:tcPr>
          <w:p w:rsidR="00C406E8" w:rsidRPr="002347F2" w:rsidRDefault="00C406E8" w:rsidP="00C406E8">
            <w:pPr>
              <w:pStyle w:val="ConsPlusNormal"/>
            </w:pPr>
          </w:p>
        </w:tc>
        <w:tc>
          <w:tcPr>
            <w:tcW w:w="992" w:type="dxa"/>
          </w:tcPr>
          <w:p w:rsidR="00C406E8" w:rsidRPr="002347F2" w:rsidRDefault="00C406E8" w:rsidP="00C406E8">
            <w:pPr>
              <w:pStyle w:val="ConsPlusNormal"/>
            </w:pPr>
          </w:p>
        </w:tc>
        <w:tc>
          <w:tcPr>
            <w:tcW w:w="1134" w:type="dxa"/>
            <w:gridSpan w:val="3"/>
          </w:tcPr>
          <w:p w:rsidR="00C406E8" w:rsidRPr="002347F2" w:rsidRDefault="00C406E8" w:rsidP="00C406E8">
            <w:pPr>
              <w:pStyle w:val="ConsPlusNormal"/>
            </w:pPr>
          </w:p>
        </w:tc>
        <w:tc>
          <w:tcPr>
            <w:tcW w:w="1417" w:type="dxa"/>
          </w:tcPr>
          <w:p w:rsidR="00C406E8" w:rsidRPr="002347F2" w:rsidRDefault="00C406E8" w:rsidP="00C406E8">
            <w:pPr>
              <w:pStyle w:val="ConsPlusNormal"/>
            </w:pPr>
          </w:p>
        </w:tc>
        <w:tc>
          <w:tcPr>
            <w:tcW w:w="1418" w:type="dxa"/>
            <w:gridSpan w:val="2"/>
          </w:tcPr>
          <w:p w:rsidR="00C406E8" w:rsidRPr="002347F2" w:rsidRDefault="00C406E8" w:rsidP="00C406E8">
            <w:pPr>
              <w:pStyle w:val="ConsPlusNormal"/>
            </w:pPr>
          </w:p>
        </w:tc>
        <w:tc>
          <w:tcPr>
            <w:tcW w:w="1134" w:type="dxa"/>
          </w:tcPr>
          <w:p w:rsidR="00C406E8" w:rsidRPr="002347F2" w:rsidRDefault="00C406E8" w:rsidP="00C406E8">
            <w:pPr>
              <w:pStyle w:val="ConsPlusNormal"/>
            </w:pPr>
          </w:p>
        </w:tc>
        <w:tc>
          <w:tcPr>
            <w:tcW w:w="1559" w:type="dxa"/>
          </w:tcPr>
          <w:p w:rsidR="00C406E8" w:rsidRPr="002347F2" w:rsidRDefault="00C406E8" w:rsidP="00C406E8">
            <w:pPr>
              <w:pStyle w:val="ConsPlusNormal"/>
            </w:pPr>
          </w:p>
        </w:tc>
        <w:tc>
          <w:tcPr>
            <w:tcW w:w="851" w:type="dxa"/>
          </w:tcPr>
          <w:p w:rsidR="00C406E8" w:rsidRPr="002347F2" w:rsidRDefault="00C406E8" w:rsidP="00C406E8">
            <w:pPr>
              <w:pStyle w:val="ConsPlusNormal"/>
            </w:pPr>
          </w:p>
        </w:tc>
        <w:tc>
          <w:tcPr>
            <w:tcW w:w="1397" w:type="dxa"/>
          </w:tcPr>
          <w:p w:rsidR="00C406E8" w:rsidRPr="002347F2" w:rsidRDefault="00C406E8" w:rsidP="00C406E8">
            <w:pPr>
              <w:pStyle w:val="ConsPlusNormal"/>
            </w:pPr>
          </w:p>
        </w:tc>
      </w:tr>
      <w:tr w:rsidR="00C406E8" w:rsidRPr="002347F2" w:rsidTr="00C406E8">
        <w:trPr>
          <w:jc w:val="center"/>
        </w:trPr>
        <w:tc>
          <w:tcPr>
            <w:tcW w:w="2421" w:type="dxa"/>
          </w:tcPr>
          <w:p w:rsidR="00C406E8" w:rsidRPr="002347F2" w:rsidRDefault="00C406E8" w:rsidP="00C406E8">
            <w:pPr>
              <w:pStyle w:val="ConsPlusNormal"/>
            </w:pPr>
          </w:p>
        </w:tc>
        <w:tc>
          <w:tcPr>
            <w:tcW w:w="567" w:type="dxa"/>
            <w:gridSpan w:val="3"/>
          </w:tcPr>
          <w:p w:rsidR="00C406E8" w:rsidRPr="002347F2" w:rsidRDefault="00C406E8" w:rsidP="00C406E8">
            <w:pPr>
              <w:pStyle w:val="ConsPlusNormal"/>
            </w:pPr>
          </w:p>
        </w:tc>
        <w:tc>
          <w:tcPr>
            <w:tcW w:w="567" w:type="dxa"/>
          </w:tcPr>
          <w:p w:rsidR="00C406E8" w:rsidRPr="002347F2" w:rsidRDefault="00C406E8" w:rsidP="00C406E8">
            <w:pPr>
              <w:pStyle w:val="ConsPlusNormal"/>
            </w:pPr>
          </w:p>
        </w:tc>
        <w:tc>
          <w:tcPr>
            <w:tcW w:w="1701" w:type="dxa"/>
            <w:gridSpan w:val="3"/>
          </w:tcPr>
          <w:p w:rsidR="00C406E8" w:rsidRPr="002347F2" w:rsidRDefault="00C406E8" w:rsidP="00C406E8">
            <w:pPr>
              <w:pStyle w:val="ConsPlusNormal"/>
            </w:pPr>
          </w:p>
        </w:tc>
        <w:tc>
          <w:tcPr>
            <w:tcW w:w="992" w:type="dxa"/>
          </w:tcPr>
          <w:p w:rsidR="00C406E8" w:rsidRPr="002347F2" w:rsidRDefault="00C406E8" w:rsidP="00C406E8">
            <w:pPr>
              <w:pStyle w:val="ConsPlusNormal"/>
            </w:pPr>
          </w:p>
        </w:tc>
        <w:tc>
          <w:tcPr>
            <w:tcW w:w="1134" w:type="dxa"/>
            <w:gridSpan w:val="3"/>
          </w:tcPr>
          <w:p w:rsidR="00C406E8" w:rsidRPr="002347F2" w:rsidRDefault="00C406E8" w:rsidP="00C406E8">
            <w:pPr>
              <w:pStyle w:val="ConsPlusNormal"/>
            </w:pPr>
          </w:p>
        </w:tc>
        <w:tc>
          <w:tcPr>
            <w:tcW w:w="1417" w:type="dxa"/>
          </w:tcPr>
          <w:p w:rsidR="00C406E8" w:rsidRPr="002347F2" w:rsidRDefault="00C406E8" w:rsidP="00C406E8">
            <w:pPr>
              <w:pStyle w:val="ConsPlusNormal"/>
            </w:pPr>
          </w:p>
        </w:tc>
        <w:tc>
          <w:tcPr>
            <w:tcW w:w="1418" w:type="dxa"/>
            <w:gridSpan w:val="2"/>
          </w:tcPr>
          <w:p w:rsidR="00C406E8" w:rsidRPr="002347F2" w:rsidRDefault="00C406E8" w:rsidP="00C406E8">
            <w:pPr>
              <w:pStyle w:val="ConsPlusNormal"/>
            </w:pPr>
          </w:p>
        </w:tc>
        <w:tc>
          <w:tcPr>
            <w:tcW w:w="1134" w:type="dxa"/>
          </w:tcPr>
          <w:p w:rsidR="00C406E8" w:rsidRPr="002347F2" w:rsidRDefault="00C406E8" w:rsidP="00C406E8">
            <w:pPr>
              <w:pStyle w:val="ConsPlusNormal"/>
            </w:pPr>
          </w:p>
        </w:tc>
        <w:tc>
          <w:tcPr>
            <w:tcW w:w="1559" w:type="dxa"/>
          </w:tcPr>
          <w:p w:rsidR="00C406E8" w:rsidRPr="002347F2" w:rsidRDefault="00C406E8" w:rsidP="00C406E8">
            <w:pPr>
              <w:pStyle w:val="ConsPlusNormal"/>
            </w:pPr>
          </w:p>
        </w:tc>
        <w:tc>
          <w:tcPr>
            <w:tcW w:w="851" w:type="dxa"/>
          </w:tcPr>
          <w:p w:rsidR="00C406E8" w:rsidRPr="002347F2" w:rsidRDefault="00C406E8" w:rsidP="00C406E8">
            <w:pPr>
              <w:pStyle w:val="ConsPlusNormal"/>
            </w:pPr>
          </w:p>
        </w:tc>
        <w:tc>
          <w:tcPr>
            <w:tcW w:w="1397" w:type="dxa"/>
          </w:tcPr>
          <w:p w:rsidR="00C406E8" w:rsidRPr="002347F2" w:rsidRDefault="00C406E8" w:rsidP="00C406E8">
            <w:pPr>
              <w:pStyle w:val="ConsPlusNormal"/>
            </w:pPr>
          </w:p>
        </w:tc>
      </w:tr>
      <w:tr w:rsidR="00C406E8" w:rsidRPr="002347F2" w:rsidTr="00C406E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6098" w:type="dxa"/>
        </w:trPr>
        <w:tc>
          <w:tcPr>
            <w:tcW w:w="2610" w:type="dxa"/>
            <w:gridSpan w:val="2"/>
            <w:tcBorders>
              <w:top w:val="nil"/>
              <w:left w:val="nil"/>
              <w:bottom w:val="nil"/>
              <w:right w:val="nil"/>
            </w:tcBorders>
            <w:vAlign w:val="bottom"/>
          </w:tcPr>
          <w:p w:rsidR="00C406E8" w:rsidRPr="002347F2" w:rsidRDefault="00C406E8" w:rsidP="00C406E8">
            <w:pPr>
              <w:pStyle w:val="ConsPlusNormal"/>
            </w:pPr>
            <w:r w:rsidRPr="002347F2">
              <w:t>Руководитель (уполномоченное лицо) Получателя</w:t>
            </w:r>
          </w:p>
        </w:tc>
        <w:tc>
          <w:tcPr>
            <w:tcW w:w="340" w:type="dxa"/>
            <w:tcBorders>
              <w:top w:val="nil"/>
              <w:left w:val="nil"/>
              <w:bottom w:val="nil"/>
              <w:right w:val="nil"/>
            </w:tcBorders>
          </w:tcPr>
          <w:p w:rsidR="00C406E8" w:rsidRPr="002347F2" w:rsidRDefault="00C406E8" w:rsidP="00C406E8">
            <w:pPr>
              <w:pStyle w:val="ConsPlusNormal"/>
            </w:pPr>
          </w:p>
        </w:tc>
        <w:tc>
          <w:tcPr>
            <w:tcW w:w="1625" w:type="dxa"/>
            <w:gridSpan w:val="3"/>
            <w:tcBorders>
              <w:top w:val="nil"/>
              <w:left w:val="nil"/>
              <w:bottom w:val="single" w:sz="4" w:space="0" w:color="auto"/>
              <w:right w:val="nil"/>
            </w:tcBorders>
          </w:tcPr>
          <w:p w:rsidR="00C406E8" w:rsidRPr="002347F2" w:rsidRDefault="00C406E8" w:rsidP="00C406E8">
            <w:pPr>
              <w:pStyle w:val="ConsPlusNormal"/>
            </w:pPr>
          </w:p>
        </w:tc>
        <w:tc>
          <w:tcPr>
            <w:tcW w:w="365" w:type="dxa"/>
            <w:tcBorders>
              <w:top w:val="nil"/>
              <w:left w:val="nil"/>
              <w:bottom w:val="nil"/>
              <w:right w:val="nil"/>
            </w:tcBorders>
          </w:tcPr>
          <w:p w:rsidR="00C406E8" w:rsidRPr="002347F2" w:rsidRDefault="00C406E8" w:rsidP="00C406E8">
            <w:pPr>
              <w:pStyle w:val="ConsPlusNormal"/>
            </w:pPr>
          </w:p>
        </w:tc>
        <w:tc>
          <w:tcPr>
            <w:tcW w:w="1750" w:type="dxa"/>
            <w:gridSpan w:val="3"/>
            <w:tcBorders>
              <w:top w:val="nil"/>
              <w:left w:val="nil"/>
              <w:bottom w:val="single" w:sz="4" w:space="0" w:color="auto"/>
              <w:right w:val="nil"/>
            </w:tcBorders>
          </w:tcPr>
          <w:p w:rsidR="00C406E8" w:rsidRPr="002347F2" w:rsidRDefault="00C406E8" w:rsidP="00C406E8">
            <w:pPr>
              <w:pStyle w:val="ConsPlusNormal"/>
            </w:pPr>
          </w:p>
        </w:tc>
        <w:tc>
          <w:tcPr>
            <w:tcW w:w="418" w:type="dxa"/>
            <w:tcBorders>
              <w:top w:val="nil"/>
              <w:left w:val="nil"/>
              <w:bottom w:val="nil"/>
              <w:right w:val="nil"/>
            </w:tcBorders>
          </w:tcPr>
          <w:p w:rsidR="00C406E8" w:rsidRPr="002347F2" w:rsidRDefault="00C406E8" w:rsidP="00C406E8">
            <w:pPr>
              <w:pStyle w:val="ConsPlusNormal"/>
            </w:pPr>
          </w:p>
        </w:tc>
        <w:tc>
          <w:tcPr>
            <w:tcW w:w="1952" w:type="dxa"/>
            <w:gridSpan w:val="3"/>
            <w:tcBorders>
              <w:top w:val="nil"/>
              <w:left w:val="nil"/>
              <w:bottom w:val="single" w:sz="4" w:space="0" w:color="auto"/>
              <w:right w:val="nil"/>
            </w:tcBorders>
          </w:tcPr>
          <w:p w:rsidR="00C406E8" w:rsidRPr="002347F2" w:rsidRDefault="00C406E8" w:rsidP="00C406E8">
            <w:pPr>
              <w:pStyle w:val="ConsPlusNormal"/>
            </w:pPr>
          </w:p>
        </w:tc>
      </w:tr>
      <w:tr w:rsidR="00C406E8" w:rsidRPr="002347F2" w:rsidTr="00C406E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6098" w:type="dxa"/>
        </w:trPr>
        <w:tc>
          <w:tcPr>
            <w:tcW w:w="2610" w:type="dxa"/>
            <w:gridSpan w:val="2"/>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625" w:type="dxa"/>
            <w:gridSpan w:val="3"/>
            <w:tcBorders>
              <w:top w:val="single" w:sz="4" w:space="0" w:color="auto"/>
              <w:left w:val="nil"/>
              <w:bottom w:val="nil"/>
              <w:right w:val="nil"/>
            </w:tcBorders>
          </w:tcPr>
          <w:p w:rsidR="00C406E8" w:rsidRPr="002347F2" w:rsidRDefault="00C406E8" w:rsidP="00C406E8">
            <w:pPr>
              <w:pStyle w:val="ConsPlusNormal"/>
              <w:jc w:val="center"/>
              <w:rPr>
                <w:sz w:val="18"/>
                <w:szCs w:val="18"/>
              </w:rPr>
            </w:pPr>
            <w:r w:rsidRPr="002347F2">
              <w:rPr>
                <w:sz w:val="18"/>
                <w:szCs w:val="18"/>
              </w:rPr>
              <w:t>(должность)</w:t>
            </w:r>
          </w:p>
        </w:tc>
        <w:tc>
          <w:tcPr>
            <w:tcW w:w="365" w:type="dxa"/>
            <w:tcBorders>
              <w:top w:val="nil"/>
              <w:left w:val="nil"/>
              <w:bottom w:val="nil"/>
              <w:right w:val="nil"/>
            </w:tcBorders>
          </w:tcPr>
          <w:p w:rsidR="00C406E8" w:rsidRPr="002347F2" w:rsidRDefault="00C406E8" w:rsidP="00C406E8">
            <w:pPr>
              <w:pStyle w:val="ConsPlusNormal"/>
              <w:rPr>
                <w:sz w:val="18"/>
                <w:szCs w:val="18"/>
              </w:rPr>
            </w:pPr>
          </w:p>
        </w:tc>
        <w:tc>
          <w:tcPr>
            <w:tcW w:w="1750" w:type="dxa"/>
            <w:gridSpan w:val="3"/>
            <w:tcBorders>
              <w:top w:val="single" w:sz="4" w:space="0" w:color="auto"/>
              <w:left w:val="nil"/>
              <w:bottom w:val="nil"/>
              <w:right w:val="nil"/>
            </w:tcBorders>
          </w:tcPr>
          <w:p w:rsidR="00C406E8" w:rsidRPr="002347F2" w:rsidRDefault="00C406E8" w:rsidP="00C406E8">
            <w:pPr>
              <w:pStyle w:val="ConsPlusNormal"/>
              <w:jc w:val="center"/>
              <w:rPr>
                <w:sz w:val="18"/>
                <w:szCs w:val="18"/>
              </w:rPr>
            </w:pPr>
            <w:r w:rsidRPr="002347F2">
              <w:rPr>
                <w:sz w:val="18"/>
                <w:szCs w:val="18"/>
              </w:rPr>
              <w:t>(подпись)</w:t>
            </w:r>
          </w:p>
        </w:tc>
        <w:tc>
          <w:tcPr>
            <w:tcW w:w="418" w:type="dxa"/>
            <w:tcBorders>
              <w:top w:val="nil"/>
              <w:left w:val="nil"/>
              <w:bottom w:val="nil"/>
              <w:right w:val="nil"/>
            </w:tcBorders>
          </w:tcPr>
          <w:p w:rsidR="00C406E8" w:rsidRPr="002347F2" w:rsidRDefault="00C406E8" w:rsidP="00C406E8">
            <w:pPr>
              <w:pStyle w:val="ConsPlusNormal"/>
              <w:rPr>
                <w:sz w:val="18"/>
                <w:szCs w:val="18"/>
              </w:rPr>
            </w:pPr>
          </w:p>
        </w:tc>
        <w:tc>
          <w:tcPr>
            <w:tcW w:w="1952" w:type="dxa"/>
            <w:gridSpan w:val="3"/>
            <w:tcBorders>
              <w:top w:val="single" w:sz="4" w:space="0" w:color="auto"/>
              <w:left w:val="nil"/>
              <w:bottom w:val="nil"/>
              <w:right w:val="nil"/>
            </w:tcBorders>
          </w:tcPr>
          <w:p w:rsidR="00C406E8" w:rsidRPr="002347F2" w:rsidRDefault="00C406E8" w:rsidP="00C406E8">
            <w:pPr>
              <w:pStyle w:val="ConsPlusNormal"/>
              <w:jc w:val="center"/>
              <w:rPr>
                <w:sz w:val="18"/>
                <w:szCs w:val="18"/>
              </w:rPr>
            </w:pPr>
            <w:r w:rsidRPr="002347F2">
              <w:rPr>
                <w:sz w:val="18"/>
                <w:szCs w:val="18"/>
              </w:rPr>
              <w:t>(расшифровка подписи)</w:t>
            </w:r>
          </w:p>
        </w:tc>
      </w:tr>
      <w:tr w:rsidR="00C406E8" w:rsidRPr="002347F2" w:rsidTr="00C406E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6098" w:type="dxa"/>
        </w:trPr>
        <w:tc>
          <w:tcPr>
            <w:tcW w:w="2610" w:type="dxa"/>
            <w:gridSpan w:val="2"/>
            <w:tcBorders>
              <w:top w:val="nil"/>
              <w:left w:val="nil"/>
              <w:bottom w:val="nil"/>
              <w:right w:val="nil"/>
            </w:tcBorders>
            <w:vAlign w:val="center"/>
          </w:tcPr>
          <w:p w:rsidR="00C406E8" w:rsidRPr="002347F2" w:rsidRDefault="00C406E8" w:rsidP="00C406E8">
            <w:pPr>
              <w:pStyle w:val="ConsPlusNormal"/>
            </w:pPr>
            <w:r w:rsidRPr="002347F2">
              <w:t>Исполнитель</w:t>
            </w:r>
          </w:p>
        </w:tc>
        <w:tc>
          <w:tcPr>
            <w:tcW w:w="340" w:type="dxa"/>
            <w:tcBorders>
              <w:top w:val="nil"/>
              <w:left w:val="nil"/>
              <w:bottom w:val="nil"/>
              <w:right w:val="nil"/>
            </w:tcBorders>
          </w:tcPr>
          <w:p w:rsidR="00C406E8" w:rsidRPr="002347F2" w:rsidRDefault="00C406E8" w:rsidP="00C406E8">
            <w:pPr>
              <w:pStyle w:val="ConsPlusNormal"/>
            </w:pPr>
          </w:p>
        </w:tc>
        <w:tc>
          <w:tcPr>
            <w:tcW w:w="1625" w:type="dxa"/>
            <w:gridSpan w:val="3"/>
            <w:tcBorders>
              <w:top w:val="nil"/>
              <w:left w:val="nil"/>
              <w:bottom w:val="single" w:sz="4" w:space="0" w:color="auto"/>
              <w:right w:val="nil"/>
            </w:tcBorders>
          </w:tcPr>
          <w:p w:rsidR="00C406E8" w:rsidRPr="002347F2" w:rsidRDefault="00C406E8" w:rsidP="00C406E8">
            <w:pPr>
              <w:pStyle w:val="ConsPlusNormal"/>
            </w:pPr>
          </w:p>
        </w:tc>
        <w:tc>
          <w:tcPr>
            <w:tcW w:w="365" w:type="dxa"/>
            <w:tcBorders>
              <w:top w:val="nil"/>
              <w:left w:val="nil"/>
              <w:bottom w:val="nil"/>
              <w:right w:val="nil"/>
            </w:tcBorders>
          </w:tcPr>
          <w:p w:rsidR="00C406E8" w:rsidRPr="002347F2" w:rsidRDefault="00C406E8" w:rsidP="00C406E8">
            <w:pPr>
              <w:pStyle w:val="ConsPlusNormal"/>
            </w:pPr>
          </w:p>
        </w:tc>
        <w:tc>
          <w:tcPr>
            <w:tcW w:w="1750" w:type="dxa"/>
            <w:gridSpan w:val="3"/>
            <w:tcBorders>
              <w:top w:val="nil"/>
              <w:left w:val="nil"/>
              <w:bottom w:val="single" w:sz="4" w:space="0" w:color="auto"/>
              <w:right w:val="nil"/>
            </w:tcBorders>
          </w:tcPr>
          <w:p w:rsidR="00C406E8" w:rsidRPr="002347F2" w:rsidRDefault="00C406E8" w:rsidP="00C406E8">
            <w:pPr>
              <w:pStyle w:val="ConsPlusNormal"/>
            </w:pPr>
          </w:p>
        </w:tc>
        <w:tc>
          <w:tcPr>
            <w:tcW w:w="418" w:type="dxa"/>
            <w:tcBorders>
              <w:top w:val="nil"/>
              <w:left w:val="nil"/>
              <w:bottom w:val="nil"/>
              <w:right w:val="nil"/>
            </w:tcBorders>
          </w:tcPr>
          <w:p w:rsidR="00C406E8" w:rsidRPr="002347F2" w:rsidRDefault="00C406E8" w:rsidP="00C406E8">
            <w:pPr>
              <w:pStyle w:val="ConsPlusNormal"/>
            </w:pPr>
          </w:p>
        </w:tc>
        <w:tc>
          <w:tcPr>
            <w:tcW w:w="1952" w:type="dxa"/>
            <w:gridSpan w:val="3"/>
            <w:tcBorders>
              <w:top w:val="nil"/>
              <w:left w:val="nil"/>
              <w:bottom w:val="single" w:sz="4" w:space="0" w:color="auto"/>
              <w:right w:val="nil"/>
            </w:tcBorders>
          </w:tcPr>
          <w:p w:rsidR="00C406E8" w:rsidRPr="002347F2" w:rsidRDefault="00C406E8" w:rsidP="00C406E8">
            <w:pPr>
              <w:pStyle w:val="ConsPlusNormal"/>
            </w:pPr>
          </w:p>
        </w:tc>
      </w:tr>
      <w:tr w:rsidR="00C406E8" w:rsidRPr="002347F2" w:rsidTr="00C406E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6098" w:type="dxa"/>
        </w:trPr>
        <w:tc>
          <w:tcPr>
            <w:tcW w:w="2610" w:type="dxa"/>
            <w:gridSpan w:val="2"/>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625" w:type="dxa"/>
            <w:gridSpan w:val="3"/>
            <w:tcBorders>
              <w:top w:val="single" w:sz="4" w:space="0" w:color="auto"/>
              <w:left w:val="nil"/>
              <w:bottom w:val="nil"/>
              <w:right w:val="nil"/>
            </w:tcBorders>
            <w:vAlign w:val="bottom"/>
          </w:tcPr>
          <w:p w:rsidR="00C406E8" w:rsidRPr="002347F2" w:rsidRDefault="00C406E8" w:rsidP="00C406E8">
            <w:pPr>
              <w:pStyle w:val="ConsPlusNormal"/>
              <w:jc w:val="center"/>
              <w:rPr>
                <w:sz w:val="18"/>
                <w:szCs w:val="18"/>
              </w:rPr>
            </w:pPr>
            <w:r w:rsidRPr="002347F2">
              <w:rPr>
                <w:sz w:val="18"/>
                <w:szCs w:val="18"/>
              </w:rPr>
              <w:t>(должность)</w:t>
            </w:r>
          </w:p>
        </w:tc>
        <w:tc>
          <w:tcPr>
            <w:tcW w:w="365" w:type="dxa"/>
            <w:tcBorders>
              <w:top w:val="nil"/>
              <w:left w:val="nil"/>
              <w:bottom w:val="nil"/>
              <w:right w:val="nil"/>
            </w:tcBorders>
          </w:tcPr>
          <w:p w:rsidR="00C406E8" w:rsidRPr="002347F2" w:rsidRDefault="00C406E8" w:rsidP="00C406E8">
            <w:pPr>
              <w:pStyle w:val="ConsPlusNormal"/>
              <w:rPr>
                <w:sz w:val="18"/>
                <w:szCs w:val="18"/>
              </w:rPr>
            </w:pPr>
          </w:p>
        </w:tc>
        <w:tc>
          <w:tcPr>
            <w:tcW w:w="1750" w:type="dxa"/>
            <w:gridSpan w:val="3"/>
            <w:tcBorders>
              <w:top w:val="single" w:sz="4" w:space="0" w:color="auto"/>
              <w:left w:val="nil"/>
              <w:bottom w:val="nil"/>
              <w:right w:val="nil"/>
            </w:tcBorders>
            <w:vAlign w:val="bottom"/>
          </w:tcPr>
          <w:p w:rsidR="00C406E8" w:rsidRPr="002347F2" w:rsidRDefault="00C406E8" w:rsidP="00C406E8">
            <w:pPr>
              <w:pStyle w:val="ConsPlusNormal"/>
              <w:jc w:val="center"/>
              <w:rPr>
                <w:sz w:val="18"/>
                <w:szCs w:val="18"/>
              </w:rPr>
            </w:pPr>
            <w:r w:rsidRPr="002347F2">
              <w:rPr>
                <w:sz w:val="18"/>
                <w:szCs w:val="18"/>
              </w:rPr>
              <w:t>(фамилия, инициалы)</w:t>
            </w:r>
          </w:p>
        </w:tc>
        <w:tc>
          <w:tcPr>
            <w:tcW w:w="418" w:type="dxa"/>
            <w:tcBorders>
              <w:top w:val="nil"/>
              <w:left w:val="nil"/>
              <w:bottom w:val="nil"/>
              <w:right w:val="nil"/>
            </w:tcBorders>
          </w:tcPr>
          <w:p w:rsidR="00C406E8" w:rsidRPr="002347F2" w:rsidRDefault="00C406E8" w:rsidP="00C406E8">
            <w:pPr>
              <w:pStyle w:val="ConsPlusNormal"/>
              <w:rPr>
                <w:sz w:val="18"/>
                <w:szCs w:val="18"/>
              </w:rPr>
            </w:pPr>
          </w:p>
        </w:tc>
        <w:tc>
          <w:tcPr>
            <w:tcW w:w="1952" w:type="dxa"/>
            <w:gridSpan w:val="3"/>
            <w:tcBorders>
              <w:top w:val="single" w:sz="4" w:space="0" w:color="auto"/>
              <w:left w:val="nil"/>
              <w:bottom w:val="nil"/>
              <w:right w:val="nil"/>
            </w:tcBorders>
            <w:vAlign w:val="bottom"/>
          </w:tcPr>
          <w:p w:rsidR="00C406E8" w:rsidRPr="002347F2" w:rsidRDefault="00C406E8" w:rsidP="00C406E8">
            <w:pPr>
              <w:pStyle w:val="ConsPlusNormal"/>
              <w:jc w:val="center"/>
              <w:rPr>
                <w:sz w:val="18"/>
                <w:szCs w:val="18"/>
              </w:rPr>
            </w:pPr>
            <w:r w:rsidRPr="002347F2">
              <w:rPr>
                <w:sz w:val="18"/>
                <w:szCs w:val="18"/>
              </w:rPr>
              <w:t>(телефон)</w:t>
            </w:r>
          </w:p>
        </w:tc>
      </w:tr>
      <w:tr w:rsidR="00C406E8" w:rsidRPr="002347F2" w:rsidTr="00C406E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6098" w:type="dxa"/>
        </w:trPr>
        <w:tc>
          <w:tcPr>
            <w:tcW w:w="2610" w:type="dxa"/>
            <w:gridSpan w:val="2"/>
            <w:tcBorders>
              <w:top w:val="nil"/>
              <w:left w:val="nil"/>
              <w:bottom w:val="nil"/>
              <w:right w:val="nil"/>
            </w:tcBorders>
          </w:tcPr>
          <w:p w:rsidR="00C406E8" w:rsidRPr="002347F2" w:rsidRDefault="00C406E8" w:rsidP="00C406E8">
            <w:pPr>
              <w:pStyle w:val="ConsPlusNormal"/>
            </w:pPr>
            <w:r w:rsidRPr="002347F2">
              <w:t>«__» _________ 20__ г.</w:t>
            </w:r>
          </w:p>
        </w:tc>
        <w:tc>
          <w:tcPr>
            <w:tcW w:w="340" w:type="dxa"/>
            <w:tcBorders>
              <w:top w:val="nil"/>
              <w:left w:val="nil"/>
              <w:bottom w:val="nil"/>
              <w:right w:val="nil"/>
            </w:tcBorders>
          </w:tcPr>
          <w:p w:rsidR="00C406E8" w:rsidRPr="002347F2" w:rsidRDefault="00C406E8" w:rsidP="00C406E8">
            <w:pPr>
              <w:pStyle w:val="ConsPlusNormal"/>
            </w:pPr>
          </w:p>
        </w:tc>
        <w:tc>
          <w:tcPr>
            <w:tcW w:w="1625" w:type="dxa"/>
            <w:gridSpan w:val="3"/>
            <w:tcBorders>
              <w:top w:val="nil"/>
              <w:left w:val="nil"/>
              <w:bottom w:val="nil"/>
              <w:right w:val="nil"/>
            </w:tcBorders>
          </w:tcPr>
          <w:p w:rsidR="00C406E8" w:rsidRPr="002347F2" w:rsidRDefault="00C406E8" w:rsidP="00C406E8">
            <w:pPr>
              <w:pStyle w:val="ConsPlusNormal"/>
            </w:pPr>
          </w:p>
        </w:tc>
        <w:tc>
          <w:tcPr>
            <w:tcW w:w="365" w:type="dxa"/>
            <w:tcBorders>
              <w:top w:val="nil"/>
              <w:left w:val="nil"/>
              <w:bottom w:val="nil"/>
              <w:right w:val="nil"/>
            </w:tcBorders>
          </w:tcPr>
          <w:p w:rsidR="00C406E8" w:rsidRPr="002347F2" w:rsidRDefault="00C406E8" w:rsidP="00C406E8">
            <w:pPr>
              <w:pStyle w:val="ConsPlusNormal"/>
            </w:pPr>
          </w:p>
        </w:tc>
        <w:tc>
          <w:tcPr>
            <w:tcW w:w="1750" w:type="dxa"/>
            <w:gridSpan w:val="3"/>
            <w:tcBorders>
              <w:top w:val="nil"/>
              <w:left w:val="nil"/>
              <w:bottom w:val="nil"/>
              <w:right w:val="nil"/>
            </w:tcBorders>
          </w:tcPr>
          <w:p w:rsidR="00C406E8" w:rsidRPr="002347F2" w:rsidRDefault="00C406E8" w:rsidP="00C406E8">
            <w:pPr>
              <w:pStyle w:val="ConsPlusNormal"/>
            </w:pPr>
          </w:p>
        </w:tc>
        <w:tc>
          <w:tcPr>
            <w:tcW w:w="418" w:type="dxa"/>
            <w:tcBorders>
              <w:top w:val="nil"/>
              <w:left w:val="nil"/>
              <w:bottom w:val="nil"/>
              <w:right w:val="nil"/>
            </w:tcBorders>
          </w:tcPr>
          <w:p w:rsidR="00C406E8" w:rsidRPr="002347F2" w:rsidRDefault="00C406E8" w:rsidP="00C406E8">
            <w:pPr>
              <w:pStyle w:val="ConsPlusNormal"/>
            </w:pPr>
          </w:p>
        </w:tc>
        <w:tc>
          <w:tcPr>
            <w:tcW w:w="1952" w:type="dxa"/>
            <w:gridSpan w:val="3"/>
            <w:tcBorders>
              <w:top w:val="nil"/>
              <w:left w:val="nil"/>
              <w:bottom w:val="nil"/>
              <w:right w:val="nil"/>
            </w:tcBorders>
          </w:tcPr>
          <w:p w:rsidR="00C406E8" w:rsidRPr="002347F2" w:rsidRDefault="00C406E8" w:rsidP="00C406E8">
            <w:pPr>
              <w:pStyle w:val="ConsPlusNormal"/>
            </w:pPr>
          </w:p>
        </w:tc>
      </w:tr>
    </w:tbl>
    <w:p w:rsidR="00C406E8" w:rsidRPr="002347F2" w:rsidRDefault="00C406E8" w:rsidP="00C406E8">
      <w:pPr>
        <w:pStyle w:val="ConsPlusNormal"/>
      </w:pPr>
    </w:p>
    <w:p w:rsidR="00C406E8" w:rsidRPr="00BE471A" w:rsidRDefault="00C406E8" w:rsidP="00C406E8">
      <w:pPr>
        <w:pStyle w:val="ConsPlusNormal"/>
        <w:rPr>
          <w:highlight w:val="yellow"/>
        </w:rPr>
        <w:sectPr w:rsidR="00C406E8" w:rsidRPr="00BE471A">
          <w:pgSz w:w="16838" w:h="11905" w:orient="landscape"/>
          <w:pgMar w:top="1701" w:right="1134" w:bottom="850" w:left="1134" w:header="0" w:footer="0" w:gutter="0"/>
          <w:cols w:space="720"/>
          <w:titlePg/>
        </w:sectPr>
      </w:pPr>
    </w:p>
    <w:p w:rsidR="00C406E8" w:rsidRPr="002347F2" w:rsidRDefault="00C406E8" w:rsidP="00C406E8">
      <w:pPr>
        <w:pStyle w:val="ConsPlusNormal"/>
        <w:ind w:firstLine="540"/>
        <w:jc w:val="both"/>
      </w:pPr>
      <w:r w:rsidRPr="002347F2">
        <w:t>_________________________</w:t>
      </w:r>
    </w:p>
    <w:p w:rsidR="00C406E8" w:rsidRPr="002347F2" w:rsidRDefault="00C406E8" w:rsidP="00C406E8">
      <w:pPr>
        <w:pStyle w:val="ConsPlusNormal"/>
        <w:ind w:firstLine="539"/>
        <w:jc w:val="both"/>
      </w:pPr>
      <w:bookmarkStart w:id="23" w:name="P3493"/>
      <w:bookmarkEnd w:id="23"/>
      <w:r w:rsidRPr="002347F2">
        <w:t>&lt;1&gt; Показатели отчета формируются на основании информации о результатах предоставления Субсидии, контрольных точках, срок достижения плановых значений которых наступил на отчетную дату, включая результаты предоставления Субсидии, контрольные точки, плановые значения которых планировались к достижению в прошлых отчетных периодах, а также результатах предоставления Субсидии, контрольных точках, срок достижения которых запланирован в течение трех месяцев, следующих за отчетным периодом.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C406E8" w:rsidRPr="002347F2" w:rsidRDefault="00C406E8" w:rsidP="00C406E8">
      <w:pPr>
        <w:pStyle w:val="ConsPlusNormal"/>
        <w:ind w:firstLine="539"/>
        <w:jc w:val="both"/>
      </w:pPr>
      <w:bookmarkStart w:id="24" w:name="P3494"/>
      <w:bookmarkEnd w:id="24"/>
      <w:r w:rsidRPr="002347F2">
        <w:t>&lt;2&gt; Заполняется в случае, если Получателем является физическое лицо.</w:t>
      </w:r>
    </w:p>
    <w:p w:rsidR="00C406E8" w:rsidRPr="002347F2" w:rsidRDefault="00C406E8" w:rsidP="00C406E8">
      <w:pPr>
        <w:pStyle w:val="ConsPlusNormal"/>
        <w:ind w:firstLine="539"/>
        <w:jc w:val="both"/>
      </w:pPr>
      <w:bookmarkStart w:id="25" w:name="P3495"/>
      <w:bookmarkEnd w:id="25"/>
      <w:r w:rsidRPr="002347F2">
        <w:t>&lt;3&gt;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p w:rsidR="00BD5FDA" w:rsidRDefault="00C406E8" w:rsidP="00C406E8">
      <w:pPr>
        <w:pStyle w:val="ConsPlusNormal"/>
        <w:ind w:firstLine="539"/>
        <w:jc w:val="both"/>
      </w:pPr>
      <w:bookmarkStart w:id="26" w:name="P3496"/>
      <w:bookmarkEnd w:id="26"/>
      <w:r w:rsidRPr="002347F2">
        <w:t>&lt;4&gt; Показател</w:t>
      </w:r>
      <w:r w:rsidR="00BD5FDA">
        <w:t>ь</w:t>
      </w:r>
      <w:r w:rsidRPr="002347F2">
        <w:t xml:space="preserve"> формируются на основании показател</w:t>
      </w:r>
      <w:r w:rsidR="00BD5FDA">
        <w:t>я</w:t>
      </w:r>
      <w:r w:rsidRPr="002347F2">
        <w:t xml:space="preserve">, </w:t>
      </w:r>
      <w:bookmarkStart w:id="27" w:name="P3497"/>
      <w:bookmarkEnd w:id="27"/>
      <w:r w:rsidR="00BD5FDA">
        <w:t>установленного пунктом 2.16 постановления Правительства Санкт-Петербурга от_____ №_______ «</w:t>
      </w:r>
      <w:r w:rsidR="00BD5FDA" w:rsidRPr="004071B0">
        <w:t xml:space="preserve">Об утверждении </w:t>
      </w:r>
      <w:r w:rsidR="00BD5FDA">
        <w:t>П</w:t>
      </w:r>
      <w:r w:rsidR="00BD5FDA" w:rsidRPr="004071B0">
        <w:t>орядка предоставления</w:t>
      </w:r>
      <w:r w:rsidR="00BD5FDA">
        <w:t xml:space="preserve"> </w:t>
      </w:r>
      <w:r w:rsidR="00BD5FDA" w:rsidRPr="004071B0">
        <w:t>в 2023 году субсидии социально ориентированной</w:t>
      </w:r>
      <w:r w:rsidR="00BD5FDA">
        <w:t xml:space="preserve"> </w:t>
      </w:r>
      <w:r w:rsidR="00BD5FDA" w:rsidRPr="004071B0">
        <w:t>некоммерческой организации на проведение Санкт-Петербургского Международного</w:t>
      </w:r>
      <w:r w:rsidR="00BD5FDA">
        <w:t xml:space="preserve"> </w:t>
      </w:r>
      <w:r w:rsidR="00BD5FDA" w:rsidRPr="004071B0">
        <w:t>форума труда</w:t>
      </w:r>
      <w:r w:rsidR="00BD5FDA">
        <w:t xml:space="preserve">» </w:t>
      </w:r>
      <w:r w:rsidR="00BD5FDA" w:rsidRPr="002347F2">
        <w:t>и соответствующие им наименования контрольных точек</w:t>
      </w:r>
    </w:p>
    <w:p w:rsidR="00C406E8" w:rsidRPr="002347F2" w:rsidRDefault="00C406E8" w:rsidP="00C406E8">
      <w:pPr>
        <w:pStyle w:val="ConsPlusNormal"/>
        <w:ind w:firstLine="539"/>
        <w:jc w:val="both"/>
      </w:pPr>
      <w:r w:rsidRPr="002347F2">
        <w:t>&lt;5&gt; Указываются реквизиты соглашения</w:t>
      </w:r>
      <w:r w:rsidR="00BD5FDA">
        <w:t xml:space="preserve"> (договора)</w:t>
      </w:r>
      <w:r w:rsidRPr="002347F2">
        <w:t>.</w:t>
      </w:r>
    </w:p>
    <w:p w:rsidR="00C406E8" w:rsidRPr="002347F2" w:rsidRDefault="00C406E8" w:rsidP="00C406E8">
      <w:pPr>
        <w:pStyle w:val="ConsPlusNormal"/>
        <w:ind w:firstLine="539"/>
        <w:jc w:val="both"/>
      </w:pPr>
      <w:bookmarkStart w:id="28" w:name="P3498"/>
      <w:bookmarkEnd w:id="28"/>
      <w:r w:rsidRPr="002347F2">
        <w:t>&lt;6&gt; При представлении уточненного отчета указывается номер очередного внесения изменения в приложение (например, «1», «2», «3», «...»).</w:t>
      </w:r>
    </w:p>
    <w:p w:rsidR="00C406E8" w:rsidRPr="00BD5FDA" w:rsidRDefault="00C406E8" w:rsidP="00C406E8">
      <w:pPr>
        <w:pStyle w:val="ConsPlusNormal"/>
        <w:ind w:firstLine="539"/>
        <w:jc w:val="both"/>
      </w:pPr>
      <w:bookmarkStart w:id="29" w:name="P3499"/>
      <w:bookmarkEnd w:id="29"/>
      <w:r w:rsidRPr="00BD5FDA">
        <w:t xml:space="preserve">&lt;7&gt; Показатели </w:t>
      </w:r>
      <w:hyperlink w:anchor="P3275">
        <w:r w:rsidRPr="00BD5FDA">
          <w:rPr>
            <w:color w:val="0000FF"/>
          </w:rPr>
          <w:t>граф 1</w:t>
        </w:r>
      </w:hyperlink>
      <w:r w:rsidRPr="00BD5FDA">
        <w:t xml:space="preserve"> - </w:t>
      </w:r>
      <w:hyperlink w:anchor="P3279">
        <w:r w:rsidRPr="00BD5FDA">
          <w:rPr>
            <w:color w:val="0000FF"/>
          </w:rPr>
          <w:t>5</w:t>
        </w:r>
      </w:hyperlink>
      <w:r w:rsidRPr="00BD5FDA">
        <w:t xml:space="preserve"> формируются на основании показателей </w:t>
      </w:r>
      <w:hyperlink w:anchor="P3275">
        <w:r w:rsidRPr="00BD5FDA">
          <w:rPr>
            <w:color w:val="0000FF"/>
          </w:rPr>
          <w:t>граф 1</w:t>
        </w:r>
      </w:hyperlink>
      <w:r w:rsidRPr="00BD5FDA">
        <w:t xml:space="preserve"> - </w:t>
      </w:r>
      <w:hyperlink w:anchor="P3279">
        <w:r w:rsidRPr="00BD5FDA">
          <w:rPr>
            <w:color w:val="0000FF"/>
          </w:rPr>
          <w:t>5</w:t>
        </w:r>
      </w:hyperlink>
      <w:r w:rsidRPr="00BD5FDA">
        <w:t>, указанных в приложении</w:t>
      </w:r>
      <w:r w:rsidR="00AA69B7" w:rsidRPr="00BD5FDA">
        <w:t xml:space="preserve"> № 11</w:t>
      </w:r>
      <w:r w:rsidRPr="00BD5FDA">
        <w:t xml:space="preserve"> к </w:t>
      </w:r>
      <w:r w:rsidR="005C75FA" w:rsidRPr="00BD5FDA">
        <w:t>настоящему порядку</w:t>
      </w:r>
      <w:r w:rsidRPr="00BD5FDA">
        <w:t>.</w:t>
      </w:r>
    </w:p>
    <w:p w:rsidR="00C406E8" w:rsidRPr="002347F2" w:rsidRDefault="00C406E8" w:rsidP="00C406E8">
      <w:pPr>
        <w:pStyle w:val="ConsPlusNormal"/>
        <w:ind w:firstLine="539"/>
        <w:jc w:val="both"/>
      </w:pPr>
      <w:bookmarkStart w:id="30" w:name="P3500"/>
      <w:bookmarkEnd w:id="30"/>
      <w:r w:rsidRPr="00BD5FDA">
        <w:t xml:space="preserve">&lt;8&gt; Указываются в соответствии с плановыми значениями, установленными в </w:t>
      </w:r>
      <w:r w:rsidR="00A92122" w:rsidRPr="00BD5FDA">
        <w:rPr>
          <w:color w:val="0000FF"/>
        </w:rPr>
        <w:t>пункте 2.1.5 договора.</w:t>
      </w:r>
    </w:p>
    <w:p w:rsidR="00C406E8" w:rsidRPr="002347F2" w:rsidRDefault="00C406E8" w:rsidP="00C406E8">
      <w:pPr>
        <w:pStyle w:val="ConsPlusNormal"/>
        <w:ind w:firstLine="539"/>
        <w:jc w:val="both"/>
      </w:pPr>
      <w:bookmarkStart w:id="31" w:name="P3501"/>
      <w:bookmarkEnd w:id="31"/>
      <w:r w:rsidRPr="002347F2">
        <w:t xml:space="preserve">&lt;9&gt; Указывается фактически достигнутое значение результата предоставления Субсидии и контрольных точек, установленных в </w:t>
      </w:r>
      <w:hyperlink w:anchor="P3275">
        <w:r w:rsidRPr="002347F2">
          <w:rPr>
            <w:color w:val="0000FF"/>
          </w:rPr>
          <w:t>графе 1</w:t>
        </w:r>
      </w:hyperlink>
      <w:r w:rsidRPr="002347F2">
        <w:t>.</w:t>
      </w:r>
    </w:p>
    <w:p w:rsidR="00C406E8" w:rsidRPr="002347F2" w:rsidRDefault="00C406E8" w:rsidP="00C406E8">
      <w:pPr>
        <w:pStyle w:val="ConsPlusNormal"/>
        <w:ind w:firstLine="539"/>
        <w:jc w:val="both"/>
      </w:pPr>
      <w:bookmarkStart w:id="32" w:name="P3502"/>
      <w:bookmarkEnd w:id="32"/>
      <w:r w:rsidRPr="002347F2">
        <w:t xml:space="preserve">&lt;10&gt; Указывается отклонение фактически достигнутого значения результата предоставления Субсидии и контрольных точек, установленных в </w:t>
      </w:r>
      <w:hyperlink w:anchor="P3275">
        <w:r w:rsidRPr="002347F2">
          <w:rPr>
            <w:color w:val="0000FF"/>
          </w:rPr>
          <w:t>графе 1</w:t>
        </w:r>
      </w:hyperlink>
      <w:r w:rsidRPr="002347F2">
        <w:t xml:space="preserve">, от планового значения, указанного в </w:t>
      </w:r>
      <w:hyperlink w:anchor="P3280">
        <w:r w:rsidRPr="002347F2">
          <w:rPr>
            <w:color w:val="0000FF"/>
          </w:rPr>
          <w:t>графе 6</w:t>
        </w:r>
      </w:hyperlink>
      <w:r w:rsidRPr="002347F2">
        <w:t>, срок достижения по которым на соответствующую отчетную дату наступил.</w:t>
      </w:r>
    </w:p>
    <w:p w:rsidR="00C406E8" w:rsidRPr="002347F2" w:rsidRDefault="00C406E8" w:rsidP="00C406E8">
      <w:pPr>
        <w:pStyle w:val="ConsPlusNormal"/>
        <w:ind w:firstLine="539"/>
        <w:jc w:val="both"/>
      </w:pPr>
      <w:bookmarkStart w:id="33" w:name="P3503"/>
      <w:bookmarkEnd w:id="33"/>
      <w:r w:rsidRPr="002347F2">
        <w:t xml:space="preserve">&lt;11&gt; Указываются в соответствии с плановыми датами, установленными в </w:t>
      </w:r>
      <w:r w:rsidR="00F1459F">
        <w:t xml:space="preserve">столбце 7 </w:t>
      </w:r>
      <w:r w:rsidR="00F1459F" w:rsidRPr="00BD5FDA">
        <w:t>приложени</w:t>
      </w:r>
      <w:r w:rsidR="00F1459F">
        <w:t>я</w:t>
      </w:r>
      <w:r w:rsidR="00F1459F" w:rsidRPr="00BD5FDA">
        <w:t xml:space="preserve"> № 11 к настоящему порядку</w:t>
      </w:r>
      <w:r w:rsidRPr="002347F2">
        <w:t>.</w:t>
      </w:r>
    </w:p>
    <w:p w:rsidR="00C406E8" w:rsidRPr="002347F2" w:rsidRDefault="00C406E8" w:rsidP="00C406E8">
      <w:pPr>
        <w:pStyle w:val="ConsPlusNormal"/>
        <w:ind w:firstLine="539"/>
        <w:jc w:val="both"/>
      </w:pPr>
      <w:bookmarkStart w:id="34" w:name="P3504"/>
      <w:bookmarkEnd w:id="34"/>
      <w:r w:rsidRPr="002347F2">
        <w:t xml:space="preserve">&lt;12&gt; Указывается срок достижения результата предоставления Субсидии, контрольной точки, указанных в </w:t>
      </w:r>
      <w:hyperlink w:anchor="P3275">
        <w:r w:rsidRPr="002347F2">
          <w:rPr>
            <w:color w:val="0000FF"/>
          </w:rPr>
          <w:t>графе 1</w:t>
        </w:r>
      </w:hyperlink>
      <w:r w:rsidRPr="002347F2">
        <w:t xml:space="preserve">. В случае, если значение результата предоставления Субсидии, контрольной точки, установленное в </w:t>
      </w:r>
      <w:hyperlink w:anchor="P3280">
        <w:r w:rsidRPr="002347F2">
          <w:rPr>
            <w:color w:val="0000FF"/>
          </w:rPr>
          <w:t>графе 6</w:t>
        </w:r>
      </w:hyperlink>
      <w:r w:rsidRPr="002347F2">
        <w:t>, в отчетном периоде не достигнуто (достигнуто частично), указывается прогнозный срок достижения установленного значения.</w:t>
      </w:r>
    </w:p>
    <w:p w:rsidR="00C406E8" w:rsidRPr="002347F2" w:rsidRDefault="00C406E8" w:rsidP="00C406E8">
      <w:pPr>
        <w:pStyle w:val="ConsPlusNormal"/>
        <w:ind w:firstLine="539"/>
        <w:jc w:val="both"/>
      </w:pPr>
      <w:bookmarkStart w:id="35" w:name="P3505"/>
      <w:bookmarkEnd w:id="35"/>
      <w:r w:rsidRPr="002347F2">
        <w:t>&lt;13&gt; Указывается статус «0» - отсутствие отклонений, «1» - наличие отклонений.</w:t>
      </w:r>
    </w:p>
    <w:p w:rsidR="00C406E8" w:rsidRPr="002347F2" w:rsidRDefault="00C406E8" w:rsidP="00C406E8">
      <w:pPr>
        <w:pStyle w:val="ConsPlusNormal"/>
        <w:ind w:firstLine="539"/>
        <w:jc w:val="both"/>
      </w:pPr>
      <w:bookmarkStart w:id="36" w:name="P3506"/>
      <w:bookmarkEnd w:id="36"/>
      <w:r w:rsidRPr="002347F2">
        <w:t>&lt;14&gt; Указывается причина отклонения от планового значения, в случае если на установленную дату плановое значение результата предоставления Субсидии, контрольной точки фактически не достигнуто.</w:t>
      </w:r>
    </w:p>
    <w:p w:rsidR="00C406E8" w:rsidRPr="002347F2" w:rsidRDefault="00C406E8" w:rsidP="00C406E8">
      <w:pPr>
        <w:pStyle w:val="ConsPlusNormal"/>
        <w:ind w:firstLine="539"/>
        <w:jc w:val="both"/>
      </w:pPr>
      <w:bookmarkStart w:id="37" w:name="P3507"/>
      <w:bookmarkEnd w:id="37"/>
      <w:r w:rsidRPr="002347F2">
        <w:t>&lt;15&gt; Указывается наименование результата предоставления Субсидии.</w:t>
      </w:r>
    </w:p>
    <w:p w:rsidR="00C406E8" w:rsidRPr="002347F2" w:rsidRDefault="00C406E8" w:rsidP="00C406E8">
      <w:pPr>
        <w:pStyle w:val="ConsPlusNormal"/>
        <w:ind w:firstLine="539"/>
        <w:jc w:val="both"/>
      </w:pPr>
      <w:bookmarkStart w:id="38" w:name="P3508"/>
      <w:bookmarkEnd w:id="38"/>
      <w:r w:rsidRPr="002347F2">
        <w:t>&lt;16&gt; Указывается наименование контрольной точки, дата достижения которой наступила в отчетном периоде.</w:t>
      </w:r>
    </w:p>
    <w:p w:rsidR="00C406E8" w:rsidRDefault="00C406E8" w:rsidP="00C406E8">
      <w:pPr>
        <w:pStyle w:val="ConsPlusNormal"/>
        <w:ind w:firstLine="539"/>
        <w:jc w:val="both"/>
        <w:sectPr w:rsidR="00C406E8">
          <w:pgSz w:w="11905" w:h="16838"/>
          <w:pgMar w:top="1134" w:right="850" w:bottom="1134" w:left="1701" w:header="0" w:footer="0" w:gutter="0"/>
          <w:cols w:space="720"/>
          <w:titlePg/>
        </w:sectPr>
      </w:pPr>
      <w:bookmarkStart w:id="39" w:name="P3509"/>
      <w:bookmarkEnd w:id="39"/>
      <w:r w:rsidRPr="002347F2">
        <w:t>&lt;17&gt; Указывается наименование контрольной точки, достижение которых запланировано в течение трех месяцев, следующих за отчетным периодом.</w:t>
      </w:r>
    </w:p>
    <w:p w:rsidR="00C406E8" w:rsidRPr="002347F2" w:rsidRDefault="00C406E8" w:rsidP="00C406E8">
      <w:pPr>
        <w:pStyle w:val="ConsPlusNormal"/>
        <w:ind w:firstLine="539"/>
        <w:jc w:val="both"/>
      </w:pPr>
    </w:p>
    <w:p w:rsidR="00C406E8" w:rsidRPr="002347F2" w:rsidRDefault="00C406E8" w:rsidP="00C406E8">
      <w:pPr>
        <w:tabs>
          <w:tab w:val="left" w:pos="284"/>
          <w:tab w:val="left" w:pos="851"/>
          <w:tab w:val="left" w:pos="5812"/>
          <w:tab w:val="left" w:pos="6521"/>
        </w:tabs>
        <w:ind w:left="5812"/>
      </w:pPr>
      <w:r w:rsidRPr="002347F2">
        <w:t>Приложение № 13 к Порядку</w:t>
      </w:r>
    </w:p>
    <w:p w:rsidR="00C406E8" w:rsidRPr="002347F2" w:rsidRDefault="00C406E8" w:rsidP="00C406E8">
      <w:pPr>
        <w:tabs>
          <w:tab w:val="left" w:pos="284"/>
          <w:tab w:val="left" w:pos="851"/>
          <w:tab w:val="left" w:pos="5812"/>
          <w:tab w:val="left" w:pos="6521"/>
        </w:tabs>
        <w:ind w:left="5812"/>
        <w:rPr>
          <w:rFonts w:eastAsia="Calibri"/>
          <w:lang w:eastAsia="en-US"/>
        </w:rPr>
      </w:pPr>
      <w:r w:rsidRPr="002347F2">
        <w:t xml:space="preserve">проведения отбора </w:t>
      </w:r>
      <w:r w:rsidRPr="002347F2">
        <w:rPr>
          <w:rFonts w:eastAsia="Calibri"/>
          <w:lang w:eastAsia="en-US"/>
        </w:rPr>
        <w:t>получателя</w:t>
      </w:r>
    </w:p>
    <w:p w:rsidR="00C406E8" w:rsidRPr="002347F2" w:rsidRDefault="00C406E8" w:rsidP="00C406E8">
      <w:pPr>
        <w:tabs>
          <w:tab w:val="left" w:pos="284"/>
          <w:tab w:val="left" w:pos="851"/>
          <w:tab w:val="left" w:pos="5812"/>
          <w:tab w:val="left" w:pos="6521"/>
        </w:tabs>
        <w:ind w:left="5812"/>
        <w:rPr>
          <w:rFonts w:eastAsia="Calibri"/>
          <w:lang w:eastAsia="en-US"/>
        </w:rPr>
      </w:pPr>
      <w:r w:rsidRPr="002347F2">
        <w:rPr>
          <w:rFonts w:eastAsia="Calibri"/>
          <w:lang w:eastAsia="en-US"/>
        </w:rPr>
        <w:t>субсидии для предоставления субсидии, проводимого в форме запроса предложений, и принятия решения о предоставлении субсидии</w:t>
      </w:r>
    </w:p>
    <w:p w:rsidR="00C406E8" w:rsidRPr="002347F2" w:rsidRDefault="00C406E8" w:rsidP="00C406E8">
      <w:pPr>
        <w:jc w:val="right"/>
        <w:rPr>
          <w:sz w:val="20"/>
          <w:szCs w:val="20"/>
        </w:rPr>
      </w:pPr>
    </w:p>
    <w:p w:rsidR="00C406E8" w:rsidRPr="002347F2" w:rsidRDefault="00C406E8" w:rsidP="00C406E8">
      <w:pPr>
        <w:jc w:val="right"/>
        <w:rPr>
          <w:sz w:val="20"/>
          <w:szCs w:val="20"/>
        </w:rPr>
      </w:pPr>
    </w:p>
    <w:p w:rsidR="00C406E8" w:rsidRPr="002347F2" w:rsidRDefault="00C406E8" w:rsidP="00C406E8">
      <w:pPr>
        <w:jc w:val="right"/>
        <w:rPr>
          <w:b/>
        </w:rPr>
      </w:pPr>
      <w:r w:rsidRPr="002347F2">
        <w:rPr>
          <w:b/>
        </w:rPr>
        <w:t>Форма</w:t>
      </w:r>
    </w:p>
    <w:p w:rsidR="00C406E8" w:rsidRPr="002347F2" w:rsidRDefault="00C406E8" w:rsidP="00C406E8">
      <w:pPr>
        <w:jc w:val="right"/>
        <w:rPr>
          <w:sz w:val="20"/>
          <w:szCs w:val="20"/>
        </w:rPr>
      </w:pPr>
    </w:p>
    <w:p w:rsidR="00C406E8" w:rsidRPr="002347F2" w:rsidRDefault="00C406E8" w:rsidP="00C406E8">
      <w:pPr>
        <w:pStyle w:val="ConsPlusNormal"/>
        <w:jc w:val="center"/>
        <w:rPr>
          <w:b/>
        </w:rPr>
      </w:pPr>
      <w:r w:rsidRPr="002347F2">
        <w:rPr>
          <w:b/>
        </w:rPr>
        <w:t>Информация</w:t>
      </w:r>
    </w:p>
    <w:p w:rsidR="00C406E8" w:rsidRPr="002347F2" w:rsidRDefault="00C406E8" w:rsidP="00C406E8">
      <w:pPr>
        <w:pStyle w:val="ConsPlusNormal"/>
        <w:jc w:val="center"/>
        <w:rPr>
          <w:b/>
        </w:rPr>
      </w:pPr>
      <w:r w:rsidRPr="002347F2">
        <w:rPr>
          <w:b/>
        </w:rPr>
        <w:t>о мониторинге достижения результатов предоставления субсидии</w:t>
      </w:r>
    </w:p>
    <w:p w:rsidR="00C406E8" w:rsidRPr="002347F2" w:rsidRDefault="00C406E8" w:rsidP="00C406E8">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345"/>
        <w:gridCol w:w="340"/>
        <w:gridCol w:w="1531"/>
        <w:gridCol w:w="850"/>
      </w:tblGrid>
      <w:tr w:rsidR="00C406E8" w:rsidRPr="002347F2" w:rsidTr="00C406E8">
        <w:tc>
          <w:tcPr>
            <w:tcW w:w="8221" w:type="dxa"/>
            <w:gridSpan w:val="4"/>
            <w:tcBorders>
              <w:top w:val="nil"/>
              <w:left w:val="nil"/>
              <w:bottom w:val="nil"/>
            </w:tcBorders>
          </w:tcPr>
          <w:p w:rsidR="00C406E8" w:rsidRPr="002347F2" w:rsidRDefault="00C406E8" w:rsidP="00C406E8">
            <w:pPr>
              <w:pStyle w:val="ConsPlusNormal"/>
            </w:pPr>
          </w:p>
        </w:tc>
        <w:tc>
          <w:tcPr>
            <w:tcW w:w="850" w:type="dxa"/>
            <w:tcBorders>
              <w:top w:val="single" w:sz="4" w:space="0" w:color="auto"/>
              <w:bottom w:val="single" w:sz="4" w:space="0" w:color="auto"/>
            </w:tcBorders>
          </w:tcPr>
          <w:p w:rsidR="00C406E8" w:rsidRPr="002347F2" w:rsidRDefault="00C406E8" w:rsidP="00C406E8">
            <w:pPr>
              <w:pStyle w:val="ConsPlusNormal"/>
            </w:pPr>
            <w:r w:rsidRPr="002347F2">
              <w:t>Коды</w:t>
            </w:r>
          </w:p>
        </w:tc>
      </w:tr>
      <w:tr w:rsidR="00C406E8" w:rsidRPr="002347F2" w:rsidTr="00C406E8">
        <w:tblPrEx>
          <w:tblBorders>
            <w:insideV w:val="none" w:sz="0" w:space="0" w:color="auto"/>
          </w:tblBorders>
        </w:tblPrEx>
        <w:tc>
          <w:tcPr>
            <w:tcW w:w="3005" w:type="dxa"/>
            <w:tcBorders>
              <w:top w:val="nil"/>
              <w:left w:val="nil"/>
              <w:bottom w:val="nil"/>
              <w:right w:val="nil"/>
            </w:tcBorders>
          </w:tcPr>
          <w:p w:rsidR="00C406E8" w:rsidRPr="002347F2" w:rsidRDefault="00C406E8" w:rsidP="00C406E8">
            <w:pPr>
              <w:pStyle w:val="ConsPlusNormal"/>
            </w:pPr>
          </w:p>
        </w:tc>
        <w:tc>
          <w:tcPr>
            <w:tcW w:w="3345" w:type="dxa"/>
            <w:tcBorders>
              <w:top w:val="nil"/>
              <w:left w:val="nil"/>
              <w:bottom w:val="nil"/>
              <w:right w:val="nil"/>
            </w:tcBorders>
          </w:tcPr>
          <w:p w:rsidR="00C406E8" w:rsidRPr="002347F2" w:rsidRDefault="00C406E8" w:rsidP="00C406E8">
            <w:pPr>
              <w:pStyle w:val="ConsPlusNormal"/>
              <w:jc w:val="center"/>
            </w:pPr>
            <w:r w:rsidRPr="002347F2">
              <w:t>по состоянию</w:t>
            </w:r>
          </w:p>
          <w:p w:rsidR="00C406E8" w:rsidRPr="002347F2" w:rsidRDefault="00C406E8" w:rsidP="00C406E8">
            <w:pPr>
              <w:pStyle w:val="ConsPlusNormal"/>
              <w:jc w:val="center"/>
            </w:pPr>
            <w:r w:rsidRPr="002347F2">
              <w:t>на «__» ______ 20__ г.</w:t>
            </w:r>
          </w:p>
        </w:tc>
        <w:tc>
          <w:tcPr>
            <w:tcW w:w="340" w:type="dxa"/>
            <w:tcBorders>
              <w:top w:val="nil"/>
              <w:left w:val="nil"/>
              <w:bottom w:val="nil"/>
              <w:right w:val="nil"/>
            </w:tcBorders>
          </w:tcPr>
          <w:p w:rsidR="00C406E8" w:rsidRPr="002347F2" w:rsidRDefault="00C406E8" w:rsidP="00C406E8">
            <w:pPr>
              <w:pStyle w:val="ConsPlusNormal"/>
            </w:pPr>
          </w:p>
        </w:tc>
        <w:tc>
          <w:tcPr>
            <w:tcW w:w="1531" w:type="dxa"/>
            <w:tcBorders>
              <w:top w:val="nil"/>
              <w:left w:val="nil"/>
              <w:bottom w:val="nil"/>
              <w:right w:val="single" w:sz="4" w:space="0" w:color="auto"/>
            </w:tcBorders>
            <w:vAlign w:val="bottom"/>
          </w:tcPr>
          <w:p w:rsidR="00C406E8" w:rsidRPr="002347F2" w:rsidRDefault="00C406E8" w:rsidP="00C406E8">
            <w:pPr>
              <w:pStyle w:val="ConsPlusNormal"/>
              <w:jc w:val="right"/>
            </w:pPr>
            <w:r w:rsidRPr="002347F2">
              <w:t>Дата</w:t>
            </w:r>
          </w:p>
        </w:tc>
        <w:tc>
          <w:tcPr>
            <w:tcW w:w="850"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insideV w:val="none" w:sz="0" w:space="0" w:color="auto"/>
          </w:tblBorders>
        </w:tblPrEx>
        <w:tc>
          <w:tcPr>
            <w:tcW w:w="3005" w:type="dxa"/>
            <w:tcBorders>
              <w:top w:val="nil"/>
              <w:left w:val="nil"/>
              <w:bottom w:val="nil"/>
              <w:right w:val="nil"/>
            </w:tcBorders>
          </w:tcPr>
          <w:p w:rsidR="00C406E8" w:rsidRPr="002347F2" w:rsidRDefault="00C406E8" w:rsidP="00C406E8">
            <w:pPr>
              <w:pStyle w:val="ConsPlusNormal"/>
            </w:pPr>
          </w:p>
        </w:tc>
        <w:tc>
          <w:tcPr>
            <w:tcW w:w="3345" w:type="dxa"/>
            <w:tcBorders>
              <w:top w:val="nil"/>
              <w:left w:val="nil"/>
              <w:bottom w:val="nil"/>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31" w:type="dxa"/>
            <w:tcBorders>
              <w:top w:val="nil"/>
              <w:left w:val="nil"/>
              <w:bottom w:val="nil"/>
              <w:right w:val="single" w:sz="4" w:space="0" w:color="auto"/>
            </w:tcBorders>
            <w:vAlign w:val="bottom"/>
          </w:tcPr>
          <w:p w:rsidR="00C406E8" w:rsidRPr="002347F2" w:rsidRDefault="00C406E8" w:rsidP="00C406E8">
            <w:pPr>
              <w:pStyle w:val="ConsPlusNormal"/>
              <w:jc w:val="right"/>
            </w:pPr>
            <w:r w:rsidRPr="002347F2">
              <w:t xml:space="preserve">Дата </w:t>
            </w:r>
            <w:hyperlink w:anchor="P1345">
              <w:r w:rsidRPr="002347F2">
                <w:rPr>
                  <w:color w:val="0000FF"/>
                </w:rPr>
                <w:t>&lt;1&gt;</w:t>
              </w:r>
            </w:hyperlink>
          </w:p>
        </w:tc>
        <w:tc>
          <w:tcPr>
            <w:tcW w:w="850"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insideV w:val="none" w:sz="0" w:space="0" w:color="auto"/>
          </w:tblBorders>
        </w:tblPrEx>
        <w:tc>
          <w:tcPr>
            <w:tcW w:w="3005" w:type="dxa"/>
            <w:tcBorders>
              <w:top w:val="nil"/>
              <w:left w:val="nil"/>
              <w:bottom w:val="nil"/>
              <w:right w:val="nil"/>
            </w:tcBorders>
          </w:tcPr>
          <w:p w:rsidR="00C406E8" w:rsidRPr="002347F2" w:rsidRDefault="00C406E8" w:rsidP="00C406E8">
            <w:pPr>
              <w:pStyle w:val="ConsPlusNormal"/>
            </w:pPr>
            <w:r w:rsidRPr="002347F2">
              <w:t>Наименование финансового органа</w:t>
            </w:r>
          </w:p>
        </w:tc>
        <w:tc>
          <w:tcPr>
            <w:tcW w:w="3345" w:type="dxa"/>
            <w:tcBorders>
              <w:top w:val="nil"/>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31" w:type="dxa"/>
            <w:tcBorders>
              <w:top w:val="nil"/>
              <w:left w:val="nil"/>
              <w:bottom w:val="nil"/>
              <w:right w:val="single" w:sz="4" w:space="0" w:color="auto"/>
            </w:tcBorders>
            <w:vAlign w:val="bottom"/>
          </w:tcPr>
          <w:p w:rsidR="00C406E8" w:rsidRPr="002347F2" w:rsidRDefault="00C406E8" w:rsidP="00C406E8">
            <w:pPr>
              <w:pStyle w:val="ConsPlusNormal"/>
              <w:jc w:val="right"/>
            </w:pPr>
            <w:r w:rsidRPr="002347F2">
              <w:t>по Сводному реестру</w:t>
            </w:r>
          </w:p>
        </w:tc>
        <w:tc>
          <w:tcPr>
            <w:tcW w:w="850"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insideV w:val="none" w:sz="0" w:space="0" w:color="auto"/>
          </w:tblBorders>
        </w:tblPrEx>
        <w:tc>
          <w:tcPr>
            <w:tcW w:w="3005" w:type="dxa"/>
            <w:tcBorders>
              <w:top w:val="nil"/>
              <w:left w:val="nil"/>
              <w:bottom w:val="nil"/>
              <w:right w:val="nil"/>
            </w:tcBorders>
          </w:tcPr>
          <w:p w:rsidR="00C406E8" w:rsidRPr="002347F2" w:rsidRDefault="00C406E8" w:rsidP="00C406E8">
            <w:pPr>
              <w:pStyle w:val="ConsPlusNormal"/>
            </w:pPr>
            <w:r w:rsidRPr="002347F2">
              <w:t xml:space="preserve">Наименование структурного элемента государственной программы </w:t>
            </w:r>
            <w:hyperlink w:anchor="P1346">
              <w:r w:rsidRPr="002347F2">
                <w:rPr>
                  <w:color w:val="0000FF"/>
                </w:rPr>
                <w:t>&lt;2&gt;</w:t>
              </w:r>
            </w:hyperlink>
          </w:p>
        </w:tc>
        <w:tc>
          <w:tcPr>
            <w:tcW w:w="3345" w:type="dxa"/>
            <w:tcBorders>
              <w:top w:val="single" w:sz="4" w:space="0" w:color="auto"/>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31" w:type="dxa"/>
            <w:tcBorders>
              <w:top w:val="nil"/>
              <w:left w:val="nil"/>
              <w:bottom w:val="nil"/>
              <w:right w:val="single" w:sz="4" w:space="0" w:color="auto"/>
            </w:tcBorders>
            <w:vAlign w:val="bottom"/>
          </w:tcPr>
          <w:p w:rsidR="00C406E8" w:rsidRPr="002347F2" w:rsidRDefault="00C406E8" w:rsidP="00C406E8">
            <w:pPr>
              <w:pStyle w:val="ConsPlusNormal"/>
              <w:jc w:val="right"/>
            </w:pPr>
            <w:r w:rsidRPr="002347F2">
              <w:t xml:space="preserve">по БК </w:t>
            </w:r>
            <w:hyperlink w:anchor="P1346">
              <w:r w:rsidRPr="002347F2">
                <w:rPr>
                  <w:color w:val="0000FF"/>
                </w:rPr>
                <w:t>&lt;2&gt;</w:t>
              </w:r>
            </w:hyperlink>
          </w:p>
        </w:tc>
        <w:tc>
          <w:tcPr>
            <w:tcW w:w="850"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insideV w:val="none" w:sz="0" w:space="0" w:color="auto"/>
          </w:tblBorders>
        </w:tblPrEx>
        <w:tc>
          <w:tcPr>
            <w:tcW w:w="3005" w:type="dxa"/>
            <w:tcBorders>
              <w:top w:val="nil"/>
              <w:left w:val="nil"/>
              <w:bottom w:val="nil"/>
              <w:right w:val="nil"/>
            </w:tcBorders>
          </w:tcPr>
          <w:p w:rsidR="00C406E8" w:rsidRPr="002347F2" w:rsidRDefault="00C406E8" w:rsidP="00C406E8">
            <w:pPr>
              <w:pStyle w:val="ConsPlusNormal"/>
            </w:pPr>
            <w:r w:rsidRPr="002347F2">
              <w:t>Наименование субсидии</w:t>
            </w:r>
          </w:p>
        </w:tc>
        <w:tc>
          <w:tcPr>
            <w:tcW w:w="3345" w:type="dxa"/>
            <w:tcBorders>
              <w:top w:val="single" w:sz="4" w:space="0" w:color="auto"/>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31" w:type="dxa"/>
            <w:tcBorders>
              <w:top w:val="nil"/>
              <w:left w:val="nil"/>
              <w:bottom w:val="nil"/>
              <w:right w:val="single" w:sz="4" w:space="0" w:color="auto"/>
            </w:tcBorders>
            <w:vAlign w:val="bottom"/>
          </w:tcPr>
          <w:p w:rsidR="00C406E8" w:rsidRPr="002347F2" w:rsidRDefault="00C406E8" w:rsidP="00C406E8">
            <w:pPr>
              <w:pStyle w:val="ConsPlusNormal"/>
              <w:jc w:val="right"/>
            </w:pPr>
            <w:r w:rsidRPr="002347F2">
              <w:t xml:space="preserve">по БК </w:t>
            </w:r>
            <w:hyperlink w:anchor="P1347">
              <w:r w:rsidRPr="002347F2">
                <w:rPr>
                  <w:color w:val="0000FF"/>
                </w:rPr>
                <w:t>&lt;3&gt;</w:t>
              </w:r>
            </w:hyperlink>
          </w:p>
        </w:tc>
        <w:tc>
          <w:tcPr>
            <w:tcW w:w="850"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r w:rsidR="00C406E8" w:rsidRPr="002347F2" w:rsidTr="00C406E8">
        <w:tblPrEx>
          <w:tblBorders>
            <w:insideV w:val="none" w:sz="0" w:space="0" w:color="auto"/>
          </w:tblBorders>
        </w:tblPrEx>
        <w:tc>
          <w:tcPr>
            <w:tcW w:w="3005" w:type="dxa"/>
            <w:tcBorders>
              <w:top w:val="nil"/>
              <w:left w:val="nil"/>
              <w:bottom w:val="nil"/>
              <w:right w:val="nil"/>
            </w:tcBorders>
          </w:tcPr>
          <w:p w:rsidR="00C406E8" w:rsidRPr="002347F2" w:rsidRDefault="00C406E8" w:rsidP="00C406E8">
            <w:pPr>
              <w:pStyle w:val="ConsPlusNormal"/>
            </w:pPr>
            <w:r w:rsidRPr="002347F2">
              <w:t>Периодичность: ежеквартальная</w:t>
            </w:r>
          </w:p>
        </w:tc>
        <w:tc>
          <w:tcPr>
            <w:tcW w:w="3345" w:type="dxa"/>
            <w:tcBorders>
              <w:top w:val="single" w:sz="4" w:space="0" w:color="auto"/>
              <w:left w:val="nil"/>
              <w:bottom w:val="single" w:sz="4" w:space="0" w:color="auto"/>
              <w:right w:val="nil"/>
            </w:tcBorders>
          </w:tcPr>
          <w:p w:rsidR="00C406E8" w:rsidRPr="002347F2" w:rsidRDefault="00C406E8" w:rsidP="00C406E8">
            <w:pPr>
              <w:pStyle w:val="ConsPlusNormal"/>
            </w:pPr>
          </w:p>
        </w:tc>
        <w:tc>
          <w:tcPr>
            <w:tcW w:w="340" w:type="dxa"/>
            <w:tcBorders>
              <w:top w:val="nil"/>
              <w:left w:val="nil"/>
              <w:bottom w:val="nil"/>
              <w:right w:val="nil"/>
            </w:tcBorders>
          </w:tcPr>
          <w:p w:rsidR="00C406E8" w:rsidRPr="002347F2" w:rsidRDefault="00C406E8" w:rsidP="00C406E8">
            <w:pPr>
              <w:pStyle w:val="ConsPlusNormal"/>
            </w:pPr>
          </w:p>
        </w:tc>
        <w:tc>
          <w:tcPr>
            <w:tcW w:w="1531" w:type="dxa"/>
            <w:tcBorders>
              <w:top w:val="nil"/>
              <w:left w:val="nil"/>
              <w:bottom w:val="nil"/>
              <w:right w:val="single" w:sz="4" w:space="0" w:color="auto"/>
            </w:tcBorders>
            <w:vAlign w:val="bottom"/>
          </w:tcPr>
          <w:p w:rsidR="00C406E8" w:rsidRPr="002347F2" w:rsidRDefault="00C406E8" w:rsidP="00C406E8">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C406E8" w:rsidRPr="002347F2" w:rsidRDefault="00C406E8" w:rsidP="00C406E8">
            <w:pPr>
              <w:pStyle w:val="ConsPlusNormal"/>
            </w:pPr>
          </w:p>
        </w:tc>
      </w:tr>
    </w:tbl>
    <w:p w:rsidR="00C406E8" w:rsidRPr="002347F2" w:rsidRDefault="00C406E8" w:rsidP="00C406E8">
      <w:pPr>
        <w:pStyle w:val="ConsPlusNormal"/>
        <w:jc w:val="both"/>
        <w:rPr>
          <w:b/>
        </w:rPr>
      </w:pPr>
    </w:p>
    <w:p w:rsidR="00C406E8" w:rsidRPr="002347F2" w:rsidRDefault="00C406E8" w:rsidP="00C406E8">
      <w:pPr>
        <w:pStyle w:val="ConsPlusNormal"/>
        <w:jc w:val="center"/>
        <w:outlineLvl w:val="2"/>
        <w:rPr>
          <w:b/>
        </w:rPr>
      </w:pPr>
      <w:r w:rsidRPr="002347F2">
        <w:rPr>
          <w:b/>
        </w:rPr>
        <w:t>Раздел I. Информация о достижении контрольных точек в целях</w:t>
      </w:r>
    </w:p>
    <w:p w:rsidR="00C406E8" w:rsidRPr="002347F2" w:rsidRDefault="00C406E8" w:rsidP="00C406E8">
      <w:pPr>
        <w:pStyle w:val="ConsPlusNormal"/>
        <w:jc w:val="center"/>
        <w:rPr>
          <w:b/>
        </w:rPr>
      </w:pPr>
      <w:r w:rsidRPr="002347F2">
        <w:rPr>
          <w:b/>
        </w:rPr>
        <w:t>достижения результатов предоставления субсидии</w:t>
      </w:r>
    </w:p>
    <w:p w:rsidR="00C406E8" w:rsidRPr="002347F2" w:rsidRDefault="00C406E8" w:rsidP="00C406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6406"/>
        <w:gridCol w:w="1474"/>
      </w:tblGrid>
      <w:tr w:rsidR="00C406E8" w:rsidRPr="002347F2" w:rsidTr="00C406E8">
        <w:tc>
          <w:tcPr>
            <w:tcW w:w="1157" w:type="dxa"/>
          </w:tcPr>
          <w:p w:rsidR="00C406E8" w:rsidRPr="002347F2" w:rsidRDefault="00C406E8" w:rsidP="00C406E8">
            <w:pPr>
              <w:pStyle w:val="ConsPlusNormal"/>
              <w:jc w:val="center"/>
            </w:pPr>
            <w:r w:rsidRPr="002347F2">
              <w:t>N п/п</w:t>
            </w:r>
          </w:p>
        </w:tc>
        <w:tc>
          <w:tcPr>
            <w:tcW w:w="6406" w:type="dxa"/>
          </w:tcPr>
          <w:p w:rsidR="00C406E8" w:rsidRPr="002347F2" w:rsidRDefault="00C406E8" w:rsidP="00C406E8">
            <w:pPr>
              <w:pStyle w:val="ConsPlusNormal"/>
              <w:jc w:val="center"/>
            </w:pPr>
            <w:r w:rsidRPr="002347F2">
              <w:t>Наименование данных</w:t>
            </w:r>
          </w:p>
        </w:tc>
        <w:tc>
          <w:tcPr>
            <w:tcW w:w="1474" w:type="dxa"/>
          </w:tcPr>
          <w:p w:rsidR="00C406E8" w:rsidRPr="002347F2" w:rsidRDefault="00C406E8" w:rsidP="00C406E8">
            <w:pPr>
              <w:pStyle w:val="ConsPlusNormal"/>
              <w:jc w:val="center"/>
            </w:pPr>
            <w:r w:rsidRPr="002347F2">
              <w:t xml:space="preserve">Количество </w:t>
            </w:r>
            <w:hyperlink w:anchor="P1348">
              <w:r w:rsidRPr="002347F2">
                <w:rPr>
                  <w:color w:val="0000FF"/>
                </w:rPr>
                <w:t>&lt;4&gt;</w:t>
              </w:r>
            </w:hyperlink>
          </w:p>
        </w:tc>
      </w:tr>
      <w:tr w:rsidR="00C406E8" w:rsidRPr="002347F2" w:rsidTr="00C406E8">
        <w:tc>
          <w:tcPr>
            <w:tcW w:w="1157" w:type="dxa"/>
          </w:tcPr>
          <w:p w:rsidR="00C406E8" w:rsidRPr="002347F2" w:rsidRDefault="00C406E8" w:rsidP="00C406E8">
            <w:pPr>
              <w:pStyle w:val="ConsPlusNormal"/>
              <w:tabs>
                <w:tab w:val="left" w:pos="1033"/>
              </w:tabs>
              <w:jc w:val="center"/>
            </w:pPr>
            <w:r w:rsidRPr="002347F2">
              <w:t>1</w:t>
            </w:r>
          </w:p>
        </w:tc>
        <w:tc>
          <w:tcPr>
            <w:tcW w:w="6406" w:type="dxa"/>
          </w:tcPr>
          <w:p w:rsidR="00C406E8" w:rsidRPr="002347F2" w:rsidRDefault="00C406E8" w:rsidP="00C406E8">
            <w:pPr>
              <w:pStyle w:val="ConsPlusNormal"/>
              <w:jc w:val="center"/>
            </w:pPr>
            <w:r w:rsidRPr="002347F2">
              <w:t>2</w:t>
            </w:r>
          </w:p>
        </w:tc>
        <w:tc>
          <w:tcPr>
            <w:tcW w:w="1474" w:type="dxa"/>
          </w:tcPr>
          <w:p w:rsidR="00C406E8" w:rsidRPr="002347F2" w:rsidRDefault="00C406E8" w:rsidP="00C406E8">
            <w:pPr>
              <w:pStyle w:val="ConsPlusNormal"/>
              <w:jc w:val="center"/>
            </w:pPr>
            <w:bookmarkStart w:id="40" w:name="P868"/>
            <w:bookmarkEnd w:id="40"/>
            <w:r w:rsidRPr="002347F2">
              <w:t>3</w:t>
            </w:r>
          </w:p>
        </w:tc>
      </w:tr>
      <w:tr w:rsidR="00C406E8" w:rsidRPr="002347F2" w:rsidTr="00C406E8">
        <w:tc>
          <w:tcPr>
            <w:tcW w:w="1157" w:type="dxa"/>
          </w:tcPr>
          <w:p w:rsidR="00C406E8" w:rsidRPr="002347F2" w:rsidRDefault="00C406E8" w:rsidP="00C406E8">
            <w:pPr>
              <w:pStyle w:val="ConsPlusNormal"/>
              <w:tabs>
                <w:tab w:val="left" w:pos="1033"/>
              </w:tabs>
              <w:jc w:val="center"/>
            </w:pPr>
            <w:r w:rsidRPr="002347F2">
              <w:t>1</w:t>
            </w:r>
          </w:p>
        </w:tc>
        <w:tc>
          <w:tcPr>
            <w:tcW w:w="6406" w:type="dxa"/>
          </w:tcPr>
          <w:p w:rsidR="00C406E8" w:rsidRPr="002347F2" w:rsidRDefault="00C406E8" w:rsidP="00C406E8">
            <w:pPr>
              <w:pStyle w:val="ConsPlusNormal"/>
            </w:pPr>
            <w:r w:rsidRPr="002347F2">
              <w:t>Результат предоставления субсидии 1</w:t>
            </w:r>
          </w:p>
        </w:tc>
        <w:tc>
          <w:tcPr>
            <w:tcW w:w="1474" w:type="dxa"/>
          </w:tcPr>
          <w:p w:rsidR="00C406E8" w:rsidRPr="002347F2" w:rsidRDefault="00C406E8" w:rsidP="00C406E8">
            <w:pPr>
              <w:pStyle w:val="ConsPlusNormal"/>
              <w:jc w:val="center"/>
            </w:pPr>
            <w:r w:rsidRPr="002347F2">
              <w:t>X</w:t>
            </w:r>
          </w:p>
        </w:tc>
      </w:tr>
      <w:tr w:rsidR="00C406E8" w:rsidRPr="002347F2" w:rsidTr="00C406E8">
        <w:tc>
          <w:tcPr>
            <w:tcW w:w="1157" w:type="dxa"/>
          </w:tcPr>
          <w:p w:rsidR="00C406E8" w:rsidRPr="002347F2" w:rsidRDefault="00C406E8" w:rsidP="00C406E8">
            <w:pPr>
              <w:pStyle w:val="ConsPlusNormal"/>
              <w:tabs>
                <w:tab w:val="left" w:pos="1033"/>
              </w:tabs>
              <w:jc w:val="center"/>
            </w:pPr>
            <w:bookmarkStart w:id="41" w:name="P872"/>
            <w:bookmarkEnd w:id="41"/>
            <w:r w:rsidRPr="002347F2">
              <w:t>1.1</w:t>
            </w:r>
          </w:p>
        </w:tc>
        <w:tc>
          <w:tcPr>
            <w:tcW w:w="6406" w:type="dxa"/>
          </w:tcPr>
          <w:p w:rsidR="00C406E8" w:rsidRPr="002347F2" w:rsidRDefault="00C406E8" w:rsidP="00C406E8">
            <w:pPr>
              <w:pStyle w:val="ConsPlusNormal"/>
            </w:pPr>
            <w:r w:rsidRPr="002347F2">
              <w:t>достигнутые в отчетном периоде контрольные точки,</w:t>
            </w:r>
          </w:p>
          <w:p w:rsidR="00C406E8" w:rsidRPr="002347F2" w:rsidRDefault="00C406E8" w:rsidP="00C406E8">
            <w:pPr>
              <w:pStyle w:val="ConsPlusNormal"/>
            </w:pPr>
            <w:r w:rsidRPr="002347F2">
              <w:t>в том числе:</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bookmarkStart w:id="42" w:name="P876"/>
            <w:bookmarkEnd w:id="42"/>
            <w:r w:rsidRPr="002347F2">
              <w:t>1.1.1</w:t>
            </w:r>
          </w:p>
        </w:tc>
        <w:tc>
          <w:tcPr>
            <w:tcW w:w="6406" w:type="dxa"/>
          </w:tcPr>
          <w:p w:rsidR="00C406E8" w:rsidRPr="002347F2" w:rsidRDefault="00C406E8" w:rsidP="00C406E8">
            <w:pPr>
              <w:pStyle w:val="ConsPlusNormal"/>
              <w:ind w:left="283"/>
            </w:pPr>
            <w:r w:rsidRPr="002347F2">
              <w:t>срок достижения которых наступает в отчетном периоде</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r w:rsidRPr="002347F2">
              <w:t>1.1.2</w:t>
            </w:r>
          </w:p>
        </w:tc>
        <w:tc>
          <w:tcPr>
            <w:tcW w:w="6406" w:type="dxa"/>
          </w:tcPr>
          <w:p w:rsidR="00C406E8" w:rsidRPr="002347F2" w:rsidRDefault="00C406E8" w:rsidP="00C406E8">
            <w:pPr>
              <w:pStyle w:val="ConsPlusNormal"/>
              <w:ind w:left="283"/>
            </w:pPr>
            <w:r w:rsidRPr="002347F2">
              <w:t>достигнутые с нарушением установленных сроков</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bookmarkStart w:id="43" w:name="P882"/>
            <w:bookmarkEnd w:id="43"/>
            <w:r w:rsidRPr="002347F2">
              <w:t>1.1.3</w:t>
            </w:r>
          </w:p>
        </w:tc>
        <w:tc>
          <w:tcPr>
            <w:tcW w:w="6406" w:type="dxa"/>
          </w:tcPr>
          <w:p w:rsidR="00C406E8" w:rsidRPr="002347F2" w:rsidRDefault="00C406E8" w:rsidP="00C406E8">
            <w:pPr>
              <w:pStyle w:val="ConsPlusNormal"/>
              <w:ind w:left="283"/>
            </w:pPr>
            <w:r w:rsidRPr="002347F2">
              <w:t>достигнутые до наступления срока</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bookmarkStart w:id="44" w:name="P885"/>
            <w:bookmarkEnd w:id="44"/>
            <w:r w:rsidRPr="002347F2">
              <w:t>1.2</w:t>
            </w:r>
          </w:p>
        </w:tc>
        <w:tc>
          <w:tcPr>
            <w:tcW w:w="6406" w:type="dxa"/>
          </w:tcPr>
          <w:p w:rsidR="00C406E8" w:rsidRPr="002347F2" w:rsidRDefault="00C406E8" w:rsidP="00C406E8">
            <w:pPr>
              <w:pStyle w:val="ConsPlusNormal"/>
              <w:ind w:left="283"/>
            </w:pPr>
            <w:r w:rsidRPr="002347F2">
              <w:t>достигнутые в периодах, предшествующих отчетному, контрольные точки</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bookmarkStart w:id="45" w:name="P888"/>
            <w:bookmarkEnd w:id="45"/>
            <w:r w:rsidRPr="002347F2">
              <w:t>1.3</w:t>
            </w:r>
          </w:p>
        </w:tc>
        <w:tc>
          <w:tcPr>
            <w:tcW w:w="6406" w:type="dxa"/>
          </w:tcPr>
          <w:p w:rsidR="00C406E8" w:rsidRPr="002347F2" w:rsidRDefault="00C406E8" w:rsidP="00C406E8">
            <w:pPr>
              <w:pStyle w:val="ConsPlusNormal"/>
            </w:pPr>
            <w:r w:rsidRPr="002347F2">
              <w:t>недостигнутые контрольные точки,</w:t>
            </w:r>
          </w:p>
          <w:p w:rsidR="00C406E8" w:rsidRPr="002347F2" w:rsidRDefault="00C406E8" w:rsidP="00C406E8">
            <w:pPr>
              <w:pStyle w:val="ConsPlusNormal"/>
            </w:pPr>
            <w:r w:rsidRPr="002347F2">
              <w:t>в том числе:</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bookmarkStart w:id="46" w:name="P892"/>
            <w:bookmarkEnd w:id="46"/>
            <w:r w:rsidRPr="002347F2">
              <w:t>1.3.1</w:t>
            </w:r>
          </w:p>
        </w:tc>
        <w:tc>
          <w:tcPr>
            <w:tcW w:w="6406" w:type="dxa"/>
          </w:tcPr>
          <w:p w:rsidR="00C406E8" w:rsidRPr="002347F2" w:rsidRDefault="00C406E8" w:rsidP="00C406E8">
            <w:pPr>
              <w:pStyle w:val="ConsPlusNormal"/>
              <w:ind w:left="283"/>
            </w:pPr>
            <w:r w:rsidRPr="002347F2">
              <w:t>срок достижения которых наступил в периодах, предшествующих отчетному</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bookmarkStart w:id="47" w:name="P895"/>
            <w:bookmarkEnd w:id="47"/>
            <w:r w:rsidRPr="002347F2">
              <w:t>1.3.2</w:t>
            </w:r>
          </w:p>
        </w:tc>
        <w:tc>
          <w:tcPr>
            <w:tcW w:w="6406" w:type="dxa"/>
          </w:tcPr>
          <w:p w:rsidR="00C406E8" w:rsidRPr="002347F2" w:rsidRDefault="00C406E8" w:rsidP="00C406E8">
            <w:pPr>
              <w:pStyle w:val="ConsPlusNormal"/>
              <w:ind w:left="283"/>
            </w:pPr>
            <w:r w:rsidRPr="002347F2">
              <w:t>срок достижения которых наступает в отчетном периоде</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bookmarkStart w:id="48" w:name="P898"/>
            <w:bookmarkEnd w:id="48"/>
            <w:r w:rsidRPr="002347F2">
              <w:t>1.4</w:t>
            </w:r>
          </w:p>
        </w:tc>
        <w:tc>
          <w:tcPr>
            <w:tcW w:w="6406" w:type="dxa"/>
          </w:tcPr>
          <w:p w:rsidR="00C406E8" w:rsidRPr="002347F2" w:rsidRDefault="00C406E8" w:rsidP="00C406E8">
            <w:pPr>
              <w:pStyle w:val="ConsPlusNormal"/>
            </w:pPr>
            <w:r w:rsidRPr="002347F2">
              <w:t>контрольные точки, достижение которых запланировано в течение трех месяцев, следующих за отчетным периодом,</w:t>
            </w:r>
          </w:p>
          <w:p w:rsidR="00C406E8" w:rsidRPr="002347F2" w:rsidRDefault="00C406E8" w:rsidP="00C406E8">
            <w:pPr>
              <w:pStyle w:val="ConsPlusNormal"/>
            </w:pPr>
            <w:r w:rsidRPr="002347F2">
              <w:t>в том числе:</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bookmarkStart w:id="49" w:name="P902"/>
            <w:bookmarkEnd w:id="49"/>
            <w:r w:rsidRPr="002347F2">
              <w:t>1.4.1</w:t>
            </w:r>
          </w:p>
        </w:tc>
        <w:tc>
          <w:tcPr>
            <w:tcW w:w="6406" w:type="dxa"/>
          </w:tcPr>
          <w:p w:rsidR="00C406E8" w:rsidRPr="002347F2" w:rsidRDefault="00C406E8" w:rsidP="00C406E8">
            <w:pPr>
              <w:pStyle w:val="ConsPlusNormal"/>
              <w:ind w:left="283"/>
            </w:pPr>
            <w:r w:rsidRPr="002347F2">
              <w:t>с отсутствием отклонений от плановых сроков их достижения</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bookmarkStart w:id="50" w:name="P905"/>
            <w:bookmarkEnd w:id="50"/>
            <w:r w:rsidRPr="002347F2">
              <w:t>1.4.2</w:t>
            </w:r>
          </w:p>
        </w:tc>
        <w:tc>
          <w:tcPr>
            <w:tcW w:w="6406" w:type="dxa"/>
          </w:tcPr>
          <w:p w:rsidR="00C406E8" w:rsidRPr="002347F2" w:rsidRDefault="00C406E8" w:rsidP="00C406E8">
            <w:pPr>
              <w:pStyle w:val="ConsPlusNormal"/>
              <w:ind w:left="283"/>
            </w:pPr>
            <w:r w:rsidRPr="002347F2">
              <w:t>с наличием отклонений от плановых сроков их достижения</w:t>
            </w:r>
          </w:p>
        </w:tc>
        <w:tc>
          <w:tcPr>
            <w:tcW w:w="1474" w:type="dxa"/>
          </w:tcPr>
          <w:p w:rsidR="00C406E8" w:rsidRPr="002347F2" w:rsidRDefault="00C406E8" w:rsidP="00C406E8">
            <w:pPr>
              <w:pStyle w:val="ConsPlusNormal"/>
            </w:pPr>
          </w:p>
        </w:tc>
      </w:tr>
      <w:tr w:rsidR="00C406E8" w:rsidRPr="002347F2" w:rsidTr="00C406E8">
        <w:tc>
          <w:tcPr>
            <w:tcW w:w="1157" w:type="dxa"/>
          </w:tcPr>
          <w:p w:rsidR="00C406E8" w:rsidRPr="002347F2" w:rsidRDefault="00C406E8" w:rsidP="00C406E8">
            <w:pPr>
              <w:pStyle w:val="ConsPlusNormal"/>
              <w:tabs>
                <w:tab w:val="left" w:pos="1033"/>
              </w:tabs>
              <w:jc w:val="center"/>
            </w:pPr>
            <w:r w:rsidRPr="002347F2">
              <w:t>...</w:t>
            </w:r>
          </w:p>
        </w:tc>
        <w:tc>
          <w:tcPr>
            <w:tcW w:w="6406" w:type="dxa"/>
          </w:tcPr>
          <w:p w:rsidR="00C406E8" w:rsidRPr="002347F2" w:rsidRDefault="00C406E8" w:rsidP="00C406E8">
            <w:pPr>
              <w:pStyle w:val="ConsPlusNormal"/>
            </w:pPr>
            <w:r w:rsidRPr="002347F2">
              <w:t>...</w:t>
            </w:r>
          </w:p>
        </w:tc>
        <w:tc>
          <w:tcPr>
            <w:tcW w:w="1474" w:type="dxa"/>
          </w:tcPr>
          <w:p w:rsidR="00C406E8" w:rsidRPr="002347F2" w:rsidRDefault="00C406E8" w:rsidP="00C406E8">
            <w:pPr>
              <w:pStyle w:val="ConsPlusNormal"/>
              <w:jc w:val="center"/>
            </w:pPr>
            <w:r w:rsidRPr="002347F2">
              <w:t>...</w:t>
            </w:r>
          </w:p>
        </w:tc>
      </w:tr>
    </w:tbl>
    <w:p w:rsidR="00C406E8" w:rsidRPr="002347F2" w:rsidRDefault="00C406E8" w:rsidP="00C406E8">
      <w:pPr>
        <w:pStyle w:val="ConsPlusNormal"/>
        <w:jc w:val="both"/>
      </w:pPr>
    </w:p>
    <w:p w:rsidR="00C406E8" w:rsidRPr="002347F2" w:rsidRDefault="00C406E8" w:rsidP="00C406E8">
      <w:pPr>
        <w:pStyle w:val="ConsPlusNormal"/>
        <w:jc w:val="both"/>
      </w:pPr>
      <w:bookmarkStart w:id="51" w:name="P951"/>
      <w:bookmarkEnd w:id="51"/>
    </w:p>
    <w:p w:rsidR="00C406E8" w:rsidRPr="002347F2" w:rsidRDefault="00C406E8" w:rsidP="00C406E8">
      <w:pPr>
        <w:pStyle w:val="ConsPlusNormal"/>
        <w:sectPr w:rsidR="00C406E8" w:rsidRPr="002347F2">
          <w:pgSz w:w="11905" w:h="16838"/>
          <w:pgMar w:top="1134" w:right="850" w:bottom="1134" w:left="1701" w:header="0" w:footer="0" w:gutter="0"/>
          <w:cols w:space="720"/>
          <w:titlePg/>
        </w:sectPr>
      </w:pPr>
    </w:p>
    <w:p w:rsidR="00C406E8" w:rsidRPr="002347F2" w:rsidRDefault="00C406E8" w:rsidP="00C406E8">
      <w:pPr>
        <w:pStyle w:val="ConsPlusNormal"/>
        <w:jc w:val="center"/>
        <w:outlineLvl w:val="2"/>
        <w:rPr>
          <w:b/>
        </w:rPr>
      </w:pPr>
      <w:r w:rsidRPr="002347F2">
        <w:rPr>
          <w:b/>
        </w:rPr>
        <w:t>Раздел II. Информация о достижении результатов</w:t>
      </w:r>
    </w:p>
    <w:p w:rsidR="00C406E8" w:rsidRPr="002347F2" w:rsidRDefault="00C406E8" w:rsidP="00C406E8">
      <w:pPr>
        <w:pStyle w:val="ConsPlusNormal"/>
        <w:jc w:val="center"/>
        <w:rPr>
          <w:b/>
        </w:rPr>
      </w:pPr>
      <w:r w:rsidRPr="002347F2">
        <w:rPr>
          <w:b/>
        </w:rPr>
        <w:t>предоставления субсидии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92"/>
        <w:gridCol w:w="893"/>
        <w:gridCol w:w="893"/>
        <w:gridCol w:w="893"/>
        <w:gridCol w:w="812"/>
        <w:gridCol w:w="434"/>
        <w:gridCol w:w="698"/>
        <w:gridCol w:w="752"/>
        <w:gridCol w:w="698"/>
        <w:gridCol w:w="752"/>
        <w:gridCol w:w="752"/>
        <w:gridCol w:w="783"/>
        <w:gridCol w:w="601"/>
        <w:gridCol w:w="1362"/>
        <w:gridCol w:w="925"/>
        <w:gridCol w:w="1064"/>
        <w:gridCol w:w="778"/>
        <w:gridCol w:w="778"/>
      </w:tblGrid>
      <w:tr w:rsidR="00C406E8" w:rsidRPr="002347F2" w:rsidTr="00C406E8">
        <w:tc>
          <w:tcPr>
            <w:tcW w:w="0" w:type="auto"/>
            <w:vMerge w:val="restart"/>
          </w:tcPr>
          <w:p w:rsidR="00C406E8" w:rsidRPr="002347F2" w:rsidRDefault="00C406E8" w:rsidP="00C406E8">
            <w:pPr>
              <w:pStyle w:val="ConsPlusNormal"/>
              <w:jc w:val="center"/>
              <w:rPr>
                <w:sz w:val="16"/>
                <w:szCs w:val="16"/>
              </w:rPr>
            </w:pPr>
            <w:r w:rsidRPr="002347F2">
              <w:rPr>
                <w:sz w:val="16"/>
                <w:szCs w:val="16"/>
              </w:rPr>
              <w:t>Получатель субсидии</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 xml:space="preserve">Наименования результата предоставления субсидии, контрольной точки </w:t>
            </w:r>
            <w:hyperlink w:anchor="P1357">
              <w:r w:rsidRPr="002347F2">
                <w:rPr>
                  <w:color w:val="0000FF"/>
                  <w:sz w:val="16"/>
                  <w:szCs w:val="16"/>
                </w:rPr>
                <w:t>&lt;5&gt;</w:t>
              </w:r>
            </w:hyperlink>
          </w:p>
        </w:tc>
        <w:tc>
          <w:tcPr>
            <w:tcW w:w="0" w:type="auto"/>
            <w:vMerge w:val="restart"/>
          </w:tcPr>
          <w:p w:rsidR="00C406E8" w:rsidRPr="002347F2" w:rsidRDefault="00C406E8" w:rsidP="00C406E8">
            <w:pPr>
              <w:pStyle w:val="ConsPlusNormal"/>
              <w:jc w:val="center"/>
              <w:rPr>
                <w:sz w:val="16"/>
                <w:szCs w:val="16"/>
              </w:rPr>
            </w:pPr>
            <w:r w:rsidRPr="002347F2">
              <w:rPr>
                <w:sz w:val="16"/>
                <w:szCs w:val="16"/>
              </w:rPr>
              <w:t xml:space="preserve">Код результата предоставления субсидии, контрольной точки </w:t>
            </w:r>
            <w:hyperlink w:anchor="P1357">
              <w:r w:rsidRPr="002347F2">
                <w:rPr>
                  <w:color w:val="0000FF"/>
                  <w:sz w:val="16"/>
                  <w:szCs w:val="16"/>
                </w:rPr>
                <w:t>&lt;5&gt;</w:t>
              </w:r>
            </w:hyperlink>
          </w:p>
        </w:tc>
        <w:tc>
          <w:tcPr>
            <w:tcW w:w="0" w:type="auto"/>
            <w:vMerge w:val="restart"/>
          </w:tcPr>
          <w:p w:rsidR="00C406E8" w:rsidRPr="002347F2" w:rsidRDefault="00C406E8" w:rsidP="00C406E8">
            <w:pPr>
              <w:pStyle w:val="ConsPlusNormal"/>
              <w:jc w:val="center"/>
              <w:rPr>
                <w:sz w:val="16"/>
                <w:szCs w:val="16"/>
              </w:rPr>
            </w:pPr>
            <w:r w:rsidRPr="002347F2">
              <w:rPr>
                <w:sz w:val="16"/>
                <w:szCs w:val="16"/>
              </w:rPr>
              <w:t xml:space="preserve">Тип результата предоставления субсидии, контрольной точки </w:t>
            </w:r>
            <w:hyperlink w:anchor="P1357">
              <w:r w:rsidRPr="002347F2">
                <w:rPr>
                  <w:color w:val="0000FF"/>
                  <w:sz w:val="16"/>
                  <w:szCs w:val="16"/>
                </w:rPr>
                <w:t>&lt;5&gt;</w:t>
              </w:r>
            </w:hyperlink>
          </w:p>
        </w:tc>
        <w:tc>
          <w:tcPr>
            <w:tcW w:w="0" w:type="auto"/>
            <w:gridSpan w:val="2"/>
          </w:tcPr>
          <w:p w:rsidR="00C406E8" w:rsidRPr="002347F2" w:rsidRDefault="00C406E8" w:rsidP="00C406E8">
            <w:pPr>
              <w:pStyle w:val="ConsPlusNormal"/>
              <w:jc w:val="center"/>
              <w:rPr>
                <w:sz w:val="16"/>
                <w:szCs w:val="16"/>
              </w:rPr>
            </w:pPr>
            <w:r w:rsidRPr="002347F2">
              <w:rPr>
                <w:sz w:val="16"/>
                <w:szCs w:val="16"/>
              </w:rPr>
              <w:t xml:space="preserve">Единица измерения </w:t>
            </w:r>
            <w:hyperlink w:anchor="P1357">
              <w:r w:rsidRPr="002347F2">
                <w:rPr>
                  <w:color w:val="0000FF"/>
                  <w:sz w:val="16"/>
                  <w:szCs w:val="16"/>
                </w:rPr>
                <w:t>&lt;5&gt;</w:t>
              </w:r>
            </w:hyperlink>
          </w:p>
        </w:tc>
        <w:tc>
          <w:tcPr>
            <w:tcW w:w="0" w:type="auto"/>
            <w:gridSpan w:val="6"/>
          </w:tcPr>
          <w:p w:rsidR="00C406E8" w:rsidRPr="002347F2" w:rsidRDefault="00C406E8" w:rsidP="00C406E8">
            <w:pPr>
              <w:pStyle w:val="ConsPlusNormal"/>
              <w:jc w:val="center"/>
              <w:rPr>
                <w:sz w:val="16"/>
                <w:szCs w:val="16"/>
              </w:rPr>
            </w:pPr>
            <w:r w:rsidRPr="002347F2">
              <w:rPr>
                <w:sz w:val="16"/>
                <w:szCs w:val="16"/>
              </w:rPr>
              <w:t xml:space="preserve">Значение результата предоставления субсидии, контрольной точки </w:t>
            </w:r>
            <w:hyperlink w:anchor="P1357">
              <w:r w:rsidRPr="002347F2">
                <w:rPr>
                  <w:color w:val="0000FF"/>
                  <w:sz w:val="16"/>
                  <w:szCs w:val="16"/>
                </w:rPr>
                <w:t>&lt;5&gt;</w:t>
              </w:r>
            </w:hyperlink>
          </w:p>
        </w:tc>
        <w:tc>
          <w:tcPr>
            <w:tcW w:w="0" w:type="auto"/>
            <w:gridSpan w:val="2"/>
          </w:tcPr>
          <w:p w:rsidR="00C406E8" w:rsidRPr="002347F2" w:rsidRDefault="00C406E8" w:rsidP="00C406E8">
            <w:pPr>
              <w:pStyle w:val="ConsPlusNormal"/>
              <w:jc w:val="center"/>
              <w:rPr>
                <w:sz w:val="16"/>
                <w:szCs w:val="16"/>
              </w:rPr>
            </w:pPr>
            <w:r w:rsidRPr="002347F2">
              <w:rPr>
                <w:sz w:val="16"/>
                <w:szCs w:val="16"/>
              </w:rPr>
              <w:t xml:space="preserve">Срок достижения результата предоставления субсидии, контрольной точки </w:t>
            </w:r>
            <w:hyperlink w:anchor="P1357">
              <w:r w:rsidRPr="002347F2">
                <w:rPr>
                  <w:color w:val="0000FF"/>
                  <w:sz w:val="16"/>
                  <w:szCs w:val="16"/>
                </w:rPr>
                <w:t>&lt;5&gt;</w:t>
              </w:r>
            </w:hyperlink>
          </w:p>
        </w:tc>
        <w:tc>
          <w:tcPr>
            <w:tcW w:w="0" w:type="auto"/>
            <w:gridSpan w:val="2"/>
          </w:tcPr>
          <w:p w:rsidR="00C406E8" w:rsidRPr="002347F2" w:rsidRDefault="00C406E8" w:rsidP="00C406E8">
            <w:pPr>
              <w:pStyle w:val="ConsPlusNormal"/>
              <w:jc w:val="center"/>
              <w:rPr>
                <w:sz w:val="16"/>
                <w:szCs w:val="16"/>
              </w:rPr>
            </w:pPr>
            <w:r w:rsidRPr="002347F2">
              <w:rPr>
                <w:sz w:val="16"/>
                <w:szCs w:val="16"/>
              </w:rPr>
              <w:t xml:space="preserve">Размер субсидии, подлежащей предоставлению в текущем финансовом году </w:t>
            </w:r>
            <w:hyperlink w:anchor="P1357">
              <w:r w:rsidRPr="002347F2">
                <w:rPr>
                  <w:color w:val="0000FF"/>
                  <w:sz w:val="16"/>
                  <w:szCs w:val="16"/>
                </w:rPr>
                <w:t>&lt;5&gt;</w:t>
              </w:r>
            </w:hyperlink>
          </w:p>
        </w:tc>
        <w:tc>
          <w:tcPr>
            <w:tcW w:w="0" w:type="auto"/>
            <w:gridSpan w:val="2"/>
          </w:tcPr>
          <w:p w:rsidR="00C406E8" w:rsidRPr="002347F2" w:rsidRDefault="00C406E8" w:rsidP="00C406E8">
            <w:pPr>
              <w:pStyle w:val="ConsPlusNormal"/>
              <w:jc w:val="center"/>
              <w:rPr>
                <w:sz w:val="16"/>
                <w:szCs w:val="16"/>
              </w:rPr>
            </w:pPr>
            <w:r w:rsidRPr="002347F2">
              <w:rPr>
                <w:sz w:val="16"/>
                <w:szCs w:val="16"/>
              </w:rPr>
              <w:t xml:space="preserve">Объем обязательств, принятых в целях достижения результатов предоставления субсидии (недополученных доходов) в текущем финансовом году </w:t>
            </w:r>
            <w:hyperlink w:anchor="P1357">
              <w:r w:rsidRPr="002347F2">
                <w:rPr>
                  <w:color w:val="0000FF"/>
                  <w:sz w:val="16"/>
                  <w:szCs w:val="16"/>
                </w:rPr>
                <w:t>&lt;5&gt;</w:t>
              </w:r>
            </w:hyperlink>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val="restart"/>
          </w:tcPr>
          <w:p w:rsidR="00C406E8" w:rsidRPr="002347F2" w:rsidRDefault="00C406E8" w:rsidP="00C406E8">
            <w:pPr>
              <w:pStyle w:val="ConsPlusNormal"/>
              <w:jc w:val="center"/>
              <w:rPr>
                <w:sz w:val="16"/>
                <w:szCs w:val="16"/>
              </w:rPr>
            </w:pPr>
            <w:r w:rsidRPr="002347F2">
              <w:rPr>
                <w:sz w:val="16"/>
                <w:szCs w:val="16"/>
              </w:rPr>
              <w:t>наименование</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 xml:space="preserve">код по </w:t>
            </w:r>
            <w:hyperlink r:id="rId29">
              <w:r w:rsidRPr="002347F2">
                <w:rPr>
                  <w:color w:val="0000FF"/>
                  <w:sz w:val="16"/>
                  <w:szCs w:val="16"/>
                </w:rPr>
                <w:t>ОКЕИ</w:t>
              </w:r>
            </w:hyperlink>
          </w:p>
        </w:tc>
        <w:tc>
          <w:tcPr>
            <w:tcW w:w="0" w:type="auto"/>
            <w:gridSpan w:val="2"/>
          </w:tcPr>
          <w:p w:rsidR="00C406E8" w:rsidRPr="002347F2" w:rsidRDefault="00C406E8" w:rsidP="00C406E8">
            <w:pPr>
              <w:pStyle w:val="ConsPlusNormal"/>
              <w:jc w:val="center"/>
              <w:rPr>
                <w:sz w:val="16"/>
                <w:szCs w:val="16"/>
              </w:rPr>
            </w:pPr>
            <w:r w:rsidRPr="002347F2">
              <w:rPr>
                <w:sz w:val="16"/>
                <w:szCs w:val="16"/>
              </w:rPr>
              <w:t>плановое</w:t>
            </w:r>
          </w:p>
        </w:tc>
        <w:tc>
          <w:tcPr>
            <w:tcW w:w="0" w:type="auto"/>
            <w:gridSpan w:val="2"/>
          </w:tcPr>
          <w:p w:rsidR="00C406E8" w:rsidRPr="002347F2" w:rsidRDefault="00C406E8" w:rsidP="00C406E8">
            <w:pPr>
              <w:pStyle w:val="ConsPlusNormal"/>
              <w:jc w:val="center"/>
              <w:rPr>
                <w:sz w:val="16"/>
                <w:szCs w:val="16"/>
              </w:rPr>
            </w:pPr>
            <w:r w:rsidRPr="002347F2">
              <w:rPr>
                <w:sz w:val="16"/>
                <w:szCs w:val="16"/>
              </w:rPr>
              <w:t>фактическое</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прогнозное с начала текущего финансового года</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не распределено</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плановый</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фактический/прогнозный</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распределенный по получателям субсидии, руб</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нераспределенный, руб</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обязательств, руб</w:t>
            </w:r>
          </w:p>
        </w:tc>
        <w:tc>
          <w:tcPr>
            <w:tcW w:w="0" w:type="auto"/>
            <w:vMerge w:val="restart"/>
          </w:tcPr>
          <w:p w:rsidR="00C406E8" w:rsidRPr="002347F2" w:rsidRDefault="00C406E8" w:rsidP="00C406E8">
            <w:pPr>
              <w:pStyle w:val="ConsPlusNormal"/>
              <w:jc w:val="center"/>
              <w:rPr>
                <w:sz w:val="16"/>
                <w:szCs w:val="16"/>
              </w:rPr>
            </w:pPr>
            <w:r w:rsidRPr="002347F2">
              <w:rPr>
                <w:sz w:val="16"/>
                <w:szCs w:val="16"/>
              </w:rPr>
              <w:t>денежных обязательств, руб</w:t>
            </w: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с даты заключения соглашения</w:t>
            </w:r>
          </w:p>
        </w:tc>
        <w:tc>
          <w:tcPr>
            <w:tcW w:w="0" w:type="auto"/>
          </w:tcPr>
          <w:p w:rsidR="00C406E8" w:rsidRPr="002347F2" w:rsidRDefault="00C406E8" w:rsidP="00C406E8">
            <w:pPr>
              <w:pStyle w:val="ConsPlusNormal"/>
              <w:jc w:val="center"/>
              <w:rPr>
                <w:sz w:val="16"/>
                <w:szCs w:val="16"/>
              </w:rPr>
            </w:pPr>
            <w:r w:rsidRPr="002347F2">
              <w:rPr>
                <w:sz w:val="16"/>
                <w:szCs w:val="16"/>
              </w:rPr>
              <w:t>из них с начала текущего финансового года</w:t>
            </w:r>
          </w:p>
        </w:tc>
        <w:tc>
          <w:tcPr>
            <w:tcW w:w="0" w:type="auto"/>
          </w:tcPr>
          <w:p w:rsidR="00C406E8" w:rsidRPr="002347F2" w:rsidRDefault="00C406E8" w:rsidP="00C406E8">
            <w:pPr>
              <w:pStyle w:val="ConsPlusNormal"/>
              <w:jc w:val="center"/>
              <w:rPr>
                <w:sz w:val="16"/>
                <w:szCs w:val="16"/>
              </w:rPr>
            </w:pPr>
            <w:r w:rsidRPr="002347F2">
              <w:rPr>
                <w:sz w:val="16"/>
                <w:szCs w:val="16"/>
              </w:rPr>
              <w:t>с даты заключения соглашения</w:t>
            </w:r>
          </w:p>
        </w:tc>
        <w:tc>
          <w:tcPr>
            <w:tcW w:w="0" w:type="auto"/>
          </w:tcPr>
          <w:p w:rsidR="00C406E8" w:rsidRPr="002347F2" w:rsidRDefault="00C406E8" w:rsidP="00C406E8">
            <w:pPr>
              <w:pStyle w:val="ConsPlusNormal"/>
              <w:jc w:val="center"/>
              <w:rPr>
                <w:sz w:val="16"/>
                <w:szCs w:val="16"/>
              </w:rPr>
            </w:pPr>
            <w:r w:rsidRPr="002347F2">
              <w:rPr>
                <w:sz w:val="16"/>
                <w:szCs w:val="16"/>
              </w:rPr>
              <w:t>из них с начала текущего финансового года</w:t>
            </w: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c>
          <w:tcPr>
            <w:tcW w:w="0" w:type="auto"/>
            <w:vMerge/>
          </w:tcPr>
          <w:p w:rsidR="00C406E8" w:rsidRPr="002347F2" w:rsidRDefault="00C406E8" w:rsidP="00C406E8">
            <w:pPr>
              <w:pStyle w:val="ConsPlusNormal"/>
              <w:rPr>
                <w:sz w:val="16"/>
                <w:szCs w:val="16"/>
              </w:rPr>
            </w:pPr>
          </w:p>
        </w:tc>
      </w:tr>
      <w:tr w:rsidR="00C406E8" w:rsidRPr="002347F2" w:rsidTr="00C406E8">
        <w:tc>
          <w:tcPr>
            <w:tcW w:w="0" w:type="auto"/>
          </w:tcPr>
          <w:p w:rsidR="00C406E8" w:rsidRPr="002347F2" w:rsidRDefault="00C406E8" w:rsidP="00C406E8">
            <w:pPr>
              <w:pStyle w:val="ConsPlusNormal"/>
              <w:jc w:val="center"/>
              <w:rPr>
                <w:sz w:val="16"/>
                <w:szCs w:val="16"/>
              </w:rPr>
            </w:pPr>
            <w:bookmarkStart w:id="52" w:name="P979"/>
            <w:bookmarkEnd w:id="52"/>
            <w:r w:rsidRPr="002347F2">
              <w:rPr>
                <w:sz w:val="16"/>
                <w:szCs w:val="16"/>
              </w:rPr>
              <w:t>1</w:t>
            </w:r>
          </w:p>
        </w:tc>
        <w:tc>
          <w:tcPr>
            <w:tcW w:w="0" w:type="auto"/>
          </w:tcPr>
          <w:p w:rsidR="00C406E8" w:rsidRPr="002347F2" w:rsidRDefault="00C406E8" w:rsidP="00C406E8">
            <w:pPr>
              <w:pStyle w:val="ConsPlusNormal"/>
              <w:jc w:val="center"/>
              <w:rPr>
                <w:sz w:val="16"/>
                <w:szCs w:val="16"/>
              </w:rPr>
            </w:pPr>
            <w:bookmarkStart w:id="53" w:name="P980"/>
            <w:bookmarkEnd w:id="53"/>
            <w:r w:rsidRPr="002347F2">
              <w:rPr>
                <w:sz w:val="16"/>
                <w:szCs w:val="16"/>
              </w:rPr>
              <w:t>2</w:t>
            </w:r>
          </w:p>
        </w:tc>
        <w:tc>
          <w:tcPr>
            <w:tcW w:w="0" w:type="auto"/>
          </w:tcPr>
          <w:p w:rsidR="00C406E8" w:rsidRPr="002347F2" w:rsidRDefault="00C406E8" w:rsidP="00C406E8">
            <w:pPr>
              <w:pStyle w:val="ConsPlusNormal"/>
              <w:jc w:val="center"/>
              <w:rPr>
                <w:sz w:val="16"/>
                <w:szCs w:val="16"/>
              </w:rPr>
            </w:pPr>
            <w:r w:rsidRPr="002347F2">
              <w:rPr>
                <w:sz w:val="16"/>
                <w:szCs w:val="16"/>
              </w:rPr>
              <w:t>3</w:t>
            </w:r>
          </w:p>
        </w:tc>
        <w:tc>
          <w:tcPr>
            <w:tcW w:w="0" w:type="auto"/>
          </w:tcPr>
          <w:p w:rsidR="00C406E8" w:rsidRPr="002347F2" w:rsidRDefault="00C406E8" w:rsidP="00C406E8">
            <w:pPr>
              <w:pStyle w:val="ConsPlusNormal"/>
              <w:jc w:val="center"/>
              <w:rPr>
                <w:sz w:val="16"/>
                <w:szCs w:val="16"/>
              </w:rPr>
            </w:pPr>
            <w:r w:rsidRPr="002347F2">
              <w:rPr>
                <w:sz w:val="16"/>
                <w:szCs w:val="16"/>
              </w:rPr>
              <w:t>4</w:t>
            </w:r>
          </w:p>
        </w:tc>
        <w:tc>
          <w:tcPr>
            <w:tcW w:w="0" w:type="auto"/>
          </w:tcPr>
          <w:p w:rsidR="00C406E8" w:rsidRPr="002347F2" w:rsidRDefault="00C406E8" w:rsidP="00C406E8">
            <w:pPr>
              <w:pStyle w:val="ConsPlusNormal"/>
              <w:jc w:val="center"/>
              <w:rPr>
                <w:sz w:val="16"/>
                <w:szCs w:val="16"/>
              </w:rPr>
            </w:pPr>
            <w:bookmarkStart w:id="54" w:name="P983"/>
            <w:bookmarkEnd w:id="54"/>
            <w:r w:rsidRPr="002347F2">
              <w:rPr>
                <w:sz w:val="16"/>
                <w:szCs w:val="16"/>
              </w:rPr>
              <w:t>5</w:t>
            </w:r>
          </w:p>
        </w:tc>
        <w:tc>
          <w:tcPr>
            <w:tcW w:w="0" w:type="auto"/>
          </w:tcPr>
          <w:p w:rsidR="00C406E8" w:rsidRPr="002347F2" w:rsidRDefault="00C406E8" w:rsidP="00C406E8">
            <w:pPr>
              <w:pStyle w:val="ConsPlusNormal"/>
              <w:jc w:val="center"/>
              <w:rPr>
                <w:sz w:val="16"/>
                <w:szCs w:val="16"/>
              </w:rPr>
            </w:pPr>
            <w:bookmarkStart w:id="55" w:name="P984"/>
            <w:bookmarkEnd w:id="55"/>
            <w:r w:rsidRPr="002347F2">
              <w:rPr>
                <w:sz w:val="16"/>
                <w:szCs w:val="16"/>
              </w:rPr>
              <w:t>6</w:t>
            </w:r>
          </w:p>
        </w:tc>
        <w:tc>
          <w:tcPr>
            <w:tcW w:w="0" w:type="auto"/>
          </w:tcPr>
          <w:p w:rsidR="00C406E8" w:rsidRPr="002347F2" w:rsidRDefault="00C406E8" w:rsidP="00C406E8">
            <w:pPr>
              <w:pStyle w:val="ConsPlusNormal"/>
              <w:jc w:val="center"/>
              <w:rPr>
                <w:sz w:val="16"/>
                <w:szCs w:val="16"/>
              </w:rPr>
            </w:pPr>
            <w:bookmarkStart w:id="56" w:name="P985"/>
            <w:bookmarkEnd w:id="56"/>
            <w:r w:rsidRPr="002347F2">
              <w:rPr>
                <w:sz w:val="16"/>
                <w:szCs w:val="16"/>
              </w:rPr>
              <w:t>7</w:t>
            </w:r>
          </w:p>
        </w:tc>
        <w:tc>
          <w:tcPr>
            <w:tcW w:w="0" w:type="auto"/>
          </w:tcPr>
          <w:p w:rsidR="00C406E8" w:rsidRPr="002347F2" w:rsidRDefault="00C406E8" w:rsidP="00C406E8">
            <w:pPr>
              <w:pStyle w:val="ConsPlusNormal"/>
              <w:jc w:val="center"/>
              <w:rPr>
                <w:sz w:val="16"/>
                <w:szCs w:val="16"/>
              </w:rPr>
            </w:pPr>
            <w:bookmarkStart w:id="57" w:name="P986"/>
            <w:bookmarkEnd w:id="57"/>
            <w:r w:rsidRPr="002347F2">
              <w:rPr>
                <w:sz w:val="16"/>
                <w:szCs w:val="16"/>
              </w:rPr>
              <w:t>8</w:t>
            </w:r>
          </w:p>
        </w:tc>
        <w:tc>
          <w:tcPr>
            <w:tcW w:w="0" w:type="auto"/>
          </w:tcPr>
          <w:p w:rsidR="00C406E8" w:rsidRPr="002347F2" w:rsidRDefault="00C406E8" w:rsidP="00C406E8">
            <w:pPr>
              <w:pStyle w:val="ConsPlusNormal"/>
              <w:jc w:val="center"/>
              <w:rPr>
                <w:sz w:val="16"/>
                <w:szCs w:val="16"/>
              </w:rPr>
            </w:pPr>
            <w:bookmarkStart w:id="58" w:name="P987"/>
            <w:bookmarkEnd w:id="58"/>
            <w:r w:rsidRPr="002347F2">
              <w:rPr>
                <w:sz w:val="16"/>
                <w:szCs w:val="16"/>
              </w:rPr>
              <w:t>9</w:t>
            </w:r>
          </w:p>
        </w:tc>
        <w:tc>
          <w:tcPr>
            <w:tcW w:w="0" w:type="auto"/>
          </w:tcPr>
          <w:p w:rsidR="00C406E8" w:rsidRPr="002347F2" w:rsidRDefault="00C406E8" w:rsidP="00C406E8">
            <w:pPr>
              <w:pStyle w:val="ConsPlusNormal"/>
              <w:jc w:val="center"/>
              <w:rPr>
                <w:sz w:val="16"/>
                <w:szCs w:val="16"/>
              </w:rPr>
            </w:pPr>
            <w:bookmarkStart w:id="59" w:name="P988"/>
            <w:bookmarkEnd w:id="59"/>
            <w:r w:rsidRPr="002347F2">
              <w:rPr>
                <w:sz w:val="16"/>
                <w:szCs w:val="16"/>
              </w:rPr>
              <w:t>10</w:t>
            </w:r>
          </w:p>
        </w:tc>
        <w:tc>
          <w:tcPr>
            <w:tcW w:w="0" w:type="auto"/>
          </w:tcPr>
          <w:p w:rsidR="00C406E8" w:rsidRPr="002347F2" w:rsidRDefault="00C406E8" w:rsidP="00C406E8">
            <w:pPr>
              <w:pStyle w:val="ConsPlusNormal"/>
              <w:jc w:val="center"/>
              <w:rPr>
                <w:sz w:val="16"/>
                <w:szCs w:val="16"/>
              </w:rPr>
            </w:pPr>
            <w:bookmarkStart w:id="60" w:name="P989"/>
            <w:bookmarkEnd w:id="60"/>
            <w:r w:rsidRPr="002347F2">
              <w:rPr>
                <w:sz w:val="16"/>
                <w:szCs w:val="16"/>
              </w:rPr>
              <w:t>11</w:t>
            </w:r>
          </w:p>
        </w:tc>
        <w:tc>
          <w:tcPr>
            <w:tcW w:w="0" w:type="auto"/>
          </w:tcPr>
          <w:p w:rsidR="00C406E8" w:rsidRPr="002347F2" w:rsidRDefault="00C406E8" w:rsidP="00C406E8">
            <w:pPr>
              <w:pStyle w:val="ConsPlusNormal"/>
              <w:jc w:val="center"/>
              <w:rPr>
                <w:sz w:val="16"/>
                <w:szCs w:val="16"/>
              </w:rPr>
            </w:pPr>
            <w:bookmarkStart w:id="61" w:name="P990"/>
            <w:bookmarkEnd w:id="61"/>
            <w:r w:rsidRPr="002347F2">
              <w:rPr>
                <w:sz w:val="16"/>
                <w:szCs w:val="16"/>
              </w:rPr>
              <w:t>12</w:t>
            </w:r>
          </w:p>
        </w:tc>
        <w:tc>
          <w:tcPr>
            <w:tcW w:w="0" w:type="auto"/>
          </w:tcPr>
          <w:p w:rsidR="00C406E8" w:rsidRPr="002347F2" w:rsidRDefault="00C406E8" w:rsidP="00C406E8">
            <w:pPr>
              <w:pStyle w:val="ConsPlusNormal"/>
              <w:jc w:val="center"/>
              <w:rPr>
                <w:sz w:val="16"/>
                <w:szCs w:val="16"/>
              </w:rPr>
            </w:pPr>
            <w:bookmarkStart w:id="62" w:name="P991"/>
            <w:bookmarkEnd w:id="62"/>
            <w:r w:rsidRPr="002347F2">
              <w:rPr>
                <w:sz w:val="16"/>
                <w:szCs w:val="16"/>
              </w:rPr>
              <w:t>13</w:t>
            </w:r>
          </w:p>
        </w:tc>
        <w:tc>
          <w:tcPr>
            <w:tcW w:w="0" w:type="auto"/>
          </w:tcPr>
          <w:p w:rsidR="00C406E8" w:rsidRPr="002347F2" w:rsidRDefault="00C406E8" w:rsidP="00C406E8">
            <w:pPr>
              <w:pStyle w:val="ConsPlusNormal"/>
              <w:jc w:val="center"/>
              <w:rPr>
                <w:sz w:val="16"/>
                <w:szCs w:val="16"/>
              </w:rPr>
            </w:pPr>
            <w:bookmarkStart w:id="63" w:name="P992"/>
            <w:bookmarkEnd w:id="63"/>
            <w:r w:rsidRPr="002347F2">
              <w:rPr>
                <w:sz w:val="16"/>
                <w:szCs w:val="16"/>
              </w:rPr>
              <w:t>14</w:t>
            </w:r>
          </w:p>
        </w:tc>
        <w:tc>
          <w:tcPr>
            <w:tcW w:w="0" w:type="auto"/>
          </w:tcPr>
          <w:p w:rsidR="00C406E8" w:rsidRPr="002347F2" w:rsidRDefault="00C406E8" w:rsidP="00C406E8">
            <w:pPr>
              <w:pStyle w:val="ConsPlusNormal"/>
              <w:jc w:val="center"/>
              <w:rPr>
                <w:sz w:val="16"/>
                <w:szCs w:val="16"/>
              </w:rPr>
            </w:pPr>
            <w:bookmarkStart w:id="64" w:name="P993"/>
            <w:bookmarkEnd w:id="64"/>
            <w:r w:rsidRPr="002347F2">
              <w:rPr>
                <w:sz w:val="16"/>
                <w:szCs w:val="16"/>
              </w:rPr>
              <w:t>15</w:t>
            </w:r>
          </w:p>
        </w:tc>
        <w:tc>
          <w:tcPr>
            <w:tcW w:w="0" w:type="auto"/>
          </w:tcPr>
          <w:p w:rsidR="00C406E8" w:rsidRPr="002347F2" w:rsidRDefault="00C406E8" w:rsidP="00C406E8">
            <w:pPr>
              <w:pStyle w:val="ConsPlusNormal"/>
              <w:jc w:val="center"/>
              <w:rPr>
                <w:sz w:val="16"/>
                <w:szCs w:val="16"/>
              </w:rPr>
            </w:pPr>
            <w:bookmarkStart w:id="65" w:name="P994"/>
            <w:bookmarkEnd w:id="65"/>
            <w:r w:rsidRPr="002347F2">
              <w:rPr>
                <w:sz w:val="16"/>
                <w:szCs w:val="16"/>
              </w:rPr>
              <w:t>16</w:t>
            </w:r>
          </w:p>
        </w:tc>
        <w:tc>
          <w:tcPr>
            <w:tcW w:w="0" w:type="auto"/>
          </w:tcPr>
          <w:p w:rsidR="00C406E8" w:rsidRPr="002347F2" w:rsidRDefault="00C406E8" w:rsidP="00C406E8">
            <w:pPr>
              <w:pStyle w:val="ConsPlusNormal"/>
              <w:jc w:val="center"/>
              <w:rPr>
                <w:sz w:val="16"/>
                <w:szCs w:val="16"/>
              </w:rPr>
            </w:pPr>
            <w:bookmarkStart w:id="66" w:name="P995"/>
            <w:bookmarkEnd w:id="66"/>
            <w:r w:rsidRPr="002347F2">
              <w:rPr>
                <w:sz w:val="16"/>
                <w:szCs w:val="16"/>
              </w:rPr>
              <w:t>17</w:t>
            </w:r>
          </w:p>
        </w:tc>
        <w:tc>
          <w:tcPr>
            <w:tcW w:w="0" w:type="auto"/>
          </w:tcPr>
          <w:p w:rsidR="00C406E8" w:rsidRPr="002347F2" w:rsidRDefault="00C406E8" w:rsidP="00C406E8">
            <w:pPr>
              <w:pStyle w:val="ConsPlusNormal"/>
              <w:jc w:val="center"/>
              <w:rPr>
                <w:sz w:val="16"/>
                <w:szCs w:val="16"/>
              </w:rPr>
            </w:pPr>
            <w:bookmarkStart w:id="67" w:name="P996"/>
            <w:bookmarkEnd w:id="67"/>
            <w:r w:rsidRPr="002347F2">
              <w:rPr>
                <w:sz w:val="16"/>
                <w:szCs w:val="16"/>
              </w:rPr>
              <w:t>18</w:t>
            </w:r>
          </w:p>
        </w:tc>
      </w:tr>
      <w:tr w:rsidR="00C406E8" w:rsidRPr="002347F2" w:rsidTr="00C406E8">
        <w:tc>
          <w:tcPr>
            <w:tcW w:w="0" w:type="auto"/>
            <w:gridSpan w:val="2"/>
          </w:tcPr>
          <w:p w:rsidR="00C406E8" w:rsidRPr="002347F2" w:rsidRDefault="00C406E8" w:rsidP="00C406E8">
            <w:pPr>
              <w:pStyle w:val="ConsPlusNormal"/>
              <w:jc w:val="center"/>
              <w:rPr>
                <w:sz w:val="16"/>
                <w:szCs w:val="16"/>
              </w:rPr>
            </w:pPr>
            <w:r w:rsidRPr="002347F2">
              <w:rPr>
                <w:sz w:val="16"/>
                <w:szCs w:val="16"/>
              </w:rPr>
              <w:t>Результат предоставления субсидии</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val="restart"/>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Результат предоставления субсидии:</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Контрольная точка:</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val="restart"/>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Результат предоставления субсидии:</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Контрольная точка:</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val="restart"/>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Результат предоставления субсидии:</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Контрольная точка:</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gridSpan w:val="2"/>
          </w:tcPr>
          <w:p w:rsidR="00C406E8" w:rsidRPr="002347F2" w:rsidRDefault="00C406E8" w:rsidP="00C406E8">
            <w:pPr>
              <w:pStyle w:val="ConsPlusNormal"/>
              <w:jc w:val="center"/>
              <w:rPr>
                <w:sz w:val="16"/>
                <w:szCs w:val="16"/>
              </w:rPr>
            </w:pPr>
            <w:r w:rsidRPr="002347F2">
              <w:rPr>
                <w:sz w:val="16"/>
                <w:szCs w:val="16"/>
              </w:rPr>
              <w:t>Результат предоставления субсидии:</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val="restart"/>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Результат предоставления субсидии:</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Контрольная точка:</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val="restart"/>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Результат предоставления субсидии:</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Контрольная точка:</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val="restart"/>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Результат предоставления субсидии:</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Контрольная точка:</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c>
          <w:tcPr>
            <w:tcW w:w="0" w:type="auto"/>
            <w:vAlign w:val="center"/>
          </w:tcPr>
          <w:p w:rsidR="00C406E8" w:rsidRPr="002347F2" w:rsidRDefault="00C406E8" w:rsidP="00C406E8">
            <w:pPr>
              <w:pStyle w:val="ConsPlusNormal"/>
              <w:jc w:val="center"/>
              <w:rPr>
                <w:sz w:val="16"/>
                <w:szCs w:val="16"/>
              </w:rPr>
            </w:pPr>
            <w:r w:rsidRPr="002347F2">
              <w:rPr>
                <w:sz w:val="16"/>
                <w:szCs w:val="16"/>
              </w:rPr>
              <w:t>X</w:t>
            </w:r>
          </w:p>
        </w:tc>
      </w:tr>
      <w:tr w:rsidR="00C406E8" w:rsidRPr="002347F2" w:rsidTr="00C406E8">
        <w:tc>
          <w:tcPr>
            <w:tcW w:w="0" w:type="auto"/>
            <w:vMerge/>
          </w:tcPr>
          <w:p w:rsidR="00C406E8" w:rsidRPr="002347F2" w:rsidRDefault="00C406E8" w:rsidP="00C406E8">
            <w:pPr>
              <w:pStyle w:val="ConsPlusNormal"/>
              <w:rPr>
                <w:sz w:val="16"/>
                <w:szCs w:val="16"/>
              </w:rPr>
            </w:pPr>
          </w:p>
        </w:tc>
        <w:tc>
          <w:tcPr>
            <w:tcW w:w="0" w:type="auto"/>
          </w:tcPr>
          <w:p w:rsidR="00C406E8" w:rsidRPr="002347F2" w:rsidRDefault="00C406E8" w:rsidP="00C406E8">
            <w:pPr>
              <w:pStyle w:val="ConsPlusNormal"/>
              <w:jc w:val="center"/>
              <w:rPr>
                <w:sz w:val="16"/>
                <w:szCs w:val="16"/>
              </w:rPr>
            </w:pPr>
            <w:r w:rsidRPr="002347F2">
              <w:rPr>
                <w:sz w:val="16"/>
                <w:szCs w:val="16"/>
              </w:rPr>
              <w:t>...</w:t>
            </w:r>
          </w:p>
        </w:tc>
        <w:tc>
          <w:tcPr>
            <w:tcW w:w="0" w:type="auto"/>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c>
          <w:tcPr>
            <w:tcW w:w="0" w:type="auto"/>
            <w:vAlign w:val="center"/>
          </w:tcPr>
          <w:p w:rsidR="00C406E8" w:rsidRPr="002347F2" w:rsidRDefault="00C406E8" w:rsidP="00C406E8">
            <w:pPr>
              <w:pStyle w:val="ConsPlusNormal"/>
              <w:rPr>
                <w:sz w:val="16"/>
                <w:szCs w:val="16"/>
              </w:rPr>
            </w:pPr>
          </w:p>
        </w:tc>
      </w:tr>
    </w:tbl>
    <w:p w:rsidR="00C406E8" w:rsidRPr="002347F2" w:rsidRDefault="00C406E8" w:rsidP="00C406E8">
      <w:pPr>
        <w:pStyle w:val="ConsPlusNormal"/>
      </w:pPr>
    </w:p>
    <w:p w:rsidR="00C406E8" w:rsidRPr="002347F2" w:rsidRDefault="00C406E8" w:rsidP="00C406E8">
      <w:pPr>
        <w:pStyle w:val="ConsPlusNormal"/>
        <w:sectPr w:rsidR="00C406E8" w:rsidRPr="002347F2">
          <w:pgSz w:w="16838" w:h="11905" w:orient="landscape"/>
          <w:pgMar w:top="1701" w:right="1134" w:bottom="850" w:left="1134" w:header="0" w:footer="0" w:gutter="0"/>
          <w:cols w:space="720"/>
          <w:titlePg/>
        </w:sectPr>
      </w:pPr>
    </w:p>
    <w:p w:rsidR="00C406E8" w:rsidRPr="002347F2" w:rsidRDefault="00C406E8" w:rsidP="00C406E8">
      <w:pPr>
        <w:pStyle w:val="ConsPlusNormal"/>
        <w:jc w:val="both"/>
      </w:pPr>
    </w:p>
    <w:p w:rsidR="00C406E8" w:rsidRPr="00F1459F" w:rsidRDefault="00C406E8" w:rsidP="00C406E8">
      <w:pPr>
        <w:pStyle w:val="ConsPlusNormal"/>
        <w:ind w:firstLine="540"/>
        <w:jc w:val="both"/>
      </w:pPr>
      <w:r w:rsidRPr="00F1459F">
        <w:t>______________________________</w:t>
      </w:r>
    </w:p>
    <w:p w:rsidR="00C406E8" w:rsidRPr="00F1459F" w:rsidRDefault="00C406E8" w:rsidP="00C406E8">
      <w:pPr>
        <w:pStyle w:val="ConsPlusNormal"/>
        <w:ind w:firstLine="540"/>
        <w:jc w:val="both"/>
      </w:pPr>
      <w:bookmarkStart w:id="68" w:name="P1345"/>
      <w:bookmarkEnd w:id="68"/>
      <w:r w:rsidRPr="00F1459F">
        <w:t>&lt;1&gt; Указывается дата формирования настоящей Информации о мониторинге достижения результатов предоставления субсидии.</w:t>
      </w:r>
    </w:p>
    <w:p w:rsidR="00C406E8" w:rsidRPr="00F1459F" w:rsidRDefault="00C406E8" w:rsidP="00C406E8">
      <w:pPr>
        <w:pStyle w:val="ConsPlusNormal"/>
        <w:ind w:firstLine="540"/>
        <w:jc w:val="both"/>
      </w:pPr>
      <w:bookmarkStart w:id="69" w:name="P1346"/>
      <w:bookmarkEnd w:id="69"/>
      <w:r w:rsidRPr="00F1459F">
        <w:t>&lt;2&gt; В случае, если предоставление субсидии осуществляется в рамках структурного элемента государственной программы Российской Федерации - указывается наименование федерального проекта, комплекса процессных мероприятий, а в случае предоставления субсидии в рамках непрограммного направления - не заполняется. В кодовой зоне указываются 4 и 5 разряды целевой статьи расходов федерального бюджета.</w:t>
      </w:r>
    </w:p>
    <w:p w:rsidR="00C406E8" w:rsidRPr="00F1459F" w:rsidRDefault="00C406E8" w:rsidP="00C406E8">
      <w:pPr>
        <w:pStyle w:val="ConsPlusNormal"/>
        <w:ind w:firstLine="540"/>
        <w:jc w:val="both"/>
      </w:pPr>
      <w:bookmarkStart w:id="70" w:name="P1347"/>
      <w:bookmarkEnd w:id="70"/>
      <w:r w:rsidRPr="00F1459F">
        <w:t>&lt;3&gt; В кодовой зоне указываются 13 - 17 разряды целевой статьи расходов федерального бюджета.</w:t>
      </w:r>
    </w:p>
    <w:p w:rsidR="00C406E8" w:rsidRPr="00F1459F" w:rsidRDefault="00C406E8" w:rsidP="00C406E8">
      <w:pPr>
        <w:pStyle w:val="ConsPlusNormal"/>
        <w:ind w:firstLine="540"/>
        <w:jc w:val="both"/>
      </w:pPr>
      <w:bookmarkStart w:id="71" w:name="P1348"/>
      <w:bookmarkEnd w:id="71"/>
      <w:r w:rsidRPr="00F1459F">
        <w:t xml:space="preserve">&lt;4&gt; Количество контрольных точек в </w:t>
      </w:r>
      <w:hyperlink w:anchor="P868">
        <w:r w:rsidRPr="00F1459F">
          <w:rPr>
            <w:color w:val="0000FF"/>
          </w:rPr>
          <w:t>графе 3 раздела I</w:t>
        </w:r>
      </w:hyperlink>
      <w:r w:rsidRPr="00F1459F">
        <w:t xml:space="preserve"> настоящего приложения:</w:t>
      </w:r>
    </w:p>
    <w:p w:rsidR="00C406E8" w:rsidRPr="00F1459F" w:rsidRDefault="00C406E8" w:rsidP="00C406E8">
      <w:pPr>
        <w:pStyle w:val="ConsPlusNormal"/>
        <w:ind w:firstLine="540"/>
        <w:jc w:val="both"/>
      </w:pPr>
      <w:r w:rsidRPr="00F1459F">
        <w:t xml:space="preserve">по </w:t>
      </w:r>
      <w:hyperlink w:anchor="P872">
        <w:r w:rsidRPr="00F1459F">
          <w:rPr>
            <w:color w:val="0000FF"/>
          </w:rPr>
          <w:t>строке 1.1</w:t>
        </w:r>
      </w:hyperlink>
      <w:r w:rsidRPr="00F1459F">
        <w:t xml:space="preserve"> в разрезе результатов предоставления субсидии рекомендуется формировать исходя из суммы количества контрольных точек, указанных в </w:t>
      </w:r>
      <w:hyperlink w:anchor="P876">
        <w:r w:rsidRPr="00F1459F">
          <w:rPr>
            <w:color w:val="0000FF"/>
          </w:rPr>
          <w:t>строках 1.1.1</w:t>
        </w:r>
      </w:hyperlink>
      <w:r w:rsidRPr="00F1459F">
        <w:t xml:space="preserve"> - </w:t>
      </w:r>
      <w:hyperlink w:anchor="P882">
        <w:r w:rsidRPr="00F1459F">
          <w:rPr>
            <w:color w:val="0000FF"/>
          </w:rPr>
          <w:t>1.1.3</w:t>
        </w:r>
      </w:hyperlink>
      <w:r w:rsidRPr="00F1459F">
        <w:t xml:space="preserve"> в разрезе результатов предоставления субсидии;</w:t>
      </w:r>
    </w:p>
    <w:p w:rsidR="00C406E8" w:rsidRPr="00F1459F" w:rsidRDefault="00C406E8" w:rsidP="00C406E8">
      <w:pPr>
        <w:pStyle w:val="ConsPlusNormal"/>
        <w:ind w:firstLine="540"/>
        <w:jc w:val="both"/>
      </w:pPr>
      <w:r w:rsidRPr="00F1459F">
        <w:t xml:space="preserve">по </w:t>
      </w:r>
      <w:hyperlink w:anchor="P876">
        <w:r w:rsidRPr="00F1459F">
          <w:rPr>
            <w:color w:val="0000FF"/>
          </w:rPr>
          <w:t>строкам 1.1.1</w:t>
        </w:r>
      </w:hyperlink>
      <w:r w:rsidRPr="00F1459F">
        <w:t xml:space="preserve"> - </w:t>
      </w:r>
      <w:hyperlink w:anchor="P882">
        <w:r w:rsidRPr="00F1459F">
          <w:rPr>
            <w:color w:val="0000FF"/>
          </w:rPr>
          <w:t>1.1.3</w:t>
        </w:r>
      </w:hyperlink>
      <w:r w:rsidRPr="00F1459F">
        <w:t xml:space="preserve"> показатели рекомендуется формировать исходя из количества контрольных точек, по которым дата фактического достижения, указанная в </w:t>
      </w:r>
      <w:hyperlink w:anchor="P992">
        <w:r w:rsidRPr="00F1459F">
          <w:rPr>
            <w:color w:val="0000FF"/>
          </w:rPr>
          <w:t>графе 14 раздела II</w:t>
        </w:r>
      </w:hyperlink>
      <w:r w:rsidRPr="00F1459F">
        <w:t xml:space="preserve"> настоящего приложения, соответствует отчетному периоду, отраженных в разрезе получателей субсидии;</w:t>
      </w:r>
    </w:p>
    <w:p w:rsidR="00C406E8" w:rsidRPr="00F1459F" w:rsidRDefault="00C406E8" w:rsidP="00C406E8">
      <w:pPr>
        <w:pStyle w:val="ConsPlusNormal"/>
        <w:ind w:firstLine="540"/>
        <w:jc w:val="both"/>
      </w:pPr>
      <w:r w:rsidRPr="00F1459F">
        <w:t xml:space="preserve">по </w:t>
      </w:r>
      <w:hyperlink w:anchor="P885">
        <w:r w:rsidRPr="00F1459F">
          <w:rPr>
            <w:color w:val="0000FF"/>
          </w:rPr>
          <w:t>строке 1.2</w:t>
        </w:r>
      </w:hyperlink>
      <w:r w:rsidRPr="00F1459F">
        <w:t xml:space="preserve"> в разрезе результатов предоставления субсидии показатели рекомендуется формировать исходя из количества контрольных точек, по которым дата фактического достижения, указанная в </w:t>
      </w:r>
      <w:hyperlink w:anchor="P992">
        <w:r w:rsidRPr="00F1459F">
          <w:rPr>
            <w:color w:val="0000FF"/>
          </w:rPr>
          <w:t>графе 14 раздела II</w:t>
        </w:r>
      </w:hyperlink>
      <w:r w:rsidRPr="00F1459F">
        <w:t xml:space="preserve"> настоящего приложения, наступила в периодах, предшествующих отчетному, отраженных в разрезе получателей субсидии;</w:t>
      </w:r>
    </w:p>
    <w:p w:rsidR="00C406E8" w:rsidRPr="00F1459F" w:rsidRDefault="00C406E8" w:rsidP="00C406E8">
      <w:pPr>
        <w:pStyle w:val="ConsPlusNormal"/>
        <w:ind w:firstLine="540"/>
        <w:jc w:val="both"/>
      </w:pPr>
      <w:r w:rsidRPr="00F1459F">
        <w:t xml:space="preserve">по </w:t>
      </w:r>
      <w:hyperlink w:anchor="P888">
        <w:r w:rsidRPr="00F1459F">
          <w:rPr>
            <w:color w:val="0000FF"/>
          </w:rPr>
          <w:t>строке 1.3</w:t>
        </w:r>
      </w:hyperlink>
      <w:r w:rsidRPr="00F1459F">
        <w:t xml:space="preserve"> в разрезе результатов предоставления субсидии рекомендуется формировать исходя из суммы количества контрольных точек, указанных в строках 1.2.1 - 1.2.3 в разрезе результатов предоставления субсидии;</w:t>
      </w:r>
    </w:p>
    <w:p w:rsidR="00C406E8" w:rsidRPr="00F1459F" w:rsidRDefault="00C406E8" w:rsidP="00C406E8">
      <w:pPr>
        <w:pStyle w:val="ConsPlusNormal"/>
        <w:ind w:firstLine="540"/>
        <w:jc w:val="both"/>
      </w:pPr>
      <w:r w:rsidRPr="00F1459F">
        <w:t xml:space="preserve">по </w:t>
      </w:r>
      <w:hyperlink w:anchor="P892">
        <w:r w:rsidRPr="00F1459F">
          <w:rPr>
            <w:color w:val="0000FF"/>
          </w:rPr>
          <w:t>строкам 1.3.1</w:t>
        </w:r>
      </w:hyperlink>
      <w:r w:rsidRPr="00F1459F">
        <w:t xml:space="preserve">, </w:t>
      </w:r>
      <w:hyperlink w:anchor="P895">
        <w:r w:rsidRPr="00F1459F">
          <w:rPr>
            <w:color w:val="0000FF"/>
          </w:rPr>
          <w:t>1.3.2</w:t>
        </w:r>
      </w:hyperlink>
      <w:r w:rsidRPr="00F1459F">
        <w:t xml:space="preserve"> показатели рекомендуется формировать исходя из количества контрольных точек, по которым на конец отчетного периода в </w:t>
      </w:r>
      <w:hyperlink w:anchor="P992">
        <w:r w:rsidRPr="00F1459F">
          <w:rPr>
            <w:color w:val="0000FF"/>
          </w:rPr>
          <w:t>графе 14 раздела II</w:t>
        </w:r>
      </w:hyperlink>
      <w:r w:rsidRPr="00F1459F">
        <w:t xml:space="preserve"> настоящего приложения отсутствует информация о фактическом достижении, отраженных в разрезе получателей субсидии;</w:t>
      </w:r>
    </w:p>
    <w:p w:rsidR="00C406E8" w:rsidRPr="00F1459F" w:rsidRDefault="00C406E8" w:rsidP="00C406E8">
      <w:pPr>
        <w:pStyle w:val="ConsPlusNormal"/>
        <w:ind w:firstLine="540"/>
        <w:jc w:val="both"/>
      </w:pPr>
      <w:r w:rsidRPr="00F1459F">
        <w:t xml:space="preserve">по </w:t>
      </w:r>
      <w:hyperlink w:anchor="P898">
        <w:r w:rsidRPr="00F1459F">
          <w:rPr>
            <w:color w:val="0000FF"/>
          </w:rPr>
          <w:t>строке 1.4</w:t>
        </w:r>
      </w:hyperlink>
      <w:r w:rsidRPr="00F1459F">
        <w:t xml:space="preserve"> в разрезе результатов предоставления субсидии рекомендуется формировать исходя из суммы количества контрольных точек, указанных в </w:t>
      </w:r>
      <w:hyperlink w:anchor="P902">
        <w:r w:rsidRPr="00F1459F">
          <w:rPr>
            <w:color w:val="0000FF"/>
          </w:rPr>
          <w:t>строках 1.4.1</w:t>
        </w:r>
      </w:hyperlink>
      <w:r w:rsidRPr="00F1459F">
        <w:t xml:space="preserve">, </w:t>
      </w:r>
      <w:hyperlink w:anchor="P905">
        <w:r w:rsidRPr="00F1459F">
          <w:rPr>
            <w:color w:val="0000FF"/>
          </w:rPr>
          <w:t>1.4.2</w:t>
        </w:r>
      </w:hyperlink>
      <w:r w:rsidRPr="00F1459F">
        <w:t xml:space="preserve"> в разрезе результатов предоставления субсидии;</w:t>
      </w:r>
    </w:p>
    <w:p w:rsidR="00C406E8" w:rsidRPr="00F1459F" w:rsidRDefault="00C406E8" w:rsidP="00C406E8">
      <w:pPr>
        <w:pStyle w:val="ConsPlusNormal"/>
        <w:ind w:firstLine="540"/>
        <w:jc w:val="both"/>
      </w:pPr>
      <w:r w:rsidRPr="00F1459F">
        <w:t xml:space="preserve">по </w:t>
      </w:r>
      <w:hyperlink w:anchor="P902">
        <w:r w:rsidRPr="00F1459F">
          <w:rPr>
            <w:color w:val="0000FF"/>
          </w:rPr>
          <w:t>строке 1.4.1</w:t>
        </w:r>
      </w:hyperlink>
      <w:r w:rsidRPr="00F1459F">
        <w:t xml:space="preserve"> показатели рекомендуется формировать исходя из количества контрольных точек, достижение которых запланировано в течение трех месяцев, следующих за отчетным периодом, по которым прогнозная дата, указанная в </w:t>
      </w:r>
      <w:hyperlink w:anchor="P992">
        <w:r w:rsidRPr="00F1459F">
          <w:rPr>
            <w:color w:val="0000FF"/>
          </w:rPr>
          <w:t>графе 14 раздела II</w:t>
        </w:r>
      </w:hyperlink>
      <w:r w:rsidRPr="00F1459F">
        <w:t xml:space="preserve"> настоящего приложения, соответствует или наступает ранее плановой даты, указанной в </w:t>
      </w:r>
      <w:hyperlink w:anchor="P991">
        <w:r w:rsidRPr="00F1459F">
          <w:rPr>
            <w:color w:val="0000FF"/>
          </w:rPr>
          <w:t>графе 13 раздела II</w:t>
        </w:r>
      </w:hyperlink>
      <w:r w:rsidRPr="00F1459F">
        <w:t xml:space="preserve"> настоящего приложения, отраженных в разрезе получателей субсидии;</w:t>
      </w:r>
    </w:p>
    <w:p w:rsidR="00C406E8" w:rsidRPr="00F1459F" w:rsidRDefault="00C406E8" w:rsidP="00C406E8">
      <w:pPr>
        <w:pStyle w:val="ConsPlusNormal"/>
        <w:ind w:firstLine="540"/>
        <w:jc w:val="both"/>
      </w:pPr>
      <w:r w:rsidRPr="00F1459F">
        <w:t xml:space="preserve">по </w:t>
      </w:r>
      <w:hyperlink w:anchor="P905">
        <w:r w:rsidRPr="00F1459F">
          <w:rPr>
            <w:color w:val="0000FF"/>
          </w:rPr>
          <w:t>строке 1.4.2</w:t>
        </w:r>
      </w:hyperlink>
      <w:r w:rsidRPr="00F1459F">
        <w:t xml:space="preserve"> показатели рекомендуется формировать исходя из количества контрольных точек, достижение которых запланировано в течение трех месяцев, следующих за отчетным периодом, по которым прогнозная дата, указанная в </w:t>
      </w:r>
      <w:hyperlink w:anchor="P992">
        <w:r w:rsidRPr="00F1459F">
          <w:rPr>
            <w:color w:val="0000FF"/>
          </w:rPr>
          <w:t>графе 14 раздела II</w:t>
        </w:r>
      </w:hyperlink>
      <w:r w:rsidRPr="00F1459F">
        <w:t xml:space="preserve"> настоящего приложения, наступает позднее плановой даты, указанной в </w:t>
      </w:r>
      <w:hyperlink w:anchor="P991">
        <w:r w:rsidRPr="00F1459F">
          <w:rPr>
            <w:color w:val="0000FF"/>
          </w:rPr>
          <w:t>графе 13 раздела II</w:t>
        </w:r>
      </w:hyperlink>
      <w:r w:rsidRPr="00F1459F">
        <w:t xml:space="preserve"> настоящего приложения, отраженных в разрезе получателей субсидии.</w:t>
      </w:r>
    </w:p>
    <w:p w:rsidR="00C406E8" w:rsidRPr="00F1459F" w:rsidRDefault="00C406E8" w:rsidP="00C406E8">
      <w:pPr>
        <w:pStyle w:val="ConsPlusNormal"/>
        <w:ind w:firstLine="540"/>
        <w:jc w:val="both"/>
      </w:pPr>
      <w:bookmarkStart w:id="72" w:name="P1357"/>
      <w:bookmarkEnd w:id="72"/>
      <w:r w:rsidRPr="00F1459F">
        <w:t xml:space="preserve">&lt;5&gt; Показатели </w:t>
      </w:r>
      <w:hyperlink w:anchor="P951">
        <w:r w:rsidRPr="00F1459F">
          <w:rPr>
            <w:color w:val="0000FF"/>
          </w:rPr>
          <w:t>раздела II</w:t>
        </w:r>
      </w:hyperlink>
      <w:r w:rsidRPr="00F1459F">
        <w:t xml:space="preserve"> настоящего приложения:</w:t>
      </w:r>
    </w:p>
    <w:p w:rsidR="00C406E8" w:rsidRPr="00F1459F" w:rsidRDefault="00C406E8" w:rsidP="00C406E8">
      <w:pPr>
        <w:pStyle w:val="ConsPlusNormal"/>
        <w:ind w:firstLine="540"/>
        <w:jc w:val="both"/>
      </w:pPr>
      <w:r w:rsidRPr="00F1459F">
        <w:t>для строк "Результат предоставления субсидии":</w:t>
      </w:r>
    </w:p>
    <w:p w:rsidR="00C406E8" w:rsidRPr="00F1459F" w:rsidRDefault="00C406E8" w:rsidP="00C406E8">
      <w:pPr>
        <w:pStyle w:val="ConsPlusNormal"/>
        <w:ind w:firstLine="540"/>
        <w:jc w:val="both"/>
      </w:pPr>
      <w:r w:rsidRPr="00F1459F">
        <w:t xml:space="preserve">в части </w:t>
      </w:r>
      <w:hyperlink w:anchor="P983">
        <w:r w:rsidRPr="00F1459F">
          <w:rPr>
            <w:color w:val="0000FF"/>
          </w:rPr>
          <w:t>граф 5</w:t>
        </w:r>
      </w:hyperlink>
      <w:r w:rsidRPr="00F1459F">
        <w:t xml:space="preserve">, </w:t>
      </w:r>
      <w:hyperlink w:anchor="P984">
        <w:r w:rsidRPr="00F1459F">
          <w:rPr>
            <w:color w:val="0000FF"/>
          </w:rPr>
          <w:t>6</w:t>
        </w:r>
      </w:hyperlink>
      <w:r w:rsidRPr="00F1459F">
        <w:t xml:space="preserve"> формируются на основании информации о значении результата предоставления субсидии (гранта) юридическому лицу, индивидуальному предпринимателю, некоммерческой организации, утвержденном при обосновании бюджетных ассигнований по соответствующей субсидии;</w:t>
      </w:r>
    </w:p>
    <w:p w:rsidR="00C406E8" w:rsidRPr="00F1459F" w:rsidRDefault="00C406E8" w:rsidP="00C406E8">
      <w:pPr>
        <w:pStyle w:val="ConsPlusNormal"/>
        <w:ind w:firstLine="540"/>
        <w:jc w:val="both"/>
      </w:pPr>
      <w:r w:rsidRPr="00F1459F">
        <w:t xml:space="preserve">в части </w:t>
      </w:r>
      <w:hyperlink w:anchor="P985">
        <w:r w:rsidRPr="00F1459F">
          <w:rPr>
            <w:color w:val="0000FF"/>
          </w:rPr>
          <w:t>граф 7</w:t>
        </w:r>
      </w:hyperlink>
      <w:r w:rsidRPr="00F1459F">
        <w:t xml:space="preserve"> - </w:t>
      </w:r>
      <w:hyperlink w:anchor="P989">
        <w:r w:rsidRPr="00F1459F">
          <w:rPr>
            <w:color w:val="0000FF"/>
          </w:rPr>
          <w:t>11</w:t>
        </w:r>
      </w:hyperlink>
      <w:r w:rsidRPr="00F1459F">
        <w:t xml:space="preserve">, </w:t>
      </w:r>
      <w:hyperlink w:anchor="P993">
        <w:r w:rsidRPr="00F1459F">
          <w:rPr>
            <w:color w:val="0000FF"/>
          </w:rPr>
          <w:t>15</w:t>
        </w:r>
      </w:hyperlink>
      <w:r w:rsidRPr="00F1459F">
        <w:t xml:space="preserve">, </w:t>
      </w:r>
      <w:hyperlink w:anchor="P995">
        <w:r w:rsidRPr="00F1459F">
          <w:rPr>
            <w:color w:val="0000FF"/>
          </w:rPr>
          <w:t>17</w:t>
        </w:r>
      </w:hyperlink>
      <w:r w:rsidRPr="00F1459F">
        <w:t xml:space="preserve">, </w:t>
      </w:r>
      <w:hyperlink w:anchor="P996">
        <w:r w:rsidRPr="00F1459F">
          <w:rPr>
            <w:color w:val="0000FF"/>
          </w:rPr>
          <w:t>18</w:t>
        </w:r>
      </w:hyperlink>
      <w:r w:rsidRPr="00F1459F">
        <w:t xml:space="preserve"> рассчитываются как сумма показателей указанных граф по строке "Результат предоставления субсидии" в разрезе получателей субсидии;</w:t>
      </w:r>
    </w:p>
    <w:p w:rsidR="00C406E8" w:rsidRPr="00F1459F" w:rsidRDefault="00C406E8" w:rsidP="00C406E8">
      <w:pPr>
        <w:pStyle w:val="ConsPlusNormal"/>
        <w:ind w:firstLine="540"/>
        <w:jc w:val="both"/>
      </w:pPr>
      <w:r w:rsidRPr="00F1459F">
        <w:t xml:space="preserve">в части </w:t>
      </w:r>
      <w:hyperlink w:anchor="P990">
        <w:r w:rsidRPr="00F1459F">
          <w:rPr>
            <w:color w:val="0000FF"/>
          </w:rPr>
          <w:t>графы 12</w:t>
        </w:r>
      </w:hyperlink>
      <w:r w:rsidRPr="00F1459F">
        <w:t xml:space="preserve"> формируются в случае, если значение результата предоставления субсидии утверждено при обосновании бюджетных ассигнований по соответствующей субсидии, и рассчитываются как разница между значением результата предоставления субсидии на текущий финансовый год, указанным при обосновании бюджетных ассигнований по соответствующей субсидии, и суммой конечных значений результатов предоставления субсидии, включенных в заключенные по субсидии соглашения; в части </w:t>
      </w:r>
      <w:hyperlink w:anchor="P994">
        <w:r w:rsidRPr="00F1459F">
          <w:rPr>
            <w:color w:val="0000FF"/>
          </w:rPr>
          <w:t>графы 16</w:t>
        </w:r>
      </w:hyperlink>
      <w:r w:rsidRPr="00F1459F">
        <w:t xml:space="preserve"> рассчитываются как разница между размером субсидии юридическому лицу, индивидуальному предпринимателю, некоммерческой организации, утвержденным при обосновании бюджетных ассигнований по соответствующей субсидии, и показателем </w:t>
      </w:r>
      <w:hyperlink w:anchor="P993">
        <w:r w:rsidRPr="00F1459F">
          <w:rPr>
            <w:color w:val="0000FF"/>
          </w:rPr>
          <w:t>графы 15</w:t>
        </w:r>
      </w:hyperlink>
      <w:r w:rsidRPr="00F1459F">
        <w:t>;</w:t>
      </w:r>
    </w:p>
    <w:p w:rsidR="00C406E8" w:rsidRPr="00F1459F" w:rsidRDefault="00C406E8" w:rsidP="00C406E8">
      <w:pPr>
        <w:pStyle w:val="ConsPlusNormal"/>
        <w:ind w:firstLine="540"/>
        <w:jc w:val="both"/>
      </w:pPr>
      <w:r w:rsidRPr="00F1459F">
        <w:t>для иных строк:</w:t>
      </w:r>
    </w:p>
    <w:p w:rsidR="00C406E8" w:rsidRPr="00F1459F" w:rsidRDefault="00C406E8" w:rsidP="00C406E8">
      <w:pPr>
        <w:pStyle w:val="ConsPlusNormal"/>
        <w:ind w:firstLine="540"/>
        <w:jc w:val="both"/>
      </w:pPr>
      <w:r w:rsidRPr="00F1459F">
        <w:t xml:space="preserve">в части </w:t>
      </w:r>
      <w:hyperlink w:anchor="P980">
        <w:r w:rsidRPr="00F1459F">
          <w:rPr>
            <w:color w:val="0000FF"/>
          </w:rPr>
          <w:t>граф 2</w:t>
        </w:r>
      </w:hyperlink>
      <w:r w:rsidRPr="00F1459F">
        <w:t xml:space="preserve"> - </w:t>
      </w:r>
      <w:hyperlink w:anchor="P984">
        <w:r w:rsidRPr="00F1459F">
          <w:rPr>
            <w:color w:val="0000FF"/>
          </w:rPr>
          <w:t>6</w:t>
        </w:r>
      </w:hyperlink>
      <w:r w:rsidRPr="00F1459F">
        <w:t xml:space="preserve">, </w:t>
      </w:r>
      <w:hyperlink w:anchor="P986">
        <w:r w:rsidRPr="00F1459F">
          <w:rPr>
            <w:color w:val="0000FF"/>
          </w:rPr>
          <w:t>8</w:t>
        </w:r>
      </w:hyperlink>
      <w:r w:rsidRPr="00F1459F">
        <w:t xml:space="preserve">, </w:t>
      </w:r>
      <w:hyperlink w:anchor="P988">
        <w:r w:rsidRPr="00F1459F">
          <w:rPr>
            <w:color w:val="0000FF"/>
          </w:rPr>
          <w:t>10</w:t>
        </w:r>
      </w:hyperlink>
      <w:r w:rsidRPr="00F1459F">
        <w:t xml:space="preserve">, </w:t>
      </w:r>
      <w:hyperlink w:anchor="P989">
        <w:r w:rsidRPr="00F1459F">
          <w:rPr>
            <w:color w:val="0000FF"/>
          </w:rPr>
          <w:t>11</w:t>
        </w:r>
      </w:hyperlink>
      <w:r w:rsidRPr="00F1459F">
        <w:t xml:space="preserve">, </w:t>
      </w:r>
      <w:hyperlink w:anchor="P991">
        <w:r w:rsidRPr="00F1459F">
          <w:rPr>
            <w:color w:val="0000FF"/>
          </w:rPr>
          <w:t>13</w:t>
        </w:r>
      </w:hyperlink>
      <w:r w:rsidRPr="00F1459F">
        <w:t xml:space="preserve">, </w:t>
      </w:r>
      <w:hyperlink w:anchor="P991">
        <w:r w:rsidRPr="00F1459F">
          <w:rPr>
            <w:color w:val="0000FF"/>
          </w:rPr>
          <w:t>14</w:t>
        </w:r>
      </w:hyperlink>
      <w:r w:rsidRPr="00F1459F">
        <w:t xml:space="preserve"> показатели формируются на основании соответственно показателей </w:t>
      </w:r>
      <w:hyperlink w:anchor="P979">
        <w:r w:rsidRPr="00F1459F">
          <w:rPr>
            <w:color w:val="0000FF"/>
          </w:rPr>
          <w:t>граф 1</w:t>
        </w:r>
      </w:hyperlink>
      <w:r w:rsidRPr="00F1459F">
        <w:t xml:space="preserve"> - </w:t>
      </w:r>
      <w:hyperlink w:anchor="P988">
        <w:r w:rsidRPr="00F1459F">
          <w:rPr>
            <w:color w:val="0000FF"/>
          </w:rPr>
          <w:t>10</w:t>
        </w:r>
      </w:hyperlink>
      <w:r w:rsidRPr="00F1459F">
        <w:t xml:space="preserve"> отчета о реализации плана мероприятий по достижению результатов предоставления субсидии, сформированного в соответствии с пунктом 7 настоящего Порядка. Показатели </w:t>
      </w:r>
      <w:hyperlink w:anchor="P986">
        <w:r w:rsidRPr="00F1459F">
          <w:rPr>
            <w:color w:val="0000FF"/>
          </w:rPr>
          <w:t>граф 8</w:t>
        </w:r>
      </w:hyperlink>
      <w:r w:rsidRPr="00F1459F">
        <w:t xml:space="preserve">, </w:t>
      </w:r>
      <w:hyperlink w:anchor="P988">
        <w:r w:rsidRPr="00F1459F">
          <w:rPr>
            <w:color w:val="0000FF"/>
          </w:rPr>
          <w:t>10</w:t>
        </w:r>
      </w:hyperlink>
      <w:r w:rsidRPr="00F1459F">
        <w:t xml:space="preserve"> формируются нарастающим итогом с начала текущего финансового года;</w:t>
      </w:r>
    </w:p>
    <w:p w:rsidR="00C406E8" w:rsidRPr="00F1459F" w:rsidRDefault="00C406E8" w:rsidP="00C406E8">
      <w:pPr>
        <w:pStyle w:val="ConsPlusNormal"/>
        <w:ind w:firstLine="540"/>
        <w:jc w:val="both"/>
      </w:pPr>
      <w:r w:rsidRPr="00F1459F">
        <w:t xml:space="preserve">в части </w:t>
      </w:r>
      <w:hyperlink w:anchor="P985">
        <w:r w:rsidRPr="00F1459F">
          <w:rPr>
            <w:color w:val="0000FF"/>
          </w:rPr>
          <w:t>граф 7</w:t>
        </w:r>
      </w:hyperlink>
      <w:r w:rsidRPr="00F1459F">
        <w:t xml:space="preserve">, </w:t>
      </w:r>
      <w:hyperlink w:anchor="P987">
        <w:r w:rsidRPr="00F1459F">
          <w:rPr>
            <w:color w:val="0000FF"/>
          </w:rPr>
          <w:t>9</w:t>
        </w:r>
      </w:hyperlink>
      <w:r w:rsidRPr="00F1459F">
        <w:t xml:space="preserve"> формируются на основании показателей, установленных в приложении к соглашению, в котором определяются плановые и фактические значения результатов предоставления субсидии с даты заключения соглашения</w:t>
      </w:r>
    </w:p>
    <w:p w:rsidR="00C406E8" w:rsidRPr="00F1459F" w:rsidRDefault="00C406E8" w:rsidP="00C406E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984"/>
        <w:gridCol w:w="113"/>
      </w:tblGrid>
      <w:tr w:rsidR="00C406E8" w:rsidRPr="00F1459F" w:rsidTr="00C406E8">
        <w:tc>
          <w:tcPr>
            <w:tcW w:w="60" w:type="dxa"/>
            <w:tcBorders>
              <w:top w:val="nil"/>
              <w:left w:val="nil"/>
              <w:bottom w:val="nil"/>
              <w:right w:val="nil"/>
            </w:tcBorders>
            <w:shd w:val="clear" w:color="auto" w:fill="CED3F1"/>
            <w:tcMar>
              <w:top w:w="0" w:type="dxa"/>
              <w:left w:w="0" w:type="dxa"/>
              <w:bottom w:w="0" w:type="dxa"/>
              <w:right w:w="0" w:type="dxa"/>
            </w:tcMar>
          </w:tcPr>
          <w:p w:rsidR="00C406E8" w:rsidRPr="00F1459F" w:rsidRDefault="00C406E8" w:rsidP="00C406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E8" w:rsidRPr="00F1459F" w:rsidRDefault="00C406E8" w:rsidP="00C406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E8" w:rsidRPr="00F1459F" w:rsidRDefault="00C406E8" w:rsidP="00C406E8">
            <w:pPr>
              <w:pStyle w:val="ConsPlusNormal"/>
              <w:jc w:val="both"/>
            </w:pPr>
            <w:r w:rsidRPr="00F1459F">
              <w:rPr>
                <w:color w:val="392C69"/>
              </w:rPr>
              <w:t>КонсультантПлюс: примечание.</w:t>
            </w:r>
          </w:p>
          <w:p w:rsidR="00C406E8" w:rsidRPr="00F1459F" w:rsidRDefault="00C406E8" w:rsidP="00C406E8">
            <w:pPr>
              <w:pStyle w:val="ConsPlusNormal"/>
              <w:jc w:val="both"/>
            </w:pPr>
            <w:r w:rsidRPr="00F1459F">
              <w:rPr>
                <w:color w:val="392C69"/>
              </w:rPr>
              <w:t>В официальном тексте документа, видимо, допущена опечатка: имеются в виду графы 10, 11 раздела II, а не графы 10, 11 раздела I.</w:t>
            </w:r>
          </w:p>
        </w:tc>
        <w:tc>
          <w:tcPr>
            <w:tcW w:w="113" w:type="dxa"/>
            <w:tcBorders>
              <w:top w:val="nil"/>
              <w:left w:val="nil"/>
              <w:bottom w:val="nil"/>
              <w:right w:val="nil"/>
            </w:tcBorders>
            <w:shd w:val="clear" w:color="auto" w:fill="F4F3F8"/>
            <w:tcMar>
              <w:top w:w="0" w:type="dxa"/>
              <w:left w:w="0" w:type="dxa"/>
              <w:bottom w:w="0" w:type="dxa"/>
              <w:right w:w="0" w:type="dxa"/>
            </w:tcMar>
          </w:tcPr>
          <w:p w:rsidR="00C406E8" w:rsidRPr="00F1459F" w:rsidRDefault="00C406E8" w:rsidP="00C406E8">
            <w:pPr>
              <w:pStyle w:val="ConsPlusNormal"/>
            </w:pPr>
          </w:p>
        </w:tc>
      </w:tr>
    </w:tbl>
    <w:p w:rsidR="00C406E8" w:rsidRPr="00F1459F" w:rsidRDefault="00C406E8" w:rsidP="00C406E8">
      <w:pPr>
        <w:pStyle w:val="ConsPlusNormal"/>
        <w:ind w:firstLine="540"/>
        <w:jc w:val="both"/>
      </w:pPr>
      <w:r w:rsidRPr="00F1459F">
        <w:t xml:space="preserve">(для субсидий, предоставление которых осуществляется на основании соглашений, заключаемых в соответствии с типовыми формами, утвержденными Министерством финансов Российской Федерации - на основании показателей </w:t>
      </w:r>
      <w:hyperlink w:anchor="P988">
        <w:r w:rsidRPr="00F1459F">
          <w:rPr>
            <w:color w:val="0000FF"/>
          </w:rPr>
          <w:t>граф 10</w:t>
        </w:r>
      </w:hyperlink>
      <w:r w:rsidRPr="00F1459F">
        <w:t xml:space="preserve">, </w:t>
      </w:r>
      <w:hyperlink w:anchor="P989">
        <w:r w:rsidRPr="00F1459F">
          <w:rPr>
            <w:color w:val="0000FF"/>
          </w:rPr>
          <w:t>11 раздела I</w:t>
        </w:r>
      </w:hyperlink>
      <w:r w:rsidRPr="00F1459F">
        <w:t xml:space="preserve"> Отчета о достижении значений результатов предоставления субсидии/гранта);</w:t>
      </w:r>
    </w:p>
    <w:p w:rsidR="00C406E8" w:rsidRPr="00F1459F" w:rsidRDefault="00C406E8" w:rsidP="00C406E8">
      <w:pPr>
        <w:pStyle w:val="ConsPlusNormal"/>
        <w:ind w:firstLine="540"/>
        <w:jc w:val="both"/>
      </w:pPr>
      <w:r w:rsidRPr="00F1459F">
        <w:t xml:space="preserve">для средств, предоставление которых осуществляется на основании договоров о предоставлении средств иным лицам, заключаемых в соответствии с типовыми формами, утвержденными Министерством финансов Российской Федерации - на основании показателей </w:t>
      </w:r>
      <w:hyperlink w:anchor="P988">
        <w:r w:rsidRPr="00F1459F">
          <w:rPr>
            <w:color w:val="0000FF"/>
          </w:rPr>
          <w:t>граф 10</w:t>
        </w:r>
      </w:hyperlink>
      <w:r w:rsidRPr="00F1459F">
        <w:t xml:space="preserve">, </w:t>
      </w:r>
      <w:hyperlink w:anchor="P989">
        <w:r w:rsidRPr="00F1459F">
          <w:rPr>
            <w:color w:val="0000FF"/>
          </w:rPr>
          <w:t>11</w:t>
        </w:r>
      </w:hyperlink>
      <w:r w:rsidRPr="00F1459F">
        <w:t xml:space="preserve"> Отчета о достижении значений результатов предоставления гранта/вклада);</w:t>
      </w:r>
    </w:p>
    <w:p w:rsidR="00C406E8" w:rsidRPr="00F1459F" w:rsidRDefault="00C406E8" w:rsidP="00C406E8">
      <w:pPr>
        <w:pStyle w:val="ConsPlusNormal"/>
        <w:ind w:firstLine="540"/>
        <w:jc w:val="both"/>
      </w:pPr>
      <w:r w:rsidRPr="00F1459F">
        <w:t xml:space="preserve">в части </w:t>
      </w:r>
      <w:hyperlink w:anchor="P993">
        <w:r w:rsidRPr="00F1459F">
          <w:rPr>
            <w:color w:val="0000FF"/>
          </w:rPr>
          <w:t>графы 15</w:t>
        </w:r>
      </w:hyperlink>
      <w:r w:rsidRPr="00F1459F">
        <w:t xml:space="preserve"> формируются на основании показателей, установленных в приложении к соглашению, в котором определяется размер субсидии, предусмотренный для достижения результата предоставления субсидии</w:t>
      </w:r>
    </w:p>
    <w:p w:rsidR="00C406E8" w:rsidRPr="00F1459F" w:rsidRDefault="00C406E8" w:rsidP="00C406E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984"/>
        <w:gridCol w:w="113"/>
      </w:tblGrid>
      <w:tr w:rsidR="00C406E8" w:rsidRPr="00F1459F" w:rsidTr="00C406E8">
        <w:tc>
          <w:tcPr>
            <w:tcW w:w="60" w:type="dxa"/>
            <w:tcBorders>
              <w:top w:val="nil"/>
              <w:left w:val="nil"/>
              <w:bottom w:val="nil"/>
              <w:right w:val="nil"/>
            </w:tcBorders>
            <w:shd w:val="clear" w:color="auto" w:fill="CED3F1"/>
            <w:tcMar>
              <w:top w:w="0" w:type="dxa"/>
              <w:left w:w="0" w:type="dxa"/>
              <w:bottom w:w="0" w:type="dxa"/>
              <w:right w:w="0" w:type="dxa"/>
            </w:tcMar>
          </w:tcPr>
          <w:p w:rsidR="00C406E8" w:rsidRPr="00F1459F" w:rsidRDefault="00C406E8" w:rsidP="00C406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E8" w:rsidRPr="00F1459F" w:rsidRDefault="00C406E8" w:rsidP="00C406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E8" w:rsidRPr="00F1459F" w:rsidRDefault="00C406E8" w:rsidP="00C406E8">
            <w:pPr>
              <w:pStyle w:val="ConsPlusNormal"/>
              <w:jc w:val="both"/>
            </w:pPr>
            <w:r w:rsidRPr="00F1459F">
              <w:rPr>
                <w:color w:val="392C69"/>
              </w:rPr>
              <w:t>КонсультантПлюс: примечание.</w:t>
            </w:r>
          </w:p>
          <w:p w:rsidR="00C406E8" w:rsidRPr="00F1459F" w:rsidRDefault="00C406E8" w:rsidP="00C406E8">
            <w:pPr>
              <w:pStyle w:val="ConsPlusNormal"/>
              <w:jc w:val="both"/>
            </w:pPr>
            <w:r w:rsidRPr="00F1459F">
              <w:rPr>
                <w:color w:val="392C69"/>
              </w:rPr>
              <w:t>В официальном тексте документа, видимо, допущена опечатка: имеется в виду графа 9 раздела II, а не графа 9 раздела I.</w:t>
            </w:r>
          </w:p>
        </w:tc>
        <w:tc>
          <w:tcPr>
            <w:tcW w:w="113" w:type="dxa"/>
            <w:tcBorders>
              <w:top w:val="nil"/>
              <w:left w:val="nil"/>
              <w:bottom w:val="nil"/>
              <w:right w:val="nil"/>
            </w:tcBorders>
            <w:shd w:val="clear" w:color="auto" w:fill="F4F3F8"/>
            <w:tcMar>
              <w:top w:w="0" w:type="dxa"/>
              <w:left w:w="0" w:type="dxa"/>
              <w:bottom w:w="0" w:type="dxa"/>
              <w:right w:w="0" w:type="dxa"/>
            </w:tcMar>
          </w:tcPr>
          <w:p w:rsidR="00C406E8" w:rsidRPr="00F1459F" w:rsidRDefault="00C406E8" w:rsidP="00C406E8">
            <w:pPr>
              <w:pStyle w:val="ConsPlusNormal"/>
            </w:pPr>
          </w:p>
        </w:tc>
      </w:tr>
    </w:tbl>
    <w:p w:rsidR="00C406E8" w:rsidRPr="00F1459F" w:rsidRDefault="00C406E8" w:rsidP="00C406E8">
      <w:pPr>
        <w:pStyle w:val="ConsPlusNormal"/>
        <w:jc w:val="both"/>
      </w:pPr>
    </w:p>
    <w:p w:rsidR="00C406E8" w:rsidRPr="00F1459F" w:rsidRDefault="00C406E8" w:rsidP="00C406E8">
      <w:pPr>
        <w:pStyle w:val="ConsPlusNormal"/>
        <w:ind w:firstLine="540"/>
        <w:jc w:val="both"/>
      </w:pPr>
      <w:r w:rsidRPr="00F1459F">
        <w:t xml:space="preserve">(для субсидий, предоставление которых осуществляется на основании соглашений, заключаемых в соответствии с типовыми формами, утвержденными Министерством финансов Российской Федерации - на основании показателей </w:t>
      </w:r>
      <w:hyperlink w:anchor="P987">
        <w:r w:rsidRPr="00F1459F">
          <w:rPr>
            <w:color w:val="0000FF"/>
          </w:rPr>
          <w:t>графы 9 раздела I</w:t>
        </w:r>
      </w:hyperlink>
      <w:r w:rsidRPr="00F1459F">
        <w:t xml:space="preserve"> Отчета о достижении значений результатов предоставления субсидии/гранта);</w:t>
      </w:r>
    </w:p>
    <w:p w:rsidR="00C406E8" w:rsidRPr="00F1459F" w:rsidRDefault="00C406E8" w:rsidP="00C406E8">
      <w:pPr>
        <w:pStyle w:val="ConsPlusNormal"/>
        <w:ind w:firstLine="540"/>
        <w:jc w:val="both"/>
      </w:pPr>
      <w:r w:rsidRPr="00F1459F">
        <w:t xml:space="preserve">для средств, предоставление которых осуществляется на основании договоров о предоставлении средств иным лицам, заключаемых в соответствии с типовыми формами, утвержденными Министерством финансов Российской Федерации - на основании показателей </w:t>
      </w:r>
      <w:hyperlink w:anchor="P987">
        <w:r w:rsidRPr="00F1459F">
          <w:rPr>
            <w:color w:val="0000FF"/>
          </w:rPr>
          <w:t>графы 9</w:t>
        </w:r>
      </w:hyperlink>
      <w:r w:rsidRPr="00F1459F">
        <w:t xml:space="preserve"> Отчета о достижении значений результатов предоставления гранта/вклада);</w:t>
      </w:r>
    </w:p>
    <w:p w:rsidR="00C406E8" w:rsidRPr="00F1459F" w:rsidRDefault="00C406E8" w:rsidP="00C406E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984"/>
        <w:gridCol w:w="113"/>
      </w:tblGrid>
      <w:tr w:rsidR="00C406E8" w:rsidRPr="00F1459F" w:rsidTr="00C406E8">
        <w:tc>
          <w:tcPr>
            <w:tcW w:w="60" w:type="dxa"/>
            <w:tcBorders>
              <w:top w:val="nil"/>
              <w:left w:val="nil"/>
              <w:bottom w:val="nil"/>
              <w:right w:val="nil"/>
            </w:tcBorders>
            <w:shd w:val="clear" w:color="auto" w:fill="CED3F1"/>
            <w:tcMar>
              <w:top w:w="0" w:type="dxa"/>
              <w:left w:w="0" w:type="dxa"/>
              <w:bottom w:w="0" w:type="dxa"/>
              <w:right w:w="0" w:type="dxa"/>
            </w:tcMar>
          </w:tcPr>
          <w:p w:rsidR="00C406E8" w:rsidRPr="00F1459F" w:rsidRDefault="00C406E8" w:rsidP="00C406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E8" w:rsidRPr="00F1459F" w:rsidRDefault="00C406E8" w:rsidP="00C406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E8" w:rsidRPr="00F1459F" w:rsidRDefault="00C406E8" w:rsidP="00C406E8">
            <w:pPr>
              <w:pStyle w:val="ConsPlusNormal"/>
              <w:jc w:val="both"/>
            </w:pPr>
            <w:r w:rsidRPr="00F1459F">
              <w:rPr>
                <w:color w:val="392C69"/>
              </w:rPr>
              <w:t>КонсультантПлюс: примечание.</w:t>
            </w:r>
          </w:p>
          <w:p w:rsidR="00C406E8" w:rsidRPr="00F1459F" w:rsidRDefault="00C406E8" w:rsidP="00C406E8">
            <w:pPr>
              <w:pStyle w:val="ConsPlusNormal"/>
              <w:jc w:val="both"/>
            </w:pPr>
            <w:r w:rsidRPr="00F1459F">
              <w:rPr>
                <w:color w:val="392C69"/>
              </w:rPr>
              <w:t>В официальном тексте документа, видимо, допущена опечатка: имеется в виду графа 16 раздела II, а не графа 16 раздела I.</w:t>
            </w:r>
          </w:p>
        </w:tc>
        <w:tc>
          <w:tcPr>
            <w:tcW w:w="113" w:type="dxa"/>
            <w:tcBorders>
              <w:top w:val="nil"/>
              <w:left w:val="nil"/>
              <w:bottom w:val="nil"/>
              <w:right w:val="nil"/>
            </w:tcBorders>
            <w:shd w:val="clear" w:color="auto" w:fill="F4F3F8"/>
            <w:tcMar>
              <w:top w:w="0" w:type="dxa"/>
              <w:left w:w="0" w:type="dxa"/>
              <w:bottom w:w="0" w:type="dxa"/>
              <w:right w:w="0" w:type="dxa"/>
            </w:tcMar>
          </w:tcPr>
          <w:p w:rsidR="00C406E8" w:rsidRPr="00F1459F" w:rsidRDefault="00C406E8" w:rsidP="00C406E8">
            <w:pPr>
              <w:pStyle w:val="ConsPlusNormal"/>
            </w:pPr>
          </w:p>
        </w:tc>
      </w:tr>
    </w:tbl>
    <w:p w:rsidR="00C406E8" w:rsidRPr="00F1459F" w:rsidRDefault="00C406E8" w:rsidP="00C406E8">
      <w:pPr>
        <w:pStyle w:val="ConsPlusNormal"/>
        <w:ind w:firstLine="540"/>
        <w:jc w:val="both"/>
      </w:pPr>
      <w:r w:rsidRPr="00F1459F">
        <w:t xml:space="preserve">в части </w:t>
      </w:r>
      <w:hyperlink w:anchor="P995">
        <w:r w:rsidRPr="00F1459F">
          <w:rPr>
            <w:color w:val="0000FF"/>
          </w:rPr>
          <w:t>графы 17</w:t>
        </w:r>
      </w:hyperlink>
      <w:r w:rsidRPr="00F1459F">
        <w:t xml:space="preserve"> формируются на основании показателей, установленных в приложении к соглашению, в котором определяется объем обязательств, принятых в целях достижения результата предоставления субсидии (недополученных доходов) в текущем финансовом году (указывается объем принятых получателями субсидии на отчетную дату обязательств, источником финансового обеспечения которых является субсидия) (для субсидий, предоставление которых осуществляется на основании соглашений, заключаемых в соответствии с типовыми формами, утвержденными Министерством финансов Российской Федерации - на основании показателей </w:t>
      </w:r>
      <w:hyperlink w:anchor="P994">
        <w:r w:rsidRPr="00F1459F">
          <w:rPr>
            <w:color w:val="0000FF"/>
          </w:rPr>
          <w:t>графы 16 раздела I</w:t>
        </w:r>
      </w:hyperlink>
      <w:r w:rsidRPr="00F1459F">
        <w:t xml:space="preserve"> Отчета о достижении значений результатов предоставления субсидии/гранта);</w:t>
      </w:r>
    </w:p>
    <w:p w:rsidR="00C406E8" w:rsidRPr="00F1459F" w:rsidRDefault="00C406E8" w:rsidP="00C406E8">
      <w:pPr>
        <w:pStyle w:val="ConsPlusNormal"/>
        <w:ind w:firstLine="540"/>
        <w:jc w:val="both"/>
      </w:pPr>
      <w:r w:rsidRPr="00F1459F">
        <w:t xml:space="preserve">в части </w:t>
      </w:r>
      <w:hyperlink w:anchor="P996">
        <w:r w:rsidRPr="00F1459F">
          <w:rPr>
            <w:color w:val="0000FF"/>
          </w:rPr>
          <w:t>графы 18</w:t>
        </w:r>
      </w:hyperlink>
      <w:r w:rsidRPr="00F1459F">
        <w:t xml:space="preserve"> формируются на основании показателей, установленных в приложении к соглашению, в котором определяется объем денежных обязательств, принятых в целях достижения результата предоставления субсидии (недополученных доходов) в текущем финансовом году (указывается объем денежных обязательств (за исключением авансов), принятых получателями субсидии на отчетную дату, в целях достижения результатов предоставления субсидии);</w:t>
      </w:r>
    </w:p>
    <w:p w:rsidR="00C406E8" w:rsidRPr="00F1459F" w:rsidRDefault="00C406E8" w:rsidP="00C406E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984"/>
        <w:gridCol w:w="113"/>
      </w:tblGrid>
      <w:tr w:rsidR="00C406E8" w:rsidRPr="00F1459F" w:rsidTr="00C406E8">
        <w:tc>
          <w:tcPr>
            <w:tcW w:w="60" w:type="dxa"/>
            <w:tcBorders>
              <w:top w:val="nil"/>
              <w:left w:val="nil"/>
              <w:bottom w:val="nil"/>
              <w:right w:val="nil"/>
            </w:tcBorders>
            <w:shd w:val="clear" w:color="auto" w:fill="CED3F1"/>
            <w:tcMar>
              <w:top w:w="0" w:type="dxa"/>
              <w:left w:w="0" w:type="dxa"/>
              <w:bottom w:w="0" w:type="dxa"/>
              <w:right w:w="0" w:type="dxa"/>
            </w:tcMar>
          </w:tcPr>
          <w:p w:rsidR="00C406E8" w:rsidRPr="00F1459F" w:rsidRDefault="00C406E8" w:rsidP="00C406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E8" w:rsidRPr="00F1459F" w:rsidRDefault="00C406E8" w:rsidP="00C406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E8" w:rsidRPr="00F1459F" w:rsidRDefault="00C406E8" w:rsidP="00C406E8">
            <w:pPr>
              <w:pStyle w:val="ConsPlusNormal"/>
              <w:jc w:val="both"/>
            </w:pPr>
            <w:r w:rsidRPr="00F1459F">
              <w:rPr>
                <w:color w:val="392C69"/>
              </w:rPr>
              <w:t>КонсультантПлюс: примечание.</w:t>
            </w:r>
          </w:p>
          <w:p w:rsidR="00C406E8" w:rsidRPr="00F1459F" w:rsidRDefault="00C406E8" w:rsidP="00C406E8">
            <w:pPr>
              <w:pStyle w:val="ConsPlusNormal"/>
              <w:jc w:val="both"/>
            </w:pPr>
            <w:r w:rsidRPr="00F1459F">
              <w:rPr>
                <w:color w:val="392C69"/>
              </w:rPr>
              <w:t>В официальном тексте документа, видимо, допущена опечатка: имеется в виду графа 17 раздела II, а не графа 17 раздела I.</w:t>
            </w:r>
          </w:p>
        </w:tc>
        <w:tc>
          <w:tcPr>
            <w:tcW w:w="113" w:type="dxa"/>
            <w:tcBorders>
              <w:top w:val="nil"/>
              <w:left w:val="nil"/>
              <w:bottom w:val="nil"/>
              <w:right w:val="nil"/>
            </w:tcBorders>
            <w:shd w:val="clear" w:color="auto" w:fill="F4F3F8"/>
            <w:tcMar>
              <w:top w:w="0" w:type="dxa"/>
              <w:left w:w="0" w:type="dxa"/>
              <w:bottom w:w="0" w:type="dxa"/>
              <w:right w:w="0" w:type="dxa"/>
            </w:tcMar>
          </w:tcPr>
          <w:p w:rsidR="00C406E8" w:rsidRPr="00F1459F" w:rsidRDefault="00C406E8" w:rsidP="00C406E8">
            <w:pPr>
              <w:pStyle w:val="ConsPlusNormal"/>
            </w:pPr>
          </w:p>
        </w:tc>
      </w:tr>
    </w:tbl>
    <w:p w:rsidR="00C406E8" w:rsidRPr="00F1459F" w:rsidRDefault="00C406E8" w:rsidP="00C406E8">
      <w:pPr>
        <w:pStyle w:val="ConsPlusNormal"/>
        <w:jc w:val="both"/>
      </w:pPr>
    </w:p>
    <w:p w:rsidR="00C406E8" w:rsidRPr="00F1459F" w:rsidRDefault="00C406E8" w:rsidP="00C406E8">
      <w:pPr>
        <w:pStyle w:val="ConsPlusNormal"/>
        <w:ind w:firstLine="540"/>
        <w:jc w:val="both"/>
      </w:pPr>
      <w:r w:rsidRPr="00F1459F">
        <w:t xml:space="preserve">(для субсидий, предоставление которых осуществляется на основании соглашений, заключаемых в соответствии с типовыми формами, утвержденными Министерством финансов Российской Федерации - на основании показателей </w:t>
      </w:r>
      <w:hyperlink w:anchor="P995">
        <w:r w:rsidRPr="00F1459F">
          <w:rPr>
            <w:color w:val="0000FF"/>
          </w:rPr>
          <w:t>графы 17 раздела I</w:t>
        </w:r>
      </w:hyperlink>
      <w:r w:rsidRPr="00F1459F">
        <w:t xml:space="preserve"> Отчета о достижении значений результатов предоставления субсидии/гранта);</w:t>
      </w:r>
    </w:p>
    <w:p w:rsidR="00512479" w:rsidRPr="00F1459F" w:rsidRDefault="00C406E8" w:rsidP="00C406E8">
      <w:pPr>
        <w:pStyle w:val="ConsPlusNormal"/>
        <w:ind w:firstLine="540"/>
        <w:jc w:val="both"/>
        <w:sectPr w:rsidR="00512479" w:rsidRPr="00F1459F" w:rsidSect="00EA249D">
          <w:pgSz w:w="16838" w:h="11906" w:orient="landscape"/>
          <w:pgMar w:top="709" w:right="284" w:bottom="851" w:left="284" w:header="0" w:footer="709" w:gutter="0"/>
          <w:cols w:space="708"/>
          <w:docGrid w:linePitch="360"/>
        </w:sectPr>
      </w:pPr>
      <w:r w:rsidRPr="00F1459F">
        <w:t xml:space="preserve">для средств, предоставление которых осуществляется на основании договоров о предоставлении средств иным лицам, заключаемых в соответствии с типовыми формами, утвержденными Министерством финансов Российской Федерации - на основании показателей </w:t>
      </w:r>
      <w:hyperlink w:anchor="P994">
        <w:r w:rsidRPr="00F1459F">
          <w:rPr>
            <w:color w:val="0000FF"/>
          </w:rPr>
          <w:t>графы 16</w:t>
        </w:r>
      </w:hyperlink>
      <w:r w:rsidRPr="00F1459F">
        <w:t xml:space="preserve"> Отчета о достижении значений результатов предоставления гранта/вклада).</w:t>
      </w:r>
    </w:p>
    <w:p w:rsidR="00C406E8" w:rsidRDefault="00C406E8" w:rsidP="00C406E8">
      <w:pPr>
        <w:pStyle w:val="ConsPlusNormal"/>
        <w:jc w:val="both"/>
      </w:pPr>
    </w:p>
    <w:p w:rsidR="00812300" w:rsidRDefault="00512479" w:rsidP="00812300">
      <w:pPr>
        <w:widowControl w:val="0"/>
        <w:autoSpaceDE w:val="0"/>
        <w:autoSpaceDN w:val="0"/>
        <w:adjustRightInd w:val="0"/>
        <w:ind w:left="11340"/>
        <w:outlineLvl w:val="1"/>
      </w:pPr>
      <w:r>
        <w:t>Приложение 14</w:t>
      </w:r>
      <w:r w:rsidR="00812300">
        <w:t xml:space="preserve"> </w:t>
      </w:r>
      <w:r w:rsidR="00EA249D" w:rsidRPr="00EA249D">
        <w:t>к Порядку проведения конкурсного отбора</w:t>
      </w:r>
      <w:r w:rsidR="00812300">
        <w:t xml:space="preserve"> </w:t>
      </w:r>
      <w:r w:rsidR="00EA249D" w:rsidRPr="00EA249D">
        <w:t xml:space="preserve">в форме конкурса </w:t>
      </w:r>
      <w:r w:rsidR="00812300">
        <w:br/>
      </w:r>
      <w:r w:rsidR="00EA249D" w:rsidRPr="00EA249D">
        <w:t>на предоставление</w:t>
      </w:r>
      <w:r w:rsidR="00812300">
        <w:t xml:space="preserve"> </w:t>
      </w:r>
      <w:r w:rsidR="00EA249D" w:rsidRPr="00EA249D">
        <w:t>субсидии</w:t>
      </w:r>
    </w:p>
    <w:p w:rsidR="00EA249D" w:rsidRPr="00EA249D" w:rsidRDefault="00EA249D" w:rsidP="00812300">
      <w:pPr>
        <w:widowControl w:val="0"/>
        <w:autoSpaceDE w:val="0"/>
        <w:autoSpaceDN w:val="0"/>
        <w:adjustRightInd w:val="0"/>
        <w:ind w:left="11340"/>
        <w:outlineLvl w:val="1"/>
      </w:pPr>
      <w:r w:rsidRPr="00EA249D">
        <w:t>на финансовое обеспечение расходов</w:t>
      </w:r>
    </w:p>
    <w:p w:rsidR="00EA249D" w:rsidRPr="00EA249D" w:rsidRDefault="00EA249D" w:rsidP="00812300">
      <w:pPr>
        <w:widowControl w:val="0"/>
        <w:autoSpaceDE w:val="0"/>
        <w:autoSpaceDN w:val="0"/>
        <w:adjustRightInd w:val="0"/>
        <w:ind w:left="11340"/>
      </w:pPr>
      <w:r w:rsidRPr="00EA249D">
        <w:t>на проведение Санкт-Петербургского</w:t>
      </w:r>
    </w:p>
    <w:p w:rsidR="00EA249D" w:rsidRPr="00EA249D" w:rsidRDefault="00EA249D" w:rsidP="00812300">
      <w:pPr>
        <w:widowControl w:val="0"/>
        <w:autoSpaceDE w:val="0"/>
        <w:autoSpaceDN w:val="0"/>
        <w:adjustRightInd w:val="0"/>
        <w:ind w:left="11340"/>
      </w:pPr>
      <w:r w:rsidRPr="00EA249D">
        <w:t>Международного форума труда и порядку</w:t>
      </w:r>
    </w:p>
    <w:p w:rsidR="00EA249D" w:rsidRPr="00EA249D" w:rsidRDefault="00EA249D" w:rsidP="00812300">
      <w:pPr>
        <w:widowControl w:val="0"/>
        <w:autoSpaceDE w:val="0"/>
        <w:autoSpaceDN w:val="0"/>
        <w:adjustRightInd w:val="0"/>
        <w:ind w:left="11340"/>
      </w:pPr>
      <w:r w:rsidRPr="00EA249D">
        <w:t>принятия Комитетом по труду и занятости</w:t>
      </w:r>
    </w:p>
    <w:p w:rsidR="00EA249D" w:rsidRPr="00EA249D" w:rsidRDefault="00EA249D" w:rsidP="00812300">
      <w:pPr>
        <w:widowControl w:val="0"/>
        <w:autoSpaceDE w:val="0"/>
        <w:autoSpaceDN w:val="0"/>
        <w:adjustRightInd w:val="0"/>
        <w:ind w:left="11340"/>
      </w:pPr>
      <w:r w:rsidRPr="00EA249D">
        <w:t>населения Санкт-Петербурга решения</w:t>
      </w:r>
    </w:p>
    <w:p w:rsidR="00EA249D" w:rsidRPr="00EA249D" w:rsidRDefault="00EA249D" w:rsidP="00812300">
      <w:pPr>
        <w:widowControl w:val="0"/>
        <w:autoSpaceDE w:val="0"/>
        <w:autoSpaceDN w:val="0"/>
        <w:adjustRightInd w:val="0"/>
        <w:ind w:left="11340"/>
      </w:pPr>
      <w:r w:rsidRPr="00EA249D">
        <w:t>о предоставлении субсидии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701"/>
        <w:gridCol w:w="833"/>
        <w:gridCol w:w="964"/>
        <w:gridCol w:w="1134"/>
        <w:gridCol w:w="2513"/>
        <w:gridCol w:w="1701"/>
        <w:gridCol w:w="1417"/>
        <w:gridCol w:w="993"/>
        <w:gridCol w:w="1417"/>
        <w:gridCol w:w="425"/>
        <w:gridCol w:w="2127"/>
      </w:tblGrid>
      <w:tr w:rsidR="00812300" w:rsidRPr="00812300" w:rsidTr="00812300">
        <w:tc>
          <w:tcPr>
            <w:tcW w:w="15735" w:type="dxa"/>
            <w:gridSpan w:val="12"/>
          </w:tcPr>
          <w:p w:rsidR="00812300" w:rsidRPr="00812300" w:rsidRDefault="00812300" w:rsidP="00812300">
            <w:pPr>
              <w:widowControl w:val="0"/>
              <w:autoSpaceDE w:val="0"/>
              <w:autoSpaceDN w:val="0"/>
              <w:adjustRightInd w:val="0"/>
              <w:jc w:val="center"/>
            </w:pPr>
            <w:r w:rsidRPr="00812300">
              <w:rPr>
                <w:b/>
                <w:bCs/>
              </w:rPr>
              <w:t>ФИНАНСОВЫЙ ОТЧЕТ О ФАКТИЧЕСКОМ РАСХОДОВАНИИ СРЕДСТВ СУБСИДИИ</w:t>
            </w:r>
          </w:p>
        </w:tc>
      </w:tr>
      <w:tr w:rsidR="00812300" w:rsidRPr="00812300" w:rsidTr="00812300">
        <w:tc>
          <w:tcPr>
            <w:tcW w:w="15735" w:type="dxa"/>
            <w:gridSpan w:val="12"/>
            <w:tcBorders>
              <w:bottom w:val="single" w:sz="4" w:space="0" w:color="auto"/>
            </w:tcBorders>
          </w:tcPr>
          <w:p w:rsidR="00812300" w:rsidRPr="00812300" w:rsidRDefault="00812300" w:rsidP="00812300">
            <w:pPr>
              <w:widowControl w:val="0"/>
              <w:autoSpaceDE w:val="0"/>
              <w:autoSpaceDN w:val="0"/>
              <w:adjustRightInd w:val="0"/>
            </w:pPr>
          </w:p>
        </w:tc>
      </w:tr>
      <w:tr w:rsidR="00812300" w:rsidRPr="00812300" w:rsidTr="00812300">
        <w:tc>
          <w:tcPr>
            <w:tcW w:w="510"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t>№</w:t>
            </w:r>
            <w:r w:rsidRPr="00812300">
              <w:t xml:space="preserve"> п/п</w:t>
            </w:r>
          </w:p>
        </w:tc>
        <w:tc>
          <w:tcPr>
            <w:tcW w:w="1701"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Вид расходов/и направления расходов</w:t>
            </w:r>
          </w:p>
        </w:tc>
        <w:tc>
          <w:tcPr>
            <w:tcW w:w="2931" w:type="dxa"/>
            <w:gridSpan w:val="3"/>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Предусмотрено сметой по направлению затрат</w:t>
            </w:r>
          </w:p>
        </w:tc>
        <w:tc>
          <w:tcPr>
            <w:tcW w:w="2513"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Перечень документов, подтверждающих расход (договоры, счета, акты и т.д.)</w:t>
            </w:r>
          </w:p>
        </w:tc>
        <w:tc>
          <w:tcPr>
            <w:tcW w:w="5528" w:type="dxa"/>
            <w:gridSpan w:val="4"/>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Произведены расходы/Фактические расходы</w:t>
            </w:r>
          </w:p>
        </w:tc>
        <w:tc>
          <w:tcPr>
            <w:tcW w:w="425" w:type="dxa"/>
            <w:vMerge w:val="restart"/>
            <w:tcBorders>
              <w:top w:val="single" w:sz="4" w:space="0" w:color="auto"/>
              <w:left w:val="single" w:sz="4" w:space="0" w:color="auto"/>
              <w:bottom w:val="single" w:sz="4" w:space="0" w:color="auto"/>
              <w:right w:val="single" w:sz="4" w:space="0" w:color="auto"/>
            </w:tcBorders>
            <w:textDirection w:val="btLr"/>
          </w:tcPr>
          <w:p w:rsidR="00812300" w:rsidRPr="00812300" w:rsidRDefault="00812300" w:rsidP="00812300">
            <w:pPr>
              <w:widowControl w:val="0"/>
              <w:autoSpaceDE w:val="0"/>
              <w:autoSpaceDN w:val="0"/>
              <w:adjustRightInd w:val="0"/>
              <w:ind w:left="113" w:right="113"/>
              <w:jc w:val="center"/>
            </w:pPr>
            <w:r w:rsidRPr="00812300">
              <w:t>ИТОГО</w:t>
            </w: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Получено средств субсидии</w:t>
            </w:r>
          </w:p>
        </w:tc>
      </w:tr>
      <w:tr w:rsidR="00812300" w:rsidRPr="00812300" w:rsidTr="00812300">
        <w:tc>
          <w:tcPr>
            <w:tcW w:w="510"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Итого</w:t>
            </w:r>
          </w:p>
        </w:tc>
        <w:tc>
          <w:tcPr>
            <w:tcW w:w="964"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За счет собственных средств</w:t>
            </w:r>
          </w:p>
        </w:tc>
        <w:tc>
          <w:tcPr>
            <w:tcW w:w="1134"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За счет субсидии</w:t>
            </w:r>
          </w:p>
        </w:tc>
        <w:tc>
          <w:tcPr>
            <w:tcW w:w="2513"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3118" w:type="dxa"/>
            <w:gridSpan w:val="2"/>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За счет собственных средств</w:t>
            </w:r>
          </w:p>
        </w:tc>
        <w:tc>
          <w:tcPr>
            <w:tcW w:w="2410" w:type="dxa"/>
            <w:gridSpan w:val="2"/>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За счет субсидии</w:t>
            </w:r>
          </w:p>
        </w:tc>
        <w:tc>
          <w:tcPr>
            <w:tcW w:w="425"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сумма</w:t>
            </w: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Плат. поручение</w:t>
            </w: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сумма</w:t>
            </w: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Плат. поручение</w:t>
            </w:r>
          </w:p>
        </w:tc>
        <w:tc>
          <w:tcPr>
            <w:tcW w:w="425"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1.</w:t>
            </w: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425"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425"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425"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rPr>
                <w:b/>
                <w:bCs/>
              </w:rPr>
              <w:t>ИТОГО:</w:t>
            </w:r>
          </w:p>
        </w:tc>
        <w:tc>
          <w:tcPr>
            <w:tcW w:w="83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425"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bl>
    <w:p w:rsidR="00812300" w:rsidRPr="00812300" w:rsidRDefault="00812300" w:rsidP="00812300">
      <w:pPr>
        <w:widowControl w:val="0"/>
        <w:autoSpaceDE w:val="0"/>
        <w:autoSpaceDN w:val="0"/>
        <w:adjustRightInd w:val="0"/>
        <w:ind w:firstLine="540"/>
        <w:jc w:val="both"/>
      </w:pPr>
    </w:p>
    <w:tbl>
      <w:tblPr>
        <w:tblStyle w:val="31"/>
        <w:tblW w:w="0" w:type="auto"/>
        <w:tblLayout w:type="fixed"/>
        <w:tblLook w:val="0000" w:firstRow="0" w:lastRow="0" w:firstColumn="0" w:lastColumn="0" w:noHBand="0" w:noVBand="0"/>
      </w:tblPr>
      <w:tblGrid>
        <w:gridCol w:w="4706"/>
        <w:gridCol w:w="4365"/>
      </w:tblGrid>
      <w:tr w:rsidR="00812300" w:rsidRPr="00812300" w:rsidTr="008123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06" w:type="dxa"/>
            <w:shd w:val="clear" w:color="auto" w:fill="auto"/>
          </w:tcPr>
          <w:p w:rsidR="00812300" w:rsidRPr="00812300" w:rsidRDefault="00812300" w:rsidP="00812300">
            <w:pPr>
              <w:widowControl w:val="0"/>
              <w:autoSpaceDE w:val="0"/>
              <w:autoSpaceDN w:val="0"/>
              <w:adjustRightInd w:val="0"/>
            </w:pPr>
            <w:r w:rsidRPr="00812300">
              <w:t>Руководитель Получателя субсидии</w:t>
            </w:r>
          </w:p>
        </w:tc>
        <w:tc>
          <w:tcPr>
            <w:tcW w:w="4365" w:type="dxa"/>
            <w:shd w:val="clear" w:color="auto" w:fill="auto"/>
          </w:tcPr>
          <w:p w:rsidR="00812300" w:rsidRPr="00812300" w:rsidRDefault="00812300" w:rsidP="00812300">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r>
              <w:t>__________________________________</w:t>
            </w:r>
          </w:p>
        </w:tc>
      </w:tr>
      <w:tr w:rsidR="00812300" w:rsidRPr="00812300" w:rsidTr="00812300">
        <w:tc>
          <w:tcPr>
            <w:cnfStyle w:val="000010000000" w:firstRow="0" w:lastRow="0" w:firstColumn="0" w:lastColumn="0" w:oddVBand="1" w:evenVBand="0" w:oddHBand="0" w:evenHBand="0" w:firstRowFirstColumn="0" w:firstRowLastColumn="0" w:lastRowFirstColumn="0" w:lastRowLastColumn="0"/>
            <w:tcW w:w="4706" w:type="dxa"/>
            <w:shd w:val="clear" w:color="auto" w:fill="auto"/>
          </w:tcPr>
          <w:p w:rsidR="00812300" w:rsidRPr="00812300" w:rsidRDefault="00812300" w:rsidP="00812300">
            <w:pPr>
              <w:widowControl w:val="0"/>
              <w:autoSpaceDE w:val="0"/>
              <w:autoSpaceDN w:val="0"/>
              <w:adjustRightInd w:val="0"/>
            </w:pPr>
          </w:p>
        </w:tc>
        <w:tc>
          <w:tcPr>
            <w:tcW w:w="4365" w:type="dxa"/>
            <w:shd w:val="clear" w:color="auto" w:fill="auto"/>
          </w:tcPr>
          <w:p w:rsidR="00812300" w:rsidRPr="00812300" w:rsidRDefault="00812300" w:rsidP="00812300">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812300">
              <w:t>(ФИО)</w:t>
            </w:r>
          </w:p>
        </w:tc>
      </w:tr>
      <w:tr w:rsidR="00812300" w:rsidRPr="00812300" w:rsidTr="008123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06" w:type="dxa"/>
            <w:shd w:val="clear" w:color="auto" w:fill="auto"/>
          </w:tcPr>
          <w:p w:rsidR="00812300" w:rsidRPr="00812300" w:rsidRDefault="00812300" w:rsidP="00812300">
            <w:pPr>
              <w:widowControl w:val="0"/>
              <w:autoSpaceDE w:val="0"/>
              <w:autoSpaceDN w:val="0"/>
              <w:adjustRightInd w:val="0"/>
            </w:pPr>
            <w:r w:rsidRPr="00812300">
              <w:t>Главный бухгалтер</w:t>
            </w:r>
          </w:p>
        </w:tc>
        <w:tc>
          <w:tcPr>
            <w:tcW w:w="4365" w:type="dxa"/>
            <w:shd w:val="clear" w:color="auto" w:fill="auto"/>
          </w:tcPr>
          <w:p w:rsidR="00812300" w:rsidRPr="00812300" w:rsidRDefault="00812300" w:rsidP="00812300">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r>
              <w:t>__________________________________</w:t>
            </w:r>
          </w:p>
        </w:tc>
      </w:tr>
      <w:tr w:rsidR="00812300" w:rsidRPr="00812300" w:rsidTr="00812300">
        <w:tc>
          <w:tcPr>
            <w:cnfStyle w:val="000010000000" w:firstRow="0" w:lastRow="0" w:firstColumn="0" w:lastColumn="0" w:oddVBand="1" w:evenVBand="0" w:oddHBand="0" w:evenHBand="0" w:firstRowFirstColumn="0" w:firstRowLastColumn="0" w:lastRowFirstColumn="0" w:lastRowLastColumn="0"/>
            <w:tcW w:w="4706" w:type="dxa"/>
            <w:shd w:val="clear" w:color="auto" w:fill="auto"/>
          </w:tcPr>
          <w:p w:rsidR="00812300" w:rsidRPr="00812300" w:rsidRDefault="00812300" w:rsidP="00812300">
            <w:pPr>
              <w:widowControl w:val="0"/>
              <w:autoSpaceDE w:val="0"/>
              <w:autoSpaceDN w:val="0"/>
              <w:adjustRightInd w:val="0"/>
            </w:pPr>
          </w:p>
        </w:tc>
        <w:tc>
          <w:tcPr>
            <w:tcW w:w="4365" w:type="dxa"/>
            <w:shd w:val="clear" w:color="auto" w:fill="auto"/>
          </w:tcPr>
          <w:p w:rsidR="00812300" w:rsidRPr="00812300" w:rsidRDefault="00812300" w:rsidP="00812300">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812300">
              <w:t>(ФИО)</w:t>
            </w:r>
          </w:p>
        </w:tc>
      </w:tr>
    </w:tbl>
    <w:p w:rsidR="00812300" w:rsidRPr="00812300" w:rsidRDefault="00812300" w:rsidP="00812300">
      <w:pPr>
        <w:widowControl w:val="0"/>
        <w:autoSpaceDE w:val="0"/>
        <w:autoSpaceDN w:val="0"/>
        <w:adjustRightInd w:val="0"/>
        <w:ind w:firstLine="540"/>
        <w:jc w:val="both"/>
        <w:rPr>
          <w:sz w:val="20"/>
          <w:szCs w:val="20"/>
        </w:rPr>
      </w:pPr>
      <w:r w:rsidRPr="00812300">
        <w:rPr>
          <w:b/>
          <w:bCs/>
          <w:sz w:val="20"/>
          <w:szCs w:val="20"/>
        </w:rPr>
        <w:t>Примечания:</w:t>
      </w:r>
    </w:p>
    <w:p w:rsidR="00512479" w:rsidRDefault="00812300" w:rsidP="00812300">
      <w:pPr>
        <w:widowControl w:val="0"/>
        <w:autoSpaceDE w:val="0"/>
        <w:autoSpaceDN w:val="0"/>
        <w:adjustRightInd w:val="0"/>
        <w:ind w:firstLine="540"/>
        <w:jc w:val="both"/>
        <w:rPr>
          <w:sz w:val="20"/>
          <w:szCs w:val="20"/>
        </w:rPr>
      </w:pPr>
      <w:r w:rsidRPr="00812300">
        <w:rPr>
          <w:sz w:val="20"/>
          <w:szCs w:val="20"/>
        </w:rPr>
        <w:t xml:space="preserve">1. К отчету прилагаются ксерокопии первичных документов. В конце отчета ставится пометка: </w:t>
      </w:r>
      <w:r w:rsidR="009F5E86">
        <w:rPr>
          <w:sz w:val="20"/>
          <w:szCs w:val="20"/>
        </w:rPr>
        <w:t>«</w:t>
      </w:r>
      <w:r w:rsidRPr="00812300">
        <w:rPr>
          <w:sz w:val="20"/>
          <w:szCs w:val="20"/>
        </w:rPr>
        <w:t>Первичные документы находятся в бухгалтерии (название организации, где хранятся бухгалтерские документы)</w:t>
      </w:r>
      <w:r w:rsidR="009F5E86">
        <w:rPr>
          <w:sz w:val="20"/>
          <w:szCs w:val="20"/>
        </w:rPr>
        <w:t>»</w:t>
      </w:r>
    </w:p>
    <w:p w:rsidR="00812300" w:rsidRDefault="00812300" w:rsidP="00812300">
      <w:pPr>
        <w:widowControl w:val="0"/>
        <w:autoSpaceDE w:val="0"/>
        <w:autoSpaceDN w:val="0"/>
        <w:adjustRightInd w:val="0"/>
        <w:ind w:firstLine="540"/>
        <w:jc w:val="both"/>
        <w:rPr>
          <w:sz w:val="20"/>
          <w:szCs w:val="20"/>
        </w:rPr>
        <w:sectPr w:rsidR="00812300" w:rsidSect="00EA249D">
          <w:pgSz w:w="16838" w:h="11906" w:orient="landscape"/>
          <w:pgMar w:top="709" w:right="284" w:bottom="851" w:left="284" w:header="0" w:footer="709" w:gutter="0"/>
          <w:cols w:space="708"/>
          <w:docGrid w:linePitch="360"/>
        </w:sectPr>
      </w:pPr>
      <w:r w:rsidRPr="00812300">
        <w:rPr>
          <w:sz w:val="20"/>
          <w:szCs w:val="20"/>
        </w:rPr>
        <w:t>.2. Финансовый отчет прилагается к Акту выполненных обязательств по договору.</w:t>
      </w:r>
    </w:p>
    <w:p w:rsidR="00812300" w:rsidRPr="00812300" w:rsidRDefault="00812300" w:rsidP="00812300">
      <w:pPr>
        <w:widowControl w:val="0"/>
        <w:autoSpaceDE w:val="0"/>
        <w:autoSpaceDN w:val="0"/>
        <w:adjustRightInd w:val="0"/>
        <w:ind w:firstLine="540"/>
        <w:jc w:val="both"/>
        <w:rPr>
          <w:sz w:val="20"/>
          <w:szCs w:val="20"/>
        </w:rPr>
      </w:pPr>
    </w:p>
    <w:p w:rsidR="00812300" w:rsidRDefault="00512479" w:rsidP="00812300">
      <w:pPr>
        <w:widowControl w:val="0"/>
        <w:autoSpaceDE w:val="0"/>
        <w:autoSpaceDN w:val="0"/>
        <w:adjustRightInd w:val="0"/>
        <w:ind w:left="5954"/>
        <w:outlineLvl w:val="1"/>
      </w:pPr>
      <w:r>
        <w:t xml:space="preserve">Приложение 15 </w:t>
      </w:r>
      <w:r w:rsidR="00812300" w:rsidRPr="00812300">
        <w:t>к Порядку проведения конкурсного отбора</w:t>
      </w:r>
      <w:r w:rsidR="00812300">
        <w:t xml:space="preserve"> </w:t>
      </w:r>
      <w:r w:rsidR="00812300" w:rsidRPr="00812300">
        <w:t>в форме конкурса</w:t>
      </w:r>
    </w:p>
    <w:p w:rsidR="00812300" w:rsidRDefault="00812300" w:rsidP="00812300">
      <w:pPr>
        <w:widowControl w:val="0"/>
        <w:autoSpaceDE w:val="0"/>
        <w:autoSpaceDN w:val="0"/>
        <w:adjustRightInd w:val="0"/>
        <w:ind w:left="5954"/>
        <w:outlineLvl w:val="1"/>
      </w:pPr>
      <w:r w:rsidRPr="00812300">
        <w:t>на предоставление</w:t>
      </w:r>
      <w:r>
        <w:t xml:space="preserve"> </w:t>
      </w:r>
      <w:r w:rsidRPr="00812300">
        <w:t xml:space="preserve">субсидии </w:t>
      </w:r>
    </w:p>
    <w:p w:rsidR="00812300" w:rsidRPr="00812300" w:rsidRDefault="00812300" w:rsidP="00812300">
      <w:pPr>
        <w:widowControl w:val="0"/>
        <w:autoSpaceDE w:val="0"/>
        <w:autoSpaceDN w:val="0"/>
        <w:adjustRightInd w:val="0"/>
        <w:ind w:left="5954"/>
        <w:outlineLvl w:val="1"/>
      </w:pPr>
      <w:r w:rsidRPr="00812300">
        <w:t>на финансовое обеспечение расходов</w:t>
      </w:r>
    </w:p>
    <w:p w:rsidR="00812300" w:rsidRPr="00812300" w:rsidRDefault="00812300" w:rsidP="00812300">
      <w:pPr>
        <w:widowControl w:val="0"/>
        <w:autoSpaceDE w:val="0"/>
        <w:autoSpaceDN w:val="0"/>
        <w:adjustRightInd w:val="0"/>
        <w:ind w:left="5954"/>
      </w:pPr>
      <w:r w:rsidRPr="00812300">
        <w:t>на проведение Санкт-Петербургского</w:t>
      </w:r>
    </w:p>
    <w:p w:rsidR="00812300" w:rsidRPr="00812300" w:rsidRDefault="00812300" w:rsidP="00812300">
      <w:pPr>
        <w:widowControl w:val="0"/>
        <w:autoSpaceDE w:val="0"/>
        <w:autoSpaceDN w:val="0"/>
        <w:adjustRightInd w:val="0"/>
        <w:ind w:left="5954"/>
      </w:pPr>
      <w:r w:rsidRPr="00812300">
        <w:t xml:space="preserve">Международного форума труда </w:t>
      </w:r>
      <w:r>
        <w:br/>
      </w:r>
      <w:r w:rsidRPr="00812300">
        <w:t>и порядку</w:t>
      </w:r>
      <w:r>
        <w:t xml:space="preserve"> </w:t>
      </w:r>
      <w:r w:rsidRPr="00812300">
        <w:t xml:space="preserve">принятия Комитетом </w:t>
      </w:r>
      <w:r>
        <w:br/>
      </w:r>
      <w:r w:rsidRPr="00812300">
        <w:t>по труду и занятости</w:t>
      </w:r>
      <w:r>
        <w:t xml:space="preserve"> </w:t>
      </w:r>
      <w:r w:rsidRPr="00812300">
        <w:t>населения Санкт-Петербурга решения</w:t>
      </w:r>
    </w:p>
    <w:p w:rsidR="00812300" w:rsidRPr="00812300" w:rsidRDefault="00812300" w:rsidP="00812300">
      <w:pPr>
        <w:widowControl w:val="0"/>
        <w:autoSpaceDE w:val="0"/>
        <w:autoSpaceDN w:val="0"/>
        <w:adjustRightInd w:val="0"/>
        <w:ind w:left="5954"/>
      </w:pPr>
      <w:r w:rsidRPr="00812300">
        <w:t>о предоставлении субсидии</w:t>
      </w:r>
    </w:p>
    <w:p w:rsidR="00FA5444" w:rsidRDefault="00FA5444" w:rsidP="00812300">
      <w:pPr>
        <w:jc w:val="center"/>
        <w:rPr>
          <w:b/>
        </w:rPr>
      </w:pPr>
    </w:p>
    <w:p w:rsidR="00812300" w:rsidRPr="00812300" w:rsidRDefault="00812300" w:rsidP="00812300">
      <w:pPr>
        <w:widowControl w:val="0"/>
        <w:autoSpaceDE w:val="0"/>
        <w:autoSpaceDN w:val="0"/>
        <w:adjustRightInd w:val="0"/>
      </w:pPr>
      <w:r w:rsidRPr="00812300">
        <w:t>ФОРМА</w:t>
      </w:r>
    </w:p>
    <w:p w:rsidR="00812300" w:rsidRPr="00812300" w:rsidRDefault="00812300" w:rsidP="00812300">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87"/>
        <w:gridCol w:w="4484"/>
        <w:gridCol w:w="427"/>
      </w:tblGrid>
      <w:tr w:rsidR="00812300" w:rsidRPr="00812300" w:rsidTr="00AD6AFE">
        <w:trPr>
          <w:gridAfter w:val="1"/>
          <w:wAfter w:w="427" w:type="dxa"/>
        </w:trPr>
        <w:tc>
          <w:tcPr>
            <w:tcW w:w="9071" w:type="dxa"/>
            <w:gridSpan w:val="2"/>
          </w:tcPr>
          <w:p w:rsidR="00812300" w:rsidRPr="00812300" w:rsidRDefault="00812300" w:rsidP="00812300">
            <w:pPr>
              <w:widowControl w:val="0"/>
              <w:autoSpaceDE w:val="0"/>
              <w:autoSpaceDN w:val="0"/>
              <w:adjustRightInd w:val="0"/>
              <w:jc w:val="center"/>
            </w:pPr>
            <w:bookmarkStart w:id="73" w:name="Par1164"/>
            <w:bookmarkEnd w:id="73"/>
            <w:r w:rsidRPr="00812300">
              <w:rPr>
                <w:b/>
                <w:bCs/>
              </w:rPr>
              <w:t>АКТ</w:t>
            </w:r>
          </w:p>
          <w:p w:rsidR="00812300" w:rsidRPr="00812300" w:rsidRDefault="00812300" w:rsidP="00812300">
            <w:pPr>
              <w:widowControl w:val="0"/>
              <w:autoSpaceDE w:val="0"/>
              <w:autoSpaceDN w:val="0"/>
              <w:adjustRightInd w:val="0"/>
              <w:jc w:val="center"/>
            </w:pPr>
            <w:r w:rsidRPr="00812300">
              <w:rPr>
                <w:b/>
                <w:bCs/>
              </w:rPr>
              <w:t>о выполнении обязательств по договору</w:t>
            </w:r>
          </w:p>
          <w:p w:rsidR="00812300" w:rsidRPr="00812300" w:rsidRDefault="00812300" w:rsidP="00812300">
            <w:pPr>
              <w:widowControl w:val="0"/>
              <w:autoSpaceDE w:val="0"/>
              <w:autoSpaceDN w:val="0"/>
              <w:adjustRightInd w:val="0"/>
              <w:jc w:val="center"/>
            </w:pPr>
            <w:r w:rsidRPr="00812300">
              <w:rPr>
                <w:b/>
                <w:bCs/>
              </w:rPr>
              <w:t>о предоставлении субсидии</w:t>
            </w:r>
          </w:p>
          <w:p w:rsidR="00812300" w:rsidRPr="00812300" w:rsidRDefault="00812300" w:rsidP="00812300">
            <w:pPr>
              <w:widowControl w:val="0"/>
              <w:autoSpaceDE w:val="0"/>
              <w:autoSpaceDN w:val="0"/>
              <w:adjustRightInd w:val="0"/>
              <w:jc w:val="center"/>
            </w:pPr>
            <w:r w:rsidRPr="00812300">
              <w:rPr>
                <w:b/>
                <w:bCs/>
              </w:rPr>
              <w:t xml:space="preserve">от_______________ </w:t>
            </w:r>
            <w:r>
              <w:rPr>
                <w:b/>
                <w:bCs/>
              </w:rPr>
              <w:t>№</w:t>
            </w:r>
            <w:r w:rsidRPr="00812300">
              <w:rPr>
                <w:b/>
                <w:bCs/>
              </w:rPr>
              <w:t xml:space="preserve"> ____________________</w:t>
            </w:r>
          </w:p>
        </w:tc>
      </w:tr>
      <w:tr w:rsidR="00812300" w:rsidRPr="00812300" w:rsidTr="00AD6AFE">
        <w:trPr>
          <w:gridAfter w:val="1"/>
          <w:wAfter w:w="427" w:type="dxa"/>
        </w:trPr>
        <w:tc>
          <w:tcPr>
            <w:tcW w:w="9071" w:type="dxa"/>
            <w:gridSpan w:val="2"/>
          </w:tcPr>
          <w:p w:rsidR="00812300" w:rsidRPr="00812300" w:rsidRDefault="00812300" w:rsidP="00812300">
            <w:pPr>
              <w:widowControl w:val="0"/>
              <w:autoSpaceDE w:val="0"/>
              <w:autoSpaceDN w:val="0"/>
              <w:adjustRightInd w:val="0"/>
            </w:pPr>
          </w:p>
        </w:tc>
      </w:tr>
      <w:tr w:rsidR="00812300" w:rsidRPr="00812300" w:rsidTr="00AD6AFE">
        <w:trPr>
          <w:gridAfter w:val="1"/>
          <w:wAfter w:w="427" w:type="dxa"/>
        </w:trPr>
        <w:tc>
          <w:tcPr>
            <w:tcW w:w="4587" w:type="dxa"/>
          </w:tcPr>
          <w:p w:rsidR="00812300" w:rsidRPr="00812300" w:rsidRDefault="00812300" w:rsidP="00812300">
            <w:pPr>
              <w:widowControl w:val="0"/>
              <w:autoSpaceDE w:val="0"/>
              <w:autoSpaceDN w:val="0"/>
              <w:adjustRightInd w:val="0"/>
              <w:ind w:firstLine="283"/>
              <w:jc w:val="both"/>
            </w:pPr>
            <w:r w:rsidRPr="00812300">
              <w:t>Санкт-Петербург</w:t>
            </w:r>
          </w:p>
        </w:tc>
        <w:tc>
          <w:tcPr>
            <w:tcW w:w="4484" w:type="dxa"/>
          </w:tcPr>
          <w:p w:rsidR="00812300" w:rsidRPr="00812300" w:rsidRDefault="00812300" w:rsidP="00833F6D">
            <w:pPr>
              <w:widowControl w:val="0"/>
              <w:autoSpaceDE w:val="0"/>
              <w:autoSpaceDN w:val="0"/>
              <w:adjustRightInd w:val="0"/>
              <w:jc w:val="right"/>
            </w:pPr>
            <w:r w:rsidRPr="00812300">
              <w:t>________________ 20</w:t>
            </w:r>
            <w:r w:rsidR="00833F6D">
              <w:t>23</w:t>
            </w:r>
          </w:p>
        </w:tc>
      </w:tr>
      <w:tr w:rsidR="00812300" w:rsidRPr="00812300" w:rsidTr="00AD6AFE">
        <w:trPr>
          <w:gridAfter w:val="1"/>
          <w:wAfter w:w="427" w:type="dxa"/>
        </w:trPr>
        <w:tc>
          <w:tcPr>
            <w:tcW w:w="9071" w:type="dxa"/>
            <w:gridSpan w:val="2"/>
          </w:tcPr>
          <w:p w:rsidR="00812300" w:rsidRPr="00812300" w:rsidRDefault="00812300" w:rsidP="00812300">
            <w:pPr>
              <w:widowControl w:val="0"/>
              <w:autoSpaceDE w:val="0"/>
              <w:autoSpaceDN w:val="0"/>
              <w:adjustRightInd w:val="0"/>
            </w:pPr>
          </w:p>
        </w:tc>
      </w:tr>
      <w:tr w:rsidR="00812300" w:rsidRPr="00812300" w:rsidTr="00812300">
        <w:tc>
          <w:tcPr>
            <w:tcW w:w="9498" w:type="dxa"/>
            <w:gridSpan w:val="3"/>
          </w:tcPr>
          <w:p w:rsidR="00812300" w:rsidRPr="00812300" w:rsidRDefault="00812300" w:rsidP="00812300">
            <w:pPr>
              <w:widowControl w:val="0"/>
              <w:autoSpaceDE w:val="0"/>
              <w:autoSpaceDN w:val="0"/>
              <w:adjustRightInd w:val="0"/>
              <w:ind w:firstLine="283"/>
              <w:jc w:val="both"/>
            </w:pPr>
            <w:r w:rsidRPr="00812300">
              <w:rPr>
                <w:b/>
                <w:bCs/>
              </w:rPr>
              <w:t>Комитет по труду и занятости населения Санкт-Петербурга</w:t>
            </w:r>
            <w:r w:rsidRPr="00812300">
              <w:t xml:space="preserve">, именуемый </w:t>
            </w:r>
            <w:r>
              <w:br/>
            </w:r>
            <w:r w:rsidRPr="00812300">
              <w:t xml:space="preserve">в дальнейшем </w:t>
            </w:r>
            <w:r w:rsidRPr="00812300">
              <w:rPr>
                <w:b/>
                <w:bCs/>
              </w:rPr>
              <w:t>Комитет,</w:t>
            </w:r>
            <w:r w:rsidRPr="00812300">
              <w:t xml:space="preserve"> в лице _________________________________, действующего </w:t>
            </w:r>
            <w:r>
              <w:br/>
            </w:r>
            <w:r w:rsidRPr="00812300">
              <w:t xml:space="preserve">на основании ______________________ от _______ </w:t>
            </w:r>
            <w:r>
              <w:t>№</w:t>
            </w:r>
            <w:r w:rsidRPr="00812300">
              <w:t xml:space="preserve"> ___, с одной стороны, </w:t>
            </w:r>
            <w:r>
              <w:br/>
            </w:r>
            <w:r w:rsidRPr="00812300">
              <w:t xml:space="preserve">и _________________________, именуемый в дальнейшем </w:t>
            </w:r>
            <w:r w:rsidRPr="00812300">
              <w:rPr>
                <w:b/>
                <w:bCs/>
              </w:rPr>
              <w:t>Получатель субсидии,</w:t>
            </w:r>
            <w:r w:rsidRPr="00812300">
              <w:t xml:space="preserve"> в лице _______________________________, действующего на основании __________, с другой стороны, вместе именуемые в дальнейшем Стороны, составили настоящий акт о том, что </w:t>
            </w:r>
            <w:r w:rsidRPr="00812300">
              <w:rPr>
                <w:b/>
                <w:bCs/>
              </w:rPr>
              <w:t>Получатель субсидии</w:t>
            </w:r>
            <w:r w:rsidRPr="00812300">
              <w:t xml:space="preserve"> в период с </w:t>
            </w:r>
            <w:r>
              <w:t>1</w:t>
            </w:r>
            <w:r w:rsidR="00833F6D">
              <w:t>5</w:t>
            </w:r>
            <w:r w:rsidRPr="00812300">
              <w:t>.0</w:t>
            </w:r>
            <w:r>
              <w:t>3</w:t>
            </w:r>
            <w:r w:rsidRPr="00812300">
              <w:t>.202</w:t>
            </w:r>
            <w:r w:rsidR="00833F6D">
              <w:t>3</w:t>
            </w:r>
            <w:r w:rsidRPr="00812300">
              <w:t xml:space="preserve"> по </w:t>
            </w:r>
            <w:r>
              <w:t>1</w:t>
            </w:r>
            <w:r w:rsidR="00833F6D">
              <w:t>7</w:t>
            </w:r>
            <w:r w:rsidRPr="00812300">
              <w:t>.0</w:t>
            </w:r>
            <w:r>
              <w:t>3</w:t>
            </w:r>
            <w:r w:rsidRPr="00812300">
              <w:t>.202</w:t>
            </w:r>
            <w:r w:rsidR="00833F6D">
              <w:t>3</w:t>
            </w:r>
            <w:r w:rsidRPr="00812300">
              <w:t xml:space="preserve"> провел Санкт-Петербургский Международный форум труда (далее - Форум).</w:t>
            </w:r>
          </w:p>
          <w:p w:rsidR="00812300" w:rsidRPr="00812300" w:rsidRDefault="00812300" w:rsidP="00812300">
            <w:pPr>
              <w:widowControl w:val="0"/>
              <w:autoSpaceDE w:val="0"/>
              <w:autoSpaceDN w:val="0"/>
              <w:adjustRightInd w:val="0"/>
              <w:ind w:firstLine="283"/>
              <w:jc w:val="both"/>
            </w:pPr>
            <w:r w:rsidRPr="00812300">
              <w:t>Численность участников Форума составила _______________ чел.</w:t>
            </w:r>
          </w:p>
          <w:p w:rsidR="00812300" w:rsidRPr="00812300" w:rsidRDefault="00812300" w:rsidP="00812300">
            <w:pPr>
              <w:widowControl w:val="0"/>
              <w:autoSpaceDE w:val="0"/>
              <w:autoSpaceDN w:val="0"/>
              <w:adjustRightInd w:val="0"/>
              <w:ind w:firstLine="283"/>
              <w:jc w:val="both"/>
            </w:pPr>
            <w:r w:rsidRPr="00812300">
              <w:t>Общие затраты на подготовку и проведение Форума составили _____ (прописью) руб. _______ коп., из них:</w:t>
            </w:r>
          </w:p>
          <w:p w:rsidR="00812300" w:rsidRPr="00812300" w:rsidRDefault="00812300" w:rsidP="00812300">
            <w:pPr>
              <w:widowControl w:val="0"/>
              <w:autoSpaceDE w:val="0"/>
              <w:autoSpaceDN w:val="0"/>
              <w:adjustRightInd w:val="0"/>
              <w:ind w:firstLine="283"/>
              <w:jc w:val="both"/>
            </w:pPr>
            <w:r w:rsidRPr="00812300">
              <w:t>за счет средств субсидии ______________ (прописью) руб. ____ коп., НДС не облагается;</w:t>
            </w:r>
          </w:p>
          <w:p w:rsidR="00812300" w:rsidRPr="00812300" w:rsidRDefault="00812300" w:rsidP="00812300">
            <w:pPr>
              <w:widowControl w:val="0"/>
              <w:autoSpaceDE w:val="0"/>
              <w:autoSpaceDN w:val="0"/>
              <w:adjustRightInd w:val="0"/>
              <w:ind w:firstLine="283"/>
              <w:jc w:val="both"/>
            </w:pPr>
            <w:r w:rsidRPr="00812300">
              <w:t>за счет собственных средств Получателя субсидии ___________ (прописью) руб. __________ коп.</w:t>
            </w:r>
          </w:p>
          <w:p w:rsidR="00812300" w:rsidRPr="00812300" w:rsidRDefault="00812300" w:rsidP="00812300">
            <w:pPr>
              <w:widowControl w:val="0"/>
              <w:autoSpaceDE w:val="0"/>
              <w:autoSpaceDN w:val="0"/>
              <w:adjustRightInd w:val="0"/>
              <w:ind w:firstLine="283"/>
              <w:jc w:val="both"/>
            </w:pPr>
            <w:r w:rsidRPr="00812300">
              <w:t xml:space="preserve">Сумма, полученная от </w:t>
            </w:r>
            <w:r w:rsidRPr="00812300">
              <w:rPr>
                <w:b/>
                <w:bCs/>
              </w:rPr>
              <w:t>Комитета</w:t>
            </w:r>
            <w:r w:rsidRPr="00812300">
              <w:t xml:space="preserve"> в целях финансового обеспечения затрат в связи </w:t>
            </w:r>
            <w:r w:rsidR="00BB45B5">
              <w:br/>
            </w:r>
            <w:r w:rsidRPr="00812300">
              <w:t>с проведением Форума в 202</w:t>
            </w:r>
            <w:r w:rsidR="007C47ED">
              <w:t>3</w:t>
            </w:r>
            <w:r w:rsidRPr="00812300">
              <w:t xml:space="preserve"> году, составила: _____ (прописью) руб. __________ коп.</w:t>
            </w:r>
          </w:p>
          <w:p w:rsidR="00812300" w:rsidRPr="00812300" w:rsidRDefault="00812300" w:rsidP="00812300">
            <w:pPr>
              <w:widowControl w:val="0"/>
              <w:autoSpaceDE w:val="0"/>
              <w:autoSpaceDN w:val="0"/>
              <w:adjustRightInd w:val="0"/>
              <w:ind w:firstLine="283"/>
              <w:jc w:val="both"/>
            </w:pPr>
            <w:r w:rsidRPr="00812300">
              <w:t>К возврату по настоящему акту _______ руб. ____ коп. (сумма прописью).</w:t>
            </w:r>
          </w:p>
        </w:tc>
      </w:tr>
      <w:tr w:rsidR="00812300" w:rsidRPr="00812300" w:rsidTr="00AD6AFE">
        <w:trPr>
          <w:gridAfter w:val="1"/>
          <w:wAfter w:w="427" w:type="dxa"/>
        </w:trPr>
        <w:tc>
          <w:tcPr>
            <w:tcW w:w="9071" w:type="dxa"/>
            <w:gridSpan w:val="2"/>
          </w:tcPr>
          <w:p w:rsidR="00812300" w:rsidRPr="00812300" w:rsidRDefault="00812300" w:rsidP="00812300">
            <w:pPr>
              <w:widowControl w:val="0"/>
              <w:autoSpaceDE w:val="0"/>
              <w:autoSpaceDN w:val="0"/>
              <w:adjustRightInd w:val="0"/>
            </w:pPr>
          </w:p>
        </w:tc>
      </w:tr>
      <w:tr w:rsidR="00812300" w:rsidRPr="00812300" w:rsidTr="00AD6AFE">
        <w:trPr>
          <w:gridAfter w:val="1"/>
          <w:wAfter w:w="427" w:type="dxa"/>
        </w:trPr>
        <w:tc>
          <w:tcPr>
            <w:tcW w:w="9071" w:type="dxa"/>
            <w:gridSpan w:val="2"/>
          </w:tcPr>
          <w:p w:rsidR="00812300" w:rsidRPr="00812300" w:rsidRDefault="00812300" w:rsidP="00812300">
            <w:pPr>
              <w:widowControl w:val="0"/>
              <w:autoSpaceDE w:val="0"/>
              <w:autoSpaceDN w:val="0"/>
              <w:adjustRightInd w:val="0"/>
              <w:ind w:firstLine="283"/>
              <w:jc w:val="both"/>
            </w:pPr>
            <w:r w:rsidRPr="00812300">
              <w:t>Приложение:</w:t>
            </w:r>
          </w:p>
          <w:p w:rsidR="00812300" w:rsidRPr="00812300" w:rsidRDefault="00812300" w:rsidP="00812300">
            <w:pPr>
              <w:widowControl w:val="0"/>
              <w:autoSpaceDE w:val="0"/>
              <w:autoSpaceDN w:val="0"/>
              <w:adjustRightInd w:val="0"/>
              <w:ind w:firstLine="283"/>
              <w:jc w:val="both"/>
            </w:pPr>
            <w:r w:rsidRPr="00812300">
              <w:t>Финансовый отчет о фактическом расходовании средств субсидии на ______ листах.</w:t>
            </w:r>
          </w:p>
        </w:tc>
      </w:tr>
    </w:tbl>
    <w:p w:rsidR="00812300" w:rsidRPr="00812300" w:rsidRDefault="00812300" w:rsidP="00812300">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2211"/>
        <w:gridCol w:w="3402"/>
      </w:tblGrid>
      <w:tr w:rsidR="00812300" w:rsidRPr="00812300" w:rsidTr="00AD6AFE">
        <w:tc>
          <w:tcPr>
            <w:tcW w:w="3458" w:type="dxa"/>
          </w:tcPr>
          <w:p w:rsidR="00812300" w:rsidRPr="00812300" w:rsidRDefault="00812300" w:rsidP="00812300">
            <w:pPr>
              <w:widowControl w:val="0"/>
              <w:autoSpaceDE w:val="0"/>
              <w:autoSpaceDN w:val="0"/>
              <w:adjustRightInd w:val="0"/>
            </w:pPr>
            <w:r w:rsidRPr="00812300">
              <w:t>Комитет</w:t>
            </w:r>
          </w:p>
        </w:tc>
        <w:tc>
          <w:tcPr>
            <w:tcW w:w="2211" w:type="dxa"/>
          </w:tcPr>
          <w:p w:rsidR="00812300" w:rsidRPr="00812300" w:rsidRDefault="00812300" w:rsidP="00812300">
            <w:pPr>
              <w:widowControl w:val="0"/>
              <w:autoSpaceDE w:val="0"/>
              <w:autoSpaceDN w:val="0"/>
              <w:adjustRightInd w:val="0"/>
              <w:jc w:val="both"/>
            </w:pPr>
          </w:p>
        </w:tc>
        <w:tc>
          <w:tcPr>
            <w:tcW w:w="3402" w:type="dxa"/>
          </w:tcPr>
          <w:p w:rsidR="00812300" w:rsidRPr="00812300" w:rsidRDefault="00812300" w:rsidP="00812300">
            <w:pPr>
              <w:widowControl w:val="0"/>
              <w:autoSpaceDE w:val="0"/>
              <w:autoSpaceDN w:val="0"/>
              <w:adjustRightInd w:val="0"/>
              <w:jc w:val="both"/>
            </w:pPr>
            <w:r w:rsidRPr="00812300">
              <w:t>Получатель субсидии</w:t>
            </w:r>
          </w:p>
        </w:tc>
      </w:tr>
      <w:tr w:rsidR="00812300" w:rsidRPr="00812300" w:rsidTr="00AD6AFE">
        <w:tc>
          <w:tcPr>
            <w:tcW w:w="3458" w:type="dxa"/>
          </w:tcPr>
          <w:p w:rsidR="00812300" w:rsidRPr="00812300" w:rsidRDefault="00812300" w:rsidP="00812300">
            <w:pPr>
              <w:widowControl w:val="0"/>
              <w:autoSpaceDE w:val="0"/>
              <w:autoSpaceDN w:val="0"/>
              <w:adjustRightInd w:val="0"/>
            </w:pPr>
          </w:p>
        </w:tc>
        <w:tc>
          <w:tcPr>
            <w:tcW w:w="2211" w:type="dxa"/>
          </w:tcPr>
          <w:p w:rsidR="00812300" w:rsidRPr="00812300" w:rsidRDefault="00812300" w:rsidP="00812300">
            <w:pPr>
              <w:widowControl w:val="0"/>
              <w:autoSpaceDE w:val="0"/>
              <w:autoSpaceDN w:val="0"/>
              <w:adjustRightInd w:val="0"/>
              <w:jc w:val="both"/>
            </w:pPr>
          </w:p>
        </w:tc>
        <w:tc>
          <w:tcPr>
            <w:tcW w:w="3402" w:type="dxa"/>
          </w:tcPr>
          <w:p w:rsidR="00812300" w:rsidRPr="00812300" w:rsidRDefault="00812300" w:rsidP="00812300">
            <w:pPr>
              <w:widowControl w:val="0"/>
              <w:autoSpaceDE w:val="0"/>
              <w:autoSpaceDN w:val="0"/>
              <w:adjustRightInd w:val="0"/>
              <w:jc w:val="both"/>
            </w:pPr>
          </w:p>
        </w:tc>
      </w:tr>
      <w:tr w:rsidR="00812300" w:rsidRPr="00812300" w:rsidTr="00AD6AFE">
        <w:tc>
          <w:tcPr>
            <w:tcW w:w="3458" w:type="dxa"/>
          </w:tcPr>
          <w:p w:rsidR="00812300" w:rsidRPr="00812300" w:rsidRDefault="00812300" w:rsidP="00812300">
            <w:pPr>
              <w:widowControl w:val="0"/>
              <w:autoSpaceDE w:val="0"/>
              <w:autoSpaceDN w:val="0"/>
              <w:adjustRightInd w:val="0"/>
            </w:pPr>
            <w:r w:rsidRPr="00812300">
              <w:t>__________________/ФИО/</w:t>
            </w:r>
          </w:p>
          <w:p w:rsidR="00812300" w:rsidRPr="00812300" w:rsidRDefault="009F5E86" w:rsidP="00833F6D">
            <w:pPr>
              <w:widowControl w:val="0"/>
              <w:autoSpaceDE w:val="0"/>
              <w:autoSpaceDN w:val="0"/>
              <w:adjustRightInd w:val="0"/>
            </w:pPr>
            <w:r>
              <w:t>«</w:t>
            </w:r>
            <w:r w:rsidR="00812300" w:rsidRPr="00812300">
              <w:t>___</w:t>
            </w:r>
            <w:r>
              <w:t>»</w:t>
            </w:r>
            <w:r w:rsidR="00812300" w:rsidRPr="00812300">
              <w:t xml:space="preserve"> _____________ 202</w:t>
            </w:r>
            <w:r w:rsidR="00833F6D">
              <w:t>3</w:t>
            </w:r>
            <w:r w:rsidR="00812300" w:rsidRPr="00812300">
              <w:t xml:space="preserve"> г.</w:t>
            </w:r>
          </w:p>
        </w:tc>
        <w:tc>
          <w:tcPr>
            <w:tcW w:w="2211" w:type="dxa"/>
          </w:tcPr>
          <w:p w:rsidR="00812300" w:rsidRPr="00812300" w:rsidRDefault="00812300" w:rsidP="00812300">
            <w:pPr>
              <w:widowControl w:val="0"/>
              <w:autoSpaceDE w:val="0"/>
              <w:autoSpaceDN w:val="0"/>
              <w:adjustRightInd w:val="0"/>
              <w:jc w:val="both"/>
            </w:pPr>
          </w:p>
        </w:tc>
        <w:tc>
          <w:tcPr>
            <w:tcW w:w="3402" w:type="dxa"/>
          </w:tcPr>
          <w:p w:rsidR="00812300" w:rsidRPr="00812300" w:rsidRDefault="00812300" w:rsidP="00812300">
            <w:pPr>
              <w:widowControl w:val="0"/>
              <w:autoSpaceDE w:val="0"/>
              <w:autoSpaceDN w:val="0"/>
              <w:adjustRightInd w:val="0"/>
            </w:pPr>
            <w:r w:rsidRPr="00812300">
              <w:t>__________________/ФИО/</w:t>
            </w:r>
          </w:p>
          <w:p w:rsidR="00812300" w:rsidRPr="00812300" w:rsidRDefault="009F5E86" w:rsidP="00833F6D">
            <w:pPr>
              <w:widowControl w:val="0"/>
              <w:autoSpaceDE w:val="0"/>
              <w:autoSpaceDN w:val="0"/>
              <w:adjustRightInd w:val="0"/>
            </w:pPr>
            <w:r>
              <w:t>«</w:t>
            </w:r>
            <w:r w:rsidR="00812300" w:rsidRPr="00812300">
              <w:t>___</w:t>
            </w:r>
            <w:r>
              <w:t>»</w:t>
            </w:r>
            <w:r w:rsidR="00812300" w:rsidRPr="00812300">
              <w:t xml:space="preserve"> _____________ 202</w:t>
            </w:r>
            <w:r w:rsidR="00833F6D">
              <w:t>3</w:t>
            </w:r>
            <w:r w:rsidR="00812300" w:rsidRPr="00812300">
              <w:t xml:space="preserve"> г.</w:t>
            </w:r>
          </w:p>
        </w:tc>
      </w:tr>
      <w:tr w:rsidR="00812300" w:rsidRPr="00812300" w:rsidTr="00AD6AFE">
        <w:tc>
          <w:tcPr>
            <w:tcW w:w="3458" w:type="dxa"/>
          </w:tcPr>
          <w:p w:rsidR="00812300" w:rsidRPr="00812300" w:rsidRDefault="00812300" w:rsidP="00812300">
            <w:pPr>
              <w:widowControl w:val="0"/>
              <w:autoSpaceDE w:val="0"/>
              <w:autoSpaceDN w:val="0"/>
              <w:adjustRightInd w:val="0"/>
            </w:pPr>
            <w:r w:rsidRPr="00812300">
              <w:t>М.П.</w:t>
            </w:r>
          </w:p>
        </w:tc>
        <w:tc>
          <w:tcPr>
            <w:tcW w:w="2211" w:type="dxa"/>
          </w:tcPr>
          <w:p w:rsidR="00812300" w:rsidRPr="00812300" w:rsidRDefault="00812300" w:rsidP="00812300">
            <w:pPr>
              <w:widowControl w:val="0"/>
              <w:autoSpaceDE w:val="0"/>
              <w:autoSpaceDN w:val="0"/>
              <w:adjustRightInd w:val="0"/>
              <w:jc w:val="both"/>
            </w:pPr>
          </w:p>
        </w:tc>
        <w:tc>
          <w:tcPr>
            <w:tcW w:w="3402" w:type="dxa"/>
          </w:tcPr>
          <w:p w:rsidR="00812300" w:rsidRPr="00812300" w:rsidRDefault="00812300" w:rsidP="00812300">
            <w:pPr>
              <w:widowControl w:val="0"/>
              <w:autoSpaceDE w:val="0"/>
              <w:autoSpaceDN w:val="0"/>
              <w:adjustRightInd w:val="0"/>
              <w:jc w:val="both"/>
            </w:pPr>
            <w:r w:rsidRPr="00812300">
              <w:t>М.П.</w:t>
            </w:r>
          </w:p>
        </w:tc>
      </w:tr>
    </w:tbl>
    <w:p w:rsidR="00812300" w:rsidRPr="002777CC" w:rsidRDefault="00812300" w:rsidP="00812300">
      <w:pPr>
        <w:jc w:val="center"/>
        <w:rPr>
          <w:b/>
        </w:rPr>
      </w:pPr>
    </w:p>
    <w:sectPr w:rsidR="00812300" w:rsidRPr="002777CC" w:rsidSect="00812300">
      <w:pgSz w:w="11906" w:h="16838"/>
      <w:pgMar w:top="284" w:right="566" w:bottom="284"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C35" w:rsidRPr="002D4915" w:rsidRDefault="00A94C35" w:rsidP="00D9348D">
      <w:r>
        <w:separator/>
      </w:r>
    </w:p>
  </w:endnote>
  <w:endnote w:type="continuationSeparator" w:id="0">
    <w:p w:rsidR="00A94C35" w:rsidRPr="002D4915" w:rsidRDefault="00A94C35"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C35" w:rsidRPr="002D4915" w:rsidRDefault="00A94C35" w:rsidP="00D9348D">
      <w:r>
        <w:separator/>
      </w:r>
    </w:p>
  </w:footnote>
  <w:footnote w:type="continuationSeparator" w:id="0">
    <w:p w:rsidR="00A94C35" w:rsidRPr="002D4915" w:rsidRDefault="00A94C35" w:rsidP="00D93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6A53"/>
    <w:multiLevelType w:val="hybridMultilevel"/>
    <w:tmpl w:val="485AF164"/>
    <w:lvl w:ilvl="0" w:tplc="48125034">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15:restartNumberingAfterBreak="0">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1"/>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3" w15:restartNumberingAfterBreak="0">
    <w:nsid w:val="1A4D3C10"/>
    <w:multiLevelType w:val="hybridMultilevel"/>
    <w:tmpl w:val="0A7C87CC"/>
    <w:lvl w:ilvl="0" w:tplc="ED82366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C510A0"/>
    <w:multiLevelType w:val="multilevel"/>
    <w:tmpl w:val="025823DC"/>
    <w:lvl w:ilvl="0">
      <w:start w:val="1"/>
      <w:numFmt w:val="decimal"/>
      <w:lvlText w:val="%1."/>
      <w:lvlJc w:val="left"/>
      <w:pPr>
        <w:ind w:left="928" w:hanging="360"/>
      </w:pPr>
      <w:rPr>
        <w:rFonts w:hint="default"/>
      </w:rPr>
    </w:lvl>
    <w:lvl w:ilvl="1">
      <w:start w:val="1"/>
      <w:numFmt w:val="decimal"/>
      <w:isLgl/>
      <w:lvlText w:val="%1.%2."/>
      <w:lvlJc w:val="left"/>
      <w:pPr>
        <w:ind w:left="1095" w:hanging="555"/>
      </w:pPr>
      <w:rPr>
        <w:rFonts w:hint="default"/>
        <w:color w:val="auto"/>
      </w:rPr>
    </w:lvl>
    <w:lvl w:ilvl="2">
      <w:start w:val="1"/>
      <w:numFmt w:val="decimal"/>
      <w:isLgl/>
      <w:lvlText w:val="%1.%2.%3."/>
      <w:lvlJc w:val="left"/>
      <w:pPr>
        <w:ind w:left="1260" w:hanging="720"/>
      </w:pPr>
      <w:rPr>
        <w:rFonts w:hint="default"/>
        <w:color w:val="auto"/>
      </w:rPr>
    </w:lvl>
    <w:lvl w:ilvl="3">
      <w:start w:val="1"/>
      <w:numFmt w:val="decimal"/>
      <w:isLgl/>
      <w:lvlText w:val="%1.%2.%3.%4."/>
      <w:lvlJc w:val="left"/>
      <w:pPr>
        <w:ind w:left="1260" w:hanging="720"/>
      </w:pPr>
      <w:rPr>
        <w:rFonts w:hint="default"/>
        <w:color w:val="auto"/>
      </w:rPr>
    </w:lvl>
    <w:lvl w:ilvl="4">
      <w:start w:val="1"/>
      <w:numFmt w:val="decimal"/>
      <w:isLgl/>
      <w:lvlText w:val="%1.%2.%3.%4.%5."/>
      <w:lvlJc w:val="left"/>
      <w:pPr>
        <w:ind w:left="1620" w:hanging="1080"/>
      </w:pPr>
      <w:rPr>
        <w:rFonts w:hint="default"/>
        <w:color w:val="auto"/>
      </w:rPr>
    </w:lvl>
    <w:lvl w:ilvl="5">
      <w:start w:val="1"/>
      <w:numFmt w:val="decimal"/>
      <w:isLgl/>
      <w:lvlText w:val="%1.%2.%3.%4.%5.%6."/>
      <w:lvlJc w:val="left"/>
      <w:pPr>
        <w:ind w:left="1620" w:hanging="1080"/>
      </w:pPr>
      <w:rPr>
        <w:rFonts w:hint="default"/>
        <w:color w:val="auto"/>
      </w:rPr>
    </w:lvl>
    <w:lvl w:ilvl="6">
      <w:start w:val="1"/>
      <w:numFmt w:val="decimal"/>
      <w:isLgl/>
      <w:lvlText w:val="%1.%2.%3.%4.%5.%6.%7."/>
      <w:lvlJc w:val="left"/>
      <w:pPr>
        <w:ind w:left="1980" w:hanging="1440"/>
      </w:pPr>
      <w:rPr>
        <w:rFonts w:hint="default"/>
        <w:color w:val="auto"/>
      </w:rPr>
    </w:lvl>
    <w:lvl w:ilvl="7">
      <w:start w:val="1"/>
      <w:numFmt w:val="decimal"/>
      <w:isLgl/>
      <w:lvlText w:val="%1.%2.%3.%4.%5.%6.%7.%8."/>
      <w:lvlJc w:val="left"/>
      <w:pPr>
        <w:ind w:left="1980" w:hanging="1440"/>
      </w:pPr>
      <w:rPr>
        <w:rFonts w:hint="default"/>
        <w:color w:val="auto"/>
      </w:rPr>
    </w:lvl>
    <w:lvl w:ilvl="8">
      <w:start w:val="1"/>
      <w:numFmt w:val="decimal"/>
      <w:isLgl/>
      <w:lvlText w:val="%1.%2.%3.%4.%5.%6.%7.%8.%9."/>
      <w:lvlJc w:val="left"/>
      <w:pPr>
        <w:ind w:left="2340" w:hanging="1800"/>
      </w:pPr>
      <w:rPr>
        <w:rFonts w:hint="default"/>
        <w:color w:val="auto"/>
      </w:rPr>
    </w:lvl>
  </w:abstractNum>
  <w:abstractNum w:abstractNumId="5"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7E354C"/>
    <w:multiLevelType w:val="multilevel"/>
    <w:tmpl w:val="2C54E486"/>
    <w:lvl w:ilvl="0">
      <w:start w:val="1"/>
      <w:numFmt w:val="decimal"/>
      <w:lvlText w:val="%1."/>
      <w:lvlJc w:val="left"/>
      <w:pPr>
        <w:ind w:left="927" w:hanging="360"/>
      </w:pPr>
      <w:rPr>
        <w:rFonts w:eastAsia="Times New Roman"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32745059"/>
    <w:multiLevelType w:val="multilevel"/>
    <w:tmpl w:val="C4BCEE9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15:restartNumberingAfterBreak="0">
    <w:nsid w:val="3732497C"/>
    <w:multiLevelType w:val="hybridMultilevel"/>
    <w:tmpl w:val="E5D6C35C"/>
    <w:lvl w:ilvl="0" w:tplc="29949E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3707D8"/>
    <w:multiLevelType w:val="hybridMultilevel"/>
    <w:tmpl w:val="FF60B3DE"/>
    <w:lvl w:ilvl="0" w:tplc="EAAEA5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6EF1540"/>
    <w:multiLevelType w:val="hybridMultilevel"/>
    <w:tmpl w:val="D02CB714"/>
    <w:lvl w:ilvl="0" w:tplc="341C79D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3727191"/>
    <w:multiLevelType w:val="multilevel"/>
    <w:tmpl w:val="E5906FAC"/>
    <w:lvl w:ilvl="0">
      <w:start w:val="4"/>
      <w:numFmt w:val="decimal"/>
      <w:lvlText w:val="%1."/>
      <w:lvlJc w:val="left"/>
      <w:pPr>
        <w:ind w:left="450" w:hanging="45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2" w15:restartNumberingAfterBreak="0">
    <w:nsid w:val="554E649F"/>
    <w:multiLevelType w:val="hybridMultilevel"/>
    <w:tmpl w:val="0A7C87CC"/>
    <w:lvl w:ilvl="0" w:tplc="ED82366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BE131D"/>
    <w:multiLevelType w:val="multilevel"/>
    <w:tmpl w:val="025823DC"/>
    <w:lvl w:ilvl="0">
      <w:start w:val="1"/>
      <w:numFmt w:val="decimal"/>
      <w:lvlText w:val="%1."/>
      <w:lvlJc w:val="left"/>
      <w:pPr>
        <w:ind w:left="900" w:hanging="360"/>
      </w:pPr>
      <w:rPr>
        <w:rFonts w:hint="default"/>
      </w:rPr>
    </w:lvl>
    <w:lvl w:ilvl="1">
      <w:start w:val="1"/>
      <w:numFmt w:val="decimal"/>
      <w:isLgl/>
      <w:lvlText w:val="%1.%2."/>
      <w:lvlJc w:val="left"/>
      <w:pPr>
        <w:ind w:left="1095" w:hanging="555"/>
      </w:pPr>
      <w:rPr>
        <w:rFonts w:hint="default"/>
        <w:color w:val="auto"/>
      </w:rPr>
    </w:lvl>
    <w:lvl w:ilvl="2">
      <w:start w:val="1"/>
      <w:numFmt w:val="decimal"/>
      <w:isLgl/>
      <w:lvlText w:val="%1.%2.%3."/>
      <w:lvlJc w:val="left"/>
      <w:pPr>
        <w:ind w:left="1260" w:hanging="720"/>
      </w:pPr>
      <w:rPr>
        <w:rFonts w:hint="default"/>
        <w:color w:val="auto"/>
      </w:rPr>
    </w:lvl>
    <w:lvl w:ilvl="3">
      <w:start w:val="1"/>
      <w:numFmt w:val="decimal"/>
      <w:isLgl/>
      <w:lvlText w:val="%1.%2.%3.%4."/>
      <w:lvlJc w:val="left"/>
      <w:pPr>
        <w:ind w:left="1260" w:hanging="720"/>
      </w:pPr>
      <w:rPr>
        <w:rFonts w:hint="default"/>
        <w:color w:val="auto"/>
      </w:rPr>
    </w:lvl>
    <w:lvl w:ilvl="4">
      <w:start w:val="1"/>
      <w:numFmt w:val="decimal"/>
      <w:isLgl/>
      <w:lvlText w:val="%1.%2.%3.%4.%5."/>
      <w:lvlJc w:val="left"/>
      <w:pPr>
        <w:ind w:left="1620" w:hanging="1080"/>
      </w:pPr>
      <w:rPr>
        <w:rFonts w:hint="default"/>
        <w:color w:val="auto"/>
      </w:rPr>
    </w:lvl>
    <w:lvl w:ilvl="5">
      <w:start w:val="1"/>
      <w:numFmt w:val="decimal"/>
      <w:isLgl/>
      <w:lvlText w:val="%1.%2.%3.%4.%5.%6."/>
      <w:lvlJc w:val="left"/>
      <w:pPr>
        <w:ind w:left="1620" w:hanging="1080"/>
      </w:pPr>
      <w:rPr>
        <w:rFonts w:hint="default"/>
        <w:color w:val="auto"/>
      </w:rPr>
    </w:lvl>
    <w:lvl w:ilvl="6">
      <w:start w:val="1"/>
      <w:numFmt w:val="decimal"/>
      <w:isLgl/>
      <w:lvlText w:val="%1.%2.%3.%4.%5.%6.%7."/>
      <w:lvlJc w:val="left"/>
      <w:pPr>
        <w:ind w:left="1980" w:hanging="1440"/>
      </w:pPr>
      <w:rPr>
        <w:rFonts w:hint="default"/>
        <w:color w:val="auto"/>
      </w:rPr>
    </w:lvl>
    <w:lvl w:ilvl="7">
      <w:start w:val="1"/>
      <w:numFmt w:val="decimal"/>
      <w:isLgl/>
      <w:lvlText w:val="%1.%2.%3.%4.%5.%6.%7.%8."/>
      <w:lvlJc w:val="left"/>
      <w:pPr>
        <w:ind w:left="1980" w:hanging="1440"/>
      </w:pPr>
      <w:rPr>
        <w:rFonts w:hint="default"/>
        <w:color w:val="auto"/>
      </w:rPr>
    </w:lvl>
    <w:lvl w:ilvl="8">
      <w:start w:val="1"/>
      <w:numFmt w:val="decimal"/>
      <w:isLgl/>
      <w:lvlText w:val="%1.%2.%3.%4.%5.%6.%7.%8.%9."/>
      <w:lvlJc w:val="left"/>
      <w:pPr>
        <w:ind w:left="2340" w:hanging="1800"/>
      </w:pPr>
      <w:rPr>
        <w:rFonts w:hint="default"/>
        <w:color w:val="auto"/>
      </w:rPr>
    </w:lvl>
  </w:abstractNum>
  <w:abstractNum w:abstractNumId="14" w15:restartNumberingAfterBreak="0">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10"/>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EE33F1D"/>
    <w:multiLevelType w:val="multilevel"/>
    <w:tmpl w:val="466C0234"/>
    <w:lvl w:ilvl="0">
      <w:start w:val="4"/>
      <w:numFmt w:val="decimal"/>
      <w:lvlText w:val="%1."/>
      <w:lvlJc w:val="left"/>
      <w:pPr>
        <w:ind w:left="450" w:hanging="45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6" w15:restartNumberingAfterBreak="0">
    <w:nsid w:val="6FDF0765"/>
    <w:multiLevelType w:val="hybridMultilevel"/>
    <w:tmpl w:val="6486D8D8"/>
    <w:lvl w:ilvl="0" w:tplc="E56E686C">
      <w:start w:val="2"/>
      <w:numFmt w:val="bullet"/>
      <w:lvlText w:val=""/>
      <w:lvlJc w:val="left"/>
      <w:pPr>
        <w:ind w:left="218" w:hanging="360"/>
      </w:pPr>
      <w:rPr>
        <w:rFonts w:ascii="Symbol" w:eastAsia="Times New Roman" w:hAnsi="Symbol"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7" w15:restartNumberingAfterBreak="0">
    <w:nsid w:val="773153B1"/>
    <w:multiLevelType w:val="hybridMultilevel"/>
    <w:tmpl w:val="6B6435C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2"/>
  </w:num>
  <w:num w:numId="4">
    <w:abstractNumId w:val="7"/>
  </w:num>
  <w:num w:numId="5">
    <w:abstractNumId w:val="1"/>
  </w:num>
  <w:num w:numId="6">
    <w:abstractNumId w:val="11"/>
  </w:num>
  <w:num w:numId="7">
    <w:abstractNumId w:val="15"/>
  </w:num>
  <w:num w:numId="8">
    <w:abstractNumId w:val="0"/>
  </w:num>
  <w:num w:numId="9">
    <w:abstractNumId w:val="14"/>
  </w:num>
  <w:num w:numId="10">
    <w:abstractNumId w:val="12"/>
  </w:num>
  <w:num w:numId="11">
    <w:abstractNumId w:val="16"/>
  </w:num>
  <w:num w:numId="12">
    <w:abstractNumId w:val="17"/>
  </w:num>
  <w:num w:numId="13">
    <w:abstractNumId w:val="3"/>
  </w:num>
  <w:num w:numId="14">
    <w:abstractNumId w:val="6"/>
  </w:num>
  <w:num w:numId="15">
    <w:abstractNumId w:val="4"/>
  </w:num>
  <w:num w:numId="16">
    <w:abstractNumId w:val="13"/>
  </w:num>
  <w:num w:numId="17">
    <w:abstractNumId w:val="8"/>
  </w:num>
  <w:num w:numId="18">
    <w:abstractNumId w:val="1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C93041"/>
    <w:rsid w:val="0002797F"/>
    <w:rsid w:val="000335ED"/>
    <w:rsid w:val="0003642A"/>
    <w:rsid w:val="0005147C"/>
    <w:rsid w:val="00056A0C"/>
    <w:rsid w:val="00062F1A"/>
    <w:rsid w:val="000663C6"/>
    <w:rsid w:val="00075F0F"/>
    <w:rsid w:val="00082175"/>
    <w:rsid w:val="00090388"/>
    <w:rsid w:val="00094D1C"/>
    <w:rsid w:val="000963EA"/>
    <w:rsid w:val="000B7834"/>
    <w:rsid w:val="000C3C61"/>
    <w:rsid w:val="000D6108"/>
    <w:rsid w:val="00101360"/>
    <w:rsid w:val="00117C13"/>
    <w:rsid w:val="00125FD4"/>
    <w:rsid w:val="00136546"/>
    <w:rsid w:val="00151AD3"/>
    <w:rsid w:val="0018693B"/>
    <w:rsid w:val="00187817"/>
    <w:rsid w:val="001C65B7"/>
    <w:rsid w:val="001E03CF"/>
    <w:rsid w:val="00205D66"/>
    <w:rsid w:val="00225175"/>
    <w:rsid w:val="00240861"/>
    <w:rsid w:val="00240AE8"/>
    <w:rsid w:val="00246A4A"/>
    <w:rsid w:val="00253CE3"/>
    <w:rsid w:val="002754ED"/>
    <w:rsid w:val="002777CC"/>
    <w:rsid w:val="002E4ED9"/>
    <w:rsid w:val="002F337D"/>
    <w:rsid w:val="00301610"/>
    <w:rsid w:val="00327F5D"/>
    <w:rsid w:val="003510A7"/>
    <w:rsid w:val="003573A1"/>
    <w:rsid w:val="00360E74"/>
    <w:rsid w:val="003679F7"/>
    <w:rsid w:val="00394DBB"/>
    <w:rsid w:val="003C202D"/>
    <w:rsid w:val="003D1EC4"/>
    <w:rsid w:val="003E55CC"/>
    <w:rsid w:val="004435B7"/>
    <w:rsid w:val="0047288F"/>
    <w:rsid w:val="004832AD"/>
    <w:rsid w:val="00487D3C"/>
    <w:rsid w:val="004924DF"/>
    <w:rsid w:val="004B0DED"/>
    <w:rsid w:val="004C1E94"/>
    <w:rsid w:val="004D68F6"/>
    <w:rsid w:val="00512479"/>
    <w:rsid w:val="0051582D"/>
    <w:rsid w:val="00520D1C"/>
    <w:rsid w:val="00524E1D"/>
    <w:rsid w:val="00524FD7"/>
    <w:rsid w:val="0053549D"/>
    <w:rsid w:val="005452AA"/>
    <w:rsid w:val="005471AE"/>
    <w:rsid w:val="00552377"/>
    <w:rsid w:val="00552C72"/>
    <w:rsid w:val="00564133"/>
    <w:rsid w:val="00567FE0"/>
    <w:rsid w:val="00570B8E"/>
    <w:rsid w:val="00574DDC"/>
    <w:rsid w:val="005836AA"/>
    <w:rsid w:val="00593B95"/>
    <w:rsid w:val="005940D8"/>
    <w:rsid w:val="005B0A86"/>
    <w:rsid w:val="005C41A4"/>
    <w:rsid w:val="005C75FA"/>
    <w:rsid w:val="005D7C24"/>
    <w:rsid w:val="005F051A"/>
    <w:rsid w:val="006012D0"/>
    <w:rsid w:val="00607F0D"/>
    <w:rsid w:val="0061677C"/>
    <w:rsid w:val="00623974"/>
    <w:rsid w:val="00635FDB"/>
    <w:rsid w:val="006568A0"/>
    <w:rsid w:val="006655B6"/>
    <w:rsid w:val="006941E5"/>
    <w:rsid w:val="00697226"/>
    <w:rsid w:val="006C2FDD"/>
    <w:rsid w:val="006C5094"/>
    <w:rsid w:val="006D3CF2"/>
    <w:rsid w:val="006F5326"/>
    <w:rsid w:val="00703AF6"/>
    <w:rsid w:val="00752909"/>
    <w:rsid w:val="00755578"/>
    <w:rsid w:val="007641AE"/>
    <w:rsid w:val="007732AB"/>
    <w:rsid w:val="00773F45"/>
    <w:rsid w:val="00793959"/>
    <w:rsid w:val="007A2411"/>
    <w:rsid w:val="007B586B"/>
    <w:rsid w:val="007C47ED"/>
    <w:rsid w:val="007D54CC"/>
    <w:rsid w:val="007E0906"/>
    <w:rsid w:val="007E4FB4"/>
    <w:rsid w:val="007E6002"/>
    <w:rsid w:val="007F49C3"/>
    <w:rsid w:val="00812300"/>
    <w:rsid w:val="00820DDC"/>
    <w:rsid w:val="00826271"/>
    <w:rsid w:val="00833F6D"/>
    <w:rsid w:val="0083548C"/>
    <w:rsid w:val="00836206"/>
    <w:rsid w:val="00851F07"/>
    <w:rsid w:val="00871CE9"/>
    <w:rsid w:val="00876BC2"/>
    <w:rsid w:val="00880F31"/>
    <w:rsid w:val="008A06A5"/>
    <w:rsid w:val="008A6B31"/>
    <w:rsid w:val="008D613B"/>
    <w:rsid w:val="008D7971"/>
    <w:rsid w:val="00910A45"/>
    <w:rsid w:val="00911DB0"/>
    <w:rsid w:val="00933AE1"/>
    <w:rsid w:val="00935A21"/>
    <w:rsid w:val="00943BBE"/>
    <w:rsid w:val="00964DB7"/>
    <w:rsid w:val="00970F60"/>
    <w:rsid w:val="0097469A"/>
    <w:rsid w:val="009A160D"/>
    <w:rsid w:val="009B41E1"/>
    <w:rsid w:val="009C1ADA"/>
    <w:rsid w:val="009C303F"/>
    <w:rsid w:val="009D1F20"/>
    <w:rsid w:val="009D389C"/>
    <w:rsid w:val="009E17B3"/>
    <w:rsid w:val="009F5E86"/>
    <w:rsid w:val="00A11E8E"/>
    <w:rsid w:val="00A15E25"/>
    <w:rsid w:val="00A22D49"/>
    <w:rsid w:val="00A64983"/>
    <w:rsid w:val="00A763B3"/>
    <w:rsid w:val="00A92122"/>
    <w:rsid w:val="00A94C35"/>
    <w:rsid w:val="00AA69B7"/>
    <w:rsid w:val="00AC768E"/>
    <w:rsid w:val="00AD49D3"/>
    <w:rsid w:val="00AD6AFE"/>
    <w:rsid w:val="00AE4C2D"/>
    <w:rsid w:val="00B106BD"/>
    <w:rsid w:val="00B246F2"/>
    <w:rsid w:val="00B25C6B"/>
    <w:rsid w:val="00B43E80"/>
    <w:rsid w:val="00B45797"/>
    <w:rsid w:val="00B46B61"/>
    <w:rsid w:val="00B82E82"/>
    <w:rsid w:val="00B83A8B"/>
    <w:rsid w:val="00B94E3A"/>
    <w:rsid w:val="00BA6FB2"/>
    <w:rsid w:val="00BB45B5"/>
    <w:rsid w:val="00BC51D5"/>
    <w:rsid w:val="00BD5FDA"/>
    <w:rsid w:val="00BE0023"/>
    <w:rsid w:val="00BF11D7"/>
    <w:rsid w:val="00C24482"/>
    <w:rsid w:val="00C406E8"/>
    <w:rsid w:val="00C4450E"/>
    <w:rsid w:val="00C51AC6"/>
    <w:rsid w:val="00C53817"/>
    <w:rsid w:val="00C54C9B"/>
    <w:rsid w:val="00C71C6D"/>
    <w:rsid w:val="00C75A56"/>
    <w:rsid w:val="00C93041"/>
    <w:rsid w:val="00CA0701"/>
    <w:rsid w:val="00CA5AFE"/>
    <w:rsid w:val="00CA5D7C"/>
    <w:rsid w:val="00CB45F9"/>
    <w:rsid w:val="00CC3ED4"/>
    <w:rsid w:val="00D000A9"/>
    <w:rsid w:val="00D07739"/>
    <w:rsid w:val="00D22AD5"/>
    <w:rsid w:val="00D4199C"/>
    <w:rsid w:val="00D42399"/>
    <w:rsid w:val="00D52F03"/>
    <w:rsid w:val="00D6050D"/>
    <w:rsid w:val="00D6116B"/>
    <w:rsid w:val="00D63895"/>
    <w:rsid w:val="00D9348D"/>
    <w:rsid w:val="00D95AD9"/>
    <w:rsid w:val="00DA34D8"/>
    <w:rsid w:val="00DD1B94"/>
    <w:rsid w:val="00DE3D7A"/>
    <w:rsid w:val="00DE7418"/>
    <w:rsid w:val="00E10FDA"/>
    <w:rsid w:val="00E11473"/>
    <w:rsid w:val="00E15025"/>
    <w:rsid w:val="00E21846"/>
    <w:rsid w:val="00E24F57"/>
    <w:rsid w:val="00E34772"/>
    <w:rsid w:val="00E46BC0"/>
    <w:rsid w:val="00E5081B"/>
    <w:rsid w:val="00E81EBC"/>
    <w:rsid w:val="00EA05A6"/>
    <w:rsid w:val="00EA249D"/>
    <w:rsid w:val="00EA2767"/>
    <w:rsid w:val="00EB09BD"/>
    <w:rsid w:val="00EB3FB6"/>
    <w:rsid w:val="00EC5F6B"/>
    <w:rsid w:val="00EE678C"/>
    <w:rsid w:val="00F10FBF"/>
    <w:rsid w:val="00F1459F"/>
    <w:rsid w:val="00F33E0B"/>
    <w:rsid w:val="00F3429A"/>
    <w:rsid w:val="00F34B37"/>
    <w:rsid w:val="00F3657B"/>
    <w:rsid w:val="00F4575F"/>
    <w:rsid w:val="00F509AD"/>
    <w:rsid w:val="00F63C00"/>
    <w:rsid w:val="00F70B68"/>
    <w:rsid w:val="00F72BDF"/>
    <w:rsid w:val="00F7581E"/>
    <w:rsid w:val="00F80B3F"/>
    <w:rsid w:val="00F81BC0"/>
    <w:rsid w:val="00F82B6A"/>
    <w:rsid w:val="00F94AE5"/>
    <w:rsid w:val="00FA3971"/>
    <w:rsid w:val="00FA5444"/>
    <w:rsid w:val="00FA67FD"/>
    <w:rsid w:val="00FA7F93"/>
    <w:rsid w:val="00FD39E0"/>
    <w:rsid w:val="00FD4C5E"/>
    <w:rsid w:val="00FE7448"/>
    <w:rsid w:val="00FF6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5BF6AE-5B7C-49FE-A050-33F3A1A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2"/>
    <w:qFormat/>
    <w:rsid w:val="004C1E94"/>
    <w:pPr>
      <w:keepNext/>
      <w:jc w:val="center"/>
      <w:outlineLvl w:val="0"/>
    </w:pPr>
    <w:rPr>
      <w:sz w:val="32"/>
    </w:rPr>
  </w:style>
  <w:style w:type="paragraph" w:styleId="2">
    <w:name w:val="heading 2"/>
    <w:aliases w:val="Заголовок 2а,EIA H2,- 1.1,Section,H2,OG Heading 2"/>
    <w:basedOn w:val="a0"/>
    <w:next w:val="a0"/>
    <w:link w:val="20"/>
    <w:qFormat/>
    <w:rsid w:val="004C1E94"/>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
    <w:name w:val="heading 3"/>
    <w:basedOn w:val="a0"/>
    <w:next w:val="a0"/>
    <w:link w:val="30"/>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1"/>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0">
    <w:name w:val="Заголовок 3 Знак"/>
    <w:link w:val="3"/>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basedOn w:val="a1"/>
    <w:link w:val="a4"/>
    <w:rsid w:val="004C1E94"/>
    <w:rPr>
      <w:b/>
      <w:sz w:val="24"/>
    </w:rPr>
  </w:style>
  <w:style w:type="character" w:styleId="a6">
    <w:name w:val="Strong"/>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lang w:val="x-none" w:eastAsia="x-none"/>
    </w:rPr>
  </w:style>
  <w:style w:type="character" w:customStyle="1" w:styleId="a9">
    <w:name w:val="Текст б/н Знак"/>
    <w:link w:val="a8"/>
    <w:rsid w:val="004C1E94"/>
    <w:rPr>
      <w:sz w:val="28"/>
    </w:rPr>
  </w:style>
  <w:style w:type="paragraph" w:customStyle="1" w:styleId="a">
    <w:name w:val="Пункты"/>
    <w:basedOn w:val="2"/>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cs="Tahoma"/>
      <w:sz w:val="16"/>
      <w:szCs w:val="16"/>
    </w:rPr>
  </w:style>
  <w:style w:type="character" w:customStyle="1" w:styleId="ad">
    <w:name w:val="Текст выноски Знак"/>
    <w:basedOn w:val="a1"/>
    <w:link w:val="ac"/>
    <w:uiPriority w:val="99"/>
    <w:semiHidden/>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basedOn w:val="a1"/>
    <w:link w:val="ae"/>
    <w:uiPriority w:val="99"/>
    <w:rsid w:val="00D9348D"/>
    <w:rPr>
      <w:sz w:val="24"/>
      <w:szCs w:val="24"/>
    </w:rPr>
  </w:style>
  <w:style w:type="paragraph" w:styleId="af0">
    <w:name w:val="footer"/>
    <w:basedOn w:val="a0"/>
    <w:link w:val="af1"/>
    <w:uiPriority w:val="99"/>
    <w:unhideWhenUsed/>
    <w:rsid w:val="00D9348D"/>
    <w:pPr>
      <w:tabs>
        <w:tab w:val="center" w:pos="4677"/>
        <w:tab w:val="right" w:pos="9355"/>
      </w:tabs>
    </w:pPr>
  </w:style>
  <w:style w:type="character" w:customStyle="1" w:styleId="af1">
    <w:name w:val="Нижний колонтитул Знак"/>
    <w:basedOn w:val="a1"/>
    <w:link w:val="af0"/>
    <w:uiPriority w:val="99"/>
    <w:rsid w:val="00D9348D"/>
    <w:rPr>
      <w:sz w:val="24"/>
      <w:szCs w:val="24"/>
    </w:rPr>
  </w:style>
  <w:style w:type="paragraph" w:customStyle="1" w:styleId="ConsPlusNormal">
    <w:name w:val="ConsPlusNormal"/>
    <w:link w:val="ConsPlusNormal0"/>
    <w:qFormat/>
    <w:rsid w:val="00F3657B"/>
    <w:pPr>
      <w:widowControl w:val="0"/>
      <w:autoSpaceDE w:val="0"/>
      <w:autoSpaceDN w:val="0"/>
      <w:adjustRightInd w:val="0"/>
    </w:pPr>
    <w:rPr>
      <w:rFonts w:eastAsiaTheme="minorEastAsia"/>
      <w:sz w:val="24"/>
      <w:szCs w:val="24"/>
    </w:rPr>
  </w:style>
  <w:style w:type="character" w:customStyle="1" w:styleId="ConsPlusNormal0">
    <w:name w:val="ConsPlusNormal Знак"/>
    <w:link w:val="ConsPlusNormal"/>
    <w:locked/>
    <w:rsid w:val="00C406E8"/>
    <w:rPr>
      <w:rFonts w:eastAsiaTheme="minorEastAsia"/>
      <w:sz w:val="24"/>
      <w:szCs w:val="24"/>
    </w:rPr>
  </w:style>
  <w:style w:type="table" w:styleId="af2">
    <w:name w:val="Table Grid"/>
    <w:basedOn w:val="a2"/>
    <w:uiPriority w:val="39"/>
    <w:rsid w:val="00033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Plain Table 3"/>
    <w:basedOn w:val="a2"/>
    <w:uiPriority w:val="43"/>
    <w:rsid w:val="00EA249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1">
    <w:name w:val="Plain Table 5"/>
    <w:basedOn w:val="a2"/>
    <w:uiPriority w:val="45"/>
    <w:rsid w:val="0081230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
    <w:name w:val="Heading"/>
    <w:rsid w:val="00C406E8"/>
    <w:pPr>
      <w:widowControl w:val="0"/>
      <w:autoSpaceDE w:val="0"/>
      <w:autoSpaceDN w:val="0"/>
      <w:adjustRightInd w:val="0"/>
    </w:pPr>
    <w:rPr>
      <w:rFonts w:ascii="Arial" w:hAnsi="Arial" w:cs="Arial"/>
      <w:b/>
      <w:bCs/>
      <w:sz w:val="22"/>
      <w:szCs w:val="22"/>
    </w:rPr>
  </w:style>
  <w:style w:type="paragraph" w:styleId="af3">
    <w:name w:val="Body Text Indent"/>
    <w:basedOn w:val="a0"/>
    <w:link w:val="af4"/>
    <w:rsid w:val="00C406E8"/>
    <w:pPr>
      <w:widowControl w:val="0"/>
      <w:autoSpaceDE w:val="0"/>
      <w:autoSpaceDN w:val="0"/>
      <w:adjustRightInd w:val="0"/>
      <w:ind w:firstLine="225"/>
      <w:jc w:val="both"/>
    </w:pPr>
    <w:rPr>
      <w:rFonts w:ascii="Arial" w:hAnsi="Arial" w:cs="Arial"/>
      <w:color w:val="000000"/>
      <w:szCs w:val="18"/>
    </w:rPr>
  </w:style>
  <w:style w:type="character" w:customStyle="1" w:styleId="af4">
    <w:name w:val="Основной текст с отступом Знак"/>
    <w:basedOn w:val="a1"/>
    <w:link w:val="af3"/>
    <w:rsid w:val="00C406E8"/>
    <w:rPr>
      <w:rFonts w:ascii="Arial" w:hAnsi="Arial" w:cs="Arial"/>
      <w:color w:val="000000"/>
      <w:sz w:val="24"/>
      <w:szCs w:val="18"/>
    </w:rPr>
  </w:style>
  <w:style w:type="character" w:styleId="af5">
    <w:name w:val="Hyperlink"/>
    <w:uiPriority w:val="99"/>
    <w:rsid w:val="00C406E8"/>
    <w:rPr>
      <w:rFonts w:ascii="Arial" w:hAnsi="Arial" w:cs="Arial"/>
      <w:szCs w:val="20"/>
      <w:u w:val="single"/>
    </w:rPr>
  </w:style>
  <w:style w:type="paragraph" w:customStyle="1" w:styleId="1">
    <w:name w:val="Список1"/>
    <w:basedOn w:val="a0"/>
    <w:rsid w:val="00C406E8"/>
    <w:pPr>
      <w:numPr>
        <w:numId w:val="3"/>
      </w:numPr>
      <w:tabs>
        <w:tab w:val="left" w:pos="992"/>
      </w:tabs>
      <w:autoSpaceDE w:val="0"/>
      <w:autoSpaceDN w:val="0"/>
      <w:jc w:val="both"/>
    </w:pPr>
    <w:rPr>
      <w:sz w:val="28"/>
      <w:szCs w:val="28"/>
    </w:rPr>
  </w:style>
  <w:style w:type="paragraph" w:customStyle="1" w:styleId="21">
    <w:name w:val="Список2"/>
    <w:basedOn w:val="a0"/>
    <w:rsid w:val="00C406E8"/>
    <w:pPr>
      <w:tabs>
        <w:tab w:val="num" w:pos="1429"/>
      </w:tabs>
      <w:autoSpaceDE w:val="0"/>
      <w:autoSpaceDN w:val="0"/>
      <w:ind w:firstLine="567"/>
      <w:jc w:val="both"/>
    </w:pPr>
    <w:rPr>
      <w:sz w:val="28"/>
      <w:szCs w:val="28"/>
    </w:rPr>
  </w:style>
  <w:style w:type="paragraph" w:customStyle="1" w:styleId="32">
    <w:name w:val="Список3"/>
    <w:basedOn w:val="21"/>
    <w:rsid w:val="00C406E8"/>
    <w:pPr>
      <w:numPr>
        <w:ilvl w:val="2"/>
      </w:numPr>
      <w:tabs>
        <w:tab w:val="num" w:pos="1287"/>
        <w:tab w:val="num" w:pos="1429"/>
      </w:tabs>
      <w:ind w:firstLine="567"/>
    </w:pPr>
  </w:style>
  <w:style w:type="character" w:styleId="af6">
    <w:name w:val="page number"/>
    <w:basedOn w:val="a1"/>
    <w:rsid w:val="00C406E8"/>
  </w:style>
  <w:style w:type="paragraph" w:customStyle="1" w:styleId="ConsNormal">
    <w:name w:val="ConsNormal"/>
    <w:rsid w:val="00C406E8"/>
    <w:pPr>
      <w:autoSpaceDE w:val="0"/>
      <w:autoSpaceDN w:val="0"/>
      <w:adjustRightInd w:val="0"/>
      <w:ind w:right="19772" w:firstLine="720"/>
    </w:pPr>
    <w:rPr>
      <w:rFonts w:ascii="Arial" w:hAnsi="Arial" w:cs="Arial"/>
    </w:rPr>
  </w:style>
  <w:style w:type="paragraph" w:customStyle="1" w:styleId="af7">
    <w:name w:val="Стиль текста"/>
    <w:basedOn w:val="af8"/>
    <w:rsid w:val="00C406E8"/>
    <w:pPr>
      <w:keepLines/>
      <w:spacing w:before="60" w:after="60"/>
      <w:jc w:val="both"/>
    </w:pPr>
    <w:rPr>
      <w:szCs w:val="20"/>
    </w:rPr>
  </w:style>
  <w:style w:type="paragraph" w:styleId="af8">
    <w:name w:val="Body Text"/>
    <w:basedOn w:val="a0"/>
    <w:link w:val="af9"/>
    <w:uiPriority w:val="99"/>
    <w:semiHidden/>
    <w:unhideWhenUsed/>
    <w:rsid w:val="00C406E8"/>
    <w:pPr>
      <w:spacing w:after="120"/>
    </w:pPr>
  </w:style>
  <w:style w:type="character" w:customStyle="1" w:styleId="af9">
    <w:name w:val="Основной текст Знак"/>
    <w:basedOn w:val="a1"/>
    <w:link w:val="af8"/>
    <w:uiPriority w:val="99"/>
    <w:semiHidden/>
    <w:rsid w:val="00C406E8"/>
    <w:rPr>
      <w:sz w:val="24"/>
      <w:szCs w:val="24"/>
    </w:rPr>
  </w:style>
  <w:style w:type="paragraph" w:styleId="afa">
    <w:name w:val="Block Text"/>
    <w:basedOn w:val="a0"/>
    <w:rsid w:val="00C406E8"/>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rsid w:val="00C406E8"/>
    <w:pPr>
      <w:widowControl w:val="0"/>
      <w:autoSpaceDE w:val="0"/>
      <w:autoSpaceDN w:val="0"/>
      <w:adjustRightInd w:val="0"/>
    </w:pPr>
    <w:rPr>
      <w:sz w:val="24"/>
      <w:szCs w:val="24"/>
    </w:rPr>
  </w:style>
  <w:style w:type="paragraph" w:customStyle="1" w:styleId="afb">
    <w:name w:val="эскиз"/>
    <w:basedOn w:val="a0"/>
    <w:rsid w:val="00C406E8"/>
    <w:pPr>
      <w:suppressAutoHyphens/>
      <w:ind w:firstLine="1134"/>
      <w:jc w:val="both"/>
    </w:pPr>
    <w:rPr>
      <w:b/>
      <w:szCs w:val="20"/>
      <w:lang w:eastAsia="zh-CN"/>
    </w:rPr>
  </w:style>
  <w:style w:type="paragraph" w:customStyle="1" w:styleId="10">
    <w:name w:val="Стиль1"/>
    <w:basedOn w:val="a0"/>
    <w:rsid w:val="00C406E8"/>
    <w:pPr>
      <w:keepNext/>
      <w:keepLines/>
      <w:widowControl w:val="0"/>
      <w:numPr>
        <w:numId w:val="9"/>
      </w:numPr>
      <w:suppressLineNumbers/>
      <w:suppressAutoHyphens/>
      <w:spacing w:after="60"/>
    </w:pPr>
    <w:rPr>
      <w:b/>
      <w:sz w:val="28"/>
    </w:rPr>
  </w:style>
  <w:style w:type="paragraph" w:customStyle="1" w:styleId="33">
    <w:name w:val="Стиль3"/>
    <w:basedOn w:val="22"/>
    <w:rsid w:val="00C406E8"/>
    <w:pPr>
      <w:widowControl w:val="0"/>
      <w:tabs>
        <w:tab w:val="num" w:pos="1429"/>
      </w:tabs>
      <w:adjustRightInd w:val="0"/>
      <w:spacing w:after="0" w:line="240" w:lineRule="auto"/>
      <w:ind w:firstLine="567"/>
      <w:jc w:val="both"/>
      <w:textAlignment w:val="baseline"/>
    </w:pPr>
    <w:rPr>
      <w:szCs w:val="20"/>
    </w:rPr>
  </w:style>
  <w:style w:type="paragraph" w:styleId="22">
    <w:name w:val="Body Text Indent 2"/>
    <w:basedOn w:val="a0"/>
    <w:link w:val="23"/>
    <w:uiPriority w:val="99"/>
    <w:semiHidden/>
    <w:unhideWhenUsed/>
    <w:rsid w:val="00C406E8"/>
    <w:pPr>
      <w:spacing w:after="120" w:line="480" w:lineRule="auto"/>
      <w:ind w:left="283"/>
    </w:pPr>
  </w:style>
  <w:style w:type="character" w:customStyle="1" w:styleId="23">
    <w:name w:val="Основной текст с отступом 2 Знак"/>
    <w:basedOn w:val="a1"/>
    <w:link w:val="22"/>
    <w:uiPriority w:val="99"/>
    <w:semiHidden/>
    <w:rsid w:val="00C406E8"/>
    <w:rPr>
      <w:sz w:val="24"/>
      <w:szCs w:val="24"/>
    </w:rPr>
  </w:style>
  <w:style w:type="paragraph" w:styleId="afc">
    <w:name w:val="annotation text"/>
    <w:basedOn w:val="a0"/>
    <w:link w:val="afd"/>
    <w:uiPriority w:val="99"/>
    <w:semiHidden/>
    <w:unhideWhenUsed/>
    <w:rsid w:val="00C406E8"/>
    <w:rPr>
      <w:sz w:val="20"/>
      <w:szCs w:val="20"/>
    </w:rPr>
  </w:style>
  <w:style w:type="character" w:customStyle="1" w:styleId="afd">
    <w:name w:val="Текст примечания Знак"/>
    <w:basedOn w:val="a1"/>
    <w:link w:val="afc"/>
    <w:uiPriority w:val="99"/>
    <w:semiHidden/>
    <w:rsid w:val="00C406E8"/>
  </w:style>
  <w:style w:type="character" w:customStyle="1" w:styleId="afe">
    <w:name w:val="Тема примечания Знак"/>
    <w:basedOn w:val="afd"/>
    <w:link w:val="aff"/>
    <w:uiPriority w:val="99"/>
    <w:semiHidden/>
    <w:rsid w:val="00C406E8"/>
    <w:rPr>
      <w:b/>
      <w:bCs/>
    </w:rPr>
  </w:style>
  <w:style w:type="paragraph" w:styleId="aff">
    <w:name w:val="annotation subject"/>
    <w:basedOn w:val="afc"/>
    <w:next w:val="afc"/>
    <w:link w:val="afe"/>
    <w:uiPriority w:val="99"/>
    <w:semiHidden/>
    <w:unhideWhenUsed/>
    <w:rsid w:val="00C406E8"/>
    <w:rPr>
      <w:b/>
      <w:bCs/>
    </w:rPr>
  </w:style>
  <w:style w:type="character" w:customStyle="1" w:styleId="ListLabel6">
    <w:name w:val="ListLabel 6"/>
    <w:qFormat/>
    <w:rsid w:val="00C406E8"/>
  </w:style>
  <w:style w:type="character" w:customStyle="1" w:styleId="ListLabel14">
    <w:name w:val="ListLabel 14"/>
    <w:qFormat/>
    <w:rsid w:val="00C406E8"/>
    <w:rPr>
      <w:rFonts w:ascii="Times New Roman" w:hAnsi="Times New Roman" w:cs="Times New Roman"/>
      <w:bCs/>
      <w:sz w:val="24"/>
      <w:szCs w:val="24"/>
    </w:rPr>
  </w:style>
  <w:style w:type="character" w:customStyle="1" w:styleId="ListLabel3">
    <w:name w:val="ListLabel 3"/>
    <w:qFormat/>
    <w:rsid w:val="00C406E8"/>
    <w:rPr>
      <w:rFonts w:ascii="Times New Roman" w:eastAsia="Calibri" w:hAnsi="Times New Roman" w:cs="Times New Roman"/>
      <w:sz w:val="24"/>
      <w:szCs w:val="24"/>
    </w:rPr>
  </w:style>
  <w:style w:type="paragraph" w:customStyle="1" w:styleId="ConsPlusNonformat">
    <w:name w:val="ConsPlusNonformat"/>
    <w:rsid w:val="00C406E8"/>
    <w:pPr>
      <w:widowControl w:val="0"/>
      <w:autoSpaceDE w:val="0"/>
      <w:autoSpaceDN w:val="0"/>
    </w:pPr>
    <w:rPr>
      <w:rFonts w:ascii="Courier New" w:hAnsi="Courier New" w:cs="Courier New"/>
    </w:rPr>
  </w:style>
  <w:style w:type="paragraph" w:customStyle="1" w:styleId="Default">
    <w:name w:val="Default"/>
    <w:rsid w:val="00C406E8"/>
    <w:pPr>
      <w:autoSpaceDE w:val="0"/>
      <w:autoSpaceDN w:val="0"/>
      <w:adjustRightInd w:val="0"/>
    </w:pPr>
    <w:rPr>
      <w:color w:val="000000"/>
      <w:sz w:val="24"/>
      <w:szCs w:val="24"/>
    </w:rPr>
  </w:style>
  <w:style w:type="character" w:customStyle="1" w:styleId="HTML">
    <w:name w:val="Стандартный HTML Знак"/>
    <w:basedOn w:val="a1"/>
    <w:link w:val="HTML0"/>
    <w:uiPriority w:val="99"/>
    <w:semiHidden/>
    <w:rsid w:val="00C406E8"/>
    <w:rPr>
      <w:rFonts w:ascii="Courier New" w:hAnsi="Courier New" w:cs="Courier New"/>
    </w:rPr>
  </w:style>
  <w:style w:type="paragraph" w:styleId="HTML0">
    <w:name w:val="HTML Preformatted"/>
    <w:basedOn w:val="a0"/>
    <w:link w:val="HTML"/>
    <w:uiPriority w:val="99"/>
    <w:semiHidden/>
    <w:unhideWhenUsed/>
    <w:rsid w:val="00C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PlusTitle">
    <w:name w:val="ConsPlusTitle"/>
    <w:rsid w:val="00E81EBC"/>
    <w:pPr>
      <w:widowControl w:val="0"/>
      <w:autoSpaceDE w:val="0"/>
      <w:autoSpaceDN w:val="0"/>
    </w:pPr>
    <w:rPr>
      <w:rFonts w:ascii="Arial" w:eastAsiaTheme="minorEastAsia" w:hAnsi="Arial" w:cs="Arial"/>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30.surp-spb.ru/cgi/online.cgi?req=doc&amp;base=LAW&amp;n=401726&amp;date=11.01.2022" TargetMode="External"/><Relationship Id="rId18" Type="http://schemas.openxmlformats.org/officeDocument/2006/relationships/hyperlink" Target="https://docs30.surp-spb.ru/cgi/online.cgi?req=doc&amp;base=LAW&amp;n=389193&amp;date=11.01.2022&amp;dst=100278&amp;field=134" TargetMode="External"/><Relationship Id="rId26" Type="http://schemas.openxmlformats.org/officeDocument/2006/relationships/hyperlink" Target="https://docs30.surp-spb.ru/cgi/online.cgi?req=doc&amp;base=LAW&amp;n=401711&amp;date=11.01.2022&amp;dst=16903&amp;field=134" TargetMode="External"/><Relationship Id="rId3" Type="http://schemas.openxmlformats.org/officeDocument/2006/relationships/styles" Target="styles.xml"/><Relationship Id="rId21" Type="http://schemas.openxmlformats.org/officeDocument/2006/relationships/hyperlink" Target="https://docs30.surp-spb.ru/cgi/online.cgi?req=doc&amp;base=SPB&amp;n=239272&amp;date=11.01.2022&amp;dst=100137&amp;field=134" TargetMode="External"/><Relationship Id="rId7" Type="http://schemas.openxmlformats.org/officeDocument/2006/relationships/endnotes" Target="endnotes.xml"/><Relationship Id="rId12" Type="http://schemas.openxmlformats.org/officeDocument/2006/relationships/hyperlink" Target="https://docs30.surp-spb.ru/cgi/online.cgi?req=doc&amp;base=SPB&amp;n=239272&amp;date=11.01.2022" TargetMode="External"/><Relationship Id="rId17" Type="http://schemas.openxmlformats.org/officeDocument/2006/relationships/hyperlink" Target="https://docs30.surp-spb.ru/cgi/online.cgi?req=doc&amp;base=SPB&amp;n=239272&amp;date=11.01.2022&amp;dst=100051&amp;field=134" TargetMode="External"/><Relationship Id="rId25" Type="http://schemas.openxmlformats.org/officeDocument/2006/relationships/hyperlink" Target="https://docs30.surp-spb.ru/cgi/online.cgi?req=doc&amp;base=SPB&amp;n=239272&amp;date=11.01.2022&amp;dst=100158&amp;field=134" TargetMode="External"/><Relationship Id="rId2" Type="http://schemas.openxmlformats.org/officeDocument/2006/relationships/numbering" Target="numbering.xml"/><Relationship Id="rId16" Type="http://schemas.openxmlformats.org/officeDocument/2006/relationships/hyperlink" Target="https://docs30.surp-spb.ru/cgi/online.cgi?req=doc&amp;base=SPB&amp;n=239272&amp;date=11.01.2022&amp;dst=100038&amp;field=134" TargetMode="External"/><Relationship Id="rId20" Type="http://schemas.openxmlformats.org/officeDocument/2006/relationships/hyperlink" Target="https://docs30.surp-spb.ru/cgi/online.cgi?req=doc&amp;base=SPB&amp;n=239272&amp;date=11.01.2022&amp;dst=100098&amp;field=134" TargetMode="External"/><Relationship Id="rId29" Type="http://schemas.openxmlformats.org/officeDocument/2006/relationships/hyperlink" Target="consultantplus://offline/ref=509D41C8F060BC5BC0A3277615FD4A4A1A7BEBB94D7002C448B720C008B33203442D803126AD1AD966D7EBA9C8MDn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30.surp-spb.ru/cgi/online.cgi?req=doc&amp;base=SPB&amp;n=239272&amp;date=11.01.2022&amp;dst=100007&amp;field=134" TargetMode="External"/><Relationship Id="rId24" Type="http://schemas.openxmlformats.org/officeDocument/2006/relationships/hyperlink" Target="https://docs30.surp-spb.ru/cgi/online.cgi?req=doc&amp;base=SPB&amp;n=239272&amp;date=11.01.2022&amp;dst=100156&amp;field=134" TargetMode="External"/><Relationship Id="rId5" Type="http://schemas.openxmlformats.org/officeDocument/2006/relationships/webSettings" Target="webSettings.xml"/><Relationship Id="rId15" Type="http://schemas.openxmlformats.org/officeDocument/2006/relationships/hyperlink" Target="https://docs30.surp-spb.ru/cgi/online.cgi?req=doc&amp;base=SPB&amp;n=239272&amp;date=11.01.2022&amp;dst=100041&amp;field=134" TargetMode="External"/><Relationship Id="rId23" Type="http://schemas.openxmlformats.org/officeDocument/2006/relationships/hyperlink" Target="https://docs30.surp-spb.ru/cgi/online.cgi?req=doc&amp;base=SPB&amp;n=239272&amp;date=11.01.2022&amp;dst=100141&amp;field=134" TargetMode="External"/><Relationship Id="rId28" Type="http://schemas.openxmlformats.org/officeDocument/2006/relationships/hyperlink" Target="consultantplus://offline/ref=7B13A06E148DA02AE25E996675C1CA7913D82009645E2A5BB0C041671E0F1BC819F45E5FB025F7700EE3ADA432f7cBO" TargetMode="External"/><Relationship Id="rId10" Type="http://schemas.openxmlformats.org/officeDocument/2006/relationships/image" Target="media/image2.png"/><Relationship Id="rId19" Type="http://schemas.openxmlformats.org/officeDocument/2006/relationships/hyperlink" Target="https://docs30.surp-spb.ru/cgi/online.cgi?req=doc&amp;base=SPB&amp;n=239272&amp;date=11.01.2022&amp;dst=100035&amp;field=13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f207ca94-a13c-4ba0-b72d-f018c9eed8f1" TargetMode="External"/><Relationship Id="rId14" Type="http://schemas.openxmlformats.org/officeDocument/2006/relationships/hyperlink" Target="https://docs30.surp-spb.ru/cgi/online.cgi?req=doc&amp;base=SPB&amp;n=243783&amp;date=11.01.2022" TargetMode="External"/><Relationship Id="rId22" Type="http://schemas.openxmlformats.org/officeDocument/2006/relationships/hyperlink" Target="https://docs30.surp-spb.ru/cgi/online.cgi?req=doc&amp;base=SPB&amp;n=239272&amp;date=11.01.2022&amp;dst=100118&amp;field=134" TargetMode="External"/><Relationship Id="rId27" Type="http://schemas.openxmlformats.org/officeDocument/2006/relationships/hyperlink" Target="consultantplus://offline/ref=4CFBFA931D1F92744C769CE89B50107098814109A13FBB5C8436419717470983F010052D71825ACF47B8A2214DX634N"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9C37E-4242-4CCF-8F3C-82441EF66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РАСПОРЯЖЕНИЕ</Template>
  <TotalTime>56</TotalTime>
  <Pages>1</Pages>
  <Words>10444</Words>
  <Characters>59534</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Балтийская Юлия Владимировна</dc:creator>
  <cp:lastModifiedBy>Колдунова Людмила Юрьевна</cp:lastModifiedBy>
  <cp:revision>2</cp:revision>
  <cp:lastPrinted>2022-12-30T06:48:00Z</cp:lastPrinted>
  <dcterms:created xsi:type="dcterms:W3CDTF">2022-12-30T07:10:00Z</dcterms:created>
  <dcterms:modified xsi:type="dcterms:W3CDTF">2022-12-30T07:10:00Z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