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E25" w:rsidRPr="008B5EF4" w:rsidRDefault="00F32E25" w:rsidP="00834891">
      <w:pPr>
        <w:pageBreakBefore/>
        <w:ind w:left="5812"/>
      </w:pPr>
      <w:r w:rsidRPr="008B5EF4">
        <w:t>Приложение № 2 к распоряжению</w:t>
      </w:r>
    </w:p>
    <w:p w:rsidR="00F32E25" w:rsidRPr="008B5EF4" w:rsidRDefault="00F32E25" w:rsidP="00F32E25">
      <w:pPr>
        <w:ind w:left="5812"/>
      </w:pPr>
      <w:r w:rsidRPr="008B5EF4">
        <w:t>Комитета по труду и занятости</w:t>
      </w:r>
    </w:p>
    <w:p w:rsidR="00F32E25" w:rsidRPr="008B5EF4" w:rsidRDefault="00F32E25" w:rsidP="00F32E25">
      <w:pPr>
        <w:ind w:left="5812"/>
      </w:pPr>
      <w:r w:rsidRPr="008B5EF4">
        <w:t>населения Санкт-Петербурга</w:t>
      </w:r>
    </w:p>
    <w:p w:rsidR="00F32E25" w:rsidRPr="008B5EF4" w:rsidRDefault="00124EDC" w:rsidP="00F32E25">
      <w:pPr>
        <w:ind w:left="5812"/>
      </w:pPr>
      <w:r w:rsidRPr="008B5EF4">
        <w:t xml:space="preserve">от </w:t>
      </w:r>
      <w:r w:rsidR="008B5EF4" w:rsidRPr="008B5EF4">
        <w:t>________</w:t>
      </w:r>
      <w:r w:rsidRPr="008B5EF4">
        <w:t xml:space="preserve"> № </w:t>
      </w:r>
      <w:r w:rsidR="008B5EF4" w:rsidRPr="008B5EF4">
        <w:t>_____</w:t>
      </w:r>
    </w:p>
    <w:p w:rsidR="00CB2DBA" w:rsidRPr="008B5EF4" w:rsidRDefault="00CB2DBA" w:rsidP="00551AFC">
      <w:pPr>
        <w:jc w:val="center"/>
        <w:rPr>
          <w:b/>
        </w:rPr>
      </w:pPr>
    </w:p>
    <w:p w:rsidR="003E397C" w:rsidRPr="008B5EF4" w:rsidRDefault="003E397C" w:rsidP="00551AFC">
      <w:pPr>
        <w:jc w:val="center"/>
        <w:rPr>
          <w:rFonts w:eastAsia="Calibri"/>
          <w:b/>
          <w:lang w:eastAsia="en-US"/>
        </w:rPr>
      </w:pPr>
    </w:p>
    <w:p w:rsidR="00B76C67" w:rsidRPr="008B5EF4" w:rsidRDefault="00183CD6" w:rsidP="00624EAF">
      <w:pPr>
        <w:tabs>
          <w:tab w:val="left" w:pos="284"/>
          <w:tab w:val="left" w:pos="851"/>
        </w:tabs>
        <w:jc w:val="center"/>
        <w:rPr>
          <w:rFonts w:eastAsia="Calibri"/>
          <w:b/>
          <w:lang w:eastAsia="en-US"/>
        </w:rPr>
      </w:pPr>
      <w:r w:rsidRPr="008B5EF4">
        <w:rPr>
          <w:rFonts w:eastAsia="Calibri"/>
          <w:b/>
          <w:lang w:eastAsia="en-US"/>
        </w:rPr>
        <w:t xml:space="preserve">Порядок </w:t>
      </w:r>
      <w:r w:rsidR="00AE108B" w:rsidRPr="008B5EF4">
        <w:rPr>
          <w:rFonts w:eastAsia="Calibri"/>
          <w:b/>
          <w:lang w:eastAsia="en-US"/>
        </w:rPr>
        <w:t xml:space="preserve">и срок </w:t>
      </w:r>
      <w:r w:rsidR="00B76C67" w:rsidRPr="008B5EF4">
        <w:rPr>
          <w:rFonts w:eastAsia="Calibri"/>
          <w:b/>
          <w:lang w:eastAsia="en-US"/>
        </w:rPr>
        <w:t xml:space="preserve">проведения отбора </w:t>
      </w:r>
      <w:r w:rsidR="00624EAF" w:rsidRPr="008B5EF4">
        <w:rPr>
          <w:rFonts w:eastAsia="Calibri"/>
          <w:b/>
          <w:lang w:eastAsia="en-US"/>
        </w:rPr>
        <w:t>получателя субсидии для пре</w:t>
      </w:r>
      <w:r w:rsidR="005A5864" w:rsidRPr="008B5EF4">
        <w:rPr>
          <w:rFonts w:eastAsia="Calibri"/>
          <w:b/>
          <w:lang w:eastAsia="en-US"/>
        </w:rPr>
        <w:t>доставления субсидии, проводимого</w:t>
      </w:r>
      <w:r w:rsidR="00624EAF" w:rsidRPr="008B5EF4">
        <w:rPr>
          <w:rFonts w:eastAsia="Calibri"/>
          <w:b/>
          <w:lang w:eastAsia="en-US"/>
        </w:rPr>
        <w:t xml:space="preserve"> в форме запроса предложений, и принятия решения </w:t>
      </w:r>
      <w:r w:rsidR="00AE108B" w:rsidRPr="008B5EF4">
        <w:rPr>
          <w:rFonts w:eastAsia="Calibri"/>
          <w:b/>
          <w:lang w:eastAsia="en-US"/>
        </w:rPr>
        <w:br/>
      </w:r>
      <w:r w:rsidR="00624EAF" w:rsidRPr="008B5EF4">
        <w:rPr>
          <w:rFonts w:eastAsia="Calibri"/>
          <w:b/>
          <w:lang w:eastAsia="en-US"/>
        </w:rPr>
        <w:t>о предоставлении субсидии</w:t>
      </w:r>
    </w:p>
    <w:p w:rsidR="00B76C67" w:rsidRPr="008B5EF4" w:rsidRDefault="00B76C67" w:rsidP="00551AFC">
      <w:pPr>
        <w:jc w:val="center"/>
        <w:rPr>
          <w:rFonts w:eastAsia="Calibri"/>
          <w:b/>
          <w:lang w:eastAsia="en-US"/>
        </w:rPr>
      </w:pPr>
    </w:p>
    <w:p w:rsidR="00B76C67" w:rsidRPr="008B5EF4" w:rsidRDefault="00080136" w:rsidP="00B76C67">
      <w:pPr>
        <w:pStyle w:val="a7"/>
        <w:tabs>
          <w:tab w:val="left" w:pos="3686"/>
        </w:tabs>
        <w:ind w:left="0"/>
        <w:jc w:val="center"/>
        <w:rPr>
          <w:rFonts w:eastAsia="Calibri"/>
          <w:b/>
          <w:lang w:eastAsia="en-US"/>
        </w:rPr>
      </w:pPr>
      <w:r w:rsidRPr="008B5EF4">
        <w:rPr>
          <w:rFonts w:eastAsia="Calibri"/>
          <w:b/>
          <w:lang w:eastAsia="en-US"/>
        </w:rPr>
        <w:t>1</w:t>
      </w:r>
      <w:r w:rsidR="00B76C67" w:rsidRPr="008B5EF4">
        <w:rPr>
          <w:rFonts w:eastAsia="Calibri"/>
          <w:b/>
          <w:lang w:val="en-US" w:eastAsia="en-US"/>
        </w:rPr>
        <w:t>. </w:t>
      </w:r>
      <w:r w:rsidR="00B76C67" w:rsidRPr="008B5EF4">
        <w:rPr>
          <w:rFonts w:eastAsia="Calibri"/>
          <w:b/>
          <w:lang w:eastAsia="en-US"/>
        </w:rPr>
        <w:t>Общие положения</w:t>
      </w:r>
    </w:p>
    <w:p w:rsidR="00CB2DBA" w:rsidRPr="008B5EF4" w:rsidRDefault="00CB2DBA" w:rsidP="00551AFC">
      <w:pPr>
        <w:jc w:val="center"/>
      </w:pPr>
    </w:p>
    <w:p w:rsidR="00301357" w:rsidRPr="008B5EF4" w:rsidRDefault="00301357" w:rsidP="009356F6">
      <w:pPr>
        <w:pStyle w:val="a7"/>
        <w:widowControl w:val="0"/>
        <w:numPr>
          <w:ilvl w:val="1"/>
          <w:numId w:val="15"/>
        </w:numPr>
        <w:tabs>
          <w:tab w:val="left" w:pos="709"/>
          <w:tab w:val="left" w:pos="993"/>
        </w:tabs>
        <w:ind w:left="0" w:firstLine="540"/>
        <w:jc w:val="both"/>
      </w:pPr>
      <w:proofErr w:type="gramStart"/>
      <w:r w:rsidRPr="008B5EF4">
        <w:t>Настоящий Порядок разработан Комитетом по труду и занятости населения</w:t>
      </w:r>
      <w:r w:rsidR="00207665" w:rsidRPr="008B5EF4">
        <w:br/>
      </w:r>
      <w:r w:rsidRPr="008B5EF4">
        <w:t xml:space="preserve">Санкт-Петербурга (далее – Комитет) в целях реализации постановления </w:t>
      </w:r>
      <w:r w:rsidRPr="008B5EF4">
        <w:rPr>
          <w:rFonts w:eastAsia="Calibri"/>
          <w:szCs w:val="28"/>
          <w:lang w:eastAsia="en-US"/>
        </w:rPr>
        <w:t>Правительства</w:t>
      </w:r>
      <w:r w:rsidR="00207665" w:rsidRPr="008B5EF4">
        <w:rPr>
          <w:rFonts w:eastAsia="Calibri"/>
          <w:szCs w:val="28"/>
          <w:lang w:eastAsia="en-US"/>
        </w:rPr>
        <w:br/>
      </w:r>
      <w:r w:rsidRPr="008B5EF4">
        <w:rPr>
          <w:rFonts w:eastAsia="Calibri"/>
          <w:szCs w:val="28"/>
          <w:lang w:eastAsia="en-US"/>
        </w:rPr>
        <w:t>Санкт-Петербурга</w:t>
      </w:r>
      <w:r w:rsidR="0023173F" w:rsidRPr="008B5EF4">
        <w:rPr>
          <w:rFonts w:eastAsia="Calibri"/>
          <w:szCs w:val="28"/>
          <w:lang w:eastAsia="en-US"/>
        </w:rPr>
        <w:t xml:space="preserve"> </w:t>
      </w:r>
      <w:r w:rsidRPr="008B5EF4">
        <w:rPr>
          <w:rFonts w:eastAsia="Calibri"/>
          <w:szCs w:val="28"/>
          <w:lang w:eastAsia="en-US"/>
        </w:rPr>
        <w:t>«О Порядк</w:t>
      </w:r>
      <w:r w:rsidR="000C48FF" w:rsidRPr="008B5EF4">
        <w:rPr>
          <w:rFonts w:eastAsia="Calibri"/>
          <w:szCs w:val="28"/>
          <w:lang w:eastAsia="en-US"/>
        </w:rPr>
        <w:t>е</w:t>
      </w:r>
      <w:r w:rsidRPr="008B5EF4">
        <w:rPr>
          <w:rFonts w:eastAsia="Calibri"/>
          <w:szCs w:val="28"/>
          <w:lang w:eastAsia="en-US"/>
        </w:rPr>
        <w:t xml:space="preserve"> предоставления в 202</w:t>
      </w:r>
      <w:r w:rsidR="00F027E5" w:rsidRPr="008B5EF4">
        <w:rPr>
          <w:rFonts w:eastAsia="Calibri"/>
          <w:szCs w:val="28"/>
          <w:lang w:eastAsia="en-US"/>
        </w:rPr>
        <w:t>3</w:t>
      </w:r>
      <w:r w:rsidRPr="008B5EF4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</w:t>
      </w:r>
      <w:bookmarkStart w:id="0" w:name="_GoBack"/>
      <w:bookmarkEnd w:id="0"/>
      <w:r w:rsidRPr="008B5EF4">
        <w:rPr>
          <w:rFonts w:eastAsia="Calibri"/>
          <w:szCs w:val="28"/>
          <w:lang w:eastAsia="en-US"/>
        </w:rPr>
        <w:t>а на предприятиях» национального проекта «Производительность труда»</w:t>
      </w:r>
      <w:r w:rsidR="00F87D35" w:rsidRPr="008B5EF4">
        <w:rPr>
          <w:rFonts w:eastAsia="Calibri"/>
          <w:szCs w:val="28"/>
          <w:lang w:eastAsia="en-US"/>
        </w:rPr>
        <w:t xml:space="preserve"> (далее – постановление)</w:t>
      </w:r>
      <w:r w:rsidRPr="008B5EF4">
        <w:rPr>
          <w:rFonts w:eastAsia="Calibri"/>
          <w:szCs w:val="28"/>
          <w:lang w:eastAsia="en-US"/>
        </w:rPr>
        <w:t>.</w:t>
      </w:r>
      <w:proofErr w:type="gramEnd"/>
    </w:p>
    <w:p w:rsidR="00301357" w:rsidRPr="008B5EF4" w:rsidRDefault="00301357" w:rsidP="009356F6">
      <w:pPr>
        <w:pStyle w:val="a7"/>
        <w:widowControl w:val="0"/>
        <w:numPr>
          <w:ilvl w:val="1"/>
          <w:numId w:val="15"/>
        </w:numPr>
        <w:tabs>
          <w:tab w:val="left" w:pos="851"/>
        </w:tabs>
        <w:jc w:val="both"/>
      </w:pPr>
      <w:r w:rsidRPr="008B5EF4">
        <w:rPr>
          <w:rFonts w:eastAsia="Calibri"/>
          <w:szCs w:val="28"/>
          <w:lang w:eastAsia="en-US"/>
        </w:rPr>
        <w:t>Настоящий Порядок устанавливает:</w:t>
      </w:r>
    </w:p>
    <w:p w:rsidR="00F87D35" w:rsidRPr="008B5EF4" w:rsidRDefault="00F87D35" w:rsidP="00F87D35">
      <w:pPr>
        <w:ind w:firstLine="567"/>
        <w:jc w:val="both"/>
        <w:rPr>
          <w:lang w:eastAsia="zh-CN"/>
        </w:rPr>
      </w:pPr>
      <w:r w:rsidRPr="008B5EF4">
        <w:rPr>
          <w:rFonts w:eastAsia="Calibri"/>
          <w:lang w:eastAsia="en-US"/>
        </w:rPr>
        <w:t xml:space="preserve">порядок проведения отбора </w:t>
      </w:r>
      <w:r w:rsidR="00AE1CE7" w:rsidRPr="008B5EF4">
        <w:rPr>
          <w:rFonts w:eastAsia="Calibri"/>
          <w:lang w:eastAsia="en-US"/>
        </w:rPr>
        <w:t>получателя субсидии для пре</w:t>
      </w:r>
      <w:r w:rsidR="005A5864" w:rsidRPr="008B5EF4">
        <w:rPr>
          <w:rFonts w:eastAsia="Calibri"/>
          <w:lang w:eastAsia="en-US"/>
        </w:rPr>
        <w:t>доставления субсидии, проводимого</w:t>
      </w:r>
      <w:r w:rsidR="00AE1CE7" w:rsidRPr="008B5EF4">
        <w:rPr>
          <w:rFonts w:eastAsia="Calibri"/>
          <w:lang w:eastAsia="en-US"/>
        </w:rPr>
        <w:t xml:space="preserve"> в форме запроса предложений</w:t>
      </w:r>
      <w:r w:rsidRPr="008B5EF4">
        <w:rPr>
          <w:rFonts w:eastAsia="Calibri"/>
          <w:lang w:eastAsia="en-US"/>
        </w:rPr>
        <w:t xml:space="preserve"> (далее – отбор), в части, не </w:t>
      </w:r>
      <w:r w:rsidRPr="008B5EF4">
        <w:rPr>
          <w:rFonts w:eastAsia="Calibri"/>
          <w:bCs/>
          <w:iCs/>
          <w:lang w:eastAsia="en-US"/>
        </w:rPr>
        <w:t>урегулированной постановлением;</w:t>
      </w:r>
    </w:p>
    <w:p w:rsidR="00F87D35" w:rsidRPr="008B5EF4" w:rsidRDefault="00F87D35" w:rsidP="00F87D35">
      <w:pPr>
        <w:ind w:firstLine="567"/>
        <w:jc w:val="both"/>
      </w:pPr>
      <w:r w:rsidRPr="008B5EF4">
        <w:t xml:space="preserve">порядок принятия Комитетом решения о предоставлении субсидии в части, </w:t>
      </w:r>
      <w:r w:rsidR="00465326" w:rsidRPr="008B5EF4">
        <w:br/>
      </w:r>
      <w:r w:rsidRPr="008B5EF4">
        <w:t>не урегулированной постановлением;</w:t>
      </w:r>
    </w:p>
    <w:p w:rsidR="00F87D35" w:rsidRPr="008B5EF4" w:rsidRDefault="00F87D35" w:rsidP="00F87D35">
      <w:pPr>
        <w:autoSpaceDE w:val="0"/>
        <w:autoSpaceDN w:val="0"/>
        <w:adjustRightInd w:val="0"/>
        <w:ind w:firstLine="567"/>
        <w:jc w:val="both"/>
        <w:rPr>
          <w:lang w:eastAsia="zh-CN"/>
        </w:rPr>
      </w:pPr>
      <w:r w:rsidRPr="008B5EF4">
        <w:rPr>
          <w:lang w:eastAsia="zh-CN"/>
        </w:rPr>
        <w:t>срок проведения отбора;</w:t>
      </w:r>
    </w:p>
    <w:p w:rsidR="00F87D35" w:rsidRPr="008B5EF4" w:rsidRDefault="00F87D35" w:rsidP="005B1D8B">
      <w:pPr>
        <w:autoSpaceDE w:val="0"/>
        <w:autoSpaceDN w:val="0"/>
        <w:adjustRightInd w:val="0"/>
        <w:ind w:firstLine="567"/>
        <w:jc w:val="both"/>
      </w:pPr>
      <w:r w:rsidRPr="008B5EF4">
        <w:t xml:space="preserve">порядок подачи </w:t>
      </w:r>
      <w:r w:rsidRPr="008B5EF4">
        <w:rPr>
          <w:rFonts w:eastAsia="Calibri"/>
          <w:lang w:eastAsia="en-US"/>
        </w:rPr>
        <w:t>заявок</w:t>
      </w:r>
      <w:r w:rsidR="00945E88" w:rsidRPr="008B5EF4">
        <w:rPr>
          <w:rFonts w:eastAsia="Calibri"/>
          <w:lang w:eastAsia="en-US"/>
        </w:rPr>
        <w:t xml:space="preserve"> </w:t>
      </w:r>
      <w:r w:rsidR="00933DFA" w:rsidRPr="008B5EF4">
        <w:rPr>
          <w:rFonts w:hint="eastAsia"/>
        </w:rPr>
        <w:t>на</w:t>
      </w:r>
      <w:r w:rsidR="00945E88" w:rsidRPr="008B5EF4">
        <w:t xml:space="preserve"> </w:t>
      </w:r>
      <w:r w:rsidR="00933DFA" w:rsidRPr="008B5EF4">
        <w:rPr>
          <w:rFonts w:hint="eastAsia"/>
        </w:rPr>
        <w:t>участие</w:t>
      </w:r>
      <w:r w:rsidR="00945E88" w:rsidRPr="008B5EF4">
        <w:t xml:space="preserve"> </w:t>
      </w:r>
      <w:r w:rsidR="00933DFA" w:rsidRPr="008B5EF4">
        <w:rPr>
          <w:rFonts w:hint="eastAsia"/>
        </w:rPr>
        <w:t>в</w:t>
      </w:r>
      <w:r w:rsidR="00945E88" w:rsidRPr="008B5EF4">
        <w:t xml:space="preserve"> </w:t>
      </w:r>
      <w:r w:rsidR="00933DFA" w:rsidRPr="008B5EF4">
        <w:rPr>
          <w:rFonts w:hint="eastAsia"/>
        </w:rPr>
        <w:t>отборе</w:t>
      </w:r>
      <w:r w:rsidR="00933DFA" w:rsidRPr="008B5EF4">
        <w:t xml:space="preserve"> (далее – заявки)</w:t>
      </w:r>
      <w:r w:rsidR="00945E88" w:rsidRPr="008B5EF4">
        <w:t xml:space="preserve"> </w:t>
      </w:r>
      <w:r w:rsidRPr="008B5EF4">
        <w:t>и документов</w:t>
      </w:r>
      <w:r w:rsidR="00013E89" w:rsidRPr="008B5EF4">
        <w:t>, представляемых участниками отбора</w:t>
      </w:r>
      <w:r w:rsidR="00981623" w:rsidRPr="008B5EF4">
        <w:t xml:space="preserve"> в Комитет для получения субсидии</w:t>
      </w:r>
      <w:r w:rsidR="00013E89" w:rsidRPr="008B5EF4">
        <w:t xml:space="preserve"> (далее – документы)</w:t>
      </w:r>
      <w:r w:rsidRPr="008B5EF4">
        <w:t>;</w:t>
      </w:r>
    </w:p>
    <w:p w:rsidR="00F87D35" w:rsidRPr="008B5EF4" w:rsidRDefault="00F87D35" w:rsidP="00F87D35">
      <w:pPr>
        <w:autoSpaceDE w:val="0"/>
        <w:autoSpaceDN w:val="0"/>
        <w:adjustRightInd w:val="0"/>
        <w:ind w:firstLine="540"/>
        <w:jc w:val="both"/>
      </w:pPr>
      <w:r w:rsidRPr="008B5EF4">
        <w:t>форму согласия на обработку персональных данных руководителя, членов коллегиального исполнительного органа, лица, исполняющего функции единоличного исполнительного органа, и главн</w:t>
      </w:r>
      <w:r w:rsidR="00AE1CE7" w:rsidRPr="008B5EF4">
        <w:t>ого бухгалтера участника отбора;</w:t>
      </w:r>
    </w:p>
    <w:p w:rsidR="00AE1CE7" w:rsidRPr="008B5EF4" w:rsidRDefault="00AE1CE7" w:rsidP="00AE1CE7">
      <w:pPr>
        <w:ind w:firstLine="567"/>
        <w:jc w:val="both"/>
      </w:pPr>
      <w:r w:rsidRPr="008B5EF4">
        <w:t>порядок</w:t>
      </w:r>
      <w:r w:rsidR="00465326" w:rsidRPr="008B5EF4">
        <w:t xml:space="preserve"> и срок</w:t>
      </w:r>
      <w:r w:rsidR="00981623" w:rsidRPr="008B5EF4">
        <w:t>и</w:t>
      </w:r>
      <w:r w:rsidRPr="008B5EF4">
        <w:t xml:space="preserve"> представления и рассмотрения отчетности</w:t>
      </w:r>
      <w:r w:rsidR="00981623" w:rsidRPr="008B5EF4">
        <w:t xml:space="preserve"> и дополнительной отчетности</w:t>
      </w:r>
      <w:r w:rsidRPr="008B5EF4">
        <w:t xml:space="preserve">, а также сроки проведения Комитетом проверок соблюдения </w:t>
      </w:r>
      <w:r w:rsidR="00F027E5" w:rsidRPr="008B5EF4">
        <w:t>проверок соблюдения получателем субсидии условий и порядка предоставления субсидии</w:t>
      </w:r>
      <w:r w:rsidRPr="008B5EF4">
        <w:t>;</w:t>
      </w:r>
    </w:p>
    <w:p w:rsidR="00F027E5" w:rsidRPr="008B5EF4" w:rsidRDefault="00F027E5" w:rsidP="00AE1CE7">
      <w:pPr>
        <w:ind w:firstLine="567"/>
        <w:jc w:val="both"/>
      </w:pPr>
      <w:r w:rsidRPr="008B5EF4">
        <w:t xml:space="preserve">порядок и сроки </w:t>
      </w:r>
      <w:proofErr w:type="gramStart"/>
      <w:r w:rsidRPr="008B5EF4">
        <w:t>проведения мониторинга достижения результатов предоставления субсидии</w:t>
      </w:r>
      <w:proofErr w:type="gramEnd"/>
      <w:r w:rsidRPr="008B5EF4">
        <w:t xml:space="preserve"> исходя из достижения значений результатов предоставления субсидии, определенных </w:t>
      </w:r>
      <w:r w:rsidR="002A3CC2" w:rsidRPr="008B5EF4">
        <w:t xml:space="preserve">соглашением о предоставлении субсидии (далее </w:t>
      </w:r>
      <w:r w:rsidR="002A3CC2" w:rsidRPr="008B5EF4">
        <w:rPr>
          <w:rFonts w:eastAsia="Calibri"/>
          <w:bCs/>
          <w:lang w:eastAsia="en-US"/>
        </w:rPr>
        <w:t>–</w:t>
      </w:r>
      <w:r w:rsidR="002A3CC2" w:rsidRPr="008B5EF4">
        <w:t xml:space="preserve"> соглашение)</w:t>
      </w:r>
      <w:r w:rsidRPr="008B5EF4">
        <w:t>, и событий, отражающих факт завершения соответствующего мероприятия по получению результата предоставления субсидии (контрольная точка);</w:t>
      </w:r>
    </w:p>
    <w:p w:rsidR="00AE1CE7" w:rsidRPr="008B5EF4" w:rsidRDefault="00AE1CE7" w:rsidP="00AE1CE7">
      <w:pPr>
        <w:ind w:firstLine="567"/>
        <w:jc w:val="both"/>
      </w:pPr>
      <w:r w:rsidRPr="008B5EF4">
        <w:t>срок возврата получателем субсидии в бюджет Санкт-Петербурга остатка субсидии, не использованного в отчетном финансовом году;</w:t>
      </w:r>
    </w:p>
    <w:p w:rsidR="00AE1CE7" w:rsidRPr="008B5EF4" w:rsidRDefault="00F027E5" w:rsidP="00AE1CE7">
      <w:pPr>
        <w:ind w:firstLine="567"/>
        <w:jc w:val="both"/>
        <w:rPr>
          <w:rFonts w:eastAsia="Calibri"/>
          <w:lang w:eastAsia="en-US"/>
        </w:rPr>
      </w:pPr>
      <w:r w:rsidRPr="008B5EF4">
        <w:t>формы смет затрат.</w:t>
      </w:r>
    </w:p>
    <w:p w:rsidR="00F87D35" w:rsidRPr="008B5EF4" w:rsidRDefault="00F87D35" w:rsidP="00F87D35">
      <w:pPr>
        <w:ind w:firstLine="567"/>
        <w:jc w:val="both"/>
        <w:rPr>
          <w:rFonts w:eastAsia="Calibri"/>
          <w:lang w:eastAsia="en-US"/>
        </w:rPr>
      </w:pPr>
    </w:p>
    <w:p w:rsidR="00080136" w:rsidRPr="008B5EF4" w:rsidRDefault="00080136" w:rsidP="009356F6">
      <w:pPr>
        <w:tabs>
          <w:tab w:val="left" w:pos="0"/>
          <w:tab w:val="left" w:pos="993"/>
          <w:tab w:val="left" w:pos="1418"/>
          <w:tab w:val="left" w:pos="1843"/>
        </w:tabs>
        <w:autoSpaceDE w:val="0"/>
        <w:autoSpaceDN w:val="0"/>
        <w:adjustRightInd w:val="0"/>
        <w:jc w:val="center"/>
        <w:rPr>
          <w:b/>
          <w:lang w:eastAsia="zh-CN"/>
        </w:rPr>
      </w:pPr>
      <w:r w:rsidRPr="008B5EF4">
        <w:rPr>
          <w:b/>
          <w:lang w:eastAsia="zh-CN"/>
        </w:rPr>
        <w:t>2. Порядок объявления о проведении отбора</w:t>
      </w:r>
    </w:p>
    <w:p w:rsidR="00080136" w:rsidRPr="008B5EF4" w:rsidRDefault="00080136" w:rsidP="00080136">
      <w:pPr>
        <w:jc w:val="both"/>
        <w:rPr>
          <w:rFonts w:eastAsia="Calibri"/>
          <w:lang w:eastAsia="en-US"/>
        </w:rPr>
      </w:pPr>
    </w:p>
    <w:p w:rsidR="009356F6" w:rsidRPr="008B5EF4" w:rsidRDefault="009356F6" w:rsidP="009356F6">
      <w:pPr>
        <w:autoSpaceDE w:val="0"/>
        <w:autoSpaceDN w:val="0"/>
        <w:adjustRightInd w:val="0"/>
        <w:ind w:firstLine="360"/>
        <w:jc w:val="both"/>
      </w:pPr>
      <w:r w:rsidRPr="008B5EF4">
        <w:rPr>
          <w:lang w:eastAsia="zh-CN"/>
        </w:rPr>
        <w:t>2.1. Объявление о проведении отбора (далее – объявление) размещается Комитетом</w:t>
      </w:r>
      <w:r w:rsidRPr="008B5EF4">
        <w:br/>
        <w:t>в информационно-телекоммуникационной сети «Интернет» на официальном сайте Комитета (</w:t>
      </w:r>
      <w:hyperlink r:id="rId8" w:history="1">
        <w:r w:rsidRPr="008B5EF4">
          <w:rPr>
            <w:rStyle w:val="af4"/>
            <w:rFonts w:ascii="Times New Roman" w:hAnsi="Times New Roman" w:cs="Times New Roman"/>
            <w:szCs w:val="24"/>
          </w:rPr>
          <w:t>http://rspb.ru</w:t>
        </w:r>
      </w:hyperlink>
      <w:r w:rsidRPr="008B5EF4">
        <w:t>) не позднее рабочего дня, следующего за днем вступления в силу настоящего распоряжения с указанием: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>сроков проведения отбора;</w:t>
      </w:r>
    </w:p>
    <w:p w:rsidR="00771560" w:rsidRPr="008B5EF4" w:rsidRDefault="00771560" w:rsidP="009356F6">
      <w:pPr>
        <w:autoSpaceDE w:val="0"/>
        <w:autoSpaceDN w:val="0"/>
        <w:adjustRightInd w:val="0"/>
        <w:ind w:firstLine="540"/>
        <w:jc w:val="both"/>
      </w:pPr>
      <w:r w:rsidRPr="008B5EF4">
        <w:t>дат начала и окончания приема заявок и документов;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>наименования, места нахождения, почтового адреса, адреса электронной почты Комитета;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>целей предоставления субсидии, а также результатов предоставления субсидии;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lastRenderedPageBreak/>
        <w:t>страниц официального сайта Комитета, на котором обеспечивается проведение отбора;</w:t>
      </w:r>
    </w:p>
    <w:p w:rsidR="00EF6D42" w:rsidRPr="008B5EF4" w:rsidRDefault="00771560" w:rsidP="009356F6">
      <w:pPr>
        <w:autoSpaceDE w:val="0"/>
        <w:autoSpaceDN w:val="0"/>
        <w:adjustRightInd w:val="0"/>
        <w:ind w:firstLine="540"/>
        <w:jc w:val="both"/>
      </w:pPr>
      <w:r w:rsidRPr="008B5EF4">
        <w:t>условий предоставления субсидии</w:t>
      </w:r>
      <w:r w:rsidR="009356F6" w:rsidRPr="008B5EF4">
        <w:t xml:space="preserve"> и перечня документов;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>порядка подачи</w:t>
      </w:r>
      <w:r w:rsidR="00572631" w:rsidRPr="008B5EF4">
        <w:t xml:space="preserve"> </w:t>
      </w:r>
      <w:r w:rsidRPr="008B5EF4">
        <w:t>заявки</w:t>
      </w:r>
      <w:r w:rsidR="001E0DEF" w:rsidRPr="008B5EF4">
        <w:t xml:space="preserve"> </w:t>
      </w:r>
      <w:r w:rsidRPr="008B5EF4">
        <w:t xml:space="preserve">и документов и требований, предъявляемых к форме </w:t>
      </w:r>
      <w:r w:rsidR="00D54972" w:rsidRPr="008B5EF4">
        <w:br/>
      </w:r>
      <w:r w:rsidRPr="008B5EF4">
        <w:t>и содержанию</w:t>
      </w:r>
      <w:r w:rsidRPr="008B5EF4">
        <w:rPr>
          <w:rFonts w:eastAsia="Calibri"/>
          <w:lang w:eastAsia="en-US"/>
        </w:rPr>
        <w:t xml:space="preserve"> заявки </w:t>
      </w:r>
      <w:r w:rsidRPr="008B5EF4">
        <w:t>и документов;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 xml:space="preserve">порядка отзыва </w:t>
      </w:r>
      <w:r w:rsidRPr="008B5EF4">
        <w:rPr>
          <w:rFonts w:eastAsia="Calibri"/>
          <w:lang w:eastAsia="en-US"/>
        </w:rPr>
        <w:t xml:space="preserve">заявки </w:t>
      </w:r>
      <w:r w:rsidRPr="008B5EF4">
        <w:t xml:space="preserve">и документов участниками отбора, порядка возврата </w:t>
      </w:r>
      <w:r w:rsidRPr="008B5EF4">
        <w:rPr>
          <w:rFonts w:eastAsia="Calibri"/>
          <w:lang w:eastAsia="en-US"/>
        </w:rPr>
        <w:t xml:space="preserve">заявки </w:t>
      </w:r>
      <w:r w:rsidR="00465326" w:rsidRPr="008B5EF4">
        <w:rPr>
          <w:rFonts w:eastAsia="Calibri"/>
          <w:lang w:eastAsia="en-US"/>
        </w:rPr>
        <w:br/>
      </w:r>
      <w:r w:rsidRPr="008B5EF4">
        <w:t xml:space="preserve">и документов, определяющего в том числе основания для возврата </w:t>
      </w:r>
      <w:r w:rsidRPr="008B5EF4">
        <w:rPr>
          <w:rFonts w:eastAsia="Calibri"/>
          <w:lang w:eastAsia="en-US"/>
        </w:rPr>
        <w:t xml:space="preserve">заявок </w:t>
      </w:r>
      <w:r w:rsidRPr="008B5EF4">
        <w:t xml:space="preserve">и документов участников отбора, порядка внесения изменений в </w:t>
      </w:r>
      <w:r w:rsidRPr="008B5EF4">
        <w:rPr>
          <w:rFonts w:eastAsia="Calibri"/>
          <w:lang w:eastAsia="en-US"/>
        </w:rPr>
        <w:t xml:space="preserve">заявки </w:t>
      </w:r>
      <w:r w:rsidRPr="008B5EF4">
        <w:t>и документы;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 xml:space="preserve">правил рассмотрения и оценки </w:t>
      </w:r>
      <w:r w:rsidRPr="008B5EF4">
        <w:rPr>
          <w:rFonts w:eastAsia="Calibri"/>
          <w:lang w:eastAsia="en-US"/>
        </w:rPr>
        <w:t xml:space="preserve">заявок </w:t>
      </w:r>
      <w:r w:rsidRPr="008B5EF4">
        <w:t>и документов участников отбора;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 xml:space="preserve">порядка представления участникам отбора разъяснений положений объявления </w:t>
      </w:r>
      <w:r w:rsidRPr="008B5EF4">
        <w:br/>
        <w:t>о проведении отбора, дат начала и окончания срока такого представления;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>срока, в течение которого получатель субсид</w:t>
      </w:r>
      <w:r w:rsidR="002A3CC2" w:rsidRPr="008B5EF4">
        <w:t>ии должен подписать соглашение</w:t>
      </w:r>
      <w:r w:rsidRPr="008B5EF4">
        <w:t>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 xml:space="preserve">условий признания получателя субсидии </w:t>
      </w:r>
      <w:proofErr w:type="gramStart"/>
      <w:r w:rsidRPr="008B5EF4">
        <w:t>уклонившимся</w:t>
      </w:r>
      <w:proofErr w:type="gramEnd"/>
      <w:r w:rsidRPr="008B5EF4">
        <w:t xml:space="preserve"> от заключения соглашения;</w:t>
      </w:r>
    </w:p>
    <w:p w:rsidR="009356F6" w:rsidRPr="008B5EF4" w:rsidRDefault="009356F6" w:rsidP="009356F6">
      <w:pPr>
        <w:autoSpaceDE w:val="0"/>
        <w:autoSpaceDN w:val="0"/>
        <w:adjustRightInd w:val="0"/>
        <w:ind w:firstLine="540"/>
        <w:jc w:val="both"/>
      </w:pPr>
      <w:r w:rsidRPr="008B5EF4">
        <w:t>даты размещения результатов отбора на официальном сайте Комитета.</w:t>
      </w:r>
    </w:p>
    <w:p w:rsidR="00F87D35" w:rsidRPr="008B5EF4" w:rsidRDefault="00F87D35" w:rsidP="00F87D35">
      <w:pPr>
        <w:ind w:firstLine="567"/>
        <w:jc w:val="both"/>
        <w:rPr>
          <w:rFonts w:eastAsia="Calibri"/>
          <w:lang w:eastAsia="en-US"/>
        </w:rPr>
      </w:pPr>
    </w:p>
    <w:p w:rsidR="009356F6" w:rsidRPr="008B5EF4" w:rsidRDefault="009356F6" w:rsidP="009356F6">
      <w:pPr>
        <w:autoSpaceDE w:val="0"/>
        <w:autoSpaceDN w:val="0"/>
        <w:adjustRightInd w:val="0"/>
        <w:jc w:val="center"/>
        <w:rPr>
          <w:b/>
        </w:rPr>
      </w:pPr>
      <w:r w:rsidRPr="008B5EF4">
        <w:rPr>
          <w:b/>
        </w:rPr>
        <w:t xml:space="preserve">3. Порядок подачи заявок и прилагаемых к ним документов </w:t>
      </w:r>
      <w:r w:rsidRPr="008B5EF4">
        <w:rPr>
          <w:b/>
        </w:rPr>
        <w:br/>
        <w:t>для участия в отборе</w:t>
      </w:r>
    </w:p>
    <w:p w:rsidR="00080136" w:rsidRPr="008B5EF4" w:rsidRDefault="00080136" w:rsidP="00F87D35">
      <w:pPr>
        <w:ind w:firstLine="567"/>
        <w:jc w:val="both"/>
        <w:rPr>
          <w:rFonts w:eastAsia="Calibri"/>
          <w:lang w:eastAsia="en-US"/>
        </w:rPr>
      </w:pPr>
    </w:p>
    <w:p w:rsidR="00933DFA" w:rsidRPr="008B5EF4" w:rsidRDefault="009356F6" w:rsidP="00933DFA">
      <w:pPr>
        <w:ind w:firstLine="567"/>
        <w:jc w:val="both"/>
      </w:pPr>
      <w:r w:rsidRPr="008B5EF4">
        <w:rPr>
          <w:rFonts w:eastAsia="Calibri"/>
          <w:lang w:eastAsia="en-US"/>
        </w:rPr>
        <w:t xml:space="preserve">3.1. </w:t>
      </w:r>
      <w:proofErr w:type="gramStart"/>
      <w:r w:rsidR="00933DFA" w:rsidRPr="008B5EF4">
        <w:rPr>
          <w:rFonts w:hint="eastAsia"/>
        </w:rPr>
        <w:t>Для</w:t>
      </w:r>
      <w:r w:rsidR="001E0DEF" w:rsidRPr="008B5EF4">
        <w:t xml:space="preserve"> </w:t>
      </w:r>
      <w:r w:rsidR="00933DFA" w:rsidRPr="008B5EF4">
        <w:rPr>
          <w:rFonts w:hint="eastAsia"/>
        </w:rPr>
        <w:t>участия</w:t>
      </w:r>
      <w:r w:rsidR="001E0DEF" w:rsidRPr="008B5EF4">
        <w:t xml:space="preserve"> </w:t>
      </w:r>
      <w:r w:rsidR="00933DFA" w:rsidRPr="008B5EF4">
        <w:rPr>
          <w:rFonts w:hint="eastAsia"/>
        </w:rPr>
        <w:t>в</w:t>
      </w:r>
      <w:r w:rsidR="001E0DEF" w:rsidRPr="008B5EF4">
        <w:t xml:space="preserve"> </w:t>
      </w:r>
      <w:r w:rsidR="00933DFA" w:rsidRPr="008B5EF4">
        <w:rPr>
          <w:rFonts w:hint="eastAsia"/>
        </w:rPr>
        <w:t>отборе</w:t>
      </w:r>
      <w:r w:rsidR="001E0DEF" w:rsidRPr="008B5EF4">
        <w:t xml:space="preserve"> </w:t>
      </w:r>
      <w:r w:rsidR="00933DFA" w:rsidRPr="008B5EF4">
        <w:rPr>
          <w:rFonts w:hint="eastAsia"/>
        </w:rPr>
        <w:t>участники</w:t>
      </w:r>
      <w:r w:rsidR="001E0DEF" w:rsidRPr="008B5EF4">
        <w:t xml:space="preserve"> </w:t>
      </w:r>
      <w:r w:rsidR="00933DFA" w:rsidRPr="008B5EF4">
        <w:rPr>
          <w:rFonts w:hint="eastAsia"/>
        </w:rPr>
        <w:t>отбора</w:t>
      </w:r>
      <w:r w:rsidR="005A5864" w:rsidRPr="008B5EF4">
        <w:t xml:space="preserve"> – социально ориентированные некоммерческие</w:t>
      </w:r>
      <w:r w:rsidR="00933DFA" w:rsidRPr="008B5EF4">
        <w:t xml:space="preserve"> организаци</w:t>
      </w:r>
      <w:r w:rsidR="005A5864" w:rsidRPr="008B5EF4">
        <w:t>и</w:t>
      </w:r>
      <w:r w:rsidR="00933DFA" w:rsidRPr="008B5EF4">
        <w:t xml:space="preserve"> (за исключением государственных (муниципальных) учреждений), </w:t>
      </w:r>
      <w:r w:rsidR="00933DFA" w:rsidRPr="008B5EF4">
        <w:rPr>
          <w:rFonts w:hint="eastAsia"/>
        </w:rPr>
        <w:t>указанные</w:t>
      </w:r>
      <w:r w:rsidR="001E0DEF" w:rsidRPr="008B5EF4">
        <w:t xml:space="preserve"> </w:t>
      </w:r>
      <w:r w:rsidR="00933DFA" w:rsidRPr="008B5EF4">
        <w:rPr>
          <w:rFonts w:hint="eastAsia"/>
        </w:rPr>
        <w:t>в</w:t>
      </w:r>
      <w:r w:rsidR="001E0DEF" w:rsidRPr="008B5EF4">
        <w:t xml:space="preserve"> </w:t>
      </w:r>
      <w:r w:rsidR="00933DFA" w:rsidRPr="008B5EF4">
        <w:rPr>
          <w:rFonts w:hint="eastAsia"/>
        </w:rPr>
        <w:t>пункте</w:t>
      </w:r>
      <w:r w:rsidR="00933DFA" w:rsidRPr="008B5EF4">
        <w:t xml:space="preserve"> 1.2 </w:t>
      </w:r>
      <w:r w:rsidR="00933DFA" w:rsidRPr="008B5EF4">
        <w:rPr>
          <w:rFonts w:hint="eastAsia"/>
        </w:rPr>
        <w:t>приложения</w:t>
      </w:r>
      <w:r w:rsidR="001E0DEF" w:rsidRPr="008B5EF4">
        <w:t xml:space="preserve"> </w:t>
      </w:r>
      <w:r w:rsidR="00933DFA" w:rsidRPr="008B5EF4">
        <w:rPr>
          <w:rFonts w:hint="eastAsia"/>
        </w:rPr>
        <w:t>к</w:t>
      </w:r>
      <w:r w:rsidR="001E0DEF" w:rsidRPr="008B5EF4">
        <w:t xml:space="preserve"> </w:t>
      </w:r>
      <w:r w:rsidR="00933DFA" w:rsidRPr="008B5EF4">
        <w:rPr>
          <w:rFonts w:hint="eastAsia"/>
        </w:rPr>
        <w:t>постановлению</w:t>
      </w:r>
      <w:r w:rsidR="00933DFA" w:rsidRPr="008B5EF4">
        <w:t xml:space="preserve">, </w:t>
      </w:r>
      <w:r w:rsidR="00933DFA" w:rsidRPr="008B5EF4">
        <w:rPr>
          <w:rFonts w:hint="eastAsia"/>
        </w:rPr>
        <w:t>представляют</w:t>
      </w:r>
      <w:r w:rsidR="007B798F" w:rsidRPr="008B5EF4">
        <w:br/>
      </w:r>
      <w:r w:rsidR="00933DFA" w:rsidRPr="008B5EF4">
        <w:rPr>
          <w:rFonts w:hint="eastAsia"/>
        </w:rPr>
        <w:t>в</w:t>
      </w:r>
      <w:r w:rsidR="001E0DEF" w:rsidRPr="008B5EF4">
        <w:t xml:space="preserve"> </w:t>
      </w:r>
      <w:r w:rsidR="00933DFA" w:rsidRPr="008B5EF4">
        <w:rPr>
          <w:rFonts w:hint="eastAsia"/>
        </w:rPr>
        <w:t>Комитет</w:t>
      </w:r>
      <w:r w:rsidR="001E0DEF" w:rsidRPr="008B5EF4">
        <w:t xml:space="preserve"> </w:t>
      </w:r>
      <w:r w:rsidR="00933DFA" w:rsidRPr="008B5EF4">
        <w:rPr>
          <w:rFonts w:hint="eastAsia"/>
        </w:rPr>
        <w:t>зая</w:t>
      </w:r>
      <w:r w:rsidR="00933DFA" w:rsidRPr="008B5EF4">
        <w:t xml:space="preserve">вку </w:t>
      </w:r>
      <w:r w:rsidR="00933DFA" w:rsidRPr="008B5EF4">
        <w:rPr>
          <w:rFonts w:hint="eastAsia"/>
        </w:rPr>
        <w:t>по</w:t>
      </w:r>
      <w:r w:rsidR="001E0DEF" w:rsidRPr="008B5EF4">
        <w:t xml:space="preserve"> </w:t>
      </w:r>
      <w:r w:rsidR="00933DFA" w:rsidRPr="008B5EF4">
        <w:rPr>
          <w:rFonts w:hint="eastAsia"/>
        </w:rPr>
        <w:t>форме</w:t>
      </w:r>
      <w:r w:rsidR="00933DFA" w:rsidRPr="008B5EF4">
        <w:t xml:space="preserve"> согласно </w:t>
      </w:r>
      <w:r w:rsidR="00933DFA" w:rsidRPr="008B5EF4">
        <w:rPr>
          <w:rFonts w:hint="eastAsia"/>
        </w:rPr>
        <w:t>приложению</w:t>
      </w:r>
      <w:r w:rsidR="001E0DEF" w:rsidRPr="008B5EF4">
        <w:t xml:space="preserve"> </w:t>
      </w:r>
      <w:r w:rsidR="00933DFA" w:rsidRPr="008B5EF4">
        <w:rPr>
          <w:rFonts w:hint="eastAsia"/>
        </w:rPr>
        <w:t>№</w:t>
      </w:r>
      <w:r w:rsidR="00933DFA" w:rsidRPr="008B5EF4">
        <w:t xml:space="preserve"> 1 </w:t>
      </w:r>
      <w:r w:rsidR="00933DFA" w:rsidRPr="008B5EF4">
        <w:rPr>
          <w:rFonts w:hint="eastAsia"/>
        </w:rPr>
        <w:t>к</w:t>
      </w:r>
      <w:r w:rsidR="001E0DEF" w:rsidRPr="008B5EF4">
        <w:t xml:space="preserve"> </w:t>
      </w:r>
      <w:r w:rsidR="00933DFA" w:rsidRPr="008B5EF4">
        <w:rPr>
          <w:rFonts w:hint="eastAsia"/>
        </w:rPr>
        <w:t>настоящему</w:t>
      </w:r>
      <w:r w:rsidR="00933DFA" w:rsidRPr="008B5EF4">
        <w:t xml:space="preserve"> распоряжению </w:t>
      </w:r>
      <w:r w:rsidR="00933DFA" w:rsidRPr="008B5EF4">
        <w:br/>
      </w:r>
      <w:r w:rsidR="00933DFA" w:rsidRPr="008B5EF4">
        <w:rPr>
          <w:rFonts w:hint="eastAsia"/>
        </w:rPr>
        <w:t>и</w:t>
      </w:r>
      <w:r w:rsidR="001E0DEF" w:rsidRPr="008B5EF4">
        <w:t xml:space="preserve"> </w:t>
      </w:r>
      <w:r w:rsidR="00933DFA" w:rsidRPr="008B5EF4">
        <w:rPr>
          <w:rFonts w:hint="eastAsia"/>
        </w:rPr>
        <w:t>комплект</w:t>
      </w:r>
      <w:r w:rsidR="001E0DEF" w:rsidRPr="008B5EF4">
        <w:t xml:space="preserve"> </w:t>
      </w:r>
      <w:r w:rsidR="00933DFA" w:rsidRPr="008B5EF4">
        <w:rPr>
          <w:rFonts w:hint="eastAsia"/>
        </w:rPr>
        <w:t>документов</w:t>
      </w:r>
      <w:r w:rsidR="001E0DEF" w:rsidRPr="008B5EF4">
        <w:t xml:space="preserve"> </w:t>
      </w:r>
      <w:r w:rsidR="00933DFA" w:rsidRPr="008B5EF4">
        <w:rPr>
          <w:rFonts w:hint="eastAsia"/>
        </w:rPr>
        <w:t>согласно</w:t>
      </w:r>
      <w:r w:rsidR="00933DFA" w:rsidRPr="008B5EF4">
        <w:t xml:space="preserve"> приложению</w:t>
      </w:r>
      <w:r w:rsidR="00013E89" w:rsidRPr="008B5EF4">
        <w:t xml:space="preserve"> №</w:t>
      </w:r>
      <w:r w:rsidR="00933DFA" w:rsidRPr="008B5EF4">
        <w:t xml:space="preserve"> 2 </w:t>
      </w:r>
      <w:r w:rsidR="00933DFA" w:rsidRPr="008B5EF4">
        <w:rPr>
          <w:rFonts w:hint="eastAsia"/>
        </w:rPr>
        <w:t>к</w:t>
      </w:r>
      <w:r w:rsidR="001E0DEF" w:rsidRPr="008B5EF4">
        <w:t xml:space="preserve"> </w:t>
      </w:r>
      <w:r w:rsidR="00013E89" w:rsidRPr="008B5EF4">
        <w:rPr>
          <w:rFonts w:eastAsia="Calibri"/>
          <w:szCs w:val="28"/>
          <w:lang w:eastAsia="en-US"/>
        </w:rPr>
        <w:t>Порядку предоставления в 202</w:t>
      </w:r>
      <w:r w:rsidR="00F35768" w:rsidRPr="008B5EF4">
        <w:rPr>
          <w:rFonts w:eastAsia="Calibri"/>
          <w:szCs w:val="28"/>
          <w:lang w:eastAsia="en-US"/>
        </w:rPr>
        <w:t>2</w:t>
      </w:r>
      <w:r w:rsidR="00013E89" w:rsidRPr="008B5EF4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</w:t>
      </w:r>
      <w:proofErr w:type="gramEnd"/>
      <w:r w:rsidR="007B798F" w:rsidRPr="008B5EF4">
        <w:rPr>
          <w:rFonts w:eastAsia="Calibri"/>
          <w:szCs w:val="28"/>
          <w:lang w:eastAsia="en-US"/>
        </w:rPr>
        <w:br/>
      </w:r>
      <w:r w:rsidR="00013E89" w:rsidRPr="008B5EF4">
        <w:rPr>
          <w:rFonts w:eastAsia="Calibri"/>
          <w:szCs w:val="28"/>
          <w:lang w:eastAsia="en-US"/>
        </w:rPr>
        <w:t xml:space="preserve">на предприятиях» национального проекта «Производительность труда», </w:t>
      </w:r>
      <w:proofErr w:type="gramStart"/>
      <w:r w:rsidR="00013E89" w:rsidRPr="008B5EF4">
        <w:rPr>
          <w:rFonts w:eastAsia="Calibri"/>
          <w:szCs w:val="28"/>
          <w:lang w:eastAsia="en-US"/>
        </w:rPr>
        <w:t>утвержденному</w:t>
      </w:r>
      <w:proofErr w:type="gramEnd"/>
      <w:r w:rsidR="00933DFA" w:rsidRPr="008B5EF4">
        <w:t xml:space="preserve"> п</w:t>
      </w:r>
      <w:r w:rsidR="00933DFA" w:rsidRPr="008B5EF4">
        <w:rPr>
          <w:rFonts w:hint="eastAsia"/>
        </w:rPr>
        <w:t>остановлени</w:t>
      </w:r>
      <w:r w:rsidR="00013E89" w:rsidRPr="008B5EF4">
        <w:t>ем</w:t>
      </w:r>
      <w:r w:rsidR="00933DFA" w:rsidRPr="008B5EF4">
        <w:t>.</w:t>
      </w:r>
    </w:p>
    <w:p w:rsidR="006C6251" w:rsidRPr="008B5EF4" w:rsidRDefault="006C6251" w:rsidP="00933DFA">
      <w:pPr>
        <w:ind w:firstLine="567"/>
        <w:jc w:val="both"/>
      </w:pPr>
      <w:proofErr w:type="gramStart"/>
      <w:r w:rsidRPr="008B5EF4">
        <w:t>Формы смет</w:t>
      </w:r>
      <w:r w:rsidR="00F96B52" w:rsidRPr="008B5EF4">
        <w:t>ы</w:t>
      </w:r>
      <w:r w:rsidRPr="008B5EF4">
        <w:t xml:space="preserve"> затрат </w:t>
      </w:r>
      <w:r w:rsidR="00F96B52" w:rsidRPr="008B5EF4">
        <w:t xml:space="preserve">на реализацию мероприятий по обеспечению деятельности регионального центра компетенций в сфере производительности труда </w:t>
      </w:r>
      <w:r w:rsidR="00F96B52" w:rsidRPr="008B5EF4">
        <w:br/>
        <w:t>в Санкт-Петербурге, 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</w:t>
      </w:r>
      <w:r w:rsidRPr="008B5EF4">
        <w:t>,</w:t>
      </w:r>
      <w:r w:rsidR="00F96B52" w:rsidRPr="008B5EF4">
        <w:t xml:space="preserve"> и сметы затрат на обеспечение деятельности «фабрики процессов», </w:t>
      </w:r>
      <w:r w:rsidRPr="008B5EF4">
        <w:t xml:space="preserve">представляемых в комплекте документов, утверждены </w:t>
      </w:r>
      <w:r w:rsidR="00F96B52" w:rsidRPr="008B5EF4">
        <w:t xml:space="preserve">согласно </w:t>
      </w:r>
      <w:r w:rsidRPr="008B5EF4">
        <w:t>приложени</w:t>
      </w:r>
      <w:r w:rsidR="00F96B52" w:rsidRPr="008B5EF4">
        <w:t>ю</w:t>
      </w:r>
      <w:r w:rsidRPr="008B5EF4">
        <w:t xml:space="preserve"> № 1 и приложени</w:t>
      </w:r>
      <w:r w:rsidR="00F96B52" w:rsidRPr="008B5EF4">
        <w:t>ю</w:t>
      </w:r>
      <w:r w:rsidRPr="008B5EF4">
        <w:t xml:space="preserve"> № 2 к</w:t>
      </w:r>
      <w:proofErr w:type="gramEnd"/>
      <w:r w:rsidRPr="008B5EF4">
        <w:t xml:space="preserve"> настоящему Порядку.</w:t>
      </w:r>
    </w:p>
    <w:p w:rsidR="00933DFA" w:rsidRPr="008B5EF4" w:rsidRDefault="00933DFA" w:rsidP="00933DFA">
      <w:pPr>
        <w:widowControl w:val="0"/>
        <w:tabs>
          <w:tab w:val="left" w:pos="851"/>
        </w:tabs>
        <w:ind w:firstLine="709"/>
        <w:jc w:val="both"/>
        <w:rPr>
          <w:bCs/>
        </w:rPr>
      </w:pPr>
      <w:r w:rsidRPr="008B5EF4">
        <w:rPr>
          <w:bCs/>
        </w:rPr>
        <w:t xml:space="preserve">В </w:t>
      </w:r>
      <w:proofErr w:type="gramStart"/>
      <w:r w:rsidRPr="008B5EF4">
        <w:rPr>
          <w:bCs/>
        </w:rPr>
        <w:t>случае</w:t>
      </w:r>
      <w:proofErr w:type="gramEnd"/>
      <w:r w:rsidRPr="008B5EF4">
        <w:rPr>
          <w:bCs/>
        </w:rPr>
        <w:t xml:space="preserve"> если документы представляются представителем участника отбора, дополнительно представляется доверенность, подтверждающая полномочия представителя или договор, в том числе договор между представителем </w:t>
      </w:r>
      <w:r w:rsidR="0010414D" w:rsidRPr="008B5EF4">
        <w:rPr>
          <w:bCs/>
        </w:rPr>
        <w:br/>
      </w:r>
      <w:r w:rsidRPr="008B5EF4">
        <w:rPr>
          <w:bCs/>
        </w:rPr>
        <w:t xml:space="preserve">и представляемым, между представляемым и третьим лицом, либо решение собрания, </w:t>
      </w:r>
      <w:r w:rsidR="0010414D" w:rsidRPr="008B5EF4">
        <w:rPr>
          <w:bCs/>
        </w:rPr>
        <w:br/>
      </w:r>
      <w:r w:rsidRPr="008B5EF4">
        <w:rPr>
          <w:bCs/>
        </w:rPr>
        <w:t>в котором содержатся соответствующие полномочия, если иное не установлено законом или не противоречит существу от</w:t>
      </w:r>
      <w:r w:rsidR="00013E89" w:rsidRPr="008B5EF4">
        <w:rPr>
          <w:bCs/>
        </w:rPr>
        <w:t>ношений. Представление заявки</w:t>
      </w:r>
      <w:r w:rsidRPr="008B5EF4">
        <w:rPr>
          <w:bCs/>
        </w:rPr>
        <w:t xml:space="preserve"> и документов почтовым отправлением не предусмотрено.</w:t>
      </w:r>
    </w:p>
    <w:p w:rsidR="00933DFA" w:rsidRPr="008B5EF4" w:rsidRDefault="00933DFA" w:rsidP="00933DFA">
      <w:pPr>
        <w:ind w:firstLine="567"/>
        <w:jc w:val="both"/>
        <w:rPr>
          <w:bCs/>
        </w:rPr>
      </w:pPr>
      <w:r w:rsidRPr="008B5EF4">
        <w:rPr>
          <w:bCs/>
        </w:rPr>
        <w:t xml:space="preserve">Если документы, представленные в Комитет, содержат персональные данные, </w:t>
      </w:r>
      <w:r w:rsidR="00465326" w:rsidRPr="008B5EF4">
        <w:rPr>
          <w:bCs/>
        </w:rPr>
        <w:br/>
      </w:r>
      <w:r w:rsidRPr="008B5EF4">
        <w:rPr>
          <w:bCs/>
        </w:rPr>
        <w:t xml:space="preserve">то в их состав должны быть включены согласия субъектов персональных данных </w:t>
      </w:r>
      <w:r w:rsidR="00465326" w:rsidRPr="008B5EF4">
        <w:rPr>
          <w:bCs/>
        </w:rPr>
        <w:br/>
      </w:r>
      <w:r w:rsidRPr="008B5EF4">
        <w:rPr>
          <w:bCs/>
        </w:rPr>
        <w:t xml:space="preserve">на их обработку в соответствии со статьей 9 Федерального закона «О персональных данных» по форме согласно приложению № </w:t>
      </w:r>
      <w:r w:rsidR="00F96B52" w:rsidRPr="008B5EF4">
        <w:rPr>
          <w:bCs/>
        </w:rPr>
        <w:t>3</w:t>
      </w:r>
      <w:r w:rsidRPr="008B5EF4">
        <w:rPr>
          <w:bCs/>
        </w:rPr>
        <w:t xml:space="preserve"> к настоящему Порядку.</w:t>
      </w:r>
    </w:p>
    <w:p w:rsidR="00F96B52" w:rsidRPr="008B5EF4" w:rsidRDefault="00F96B52" w:rsidP="00F96B52">
      <w:pPr>
        <w:tabs>
          <w:tab w:val="left" w:pos="993"/>
        </w:tabs>
        <w:ind w:firstLine="567"/>
        <w:jc w:val="both"/>
      </w:pPr>
      <w:r w:rsidRPr="008B5EF4">
        <w:rPr>
          <w:rFonts w:eastAsia="Calibri"/>
          <w:lang w:eastAsia="en-US"/>
        </w:rPr>
        <w:t xml:space="preserve">3.2. </w:t>
      </w:r>
      <w:r w:rsidRPr="008B5EF4">
        <w:t xml:space="preserve">Поступившие в Комитет заявки с приложениями передаются в отдел </w:t>
      </w:r>
      <w:r w:rsidRPr="008B5EF4">
        <w:br/>
        <w:t xml:space="preserve">развития – проектный офис (далее – Отдел) по адресу: Санкт-Петербург, ул. </w:t>
      </w:r>
      <w:proofErr w:type="gramStart"/>
      <w:r w:rsidRPr="008B5EF4">
        <w:t>Галерная</w:t>
      </w:r>
      <w:proofErr w:type="gramEnd"/>
      <w:r w:rsidRPr="008B5EF4">
        <w:t xml:space="preserve">, </w:t>
      </w:r>
      <w:r w:rsidRPr="008B5EF4">
        <w:br/>
        <w:t xml:space="preserve">д. 7, </w:t>
      </w:r>
      <w:proofErr w:type="spellStart"/>
      <w:r w:rsidRPr="008B5EF4">
        <w:t>каб</w:t>
      </w:r>
      <w:proofErr w:type="spellEnd"/>
      <w:r w:rsidRPr="008B5EF4">
        <w:t xml:space="preserve">. 46, где регистрируются в Журнале регистрации заявок организаций </w:t>
      </w:r>
      <w:r w:rsidRPr="008B5EF4">
        <w:rPr>
          <w:rFonts w:eastAsia="Calibri"/>
          <w:lang w:eastAsia="en-US"/>
        </w:rPr>
        <w:t xml:space="preserve">на участие </w:t>
      </w:r>
      <w:r w:rsidR="00465326" w:rsidRPr="008B5EF4">
        <w:rPr>
          <w:rFonts w:eastAsia="Calibri"/>
          <w:lang w:eastAsia="en-US"/>
        </w:rPr>
        <w:br/>
      </w:r>
      <w:r w:rsidRPr="008B5EF4">
        <w:rPr>
          <w:rFonts w:eastAsia="Calibri"/>
          <w:lang w:eastAsia="en-US"/>
        </w:rPr>
        <w:t>в отборе получателя субсидии для предоставления субсидии</w:t>
      </w:r>
      <w:r w:rsidRPr="008B5EF4">
        <w:t xml:space="preserve"> по форме согласно приложению № 4 к настоящему Порядку.</w:t>
      </w:r>
    </w:p>
    <w:p w:rsidR="00F96B52" w:rsidRPr="008B5EF4" w:rsidRDefault="00F96B52" w:rsidP="00F96B52">
      <w:pPr>
        <w:pStyle w:val="a7"/>
        <w:ind w:left="0" w:firstLine="567"/>
        <w:jc w:val="both"/>
      </w:pPr>
      <w:r w:rsidRPr="008B5EF4">
        <w:t xml:space="preserve">3.3. При получении от участника отбора документов Отделом выдается расписка </w:t>
      </w:r>
      <w:r w:rsidR="00465326" w:rsidRPr="008B5EF4">
        <w:br/>
      </w:r>
      <w:r w:rsidRPr="008B5EF4">
        <w:t xml:space="preserve">в получении документов представителем Комитета по форме согласно приложению № 5 </w:t>
      </w:r>
      <w:r w:rsidR="00465326" w:rsidRPr="008B5EF4">
        <w:br/>
      </w:r>
      <w:r w:rsidRPr="008B5EF4">
        <w:t>к настоящему Порядку.</w:t>
      </w:r>
    </w:p>
    <w:p w:rsidR="00F96B52" w:rsidRPr="008B5EF4" w:rsidRDefault="00F96B52" w:rsidP="00F96B52">
      <w:pPr>
        <w:widowControl w:val="0"/>
        <w:ind w:firstLine="709"/>
        <w:jc w:val="both"/>
      </w:pPr>
      <w:r w:rsidRPr="008B5EF4">
        <w:rPr>
          <w:rFonts w:hint="eastAsia"/>
        </w:rPr>
        <w:t>Участник</w:t>
      </w:r>
      <w:r w:rsidR="001E0DEF" w:rsidRPr="008B5EF4">
        <w:t xml:space="preserve"> </w:t>
      </w:r>
      <w:r w:rsidRPr="008B5EF4">
        <w:rPr>
          <w:rFonts w:hint="eastAsia"/>
        </w:rPr>
        <w:t>отбора</w:t>
      </w:r>
      <w:r w:rsidR="001E0DEF" w:rsidRPr="008B5EF4">
        <w:t xml:space="preserve"> </w:t>
      </w:r>
      <w:r w:rsidRPr="008B5EF4">
        <w:rPr>
          <w:rFonts w:hint="eastAsia"/>
        </w:rPr>
        <w:t>вправе</w:t>
      </w:r>
      <w:r w:rsidR="001E0DEF" w:rsidRPr="008B5EF4">
        <w:t xml:space="preserve"> </w:t>
      </w:r>
      <w:r w:rsidRPr="008B5EF4">
        <w:rPr>
          <w:rFonts w:hint="eastAsia"/>
        </w:rPr>
        <w:t>получить</w:t>
      </w:r>
      <w:r w:rsidR="001E0DEF" w:rsidRPr="008B5EF4">
        <w:t xml:space="preserve"> </w:t>
      </w:r>
      <w:r w:rsidRPr="008B5EF4">
        <w:rPr>
          <w:rFonts w:hint="eastAsia"/>
        </w:rPr>
        <w:t>устную</w:t>
      </w:r>
      <w:r w:rsidR="001E0DEF" w:rsidRPr="008B5EF4">
        <w:t xml:space="preserve"> </w:t>
      </w:r>
      <w:r w:rsidRPr="008B5EF4">
        <w:rPr>
          <w:rFonts w:hint="eastAsia"/>
        </w:rPr>
        <w:t>консультацию</w:t>
      </w:r>
      <w:r w:rsidR="001E0DEF" w:rsidRPr="008B5EF4">
        <w:t xml:space="preserve"> </w:t>
      </w:r>
      <w:r w:rsidRPr="008B5EF4">
        <w:rPr>
          <w:rFonts w:hint="eastAsia"/>
        </w:rPr>
        <w:t>по</w:t>
      </w:r>
      <w:r w:rsidR="001E0DEF" w:rsidRPr="008B5EF4">
        <w:t xml:space="preserve"> </w:t>
      </w:r>
      <w:r w:rsidRPr="008B5EF4">
        <w:rPr>
          <w:rFonts w:hint="eastAsia"/>
        </w:rPr>
        <w:t>вопросу</w:t>
      </w:r>
      <w:r w:rsidR="001E0DEF" w:rsidRPr="008B5EF4">
        <w:t xml:space="preserve"> </w:t>
      </w:r>
      <w:r w:rsidRPr="008B5EF4">
        <w:rPr>
          <w:rFonts w:hint="eastAsia"/>
        </w:rPr>
        <w:t>оформления</w:t>
      </w:r>
      <w:r w:rsidR="001E0DEF" w:rsidRPr="008B5EF4">
        <w:t xml:space="preserve"> </w:t>
      </w:r>
      <w:r w:rsidR="00265E3E" w:rsidRPr="008B5EF4">
        <w:br/>
      </w:r>
      <w:r w:rsidRPr="008B5EF4">
        <w:rPr>
          <w:rFonts w:hint="eastAsia"/>
        </w:rPr>
        <w:t>и</w:t>
      </w:r>
      <w:r w:rsidR="001E0DEF" w:rsidRPr="008B5EF4">
        <w:t xml:space="preserve"> </w:t>
      </w:r>
      <w:r w:rsidRPr="008B5EF4">
        <w:rPr>
          <w:rFonts w:hint="eastAsia"/>
        </w:rPr>
        <w:t>подачи</w:t>
      </w:r>
      <w:r w:rsidR="001E0DEF" w:rsidRPr="008B5EF4">
        <w:t xml:space="preserve"> </w:t>
      </w:r>
      <w:r w:rsidR="009A0486" w:rsidRPr="008B5EF4">
        <w:rPr>
          <w:rFonts w:hint="eastAsia"/>
        </w:rPr>
        <w:t>заяв</w:t>
      </w:r>
      <w:r w:rsidR="009A0486" w:rsidRPr="008B5EF4">
        <w:t>ки</w:t>
      </w:r>
      <w:r w:rsidR="001E0DEF" w:rsidRPr="008B5EF4">
        <w:t xml:space="preserve"> </w:t>
      </w:r>
      <w:r w:rsidRPr="008B5EF4">
        <w:rPr>
          <w:rFonts w:hint="eastAsia"/>
        </w:rPr>
        <w:t>в</w:t>
      </w:r>
      <w:r w:rsidR="001E0DEF" w:rsidRPr="008B5EF4">
        <w:t xml:space="preserve"> </w:t>
      </w:r>
      <w:r w:rsidRPr="008B5EF4">
        <w:rPr>
          <w:rFonts w:hint="eastAsia"/>
        </w:rPr>
        <w:t>порядке</w:t>
      </w:r>
      <w:r w:rsidR="001E0DEF" w:rsidRPr="008B5EF4">
        <w:t xml:space="preserve">, </w:t>
      </w:r>
      <w:r w:rsidRPr="008B5EF4">
        <w:rPr>
          <w:rFonts w:hint="eastAsia"/>
        </w:rPr>
        <w:t>предусмотренном</w:t>
      </w:r>
      <w:r w:rsidR="001E0DEF" w:rsidRPr="008B5EF4">
        <w:t xml:space="preserve"> </w:t>
      </w:r>
      <w:r w:rsidRPr="008B5EF4">
        <w:rPr>
          <w:rFonts w:hint="eastAsia"/>
        </w:rPr>
        <w:t>регламентом</w:t>
      </w:r>
      <w:r w:rsidR="001E0DEF" w:rsidRPr="008B5EF4">
        <w:t xml:space="preserve"> </w:t>
      </w:r>
      <w:r w:rsidRPr="008B5EF4">
        <w:rPr>
          <w:rFonts w:hint="eastAsia"/>
        </w:rPr>
        <w:t>работы</w:t>
      </w:r>
      <w:r w:rsidR="001E0DEF" w:rsidRPr="008B5EF4">
        <w:t xml:space="preserve"> </w:t>
      </w:r>
      <w:r w:rsidRPr="008B5EF4">
        <w:rPr>
          <w:rFonts w:hint="eastAsia"/>
        </w:rPr>
        <w:t>Комитета</w:t>
      </w:r>
      <w:r w:rsidR="001E0DEF" w:rsidRPr="008B5EF4">
        <w:t xml:space="preserve"> </w:t>
      </w:r>
      <w:r w:rsidRPr="008B5EF4">
        <w:rPr>
          <w:rFonts w:hint="eastAsia"/>
        </w:rPr>
        <w:t>по</w:t>
      </w:r>
      <w:r w:rsidR="001E0DEF" w:rsidRPr="008B5EF4">
        <w:t xml:space="preserve"> </w:t>
      </w:r>
      <w:r w:rsidRPr="008B5EF4">
        <w:rPr>
          <w:rFonts w:hint="eastAsia"/>
        </w:rPr>
        <w:t>приему</w:t>
      </w:r>
      <w:r w:rsidR="001E0DEF" w:rsidRPr="008B5EF4">
        <w:t xml:space="preserve"> </w:t>
      </w:r>
      <w:r w:rsidRPr="008B5EF4">
        <w:rPr>
          <w:rFonts w:hint="eastAsia"/>
        </w:rPr>
        <w:lastRenderedPageBreak/>
        <w:t>представителей</w:t>
      </w:r>
      <w:r w:rsidR="001E0DEF" w:rsidRPr="008B5EF4">
        <w:t xml:space="preserve"> </w:t>
      </w:r>
      <w:r w:rsidRPr="008B5EF4">
        <w:rPr>
          <w:rFonts w:hint="eastAsia"/>
        </w:rPr>
        <w:t>организаций</w:t>
      </w:r>
      <w:r w:rsidRPr="008B5EF4">
        <w:t xml:space="preserve">, </w:t>
      </w:r>
      <w:r w:rsidRPr="008B5EF4">
        <w:rPr>
          <w:rFonts w:hint="eastAsia"/>
        </w:rPr>
        <w:t>предприятий</w:t>
      </w:r>
      <w:r w:rsidR="001E0DEF" w:rsidRPr="008B5EF4">
        <w:t xml:space="preserve"> </w:t>
      </w:r>
      <w:r w:rsidRPr="008B5EF4">
        <w:rPr>
          <w:rFonts w:hint="eastAsia"/>
        </w:rPr>
        <w:t>и</w:t>
      </w:r>
      <w:r w:rsidR="001E0DEF" w:rsidRPr="008B5EF4">
        <w:t xml:space="preserve"> </w:t>
      </w:r>
      <w:r w:rsidRPr="008B5EF4">
        <w:rPr>
          <w:rFonts w:hint="eastAsia"/>
        </w:rPr>
        <w:t>граждан</w:t>
      </w:r>
      <w:r w:rsidR="001E0DEF" w:rsidRPr="008B5EF4">
        <w:t xml:space="preserve"> </w:t>
      </w:r>
      <w:r w:rsidRPr="008B5EF4">
        <w:t>(</w:t>
      </w:r>
      <w:r w:rsidRPr="008B5EF4">
        <w:rPr>
          <w:rFonts w:hint="eastAsia"/>
        </w:rPr>
        <w:t>дни</w:t>
      </w:r>
      <w:r w:rsidR="001E0DEF" w:rsidRPr="008B5EF4">
        <w:t xml:space="preserve"> </w:t>
      </w:r>
      <w:r w:rsidRPr="008B5EF4">
        <w:rPr>
          <w:rFonts w:hint="eastAsia"/>
        </w:rPr>
        <w:t>и</w:t>
      </w:r>
      <w:r w:rsidR="001E0DEF" w:rsidRPr="008B5EF4">
        <w:t xml:space="preserve"> </w:t>
      </w:r>
      <w:r w:rsidRPr="008B5EF4">
        <w:rPr>
          <w:rFonts w:hint="eastAsia"/>
        </w:rPr>
        <w:t>часы</w:t>
      </w:r>
      <w:r w:rsidR="001E0DEF" w:rsidRPr="008B5EF4">
        <w:t xml:space="preserve"> </w:t>
      </w:r>
      <w:r w:rsidRPr="008B5EF4">
        <w:rPr>
          <w:rFonts w:hint="eastAsia"/>
        </w:rPr>
        <w:t>приема</w:t>
      </w:r>
      <w:r w:rsidR="001E0DEF" w:rsidRPr="008B5EF4">
        <w:t xml:space="preserve"> </w:t>
      </w:r>
      <w:r w:rsidRPr="008B5EF4">
        <w:rPr>
          <w:rFonts w:hint="eastAsia"/>
        </w:rPr>
        <w:t>указаны</w:t>
      </w:r>
      <w:r w:rsidR="001E0DEF" w:rsidRPr="008B5EF4">
        <w:t xml:space="preserve"> </w:t>
      </w:r>
      <w:r w:rsidR="00265E3E" w:rsidRPr="008B5EF4">
        <w:br/>
      </w:r>
      <w:r w:rsidRPr="008B5EF4">
        <w:rPr>
          <w:rFonts w:hint="eastAsia"/>
        </w:rPr>
        <w:t>на</w:t>
      </w:r>
      <w:r w:rsidR="001E0DEF" w:rsidRPr="008B5EF4">
        <w:t xml:space="preserve"> </w:t>
      </w:r>
      <w:r w:rsidRPr="008B5EF4">
        <w:rPr>
          <w:rFonts w:hint="eastAsia"/>
        </w:rPr>
        <w:t>официальном</w:t>
      </w:r>
      <w:r w:rsidR="001E0DEF" w:rsidRPr="008B5EF4">
        <w:t xml:space="preserve"> </w:t>
      </w:r>
      <w:r w:rsidRPr="008B5EF4">
        <w:rPr>
          <w:rFonts w:hint="eastAsia"/>
        </w:rPr>
        <w:t>сайте</w:t>
      </w:r>
      <w:r w:rsidR="001E0DEF" w:rsidRPr="008B5EF4">
        <w:t xml:space="preserve"> </w:t>
      </w:r>
      <w:r w:rsidRPr="008B5EF4">
        <w:rPr>
          <w:rFonts w:hint="eastAsia"/>
        </w:rPr>
        <w:t>Комитета</w:t>
      </w:r>
      <w:r w:rsidR="001E0DEF" w:rsidRPr="008B5EF4">
        <w:t xml:space="preserve"> </w:t>
      </w:r>
      <w:r w:rsidRPr="008B5EF4">
        <w:rPr>
          <w:rFonts w:hint="eastAsia"/>
        </w:rPr>
        <w:t>в</w:t>
      </w:r>
      <w:r w:rsidR="001E0DEF" w:rsidRPr="008B5EF4">
        <w:t xml:space="preserve"> </w:t>
      </w:r>
      <w:r w:rsidRPr="008B5EF4">
        <w:rPr>
          <w:rFonts w:hint="eastAsia"/>
        </w:rPr>
        <w:t>информационно</w:t>
      </w:r>
      <w:r w:rsidRPr="008B5EF4">
        <w:t>-</w:t>
      </w:r>
      <w:r w:rsidRPr="008B5EF4">
        <w:rPr>
          <w:rFonts w:hint="eastAsia"/>
        </w:rPr>
        <w:t>телекоммуникационной</w:t>
      </w:r>
      <w:r w:rsidR="001E0DEF" w:rsidRPr="008B5EF4">
        <w:t xml:space="preserve"> </w:t>
      </w:r>
      <w:r w:rsidRPr="008B5EF4">
        <w:rPr>
          <w:rFonts w:hint="eastAsia"/>
        </w:rPr>
        <w:t>сети</w:t>
      </w:r>
      <w:r w:rsidR="001E0DEF" w:rsidRPr="008B5EF4">
        <w:t xml:space="preserve"> </w:t>
      </w:r>
      <w:r w:rsidRPr="008B5EF4">
        <w:rPr>
          <w:rFonts w:hint="eastAsia"/>
        </w:rPr>
        <w:t>«Интернет»</w:t>
      </w:r>
      <w:r w:rsidR="001E0DEF" w:rsidRPr="008B5EF4">
        <w:t xml:space="preserve"> </w:t>
      </w:r>
      <w:hyperlink r:id="rId9" w:history="1">
        <w:r w:rsidRPr="008B5EF4">
          <w:rPr>
            <w:rStyle w:val="af4"/>
            <w:rFonts w:ascii="Times New Roman" w:hAnsi="Times New Roman" w:cs="Times New Roman"/>
            <w:szCs w:val="24"/>
          </w:rPr>
          <w:t>www.rspb.ru</w:t>
        </w:r>
      </w:hyperlink>
      <w:r w:rsidRPr="008B5EF4">
        <w:t>) или по телефону, указанному в объявлении.</w:t>
      </w:r>
    </w:p>
    <w:p w:rsidR="00572631" w:rsidRPr="008B5EF4" w:rsidRDefault="00572631" w:rsidP="00F96B52">
      <w:pPr>
        <w:widowControl w:val="0"/>
        <w:ind w:firstLine="709"/>
        <w:jc w:val="both"/>
      </w:pPr>
    </w:p>
    <w:p w:rsidR="005B1D8B" w:rsidRPr="008B5EF4" w:rsidRDefault="005B1D8B" w:rsidP="00572631">
      <w:pPr>
        <w:widowControl w:val="0"/>
        <w:ind w:left="720"/>
        <w:jc w:val="center"/>
        <w:rPr>
          <w:rFonts w:eastAsia="Calibri"/>
          <w:b/>
          <w:lang w:eastAsia="en-US"/>
        </w:rPr>
      </w:pPr>
      <w:r w:rsidRPr="008B5EF4">
        <w:rPr>
          <w:b/>
          <w:lang w:eastAsia="zh-CN"/>
        </w:rPr>
        <w:t>4. Порядок</w:t>
      </w:r>
      <w:r w:rsidR="00BC7644" w:rsidRPr="008B5EF4">
        <w:rPr>
          <w:b/>
          <w:lang w:eastAsia="zh-CN"/>
        </w:rPr>
        <w:t xml:space="preserve"> и срок</w:t>
      </w:r>
      <w:r w:rsidRPr="008B5EF4">
        <w:rPr>
          <w:b/>
          <w:lang w:eastAsia="zh-CN"/>
        </w:rPr>
        <w:t xml:space="preserve"> проведения отбора и порядок принятия </w:t>
      </w:r>
      <w:r w:rsidR="00BC7644" w:rsidRPr="008B5EF4">
        <w:rPr>
          <w:rFonts w:eastAsia="Calibri"/>
          <w:b/>
          <w:lang w:eastAsia="en-US"/>
        </w:rPr>
        <w:t xml:space="preserve">Комитетом решения </w:t>
      </w:r>
      <w:r w:rsidRPr="008B5EF4">
        <w:rPr>
          <w:rFonts w:eastAsia="Calibri"/>
          <w:b/>
          <w:lang w:eastAsia="en-US"/>
        </w:rPr>
        <w:t>о предоставлении субсидии</w:t>
      </w:r>
    </w:p>
    <w:p w:rsidR="005A5864" w:rsidRPr="008B5EF4" w:rsidRDefault="005A5864" w:rsidP="00572631">
      <w:pPr>
        <w:widowControl w:val="0"/>
        <w:ind w:left="720"/>
        <w:jc w:val="center"/>
        <w:rPr>
          <w:b/>
        </w:rPr>
      </w:pPr>
    </w:p>
    <w:p w:rsidR="005B1D8B" w:rsidRPr="008B5EF4" w:rsidRDefault="005B1D8B" w:rsidP="00CF2B6A">
      <w:pPr>
        <w:widowControl w:val="0"/>
        <w:ind w:firstLine="567"/>
        <w:jc w:val="both"/>
      </w:pPr>
      <w:r w:rsidRPr="008B5EF4">
        <w:t xml:space="preserve">4.1. </w:t>
      </w:r>
      <w:r w:rsidR="00844FEB" w:rsidRPr="008B5EF4">
        <w:t xml:space="preserve">В </w:t>
      </w:r>
      <w:proofErr w:type="gramStart"/>
      <w:r w:rsidR="00844FEB" w:rsidRPr="008B5EF4">
        <w:t>целях</w:t>
      </w:r>
      <w:proofErr w:type="gramEnd"/>
      <w:r w:rsidR="00844FEB" w:rsidRPr="008B5EF4">
        <w:t xml:space="preserve"> проведения</w:t>
      </w:r>
      <w:r w:rsidR="001E0DEF" w:rsidRPr="008B5EF4">
        <w:t xml:space="preserve"> </w:t>
      </w:r>
      <w:r w:rsidRPr="008B5EF4">
        <w:rPr>
          <w:rFonts w:hint="eastAsia"/>
        </w:rPr>
        <w:t>отбора</w:t>
      </w:r>
      <w:r w:rsidR="001E0DEF" w:rsidRPr="008B5EF4">
        <w:t xml:space="preserve"> </w:t>
      </w:r>
      <w:r w:rsidRPr="008B5EF4">
        <w:rPr>
          <w:rFonts w:hint="eastAsia"/>
        </w:rPr>
        <w:t>создается</w:t>
      </w:r>
      <w:r w:rsidR="001E0DEF" w:rsidRPr="008B5EF4">
        <w:t xml:space="preserve"> </w:t>
      </w:r>
      <w:r w:rsidRPr="008B5EF4">
        <w:rPr>
          <w:rFonts w:hint="eastAsia"/>
        </w:rPr>
        <w:t>комиссия</w:t>
      </w:r>
      <w:r w:rsidR="001E0DEF" w:rsidRPr="008B5EF4">
        <w:t xml:space="preserve"> </w:t>
      </w:r>
      <w:r w:rsidRPr="008B5EF4">
        <w:rPr>
          <w:rFonts w:hint="eastAsia"/>
        </w:rPr>
        <w:t>по</w:t>
      </w:r>
      <w:r w:rsidR="001E0DEF" w:rsidRPr="008B5EF4">
        <w:t xml:space="preserve"> </w:t>
      </w:r>
      <w:r w:rsidR="00CF2B6A" w:rsidRPr="008B5EF4">
        <w:t>проведению</w:t>
      </w:r>
      <w:r w:rsidR="001E0DEF" w:rsidRPr="008B5EF4">
        <w:t xml:space="preserve"> </w:t>
      </w:r>
      <w:r w:rsidRPr="008B5EF4">
        <w:rPr>
          <w:rFonts w:hint="eastAsia"/>
        </w:rPr>
        <w:t>отбора</w:t>
      </w:r>
      <w:r w:rsidRPr="008B5EF4">
        <w:t xml:space="preserve"> </w:t>
      </w:r>
      <w:r w:rsidR="00465326" w:rsidRPr="008B5EF4">
        <w:br/>
      </w:r>
      <w:r w:rsidRPr="008B5EF4">
        <w:t>(</w:t>
      </w:r>
      <w:r w:rsidRPr="008B5EF4">
        <w:rPr>
          <w:rFonts w:hint="eastAsia"/>
        </w:rPr>
        <w:t>далее</w:t>
      </w:r>
      <w:r w:rsidR="001E0DEF" w:rsidRPr="008B5EF4">
        <w:t xml:space="preserve"> </w:t>
      </w:r>
      <w:r w:rsidR="00CF2B6A" w:rsidRPr="008B5EF4">
        <w:t>–</w:t>
      </w:r>
      <w:r w:rsidRPr="008B5EF4">
        <w:t xml:space="preserve"> к</w:t>
      </w:r>
      <w:r w:rsidRPr="008B5EF4">
        <w:rPr>
          <w:rFonts w:hint="eastAsia"/>
        </w:rPr>
        <w:t>омиссия</w:t>
      </w:r>
      <w:r w:rsidRPr="008B5EF4">
        <w:t xml:space="preserve">). </w:t>
      </w:r>
      <w:r w:rsidR="00BC7644" w:rsidRPr="008B5EF4">
        <w:t>Комиссия фо</w:t>
      </w:r>
      <w:r w:rsidR="0023173F" w:rsidRPr="008B5EF4">
        <w:t>рмируется в составе не менее 7</w:t>
      </w:r>
      <w:r w:rsidR="00BC7644" w:rsidRPr="008B5EF4">
        <w:t xml:space="preserve"> человек. В состав комиссии включается представитель Общественного совета</w:t>
      </w:r>
      <w:r w:rsidR="0023173F" w:rsidRPr="008B5EF4">
        <w:t xml:space="preserve"> при Комитете</w:t>
      </w:r>
      <w:r w:rsidR="00BC7644" w:rsidRPr="008B5EF4">
        <w:t>. С</w:t>
      </w:r>
      <w:r w:rsidRPr="008B5EF4">
        <w:rPr>
          <w:rFonts w:hint="eastAsia"/>
        </w:rPr>
        <w:t>остав</w:t>
      </w:r>
      <w:r w:rsidR="00F96756" w:rsidRPr="008B5EF4">
        <w:t xml:space="preserve"> комиссии</w:t>
      </w:r>
      <w:r w:rsidR="001E0DEF" w:rsidRPr="008B5EF4">
        <w:t xml:space="preserve"> </w:t>
      </w:r>
      <w:r w:rsidRPr="008B5EF4">
        <w:rPr>
          <w:rFonts w:hint="eastAsia"/>
        </w:rPr>
        <w:t>и</w:t>
      </w:r>
      <w:r w:rsidR="001E0DEF" w:rsidRPr="008B5EF4">
        <w:t xml:space="preserve"> </w:t>
      </w:r>
      <w:r w:rsidRPr="008B5EF4">
        <w:rPr>
          <w:rFonts w:hint="eastAsia"/>
        </w:rPr>
        <w:t>положение</w:t>
      </w:r>
      <w:r w:rsidR="001E0DEF" w:rsidRPr="008B5EF4">
        <w:t xml:space="preserve"> </w:t>
      </w:r>
      <w:r w:rsidR="00F96756" w:rsidRPr="008B5EF4">
        <w:t>о ней</w:t>
      </w:r>
      <w:r w:rsidR="001E0DEF" w:rsidRPr="008B5EF4">
        <w:t xml:space="preserve"> </w:t>
      </w:r>
      <w:r w:rsidRPr="008B5EF4">
        <w:rPr>
          <w:rFonts w:hint="eastAsia"/>
        </w:rPr>
        <w:t>утверждаются</w:t>
      </w:r>
      <w:r w:rsidR="001E0DEF" w:rsidRPr="008B5EF4">
        <w:t xml:space="preserve"> </w:t>
      </w:r>
      <w:r w:rsidRPr="008B5EF4">
        <w:rPr>
          <w:rFonts w:hint="eastAsia"/>
        </w:rPr>
        <w:t>распоряжением</w:t>
      </w:r>
      <w:r w:rsidR="001E0DEF" w:rsidRPr="008B5EF4">
        <w:t xml:space="preserve"> </w:t>
      </w:r>
      <w:r w:rsidRPr="008B5EF4">
        <w:rPr>
          <w:rFonts w:hint="eastAsia"/>
        </w:rPr>
        <w:t>Комитета</w:t>
      </w:r>
      <w:r w:rsidRPr="008B5EF4">
        <w:t>.</w:t>
      </w:r>
    </w:p>
    <w:p w:rsidR="00CF2B6A" w:rsidRPr="008B5EF4" w:rsidRDefault="005B1D8B" w:rsidP="00CF2B6A">
      <w:pPr>
        <w:widowControl w:val="0"/>
        <w:ind w:firstLine="567"/>
        <w:jc w:val="both"/>
      </w:pPr>
      <w:r w:rsidRPr="008B5EF4">
        <w:t xml:space="preserve">4.2. </w:t>
      </w:r>
      <w:proofErr w:type="gramStart"/>
      <w:r w:rsidRPr="008B5EF4">
        <w:rPr>
          <w:rFonts w:hint="eastAsia"/>
        </w:rPr>
        <w:t>Комиссия</w:t>
      </w:r>
      <w:r w:rsidR="001E0DEF" w:rsidRPr="008B5EF4">
        <w:t xml:space="preserve"> </w:t>
      </w:r>
      <w:r w:rsidR="001D04AA" w:rsidRPr="008B5EF4">
        <w:rPr>
          <w:rFonts w:hint="eastAsia"/>
        </w:rPr>
        <w:t xml:space="preserve">не более </w:t>
      </w:r>
      <w:r w:rsidRPr="008B5EF4">
        <w:rPr>
          <w:rFonts w:hint="eastAsia"/>
        </w:rPr>
        <w:t>десяти</w:t>
      </w:r>
      <w:r w:rsidR="001E0DEF" w:rsidRPr="008B5EF4">
        <w:t xml:space="preserve"> </w:t>
      </w:r>
      <w:r w:rsidRPr="008B5EF4">
        <w:rPr>
          <w:rFonts w:hint="eastAsia"/>
        </w:rPr>
        <w:t>рабочих</w:t>
      </w:r>
      <w:r w:rsidR="001E0DEF" w:rsidRPr="008B5EF4">
        <w:t xml:space="preserve"> </w:t>
      </w:r>
      <w:r w:rsidR="00AC041E" w:rsidRPr="008B5EF4">
        <w:rPr>
          <w:rFonts w:hint="eastAsia"/>
        </w:rPr>
        <w:t xml:space="preserve">дней после окончания приема заявок </w:t>
      </w:r>
      <w:r w:rsidR="00AC041E" w:rsidRPr="008B5EF4">
        <w:br/>
      </w:r>
      <w:r w:rsidR="00AC041E" w:rsidRPr="008B5EF4">
        <w:rPr>
          <w:rFonts w:hint="eastAsia"/>
        </w:rPr>
        <w:t>и документов</w:t>
      </w:r>
      <w:r w:rsidR="00AC041E" w:rsidRPr="008B5EF4">
        <w:t xml:space="preserve"> </w:t>
      </w:r>
      <w:r w:rsidR="00AC041E" w:rsidRPr="008B5EF4">
        <w:rPr>
          <w:rFonts w:hint="eastAsia"/>
        </w:rPr>
        <w:t>рассматривает</w:t>
      </w:r>
      <w:r w:rsidR="001E0DEF" w:rsidRPr="008B5EF4">
        <w:t xml:space="preserve"> </w:t>
      </w:r>
      <w:r w:rsidR="00CF2B6A" w:rsidRPr="008B5EF4">
        <w:rPr>
          <w:rFonts w:hint="eastAsia"/>
        </w:rPr>
        <w:t>заяв</w:t>
      </w:r>
      <w:r w:rsidR="00CF2B6A" w:rsidRPr="008B5EF4">
        <w:t>к</w:t>
      </w:r>
      <w:r w:rsidR="00AC041E" w:rsidRPr="008B5EF4">
        <w:t>и</w:t>
      </w:r>
      <w:r w:rsidR="001E0DEF" w:rsidRPr="008B5EF4">
        <w:t xml:space="preserve"> </w:t>
      </w:r>
      <w:r w:rsidRPr="008B5EF4">
        <w:rPr>
          <w:rFonts w:hint="eastAsia"/>
        </w:rPr>
        <w:t>и</w:t>
      </w:r>
      <w:r w:rsidR="001E0DEF" w:rsidRPr="008B5EF4">
        <w:t xml:space="preserve"> </w:t>
      </w:r>
      <w:r w:rsidRPr="008B5EF4">
        <w:rPr>
          <w:rFonts w:hint="eastAsia"/>
        </w:rPr>
        <w:t>документы</w:t>
      </w:r>
      <w:r w:rsidR="001E0DEF" w:rsidRPr="008B5EF4">
        <w:t xml:space="preserve"> </w:t>
      </w:r>
      <w:r w:rsidRPr="008B5EF4">
        <w:rPr>
          <w:rFonts w:hint="eastAsia"/>
        </w:rPr>
        <w:t>на</w:t>
      </w:r>
      <w:r w:rsidR="000666AC" w:rsidRPr="008B5EF4">
        <w:t xml:space="preserve"> предмет</w:t>
      </w:r>
      <w:r w:rsidR="001E0DEF" w:rsidRPr="008B5EF4">
        <w:t xml:space="preserve"> </w:t>
      </w:r>
      <w:r w:rsidRPr="008B5EF4">
        <w:rPr>
          <w:rFonts w:hint="eastAsia"/>
        </w:rPr>
        <w:t>соблюдени</w:t>
      </w:r>
      <w:r w:rsidR="000666AC" w:rsidRPr="008B5EF4">
        <w:t>я</w:t>
      </w:r>
      <w:r w:rsidR="001E0DEF" w:rsidRPr="008B5EF4">
        <w:t xml:space="preserve"> </w:t>
      </w:r>
      <w:r w:rsidRPr="008B5EF4">
        <w:rPr>
          <w:rFonts w:hint="eastAsia"/>
        </w:rPr>
        <w:t>условий</w:t>
      </w:r>
      <w:r w:rsidRPr="008B5EF4">
        <w:t xml:space="preserve">, </w:t>
      </w:r>
      <w:r w:rsidRPr="008B5EF4">
        <w:rPr>
          <w:rFonts w:hint="eastAsia"/>
        </w:rPr>
        <w:t>целей</w:t>
      </w:r>
      <w:r w:rsidR="001E0DEF" w:rsidRPr="008B5EF4">
        <w:t xml:space="preserve"> </w:t>
      </w:r>
      <w:r w:rsidRPr="008B5EF4">
        <w:rPr>
          <w:rFonts w:hint="eastAsia"/>
        </w:rPr>
        <w:t>и</w:t>
      </w:r>
      <w:r w:rsidR="001E0DEF" w:rsidRPr="008B5EF4">
        <w:t xml:space="preserve"> </w:t>
      </w:r>
      <w:r w:rsidRPr="008B5EF4">
        <w:rPr>
          <w:rFonts w:hint="eastAsia"/>
        </w:rPr>
        <w:t>порядка</w:t>
      </w:r>
      <w:r w:rsidR="001E0DEF" w:rsidRPr="008B5EF4">
        <w:t xml:space="preserve"> </w:t>
      </w:r>
      <w:r w:rsidRPr="008B5EF4">
        <w:rPr>
          <w:rFonts w:hint="eastAsia"/>
        </w:rPr>
        <w:t>предоставления</w:t>
      </w:r>
      <w:r w:rsidR="001E0DEF" w:rsidRPr="008B5EF4">
        <w:t xml:space="preserve"> </w:t>
      </w:r>
      <w:r w:rsidRPr="008B5EF4">
        <w:rPr>
          <w:rFonts w:hint="eastAsia"/>
        </w:rPr>
        <w:t>субсиди</w:t>
      </w:r>
      <w:r w:rsidR="00B611BC" w:rsidRPr="008B5EF4">
        <w:t>и</w:t>
      </w:r>
      <w:r w:rsidRPr="008B5EF4">
        <w:t xml:space="preserve">, </w:t>
      </w:r>
      <w:r w:rsidRPr="008B5EF4">
        <w:rPr>
          <w:rFonts w:hint="eastAsia"/>
        </w:rPr>
        <w:t>установленных</w:t>
      </w:r>
      <w:r w:rsidR="001E0DEF" w:rsidRPr="008B5EF4">
        <w:t xml:space="preserve"> </w:t>
      </w:r>
      <w:r w:rsidRPr="008B5EF4">
        <w:rPr>
          <w:rFonts w:hint="eastAsia"/>
        </w:rPr>
        <w:t>приложением</w:t>
      </w:r>
      <w:r w:rsidR="001E0DEF" w:rsidRPr="008B5EF4">
        <w:t xml:space="preserve"> </w:t>
      </w:r>
      <w:r w:rsidRPr="008B5EF4">
        <w:rPr>
          <w:rFonts w:hint="eastAsia"/>
        </w:rPr>
        <w:t>к</w:t>
      </w:r>
      <w:r w:rsidRPr="008B5EF4">
        <w:t xml:space="preserve"> п</w:t>
      </w:r>
      <w:r w:rsidRPr="008B5EF4">
        <w:rPr>
          <w:rFonts w:hint="eastAsia"/>
        </w:rPr>
        <w:t>остановлению</w:t>
      </w:r>
      <w:r w:rsidR="001E0DEF" w:rsidRPr="008B5EF4">
        <w:t xml:space="preserve"> </w:t>
      </w:r>
      <w:r w:rsidRPr="008B5EF4">
        <w:rPr>
          <w:rFonts w:hint="eastAsia"/>
        </w:rPr>
        <w:t>и</w:t>
      </w:r>
      <w:r w:rsidR="001E0DEF" w:rsidRPr="008B5EF4">
        <w:t xml:space="preserve"> </w:t>
      </w:r>
      <w:r w:rsidRPr="008B5EF4">
        <w:rPr>
          <w:rFonts w:hint="eastAsia"/>
        </w:rPr>
        <w:t>настоящим</w:t>
      </w:r>
      <w:r w:rsidR="001E0DEF" w:rsidRPr="008B5EF4">
        <w:t xml:space="preserve"> </w:t>
      </w:r>
      <w:r w:rsidRPr="008B5EF4">
        <w:rPr>
          <w:rFonts w:hint="eastAsia"/>
        </w:rPr>
        <w:t>распоряжением</w:t>
      </w:r>
      <w:r w:rsidRPr="008B5EF4">
        <w:t xml:space="preserve">, </w:t>
      </w:r>
      <w:r w:rsidR="005E4020" w:rsidRPr="008B5EF4">
        <w:t>проводит проверку обоснован</w:t>
      </w:r>
      <w:r w:rsidR="00B611BC" w:rsidRPr="008B5EF4">
        <w:t>ности представленных</w:t>
      </w:r>
      <w:r w:rsidR="00AC041E" w:rsidRPr="008B5EF4">
        <w:t xml:space="preserve"> участниками</w:t>
      </w:r>
      <w:r w:rsidR="00B611BC" w:rsidRPr="008B5EF4">
        <w:t xml:space="preserve"> отбора расчетов</w:t>
      </w:r>
      <w:r w:rsidR="005E4020" w:rsidRPr="008B5EF4">
        <w:t xml:space="preserve"> размера субсидии и приним</w:t>
      </w:r>
      <w:r w:rsidR="00AC041E" w:rsidRPr="008B5EF4">
        <w:t>ает решение об отклонении заявок и документов участников отбора или о допуске заявок и документов участников</w:t>
      </w:r>
      <w:r w:rsidR="005E4020" w:rsidRPr="008B5EF4">
        <w:t xml:space="preserve"> отбора к</w:t>
      </w:r>
      <w:proofErr w:type="gramEnd"/>
      <w:r w:rsidR="005E4020" w:rsidRPr="008B5EF4">
        <w:t xml:space="preserve"> отбору и определяет получателя субсидии, с которым заключается соглашение</w:t>
      </w:r>
      <w:r w:rsidR="00751BBF" w:rsidRPr="008B5EF4">
        <w:t>.</w:t>
      </w:r>
    </w:p>
    <w:p w:rsidR="00751BBF" w:rsidRPr="008B5EF4" w:rsidRDefault="00751BBF" w:rsidP="00751BBF">
      <w:pPr>
        <w:widowControl w:val="0"/>
        <w:ind w:firstLine="567"/>
        <w:jc w:val="both"/>
      </w:pPr>
      <w:r w:rsidRPr="008B5EF4">
        <w:t xml:space="preserve">  Комиссия рассматривает заявки и документы на соответствие критериям отбора, у</w:t>
      </w:r>
      <w:r w:rsidR="000666AC" w:rsidRPr="008B5EF4">
        <w:t>становленным</w:t>
      </w:r>
      <w:r w:rsidRPr="008B5EF4">
        <w:t xml:space="preserve"> в пункте 1.6 приложения к постановлению и </w:t>
      </w:r>
      <w:r w:rsidR="000666AC" w:rsidRPr="008B5EF4">
        <w:t>условиям предоставления субсидии</w:t>
      </w:r>
      <w:r w:rsidRPr="008B5EF4">
        <w:t xml:space="preserve">, </w:t>
      </w:r>
      <w:r w:rsidR="000666AC" w:rsidRPr="008B5EF4">
        <w:t xml:space="preserve">установленным </w:t>
      </w:r>
      <w:r w:rsidRPr="008B5EF4">
        <w:t>в пункте 1.7 приложения к постановлению.</w:t>
      </w:r>
    </w:p>
    <w:p w:rsidR="00AA0108" w:rsidRPr="008B5EF4" w:rsidRDefault="00AA0108" w:rsidP="00AA0108">
      <w:pPr>
        <w:widowControl w:val="0"/>
        <w:ind w:firstLine="709"/>
        <w:jc w:val="both"/>
      </w:pPr>
      <w:proofErr w:type="gramStart"/>
      <w:r w:rsidRPr="008B5EF4">
        <w:t xml:space="preserve">При отсутствии оснований для принятия решения об отклонении заявки </w:t>
      </w:r>
      <w:r w:rsidRPr="008B5EF4">
        <w:br/>
        <w:t xml:space="preserve">и документов и отказа в предоставлении субсидии, указанных в приложении  </w:t>
      </w:r>
      <w:r w:rsidRPr="008B5EF4">
        <w:br/>
        <w:t xml:space="preserve">к постановлению, решение о предоставлении субсидии принимается комиссией </w:t>
      </w:r>
      <w:r w:rsidR="00377947" w:rsidRPr="008B5EF4">
        <w:br/>
      </w:r>
      <w:r w:rsidRPr="008B5EF4">
        <w:t xml:space="preserve">при наличии финансовых средств, предусмотренных Законом Санкт-Петербурга </w:t>
      </w:r>
      <w:r w:rsidR="000666AC" w:rsidRPr="008B5EF4">
        <w:t xml:space="preserve">от </w:t>
      </w:r>
      <w:r w:rsidR="00425295" w:rsidRPr="008B5EF4">
        <w:t>23</w:t>
      </w:r>
      <w:r w:rsidR="000666AC" w:rsidRPr="008B5EF4">
        <w:t>.11.202</w:t>
      </w:r>
      <w:r w:rsidR="00425295" w:rsidRPr="008B5EF4">
        <w:t>2</w:t>
      </w:r>
      <w:r w:rsidR="000666AC" w:rsidRPr="008B5EF4">
        <w:t xml:space="preserve"> № </w:t>
      </w:r>
      <w:r w:rsidR="00425295" w:rsidRPr="008B5EF4">
        <w:t>666-104</w:t>
      </w:r>
      <w:r w:rsidR="000666AC" w:rsidRPr="008B5EF4">
        <w:t xml:space="preserve"> </w:t>
      </w:r>
      <w:r w:rsidRPr="008B5EF4">
        <w:t>«О бюджете Санкт-Петербурга на 202</w:t>
      </w:r>
      <w:r w:rsidR="00EF6D42" w:rsidRPr="008B5EF4">
        <w:t>3</w:t>
      </w:r>
      <w:r w:rsidRPr="008B5EF4">
        <w:t xml:space="preserve"> год и на плановый период 202</w:t>
      </w:r>
      <w:r w:rsidR="00EF6D42" w:rsidRPr="008B5EF4">
        <w:t>4</w:t>
      </w:r>
      <w:r w:rsidRPr="008B5EF4">
        <w:t xml:space="preserve"> и 202</w:t>
      </w:r>
      <w:r w:rsidR="00EF6D42" w:rsidRPr="008B5EF4">
        <w:t>5</w:t>
      </w:r>
      <w:r w:rsidRPr="008B5EF4">
        <w:t xml:space="preserve"> годов» на их предоставление Комитету, при условии соответствия участников отбора</w:t>
      </w:r>
      <w:proofErr w:type="gramEnd"/>
      <w:r w:rsidRPr="008B5EF4">
        <w:t xml:space="preserve"> критериям отбора</w:t>
      </w:r>
      <w:r w:rsidR="000666AC" w:rsidRPr="008B5EF4">
        <w:t xml:space="preserve"> и условиям предоставления субсидии</w:t>
      </w:r>
      <w:r w:rsidRPr="008B5EF4">
        <w:t>, и в соответствии с очередностью поступления заявок и документов на участие в отборе.</w:t>
      </w:r>
    </w:p>
    <w:p w:rsidR="00AA0108" w:rsidRPr="008B5EF4" w:rsidRDefault="00844FEB" w:rsidP="00EC6EA7">
      <w:pPr>
        <w:widowControl w:val="0"/>
        <w:ind w:firstLine="567"/>
        <w:jc w:val="both"/>
      </w:pPr>
      <w:r w:rsidRPr="008B5EF4">
        <w:t>О</w:t>
      </w:r>
      <w:r w:rsidRPr="008B5EF4">
        <w:rPr>
          <w:rFonts w:hint="eastAsia"/>
        </w:rPr>
        <w:t>тклонени</w:t>
      </w:r>
      <w:r w:rsidRPr="008B5EF4">
        <w:t xml:space="preserve">е </w:t>
      </w:r>
      <w:r w:rsidRPr="008B5EF4">
        <w:rPr>
          <w:rFonts w:hint="eastAsia"/>
        </w:rPr>
        <w:t>заяв</w:t>
      </w:r>
      <w:r w:rsidRPr="008B5EF4">
        <w:t xml:space="preserve">ки </w:t>
      </w:r>
      <w:r w:rsidRPr="008B5EF4">
        <w:rPr>
          <w:rFonts w:hint="eastAsia"/>
        </w:rPr>
        <w:t>и</w:t>
      </w:r>
      <w:r w:rsidRPr="008B5EF4">
        <w:t xml:space="preserve"> </w:t>
      </w:r>
      <w:r w:rsidRPr="008B5EF4">
        <w:rPr>
          <w:rFonts w:hint="eastAsia"/>
        </w:rPr>
        <w:t>документов</w:t>
      </w:r>
      <w:r w:rsidRPr="008B5EF4">
        <w:t xml:space="preserve"> на стадии их рассмотрения </w:t>
      </w:r>
      <w:r w:rsidRPr="008B5EF4">
        <w:rPr>
          <w:rFonts w:hint="eastAsia"/>
        </w:rPr>
        <w:t>и</w:t>
      </w:r>
      <w:r w:rsidRPr="008B5EF4">
        <w:t xml:space="preserve"> (или) о</w:t>
      </w:r>
      <w:r w:rsidR="00AA0108" w:rsidRPr="008B5EF4">
        <w:rPr>
          <w:rFonts w:hint="eastAsia"/>
        </w:rPr>
        <w:t>тказ</w:t>
      </w:r>
      <w:r w:rsidR="001E0DEF" w:rsidRPr="008B5EF4">
        <w:t xml:space="preserve"> </w:t>
      </w:r>
      <w:r w:rsidR="00AA0108" w:rsidRPr="008B5EF4">
        <w:rPr>
          <w:rFonts w:hint="eastAsia"/>
        </w:rPr>
        <w:t>участникам</w:t>
      </w:r>
      <w:r w:rsidR="001E0DEF" w:rsidRPr="008B5EF4">
        <w:t xml:space="preserve"> </w:t>
      </w:r>
      <w:r w:rsidR="00AA0108" w:rsidRPr="008B5EF4">
        <w:rPr>
          <w:rFonts w:hint="eastAsia"/>
        </w:rPr>
        <w:t>отбора</w:t>
      </w:r>
      <w:r w:rsidR="001E0DEF" w:rsidRPr="008B5EF4">
        <w:t xml:space="preserve"> </w:t>
      </w:r>
      <w:r w:rsidR="00AA0108" w:rsidRPr="008B5EF4">
        <w:rPr>
          <w:rFonts w:hint="eastAsia"/>
        </w:rPr>
        <w:t>в</w:t>
      </w:r>
      <w:r w:rsidR="001E0DEF" w:rsidRPr="008B5EF4">
        <w:t xml:space="preserve"> </w:t>
      </w:r>
      <w:r w:rsidR="00AA0108" w:rsidRPr="008B5EF4">
        <w:rPr>
          <w:rFonts w:hint="eastAsia"/>
        </w:rPr>
        <w:t>предоставлении</w:t>
      </w:r>
      <w:r w:rsidR="001E0DEF" w:rsidRPr="008B5EF4">
        <w:t xml:space="preserve"> </w:t>
      </w:r>
      <w:r w:rsidR="00AA0108" w:rsidRPr="008B5EF4">
        <w:rPr>
          <w:rFonts w:hint="eastAsia"/>
        </w:rPr>
        <w:t>субсиди</w:t>
      </w:r>
      <w:r w:rsidR="00AA0108" w:rsidRPr="008B5EF4">
        <w:t xml:space="preserve">и </w:t>
      </w:r>
      <w:r w:rsidR="00AA0108" w:rsidRPr="008B5EF4">
        <w:rPr>
          <w:rFonts w:hint="eastAsia"/>
        </w:rPr>
        <w:t>осуществляется</w:t>
      </w:r>
      <w:r w:rsidR="00AA0108" w:rsidRPr="008B5EF4">
        <w:t xml:space="preserve"> п</w:t>
      </w:r>
      <w:r w:rsidR="00AA0108" w:rsidRPr="008B5EF4">
        <w:rPr>
          <w:rFonts w:hint="eastAsia"/>
        </w:rPr>
        <w:t>о</w:t>
      </w:r>
      <w:r w:rsidR="001E0DEF" w:rsidRPr="008B5EF4">
        <w:t xml:space="preserve"> </w:t>
      </w:r>
      <w:r w:rsidR="00AA0108" w:rsidRPr="008B5EF4">
        <w:rPr>
          <w:rFonts w:hint="eastAsia"/>
        </w:rPr>
        <w:t>основаниям</w:t>
      </w:r>
      <w:r w:rsidR="00AA0108" w:rsidRPr="008B5EF4">
        <w:t xml:space="preserve">, </w:t>
      </w:r>
      <w:r w:rsidR="00AA0108" w:rsidRPr="008B5EF4">
        <w:rPr>
          <w:rFonts w:hint="eastAsia"/>
        </w:rPr>
        <w:t>указанным</w:t>
      </w:r>
      <w:r w:rsidR="001E0DEF" w:rsidRPr="008B5EF4">
        <w:t xml:space="preserve"> </w:t>
      </w:r>
      <w:r w:rsidR="00AA0108" w:rsidRPr="008B5EF4">
        <w:rPr>
          <w:rFonts w:hint="eastAsia"/>
        </w:rPr>
        <w:t>в</w:t>
      </w:r>
      <w:r w:rsidR="001E0DEF" w:rsidRPr="008B5EF4">
        <w:t xml:space="preserve"> </w:t>
      </w:r>
      <w:r w:rsidR="00465326" w:rsidRPr="008B5EF4">
        <w:rPr>
          <w:rFonts w:hint="eastAsia"/>
        </w:rPr>
        <w:t>пунктах</w:t>
      </w:r>
      <w:r w:rsidR="00AA0108" w:rsidRPr="008B5EF4">
        <w:t xml:space="preserve"> 2.5 и 2.7 </w:t>
      </w:r>
      <w:r w:rsidR="00AA0108" w:rsidRPr="008B5EF4">
        <w:rPr>
          <w:rFonts w:hint="eastAsia"/>
        </w:rPr>
        <w:t>приложения</w:t>
      </w:r>
      <w:r w:rsidR="001E0DEF" w:rsidRPr="008B5EF4">
        <w:t xml:space="preserve"> </w:t>
      </w:r>
      <w:r w:rsidR="00AA0108" w:rsidRPr="008B5EF4">
        <w:rPr>
          <w:rFonts w:hint="eastAsia"/>
        </w:rPr>
        <w:t>к</w:t>
      </w:r>
      <w:r w:rsidR="00AA0108" w:rsidRPr="008B5EF4">
        <w:t xml:space="preserve"> п</w:t>
      </w:r>
      <w:r w:rsidR="00AA0108" w:rsidRPr="008B5EF4">
        <w:rPr>
          <w:rFonts w:hint="eastAsia"/>
        </w:rPr>
        <w:t>остановлению</w:t>
      </w:r>
      <w:r w:rsidR="00AA0108" w:rsidRPr="008B5EF4">
        <w:t>.</w:t>
      </w:r>
    </w:p>
    <w:p w:rsidR="00FA04E2" w:rsidRPr="008B5EF4" w:rsidRDefault="00EC6EA7" w:rsidP="00EC6EA7">
      <w:pPr>
        <w:ind w:firstLine="540"/>
        <w:jc w:val="both"/>
      </w:pPr>
      <w:r w:rsidRPr="008B5EF4">
        <w:t xml:space="preserve">Даты начала и окончания приема заявок и документов указывается в объявлении. Дата окончания приема заявок и документов не может быть ранее </w:t>
      </w:r>
      <w:r w:rsidR="00EF6D42" w:rsidRPr="008B5EF4">
        <w:t>1</w:t>
      </w:r>
      <w:r w:rsidRPr="008B5EF4">
        <w:t xml:space="preserve">0-го календарного дня, следующего за днем размещения объявления. </w:t>
      </w:r>
      <w:r w:rsidR="00FA04E2" w:rsidRPr="008B5EF4">
        <w:t>Отбор осуществляется не позднее 30 календарных</w:t>
      </w:r>
      <w:r w:rsidRPr="008B5EF4">
        <w:t xml:space="preserve"> дней после окончания поступления заявок </w:t>
      </w:r>
      <w:r w:rsidR="00FA04E2" w:rsidRPr="008B5EF4">
        <w:t xml:space="preserve">и документов в Комитет. </w:t>
      </w:r>
    </w:p>
    <w:p w:rsidR="00707942" w:rsidRPr="008B5EF4" w:rsidRDefault="00707942" w:rsidP="00707942">
      <w:pPr>
        <w:widowControl w:val="0"/>
        <w:ind w:firstLine="567"/>
        <w:jc w:val="both"/>
      </w:pPr>
      <w:r w:rsidRPr="008B5EF4">
        <w:t xml:space="preserve">4.3. </w:t>
      </w:r>
      <w:r w:rsidRPr="008B5EF4">
        <w:rPr>
          <w:rFonts w:hint="eastAsia"/>
        </w:rPr>
        <w:t>Решение</w:t>
      </w:r>
      <w:r w:rsidRPr="008B5EF4">
        <w:t xml:space="preserve"> комиссии </w:t>
      </w:r>
      <w:r w:rsidRPr="008B5EF4">
        <w:rPr>
          <w:rFonts w:hint="eastAsia"/>
        </w:rPr>
        <w:t>в</w:t>
      </w:r>
      <w:r w:rsidR="0052531A" w:rsidRPr="008B5EF4">
        <w:t xml:space="preserve"> </w:t>
      </w:r>
      <w:r w:rsidRPr="008B5EF4">
        <w:rPr>
          <w:rFonts w:hint="eastAsia"/>
        </w:rPr>
        <w:t>течение</w:t>
      </w:r>
      <w:r w:rsidRPr="008B5EF4">
        <w:t xml:space="preserve"> трех </w:t>
      </w:r>
      <w:r w:rsidRPr="008B5EF4">
        <w:rPr>
          <w:rFonts w:hint="eastAsia"/>
        </w:rPr>
        <w:t>рабочих</w:t>
      </w:r>
      <w:r w:rsidR="0052531A" w:rsidRPr="008B5EF4">
        <w:t xml:space="preserve"> </w:t>
      </w:r>
      <w:r w:rsidRPr="008B5EF4">
        <w:rPr>
          <w:rFonts w:hint="eastAsia"/>
        </w:rPr>
        <w:t>дней</w:t>
      </w:r>
      <w:r w:rsidR="0052531A" w:rsidRPr="008B5EF4">
        <w:t xml:space="preserve"> </w:t>
      </w:r>
      <w:r w:rsidRPr="008B5EF4">
        <w:rPr>
          <w:rFonts w:hint="eastAsia"/>
        </w:rPr>
        <w:t>со</w:t>
      </w:r>
      <w:r w:rsidR="0052531A" w:rsidRPr="008B5EF4">
        <w:t xml:space="preserve"> </w:t>
      </w:r>
      <w:r w:rsidRPr="008B5EF4">
        <w:rPr>
          <w:rFonts w:hint="eastAsia"/>
        </w:rPr>
        <w:t>дня</w:t>
      </w:r>
      <w:r w:rsidR="0052531A" w:rsidRPr="008B5EF4">
        <w:t xml:space="preserve"> </w:t>
      </w:r>
      <w:r w:rsidRPr="008B5EF4">
        <w:rPr>
          <w:rFonts w:hint="eastAsia"/>
        </w:rPr>
        <w:t>заседания комиссии</w:t>
      </w:r>
      <w:r w:rsidR="0052531A" w:rsidRPr="008B5EF4">
        <w:t xml:space="preserve"> </w:t>
      </w:r>
      <w:r w:rsidRPr="008B5EF4">
        <w:rPr>
          <w:rFonts w:hint="eastAsia"/>
        </w:rPr>
        <w:t>оформляется</w:t>
      </w:r>
      <w:r w:rsidR="0052531A" w:rsidRPr="008B5EF4">
        <w:t xml:space="preserve"> </w:t>
      </w:r>
      <w:r w:rsidRPr="008B5EF4">
        <w:rPr>
          <w:rFonts w:hint="eastAsia"/>
        </w:rPr>
        <w:t>протоколом</w:t>
      </w:r>
      <w:r w:rsidRPr="008B5EF4">
        <w:t>.</w:t>
      </w:r>
    </w:p>
    <w:p w:rsidR="00707942" w:rsidRPr="008B5EF4" w:rsidRDefault="00707942" w:rsidP="00707942">
      <w:pPr>
        <w:widowControl w:val="0"/>
        <w:ind w:firstLine="567"/>
        <w:jc w:val="both"/>
      </w:pPr>
      <w:r w:rsidRPr="008B5EF4">
        <w:rPr>
          <w:rFonts w:hint="eastAsia"/>
        </w:rPr>
        <w:t>Протокол</w:t>
      </w:r>
      <w:r w:rsidRPr="008B5EF4">
        <w:t xml:space="preserve"> заседания комиссии </w:t>
      </w:r>
      <w:r w:rsidRPr="008B5EF4">
        <w:rPr>
          <w:rFonts w:hint="eastAsia"/>
        </w:rPr>
        <w:t>должен</w:t>
      </w:r>
      <w:r w:rsidR="0052531A" w:rsidRPr="008B5EF4">
        <w:t xml:space="preserve"> </w:t>
      </w:r>
      <w:r w:rsidRPr="008B5EF4">
        <w:rPr>
          <w:rFonts w:hint="eastAsia"/>
        </w:rPr>
        <w:t>содержать</w:t>
      </w:r>
      <w:r w:rsidR="0052531A" w:rsidRPr="008B5EF4">
        <w:t xml:space="preserve"> </w:t>
      </w:r>
      <w:r w:rsidRPr="008B5EF4">
        <w:rPr>
          <w:rFonts w:hint="eastAsia"/>
        </w:rPr>
        <w:t>информацию</w:t>
      </w:r>
      <w:r w:rsidR="00844FEB" w:rsidRPr="008B5EF4">
        <w:t>, установленную</w:t>
      </w:r>
      <w:r w:rsidRPr="008B5EF4">
        <w:t xml:space="preserve"> </w:t>
      </w:r>
      <w:r w:rsidR="00465326" w:rsidRPr="008B5EF4">
        <w:br/>
      </w:r>
      <w:r w:rsidR="00844FEB" w:rsidRPr="008B5EF4">
        <w:t>в</w:t>
      </w:r>
      <w:r w:rsidRPr="008B5EF4">
        <w:t xml:space="preserve"> пункт</w:t>
      </w:r>
      <w:r w:rsidR="00844FEB" w:rsidRPr="008B5EF4">
        <w:t>е</w:t>
      </w:r>
      <w:r w:rsidRPr="008B5EF4">
        <w:t xml:space="preserve"> 2.9 приложения к постановлению.</w:t>
      </w:r>
    </w:p>
    <w:p w:rsidR="00707942" w:rsidRPr="008B5EF4" w:rsidRDefault="00707942" w:rsidP="00707942">
      <w:pPr>
        <w:widowControl w:val="0"/>
        <w:ind w:firstLine="567"/>
        <w:jc w:val="both"/>
      </w:pPr>
      <w:r w:rsidRPr="008B5EF4">
        <w:t>Протокол заседания комиссии подписывается председательствующим на заседании комиссии.</w:t>
      </w:r>
    </w:p>
    <w:p w:rsidR="00707942" w:rsidRPr="008B5EF4" w:rsidRDefault="00707942" w:rsidP="00707942">
      <w:pPr>
        <w:widowControl w:val="0"/>
        <w:ind w:firstLine="567"/>
        <w:jc w:val="both"/>
      </w:pPr>
      <w:r w:rsidRPr="008B5EF4">
        <w:t xml:space="preserve">4.4. </w:t>
      </w:r>
      <w:r w:rsidRPr="008B5EF4">
        <w:rPr>
          <w:rFonts w:hint="eastAsia"/>
        </w:rPr>
        <w:t>В</w:t>
      </w:r>
      <w:r w:rsidR="0052531A" w:rsidRPr="008B5EF4">
        <w:t xml:space="preserve"> </w:t>
      </w:r>
      <w:r w:rsidRPr="008B5EF4">
        <w:rPr>
          <w:rFonts w:hint="eastAsia"/>
        </w:rPr>
        <w:t>течение</w:t>
      </w:r>
      <w:r w:rsidRPr="008B5EF4">
        <w:t xml:space="preserve"> десяти </w:t>
      </w:r>
      <w:r w:rsidRPr="008B5EF4">
        <w:rPr>
          <w:rFonts w:hint="eastAsia"/>
        </w:rPr>
        <w:t>рабочих</w:t>
      </w:r>
      <w:r w:rsidR="0052531A" w:rsidRPr="008B5EF4">
        <w:t xml:space="preserve"> </w:t>
      </w:r>
      <w:r w:rsidRPr="008B5EF4">
        <w:rPr>
          <w:rFonts w:hint="eastAsia"/>
        </w:rPr>
        <w:t>дней</w:t>
      </w:r>
      <w:r w:rsidR="0052531A" w:rsidRPr="008B5EF4">
        <w:t xml:space="preserve"> </w:t>
      </w:r>
      <w:r w:rsidRPr="008B5EF4">
        <w:rPr>
          <w:rFonts w:hint="eastAsia"/>
        </w:rPr>
        <w:t>со</w:t>
      </w:r>
      <w:r w:rsidR="0052531A" w:rsidRPr="008B5EF4">
        <w:t xml:space="preserve"> </w:t>
      </w:r>
      <w:r w:rsidRPr="008B5EF4">
        <w:rPr>
          <w:rFonts w:hint="eastAsia"/>
        </w:rPr>
        <w:t>дня</w:t>
      </w:r>
      <w:r w:rsidR="0052531A" w:rsidRPr="008B5EF4">
        <w:t xml:space="preserve"> </w:t>
      </w:r>
      <w:r w:rsidRPr="008B5EF4">
        <w:rPr>
          <w:rFonts w:hint="eastAsia"/>
        </w:rPr>
        <w:t>получения</w:t>
      </w:r>
      <w:r w:rsidRPr="008B5EF4">
        <w:t xml:space="preserve"> п</w:t>
      </w:r>
      <w:r w:rsidRPr="008B5EF4">
        <w:rPr>
          <w:rFonts w:hint="eastAsia"/>
        </w:rPr>
        <w:t>ротокола</w:t>
      </w:r>
      <w:r w:rsidRPr="008B5EF4">
        <w:t xml:space="preserve"> заседания комиссии </w:t>
      </w:r>
      <w:r w:rsidRPr="008B5EF4">
        <w:rPr>
          <w:rFonts w:hint="eastAsia"/>
        </w:rPr>
        <w:t>Комитет</w:t>
      </w:r>
      <w:r w:rsidR="0052531A" w:rsidRPr="008B5EF4">
        <w:t xml:space="preserve"> </w:t>
      </w:r>
      <w:r w:rsidRPr="008B5EF4">
        <w:rPr>
          <w:rFonts w:hint="eastAsia"/>
        </w:rPr>
        <w:t>издает</w:t>
      </w:r>
      <w:r w:rsidR="0052531A" w:rsidRPr="008B5EF4">
        <w:t xml:space="preserve"> </w:t>
      </w:r>
      <w:r w:rsidRPr="008B5EF4">
        <w:rPr>
          <w:rFonts w:hint="eastAsia"/>
        </w:rPr>
        <w:t>распоряжение</w:t>
      </w:r>
      <w:r w:rsidR="0052531A" w:rsidRPr="008B5EF4">
        <w:t xml:space="preserve"> </w:t>
      </w:r>
      <w:r w:rsidRPr="008B5EF4">
        <w:rPr>
          <w:rFonts w:hint="eastAsia"/>
        </w:rPr>
        <w:t>о</w:t>
      </w:r>
      <w:r w:rsidR="0052531A" w:rsidRPr="008B5EF4">
        <w:t xml:space="preserve"> </w:t>
      </w:r>
      <w:r w:rsidRPr="008B5EF4">
        <w:rPr>
          <w:rFonts w:hint="eastAsia"/>
        </w:rPr>
        <w:t>предоставлении</w:t>
      </w:r>
      <w:r w:rsidR="0052531A" w:rsidRPr="008B5EF4">
        <w:t xml:space="preserve"> </w:t>
      </w:r>
      <w:r w:rsidRPr="008B5EF4">
        <w:rPr>
          <w:rFonts w:hint="eastAsia"/>
        </w:rPr>
        <w:t>субсидии</w:t>
      </w:r>
      <w:r w:rsidRPr="008B5EF4">
        <w:t>.</w:t>
      </w:r>
    </w:p>
    <w:p w:rsidR="00CF2B6A" w:rsidRPr="008B5EF4" w:rsidRDefault="007D4845" w:rsidP="00CF2B6A">
      <w:pPr>
        <w:widowControl w:val="0"/>
        <w:ind w:firstLine="567"/>
        <w:jc w:val="both"/>
      </w:pPr>
      <w:r w:rsidRPr="008B5EF4">
        <w:t xml:space="preserve">4.5. </w:t>
      </w:r>
      <w:r w:rsidR="009C5265" w:rsidRPr="008B5EF4">
        <w:rPr>
          <w:rFonts w:hint="eastAsia"/>
        </w:rPr>
        <w:t>Субсидия</w:t>
      </w:r>
      <w:r w:rsidR="00BC7644" w:rsidRPr="008B5EF4">
        <w:t xml:space="preserve"> предоставляе</w:t>
      </w:r>
      <w:r w:rsidR="009C5265" w:rsidRPr="008B5EF4">
        <w:t xml:space="preserve">тся на основании соглашения, которое </w:t>
      </w:r>
      <w:r w:rsidR="009C5265" w:rsidRPr="008B5EF4">
        <w:rPr>
          <w:rFonts w:hint="eastAsia"/>
        </w:rPr>
        <w:t>заключается</w:t>
      </w:r>
      <w:r w:rsidR="0052531A" w:rsidRPr="008B5EF4">
        <w:t xml:space="preserve"> </w:t>
      </w:r>
      <w:r w:rsidR="009C5265" w:rsidRPr="008B5EF4">
        <w:rPr>
          <w:rFonts w:hint="eastAsia"/>
        </w:rPr>
        <w:t>Комитетом</w:t>
      </w:r>
      <w:r w:rsidR="0052531A" w:rsidRPr="008B5EF4">
        <w:t xml:space="preserve"> </w:t>
      </w:r>
      <w:r w:rsidR="009C5265" w:rsidRPr="008B5EF4">
        <w:rPr>
          <w:rFonts w:hint="eastAsia"/>
        </w:rPr>
        <w:t>с</w:t>
      </w:r>
      <w:r w:rsidR="0052531A" w:rsidRPr="008B5EF4">
        <w:t xml:space="preserve"> </w:t>
      </w:r>
      <w:r w:rsidR="009C5265" w:rsidRPr="008B5EF4">
        <w:rPr>
          <w:rFonts w:hint="eastAsia"/>
        </w:rPr>
        <w:t>получателем</w:t>
      </w:r>
      <w:r w:rsidR="0052531A" w:rsidRPr="008B5EF4">
        <w:t xml:space="preserve"> </w:t>
      </w:r>
      <w:r w:rsidR="009C5265" w:rsidRPr="008B5EF4">
        <w:rPr>
          <w:rFonts w:hint="eastAsia"/>
        </w:rPr>
        <w:t>субсидии</w:t>
      </w:r>
      <w:r w:rsidR="0052531A" w:rsidRPr="008B5EF4">
        <w:t xml:space="preserve"> </w:t>
      </w:r>
      <w:r w:rsidR="009C5265" w:rsidRPr="008B5EF4">
        <w:rPr>
          <w:rFonts w:hint="eastAsia"/>
        </w:rPr>
        <w:t>в</w:t>
      </w:r>
      <w:r w:rsidR="009C5265" w:rsidRPr="008B5EF4">
        <w:t xml:space="preserve"> соответствии с типовой формой, утвержденной </w:t>
      </w:r>
      <w:r w:rsidR="003F6B88" w:rsidRPr="008B5EF4">
        <w:t>Министерством финансов Российской Федерации</w:t>
      </w:r>
      <w:r w:rsidR="009C5265" w:rsidRPr="008B5EF4">
        <w:t>, в объеме средств, указанном в распоряжении Комитета о предоставлении субсидии.</w:t>
      </w:r>
    </w:p>
    <w:p w:rsidR="00275DC7" w:rsidRPr="008B5EF4" w:rsidRDefault="00275DC7" w:rsidP="00275DC7">
      <w:pPr>
        <w:autoSpaceDE w:val="0"/>
        <w:autoSpaceDN w:val="0"/>
        <w:adjustRightInd w:val="0"/>
        <w:ind w:firstLine="540"/>
        <w:jc w:val="both"/>
      </w:pPr>
      <w:r w:rsidRPr="008B5EF4">
        <w:t>Соглашение заключается Комитетом с получателем субсидии посредством государственной интегрированной информационной системы управления общественными финансами «Электронный бюджет» (далее – информационная система).</w:t>
      </w:r>
    </w:p>
    <w:p w:rsidR="00275DC7" w:rsidRPr="008B5EF4" w:rsidRDefault="00275DC7" w:rsidP="00275DC7">
      <w:pPr>
        <w:autoSpaceDE w:val="0"/>
        <w:autoSpaceDN w:val="0"/>
        <w:adjustRightInd w:val="0"/>
        <w:ind w:firstLine="540"/>
        <w:jc w:val="both"/>
      </w:pPr>
      <w:r w:rsidRPr="008B5EF4">
        <w:t xml:space="preserve">В течение пяти рабочих дней после издания распоряжения Комитета </w:t>
      </w:r>
      <w:r w:rsidR="0010414D" w:rsidRPr="008B5EF4">
        <w:br/>
      </w:r>
      <w:r w:rsidRPr="008B5EF4">
        <w:t>о предоставлении субсидии Комитет формирует проект соглашения в информационной системе.</w:t>
      </w:r>
    </w:p>
    <w:p w:rsidR="00275DC7" w:rsidRPr="008B5EF4" w:rsidRDefault="00275DC7" w:rsidP="00275DC7">
      <w:pPr>
        <w:autoSpaceDE w:val="0"/>
        <w:autoSpaceDN w:val="0"/>
        <w:adjustRightInd w:val="0"/>
        <w:ind w:firstLine="540"/>
        <w:jc w:val="both"/>
      </w:pPr>
      <w:bookmarkStart w:id="1" w:name="P3"/>
      <w:bookmarkEnd w:id="1"/>
      <w:r w:rsidRPr="008B5EF4">
        <w:t>Получатель субсидии в течение пяти рабочих дней со дня получения проекта соглашения подписывает его в информационной системе с использованием усиленной квалифицированной электронной подписи, после чего соглашение подписывается усиленной квалифицированной электронной подписью лица, имеющего право действовать от имени Комитета.</w:t>
      </w:r>
    </w:p>
    <w:p w:rsidR="00275DC7" w:rsidRPr="008B5EF4" w:rsidRDefault="00275DC7" w:rsidP="00275DC7">
      <w:pPr>
        <w:autoSpaceDE w:val="0"/>
        <w:autoSpaceDN w:val="0"/>
        <w:adjustRightInd w:val="0"/>
        <w:ind w:firstLine="540"/>
        <w:jc w:val="both"/>
      </w:pPr>
      <w:r w:rsidRPr="008B5EF4">
        <w:t xml:space="preserve">В </w:t>
      </w:r>
      <w:proofErr w:type="gramStart"/>
      <w:r w:rsidRPr="008B5EF4">
        <w:t>случае</w:t>
      </w:r>
      <w:proofErr w:type="gramEnd"/>
      <w:r w:rsidRPr="008B5EF4">
        <w:t xml:space="preserve"> </w:t>
      </w:r>
      <w:proofErr w:type="spellStart"/>
      <w:r w:rsidRPr="008B5EF4">
        <w:t>неподписания</w:t>
      </w:r>
      <w:proofErr w:type="spellEnd"/>
      <w:r w:rsidRPr="008B5EF4">
        <w:t xml:space="preserve"> получателем субсидии проекта соглашения в срок, указанный в абзаце четвертом настоящего пункта, получатель субсидии признается уклонившимся от заключения соглашения.</w:t>
      </w:r>
    </w:p>
    <w:p w:rsidR="00CF2B6A" w:rsidRPr="008B5EF4" w:rsidRDefault="00A82DAE" w:rsidP="00CF2B6A">
      <w:pPr>
        <w:widowControl w:val="0"/>
        <w:ind w:firstLine="567"/>
        <w:jc w:val="both"/>
      </w:pPr>
      <w:r w:rsidRPr="008B5EF4">
        <w:t xml:space="preserve">4.6. Основанием для перечисления субсидии получателю субсидии является распоряжение Комитета в соответствии с пунктом 4.4 настоящего Порядка </w:t>
      </w:r>
      <w:r w:rsidRPr="008B5EF4">
        <w:br/>
        <w:t>и подписанное получателем субсидии и Комитетом соглашение.</w:t>
      </w:r>
    </w:p>
    <w:p w:rsidR="00080136" w:rsidRPr="008B5EF4" w:rsidRDefault="00080136" w:rsidP="00F87D35">
      <w:pPr>
        <w:ind w:firstLine="567"/>
        <w:jc w:val="both"/>
        <w:rPr>
          <w:rFonts w:eastAsia="Calibri"/>
          <w:lang w:eastAsia="en-US"/>
        </w:rPr>
      </w:pPr>
    </w:p>
    <w:p w:rsidR="00A901FC" w:rsidRPr="008B5EF4" w:rsidRDefault="00A901FC" w:rsidP="00AE1CE7">
      <w:pPr>
        <w:widowControl w:val="0"/>
        <w:jc w:val="center"/>
        <w:rPr>
          <w:rFonts w:eastAsia="Calibri"/>
          <w:b/>
        </w:rPr>
      </w:pPr>
      <w:r w:rsidRPr="008B5EF4">
        <w:rPr>
          <w:rStyle w:val="ListLabel3"/>
          <w:b/>
        </w:rPr>
        <w:t xml:space="preserve">5. </w:t>
      </w:r>
      <w:hyperlink r:id="rId10">
        <w:r w:rsidRPr="008B5EF4">
          <w:rPr>
            <w:rStyle w:val="ListLabel3"/>
            <w:b/>
          </w:rPr>
          <w:t>Порядок</w:t>
        </w:r>
      </w:hyperlink>
      <w:r w:rsidRPr="008B5EF4">
        <w:rPr>
          <w:rFonts w:eastAsia="Calibri"/>
          <w:b/>
        </w:rPr>
        <w:t xml:space="preserve"> </w:t>
      </w:r>
      <w:r w:rsidR="003F6B88" w:rsidRPr="008B5EF4">
        <w:rPr>
          <w:rFonts w:eastAsia="Calibri"/>
          <w:b/>
        </w:rPr>
        <w:t xml:space="preserve">и сроки </w:t>
      </w:r>
      <w:r w:rsidRPr="008B5EF4">
        <w:rPr>
          <w:rFonts w:eastAsia="Calibri"/>
          <w:b/>
        </w:rPr>
        <w:t>представле</w:t>
      </w:r>
      <w:r w:rsidR="00465326" w:rsidRPr="008B5EF4">
        <w:rPr>
          <w:rFonts w:eastAsia="Calibri"/>
          <w:b/>
        </w:rPr>
        <w:t>ния и рассмотрения отчетности</w:t>
      </w:r>
      <w:r w:rsidR="003F6B88" w:rsidRPr="008B5EF4">
        <w:rPr>
          <w:rFonts w:eastAsia="Calibri"/>
          <w:b/>
        </w:rPr>
        <w:t xml:space="preserve"> и дополнительной отчетности</w:t>
      </w:r>
      <w:r w:rsidR="00465326" w:rsidRPr="008B5EF4">
        <w:rPr>
          <w:rFonts w:eastAsia="Calibri"/>
          <w:b/>
        </w:rPr>
        <w:t xml:space="preserve">, </w:t>
      </w:r>
      <w:r w:rsidRPr="008B5EF4">
        <w:rPr>
          <w:rFonts w:eastAsia="Calibri"/>
          <w:b/>
        </w:rPr>
        <w:t xml:space="preserve">а также сроки проведения Комитетом </w:t>
      </w:r>
      <w:r w:rsidR="00EF6D42" w:rsidRPr="008B5EF4">
        <w:rPr>
          <w:b/>
        </w:rPr>
        <w:t>проверок соблюдения получателем субсидии условий и порядка предоставления субсидии</w:t>
      </w:r>
    </w:p>
    <w:p w:rsidR="00091113" w:rsidRPr="008B5EF4" w:rsidRDefault="00091113" w:rsidP="00A901FC">
      <w:pPr>
        <w:widowControl w:val="0"/>
        <w:rPr>
          <w:b/>
        </w:rPr>
      </w:pPr>
    </w:p>
    <w:p w:rsidR="00AD4F58" w:rsidRPr="008B5EF4" w:rsidRDefault="00091113" w:rsidP="00AD4F58">
      <w:pPr>
        <w:ind w:firstLine="567"/>
        <w:jc w:val="both"/>
      </w:pPr>
      <w:r w:rsidRPr="008B5EF4">
        <w:t xml:space="preserve">5.1. Получатель субсидии представляет в Комитет на бумажном носителе </w:t>
      </w:r>
      <w:r w:rsidR="00244712" w:rsidRPr="008B5EF4">
        <w:t>не позднее 10 рабочего дня, с</w:t>
      </w:r>
      <w:r w:rsidR="00255BA8" w:rsidRPr="008B5EF4">
        <w:t>ледующего за отчетным кварталом</w:t>
      </w:r>
      <w:r w:rsidR="003E6EEE" w:rsidRPr="008B5EF4">
        <w:t>,</w:t>
      </w:r>
      <w:r w:rsidR="00255BA8" w:rsidRPr="008B5EF4">
        <w:t xml:space="preserve"> </w:t>
      </w:r>
      <w:r w:rsidR="0036597D" w:rsidRPr="008B5EF4">
        <w:t>отчет</w:t>
      </w:r>
      <w:r w:rsidR="00AD4F58" w:rsidRPr="008B5EF4">
        <w:t xml:space="preserve"> о достижении значений результатов предоставления субсидии </w:t>
      </w:r>
      <w:r w:rsidR="001436D4" w:rsidRPr="008B5EF4">
        <w:t xml:space="preserve">в соответствии с разделом 1 формы, установленной приложением № 6 к настоящему Порядку. </w:t>
      </w:r>
    </w:p>
    <w:p w:rsidR="00AD4F58" w:rsidRPr="008B5EF4" w:rsidRDefault="001436D4" w:rsidP="00AD4F58">
      <w:pPr>
        <w:ind w:firstLine="567"/>
        <w:jc w:val="both"/>
      </w:pPr>
      <w:r w:rsidRPr="008B5EF4">
        <w:t>Раздел 2 формы, установленной приложением № 6 к настоящему Порядку, формируется Комитетом</w:t>
      </w:r>
      <w:r w:rsidR="00D56076" w:rsidRPr="008B5EF4">
        <w:t xml:space="preserve"> один раз</w:t>
      </w:r>
      <w:r w:rsidRPr="008B5EF4">
        <w:t xml:space="preserve"> по состоянию на 1 января года, следующего </w:t>
      </w:r>
      <w:r w:rsidR="0040032D" w:rsidRPr="008B5EF4">
        <w:br/>
      </w:r>
      <w:proofErr w:type="gramStart"/>
      <w:r w:rsidRPr="008B5EF4">
        <w:t>за</w:t>
      </w:r>
      <w:proofErr w:type="gramEnd"/>
      <w:r w:rsidRPr="008B5EF4">
        <w:t xml:space="preserve"> </w:t>
      </w:r>
      <w:proofErr w:type="gramStart"/>
      <w:r w:rsidRPr="008B5EF4">
        <w:t>отчетным</w:t>
      </w:r>
      <w:proofErr w:type="gramEnd"/>
      <w:r w:rsidR="00D56076" w:rsidRPr="008B5EF4">
        <w:t>,</w:t>
      </w:r>
      <w:r w:rsidRPr="008B5EF4">
        <w:t xml:space="preserve"> в течение </w:t>
      </w:r>
      <w:r w:rsidR="0040032D" w:rsidRPr="008B5EF4">
        <w:t>1</w:t>
      </w:r>
      <w:r w:rsidRPr="008B5EF4">
        <w:t>0 рабочих дней после поступления</w:t>
      </w:r>
      <w:r w:rsidR="00171EC7" w:rsidRPr="008B5EF4">
        <w:t xml:space="preserve"> </w:t>
      </w:r>
      <w:r w:rsidR="00D56076" w:rsidRPr="008B5EF4">
        <w:t xml:space="preserve">отчетных документов </w:t>
      </w:r>
      <w:r w:rsidR="0040032D" w:rsidRPr="008B5EF4">
        <w:br/>
      </w:r>
      <w:r w:rsidR="00D56076" w:rsidRPr="008B5EF4">
        <w:t>по итогам четвертого квартала.</w:t>
      </w:r>
    </w:p>
    <w:p w:rsidR="00574CEC" w:rsidRPr="008B5EF4" w:rsidRDefault="00574CEC" w:rsidP="00574CEC">
      <w:pPr>
        <w:ind w:firstLine="567"/>
        <w:jc w:val="both"/>
      </w:pPr>
      <w:r w:rsidRPr="008B5EF4">
        <w:t>5.</w:t>
      </w:r>
      <w:r w:rsidR="00A035B6" w:rsidRPr="008B5EF4">
        <w:t>2</w:t>
      </w:r>
      <w:r w:rsidRPr="008B5EF4">
        <w:t xml:space="preserve">. Получатель субсидии представляет в Комитет дополнительную отчетность </w:t>
      </w:r>
      <w:r w:rsidR="00465326" w:rsidRPr="008B5EF4">
        <w:br/>
      </w:r>
      <w:r w:rsidRPr="008B5EF4">
        <w:t xml:space="preserve">на бумажном носителе ежемесячно не позднее 10 рабочих дней месяца, следующего </w:t>
      </w:r>
      <w:r w:rsidR="00465326" w:rsidRPr="008B5EF4">
        <w:br/>
      </w:r>
      <w:proofErr w:type="gramStart"/>
      <w:r w:rsidRPr="008B5EF4">
        <w:t>за</w:t>
      </w:r>
      <w:proofErr w:type="gramEnd"/>
      <w:r w:rsidRPr="008B5EF4">
        <w:t xml:space="preserve"> отчетным:</w:t>
      </w:r>
    </w:p>
    <w:p w:rsidR="00574CEC" w:rsidRPr="008B5EF4" w:rsidRDefault="00574CEC" w:rsidP="00A52D04">
      <w:pPr>
        <w:ind w:firstLine="567"/>
        <w:jc w:val="both"/>
      </w:pPr>
      <w:proofErr w:type="gramStart"/>
      <w:r w:rsidRPr="008B5EF4">
        <w:t xml:space="preserve">ежемесячный финансовый отчет о фактическом расходовании средств субсидии </w:t>
      </w:r>
      <w:r w:rsidRPr="008B5EF4">
        <w:br/>
        <w:t>по ф</w:t>
      </w:r>
      <w:r w:rsidR="003E6EEE" w:rsidRPr="008B5EF4">
        <w:t>орме согласно приложению № 7</w:t>
      </w:r>
      <w:r w:rsidRPr="008B5EF4">
        <w:t xml:space="preserve"> к настоящему Порядку с приложением заверенных руководителем получателя субсидии первичных учетных документов, подтверждающих произведенные расходы на реализацию мероприятий по обеспечению деятельности регионального центра компетенций в сфере производительности труда </w:t>
      </w:r>
      <w:r w:rsidRPr="008B5EF4">
        <w:br/>
        <w:t>в Санкт-Петербурге,</w:t>
      </w:r>
      <w:r w:rsidR="00AA043F" w:rsidRPr="008B5EF4">
        <w:t xml:space="preserve"> включающих в себя в том числе обучение, подготовку и содержание на время обучения тренеров, а также дополнительно</w:t>
      </w:r>
      <w:proofErr w:type="gramEnd"/>
      <w:r w:rsidR="00AA043F" w:rsidRPr="008B5EF4">
        <w:t xml:space="preserve"> привлеченных сотрудников региональных центров компетенций,</w:t>
      </w:r>
      <w:r w:rsidRPr="008B5EF4">
        <w:t xml:space="preserve"> по обеспечению деятельности «фабрики процессов»</w:t>
      </w:r>
      <w:r w:rsidR="00A52D04" w:rsidRPr="008B5EF4">
        <w:t>, согласий лиц, получающих средства на основании договоров, заключенных с получателем субсидии на осуществление Комитетом и К</w:t>
      </w:r>
      <w:r w:rsidR="00C029A7" w:rsidRPr="008B5EF4">
        <w:t>омитетом государственного финансового контроля Санкт-Петербурга (далее – КГФК)</w:t>
      </w:r>
      <w:r w:rsidR="00A52D04" w:rsidRPr="008B5EF4">
        <w:t xml:space="preserve"> проверок</w:t>
      </w:r>
      <w:r w:rsidRPr="008B5EF4">
        <w:t>;</w:t>
      </w:r>
    </w:p>
    <w:p w:rsidR="00574CEC" w:rsidRPr="008B5EF4" w:rsidRDefault="00574CEC" w:rsidP="00574CEC">
      <w:pPr>
        <w:ind w:firstLine="567"/>
        <w:jc w:val="both"/>
      </w:pPr>
      <w:r w:rsidRPr="008B5EF4">
        <w:t>акт выполненных обязательств</w:t>
      </w:r>
      <w:r w:rsidR="00AA043F" w:rsidRPr="008B5EF4">
        <w:t xml:space="preserve"> (промежуточный)</w:t>
      </w:r>
      <w:r w:rsidRPr="008B5EF4">
        <w:t xml:space="preserve"> в двух экземплярах по форме согласно приложению № </w:t>
      </w:r>
      <w:r w:rsidR="003E6EEE" w:rsidRPr="008B5EF4">
        <w:t>8</w:t>
      </w:r>
      <w:r w:rsidRPr="008B5EF4">
        <w:t xml:space="preserve"> к настоящему Порядку;</w:t>
      </w:r>
    </w:p>
    <w:p w:rsidR="00574CEC" w:rsidRPr="008B5EF4" w:rsidRDefault="00574CEC" w:rsidP="00574CEC">
      <w:pPr>
        <w:ind w:firstLine="567"/>
        <w:jc w:val="both"/>
      </w:pPr>
      <w:r w:rsidRPr="008B5EF4">
        <w:t xml:space="preserve">не позднее </w:t>
      </w:r>
      <w:r w:rsidR="00AF00DF" w:rsidRPr="008B5EF4">
        <w:t>13</w:t>
      </w:r>
      <w:r w:rsidRPr="008B5EF4">
        <w:t>.0</w:t>
      </w:r>
      <w:r w:rsidR="00F35768" w:rsidRPr="008B5EF4">
        <w:t>1</w:t>
      </w:r>
      <w:r w:rsidRPr="008B5EF4">
        <w:t>.202</w:t>
      </w:r>
      <w:r w:rsidR="00F35768" w:rsidRPr="008B5EF4">
        <w:t>3</w:t>
      </w:r>
      <w:r w:rsidRPr="008B5EF4">
        <w:t xml:space="preserve"> следующие отчеты и документы:</w:t>
      </w:r>
    </w:p>
    <w:p w:rsidR="00574CEC" w:rsidRPr="008B5EF4" w:rsidRDefault="00574CEC" w:rsidP="00574CEC">
      <w:pPr>
        <w:ind w:firstLine="567"/>
        <w:jc w:val="both"/>
      </w:pPr>
      <w:proofErr w:type="gramStart"/>
      <w:r w:rsidRPr="008B5EF4">
        <w:t xml:space="preserve">итоговый финансовый отчет о фактическом расходовании средств субсидии </w:t>
      </w:r>
      <w:r w:rsidRPr="008B5EF4">
        <w:br/>
        <w:t xml:space="preserve">по форме согласно приложению № </w:t>
      </w:r>
      <w:r w:rsidR="003E6EEE" w:rsidRPr="008B5EF4">
        <w:t>9</w:t>
      </w:r>
      <w:r w:rsidRPr="008B5EF4">
        <w:t xml:space="preserve"> к настоящему Порядку с приложением заверенных руководителем получателя субсидии первичных учетных документов, подтверждающих произведенные расходы на реализацию мероприятий по обеспечению деятельности регионального центра компетенций в сфере производительности труда </w:t>
      </w:r>
      <w:r w:rsidRPr="008B5EF4">
        <w:br/>
        <w:t>в Санкт-Петербурге,</w:t>
      </w:r>
      <w:r w:rsidR="00AA043F" w:rsidRPr="008B5EF4">
        <w:t xml:space="preserve"> включающих в себя в том числе обучение, подготовку и содержание на время обучения тренеров, а также дополнительно</w:t>
      </w:r>
      <w:proofErr w:type="gramEnd"/>
      <w:r w:rsidR="00AA043F" w:rsidRPr="008B5EF4">
        <w:t xml:space="preserve"> привлеченных сотрудников региональных центров компетенций,</w:t>
      </w:r>
      <w:r w:rsidRPr="008B5EF4">
        <w:t xml:space="preserve"> по обеспечению деятельности «фабрики процессов»</w:t>
      </w:r>
      <w:r w:rsidR="003E6EEE" w:rsidRPr="008B5EF4">
        <w:t>, согласий лиц, получающих средства на основании договоров, заключенных с получателем субсидии на осуществление Комитетом и</w:t>
      </w:r>
      <w:r w:rsidR="00A52D04" w:rsidRPr="008B5EF4">
        <w:t xml:space="preserve"> КГФК проверок</w:t>
      </w:r>
      <w:r w:rsidRPr="008B5EF4">
        <w:t>;</w:t>
      </w:r>
    </w:p>
    <w:p w:rsidR="00574CEC" w:rsidRPr="008B5EF4" w:rsidRDefault="00574CEC" w:rsidP="00574CEC">
      <w:pPr>
        <w:ind w:firstLine="567"/>
        <w:jc w:val="both"/>
      </w:pPr>
      <w:r w:rsidRPr="008B5EF4">
        <w:t>акт выполненных обязательств</w:t>
      </w:r>
      <w:r w:rsidR="00AA043F" w:rsidRPr="008B5EF4">
        <w:t xml:space="preserve"> (итоговый) в двух экземплярах по форме согласно приложению № 1</w:t>
      </w:r>
      <w:r w:rsidR="003E6EEE" w:rsidRPr="008B5EF4">
        <w:t>0</w:t>
      </w:r>
      <w:r w:rsidR="00AA043F" w:rsidRPr="008B5EF4">
        <w:t xml:space="preserve"> к настоящему Порядку</w:t>
      </w:r>
      <w:r w:rsidRPr="008B5EF4">
        <w:t>.</w:t>
      </w:r>
    </w:p>
    <w:p w:rsidR="00A035B6" w:rsidRPr="008B5EF4" w:rsidRDefault="00A035B6" w:rsidP="00A035B6">
      <w:pPr>
        <w:ind w:firstLine="567"/>
        <w:jc w:val="both"/>
      </w:pPr>
      <w:r w:rsidRPr="008B5EF4">
        <w:t>Комитет осуществляет проверку полученных отчетных документов в течение 20 рабочих дней после поступления.</w:t>
      </w:r>
    </w:p>
    <w:p w:rsidR="00C154EE" w:rsidRPr="008B5EF4" w:rsidRDefault="00A035B6" w:rsidP="00A035B6">
      <w:pPr>
        <w:ind w:firstLine="567"/>
        <w:jc w:val="both"/>
      </w:pPr>
      <w:r w:rsidRPr="008B5EF4">
        <w:t>После осуществления проверки полученных отчетных документов</w:t>
      </w:r>
      <w:r w:rsidRPr="008B5EF4">
        <w:rPr>
          <w:bCs/>
        </w:rPr>
        <w:t xml:space="preserve"> и при отсутствии выявленных нарушений</w:t>
      </w:r>
      <w:r w:rsidRPr="008B5EF4">
        <w:t xml:space="preserve"> Комитет подписывает акт выполненных обязательств</w:t>
      </w:r>
      <w:r w:rsidR="00AA043F" w:rsidRPr="008B5EF4">
        <w:t xml:space="preserve"> (промежуточный/итоговый)</w:t>
      </w:r>
      <w:r w:rsidRPr="008B5EF4">
        <w:t xml:space="preserve">, второй экземпляр которого направляется получателю субсидии. </w:t>
      </w:r>
    </w:p>
    <w:p w:rsidR="00A035B6" w:rsidRPr="008B5EF4" w:rsidRDefault="00C154EE" w:rsidP="00A035B6">
      <w:pPr>
        <w:ind w:firstLine="567"/>
        <w:jc w:val="both"/>
      </w:pPr>
      <w:r w:rsidRPr="008B5EF4">
        <w:t xml:space="preserve">5.3. </w:t>
      </w:r>
      <w:r w:rsidR="00A035B6" w:rsidRPr="008B5EF4">
        <w:t xml:space="preserve">В </w:t>
      </w:r>
      <w:proofErr w:type="gramStart"/>
      <w:r w:rsidR="00A035B6" w:rsidRPr="008B5EF4">
        <w:t>случае</w:t>
      </w:r>
      <w:proofErr w:type="gramEnd"/>
      <w:r w:rsidR="00A035B6" w:rsidRPr="008B5EF4">
        <w:t xml:space="preserve"> выявления нарушений получателем субсидии условий предоставления субсидии Комитет предпринимает действия в соответствии с требованиями, предусмотренными в разделе 4 приложения к постановлению.</w:t>
      </w:r>
    </w:p>
    <w:p w:rsidR="007C07D1" w:rsidRPr="008B5EF4" w:rsidRDefault="005A5864" w:rsidP="007C07D1">
      <w:pPr>
        <w:autoSpaceDE w:val="0"/>
        <w:autoSpaceDN w:val="0"/>
        <w:adjustRightInd w:val="0"/>
        <w:ind w:firstLine="540"/>
        <w:jc w:val="both"/>
      </w:pPr>
      <w:r w:rsidRPr="008B5EF4">
        <w:t>5.4. Не</w:t>
      </w:r>
      <w:r w:rsidR="007C07D1" w:rsidRPr="008B5EF4">
        <w:t>использованный в отчетном финансовом году остаток субсидии подлежит возврату в бюдж</w:t>
      </w:r>
      <w:r w:rsidR="005F5384" w:rsidRPr="008B5EF4">
        <w:t>ет Санкт-Петербурга в срок до 23</w:t>
      </w:r>
      <w:r w:rsidR="007C07D1" w:rsidRPr="008B5EF4">
        <w:t>.01.202</w:t>
      </w:r>
      <w:r w:rsidR="00F35768" w:rsidRPr="008B5EF4">
        <w:t>3</w:t>
      </w:r>
      <w:r w:rsidR="007C07D1" w:rsidRPr="008B5EF4">
        <w:t>, за исключением случая, установленного в абзаце 7 пункта 2.13 приложения к постановлению.</w:t>
      </w:r>
    </w:p>
    <w:p w:rsidR="002934E1" w:rsidRPr="008B5EF4" w:rsidRDefault="002934E1" w:rsidP="002934E1">
      <w:pPr>
        <w:autoSpaceDE w:val="0"/>
        <w:autoSpaceDN w:val="0"/>
        <w:adjustRightInd w:val="0"/>
        <w:ind w:firstLine="540"/>
        <w:jc w:val="both"/>
      </w:pPr>
      <w:r w:rsidRPr="008B5EF4">
        <w:t>5.5. Комиссией Комитета по проведению провер</w:t>
      </w:r>
      <w:r w:rsidR="00465326" w:rsidRPr="008B5EF4">
        <w:t>ки</w:t>
      </w:r>
      <w:r w:rsidRPr="008B5EF4">
        <w:t xml:space="preserve"> соблюдения получателем субсидии условий, целей и порядка предоставления субсидии в рамках регионального проекта «Адресная поддержка повышения производительности</w:t>
      </w:r>
      <w:r w:rsidR="00465326" w:rsidRPr="008B5EF4">
        <w:t xml:space="preserve"> труда на предприятиях» проводится проверка</w:t>
      </w:r>
      <w:r w:rsidRPr="008B5EF4">
        <w:t xml:space="preserve"> соблюдения получателем субсидии условий, целей и порядка предоставления субсидии не реже чем раз в три месяца.</w:t>
      </w:r>
    </w:p>
    <w:p w:rsidR="00F359CB" w:rsidRPr="008B5EF4" w:rsidRDefault="00F359CB" w:rsidP="00F359CB">
      <w:pPr>
        <w:widowControl w:val="0"/>
        <w:autoSpaceDE w:val="0"/>
        <w:autoSpaceDN w:val="0"/>
        <w:ind w:firstLine="567"/>
        <w:jc w:val="both"/>
      </w:pPr>
      <w:r w:rsidRPr="008B5EF4">
        <w:t xml:space="preserve">После осуществления проверки Комитет подписывает акт. Комитет обеспечивает направление </w:t>
      </w:r>
      <w:r w:rsidRPr="008B5EF4">
        <w:rPr>
          <w:rFonts w:eastAsiaTheme="minorHAnsi"/>
          <w:bCs/>
          <w:lang w:eastAsia="en-US"/>
        </w:rPr>
        <w:t xml:space="preserve">акта в </w:t>
      </w:r>
      <w:r w:rsidR="00C029A7" w:rsidRPr="008B5EF4">
        <w:t xml:space="preserve">КГФК </w:t>
      </w:r>
      <w:r w:rsidRPr="008B5EF4">
        <w:t>не позднее трех рабочих дней после его подписания.</w:t>
      </w:r>
    </w:p>
    <w:p w:rsidR="004A3AEB" w:rsidRPr="008B5EF4" w:rsidRDefault="004A3AEB" w:rsidP="00EA78FB">
      <w:pPr>
        <w:jc w:val="both"/>
      </w:pPr>
    </w:p>
    <w:p w:rsidR="002A3CC2" w:rsidRPr="008B5EF4" w:rsidRDefault="002A3CC2" w:rsidP="00EA78FB">
      <w:pPr>
        <w:jc w:val="both"/>
      </w:pPr>
    </w:p>
    <w:p w:rsidR="002A3CC2" w:rsidRPr="008B5EF4" w:rsidRDefault="002A3CC2" w:rsidP="002A3CC2">
      <w:pPr>
        <w:widowControl w:val="0"/>
        <w:jc w:val="center"/>
        <w:rPr>
          <w:b/>
        </w:rPr>
      </w:pPr>
      <w:r w:rsidRPr="008B5EF4">
        <w:rPr>
          <w:b/>
        </w:rPr>
        <w:t xml:space="preserve">6. Порядок и сроки </w:t>
      </w:r>
      <w:proofErr w:type="gramStart"/>
      <w:r w:rsidRPr="008B5EF4">
        <w:rPr>
          <w:b/>
        </w:rPr>
        <w:t>проведения мониторинга достижения результатов предоставления субсидии</w:t>
      </w:r>
      <w:proofErr w:type="gramEnd"/>
      <w:r w:rsidRPr="008B5EF4">
        <w:rPr>
          <w:b/>
        </w:rPr>
        <w:t xml:space="preserve">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</w:t>
      </w:r>
    </w:p>
    <w:p w:rsidR="002A3CC2" w:rsidRPr="008B5EF4" w:rsidRDefault="002A3CC2" w:rsidP="002A3CC2">
      <w:pPr>
        <w:widowControl w:val="0"/>
        <w:jc w:val="center"/>
        <w:rPr>
          <w:b/>
        </w:rPr>
      </w:pPr>
    </w:p>
    <w:p w:rsidR="002A3CC2" w:rsidRPr="008B5EF4" w:rsidRDefault="002A3CC2" w:rsidP="002A3CC2">
      <w:pPr>
        <w:widowControl w:val="0"/>
        <w:jc w:val="center"/>
        <w:rPr>
          <w:b/>
        </w:rPr>
      </w:pPr>
    </w:p>
    <w:p w:rsidR="002A3CC2" w:rsidRPr="008B5EF4" w:rsidRDefault="002A3CC2" w:rsidP="002A3CC2">
      <w:pPr>
        <w:widowControl w:val="0"/>
        <w:ind w:firstLine="567"/>
        <w:jc w:val="both"/>
      </w:pPr>
      <w:r w:rsidRPr="008B5EF4">
        <w:t xml:space="preserve">6.1. </w:t>
      </w:r>
      <w:r w:rsidR="00F71DF8" w:rsidRPr="008B5EF4">
        <w:t xml:space="preserve">В целях </w:t>
      </w:r>
      <w:proofErr w:type="gramStart"/>
      <w:r w:rsidR="00F71DF8" w:rsidRPr="008B5EF4">
        <w:t>проведения мониторинга достижения результатов предоставления субсидии</w:t>
      </w:r>
      <w:proofErr w:type="gramEnd"/>
      <w:r w:rsidR="00F71DF8" w:rsidRPr="008B5EF4">
        <w:t xml:space="preserve"> </w:t>
      </w:r>
      <w:r w:rsidRPr="008B5EF4">
        <w:t>Комитет одновременно с заключением соглашения формирует в информационной системе план мероприятий по достижению результатов предоставления субсидии (далее – План мероприятий)</w:t>
      </w:r>
      <w:r w:rsidR="005F4FF0" w:rsidRPr="008B5EF4">
        <w:t xml:space="preserve"> по форме согласно приложению № 11</w:t>
      </w:r>
      <w:r w:rsidR="00F71DF8" w:rsidRPr="008B5EF4">
        <w:t>.</w:t>
      </w:r>
      <w:r w:rsidRPr="008B5EF4">
        <w:t xml:space="preserve">  </w:t>
      </w:r>
    </w:p>
    <w:p w:rsidR="006A6EFE" w:rsidRPr="008B5EF4" w:rsidRDefault="00566836" w:rsidP="006A6EFE">
      <w:pPr>
        <w:widowControl w:val="0"/>
        <w:ind w:firstLine="567"/>
        <w:jc w:val="both"/>
      </w:pPr>
      <w:r w:rsidRPr="008B5EF4">
        <w:t>6.2. Получатель субсидии</w:t>
      </w:r>
      <w:r w:rsidR="006A6EFE" w:rsidRPr="008B5EF4">
        <w:t xml:space="preserve"> формирует в информационной системе отчет о реализации Плана мероприятий ежемесячно не позднее 10 рабочих дней месяца, следующего за </w:t>
      </w:r>
      <w:proofErr w:type="gramStart"/>
      <w:r w:rsidR="006A6EFE" w:rsidRPr="008B5EF4">
        <w:t>отчетным</w:t>
      </w:r>
      <w:proofErr w:type="gramEnd"/>
      <w:r w:rsidR="006A6EFE" w:rsidRPr="008B5EF4">
        <w:t xml:space="preserve">, по форме согласно приложению № 12.  </w:t>
      </w:r>
    </w:p>
    <w:p w:rsidR="006A6EFE" w:rsidRPr="008B5EF4" w:rsidRDefault="006A6EFE" w:rsidP="006A6EFE">
      <w:pPr>
        <w:widowControl w:val="0"/>
        <w:ind w:firstLine="567"/>
        <w:jc w:val="both"/>
      </w:pPr>
      <w:r w:rsidRPr="008B5EF4">
        <w:t xml:space="preserve">6.3. Комитет формирует информацию о мониторинге достижения результатов предоставления субсидии на основании отчета о реализации Плана мероприятий по форме согласно приложению № 13.  </w:t>
      </w:r>
    </w:p>
    <w:p w:rsidR="006A6EFE" w:rsidRPr="008B5EF4" w:rsidRDefault="006A6EFE" w:rsidP="006A6EFE">
      <w:pPr>
        <w:widowControl w:val="0"/>
        <w:ind w:firstLine="567"/>
        <w:jc w:val="both"/>
        <w:sectPr w:rsidR="006A6EFE" w:rsidRPr="008B5EF4" w:rsidSect="004A3AEB">
          <w:headerReference w:type="first" r:id="rId11"/>
          <w:pgSz w:w="11906" w:h="16838"/>
          <w:pgMar w:top="709" w:right="851" w:bottom="851" w:left="1701" w:header="709" w:footer="709" w:gutter="0"/>
          <w:pgNumType w:start="2"/>
          <w:cols w:space="708"/>
          <w:docGrid w:linePitch="360"/>
        </w:sectPr>
      </w:pPr>
    </w:p>
    <w:p w:rsidR="00E6403D" w:rsidRPr="008B5EF4" w:rsidRDefault="009A0486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>Приложение № 1 к Порядку</w:t>
      </w:r>
    </w:p>
    <w:p w:rsidR="00E6403D" w:rsidRPr="008B5EF4" w:rsidRDefault="009A0486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="00E6403D" w:rsidRPr="008B5EF4">
        <w:rPr>
          <w:rFonts w:eastAsia="Calibri"/>
          <w:lang w:eastAsia="en-US"/>
        </w:rPr>
        <w:t>получателя</w:t>
      </w:r>
    </w:p>
    <w:p w:rsidR="00E6403D" w:rsidRPr="008B5EF4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</w:t>
      </w:r>
      <w:r w:rsidR="005A5864" w:rsidRPr="008B5EF4">
        <w:rPr>
          <w:rFonts w:eastAsia="Calibri"/>
          <w:lang w:eastAsia="en-US"/>
        </w:rPr>
        <w:t>доставления субсидии, проводимого</w:t>
      </w:r>
      <w:r w:rsidRPr="008B5EF4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9A0486" w:rsidRPr="008B5EF4" w:rsidRDefault="009A0486" w:rsidP="00E6403D">
      <w:pPr>
        <w:ind w:left="5812"/>
        <w:rPr>
          <w:b/>
        </w:rPr>
      </w:pPr>
    </w:p>
    <w:p w:rsidR="009A0486" w:rsidRPr="008B5EF4" w:rsidRDefault="009A0486" w:rsidP="009A0486">
      <w:pPr>
        <w:jc w:val="right"/>
        <w:rPr>
          <w:b/>
        </w:rPr>
      </w:pPr>
      <w:r w:rsidRPr="008B5EF4">
        <w:rPr>
          <w:b/>
        </w:rPr>
        <w:t>Форма</w:t>
      </w:r>
    </w:p>
    <w:p w:rsidR="009A0486" w:rsidRPr="008B5EF4" w:rsidRDefault="009A0486" w:rsidP="009A0486">
      <w:pPr>
        <w:jc w:val="right"/>
      </w:pPr>
    </w:p>
    <w:p w:rsidR="009A0486" w:rsidRPr="008B5EF4" w:rsidRDefault="009A0486" w:rsidP="009A0486">
      <w:pPr>
        <w:ind w:left="-142"/>
        <w:jc w:val="center"/>
        <w:rPr>
          <w:b/>
        </w:rPr>
      </w:pPr>
      <w:r w:rsidRPr="008B5EF4">
        <w:rPr>
          <w:b/>
        </w:rPr>
        <w:t>СМЕТА</w:t>
      </w:r>
    </w:p>
    <w:p w:rsidR="009A0486" w:rsidRPr="008B5EF4" w:rsidRDefault="009A0486" w:rsidP="009A0486">
      <w:pPr>
        <w:jc w:val="center"/>
        <w:rPr>
          <w:b/>
        </w:rPr>
      </w:pPr>
      <w:r w:rsidRPr="008B5EF4">
        <w:rPr>
          <w:b/>
        </w:rPr>
        <w:t xml:space="preserve">затрат на реализацию мероприятий по обеспечению деятельности регионального центра компетенций в сфере производительности труда в Санкт-Петербурге, 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компетенций* </w:t>
      </w:r>
    </w:p>
    <w:p w:rsidR="009A0486" w:rsidRPr="008B5EF4" w:rsidRDefault="009A0486" w:rsidP="009A0486"/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453"/>
        <w:gridCol w:w="6777"/>
        <w:gridCol w:w="2126"/>
      </w:tblGrid>
      <w:tr w:rsidR="009A0486" w:rsidRPr="008B5EF4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ind w:left="39" w:hanging="176"/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>№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 xml:space="preserve">Направление затрат на реализацию мероприятий </w:t>
            </w:r>
            <w:r w:rsidRPr="008B5EF4">
              <w:rPr>
                <w:b/>
                <w:bCs/>
              </w:rPr>
              <w:br/>
            </w:r>
            <w:r w:rsidR="00631F43" w:rsidRPr="008B5EF4">
              <w:rPr>
                <w:b/>
              </w:rPr>
              <w:t xml:space="preserve">по обеспечению деятельности регионального центра компетенций в сфере производительности труда </w:t>
            </w:r>
            <w:r w:rsidR="00465326" w:rsidRPr="008B5EF4">
              <w:rPr>
                <w:b/>
              </w:rPr>
              <w:br/>
            </w:r>
            <w:r w:rsidR="00631F43" w:rsidRPr="008B5EF4">
              <w:rPr>
                <w:b/>
              </w:rPr>
              <w:t>в Санкт-Петербурге, включающих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 xml:space="preserve">Планируемый объем средств, </w:t>
            </w:r>
          </w:p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>тыс. руб.</w:t>
            </w:r>
          </w:p>
        </w:tc>
      </w:tr>
      <w:tr w:rsidR="009A0486" w:rsidRPr="008B5EF4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ind w:left="39" w:hanging="34"/>
              <w:jc w:val="center"/>
              <w:rPr>
                <w:b/>
              </w:rPr>
            </w:pPr>
            <w:r w:rsidRPr="008B5EF4">
              <w:rPr>
                <w:b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jc w:val="center"/>
              <w:rPr>
                <w:b/>
              </w:rPr>
            </w:pPr>
            <w:r w:rsidRPr="008B5EF4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>3</w:t>
            </w:r>
          </w:p>
        </w:tc>
      </w:tr>
      <w:tr w:rsidR="009A0486" w:rsidRPr="008B5EF4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ind w:left="39" w:firstLine="142"/>
              <w:rPr>
                <w:b/>
              </w:rPr>
            </w:pP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rPr>
                <w:b/>
              </w:rPr>
            </w:pPr>
            <w:r w:rsidRPr="008B5EF4">
              <w:rPr>
                <w:b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</w:p>
        </w:tc>
      </w:tr>
      <w:tr w:rsidR="009A0486" w:rsidRPr="008B5EF4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numPr>
                <w:ilvl w:val="0"/>
                <w:numId w:val="10"/>
              </w:numPr>
              <w:ind w:left="39" w:firstLine="142"/>
              <w:contextualSpacing/>
              <w:rPr>
                <w:bCs/>
                <w:szCs w:val="20"/>
              </w:rPr>
            </w:pP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Cs/>
              </w:rPr>
            </w:pPr>
          </w:p>
        </w:tc>
      </w:tr>
      <w:tr w:rsidR="009A0486" w:rsidRPr="008B5EF4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numPr>
                <w:ilvl w:val="0"/>
                <w:numId w:val="10"/>
              </w:numPr>
              <w:ind w:left="39" w:firstLine="142"/>
              <w:contextualSpacing/>
              <w:rPr>
                <w:bCs/>
                <w:szCs w:val="20"/>
              </w:rPr>
            </w:pP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Cs/>
              </w:rPr>
            </w:pPr>
          </w:p>
        </w:tc>
      </w:tr>
      <w:tr w:rsidR="009A0486" w:rsidRPr="008B5EF4" w:rsidTr="00CB0CAD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contextualSpacing/>
              <w:rPr>
                <w:bCs/>
                <w:szCs w:val="20"/>
              </w:rPr>
            </w:pPr>
            <w:r w:rsidRPr="008B5EF4">
              <w:rPr>
                <w:bCs/>
                <w:szCs w:val="20"/>
              </w:rPr>
              <w:t>...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Cs/>
              </w:rPr>
            </w:pPr>
          </w:p>
        </w:tc>
      </w:tr>
    </w:tbl>
    <w:p w:rsidR="009A0486" w:rsidRPr="008B5EF4" w:rsidRDefault="009A0486" w:rsidP="009A0486"/>
    <w:p w:rsidR="009A0486" w:rsidRPr="008B5EF4" w:rsidRDefault="009A0486" w:rsidP="009A0486">
      <w:pPr>
        <w:ind w:left="-142"/>
        <w:jc w:val="both"/>
        <w:rPr>
          <w:b/>
        </w:rPr>
      </w:pPr>
      <w:proofErr w:type="gramStart"/>
      <w:r w:rsidRPr="008B5EF4">
        <w:t xml:space="preserve">* Смета </w:t>
      </w:r>
      <w:r w:rsidRPr="008B5EF4">
        <w:rPr>
          <w:rFonts w:eastAsia="Calibri"/>
          <w:szCs w:val="28"/>
          <w:lang w:eastAsia="en-US"/>
        </w:rPr>
        <w:t xml:space="preserve">затрат на </w:t>
      </w:r>
      <w:r w:rsidR="00631F43" w:rsidRPr="008B5EF4">
        <w:rPr>
          <w:rFonts w:eastAsia="Calibri"/>
          <w:szCs w:val="28"/>
          <w:lang w:eastAsia="en-US"/>
        </w:rPr>
        <w:t xml:space="preserve">реализацию мероприятий по обеспечению деятельности регионального центра компетенций в сфере производительности труда в Санкт-Петербурге, включающих </w:t>
      </w:r>
      <w:r w:rsidR="00BC2729" w:rsidRPr="008B5EF4">
        <w:rPr>
          <w:rFonts w:eastAsia="Calibri"/>
          <w:szCs w:val="28"/>
          <w:lang w:eastAsia="en-US"/>
        </w:rPr>
        <w:br/>
      </w:r>
      <w:r w:rsidR="00631F43" w:rsidRPr="008B5EF4">
        <w:rPr>
          <w:rFonts w:eastAsia="Calibri"/>
          <w:szCs w:val="28"/>
          <w:lang w:eastAsia="en-US"/>
        </w:rPr>
        <w:t>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</w:t>
      </w:r>
      <w:r w:rsidRPr="008B5EF4">
        <w:rPr>
          <w:rFonts w:eastAsia="Calibri"/>
          <w:szCs w:val="28"/>
          <w:lang w:eastAsia="en-US"/>
        </w:rPr>
        <w:t>, должна содержать направления затрат, установленные в пункте 1 приложения 1 к Порядку предоставления в 202</w:t>
      </w:r>
      <w:r w:rsidR="00D248E6" w:rsidRPr="008B5EF4">
        <w:rPr>
          <w:rFonts w:eastAsia="Calibri"/>
          <w:szCs w:val="28"/>
          <w:lang w:eastAsia="en-US"/>
        </w:rPr>
        <w:t>3</w:t>
      </w:r>
      <w:r w:rsidRPr="008B5EF4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</w:t>
      </w:r>
      <w:proofErr w:type="gramEnd"/>
      <w:r w:rsidRPr="008B5EF4">
        <w:rPr>
          <w:rFonts w:eastAsia="Calibri"/>
          <w:szCs w:val="28"/>
          <w:lang w:eastAsia="en-US"/>
        </w:rPr>
        <w:t xml:space="preserve"> в рамках регионального проекта «Адресная поддержка повышения производительности труда на предприятиях» национального проекта «Производительность труда», </w:t>
      </w:r>
      <w:proofErr w:type="gramStart"/>
      <w:r w:rsidRPr="008B5EF4">
        <w:rPr>
          <w:rFonts w:eastAsia="Calibri"/>
          <w:szCs w:val="28"/>
          <w:lang w:eastAsia="en-US"/>
        </w:rPr>
        <w:t>утвержденному</w:t>
      </w:r>
      <w:proofErr w:type="gramEnd"/>
      <w:r w:rsidRPr="008B5EF4">
        <w:rPr>
          <w:rFonts w:eastAsia="Calibri"/>
          <w:szCs w:val="28"/>
          <w:lang w:eastAsia="en-US"/>
        </w:rPr>
        <w:t xml:space="preserve"> постановлением</w:t>
      </w:r>
      <w:r w:rsidR="00CF2CCF" w:rsidRPr="008B5EF4">
        <w:rPr>
          <w:rFonts w:eastAsia="Calibri"/>
          <w:szCs w:val="28"/>
          <w:lang w:eastAsia="en-US"/>
        </w:rPr>
        <w:t xml:space="preserve"> Правительства Санкт-Петербурга </w:t>
      </w:r>
      <w:r w:rsidR="0023173F" w:rsidRPr="008B5EF4">
        <w:rPr>
          <w:rFonts w:eastAsia="Calibri"/>
          <w:szCs w:val="28"/>
          <w:lang w:eastAsia="en-US"/>
        </w:rPr>
        <w:t xml:space="preserve">от </w:t>
      </w:r>
      <w:r w:rsidR="008B5EF4" w:rsidRPr="008B5EF4">
        <w:rPr>
          <w:rFonts w:eastAsia="Calibri"/>
          <w:szCs w:val="28"/>
          <w:lang w:eastAsia="en-US"/>
        </w:rPr>
        <w:t>_____</w:t>
      </w:r>
      <w:r w:rsidR="0023173F" w:rsidRPr="008B5EF4">
        <w:rPr>
          <w:rFonts w:eastAsia="Calibri"/>
          <w:szCs w:val="28"/>
          <w:lang w:eastAsia="en-US"/>
        </w:rPr>
        <w:t xml:space="preserve"> </w:t>
      </w:r>
      <w:r w:rsidR="0023173F" w:rsidRPr="008B5EF4">
        <w:rPr>
          <w:rFonts w:eastAsia="Calibri"/>
          <w:szCs w:val="28"/>
          <w:lang w:eastAsia="en-US"/>
        </w:rPr>
        <w:br/>
        <w:t xml:space="preserve">№ </w:t>
      </w:r>
      <w:r w:rsidR="008B5EF4" w:rsidRPr="008B5EF4">
        <w:rPr>
          <w:rFonts w:eastAsia="Calibri"/>
          <w:szCs w:val="28"/>
          <w:lang w:eastAsia="en-US"/>
        </w:rPr>
        <w:t>__</w:t>
      </w:r>
      <w:r w:rsidR="00CF2CCF" w:rsidRPr="008B5EF4">
        <w:rPr>
          <w:rFonts w:eastAsia="Calibri"/>
          <w:szCs w:val="28"/>
          <w:lang w:eastAsia="en-US"/>
        </w:rPr>
        <w:t>.</w:t>
      </w:r>
    </w:p>
    <w:p w:rsidR="009A0486" w:rsidRPr="008B5EF4" w:rsidRDefault="009A0486" w:rsidP="009A0486">
      <w:pPr>
        <w:ind w:left="-142"/>
        <w:jc w:val="center"/>
        <w:rPr>
          <w:b/>
        </w:rPr>
      </w:pPr>
    </w:p>
    <w:p w:rsidR="009A0486" w:rsidRPr="008B5EF4" w:rsidRDefault="009A0486" w:rsidP="009A0486">
      <w:pPr>
        <w:ind w:left="-142"/>
        <w:jc w:val="both"/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9A0486" w:rsidRPr="008B5EF4" w:rsidTr="009A0486">
        <w:tc>
          <w:tcPr>
            <w:tcW w:w="4361" w:type="dxa"/>
          </w:tcPr>
          <w:p w:rsidR="009A0486" w:rsidRPr="008B5EF4" w:rsidRDefault="009A0486" w:rsidP="009A0486">
            <w:pPr>
              <w:ind w:left="-108"/>
            </w:pPr>
            <w:r w:rsidRPr="008B5EF4">
              <w:t>Руководитель</w:t>
            </w:r>
          </w:p>
        </w:tc>
        <w:tc>
          <w:tcPr>
            <w:tcW w:w="5273" w:type="dxa"/>
          </w:tcPr>
          <w:p w:rsidR="009A0486" w:rsidRPr="008B5EF4" w:rsidRDefault="009A0486" w:rsidP="009A0486">
            <w:pPr>
              <w:jc w:val="both"/>
              <w:rPr>
                <w:sz w:val="20"/>
                <w:szCs w:val="20"/>
              </w:rPr>
            </w:pPr>
            <w:r w:rsidRPr="008B5EF4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9A0486" w:rsidRPr="008B5EF4" w:rsidRDefault="009A0486" w:rsidP="00CF2CCF">
            <w:pPr>
              <w:jc w:val="center"/>
              <w:rPr>
                <w:sz w:val="20"/>
                <w:szCs w:val="20"/>
              </w:rPr>
            </w:pPr>
            <w:r w:rsidRPr="008B5EF4">
              <w:rPr>
                <w:sz w:val="16"/>
                <w:szCs w:val="20"/>
              </w:rPr>
              <w:t>(</w:t>
            </w:r>
            <w:r w:rsidR="00CF2CCF" w:rsidRPr="008B5EF4">
              <w:rPr>
                <w:sz w:val="16"/>
                <w:szCs w:val="20"/>
              </w:rPr>
              <w:t>П</w:t>
            </w:r>
            <w:r w:rsidRPr="008B5EF4">
              <w:rPr>
                <w:sz w:val="16"/>
                <w:szCs w:val="20"/>
              </w:rPr>
              <w:t>одпись, Ф.И.О.)</w:t>
            </w:r>
          </w:p>
        </w:tc>
      </w:tr>
    </w:tbl>
    <w:p w:rsidR="009A0486" w:rsidRPr="008B5EF4" w:rsidRDefault="009A0486" w:rsidP="009A0486">
      <w:pPr>
        <w:jc w:val="both"/>
        <w:rPr>
          <w:sz w:val="16"/>
          <w:szCs w:val="20"/>
        </w:rPr>
      </w:pPr>
      <w:r w:rsidRPr="008B5EF4">
        <w:tab/>
      </w:r>
      <w:r w:rsidRPr="008B5EF4">
        <w:tab/>
      </w:r>
      <w:r w:rsidRPr="008B5EF4">
        <w:tab/>
      </w:r>
      <w:r w:rsidRPr="008B5EF4">
        <w:tab/>
      </w:r>
      <w:r w:rsidRPr="008B5EF4">
        <w:tab/>
      </w:r>
    </w:p>
    <w:p w:rsidR="009A0486" w:rsidRPr="008B5EF4" w:rsidRDefault="009A0486" w:rsidP="009A0486">
      <w:pPr>
        <w:jc w:val="both"/>
        <w:rPr>
          <w:sz w:val="16"/>
          <w:szCs w:val="20"/>
        </w:rPr>
      </w:pPr>
    </w:p>
    <w:p w:rsidR="009A0486" w:rsidRPr="008B5EF4" w:rsidRDefault="009A0486" w:rsidP="009A0486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9A0486" w:rsidRPr="008B5EF4" w:rsidTr="009A0486">
        <w:tc>
          <w:tcPr>
            <w:tcW w:w="4361" w:type="dxa"/>
          </w:tcPr>
          <w:p w:rsidR="009A0486" w:rsidRPr="008B5EF4" w:rsidRDefault="009A0486" w:rsidP="009A0486">
            <w:pPr>
              <w:ind w:left="-108"/>
            </w:pPr>
            <w:r w:rsidRPr="008B5EF4">
              <w:t>Главный бухгалтер</w:t>
            </w:r>
          </w:p>
        </w:tc>
        <w:tc>
          <w:tcPr>
            <w:tcW w:w="5273" w:type="dxa"/>
          </w:tcPr>
          <w:p w:rsidR="009A0486" w:rsidRPr="008B5EF4" w:rsidRDefault="009A0486" w:rsidP="009A0486">
            <w:pPr>
              <w:jc w:val="both"/>
              <w:rPr>
                <w:sz w:val="20"/>
                <w:szCs w:val="20"/>
              </w:rPr>
            </w:pPr>
            <w:r w:rsidRPr="008B5EF4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9A0486" w:rsidRPr="008B5EF4" w:rsidRDefault="009A0486" w:rsidP="00CF2CCF">
            <w:pPr>
              <w:jc w:val="center"/>
              <w:rPr>
                <w:sz w:val="20"/>
                <w:szCs w:val="20"/>
              </w:rPr>
            </w:pPr>
            <w:r w:rsidRPr="008B5EF4">
              <w:rPr>
                <w:sz w:val="16"/>
                <w:szCs w:val="20"/>
              </w:rPr>
              <w:t>(</w:t>
            </w:r>
            <w:r w:rsidR="00CF2CCF" w:rsidRPr="008B5EF4">
              <w:rPr>
                <w:sz w:val="16"/>
                <w:szCs w:val="20"/>
              </w:rPr>
              <w:t>П</w:t>
            </w:r>
            <w:r w:rsidRPr="008B5EF4">
              <w:rPr>
                <w:sz w:val="16"/>
                <w:szCs w:val="20"/>
              </w:rPr>
              <w:t>одпись, Ф.И.О.)</w:t>
            </w:r>
          </w:p>
        </w:tc>
      </w:tr>
    </w:tbl>
    <w:p w:rsidR="009A0486" w:rsidRPr="008B5EF4" w:rsidRDefault="009A0486" w:rsidP="009A0486">
      <w:pPr>
        <w:ind w:firstLine="709"/>
        <w:jc w:val="both"/>
        <w:rPr>
          <w:sz w:val="20"/>
          <w:szCs w:val="20"/>
        </w:rPr>
      </w:pPr>
    </w:p>
    <w:p w:rsidR="009A0486" w:rsidRPr="008B5EF4" w:rsidRDefault="009A0486" w:rsidP="009A0486">
      <w:pPr>
        <w:ind w:right="140"/>
        <w:jc w:val="right"/>
        <w:rPr>
          <w:sz w:val="20"/>
          <w:szCs w:val="20"/>
        </w:rPr>
      </w:pPr>
      <w:r w:rsidRPr="008B5EF4">
        <w:rPr>
          <w:sz w:val="20"/>
          <w:szCs w:val="20"/>
        </w:rPr>
        <w:t xml:space="preserve">«______» ___________ </w:t>
      </w:r>
      <w:r w:rsidRPr="008B5EF4">
        <w:t>20</w:t>
      </w:r>
      <w:r w:rsidR="00631F43" w:rsidRPr="008B5EF4">
        <w:t>__</w:t>
      </w:r>
    </w:p>
    <w:p w:rsidR="009A0486" w:rsidRPr="008B5EF4" w:rsidRDefault="009A0486" w:rsidP="00D848E7">
      <w:pPr>
        <w:rPr>
          <w:lang w:val="en-US"/>
        </w:rPr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EA78FB" w:rsidRPr="008B5EF4" w:rsidRDefault="00EA78FB" w:rsidP="009A0486">
      <w:pPr>
        <w:jc w:val="center"/>
        <w:sectPr w:rsidR="00EA78FB" w:rsidRPr="008B5EF4" w:rsidSect="003E397C"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E6403D" w:rsidRPr="008B5EF4" w:rsidRDefault="009A0486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 xml:space="preserve">Приложение № 2 </w:t>
      </w:r>
      <w:r w:rsidR="00631F43" w:rsidRPr="008B5EF4">
        <w:t xml:space="preserve">к </w:t>
      </w:r>
      <w:r w:rsidR="00E6403D" w:rsidRPr="008B5EF4">
        <w:t>Порядку</w:t>
      </w:r>
    </w:p>
    <w:p w:rsidR="00E6403D" w:rsidRPr="008B5EF4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E6403D" w:rsidRPr="008B5EF4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</w:t>
      </w:r>
      <w:r w:rsidR="005A5864" w:rsidRPr="008B5EF4">
        <w:rPr>
          <w:rFonts w:eastAsia="Calibri"/>
          <w:lang w:eastAsia="en-US"/>
        </w:rPr>
        <w:t>доставления субсидии, проводимого</w:t>
      </w:r>
      <w:r w:rsidRPr="008B5EF4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9A0486" w:rsidRPr="008B5EF4" w:rsidRDefault="009A0486" w:rsidP="00E6403D">
      <w:pPr>
        <w:ind w:left="5812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right"/>
        <w:rPr>
          <w:b/>
        </w:rPr>
      </w:pPr>
      <w:r w:rsidRPr="008B5EF4">
        <w:rPr>
          <w:b/>
        </w:rPr>
        <w:t>Форма</w:t>
      </w:r>
    </w:p>
    <w:p w:rsidR="009A0486" w:rsidRPr="008B5EF4" w:rsidRDefault="009A0486" w:rsidP="009A0486">
      <w:pPr>
        <w:jc w:val="right"/>
      </w:pPr>
    </w:p>
    <w:p w:rsidR="009A0486" w:rsidRPr="008B5EF4" w:rsidRDefault="009A0486" w:rsidP="009A0486">
      <w:pPr>
        <w:ind w:left="-142"/>
        <w:jc w:val="center"/>
        <w:rPr>
          <w:b/>
        </w:rPr>
      </w:pPr>
      <w:r w:rsidRPr="008B5EF4">
        <w:rPr>
          <w:b/>
        </w:rPr>
        <w:t>СМЕТА</w:t>
      </w:r>
    </w:p>
    <w:p w:rsidR="009A0486" w:rsidRPr="008B5EF4" w:rsidRDefault="009A0486" w:rsidP="009A0486">
      <w:pPr>
        <w:jc w:val="center"/>
        <w:rPr>
          <w:b/>
        </w:rPr>
      </w:pPr>
      <w:r w:rsidRPr="008B5EF4">
        <w:rPr>
          <w:b/>
        </w:rPr>
        <w:t>затрат на обеспечение деятельности «фабрики процессов»*</w:t>
      </w:r>
    </w:p>
    <w:p w:rsidR="009A0486" w:rsidRPr="008B5EF4" w:rsidRDefault="009A0486" w:rsidP="009A0486"/>
    <w:tbl>
      <w:tblPr>
        <w:tblW w:w="935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/>
      </w:tblPr>
      <w:tblGrid>
        <w:gridCol w:w="453"/>
        <w:gridCol w:w="6777"/>
        <w:gridCol w:w="2126"/>
      </w:tblGrid>
      <w:tr w:rsidR="009A0486" w:rsidRPr="008B5EF4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ind w:left="39" w:hanging="176"/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>№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 xml:space="preserve">Направление затрат на обеспечение деятельности </w:t>
            </w:r>
          </w:p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  <w:r w:rsidRPr="008B5EF4">
              <w:rPr>
                <w:b/>
              </w:rPr>
              <w:t>«фабрики процессов»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 xml:space="preserve">Планируемый объем средств, </w:t>
            </w:r>
          </w:p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>тыс. руб.</w:t>
            </w:r>
          </w:p>
        </w:tc>
      </w:tr>
      <w:tr w:rsidR="009A0486" w:rsidRPr="008B5EF4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A0486" w:rsidRPr="008B5EF4" w:rsidRDefault="00A21929" w:rsidP="00A21929">
            <w:pPr>
              <w:rPr>
                <w:b/>
              </w:rPr>
            </w:pPr>
            <w:r w:rsidRPr="008B5EF4">
              <w:rPr>
                <w:b/>
              </w:rPr>
              <w:t>1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jc w:val="center"/>
              <w:rPr>
                <w:b/>
              </w:rPr>
            </w:pPr>
            <w:r w:rsidRPr="008B5EF4">
              <w:rPr>
                <w:b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  <w:r w:rsidRPr="008B5EF4">
              <w:rPr>
                <w:b/>
                <w:bCs/>
              </w:rPr>
              <w:t>3</w:t>
            </w:r>
          </w:p>
        </w:tc>
      </w:tr>
      <w:tr w:rsidR="009A0486" w:rsidRPr="008B5EF4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ind w:left="39" w:firstLine="142"/>
              <w:rPr>
                <w:b/>
              </w:rPr>
            </w:pP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rPr>
                <w:b/>
              </w:rPr>
            </w:pPr>
            <w:r w:rsidRPr="008B5EF4">
              <w:rPr>
                <w:b/>
              </w:rPr>
              <w:t>Всего: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/>
                <w:bCs/>
              </w:rPr>
            </w:pPr>
          </w:p>
        </w:tc>
      </w:tr>
      <w:tr w:rsidR="009A0486" w:rsidRPr="008B5EF4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A21929" w:rsidP="00A21929">
            <w:pPr>
              <w:contextualSpacing/>
              <w:rPr>
                <w:bCs/>
                <w:szCs w:val="20"/>
              </w:rPr>
            </w:pPr>
            <w:r w:rsidRPr="008B5EF4">
              <w:rPr>
                <w:bCs/>
                <w:szCs w:val="20"/>
                <w:lang w:val="en-US"/>
              </w:rPr>
              <w:t>1.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Cs/>
              </w:rPr>
            </w:pPr>
          </w:p>
        </w:tc>
      </w:tr>
      <w:tr w:rsidR="009A0486" w:rsidRPr="008B5EF4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A21929" w:rsidP="00A21929">
            <w:pPr>
              <w:contextualSpacing/>
              <w:rPr>
                <w:bCs/>
                <w:szCs w:val="20"/>
              </w:rPr>
            </w:pPr>
            <w:r w:rsidRPr="008B5EF4">
              <w:rPr>
                <w:bCs/>
                <w:szCs w:val="20"/>
              </w:rPr>
              <w:t>2.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A0486" w:rsidRPr="008B5EF4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Cs/>
              </w:rPr>
            </w:pPr>
          </w:p>
        </w:tc>
      </w:tr>
      <w:tr w:rsidR="009A0486" w:rsidRPr="008B5EF4" w:rsidTr="002C3691">
        <w:trPr>
          <w:trHeight w:val="20"/>
        </w:trPr>
        <w:tc>
          <w:tcPr>
            <w:tcW w:w="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contextualSpacing/>
              <w:rPr>
                <w:bCs/>
                <w:szCs w:val="20"/>
              </w:rPr>
            </w:pPr>
            <w:r w:rsidRPr="008B5EF4">
              <w:rPr>
                <w:bCs/>
                <w:szCs w:val="20"/>
              </w:rPr>
              <w:t>...</w:t>
            </w:r>
          </w:p>
        </w:tc>
        <w:tc>
          <w:tcPr>
            <w:tcW w:w="6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rPr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A0486" w:rsidRPr="008B5EF4" w:rsidRDefault="009A0486" w:rsidP="009A0486">
            <w:pPr>
              <w:jc w:val="center"/>
              <w:rPr>
                <w:bCs/>
              </w:rPr>
            </w:pPr>
          </w:p>
        </w:tc>
      </w:tr>
    </w:tbl>
    <w:p w:rsidR="009A0486" w:rsidRPr="008B5EF4" w:rsidRDefault="009A0486" w:rsidP="009A0486">
      <w:pPr>
        <w:ind w:left="6096" w:right="140"/>
      </w:pPr>
    </w:p>
    <w:p w:rsidR="009A0486" w:rsidRPr="008B5EF4" w:rsidRDefault="009A0486" w:rsidP="009A0486">
      <w:pPr>
        <w:ind w:left="6096" w:right="140"/>
      </w:pPr>
    </w:p>
    <w:p w:rsidR="009A0486" w:rsidRPr="008B5EF4" w:rsidRDefault="009A0486" w:rsidP="009A0486">
      <w:pPr>
        <w:ind w:left="-142"/>
        <w:jc w:val="both"/>
        <w:rPr>
          <w:b/>
        </w:rPr>
      </w:pPr>
      <w:r w:rsidRPr="008B5EF4">
        <w:t xml:space="preserve">*Смета затрат на обеспечение деятельности «фабрики процессов» должна содержать направления затрат, установленные в пункте </w:t>
      </w:r>
      <w:r w:rsidR="00631F43" w:rsidRPr="008B5EF4">
        <w:t>2</w:t>
      </w:r>
      <w:r w:rsidRPr="008B5EF4">
        <w:t xml:space="preserve"> приложения 1 к </w:t>
      </w:r>
      <w:r w:rsidRPr="008B5EF4">
        <w:rPr>
          <w:rFonts w:eastAsia="Calibri"/>
          <w:szCs w:val="28"/>
          <w:lang w:eastAsia="en-US"/>
        </w:rPr>
        <w:t xml:space="preserve">Порядку предоставления </w:t>
      </w:r>
      <w:r w:rsidRPr="008B5EF4">
        <w:rPr>
          <w:rFonts w:eastAsia="Calibri"/>
          <w:szCs w:val="28"/>
          <w:lang w:eastAsia="en-US"/>
        </w:rPr>
        <w:br/>
        <w:t>в 202</w:t>
      </w:r>
      <w:r w:rsidR="00D248E6" w:rsidRPr="008B5EF4">
        <w:rPr>
          <w:rFonts w:eastAsia="Calibri"/>
          <w:szCs w:val="28"/>
          <w:lang w:eastAsia="en-US"/>
        </w:rPr>
        <w:t>3</w:t>
      </w:r>
      <w:r w:rsidRPr="008B5EF4">
        <w:rPr>
          <w:rFonts w:eastAsia="Calibri"/>
          <w:szCs w:val="28"/>
          <w:lang w:eastAsia="en-US"/>
        </w:rPr>
        <w:t xml:space="preserve"> году субсидии социально ориентированной некоммерческой организации в рамках регионального проекта «Адресная поддержка повышения производительности труда </w:t>
      </w:r>
      <w:r w:rsidRPr="008B5EF4">
        <w:rPr>
          <w:rFonts w:eastAsia="Calibri"/>
          <w:szCs w:val="28"/>
          <w:lang w:eastAsia="en-US"/>
        </w:rPr>
        <w:br/>
        <w:t>на предприятиях» национального проекта «Производительность труда», утвержденному постановлением Правительства Санкт</w:t>
      </w:r>
      <w:r w:rsidR="00631F43" w:rsidRPr="008B5EF4">
        <w:rPr>
          <w:rFonts w:eastAsia="Calibri"/>
          <w:szCs w:val="28"/>
          <w:lang w:eastAsia="en-US"/>
        </w:rPr>
        <w:t>-Петербурга</w:t>
      </w:r>
      <w:r w:rsidR="00537FC9" w:rsidRPr="008B5EF4">
        <w:rPr>
          <w:rFonts w:eastAsia="Calibri"/>
          <w:szCs w:val="28"/>
          <w:lang w:eastAsia="en-US"/>
        </w:rPr>
        <w:t xml:space="preserve"> </w:t>
      </w:r>
      <w:proofErr w:type="gramStart"/>
      <w:r w:rsidR="0023173F" w:rsidRPr="008B5EF4">
        <w:rPr>
          <w:rFonts w:eastAsia="Calibri"/>
          <w:szCs w:val="28"/>
          <w:lang w:eastAsia="en-US"/>
        </w:rPr>
        <w:t>от</w:t>
      </w:r>
      <w:proofErr w:type="gramEnd"/>
      <w:r w:rsidR="0023173F" w:rsidRPr="008B5EF4">
        <w:rPr>
          <w:rFonts w:eastAsia="Calibri"/>
          <w:szCs w:val="28"/>
          <w:lang w:eastAsia="en-US"/>
        </w:rPr>
        <w:t xml:space="preserve"> </w:t>
      </w:r>
      <w:r w:rsidR="008B5EF4" w:rsidRPr="008B5EF4">
        <w:rPr>
          <w:rFonts w:eastAsia="Calibri"/>
          <w:szCs w:val="28"/>
          <w:lang w:eastAsia="en-US"/>
        </w:rPr>
        <w:t>_______</w:t>
      </w:r>
      <w:r w:rsidR="0023173F" w:rsidRPr="008B5EF4">
        <w:rPr>
          <w:rFonts w:eastAsia="Calibri"/>
          <w:szCs w:val="28"/>
          <w:lang w:eastAsia="en-US"/>
        </w:rPr>
        <w:t xml:space="preserve"> № </w:t>
      </w:r>
      <w:r w:rsidR="008B5EF4" w:rsidRPr="008B5EF4">
        <w:rPr>
          <w:rFonts w:eastAsia="Calibri"/>
          <w:szCs w:val="28"/>
          <w:lang w:eastAsia="en-US"/>
        </w:rPr>
        <w:t>__</w:t>
      </w:r>
      <w:r w:rsidR="0023173F" w:rsidRPr="008B5EF4">
        <w:rPr>
          <w:rFonts w:eastAsia="Calibri"/>
          <w:szCs w:val="28"/>
          <w:lang w:eastAsia="en-US"/>
        </w:rPr>
        <w:t>.</w:t>
      </w:r>
    </w:p>
    <w:p w:rsidR="009A0486" w:rsidRPr="008B5EF4" w:rsidRDefault="009A0486" w:rsidP="009A0486">
      <w:pPr>
        <w:jc w:val="center"/>
        <w:rPr>
          <w:b/>
        </w:rPr>
      </w:pPr>
    </w:p>
    <w:p w:rsidR="009A0486" w:rsidRPr="008B5EF4" w:rsidRDefault="009A0486" w:rsidP="009A0486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9A0486" w:rsidRPr="008B5EF4" w:rsidTr="009A0486">
        <w:tc>
          <w:tcPr>
            <w:tcW w:w="4361" w:type="dxa"/>
          </w:tcPr>
          <w:p w:rsidR="009A0486" w:rsidRPr="008B5EF4" w:rsidRDefault="009A0486" w:rsidP="009A0486">
            <w:pPr>
              <w:ind w:left="-108"/>
            </w:pPr>
            <w:r w:rsidRPr="008B5EF4">
              <w:t>Руководитель</w:t>
            </w:r>
          </w:p>
        </w:tc>
        <w:tc>
          <w:tcPr>
            <w:tcW w:w="5273" w:type="dxa"/>
          </w:tcPr>
          <w:p w:rsidR="009A0486" w:rsidRPr="008B5EF4" w:rsidRDefault="009A0486" w:rsidP="009A0486">
            <w:pPr>
              <w:jc w:val="both"/>
              <w:rPr>
                <w:sz w:val="20"/>
                <w:szCs w:val="20"/>
              </w:rPr>
            </w:pPr>
            <w:r w:rsidRPr="008B5EF4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9A0486" w:rsidRPr="008B5EF4" w:rsidRDefault="009A0486" w:rsidP="00537FC9">
            <w:pPr>
              <w:jc w:val="center"/>
              <w:rPr>
                <w:sz w:val="20"/>
                <w:szCs w:val="20"/>
              </w:rPr>
            </w:pPr>
            <w:r w:rsidRPr="008B5EF4">
              <w:rPr>
                <w:sz w:val="16"/>
                <w:szCs w:val="20"/>
              </w:rPr>
              <w:t>(</w:t>
            </w:r>
            <w:r w:rsidR="00537FC9" w:rsidRPr="008B5EF4">
              <w:rPr>
                <w:sz w:val="16"/>
                <w:szCs w:val="20"/>
              </w:rPr>
              <w:t>П</w:t>
            </w:r>
            <w:r w:rsidRPr="008B5EF4">
              <w:rPr>
                <w:sz w:val="16"/>
                <w:szCs w:val="20"/>
              </w:rPr>
              <w:t>одпись, Ф.И.О.)</w:t>
            </w:r>
          </w:p>
        </w:tc>
      </w:tr>
    </w:tbl>
    <w:p w:rsidR="009A0486" w:rsidRPr="008B5EF4" w:rsidRDefault="009A0486" w:rsidP="009A0486">
      <w:pPr>
        <w:jc w:val="center"/>
        <w:rPr>
          <w:b/>
        </w:rPr>
      </w:pPr>
    </w:p>
    <w:p w:rsidR="009A0486" w:rsidRPr="008B5EF4" w:rsidRDefault="009A0486" w:rsidP="009A0486">
      <w:pPr>
        <w:jc w:val="center"/>
        <w:rPr>
          <w:b/>
        </w:rPr>
      </w:pPr>
    </w:p>
    <w:tbl>
      <w:tblPr>
        <w:tblW w:w="9634" w:type="dxa"/>
        <w:tblInd w:w="-34" w:type="dxa"/>
        <w:tblLayout w:type="fixed"/>
        <w:tblLook w:val="01E0"/>
      </w:tblPr>
      <w:tblGrid>
        <w:gridCol w:w="4361"/>
        <w:gridCol w:w="5273"/>
      </w:tblGrid>
      <w:tr w:rsidR="009A0486" w:rsidRPr="008B5EF4" w:rsidTr="009A0486">
        <w:tc>
          <w:tcPr>
            <w:tcW w:w="4361" w:type="dxa"/>
          </w:tcPr>
          <w:p w:rsidR="009A0486" w:rsidRPr="008B5EF4" w:rsidRDefault="009A0486" w:rsidP="009A0486">
            <w:pPr>
              <w:ind w:left="-108"/>
            </w:pPr>
            <w:r w:rsidRPr="008B5EF4">
              <w:t>Главный бухгалтер</w:t>
            </w:r>
          </w:p>
        </w:tc>
        <w:tc>
          <w:tcPr>
            <w:tcW w:w="5273" w:type="dxa"/>
          </w:tcPr>
          <w:p w:rsidR="009A0486" w:rsidRPr="008B5EF4" w:rsidRDefault="009A0486" w:rsidP="009A0486">
            <w:pPr>
              <w:jc w:val="both"/>
              <w:rPr>
                <w:sz w:val="20"/>
                <w:szCs w:val="20"/>
              </w:rPr>
            </w:pPr>
            <w:r w:rsidRPr="008B5EF4">
              <w:rPr>
                <w:sz w:val="20"/>
                <w:szCs w:val="20"/>
              </w:rPr>
              <w:t xml:space="preserve"> __________________________________________________</w:t>
            </w:r>
          </w:p>
          <w:p w:rsidR="009A0486" w:rsidRPr="008B5EF4" w:rsidRDefault="00537FC9" w:rsidP="009A0486">
            <w:pPr>
              <w:jc w:val="center"/>
              <w:rPr>
                <w:sz w:val="20"/>
                <w:szCs w:val="20"/>
              </w:rPr>
            </w:pPr>
            <w:r w:rsidRPr="008B5EF4">
              <w:rPr>
                <w:sz w:val="16"/>
                <w:szCs w:val="20"/>
              </w:rPr>
              <w:t>(П</w:t>
            </w:r>
            <w:r w:rsidR="009A0486" w:rsidRPr="008B5EF4">
              <w:rPr>
                <w:sz w:val="16"/>
                <w:szCs w:val="20"/>
              </w:rPr>
              <w:t>одпись, Ф.И.О.)</w:t>
            </w:r>
          </w:p>
        </w:tc>
      </w:tr>
    </w:tbl>
    <w:p w:rsidR="009A0486" w:rsidRPr="008B5EF4" w:rsidRDefault="009A0486" w:rsidP="009A0486">
      <w:pPr>
        <w:ind w:firstLine="709"/>
        <w:jc w:val="both"/>
        <w:rPr>
          <w:sz w:val="20"/>
          <w:szCs w:val="20"/>
        </w:rPr>
      </w:pPr>
    </w:p>
    <w:p w:rsidR="009A0486" w:rsidRPr="008B5EF4" w:rsidRDefault="009A0486" w:rsidP="009A0486">
      <w:pPr>
        <w:ind w:right="140"/>
        <w:jc w:val="right"/>
        <w:rPr>
          <w:sz w:val="20"/>
          <w:szCs w:val="20"/>
        </w:rPr>
      </w:pPr>
      <w:r w:rsidRPr="008B5EF4">
        <w:rPr>
          <w:sz w:val="20"/>
          <w:szCs w:val="20"/>
        </w:rPr>
        <w:t xml:space="preserve">«______» ___________ </w:t>
      </w:r>
      <w:r w:rsidRPr="008B5EF4">
        <w:t>20</w:t>
      </w:r>
      <w:r w:rsidR="00631F43" w:rsidRPr="008B5EF4">
        <w:t>__</w:t>
      </w:r>
    </w:p>
    <w:p w:rsidR="009A0486" w:rsidRPr="008B5EF4" w:rsidRDefault="009A0486" w:rsidP="009A0486">
      <w:pPr>
        <w:jc w:val="center"/>
        <w:rPr>
          <w:b/>
        </w:rPr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</w:pPr>
    </w:p>
    <w:p w:rsidR="009A0486" w:rsidRPr="008B5EF4" w:rsidRDefault="009A0486" w:rsidP="009A0486">
      <w:pPr>
        <w:jc w:val="center"/>
        <w:sectPr w:rsidR="009A0486" w:rsidRPr="008B5EF4" w:rsidSect="003E397C">
          <w:pgSz w:w="11906" w:h="16838"/>
          <w:pgMar w:top="709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E6403D" w:rsidRPr="008B5EF4" w:rsidRDefault="00013E89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 xml:space="preserve">Приложение № </w:t>
      </w:r>
      <w:r w:rsidR="00631F43" w:rsidRPr="008B5EF4">
        <w:t>3</w:t>
      </w:r>
      <w:r w:rsidRPr="008B5EF4">
        <w:t xml:space="preserve"> к </w:t>
      </w:r>
      <w:r w:rsidR="00E6403D" w:rsidRPr="008B5EF4">
        <w:t>Порядку</w:t>
      </w:r>
    </w:p>
    <w:p w:rsidR="00E6403D" w:rsidRPr="008B5EF4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E6403D" w:rsidRPr="008B5EF4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предоставления субсидии, проводимо</w:t>
      </w:r>
      <w:r w:rsidR="005A5864" w:rsidRPr="008B5EF4">
        <w:rPr>
          <w:rFonts w:eastAsia="Calibri"/>
          <w:lang w:eastAsia="en-US"/>
        </w:rPr>
        <w:t>го</w:t>
      </w:r>
      <w:r w:rsidRPr="008B5EF4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013E89" w:rsidRPr="008B5EF4" w:rsidRDefault="00013E89" w:rsidP="00E6403D">
      <w:pPr>
        <w:ind w:left="5812"/>
        <w:rPr>
          <w:bCs/>
          <w:sz w:val="18"/>
          <w:szCs w:val="18"/>
        </w:rPr>
      </w:pPr>
    </w:p>
    <w:p w:rsidR="00013E89" w:rsidRPr="008B5EF4" w:rsidRDefault="00013E89" w:rsidP="007B798F">
      <w:pPr>
        <w:widowControl w:val="0"/>
        <w:jc w:val="right"/>
        <w:rPr>
          <w:b/>
          <w:bCs/>
        </w:rPr>
      </w:pPr>
      <w:r w:rsidRPr="008B5EF4">
        <w:rPr>
          <w:b/>
          <w:bCs/>
        </w:rPr>
        <w:t>Форма Согласия</w:t>
      </w:r>
    </w:p>
    <w:p w:rsidR="00013E89" w:rsidRPr="008B5EF4" w:rsidRDefault="00013E89" w:rsidP="007B798F">
      <w:pPr>
        <w:widowControl w:val="0"/>
        <w:jc w:val="right"/>
        <w:rPr>
          <w:b/>
          <w:bCs/>
        </w:rPr>
      </w:pPr>
      <w:r w:rsidRPr="008B5EF4">
        <w:rPr>
          <w:b/>
          <w:bCs/>
        </w:rPr>
        <w:t>на обработку персональных данных</w:t>
      </w:r>
    </w:p>
    <w:p w:rsidR="00013E89" w:rsidRPr="008B5EF4" w:rsidRDefault="00013E89" w:rsidP="00013E89">
      <w:pPr>
        <w:widowControl w:val="0"/>
        <w:ind w:left="-709"/>
        <w:rPr>
          <w:bCs/>
          <w:sz w:val="20"/>
          <w:szCs w:val="20"/>
        </w:rPr>
      </w:pPr>
    </w:p>
    <w:p w:rsidR="00013E89" w:rsidRPr="008B5EF4" w:rsidRDefault="00013E89" w:rsidP="00993635">
      <w:pPr>
        <w:widowControl w:val="0"/>
        <w:jc w:val="center"/>
        <w:rPr>
          <w:b/>
          <w:bCs/>
        </w:rPr>
      </w:pPr>
      <w:r w:rsidRPr="008B5EF4">
        <w:rPr>
          <w:b/>
          <w:bCs/>
        </w:rPr>
        <w:t>СОГЛАСИЕ</w:t>
      </w:r>
    </w:p>
    <w:p w:rsidR="00013E89" w:rsidRPr="008B5EF4" w:rsidRDefault="00013E89" w:rsidP="00993635">
      <w:pPr>
        <w:widowControl w:val="0"/>
        <w:jc w:val="center"/>
        <w:rPr>
          <w:b/>
          <w:bCs/>
        </w:rPr>
      </w:pPr>
      <w:r w:rsidRPr="008B5EF4">
        <w:rPr>
          <w:b/>
          <w:bCs/>
        </w:rPr>
        <w:t>на обработку персональных данных</w:t>
      </w:r>
    </w:p>
    <w:p w:rsidR="00013E89" w:rsidRPr="008B5EF4" w:rsidRDefault="00013E89" w:rsidP="00013E89">
      <w:pPr>
        <w:widowControl w:val="0"/>
        <w:ind w:left="-709"/>
        <w:jc w:val="center"/>
        <w:rPr>
          <w:bCs/>
          <w:sz w:val="20"/>
          <w:szCs w:val="20"/>
        </w:rPr>
      </w:pPr>
    </w:p>
    <w:p w:rsidR="00013E89" w:rsidRPr="008B5EF4" w:rsidRDefault="00013E89" w:rsidP="007E6C67">
      <w:pPr>
        <w:ind w:firstLine="709"/>
        <w:jc w:val="both"/>
        <w:rPr>
          <w:rFonts w:eastAsia="Calibri"/>
        </w:rPr>
      </w:pPr>
      <w:r w:rsidRPr="008B5EF4">
        <w:rPr>
          <w:rFonts w:eastAsia="Calibri"/>
        </w:rPr>
        <w:t>Я, _____________________________________________________________________</w:t>
      </w:r>
    </w:p>
    <w:p w:rsidR="00013E89" w:rsidRPr="008B5EF4" w:rsidRDefault="00013E89" w:rsidP="007E6C67">
      <w:pPr>
        <w:ind w:firstLine="709"/>
        <w:jc w:val="center"/>
        <w:rPr>
          <w:rFonts w:eastAsia="Calibri"/>
        </w:rPr>
      </w:pPr>
      <w:r w:rsidRPr="008B5EF4">
        <w:rPr>
          <w:rFonts w:eastAsia="Calibri"/>
        </w:rPr>
        <w:t>(Фамилия, имя, отчество – при наличии)</w:t>
      </w:r>
    </w:p>
    <w:p w:rsidR="00013E89" w:rsidRPr="008B5EF4" w:rsidRDefault="00013E89" w:rsidP="007E6C67">
      <w:pPr>
        <w:ind w:firstLine="709"/>
        <w:jc w:val="both"/>
        <w:rPr>
          <w:rFonts w:eastAsia="Calibri"/>
        </w:rPr>
      </w:pPr>
    </w:p>
    <w:p w:rsidR="00013E89" w:rsidRPr="008B5EF4" w:rsidRDefault="00013E89" w:rsidP="007E6C67">
      <w:pPr>
        <w:rPr>
          <w:rFonts w:eastAsia="Calibri"/>
        </w:rPr>
      </w:pPr>
      <w:r w:rsidRPr="008B5EF4">
        <w:rPr>
          <w:rFonts w:eastAsia="Calibri"/>
        </w:rPr>
        <w:t>основной документ, удостоверяющий личность: _____________________________________________________________________________</w:t>
      </w:r>
    </w:p>
    <w:p w:rsidR="00013E89" w:rsidRPr="008B5EF4" w:rsidRDefault="00013E89" w:rsidP="007E6C67">
      <w:pPr>
        <w:rPr>
          <w:rFonts w:eastAsia="Calibri"/>
        </w:rPr>
      </w:pPr>
      <w:r w:rsidRPr="008B5EF4">
        <w:rPr>
          <w:rFonts w:eastAsia="Calibri"/>
        </w:rPr>
        <w:t xml:space="preserve">_____________________________________________________________________________ </w:t>
      </w:r>
    </w:p>
    <w:p w:rsidR="00013E89" w:rsidRPr="008B5EF4" w:rsidRDefault="00013E89" w:rsidP="007E6C67">
      <w:pPr>
        <w:jc w:val="both"/>
        <w:rPr>
          <w:rFonts w:eastAsia="Calibri"/>
        </w:rPr>
      </w:pPr>
      <w:r w:rsidRPr="008B5EF4">
        <w:rPr>
          <w:rFonts w:eastAsia="Calibri"/>
        </w:rPr>
        <w:t>(Вид документа, серия, номер, дата выдачи документа, наименование выдавшего органа)</w:t>
      </w:r>
    </w:p>
    <w:p w:rsidR="00013E89" w:rsidRPr="008B5EF4" w:rsidRDefault="00013E89" w:rsidP="007E6C67">
      <w:pPr>
        <w:jc w:val="both"/>
        <w:rPr>
          <w:rFonts w:eastAsia="Calibri"/>
        </w:rPr>
      </w:pPr>
    </w:p>
    <w:p w:rsidR="00013E89" w:rsidRPr="008B5EF4" w:rsidRDefault="00013E89" w:rsidP="007E6C67">
      <w:pPr>
        <w:jc w:val="both"/>
        <w:rPr>
          <w:rFonts w:eastAsia="Calibri"/>
        </w:rPr>
      </w:pPr>
      <w:r w:rsidRPr="008B5EF4">
        <w:rPr>
          <w:rFonts w:eastAsia="Calibri"/>
        </w:rPr>
        <w:t>зарегистрированны</w:t>
      </w:r>
      <w:proofErr w:type="gramStart"/>
      <w:r w:rsidRPr="008B5EF4">
        <w:rPr>
          <w:rFonts w:eastAsia="Calibri"/>
        </w:rPr>
        <w:t>й(</w:t>
      </w:r>
      <w:proofErr w:type="spellStart"/>
      <w:proofErr w:type="gramEnd"/>
      <w:r w:rsidRPr="008B5EF4">
        <w:rPr>
          <w:rFonts w:eastAsia="Calibri"/>
        </w:rPr>
        <w:t>ая</w:t>
      </w:r>
      <w:proofErr w:type="spellEnd"/>
      <w:r w:rsidRPr="008B5EF4">
        <w:rPr>
          <w:rFonts w:eastAsia="Calibri"/>
        </w:rPr>
        <w:t>) по адресу _______________________________________________,</w:t>
      </w:r>
    </w:p>
    <w:p w:rsidR="00013E89" w:rsidRPr="008B5EF4" w:rsidRDefault="00013E89" w:rsidP="007E6C67">
      <w:pPr>
        <w:ind w:firstLine="709"/>
        <w:jc w:val="center"/>
        <w:rPr>
          <w:rFonts w:eastAsia="Calibri"/>
        </w:rPr>
      </w:pPr>
    </w:p>
    <w:p w:rsidR="00013E89" w:rsidRPr="008B5EF4" w:rsidRDefault="00013E89" w:rsidP="007E6C67">
      <w:pPr>
        <w:autoSpaceDE w:val="0"/>
        <w:autoSpaceDN w:val="0"/>
        <w:adjustRightInd w:val="0"/>
        <w:jc w:val="both"/>
      </w:pPr>
      <w:r w:rsidRPr="008B5EF4">
        <w:t>даю свое согласие на обработку моих персональных данных,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</w:t>
      </w:r>
      <w:r w:rsidR="007B798F" w:rsidRPr="008B5EF4">
        <w:t xml:space="preserve">еряющего личность; гражданство </w:t>
      </w:r>
      <w:r w:rsidRPr="008B5EF4">
        <w:t>и иные сведения.</w:t>
      </w:r>
    </w:p>
    <w:p w:rsidR="00013E89" w:rsidRPr="008B5EF4" w:rsidRDefault="00013E89" w:rsidP="007E6C67">
      <w:pPr>
        <w:ind w:firstLine="709"/>
        <w:jc w:val="both"/>
      </w:pPr>
      <w:r w:rsidRPr="008B5EF4">
        <w:t xml:space="preserve">Я даю согласие на использование персональных данных исключительно в целях рассмотрения моих документов, а также на хранение данных об этих результатах </w:t>
      </w:r>
      <w:r w:rsidR="00BC2729" w:rsidRPr="008B5EF4">
        <w:br/>
      </w:r>
      <w:r w:rsidRPr="008B5EF4">
        <w:t>на электронных носителях.</w:t>
      </w:r>
    </w:p>
    <w:p w:rsidR="00013E89" w:rsidRPr="008B5EF4" w:rsidRDefault="00013E89" w:rsidP="007E6C67">
      <w:pPr>
        <w:shd w:val="clear" w:color="auto" w:fill="FFFFFF"/>
        <w:ind w:firstLine="709"/>
        <w:jc w:val="both"/>
      </w:pPr>
      <w:proofErr w:type="gramStart"/>
      <w:r w:rsidRPr="008B5EF4">
        <w:t xml:space="preserve">Настоящее согласие предоставляется мной на осуществление действий </w:t>
      </w:r>
      <w:r w:rsidRPr="008B5EF4">
        <w:br/>
        <w:t xml:space="preserve">в отношении моих персональных данных,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</w:t>
      </w:r>
      <w:r w:rsidR="00BC2729" w:rsidRPr="008B5EF4">
        <w:br/>
      </w:r>
      <w:r w:rsidRPr="008B5EF4">
        <w:t>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proofErr w:type="gramEnd"/>
    </w:p>
    <w:p w:rsidR="00013E89" w:rsidRPr="008B5EF4" w:rsidRDefault="00013E89" w:rsidP="007E6C67">
      <w:pPr>
        <w:shd w:val="clear" w:color="auto" w:fill="FFFFFF"/>
        <w:ind w:firstLine="709"/>
        <w:jc w:val="both"/>
      </w:pPr>
      <w:r w:rsidRPr="008B5EF4">
        <w:t>Я проинформирован,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013E89" w:rsidRPr="008B5EF4" w:rsidRDefault="00013E89" w:rsidP="007E6C67">
      <w:pPr>
        <w:shd w:val="clear" w:color="auto" w:fill="FFFFFF"/>
        <w:ind w:firstLine="709"/>
        <w:jc w:val="both"/>
      </w:pPr>
      <w:r w:rsidRPr="008B5EF4"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013E89" w:rsidRPr="008B5EF4" w:rsidRDefault="00013E89" w:rsidP="007E6C67">
      <w:pPr>
        <w:shd w:val="clear" w:color="auto" w:fill="FFFFFF"/>
        <w:ind w:firstLine="709"/>
        <w:jc w:val="both"/>
      </w:pPr>
      <w:r w:rsidRPr="008B5EF4">
        <w:t>Данное согласие может быть от</w:t>
      </w:r>
      <w:r w:rsidR="00BC2729" w:rsidRPr="008B5EF4">
        <w:t xml:space="preserve">озвано в любой момент по моему </w:t>
      </w:r>
      <w:r w:rsidRPr="008B5EF4">
        <w:t xml:space="preserve">письменному заявлению.  </w:t>
      </w:r>
    </w:p>
    <w:p w:rsidR="00013E89" w:rsidRPr="008B5EF4" w:rsidRDefault="00013E89" w:rsidP="007E6C67">
      <w:pPr>
        <w:shd w:val="clear" w:color="auto" w:fill="FFFFFF"/>
        <w:ind w:firstLine="709"/>
        <w:jc w:val="both"/>
      </w:pPr>
      <w:r w:rsidRPr="008B5EF4">
        <w:t xml:space="preserve">Я подтверждаю, что, давая такое согласие, я действую по собственной воле </w:t>
      </w:r>
      <w:r w:rsidRPr="008B5EF4">
        <w:br/>
        <w:t>и в своих интересах.</w:t>
      </w:r>
    </w:p>
    <w:p w:rsidR="007E6C67" w:rsidRPr="008B5EF4" w:rsidRDefault="007E6C67" w:rsidP="007E6C67">
      <w:pPr>
        <w:shd w:val="clear" w:color="auto" w:fill="FFFFFF"/>
        <w:ind w:firstLine="709"/>
        <w:jc w:val="both"/>
      </w:pPr>
    </w:p>
    <w:p w:rsidR="007E6C67" w:rsidRPr="008B5EF4" w:rsidRDefault="007E6C67" w:rsidP="007E6C67">
      <w:pPr>
        <w:shd w:val="clear" w:color="auto" w:fill="FFFFFF"/>
        <w:ind w:firstLine="709"/>
        <w:jc w:val="both"/>
      </w:pPr>
    </w:p>
    <w:p w:rsidR="00013E89" w:rsidRPr="008B5EF4" w:rsidRDefault="00013E89" w:rsidP="00013E89">
      <w:pPr>
        <w:shd w:val="clear" w:color="auto" w:fill="FFFFFF"/>
        <w:spacing w:line="276" w:lineRule="auto"/>
        <w:jc w:val="both"/>
        <w:rPr>
          <w:sz w:val="25"/>
          <w:szCs w:val="25"/>
        </w:rPr>
      </w:pPr>
      <w:r w:rsidRPr="008B5EF4">
        <w:rPr>
          <w:sz w:val="25"/>
          <w:szCs w:val="25"/>
        </w:rPr>
        <w:t> «____» ____________ 202</w:t>
      </w:r>
      <w:r w:rsidR="00D248E6" w:rsidRPr="008B5EF4">
        <w:rPr>
          <w:sz w:val="25"/>
          <w:szCs w:val="25"/>
        </w:rPr>
        <w:t>3</w:t>
      </w:r>
      <w:r w:rsidRPr="008B5EF4">
        <w:rPr>
          <w:sz w:val="25"/>
          <w:szCs w:val="25"/>
        </w:rPr>
        <w:t> г.             _______________ /__________________________/</w:t>
      </w:r>
    </w:p>
    <w:p w:rsidR="00013E89" w:rsidRPr="008B5EF4" w:rsidRDefault="0052531A" w:rsidP="00013E89">
      <w:pPr>
        <w:shd w:val="clear" w:color="auto" w:fill="FFFFFF"/>
        <w:spacing w:line="276" w:lineRule="auto"/>
        <w:ind w:firstLine="709"/>
        <w:jc w:val="both"/>
        <w:rPr>
          <w:rFonts w:ascii="Verdana" w:hAnsi="Verdana"/>
          <w:sz w:val="26"/>
          <w:szCs w:val="26"/>
        </w:rPr>
      </w:pPr>
      <w:r w:rsidRPr="008B5EF4">
        <w:rPr>
          <w:bCs/>
          <w:sz w:val="16"/>
          <w:szCs w:val="16"/>
        </w:rPr>
        <w:t xml:space="preserve">                                                                                       </w:t>
      </w:r>
      <w:r w:rsidR="00013E89" w:rsidRPr="008B5EF4">
        <w:rPr>
          <w:bCs/>
          <w:sz w:val="16"/>
          <w:szCs w:val="16"/>
        </w:rPr>
        <w:t xml:space="preserve">Подпись                     </w:t>
      </w:r>
      <w:r w:rsidRPr="008B5EF4">
        <w:rPr>
          <w:bCs/>
          <w:sz w:val="16"/>
          <w:szCs w:val="16"/>
        </w:rPr>
        <w:t xml:space="preserve">          </w:t>
      </w:r>
      <w:r w:rsidR="00013E89" w:rsidRPr="008B5EF4">
        <w:rPr>
          <w:bCs/>
          <w:sz w:val="16"/>
          <w:szCs w:val="16"/>
        </w:rPr>
        <w:t xml:space="preserve">    Расшифровка подписи</w:t>
      </w:r>
    </w:p>
    <w:p w:rsidR="00013E89" w:rsidRPr="008B5EF4" w:rsidRDefault="00013E89" w:rsidP="00013E89">
      <w:pPr>
        <w:rPr>
          <w:bCs/>
          <w:sz w:val="20"/>
          <w:szCs w:val="20"/>
        </w:rPr>
      </w:pPr>
      <w:r w:rsidRPr="008B5EF4">
        <w:rPr>
          <w:bCs/>
          <w:sz w:val="20"/>
          <w:szCs w:val="20"/>
        </w:rPr>
        <w:br w:type="page"/>
      </w:r>
    </w:p>
    <w:p w:rsidR="00E6403D" w:rsidRPr="008B5EF4" w:rsidRDefault="00993635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 xml:space="preserve">Приложение № 4 к </w:t>
      </w:r>
      <w:r w:rsidR="00E6403D" w:rsidRPr="008B5EF4">
        <w:t>Порядку</w:t>
      </w:r>
    </w:p>
    <w:p w:rsidR="00E6403D" w:rsidRPr="008B5EF4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E6403D" w:rsidRPr="008B5EF4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</w:t>
      </w:r>
      <w:r w:rsidR="005A5864" w:rsidRPr="008B5EF4">
        <w:rPr>
          <w:rFonts w:eastAsia="Calibri"/>
          <w:lang w:eastAsia="en-US"/>
        </w:rPr>
        <w:t>доставления субсидии, проводимого</w:t>
      </w:r>
      <w:r w:rsidRPr="008B5EF4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4E3949" w:rsidRPr="008B5EF4" w:rsidRDefault="007B798F" w:rsidP="007B798F">
      <w:pPr>
        <w:ind w:left="5812"/>
        <w:jc w:val="right"/>
        <w:rPr>
          <w:b/>
        </w:rPr>
      </w:pPr>
      <w:r w:rsidRPr="008B5EF4">
        <w:rPr>
          <w:b/>
        </w:rPr>
        <w:t xml:space="preserve"> Форма</w:t>
      </w:r>
    </w:p>
    <w:p w:rsidR="0018372E" w:rsidRPr="008B5EF4" w:rsidRDefault="0018372E" w:rsidP="0018372E">
      <w:pPr>
        <w:ind w:left="6096" w:right="140"/>
      </w:pPr>
    </w:p>
    <w:p w:rsidR="0018372E" w:rsidRPr="008B5EF4" w:rsidRDefault="0018372E" w:rsidP="0018372E">
      <w:pPr>
        <w:ind w:left="-284"/>
        <w:jc w:val="center"/>
        <w:rPr>
          <w:b/>
        </w:rPr>
      </w:pPr>
      <w:r w:rsidRPr="008B5EF4">
        <w:rPr>
          <w:b/>
        </w:rPr>
        <w:t>ЖУРНАЛ</w:t>
      </w:r>
    </w:p>
    <w:p w:rsidR="0018372E" w:rsidRPr="008B5EF4" w:rsidRDefault="00993635" w:rsidP="0018372E">
      <w:pPr>
        <w:jc w:val="center"/>
        <w:rPr>
          <w:rFonts w:eastAsia="Calibri"/>
          <w:b/>
          <w:lang w:eastAsia="en-US"/>
        </w:rPr>
      </w:pPr>
      <w:r w:rsidRPr="008B5EF4">
        <w:rPr>
          <w:b/>
        </w:rPr>
        <w:t xml:space="preserve">регистрации заявок организаций </w:t>
      </w:r>
      <w:r w:rsidRPr="008B5EF4">
        <w:rPr>
          <w:rFonts w:eastAsia="Calibri"/>
          <w:b/>
          <w:lang w:eastAsia="en-US"/>
        </w:rPr>
        <w:t>на участие в отборе получателя субсидии для предоставления субсидии</w:t>
      </w:r>
    </w:p>
    <w:p w:rsidR="00993635" w:rsidRPr="008B5EF4" w:rsidRDefault="00993635" w:rsidP="0018372E">
      <w:pPr>
        <w:jc w:val="center"/>
        <w:rPr>
          <w:b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1782"/>
        <w:gridCol w:w="2795"/>
        <w:gridCol w:w="1820"/>
        <w:gridCol w:w="2717"/>
      </w:tblGrid>
      <w:tr w:rsidR="0018372E" w:rsidRPr="008B5EF4" w:rsidTr="0018372E">
        <w:tc>
          <w:tcPr>
            <w:tcW w:w="629" w:type="dxa"/>
            <w:shd w:val="clear" w:color="auto" w:fill="auto"/>
            <w:vAlign w:val="center"/>
          </w:tcPr>
          <w:p w:rsidR="0018372E" w:rsidRPr="008B5EF4" w:rsidRDefault="0018372E" w:rsidP="0018372E">
            <w:pPr>
              <w:jc w:val="center"/>
            </w:pPr>
            <w:r w:rsidRPr="008B5EF4">
              <w:t xml:space="preserve">№ </w:t>
            </w:r>
            <w:proofErr w:type="gramStart"/>
            <w:r w:rsidRPr="008B5EF4">
              <w:t>п</w:t>
            </w:r>
            <w:proofErr w:type="gramEnd"/>
            <w:r w:rsidRPr="008B5EF4">
              <w:t>/п</w:t>
            </w:r>
          </w:p>
        </w:tc>
        <w:tc>
          <w:tcPr>
            <w:tcW w:w="1782" w:type="dxa"/>
            <w:shd w:val="clear" w:color="auto" w:fill="auto"/>
            <w:vAlign w:val="center"/>
          </w:tcPr>
          <w:p w:rsidR="0018372E" w:rsidRPr="008B5EF4" w:rsidRDefault="0018372E" w:rsidP="0018372E">
            <w:pPr>
              <w:jc w:val="center"/>
            </w:pPr>
            <w:r w:rsidRPr="008B5EF4">
              <w:t xml:space="preserve">Дата </w:t>
            </w:r>
            <w:r w:rsidRPr="008B5EF4">
              <w:br/>
              <w:t>и время регистрации заявления</w:t>
            </w:r>
          </w:p>
        </w:tc>
        <w:tc>
          <w:tcPr>
            <w:tcW w:w="2795" w:type="dxa"/>
            <w:shd w:val="clear" w:color="auto" w:fill="auto"/>
            <w:vAlign w:val="center"/>
          </w:tcPr>
          <w:p w:rsidR="0018372E" w:rsidRPr="008B5EF4" w:rsidRDefault="0018372E" w:rsidP="0018372E">
            <w:pPr>
              <w:jc w:val="center"/>
            </w:pPr>
            <w:r w:rsidRPr="008B5EF4">
              <w:t>Наименование организации</w:t>
            </w:r>
          </w:p>
        </w:tc>
        <w:tc>
          <w:tcPr>
            <w:tcW w:w="1820" w:type="dxa"/>
            <w:shd w:val="clear" w:color="auto" w:fill="auto"/>
            <w:vAlign w:val="center"/>
          </w:tcPr>
          <w:p w:rsidR="0018372E" w:rsidRPr="008B5EF4" w:rsidRDefault="00BC2729" w:rsidP="0018372E">
            <w:pPr>
              <w:jc w:val="center"/>
            </w:pPr>
            <w:r w:rsidRPr="008B5EF4">
              <w:t>Подпись участника отбора</w:t>
            </w:r>
          </w:p>
        </w:tc>
        <w:tc>
          <w:tcPr>
            <w:tcW w:w="2717" w:type="dxa"/>
            <w:shd w:val="clear" w:color="auto" w:fill="auto"/>
            <w:vAlign w:val="center"/>
          </w:tcPr>
          <w:p w:rsidR="0018372E" w:rsidRPr="008B5EF4" w:rsidRDefault="0018372E" w:rsidP="008576B5">
            <w:pPr>
              <w:jc w:val="center"/>
            </w:pPr>
            <w:r w:rsidRPr="008B5EF4">
              <w:t xml:space="preserve">Расшифровка подписи </w:t>
            </w:r>
            <w:r w:rsidR="008576B5" w:rsidRPr="008B5EF4">
              <w:t>участника отбора</w:t>
            </w:r>
          </w:p>
        </w:tc>
      </w:tr>
      <w:tr w:rsidR="0018372E" w:rsidRPr="008B5EF4" w:rsidTr="0018372E">
        <w:tc>
          <w:tcPr>
            <w:tcW w:w="629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  <w:r w:rsidRPr="008B5EF4">
              <w:t>1</w:t>
            </w:r>
          </w:p>
        </w:tc>
        <w:tc>
          <w:tcPr>
            <w:tcW w:w="1782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  <w:r w:rsidRPr="008B5EF4">
              <w:t>2</w:t>
            </w:r>
          </w:p>
        </w:tc>
        <w:tc>
          <w:tcPr>
            <w:tcW w:w="2795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  <w:r w:rsidRPr="008B5EF4">
              <w:t>3</w:t>
            </w:r>
          </w:p>
        </w:tc>
        <w:tc>
          <w:tcPr>
            <w:tcW w:w="1820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  <w:r w:rsidRPr="008B5EF4">
              <w:t>4</w:t>
            </w:r>
          </w:p>
        </w:tc>
        <w:tc>
          <w:tcPr>
            <w:tcW w:w="2717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  <w:r w:rsidRPr="008B5EF4">
              <w:t>5</w:t>
            </w:r>
          </w:p>
        </w:tc>
      </w:tr>
      <w:tr w:rsidR="0018372E" w:rsidRPr="008B5EF4" w:rsidTr="0018372E">
        <w:trPr>
          <w:trHeight w:val="1086"/>
        </w:trPr>
        <w:tc>
          <w:tcPr>
            <w:tcW w:w="629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  <w:p w:rsidR="0018372E" w:rsidRPr="008B5EF4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</w:tr>
      <w:tr w:rsidR="0018372E" w:rsidRPr="008B5EF4" w:rsidTr="0018372E">
        <w:trPr>
          <w:trHeight w:val="1115"/>
        </w:trPr>
        <w:tc>
          <w:tcPr>
            <w:tcW w:w="629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  <w:p w:rsidR="0018372E" w:rsidRPr="008B5EF4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</w:tr>
      <w:tr w:rsidR="0018372E" w:rsidRPr="008B5EF4" w:rsidTr="0018372E">
        <w:trPr>
          <w:trHeight w:val="1118"/>
        </w:trPr>
        <w:tc>
          <w:tcPr>
            <w:tcW w:w="629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  <w:p w:rsidR="0018372E" w:rsidRPr="008B5EF4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</w:tr>
      <w:tr w:rsidR="0018372E" w:rsidRPr="008B5EF4" w:rsidTr="0018372E">
        <w:trPr>
          <w:trHeight w:val="1134"/>
        </w:trPr>
        <w:tc>
          <w:tcPr>
            <w:tcW w:w="629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  <w:p w:rsidR="0018372E" w:rsidRPr="008B5EF4" w:rsidRDefault="0018372E" w:rsidP="0018372E">
            <w:pPr>
              <w:jc w:val="center"/>
            </w:pPr>
          </w:p>
        </w:tc>
        <w:tc>
          <w:tcPr>
            <w:tcW w:w="1782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2795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1820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  <w:tc>
          <w:tcPr>
            <w:tcW w:w="2717" w:type="dxa"/>
            <w:shd w:val="clear" w:color="auto" w:fill="auto"/>
          </w:tcPr>
          <w:p w:rsidR="0018372E" w:rsidRPr="008B5EF4" w:rsidRDefault="0018372E" w:rsidP="0018372E">
            <w:pPr>
              <w:jc w:val="center"/>
            </w:pPr>
          </w:p>
        </w:tc>
      </w:tr>
    </w:tbl>
    <w:p w:rsidR="0018372E" w:rsidRPr="008B5EF4" w:rsidRDefault="0018372E" w:rsidP="0018372E"/>
    <w:p w:rsidR="0018372E" w:rsidRPr="008B5EF4" w:rsidRDefault="0018372E" w:rsidP="0018372E">
      <w:pPr>
        <w:ind w:left="6096" w:right="140"/>
      </w:pPr>
    </w:p>
    <w:p w:rsidR="005B6198" w:rsidRPr="008B5EF4" w:rsidRDefault="005B6198" w:rsidP="001C3425">
      <w:pPr>
        <w:ind w:right="140"/>
        <w:jc w:val="right"/>
      </w:pPr>
    </w:p>
    <w:p w:rsidR="005B6198" w:rsidRPr="008B5EF4" w:rsidRDefault="005B6198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1C3425">
      <w:pPr>
        <w:ind w:right="140"/>
        <w:jc w:val="right"/>
      </w:pPr>
    </w:p>
    <w:p w:rsidR="0018372E" w:rsidRPr="008B5EF4" w:rsidRDefault="0018372E" w:rsidP="00EA78FB">
      <w:pPr>
        <w:ind w:right="140"/>
      </w:pPr>
    </w:p>
    <w:p w:rsidR="00EA78FB" w:rsidRPr="008B5EF4" w:rsidRDefault="00EA78FB" w:rsidP="00EA78FB">
      <w:pPr>
        <w:ind w:right="140"/>
        <w:sectPr w:rsidR="00EA78FB" w:rsidRPr="008B5EF4" w:rsidSect="00AA7667">
          <w:headerReference w:type="even" r:id="rId12"/>
          <w:headerReference w:type="default" r:id="rId13"/>
          <w:headerReference w:type="first" r:id="rId14"/>
          <w:pgSz w:w="11906" w:h="16838"/>
          <w:pgMar w:top="709" w:right="851" w:bottom="851" w:left="1701" w:header="709" w:footer="709" w:gutter="0"/>
          <w:pgNumType w:start="1"/>
          <w:cols w:space="708"/>
          <w:docGrid w:linePitch="360"/>
        </w:sectPr>
      </w:pPr>
    </w:p>
    <w:p w:rsidR="00E6403D" w:rsidRPr="008B5EF4" w:rsidRDefault="0018372E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 xml:space="preserve">Приложение № 5 </w:t>
      </w:r>
      <w:r w:rsidR="00320256" w:rsidRPr="008B5EF4">
        <w:t xml:space="preserve">к </w:t>
      </w:r>
      <w:r w:rsidR="00E6403D" w:rsidRPr="008B5EF4">
        <w:t>Порядку</w:t>
      </w:r>
    </w:p>
    <w:p w:rsidR="00E6403D" w:rsidRPr="008B5EF4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E6403D" w:rsidRPr="008B5EF4" w:rsidRDefault="00E6403D" w:rsidP="00E6403D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</w:t>
      </w:r>
      <w:r w:rsidR="005A5864" w:rsidRPr="008B5EF4">
        <w:rPr>
          <w:rFonts w:eastAsia="Calibri"/>
          <w:lang w:eastAsia="en-US"/>
        </w:rPr>
        <w:t>доставления субсидии, проводимого</w:t>
      </w:r>
      <w:r w:rsidRPr="008B5EF4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2B79B2" w:rsidRPr="008B5EF4" w:rsidRDefault="002B79B2" w:rsidP="00E6403D">
      <w:pPr>
        <w:ind w:left="5812"/>
      </w:pPr>
    </w:p>
    <w:p w:rsidR="002B79B2" w:rsidRPr="008B5EF4" w:rsidRDefault="007B798F" w:rsidP="001C3425">
      <w:pPr>
        <w:ind w:right="140"/>
        <w:jc w:val="right"/>
        <w:rPr>
          <w:b/>
        </w:rPr>
      </w:pPr>
      <w:r w:rsidRPr="008B5EF4">
        <w:rPr>
          <w:b/>
        </w:rPr>
        <w:t>Форма</w:t>
      </w:r>
    </w:p>
    <w:p w:rsidR="0018372E" w:rsidRPr="008B5EF4" w:rsidRDefault="0018372E" w:rsidP="0018372E">
      <w:pPr>
        <w:jc w:val="center"/>
        <w:rPr>
          <w:b/>
        </w:rPr>
      </w:pPr>
      <w:r w:rsidRPr="008B5EF4">
        <w:rPr>
          <w:b/>
        </w:rPr>
        <w:t>РАСПИСКА</w:t>
      </w:r>
    </w:p>
    <w:p w:rsidR="0018372E" w:rsidRPr="008B5EF4" w:rsidRDefault="0018372E" w:rsidP="0018372E">
      <w:pPr>
        <w:jc w:val="center"/>
      </w:pPr>
      <w:r w:rsidRPr="008B5EF4">
        <w:t xml:space="preserve">в получении документов представителем </w:t>
      </w:r>
    </w:p>
    <w:p w:rsidR="0018372E" w:rsidRPr="008B5EF4" w:rsidRDefault="0018372E" w:rsidP="0018372E">
      <w:pPr>
        <w:jc w:val="center"/>
      </w:pPr>
      <w:r w:rsidRPr="008B5EF4">
        <w:t>Комитета по труду и занятости населения Санкт-Петербурга</w:t>
      </w:r>
    </w:p>
    <w:p w:rsidR="0018372E" w:rsidRPr="008B5EF4" w:rsidRDefault="0018372E" w:rsidP="0018372E">
      <w:pPr>
        <w:jc w:val="right"/>
      </w:pPr>
    </w:p>
    <w:p w:rsidR="0018372E" w:rsidRPr="008B5EF4" w:rsidRDefault="0018372E" w:rsidP="0018372E">
      <w:pPr>
        <w:jc w:val="both"/>
      </w:pPr>
      <w:r w:rsidRPr="008B5EF4">
        <w:t>Я, ____________________________________________________________________________</w:t>
      </w:r>
      <w:r w:rsidR="002B79B2" w:rsidRPr="008B5EF4">
        <w:t>_</w:t>
      </w:r>
    </w:p>
    <w:p w:rsidR="0018372E" w:rsidRPr="008B5EF4" w:rsidRDefault="0018372E" w:rsidP="0018372E">
      <w:pPr>
        <w:jc w:val="center"/>
        <w:rPr>
          <w:sz w:val="16"/>
          <w:szCs w:val="20"/>
        </w:rPr>
      </w:pPr>
      <w:r w:rsidRPr="008B5EF4">
        <w:rPr>
          <w:sz w:val="16"/>
          <w:szCs w:val="20"/>
        </w:rPr>
        <w:t>(Ф</w:t>
      </w:r>
      <w:r w:rsidR="00320256" w:rsidRPr="008B5EF4">
        <w:rPr>
          <w:sz w:val="16"/>
          <w:szCs w:val="20"/>
        </w:rPr>
        <w:t xml:space="preserve">ИО, </w:t>
      </w:r>
      <w:r w:rsidRPr="008B5EF4">
        <w:rPr>
          <w:sz w:val="16"/>
          <w:szCs w:val="20"/>
        </w:rPr>
        <w:t>должность)</w:t>
      </w:r>
    </w:p>
    <w:p w:rsidR="0018372E" w:rsidRPr="008B5EF4" w:rsidRDefault="0018372E" w:rsidP="0018372E">
      <w:pPr>
        <w:jc w:val="both"/>
      </w:pPr>
    </w:p>
    <w:p w:rsidR="0018372E" w:rsidRPr="008B5EF4" w:rsidRDefault="0018372E" w:rsidP="0018372E">
      <w:pPr>
        <w:jc w:val="both"/>
      </w:pPr>
      <w:r w:rsidRPr="008B5EF4">
        <w:t>Получил «__</w:t>
      </w:r>
      <w:r w:rsidR="002B79B2" w:rsidRPr="008B5EF4">
        <w:t>___</w:t>
      </w:r>
      <w:r w:rsidRPr="008B5EF4">
        <w:t>» __________</w:t>
      </w:r>
      <w:r w:rsidR="002B79B2" w:rsidRPr="008B5EF4">
        <w:t>___</w:t>
      </w:r>
      <w:r w:rsidRPr="008B5EF4">
        <w:t xml:space="preserve"> 202</w:t>
      </w:r>
      <w:r w:rsidR="00D248E6" w:rsidRPr="008B5EF4">
        <w:t>3</w:t>
      </w:r>
      <w:r w:rsidRPr="008B5EF4">
        <w:t xml:space="preserve"> г. в ______</w:t>
      </w:r>
      <w:r w:rsidR="002B79B2" w:rsidRPr="008B5EF4">
        <w:t>__</w:t>
      </w:r>
      <w:r w:rsidRPr="008B5EF4">
        <w:t>часов _________минут __________</w:t>
      </w:r>
      <w:r w:rsidR="002B79B2" w:rsidRPr="008B5EF4">
        <w:t>__</w:t>
      </w:r>
    </w:p>
    <w:p w:rsidR="0018372E" w:rsidRPr="008B5EF4" w:rsidRDefault="0018372E" w:rsidP="0018372E">
      <w:pPr>
        <w:jc w:val="both"/>
      </w:pPr>
    </w:p>
    <w:p w:rsidR="0018372E" w:rsidRPr="008B5EF4" w:rsidRDefault="00993635" w:rsidP="00993635">
      <w:pPr>
        <w:widowControl w:val="0"/>
        <w:autoSpaceDE w:val="0"/>
        <w:autoSpaceDN w:val="0"/>
        <w:adjustRightInd w:val="0"/>
      </w:pPr>
      <w:r w:rsidRPr="008B5EF4">
        <w:rPr>
          <w:u w:val="single"/>
        </w:rPr>
        <w:t xml:space="preserve">Заявку на участие в отборе получателя субсидии для предоставления субсидии </w:t>
      </w:r>
      <w:r w:rsidR="0018372E" w:rsidRPr="008B5EF4">
        <w:rPr>
          <w:u w:val="single"/>
        </w:rPr>
        <w:t>№</w:t>
      </w:r>
      <w:r w:rsidR="005A0598" w:rsidRPr="008B5EF4">
        <w:t xml:space="preserve"> ______</w:t>
      </w:r>
    </w:p>
    <w:p w:rsidR="0018372E" w:rsidRPr="008B5EF4" w:rsidRDefault="0018372E" w:rsidP="0018372E">
      <w:pPr>
        <w:rPr>
          <w:sz w:val="20"/>
          <w:szCs w:val="20"/>
        </w:rPr>
      </w:pPr>
      <w:r w:rsidRPr="008B5EF4">
        <w:rPr>
          <w:sz w:val="20"/>
          <w:szCs w:val="20"/>
        </w:rPr>
        <w:t xml:space="preserve">                                                                    </w:t>
      </w:r>
      <w:r w:rsidR="00F0160E" w:rsidRPr="008B5EF4">
        <w:rPr>
          <w:sz w:val="20"/>
          <w:szCs w:val="20"/>
        </w:rPr>
        <w:t>(Н</w:t>
      </w:r>
      <w:r w:rsidRPr="008B5EF4">
        <w:rPr>
          <w:sz w:val="20"/>
          <w:szCs w:val="20"/>
        </w:rPr>
        <w:t>аименование документа)</w:t>
      </w:r>
    </w:p>
    <w:p w:rsidR="0018372E" w:rsidRPr="008B5EF4" w:rsidRDefault="00F0160E" w:rsidP="0018372E">
      <w:pPr>
        <w:jc w:val="both"/>
      </w:pPr>
      <w:r w:rsidRPr="008B5EF4">
        <w:t>о</w:t>
      </w:r>
      <w:r w:rsidR="002B79B2" w:rsidRPr="008B5EF4">
        <w:t xml:space="preserve">т </w:t>
      </w:r>
      <w:r w:rsidR="0018372E" w:rsidRPr="008B5EF4">
        <w:t>__________________________________________________________________________</w:t>
      </w:r>
    </w:p>
    <w:p w:rsidR="0018372E" w:rsidRPr="008B5EF4" w:rsidRDefault="0018372E" w:rsidP="0018372E">
      <w:pPr>
        <w:jc w:val="center"/>
        <w:rPr>
          <w:sz w:val="16"/>
          <w:szCs w:val="20"/>
        </w:rPr>
      </w:pPr>
      <w:r w:rsidRPr="008B5EF4">
        <w:rPr>
          <w:sz w:val="16"/>
          <w:szCs w:val="20"/>
        </w:rPr>
        <w:t>(</w:t>
      </w:r>
      <w:r w:rsidR="00320256" w:rsidRPr="008B5EF4">
        <w:rPr>
          <w:sz w:val="16"/>
          <w:szCs w:val="20"/>
        </w:rPr>
        <w:t>ФИО,</w:t>
      </w:r>
      <w:r w:rsidRPr="008B5EF4">
        <w:rPr>
          <w:sz w:val="16"/>
          <w:szCs w:val="20"/>
        </w:rPr>
        <w:t xml:space="preserve"> должность, наименование организации)</w:t>
      </w:r>
    </w:p>
    <w:p w:rsidR="0018372E" w:rsidRPr="008B5EF4" w:rsidRDefault="0018372E" w:rsidP="0018372E">
      <w:pPr>
        <w:jc w:val="center"/>
        <w:rPr>
          <w:sz w:val="20"/>
          <w:szCs w:val="20"/>
        </w:rPr>
      </w:pPr>
    </w:p>
    <w:p w:rsidR="0018372E" w:rsidRPr="008B5EF4" w:rsidRDefault="0018372E" w:rsidP="002B79B2">
      <w:pPr>
        <w:ind w:right="-1"/>
        <w:jc w:val="center"/>
        <w:rPr>
          <w:sz w:val="20"/>
          <w:szCs w:val="20"/>
        </w:rPr>
      </w:pPr>
      <w:r w:rsidRPr="008B5EF4">
        <w:rPr>
          <w:sz w:val="20"/>
          <w:szCs w:val="20"/>
        </w:rPr>
        <w:t>____________________________________________________________</w:t>
      </w:r>
      <w:r w:rsidR="002B79B2" w:rsidRPr="008B5EF4">
        <w:rPr>
          <w:sz w:val="20"/>
          <w:szCs w:val="20"/>
        </w:rPr>
        <w:t>___________________________</w:t>
      </w:r>
    </w:p>
    <w:p w:rsidR="0018372E" w:rsidRPr="008B5EF4" w:rsidRDefault="0018372E" w:rsidP="0018372E">
      <w:pPr>
        <w:jc w:val="center"/>
        <w:rPr>
          <w:sz w:val="20"/>
          <w:szCs w:val="20"/>
        </w:rPr>
      </w:pPr>
    </w:p>
    <w:p w:rsidR="0018372E" w:rsidRPr="008B5EF4" w:rsidRDefault="0018372E" w:rsidP="0018372E">
      <w:pPr>
        <w:jc w:val="center"/>
        <w:rPr>
          <w:sz w:val="20"/>
          <w:szCs w:val="20"/>
        </w:rPr>
      </w:pPr>
    </w:p>
    <w:p w:rsidR="0018372E" w:rsidRPr="008B5EF4" w:rsidRDefault="0018372E" w:rsidP="0018372E">
      <w:pPr>
        <w:jc w:val="center"/>
        <w:rPr>
          <w:sz w:val="20"/>
          <w:szCs w:val="20"/>
        </w:rPr>
      </w:pPr>
      <w:r w:rsidRPr="008B5EF4">
        <w:rPr>
          <w:sz w:val="20"/>
          <w:szCs w:val="20"/>
        </w:rPr>
        <w:t>____________________________________________________________</w:t>
      </w:r>
      <w:r w:rsidR="002B79B2" w:rsidRPr="008B5EF4">
        <w:rPr>
          <w:sz w:val="20"/>
          <w:szCs w:val="20"/>
        </w:rPr>
        <w:t>______________________________</w:t>
      </w:r>
    </w:p>
    <w:p w:rsidR="0018372E" w:rsidRPr="008B5EF4" w:rsidRDefault="0018372E" w:rsidP="0018372E">
      <w:pPr>
        <w:jc w:val="both"/>
      </w:pPr>
    </w:p>
    <w:p w:rsidR="0018372E" w:rsidRPr="008B5EF4" w:rsidRDefault="0018372E" w:rsidP="0018372E">
      <w:pPr>
        <w:ind w:firstLine="4962"/>
        <w:jc w:val="both"/>
      </w:pPr>
      <w:r w:rsidRPr="008B5EF4">
        <w:t>_________________   (________________)</w:t>
      </w:r>
    </w:p>
    <w:p w:rsidR="0018372E" w:rsidRPr="008B5EF4" w:rsidRDefault="0018372E" w:rsidP="00320256">
      <w:pPr>
        <w:tabs>
          <w:tab w:val="left" w:pos="7371"/>
        </w:tabs>
        <w:ind w:left="4248" w:firstLine="1564"/>
        <w:jc w:val="both"/>
        <w:rPr>
          <w:sz w:val="16"/>
          <w:szCs w:val="20"/>
        </w:rPr>
      </w:pPr>
      <w:r w:rsidRPr="008B5EF4">
        <w:rPr>
          <w:sz w:val="16"/>
          <w:szCs w:val="20"/>
        </w:rPr>
        <w:t>(</w:t>
      </w:r>
      <w:r w:rsidR="00320256" w:rsidRPr="008B5EF4">
        <w:rPr>
          <w:sz w:val="16"/>
          <w:szCs w:val="20"/>
        </w:rPr>
        <w:t>П</w:t>
      </w:r>
      <w:r w:rsidRPr="008B5EF4">
        <w:rPr>
          <w:sz w:val="16"/>
          <w:szCs w:val="20"/>
        </w:rPr>
        <w:t>одпись)</w:t>
      </w:r>
      <w:r w:rsidR="00320256" w:rsidRPr="008B5EF4">
        <w:rPr>
          <w:sz w:val="16"/>
          <w:szCs w:val="20"/>
        </w:rPr>
        <w:tab/>
        <w:t>(Расшифровка подписи)</w:t>
      </w:r>
    </w:p>
    <w:p w:rsidR="0018372E" w:rsidRPr="008B5EF4" w:rsidRDefault="0018372E" w:rsidP="0018372E">
      <w:pPr>
        <w:ind w:left="4248" w:firstLine="708"/>
        <w:jc w:val="both"/>
        <w:rPr>
          <w:sz w:val="20"/>
          <w:szCs w:val="20"/>
        </w:rPr>
      </w:pPr>
    </w:p>
    <w:p w:rsidR="0018372E" w:rsidRPr="008B5EF4" w:rsidRDefault="0018372E" w:rsidP="0018372E">
      <w:pPr>
        <w:ind w:left="4248" w:firstLine="708"/>
        <w:jc w:val="both"/>
      </w:pPr>
      <w:r w:rsidRPr="008B5EF4">
        <w:t>«______» _____________ 202</w:t>
      </w:r>
      <w:r w:rsidR="00D248E6" w:rsidRPr="008B5EF4">
        <w:t>3</w:t>
      </w:r>
      <w:r w:rsidRPr="008B5EF4">
        <w:t xml:space="preserve"> г.</w:t>
      </w:r>
    </w:p>
    <w:p w:rsidR="0018372E" w:rsidRPr="008B5EF4" w:rsidRDefault="0018372E" w:rsidP="0018372E">
      <w:pPr>
        <w:ind w:left="6096" w:right="140"/>
      </w:pPr>
    </w:p>
    <w:p w:rsidR="005B6198" w:rsidRPr="008B5EF4" w:rsidRDefault="005B6198" w:rsidP="001C3425">
      <w:pPr>
        <w:ind w:right="140"/>
        <w:jc w:val="right"/>
      </w:pPr>
    </w:p>
    <w:p w:rsidR="005B6198" w:rsidRPr="008B5EF4" w:rsidRDefault="005B6198" w:rsidP="001C3425">
      <w:pPr>
        <w:ind w:right="140"/>
        <w:jc w:val="right"/>
      </w:pPr>
    </w:p>
    <w:p w:rsidR="005B6198" w:rsidRPr="008B5EF4" w:rsidRDefault="005B619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7F5858" w:rsidRPr="008B5EF4" w:rsidRDefault="007F5858" w:rsidP="001C3425">
      <w:pPr>
        <w:ind w:right="140"/>
        <w:jc w:val="right"/>
      </w:pPr>
    </w:p>
    <w:p w:rsidR="00B32A20" w:rsidRPr="008B5EF4" w:rsidRDefault="00B32A20" w:rsidP="003200A9">
      <w:pPr>
        <w:ind w:right="140"/>
      </w:pPr>
    </w:p>
    <w:p w:rsidR="003200A9" w:rsidRPr="008B5EF4" w:rsidRDefault="003200A9" w:rsidP="003200A9">
      <w:pPr>
        <w:ind w:right="140"/>
      </w:pPr>
    </w:p>
    <w:p w:rsidR="003200A9" w:rsidRPr="008B5EF4" w:rsidRDefault="003200A9" w:rsidP="003200A9">
      <w:pPr>
        <w:ind w:right="140"/>
      </w:pPr>
    </w:p>
    <w:p w:rsidR="003200A9" w:rsidRPr="008B5EF4" w:rsidRDefault="003200A9" w:rsidP="003200A9">
      <w:pPr>
        <w:ind w:right="140"/>
      </w:pPr>
    </w:p>
    <w:p w:rsidR="003200A9" w:rsidRPr="008B5EF4" w:rsidRDefault="003200A9" w:rsidP="003200A9">
      <w:pPr>
        <w:ind w:right="140"/>
      </w:pPr>
    </w:p>
    <w:p w:rsidR="003200A9" w:rsidRPr="008B5EF4" w:rsidRDefault="003200A9" w:rsidP="003200A9">
      <w:pPr>
        <w:ind w:right="140"/>
        <w:sectPr w:rsidR="003200A9" w:rsidRPr="008B5EF4" w:rsidSect="00AA7667">
          <w:headerReference w:type="first" r:id="rId15"/>
          <w:pgSz w:w="11906" w:h="16838"/>
          <w:pgMar w:top="709" w:right="851" w:bottom="851" w:left="1701" w:header="709" w:footer="709" w:gutter="0"/>
          <w:pgNumType w:start="1"/>
          <w:cols w:space="708"/>
          <w:docGrid w:linePitch="360"/>
        </w:sectPr>
      </w:pPr>
    </w:p>
    <w:p w:rsidR="00472F34" w:rsidRPr="008B5EF4" w:rsidRDefault="00472F34" w:rsidP="00472F34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>Приложение № 6 к Порядку</w:t>
      </w:r>
    </w:p>
    <w:p w:rsidR="00472F34" w:rsidRPr="008B5EF4" w:rsidRDefault="00472F34" w:rsidP="00472F34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472F34" w:rsidRPr="008B5EF4" w:rsidRDefault="00472F34" w:rsidP="00472F34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предоставления субсидии, проводимого в форме запроса предложений, и принятия решения о предоставлении субсидии</w:t>
      </w:r>
    </w:p>
    <w:p w:rsidR="00472F34" w:rsidRPr="008B5EF4" w:rsidRDefault="00472F34" w:rsidP="00472F34">
      <w:pPr>
        <w:ind w:left="5812"/>
      </w:pPr>
    </w:p>
    <w:p w:rsidR="00472F34" w:rsidRPr="008B5EF4" w:rsidRDefault="00472F34" w:rsidP="00472F34">
      <w:pPr>
        <w:ind w:right="140"/>
        <w:jc w:val="right"/>
        <w:rPr>
          <w:b/>
        </w:rPr>
      </w:pPr>
      <w:r w:rsidRPr="008B5EF4">
        <w:rPr>
          <w:b/>
        </w:rPr>
        <w:t>Форма</w:t>
      </w:r>
    </w:p>
    <w:p w:rsidR="00D45721" w:rsidRPr="008B5EF4" w:rsidRDefault="00D45721" w:rsidP="003200A9">
      <w:pPr>
        <w:tabs>
          <w:tab w:val="left" w:pos="284"/>
          <w:tab w:val="left" w:pos="851"/>
          <w:tab w:val="left" w:pos="6521"/>
          <w:tab w:val="left" w:pos="10206"/>
        </w:tabs>
      </w:pPr>
    </w:p>
    <w:p w:rsidR="002A784C" w:rsidRPr="008B5EF4" w:rsidRDefault="002A784C" w:rsidP="0019533D">
      <w:pPr>
        <w:ind w:left="-709"/>
        <w:jc w:val="center"/>
        <w:rPr>
          <w:b/>
        </w:rPr>
      </w:pPr>
      <w:r w:rsidRPr="008B5EF4">
        <w:rPr>
          <w:b/>
        </w:rPr>
        <w:t>ОТЧЕТ</w:t>
      </w:r>
    </w:p>
    <w:p w:rsidR="00D45721" w:rsidRPr="008B5EF4" w:rsidRDefault="00D45721" w:rsidP="0019533D">
      <w:pPr>
        <w:ind w:left="-709"/>
        <w:jc w:val="center"/>
        <w:rPr>
          <w:b/>
        </w:rPr>
      </w:pPr>
      <w:r w:rsidRPr="008B5EF4">
        <w:rPr>
          <w:b/>
        </w:rPr>
        <w:t>о достижении</w:t>
      </w:r>
      <w:r w:rsidR="00744569" w:rsidRPr="008B5EF4">
        <w:rPr>
          <w:b/>
        </w:rPr>
        <w:t xml:space="preserve"> значений</w:t>
      </w:r>
      <w:r w:rsidRPr="008B5EF4">
        <w:rPr>
          <w:b/>
        </w:rPr>
        <w:t xml:space="preserve"> результат</w:t>
      </w:r>
      <w:r w:rsidR="00744569" w:rsidRPr="008B5EF4">
        <w:rPr>
          <w:b/>
        </w:rPr>
        <w:t>ов</w:t>
      </w:r>
      <w:r w:rsidRPr="008B5EF4">
        <w:rPr>
          <w:b/>
        </w:rPr>
        <w:t xml:space="preserve"> предоставления субсидии</w:t>
      </w:r>
      <w:hyperlink w:anchor="P3142">
        <w:r w:rsidR="00A97C83" w:rsidRPr="008B5EF4">
          <w:rPr>
            <w:color w:val="0000FF"/>
          </w:rPr>
          <w:t>&lt;1&gt;</w:t>
        </w:r>
      </w:hyperlink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210"/>
        <w:gridCol w:w="340"/>
        <w:gridCol w:w="2494"/>
        <w:gridCol w:w="340"/>
        <w:gridCol w:w="1587"/>
        <w:gridCol w:w="1077"/>
      </w:tblGrid>
      <w:tr w:rsidR="00A97C83" w:rsidRPr="008B5EF4" w:rsidTr="00A97C83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P1438"/>
            <w:bookmarkEnd w:id="2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состоянию на 1 _________ 20__ г.</w:t>
            </w: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C83" w:rsidRPr="008B5EF4" w:rsidRDefault="00A97C83" w:rsidP="00A97C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C83" w:rsidRPr="008B5EF4" w:rsidRDefault="00A97C83" w:rsidP="00A5544E">
            <w:pPr>
              <w:pStyle w:val="ConsPlusNormal"/>
              <w:ind w:hanging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97C83" w:rsidRPr="008B5EF4" w:rsidRDefault="00A97C83" w:rsidP="00A5544E">
            <w:pPr>
              <w:pStyle w:val="ConsPlusNormal"/>
              <w:ind w:hanging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97C83" w:rsidRPr="008B5EF4" w:rsidRDefault="00A97C83" w:rsidP="00A5544E">
            <w:pPr>
              <w:pStyle w:val="ConsPlusNormal"/>
              <w:ind w:hanging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3143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распорядителя средств бюджета субъекта Российской Федерации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97C83" w:rsidRPr="008B5EF4" w:rsidRDefault="00A97C83" w:rsidP="00A5544E">
            <w:pPr>
              <w:pStyle w:val="ConsPlusNormal"/>
              <w:ind w:hanging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ind w:hanging="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(Министерство, Агентство, Служба, 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C83" w:rsidRPr="008B5EF4" w:rsidRDefault="00A97C83" w:rsidP="00A5544E">
            <w:pPr>
              <w:pStyle w:val="ConsPlusNormal"/>
              <w:ind w:hanging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государственной программы (федерального проекта) </w:t>
            </w:r>
            <w:hyperlink w:anchor="P3144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97C83" w:rsidRPr="008B5EF4" w:rsidRDefault="00A97C83" w:rsidP="00A5544E">
            <w:pPr>
              <w:pStyle w:val="ConsPlusNormal"/>
              <w:ind w:hanging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144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C83" w:rsidRPr="008B5EF4" w:rsidRDefault="00A97C83" w:rsidP="00A5544E">
            <w:pPr>
              <w:pStyle w:val="ConsPlusNormal"/>
              <w:ind w:hanging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Номер соглашения </w:t>
            </w:r>
            <w:hyperlink w:anchor="P3145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C83" w:rsidRPr="008B5EF4" w:rsidRDefault="00A97C83" w:rsidP="00A5544E">
            <w:pPr>
              <w:pStyle w:val="ConsPlusNormal"/>
              <w:ind w:hanging="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Дата соглашения </w:t>
            </w:r>
            <w:hyperlink w:anchor="P3145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C83" w:rsidRPr="008B5EF4" w:rsidRDefault="00A97C83" w:rsidP="00A5544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 xml:space="preserve">(первичный – «0», уточненный – «1», «2», «3», «...») </w:t>
            </w:r>
            <w:hyperlink w:anchor="P3146">
              <w:r w:rsidRPr="008B5EF4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C83" w:rsidRPr="008B5EF4" w:rsidRDefault="00A97C83" w:rsidP="00A5544E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Периодичность: месячная; квартальная; годовая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97C83" w:rsidRPr="008B5EF4" w:rsidRDefault="00A97C83" w:rsidP="00A5544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right w:val="single" w:sz="4" w:space="0" w:color="auto"/>
          </w:tblBorders>
        </w:tblPrEx>
        <w:tc>
          <w:tcPr>
            <w:tcW w:w="60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измерения: </w:t>
            </w:r>
            <w:proofErr w:type="spell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(с точностью до второго знака после запятой)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A97C83" w:rsidRPr="008B5EF4" w:rsidRDefault="00A97C83" w:rsidP="00A5544E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ОКЕИ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97C83" w:rsidRPr="008B5EF4" w:rsidRDefault="00A85CBD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A97C83"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383</w:t>
              </w:r>
            </w:hyperlink>
          </w:p>
        </w:tc>
      </w:tr>
    </w:tbl>
    <w:p w:rsidR="001C35E2" w:rsidRPr="008B5EF4" w:rsidRDefault="001C35E2" w:rsidP="00A97C83">
      <w:pPr>
        <w:pStyle w:val="ConsPlusNormal"/>
        <w:ind w:left="-709"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A97C83" w:rsidRPr="008B5EF4" w:rsidRDefault="00A97C83" w:rsidP="00A97C83">
      <w:pPr>
        <w:pStyle w:val="ConsPlusNormal"/>
        <w:jc w:val="both"/>
      </w:pPr>
      <w:bookmarkStart w:id="3" w:name="P2871"/>
      <w:bookmarkEnd w:id="3"/>
    </w:p>
    <w:p w:rsidR="00A97C83" w:rsidRPr="008B5EF4" w:rsidRDefault="00A97C83" w:rsidP="00A97C83">
      <w:pPr>
        <w:pStyle w:val="ConsPlusNormal"/>
        <w:sectPr w:rsidR="00A97C83" w:rsidRPr="008B5EF4">
          <w:headerReference w:type="first" r:id="rId17"/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A97C83" w:rsidRPr="008B5EF4" w:rsidRDefault="00FC1AD9" w:rsidP="00FC1AD9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B5EF4">
        <w:rPr>
          <w:rFonts w:ascii="Times New Roman" w:hAnsi="Times New Roman" w:cs="Times New Roman"/>
          <w:b/>
          <w:sz w:val="24"/>
          <w:szCs w:val="24"/>
        </w:rPr>
        <w:t>1. </w:t>
      </w:r>
      <w:r w:rsidR="00A97C83" w:rsidRPr="008B5EF4">
        <w:rPr>
          <w:rFonts w:ascii="Times New Roman" w:hAnsi="Times New Roman" w:cs="Times New Roman"/>
          <w:b/>
          <w:sz w:val="24"/>
          <w:szCs w:val="24"/>
        </w:rPr>
        <w:t>Информация о достижении значений результатов предоставления Субсидии и обязательствах, принятых в целях их достижения</w:t>
      </w:r>
    </w:p>
    <w:p w:rsidR="00FC1AD9" w:rsidRPr="008B5EF4" w:rsidRDefault="00FC1AD9" w:rsidP="00FC1AD9">
      <w:pPr>
        <w:pStyle w:val="ConsPlusNormal"/>
        <w:ind w:left="720" w:firstLine="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6"/>
        <w:gridCol w:w="576"/>
        <w:gridCol w:w="564"/>
        <w:gridCol w:w="655"/>
        <w:gridCol w:w="147"/>
        <w:gridCol w:w="194"/>
        <w:gridCol w:w="714"/>
        <w:gridCol w:w="476"/>
        <w:gridCol w:w="347"/>
        <w:gridCol w:w="153"/>
        <w:gridCol w:w="188"/>
        <w:gridCol w:w="588"/>
        <w:gridCol w:w="840"/>
        <w:gridCol w:w="661"/>
        <w:gridCol w:w="341"/>
        <w:gridCol w:w="120"/>
        <w:gridCol w:w="805"/>
        <w:gridCol w:w="782"/>
        <w:gridCol w:w="56"/>
        <w:gridCol w:w="808"/>
        <w:gridCol w:w="696"/>
        <w:gridCol w:w="503"/>
        <w:gridCol w:w="723"/>
        <w:gridCol w:w="835"/>
        <w:gridCol w:w="835"/>
        <w:gridCol w:w="1181"/>
      </w:tblGrid>
      <w:tr w:rsidR="00A97C83" w:rsidRPr="008B5EF4" w:rsidTr="00A97C83">
        <w:tc>
          <w:tcPr>
            <w:tcW w:w="504" w:type="pct"/>
            <w:gridSpan w:val="2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Направление расходов </w:t>
            </w:r>
            <w:hyperlink w:anchor="P314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465" w:type="pct"/>
            <w:gridSpan w:val="3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Результат предоставления Субсидии </w:t>
            </w:r>
            <w:hyperlink w:anchor="P314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471" w:type="pct"/>
            <w:gridSpan w:val="3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  <w:hyperlink w:anchor="P314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70" w:type="pct"/>
            <w:gridSpan w:val="2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Код строки</w:t>
            </w:r>
          </w:p>
        </w:tc>
        <w:tc>
          <w:tcPr>
            <w:tcW w:w="550" w:type="pct"/>
            <w:gridSpan w:val="3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Плановые значения </w:t>
            </w:r>
            <w:hyperlink w:anchor="P3148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&lt;7&gt;</w:t>
              </w:r>
            </w:hyperlink>
          </w:p>
        </w:tc>
        <w:tc>
          <w:tcPr>
            <w:tcW w:w="382" w:type="pct"/>
            <w:gridSpan w:val="3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Размер Субсидии, предусмотренный Соглашением </w:t>
            </w:r>
            <w:hyperlink w:anchor="P3149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&lt;8&gt;</w:t>
              </w:r>
            </w:hyperlink>
          </w:p>
        </w:tc>
        <w:tc>
          <w:tcPr>
            <w:tcW w:w="1488" w:type="pct"/>
            <w:gridSpan w:val="7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Фактически достигнутые значения</w:t>
            </w:r>
          </w:p>
        </w:tc>
        <w:tc>
          <w:tcPr>
            <w:tcW w:w="568" w:type="pct"/>
            <w:gridSpan w:val="2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Объем обязательств, принятых в </w:t>
            </w:r>
            <w:proofErr w:type="gram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целях</w:t>
            </w:r>
            <w:proofErr w:type="gram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достижения результатов предоставления Субсидии</w:t>
            </w:r>
          </w:p>
        </w:tc>
        <w:tc>
          <w:tcPr>
            <w:tcW w:w="402" w:type="pct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Неиспользованный объем финансового обеспечения (</w:t>
            </w:r>
            <w:hyperlink w:anchor="P2910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гр. 10</w:t>
              </w:r>
            </w:hyperlink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hyperlink w:anchor="P291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гр. 17</w:t>
              </w:r>
            </w:hyperlink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hyperlink w:anchor="P3154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&lt;13&gt;</w:t>
              </w:r>
            </w:hyperlink>
          </w:p>
        </w:tc>
      </w:tr>
      <w:tr w:rsidR="00A97C83" w:rsidRPr="008B5EF4" w:rsidTr="00A97C83">
        <w:tc>
          <w:tcPr>
            <w:tcW w:w="504" w:type="pct"/>
            <w:gridSpan w:val="2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5" w:type="pct"/>
            <w:gridSpan w:val="3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" w:type="pct"/>
            <w:gridSpan w:val="3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pct"/>
            <w:gridSpan w:val="3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gridSpan w:val="3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9" w:type="pct"/>
            <w:gridSpan w:val="3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на отчетную дату </w:t>
            </w:r>
            <w:hyperlink w:anchor="P3150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&lt;9&gt;</w:t>
              </w:r>
            </w:hyperlink>
          </w:p>
        </w:tc>
        <w:tc>
          <w:tcPr>
            <w:tcW w:w="512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отклонение от планового значения</w:t>
            </w:r>
          </w:p>
        </w:tc>
        <w:tc>
          <w:tcPr>
            <w:tcW w:w="417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причина отклонения </w:t>
            </w:r>
            <w:hyperlink w:anchor="P3151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568" w:type="pct"/>
            <w:gridSpan w:val="2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7C83" w:rsidRPr="008B5EF4" w:rsidTr="00A97C83">
        <w:tc>
          <w:tcPr>
            <w:tcW w:w="308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96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код по БК</w:t>
            </w:r>
          </w:p>
        </w:tc>
        <w:tc>
          <w:tcPr>
            <w:tcW w:w="192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тип результата</w:t>
            </w:r>
          </w:p>
        </w:tc>
        <w:tc>
          <w:tcPr>
            <w:tcW w:w="273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309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162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18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170" w:type="pct"/>
            <w:gridSpan w:val="2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с даты заключения</w:t>
            </w:r>
            <w:proofErr w:type="gram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соглашения</w:t>
            </w:r>
          </w:p>
        </w:tc>
        <w:tc>
          <w:tcPr>
            <w:tcW w:w="286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из них с начала текущего финансового года</w:t>
            </w:r>
          </w:p>
        </w:tc>
        <w:tc>
          <w:tcPr>
            <w:tcW w:w="382" w:type="pct"/>
            <w:gridSpan w:val="3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с даты заключения</w:t>
            </w:r>
            <w:proofErr w:type="gram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Соглашения</w:t>
            </w:r>
          </w:p>
        </w:tc>
        <w:tc>
          <w:tcPr>
            <w:tcW w:w="285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из них с начала текущего финансового года</w:t>
            </w:r>
          </w:p>
        </w:tc>
        <w:tc>
          <w:tcPr>
            <w:tcW w:w="275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в абсолютных </w:t>
            </w:r>
            <w:proofErr w:type="gram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величинах</w:t>
            </w:r>
            <w:proofErr w:type="gram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hyperlink w:anchor="P2908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гр. 8</w:t>
              </w:r>
            </w:hyperlink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- </w:t>
            </w:r>
            <w:hyperlink w:anchor="P2911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гр. 11</w:t>
              </w:r>
            </w:hyperlink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237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proofErr w:type="gram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процентах</w:t>
            </w:r>
            <w:proofErr w:type="gram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(</w:t>
            </w:r>
            <w:hyperlink w:anchor="P2913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гр. 13</w:t>
              </w:r>
            </w:hyperlink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/ </w:t>
            </w:r>
            <w:hyperlink w:anchor="P2908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гр. 8</w:t>
              </w:r>
            </w:hyperlink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) </w:t>
            </w:r>
            <w:proofErr w:type="spell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  <w:proofErr w:type="spell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100%)</w:t>
            </w:r>
          </w:p>
        </w:tc>
        <w:tc>
          <w:tcPr>
            <w:tcW w:w="171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код</w:t>
            </w:r>
          </w:p>
        </w:tc>
        <w:tc>
          <w:tcPr>
            <w:tcW w:w="246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284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обязательств </w:t>
            </w:r>
            <w:hyperlink w:anchor="P3152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&lt;11&gt;</w:t>
              </w:r>
            </w:hyperlink>
          </w:p>
        </w:tc>
        <w:tc>
          <w:tcPr>
            <w:tcW w:w="284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денежных обязательств </w:t>
            </w:r>
            <w:hyperlink w:anchor="P3153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&lt;12&gt;</w:t>
              </w:r>
            </w:hyperlink>
          </w:p>
        </w:tc>
        <w:tc>
          <w:tcPr>
            <w:tcW w:w="402" w:type="pct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7C83" w:rsidRPr="008B5EF4" w:rsidTr="00A97C83">
        <w:tc>
          <w:tcPr>
            <w:tcW w:w="308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4" w:name="P2901"/>
            <w:bookmarkEnd w:id="4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6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92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3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5" w:name="P2904"/>
            <w:bookmarkEnd w:id="5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9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62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6" w:name="P2906"/>
            <w:bookmarkEnd w:id="6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70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64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" w:name="P2908"/>
            <w:bookmarkEnd w:id="7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86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82" w:type="pct"/>
            <w:gridSpan w:val="3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" w:name="P2910"/>
            <w:bookmarkEnd w:id="8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74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" w:name="P2911"/>
            <w:bookmarkEnd w:id="9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85" w:type="pct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0" w:name="P2912"/>
            <w:bookmarkEnd w:id="10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75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1" w:name="P2913"/>
            <w:bookmarkEnd w:id="11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37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71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46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84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2" w:name="P2917"/>
            <w:bookmarkEnd w:id="12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84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3" w:name="P2918"/>
            <w:bookmarkEnd w:id="13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402" w:type="pc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4" w:name="P2919"/>
            <w:bookmarkEnd w:id="14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A97C83" w:rsidRPr="008B5EF4" w:rsidTr="00A97C83">
        <w:tc>
          <w:tcPr>
            <w:tcW w:w="308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Align w:val="bottom"/>
          </w:tcPr>
          <w:p w:rsidR="00A97C83" w:rsidRPr="008B5EF4" w:rsidRDefault="00A97C83" w:rsidP="00A97C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0100</w:t>
            </w:r>
          </w:p>
        </w:tc>
        <w:tc>
          <w:tcPr>
            <w:tcW w:w="264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gridSpan w:val="3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7C83" w:rsidRPr="008B5EF4" w:rsidTr="00A97C83">
        <w:tc>
          <w:tcPr>
            <w:tcW w:w="308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gridSpan w:val="2"/>
          </w:tcPr>
          <w:p w:rsidR="00A97C83" w:rsidRPr="008B5EF4" w:rsidRDefault="00A97C83" w:rsidP="00A97C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309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gridSpan w:val="3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7C83" w:rsidRPr="008B5EF4" w:rsidTr="00A97C83">
        <w:tc>
          <w:tcPr>
            <w:tcW w:w="308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gridSpan w:val="3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7C83" w:rsidRPr="008B5EF4" w:rsidTr="00A97C83">
        <w:tc>
          <w:tcPr>
            <w:tcW w:w="308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gridSpan w:val="2"/>
            <w:vAlign w:val="bottom"/>
          </w:tcPr>
          <w:p w:rsidR="00A97C83" w:rsidRPr="008B5EF4" w:rsidRDefault="00A97C83" w:rsidP="00A97C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0200</w:t>
            </w:r>
          </w:p>
        </w:tc>
        <w:tc>
          <w:tcPr>
            <w:tcW w:w="264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gridSpan w:val="3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vMerge w:val="restar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7C83" w:rsidRPr="008B5EF4" w:rsidTr="00A97C83">
        <w:tc>
          <w:tcPr>
            <w:tcW w:w="308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gridSpan w:val="2"/>
          </w:tcPr>
          <w:p w:rsidR="00A97C83" w:rsidRPr="008B5EF4" w:rsidRDefault="00A97C83" w:rsidP="00A97C8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в том числе:</w:t>
            </w:r>
          </w:p>
        </w:tc>
        <w:tc>
          <w:tcPr>
            <w:tcW w:w="309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gridSpan w:val="3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7C83" w:rsidRPr="008B5EF4" w:rsidTr="00A97C83">
        <w:tc>
          <w:tcPr>
            <w:tcW w:w="308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3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9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4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2" w:type="pct"/>
            <w:gridSpan w:val="3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5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7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6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  <w:vMerge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7C83" w:rsidRPr="008B5EF4" w:rsidTr="00A97C83">
        <w:tc>
          <w:tcPr>
            <w:tcW w:w="2160" w:type="pct"/>
            <w:gridSpan w:val="13"/>
          </w:tcPr>
          <w:p w:rsidR="00A97C83" w:rsidRPr="008B5EF4" w:rsidRDefault="00A97C83" w:rsidP="00A97C83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382" w:type="pct"/>
            <w:gridSpan w:val="3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4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5" w:type="pct"/>
            <w:gridSpan w:val="2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9" w:type="pct"/>
            <w:gridSpan w:val="4"/>
          </w:tcPr>
          <w:p w:rsidR="00A97C83" w:rsidRPr="008B5EF4" w:rsidRDefault="00A97C83" w:rsidP="00A97C83">
            <w:pPr>
              <w:pStyle w:val="ConsPlusNormal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Всего:</w:t>
            </w:r>
          </w:p>
        </w:tc>
        <w:tc>
          <w:tcPr>
            <w:tcW w:w="284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4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02" w:type="pct"/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7C83" w:rsidRPr="008B5EF4" w:rsidTr="00A97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V w:val="none" w:sz="0" w:space="0" w:color="auto"/>
          </w:tblBorders>
        </w:tblPrEx>
        <w:trPr>
          <w:gridAfter w:val="8"/>
          <w:wAfter w:w="1920" w:type="pct"/>
        </w:trPr>
        <w:tc>
          <w:tcPr>
            <w:tcW w:w="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(уполномоченное лицо)</w:t>
            </w: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Получателя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1920" w:type="pct"/>
        </w:trPr>
        <w:tc>
          <w:tcPr>
            <w:tcW w:w="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A97C83" w:rsidRPr="008B5EF4" w:rsidTr="00A97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1920" w:type="pct"/>
        </w:trPr>
        <w:tc>
          <w:tcPr>
            <w:tcW w:w="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1920" w:type="pct"/>
        </w:trPr>
        <w:tc>
          <w:tcPr>
            <w:tcW w:w="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116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1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(фамилия, инициалы)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</w:tc>
      </w:tr>
      <w:tr w:rsidR="00A97C83" w:rsidRPr="008B5EF4" w:rsidTr="00A97C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8"/>
          <w:wAfter w:w="1920" w:type="pct"/>
        </w:trPr>
        <w:tc>
          <w:tcPr>
            <w:tcW w:w="91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«__» ___________ 20__г.</w:t>
            </w:r>
          </w:p>
        </w:tc>
        <w:tc>
          <w:tcPr>
            <w:tcW w:w="1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C83" w:rsidRPr="008B5EF4" w:rsidRDefault="00A97C83" w:rsidP="00A97C83">
      <w:pPr>
        <w:pStyle w:val="ConsPlusNormal"/>
        <w:sectPr w:rsidR="00A97C83" w:rsidRPr="008B5EF4" w:rsidSect="00FC1AD9">
          <w:pgSz w:w="16838" w:h="11905" w:orient="landscape"/>
          <w:pgMar w:top="709" w:right="1134" w:bottom="567" w:left="1134" w:header="0" w:footer="0" w:gutter="0"/>
          <w:cols w:space="720"/>
          <w:titlePg/>
        </w:sect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9013"/>
      </w:tblGrid>
      <w:tr w:rsidR="00A97C83" w:rsidRPr="008B5EF4" w:rsidTr="00A97C83">
        <w:tc>
          <w:tcPr>
            <w:tcW w:w="9013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A97C83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5" w:name="P3054"/>
            <w:bookmarkEnd w:id="15"/>
            <w:r w:rsidRPr="008B5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 принятии отчета о достижении значений результатов предоставления Субсидии </w:t>
            </w:r>
            <w:hyperlink w:anchor="P3155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</w:p>
        </w:tc>
      </w:tr>
    </w:tbl>
    <w:p w:rsidR="00A97C83" w:rsidRPr="008B5EF4" w:rsidRDefault="00A97C83" w:rsidP="00A97C8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80"/>
        <w:gridCol w:w="1238"/>
        <w:gridCol w:w="1095"/>
        <w:gridCol w:w="1155"/>
        <w:gridCol w:w="1200"/>
      </w:tblGrid>
      <w:tr w:rsidR="00A97C83" w:rsidRPr="008B5EF4" w:rsidTr="00A97C83">
        <w:tc>
          <w:tcPr>
            <w:tcW w:w="4380" w:type="dxa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38" w:type="dxa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Код по бюджетной классификации федерального бюджета</w:t>
            </w:r>
          </w:p>
        </w:tc>
        <w:tc>
          <w:tcPr>
            <w:tcW w:w="1095" w:type="dxa"/>
            <w:vMerge w:val="restart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КОСГУ</w:t>
            </w:r>
          </w:p>
        </w:tc>
        <w:tc>
          <w:tcPr>
            <w:tcW w:w="2355" w:type="dxa"/>
            <w:gridSpan w:val="2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A97C83" w:rsidRPr="008B5EF4" w:rsidTr="00A97C83">
        <w:tc>
          <w:tcPr>
            <w:tcW w:w="4380" w:type="dxa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с начала заключения Соглашения</w:t>
            </w:r>
          </w:p>
        </w:tc>
        <w:tc>
          <w:tcPr>
            <w:tcW w:w="1200" w:type="dxa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из них с начала текущего финансового года</w:t>
            </w:r>
          </w:p>
        </w:tc>
      </w:tr>
      <w:tr w:rsidR="00A97C83" w:rsidRPr="008B5EF4" w:rsidTr="00A97C83">
        <w:tc>
          <w:tcPr>
            <w:tcW w:w="4380" w:type="dxa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8" w:type="dxa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5" w:type="dxa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0" w:type="dxa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97C83" w:rsidRPr="008B5EF4" w:rsidTr="00A97C83">
        <w:tc>
          <w:tcPr>
            <w:tcW w:w="4380" w:type="dxa"/>
            <w:vMerge w:val="restart"/>
            <w:vAlign w:val="center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направленный на достижение результатов </w:t>
            </w:r>
            <w:hyperlink w:anchor="P3156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1238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c>
          <w:tcPr>
            <w:tcW w:w="4380" w:type="dxa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c>
          <w:tcPr>
            <w:tcW w:w="4380" w:type="dxa"/>
            <w:vMerge w:val="restart"/>
            <w:vAlign w:val="center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потребность в котором не подтверждена </w:t>
            </w:r>
            <w:hyperlink w:anchor="P3157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1238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c>
          <w:tcPr>
            <w:tcW w:w="4380" w:type="dxa"/>
            <w:vMerge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8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c>
          <w:tcPr>
            <w:tcW w:w="4380" w:type="dxa"/>
            <w:vAlign w:val="bottom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Объем Субсидии, подлежащий возврату в бюджет </w:t>
            </w:r>
            <w:hyperlink w:anchor="P3158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1238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A97C83">
        <w:tc>
          <w:tcPr>
            <w:tcW w:w="4380" w:type="dxa"/>
            <w:vAlign w:val="center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Сумма штрафных санкций (пени), подлежащих перечислению в бюджет </w:t>
            </w:r>
            <w:hyperlink w:anchor="P3159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&lt;18&gt;</w:t>
              </w:r>
            </w:hyperlink>
          </w:p>
        </w:tc>
        <w:tc>
          <w:tcPr>
            <w:tcW w:w="1238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5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C83" w:rsidRPr="008B5EF4" w:rsidRDefault="00A97C83" w:rsidP="00A97C83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002"/>
        <w:gridCol w:w="340"/>
        <w:gridCol w:w="1733"/>
        <w:gridCol w:w="382"/>
        <w:gridCol w:w="1318"/>
        <w:gridCol w:w="340"/>
        <w:gridCol w:w="1475"/>
        <w:gridCol w:w="340"/>
        <w:gridCol w:w="1130"/>
      </w:tblGrid>
      <w:tr w:rsidR="00A97C83" w:rsidRPr="008B5EF4" w:rsidTr="00FC1AD9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FC1AD9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(Министерство, Агентство, Служба, иной орган (организация)</w:t>
            </w:r>
            <w:proofErr w:type="gramEnd"/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должност</w:t>
            </w:r>
            <w:proofErr w:type="spellEnd"/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A97C83" w:rsidRPr="008B5EF4" w:rsidTr="00FC1AD9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C83" w:rsidRPr="008B5EF4" w:rsidTr="00FC1AD9">
        <w:tc>
          <w:tcPr>
            <w:tcW w:w="20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spellStart"/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должност</w:t>
            </w:r>
            <w:proofErr w:type="spellEnd"/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(фамилия, инициалы)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</w:tc>
      </w:tr>
      <w:tr w:rsidR="00A97C83" w:rsidRPr="008B5EF4" w:rsidTr="00FC1AD9">
        <w:tc>
          <w:tcPr>
            <w:tcW w:w="23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«__» ________ 20__г.</w:t>
            </w: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5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</w:tcPr>
          <w:p w:rsidR="00A97C83" w:rsidRPr="008B5EF4" w:rsidRDefault="00A97C83" w:rsidP="00FC1AD9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C83" w:rsidRPr="008B5EF4" w:rsidRDefault="00A97C83" w:rsidP="00FC1AD9">
      <w:pPr>
        <w:pStyle w:val="ConsPlusNormal"/>
        <w:ind w:firstLine="0"/>
        <w:jc w:val="both"/>
      </w:pPr>
    </w:p>
    <w:p w:rsidR="00A97C83" w:rsidRPr="008B5EF4" w:rsidRDefault="00A97C83" w:rsidP="00FC1AD9">
      <w:pPr>
        <w:pStyle w:val="ConsPlusNormal"/>
        <w:ind w:firstLine="0"/>
        <w:jc w:val="both"/>
      </w:pPr>
      <w:r w:rsidRPr="008B5EF4">
        <w:t>_______________________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3142"/>
      <w:bookmarkEnd w:id="16"/>
      <w:proofErr w:type="gramStart"/>
      <w:r w:rsidRPr="008B5EF4">
        <w:rPr>
          <w:rFonts w:ascii="Times New Roman" w:hAnsi="Times New Roman" w:cs="Times New Roman"/>
          <w:sz w:val="24"/>
          <w:szCs w:val="24"/>
        </w:rPr>
        <w:t>&lt;1&gt; В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(«</w:t>
      </w:r>
      <w:r w:rsidR="00DA7333" w:rsidRPr="008B5EF4">
        <w:rPr>
          <w:rFonts w:ascii="Times New Roman" w:hAnsi="Times New Roman" w:cs="Times New Roman"/>
          <w:sz w:val="24"/>
          <w:szCs w:val="24"/>
        </w:rPr>
        <w:t xml:space="preserve">для служебного </w:t>
      </w:r>
      <w:r w:rsidRPr="008B5EF4">
        <w:rPr>
          <w:rFonts w:ascii="Times New Roman" w:hAnsi="Times New Roman" w:cs="Times New Roman"/>
          <w:sz w:val="24"/>
          <w:szCs w:val="24"/>
        </w:rPr>
        <w:t>пользования»/«секретно»/«совершенно секретно»/«особой важности») и номер экземпляра.</w:t>
      </w:r>
      <w:proofErr w:type="gramEnd"/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3143"/>
      <w:bookmarkEnd w:id="17"/>
      <w:r w:rsidRPr="008B5EF4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аполняется в случае, если Получателем является физическое лицо.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3144"/>
      <w:bookmarkEnd w:id="18"/>
      <w:r w:rsidRPr="008B5EF4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в случае, если Субсидия предоставляется в целях достижения результатов (выполнения мероприятий) структурных элементов государственной программы (результатов федерального проекта). В кодовой зоне указываются 4 и 5 разряды целевой статьи расходов федерального бюджета.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19" w:name="P3145"/>
      <w:bookmarkEnd w:id="19"/>
      <w:r w:rsidRPr="008B5EF4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казываются реквизиты соглашения.</w:t>
      </w:r>
    </w:p>
    <w:p w:rsidR="00BF0AC1" w:rsidRPr="008B5EF4" w:rsidRDefault="00A97C83" w:rsidP="00BF0A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0" w:name="P3146"/>
      <w:bookmarkEnd w:id="20"/>
      <w:r w:rsidRPr="008B5EF4">
        <w:rPr>
          <w:rFonts w:ascii="Times New Roman" w:hAnsi="Times New Roman" w:cs="Times New Roman"/>
          <w:sz w:val="24"/>
          <w:szCs w:val="24"/>
        </w:rPr>
        <w:t>&lt;5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П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ри представлении уточненного отчета указывается номер корректировки (например, «1», «2», «3», «...»).</w:t>
      </w:r>
      <w:bookmarkStart w:id="21" w:name="P3147"/>
      <w:bookmarkEnd w:id="21"/>
    </w:p>
    <w:p w:rsidR="00A97C83" w:rsidRPr="008B5EF4" w:rsidRDefault="00A97C83" w:rsidP="00BF0A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EF4">
        <w:rPr>
          <w:rFonts w:ascii="Times New Roman" w:hAnsi="Times New Roman" w:cs="Times New Roman"/>
          <w:sz w:val="24"/>
          <w:szCs w:val="24"/>
        </w:rPr>
        <w:t xml:space="preserve">&lt;6&gt; Показатели </w:t>
      </w:r>
      <w:hyperlink w:anchor="P2901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906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формируются на основании показателей </w:t>
      </w:r>
      <w:hyperlink w:anchor="P2901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2906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</w:hyperlink>
      <w:r w:rsidRPr="008B5EF4">
        <w:rPr>
          <w:rFonts w:ascii="Times New Roman" w:hAnsi="Times New Roman" w:cs="Times New Roman"/>
          <w:sz w:val="24"/>
          <w:szCs w:val="24"/>
        </w:rPr>
        <w:t>, указанных в приложении</w:t>
      </w:r>
      <w:r w:rsidR="00BF0AC1" w:rsidRPr="008B5EF4">
        <w:rPr>
          <w:rFonts w:ascii="Times New Roman" w:hAnsi="Times New Roman" w:cs="Times New Roman"/>
          <w:sz w:val="24"/>
          <w:szCs w:val="24"/>
        </w:rPr>
        <w:t xml:space="preserve"> к соглашению</w:t>
      </w:r>
      <w:r w:rsidR="008036A3" w:rsidRPr="008B5EF4">
        <w:rPr>
          <w:rFonts w:ascii="Times New Roman" w:hAnsi="Times New Roman" w:cs="Times New Roman"/>
          <w:sz w:val="24"/>
          <w:szCs w:val="24"/>
        </w:rPr>
        <w:t xml:space="preserve"> о предоставлении субсидии</w:t>
      </w:r>
      <w:r w:rsidR="00BF0AC1" w:rsidRPr="008B5EF4">
        <w:rPr>
          <w:rFonts w:ascii="Times New Roman" w:hAnsi="Times New Roman" w:cs="Times New Roman"/>
          <w:sz w:val="24"/>
          <w:szCs w:val="24"/>
        </w:rPr>
        <w:t xml:space="preserve"> «Значения результатов предоставления субсидии»</w:t>
      </w:r>
      <w:r w:rsidRPr="008B5EF4">
        <w:rPr>
          <w:rFonts w:ascii="Times New Roman" w:hAnsi="Times New Roman" w:cs="Times New Roman"/>
          <w:sz w:val="24"/>
          <w:szCs w:val="24"/>
        </w:rPr>
        <w:t xml:space="preserve">, оформленному в соответствии с </w:t>
      </w:r>
      <w:hyperlink w:anchor="P2305">
        <w:r w:rsidRPr="008B5EF4">
          <w:rPr>
            <w:rFonts w:ascii="Times New Roman" w:hAnsi="Times New Roman" w:cs="Times New Roman"/>
            <w:sz w:val="24"/>
            <w:szCs w:val="24"/>
          </w:rPr>
          <w:t xml:space="preserve">приложением </w:t>
        </w:r>
        <w:r w:rsidR="00BF0AC1" w:rsidRPr="008B5EF4">
          <w:rPr>
            <w:rFonts w:ascii="Times New Roman" w:hAnsi="Times New Roman" w:cs="Times New Roman"/>
            <w:sz w:val="24"/>
            <w:szCs w:val="24"/>
          </w:rPr>
          <w:t>№</w:t>
        </w:r>
        <w:r w:rsidRPr="008B5EF4">
          <w:rPr>
            <w:rFonts w:ascii="Times New Roman" w:hAnsi="Times New Roman" w:cs="Times New Roman"/>
            <w:sz w:val="24"/>
            <w:szCs w:val="24"/>
          </w:rPr>
          <w:t xml:space="preserve"> 4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к </w:t>
      </w:r>
      <w:r w:rsidR="00BF0AC1" w:rsidRPr="008B5EF4">
        <w:rPr>
          <w:rFonts w:ascii="Times New Roman" w:hAnsi="Times New Roman" w:cs="Times New Roman"/>
          <w:sz w:val="24"/>
          <w:szCs w:val="24"/>
        </w:rPr>
        <w:t>Тип</w:t>
      </w:r>
      <w:r w:rsidR="008036A3" w:rsidRPr="008B5EF4">
        <w:rPr>
          <w:rFonts w:ascii="Times New Roman" w:hAnsi="Times New Roman" w:cs="Times New Roman"/>
          <w:sz w:val="24"/>
          <w:szCs w:val="24"/>
        </w:rPr>
        <w:t xml:space="preserve">овой форме соглашения (договора) </w:t>
      </w:r>
      <w:r w:rsidR="00BF0AC1" w:rsidRPr="008B5EF4">
        <w:rPr>
          <w:rFonts w:ascii="Times New Roman" w:hAnsi="Times New Roman" w:cs="Times New Roman"/>
          <w:sz w:val="24"/>
          <w:szCs w:val="24"/>
        </w:rPr>
        <w:t>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лицам, утвержденной приказом Министерства финансов</w:t>
      </w:r>
      <w:proofErr w:type="gramEnd"/>
      <w:r w:rsidR="00BF0AC1" w:rsidRPr="008B5EF4">
        <w:rPr>
          <w:rFonts w:ascii="Times New Roman" w:hAnsi="Times New Roman" w:cs="Times New Roman"/>
          <w:sz w:val="24"/>
          <w:szCs w:val="24"/>
        </w:rPr>
        <w:t xml:space="preserve"> Российской Федерации от </w:t>
      </w:r>
      <w:r w:rsidR="008036A3" w:rsidRPr="008B5EF4">
        <w:rPr>
          <w:rFonts w:ascii="Times New Roman" w:hAnsi="Times New Roman" w:cs="Times New Roman"/>
          <w:sz w:val="24"/>
          <w:szCs w:val="24"/>
        </w:rPr>
        <w:t>30.11.2021</w:t>
      </w:r>
      <w:r w:rsidR="00BF0AC1" w:rsidRPr="008B5EF4">
        <w:rPr>
          <w:rFonts w:ascii="Times New Roman" w:hAnsi="Times New Roman" w:cs="Times New Roman"/>
          <w:sz w:val="24"/>
          <w:szCs w:val="24"/>
        </w:rPr>
        <w:t xml:space="preserve"> № 199н</w:t>
      </w:r>
      <w:r w:rsidR="008036A3" w:rsidRPr="008B5EF4">
        <w:rPr>
          <w:rFonts w:ascii="Times New Roman" w:hAnsi="Times New Roman" w:cs="Times New Roman"/>
          <w:sz w:val="24"/>
          <w:szCs w:val="24"/>
        </w:rPr>
        <w:t xml:space="preserve"> (далее – Типовая форма)</w:t>
      </w:r>
      <w:r w:rsidRPr="008B5EF4">
        <w:rPr>
          <w:rFonts w:ascii="Times New Roman" w:hAnsi="Times New Roman" w:cs="Times New Roman"/>
          <w:sz w:val="24"/>
          <w:szCs w:val="24"/>
        </w:rPr>
        <w:t>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3148"/>
      <w:bookmarkEnd w:id="22"/>
      <w:r w:rsidRPr="008B5EF4">
        <w:rPr>
          <w:rFonts w:ascii="Times New Roman" w:hAnsi="Times New Roman" w:cs="Times New Roman"/>
          <w:sz w:val="24"/>
          <w:szCs w:val="24"/>
        </w:rPr>
        <w:t>&lt;7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казываются в соответствии с плановыми значениями, установленными в приложении к соглашению</w:t>
      </w:r>
      <w:r w:rsidR="008036A3" w:rsidRPr="008B5EF4">
        <w:rPr>
          <w:rFonts w:ascii="Times New Roman" w:hAnsi="Times New Roman" w:cs="Times New Roman"/>
          <w:sz w:val="24"/>
          <w:szCs w:val="24"/>
        </w:rPr>
        <w:t xml:space="preserve"> о предоставлении субсидии «Значения результатов предоставления субсидии»</w:t>
      </w:r>
      <w:r w:rsidRPr="008B5EF4">
        <w:rPr>
          <w:rFonts w:ascii="Times New Roman" w:hAnsi="Times New Roman" w:cs="Times New Roman"/>
          <w:sz w:val="24"/>
          <w:szCs w:val="24"/>
        </w:rPr>
        <w:t xml:space="preserve">, оформленному в соответствии с </w:t>
      </w:r>
      <w:hyperlink w:anchor="P2305">
        <w:r w:rsidR="008036A3" w:rsidRPr="008B5EF4">
          <w:rPr>
            <w:rFonts w:ascii="Times New Roman" w:hAnsi="Times New Roman" w:cs="Times New Roman"/>
            <w:sz w:val="24"/>
            <w:szCs w:val="24"/>
          </w:rPr>
          <w:t>приложением</w:t>
        </w:r>
      </w:hyperlink>
      <w:r w:rsidR="008036A3" w:rsidRPr="008B5EF4">
        <w:rPr>
          <w:rFonts w:ascii="Times New Roman" w:hAnsi="Times New Roman" w:cs="Times New Roman"/>
          <w:sz w:val="24"/>
          <w:szCs w:val="24"/>
        </w:rPr>
        <w:t xml:space="preserve"> № 4</w:t>
      </w:r>
      <w:r w:rsidRPr="008B5EF4">
        <w:rPr>
          <w:rFonts w:ascii="Times New Roman" w:hAnsi="Times New Roman" w:cs="Times New Roman"/>
          <w:sz w:val="24"/>
          <w:szCs w:val="24"/>
        </w:rPr>
        <w:t xml:space="preserve"> к Типовой форме, на соответствующую дату.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3149"/>
      <w:bookmarkEnd w:id="23"/>
      <w:r w:rsidRPr="008B5EF4">
        <w:rPr>
          <w:rFonts w:ascii="Times New Roman" w:hAnsi="Times New Roman" w:cs="Times New Roman"/>
          <w:sz w:val="24"/>
          <w:szCs w:val="24"/>
        </w:rPr>
        <w:t>&lt;8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аполняется в соответствии с </w:t>
      </w:r>
      <w:hyperlink w:anchor="P174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пунктом 2.1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соглашения </w:t>
      </w:r>
      <w:r w:rsidR="008036A3" w:rsidRPr="008B5EF4">
        <w:rPr>
          <w:rFonts w:ascii="Times New Roman" w:hAnsi="Times New Roman" w:cs="Times New Roman"/>
          <w:sz w:val="24"/>
          <w:szCs w:val="24"/>
        </w:rPr>
        <w:t xml:space="preserve">о предоставлении субсидии </w:t>
      </w:r>
      <w:r w:rsidRPr="008B5EF4">
        <w:rPr>
          <w:rFonts w:ascii="Times New Roman" w:hAnsi="Times New Roman" w:cs="Times New Roman"/>
          <w:sz w:val="24"/>
          <w:szCs w:val="24"/>
        </w:rPr>
        <w:t>на отчетный финансовый год.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3150"/>
      <w:bookmarkEnd w:id="24"/>
      <w:r w:rsidRPr="008B5EF4">
        <w:rPr>
          <w:rFonts w:ascii="Times New Roman" w:hAnsi="Times New Roman" w:cs="Times New Roman"/>
          <w:sz w:val="24"/>
          <w:szCs w:val="24"/>
        </w:rPr>
        <w:t>&lt;9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казываются значения показателей, отраженных в </w:t>
      </w:r>
      <w:hyperlink w:anchor="P2904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4</w:t>
        </w:r>
      </w:hyperlink>
      <w:r w:rsidRPr="008B5EF4">
        <w:rPr>
          <w:rFonts w:ascii="Times New Roman" w:hAnsi="Times New Roman" w:cs="Times New Roman"/>
          <w:sz w:val="24"/>
          <w:szCs w:val="24"/>
        </w:rPr>
        <w:t>, достигнутые Получателем на отчетную дату, нарастающим итогом с даты заключения соглашения и с начала текущего финансового года соответственно.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3151"/>
      <w:bookmarkEnd w:id="25"/>
      <w:r w:rsidRPr="008B5EF4">
        <w:rPr>
          <w:rFonts w:ascii="Times New Roman" w:hAnsi="Times New Roman" w:cs="Times New Roman"/>
          <w:sz w:val="24"/>
          <w:szCs w:val="24"/>
        </w:rPr>
        <w:t>&lt;10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причина отклонения от планового значения и соответствующий ей код.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6" w:name="P3152"/>
      <w:bookmarkEnd w:id="26"/>
      <w:r w:rsidRPr="008B5EF4">
        <w:rPr>
          <w:rFonts w:ascii="Times New Roman" w:hAnsi="Times New Roman" w:cs="Times New Roman"/>
          <w:sz w:val="24"/>
          <w:szCs w:val="24"/>
        </w:rPr>
        <w:t>&lt;11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казывается объем обязательств, принятых Получателем на отчетную дату, источником финансового обеспечения которых является Субсидия, соответствующих результатам предоставления Субсидии, отраженным в </w:t>
      </w:r>
      <w:hyperlink w:anchor="P291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12</w:t>
        </w:r>
      </w:hyperlink>
      <w:r w:rsidRPr="008B5EF4">
        <w:rPr>
          <w:rFonts w:ascii="Times New Roman" w:hAnsi="Times New Roman" w:cs="Times New Roman"/>
          <w:sz w:val="24"/>
          <w:szCs w:val="24"/>
        </w:rPr>
        <w:t>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3153"/>
      <w:bookmarkEnd w:id="27"/>
      <w:r w:rsidRPr="008B5EF4">
        <w:rPr>
          <w:rFonts w:ascii="Times New Roman" w:hAnsi="Times New Roman" w:cs="Times New Roman"/>
          <w:sz w:val="24"/>
          <w:szCs w:val="24"/>
        </w:rPr>
        <w:t>&lt;12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казывается объем денежных обязательств (за исключением авансов), принятых Получателем на отчетную дату, соответствующих результатам предоставления Субсидии, отраженным в </w:t>
      </w:r>
      <w:hyperlink w:anchor="P291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12</w:t>
        </w:r>
      </w:hyperlink>
      <w:r w:rsidRPr="008B5EF4">
        <w:rPr>
          <w:rFonts w:ascii="Times New Roman" w:hAnsi="Times New Roman" w:cs="Times New Roman"/>
          <w:sz w:val="24"/>
          <w:szCs w:val="24"/>
        </w:rPr>
        <w:t>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3154"/>
      <w:bookmarkEnd w:id="28"/>
      <w:r w:rsidRPr="008B5EF4">
        <w:rPr>
          <w:rFonts w:ascii="Times New Roman" w:hAnsi="Times New Roman" w:cs="Times New Roman"/>
          <w:sz w:val="24"/>
          <w:szCs w:val="24"/>
        </w:rPr>
        <w:t xml:space="preserve">&lt;13&gt; Показатель формируется на 1 января года, следующего за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отчетным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 (по окончании срока действия соглашения).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29" w:name="P3155"/>
      <w:bookmarkEnd w:id="29"/>
      <w:proofErr w:type="gramStart"/>
      <w:r w:rsidRPr="008B5EF4">
        <w:rPr>
          <w:rFonts w:ascii="Times New Roman" w:hAnsi="Times New Roman" w:cs="Times New Roman"/>
          <w:sz w:val="24"/>
          <w:szCs w:val="24"/>
        </w:rPr>
        <w:t xml:space="preserve">&lt;14&gt; </w:t>
      </w:r>
      <w:hyperlink w:anchor="P3054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Раздел 2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формируется </w:t>
      </w:r>
      <w:r w:rsidR="008036A3" w:rsidRPr="008B5EF4">
        <w:rPr>
          <w:rFonts w:ascii="Times New Roman" w:hAnsi="Times New Roman" w:cs="Times New Roman"/>
          <w:sz w:val="24"/>
          <w:szCs w:val="24"/>
        </w:rPr>
        <w:t>Комитетом</w:t>
      </w:r>
      <w:r w:rsidR="009A5A08" w:rsidRPr="008B5EF4">
        <w:rPr>
          <w:rFonts w:ascii="Times New Roman" w:hAnsi="Times New Roman" w:cs="Times New Roman"/>
          <w:sz w:val="24"/>
          <w:szCs w:val="24"/>
        </w:rPr>
        <w:t xml:space="preserve"> по труду и занятости населения Санкт-Петербурга</w:t>
      </w:r>
      <w:r w:rsidRPr="008B5EF4">
        <w:rPr>
          <w:rFonts w:ascii="Times New Roman" w:hAnsi="Times New Roman" w:cs="Times New Roman"/>
          <w:sz w:val="24"/>
          <w:szCs w:val="24"/>
        </w:rPr>
        <w:t xml:space="preserve"> по состоянию на 1 января года, следующего за отчетным (по окончании срока действия соглашения).</w:t>
      </w:r>
      <w:proofErr w:type="gramEnd"/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3156"/>
      <w:bookmarkEnd w:id="30"/>
      <w:r w:rsidRPr="008B5EF4">
        <w:rPr>
          <w:rFonts w:ascii="Times New Roman" w:hAnsi="Times New Roman" w:cs="Times New Roman"/>
          <w:sz w:val="24"/>
          <w:szCs w:val="24"/>
        </w:rPr>
        <w:t xml:space="preserve">&lt;15&gt; Значение показателя формируется в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 с объемом денежных обязательств, отраженных в </w:t>
      </w:r>
      <w:hyperlink w:anchor="P2871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разделе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и не может превышать значение показателя </w:t>
      </w:r>
      <w:hyperlink w:anchor="P291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18 раздела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>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3157"/>
      <w:bookmarkEnd w:id="31"/>
      <w:r w:rsidRPr="008B5EF4">
        <w:rPr>
          <w:rFonts w:ascii="Times New Roman" w:hAnsi="Times New Roman" w:cs="Times New Roman"/>
          <w:sz w:val="24"/>
          <w:szCs w:val="24"/>
        </w:rPr>
        <w:t>&lt;16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казывается сумма, на которую подлежит уменьшению объем Субсидии </w:t>
      </w:r>
      <w:hyperlink w:anchor="P291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(графа 19 раздела 1)</w:t>
        </w:r>
      </w:hyperlink>
      <w:r w:rsidRPr="008B5EF4">
        <w:rPr>
          <w:rFonts w:ascii="Times New Roman" w:hAnsi="Times New Roman" w:cs="Times New Roman"/>
          <w:sz w:val="24"/>
          <w:szCs w:val="24"/>
        </w:rPr>
        <w:t>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2" w:name="P3158"/>
      <w:bookmarkEnd w:id="32"/>
      <w:r w:rsidRPr="008B5EF4">
        <w:rPr>
          <w:rFonts w:ascii="Times New Roman" w:hAnsi="Times New Roman" w:cs="Times New Roman"/>
          <w:sz w:val="24"/>
          <w:szCs w:val="24"/>
        </w:rPr>
        <w:t>&lt;17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объем перечисленной Получателю Субсидии, подлежащей возврату в федеральный бюджет.</w:t>
      </w:r>
    </w:p>
    <w:p w:rsidR="00A97C83" w:rsidRPr="008B5EF4" w:rsidRDefault="00A97C83" w:rsidP="00A97C83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3" w:name="P3159"/>
      <w:bookmarkEnd w:id="33"/>
      <w:r w:rsidRPr="008B5EF4">
        <w:rPr>
          <w:rFonts w:ascii="Times New Roman" w:hAnsi="Times New Roman" w:cs="Times New Roman"/>
          <w:sz w:val="24"/>
          <w:szCs w:val="24"/>
        </w:rPr>
        <w:t>&lt;18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казывается сумма штрафных санкций (пени), подлежащих перечислению в бюджет, в случае, если Правилами предоставления субсидии предусмотрено применение штрафных санкций. Показатели формируются по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окончании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 срока действия соглашения, если иное не установлено Правилами предоставления субсидии.</w:t>
      </w:r>
    </w:p>
    <w:p w:rsidR="00A97C83" w:rsidRPr="008B5EF4" w:rsidRDefault="00A97C83" w:rsidP="00A97C83">
      <w:pPr>
        <w:pStyle w:val="ConsPlusNormal"/>
        <w:jc w:val="both"/>
      </w:pPr>
    </w:p>
    <w:p w:rsidR="00A97C83" w:rsidRPr="008B5EF4" w:rsidRDefault="00A97C83" w:rsidP="00270C4D">
      <w:pPr>
        <w:pStyle w:val="ConsPlusNormal"/>
        <w:ind w:left="-709"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A97C83" w:rsidRPr="008B5EF4" w:rsidRDefault="00A97C83" w:rsidP="00270C4D">
      <w:pPr>
        <w:pStyle w:val="ConsPlusNormal"/>
        <w:ind w:left="-709"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A97C83" w:rsidRPr="008B5EF4" w:rsidRDefault="00A97C83" w:rsidP="00270C4D">
      <w:pPr>
        <w:pStyle w:val="ConsPlusNormal"/>
        <w:ind w:left="-709"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A97C83" w:rsidRPr="008B5EF4" w:rsidRDefault="00A97C83" w:rsidP="00270C4D">
      <w:pPr>
        <w:pStyle w:val="ConsPlusNormal"/>
        <w:ind w:left="-709"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A52D04" w:rsidRPr="008B5EF4" w:rsidRDefault="00A52D04" w:rsidP="0019533D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  <w:sectPr w:rsidR="00A52D04" w:rsidRPr="008B5EF4" w:rsidSect="0090135B">
          <w:headerReference w:type="first" r:id="rId19"/>
          <w:pgSz w:w="11906" w:h="16838"/>
          <w:pgMar w:top="709" w:right="851" w:bottom="851" w:left="1418" w:header="709" w:footer="709" w:gutter="0"/>
          <w:pgNumType w:start="1"/>
          <w:cols w:space="708"/>
          <w:titlePg/>
          <w:docGrid w:linePitch="360"/>
        </w:sectPr>
      </w:pPr>
    </w:p>
    <w:p w:rsidR="00F546AD" w:rsidRPr="008B5EF4" w:rsidRDefault="00F546AD" w:rsidP="007A3E18">
      <w:pPr>
        <w:tabs>
          <w:tab w:val="left" w:pos="284"/>
          <w:tab w:val="left" w:pos="851"/>
          <w:tab w:val="left" w:pos="6521"/>
          <w:tab w:val="left" w:pos="13325"/>
        </w:tabs>
        <w:ind w:left="10773"/>
      </w:pPr>
      <w:r w:rsidRPr="008B5EF4">
        <w:t xml:space="preserve">Приложение № </w:t>
      </w:r>
      <w:r w:rsidR="00A52D04" w:rsidRPr="008B5EF4">
        <w:t>7</w:t>
      </w:r>
      <w:r w:rsidRPr="008B5EF4">
        <w:t xml:space="preserve"> к Порядку</w:t>
      </w:r>
    </w:p>
    <w:p w:rsidR="00F546AD" w:rsidRPr="008B5EF4" w:rsidRDefault="00F546AD" w:rsidP="007A3E18">
      <w:pPr>
        <w:tabs>
          <w:tab w:val="left" w:pos="284"/>
          <w:tab w:val="left" w:pos="851"/>
          <w:tab w:val="left" w:pos="6521"/>
        </w:tabs>
        <w:ind w:left="10773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F546AD" w:rsidRPr="008B5EF4" w:rsidRDefault="00F546AD" w:rsidP="007A3E18">
      <w:pPr>
        <w:tabs>
          <w:tab w:val="left" w:pos="284"/>
          <w:tab w:val="left" w:pos="851"/>
          <w:tab w:val="left" w:pos="6521"/>
        </w:tabs>
        <w:ind w:left="10773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</w:t>
      </w:r>
      <w:r w:rsidR="00B61A5D" w:rsidRPr="008B5EF4">
        <w:rPr>
          <w:rFonts w:eastAsia="Calibri"/>
          <w:lang w:eastAsia="en-US"/>
        </w:rPr>
        <w:t>доставления субсидии, проводимого</w:t>
      </w:r>
      <w:r w:rsidRPr="008B5EF4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F546AD" w:rsidRPr="008B5EF4" w:rsidRDefault="00F546AD" w:rsidP="00F546AD">
      <w:pPr>
        <w:jc w:val="center"/>
      </w:pPr>
    </w:p>
    <w:p w:rsidR="00F546AD" w:rsidRPr="008B5EF4" w:rsidRDefault="00F546AD" w:rsidP="00F546AD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8B5EF4">
        <w:rPr>
          <w:b/>
        </w:rPr>
        <w:t xml:space="preserve">Форма </w:t>
      </w:r>
    </w:p>
    <w:p w:rsidR="007A3E18" w:rsidRPr="008B5EF4" w:rsidRDefault="007A3E18" w:rsidP="007A3E18">
      <w:pPr>
        <w:jc w:val="center"/>
        <w:rPr>
          <w:b/>
        </w:rPr>
      </w:pPr>
      <w:r w:rsidRPr="008B5EF4">
        <w:rPr>
          <w:b/>
        </w:rPr>
        <w:t>ЕЖЕМЕСЯЧНЫЙ ФИНАНСОВЫЙ ОТЧЕТ</w:t>
      </w:r>
    </w:p>
    <w:p w:rsidR="007A3E18" w:rsidRPr="008B5EF4" w:rsidRDefault="007A3E18" w:rsidP="007A3E18">
      <w:pPr>
        <w:jc w:val="center"/>
        <w:rPr>
          <w:b/>
        </w:rPr>
      </w:pPr>
      <w:r w:rsidRPr="008B5EF4">
        <w:rPr>
          <w:b/>
        </w:rPr>
        <w:t>о фактическом расходовании средств субсидии</w:t>
      </w:r>
    </w:p>
    <w:p w:rsidR="007A3E18" w:rsidRPr="008B5EF4" w:rsidRDefault="007A3E18" w:rsidP="007A3E18">
      <w:pPr>
        <w:jc w:val="center"/>
        <w:rPr>
          <w:b/>
        </w:rPr>
      </w:pPr>
      <w:r w:rsidRPr="008B5EF4">
        <w:rPr>
          <w:b/>
        </w:rPr>
        <w:t>(по состоянию на _______</w:t>
      </w:r>
      <w:proofErr w:type="gramStart"/>
      <w:r w:rsidRPr="008B5EF4">
        <w:rPr>
          <w:b/>
        </w:rPr>
        <w:t xml:space="preserve"> )</w:t>
      </w:r>
      <w:proofErr w:type="gramEnd"/>
    </w:p>
    <w:p w:rsidR="007A3E18" w:rsidRPr="008B5EF4" w:rsidRDefault="007A3E18" w:rsidP="007A3E18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1828"/>
        <w:gridCol w:w="2552"/>
        <w:gridCol w:w="2268"/>
        <w:gridCol w:w="1701"/>
        <w:gridCol w:w="1417"/>
        <w:gridCol w:w="2708"/>
        <w:gridCol w:w="1701"/>
      </w:tblGrid>
      <w:tr w:rsidR="007A3E18" w:rsidRPr="008B5EF4" w:rsidTr="007B798F">
        <w:trPr>
          <w:trHeight w:val="615"/>
        </w:trPr>
        <w:tc>
          <w:tcPr>
            <w:tcW w:w="675" w:type="dxa"/>
            <w:vMerge w:val="restart"/>
            <w:shd w:val="clear" w:color="auto" w:fill="auto"/>
            <w:vAlign w:val="center"/>
          </w:tcPr>
          <w:p w:rsidR="007A3E18" w:rsidRPr="008B5EF4" w:rsidRDefault="007A3E18" w:rsidP="007B798F">
            <w:pPr>
              <w:ind w:firstLine="34"/>
              <w:jc w:val="center"/>
              <w:rPr>
                <w:b/>
              </w:rPr>
            </w:pPr>
            <w:r w:rsidRPr="008B5EF4">
              <w:rPr>
                <w:b/>
              </w:rPr>
              <w:t xml:space="preserve">№ </w:t>
            </w:r>
            <w:proofErr w:type="gramStart"/>
            <w:r w:rsidRPr="008B5EF4">
              <w:rPr>
                <w:b/>
              </w:rPr>
              <w:t>п</w:t>
            </w:r>
            <w:proofErr w:type="gramEnd"/>
            <w:r w:rsidRPr="008B5EF4">
              <w:rPr>
                <w:b/>
              </w:rPr>
              <w:t>/п</w:t>
            </w:r>
          </w:p>
        </w:tc>
        <w:tc>
          <w:tcPr>
            <w:tcW w:w="1828" w:type="dxa"/>
            <w:vMerge w:val="restart"/>
            <w:shd w:val="clear" w:color="auto" w:fill="auto"/>
            <w:vAlign w:val="center"/>
          </w:tcPr>
          <w:p w:rsidR="007A3E18" w:rsidRPr="008B5EF4" w:rsidRDefault="007A3E18" w:rsidP="007B798F">
            <w:pPr>
              <w:ind w:left="34"/>
              <w:jc w:val="center"/>
              <w:rPr>
                <w:b/>
              </w:rPr>
            </w:pPr>
            <w:r w:rsidRPr="008B5EF4">
              <w:rPr>
                <w:b/>
              </w:rPr>
              <w:t>Вид расходов  и (или) направления расходов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Предусмотрено сметой по направлению расходов, тыс. руб.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Перечень документов, подтверждающих расход (договоры, счета, акты и т.д.)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7A3E18" w:rsidRPr="008B5EF4" w:rsidRDefault="007A3E18" w:rsidP="007B798F">
            <w:pPr>
              <w:ind w:firstLine="48"/>
              <w:jc w:val="center"/>
              <w:rPr>
                <w:b/>
              </w:rPr>
            </w:pPr>
            <w:r w:rsidRPr="008B5EF4">
              <w:rPr>
                <w:b/>
              </w:rPr>
              <w:t>Произведены расходы/фактические расходы за отчетный период</w:t>
            </w:r>
          </w:p>
        </w:tc>
        <w:tc>
          <w:tcPr>
            <w:tcW w:w="2708" w:type="dxa"/>
            <w:vMerge w:val="restart"/>
            <w:shd w:val="clear" w:color="auto" w:fill="auto"/>
            <w:vAlign w:val="center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Произведены расходы/фактические расходы, всего (нарастающим итогом), тыс. руб.</w:t>
            </w:r>
          </w:p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Остаток финансовых средств субсидии по направлению расходов,</w:t>
            </w:r>
            <w:r w:rsidRPr="008B5EF4">
              <w:rPr>
                <w:b/>
              </w:rPr>
              <w:br/>
              <w:t xml:space="preserve"> тыс. руб.</w:t>
            </w:r>
          </w:p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</w:tr>
      <w:tr w:rsidR="007A3E18" w:rsidRPr="008B5EF4" w:rsidTr="007B798F">
        <w:trPr>
          <w:trHeight w:val="628"/>
        </w:trPr>
        <w:tc>
          <w:tcPr>
            <w:tcW w:w="675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За счет субсидии</w:t>
            </w:r>
          </w:p>
        </w:tc>
        <w:tc>
          <w:tcPr>
            <w:tcW w:w="2708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</w:tr>
      <w:tr w:rsidR="007A3E18" w:rsidRPr="008B5EF4" w:rsidTr="007B798F">
        <w:trPr>
          <w:trHeight w:val="602"/>
        </w:trPr>
        <w:tc>
          <w:tcPr>
            <w:tcW w:w="675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 xml:space="preserve">сумма, </w:t>
            </w:r>
          </w:p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тыс. руб.</w:t>
            </w:r>
          </w:p>
        </w:tc>
        <w:tc>
          <w:tcPr>
            <w:tcW w:w="1417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платежное поручение</w:t>
            </w:r>
          </w:p>
        </w:tc>
        <w:tc>
          <w:tcPr>
            <w:tcW w:w="2708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vMerge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</w:tr>
      <w:tr w:rsidR="007A3E18" w:rsidRPr="008B5EF4" w:rsidTr="007B798F">
        <w:tc>
          <w:tcPr>
            <w:tcW w:w="675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1</w:t>
            </w:r>
          </w:p>
        </w:tc>
        <w:tc>
          <w:tcPr>
            <w:tcW w:w="1828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6</w:t>
            </w:r>
          </w:p>
        </w:tc>
        <w:tc>
          <w:tcPr>
            <w:tcW w:w="2708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7</w:t>
            </w: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jc w:val="center"/>
              <w:rPr>
                <w:b/>
              </w:rPr>
            </w:pPr>
            <w:r w:rsidRPr="008B5EF4">
              <w:rPr>
                <w:b/>
              </w:rPr>
              <w:t>8</w:t>
            </w:r>
          </w:p>
        </w:tc>
      </w:tr>
      <w:tr w:rsidR="007A3E18" w:rsidRPr="008B5EF4" w:rsidTr="007B798F">
        <w:tc>
          <w:tcPr>
            <w:tcW w:w="675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70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</w:tr>
      <w:tr w:rsidR="007A3E18" w:rsidRPr="008B5EF4" w:rsidTr="007B798F">
        <w:tc>
          <w:tcPr>
            <w:tcW w:w="675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70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</w:tr>
      <w:tr w:rsidR="007A3E18" w:rsidRPr="008B5EF4" w:rsidTr="007B798F">
        <w:tc>
          <w:tcPr>
            <w:tcW w:w="675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82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552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70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</w:tr>
      <w:tr w:rsidR="007A3E18" w:rsidRPr="008B5EF4" w:rsidTr="007B798F">
        <w:tc>
          <w:tcPr>
            <w:tcW w:w="2503" w:type="dxa"/>
            <w:gridSpan w:val="2"/>
            <w:shd w:val="clear" w:color="auto" w:fill="auto"/>
          </w:tcPr>
          <w:p w:rsidR="007A3E18" w:rsidRPr="008B5EF4" w:rsidRDefault="007A3E18" w:rsidP="007B798F">
            <w:pPr>
              <w:rPr>
                <w:b/>
              </w:rPr>
            </w:pPr>
            <w:r w:rsidRPr="008B5EF4">
              <w:rPr>
                <w:b/>
              </w:rPr>
              <w:t>ИТОГО:</w:t>
            </w:r>
          </w:p>
        </w:tc>
        <w:tc>
          <w:tcPr>
            <w:tcW w:w="2552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2708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7A3E18" w:rsidRPr="008B5EF4" w:rsidRDefault="007A3E18" w:rsidP="007B798F">
            <w:pPr>
              <w:ind w:firstLine="709"/>
              <w:jc w:val="center"/>
            </w:pPr>
          </w:p>
        </w:tc>
      </w:tr>
    </w:tbl>
    <w:p w:rsidR="007A3E18" w:rsidRPr="008B5EF4" w:rsidRDefault="007A3E18" w:rsidP="007A3E18">
      <w:pPr>
        <w:rPr>
          <w:b/>
        </w:rPr>
      </w:pPr>
    </w:p>
    <w:p w:rsidR="007A3E18" w:rsidRPr="008B5EF4" w:rsidRDefault="007A3E18" w:rsidP="007A3E18">
      <w:pPr>
        <w:rPr>
          <w:b/>
        </w:rPr>
      </w:pPr>
      <w:r w:rsidRPr="008B5EF4">
        <w:rPr>
          <w:b/>
        </w:rPr>
        <w:t>Получатель субсидии</w:t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  <w:t>_________________________________</w:t>
      </w:r>
    </w:p>
    <w:p w:rsidR="007A3E18" w:rsidRPr="008B5EF4" w:rsidRDefault="007A3E18" w:rsidP="007A3E18">
      <w:pPr>
        <w:rPr>
          <w:sz w:val="20"/>
          <w:szCs w:val="20"/>
        </w:rPr>
      </w:pP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sz w:val="20"/>
          <w:szCs w:val="20"/>
        </w:rPr>
        <w:tab/>
      </w:r>
      <w:r w:rsidRPr="008B5EF4">
        <w:rPr>
          <w:sz w:val="16"/>
          <w:szCs w:val="20"/>
        </w:rPr>
        <w:t>(ФИО)</w:t>
      </w:r>
    </w:p>
    <w:p w:rsidR="007A3E18" w:rsidRPr="008B5EF4" w:rsidRDefault="007A3E18" w:rsidP="007A3E18">
      <w:pPr>
        <w:rPr>
          <w:b/>
        </w:rPr>
      </w:pPr>
    </w:p>
    <w:p w:rsidR="007A3E18" w:rsidRPr="008B5EF4" w:rsidRDefault="007A3E18" w:rsidP="007A3E18">
      <w:pPr>
        <w:rPr>
          <w:b/>
        </w:rPr>
      </w:pPr>
      <w:r w:rsidRPr="008B5EF4">
        <w:rPr>
          <w:b/>
        </w:rPr>
        <w:t xml:space="preserve">Главный бухгалтер </w:t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  <w:t>_________________________________</w:t>
      </w:r>
    </w:p>
    <w:p w:rsidR="007A3E18" w:rsidRPr="008B5EF4" w:rsidRDefault="007A3E18" w:rsidP="007A3E18">
      <w:pPr>
        <w:rPr>
          <w:sz w:val="20"/>
          <w:szCs w:val="20"/>
        </w:rPr>
      </w:pP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sz w:val="16"/>
          <w:szCs w:val="20"/>
        </w:rPr>
        <w:t>(ФИО)</w:t>
      </w:r>
    </w:p>
    <w:p w:rsidR="007A3E18" w:rsidRPr="008B5EF4" w:rsidRDefault="007A3E18" w:rsidP="007A3E18">
      <w:pPr>
        <w:rPr>
          <w:sz w:val="20"/>
          <w:szCs w:val="20"/>
        </w:rPr>
      </w:pPr>
    </w:p>
    <w:p w:rsidR="007A3E18" w:rsidRPr="008B5EF4" w:rsidRDefault="007A3E18" w:rsidP="007A3E18">
      <w:pPr>
        <w:rPr>
          <w:b/>
          <w:sz w:val="20"/>
          <w:szCs w:val="20"/>
        </w:rPr>
      </w:pPr>
      <w:r w:rsidRPr="008B5EF4">
        <w:rPr>
          <w:b/>
          <w:sz w:val="20"/>
          <w:szCs w:val="20"/>
        </w:rPr>
        <w:t>Примечания:</w:t>
      </w:r>
    </w:p>
    <w:p w:rsidR="007A3E18" w:rsidRPr="008B5EF4" w:rsidRDefault="007A3E18" w:rsidP="007A3E18">
      <w:pPr>
        <w:rPr>
          <w:sz w:val="20"/>
          <w:szCs w:val="20"/>
        </w:rPr>
      </w:pPr>
      <w:r w:rsidRPr="008B5EF4">
        <w:rPr>
          <w:sz w:val="20"/>
          <w:szCs w:val="20"/>
        </w:rPr>
        <w:t xml:space="preserve">1. К отчету прилагаются копии первичных документов. В </w:t>
      </w:r>
      <w:proofErr w:type="gramStart"/>
      <w:r w:rsidRPr="008B5EF4">
        <w:rPr>
          <w:sz w:val="20"/>
          <w:szCs w:val="20"/>
        </w:rPr>
        <w:t>конце</w:t>
      </w:r>
      <w:proofErr w:type="gramEnd"/>
      <w:r w:rsidRPr="008B5EF4">
        <w:rPr>
          <w:sz w:val="20"/>
          <w:szCs w:val="20"/>
        </w:rPr>
        <w:t xml:space="preserve"> отчета ставится пометка: Первичные документы находятся в бухгалтерии (название организации, где хранятся бухгалтерские документы).</w:t>
      </w:r>
    </w:p>
    <w:p w:rsidR="007A3E18" w:rsidRPr="008B5EF4" w:rsidRDefault="007A3E18" w:rsidP="007A3E18">
      <w:pPr>
        <w:rPr>
          <w:sz w:val="20"/>
          <w:szCs w:val="20"/>
        </w:rPr>
      </w:pPr>
      <w:r w:rsidRPr="008B5EF4">
        <w:rPr>
          <w:sz w:val="20"/>
          <w:szCs w:val="20"/>
        </w:rPr>
        <w:t>2. Ежемесячный финансовый отчет о фактическом расходовании средств субсидии прилагается к Акту выполненных обязательств.</w:t>
      </w:r>
    </w:p>
    <w:p w:rsidR="007A3E18" w:rsidRPr="008B5EF4" w:rsidRDefault="007A3E18" w:rsidP="007A3E18">
      <w:pPr>
        <w:sectPr w:rsidR="007A3E18" w:rsidRPr="008B5EF4" w:rsidSect="007A3E18">
          <w:pgSz w:w="16838" w:h="11906" w:orient="landscape"/>
          <w:pgMar w:top="851" w:right="1134" w:bottom="426" w:left="1134" w:header="709" w:footer="709" w:gutter="0"/>
          <w:pgNumType w:start="1"/>
          <w:cols w:space="708"/>
          <w:titlePg/>
          <w:docGrid w:linePitch="360"/>
        </w:sectPr>
      </w:pPr>
    </w:p>
    <w:p w:rsidR="007A3E18" w:rsidRPr="008B5EF4" w:rsidRDefault="007A3E18" w:rsidP="007A3E18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 xml:space="preserve">Приложение № </w:t>
      </w:r>
      <w:r w:rsidR="00A52D04" w:rsidRPr="008B5EF4">
        <w:t>8</w:t>
      </w:r>
      <w:r w:rsidRPr="008B5EF4">
        <w:t xml:space="preserve"> к Порядку</w:t>
      </w:r>
    </w:p>
    <w:p w:rsidR="007A3E18" w:rsidRPr="008B5EF4" w:rsidRDefault="007A3E18" w:rsidP="007A3E18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7A3E18" w:rsidRPr="008B5EF4" w:rsidRDefault="007A3E18" w:rsidP="007A3E18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</w:t>
      </w:r>
      <w:r w:rsidR="00B61A5D" w:rsidRPr="008B5EF4">
        <w:rPr>
          <w:rFonts w:eastAsia="Calibri"/>
          <w:lang w:eastAsia="en-US"/>
        </w:rPr>
        <w:t>доставления субсидии, проводимого</w:t>
      </w:r>
      <w:r w:rsidRPr="008B5EF4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7A3E18" w:rsidRPr="008B5EF4" w:rsidRDefault="007A3E18" w:rsidP="007A3E18">
      <w:pPr>
        <w:jc w:val="center"/>
      </w:pPr>
    </w:p>
    <w:p w:rsidR="007A3E18" w:rsidRPr="008B5EF4" w:rsidRDefault="007A3E18" w:rsidP="007A3E18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8B5EF4">
        <w:rPr>
          <w:b/>
        </w:rPr>
        <w:t xml:space="preserve">Форма </w:t>
      </w:r>
    </w:p>
    <w:p w:rsidR="007A3E18" w:rsidRPr="008B5EF4" w:rsidRDefault="007A3E18" w:rsidP="00FA1D71">
      <w:pPr>
        <w:jc w:val="center"/>
      </w:pPr>
    </w:p>
    <w:p w:rsidR="007A3E18" w:rsidRPr="008B5EF4" w:rsidRDefault="007A3E18" w:rsidP="007A3E18">
      <w:pPr>
        <w:jc w:val="center"/>
        <w:rPr>
          <w:b/>
        </w:rPr>
      </w:pPr>
      <w:r w:rsidRPr="008B5EF4">
        <w:rPr>
          <w:b/>
        </w:rPr>
        <w:t>АКТ № ____</w:t>
      </w:r>
    </w:p>
    <w:p w:rsidR="007A3E18" w:rsidRPr="008B5EF4" w:rsidRDefault="007A3E18" w:rsidP="007A3E18">
      <w:pPr>
        <w:jc w:val="center"/>
        <w:rPr>
          <w:b/>
        </w:rPr>
      </w:pPr>
      <w:r w:rsidRPr="008B5EF4">
        <w:rPr>
          <w:b/>
        </w:rPr>
        <w:t>выполненных обязательств</w:t>
      </w:r>
      <w:r w:rsidR="00AA043F" w:rsidRPr="008B5EF4">
        <w:rPr>
          <w:b/>
        </w:rPr>
        <w:t xml:space="preserve"> (</w:t>
      </w:r>
      <w:proofErr w:type="gramStart"/>
      <w:r w:rsidR="00AA043F" w:rsidRPr="008B5EF4">
        <w:rPr>
          <w:b/>
        </w:rPr>
        <w:t>промежуточный</w:t>
      </w:r>
      <w:proofErr w:type="gramEnd"/>
      <w:r w:rsidR="00AA043F" w:rsidRPr="008B5EF4">
        <w:rPr>
          <w:b/>
        </w:rPr>
        <w:t>)</w:t>
      </w:r>
    </w:p>
    <w:p w:rsidR="007A3E18" w:rsidRPr="008B5EF4" w:rsidRDefault="007A3E18" w:rsidP="000628AE">
      <w:pPr>
        <w:jc w:val="center"/>
      </w:pPr>
      <w:r w:rsidRPr="008B5EF4">
        <w:t xml:space="preserve">по соглашению от __. _______. ______ </w:t>
      </w:r>
      <w:proofErr w:type="gramStart"/>
      <w:r w:rsidRPr="008B5EF4">
        <w:t>г</w:t>
      </w:r>
      <w:proofErr w:type="gramEnd"/>
      <w:r w:rsidRPr="008B5EF4">
        <w:t xml:space="preserve">. № ______ </w:t>
      </w:r>
    </w:p>
    <w:p w:rsidR="007A3E18" w:rsidRPr="008B5EF4" w:rsidRDefault="007A3E18" w:rsidP="007A3E18">
      <w:pPr>
        <w:jc w:val="center"/>
        <w:rPr>
          <w:sz w:val="20"/>
          <w:szCs w:val="20"/>
        </w:rPr>
      </w:pPr>
      <w:r w:rsidRPr="008B5EF4">
        <w:rPr>
          <w:sz w:val="20"/>
          <w:szCs w:val="20"/>
        </w:rPr>
        <w:t>(по состоянию на ______________</w:t>
      </w:r>
      <w:proofErr w:type="gramStart"/>
      <w:r w:rsidRPr="008B5EF4">
        <w:rPr>
          <w:sz w:val="20"/>
          <w:szCs w:val="20"/>
        </w:rPr>
        <w:t xml:space="preserve"> )</w:t>
      </w:r>
      <w:proofErr w:type="gramEnd"/>
    </w:p>
    <w:p w:rsidR="00AA043F" w:rsidRPr="008B5EF4" w:rsidRDefault="00AA043F" w:rsidP="00AA043F">
      <w:pPr>
        <w:ind w:firstLine="567"/>
        <w:jc w:val="right"/>
        <w:rPr>
          <w:sz w:val="20"/>
          <w:szCs w:val="20"/>
        </w:rPr>
      </w:pPr>
      <w:r w:rsidRPr="008B5EF4">
        <w:rPr>
          <w:sz w:val="20"/>
          <w:szCs w:val="20"/>
        </w:rPr>
        <w:t>________________</w:t>
      </w:r>
    </w:p>
    <w:p w:rsidR="00AA043F" w:rsidRPr="008B5EF4" w:rsidRDefault="00C24B63" w:rsidP="00AA043F">
      <w:pPr>
        <w:ind w:firstLine="567"/>
        <w:jc w:val="right"/>
        <w:rPr>
          <w:sz w:val="20"/>
          <w:szCs w:val="20"/>
        </w:rPr>
      </w:pPr>
      <w:r w:rsidRPr="008B5EF4">
        <w:rPr>
          <w:sz w:val="20"/>
          <w:szCs w:val="20"/>
        </w:rPr>
        <w:t>(Д</w:t>
      </w:r>
      <w:r w:rsidR="00AA043F" w:rsidRPr="008B5EF4">
        <w:rPr>
          <w:sz w:val="20"/>
          <w:szCs w:val="20"/>
        </w:rPr>
        <w:t>ата предоставления)</w:t>
      </w:r>
    </w:p>
    <w:p w:rsidR="007A3E18" w:rsidRPr="008B5EF4" w:rsidRDefault="007A3E18" w:rsidP="00AA043F">
      <w:pPr>
        <w:ind w:firstLine="567"/>
        <w:jc w:val="right"/>
        <w:rPr>
          <w:sz w:val="20"/>
          <w:szCs w:val="20"/>
        </w:rPr>
      </w:pPr>
    </w:p>
    <w:p w:rsidR="007A3E18" w:rsidRPr="008B5EF4" w:rsidRDefault="007A3E18" w:rsidP="007A3E18">
      <w:pPr>
        <w:ind w:firstLine="567"/>
        <w:jc w:val="both"/>
      </w:pPr>
      <w:r w:rsidRPr="008B5EF4">
        <w:t xml:space="preserve">Комитет по труду и занятости населения Санкт-Петербурга, именуемый </w:t>
      </w:r>
      <w:r w:rsidRPr="008B5EF4">
        <w:br/>
        <w:t>в дальнейшем Комитет, в лице ____________________</w:t>
      </w:r>
      <w:proofErr w:type="gramStart"/>
      <w:r w:rsidRPr="008B5EF4">
        <w:t xml:space="preserve"> ,</w:t>
      </w:r>
      <w:proofErr w:type="gramEnd"/>
      <w:r w:rsidRPr="008B5EF4">
        <w:t xml:space="preserve"> действующего на основании _____________________, с одной стороны, и _________________________, именуемая </w:t>
      </w:r>
      <w:r w:rsidRPr="008B5EF4">
        <w:br/>
        <w:t>в дальнейшем Получатель субсидии, в лице _______________________________</w:t>
      </w:r>
      <w:r w:rsidR="00B61A5D" w:rsidRPr="008B5EF4">
        <w:t>,</w:t>
      </w:r>
      <w:r w:rsidRPr="008B5EF4">
        <w:t xml:space="preserve"> действующего на основании устава получателя субсидии, с другой стороны, вместе именуемые в дальнейшем Стороны, составили настоящий акт о том, что Получатель субсидии в период с ________ по _________  провел мероприятия по обеспечению деятельности регионального центра компетенций в сфере производительности труда </w:t>
      </w:r>
      <w:r w:rsidRPr="008B5EF4">
        <w:br/>
        <w:t>в Санкт-Петербурге, включающие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 по обеспечению деятельности «фабрики процессов» (далее – мероприятия).</w:t>
      </w:r>
    </w:p>
    <w:p w:rsidR="007A3E18" w:rsidRPr="008B5EF4" w:rsidRDefault="007A3E18" w:rsidP="007A3E18">
      <w:pPr>
        <w:ind w:firstLine="567"/>
        <w:jc w:val="both"/>
      </w:pPr>
      <w:r w:rsidRPr="008B5EF4">
        <w:t xml:space="preserve">Затраты на подготовку и проведение мероприятий составили _____ (прописью) </w:t>
      </w:r>
      <w:r w:rsidRPr="008B5EF4">
        <w:br/>
        <w:t xml:space="preserve">руб. ________ коп., в том числе за __________(отчётный месяц), _____ (прописью) </w:t>
      </w:r>
      <w:r w:rsidRPr="008B5EF4">
        <w:br/>
        <w:t>руб. ________ коп</w:t>
      </w:r>
      <w:proofErr w:type="gramStart"/>
      <w:r w:rsidRPr="008B5EF4">
        <w:t>.</w:t>
      </w:r>
      <w:proofErr w:type="gramEnd"/>
      <w:r w:rsidR="000628AE" w:rsidRPr="008B5EF4">
        <w:t xml:space="preserve"> </w:t>
      </w:r>
      <w:proofErr w:type="gramStart"/>
      <w:r w:rsidRPr="008B5EF4">
        <w:t>и</w:t>
      </w:r>
      <w:proofErr w:type="gramEnd"/>
      <w:r w:rsidRPr="008B5EF4">
        <w:t>з них:</w:t>
      </w:r>
    </w:p>
    <w:p w:rsidR="007A3E18" w:rsidRPr="008B5EF4" w:rsidRDefault="007A3E18" w:rsidP="007A3E18">
      <w:pPr>
        <w:ind w:firstLine="567"/>
        <w:jc w:val="both"/>
      </w:pPr>
      <w:r w:rsidRPr="008B5EF4">
        <w:t>на обеспечение деятельности регионального центра компетенций - ___ руб.____ коп.</w:t>
      </w:r>
    </w:p>
    <w:p w:rsidR="007A3E18" w:rsidRPr="008B5EF4" w:rsidRDefault="007A3E18" w:rsidP="007A3E18">
      <w:pPr>
        <w:ind w:firstLine="567"/>
        <w:jc w:val="both"/>
      </w:pPr>
      <w:r w:rsidRPr="008B5EF4">
        <w:t>на обеспечение деятельности «фабрики процессов» - ____ руб. ____ коп.</w:t>
      </w:r>
    </w:p>
    <w:p w:rsidR="000628AE" w:rsidRPr="008B5EF4" w:rsidRDefault="000628AE" w:rsidP="007A3E18">
      <w:pPr>
        <w:ind w:firstLine="567"/>
        <w:jc w:val="both"/>
      </w:pPr>
      <w:r w:rsidRPr="008B5EF4">
        <w:t xml:space="preserve">Комитетом принят финансовый отчет за __________ (отчётный месяц) на сумму _____ (прописью), в том числе: </w:t>
      </w:r>
    </w:p>
    <w:p w:rsidR="000628AE" w:rsidRPr="008B5EF4" w:rsidRDefault="000628AE" w:rsidP="000628AE">
      <w:pPr>
        <w:ind w:firstLine="567"/>
        <w:jc w:val="both"/>
      </w:pPr>
      <w:r w:rsidRPr="008B5EF4">
        <w:t>на обеспечение деятельности регионального центра компетенций - ___ руб.____ коп.</w:t>
      </w:r>
    </w:p>
    <w:p w:rsidR="000628AE" w:rsidRPr="008B5EF4" w:rsidRDefault="000628AE" w:rsidP="000628AE">
      <w:pPr>
        <w:ind w:firstLine="567"/>
        <w:jc w:val="both"/>
      </w:pPr>
      <w:r w:rsidRPr="008B5EF4">
        <w:t>на обеспечение деятельности «фабрики процессов» - ____ руб. ____ коп.</w:t>
      </w:r>
    </w:p>
    <w:p w:rsidR="007A3E18" w:rsidRPr="008B5EF4" w:rsidRDefault="007A3E18" w:rsidP="007A3E18">
      <w:pPr>
        <w:ind w:firstLine="567"/>
        <w:jc w:val="both"/>
      </w:pPr>
      <w:r w:rsidRPr="008B5EF4">
        <w:t xml:space="preserve">Сумма, полученная от Комитета в целях финансового обеспечения затрат </w:t>
      </w:r>
      <w:r w:rsidRPr="008B5EF4">
        <w:br/>
        <w:t>в связи с реализацией мероприятий</w:t>
      </w:r>
      <w:r w:rsidR="00B61A5D" w:rsidRPr="008B5EF4">
        <w:t>,</w:t>
      </w:r>
      <w:r w:rsidRPr="008B5EF4">
        <w:t xml:space="preserve"> составила: ___________ (прописью) руб.________ коп.</w:t>
      </w:r>
    </w:p>
    <w:p w:rsidR="007A3E18" w:rsidRPr="008B5EF4" w:rsidRDefault="007A3E18" w:rsidP="007A3E18">
      <w:pPr>
        <w:ind w:firstLine="567"/>
        <w:jc w:val="both"/>
      </w:pPr>
      <w:r w:rsidRPr="008B5EF4">
        <w:t>Остаток финансовых средств составил: ___________ (прописью) руб.________ коп.</w:t>
      </w:r>
    </w:p>
    <w:p w:rsidR="007A3E18" w:rsidRPr="008B5EF4" w:rsidRDefault="007A3E18" w:rsidP="007A3E18">
      <w:pPr>
        <w:ind w:firstLine="567"/>
        <w:jc w:val="both"/>
      </w:pPr>
      <w:r w:rsidRPr="008B5EF4">
        <w:t xml:space="preserve">Приложение: </w:t>
      </w:r>
    </w:p>
    <w:p w:rsidR="007A3E18" w:rsidRPr="008B5EF4" w:rsidRDefault="00107871" w:rsidP="000628AE">
      <w:pPr>
        <w:ind w:firstLine="567"/>
        <w:jc w:val="both"/>
      </w:pPr>
      <w:r w:rsidRPr="008B5EF4">
        <w:t xml:space="preserve">Ежемесячный </w:t>
      </w:r>
      <w:r w:rsidR="007A3E18" w:rsidRPr="008B5EF4">
        <w:t xml:space="preserve">финансовый отчет о фактическом расходовании средств субсидии </w:t>
      </w:r>
      <w:r w:rsidR="0031243C" w:rsidRPr="008B5EF4">
        <w:br/>
      </w:r>
      <w:r w:rsidR="007A3E18" w:rsidRPr="008B5EF4">
        <w:t>на ________листах.</w:t>
      </w:r>
    </w:p>
    <w:p w:rsidR="000628AE" w:rsidRPr="008B5EF4" w:rsidRDefault="000628AE" w:rsidP="000628AE">
      <w:pPr>
        <w:ind w:firstLine="567"/>
        <w:jc w:val="both"/>
      </w:pPr>
    </w:p>
    <w:tbl>
      <w:tblPr>
        <w:tblW w:w="9356" w:type="dxa"/>
        <w:tblInd w:w="108" w:type="dxa"/>
        <w:tblLook w:val="04A0"/>
      </w:tblPr>
      <w:tblGrid>
        <w:gridCol w:w="4315"/>
        <w:gridCol w:w="646"/>
        <w:gridCol w:w="4395"/>
      </w:tblGrid>
      <w:tr w:rsidR="007A3E18" w:rsidRPr="008B5EF4" w:rsidTr="007B798F">
        <w:tc>
          <w:tcPr>
            <w:tcW w:w="4315" w:type="dxa"/>
            <w:vAlign w:val="center"/>
          </w:tcPr>
          <w:p w:rsidR="007A3E18" w:rsidRPr="008B5EF4" w:rsidRDefault="007A3E18" w:rsidP="007B798F">
            <w:pPr>
              <w:keepLines/>
              <w:jc w:val="center"/>
              <w:rPr>
                <w:b/>
              </w:rPr>
            </w:pPr>
            <w:r w:rsidRPr="008B5EF4">
              <w:rPr>
                <w:b/>
              </w:rPr>
              <w:t>Комитет по труду и занятости населения Санкт-Петербурга:</w:t>
            </w:r>
          </w:p>
        </w:tc>
        <w:tc>
          <w:tcPr>
            <w:tcW w:w="647" w:type="dxa"/>
            <w:vAlign w:val="center"/>
          </w:tcPr>
          <w:p w:rsidR="007A3E18" w:rsidRPr="008B5EF4" w:rsidRDefault="007A3E18" w:rsidP="007B798F">
            <w:pPr>
              <w:keepLines/>
              <w:snapToGrid w:val="0"/>
              <w:jc w:val="center"/>
              <w:rPr>
                <w:b/>
              </w:rPr>
            </w:pPr>
          </w:p>
        </w:tc>
        <w:tc>
          <w:tcPr>
            <w:tcW w:w="4394" w:type="dxa"/>
            <w:vAlign w:val="center"/>
            <w:hideMark/>
          </w:tcPr>
          <w:p w:rsidR="007A3E18" w:rsidRPr="008B5EF4" w:rsidRDefault="007A3E18" w:rsidP="007B798F">
            <w:pPr>
              <w:keepLines/>
              <w:jc w:val="center"/>
              <w:rPr>
                <w:b/>
              </w:rPr>
            </w:pPr>
            <w:r w:rsidRPr="008B5EF4">
              <w:rPr>
                <w:b/>
              </w:rPr>
              <w:t>Наименование получателя субсидии:</w:t>
            </w:r>
            <w:r w:rsidR="000628AE" w:rsidRPr="008B5EF4">
              <w:rPr>
                <w:b/>
              </w:rPr>
              <w:t xml:space="preserve"> </w:t>
            </w:r>
            <w:r w:rsidRPr="008B5EF4">
              <w:rPr>
                <w:b/>
              </w:rPr>
              <w:t>__________________________</w:t>
            </w:r>
          </w:p>
        </w:tc>
      </w:tr>
      <w:tr w:rsidR="007A3E18" w:rsidRPr="008B5EF4" w:rsidTr="007B798F">
        <w:tc>
          <w:tcPr>
            <w:tcW w:w="4315" w:type="dxa"/>
          </w:tcPr>
          <w:p w:rsidR="007A3E18" w:rsidRPr="008B5EF4" w:rsidRDefault="007A3E18" w:rsidP="007B798F">
            <w:pPr>
              <w:keepLines/>
              <w:jc w:val="center"/>
              <w:rPr>
                <w:b/>
              </w:rPr>
            </w:pPr>
            <w:r w:rsidRPr="008B5EF4">
              <w:rPr>
                <w:b/>
              </w:rPr>
              <w:t>Первый заместитель председателя Комитета по труду и занятости населения Санкт-Петербурга</w:t>
            </w:r>
          </w:p>
          <w:p w:rsidR="007A3E18" w:rsidRPr="008B5EF4" w:rsidRDefault="007A3E18" w:rsidP="007B798F">
            <w:pPr>
              <w:keepLines/>
              <w:jc w:val="center"/>
            </w:pPr>
          </w:p>
          <w:p w:rsidR="007A3E18" w:rsidRPr="008B5EF4" w:rsidRDefault="007A3E18" w:rsidP="007B798F">
            <w:pPr>
              <w:keepLines/>
              <w:jc w:val="center"/>
            </w:pPr>
            <w:r w:rsidRPr="008B5EF4">
              <w:t>___________________</w:t>
            </w:r>
            <w:r w:rsidRPr="008B5EF4">
              <w:rPr>
                <w:b/>
              </w:rPr>
              <w:t>____________</w:t>
            </w:r>
          </w:p>
          <w:p w:rsidR="007A3E18" w:rsidRPr="008B5EF4" w:rsidRDefault="007A3E18" w:rsidP="007B798F">
            <w:pPr>
              <w:keepLines/>
              <w:jc w:val="center"/>
            </w:pPr>
          </w:p>
          <w:p w:rsidR="007A3E18" w:rsidRPr="008B5EF4" w:rsidRDefault="007A3E18" w:rsidP="007B798F">
            <w:pPr>
              <w:keepLines/>
              <w:jc w:val="center"/>
              <w:rPr>
                <w:sz w:val="20"/>
                <w:szCs w:val="20"/>
              </w:rPr>
            </w:pPr>
            <w:r w:rsidRPr="008B5EF4">
              <w:rPr>
                <w:sz w:val="20"/>
                <w:szCs w:val="20"/>
              </w:rPr>
              <w:t>МП</w:t>
            </w:r>
          </w:p>
        </w:tc>
        <w:tc>
          <w:tcPr>
            <w:tcW w:w="647" w:type="dxa"/>
          </w:tcPr>
          <w:p w:rsidR="007A3E18" w:rsidRPr="008B5EF4" w:rsidRDefault="007A3E18" w:rsidP="007B798F">
            <w:pPr>
              <w:keepLines/>
              <w:snapToGrid w:val="0"/>
              <w:jc w:val="center"/>
            </w:pPr>
          </w:p>
        </w:tc>
        <w:tc>
          <w:tcPr>
            <w:tcW w:w="4394" w:type="dxa"/>
          </w:tcPr>
          <w:p w:rsidR="007A3E18" w:rsidRPr="008B5EF4" w:rsidRDefault="007A3E18" w:rsidP="007B798F">
            <w:pPr>
              <w:keepLines/>
              <w:jc w:val="center"/>
            </w:pPr>
            <w:r w:rsidRPr="008B5EF4">
              <w:rPr>
                <w:b/>
              </w:rPr>
              <w:t xml:space="preserve">Руководитель получателя субсидии </w:t>
            </w:r>
            <w:r w:rsidR="00C24B63" w:rsidRPr="008B5EF4">
              <w:t>(Д</w:t>
            </w:r>
            <w:r w:rsidRPr="008B5EF4">
              <w:t>олжность)________________________</w:t>
            </w:r>
          </w:p>
          <w:p w:rsidR="007A3E18" w:rsidRPr="008B5EF4" w:rsidRDefault="007A3E18" w:rsidP="007B798F">
            <w:pPr>
              <w:keepLines/>
              <w:jc w:val="center"/>
            </w:pPr>
          </w:p>
          <w:p w:rsidR="007A3E18" w:rsidRPr="008B5EF4" w:rsidRDefault="007A3E18" w:rsidP="007B798F">
            <w:pPr>
              <w:keepLines/>
              <w:jc w:val="center"/>
            </w:pPr>
          </w:p>
          <w:p w:rsidR="007A3E18" w:rsidRPr="008B5EF4" w:rsidRDefault="00C81AF8" w:rsidP="007B798F">
            <w:pPr>
              <w:keepLines/>
              <w:jc w:val="center"/>
            </w:pPr>
            <w:r w:rsidRPr="008B5EF4">
              <w:t>_____________________</w:t>
            </w:r>
            <w:r w:rsidR="007A3E18" w:rsidRPr="008B5EF4">
              <w:t>___________</w:t>
            </w:r>
          </w:p>
          <w:p w:rsidR="007A3E18" w:rsidRPr="008B5EF4" w:rsidRDefault="007A3E18" w:rsidP="007B798F">
            <w:pPr>
              <w:keepLines/>
              <w:jc w:val="center"/>
            </w:pPr>
          </w:p>
          <w:p w:rsidR="007A3E18" w:rsidRPr="008B5EF4" w:rsidRDefault="007A3E18" w:rsidP="007B798F">
            <w:pPr>
              <w:keepLines/>
              <w:jc w:val="center"/>
              <w:rPr>
                <w:sz w:val="20"/>
                <w:szCs w:val="20"/>
              </w:rPr>
            </w:pPr>
            <w:r w:rsidRPr="008B5EF4">
              <w:rPr>
                <w:sz w:val="20"/>
                <w:szCs w:val="20"/>
              </w:rPr>
              <w:t>МП</w:t>
            </w:r>
          </w:p>
        </w:tc>
      </w:tr>
    </w:tbl>
    <w:p w:rsidR="00D30A65" w:rsidRPr="008B5EF4" w:rsidRDefault="00D30A65" w:rsidP="00535A9C"/>
    <w:p w:rsidR="00D30A65" w:rsidRPr="008B5EF4" w:rsidRDefault="00D30A65" w:rsidP="00FA1D71">
      <w:pPr>
        <w:jc w:val="center"/>
        <w:sectPr w:rsidR="00D30A65" w:rsidRPr="008B5EF4" w:rsidSect="00535A9C">
          <w:pgSz w:w="11906" w:h="16838"/>
          <w:pgMar w:top="709" w:right="851" w:bottom="426" w:left="1701" w:header="709" w:footer="709" w:gutter="0"/>
          <w:pgNumType w:start="1"/>
          <w:cols w:space="708"/>
          <w:titlePg/>
          <w:docGrid w:linePitch="360"/>
        </w:sectPr>
      </w:pPr>
    </w:p>
    <w:p w:rsidR="00D30A65" w:rsidRPr="008B5EF4" w:rsidRDefault="00D30A65" w:rsidP="00D30A65">
      <w:pPr>
        <w:tabs>
          <w:tab w:val="left" w:pos="284"/>
          <w:tab w:val="left" w:pos="851"/>
          <w:tab w:val="left" w:pos="6521"/>
          <w:tab w:val="left" w:pos="13325"/>
        </w:tabs>
        <w:ind w:left="10773"/>
      </w:pPr>
      <w:r w:rsidRPr="008B5EF4">
        <w:t xml:space="preserve">Приложение № </w:t>
      </w:r>
      <w:r w:rsidR="00A52D04" w:rsidRPr="008B5EF4">
        <w:t>9</w:t>
      </w:r>
      <w:r w:rsidRPr="008B5EF4">
        <w:t xml:space="preserve"> к Порядку</w:t>
      </w:r>
    </w:p>
    <w:p w:rsidR="00D30A65" w:rsidRPr="008B5EF4" w:rsidRDefault="00D30A65" w:rsidP="00D30A65">
      <w:pPr>
        <w:tabs>
          <w:tab w:val="left" w:pos="284"/>
          <w:tab w:val="left" w:pos="851"/>
          <w:tab w:val="left" w:pos="6521"/>
        </w:tabs>
        <w:ind w:left="10773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D30A65" w:rsidRPr="008B5EF4" w:rsidRDefault="00D30A65" w:rsidP="00D30A65">
      <w:pPr>
        <w:tabs>
          <w:tab w:val="left" w:pos="284"/>
          <w:tab w:val="left" w:pos="851"/>
          <w:tab w:val="left" w:pos="6521"/>
        </w:tabs>
        <w:ind w:left="10773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</w:t>
      </w:r>
      <w:r w:rsidR="00B61A5D" w:rsidRPr="008B5EF4">
        <w:rPr>
          <w:rFonts w:eastAsia="Calibri"/>
          <w:lang w:eastAsia="en-US"/>
        </w:rPr>
        <w:t>доставления субсидии, проводимого</w:t>
      </w:r>
      <w:r w:rsidRPr="008B5EF4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D30A65" w:rsidRPr="008B5EF4" w:rsidRDefault="00D30A65" w:rsidP="00D30A65">
      <w:pPr>
        <w:jc w:val="center"/>
      </w:pPr>
    </w:p>
    <w:p w:rsidR="00D30A65" w:rsidRPr="008B5EF4" w:rsidRDefault="00D30A65" w:rsidP="00D30A65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8B5EF4">
        <w:rPr>
          <w:b/>
        </w:rPr>
        <w:t xml:space="preserve">Форма </w:t>
      </w:r>
    </w:p>
    <w:p w:rsidR="00D30A65" w:rsidRPr="008B5EF4" w:rsidRDefault="00D30A65" w:rsidP="00D30A65">
      <w:pPr>
        <w:jc w:val="center"/>
        <w:rPr>
          <w:b/>
        </w:rPr>
      </w:pPr>
      <w:r w:rsidRPr="008B5EF4">
        <w:rPr>
          <w:b/>
        </w:rPr>
        <w:t>ИТОГОВЫЙ ФИНАНСОВЫЙ ОТЧЕТ</w:t>
      </w:r>
    </w:p>
    <w:p w:rsidR="00D30A65" w:rsidRPr="008B5EF4" w:rsidRDefault="00D30A65" w:rsidP="00D30A65">
      <w:pPr>
        <w:jc w:val="center"/>
        <w:rPr>
          <w:b/>
        </w:rPr>
      </w:pPr>
      <w:r w:rsidRPr="008B5EF4">
        <w:rPr>
          <w:b/>
        </w:rPr>
        <w:t>о фактическом расходовании средств субсидии</w:t>
      </w:r>
    </w:p>
    <w:p w:rsidR="00D30A65" w:rsidRPr="008B5EF4" w:rsidRDefault="00D30A65" w:rsidP="00D30A65">
      <w:pPr>
        <w:jc w:val="center"/>
        <w:rPr>
          <w:b/>
        </w:rPr>
      </w:pPr>
      <w:r w:rsidRPr="008B5EF4">
        <w:rPr>
          <w:b/>
        </w:rPr>
        <w:t xml:space="preserve">(по состоянию на </w:t>
      </w:r>
      <w:r w:rsidR="00F35768" w:rsidRPr="008B5EF4">
        <w:rPr>
          <w:b/>
        </w:rPr>
        <w:t>31.12</w:t>
      </w:r>
      <w:r w:rsidRPr="008B5EF4">
        <w:rPr>
          <w:b/>
        </w:rPr>
        <w:t>.202</w:t>
      </w:r>
      <w:r w:rsidR="00FC1AD9" w:rsidRPr="008B5EF4">
        <w:rPr>
          <w:b/>
        </w:rPr>
        <w:t>3</w:t>
      </w:r>
      <w:r w:rsidRPr="008B5EF4">
        <w:rPr>
          <w:b/>
        </w:rPr>
        <w:t>)</w:t>
      </w:r>
    </w:p>
    <w:p w:rsidR="00D30A65" w:rsidRPr="008B5EF4" w:rsidRDefault="00D30A65" w:rsidP="00D30A65">
      <w:pPr>
        <w:jc w:val="center"/>
        <w:rPr>
          <w:b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90"/>
        <w:gridCol w:w="2395"/>
        <w:gridCol w:w="2410"/>
        <w:gridCol w:w="2835"/>
        <w:gridCol w:w="1417"/>
        <w:gridCol w:w="1701"/>
        <w:gridCol w:w="3402"/>
      </w:tblGrid>
      <w:tr w:rsidR="00D30A65" w:rsidRPr="008B5EF4" w:rsidTr="007B798F">
        <w:trPr>
          <w:trHeight w:val="615"/>
        </w:trPr>
        <w:tc>
          <w:tcPr>
            <w:tcW w:w="690" w:type="dxa"/>
            <w:vMerge w:val="restart"/>
            <w:shd w:val="clear" w:color="auto" w:fill="auto"/>
            <w:vAlign w:val="center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 xml:space="preserve">№ </w:t>
            </w:r>
            <w:proofErr w:type="gramStart"/>
            <w:r w:rsidRPr="008B5EF4">
              <w:rPr>
                <w:b/>
              </w:rPr>
              <w:t>п</w:t>
            </w:r>
            <w:proofErr w:type="gramEnd"/>
            <w:r w:rsidRPr="008B5EF4">
              <w:rPr>
                <w:b/>
              </w:rPr>
              <w:t>/п</w:t>
            </w:r>
          </w:p>
        </w:tc>
        <w:tc>
          <w:tcPr>
            <w:tcW w:w="2395" w:type="dxa"/>
            <w:vMerge w:val="restart"/>
            <w:shd w:val="clear" w:color="auto" w:fill="auto"/>
            <w:vAlign w:val="center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Вид расходов и (или) направления расходов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Предусмотрено сметой по направлению расходов, тыс. руб.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Перечень документов, подтверждающих расход (договоры, счета, акты и т.д.)</w:t>
            </w: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Произведены расходы/фактические расходы всего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</w:p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 xml:space="preserve">Остаток финансовых средств субсидии по направлению расходов, </w:t>
            </w:r>
            <w:r w:rsidRPr="008B5EF4">
              <w:rPr>
                <w:b/>
              </w:rPr>
              <w:br/>
              <w:t>тыс. руб.</w:t>
            </w:r>
          </w:p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</w:p>
        </w:tc>
      </w:tr>
      <w:tr w:rsidR="00D30A65" w:rsidRPr="008B5EF4" w:rsidTr="007B798F">
        <w:trPr>
          <w:trHeight w:val="628"/>
        </w:trPr>
        <w:tc>
          <w:tcPr>
            <w:tcW w:w="690" w:type="dxa"/>
            <w:vMerge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vMerge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D30A65" w:rsidRPr="008B5EF4" w:rsidRDefault="00D30A65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:rsidR="00D30A65" w:rsidRPr="008B5EF4" w:rsidRDefault="00D30A65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3118" w:type="dxa"/>
            <w:gridSpan w:val="2"/>
            <w:shd w:val="clear" w:color="auto" w:fill="auto"/>
            <w:vAlign w:val="center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За счет субсидии</w:t>
            </w:r>
          </w:p>
        </w:tc>
        <w:tc>
          <w:tcPr>
            <w:tcW w:w="3402" w:type="dxa"/>
            <w:vMerge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</w:tr>
      <w:tr w:rsidR="00D30A65" w:rsidRPr="008B5EF4" w:rsidTr="007B798F">
        <w:trPr>
          <w:trHeight w:val="630"/>
        </w:trPr>
        <w:tc>
          <w:tcPr>
            <w:tcW w:w="690" w:type="dxa"/>
            <w:vMerge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vMerge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vMerge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  <w:rPr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сумма, тыс. руб.</w:t>
            </w:r>
          </w:p>
        </w:tc>
        <w:tc>
          <w:tcPr>
            <w:tcW w:w="1701" w:type="dxa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платежное поручение</w:t>
            </w:r>
          </w:p>
        </w:tc>
        <w:tc>
          <w:tcPr>
            <w:tcW w:w="3402" w:type="dxa"/>
            <w:vMerge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  <w:rPr>
                <w:b/>
              </w:rPr>
            </w:pPr>
          </w:p>
        </w:tc>
      </w:tr>
      <w:tr w:rsidR="00D30A65" w:rsidRPr="008B5EF4" w:rsidTr="007B798F">
        <w:tc>
          <w:tcPr>
            <w:tcW w:w="690" w:type="dxa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1</w:t>
            </w:r>
          </w:p>
        </w:tc>
        <w:tc>
          <w:tcPr>
            <w:tcW w:w="2395" w:type="dxa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2</w:t>
            </w:r>
          </w:p>
        </w:tc>
        <w:tc>
          <w:tcPr>
            <w:tcW w:w="2410" w:type="dxa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6</w:t>
            </w:r>
          </w:p>
        </w:tc>
        <w:tc>
          <w:tcPr>
            <w:tcW w:w="3402" w:type="dxa"/>
            <w:shd w:val="clear" w:color="auto" w:fill="auto"/>
          </w:tcPr>
          <w:p w:rsidR="00D30A65" w:rsidRPr="008B5EF4" w:rsidRDefault="00D30A65" w:rsidP="007B798F">
            <w:pPr>
              <w:ind w:firstLine="19"/>
              <w:jc w:val="center"/>
              <w:rPr>
                <w:b/>
              </w:rPr>
            </w:pPr>
            <w:r w:rsidRPr="008B5EF4">
              <w:rPr>
                <w:b/>
              </w:rPr>
              <w:t>7</w:t>
            </w:r>
          </w:p>
        </w:tc>
      </w:tr>
      <w:tr w:rsidR="00D30A65" w:rsidRPr="008B5EF4" w:rsidTr="007B798F">
        <w:tc>
          <w:tcPr>
            <w:tcW w:w="690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</w:tr>
      <w:tr w:rsidR="00D30A65" w:rsidRPr="008B5EF4" w:rsidTr="007B798F">
        <w:tc>
          <w:tcPr>
            <w:tcW w:w="690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</w:tr>
      <w:tr w:rsidR="00D30A65" w:rsidRPr="008B5EF4" w:rsidTr="007B798F">
        <w:tc>
          <w:tcPr>
            <w:tcW w:w="690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395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410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</w:tr>
      <w:tr w:rsidR="00D30A65" w:rsidRPr="008B5EF4" w:rsidTr="007B798F">
        <w:tc>
          <w:tcPr>
            <w:tcW w:w="3085" w:type="dxa"/>
            <w:gridSpan w:val="2"/>
            <w:shd w:val="clear" w:color="auto" w:fill="auto"/>
          </w:tcPr>
          <w:p w:rsidR="00D30A65" w:rsidRPr="008B5EF4" w:rsidRDefault="00D30A65" w:rsidP="007B798F">
            <w:pPr>
              <w:jc w:val="both"/>
              <w:rPr>
                <w:b/>
              </w:rPr>
            </w:pPr>
            <w:r w:rsidRPr="008B5EF4">
              <w:rPr>
                <w:b/>
              </w:rPr>
              <w:t>ИТОГО:</w:t>
            </w:r>
          </w:p>
        </w:tc>
        <w:tc>
          <w:tcPr>
            <w:tcW w:w="2410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2835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1417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1701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  <w:tc>
          <w:tcPr>
            <w:tcW w:w="3402" w:type="dxa"/>
            <w:shd w:val="clear" w:color="auto" w:fill="auto"/>
          </w:tcPr>
          <w:p w:rsidR="00D30A65" w:rsidRPr="008B5EF4" w:rsidRDefault="00D30A65" w:rsidP="007B798F">
            <w:pPr>
              <w:ind w:firstLine="709"/>
              <w:jc w:val="center"/>
            </w:pPr>
          </w:p>
        </w:tc>
      </w:tr>
    </w:tbl>
    <w:p w:rsidR="00D30A65" w:rsidRPr="008B5EF4" w:rsidRDefault="00D30A65" w:rsidP="00D30A65">
      <w:pPr>
        <w:jc w:val="center"/>
        <w:rPr>
          <w:b/>
        </w:rPr>
      </w:pPr>
    </w:p>
    <w:p w:rsidR="00D30A65" w:rsidRPr="008B5EF4" w:rsidRDefault="00D30A65" w:rsidP="00D30A65">
      <w:pPr>
        <w:rPr>
          <w:b/>
        </w:rPr>
      </w:pPr>
      <w:r w:rsidRPr="008B5EF4">
        <w:rPr>
          <w:b/>
        </w:rPr>
        <w:t>Получатель субсидии</w:t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  <w:t>_________________________________</w:t>
      </w:r>
    </w:p>
    <w:p w:rsidR="00D30A65" w:rsidRPr="008B5EF4" w:rsidRDefault="00D30A65" w:rsidP="00D30A65">
      <w:pPr>
        <w:rPr>
          <w:sz w:val="20"/>
          <w:szCs w:val="20"/>
        </w:rPr>
      </w:pP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sz w:val="20"/>
          <w:szCs w:val="20"/>
        </w:rPr>
        <w:tab/>
      </w:r>
      <w:r w:rsidRPr="008B5EF4">
        <w:rPr>
          <w:sz w:val="16"/>
          <w:szCs w:val="20"/>
        </w:rPr>
        <w:t>(ФИО)</w:t>
      </w:r>
    </w:p>
    <w:p w:rsidR="00D30A65" w:rsidRPr="008B5EF4" w:rsidRDefault="00D30A65" w:rsidP="00D30A65">
      <w:pPr>
        <w:rPr>
          <w:b/>
        </w:rPr>
      </w:pPr>
    </w:p>
    <w:p w:rsidR="00D30A65" w:rsidRPr="008B5EF4" w:rsidRDefault="00D30A65" w:rsidP="00D30A65">
      <w:pPr>
        <w:rPr>
          <w:b/>
        </w:rPr>
      </w:pPr>
      <w:r w:rsidRPr="008B5EF4">
        <w:rPr>
          <w:b/>
        </w:rPr>
        <w:t xml:space="preserve">Главный бухгалтер </w:t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  <w:t>_________________________________</w:t>
      </w:r>
    </w:p>
    <w:p w:rsidR="00D30A65" w:rsidRPr="008B5EF4" w:rsidRDefault="00D30A65" w:rsidP="00D30A65">
      <w:pPr>
        <w:rPr>
          <w:sz w:val="20"/>
          <w:szCs w:val="20"/>
        </w:rPr>
      </w:pP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b/>
        </w:rPr>
        <w:tab/>
      </w:r>
      <w:r w:rsidRPr="008B5EF4">
        <w:rPr>
          <w:sz w:val="16"/>
          <w:szCs w:val="20"/>
        </w:rPr>
        <w:t>(ФИО)</w:t>
      </w:r>
    </w:p>
    <w:p w:rsidR="00D30A65" w:rsidRPr="008B5EF4" w:rsidRDefault="00D30A65" w:rsidP="00D30A65">
      <w:pPr>
        <w:rPr>
          <w:sz w:val="20"/>
          <w:szCs w:val="20"/>
        </w:rPr>
      </w:pPr>
    </w:p>
    <w:p w:rsidR="00D30A65" w:rsidRPr="008B5EF4" w:rsidRDefault="00D30A65" w:rsidP="00D30A65">
      <w:pPr>
        <w:rPr>
          <w:b/>
          <w:sz w:val="20"/>
          <w:szCs w:val="20"/>
        </w:rPr>
      </w:pPr>
      <w:r w:rsidRPr="008B5EF4">
        <w:rPr>
          <w:b/>
          <w:sz w:val="20"/>
          <w:szCs w:val="20"/>
        </w:rPr>
        <w:t>Примечания:</w:t>
      </w:r>
    </w:p>
    <w:p w:rsidR="00D30A65" w:rsidRPr="008B5EF4" w:rsidRDefault="00D30A65" w:rsidP="00D30A65">
      <w:pPr>
        <w:rPr>
          <w:sz w:val="20"/>
          <w:szCs w:val="20"/>
        </w:rPr>
      </w:pPr>
      <w:r w:rsidRPr="008B5EF4">
        <w:rPr>
          <w:sz w:val="20"/>
          <w:szCs w:val="20"/>
        </w:rPr>
        <w:t xml:space="preserve">1. К отчету прилагаются копии первичных документов. В </w:t>
      </w:r>
      <w:proofErr w:type="gramStart"/>
      <w:r w:rsidRPr="008B5EF4">
        <w:rPr>
          <w:sz w:val="20"/>
          <w:szCs w:val="20"/>
        </w:rPr>
        <w:t>конце</w:t>
      </w:r>
      <w:proofErr w:type="gramEnd"/>
      <w:r w:rsidRPr="008B5EF4">
        <w:rPr>
          <w:sz w:val="20"/>
          <w:szCs w:val="20"/>
        </w:rPr>
        <w:t xml:space="preserve"> отчета ставится пометка: Первичные документы находятся в бухгалтерии (название организации, где хранятся бухгалтерские документы).</w:t>
      </w:r>
    </w:p>
    <w:p w:rsidR="00D30A65" w:rsidRPr="008B5EF4" w:rsidRDefault="00D30A65" w:rsidP="00D30A65">
      <w:pPr>
        <w:rPr>
          <w:sz w:val="20"/>
          <w:szCs w:val="20"/>
        </w:rPr>
      </w:pPr>
      <w:r w:rsidRPr="008B5EF4">
        <w:rPr>
          <w:sz w:val="20"/>
          <w:szCs w:val="20"/>
        </w:rPr>
        <w:t>2. Итоговый финансовый отчет о фактическом расходовании средств субсидии прилагается к Акту выполненных обязательств (итоговому).</w:t>
      </w:r>
    </w:p>
    <w:p w:rsidR="00D30A65" w:rsidRPr="008B5EF4" w:rsidRDefault="00D30A65" w:rsidP="00D30A65">
      <w:pPr>
        <w:rPr>
          <w:sz w:val="20"/>
          <w:szCs w:val="20"/>
        </w:rPr>
      </w:pPr>
    </w:p>
    <w:p w:rsidR="00107871" w:rsidRPr="008B5EF4" w:rsidRDefault="00107871" w:rsidP="00D30A65">
      <w:pPr>
        <w:rPr>
          <w:sz w:val="20"/>
          <w:szCs w:val="20"/>
        </w:rPr>
        <w:sectPr w:rsidR="00107871" w:rsidRPr="008B5EF4" w:rsidSect="00D30A65">
          <w:pgSz w:w="16838" w:h="11906" w:orient="landscape"/>
          <w:pgMar w:top="1134" w:right="709" w:bottom="851" w:left="851" w:header="709" w:footer="709" w:gutter="0"/>
          <w:pgNumType w:start="1"/>
          <w:cols w:space="708"/>
          <w:titlePg/>
          <w:docGrid w:linePitch="360"/>
        </w:sectPr>
      </w:pPr>
    </w:p>
    <w:p w:rsidR="00107871" w:rsidRPr="008B5EF4" w:rsidRDefault="00107871" w:rsidP="00107871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>Приложение № 1</w:t>
      </w:r>
      <w:r w:rsidR="00A52D04" w:rsidRPr="008B5EF4">
        <w:t>0</w:t>
      </w:r>
      <w:r w:rsidRPr="008B5EF4">
        <w:t xml:space="preserve"> к Порядку</w:t>
      </w:r>
    </w:p>
    <w:p w:rsidR="00107871" w:rsidRPr="008B5EF4" w:rsidRDefault="00107871" w:rsidP="00107871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107871" w:rsidRPr="008B5EF4" w:rsidRDefault="00107871" w:rsidP="00107871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</w:t>
      </w:r>
      <w:r w:rsidR="00B61A5D" w:rsidRPr="008B5EF4">
        <w:rPr>
          <w:rFonts w:eastAsia="Calibri"/>
          <w:lang w:eastAsia="en-US"/>
        </w:rPr>
        <w:t>доставления субсидии, проводимого</w:t>
      </w:r>
      <w:r w:rsidRPr="008B5EF4">
        <w:rPr>
          <w:rFonts w:eastAsia="Calibri"/>
          <w:lang w:eastAsia="en-US"/>
        </w:rPr>
        <w:t xml:space="preserve"> в форме запроса предложений, и принятия решения о предоставлении субсидии</w:t>
      </w:r>
    </w:p>
    <w:p w:rsidR="00107871" w:rsidRPr="008B5EF4" w:rsidRDefault="00107871" w:rsidP="00107871">
      <w:pPr>
        <w:jc w:val="center"/>
      </w:pPr>
    </w:p>
    <w:p w:rsidR="00107871" w:rsidRPr="008B5EF4" w:rsidRDefault="00107871" w:rsidP="000628AE">
      <w:pPr>
        <w:tabs>
          <w:tab w:val="left" w:pos="12191"/>
          <w:tab w:val="left" w:pos="12758"/>
        </w:tabs>
        <w:ind w:firstLine="567"/>
        <w:jc w:val="right"/>
        <w:rPr>
          <w:b/>
        </w:rPr>
      </w:pPr>
      <w:r w:rsidRPr="008B5EF4">
        <w:rPr>
          <w:b/>
        </w:rPr>
        <w:t xml:space="preserve">Форма </w:t>
      </w:r>
    </w:p>
    <w:p w:rsidR="00107871" w:rsidRPr="008B5EF4" w:rsidRDefault="00107871" w:rsidP="000628AE">
      <w:pPr>
        <w:rPr>
          <w:b/>
        </w:rPr>
      </w:pPr>
    </w:p>
    <w:p w:rsidR="00107871" w:rsidRPr="008B5EF4" w:rsidRDefault="00107871" w:rsidP="00107871">
      <w:pPr>
        <w:jc w:val="center"/>
        <w:rPr>
          <w:b/>
        </w:rPr>
      </w:pPr>
      <w:r w:rsidRPr="008B5EF4">
        <w:rPr>
          <w:b/>
        </w:rPr>
        <w:t xml:space="preserve">АКТ </w:t>
      </w:r>
    </w:p>
    <w:p w:rsidR="00107871" w:rsidRPr="008B5EF4" w:rsidRDefault="00107871" w:rsidP="00107871">
      <w:pPr>
        <w:jc w:val="center"/>
        <w:rPr>
          <w:b/>
        </w:rPr>
      </w:pPr>
      <w:r w:rsidRPr="008B5EF4">
        <w:rPr>
          <w:b/>
        </w:rPr>
        <w:t>выполненных обязательств (</w:t>
      </w:r>
      <w:proofErr w:type="gramStart"/>
      <w:r w:rsidRPr="008B5EF4">
        <w:rPr>
          <w:b/>
        </w:rPr>
        <w:t>итоговый</w:t>
      </w:r>
      <w:proofErr w:type="gramEnd"/>
      <w:r w:rsidRPr="008B5EF4">
        <w:rPr>
          <w:b/>
        </w:rPr>
        <w:t>)</w:t>
      </w:r>
    </w:p>
    <w:p w:rsidR="00107871" w:rsidRPr="008B5EF4" w:rsidRDefault="00107871" w:rsidP="00107871">
      <w:pPr>
        <w:jc w:val="center"/>
      </w:pPr>
      <w:r w:rsidRPr="008B5EF4">
        <w:t xml:space="preserve">по соглашению от __. _______. ______ </w:t>
      </w:r>
      <w:proofErr w:type="gramStart"/>
      <w:r w:rsidRPr="008B5EF4">
        <w:t>г</w:t>
      </w:r>
      <w:proofErr w:type="gramEnd"/>
      <w:r w:rsidRPr="008B5EF4">
        <w:t xml:space="preserve">. № ______ </w:t>
      </w:r>
    </w:p>
    <w:p w:rsidR="00107871" w:rsidRPr="008B5EF4" w:rsidRDefault="00107871" w:rsidP="00107871">
      <w:pPr>
        <w:jc w:val="center"/>
        <w:rPr>
          <w:sz w:val="20"/>
          <w:szCs w:val="20"/>
        </w:rPr>
      </w:pPr>
      <w:r w:rsidRPr="008B5EF4">
        <w:rPr>
          <w:sz w:val="20"/>
          <w:szCs w:val="20"/>
        </w:rPr>
        <w:t>(по состоянию на ______________</w:t>
      </w:r>
      <w:proofErr w:type="gramStart"/>
      <w:r w:rsidRPr="008B5EF4">
        <w:rPr>
          <w:sz w:val="20"/>
          <w:szCs w:val="20"/>
        </w:rPr>
        <w:t xml:space="preserve"> )</w:t>
      </w:r>
      <w:proofErr w:type="gramEnd"/>
    </w:p>
    <w:p w:rsidR="00107871" w:rsidRPr="008B5EF4" w:rsidRDefault="00107871" w:rsidP="000628AE">
      <w:pPr>
        <w:rPr>
          <w:sz w:val="20"/>
          <w:szCs w:val="20"/>
        </w:rPr>
      </w:pPr>
    </w:p>
    <w:p w:rsidR="00107871" w:rsidRPr="008B5EF4" w:rsidRDefault="00107871" w:rsidP="00107871">
      <w:pPr>
        <w:ind w:firstLine="567"/>
        <w:jc w:val="right"/>
        <w:rPr>
          <w:sz w:val="20"/>
          <w:szCs w:val="20"/>
        </w:rPr>
      </w:pPr>
      <w:r w:rsidRPr="008B5EF4">
        <w:rPr>
          <w:sz w:val="20"/>
          <w:szCs w:val="20"/>
        </w:rPr>
        <w:t>________________</w:t>
      </w:r>
    </w:p>
    <w:p w:rsidR="00107871" w:rsidRPr="008B5EF4" w:rsidRDefault="00C24B63" w:rsidP="00107871">
      <w:pPr>
        <w:ind w:firstLine="567"/>
        <w:jc w:val="right"/>
        <w:rPr>
          <w:sz w:val="20"/>
          <w:szCs w:val="20"/>
        </w:rPr>
      </w:pPr>
      <w:r w:rsidRPr="008B5EF4">
        <w:rPr>
          <w:sz w:val="20"/>
          <w:szCs w:val="20"/>
        </w:rPr>
        <w:t>(Д</w:t>
      </w:r>
      <w:r w:rsidR="00107871" w:rsidRPr="008B5EF4">
        <w:rPr>
          <w:sz w:val="20"/>
          <w:szCs w:val="20"/>
        </w:rPr>
        <w:t>ата предоставления)</w:t>
      </w:r>
    </w:p>
    <w:p w:rsidR="00107871" w:rsidRPr="008B5EF4" w:rsidRDefault="00107871" w:rsidP="00107871">
      <w:pPr>
        <w:ind w:firstLine="567"/>
        <w:jc w:val="right"/>
        <w:rPr>
          <w:sz w:val="20"/>
          <w:szCs w:val="20"/>
        </w:rPr>
      </w:pPr>
    </w:p>
    <w:p w:rsidR="00107871" w:rsidRPr="008B5EF4" w:rsidRDefault="00107871" w:rsidP="00107871">
      <w:pPr>
        <w:ind w:firstLine="567"/>
        <w:jc w:val="both"/>
      </w:pPr>
      <w:r w:rsidRPr="008B5EF4">
        <w:t xml:space="preserve">Комитет по труду и занятости населения Санкт-Петербурга, именуемый </w:t>
      </w:r>
      <w:r w:rsidRPr="008B5EF4">
        <w:br/>
        <w:t>в дальнейшем Комитет, в лице ____________________</w:t>
      </w:r>
      <w:proofErr w:type="gramStart"/>
      <w:r w:rsidRPr="008B5EF4">
        <w:t xml:space="preserve"> ,</w:t>
      </w:r>
      <w:proofErr w:type="gramEnd"/>
      <w:r w:rsidRPr="008B5EF4">
        <w:t xml:space="preserve"> действующего на основании _____________________, с одной стороны, и _________________________, именуемая </w:t>
      </w:r>
      <w:r w:rsidRPr="008B5EF4">
        <w:br/>
        <w:t>в дальнейшем Получатель субсидии, в лице _______________________________</w:t>
      </w:r>
      <w:r w:rsidR="00B61A5D" w:rsidRPr="008B5EF4">
        <w:t>,</w:t>
      </w:r>
      <w:r w:rsidRPr="008B5EF4">
        <w:t xml:space="preserve"> действующего на основании устава получателя субсидии, с другой стороны, вместе именуемые в дальнейшем Стороны, составили настоящий акт о том, что Получатель субсидии в период с ________ </w:t>
      </w:r>
      <w:r w:rsidR="0031243C" w:rsidRPr="008B5EF4">
        <w:br/>
      </w:r>
      <w:r w:rsidRPr="008B5EF4">
        <w:t>по _________ провел мероприятия по обеспечению деятельности регионального центра компетенций в сфере производительности труда в Санкт-Петербурге, включающие в себя в том числе обучение, подготовку и содержание на время обучения тренеров, а также дополнительно привлеченных сотрудников региональных центров компетенций, по обеспечению деятельности «фабрики процессов» (далее – мероприятия).</w:t>
      </w:r>
    </w:p>
    <w:p w:rsidR="00107871" w:rsidRPr="008B5EF4" w:rsidRDefault="00107871" w:rsidP="00107871">
      <w:pPr>
        <w:ind w:firstLine="567"/>
        <w:jc w:val="both"/>
      </w:pPr>
      <w:r w:rsidRPr="008B5EF4">
        <w:t>Затраты на подготовку и проведение мероприятий составили _____ (</w:t>
      </w:r>
      <w:r w:rsidR="004A3544" w:rsidRPr="008B5EF4">
        <w:t xml:space="preserve">прописью) </w:t>
      </w:r>
      <w:r w:rsidR="004A3544" w:rsidRPr="008B5EF4">
        <w:br/>
        <w:t>руб. ________ коп</w:t>
      </w:r>
      <w:proofErr w:type="gramStart"/>
      <w:r w:rsidR="004A3544" w:rsidRPr="008B5EF4">
        <w:t>.</w:t>
      </w:r>
      <w:proofErr w:type="gramEnd"/>
      <w:r w:rsidRPr="008B5EF4">
        <w:t xml:space="preserve"> _____ </w:t>
      </w:r>
      <w:proofErr w:type="gramStart"/>
      <w:r w:rsidRPr="008B5EF4">
        <w:t>и</w:t>
      </w:r>
      <w:proofErr w:type="gramEnd"/>
      <w:r w:rsidRPr="008B5EF4">
        <w:t>з них:</w:t>
      </w:r>
    </w:p>
    <w:p w:rsidR="00107871" w:rsidRPr="008B5EF4" w:rsidRDefault="00107871" w:rsidP="00107871">
      <w:pPr>
        <w:ind w:firstLine="567"/>
        <w:jc w:val="both"/>
      </w:pPr>
      <w:r w:rsidRPr="008B5EF4">
        <w:t>на обеспечение деятельности регионального центра компетенций - ___ руб.____ коп.</w:t>
      </w:r>
    </w:p>
    <w:p w:rsidR="00107871" w:rsidRPr="008B5EF4" w:rsidRDefault="00107871" w:rsidP="00107871">
      <w:pPr>
        <w:ind w:firstLine="567"/>
        <w:jc w:val="both"/>
      </w:pPr>
      <w:r w:rsidRPr="008B5EF4">
        <w:t>на обеспечение деятельности «фабрики процессов» - ____ руб. ____ коп.</w:t>
      </w:r>
    </w:p>
    <w:p w:rsidR="000628AE" w:rsidRPr="008B5EF4" w:rsidRDefault="000628AE" w:rsidP="000628AE">
      <w:pPr>
        <w:ind w:firstLine="567"/>
        <w:jc w:val="both"/>
      </w:pPr>
      <w:r w:rsidRPr="008B5EF4">
        <w:t xml:space="preserve">Комитетом принят итоговый финансовый отчет на сумму _____ (прописью), в том числе: </w:t>
      </w:r>
    </w:p>
    <w:p w:rsidR="000628AE" w:rsidRPr="008B5EF4" w:rsidRDefault="000628AE" w:rsidP="000628AE">
      <w:pPr>
        <w:ind w:firstLine="567"/>
        <w:jc w:val="both"/>
      </w:pPr>
      <w:r w:rsidRPr="008B5EF4">
        <w:t>на обеспечение деятельности регионального центра компетенций - ___ руб.____ коп.</w:t>
      </w:r>
    </w:p>
    <w:p w:rsidR="000628AE" w:rsidRPr="008B5EF4" w:rsidRDefault="000628AE" w:rsidP="000628AE">
      <w:pPr>
        <w:ind w:firstLine="567"/>
        <w:jc w:val="both"/>
      </w:pPr>
      <w:r w:rsidRPr="008B5EF4">
        <w:t>на обеспечение деятельности «фабрики процессов» - ____ руб. ____ коп.</w:t>
      </w:r>
    </w:p>
    <w:p w:rsidR="00107871" w:rsidRPr="008B5EF4" w:rsidRDefault="00107871" w:rsidP="00107871">
      <w:pPr>
        <w:ind w:firstLine="567"/>
        <w:jc w:val="both"/>
      </w:pPr>
      <w:r w:rsidRPr="008B5EF4">
        <w:t xml:space="preserve">Сумма, полученная от Комитета в целях финансового обеспечения затрат </w:t>
      </w:r>
      <w:r w:rsidRPr="008B5EF4">
        <w:br/>
        <w:t>в связи с реализацией мероприятий, составила: ___________ (прописью) руб.________ коп.</w:t>
      </w:r>
    </w:p>
    <w:p w:rsidR="00107871" w:rsidRPr="008B5EF4" w:rsidRDefault="00107871" w:rsidP="00107871">
      <w:pPr>
        <w:ind w:firstLine="567"/>
        <w:jc w:val="both"/>
      </w:pPr>
      <w:r w:rsidRPr="008B5EF4">
        <w:t>Остаток финансовых средств составил: ___________ (прописью) руб.________ коп.</w:t>
      </w:r>
    </w:p>
    <w:p w:rsidR="00107871" w:rsidRPr="008B5EF4" w:rsidRDefault="00107871" w:rsidP="00107871">
      <w:pPr>
        <w:ind w:firstLine="567"/>
        <w:jc w:val="both"/>
      </w:pPr>
      <w:r w:rsidRPr="008B5EF4">
        <w:t xml:space="preserve">Приложение: </w:t>
      </w:r>
    </w:p>
    <w:p w:rsidR="00107871" w:rsidRPr="008B5EF4" w:rsidRDefault="00107871" w:rsidP="00107871">
      <w:pPr>
        <w:ind w:firstLine="567"/>
        <w:jc w:val="both"/>
      </w:pPr>
      <w:r w:rsidRPr="008B5EF4">
        <w:t xml:space="preserve">Итоговый финансовый отчет о фактическом расходовании средств субсидии </w:t>
      </w:r>
      <w:r w:rsidRPr="008B5EF4">
        <w:br/>
        <w:t>на ________листах.</w:t>
      </w:r>
    </w:p>
    <w:tbl>
      <w:tblPr>
        <w:tblW w:w="9356" w:type="dxa"/>
        <w:tblInd w:w="108" w:type="dxa"/>
        <w:tblLook w:val="04A0"/>
      </w:tblPr>
      <w:tblGrid>
        <w:gridCol w:w="4315"/>
        <w:gridCol w:w="646"/>
        <w:gridCol w:w="4395"/>
      </w:tblGrid>
      <w:tr w:rsidR="00107871" w:rsidRPr="008B5EF4" w:rsidTr="00A5544E">
        <w:tc>
          <w:tcPr>
            <w:tcW w:w="4315" w:type="dxa"/>
            <w:vAlign w:val="center"/>
          </w:tcPr>
          <w:p w:rsidR="00A5544E" w:rsidRPr="008B5EF4" w:rsidRDefault="00A5544E" w:rsidP="005A5864">
            <w:pPr>
              <w:keepLines/>
              <w:jc w:val="center"/>
              <w:rPr>
                <w:b/>
              </w:rPr>
            </w:pPr>
          </w:p>
          <w:p w:rsidR="00107871" w:rsidRPr="008B5EF4" w:rsidRDefault="00107871" w:rsidP="005A5864">
            <w:pPr>
              <w:keepLines/>
              <w:jc w:val="center"/>
              <w:rPr>
                <w:b/>
              </w:rPr>
            </w:pPr>
            <w:r w:rsidRPr="008B5EF4">
              <w:rPr>
                <w:b/>
              </w:rPr>
              <w:t>Комитет по труду и занятости населения Санкт-Петербурга:</w:t>
            </w:r>
          </w:p>
        </w:tc>
        <w:tc>
          <w:tcPr>
            <w:tcW w:w="646" w:type="dxa"/>
            <w:vAlign w:val="center"/>
          </w:tcPr>
          <w:p w:rsidR="00107871" w:rsidRPr="008B5EF4" w:rsidRDefault="00107871" w:rsidP="005A5864">
            <w:pPr>
              <w:keepLines/>
              <w:snapToGrid w:val="0"/>
              <w:jc w:val="center"/>
              <w:rPr>
                <w:b/>
              </w:rPr>
            </w:pPr>
          </w:p>
        </w:tc>
        <w:tc>
          <w:tcPr>
            <w:tcW w:w="4395" w:type="dxa"/>
            <w:vAlign w:val="center"/>
            <w:hideMark/>
          </w:tcPr>
          <w:p w:rsidR="00107871" w:rsidRPr="008B5EF4" w:rsidRDefault="00107871" w:rsidP="005A5864">
            <w:pPr>
              <w:keepLines/>
              <w:jc w:val="center"/>
              <w:rPr>
                <w:b/>
              </w:rPr>
            </w:pPr>
            <w:r w:rsidRPr="008B5EF4">
              <w:rPr>
                <w:b/>
              </w:rPr>
              <w:t>Наименование получателя субсидии:</w:t>
            </w:r>
          </w:p>
        </w:tc>
      </w:tr>
      <w:tr w:rsidR="00107871" w:rsidRPr="008B5EF4" w:rsidTr="00A5544E">
        <w:tc>
          <w:tcPr>
            <w:tcW w:w="4315" w:type="dxa"/>
          </w:tcPr>
          <w:p w:rsidR="00107871" w:rsidRPr="008B5EF4" w:rsidRDefault="00107871" w:rsidP="005A5864">
            <w:pPr>
              <w:keepLines/>
              <w:jc w:val="center"/>
              <w:rPr>
                <w:b/>
              </w:rPr>
            </w:pPr>
            <w:r w:rsidRPr="008B5EF4">
              <w:rPr>
                <w:b/>
              </w:rPr>
              <w:t>Первый заместитель председателя Комитета по труду и занятости населения Санкт-Петербурга</w:t>
            </w:r>
          </w:p>
          <w:p w:rsidR="00107871" w:rsidRPr="008B5EF4" w:rsidRDefault="00107871" w:rsidP="005A5864">
            <w:pPr>
              <w:keepLines/>
              <w:jc w:val="center"/>
            </w:pPr>
            <w:r w:rsidRPr="008B5EF4">
              <w:t>___________________</w:t>
            </w:r>
            <w:r w:rsidRPr="008B5EF4">
              <w:rPr>
                <w:b/>
              </w:rPr>
              <w:t>____________</w:t>
            </w:r>
          </w:p>
          <w:p w:rsidR="00107871" w:rsidRPr="008B5EF4" w:rsidRDefault="00107871" w:rsidP="005A5864">
            <w:pPr>
              <w:keepLines/>
              <w:jc w:val="center"/>
              <w:rPr>
                <w:sz w:val="20"/>
                <w:szCs w:val="20"/>
              </w:rPr>
            </w:pPr>
            <w:r w:rsidRPr="008B5EF4">
              <w:rPr>
                <w:sz w:val="20"/>
                <w:szCs w:val="20"/>
              </w:rPr>
              <w:t>МП</w:t>
            </w:r>
          </w:p>
        </w:tc>
        <w:tc>
          <w:tcPr>
            <w:tcW w:w="646" w:type="dxa"/>
          </w:tcPr>
          <w:p w:rsidR="00107871" w:rsidRPr="008B5EF4" w:rsidRDefault="00107871" w:rsidP="005A5864">
            <w:pPr>
              <w:keepLines/>
              <w:snapToGrid w:val="0"/>
              <w:jc w:val="center"/>
            </w:pPr>
          </w:p>
        </w:tc>
        <w:tc>
          <w:tcPr>
            <w:tcW w:w="4395" w:type="dxa"/>
          </w:tcPr>
          <w:p w:rsidR="00C24B63" w:rsidRPr="008B5EF4" w:rsidRDefault="00107871" w:rsidP="005A5864">
            <w:pPr>
              <w:keepLines/>
              <w:jc w:val="center"/>
              <w:rPr>
                <w:b/>
              </w:rPr>
            </w:pPr>
            <w:r w:rsidRPr="008B5EF4">
              <w:rPr>
                <w:b/>
              </w:rPr>
              <w:t>Руководитель получателя субсидии</w:t>
            </w:r>
          </w:p>
          <w:p w:rsidR="00107871" w:rsidRPr="008B5EF4" w:rsidRDefault="00C24B63" w:rsidP="005A5864">
            <w:pPr>
              <w:keepLines/>
              <w:jc w:val="center"/>
            </w:pPr>
            <w:r w:rsidRPr="008B5EF4">
              <w:t>(Должность)________________________</w:t>
            </w:r>
            <w:r w:rsidR="00107871" w:rsidRPr="008B5EF4">
              <w:rPr>
                <w:b/>
              </w:rPr>
              <w:t xml:space="preserve"> </w:t>
            </w:r>
          </w:p>
          <w:p w:rsidR="00107871" w:rsidRPr="008B5EF4" w:rsidRDefault="00107871" w:rsidP="005A5864">
            <w:pPr>
              <w:keepLines/>
              <w:jc w:val="center"/>
            </w:pPr>
          </w:p>
          <w:p w:rsidR="00107871" w:rsidRPr="008B5EF4" w:rsidRDefault="007D76D4" w:rsidP="005A5864">
            <w:pPr>
              <w:keepLines/>
              <w:jc w:val="center"/>
            </w:pPr>
            <w:r w:rsidRPr="008B5EF4">
              <w:t>_____________________</w:t>
            </w:r>
            <w:r w:rsidR="00107871" w:rsidRPr="008B5EF4">
              <w:t>___________</w:t>
            </w:r>
          </w:p>
          <w:p w:rsidR="00107871" w:rsidRPr="008B5EF4" w:rsidRDefault="00107871" w:rsidP="005A5864">
            <w:pPr>
              <w:keepLines/>
              <w:jc w:val="center"/>
              <w:rPr>
                <w:sz w:val="20"/>
                <w:szCs w:val="20"/>
              </w:rPr>
            </w:pPr>
            <w:r w:rsidRPr="008B5EF4">
              <w:rPr>
                <w:sz w:val="20"/>
                <w:szCs w:val="20"/>
              </w:rPr>
              <w:t>МП</w:t>
            </w:r>
          </w:p>
        </w:tc>
      </w:tr>
    </w:tbl>
    <w:p w:rsidR="00107871" w:rsidRPr="008B5EF4" w:rsidRDefault="00107871" w:rsidP="00107871">
      <w:pPr>
        <w:rPr>
          <w:sz w:val="20"/>
          <w:szCs w:val="20"/>
        </w:rPr>
      </w:pPr>
    </w:p>
    <w:p w:rsidR="0068235F" w:rsidRPr="008B5EF4" w:rsidRDefault="0068235F" w:rsidP="0068235F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>Приложение № 11 к Порядку</w:t>
      </w:r>
    </w:p>
    <w:p w:rsidR="0068235F" w:rsidRPr="008B5EF4" w:rsidRDefault="0068235F" w:rsidP="0068235F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68235F" w:rsidRPr="008B5EF4" w:rsidRDefault="0068235F" w:rsidP="0068235F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предоставления субсидии, проводимого в форме запроса предложений, и принятия решения о предоставлении субсидии</w:t>
      </w: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880"/>
        <w:gridCol w:w="330"/>
        <w:gridCol w:w="340"/>
        <w:gridCol w:w="41"/>
        <w:gridCol w:w="712"/>
        <w:gridCol w:w="999"/>
        <w:gridCol w:w="742"/>
        <w:gridCol w:w="340"/>
        <w:gridCol w:w="60"/>
        <w:gridCol w:w="1089"/>
        <w:gridCol w:w="438"/>
        <w:gridCol w:w="1077"/>
        <w:gridCol w:w="15"/>
      </w:tblGrid>
      <w:tr w:rsidR="00214B62" w:rsidRPr="008B5EF4" w:rsidTr="00A5544E">
        <w:trPr>
          <w:gridAfter w:val="1"/>
          <w:wAfter w:w="15" w:type="dxa"/>
        </w:trPr>
        <w:tc>
          <w:tcPr>
            <w:tcW w:w="904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tabs>
                <w:tab w:val="left" w:pos="12191"/>
                <w:tab w:val="left" w:pos="12758"/>
              </w:tabs>
              <w:ind w:firstLine="567"/>
              <w:jc w:val="right"/>
              <w:rPr>
                <w:b/>
              </w:rPr>
            </w:pPr>
          </w:p>
          <w:p w:rsidR="005A4B6B" w:rsidRPr="008B5EF4" w:rsidRDefault="005A4B6B" w:rsidP="005A4B6B">
            <w:pPr>
              <w:tabs>
                <w:tab w:val="left" w:pos="12191"/>
                <w:tab w:val="left" w:pos="12758"/>
              </w:tabs>
              <w:ind w:firstLine="567"/>
              <w:jc w:val="right"/>
              <w:rPr>
                <w:b/>
              </w:rPr>
            </w:pPr>
            <w:r w:rsidRPr="008B5EF4">
              <w:rPr>
                <w:b/>
              </w:rPr>
              <w:t xml:space="preserve">Форма </w:t>
            </w:r>
          </w:p>
          <w:p w:rsidR="005A4B6B" w:rsidRPr="008B5EF4" w:rsidRDefault="005A4B6B" w:rsidP="00A5544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A4B6B" w:rsidRPr="008B5EF4" w:rsidRDefault="005A4B6B" w:rsidP="00A5544E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14B62" w:rsidRPr="008B5EF4" w:rsidRDefault="00214B62" w:rsidP="009A5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214B62" w:rsidRPr="008B5EF4" w:rsidRDefault="00214B62" w:rsidP="009A5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мероприятий по достижению результатов предоставления Субсидии </w:t>
            </w:r>
          </w:p>
          <w:p w:rsidR="00214B62" w:rsidRPr="008B5EF4" w:rsidRDefault="00214B62" w:rsidP="009A5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b/>
                <w:sz w:val="24"/>
                <w:szCs w:val="24"/>
              </w:rPr>
              <w:t>(контрольные точки)</w:t>
            </w: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2654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  <w:p w:rsidR="00214B62" w:rsidRPr="008B5EF4" w:rsidRDefault="00214B62" w:rsidP="009A5A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b/>
                <w:sz w:val="24"/>
                <w:szCs w:val="24"/>
              </w:rPr>
              <w:t>на «____» год</w:t>
            </w:r>
          </w:p>
        </w:tc>
      </w:tr>
      <w:tr w:rsidR="00214B62" w:rsidRPr="008B5EF4" w:rsidTr="00A5544E">
        <w:tblPrEx>
          <w:tblBorders>
            <w:right w:val="single" w:sz="4" w:space="0" w:color="auto"/>
          </w:tblBorders>
        </w:tblPrEx>
        <w:trPr>
          <w:gridAfter w:val="1"/>
          <w:wAfter w:w="15" w:type="dxa"/>
        </w:trPr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214B62" w:rsidRPr="008B5EF4" w:rsidTr="00A5544E">
        <w:tblPrEx>
          <w:tblBorders>
            <w:right w:val="single" w:sz="4" w:space="0" w:color="auto"/>
          </w:tblBorders>
        </w:tblPrEx>
        <w:trPr>
          <w:gridAfter w:val="1"/>
          <w:wAfter w:w="15" w:type="dxa"/>
        </w:trPr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B62" w:rsidRPr="008B5EF4" w:rsidTr="00A5544E">
        <w:tblPrEx>
          <w:tblBorders>
            <w:right w:val="single" w:sz="4" w:space="0" w:color="auto"/>
          </w:tblBorders>
        </w:tblPrEx>
        <w:trPr>
          <w:gridAfter w:val="1"/>
          <w:wAfter w:w="15" w:type="dxa"/>
        </w:trPr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2655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B62" w:rsidRPr="008B5EF4" w:rsidTr="00A5544E">
        <w:tblPrEx>
          <w:tblBorders>
            <w:right w:val="single" w:sz="4" w:space="0" w:color="auto"/>
          </w:tblBorders>
        </w:tblPrEx>
        <w:trPr>
          <w:gridAfter w:val="1"/>
          <w:wAfter w:w="15" w:type="dxa"/>
        </w:trPr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62" w:rsidRPr="008B5EF4" w:rsidRDefault="00214B62" w:rsidP="00FB39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распорядителя средств бюджета</w:t>
            </w:r>
            <w:r w:rsidR="00FB3972"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Российской Федерации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B62" w:rsidRPr="008B5EF4" w:rsidTr="00A5544E">
        <w:tblPrEx>
          <w:tblBorders>
            <w:right w:val="single" w:sz="4" w:space="0" w:color="auto"/>
          </w:tblBorders>
        </w:tblPrEx>
        <w:trPr>
          <w:gridAfter w:val="1"/>
          <w:wAfter w:w="15" w:type="dxa"/>
        </w:trPr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(Министерство, Агентство, Служба, 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B62" w:rsidRPr="008B5EF4" w:rsidTr="00A5544E">
        <w:tblPrEx>
          <w:tblBorders>
            <w:right w:val="single" w:sz="4" w:space="0" w:color="auto"/>
          </w:tblBorders>
        </w:tblPrEx>
        <w:trPr>
          <w:gridAfter w:val="1"/>
          <w:wAfter w:w="15" w:type="dxa"/>
        </w:trPr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государственной программы (федерального проекта) </w:t>
            </w:r>
            <w:hyperlink w:anchor="P2656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656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B62" w:rsidRPr="008B5EF4" w:rsidTr="00A5544E">
        <w:tblPrEx>
          <w:tblBorders>
            <w:right w:val="single" w:sz="4" w:space="0" w:color="auto"/>
          </w:tblBorders>
        </w:tblPrEx>
        <w:trPr>
          <w:gridAfter w:val="1"/>
          <w:wAfter w:w="15" w:type="dxa"/>
        </w:trPr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2657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B62" w:rsidRPr="008B5EF4" w:rsidTr="00A5544E">
        <w:tblPrEx>
          <w:tblBorders>
            <w:right w:val="single" w:sz="4" w:space="0" w:color="auto"/>
          </w:tblBorders>
        </w:tblPrEx>
        <w:trPr>
          <w:gridAfter w:val="1"/>
          <w:wAfter w:w="15" w:type="dxa"/>
        </w:trPr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B62" w:rsidRPr="008B5EF4" w:rsidTr="00A5544E">
        <w:trPr>
          <w:gridAfter w:val="1"/>
          <w:wAfter w:w="15" w:type="dxa"/>
        </w:trPr>
        <w:tc>
          <w:tcPr>
            <w:tcW w:w="32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 xml:space="preserve">(первичный – «0», уточненный – «1», «2», «3», «...») </w:t>
            </w:r>
            <w:hyperlink w:anchor="P2658">
              <w:r w:rsidRPr="008B5EF4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&lt;5&gt;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303" w:type="dxa"/>
            <w:gridSpan w:val="5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Результат предоставления Субсидии, контрольные точки</w:t>
            </w:r>
          </w:p>
        </w:tc>
        <w:tc>
          <w:tcPr>
            <w:tcW w:w="2141" w:type="dxa"/>
            <w:gridSpan w:val="4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 xml:space="preserve">Единица измерения </w:t>
            </w:r>
            <w:hyperlink w:anchor="P2662">
              <w:r w:rsidRPr="008B5EF4">
                <w:rPr>
                  <w:rFonts w:ascii="Times New Roman" w:hAnsi="Times New Roman" w:cs="Times New Roman"/>
                  <w:color w:val="0000FF"/>
                  <w:sz w:val="22"/>
                </w:rPr>
                <w:t>&lt;9&gt;</w:t>
              </w:r>
            </w:hyperlink>
          </w:p>
        </w:tc>
        <w:tc>
          <w:tcPr>
            <w:tcW w:w="1089" w:type="dxa"/>
            <w:vMerge w:val="restart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 xml:space="preserve">Плановое значение </w:t>
            </w:r>
            <w:hyperlink w:anchor="P2662">
              <w:r w:rsidRPr="008B5EF4">
                <w:rPr>
                  <w:rFonts w:ascii="Times New Roman" w:hAnsi="Times New Roman" w:cs="Times New Roman"/>
                  <w:color w:val="0000FF"/>
                  <w:sz w:val="22"/>
                </w:rPr>
                <w:t>&lt;9&gt;</w:t>
              </w:r>
            </w:hyperlink>
          </w:p>
        </w:tc>
        <w:tc>
          <w:tcPr>
            <w:tcW w:w="1530" w:type="dxa"/>
            <w:gridSpan w:val="3"/>
            <w:vMerge w:val="restart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Плановый срок достижения (</w:t>
            </w: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дд.мм</w:t>
            </w:r>
            <w:proofErr w:type="gramStart"/>
            <w:r w:rsidRPr="008B5EF4">
              <w:rPr>
                <w:rFonts w:ascii="Times New Roman" w:hAnsi="Times New Roman" w:cs="Times New Roman"/>
                <w:sz w:val="22"/>
              </w:rPr>
              <w:t>.г</w:t>
            </w:r>
            <w:proofErr w:type="gramEnd"/>
            <w:r w:rsidRPr="008B5EF4">
              <w:rPr>
                <w:rFonts w:ascii="Times New Roman" w:hAnsi="Times New Roman" w:cs="Times New Roman"/>
                <w:sz w:val="22"/>
              </w:rPr>
              <w:t>ггг</w:t>
            </w:r>
            <w:proofErr w:type="spellEnd"/>
            <w:r w:rsidRPr="008B5EF4">
              <w:rPr>
                <w:rFonts w:ascii="Times New Roman" w:hAnsi="Times New Roman" w:cs="Times New Roman"/>
                <w:sz w:val="22"/>
              </w:rPr>
              <w:t xml:space="preserve">.) </w:t>
            </w:r>
            <w:hyperlink w:anchor="P2663">
              <w:r w:rsidRPr="008B5EF4">
                <w:rPr>
                  <w:rFonts w:ascii="Times New Roman" w:hAnsi="Times New Roman" w:cs="Times New Roman"/>
                  <w:color w:val="0000FF"/>
                  <w:sz w:val="22"/>
                </w:rPr>
                <w:t>&lt;10&gt;</w:t>
              </w:r>
            </w:hyperlink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 xml:space="preserve">наименование </w:t>
            </w:r>
            <w:hyperlink w:anchor="P2659">
              <w:r w:rsidRPr="008B5EF4">
                <w:rPr>
                  <w:rFonts w:ascii="Times New Roman" w:hAnsi="Times New Roman" w:cs="Times New Roman"/>
                  <w:color w:val="0000FF"/>
                  <w:sz w:val="22"/>
                </w:rPr>
                <w:t>&lt;6&gt;</w:t>
              </w:r>
            </w:hyperlink>
          </w:p>
        </w:tc>
        <w:tc>
          <w:tcPr>
            <w:tcW w:w="711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 xml:space="preserve">код </w:t>
            </w:r>
            <w:hyperlink w:anchor="P2660">
              <w:r w:rsidRPr="008B5EF4">
                <w:rPr>
                  <w:rFonts w:ascii="Times New Roman" w:hAnsi="Times New Roman" w:cs="Times New Roman"/>
                  <w:color w:val="0000FF"/>
                  <w:sz w:val="22"/>
                </w:rPr>
                <w:t>&lt;7&gt;</w:t>
              </w:r>
            </w:hyperlink>
          </w:p>
        </w:tc>
        <w:tc>
          <w:tcPr>
            <w:tcW w:w="712" w:type="dxa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 xml:space="preserve">тип </w:t>
            </w:r>
            <w:hyperlink w:anchor="P2661">
              <w:r w:rsidRPr="008B5EF4">
                <w:rPr>
                  <w:rFonts w:ascii="Times New Roman" w:hAnsi="Times New Roman" w:cs="Times New Roman"/>
                  <w:color w:val="0000FF"/>
                  <w:sz w:val="22"/>
                </w:rPr>
                <w:t>&lt;8&gt;</w:t>
              </w:r>
            </w:hyperlink>
          </w:p>
        </w:tc>
        <w:tc>
          <w:tcPr>
            <w:tcW w:w="999" w:type="dxa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наименование</w:t>
            </w:r>
          </w:p>
        </w:tc>
        <w:tc>
          <w:tcPr>
            <w:tcW w:w="1142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 xml:space="preserve">код по </w:t>
            </w:r>
            <w:hyperlink r:id="rId20">
              <w:r w:rsidRPr="008B5EF4">
                <w:rPr>
                  <w:rFonts w:ascii="Times New Roman" w:hAnsi="Times New Roman" w:cs="Times New Roman"/>
                  <w:color w:val="0000FF"/>
                  <w:sz w:val="22"/>
                </w:rPr>
                <w:t>ОКЕИ</w:t>
              </w:r>
            </w:hyperlink>
          </w:p>
        </w:tc>
        <w:tc>
          <w:tcPr>
            <w:tcW w:w="1089" w:type="dxa"/>
            <w:vMerge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gridSpan w:val="3"/>
            <w:vMerge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1</w:t>
            </w:r>
          </w:p>
        </w:tc>
        <w:tc>
          <w:tcPr>
            <w:tcW w:w="711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2</w:t>
            </w:r>
          </w:p>
        </w:tc>
        <w:tc>
          <w:tcPr>
            <w:tcW w:w="712" w:type="dxa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34" w:name="P2577"/>
            <w:bookmarkEnd w:id="34"/>
            <w:r w:rsidRPr="008B5EF4">
              <w:rPr>
                <w:rFonts w:ascii="Times New Roman" w:hAnsi="Times New Roman" w:cs="Times New Roman"/>
                <w:sz w:val="22"/>
              </w:rPr>
              <w:t>3</w:t>
            </w:r>
          </w:p>
        </w:tc>
        <w:tc>
          <w:tcPr>
            <w:tcW w:w="999" w:type="dxa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bookmarkStart w:id="35" w:name="P2578"/>
            <w:bookmarkEnd w:id="35"/>
            <w:r w:rsidRPr="008B5EF4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1142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1089" w:type="dxa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6</w:t>
            </w:r>
          </w:p>
        </w:tc>
        <w:tc>
          <w:tcPr>
            <w:tcW w:w="1530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7</w:t>
            </w:r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Результат предоставления Субсидии 1:</w:t>
            </w:r>
          </w:p>
        </w:tc>
        <w:tc>
          <w:tcPr>
            <w:tcW w:w="711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2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9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2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9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vAlign w:val="bottom"/>
          </w:tcPr>
          <w:p w:rsidR="00214B62" w:rsidRPr="008B5EF4" w:rsidRDefault="00214B62" w:rsidP="00214B62">
            <w:pPr>
              <w:pStyle w:val="ConsPlusNormal"/>
              <w:ind w:left="284" w:firstLine="0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контрольная точка 1.1:</w:t>
            </w:r>
          </w:p>
        </w:tc>
        <w:tc>
          <w:tcPr>
            <w:tcW w:w="711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712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99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1142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108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1530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</w:tr>
      <w:tr w:rsidR="00214B62" w:rsidRPr="008B5EF4" w:rsidTr="00B70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</w:trPr>
        <w:tc>
          <w:tcPr>
            <w:tcW w:w="2880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1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2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2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Результат предоставления Субсидии 1:</w:t>
            </w:r>
          </w:p>
        </w:tc>
        <w:tc>
          <w:tcPr>
            <w:tcW w:w="711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2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2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1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2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2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Результат предоставления Субсидии 2:</w:t>
            </w:r>
          </w:p>
        </w:tc>
        <w:tc>
          <w:tcPr>
            <w:tcW w:w="711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2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2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  <w:vAlign w:val="bottom"/>
          </w:tcPr>
          <w:p w:rsidR="00214B62" w:rsidRPr="008B5EF4" w:rsidRDefault="00214B62" w:rsidP="00214B62">
            <w:pPr>
              <w:pStyle w:val="ConsPlusNormal"/>
              <w:ind w:left="284" w:firstLine="0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контрольная точка 2.1:</w:t>
            </w:r>
          </w:p>
        </w:tc>
        <w:tc>
          <w:tcPr>
            <w:tcW w:w="711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712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99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1142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108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  <w:tc>
          <w:tcPr>
            <w:tcW w:w="1530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2"/>
              </w:rPr>
              <w:t>x</w:t>
            </w:r>
            <w:proofErr w:type="spellEnd"/>
          </w:p>
        </w:tc>
      </w:tr>
      <w:tr w:rsidR="00214B62" w:rsidRPr="008B5EF4" w:rsidTr="00B70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2880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1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2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2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9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gridSpan w:val="3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4B62" w:rsidRPr="008B5EF4" w:rsidTr="00B70B6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9"/>
        </w:trPr>
        <w:tc>
          <w:tcPr>
            <w:tcW w:w="2880" w:type="dxa"/>
            <w:vAlign w:val="bottom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  <w:r w:rsidRPr="008B5EF4">
              <w:rPr>
                <w:rFonts w:ascii="Times New Roman" w:hAnsi="Times New Roman" w:cs="Times New Roman"/>
                <w:sz w:val="22"/>
              </w:rPr>
              <w:t>Результат предоставления Субсидии 2:</w:t>
            </w:r>
          </w:p>
        </w:tc>
        <w:tc>
          <w:tcPr>
            <w:tcW w:w="711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2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9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2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9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214B62" w:rsidRPr="008B5EF4" w:rsidTr="00A5544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80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1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712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999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142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089" w:type="dxa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530" w:type="dxa"/>
            <w:gridSpan w:val="3"/>
          </w:tcPr>
          <w:p w:rsidR="00214B62" w:rsidRPr="008B5EF4" w:rsidRDefault="00214B62" w:rsidP="00214B62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</w:rPr>
            </w:pPr>
          </w:p>
        </w:tc>
      </w:tr>
    </w:tbl>
    <w:p w:rsidR="00214B62" w:rsidRPr="008B5EF4" w:rsidRDefault="00214B62" w:rsidP="00214B62">
      <w:pPr>
        <w:pStyle w:val="ConsPlusNormal"/>
        <w:ind w:firstLine="540"/>
        <w:jc w:val="both"/>
      </w:pPr>
      <w:r w:rsidRPr="008B5EF4">
        <w:t>____________________</w:t>
      </w:r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6" w:name="P2654"/>
      <w:bookmarkEnd w:id="36"/>
      <w:proofErr w:type="gramStart"/>
      <w:r w:rsidRPr="008B5EF4">
        <w:rPr>
          <w:rFonts w:ascii="Times New Roman" w:hAnsi="Times New Roman" w:cs="Times New Roman"/>
          <w:sz w:val="24"/>
          <w:szCs w:val="24"/>
        </w:rPr>
        <w:t>&lt;1&gt; В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(«для служебного пользования»/«секретно»/«совершенно секретно»/«особой важности») и номер экземпляра.</w:t>
      </w:r>
      <w:proofErr w:type="gramEnd"/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7" w:name="P2655"/>
      <w:bookmarkEnd w:id="37"/>
      <w:r w:rsidRPr="008B5EF4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аполняется в случае, если Получателем является физическое лицо.</w:t>
      </w:r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8" w:name="P2656"/>
      <w:bookmarkEnd w:id="38"/>
      <w:r w:rsidRPr="008B5EF4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в случае, если Субсидия предоставляется в целях достижения результатов (выполнения мероприятий) структурных элементов государственной программы (результатов федерального проекта). В кодовой зоне указываются 4 и 5 разряды целевой статьи расходов федерального бюджета.</w:t>
      </w:r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39" w:name="P2657"/>
      <w:bookmarkEnd w:id="39"/>
      <w:r w:rsidRPr="008B5EF4">
        <w:rPr>
          <w:rFonts w:ascii="Times New Roman" w:hAnsi="Times New Roman" w:cs="Times New Roman"/>
          <w:sz w:val="24"/>
          <w:szCs w:val="24"/>
        </w:rPr>
        <w:t>&lt;4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казываются 13 - 17 разряды кода классификации расходов федерального бюджета в соответствии с соглашением.</w:t>
      </w:r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2658"/>
      <w:bookmarkEnd w:id="40"/>
      <w:r w:rsidRPr="008B5EF4">
        <w:rPr>
          <w:rFonts w:ascii="Times New Roman" w:hAnsi="Times New Roman" w:cs="Times New Roman"/>
          <w:sz w:val="24"/>
          <w:szCs w:val="24"/>
        </w:rPr>
        <w:t>&lt;5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П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ри представлении уточненного плана указывается номер очередного внесения изменения в приложение (например, «1», «2», «3», «...»).</w:t>
      </w:r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1" w:name="P2659"/>
      <w:bookmarkEnd w:id="41"/>
      <w:r w:rsidRPr="008B5EF4">
        <w:rPr>
          <w:rFonts w:ascii="Times New Roman" w:hAnsi="Times New Roman" w:cs="Times New Roman"/>
          <w:sz w:val="24"/>
          <w:szCs w:val="24"/>
        </w:rPr>
        <w:t>&lt;6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казываются наименования результатов предоставления Субсидии, установленные в </w:t>
      </w:r>
      <w:hyperlink w:anchor="P257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4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приложения к соглашению, оформленному в соответствии с </w:t>
      </w:r>
      <w:hyperlink w:anchor="P230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4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к настоящей Типовой форме, и соответствующие им наименования контрольных точек.</w:t>
      </w:r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2" w:name="P2660"/>
      <w:bookmarkEnd w:id="42"/>
      <w:r w:rsidRPr="008B5EF4">
        <w:rPr>
          <w:rFonts w:ascii="Times New Roman" w:hAnsi="Times New Roman" w:cs="Times New Roman"/>
          <w:sz w:val="24"/>
          <w:szCs w:val="24"/>
        </w:rPr>
        <w:t>&lt;7&gt; Код результата предоставления Субсидии и контрольной точки формируется в системе «Электронный бюджет» автоматически.</w:t>
      </w:r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3" w:name="P2661"/>
      <w:bookmarkEnd w:id="43"/>
      <w:r w:rsidRPr="008B5EF4">
        <w:rPr>
          <w:rFonts w:ascii="Times New Roman" w:hAnsi="Times New Roman" w:cs="Times New Roman"/>
          <w:sz w:val="24"/>
          <w:szCs w:val="24"/>
        </w:rPr>
        <w:t>&lt;8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казывается тип результата предоставления Субсидии, установленный в </w:t>
      </w:r>
      <w:hyperlink w:anchor="P2577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3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приложения к соглашению, оформленному в соответствии с </w:t>
      </w:r>
      <w:hyperlink w:anchor="P230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4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к настоящей Типовой форме, и соответствующие указанному типу результата предоставления Субсидии типы контрольных точек в соответствии с Перечнем типов.</w:t>
      </w:r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2662"/>
      <w:bookmarkEnd w:id="44"/>
      <w:r w:rsidRPr="008B5EF4">
        <w:rPr>
          <w:rFonts w:ascii="Times New Roman" w:hAnsi="Times New Roman" w:cs="Times New Roman"/>
          <w:sz w:val="24"/>
          <w:szCs w:val="24"/>
        </w:rPr>
        <w:t>&lt;9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плановое значение результата предоставления Субсидии, установленное в приложении к соглашению</w:t>
      </w:r>
      <w:r w:rsidR="001F0284" w:rsidRPr="008B5EF4">
        <w:rPr>
          <w:rFonts w:ascii="Times New Roman" w:hAnsi="Times New Roman" w:cs="Times New Roman"/>
          <w:sz w:val="24"/>
          <w:szCs w:val="24"/>
        </w:rPr>
        <w:t xml:space="preserve"> о предоставлении субсидии «Значения результатов предоставления субсидии»</w:t>
      </w:r>
      <w:r w:rsidRPr="008B5EF4">
        <w:rPr>
          <w:rFonts w:ascii="Times New Roman" w:hAnsi="Times New Roman" w:cs="Times New Roman"/>
          <w:sz w:val="24"/>
          <w:szCs w:val="24"/>
        </w:rPr>
        <w:t xml:space="preserve">, оформленному в соответствии </w:t>
      </w:r>
      <w:r w:rsidR="001F0284" w:rsidRPr="008B5EF4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2305">
        <w:r w:rsidR="001F0284" w:rsidRPr="008B5EF4">
          <w:rPr>
            <w:rFonts w:ascii="Times New Roman" w:hAnsi="Times New Roman" w:cs="Times New Roman"/>
            <w:sz w:val="24"/>
            <w:szCs w:val="24"/>
          </w:rPr>
          <w:t>приложением № 4</w:t>
        </w:r>
      </w:hyperlink>
      <w:r w:rsidR="001F0284" w:rsidRPr="008B5EF4">
        <w:rPr>
          <w:rFonts w:ascii="Times New Roman" w:hAnsi="Times New Roman" w:cs="Times New Roman"/>
          <w:sz w:val="24"/>
          <w:szCs w:val="24"/>
        </w:rPr>
        <w:t xml:space="preserve"> к Типовой форме соглашения (договора) о предоставлении из федерального бюджета субсидий, в том числе грантов в форме субсидий, юридическим лицам, индивидуальным предпринимателям, а также физическим лицам, утвержденной приказом Министерства финансов Российской Федерации от 30.11.2021 № 199н (далее – Типовая форма)</w:t>
      </w:r>
      <w:r w:rsidRPr="008B5EF4">
        <w:rPr>
          <w:rFonts w:ascii="Times New Roman" w:hAnsi="Times New Roman" w:cs="Times New Roman"/>
          <w:sz w:val="24"/>
          <w:szCs w:val="24"/>
        </w:rPr>
        <w:t xml:space="preserve">, а также плановые значения контрольных точек в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, если контрольные точки имеют измеримые в единицах измерения значения.</w:t>
      </w:r>
    </w:p>
    <w:p w:rsidR="00214B62" w:rsidRPr="008B5EF4" w:rsidRDefault="00214B62" w:rsidP="00214B6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2663"/>
      <w:bookmarkEnd w:id="45"/>
      <w:r w:rsidRPr="008B5EF4">
        <w:rPr>
          <w:rFonts w:ascii="Times New Roman" w:hAnsi="Times New Roman" w:cs="Times New Roman"/>
          <w:sz w:val="24"/>
          <w:szCs w:val="24"/>
        </w:rPr>
        <w:t>&lt;10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срок достижения результата предоставления Субсидии, установленный в приложении к соглашению</w:t>
      </w:r>
      <w:r w:rsidR="001F0284" w:rsidRPr="008B5EF4">
        <w:rPr>
          <w:rFonts w:ascii="Times New Roman" w:hAnsi="Times New Roman" w:cs="Times New Roman"/>
          <w:sz w:val="24"/>
          <w:szCs w:val="24"/>
        </w:rPr>
        <w:t xml:space="preserve"> о предоставлении субсидии «Значения результатов предоставления субсидии»</w:t>
      </w:r>
      <w:r w:rsidRPr="008B5EF4">
        <w:rPr>
          <w:rFonts w:ascii="Times New Roman" w:hAnsi="Times New Roman" w:cs="Times New Roman"/>
          <w:sz w:val="24"/>
          <w:szCs w:val="24"/>
        </w:rPr>
        <w:t xml:space="preserve">, оформленному в соответствии с </w:t>
      </w:r>
      <w:r w:rsidR="001F0284" w:rsidRPr="008B5EF4">
        <w:rPr>
          <w:rFonts w:ascii="Times New Roman" w:hAnsi="Times New Roman" w:cs="Times New Roman"/>
          <w:sz w:val="24"/>
          <w:szCs w:val="24"/>
        </w:rPr>
        <w:t>приложением № 4 к Типовой форме</w:t>
      </w:r>
      <w:r w:rsidRPr="008B5EF4">
        <w:rPr>
          <w:rFonts w:ascii="Times New Roman" w:hAnsi="Times New Roman" w:cs="Times New Roman"/>
          <w:sz w:val="24"/>
          <w:szCs w:val="24"/>
        </w:rPr>
        <w:t>, а также плановый срок достижения контрольных точек.</w:t>
      </w:r>
    </w:p>
    <w:p w:rsidR="0068235F" w:rsidRPr="008B5EF4" w:rsidRDefault="0068235F" w:rsidP="00D30A65">
      <w:pPr>
        <w:rPr>
          <w:sz w:val="20"/>
          <w:szCs w:val="20"/>
        </w:rPr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1960BC" w:rsidRPr="008B5EF4" w:rsidRDefault="001960BC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</w:p>
    <w:p w:rsidR="005A4B6B" w:rsidRPr="008B5EF4" w:rsidRDefault="005A4B6B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>Приложение № 1</w:t>
      </w:r>
      <w:r w:rsidR="00B70B6A" w:rsidRPr="008B5EF4">
        <w:t>2</w:t>
      </w:r>
      <w:r w:rsidRPr="008B5EF4">
        <w:t xml:space="preserve"> к Порядку</w:t>
      </w:r>
    </w:p>
    <w:p w:rsidR="005A4B6B" w:rsidRPr="008B5EF4" w:rsidRDefault="005A4B6B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5A4B6B" w:rsidRPr="008B5EF4" w:rsidRDefault="005A4B6B" w:rsidP="005A4B6B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предоставления субсидии, проводимого в форме запроса предложений, и принятия решения о предоставлении субсидии</w:t>
      </w:r>
    </w:p>
    <w:p w:rsidR="005A4B6B" w:rsidRPr="008B5EF4" w:rsidRDefault="005A4B6B" w:rsidP="005A4B6B">
      <w:pPr>
        <w:jc w:val="right"/>
        <w:rPr>
          <w:b/>
        </w:rPr>
      </w:pPr>
    </w:p>
    <w:p w:rsidR="005A4B6B" w:rsidRPr="008B5EF4" w:rsidRDefault="005A4B6B" w:rsidP="005A4B6B">
      <w:pPr>
        <w:jc w:val="right"/>
        <w:rPr>
          <w:b/>
        </w:rPr>
      </w:pPr>
      <w:r w:rsidRPr="008B5EF4">
        <w:rPr>
          <w:b/>
        </w:rPr>
        <w:t>Форма</w:t>
      </w: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210"/>
        <w:gridCol w:w="340"/>
        <w:gridCol w:w="2494"/>
        <w:gridCol w:w="340"/>
        <w:gridCol w:w="1587"/>
        <w:gridCol w:w="1077"/>
      </w:tblGrid>
      <w:tr w:rsidR="005A4B6B" w:rsidRPr="008B5EF4" w:rsidTr="00A5544E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b/>
                <w:sz w:val="24"/>
                <w:szCs w:val="24"/>
              </w:rPr>
              <w:t>Отчет</w:t>
            </w:r>
          </w:p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b/>
                <w:sz w:val="24"/>
                <w:szCs w:val="24"/>
              </w:rPr>
              <w:t>о реализации плана мероприятий по достижению результатов предоставления Субсидии (контрольных точек)</w:t>
            </w: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w:anchor="P3493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</w:tr>
      <w:tr w:rsidR="005A4B6B" w:rsidRPr="008B5EF4" w:rsidTr="00A5544E">
        <w:tc>
          <w:tcPr>
            <w:tcW w:w="904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A554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состоянию на 1 _________ 20__ г.</w:t>
            </w: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hyperlink w:anchor="P3494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B6B" w:rsidRPr="008B5EF4" w:rsidRDefault="005A4B6B" w:rsidP="00FB397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главного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распорядителя средств бюджета</w:t>
            </w:r>
            <w:r w:rsidR="00FB3972"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субъекта Российской Федерации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(Министерство, Агентство, Служба, иной орган (организация)</w:t>
            </w:r>
            <w:proofErr w:type="gram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государственной программы (федерального проекта) </w:t>
            </w:r>
            <w:hyperlink w:anchor="P3495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495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1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3496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Номер соглашения </w:t>
            </w:r>
            <w:hyperlink w:anchor="P3497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Дата соглашения </w:t>
            </w:r>
            <w:hyperlink w:anchor="P3497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&lt;5&gt;</w:t>
              </w:r>
            </w:hyperlink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tblBorders>
            <w:right w:val="single" w:sz="4" w:space="0" w:color="auto"/>
          </w:tblBorders>
        </w:tblPrEx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Вид документа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c>
          <w:tcPr>
            <w:tcW w:w="321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 xml:space="preserve">(первичный – «0», уточненный – «1», «2», «3», «...») </w:t>
            </w:r>
            <w:hyperlink w:anchor="P3498">
              <w:r w:rsidRPr="008B5EF4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&lt;6&gt;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B6B" w:rsidRPr="008B5EF4" w:rsidRDefault="005A4B6B" w:rsidP="005A4B6B">
      <w:pPr>
        <w:pStyle w:val="ConsPlusNormal"/>
        <w:jc w:val="both"/>
      </w:pPr>
    </w:p>
    <w:p w:rsidR="005A4B6B" w:rsidRPr="008B5EF4" w:rsidRDefault="005A4B6B" w:rsidP="005A4B6B">
      <w:pPr>
        <w:pStyle w:val="ConsPlusNormal"/>
        <w:sectPr w:rsidR="005A4B6B" w:rsidRPr="008B5EF4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151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21"/>
        <w:gridCol w:w="189"/>
        <w:gridCol w:w="340"/>
        <w:gridCol w:w="38"/>
        <w:gridCol w:w="567"/>
        <w:gridCol w:w="1020"/>
        <w:gridCol w:w="365"/>
        <w:gridCol w:w="316"/>
        <w:gridCol w:w="992"/>
        <w:gridCol w:w="442"/>
        <w:gridCol w:w="418"/>
        <w:gridCol w:w="274"/>
        <w:gridCol w:w="1417"/>
        <w:gridCol w:w="261"/>
        <w:gridCol w:w="1157"/>
        <w:gridCol w:w="1134"/>
        <w:gridCol w:w="1559"/>
        <w:gridCol w:w="851"/>
        <w:gridCol w:w="1397"/>
      </w:tblGrid>
      <w:tr w:rsidR="005A4B6B" w:rsidRPr="008B5EF4" w:rsidTr="00A5544E">
        <w:trPr>
          <w:jc w:val="center"/>
        </w:trPr>
        <w:tc>
          <w:tcPr>
            <w:tcW w:w="3555" w:type="dxa"/>
            <w:gridSpan w:val="5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Субсидии, контрольные точки </w:t>
            </w:r>
            <w:hyperlink w:anchor="P3499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2693" w:type="dxa"/>
            <w:gridSpan w:val="4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  <w:hyperlink w:anchor="P3499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&lt;7&gt;</w:t>
              </w:r>
            </w:hyperlink>
          </w:p>
        </w:tc>
        <w:tc>
          <w:tcPr>
            <w:tcW w:w="3969" w:type="dxa"/>
            <w:gridSpan w:val="6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2693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Срок достижения (</w:t>
            </w:r>
            <w:proofErr w:type="spell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дд.мм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ггг</w:t>
            </w:r>
            <w:proofErr w:type="spell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51" w:type="dxa"/>
            <w:vMerge w:val="restart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Статус </w:t>
            </w:r>
            <w:hyperlink w:anchor="P3505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&lt;13&gt;</w:t>
              </w:r>
            </w:hyperlink>
          </w:p>
        </w:tc>
        <w:tc>
          <w:tcPr>
            <w:tcW w:w="1397" w:type="dxa"/>
            <w:vMerge w:val="restart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Причина отклонения </w:t>
            </w:r>
            <w:hyperlink w:anchor="P3506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&lt;14&gt;</w:t>
              </w:r>
            </w:hyperlink>
          </w:p>
        </w:tc>
      </w:tr>
      <w:tr w:rsidR="005A4B6B" w:rsidRPr="008B5EF4" w:rsidTr="00A5544E">
        <w:trPr>
          <w:jc w:val="center"/>
        </w:trPr>
        <w:tc>
          <w:tcPr>
            <w:tcW w:w="2421" w:type="dxa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код по </w:t>
            </w:r>
            <w:hyperlink r:id="rId21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ОКЕИ</w:t>
              </w:r>
            </w:hyperlink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</w:t>
            </w:r>
            <w:hyperlink w:anchor="P3500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&lt;8&gt;</w:t>
              </w:r>
            </w:hyperlink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фактическое </w:t>
            </w:r>
            <w:hyperlink w:anchor="P3501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&lt;9&gt;</w:t>
              </w:r>
            </w:hyperlink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прогнозное </w:t>
            </w:r>
            <w:hyperlink w:anchor="P3502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&lt;10&gt;</w:t>
              </w:r>
            </w:hyperlink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  <w:hyperlink w:anchor="P3503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&lt;11&gt;</w:t>
              </w:r>
            </w:hyperlink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фактический (прогнозный) </w:t>
            </w:r>
            <w:hyperlink w:anchor="P3504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&lt;12&gt;</w:t>
              </w:r>
            </w:hyperlink>
          </w:p>
        </w:tc>
        <w:tc>
          <w:tcPr>
            <w:tcW w:w="851" w:type="dxa"/>
            <w:vMerge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vMerge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6" w:name="P3275"/>
            <w:bookmarkEnd w:id="46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3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vAlign w:val="center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3"/>
            <w:vAlign w:val="center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7" w:name="P3279"/>
            <w:bookmarkEnd w:id="47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gridSpan w:val="3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8" w:name="P3280"/>
            <w:bookmarkEnd w:id="48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Align w:val="center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9" w:name="P3281"/>
            <w:bookmarkEnd w:id="49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  <w:gridSpan w:val="2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97" w:type="dxa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  <w:hyperlink w:anchor="P3507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bottom"/>
          </w:tcPr>
          <w:p w:rsidR="005A4B6B" w:rsidRPr="008B5EF4" w:rsidRDefault="005A4B6B" w:rsidP="005A4B6B">
            <w:pPr>
              <w:pStyle w:val="ConsPlusNormal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отчетного периода </w:t>
            </w:r>
            <w:hyperlink w:anchor="P3508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567" w:type="dxa"/>
            <w:gridSpan w:val="3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center"/>
          </w:tcPr>
          <w:p w:rsidR="005A4B6B" w:rsidRPr="008B5EF4" w:rsidRDefault="005A4B6B" w:rsidP="005A4B6B">
            <w:pPr>
              <w:pStyle w:val="ConsPlusNormal"/>
              <w:ind w:left="56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bottom"/>
          </w:tcPr>
          <w:p w:rsidR="005A4B6B" w:rsidRPr="008B5EF4" w:rsidRDefault="005A4B6B" w:rsidP="005A4B6B">
            <w:pPr>
              <w:pStyle w:val="ConsPlusNormal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планового периода </w:t>
            </w:r>
            <w:hyperlink w:anchor="P3509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567" w:type="dxa"/>
            <w:gridSpan w:val="3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center"/>
          </w:tcPr>
          <w:p w:rsidR="005A4B6B" w:rsidRPr="008B5EF4" w:rsidRDefault="005A4B6B" w:rsidP="005A4B6B">
            <w:pPr>
              <w:pStyle w:val="ConsPlusNormal"/>
              <w:ind w:left="56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Субсидии </w:t>
            </w:r>
            <w:hyperlink w:anchor="P3507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&lt;15&gt;</w:t>
              </w:r>
            </w:hyperlink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bottom"/>
          </w:tcPr>
          <w:p w:rsidR="005A4B6B" w:rsidRPr="008B5EF4" w:rsidRDefault="005A4B6B" w:rsidP="005A4B6B">
            <w:pPr>
              <w:pStyle w:val="ConsPlusNormal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отчетного периода </w:t>
            </w:r>
            <w:hyperlink w:anchor="P3508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&lt;16&gt;</w:t>
              </w:r>
            </w:hyperlink>
          </w:p>
        </w:tc>
        <w:tc>
          <w:tcPr>
            <w:tcW w:w="567" w:type="dxa"/>
            <w:gridSpan w:val="3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center"/>
          </w:tcPr>
          <w:p w:rsidR="005A4B6B" w:rsidRPr="008B5EF4" w:rsidRDefault="005A4B6B" w:rsidP="005A4B6B">
            <w:pPr>
              <w:pStyle w:val="ConsPlusNormal"/>
              <w:ind w:left="56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bottom"/>
          </w:tcPr>
          <w:p w:rsidR="005A4B6B" w:rsidRPr="008B5EF4" w:rsidRDefault="005A4B6B" w:rsidP="005A4B6B">
            <w:pPr>
              <w:pStyle w:val="ConsPlusNormal"/>
              <w:ind w:left="28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точки планового периода </w:t>
            </w:r>
            <w:hyperlink w:anchor="P3509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&lt;17&gt;</w:t>
              </w:r>
            </w:hyperlink>
          </w:p>
        </w:tc>
        <w:tc>
          <w:tcPr>
            <w:tcW w:w="567" w:type="dxa"/>
            <w:gridSpan w:val="3"/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proofErr w:type="spellEnd"/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  <w:vAlign w:val="center"/>
          </w:tcPr>
          <w:p w:rsidR="005A4B6B" w:rsidRPr="008B5EF4" w:rsidRDefault="005A4B6B" w:rsidP="005A4B6B">
            <w:pPr>
              <w:pStyle w:val="ConsPlusNormal"/>
              <w:ind w:left="567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rPr>
          <w:jc w:val="center"/>
        </w:trPr>
        <w:tc>
          <w:tcPr>
            <w:tcW w:w="242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3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6098" w:type="dxa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Руководитель (уполномоченное лицо) Получателя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6098" w:type="dxa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  <w:tr w:rsidR="005A4B6B" w:rsidRPr="008B5EF4" w:rsidTr="00A5544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6098" w:type="dxa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B6B" w:rsidRPr="008B5EF4" w:rsidTr="00A5544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6098" w:type="dxa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(должность)</w:t>
            </w: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(фамилия, инициалы)</w:t>
            </w: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5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5A4B6B" w:rsidRPr="008B5EF4" w:rsidRDefault="005A4B6B" w:rsidP="005A4B6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5EF4">
              <w:rPr>
                <w:rFonts w:ascii="Times New Roman" w:hAnsi="Times New Roman" w:cs="Times New Roman"/>
                <w:sz w:val="18"/>
                <w:szCs w:val="18"/>
              </w:rPr>
              <w:t>(телефон)</w:t>
            </w:r>
          </w:p>
        </w:tc>
      </w:tr>
      <w:tr w:rsidR="005A4B6B" w:rsidRPr="008B5EF4" w:rsidTr="00A5544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5"/>
          <w:wAfter w:w="6098" w:type="dxa"/>
        </w:trPr>
        <w:tc>
          <w:tcPr>
            <w:tcW w:w="26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«__» _________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" w:type="dxa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4B6B" w:rsidRPr="008B5EF4" w:rsidRDefault="005A4B6B" w:rsidP="005A4B6B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4B6B" w:rsidRPr="008B5EF4" w:rsidRDefault="005A4B6B" w:rsidP="005A4B6B">
      <w:pPr>
        <w:pStyle w:val="ConsPlusNormal"/>
      </w:pPr>
    </w:p>
    <w:p w:rsidR="005A4B6B" w:rsidRPr="008B5EF4" w:rsidRDefault="005A4B6B" w:rsidP="005A4B6B">
      <w:pPr>
        <w:pStyle w:val="ConsPlusNormal"/>
        <w:sectPr w:rsidR="005A4B6B" w:rsidRPr="008B5EF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5A4B6B" w:rsidRPr="008B5EF4" w:rsidRDefault="005A4B6B" w:rsidP="005A4B6B">
      <w:pPr>
        <w:pStyle w:val="ConsPlusNormal"/>
        <w:ind w:firstLine="540"/>
        <w:jc w:val="both"/>
      </w:pPr>
      <w:r w:rsidRPr="008B5EF4">
        <w:t>_________________________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0" w:name="P3493"/>
      <w:bookmarkEnd w:id="50"/>
      <w:proofErr w:type="gramStart"/>
      <w:r w:rsidRPr="008B5EF4">
        <w:rPr>
          <w:rFonts w:ascii="Times New Roman" w:hAnsi="Times New Roman" w:cs="Times New Roman"/>
          <w:sz w:val="24"/>
          <w:szCs w:val="24"/>
        </w:rPr>
        <w:t>&lt;1&gt; Показатели отчета формируются на основании информации о результатах предоставления Субсидии, контрольных точках, срок достижения плановых значений которых наступил на отчетную дату, включая результаты предоставления Субсидии, контрольные точки, плановые значения которых планировались к достижению в прошлых отчетных периодах, а также результатах предоставления Субсидии, контрольных точках, срок достижения которых запланирован в течение трех месяцев, следующих за отчетным периодом.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В случае, если соглашение содержит сведения, составляющие государственную или иную охраняемую в соответствии с федеральными законами, нормативными правовыми актами Президента Российской Федерации и Правительства Российской Федерации тайну, проставляется соответствующая отметка («для служебного пользования»/«секретно»/«совершенно секретно»/«особой важности») и номер экземпляра.</w:t>
      </w:r>
      <w:proofErr w:type="gramEnd"/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1" w:name="P3494"/>
      <w:bookmarkEnd w:id="51"/>
      <w:r w:rsidRPr="008B5EF4">
        <w:rPr>
          <w:rFonts w:ascii="Times New Roman" w:hAnsi="Times New Roman" w:cs="Times New Roman"/>
          <w:sz w:val="24"/>
          <w:szCs w:val="24"/>
        </w:rPr>
        <w:t>&lt;2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З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аполняется в случае, если Получателем является физическое лицо.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2" w:name="P3495"/>
      <w:bookmarkEnd w:id="52"/>
      <w:r w:rsidRPr="008B5EF4">
        <w:rPr>
          <w:rFonts w:ascii="Times New Roman" w:hAnsi="Times New Roman" w:cs="Times New Roman"/>
          <w:sz w:val="24"/>
          <w:szCs w:val="24"/>
        </w:rPr>
        <w:t>&lt;3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в случае, если Субсидия предоставляется в целях достижения результатов (выполнения мероприятий) структурных элементов государственной программы (результатов федерального проекта). В кодовой зоне указываются 4 и 5 разряды целевой статьи расходов федерального бюджета.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3" w:name="P3496"/>
      <w:bookmarkEnd w:id="53"/>
      <w:r w:rsidRPr="008B5EF4">
        <w:rPr>
          <w:rFonts w:ascii="Times New Roman" w:hAnsi="Times New Roman" w:cs="Times New Roman"/>
          <w:sz w:val="24"/>
          <w:szCs w:val="24"/>
        </w:rPr>
        <w:t xml:space="preserve">&lt;4&gt; Показатели формируются на основании показателей, указанных в приложении к соглашению, оформленному в соответствии с </w:t>
      </w:r>
      <w:hyperlink w:anchor="P250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5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4" w:name="P3497"/>
      <w:bookmarkEnd w:id="54"/>
      <w:r w:rsidRPr="008B5EF4">
        <w:rPr>
          <w:rFonts w:ascii="Times New Roman" w:hAnsi="Times New Roman" w:cs="Times New Roman"/>
          <w:sz w:val="24"/>
          <w:szCs w:val="24"/>
        </w:rPr>
        <w:t>&lt;5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казываются реквизиты соглашения.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5" w:name="P3498"/>
      <w:bookmarkEnd w:id="55"/>
      <w:r w:rsidRPr="008B5EF4">
        <w:rPr>
          <w:rFonts w:ascii="Times New Roman" w:hAnsi="Times New Roman" w:cs="Times New Roman"/>
          <w:sz w:val="24"/>
          <w:szCs w:val="24"/>
        </w:rPr>
        <w:t>&lt;6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П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ри представлении уточненного отчета указывается номер очередного внесения изменения в приложение (например, «1», «2», «3», «...»).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6" w:name="P3499"/>
      <w:bookmarkEnd w:id="56"/>
      <w:r w:rsidRPr="008B5EF4">
        <w:rPr>
          <w:rFonts w:ascii="Times New Roman" w:hAnsi="Times New Roman" w:cs="Times New Roman"/>
          <w:sz w:val="24"/>
          <w:szCs w:val="24"/>
        </w:rPr>
        <w:t xml:space="preserve">&lt;7&gt; Показатели </w:t>
      </w:r>
      <w:hyperlink w:anchor="P327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27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формируются на основании показателей </w:t>
      </w:r>
      <w:hyperlink w:anchor="P327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327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5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указанных в приложении к соглашению, оформленному в соответствии с </w:t>
      </w:r>
      <w:hyperlink w:anchor="P250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5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7" w:name="P3500"/>
      <w:bookmarkEnd w:id="57"/>
      <w:r w:rsidRPr="008B5EF4">
        <w:rPr>
          <w:rFonts w:ascii="Times New Roman" w:hAnsi="Times New Roman" w:cs="Times New Roman"/>
          <w:sz w:val="24"/>
          <w:szCs w:val="24"/>
        </w:rPr>
        <w:t>&lt;8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казываются в соответствии с плановыми значениями, установленными в </w:t>
      </w:r>
      <w:hyperlink w:anchor="P3280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6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приложения к соглашению, оформленному в соответствии с </w:t>
      </w:r>
      <w:hyperlink w:anchor="P250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5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8" w:name="P3501"/>
      <w:bookmarkEnd w:id="58"/>
      <w:r w:rsidRPr="008B5EF4">
        <w:rPr>
          <w:rFonts w:ascii="Times New Roman" w:hAnsi="Times New Roman" w:cs="Times New Roman"/>
          <w:sz w:val="24"/>
          <w:szCs w:val="24"/>
        </w:rPr>
        <w:t>&lt;9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казывается фактически достигнутое значение результата предоставления Субсидии и контрольных точек, установленных в </w:t>
      </w:r>
      <w:hyperlink w:anchor="P327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>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59" w:name="P3502"/>
      <w:bookmarkEnd w:id="59"/>
      <w:r w:rsidRPr="008B5EF4">
        <w:rPr>
          <w:rFonts w:ascii="Times New Roman" w:hAnsi="Times New Roman" w:cs="Times New Roman"/>
          <w:sz w:val="24"/>
          <w:szCs w:val="24"/>
        </w:rPr>
        <w:t>&lt;10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казывается отклонение фактически достигнутого значения результата предоставления Субсидии и контрольных точек, установленных в </w:t>
      </w:r>
      <w:hyperlink w:anchor="P327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от планового значения, указанного в </w:t>
      </w:r>
      <w:hyperlink w:anchor="P3280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6</w:t>
        </w:r>
      </w:hyperlink>
      <w:r w:rsidRPr="008B5EF4">
        <w:rPr>
          <w:rFonts w:ascii="Times New Roman" w:hAnsi="Times New Roman" w:cs="Times New Roman"/>
          <w:sz w:val="24"/>
          <w:szCs w:val="24"/>
        </w:rPr>
        <w:t>, срок достижения по которым на соответствующую отчетную дату наступил.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0" w:name="P3503"/>
      <w:bookmarkEnd w:id="60"/>
      <w:r w:rsidRPr="008B5EF4">
        <w:rPr>
          <w:rFonts w:ascii="Times New Roman" w:hAnsi="Times New Roman" w:cs="Times New Roman"/>
          <w:sz w:val="24"/>
          <w:szCs w:val="24"/>
        </w:rPr>
        <w:t>&lt;11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казываются в соответствии с плановыми датами, установленными в </w:t>
      </w:r>
      <w:hyperlink w:anchor="P3281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7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приложения к соглашению, оформленному в соответствии с </w:t>
      </w:r>
      <w:hyperlink w:anchor="P250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5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к настоящей Типовой форме.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1" w:name="P3504"/>
      <w:bookmarkEnd w:id="61"/>
      <w:r w:rsidRPr="008B5EF4">
        <w:rPr>
          <w:rFonts w:ascii="Times New Roman" w:hAnsi="Times New Roman" w:cs="Times New Roman"/>
          <w:sz w:val="24"/>
          <w:szCs w:val="24"/>
        </w:rPr>
        <w:t>&lt;12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казывается срок достижения результата предоставления Субсидии, контрольной точки, указанных в </w:t>
      </w:r>
      <w:hyperlink w:anchor="P327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. В случае, если значение результата предоставления Субсидии, контрольной точки, установленное в </w:t>
      </w:r>
      <w:hyperlink w:anchor="P3280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6</w:t>
        </w:r>
      </w:hyperlink>
      <w:r w:rsidRPr="008B5EF4">
        <w:rPr>
          <w:rFonts w:ascii="Times New Roman" w:hAnsi="Times New Roman" w:cs="Times New Roman"/>
          <w:sz w:val="24"/>
          <w:szCs w:val="24"/>
        </w:rPr>
        <w:t>, в отчетном периоде не достигнуто (достигнуто частично), указывается прогнозный срок достижения установленного значения.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2" w:name="P3505"/>
      <w:bookmarkEnd w:id="62"/>
      <w:r w:rsidRPr="008B5EF4">
        <w:rPr>
          <w:rFonts w:ascii="Times New Roman" w:hAnsi="Times New Roman" w:cs="Times New Roman"/>
          <w:sz w:val="24"/>
          <w:szCs w:val="24"/>
        </w:rPr>
        <w:t>&lt;13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статус «0» - отсутствие отклонений, «1» - наличие отклонений.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3" w:name="P3506"/>
      <w:bookmarkEnd w:id="63"/>
      <w:r w:rsidRPr="008B5EF4">
        <w:rPr>
          <w:rFonts w:ascii="Times New Roman" w:hAnsi="Times New Roman" w:cs="Times New Roman"/>
          <w:sz w:val="24"/>
          <w:szCs w:val="24"/>
        </w:rPr>
        <w:t>&lt;14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причина отклонения от планового значения, в случае если на установленную дату плановое значение результата предоставления Субсидии, контрольной точки фактически не достигнуто.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4" w:name="P3507"/>
      <w:bookmarkEnd w:id="64"/>
      <w:r w:rsidRPr="008B5EF4">
        <w:rPr>
          <w:rFonts w:ascii="Times New Roman" w:hAnsi="Times New Roman" w:cs="Times New Roman"/>
          <w:sz w:val="24"/>
          <w:szCs w:val="24"/>
        </w:rPr>
        <w:t>&lt;15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наименование результата предоставления Субсидии.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5" w:name="P3508"/>
      <w:bookmarkEnd w:id="65"/>
      <w:r w:rsidRPr="008B5EF4">
        <w:rPr>
          <w:rFonts w:ascii="Times New Roman" w:hAnsi="Times New Roman" w:cs="Times New Roman"/>
          <w:sz w:val="24"/>
          <w:szCs w:val="24"/>
        </w:rPr>
        <w:t>&lt;16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наименование контрольной точки, дата достижения которой наступила в отчетном периоде.</w:t>
      </w:r>
    </w:p>
    <w:p w:rsidR="005A4B6B" w:rsidRPr="008B5EF4" w:rsidRDefault="005A4B6B" w:rsidP="005A4B6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bookmarkStart w:id="66" w:name="P3509"/>
      <w:bookmarkEnd w:id="66"/>
      <w:r w:rsidRPr="008B5EF4">
        <w:rPr>
          <w:rFonts w:ascii="Times New Roman" w:hAnsi="Times New Roman" w:cs="Times New Roman"/>
          <w:sz w:val="24"/>
          <w:szCs w:val="24"/>
        </w:rPr>
        <w:t>&lt;17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наименование контрольной точки, достижение которых запланировано в течение трех месяцев, следующих за отчетным периодом.</w:t>
      </w:r>
    </w:p>
    <w:p w:rsidR="005A4B6B" w:rsidRPr="008B5EF4" w:rsidRDefault="005A4B6B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B70B6A">
      <w:pPr>
        <w:tabs>
          <w:tab w:val="left" w:pos="284"/>
          <w:tab w:val="left" w:pos="851"/>
          <w:tab w:val="left" w:pos="5812"/>
          <w:tab w:val="left" w:pos="6521"/>
        </w:tabs>
        <w:ind w:left="5812"/>
      </w:pPr>
      <w:r w:rsidRPr="008B5EF4">
        <w:t>Приложение № 13 к Порядку</w:t>
      </w:r>
    </w:p>
    <w:p w:rsidR="00B70B6A" w:rsidRPr="008B5EF4" w:rsidRDefault="00B70B6A" w:rsidP="00B70B6A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t xml:space="preserve">проведения отбора </w:t>
      </w:r>
      <w:r w:rsidRPr="008B5EF4">
        <w:rPr>
          <w:rFonts w:eastAsia="Calibri"/>
          <w:lang w:eastAsia="en-US"/>
        </w:rPr>
        <w:t>получателя</w:t>
      </w:r>
    </w:p>
    <w:p w:rsidR="00B70B6A" w:rsidRPr="008B5EF4" w:rsidRDefault="00B70B6A" w:rsidP="00B70B6A">
      <w:pPr>
        <w:tabs>
          <w:tab w:val="left" w:pos="284"/>
          <w:tab w:val="left" w:pos="851"/>
          <w:tab w:val="left" w:pos="5812"/>
          <w:tab w:val="left" w:pos="6521"/>
        </w:tabs>
        <w:ind w:left="5812"/>
        <w:rPr>
          <w:rFonts w:eastAsia="Calibri"/>
          <w:lang w:eastAsia="en-US"/>
        </w:rPr>
      </w:pPr>
      <w:r w:rsidRPr="008B5EF4">
        <w:rPr>
          <w:rFonts w:eastAsia="Calibri"/>
          <w:lang w:eastAsia="en-US"/>
        </w:rPr>
        <w:t>субсидии для предоставления субсидии, проводимого в форме запроса предложений, и принятия решения о предоставлении субсидии</w:t>
      </w: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B70B6A">
      <w:pPr>
        <w:jc w:val="right"/>
        <w:rPr>
          <w:b/>
        </w:rPr>
      </w:pPr>
      <w:r w:rsidRPr="008B5EF4">
        <w:rPr>
          <w:b/>
        </w:rPr>
        <w:t>Форма</w:t>
      </w:r>
    </w:p>
    <w:p w:rsidR="00B70B6A" w:rsidRPr="008B5EF4" w:rsidRDefault="00B70B6A" w:rsidP="005A4B6B">
      <w:pPr>
        <w:jc w:val="right"/>
        <w:rPr>
          <w:sz w:val="20"/>
          <w:szCs w:val="20"/>
        </w:rPr>
      </w:pPr>
    </w:p>
    <w:p w:rsidR="00B70B6A" w:rsidRPr="008B5EF4" w:rsidRDefault="00B70B6A" w:rsidP="00B70B6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EF4"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B70B6A" w:rsidRPr="008B5EF4" w:rsidRDefault="00B70B6A" w:rsidP="00B70B6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EF4">
        <w:rPr>
          <w:rFonts w:ascii="Times New Roman" w:hAnsi="Times New Roman" w:cs="Times New Roman"/>
          <w:b/>
          <w:sz w:val="24"/>
          <w:szCs w:val="24"/>
        </w:rPr>
        <w:t>о мониторинге достижения результатов предоставления субсидии</w:t>
      </w:r>
    </w:p>
    <w:p w:rsidR="00B70B6A" w:rsidRPr="008B5EF4" w:rsidRDefault="00B70B6A" w:rsidP="00B70B6A">
      <w:pPr>
        <w:pStyle w:val="ConsPlusNormal"/>
        <w:jc w:val="both"/>
      </w:pPr>
    </w:p>
    <w:tbl>
      <w:tblPr>
        <w:tblW w:w="0" w:type="auto"/>
        <w:tblBorders>
          <w:right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05"/>
        <w:gridCol w:w="3345"/>
        <w:gridCol w:w="340"/>
        <w:gridCol w:w="1531"/>
        <w:gridCol w:w="850"/>
      </w:tblGrid>
      <w:tr w:rsidR="00B70B6A" w:rsidRPr="008B5EF4" w:rsidTr="00DA7333">
        <w:tc>
          <w:tcPr>
            <w:tcW w:w="8221" w:type="dxa"/>
            <w:gridSpan w:val="4"/>
            <w:tcBorders>
              <w:top w:val="nil"/>
              <w:left w:val="nil"/>
              <w:bottom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Коды</w:t>
            </w:r>
          </w:p>
        </w:tc>
      </w:tr>
      <w:tr w:rsidR="00B70B6A" w:rsidRPr="008B5EF4" w:rsidTr="00DA7333">
        <w:tblPrEx>
          <w:tblBorders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состоянию</w:t>
            </w:r>
          </w:p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 «__» ______ 20__ 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70B6A" w:rsidRPr="008B5EF4" w:rsidRDefault="00B70B6A" w:rsidP="00B70B6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blPrEx>
          <w:tblBorders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70B6A" w:rsidRPr="008B5EF4" w:rsidRDefault="00B70B6A" w:rsidP="00B70B6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hyperlink w:anchor="P1345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&lt;1&gt;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blPrEx>
          <w:tblBorders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 финансового органа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70B6A" w:rsidRPr="008B5EF4" w:rsidRDefault="00B70B6A" w:rsidP="00B70B6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по Сводному реестру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blPrEx>
          <w:tblBorders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структурного элемента государственной программы </w:t>
            </w:r>
            <w:hyperlink w:anchor="P1346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70B6A" w:rsidRPr="008B5EF4" w:rsidRDefault="00B70B6A" w:rsidP="00B70B6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1346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&lt;2&gt;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blPrEx>
          <w:tblBorders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 субсидии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70B6A" w:rsidRPr="008B5EF4" w:rsidRDefault="00B70B6A" w:rsidP="00B70B6A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по БК </w:t>
            </w:r>
            <w:hyperlink w:anchor="P1347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&lt;3&gt;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blPrEx>
          <w:tblBorders>
            <w:insideV w:val="none" w:sz="0" w:space="0" w:color="auto"/>
          </w:tblBorders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Периодичность: ежеквартальная</w:t>
            </w:r>
          </w:p>
        </w:tc>
        <w:tc>
          <w:tcPr>
            <w:tcW w:w="33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B6A" w:rsidRPr="008B5EF4" w:rsidRDefault="00B70B6A" w:rsidP="00B70B6A">
      <w:pPr>
        <w:pStyle w:val="ConsPlusNormal"/>
        <w:ind w:firstLine="0"/>
        <w:jc w:val="both"/>
        <w:rPr>
          <w:b/>
        </w:rPr>
      </w:pPr>
    </w:p>
    <w:p w:rsidR="00B70B6A" w:rsidRPr="008B5EF4" w:rsidRDefault="00B70B6A" w:rsidP="00B70B6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B5EF4">
        <w:rPr>
          <w:rFonts w:ascii="Times New Roman" w:hAnsi="Times New Roman" w:cs="Times New Roman"/>
          <w:b/>
          <w:sz w:val="24"/>
          <w:szCs w:val="24"/>
        </w:rPr>
        <w:t>Раздел I. Информация о достижении контрольных точек в целях</w:t>
      </w:r>
    </w:p>
    <w:p w:rsidR="00B70B6A" w:rsidRPr="008B5EF4" w:rsidRDefault="00B70B6A" w:rsidP="00B70B6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EF4">
        <w:rPr>
          <w:rFonts w:ascii="Times New Roman" w:hAnsi="Times New Roman" w:cs="Times New Roman"/>
          <w:b/>
          <w:sz w:val="24"/>
          <w:szCs w:val="24"/>
        </w:rPr>
        <w:t>достижения результатов предоставления субсидии</w:t>
      </w:r>
    </w:p>
    <w:p w:rsidR="00B70B6A" w:rsidRPr="008B5EF4" w:rsidRDefault="00B70B6A" w:rsidP="00B70B6A">
      <w:pPr>
        <w:pStyle w:val="ConsPlusNormal"/>
        <w:ind w:firstLine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157"/>
        <w:gridCol w:w="6406"/>
        <w:gridCol w:w="1474"/>
      </w:tblGrid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Наименование данных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hyperlink w:anchor="P1348">
              <w:r w:rsidRPr="008B5EF4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&lt;4&gt;</w:t>
              </w:r>
            </w:hyperlink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7" w:name="P868"/>
            <w:bookmarkEnd w:id="67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1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8" w:name="P872"/>
            <w:bookmarkEnd w:id="68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достигнутые в отчетном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точки,</w:t>
            </w:r>
          </w:p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9" w:name="P876"/>
            <w:bookmarkEnd w:id="69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наступает в отчетном периоде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1.1.2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достигнутые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нарушением установленных сроков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0" w:name="P882"/>
            <w:bookmarkEnd w:id="70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1.1.3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достигнутые до наступления срока</w:t>
            </w:r>
            <w:proofErr w:type="gramEnd"/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1" w:name="P885"/>
            <w:bookmarkEnd w:id="71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достигнутые в периодах, предшествующих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, контрольные точки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2" w:name="P888"/>
            <w:bookmarkEnd w:id="72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недостигнутые контрольные точки,</w:t>
            </w:r>
          </w:p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3" w:name="P892"/>
            <w:bookmarkEnd w:id="73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1.3.1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наступил в периодах, предшествующих отчетному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4" w:name="P895"/>
            <w:bookmarkEnd w:id="74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1.3.2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наступает в отчетном периоде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5" w:name="P898"/>
            <w:bookmarkEnd w:id="75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контрольные точки, достижение которых запланировано в течение трех месяцев, следующих за отчетным периодом,</w:t>
            </w:r>
          </w:p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6" w:name="P902"/>
            <w:bookmarkEnd w:id="76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1.4.1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с отсутствием отклонений от плановых сроков их достижения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7" w:name="P905"/>
            <w:bookmarkEnd w:id="77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1.4.2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с наличием отклонений от плановых сроков их достижения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...</w:t>
            </w: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субсидии 2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достигнутые в отчетном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точки,</w:t>
            </w:r>
          </w:p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2.1.1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наступает в отчетном периоде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2.1.2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достигнутые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с нарушением установленных сроков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достигнутые до наступления срока</w:t>
            </w:r>
            <w:proofErr w:type="gramEnd"/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достигнутые в периодах, предшествующих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отчетному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, контрольные точки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недостигнутые в отчетном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периоде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точки,</w:t>
            </w:r>
          </w:p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2.3.1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наступил в периодах, предшествующих отчетному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2.3.2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  <w:proofErr w:type="gramStart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достижения</w:t>
            </w:r>
            <w:proofErr w:type="gramEnd"/>
            <w:r w:rsidRPr="008B5EF4">
              <w:rPr>
                <w:rFonts w:ascii="Times New Roman" w:hAnsi="Times New Roman" w:cs="Times New Roman"/>
                <w:sz w:val="24"/>
                <w:szCs w:val="24"/>
              </w:rPr>
              <w:t xml:space="preserve"> которых наступает в отчетном периоде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контрольные точки, достижение которых запланировано в течение трех месяцев, следующих за отчетным периодом,</w:t>
            </w:r>
          </w:p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2.4.1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с отсутствием отклонений от плановых сроков их достижения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0B6A" w:rsidRPr="008B5EF4" w:rsidTr="00DA7333">
        <w:tc>
          <w:tcPr>
            <w:tcW w:w="1157" w:type="dxa"/>
          </w:tcPr>
          <w:p w:rsidR="00B70B6A" w:rsidRPr="008B5EF4" w:rsidRDefault="00B70B6A" w:rsidP="00B70B6A">
            <w:pPr>
              <w:pStyle w:val="ConsPlusNormal"/>
              <w:tabs>
                <w:tab w:val="left" w:pos="1033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2.4.2</w:t>
            </w:r>
          </w:p>
        </w:tc>
        <w:tc>
          <w:tcPr>
            <w:tcW w:w="6406" w:type="dxa"/>
          </w:tcPr>
          <w:p w:rsidR="00B70B6A" w:rsidRPr="008B5EF4" w:rsidRDefault="00B70B6A" w:rsidP="00B70B6A">
            <w:pPr>
              <w:pStyle w:val="ConsPlusNormal"/>
              <w:ind w:left="283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sz w:val="24"/>
                <w:szCs w:val="24"/>
              </w:rPr>
              <w:t>с наличием отклонений от плановых сроков их достижения</w:t>
            </w:r>
          </w:p>
        </w:tc>
        <w:tc>
          <w:tcPr>
            <w:tcW w:w="1474" w:type="dxa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B6A" w:rsidRPr="008B5EF4" w:rsidRDefault="00B70B6A" w:rsidP="00B70B6A">
      <w:pPr>
        <w:pStyle w:val="ConsPlusNormal"/>
        <w:ind w:firstLine="0"/>
        <w:jc w:val="both"/>
      </w:pPr>
    </w:p>
    <w:p w:rsidR="00B70B6A" w:rsidRPr="008B5EF4" w:rsidRDefault="00B70B6A" w:rsidP="00B70B6A">
      <w:pPr>
        <w:pStyle w:val="ConsPlusNormal"/>
        <w:ind w:firstLine="0"/>
        <w:jc w:val="both"/>
      </w:pPr>
      <w:bookmarkStart w:id="78" w:name="P951"/>
      <w:bookmarkEnd w:id="78"/>
    </w:p>
    <w:p w:rsidR="00B70B6A" w:rsidRPr="008B5EF4" w:rsidRDefault="00B70B6A" w:rsidP="00B70B6A">
      <w:pPr>
        <w:pStyle w:val="ConsPlusNormal"/>
        <w:sectPr w:rsidR="00B70B6A" w:rsidRPr="008B5EF4">
          <w:pgSz w:w="11905" w:h="16838"/>
          <w:pgMar w:top="1134" w:right="850" w:bottom="1134" w:left="1701" w:header="0" w:footer="0" w:gutter="0"/>
          <w:cols w:space="720"/>
          <w:titlePg/>
        </w:sectPr>
      </w:pPr>
    </w:p>
    <w:p w:rsidR="00B70B6A" w:rsidRPr="008B5EF4" w:rsidRDefault="00B70B6A" w:rsidP="00B70B6A">
      <w:pPr>
        <w:pStyle w:val="ConsPlusNormal"/>
        <w:ind w:firstLine="0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8B5EF4">
        <w:rPr>
          <w:rFonts w:ascii="Times New Roman" w:hAnsi="Times New Roman" w:cs="Times New Roman"/>
          <w:b/>
          <w:sz w:val="24"/>
          <w:szCs w:val="24"/>
        </w:rPr>
        <w:t>Раздел II. Информация о достижении результатов</w:t>
      </w:r>
    </w:p>
    <w:p w:rsidR="00B70B6A" w:rsidRPr="008B5EF4" w:rsidRDefault="00B70B6A" w:rsidP="00B70B6A">
      <w:pPr>
        <w:pStyle w:val="ConsPlusNormal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B5EF4">
        <w:rPr>
          <w:rFonts w:ascii="Times New Roman" w:hAnsi="Times New Roman" w:cs="Times New Roman"/>
          <w:b/>
          <w:sz w:val="24"/>
          <w:szCs w:val="24"/>
        </w:rPr>
        <w:t>предоставления субсидии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0"/>
        <w:gridCol w:w="901"/>
        <w:gridCol w:w="901"/>
        <w:gridCol w:w="901"/>
        <w:gridCol w:w="820"/>
        <w:gridCol w:w="437"/>
        <w:gridCol w:w="704"/>
        <w:gridCol w:w="759"/>
        <w:gridCol w:w="704"/>
        <w:gridCol w:w="759"/>
        <w:gridCol w:w="759"/>
        <w:gridCol w:w="790"/>
        <w:gridCol w:w="606"/>
        <w:gridCol w:w="1376"/>
        <w:gridCol w:w="933"/>
        <w:gridCol w:w="1074"/>
        <w:gridCol w:w="785"/>
        <w:gridCol w:w="785"/>
      </w:tblGrid>
      <w:tr w:rsidR="00B70B6A" w:rsidRPr="008B5EF4" w:rsidTr="00DA7333"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Получатель субсидии</w:t>
            </w:r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Наименования результата предоставления субсидии, контрольной точки </w:t>
            </w:r>
            <w:hyperlink w:anchor="P135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Код результата предоставления субсидии, контрольной точки </w:t>
            </w:r>
            <w:hyperlink w:anchor="P135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Тип результата предоставления субсидии, контрольной точки </w:t>
            </w:r>
            <w:hyperlink w:anchor="P135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0" w:type="auto"/>
            <w:gridSpan w:val="2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Единица измерения </w:t>
            </w:r>
            <w:hyperlink w:anchor="P135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0" w:type="auto"/>
            <w:gridSpan w:val="6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Значение результата предоставления субсидии, контрольной точки </w:t>
            </w:r>
            <w:hyperlink w:anchor="P135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0" w:type="auto"/>
            <w:gridSpan w:val="2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Срок достижения результата предоставления субсидии, контрольной точки </w:t>
            </w:r>
            <w:hyperlink w:anchor="P135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0" w:type="auto"/>
            <w:gridSpan w:val="2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Размер субсидии, подлежащей предоставлению в текущем финансовом году </w:t>
            </w:r>
            <w:hyperlink w:anchor="P135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  <w:tc>
          <w:tcPr>
            <w:tcW w:w="0" w:type="auto"/>
            <w:gridSpan w:val="2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Объем обязательств, принятых в </w:t>
            </w:r>
            <w:proofErr w:type="gram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целях</w:t>
            </w:r>
            <w:proofErr w:type="gram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достижения результатов предоставления субсидии (недополученных доходов) в текущем финансовом году </w:t>
            </w:r>
            <w:hyperlink w:anchor="P1357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&lt;5&gt;</w:t>
              </w:r>
            </w:hyperlink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код по </w:t>
            </w:r>
            <w:hyperlink r:id="rId22">
              <w:r w:rsidRPr="008B5EF4">
                <w:rPr>
                  <w:rFonts w:ascii="Times New Roman" w:hAnsi="Times New Roman" w:cs="Times New Roman"/>
                  <w:color w:val="0000FF"/>
                  <w:sz w:val="16"/>
                  <w:szCs w:val="16"/>
                </w:rPr>
                <w:t>ОКЕИ</w:t>
              </w:r>
            </w:hyperlink>
          </w:p>
        </w:tc>
        <w:tc>
          <w:tcPr>
            <w:tcW w:w="0" w:type="auto"/>
            <w:gridSpan w:val="2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плановое</w:t>
            </w:r>
          </w:p>
        </w:tc>
        <w:tc>
          <w:tcPr>
            <w:tcW w:w="0" w:type="auto"/>
            <w:gridSpan w:val="2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фактическое</w:t>
            </w:r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прогнозное</w:t>
            </w:r>
            <w:proofErr w:type="gram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с начала текущего финансового года</w:t>
            </w:r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не распределено</w:t>
            </w:r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плановый</w:t>
            </w:r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фактический/прогнозный</w:t>
            </w:r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распределенный по получателям субсидии, </w:t>
            </w:r>
            <w:proofErr w:type="spell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нераспределенный, </w:t>
            </w:r>
            <w:proofErr w:type="spell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обязательств, </w:t>
            </w:r>
            <w:proofErr w:type="spell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денежных обязательств, </w:t>
            </w:r>
            <w:proofErr w:type="spell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руб</w:t>
            </w:r>
            <w:proofErr w:type="spellEnd"/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с даты заключения</w:t>
            </w:r>
            <w:proofErr w:type="gram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соглашения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из них с начала текущего финансового года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с даты заключения</w:t>
            </w:r>
            <w:proofErr w:type="gramEnd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 xml:space="preserve"> соглашения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из них с начала текущего финансового года</w:t>
            </w: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79" w:name="P979"/>
            <w:bookmarkEnd w:id="79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0" w:name="P980"/>
            <w:bookmarkEnd w:id="80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1" w:name="P983"/>
            <w:bookmarkEnd w:id="81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2" w:name="P984"/>
            <w:bookmarkEnd w:id="82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3" w:name="P985"/>
            <w:bookmarkEnd w:id="83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4" w:name="P986"/>
            <w:bookmarkEnd w:id="84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5" w:name="P987"/>
            <w:bookmarkEnd w:id="85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6" w:name="P988"/>
            <w:bookmarkEnd w:id="86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7" w:name="P989"/>
            <w:bookmarkEnd w:id="87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8" w:name="P990"/>
            <w:bookmarkEnd w:id="88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89" w:name="P991"/>
            <w:bookmarkEnd w:id="89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0" w:name="P992"/>
            <w:bookmarkEnd w:id="90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1" w:name="P993"/>
            <w:bookmarkEnd w:id="91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2" w:name="P994"/>
            <w:bookmarkEnd w:id="92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3" w:name="P995"/>
            <w:bookmarkEnd w:id="93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94" w:name="P996"/>
            <w:bookmarkEnd w:id="94"/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</w:tr>
      <w:tr w:rsidR="00B70B6A" w:rsidRPr="008B5EF4" w:rsidTr="00DA7333">
        <w:tc>
          <w:tcPr>
            <w:tcW w:w="0" w:type="auto"/>
            <w:gridSpan w:val="2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Результат предоставления субсидии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Результат предоставления субсидии: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Контрольная точка: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Результат предоставления субсидии: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Контрольная точка: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Результат предоставления субсидии: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Контрольная точка: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gridSpan w:val="2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Результат предоставления субсидии: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Результат предоставления субсидии: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Контрольная точка: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Результат предоставления субсидии: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Контрольная точка: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 w:val="restart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Результат предоставления субсидии: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Контрольная точка: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</w:tr>
      <w:tr w:rsidR="00B70B6A" w:rsidRPr="008B5EF4" w:rsidTr="00DA7333">
        <w:tc>
          <w:tcPr>
            <w:tcW w:w="0" w:type="auto"/>
            <w:vMerge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5EF4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0" w:type="auto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70B6A" w:rsidRPr="008B5EF4" w:rsidRDefault="00B70B6A" w:rsidP="00B70B6A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70B6A" w:rsidRPr="008B5EF4" w:rsidRDefault="00B70B6A" w:rsidP="00B70B6A">
      <w:pPr>
        <w:pStyle w:val="ConsPlusNormal"/>
      </w:pPr>
    </w:p>
    <w:p w:rsidR="00B70B6A" w:rsidRPr="008B5EF4" w:rsidRDefault="00B70B6A" w:rsidP="00B70B6A">
      <w:pPr>
        <w:pStyle w:val="ConsPlusNormal"/>
        <w:sectPr w:rsidR="00B70B6A" w:rsidRPr="008B5EF4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70B6A" w:rsidRPr="008B5EF4" w:rsidRDefault="00B70B6A" w:rsidP="00B70B6A">
      <w:pPr>
        <w:pStyle w:val="ConsPlusNormal"/>
        <w:jc w:val="both"/>
      </w:pPr>
    </w:p>
    <w:p w:rsidR="00B70B6A" w:rsidRPr="008B5EF4" w:rsidRDefault="00B70B6A" w:rsidP="00B70B6A">
      <w:pPr>
        <w:pStyle w:val="ConsPlusNormal"/>
        <w:ind w:firstLine="540"/>
        <w:jc w:val="both"/>
      </w:pPr>
      <w:r w:rsidRPr="008B5EF4">
        <w:t>______________________________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5" w:name="P1345"/>
      <w:bookmarkEnd w:id="95"/>
      <w:r w:rsidRPr="008B5EF4">
        <w:rPr>
          <w:rFonts w:ascii="Times New Roman" w:hAnsi="Times New Roman" w:cs="Times New Roman"/>
          <w:sz w:val="24"/>
          <w:szCs w:val="24"/>
        </w:rPr>
        <w:t>&lt;1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&gt; 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казывается дата формирования настоящей Информации о мониторинге достижения результатов предоставления субсидии.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6" w:name="P1346"/>
      <w:bookmarkEnd w:id="96"/>
      <w:r w:rsidRPr="008B5EF4">
        <w:rPr>
          <w:rFonts w:ascii="Times New Roman" w:hAnsi="Times New Roman" w:cs="Times New Roman"/>
          <w:sz w:val="24"/>
          <w:szCs w:val="24"/>
        </w:rPr>
        <w:t xml:space="preserve">&lt;2&gt; В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случае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, если предоставление субсидии осуществляется в рамках структурного элемента государственной программы Российской Федерации - указывается наименование федерального проекта, комплекса процессных мероприятий, а в случае предоставления субсидии в рамках </w:t>
      </w:r>
      <w:proofErr w:type="spellStart"/>
      <w:r w:rsidRPr="008B5EF4">
        <w:rPr>
          <w:rFonts w:ascii="Times New Roman" w:hAnsi="Times New Roman" w:cs="Times New Roman"/>
          <w:sz w:val="24"/>
          <w:szCs w:val="24"/>
        </w:rPr>
        <w:t>непрограммного</w:t>
      </w:r>
      <w:proofErr w:type="spellEnd"/>
      <w:r w:rsidRPr="008B5EF4">
        <w:rPr>
          <w:rFonts w:ascii="Times New Roman" w:hAnsi="Times New Roman" w:cs="Times New Roman"/>
          <w:sz w:val="24"/>
          <w:szCs w:val="24"/>
        </w:rPr>
        <w:t xml:space="preserve"> направления - не заполняется. В кодовой зоне указываются 4 и 5 разряды целевой статьи расходов федерального бюджета.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7" w:name="P1347"/>
      <w:bookmarkEnd w:id="97"/>
      <w:r w:rsidRPr="008B5EF4">
        <w:rPr>
          <w:rFonts w:ascii="Times New Roman" w:hAnsi="Times New Roman" w:cs="Times New Roman"/>
          <w:sz w:val="24"/>
          <w:szCs w:val="24"/>
        </w:rPr>
        <w:t>&lt;3&gt; В кодовой зоне указываются 13 - 17 разряды целевой статьи расходов федерального бюджета.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8" w:name="P1348"/>
      <w:bookmarkEnd w:id="98"/>
      <w:r w:rsidRPr="008B5EF4">
        <w:rPr>
          <w:rFonts w:ascii="Times New Roman" w:hAnsi="Times New Roman" w:cs="Times New Roman"/>
          <w:sz w:val="24"/>
          <w:szCs w:val="24"/>
        </w:rPr>
        <w:t xml:space="preserve">&lt;4&gt; Количество контрольных точек в </w:t>
      </w:r>
      <w:hyperlink w:anchor="P86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3 раздела 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настоящего приложения: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87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строке 1.1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в разрезе результатов предоставления субсидии рекомендуется формировать исходя из суммы количества контрольных точек, указанных в </w:t>
      </w:r>
      <w:hyperlink w:anchor="P876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строках 1.1.1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8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1.1.3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в разрезе результатов предоставления субсидии;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876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строкам 1.1.1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88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1.1.3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показатели рекомендуется формировать исходя из количества контрольных точек, по которым дата фактического достижения, указанная в </w:t>
      </w:r>
      <w:hyperlink w:anchor="P99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14 раздела II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настоящего приложения, соответствует отчетному периоду, отраженных в разрезе получателей субсидии;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88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строке 1.2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в разрезе результатов предоставления субсидии показатели рекомендуется формировать исходя из количества контрольных точек, по которым дата фактического достижения, указанная в </w:t>
      </w:r>
      <w:hyperlink w:anchor="P99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14 раздела II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настоящего приложения, наступила в периодах, предшествующих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отчетному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, отраженных в разрезе получателей субсидии;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88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строке 1.3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в разрезе результатов предоставления субсидии рекомендуется формировать исходя из суммы количества контрольных точек, указанных в строках 1.2.1 - 1.2.3 в разрезе результатов предоставления субсидии;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89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строкам 1.3.1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89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1.3.2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показатели рекомендуется формировать исходя из количества контрольных точек, по которым на конец отчетного периода в </w:t>
      </w:r>
      <w:hyperlink w:anchor="P99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14 раздела II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настоящего приложения отсутствует информация о фактическом достижении, отраженных в разрезе получателей субсидии;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89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строке 1.4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в разрезе результатов предоставления субсидии рекомендуется формировать исходя из суммы количества контрольных точек, указанных в </w:t>
      </w:r>
      <w:hyperlink w:anchor="P90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строках 1.4.1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0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1.4.2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в разрезе результатов предоставления субсидии;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EF4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90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строке 1.4.1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показатели рекомендуется формировать исходя из количества контрольных точек, достижение которых запланировано в течение трех месяцев, следующих за отчетным периодом, по которым прогнозная дата, указанная в </w:t>
      </w:r>
      <w:hyperlink w:anchor="P99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14 раздела II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настоящего приложения, соответствует или наступает ранее плановой даты, указанной в </w:t>
      </w:r>
      <w:hyperlink w:anchor="P991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13 раздела II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настоящего приложения, отраженных в разрезе получателей субсидии;</w:t>
      </w:r>
      <w:proofErr w:type="gramEnd"/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EF4">
        <w:rPr>
          <w:rFonts w:ascii="Times New Roman" w:hAnsi="Times New Roman" w:cs="Times New Roman"/>
          <w:sz w:val="24"/>
          <w:szCs w:val="24"/>
        </w:rPr>
        <w:t xml:space="preserve">по </w:t>
      </w:r>
      <w:hyperlink w:anchor="P90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строке 1.4.2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показатели рекомендуется формировать исходя из количества контрольных точек, достижение которых запланировано в течение трех месяцев, следующих за отчетным периодом, по которым прогнозная дата, указанная в </w:t>
      </w:r>
      <w:hyperlink w:anchor="P992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14 раздела II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настоящего приложения, наступает позднее плановой даты, указанной в </w:t>
      </w:r>
      <w:hyperlink w:anchor="P991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графе 13 раздела II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настоящего приложения, отраженных в разрезе получателей субсидии.</w:t>
      </w:r>
      <w:proofErr w:type="gramEnd"/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99" w:name="P1357"/>
      <w:bookmarkEnd w:id="99"/>
      <w:r w:rsidRPr="008B5EF4">
        <w:rPr>
          <w:rFonts w:ascii="Times New Roman" w:hAnsi="Times New Roman" w:cs="Times New Roman"/>
          <w:sz w:val="24"/>
          <w:szCs w:val="24"/>
        </w:rPr>
        <w:t xml:space="preserve">&lt;5&gt; Показатели </w:t>
      </w:r>
      <w:hyperlink w:anchor="P951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раздела II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настоящего приложения: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>для строк "Результат предоставления субсидии":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в части </w:t>
      </w:r>
      <w:hyperlink w:anchor="P983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5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4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формируются на основании информации о значении результата предоставления субсидии (гранта) юридическому лицу, индивидуальному предпринимателю, некоммерческой организации, утвержденном при обосновании бюджетных ассигнований по соответствующей субсидии;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в части </w:t>
      </w:r>
      <w:hyperlink w:anchor="P98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7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8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93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15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9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17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96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18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рассчитываются как сумма показателей указанных граф по строке "Результат предоставления субсидии" в разрезе получателей субсидии;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EF4">
        <w:rPr>
          <w:rFonts w:ascii="Times New Roman" w:hAnsi="Times New Roman" w:cs="Times New Roman"/>
          <w:sz w:val="24"/>
          <w:szCs w:val="24"/>
        </w:rPr>
        <w:t xml:space="preserve">в части </w:t>
      </w:r>
      <w:hyperlink w:anchor="P990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12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формируются в случае, если значение результата предоставления субсидии утверждено при обосновании бюджетных ассигнований по соответствующей субсидии, и рассчитываются как разница между значением результата предоставления субсидии на текущий финансовый год, указанным при обосновании бюджетных ассигнований по соответствующей субсидии, и суммой конечных значений результатов предоставления субсидии, включенных в заключенные по субсидии соглашения;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 в части </w:t>
      </w:r>
      <w:hyperlink w:anchor="P994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16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рассчитываются как разница между размером субсидии юридическому лицу, индивидуальному предпринимателю, некоммерческой организации, утвержденным при обосновании бюджетных ассигнований по соответствующей субсидии, и показателем </w:t>
      </w:r>
      <w:hyperlink w:anchor="P993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15</w:t>
        </w:r>
      </w:hyperlink>
      <w:r w:rsidRPr="008B5EF4">
        <w:rPr>
          <w:rFonts w:ascii="Times New Roman" w:hAnsi="Times New Roman" w:cs="Times New Roman"/>
          <w:sz w:val="24"/>
          <w:szCs w:val="24"/>
        </w:rPr>
        <w:t>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>для иных строк: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в части </w:t>
      </w:r>
      <w:hyperlink w:anchor="P980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2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84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6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6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8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91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13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91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14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показатели формируются на основании соответственно показателей </w:t>
      </w:r>
      <w:hyperlink w:anchor="P97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98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отчета о реализации плана мероприятий по достижению результатов предоставления субсидии, сформированного в соответствии с пунктом 7 настоящего Порядка. Показатели </w:t>
      </w:r>
      <w:hyperlink w:anchor="P986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8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10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формируются нарастающим итогом с начала текущего финансового года;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в части </w:t>
      </w:r>
      <w:hyperlink w:anchor="P98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7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7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9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формируются на основании показателей, установленных в приложении к соглашению, в котором определяются плановые и фактические значения результатов предоставления субсидии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с даты заключения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 соглашения</w:t>
      </w:r>
    </w:p>
    <w:p w:rsidR="00B70B6A" w:rsidRPr="008B5EF4" w:rsidRDefault="00B70B6A" w:rsidP="00B70B6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B70B6A" w:rsidRPr="008B5EF4" w:rsidTr="00DA733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B70B6A" w:rsidRPr="008B5EF4" w:rsidRDefault="00B70B6A" w:rsidP="00DA73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В официальном </w:t>
            </w:r>
            <w:proofErr w:type="gramStart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тексте</w:t>
            </w:r>
            <w:proofErr w:type="gramEnd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документа, видимо, допущена опечатка: имеются в виду графы 10, 11 раздела II, а не графы 10, 11 раздела I.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(для субсидий, предоставление которых осуществляется на основании соглашений, заключаемых в соответствии с типовыми формами, утвержденными Министерством финансов Российской Федерации - на основании показателей </w:t>
      </w:r>
      <w:hyperlink w:anchor="P98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10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11 раздела 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Отчета о достижении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значений результатов предоставления субсидии/гранта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);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для средств, предоставление которых осуществляется на основании договоров о предоставлении средств иным лицам, заключаемых в соответствии с типовыми формами, утвержденными Министерством финансов Российской Федерации - на основании показателей </w:t>
      </w:r>
      <w:hyperlink w:anchor="P988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 10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, </w:t>
      </w:r>
      <w:hyperlink w:anchor="P989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11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Отчета о достижении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значений результатов предоставления гранта/вклада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);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в части </w:t>
      </w:r>
      <w:hyperlink w:anchor="P993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15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формируются на основании показателей, установленных в приложении к соглашению, в котором определяется размер субсидии, предусмотренный для достижения результата предоставления субсидии</w:t>
      </w:r>
    </w:p>
    <w:p w:rsidR="00B70B6A" w:rsidRPr="008B5EF4" w:rsidRDefault="00B70B6A" w:rsidP="00B70B6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B70B6A" w:rsidRPr="008B5EF4" w:rsidTr="00DA733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B70B6A" w:rsidRPr="008B5EF4" w:rsidRDefault="00B70B6A" w:rsidP="00DA73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В официальном </w:t>
            </w:r>
            <w:proofErr w:type="gramStart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тексте</w:t>
            </w:r>
            <w:proofErr w:type="gramEnd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документа, видимо, допущена опечатка: имеется в виду графа 9 раздела II, а не графа 9 раздела I.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B6A" w:rsidRPr="008B5EF4" w:rsidRDefault="00B70B6A" w:rsidP="00B70B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(для субсидий, предоставление которых осуществляется на основании соглашений, заключаемых в соответствии с типовыми формами, утвержденными Министерством финансов Российской Федерации - на основании показателей </w:t>
      </w:r>
      <w:hyperlink w:anchor="P987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9 раздела 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Отчета о достижении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значений результатов предоставления субсидии/гранта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);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для средств, предоставление которых осуществляется на основании договоров о предоставлении средств иным лицам, заключаемых в соответствии с типовыми формами, утвержденными Министерством финансов Российской Федерации - на основании показателей </w:t>
      </w:r>
      <w:hyperlink w:anchor="P987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9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Отчета о достижении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значений результатов предоставления гранта/вклада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);</w:t>
      </w:r>
    </w:p>
    <w:p w:rsidR="00B70B6A" w:rsidRPr="008B5EF4" w:rsidRDefault="00B70B6A" w:rsidP="00B70B6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B70B6A" w:rsidRPr="008B5EF4" w:rsidTr="00DA733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B70B6A" w:rsidRPr="008B5EF4" w:rsidRDefault="00B70B6A" w:rsidP="00DA73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В официальном </w:t>
            </w:r>
            <w:proofErr w:type="gramStart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тексте</w:t>
            </w:r>
            <w:proofErr w:type="gramEnd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документа, видимо, допущена опечатка: имеется в виду графа 16 раздела II, а не графа 16 раздела I.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EF4">
        <w:rPr>
          <w:rFonts w:ascii="Times New Roman" w:hAnsi="Times New Roman" w:cs="Times New Roman"/>
          <w:sz w:val="24"/>
          <w:szCs w:val="24"/>
        </w:rPr>
        <w:t xml:space="preserve">в части </w:t>
      </w:r>
      <w:hyperlink w:anchor="P99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17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формируются на основании показателей, установленных в приложении к соглашению, в котором определяется объем обязательств, принятых в целях достижения результата предоставления субсидии (недополученных доходов) в текущем финансовом году (указывается объем принятых получателями субсидии на отчетную дату обязательств, источником финансового обеспечения которых является субсидия) (для субсидий, предоставление которых осуществляется на основании соглашений, заключаемых в соответствии с типовыми формами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 xml:space="preserve">, утвержденными Министерством финансов Российской Федерации - на основании показателей </w:t>
      </w:r>
      <w:hyperlink w:anchor="P994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16 раздела 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Отчета о достижении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значений результатов предоставления субсидии/гранта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);</w:t>
      </w: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B5EF4">
        <w:rPr>
          <w:rFonts w:ascii="Times New Roman" w:hAnsi="Times New Roman" w:cs="Times New Roman"/>
          <w:sz w:val="24"/>
          <w:szCs w:val="24"/>
        </w:rPr>
        <w:t xml:space="preserve">в части </w:t>
      </w:r>
      <w:hyperlink w:anchor="P996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18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формируются на основании показателей, установленных в приложении к соглашению, в котором определяется объем денежных обязательств, принятых в целях достижения результата предоставления субсидии (недополученных доходов) в текущем финансовом году (указывается объем денежных обязательств (за исключением авансов), принятых получателями субсидии на отчетную дату, в целях достижения результатов предоставления субсидии);</w:t>
      </w:r>
      <w:proofErr w:type="gramEnd"/>
    </w:p>
    <w:p w:rsidR="00B70B6A" w:rsidRPr="008B5EF4" w:rsidRDefault="00B70B6A" w:rsidP="00B70B6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635"/>
        <w:gridCol w:w="113"/>
      </w:tblGrid>
      <w:tr w:rsidR="00B70B6A" w:rsidRPr="008B5EF4" w:rsidTr="00DA733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КонсультантПлюс</w:t>
            </w:r>
            <w:proofErr w:type="spellEnd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: примечание.</w:t>
            </w:r>
          </w:p>
          <w:p w:rsidR="00B70B6A" w:rsidRPr="008B5EF4" w:rsidRDefault="00B70B6A" w:rsidP="00DA73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В официальном </w:t>
            </w:r>
            <w:proofErr w:type="gramStart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>тексте</w:t>
            </w:r>
            <w:proofErr w:type="gramEnd"/>
            <w:r w:rsidRPr="008B5EF4">
              <w:rPr>
                <w:rFonts w:ascii="Times New Roman" w:hAnsi="Times New Roman" w:cs="Times New Roman"/>
                <w:color w:val="392C69"/>
                <w:sz w:val="24"/>
                <w:szCs w:val="24"/>
              </w:rPr>
              <w:t xml:space="preserve"> документа, видимо, допущена опечатка: имеется в виду графа 17 раздела II, а не графа 17 раздела I.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B6A" w:rsidRPr="008B5EF4" w:rsidRDefault="00B70B6A" w:rsidP="00DA733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0B6A" w:rsidRPr="008B5EF4" w:rsidRDefault="00B70B6A" w:rsidP="00B70B6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70B6A" w:rsidRPr="008B5EF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(для субсидий, предоставление которых осуществляется на основании соглашений, заключаемых в соответствии с типовыми формами, утвержденными Министерством финансов Российской Федерации - на основании показателей </w:t>
      </w:r>
      <w:hyperlink w:anchor="P995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17 раздела I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Отчета о достижении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значений результатов предоставления субсидии/гранта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);</w:t>
      </w:r>
    </w:p>
    <w:p w:rsidR="00B70B6A" w:rsidRPr="00BF5484" w:rsidRDefault="00B70B6A" w:rsidP="00B70B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B5EF4">
        <w:rPr>
          <w:rFonts w:ascii="Times New Roman" w:hAnsi="Times New Roman" w:cs="Times New Roman"/>
          <w:sz w:val="24"/>
          <w:szCs w:val="24"/>
        </w:rPr>
        <w:t xml:space="preserve">для средств, предоставление которых осуществляется на основании договоров о предоставлении средств иным лицам, заключаемых в соответствии с типовыми формами, утвержденными Министерством финансов Российской Федерации - на основании показателей </w:t>
      </w:r>
      <w:hyperlink w:anchor="P994">
        <w:r w:rsidRPr="008B5EF4">
          <w:rPr>
            <w:rFonts w:ascii="Times New Roman" w:hAnsi="Times New Roman" w:cs="Times New Roman"/>
            <w:color w:val="0000FF"/>
            <w:sz w:val="24"/>
            <w:szCs w:val="24"/>
          </w:rPr>
          <w:t>графы 16</w:t>
        </w:r>
      </w:hyperlink>
      <w:r w:rsidRPr="008B5EF4">
        <w:rPr>
          <w:rFonts w:ascii="Times New Roman" w:hAnsi="Times New Roman" w:cs="Times New Roman"/>
          <w:sz w:val="24"/>
          <w:szCs w:val="24"/>
        </w:rPr>
        <w:t xml:space="preserve"> Отчета о достижении </w:t>
      </w:r>
      <w:proofErr w:type="gramStart"/>
      <w:r w:rsidRPr="008B5EF4">
        <w:rPr>
          <w:rFonts w:ascii="Times New Roman" w:hAnsi="Times New Roman" w:cs="Times New Roman"/>
          <w:sz w:val="24"/>
          <w:szCs w:val="24"/>
        </w:rPr>
        <w:t>значений результатов предоставления гранта/вклада</w:t>
      </w:r>
      <w:proofErr w:type="gramEnd"/>
      <w:r w:rsidRPr="008B5EF4">
        <w:rPr>
          <w:rFonts w:ascii="Times New Roman" w:hAnsi="Times New Roman" w:cs="Times New Roman"/>
          <w:sz w:val="24"/>
          <w:szCs w:val="24"/>
        </w:rPr>
        <w:t>).</w:t>
      </w:r>
    </w:p>
    <w:p w:rsidR="00B70B6A" w:rsidRDefault="00B70B6A" w:rsidP="00B70B6A">
      <w:pPr>
        <w:pStyle w:val="ConsPlusNormal"/>
        <w:jc w:val="both"/>
      </w:pPr>
    </w:p>
    <w:p w:rsidR="00B70B6A" w:rsidRPr="0023173F" w:rsidRDefault="00B70B6A" w:rsidP="005A4B6B">
      <w:pPr>
        <w:jc w:val="right"/>
        <w:rPr>
          <w:sz w:val="20"/>
          <w:szCs w:val="20"/>
        </w:rPr>
      </w:pPr>
    </w:p>
    <w:sectPr w:rsidR="00B70B6A" w:rsidRPr="0023173F" w:rsidSect="005A5864">
      <w:pgSz w:w="11906" w:h="16838"/>
      <w:pgMar w:top="709" w:right="851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284" w:rsidRPr="002D4915" w:rsidRDefault="001F0284" w:rsidP="00D9348D">
      <w:r>
        <w:separator/>
      </w:r>
    </w:p>
  </w:endnote>
  <w:endnote w:type="continuationSeparator" w:id="0">
    <w:p w:rsidR="001F0284" w:rsidRPr="002D4915" w:rsidRDefault="001F0284" w:rsidP="00D934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284" w:rsidRPr="002D4915" w:rsidRDefault="001F0284" w:rsidP="00D9348D">
      <w:r>
        <w:separator/>
      </w:r>
    </w:p>
  </w:footnote>
  <w:footnote w:type="continuationSeparator" w:id="0">
    <w:p w:rsidR="001F0284" w:rsidRPr="002D4915" w:rsidRDefault="001F0284" w:rsidP="00D934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84" w:rsidRDefault="001F0284">
    <w:pPr>
      <w:pStyle w:val="ae"/>
      <w:jc w:val="center"/>
    </w:pPr>
  </w:p>
  <w:p w:rsidR="001F0284" w:rsidRDefault="001F0284">
    <w:pPr>
      <w:pStyle w:val="a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84" w:rsidRDefault="00A85CBD" w:rsidP="006D7516">
    <w:pPr>
      <w:pStyle w:val="ae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1F0284"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1F0284">
      <w:rPr>
        <w:rStyle w:val="af5"/>
        <w:noProof/>
      </w:rPr>
      <w:t>2</w:t>
    </w:r>
    <w:r>
      <w:rPr>
        <w:rStyle w:val="af5"/>
      </w:rPr>
      <w:fldChar w:fldCharType="end"/>
    </w:r>
  </w:p>
  <w:p w:rsidR="001F0284" w:rsidRDefault="001F0284">
    <w:pPr>
      <w:pStyle w:val="a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84" w:rsidRPr="00AB20C3" w:rsidRDefault="001F0284" w:rsidP="00AB20C3">
    <w:pPr>
      <w:pStyle w:val="ae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845"/>
      <w:docPartObj>
        <w:docPartGallery w:val="Page Numbers (Top of Page)"/>
        <w:docPartUnique/>
      </w:docPartObj>
    </w:sdtPr>
    <w:sdtContent>
      <w:p w:rsidR="001F0284" w:rsidRDefault="00A85CBD">
        <w:pPr>
          <w:pStyle w:val="ae"/>
          <w:jc w:val="center"/>
        </w:pPr>
        <w:r>
          <w:rPr>
            <w:noProof/>
          </w:rPr>
          <w:fldChar w:fldCharType="begin"/>
        </w:r>
        <w:r w:rsidR="001F028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02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0284" w:rsidRDefault="001F0284">
    <w:pPr>
      <w:pStyle w:val="ae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2848"/>
      <w:docPartObj>
        <w:docPartGallery w:val="Page Numbers (Top of Page)"/>
        <w:docPartUnique/>
      </w:docPartObj>
    </w:sdtPr>
    <w:sdtContent>
      <w:p w:rsidR="001F0284" w:rsidRDefault="00A85CBD">
        <w:pPr>
          <w:pStyle w:val="ae"/>
          <w:jc w:val="center"/>
        </w:pPr>
        <w:r>
          <w:rPr>
            <w:noProof/>
          </w:rPr>
          <w:fldChar w:fldCharType="begin"/>
        </w:r>
        <w:r w:rsidR="001F028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F028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F0284" w:rsidRDefault="001F0284">
    <w:pPr>
      <w:pStyle w:val="ae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84" w:rsidRDefault="001F0284">
    <w:pPr>
      <w:pStyle w:val="ae"/>
    </w:pPr>
  </w:p>
  <w:p w:rsidR="001F0284" w:rsidRDefault="001F0284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0284" w:rsidRPr="00572631" w:rsidRDefault="001F0284">
    <w:pPr>
      <w:pStyle w:val="ae"/>
      <w:rPr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6A53"/>
    <w:multiLevelType w:val="hybridMultilevel"/>
    <w:tmpl w:val="485AF164"/>
    <w:lvl w:ilvl="0" w:tplc="4812503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437299"/>
    <w:multiLevelType w:val="hybridMultilevel"/>
    <w:tmpl w:val="5E3E0992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>
    <w:nsid w:val="15A03CD6"/>
    <w:multiLevelType w:val="multilevel"/>
    <w:tmpl w:val="C19E5FAC"/>
    <w:lvl w:ilvl="0">
      <w:start w:val="1"/>
      <w:numFmt w:val="decimal"/>
      <w:pStyle w:val="1"/>
      <w:lvlText w:val="%1."/>
      <w:lvlJc w:val="left"/>
      <w:pPr>
        <w:tabs>
          <w:tab w:val="num" w:pos="1069"/>
        </w:tabs>
        <w:ind w:firstLine="567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429"/>
        </w:tabs>
        <w:ind w:firstLine="567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szCs w:val="28"/>
      </w:rPr>
    </w:lvl>
    <w:lvl w:ilvl="2">
      <w:start w:val="1"/>
      <w:numFmt w:val="decimal"/>
      <w:pStyle w:val="3"/>
      <w:lvlText w:val="%1.%2.%3."/>
      <w:lvlJc w:val="left"/>
      <w:pPr>
        <w:tabs>
          <w:tab w:val="num" w:pos="1429"/>
        </w:tabs>
        <w:ind w:firstLine="567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42"/>
        </w:tabs>
        <w:ind w:left="1870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662"/>
        </w:tabs>
        <w:ind w:left="2374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022"/>
        </w:tabs>
        <w:ind w:left="2878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742"/>
        </w:tabs>
        <w:ind w:left="3382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102"/>
        </w:tabs>
        <w:ind w:left="3886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822"/>
        </w:tabs>
        <w:ind w:left="4462" w:hanging="1440"/>
      </w:pPr>
      <w:rPr>
        <w:rFonts w:cs="Times New Roman"/>
      </w:rPr>
    </w:lvl>
  </w:abstractNum>
  <w:abstractNum w:abstractNumId="3">
    <w:nsid w:val="1A4D3C10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510A0"/>
    <w:multiLevelType w:val="multilevel"/>
    <w:tmpl w:val="025823D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5">
    <w:nsid w:val="234F4E8D"/>
    <w:multiLevelType w:val="multilevel"/>
    <w:tmpl w:val="F924A732"/>
    <w:lvl w:ilvl="0">
      <w:start w:val="1"/>
      <w:numFmt w:val="decimal"/>
      <w:lvlText w:val="%1."/>
      <w:lvlJc w:val="left"/>
      <w:pPr>
        <w:ind w:left="2040" w:hanging="360"/>
      </w:pPr>
    </w:lvl>
    <w:lvl w:ilvl="1">
      <w:start w:val="1"/>
      <w:numFmt w:val="decimal"/>
      <w:pStyle w:val="a"/>
      <w:lvlText w:val="%1.%2."/>
      <w:lvlJc w:val="left"/>
      <w:pPr>
        <w:ind w:left="912" w:hanging="432"/>
      </w:pPr>
      <w:rPr>
        <w:b w:val="0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277E354C"/>
    <w:multiLevelType w:val="multilevel"/>
    <w:tmpl w:val="2C54E486"/>
    <w:lvl w:ilvl="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32745059"/>
    <w:multiLevelType w:val="multilevel"/>
    <w:tmpl w:val="C4BCEE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3732497C"/>
    <w:multiLevelType w:val="hybridMultilevel"/>
    <w:tmpl w:val="E5D6C35C"/>
    <w:lvl w:ilvl="0" w:tplc="29949E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3707D8"/>
    <w:multiLevelType w:val="hybridMultilevel"/>
    <w:tmpl w:val="FF60B3DE"/>
    <w:lvl w:ilvl="0" w:tplc="EAAEA5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6EF1540"/>
    <w:multiLevelType w:val="hybridMultilevel"/>
    <w:tmpl w:val="D02CB714"/>
    <w:lvl w:ilvl="0" w:tplc="341C79D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727191"/>
    <w:multiLevelType w:val="multilevel"/>
    <w:tmpl w:val="E5906FA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2">
    <w:nsid w:val="554E649F"/>
    <w:multiLevelType w:val="hybridMultilevel"/>
    <w:tmpl w:val="0A7C87CC"/>
    <w:lvl w:ilvl="0" w:tplc="ED82366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BE131D"/>
    <w:multiLevelType w:val="multilevel"/>
    <w:tmpl w:val="025823D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55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  <w:color w:val="auto"/>
      </w:rPr>
    </w:lvl>
  </w:abstractNum>
  <w:abstractNum w:abstractNumId="14">
    <w:nsid w:val="6CF70BC1"/>
    <w:multiLevelType w:val="multilevel"/>
    <w:tmpl w:val="5BEABA66"/>
    <w:lvl w:ilvl="0">
      <w:start w:val="1"/>
      <w:numFmt w:val="decimal"/>
      <w:pStyle w:val="10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hint="default"/>
      </w:rPr>
    </w:lvl>
    <w:lvl w:ilvl="2">
      <w:start w:val="1"/>
      <w:numFmt w:val="decimal"/>
      <w:pStyle w:val="30"/>
      <w:lvlText w:val="%1.%2.%3"/>
      <w:lvlJc w:val="left"/>
      <w:pPr>
        <w:tabs>
          <w:tab w:val="num" w:pos="1127"/>
        </w:tabs>
        <w:ind w:left="90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>
    <w:nsid w:val="6EE33F1D"/>
    <w:multiLevelType w:val="multilevel"/>
    <w:tmpl w:val="466C023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6">
    <w:nsid w:val="6FDF0765"/>
    <w:multiLevelType w:val="hybridMultilevel"/>
    <w:tmpl w:val="6486D8D8"/>
    <w:lvl w:ilvl="0" w:tplc="E56E686C">
      <w:start w:val="2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7">
    <w:nsid w:val="773153B1"/>
    <w:multiLevelType w:val="hybridMultilevel"/>
    <w:tmpl w:val="6B6435CC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11"/>
  </w:num>
  <w:num w:numId="7">
    <w:abstractNumId w:val="15"/>
  </w:num>
  <w:num w:numId="8">
    <w:abstractNumId w:val="0"/>
  </w:num>
  <w:num w:numId="9">
    <w:abstractNumId w:val="14"/>
  </w:num>
  <w:num w:numId="10">
    <w:abstractNumId w:val="12"/>
  </w:num>
  <w:num w:numId="11">
    <w:abstractNumId w:val="16"/>
  </w:num>
  <w:num w:numId="12">
    <w:abstractNumId w:val="17"/>
  </w:num>
  <w:num w:numId="13">
    <w:abstractNumId w:val="3"/>
  </w:num>
  <w:num w:numId="14">
    <w:abstractNumId w:val="6"/>
  </w:num>
  <w:num w:numId="15">
    <w:abstractNumId w:val="4"/>
  </w:num>
  <w:num w:numId="16">
    <w:abstractNumId w:val="13"/>
  </w:num>
  <w:num w:numId="17">
    <w:abstractNumId w:val="8"/>
  </w:num>
  <w:num w:numId="18">
    <w:abstractNumId w:val="1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70657"/>
  </w:hdrShapeDefaults>
  <w:footnotePr>
    <w:footnote w:id="-1"/>
    <w:footnote w:id="0"/>
  </w:footnotePr>
  <w:endnotePr>
    <w:endnote w:id="-1"/>
    <w:endnote w:id="0"/>
  </w:endnotePr>
  <w:compat/>
  <w:docVars>
    <w:docVar w:name="BDCTemplate" w:val="Shablon"/>
    <w:docVar w:name="BossProviderVariable" w:val="25_01_2006!337b96b3-ad25-4b60-8550-5c807d7f1d37"/>
  </w:docVars>
  <w:rsids>
    <w:rsidRoot w:val="00107C7B"/>
    <w:rsid w:val="00000CD9"/>
    <w:rsid w:val="00000D4B"/>
    <w:rsid w:val="00013E89"/>
    <w:rsid w:val="00016C42"/>
    <w:rsid w:val="00024A40"/>
    <w:rsid w:val="00024A48"/>
    <w:rsid w:val="00025973"/>
    <w:rsid w:val="00027066"/>
    <w:rsid w:val="00027884"/>
    <w:rsid w:val="0003035F"/>
    <w:rsid w:val="00030C77"/>
    <w:rsid w:val="0003203F"/>
    <w:rsid w:val="000339B1"/>
    <w:rsid w:val="00037E05"/>
    <w:rsid w:val="00041AE2"/>
    <w:rsid w:val="00041F21"/>
    <w:rsid w:val="00046571"/>
    <w:rsid w:val="00046EFD"/>
    <w:rsid w:val="000537F0"/>
    <w:rsid w:val="0005751D"/>
    <w:rsid w:val="00060013"/>
    <w:rsid w:val="000628AE"/>
    <w:rsid w:val="00062F1A"/>
    <w:rsid w:val="00066571"/>
    <w:rsid w:val="000666AC"/>
    <w:rsid w:val="00070458"/>
    <w:rsid w:val="0007457C"/>
    <w:rsid w:val="00075F0F"/>
    <w:rsid w:val="00080136"/>
    <w:rsid w:val="00080697"/>
    <w:rsid w:val="00081BF9"/>
    <w:rsid w:val="00082175"/>
    <w:rsid w:val="000839B4"/>
    <w:rsid w:val="000849B3"/>
    <w:rsid w:val="00091113"/>
    <w:rsid w:val="0009144D"/>
    <w:rsid w:val="000935EA"/>
    <w:rsid w:val="000951B5"/>
    <w:rsid w:val="00096304"/>
    <w:rsid w:val="000963EA"/>
    <w:rsid w:val="0009643A"/>
    <w:rsid w:val="000A42C8"/>
    <w:rsid w:val="000B1C78"/>
    <w:rsid w:val="000B42B6"/>
    <w:rsid w:val="000B558B"/>
    <w:rsid w:val="000B7834"/>
    <w:rsid w:val="000C3C61"/>
    <w:rsid w:val="000C454A"/>
    <w:rsid w:val="000C45D6"/>
    <w:rsid w:val="000C48FF"/>
    <w:rsid w:val="000C6AF6"/>
    <w:rsid w:val="000D5506"/>
    <w:rsid w:val="000E3596"/>
    <w:rsid w:val="000E5806"/>
    <w:rsid w:val="000F3FEC"/>
    <w:rsid w:val="000F46DD"/>
    <w:rsid w:val="000F4750"/>
    <w:rsid w:val="00101360"/>
    <w:rsid w:val="001026E0"/>
    <w:rsid w:val="00102D47"/>
    <w:rsid w:val="0010304D"/>
    <w:rsid w:val="0010414D"/>
    <w:rsid w:val="00104396"/>
    <w:rsid w:val="00104CF3"/>
    <w:rsid w:val="00107871"/>
    <w:rsid w:val="00107C7B"/>
    <w:rsid w:val="0011025D"/>
    <w:rsid w:val="0011336B"/>
    <w:rsid w:val="00117C13"/>
    <w:rsid w:val="00121428"/>
    <w:rsid w:val="00124EDC"/>
    <w:rsid w:val="001252D4"/>
    <w:rsid w:val="00125FD4"/>
    <w:rsid w:val="001301E9"/>
    <w:rsid w:val="00133C6C"/>
    <w:rsid w:val="00133FF5"/>
    <w:rsid w:val="00136484"/>
    <w:rsid w:val="00136546"/>
    <w:rsid w:val="001436D4"/>
    <w:rsid w:val="00146CC4"/>
    <w:rsid w:val="00147521"/>
    <w:rsid w:val="00150B76"/>
    <w:rsid w:val="001539A0"/>
    <w:rsid w:val="0015675D"/>
    <w:rsid w:val="001577AE"/>
    <w:rsid w:val="001602F9"/>
    <w:rsid w:val="00162E64"/>
    <w:rsid w:val="00164B1A"/>
    <w:rsid w:val="001650DB"/>
    <w:rsid w:val="00171EC7"/>
    <w:rsid w:val="00176B4B"/>
    <w:rsid w:val="00177B8D"/>
    <w:rsid w:val="001806AF"/>
    <w:rsid w:val="0018144C"/>
    <w:rsid w:val="001825C1"/>
    <w:rsid w:val="0018339B"/>
    <w:rsid w:val="0018372E"/>
    <w:rsid w:val="00183CD6"/>
    <w:rsid w:val="001845D4"/>
    <w:rsid w:val="0018635B"/>
    <w:rsid w:val="00186CBF"/>
    <w:rsid w:val="00187817"/>
    <w:rsid w:val="00191194"/>
    <w:rsid w:val="0019357F"/>
    <w:rsid w:val="00194EC4"/>
    <w:rsid w:val="0019533D"/>
    <w:rsid w:val="00195629"/>
    <w:rsid w:val="001960BC"/>
    <w:rsid w:val="001A194F"/>
    <w:rsid w:val="001A37E0"/>
    <w:rsid w:val="001B1A3D"/>
    <w:rsid w:val="001B54CE"/>
    <w:rsid w:val="001B583E"/>
    <w:rsid w:val="001C08DA"/>
    <w:rsid w:val="001C1DBA"/>
    <w:rsid w:val="001C2DAD"/>
    <w:rsid w:val="001C3425"/>
    <w:rsid w:val="001C35E2"/>
    <w:rsid w:val="001C41B8"/>
    <w:rsid w:val="001C4F21"/>
    <w:rsid w:val="001C5273"/>
    <w:rsid w:val="001C65B7"/>
    <w:rsid w:val="001C7CA8"/>
    <w:rsid w:val="001D04AA"/>
    <w:rsid w:val="001D16F9"/>
    <w:rsid w:val="001D1B3B"/>
    <w:rsid w:val="001D3CF1"/>
    <w:rsid w:val="001E0DEF"/>
    <w:rsid w:val="001E163D"/>
    <w:rsid w:val="001E3F68"/>
    <w:rsid w:val="001E5432"/>
    <w:rsid w:val="001E6C8F"/>
    <w:rsid w:val="001F0284"/>
    <w:rsid w:val="001F3832"/>
    <w:rsid w:val="001F58BB"/>
    <w:rsid w:val="001F72E7"/>
    <w:rsid w:val="00200DE4"/>
    <w:rsid w:val="002013A2"/>
    <w:rsid w:val="00207665"/>
    <w:rsid w:val="00210B21"/>
    <w:rsid w:val="00212CE7"/>
    <w:rsid w:val="00214B62"/>
    <w:rsid w:val="00223A06"/>
    <w:rsid w:val="00225175"/>
    <w:rsid w:val="00226198"/>
    <w:rsid w:val="002270EF"/>
    <w:rsid w:val="0023173F"/>
    <w:rsid w:val="00236398"/>
    <w:rsid w:val="00240829"/>
    <w:rsid w:val="00240933"/>
    <w:rsid w:val="00240AE8"/>
    <w:rsid w:val="002423EB"/>
    <w:rsid w:val="00244712"/>
    <w:rsid w:val="00250382"/>
    <w:rsid w:val="00250A23"/>
    <w:rsid w:val="00253185"/>
    <w:rsid w:val="00253CE3"/>
    <w:rsid w:val="00253D56"/>
    <w:rsid w:val="0025449B"/>
    <w:rsid w:val="0025522B"/>
    <w:rsid w:val="00255BA8"/>
    <w:rsid w:val="002560CE"/>
    <w:rsid w:val="002562A3"/>
    <w:rsid w:val="002567C0"/>
    <w:rsid w:val="00262624"/>
    <w:rsid w:val="00265E3E"/>
    <w:rsid w:val="002673A3"/>
    <w:rsid w:val="00270C4D"/>
    <w:rsid w:val="0027246B"/>
    <w:rsid w:val="00272E0E"/>
    <w:rsid w:val="0027563D"/>
    <w:rsid w:val="00275DC7"/>
    <w:rsid w:val="002769E6"/>
    <w:rsid w:val="002835A4"/>
    <w:rsid w:val="00283761"/>
    <w:rsid w:val="00285CE8"/>
    <w:rsid w:val="00291AC7"/>
    <w:rsid w:val="0029266D"/>
    <w:rsid w:val="00292988"/>
    <w:rsid w:val="002934E1"/>
    <w:rsid w:val="00293FD5"/>
    <w:rsid w:val="00294189"/>
    <w:rsid w:val="00294240"/>
    <w:rsid w:val="00295DAC"/>
    <w:rsid w:val="00296ADF"/>
    <w:rsid w:val="002A22A4"/>
    <w:rsid w:val="002A3CC2"/>
    <w:rsid w:val="002A719E"/>
    <w:rsid w:val="002A784C"/>
    <w:rsid w:val="002B1A59"/>
    <w:rsid w:val="002B2120"/>
    <w:rsid w:val="002B29DB"/>
    <w:rsid w:val="002B3735"/>
    <w:rsid w:val="002B55BD"/>
    <w:rsid w:val="002B79B2"/>
    <w:rsid w:val="002C1B27"/>
    <w:rsid w:val="002C3691"/>
    <w:rsid w:val="002C7181"/>
    <w:rsid w:val="002D0581"/>
    <w:rsid w:val="002D236B"/>
    <w:rsid w:val="002E3755"/>
    <w:rsid w:val="002E50A4"/>
    <w:rsid w:val="002F069E"/>
    <w:rsid w:val="00300D9F"/>
    <w:rsid w:val="00301357"/>
    <w:rsid w:val="00301610"/>
    <w:rsid w:val="00302A1F"/>
    <w:rsid w:val="00302AD9"/>
    <w:rsid w:val="00304164"/>
    <w:rsid w:val="00304A60"/>
    <w:rsid w:val="003051A0"/>
    <w:rsid w:val="003075ED"/>
    <w:rsid w:val="00311854"/>
    <w:rsid w:val="00311D95"/>
    <w:rsid w:val="0031243C"/>
    <w:rsid w:val="00314E28"/>
    <w:rsid w:val="00316F1C"/>
    <w:rsid w:val="003200A9"/>
    <w:rsid w:val="00320256"/>
    <w:rsid w:val="00321814"/>
    <w:rsid w:val="0032195F"/>
    <w:rsid w:val="00327F5D"/>
    <w:rsid w:val="00333688"/>
    <w:rsid w:val="00333C89"/>
    <w:rsid w:val="00341F39"/>
    <w:rsid w:val="00345B22"/>
    <w:rsid w:val="00347403"/>
    <w:rsid w:val="00347F8C"/>
    <w:rsid w:val="003510A7"/>
    <w:rsid w:val="00352057"/>
    <w:rsid w:val="003567A7"/>
    <w:rsid w:val="0035703D"/>
    <w:rsid w:val="003573A1"/>
    <w:rsid w:val="00357B63"/>
    <w:rsid w:val="00360E74"/>
    <w:rsid w:val="00361559"/>
    <w:rsid w:val="00365334"/>
    <w:rsid w:val="0036597D"/>
    <w:rsid w:val="00366780"/>
    <w:rsid w:val="003679BC"/>
    <w:rsid w:val="003679F7"/>
    <w:rsid w:val="00371118"/>
    <w:rsid w:val="00374FF3"/>
    <w:rsid w:val="00375FD9"/>
    <w:rsid w:val="00377947"/>
    <w:rsid w:val="00385C6E"/>
    <w:rsid w:val="003934F4"/>
    <w:rsid w:val="00395B7B"/>
    <w:rsid w:val="00396CDA"/>
    <w:rsid w:val="003A0AC8"/>
    <w:rsid w:val="003A22FF"/>
    <w:rsid w:val="003A6759"/>
    <w:rsid w:val="003A744E"/>
    <w:rsid w:val="003A7ADB"/>
    <w:rsid w:val="003B0F47"/>
    <w:rsid w:val="003B3F4B"/>
    <w:rsid w:val="003B40F0"/>
    <w:rsid w:val="003B5421"/>
    <w:rsid w:val="003B651D"/>
    <w:rsid w:val="003B6DFA"/>
    <w:rsid w:val="003B73C8"/>
    <w:rsid w:val="003C3523"/>
    <w:rsid w:val="003C5226"/>
    <w:rsid w:val="003C5F3E"/>
    <w:rsid w:val="003D1549"/>
    <w:rsid w:val="003D1597"/>
    <w:rsid w:val="003D2252"/>
    <w:rsid w:val="003D49C3"/>
    <w:rsid w:val="003D4AD9"/>
    <w:rsid w:val="003D52DD"/>
    <w:rsid w:val="003D694E"/>
    <w:rsid w:val="003E126C"/>
    <w:rsid w:val="003E139A"/>
    <w:rsid w:val="003E397C"/>
    <w:rsid w:val="003E3E97"/>
    <w:rsid w:val="003E55FC"/>
    <w:rsid w:val="003E5E1D"/>
    <w:rsid w:val="003E6EEE"/>
    <w:rsid w:val="003F492F"/>
    <w:rsid w:val="003F4B2D"/>
    <w:rsid w:val="003F62AA"/>
    <w:rsid w:val="003F6B88"/>
    <w:rsid w:val="003F6C97"/>
    <w:rsid w:val="0040032D"/>
    <w:rsid w:val="00400A81"/>
    <w:rsid w:val="00400F33"/>
    <w:rsid w:val="0040446F"/>
    <w:rsid w:val="0041255F"/>
    <w:rsid w:val="0041427B"/>
    <w:rsid w:val="00415C3F"/>
    <w:rsid w:val="004203DC"/>
    <w:rsid w:val="0042070B"/>
    <w:rsid w:val="00421070"/>
    <w:rsid w:val="0042339F"/>
    <w:rsid w:val="00424996"/>
    <w:rsid w:val="00425295"/>
    <w:rsid w:val="00425727"/>
    <w:rsid w:val="00427A0B"/>
    <w:rsid w:val="00430398"/>
    <w:rsid w:val="0043406A"/>
    <w:rsid w:val="0043790B"/>
    <w:rsid w:val="00441376"/>
    <w:rsid w:val="004435B7"/>
    <w:rsid w:val="00444342"/>
    <w:rsid w:val="004443B0"/>
    <w:rsid w:val="00452B6F"/>
    <w:rsid w:val="004550D7"/>
    <w:rsid w:val="0045568E"/>
    <w:rsid w:val="004569A7"/>
    <w:rsid w:val="004572F6"/>
    <w:rsid w:val="004621D7"/>
    <w:rsid w:val="0046244C"/>
    <w:rsid w:val="00465326"/>
    <w:rsid w:val="00465779"/>
    <w:rsid w:val="00467115"/>
    <w:rsid w:val="00472F34"/>
    <w:rsid w:val="00477154"/>
    <w:rsid w:val="00481768"/>
    <w:rsid w:val="004830CC"/>
    <w:rsid w:val="004859DB"/>
    <w:rsid w:val="00486F54"/>
    <w:rsid w:val="00487590"/>
    <w:rsid w:val="0048763F"/>
    <w:rsid w:val="00487D3C"/>
    <w:rsid w:val="00490658"/>
    <w:rsid w:val="004910F4"/>
    <w:rsid w:val="004924DF"/>
    <w:rsid w:val="00492E4D"/>
    <w:rsid w:val="00496A7C"/>
    <w:rsid w:val="004A0F47"/>
    <w:rsid w:val="004A2C19"/>
    <w:rsid w:val="004A3544"/>
    <w:rsid w:val="004A3AEB"/>
    <w:rsid w:val="004A5F4F"/>
    <w:rsid w:val="004A661E"/>
    <w:rsid w:val="004A754D"/>
    <w:rsid w:val="004B0DED"/>
    <w:rsid w:val="004B0F50"/>
    <w:rsid w:val="004B4D79"/>
    <w:rsid w:val="004B6A2D"/>
    <w:rsid w:val="004C0EC5"/>
    <w:rsid w:val="004C0FF0"/>
    <w:rsid w:val="004C1E94"/>
    <w:rsid w:val="004C2E08"/>
    <w:rsid w:val="004C46AC"/>
    <w:rsid w:val="004D2A03"/>
    <w:rsid w:val="004D3C42"/>
    <w:rsid w:val="004D51EC"/>
    <w:rsid w:val="004D6097"/>
    <w:rsid w:val="004D66DD"/>
    <w:rsid w:val="004D66F2"/>
    <w:rsid w:val="004D77D3"/>
    <w:rsid w:val="004E0263"/>
    <w:rsid w:val="004E3949"/>
    <w:rsid w:val="004E4FE5"/>
    <w:rsid w:val="004F4930"/>
    <w:rsid w:val="004F4B9B"/>
    <w:rsid w:val="004F4F2F"/>
    <w:rsid w:val="004F64C3"/>
    <w:rsid w:val="004F7164"/>
    <w:rsid w:val="004F7A67"/>
    <w:rsid w:val="00502206"/>
    <w:rsid w:val="00502E36"/>
    <w:rsid w:val="005044BA"/>
    <w:rsid w:val="00511D1C"/>
    <w:rsid w:val="0051311A"/>
    <w:rsid w:val="0051389B"/>
    <w:rsid w:val="00513ADA"/>
    <w:rsid w:val="00514DF6"/>
    <w:rsid w:val="00516ECD"/>
    <w:rsid w:val="0052067E"/>
    <w:rsid w:val="00520D1C"/>
    <w:rsid w:val="005229E4"/>
    <w:rsid w:val="0052359B"/>
    <w:rsid w:val="0052391F"/>
    <w:rsid w:val="00524FD7"/>
    <w:rsid w:val="0052531A"/>
    <w:rsid w:val="0052625F"/>
    <w:rsid w:val="005273FC"/>
    <w:rsid w:val="0053004C"/>
    <w:rsid w:val="00531109"/>
    <w:rsid w:val="00535A38"/>
    <w:rsid w:val="00535A9C"/>
    <w:rsid w:val="005368E2"/>
    <w:rsid w:val="00537354"/>
    <w:rsid w:val="00537FC9"/>
    <w:rsid w:val="00541C7D"/>
    <w:rsid w:val="00542394"/>
    <w:rsid w:val="005443AA"/>
    <w:rsid w:val="00544E0D"/>
    <w:rsid w:val="005452AA"/>
    <w:rsid w:val="00545EC6"/>
    <w:rsid w:val="005471AE"/>
    <w:rsid w:val="00547B02"/>
    <w:rsid w:val="00551446"/>
    <w:rsid w:val="00551AFC"/>
    <w:rsid w:val="00552377"/>
    <w:rsid w:val="00552C72"/>
    <w:rsid w:val="005540C8"/>
    <w:rsid w:val="00554190"/>
    <w:rsid w:val="005546FE"/>
    <w:rsid w:val="00554C8A"/>
    <w:rsid w:val="00563335"/>
    <w:rsid w:val="00563785"/>
    <w:rsid w:val="00564CFF"/>
    <w:rsid w:val="0056645C"/>
    <w:rsid w:val="00566836"/>
    <w:rsid w:val="00567281"/>
    <w:rsid w:val="00567648"/>
    <w:rsid w:val="00570349"/>
    <w:rsid w:val="00570D89"/>
    <w:rsid w:val="00572631"/>
    <w:rsid w:val="005726B7"/>
    <w:rsid w:val="00573C2D"/>
    <w:rsid w:val="00574CEC"/>
    <w:rsid w:val="00583206"/>
    <w:rsid w:val="005838A9"/>
    <w:rsid w:val="005877D0"/>
    <w:rsid w:val="00590A0D"/>
    <w:rsid w:val="00591271"/>
    <w:rsid w:val="0059168A"/>
    <w:rsid w:val="00593B95"/>
    <w:rsid w:val="00594334"/>
    <w:rsid w:val="005A0598"/>
    <w:rsid w:val="005A0A7B"/>
    <w:rsid w:val="005A4424"/>
    <w:rsid w:val="005A46CE"/>
    <w:rsid w:val="005A4B6B"/>
    <w:rsid w:val="005A5864"/>
    <w:rsid w:val="005A7EC0"/>
    <w:rsid w:val="005B00AD"/>
    <w:rsid w:val="005B1C80"/>
    <w:rsid w:val="005B1D8B"/>
    <w:rsid w:val="005B4159"/>
    <w:rsid w:val="005B6198"/>
    <w:rsid w:val="005B7C8C"/>
    <w:rsid w:val="005D2924"/>
    <w:rsid w:val="005D2E25"/>
    <w:rsid w:val="005D654C"/>
    <w:rsid w:val="005D6EE7"/>
    <w:rsid w:val="005D70C0"/>
    <w:rsid w:val="005D751B"/>
    <w:rsid w:val="005D7C24"/>
    <w:rsid w:val="005E2D53"/>
    <w:rsid w:val="005E4020"/>
    <w:rsid w:val="005E4834"/>
    <w:rsid w:val="005E4ADF"/>
    <w:rsid w:val="005E5BF3"/>
    <w:rsid w:val="005E5CF5"/>
    <w:rsid w:val="005F051A"/>
    <w:rsid w:val="005F06B5"/>
    <w:rsid w:val="005F46FC"/>
    <w:rsid w:val="005F4FF0"/>
    <w:rsid w:val="005F5384"/>
    <w:rsid w:val="005F58A5"/>
    <w:rsid w:val="005F676E"/>
    <w:rsid w:val="00600D97"/>
    <w:rsid w:val="00604608"/>
    <w:rsid w:val="00606F1A"/>
    <w:rsid w:val="00607597"/>
    <w:rsid w:val="00607F0D"/>
    <w:rsid w:val="00611478"/>
    <w:rsid w:val="0061167F"/>
    <w:rsid w:val="00612C31"/>
    <w:rsid w:val="0061677C"/>
    <w:rsid w:val="00617AEA"/>
    <w:rsid w:val="00622EDF"/>
    <w:rsid w:val="00623974"/>
    <w:rsid w:val="00624EAF"/>
    <w:rsid w:val="00626D6B"/>
    <w:rsid w:val="006308EC"/>
    <w:rsid w:val="00631F43"/>
    <w:rsid w:val="00631F45"/>
    <w:rsid w:val="00633753"/>
    <w:rsid w:val="00634E0D"/>
    <w:rsid w:val="0063591F"/>
    <w:rsid w:val="00635FDB"/>
    <w:rsid w:val="006374FB"/>
    <w:rsid w:val="0064112C"/>
    <w:rsid w:val="006445F8"/>
    <w:rsid w:val="006514C0"/>
    <w:rsid w:val="006568A0"/>
    <w:rsid w:val="00665239"/>
    <w:rsid w:val="006655B6"/>
    <w:rsid w:val="006666B0"/>
    <w:rsid w:val="00666DC9"/>
    <w:rsid w:val="00667517"/>
    <w:rsid w:val="006709EE"/>
    <w:rsid w:val="00672DF1"/>
    <w:rsid w:val="00672F59"/>
    <w:rsid w:val="00675536"/>
    <w:rsid w:val="00680116"/>
    <w:rsid w:val="0068235F"/>
    <w:rsid w:val="00683310"/>
    <w:rsid w:val="00683B5A"/>
    <w:rsid w:val="006908D5"/>
    <w:rsid w:val="006935A2"/>
    <w:rsid w:val="006959F4"/>
    <w:rsid w:val="00695DF1"/>
    <w:rsid w:val="006A04BE"/>
    <w:rsid w:val="006A0726"/>
    <w:rsid w:val="006A47FB"/>
    <w:rsid w:val="006A48D9"/>
    <w:rsid w:val="006A6EFE"/>
    <w:rsid w:val="006B142B"/>
    <w:rsid w:val="006B301C"/>
    <w:rsid w:val="006B4B2B"/>
    <w:rsid w:val="006C5094"/>
    <w:rsid w:val="006C6251"/>
    <w:rsid w:val="006D0CC6"/>
    <w:rsid w:val="006D29AA"/>
    <w:rsid w:val="006D3CF2"/>
    <w:rsid w:val="006D7516"/>
    <w:rsid w:val="006E0699"/>
    <w:rsid w:val="006E12F4"/>
    <w:rsid w:val="006E2284"/>
    <w:rsid w:val="006E4B51"/>
    <w:rsid w:val="006E68CE"/>
    <w:rsid w:val="006E6C8D"/>
    <w:rsid w:val="0070390C"/>
    <w:rsid w:val="00703AF6"/>
    <w:rsid w:val="00705E5C"/>
    <w:rsid w:val="00707942"/>
    <w:rsid w:val="00712103"/>
    <w:rsid w:val="007121B3"/>
    <w:rsid w:val="007172EC"/>
    <w:rsid w:val="00724284"/>
    <w:rsid w:val="0074185B"/>
    <w:rsid w:val="00741E2D"/>
    <w:rsid w:val="00742C33"/>
    <w:rsid w:val="00744569"/>
    <w:rsid w:val="007510E6"/>
    <w:rsid w:val="00751364"/>
    <w:rsid w:val="00751BBF"/>
    <w:rsid w:val="00752AA6"/>
    <w:rsid w:val="00755578"/>
    <w:rsid w:val="00756FFA"/>
    <w:rsid w:val="00760C6B"/>
    <w:rsid w:val="0076300F"/>
    <w:rsid w:val="0076384B"/>
    <w:rsid w:val="007641AE"/>
    <w:rsid w:val="0076616B"/>
    <w:rsid w:val="00767017"/>
    <w:rsid w:val="00771560"/>
    <w:rsid w:val="0077518D"/>
    <w:rsid w:val="0078010C"/>
    <w:rsid w:val="00780CA0"/>
    <w:rsid w:val="00780D5F"/>
    <w:rsid w:val="007810AA"/>
    <w:rsid w:val="00781C23"/>
    <w:rsid w:val="0078273D"/>
    <w:rsid w:val="00784D80"/>
    <w:rsid w:val="00791073"/>
    <w:rsid w:val="007919F5"/>
    <w:rsid w:val="00797D7A"/>
    <w:rsid w:val="007A0FBB"/>
    <w:rsid w:val="007A139C"/>
    <w:rsid w:val="007A1631"/>
    <w:rsid w:val="007A2411"/>
    <w:rsid w:val="007A34EE"/>
    <w:rsid w:val="007A3E18"/>
    <w:rsid w:val="007A5BED"/>
    <w:rsid w:val="007A6D61"/>
    <w:rsid w:val="007B1520"/>
    <w:rsid w:val="007B3AC9"/>
    <w:rsid w:val="007B586B"/>
    <w:rsid w:val="007B798F"/>
    <w:rsid w:val="007B7D4D"/>
    <w:rsid w:val="007C07D1"/>
    <w:rsid w:val="007C0F7B"/>
    <w:rsid w:val="007C1018"/>
    <w:rsid w:val="007C22C8"/>
    <w:rsid w:val="007C4E74"/>
    <w:rsid w:val="007C579E"/>
    <w:rsid w:val="007C6953"/>
    <w:rsid w:val="007D0236"/>
    <w:rsid w:val="007D44D8"/>
    <w:rsid w:val="007D4845"/>
    <w:rsid w:val="007D54CC"/>
    <w:rsid w:val="007D76D4"/>
    <w:rsid w:val="007E125C"/>
    <w:rsid w:val="007E1D7C"/>
    <w:rsid w:val="007E321C"/>
    <w:rsid w:val="007E4CB0"/>
    <w:rsid w:val="007E5577"/>
    <w:rsid w:val="007E6002"/>
    <w:rsid w:val="007E6C67"/>
    <w:rsid w:val="007F1EA9"/>
    <w:rsid w:val="007F22BA"/>
    <w:rsid w:val="007F2A0D"/>
    <w:rsid w:val="007F549C"/>
    <w:rsid w:val="007F5858"/>
    <w:rsid w:val="007F7BE9"/>
    <w:rsid w:val="007F7E91"/>
    <w:rsid w:val="00802039"/>
    <w:rsid w:val="0080261E"/>
    <w:rsid w:val="008028C0"/>
    <w:rsid w:val="00802C29"/>
    <w:rsid w:val="008036A3"/>
    <w:rsid w:val="008115CD"/>
    <w:rsid w:val="008124FE"/>
    <w:rsid w:val="00812D87"/>
    <w:rsid w:val="008136DA"/>
    <w:rsid w:val="00817747"/>
    <w:rsid w:val="00820DDC"/>
    <w:rsid w:val="008241ED"/>
    <w:rsid w:val="00824DFC"/>
    <w:rsid w:val="00826271"/>
    <w:rsid w:val="00834891"/>
    <w:rsid w:val="00835A80"/>
    <w:rsid w:val="008402F4"/>
    <w:rsid w:val="00844701"/>
    <w:rsid w:val="00844806"/>
    <w:rsid w:val="00844FEB"/>
    <w:rsid w:val="00846863"/>
    <w:rsid w:val="0085066D"/>
    <w:rsid w:val="00851F07"/>
    <w:rsid w:val="00855736"/>
    <w:rsid w:val="008576B5"/>
    <w:rsid w:val="00857DEE"/>
    <w:rsid w:val="0086118B"/>
    <w:rsid w:val="008647CA"/>
    <w:rsid w:val="008707BF"/>
    <w:rsid w:val="00871CE9"/>
    <w:rsid w:val="00873A51"/>
    <w:rsid w:val="00874323"/>
    <w:rsid w:val="00876BC2"/>
    <w:rsid w:val="00886825"/>
    <w:rsid w:val="00886E24"/>
    <w:rsid w:val="0089004A"/>
    <w:rsid w:val="00890199"/>
    <w:rsid w:val="0089120A"/>
    <w:rsid w:val="00896451"/>
    <w:rsid w:val="00896C21"/>
    <w:rsid w:val="0089700B"/>
    <w:rsid w:val="008A570F"/>
    <w:rsid w:val="008A66D3"/>
    <w:rsid w:val="008A6812"/>
    <w:rsid w:val="008A6B31"/>
    <w:rsid w:val="008B32FB"/>
    <w:rsid w:val="008B53D4"/>
    <w:rsid w:val="008B5EF4"/>
    <w:rsid w:val="008B6BCB"/>
    <w:rsid w:val="008C03EA"/>
    <w:rsid w:val="008C0941"/>
    <w:rsid w:val="008C0EFB"/>
    <w:rsid w:val="008C42C8"/>
    <w:rsid w:val="008C5312"/>
    <w:rsid w:val="008C7396"/>
    <w:rsid w:val="008D50F5"/>
    <w:rsid w:val="008D613B"/>
    <w:rsid w:val="008E7484"/>
    <w:rsid w:val="008F11DF"/>
    <w:rsid w:val="008F418D"/>
    <w:rsid w:val="0090135B"/>
    <w:rsid w:val="00902ED6"/>
    <w:rsid w:val="009033C9"/>
    <w:rsid w:val="00905338"/>
    <w:rsid w:val="00905B2C"/>
    <w:rsid w:val="00910A45"/>
    <w:rsid w:val="0091149F"/>
    <w:rsid w:val="009122DD"/>
    <w:rsid w:val="0091517F"/>
    <w:rsid w:val="00915DE9"/>
    <w:rsid w:val="0091655F"/>
    <w:rsid w:val="00917582"/>
    <w:rsid w:val="00917608"/>
    <w:rsid w:val="00920749"/>
    <w:rsid w:val="00920FF3"/>
    <w:rsid w:val="00921E01"/>
    <w:rsid w:val="00923F31"/>
    <w:rsid w:val="00926E63"/>
    <w:rsid w:val="00927803"/>
    <w:rsid w:val="009321E7"/>
    <w:rsid w:val="00932F4E"/>
    <w:rsid w:val="00933461"/>
    <w:rsid w:val="009335F4"/>
    <w:rsid w:val="00933DFA"/>
    <w:rsid w:val="009356F6"/>
    <w:rsid w:val="00935A21"/>
    <w:rsid w:val="00936882"/>
    <w:rsid w:val="0094006C"/>
    <w:rsid w:val="00940197"/>
    <w:rsid w:val="009403B7"/>
    <w:rsid w:val="00943BBE"/>
    <w:rsid w:val="00945E88"/>
    <w:rsid w:val="009476E4"/>
    <w:rsid w:val="00947FF0"/>
    <w:rsid w:val="0095012A"/>
    <w:rsid w:val="0095025D"/>
    <w:rsid w:val="00952EAA"/>
    <w:rsid w:val="009536B0"/>
    <w:rsid w:val="0095574F"/>
    <w:rsid w:val="0095710E"/>
    <w:rsid w:val="0095785D"/>
    <w:rsid w:val="00964DB7"/>
    <w:rsid w:val="00965C90"/>
    <w:rsid w:val="00967FED"/>
    <w:rsid w:val="00970446"/>
    <w:rsid w:val="00970F60"/>
    <w:rsid w:val="0097469A"/>
    <w:rsid w:val="00981623"/>
    <w:rsid w:val="009832D5"/>
    <w:rsid w:val="00983D69"/>
    <w:rsid w:val="009912DD"/>
    <w:rsid w:val="00993635"/>
    <w:rsid w:val="009949A9"/>
    <w:rsid w:val="009A0486"/>
    <w:rsid w:val="009A3A5A"/>
    <w:rsid w:val="009A40AB"/>
    <w:rsid w:val="009A5A08"/>
    <w:rsid w:val="009B0791"/>
    <w:rsid w:val="009B0FCF"/>
    <w:rsid w:val="009B2CE0"/>
    <w:rsid w:val="009B4352"/>
    <w:rsid w:val="009B46B7"/>
    <w:rsid w:val="009B7C65"/>
    <w:rsid w:val="009B7D32"/>
    <w:rsid w:val="009C0310"/>
    <w:rsid w:val="009C1ADA"/>
    <w:rsid w:val="009C303F"/>
    <w:rsid w:val="009C31D1"/>
    <w:rsid w:val="009C410E"/>
    <w:rsid w:val="009C4249"/>
    <w:rsid w:val="009C5265"/>
    <w:rsid w:val="009C5D7D"/>
    <w:rsid w:val="009C7AA7"/>
    <w:rsid w:val="009D0470"/>
    <w:rsid w:val="009D1E85"/>
    <w:rsid w:val="009D389C"/>
    <w:rsid w:val="009D758D"/>
    <w:rsid w:val="009E0C6B"/>
    <w:rsid w:val="009E0DAA"/>
    <w:rsid w:val="009E1363"/>
    <w:rsid w:val="009E3FEA"/>
    <w:rsid w:val="009E5600"/>
    <w:rsid w:val="009F02EB"/>
    <w:rsid w:val="009F45E6"/>
    <w:rsid w:val="009F4C94"/>
    <w:rsid w:val="00A0056D"/>
    <w:rsid w:val="00A0146A"/>
    <w:rsid w:val="00A026A9"/>
    <w:rsid w:val="00A035B6"/>
    <w:rsid w:val="00A06EE5"/>
    <w:rsid w:val="00A121C4"/>
    <w:rsid w:val="00A21929"/>
    <w:rsid w:val="00A23CE5"/>
    <w:rsid w:val="00A24C04"/>
    <w:rsid w:val="00A26305"/>
    <w:rsid w:val="00A26596"/>
    <w:rsid w:val="00A27644"/>
    <w:rsid w:val="00A279CC"/>
    <w:rsid w:val="00A30821"/>
    <w:rsid w:val="00A348AD"/>
    <w:rsid w:val="00A3684D"/>
    <w:rsid w:val="00A40D22"/>
    <w:rsid w:val="00A4164D"/>
    <w:rsid w:val="00A469C7"/>
    <w:rsid w:val="00A476EC"/>
    <w:rsid w:val="00A50D56"/>
    <w:rsid w:val="00A5275C"/>
    <w:rsid w:val="00A52D04"/>
    <w:rsid w:val="00A548E7"/>
    <w:rsid w:val="00A5544E"/>
    <w:rsid w:val="00A557E9"/>
    <w:rsid w:val="00A576FA"/>
    <w:rsid w:val="00A60A42"/>
    <w:rsid w:val="00A61AAC"/>
    <w:rsid w:val="00A61C1C"/>
    <w:rsid w:val="00A64983"/>
    <w:rsid w:val="00A64F71"/>
    <w:rsid w:val="00A72FE5"/>
    <w:rsid w:val="00A763B3"/>
    <w:rsid w:val="00A77052"/>
    <w:rsid w:val="00A809A4"/>
    <w:rsid w:val="00A81916"/>
    <w:rsid w:val="00A82D66"/>
    <w:rsid w:val="00A82DAE"/>
    <w:rsid w:val="00A85CBD"/>
    <w:rsid w:val="00A87DEE"/>
    <w:rsid w:val="00A901FC"/>
    <w:rsid w:val="00A92133"/>
    <w:rsid w:val="00A97C83"/>
    <w:rsid w:val="00AA0108"/>
    <w:rsid w:val="00AA043F"/>
    <w:rsid w:val="00AA0FCA"/>
    <w:rsid w:val="00AA55F3"/>
    <w:rsid w:val="00AA7667"/>
    <w:rsid w:val="00AB20C3"/>
    <w:rsid w:val="00AB2E5B"/>
    <w:rsid w:val="00AB5EE7"/>
    <w:rsid w:val="00AB6A07"/>
    <w:rsid w:val="00AC041E"/>
    <w:rsid w:val="00AC4A46"/>
    <w:rsid w:val="00AC768E"/>
    <w:rsid w:val="00AC7694"/>
    <w:rsid w:val="00AC7D28"/>
    <w:rsid w:val="00AD2451"/>
    <w:rsid w:val="00AD49D3"/>
    <w:rsid w:val="00AD4F58"/>
    <w:rsid w:val="00AD6481"/>
    <w:rsid w:val="00AD7453"/>
    <w:rsid w:val="00AD7975"/>
    <w:rsid w:val="00AE0B7D"/>
    <w:rsid w:val="00AE108B"/>
    <w:rsid w:val="00AE1CE7"/>
    <w:rsid w:val="00AE1E55"/>
    <w:rsid w:val="00AE4C43"/>
    <w:rsid w:val="00AE5A01"/>
    <w:rsid w:val="00AF00DF"/>
    <w:rsid w:val="00AF2E02"/>
    <w:rsid w:val="00AF4FE6"/>
    <w:rsid w:val="00AF617A"/>
    <w:rsid w:val="00AF789C"/>
    <w:rsid w:val="00B05905"/>
    <w:rsid w:val="00B106BD"/>
    <w:rsid w:val="00B10CC6"/>
    <w:rsid w:val="00B1300D"/>
    <w:rsid w:val="00B203FC"/>
    <w:rsid w:val="00B214F9"/>
    <w:rsid w:val="00B231B6"/>
    <w:rsid w:val="00B2367F"/>
    <w:rsid w:val="00B246F2"/>
    <w:rsid w:val="00B25C6B"/>
    <w:rsid w:val="00B27610"/>
    <w:rsid w:val="00B30BFE"/>
    <w:rsid w:val="00B3192E"/>
    <w:rsid w:val="00B32594"/>
    <w:rsid w:val="00B32A20"/>
    <w:rsid w:val="00B3364D"/>
    <w:rsid w:val="00B36B76"/>
    <w:rsid w:val="00B41238"/>
    <w:rsid w:val="00B42214"/>
    <w:rsid w:val="00B42802"/>
    <w:rsid w:val="00B43E80"/>
    <w:rsid w:val="00B45797"/>
    <w:rsid w:val="00B4634A"/>
    <w:rsid w:val="00B46B61"/>
    <w:rsid w:val="00B511C9"/>
    <w:rsid w:val="00B54966"/>
    <w:rsid w:val="00B55C4E"/>
    <w:rsid w:val="00B57B49"/>
    <w:rsid w:val="00B611BC"/>
    <w:rsid w:val="00B61A5D"/>
    <w:rsid w:val="00B61AE8"/>
    <w:rsid w:val="00B64720"/>
    <w:rsid w:val="00B64DFC"/>
    <w:rsid w:val="00B65860"/>
    <w:rsid w:val="00B658FD"/>
    <w:rsid w:val="00B659E8"/>
    <w:rsid w:val="00B66AD7"/>
    <w:rsid w:val="00B70B6A"/>
    <w:rsid w:val="00B7109F"/>
    <w:rsid w:val="00B759BF"/>
    <w:rsid w:val="00B76C67"/>
    <w:rsid w:val="00B772B0"/>
    <w:rsid w:val="00B81A7A"/>
    <w:rsid w:val="00B82E82"/>
    <w:rsid w:val="00B83A8B"/>
    <w:rsid w:val="00B84B79"/>
    <w:rsid w:val="00B908E9"/>
    <w:rsid w:val="00B9458F"/>
    <w:rsid w:val="00B94E3A"/>
    <w:rsid w:val="00B95F53"/>
    <w:rsid w:val="00B960D5"/>
    <w:rsid w:val="00BA0F88"/>
    <w:rsid w:val="00BA276E"/>
    <w:rsid w:val="00BA4FCB"/>
    <w:rsid w:val="00BA6FB2"/>
    <w:rsid w:val="00BA7B98"/>
    <w:rsid w:val="00BB2FA8"/>
    <w:rsid w:val="00BB438D"/>
    <w:rsid w:val="00BB4A39"/>
    <w:rsid w:val="00BC2729"/>
    <w:rsid w:val="00BC5BAC"/>
    <w:rsid w:val="00BC6A0A"/>
    <w:rsid w:val="00BC7644"/>
    <w:rsid w:val="00BD3443"/>
    <w:rsid w:val="00BE0023"/>
    <w:rsid w:val="00BE0B0A"/>
    <w:rsid w:val="00BE16DE"/>
    <w:rsid w:val="00BE22A7"/>
    <w:rsid w:val="00BE3559"/>
    <w:rsid w:val="00BE471A"/>
    <w:rsid w:val="00BE5ED8"/>
    <w:rsid w:val="00BE651A"/>
    <w:rsid w:val="00BF0AC1"/>
    <w:rsid w:val="00BF11D7"/>
    <w:rsid w:val="00BF1A63"/>
    <w:rsid w:val="00BF26B4"/>
    <w:rsid w:val="00BF47C8"/>
    <w:rsid w:val="00BF49D6"/>
    <w:rsid w:val="00BF5FE1"/>
    <w:rsid w:val="00BF60BC"/>
    <w:rsid w:val="00C01B10"/>
    <w:rsid w:val="00C029A7"/>
    <w:rsid w:val="00C02AD1"/>
    <w:rsid w:val="00C12F06"/>
    <w:rsid w:val="00C154EE"/>
    <w:rsid w:val="00C17DD9"/>
    <w:rsid w:val="00C203DE"/>
    <w:rsid w:val="00C21B9A"/>
    <w:rsid w:val="00C24B63"/>
    <w:rsid w:val="00C2746B"/>
    <w:rsid w:val="00C30110"/>
    <w:rsid w:val="00C36202"/>
    <w:rsid w:val="00C37FDC"/>
    <w:rsid w:val="00C428FF"/>
    <w:rsid w:val="00C45633"/>
    <w:rsid w:val="00C5033E"/>
    <w:rsid w:val="00C51AC6"/>
    <w:rsid w:val="00C51B0F"/>
    <w:rsid w:val="00C52529"/>
    <w:rsid w:val="00C52643"/>
    <w:rsid w:val="00C53817"/>
    <w:rsid w:val="00C53BEE"/>
    <w:rsid w:val="00C54C9B"/>
    <w:rsid w:val="00C55804"/>
    <w:rsid w:val="00C61BDE"/>
    <w:rsid w:val="00C66ECB"/>
    <w:rsid w:val="00C67448"/>
    <w:rsid w:val="00C709E1"/>
    <w:rsid w:val="00C719D4"/>
    <w:rsid w:val="00C71C6D"/>
    <w:rsid w:val="00C74022"/>
    <w:rsid w:val="00C7548C"/>
    <w:rsid w:val="00C81AF8"/>
    <w:rsid w:val="00C8224D"/>
    <w:rsid w:val="00C83C6F"/>
    <w:rsid w:val="00C845FA"/>
    <w:rsid w:val="00C8466B"/>
    <w:rsid w:val="00C8507C"/>
    <w:rsid w:val="00C872C0"/>
    <w:rsid w:val="00C93041"/>
    <w:rsid w:val="00C933AA"/>
    <w:rsid w:val="00C95571"/>
    <w:rsid w:val="00C97906"/>
    <w:rsid w:val="00CA04C7"/>
    <w:rsid w:val="00CA42E9"/>
    <w:rsid w:val="00CA4838"/>
    <w:rsid w:val="00CA5AFE"/>
    <w:rsid w:val="00CA5D7C"/>
    <w:rsid w:val="00CB02FD"/>
    <w:rsid w:val="00CB0CAD"/>
    <w:rsid w:val="00CB2781"/>
    <w:rsid w:val="00CB2DBA"/>
    <w:rsid w:val="00CB31F0"/>
    <w:rsid w:val="00CB45F9"/>
    <w:rsid w:val="00CB597D"/>
    <w:rsid w:val="00CB5D86"/>
    <w:rsid w:val="00CB6AA0"/>
    <w:rsid w:val="00CC0A39"/>
    <w:rsid w:val="00CC1A2E"/>
    <w:rsid w:val="00CC1DED"/>
    <w:rsid w:val="00CC24C7"/>
    <w:rsid w:val="00CC2F88"/>
    <w:rsid w:val="00CC3C28"/>
    <w:rsid w:val="00CC3ED4"/>
    <w:rsid w:val="00CC740A"/>
    <w:rsid w:val="00CC79B4"/>
    <w:rsid w:val="00CD5CDC"/>
    <w:rsid w:val="00CD6460"/>
    <w:rsid w:val="00CE02FD"/>
    <w:rsid w:val="00CE234A"/>
    <w:rsid w:val="00CE65B1"/>
    <w:rsid w:val="00CE6FE5"/>
    <w:rsid w:val="00CE74A6"/>
    <w:rsid w:val="00CF084A"/>
    <w:rsid w:val="00CF092B"/>
    <w:rsid w:val="00CF1D19"/>
    <w:rsid w:val="00CF2B6A"/>
    <w:rsid w:val="00CF2CCF"/>
    <w:rsid w:val="00CF57E3"/>
    <w:rsid w:val="00D000A9"/>
    <w:rsid w:val="00D006E0"/>
    <w:rsid w:val="00D0075A"/>
    <w:rsid w:val="00D0266F"/>
    <w:rsid w:val="00D0651E"/>
    <w:rsid w:val="00D125F1"/>
    <w:rsid w:val="00D151B4"/>
    <w:rsid w:val="00D16EAB"/>
    <w:rsid w:val="00D20BF2"/>
    <w:rsid w:val="00D21382"/>
    <w:rsid w:val="00D23DB9"/>
    <w:rsid w:val="00D248E6"/>
    <w:rsid w:val="00D3074F"/>
    <w:rsid w:val="00D30A65"/>
    <w:rsid w:val="00D3156B"/>
    <w:rsid w:val="00D33B4E"/>
    <w:rsid w:val="00D3421A"/>
    <w:rsid w:val="00D34B96"/>
    <w:rsid w:val="00D3562A"/>
    <w:rsid w:val="00D37294"/>
    <w:rsid w:val="00D42399"/>
    <w:rsid w:val="00D45721"/>
    <w:rsid w:val="00D46945"/>
    <w:rsid w:val="00D470BA"/>
    <w:rsid w:val="00D5025F"/>
    <w:rsid w:val="00D52F03"/>
    <w:rsid w:val="00D54972"/>
    <w:rsid w:val="00D54EB0"/>
    <w:rsid w:val="00D56076"/>
    <w:rsid w:val="00D57BDC"/>
    <w:rsid w:val="00D60F6F"/>
    <w:rsid w:val="00D629C1"/>
    <w:rsid w:val="00D649E0"/>
    <w:rsid w:val="00D7197B"/>
    <w:rsid w:val="00D72327"/>
    <w:rsid w:val="00D75079"/>
    <w:rsid w:val="00D835E2"/>
    <w:rsid w:val="00D848E7"/>
    <w:rsid w:val="00D8568F"/>
    <w:rsid w:val="00D85A19"/>
    <w:rsid w:val="00D8632B"/>
    <w:rsid w:val="00D87F3C"/>
    <w:rsid w:val="00D9348D"/>
    <w:rsid w:val="00D95AD9"/>
    <w:rsid w:val="00D95F55"/>
    <w:rsid w:val="00D97895"/>
    <w:rsid w:val="00DA0CEE"/>
    <w:rsid w:val="00DA2071"/>
    <w:rsid w:val="00DA7333"/>
    <w:rsid w:val="00DB0536"/>
    <w:rsid w:val="00DB0C4D"/>
    <w:rsid w:val="00DB300F"/>
    <w:rsid w:val="00DB4AF6"/>
    <w:rsid w:val="00DB5FBC"/>
    <w:rsid w:val="00DC0499"/>
    <w:rsid w:val="00DC2D8F"/>
    <w:rsid w:val="00DC3A11"/>
    <w:rsid w:val="00DD196B"/>
    <w:rsid w:val="00DD3AFC"/>
    <w:rsid w:val="00DD4020"/>
    <w:rsid w:val="00DD5994"/>
    <w:rsid w:val="00DD59FF"/>
    <w:rsid w:val="00DD652D"/>
    <w:rsid w:val="00DE14DE"/>
    <w:rsid w:val="00DE6237"/>
    <w:rsid w:val="00DE7C68"/>
    <w:rsid w:val="00DF1380"/>
    <w:rsid w:val="00DF1EF8"/>
    <w:rsid w:val="00E00277"/>
    <w:rsid w:val="00E035E5"/>
    <w:rsid w:val="00E04772"/>
    <w:rsid w:val="00E04D54"/>
    <w:rsid w:val="00E058AB"/>
    <w:rsid w:val="00E061AB"/>
    <w:rsid w:val="00E06AC3"/>
    <w:rsid w:val="00E11473"/>
    <w:rsid w:val="00E15025"/>
    <w:rsid w:val="00E16FE0"/>
    <w:rsid w:val="00E1781A"/>
    <w:rsid w:val="00E21846"/>
    <w:rsid w:val="00E246BB"/>
    <w:rsid w:val="00E24F57"/>
    <w:rsid w:val="00E250F8"/>
    <w:rsid w:val="00E25C68"/>
    <w:rsid w:val="00E301BB"/>
    <w:rsid w:val="00E30C65"/>
    <w:rsid w:val="00E34772"/>
    <w:rsid w:val="00E360E1"/>
    <w:rsid w:val="00E420B1"/>
    <w:rsid w:val="00E4391B"/>
    <w:rsid w:val="00E45871"/>
    <w:rsid w:val="00E46BC0"/>
    <w:rsid w:val="00E5081B"/>
    <w:rsid w:val="00E51DD4"/>
    <w:rsid w:val="00E53775"/>
    <w:rsid w:val="00E56594"/>
    <w:rsid w:val="00E6217D"/>
    <w:rsid w:val="00E6403D"/>
    <w:rsid w:val="00E70D09"/>
    <w:rsid w:val="00E761A0"/>
    <w:rsid w:val="00E800A1"/>
    <w:rsid w:val="00E836FC"/>
    <w:rsid w:val="00E9147F"/>
    <w:rsid w:val="00E91881"/>
    <w:rsid w:val="00E919B5"/>
    <w:rsid w:val="00E923E3"/>
    <w:rsid w:val="00E93990"/>
    <w:rsid w:val="00E944F7"/>
    <w:rsid w:val="00E9766A"/>
    <w:rsid w:val="00EA25FE"/>
    <w:rsid w:val="00EA2D87"/>
    <w:rsid w:val="00EA3F53"/>
    <w:rsid w:val="00EA78FB"/>
    <w:rsid w:val="00EB1E0C"/>
    <w:rsid w:val="00EB303C"/>
    <w:rsid w:val="00EB3FB6"/>
    <w:rsid w:val="00EB5B84"/>
    <w:rsid w:val="00EC209A"/>
    <w:rsid w:val="00EC4C71"/>
    <w:rsid w:val="00EC5F6B"/>
    <w:rsid w:val="00EC6EA7"/>
    <w:rsid w:val="00EC7696"/>
    <w:rsid w:val="00EE025E"/>
    <w:rsid w:val="00EE2CEB"/>
    <w:rsid w:val="00EE337B"/>
    <w:rsid w:val="00EE3673"/>
    <w:rsid w:val="00EE425D"/>
    <w:rsid w:val="00EE55C5"/>
    <w:rsid w:val="00EE678C"/>
    <w:rsid w:val="00EE6CEC"/>
    <w:rsid w:val="00EE7DA3"/>
    <w:rsid w:val="00EE7F5F"/>
    <w:rsid w:val="00EF1E0D"/>
    <w:rsid w:val="00EF276B"/>
    <w:rsid w:val="00EF6D42"/>
    <w:rsid w:val="00EF703C"/>
    <w:rsid w:val="00EF7AD4"/>
    <w:rsid w:val="00F004BC"/>
    <w:rsid w:val="00F0160E"/>
    <w:rsid w:val="00F027E5"/>
    <w:rsid w:val="00F10FBF"/>
    <w:rsid w:val="00F12B1B"/>
    <w:rsid w:val="00F15EFB"/>
    <w:rsid w:val="00F21BAD"/>
    <w:rsid w:val="00F22D3B"/>
    <w:rsid w:val="00F23054"/>
    <w:rsid w:val="00F26F86"/>
    <w:rsid w:val="00F27CBD"/>
    <w:rsid w:val="00F27D01"/>
    <w:rsid w:val="00F302BA"/>
    <w:rsid w:val="00F3124B"/>
    <w:rsid w:val="00F32B8A"/>
    <w:rsid w:val="00F32E25"/>
    <w:rsid w:val="00F33E0B"/>
    <w:rsid w:val="00F34B37"/>
    <w:rsid w:val="00F34FC4"/>
    <w:rsid w:val="00F353A5"/>
    <w:rsid w:val="00F35768"/>
    <w:rsid w:val="00F359CB"/>
    <w:rsid w:val="00F37E51"/>
    <w:rsid w:val="00F40679"/>
    <w:rsid w:val="00F43F67"/>
    <w:rsid w:val="00F458B6"/>
    <w:rsid w:val="00F45B78"/>
    <w:rsid w:val="00F546AD"/>
    <w:rsid w:val="00F568CE"/>
    <w:rsid w:val="00F61D06"/>
    <w:rsid w:val="00F63C00"/>
    <w:rsid w:val="00F67719"/>
    <w:rsid w:val="00F67C11"/>
    <w:rsid w:val="00F70B68"/>
    <w:rsid w:val="00F71DF8"/>
    <w:rsid w:val="00F73DDD"/>
    <w:rsid w:val="00F7581E"/>
    <w:rsid w:val="00F75A0C"/>
    <w:rsid w:val="00F7713E"/>
    <w:rsid w:val="00F80689"/>
    <w:rsid w:val="00F80B3F"/>
    <w:rsid w:val="00F81BC0"/>
    <w:rsid w:val="00F826EC"/>
    <w:rsid w:val="00F844CF"/>
    <w:rsid w:val="00F854A7"/>
    <w:rsid w:val="00F86BEA"/>
    <w:rsid w:val="00F87355"/>
    <w:rsid w:val="00F87D35"/>
    <w:rsid w:val="00F901B5"/>
    <w:rsid w:val="00F90553"/>
    <w:rsid w:val="00F90E92"/>
    <w:rsid w:val="00F9114F"/>
    <w:rsid w:val="00F91F09"/>
    <w:rsid w:val="00F94AE5"/>
    <w:rsid w:val="00F96756"/>
    <w:rsid w:val="00F96B52"/>
    <w:rsid w:val="00FA04E2"/>
    <w:rsid w:val="00FA1D71"/>
    <w:rsid w:val="00FA3760"/>
    <w:rsid w:val="00FA3FF6"/>
    <w:rsid w:val="00FA52A8"/>
    <w:rsid w:val="00FA67FD"/>
    <w:rsid w:val="00FB2C63"/>
    <w:rsid w:val="00FB3972"/>
    <w:rsid w:val="00FB45D7"/>
    <w:rsid w:val="00FB4B22"/>
    <w:rsid w:val="00FB4DCA"/>
    <w:rsid w:val="00FC1AD9"/>
    <w:rsid w:val="00FC2DCA"/>
    <w:rsid w:val="00FC3663"/>
    <w:rsid w:val="00FC411A"/>
    <w:rsid w:val="00FC4391"/>
    <w:rsid w:val="00FD4C5E"/>
    <w:rsid w:val="00FE1BD4"/>
    <w:rsid w:val="00FE610C"/>
    <w:rsid w:val="00FE7448"/>
    <w:rsid w:val="00FF267B"/>
    <w:rsid w:val="00FF309F"/>
    <w:rsid w:val="00FF4C36"/>
    <w:rsid w:val="00FF5CEE"/>
    <w:rsid w:val="00FF6B1D"/>
    <w:rsid w:val="00FF6BD2"/>
    <w:rsid w:val="00FF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  <w:style w:type="character" w:customStyle="1" w:styleId="ListLabel14">
    <w:name w:val="ListLabel 14"/>
    <w:qFormat/>
    <w:rsid w:val="001F72E7"/>
    <w:rPr>
      <w:rFonts w:ascii="Times New Roman" w:hAnsi="Times New Roman" w:cs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0108"/>
    <w:rPr>
      <w:rFonts w:ascii="Arial" w:hAnsi="Arial" w:cs="Arial"/>
    </w:rPr>
  </w:style>
  <w:style w:type="character" w:customStyle="1" w:styleId="ListLabel3">
    <w:name w:val="ListLabel 3"/>
    <w:qFormat/>
    <w:rsid w:val="00A901F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70D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2934E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2447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244712"/>
    <w:rPr>
      <w:rFonts w:ascii="Courier New" w:hAnsi="Courier New" w:cs="Courier New"/>
    </w:rPr>
  </w:style>
  <w:style w:type="paragraph" w:customStyle="1" w:styleId="headertext">
    <w:name w:val="headertext"/>
    <w:basedOn w:val="a0"/>
    <w:rsid w:val="00BF0AC1"/>
    <w:pPr>
      <w:spacing w:before="100" w:beforeAutospacing="1" w:after="100" w:afterAutospacing="1"/>
    </w:pPr>
  </w:style>
  <w:style w:type="paragraph" w:customStyle="1" w:styleId="formattext0">
    <w:name w:val="formattext"/>
    <w:basedOn w:val="a0"/>
    <w:rsid w:val="00BF0AC1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uiPriority="9" w:qFormat="1"/>
    <w:lsdException w:name="heading 7" w:semiHidden="0" w:uiPriority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46AC"/>
    <w:rPr>
      <w:sz w:val="24"/>
      <w:szCs w:val="24"/>
    </w:rPr>
  </w:style>
  <w:style w:type="paragraph" w:styleId="11">
    <w:name w:val="heading 1"/>
    <w:aliases w:val="Заголовок 1 Знак2,Заголовок 1 Знак1 Знак,Заголовок 1 Знак Знак Знак,Заголовок 1 Знак Знак1 Знак,Заголовок 1 Знак Знак2,Заголовок 1 Знак3,Заголовок 1 Знак Знак3"/>
    <w:basedOn w:val="a0"/>
    <w:next w:val="a0"/>
    <w:link w:val="12"/>
    <w:qFormat/>
    <w:rsid w:val="004C1E94"/>
    <w:pPr>
      <w:keepNext/>
      <w:jc w:val="center"/>
      <w:outlineLvl w:val="0"/>
    </w:pPr>
    <w:rPr>
      <w:sz w:val="32"/>
    </w:rPr>
  </w:style>
  <w:style w:type="paragraph" w:styleId="20">
    <w:name w:val="heading 2"/>
    <w:aliases w:val="Заголовок 2а,EIA H2,- 1.1,Section,H2,OG Heading 2"/>
    <w:basedOn w:val="a0"/>
    <w:next w:val="a0"/>
    <w:link w:val="21"/>
    <w:qFormat/>
    <w:rsid w:val="004C1E94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1">
    <w:name w:val="heading 3"/>
    <w:basedOn w:val="a0"/>
    <w:next w:val="a0"/>
    <w:link w:val="32"/>
    <w:qFormat/>
    <w:rsid w:val="004C1E94"/>
    <w:pPr>
      <w:keepNext/>
      <w:spacing w:before="240" w:after="60"/>
      <w:outlineLvl w:val="2"/>
    </w:pPr>
    <w:rPr>
      <w:rFonts w:ascii="Arial" w:hAnsi="Arial"/>
      <w:szCs w:val="20"/>
    </w:rPr>
  </w:style>
  <w:style w:type="paragraph" w:styleId="4">
    <w:name w:val="heading 4"/>
    <w:basedOn w:val="a0"/>
    <w:next w:val="a0"/>
    <w:link w:val="40"/>
    <w:qFormat/>
    <w:rsid w:val="004C1E94"/>
    <w:pPr>
      <w:keepNext/>
      <w:jc w:val="center"/>
      <w:outlineLvl w:val="3"/>
    </w:pPr>
    <w:rPr>
      <w:b/>
      <w:bCs/>
      <w:sz w:val="32"/>
    </w:rPr>
  </w:style>
  <w:style w:type="paragraph" w:styleId="5">
    <w:name w:val="heading 5"/>
    <w:basedOn w:val="a0"/>
    <w:next w:val="a0"/>
    <w:link w:val="50"/>
    <w:qFormat/>
    <w:rsid w:val="004C1E9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0"/>
    <w:next w:val="a0"/>
    <w:link w:val="70"/>
    <w:qFormat/>
    <w:rsid w:val="004C1E94"/>
    <w:pPr>
      <w:keepNext/>
      <w:keepLines/>
      <w:spacing w:before="240" w:after="60"/>
      <w:outlineLvl w:val="6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2">
    <w:name w:val="Заголовок 1 Знак"/>
    <w:aliases w:val="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3 Знак,Заголовок 1 Знак Знак3 Знак"/>
    <w:link w:val="11"/>
    <w:rsid w:val="004C1E94"/>
    <w:rPr>
      <w:sz w:val="32"/>
      <w:szCs w:val="24"/>
    </w:rPr>
  </w:style>
  <w:style w:type="character" w:customStyle="1" w:styleId="21">
    <w:name w:val="Заголовок 2 Знак"/>
    <w:aliases w:val="Заголовок 2а Знак,EIA H2 Знак,- 1.1 Знак,Section Знак,H2 Знак,OG Heading 2 Знак"/>
    <w:link w:val="20"/>
    <w:rsid w:val="004C1E94"/>
    <w:rPr>
      <w:rFonts w:ascii="Arial" w:hAnsi="Arial" w:cs="Arial"/>
      <w:b/>
      <w:bCs/>
      <w:i/>
      <w:iCs/>
      <w:sz w:val="28"/>
      <w:szCs w:val="28"/>
    </w:rPr>
  </w:style>
  <w:style w:type="character" w:customStyle="1" w:styleId="32">
    <w:name w:val="Заголовок 3 Знак"/>
    <w:link w:val="31"/>
    <w:rsid w:val="004C1E94"/>
    <w:rPr>
      <w:rFonts w:ascii="Arial" w:hAnsi="Arial"/>
      <w:sz w:val="24"/>
    </w:rPr>
  </w:style>
  <w:style w:type="character" w:customStyle="1" w:styleId="40">
    <w:name w:val="Заголовок 4 Знак"/>
    <w:link w:val="4"/>
    <w:rsid w:val="004C1E94"/>
    <w:rPr>
      <w:b/>
      <w:bCs/>
      <w:sz w:val="32"/>
      <w:szCs w:val="24"/>
    </w:rPr>
  </w:style>
  <w:style w:type="character" w:customStyle="1" w:styleId="50">
    <w:name w:val="Заголовок 5 Знак"/>
    <w:link w:val="5"/>
    <w:rsid w:val="004C1E94"/>
    <w:rPr>
      <w:rFonts w:ascii="Calibri" w:hAnsi="Calibri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rsid w:val="004C1E94"/>
    <w:rPr>
      <w:sz w:val="24"/>
      <w:szCs w:val="24"/>
    </w:rPr>
  </w:style>
  <w:style w:type="paragraph" w:styleId="a4">
    <w:name w:val="Title"/>
    <w:basedOn w:val="a0"/>
    <w:link w:val="a5"/>
    <w:qFormat/>
    <w:rsid w:val="004C1E94"/>
    <w:pPr>
      <w:jc w:val="center"/>
    </w:pPr>
    <w:rPr>
      <w:b/>
      <w:szCs w:val="20"/>
    </w:rPr>
  </w:style>
  <w:style w:type="character" w:customStyle="1" w:styleId="a5">
    <w:name w:val="Название Знак"/>
    <w:link w:val="a4"/>
    <w:rsid w:val="004C1E94"/>
    <w:rPr>
      <w:b/>
      <w:sz w:val="24"/>
    </w:rPr>
  </w:style>
  <w:style w:type="character" w:styleId="a6">
    <w:name w:val="Strong"/>
    <w:qFormat/>
    <w:rsid w:val="004C1E94"/>
    <w:rPr>
      <w:b/>
      <w:bCs/>
    </w:rPr>
  </w:style>
  <w:style w:type="paragraph" w:styleId="a7">
    <w:name w:val="List Paragraph"/>
    <w:basedOn w:val="a0"/>
    <w:uiPriority w:val="34"/>
    <w:qFormat/>
    <w:rsid w:val="004C1E94"/>
    <w:pPr>
      <w:ind w:left="708"/>
    </w:pPr>
  </w:style>
  <w:style w:type="paragraph" w:customStyle="1" w:styleId="a8">
    <w:name w:val="Текст б/н"/>
    <w:basedOn w:val="a0"/>
    <w:link w:val="a9"/>
    <w:qFormat/>
    <w:rsid w:val="004C1E94"/>
    <w:pPr>
      <w:ind w:firstLine="709"/>
      <w:jc w:val="both"/>
    </w:pPr>
    <w:rPr>
      <w:sz w:val="28"/>
      <w:szCs w:val="20"/>
    </w:rPr>
  </w:style>
  <w:style w:type="character" w:customStyle="1" w:styleId="a9">
    <w:name w:val="Текст б/н Знак"/>
    <w:link w:val="a8"/>
    <w:rsid w:val="004C1E94"/>
    <w:rPr>
      <w:sz w:val="28"/>
    </w:rPr>
  </w:style>
  <w:style w:type="paragraph" w:customStyle="1" w:styleId="a">
    <w:name w:val="Пункты"/>
    <w:basedOn w:val="20"/>
    <w:link w:val="aa"/>
    <w:qFormat/>
    <w:rsid w:val="004C1E94"/>
    <w:pPr>
      <w:widowControl/>
      <w:numPr>
        <w:ilvl w:val="1"/>
        <w:numId w:val="2"/>
      </w:numPr>
      <w:tabs>
        <w:tab w:val="left" w:pos="1134"/>
      </w:tabs>
      <w:autoSpaceDE/>
      <w:autoSpaceDN/>
      <w:adjustRightInd/>
      <w:spacing w:before="120" w:after="0"/>
      <w:jc w:val="both"/>
    </w:pPr>
    <w:rPr>
      <w:rFonts w:ascii="Times New Roman" w:hAnsi="Times New Roman"/>
      <w:b w:val="0"/>
      <w:i w:val="0"/>
      <w:color w:val="000000"/>
      <w:sz w:val="24"/>
    </w:rPr>
  </w:style>
  <w:style w:type="character" w:customStyle="1" w:styleId="aa">
    <w:name w:val="Пункты Знак"/>
    <w:link w:val="a"/>
    <w:rsid w:val="004C1E94"/>
    <w:rPr>
      <w:bCs/>
      <w:iCs/>
      <w:color w:val="000000"/>
      <w:sz w:val="24"/>
      <w:szCs w:val="28"/>
    </w:rPr>
  </w:style>
  <w:style w:type="paragraph" w:customStyle="1" w:styleId="aeiiia">
    <w:name w:val="ae_iiia?"/>
    <w:basedOn w:val="a0"/>
    <w:rsid w:val="00E21846"/>
    <w:pPr>
      <w:autoSpaceDE w:val="0"/>
      <w:autoSpaceDN w:val="0"/>
      <w:spacing w:before="240"/>
      <w:jc w:val="right"/>
    </w:pPr>
    <w:rPr>
      <w:sz w:val="22"/>
      <w:szCs w:val="22"/>
    </w:rPr>
  </w:style>
  <w:style w:type="paragraph" w:customStyle="1" w:styleId="aeaie">
    <w:name w:val="aeaie"/>
    <w:basedOn w:val="a0"/>
    <w:rsid w:val="00E21846"/>
    <w:pPr>
      <w:spacing w:before="60"/>
      <w:jc w:val="center"/>
    </w:pPr>
    <w:rPr>
      <w:b/>
      <w:bCs/>
      <w:caps/>
      <w:sz w:val="18"/>
      <w:szCs w:val="18"/>
    </w:rPr>
  </w:style>
  <w:style w:type="paragraph" w:customStyle="1" w:styleId="aeaie2">
    <w:name w:val="aeaie2"/>
    <w:basedOn w:val="a0"/>
    <w:rsid w:val="00E21846"/>
    <w:pPr>
      <w:jc w:val="center"/>
    </w:pPr>
    <w:rPr>
      <w:sz w:val="18"/>
      <w:szCs w:val="18"/>
    </w:rPr>
  </w:style>
  <w:style w:type="paragraph" w:customStyle="1" w:styleId="aeoaeno12">
    <w:name w:val="ae_oaeno12"/>
    <w:basedOn w:val="a0"/>
    <w:rsid w:val="00E21846"/>
    <w:pPr>
      <w:spacing w:line="360" w:lineRule="auto"/>
      <w:ind w:firstLine="720"/>
      <w:jc w:val="both"/>
    </w:pPr>
  </w:style>
  <w:style w:type="paragraph" w:styleId="ab">
    <w:name w:val="No Spacing"/>
    <w:uiPriority w:val="99"/>
    <w:qFormat/>
    <w:rsid w:val="00E21846"/>
    <w:rPr>
      <w:rFonts w:ascii="Calibri" w:eastAsia="Calibri" w:hAnsi="Calibri" w:cs="Calibri"/>
      <w:sz w:val="22"/>
      <w:szCs w:val="22"/>
      <w:lang w:eastAsia="en-US"/>
    </w:rPr>
  </w:style>
  <w:style w:type="paragraph" w:styleId="ac">
    <w:name w:val="Balloon Text"/>
    <w:basedOn w:val="a0"/>
    <w:link w:val="ad"/>
    <w:uiPriority w:val="99"/>
    <w:semiHidden/>
    <w:unhideWhenUsed/>
    <w:rsid w:val="00E21846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rsid w:val="00E21846"/>
    <w:rPr>
      <w:rFonts w:ascii="Tahoma" w:hAnsi="Tahoma" w:cs="Tahoma"/>
      <w:sz w:val="16"/>
      <w:szCs w:val="16"/>
    </w:rPr>
  </w:style>
  <w:style w:type="paragraph" w:styleId="ae">
    <w:name w:val="header"/>
    <w:basedOn w:val="a0"/>
    <w:link w:val="af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9348D"/>
    <w:rPr>
      <w:sz w:val="24"/>
      <w:szCs w:val="24"/>
    </w:rPr>
  </w:style>
  <w:style w:type="paragraph" w:styleId="af0">
    <w:name w:val="footer"/>
    <w:basedOn w:val="a0"/>
    <w:link w:val="af1"/>
    <w:uiPriority w:val="99"/>
    <w:unhideWhenUsed/>
    <w:rsid w:val="00D9348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9348D"/>
    <w:rPr>
      <w:sz w:val="24"/>
      <w:szCs w:val="24"/>
    </w:rPr>
  </w:style>
  <w:style w:type="paragraph" w:customStyle="1" w:styleId="Heading">
    <w:name w:val="Heading"/>
    <w:rsid w:val="00EA25F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2">
    <w:name w:val="Body Text Indent"/>
    <w:basedOn w:val="a0"/>
    <w:link w:val="af3"/>
    <w:rsid w:val="005D751B"/>
    <w:pPr>
      <w:widowControl w:val="0"/>
      <w:autoSpaceDE w:val="0"/>
      <w:autoSpaceDN w:val="0"/>
      <w:adjustRightInd w:val="0"/>
      <w:ind w:firstLine="225"/>
      <w:jc w:val="both"/>
    </w:pPr>
    <w:rPr>
      <w:rFonts w:ascii="Arial" w:hAnsi="Arial" w:cs="Arial"/>
      <w:color w:val="000000"/>
      <w:szCs w:val="18"/>
    </w:rPr>
  </w:style>
  <w:style w:type="character" w:customStyle="1" w:styleId="af3">
    <w:name w:val="Основной текст с отступом Знак"/>
    <w:link w:val="af2"/>
    <w:rsid w:val="005D751B"/>
    <w:rPr>
      <w:rFonts w:ascii="Arial" w:hAnsi="Arial" w:cs="Arial"/>
      <w:color w:val="000000"/>
      <w:sz w:val="24"/>
      <w:szCs w:val="18"/>
    </w:rPr>
  </w:style>
  <w:style w:type="character" w:styleId="af4">
    <w:name w:val="Hyperlink"/>
    <w:uiPriority w:val="99"/>
    <w:rsid w:val="005D751B"/>
    <w:rPr>
      <w:rFonts w:ascii="Arial" w:hAnsi="Arial" w:cs="Arial"/>
      <w:szCs w:val="20"/>
      <w:u w:val="single"/>
    </w:rPr>
  </w:style>
  <w:style w:type="paragraph" w:customStyle="1" w:styleId="1">
    <w:name w:val="Список1"/>
    <w:basedOn w:val="a0"/>
    <w:rsid w:val="005D751B"/>
    <w:pPr>
      <w:numPr>
        <w:numId w:val="3"/>
      </w:numPr>
      <w:tabs>
        <w:tab w:val="left" w:pos="992"/>
      </w:tabs>
      <w:autoSpaceDE w:val="0"/>
      <w:autoSpaceDN w:val="0"/>
      <w:jc w:val="both"/>
    </w:pPr>
    <w:rPr>
      <w:sz w:val="28"/>
      <w:szCs w:val="28"/>
    </w:rPr>
  </w:style>
  <w:style w:type="paragraph" w:customStyle="1" w:styleId="2">
    <w:name w:val="Список2"/>
    <w:basedOn w:val="a0"/>
    <w:rsid w:val="005D751B"/>
    <w:pPr>
      <w:numPr>
        <w:ilvl w:val="1"/>
        <w:numId w:val="3"/>
      </w:numPr>
      <w:autoSpaceDE w:val="0"/>
      <w:autoSpaceDN w:val="0"/>
      <w:jc w:val="both"/>
    </w:pPr>
    <w:rPr>
      <w:sz w:val="28"/>
      <w:szCs w:val="28"/>
    </w:rPr>
  </w:style>
  <w:style w:type="paragraph" w:customStyle="1" w:styleId="3">
    <w:name w:val="Список3"/>
    <w:basedOn w:val="2"/>
    <w:rsid w:val="005D751B"/>
    <w:pPr>
      <w:numPr>
        <w:ilvl w:val="2"/>
      </w:numPr>
      <w:tabs>
        <w:tab w:val="num" w:pos="1287"/>
      </w:tabs>
    </w:pPr>
  </w:style>
  <w:style w:type="character" w:styleId="af5">
    <w:name w:val="page number"/>
    <w:basedOn w:val="a1"/>
    <w:rsid w:val="005D751B"/>
  </w:style>
  <w:style w:type="paragraph" w:customStyle="1" w:styleId="ConsNormal">
    <w:name w:val="ConsNormal"/>
    <w:rsid w:val="005D751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link w:val="ConsPlusNormal0"/>
    <w:qFormat/>
    <w:rsid w:val="005D751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6">
    <w:name w:val="Стиль текста"/>
    <w:basedOn w:val="af7"/>
    <w:rsid w:val="005D751B"/>
    <w:pPr>
      <w:keepLines/>
      <w:spacing w:before="60" w:after="60"/>
      <w:jc w:val="both"/>
    </w:pPr>
    <w:rPr>
      <w:szCs w:val="20"/>
    </w:rPr>
  </w:style>
  <w:style w:type="paragraph" w:styleId="af8">
    <w:name w:val="Block Text"/>
    <w:basedOn w:val="a0"/>
    <w:rsid w:val="005D751B"/>
    <w:pPr>
      <w:widowControl w:val="0"/>
      <w:autoSpaceDE w:val="0"/>
      <w:autoSpaceDN w:val="0"/>
      <w:adjustRightInd w:val="0"/>
      <w:spacing w:before="101" w:line="254" w:lineRule="exact"/>
      <w:ind w:left="14" w:right="806" w:hanging="14"/>
    </w:pPr>
    <w:rPr>
      <w:color w:val="000000"/>
      <w:sz w:val="25"/>
      <w:szCs w:val="25"/>
    </w:rPr>
  </w:style>
  <w:style w:type="paragraph" w:customStyle="1" w:styleId="FORMATTEXT">
    <w:name w:val=".FORMATTEXT"/>
    <w:rsid w:val="005D751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7">
    <w:name w:val="Body Text"/>
    <w:basedOn w:val="a0"/>
    <w:link w:val="af9"/>
    <w:uiPriority w:val="99"/>
    <w:semiHidden/>
    <w:unhideWhenUsed/>
    <w:rsid w:val="005D751B"/>
    <w:pPr>
      <w:spacing w:after="120"/>
    </w:pPr>
  </w:style>
  <w:style w:type="character" w:customStyle="1" w:styleId="af9">
    <w:name w:val="Основной текст Знак"/>
    <w:link w:val="af7"/>
    <w:uiPriority w:val="99"/>
    <w:semiHidden/>
    <w:rsid w:val="005D751B"/>
    <w:rPr>
      <w:sz w:val="24"/>
      <w:szCs w:val="24"/>
    </w:rPr>
  </w:style>
  <w:style w:type="table" w:styleId="afa">
    <w:name w:val="Table Grid"/>
    <w:basedOn w:val="a2"/>
    <w:uiPriority w:val="39"/>
    <w:rsid w:val="00B231B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b">
    <w:name w:val="эскиз"/>
    <w:basedOn w:val="a0"/>
    <w:rsid w:val="00683B5A"/>
    <w:pPr>
      <w:suppressAutoHyphens/>
      <w:ind w:firstLine="1134"/>
      <w:jc w:val="both"/>
    </w:pPr>
    <w:rPr>
      <w:b/>
      <w:szCs w:val="20"/>
      <w:lang w:eastAsia="zh-CN"/>
    </w:rPr>
  </w:style>
  <w:style w:type="paragraph" w:customStyle="1" w:styleId="10">
    <w:name w:val="Стиль1"/>
    <w:basedOn w:val="a0"/>
    <w:rsid w:val="006D7516"/>
    <w:pPr>
      <w:keepNext/>
      <w:keepLines/>
      <w:widowControl w:val="0"/>
      <w:numPr>
        <w:numId w:val="9"/>
      </w:numPr>
      <w:suppressLineNumbers/>
      <w:suppressAutoHyphens/>
      <w:spacing w:after="60"/>
    </w:pPr>
    <w:rPr>
      <w:b/>
      <w:sz w:val="28"/>
    </w:rPr>
  </w:style>
  <w:style w:type="paragraph" w:customStyle="1" w:styleId="30">
    <w:name w:val="Стиль3"/>
    <w:basedOn w:val="22"/>
    <w:rsid w:val="006D7516"/>
    <w:pPr>
      <w:widowControl w:val="0"/>
      <w:numPr>
        <w:ilvl w:val="2"/>
        <w:numId w:val="9"/>
      </w:numPr>
      <w:tabs>
        <w:tab w:val="clear" w:pos="1127"/>
        <w:tab w:val="num" w:pos="1429"/>
      </w:tabs>
      <w:adjustRightInd w:val="0"/>
      <w:spacing w:after="0" w:line="240" w:lineRule="auto"/>
      <w:ind w:left="283" w:firstLine="567"/>
      <w:jc w:val="both"/>
      <w:textAlignment w:val="baseline"/>
    </w:pPr>
    <w:rPr>
      <w:szCs w:val="20"/>
    </w:rPr>
  </w:style>
  <w:style w:type="paragraph" w:styleId="22">
    <w:name w:val="Body Text Indent 2"/>
    <w:basedOn w:val="a0"/>
    <w:link w:val="23"/>
    <w:uiPriority w:val="99"/>
    <w:semiHidden/>
    <w:unhideWhenUsed/>
    <w:rsid w:val="006D7516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1"/>
    <w:link w:val="22"/>
    <w:uiPriority w:val="99"/>
    <w:semiHidden/>
    <w:rsid w:val="006D7516"/>
    <w:rPr>
      <w:sz w:val="24"/>
      <w:szCs w:val="24"/>
    </w:rPr>
  </w:style>
  <w:style w:type="table" w:customStyle="1" w:styleId="13">
    <w:name w:val="Сетка таблицы1"/>
    <w:basedOn w:val="a2"/>
    <w:next w:val="afa"/>
    <w:uiPriority w:val="59"/>
    <w:rsid w:val="005676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annotation reference"/>
    <w:basedOn w:val="a1"/>
    <w:uiPriority w:val="99"/>
    <w:semiHidden/>
    <w:unhideWhenUsed/>
    <w:rsid w:val="00DB300F"/>
    <w:rPr>
      <w:sz w:val="16"/>
      <w:szCs w:val="16"/>
    </w:rPr>
  </w:style>
  <w:style w:type="paragraph" w:styleId="afd">
    <w:name w:val="annotation text"/>
    <w:basedOn w:val="a0"/>
    <w:link w:val="afe"/>
    <w:uiPriority w:val="99"/>
    <w:semiHidden/>
    <w:unhideWhenUsed/>
    <w:rsid w:val="00DB300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semiHidden/>
    <w:rsid w:val="00DB300F"/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B300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B300F"/>
    <w:rPr>
      <w:b/>
      <w:bCs/>
    </w:rPr>
  </w:style>
  <w:style w:type="character" w:customStyle="1" w:styleId="ListLabel6">
    <w:name w:val="ListLabel 6"/>
    <w:qFormat/>
    <w:rsid w:val="00183CD6"/>
  </w:style>
  <w:style w:type="character" w:customStyle="1" w:styleId="ListLabel14">
    <w:name w:val="ListLabel 14"/>
    <w:qFormat/>
    <w:rsid w:val="001F72E7"/>
    <w:rPr>
      <w:rFonts w:ascii="Times New Roman" w:hAnsi="Times New Roman" w:cs="Times New Roman"/>
      <w:bCs/>
      <w:sz w:val="24"/>
      <w:szCs w:val="24"/>
    </w:rPr>
  </w:style>
  <w:style w:type="character" w:customStyle="1" w:styleId="ConsPlusNormal0">
    <w:name w:val="ConsPlusNormal Знак"/>
    <w:link w:val="ConsPlusNormal"/>
    <w:locked/>
    <w:rsid w:val="00AA0108"/>
    <w:rPr>
      <w:rFonts w:ascii="Arial" w:hAnsi="Arial" w:cs="Arial"/>
    </w:rPr>
  </w:style>
  <w:style w:type="character" w:customStyle="1" w:styleId="ListLabel3">
    <w:name w:val="ListLabel 3"/>
    <w:qFormat/>
    <w:rsid w:val="00A901FC"/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E70D0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Default">
    <w:name w:val="Default"/>
    <w:rsid w:val="002934E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TML">
    <w:name w:val="HTML Preformatted"/>
    <w:basedOn w:val="a0"/>
    <w:link w:val="HTML0"/>
    <w:uiPriority w:val="99"/>
    <w:semiHidden/>
    <w:unhideWhenUsed/>
    <w:rsid w:val="002447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244712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8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137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830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515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94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54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29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1213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1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6026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097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515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141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300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2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720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22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2241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09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5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90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4709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39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2431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7600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1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42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4437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42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1163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49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7421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6147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2389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7117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522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645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59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8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2970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3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418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679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3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74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16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8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50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573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76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586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18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3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9984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4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52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58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461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6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69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452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74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60956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304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309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230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84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6282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3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09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012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91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6355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57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65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55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3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07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4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203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44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779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8753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4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789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35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6312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4228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88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0631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283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6453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63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56356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62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1011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07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14176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72635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7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50127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5450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9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859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6920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9916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591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741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3785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99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1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793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8586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20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0569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910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1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20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82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9145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67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744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1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17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5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0878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47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0788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984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3092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7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5533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02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7267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6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1736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5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381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7007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62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3063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20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6139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4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348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86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0468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55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4087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6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9128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78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1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9450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34963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550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52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2286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2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614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0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562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92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6051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42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7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2185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5953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22221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1745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6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4009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9217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5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024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3572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94908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8607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72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87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40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3644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339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2752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0247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84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046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78787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57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57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0364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89032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3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69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502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3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14963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4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428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2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6562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6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714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06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123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1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9428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74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63534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6143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5672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0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2531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8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696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9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932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777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42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2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1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3213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2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0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16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47637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8343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67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13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381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971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748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603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6053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37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13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68252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83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12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22671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29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081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37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10897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8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56643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500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1356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36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18724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604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2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4068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4721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3472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0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7685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7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14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2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69429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7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3668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920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28703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518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7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6722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721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88248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34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4850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9545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75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82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pb.ru" TargetMode="External"/><Relationship Id="rId13" Type="http://schemas.openxmlformats.org/officeDocument/2006/relationships/header" Target="header3.xml"/><Relationship Id="rId18" Type="http://schemas.openxmlformats.org/officeDocument/2006/relationships/hyperlink" Target="consultantplus://offline/ref=AE37203A3F81589904F05BBF8110902C05071D14D94559AA994A95CBAEFBEB266484092E14D1C6DED55B8DE89508F9O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7B13A06E148DA02AE25E996675C1CA7913D82009645E2A5BB0C041671E0F1BC819F45E5FB025F7700EE3ADA432f7cBO" TargetMode="Externa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E37203A3F81589904F05BBF8110902C05071D14D94559AA994A95CBAEFBEB267684512216D7D1DED34EDBB9D3DEE8D9438C399E1B100F800EF8O" TargetMode="External"/><Relationship Id="rId20" Type="http://schemas.openxmlformats.org/officeDocument/2006/relationships/hyperlink" Target="consultantplus://offline/ref=4CFBFA931D1F92744C769CE89B50107098814109A13FBB5C8436419717470983F010052D71825ACF47B8A2214DX634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ntTable" Target="fontTable.xm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21497E8FEFF3A9D867B3AA08A1FCF5F16849558E4F13B075E71F969CA0C85F6CE04BE0D486C317C6fDC5I" TargetMode="External"/><Relationship Id="rId19" Type="http://schemas.openxmlformats.org/officeDocument/2006/relationships/header" Target="header7.xml"/><Relationship Id="rId4" Type="http://schemas.openxmlformats.org/officeDocument/2006/relationships/settings" Target="settings.xml"/><Relationship Id="rId9" Type="http://schemas.openxmlformats.org/officeDocument/2006/relationships/hyperlink" Target="http://www.rspb.ru" TargetMode="External"/><Relationship Id="rId14" Type="http://schemas.openxmlformats.org/officeDocument/2006/relationships/header" Target="header4.xml"/><Relationship Id="rId22" Type="http://schemas.openxmlformats.org/officeDocument/2006/relationships/hyperlink" Target="consultantplus://offline/ref=509D41C8F060BC5BC0A3277615FD4A4A1A7BEBB94D7002C448B720C008B33203442D803126AD1AD966D7EBA9C8MDnD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gonin_AV\Documents\2014\&#1057;&#1086;&#1079;&#1076;&#1072;&#1085;&#1080;&#1077;%20&#1088;&#1072;&#1073;&#1086;&#1095;&#1080;&#1093;%20&#1084;&#1077;&#1089;&#1090;%20&#1076;&#1083;&#1103;%20&#1080;&#1085;&#1074;&#1072;&#1083;&#1080;&#1076;&#1086;&#1074;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)\&#1056;&#1072;&#1089;&#1087;&#1086;&#1088;&#1103;&#1078;&#1077;&#1085;&#1080;&#1077;%20(&#1054;%20&#1088;&#1077;&#1072;&#1083;&#1080;&#1079;&#1072;&#1094;&#1080;&#1080;%20&#1087;&#1086;&#1089;&#1090;&#1072;&#1085;&#1086;&#1074;&#1083;&#1077;&#1085;&#1080;&#1103;%20&#1055;&#1088;&#1072;&#1074;&#1080;&#1090;&#1077;&#1083;&#1100;&#1089;&#1090;&#1074;&#1072;%20&#1057;&#1055;&#1073;%202014).dot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F82B00-CA6B-48DE-8F80-96B357E3C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(О реализации постановления Правительства СПб 2014).dot</Template>
  <TotalTime>299</TotalTime>
  <Pages>33</Pages>
  <Words>9569</Words>
  <Characters>54545</Characters>
  <Application>Microsoft Office Word</Application>
  <DocSecurity>0</DocSecurity>
  <Lines>454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Gagonin_AV</dc:creator>
  <cp:lastModifiedBy>gales_tu</cp:lastModifiedBy>
  <cp:revision>21</cp:revision>
  <cp:lastPrinted>2022-02-01T14:35:00Z</cp:lastPrinted>
  <dcterms:created xsi:type="dcterms:W3CDTF">2022-02-01T07:53:00Z</dcterms:created>
  <dcterms:modified xsi:type="dcterms:W3CDTF">2022-12-30T08:06:00Z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337b96b3-ad25-4b60-8550-5c807d7f1d37</vt:lpwstr>
  </property>
</Properties>
</file>