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5D" w:rsidRPr="00107871" w:rsidRDefault="00B61A5D" w:rsidP="00B61A5D">
      <w:pPr>
        <w:ind w:left="5812"/>
      </w:pPr>
      <w:r w:rsidRPr="00107871">
        <w:t>Приложение № 1 к распоряжению</w:t>
      </w:r>
    </w:p>
    <w:p w:rsidR="00B61A5D" w:rsidRPr="00107871" w:rsidRDefault="00B61A5D" w:rsidP="00B61A5D">
      <w:pPr>
        <w:ind w:left="5812"/>
      </w:pPr>
      <w:r w:rsidRPr="00107871">
        <w:t>Комитета по труду и занятости</w:t>
      </w:r>
    </w:p>
    <w:p w:rsidR="00B61A5D" w:rsidRPr="00107871" w:rsidRDefault="00B61A5D" w:rsidP="00B61A5D">
      <w:pPr>
        <w:ind w:left="5812"/>
      </w:pPr>
      <w:r w:rsidRPr="00107871">
        <w:t>населения Санкт-Петербурга</w:t>
      </w:r>
    </w:p>
    <w:p w:rsidR="00B61A5D" w:rsidRPr="00107871" w:rsidRDefault="00032981" w:rsidP="00B61A5D">
      <w:pPr>
        <w:ind w:left="5812"/>
      </w:pPr>
      <w:r>
        <w:t xml:space="preserve">от </w:t>
      </w:r>
      <w:r w:rsidR="00E64ECE" w:rsidRPr="00E64ECE">
        <w:t>_____</w:t>
      </w:r>
      <w:r w:rsidRPr="00E64ECE">
        <w:t xml:space="preserve"> № </w:t>
      </w:r>
      <w:bookmarkStart w:id="0" w:name="_GoBack"/>
      <w:bookmarkEnd w:id="0"/>
      <w:r w:rsidR="00E64ECE" w:rsidRPr="00E64ECE">
        <w:t>_____</w:t>
      </w:r>
    </w:p>
    <w:p w:rsidR="00B61A5D" w:rsidRPr="00107871" w:rsidRDefault="00B61A5D" w:rsidP="00B61A5D">
      <w:pPr>
        <w:ind w:left="5954"/>
      </w:pPr>
    </w:p>
    <w:p w:rsidR="00B61A5D" w:rsidRPr="00107871" w:rsidRDefault="00B61A5D" w:rsidP="00B61A5D">
      <w:pPr>
        <w:jc w:val="right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>Форма заявки на участие в отборе</w:t>
      </w:r>
    </w:p>
    <w:p w:rsidR="00B61A5D" w:rsidRPr="00107871" w:rsidRDefault="00B61A5D" w:rsidP="00B61A5D">
      <w:pPr>
        <w:jc w:val="right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>получателя субсидии для предоставления субсидии</w:t>
      </w:r>
    </w:p>
    <w:p w:rsidR="00B61A5D" w:rsidRPr="00107871" w:rsidRDefault="00B61A5D" w:rsidP="00B61A5D">
      <w:pPr>
        <w:jc w:val="center"/>
      </w:pPr>
    </w:p>
    <w:tbl>
      <w:tblPr>
        <w:tblW w:w="5638" w:type="dxa"/>
        <w:tblInd w:w="439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84"/>
        <w:gridCol w:w="5354"/>
      </w:tblGrid>
      <w:tr w:rsidR="00B61A5D" w:rsidRPr="00107871" w:rsidTr="00D3681D">
        <w:tc>
          <w:tcPr>
            <w:tcW w:w="5638" w:type="dxa"/>
            <w:gridSpan w:val="2"/>
          </w:tcPr>
          <w:p w:rsidR="00B61A5D" w:rsidRPr="00107871" w:rsidRDefault="00B61A5D" w:rsidP="00D3681D">
            <w:pPr>
              <w:tabs>
                <w:tab w:val="right" w:pos="178"/>
              </w:tabs>
              <w:spacing w:line="276" w:lineRule="auto"/>
              <w:ind w:left="745" w:right="289" w:hanging="142"/>
              <w:jc w:val="both"/>
            </w:pPr>
            <w:r w:rsidRPr="00107871">
              <w:t xml:space="preserve">   В Комитет по труду и занятости населения Санкт-Петербурга </w:t>
            </w:r>
          </w:p>
        </w:tc>
      </w:tr>
      <w:tr w:rsidR="00B61A5D" w:rsidRPr="00107871" w:rsidTr="00D3681D">
        <w:tc>
          <w:tcPr>
            <w:tcW w:w="284" w:type="dxa"/>
          </w:tcPr>
          <w:p w:rsidR="00B61A5D" w:rsidRPr="00107871" w:rsidRDefault="00B61A5D" w:rsidP="00D3681D">
            <w:pPr>
              <w:tabs>
                <w:tab w:val="left" w:pos="0"/>
              </w:tabs>
              <w:ind w:right="289"/>
            </w:pPr>
          </w:p>
        </w:tc>
        <w:tc>
          <w:tcPr>
            <w:tcW w:w="5354" w:type="dxa"/>
          </w:tcPr>
          <w:p w:rsidR="00B61A5D" w:rsidRPr="00107871" w:rsidRDefault="00B61A5D" w:rsidP="00D3681D">
            <w:pPr>
              <w:tabs>
                <w:tab w:val="left" w:pos="461"/>
              </w:tabs>
              <w:spacing w:line="276" w:lineRule="auto"/>
              <w:ind w:left="461" w:right="289"/>
            </w:pPr>
            <w:r w:rsidRPr="00107871">
              <w:t>от______________________________________________________________________</w:t>
            </w:r>
          </w:p>
        </w:tc>
      </w:tr>
      <w:tr w:rsidR="00B61A5D" w:rsidRPr="00107871" w:rsidTr="00D3681D">
        <w:tc>
          <w:tcPr>
            <w:tcW w:w="284" w:type="dxa"/>
          </w:tcPr>
          <w:p w:rsidR="00B61A5D" w:rsidRPr="00107871" w:rsidRDefault="00B61A5D" w:rsidP="00D3681D">
            <w:pPr>
              <w:tabs>
                <w:tab w:val="left" w:pos="0"/>
              </w:tabs>
              <w:ind w:right="289"/>
              <w:jc w:val="right"/>
            </w:pPr>
          </w:p>
          <w:p w:rsidR="00B61A5D" w:rsidRPr="00107871" w:rsidRDefault="00B61A5D" w:rsidP="00D3681D">
            <w:pPr>
              <w:tabs>
                <w:tab w:val="left" w:pos="0"/>
              </w:tabs>
              <w:ind w:right="289"/>
              <w:jc w:val="right"/>
            </w:pPr>
          </w:p>
        </w:tc>
        <w:tc>
          <w:tcPr>
            <w:tcW w:w="5354" w:type="dxa"/>
          </w:tcPr>
          <w:p w:rsidR="00B61A5D" w:rsidRPr="00107871" w:rsidRDefault="00B61A5D" w:rsidP="00D3681D">
            <w:pPr>
              <w:tabs>
                <w:tab w:val="left" w:pos="0"/>
                <w:tab w:val="left" w:pos="461"/>
              </w:tabs>
              <w:ind w:left="461" w:right="289"/>
              <w:jc w:val="center"/>
            </w:pPr>
            <w:r>
              <w:rPr>
                <w:sz w:val="20"/>
                <w:szCs w:val="20"/>
              </w:rPr>
              <w:t>(У</w:t>
            </w:r>
            <w:r w:rsidRPr="00107871">
              <w:rPr>
                <w:sz w:val="20"/>
                <w:szCs w:val="20"/>
              </w:rPr>
              <w:t>казывается полное наименование юридического лица в соответствии с учредительными документами)</w:t>
            </w:r>
          </w:p>
        </w:tc>
      </w:tr>
      <w:tr w:rsidR="00B61A5D" w:rsidRPr="00107871" w:rsidTr="00D3681D">
        <w:tc>
          <w:tcPr>
            <w:tcW w:w="5638" w:type="dxa"/>
            <w:gridSpan w:val="2"/>
          </w:tcPr>
          <w:p w:rsidR="00B61A5D" w:rsidRPr="00107871" w:rsidRDefault="00B61A5D" w:rsidP="00D3681D">
            <w:pPr>
              <w:tabs>
                <w:tab w:val="left" w:pos="0"/>
              </w:tabs>
              <w:ind w:left="178" w:right="289"/>
            </w:pPr>
          </w:p>
        </w:tc>
      </w:tr>
    </w:tbl>
    <w:p w:rsidR="00B61A5D" w:rsidRPr="00107871" w:rsidRDefault="00B61A5D" w:rsidP="00B61A5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07871">
        <w:rPr>
          <w:b/>
          <w:bCs/>
        </w:rPr>
        <w:t>ЗАЯВКА</w:t>
      </w:r>
    </w:p>
    <w:p w:rsidR="00B61A5D" w:rsidRPr="00107871" w:rsidRDefault="00B61A5D" w:rsidP="00B61A5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>на участие в отборе получателя субсидии для предоставления субсидии</w:t>
      </w:r>
    </w:p>
    <w:p w:rsidR="00B61A5D" w:rsidRPr="00107871" w:rsidRDefault="00B61A5D" w:rsidP="00B61A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B61A5D" w:rsidRPr="00107871" w:rsidRDefault="00B61A5D" w:rsidP="00F0160E">
      <w:pPr>
        <w:widowControl w:val="0"/>
        <w:autoSpaceDE w:val="0"/>
        <w:autoSpaceDN w:val="0"/>
        <w:ind w:firstLine="567"/>
        <w:jc w:val="both"/>
      </w:pPr>
      <w:proofErr w:type="gramStart"/>
      <w:r w:rsidRPr="00107871">
        <w:rPr>
          <w:rFonts w:hint="eastAsia"/>
        </w:rPr>
        <w:t>В</w:t>
      </w:r>
      <w:r w:rsidRPr="00107871">
        <w:t xml:space="preserve"> </w:t>
      </w:r>
      <w:r w:rsidRPr="00107871">
        <w:rPr>
          <w:rFonts w:hint="eastAsia"/>
        </w:rPr>
        <w:t>соответствии</w:t>
      </w:r>
      <w:r w:rsidRPr="00107871">
        <w:t xml:space="preserve"> </w:t>
      </w:r>
      <w:r w:rsidRPr="00107871">
        <w:rPr>
          <w:rFonts w:hint="eastAsia"/>
        </w:rPr>
        <w:t>с</w:t>
      </w:r>
      <w:r w:rsidRPr="00107871">
        <w:t xml:space="preserve"> </w:t>
      </w:r>
      <w:r w:rsidRPr="00107871">
        <w:rPr>
          <w:rFonts w:eastAsia="Calibri"/>
          <w:szCs w:val="28"/>
          <w:lang w:eastAsia="en-US"/>
        </w:rPr>
        <w:t>Порядком предоставления в 202</w:t>
      </w:r>
      <w:r w:rsidR="00C37466" w:rsidRPr="00C37466">
        <w:rPr>
          <w:rFonts w:eastAsia="Calibri"/>
          <w:szCs w:val="28"/>
          <w:lang w:eastAsia="en-US"/>
        </w:rPr>
        <w:t>3</w:t>
      </w:r>
      <w:r w:rsidRPr="00107871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</w:t>
      </w:r>
      <w:r w:rsidR="00E64ECE">
        <w:rPr>
          <w:rFonts w:eastAsia="Calibri"/>
          <w:szCs w:val="28"/>
          <w:lang w:eastAsia="en-US"/>
        </w:rPr>
        <w:t xml:space="preserve">кта «Производительность труда» </w:t>
      </w:r>
      <w:r w:rsidRPr="00107871">
        <w:rPr>
          <w:rFonts w:eastAsia="Calibri"/>
          <w:szCs w:val="28"/>
          <w:lang w:eastAsia="en-US"/>
        </w:rPr>
        <w:t xml:space="preserve">(далее – Порядок предоставления субсидии), </w:t>
      </w:r>
      <w:r w:rsidRPr="00107871">
        <w:rPr>
          <w:rFonts w:hint="eastAsia"/>
        </w:rPr>
        <w:t>распоряжением</w:t>
      </w:r>
      <w:r w:rsidRPr="00107871">
        <w:t xml:space="preserve"> </w:t>
      </w:r>
      <w:r w:rsidRPr="00107871">
        <w:rPr>
          <w:rFonts w:hint="eastAsia"/>
        </w:rPr>
        <w:t>Комитета</w:t>
      </w:r>
      <w:r>
        <w:t xml:space="preserve"> </w:t>
      </w:r>
      <w:r w:rsidRPr="00107871">
        <w:rPr>
          <w:rFonts w:hint="eastAsia"/>
        </w:rPr>
        <w:t>по</w:t>
      </w:r>
      <w:r w:rsidRPr="00107871">
        <w:t xml:space="preserve"> </w:t>
      </w:r>
      <w:r w:rsidRPr="00107871">
        <w:rPr>
          <w:rFonts w:hint="eastAsia"/>
        </w:rPr>
        <w:t>труду</w:t>
      </w:r>
      <w:r w:rsidRPr="00107871">
        <w:t xml:space="preserve"> </w:t>
      </w:r>
      <w:r w:rsidRPr="00107871">
        <w:rPr>
          <w:rFonts w:hint="eastAsia"/>
        </w:rPr>
        <w:t>и</w:t>
      </w:r>
      <w:r w:rsidRPr="00107871">
        <w:t xml:space="preserve"> </w:t>
      </w:r>
      <w:r w:rsidRPr="00107871">
        <w:rPr>
          <w:rFonts w:hint="eastAsia"/>
        </w:rPr>
        <w:t>занятости</w:t>
      </w:r>
      <w:r w:rsidRPr="00107871">
        <w:t xml:space="preserve"> </w:t>
      </w:r>
      <w:r w:rsidRPr="00107871">
        <w:rPr>
          <w:rFonts w:hint="eastAsia"/>
        </w:rPr>
        <w:t>населения</w:t>
      </w:r>
      <w:r w:rsidRPr="00107871">
        <w:t xml:space="preserve"> </w:t>
      </w:r>
      <w:r w:rsidRPr="00107871">
        <w:rPr>
          <w:rFonts w:hint="eastAsia"/>
        </w:rPr>
        <w:t>Санкт</w:t>
      </w:r>
      <w:r w:rsidRPr="00107871">
        <w:t>-</w:t>
      </w:r>
      <w:r w:rsidRPr="00107871">
        <w:rPr>
          <w:rFonts w:hint="eastAsia"/>
        </w:rPr>
        <w:t>Петербурга</w:t>
      </w:r>
      <w:r w:rsidR="00CE17AC">
        <w:t xml:space="preserve"> </w:t>
      </w:r>
      <w:r w:rsidR="00F0160E">
        <w:t>«</w:t>
      </w:r>
      <w:r w:rsidR="00F0160E" w:rsidRPr="00F0160E">
        <w:rPr>
          <w:rFonts w:eastAsia="Calibri"/>
          <w:szCs w:val="28"/>
          <w:lang w:eastAsia="en-US"/>
        </w:rPr>
        <w:t xml:space="preserve">О реализации постановления Правительства Санкт-Петербурга </w:t>
      </w:r>
      <w:r w:rsidR="00192703">
        <w:rPr>
          <w:rFonts w:eastAsia="Calibri"/>
          <w:szCs w:val="28"/>
          <w:lang w:eastAsia="en-US"/>
        </w:rPr>
        <w:t xml:space="preserve">от </w:t>
      </w:r>
      <w:r w:rsidR="00F0160E" w:rsidRPr="00F0160E">
        <w:rPr>
          <w:rFonts w:eastAsia="Calibri"/>
          <w:szCs w:val="28"/>
          <w:lang w:eastAsia="en-US"/>
        </w:rPr>
        <w:t xml:space="preserve">«О Порядке </w:t>
      </w:r>
      <w:r w:rsidR="00F0160E">
        <w:rPr>
          <w:rFonts w:eastAsia="Calibri"/>
          <w:szCs w:val="28"/>
          <w:lang w:eastAsia="en-US"/>
        </w:rPr>
        <w:t>п</w:t>
      </w:r>
      <w:r w:rsidR="00F0160E" w:rsidRPr="00F0160E">
        <w:rPr>
          <w:rFonts w:eastAsia="Calibri"/>
          <w:szCs w:val="28"/>
          <w:lang w:eastAsia="en-US"/>
        </w:rPr>
        <w:t>редоставления в 202</w:t>
      </w:r>
      <w:r w:rsidR="00C37466" w:rsidRPr="00C37466">
        <w:rPr>
          <w:rFonts w:eastAsia="Calibri"/>
          <w:szCs w:val="28"/>
          <w:lang w:eastAsia="en-US"/>
        </w:rPr>
        <w:t>3</w:t>
      </w:r>
      <w:r w:rsidR="00F0160E" w:rsidRPr="00F0160E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</w:t>
      </w:r>
      <w:proofErr w:type="gramEnd"/>
      <w:r w:rsidR="00F0160E" w:rsidRPr="00F0160E">
        <w:rPr>
          <w:rFonts w:eastAsia="Calibri"/>
          <w:szCs w:val="28"/>
          <w:lang w:eastAsia="en-US"/>
        </w:rPr>
        <w:t xml:space="preserve"> </w:t>
      </w:r>
      <w:proofErr w:type="gramStart"/>
      <w:r w:rsidR="00F0160E" w:rsidRPr="00F0160E">
        <w:rPr>
          <w:rFonts w:eastAsia="Calibri"/>
          <w:szCs w:val="28"/>
          <w:lang w:eastAsia="en-US"/>
        </w:rPr>
        <w:t xml:space="preserve">проекта «Адресная поддержка повышения </w:t>
      </w:r>
      <w:r w:rsidR="00F0160E">
        <w:rPr>
          <w:rFonts w:eastAsia="Calibri"/>
          <w:szCs w:val="28"/>
          <w:lang w:eastAsia="en-US"/>
        </w:rPr>
        <w:t>п</w:t>
      </w:r>
      <w:r w:rsidR="00F0160E" w:rsidRPr="00F0160E">
        <w:rPr>
          <w:rFonts w:eastAsia="Calibri"/>
          <w:szCs w:val="28"/>
          <w:lang w:eastAsia="en-US"/>
        </w:rPr>
        <w:t>роизводительности труда на предприятиях»</w:t>
      </w:r>
      <w:r w:rsidR="00F0160E">
        <w:rPr>
          <w:rFonts w:eastAsia="Calibri"/>
          <w:szCs w:val="28"/>
          <w:lang w:eastAsia="en-US"/>
        </w:rPr>
        <w:t xml:space="preserve"> </w:t>
      </w:r>
      <w:r w:rsidR="00F0160E" w:rsidRPr="00F0160E">
        <w:rPr>
          <w:rFonts w:eastAsia="Calibri"/>
          <w:szCs w:val="28"/>
          <w:lang w:eastAsia="en-US"/>
        </w:rPr>
        <w:t>национального проекта «Производительность труда»</w:t>
      </w:r>
      <w:r w:rsidRPr="00107871">
        <w:t xml:space="preserve">, </w:t>
      </w:r>
      <w:r w:rsidRPr="00107871">
        <w:rPr>
          <w:rFonts w:hint="eastAsia"/>
        </w:rPr>
        <w:t>про</w:t>
      </w:r>
      <w:r w:rsidRPr="00107871">
        <w:t xml:space="preserve">шу </w:t>
      </w:r>
      <w:r w:rsidRPr="00107871">
        <w:rPr>
          <w:rFonts w:hint="eastAsia"/>
        </w:rPr>
        <w:t>предоставить</w:t>
      </w:r>
      <w:r w:rsidRPr="00107871">
        <w:t xml:space="preserve"> </w:t>
      </w:r>
      <w:r w:rsidRPr="00107871">
        <w:rPr>
          <w:rFonts w:hint="eastAsia"/>
        </w:rPr>
        <w:t>субсидию</w:t>
      </w:r>
      <w:r w:rsidRPr="00107871">
        <w:t xml:space="preserve"> </w:t>
      </w:r>
      <w:r w:rsidRPr="00107871">
        <w:rPr>
          <w:rFonts w:hint="eastAsia"/>
        </w:rPr>
        <w:t>в</w:t>
      </w:r>
      <w:r w:rsidRPr="00107871">
        <w:t xml:space="preserve"> </w:t>
      </w:r>
      <w:r w:rsidRPr="00107871">
        <w:rPr>
          <w:rFonts w:hint="eastAsia"/>
        </w:rPr>
        <w:t>размере</w:t>
      </w:r>
      <w:r w:rsidR="00C37466" w:rsidRPr="00C37466">
        <w:t xml:space="preserve"> 106 480,3 </w:t>
      </w:r>
      <w:r w:rsidR="00F1481F">
        <w:t xml:space="preserve">тыс. </w:t>
      </w:r>
      <w:r w:rsidRPr="00107871">
        <w:rPr>
          <w:rFonts w:hint="eastAsia"/>
        </w:rPr>
        <w:t>руб</w:t>
      </w:r>
      <w:r w:rsidR="00F1481F">
        <w:t>.</w:t>
      </w:r>
      <w:r w:rsidRPr="00107871">
        <w:t xml:space="preserve"> на реализацию мероприятий по обеспечению деятельности регионального центра компетенций в сфере производительности труда в Санкт-Петербурге, включающие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 а также</w:t>
      </w:r>
      <w:proofErr w:type="gramEnd"/>
      <w:r w:rsidRPr="00107871">
        <w:t xml:space="preserve"> по обеспечению деятельности «фабрики процессов»</w:t>
      </w:r>
      <w:r>
        <w:t xml:space="preserve"> </w:t>
      </w:r>
      <w:r w:rsidRPr="00107871">
        <w:t>в Санкт-Петербурге.</w:t>
      </w:r>
    </w:p>
    <w:p w:rsidR="00B61A5D" w:rsidRPr="00107871" w:rsidRDefault="00B61A5D" w:rsidP="00B61A5D">
      <w:pPr>
        <w:ind w:firstLine="567"/>
        <w:jc w:val="both"/>
      </w:pPr>
    </w:p>
    <w:p w:rsidR="00B61A5D" w:rsidRPr="00107871" w:rsidRDefault="00B61A5D" w:rsidP="00B61A5D">
      <w:pPr>
        <w:ind w:firstLine="567"/>
        <w:jc w:val="both"/>
      </w:pPr>
      <w:r w:rsidRPr="00107871">
        <w:t>При этом представляем следующие документы:</w:t>
      </w:r>
    </w:p>
    <w:p w:rsidR="00B61A5D" w:rsidRPr="00107871" w:rsidRDefault="00B61A5D" w:rsidP="00B61A5D">
      <w:pPr>
        <w:jc w:val="both"/>
      </w:pPr>
      <w:r w:rsidRPr="00107871">
        <w:t>1.______________________________________________________________________________</w:t>
      </w:r>
    </w:p>
    <w:p w:rsidR="00B61A5D" w:rsidRPr="00107871" w:rsidRDefault="00B61A5D" w:rsidP="00B61A5D">
      <w:pPr>
        <w:jc w:val="both"/>
      </w:pPr>
      <w:r w:rsidRPr="00107871">
        <w:t>2.______________________________________________________________________________</w:t>
      </w:r>
    </w:p>
    <w:p w:rsidR="00B61A5D" w:rsidRPr="00107871" w:rsidRDefault="00B61A5D" w:rsidP="00B61A5D">
      <w:pPr>
        <w:rPr>
          <w:u w:val="single"/>
        </w:rPr>
      </w:pPr>
      <w:r w:rsidRPr="00107871">
        <w:t>3.______________________________________________________________________________</w:t>
      </w:r>
    </w:p>
    <w:p w:rsidR="00B61A5D" w:rsidRPr="00107871" w:rsidRDefault="00F0160E" w:rsidP="00B61A5D">
      <w:pPr>
        <w:jc w:val="center"/>
        <w:rPr>
          <w:sz w:val="20"/>
          <w:szCs w:val="20"/>
        </w:rPr>
      </w:pPr>
      <w:r>
        <w:rPr>
          <w:sz w:val="20"/>
          <w:szCs w:val="20"/>
        </w:rPr>
        <w:t>(У</w:t>
      </w:r>
      <w:r w:rsidR="00B61A5D" w:rsidRPr="00107871">
        <w:rPr>
          <w:sz w:val="20"/>
          <w:szCs w:val="20"/>
        </w:rPr>
        <w:t>казываются документы согласно приложению 2 к Порядку предоставления субсидии)</w:t>
      </w:r>
    </w:p>
    <w:p w:rsidR="00B61A5D" w:rsidRPr="00107871" w:rsidRDefault="00B61A5D" w:rsidP="00B61A5D">
      <w:pPr>
        <w:ind w:firstLine="567"/>
        <w:jc w:val="both"/>
      </w:pPr>
    </w:p>
    <w:p w:rsidR="00B61A5D" w:rsidRPr="00107871" w:rsidRDefault="00B61A5D" w:rsidP="00B61A5D">
      <w:pPr>
        <w:ind w:firstLine="567"/>
        <w:jc w:val="both"/>
      </w:pPr>
      <w:r w:rsidRPr="00107871">
        <w:t>Всего: на _______ листах.</w:t>
      </w:r>
    </w:p>
    <w:p w:rsidR="00B61A5D" w:rsidRPr="00107871" w:rsidRDefault="00B61A5D" w:rsidP="00B61A5D">
      <w:pPr>
        <w:ind w:firstLine="567"/>
        <w:jc w:val="both"/>
      </w:pPr>
    </w:p>
    <w:p w:rsidR="00B61A5D" w:rsidRPr="00107871" w:rsidRDefault="00B61A5D" w:rsidP="00B61A5D">
      <w:pPr>
        <w:ind w:firstLine="567"/>
        <w:jc w:val="both"/>
      </w:pPr>
      <w:r w:rsidRPr="00107871">
        <w:t>В дополнение представляем следующую информацию:</w:t>
      </w:r>
    </w:p>
    <w:p w:rsidR="00B61A5D" w:rsidRPr="00107871" w:rsidRDefault="00B61A5D" w:rsidP="00B61A5D">
      <w:r w:rsidRPr="00107871">
        <w:t>1. ИНН:  ________________________________________________________________________</w:t>
      </w:r>
    </w:p>
    <w:p w:rsidR="00B61A5D" w:rsidRPr="00107871" w:rsidRDefault="00B61A5D" w:rsidP="00B61A5D">
      <w:pPr>
        <w:rPr>
          <w:sz w:val="12"/>
          <w:szCs w:val="12"/>
        </w:rPr>
      </w:pPr>
    </w:p>
    <w:p w:rsidR="00B61A5D" w:rsidRPr="00107871" w:rsidRDefault="00B61A5D" w:rsidP="00B61A5D">
      <w:r w:rsidRPr="00107871">
        <w:t>2. ______________________________________________________________________________</w:t>
      </w:r>
    </w:p>
    <w:p w:rsidR="00B61A5D" w:rsidRPr="00107871" w:rsidRDefault="00B61A5D" w:rsidP="00B61A5D">
      <w:pPr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(</w:t>
      </w:r>
      <w:proofErr w:type="gramStart"/>
      <w:r w:rsidRPr="00107871">
        <w:rPr>
          <w:sz w:val="20"/>
          <w:szCs w:val="20"/>
        </w:rPr>
        <w:t>Ф И.</w:t>
      </w:r>
      <w:proofErr w:type="gramEnd"/>
      <w:r w:rsidRPr="00107871">
        <w:rPr>
          <w:sz w:val="20"/>
          <w:szCs w:val="20"/>
        </w:rPr>
        <w:t>О, руководителя с указанием должности и контактного тел.)</w:t>
      </w:r>
    </w:p>
    <w:p w:rsidR="00B61A5D" w:rsidRPr="00107871" w:rsidRDefault="00B61A5D" w:rsidP="00610699">
      <w:r w:rsidRPr="00107871">
        <w:t>3. ______________________________________________________________________________</w:t>
      </w:r>
    </w:p>
    <w:p w:rsidR="00B61A5D" w:rsidRPr="00107871" w:rsidRDefault="00B61A5D" w:rsidP="00B61A5D">
      <w:pPr>
        <w:jc w:val="center"/>
        <w:rPr>
          <w:sz w:val="20"/>
          <w:szCs w:val="20"/>
        </w:rPr>
      </w:pPr>
      <w:r w:rsidRPr="00107871">
        <w:rPr>
          <w:sz w:val="20"/>
          <w:szCs w:val="20"/>
        </w:rPr>
        <w:t xml:space="preserve">(Ф.И.О. контактного лица с указанием должности, контактного телефон и </w:t>
      </w:r>
      <w:r w:rsidRPr="00107871">
        <w:rPr>
          <w:sz w:val="20"/>
          <w:szCs w:val="20"/>
          <w:lang w:val="en-US"/>
        </w:rPr>
        <w:t>e</w:t>
      </w:r>
      <w:r w:rsidRPr="00107871">
        <w:rPr>
          <w:sz w:val="20"/>
          <w:szCs w:val="20"/>
        </w:rPr>
        <w:t>-</w:t>
      </w:r>
      <w:proofErr w:type="spellStart"/>
      <w:r w:rsidRPr="00107871">
        <w:rPr>
          <w:sz w:val="20"/>
          <w:szCs w:val="20"/>
        </w:rPr>
        <w:t>mail</w:t>
      </w:r>
      <w:proofErr w:type="spellEnd"/>
      <w:r w:rsidRPr="00107871">
        <w:rPr>
          <w:sz w:val="20"/>
          <w:szCs w:val="20"/>
        </w:rPr>
        <w:t>)</w:t>
      </w:r>
    </w:p>
    <w:p w:rsidR="00B61A5D" w:rsidRPr="00107871" w:rsidRDefault="00B61A5D" w:rsidP="00610699">
      <w:r w:rsidRPr="00107871">
        <w:t>4. ______________________________________________________________________________</w:t>
      </w:r>
    </w:p>
    <w:p w:rsidR="00B61A5D" w:rsidRPr="00F0160E" w:rsidRDefault="00B61A5D" w:rsidP="00F0160E">
      <w:pPr>
        <w:ind w:firstLine="708"/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(Место нахождения)</w:t>
      </w:r>
    </w:p>
    <w:p w:rsidR="00B61A5D" w:rsidRPr="00107871" w:rsidRDefault="00B61A5D" w:rsidP="00B61A5D">
      <w:pPr>
        <w:jc w:val="both"/>
        <w:sectPr w:rsidR="00B61A5D" w:rsidRPr="00107871" w:rsidSect="00AC7D28">
          <w:headerReference w:type="default" r:id="rId8"/>
          <w:headerReference w:type="first" r:id="rId9"/>
          <w:pgSz w:w="11906" w:h="16838"/>
          <w:pgMar w:top="709" w:right="850" w:bottom="1134" w:left="1418" w:header="708" w:footer="708" w:gutter="0"/>
          <w:pgNumType w:start="1"/>
          <w:cols w:space="708"/>
          <w:docGrid w:linePitch="360"/>
        </w:sectPr>
      </w:pPr>
    </w:p>
    <w:p w:rsidR="00610699" w:rsidRPr="00AD7483" w:rsidRDefault="00610699" w:rsidP="00610699">
      <w:pPr>
        <w:jc w:val="both"/>
      </w:pPr>
      <w:r>
        <w:lastRenderedPageBreak/>
        <w:t xml:space="preserve">5. Являемся </w:t>
      </w:r>
      <w:r w:rsidRPr="00AD7483">
        <w:t>социально ориентированной организацие</w:t>
      </w:r>
      <w:r>
        <w:t xml:space="preserve">й Санкт-Петербурга. Осуществляем </w:t>
      </w:r>
      <w:r w:rsidRPr="00AD7483">
        <w:t xml:space="preserve">деятельность, предусмотренную статьей 3 Закона Санкт-Петербурга от 23.03.2011 </w:t>
      </w:r>
      <w:r>
        <w:br/>
      </w:r>
      <w:r w:rsidRPr="00AD7483">
        <w:t>№ 543-41</w:t>
      </w:r>
      <w:r>
        <w:t xml:space="preserve"> </w:t>
      </w:r>
      <w:r w:rsidRPr="00AD7483">
        <w:t xml:space="preserve">«О поддержке социально ориентированных некоммерческих организаций </w:t>
      </w:r>
      <w:r>
        <w:br/>
      </w:r>
      <w:r w:rsidRPr="00AD7483">
        <w:t>в Санкт-Петербурге» в соответ</w:t>
      </w:r>
      <w:r>
        <w:t>ствии с пунктом ________ Устава</w:t>
      </w:r>
      <w:r w:rsidRPr="00AD7483">
        <w:t xml:space="preserve"> организации.</w:t>
      </w:r>
    </w:p>
    <w:p w:rsidR="00610699" w:rsidRDefault="00610699" w:rsidP="00B61A5D">
      <w:pPr>
        <w:ind w:firstLine="708"/>
        <w:jc w:val="both"/>
      </w:pPr>
    </w:p>
    <w:p w:rsidR="00B61A5D" w:rsidRPr="00107871" w:rsidRDefault="00B61A5D" w:rsidP="00B61A5D">
      <w:pPr>
        <w:ind w:firstLine="708"/>
        <w:jc w:val="both"/>
      </w:pPr>
      <w:r w:rsidRPr="00107871">
        <w:t xml:space="preserve">Настоящим заявлением даем согласие на публикацию (размещение) </w:t>
      </w:r>
      <w:r w:rsidRPr="00107871">
        <w:br/>
        <w:t>в информационно-телекоммуникационной сети «Интернет» информации о _____________________________________________________________________________</w:t>
      </w:r>
    </w:p>
    <w:p w:rsidR="00B61A5D" w:rsidRPr="00107871" w:rsidRDefault="00B61A5D" w:rsidP="00B61A5D">
      <w:pPr>
        <w:jc w:val="both"/>
      </w:pPr>
      <w:r w:rsidRPr="00107871">
        <w:t>_____________________________________________________________________________</w:t>
      </w:r>
    </w:p>
    <w:p w:rsidR="00B61A5D" w:rsidRPr="00107871" w:rsidRDefault="00B61A5D" w:rsidP="00B61A5D">
      <w:pPr>
        <w:jc w:val="both"/>
      </w:pPr>
      <w:r w:rsidRPr="00107871">
        <w:t>(</w:t>
      </w:r>
      <w:r w:rsidRPr="00107871">
        <w:rPr>
          <w:sz w:val="20"/>
          <w:szCs w:val="20"/>
        </w:rPr>
        <w:t>Указывается полное наименование юридического лица в соответствии с учредительными документами)</w:t>
      </w:r>
    </w:p>
    <w:p w:rsidR="00B61A5D" w:rsidRPr="00107871" w:rsidRDefault="00B61A5D" w:rsidP="00B61A5D">
      <w:pPr>
        <w:jc w:val="both"/>
      </w:pPr>
    </w:p>
    <w:p w:rsidR="00B61A5D" w:rsidRPr="00107871" w:rsidRDefault="00B61A5D" w:rsidP="00B61A5D">
      <w:pPr>
        <w:jc w:val="both"/>
      </w:pPr>
      <w:r w:rsidRPr="00107871">
        <w:t>о подаваемой заявке и иной информации о ________________________________________</w:t>
      </w:r>
    </w:p>
    <w:p w:rsidR="00B61A5D" w:rsidRPr="00107871" w:rsidRDefault="00B61A5D" w:rsidP="00B61A5D">
      <w:pPr>
        <w:jc w:val="both"/>
      </w:pPr>
    </w:p>
    <w:p w:rsidR="00B61A5D" w:rsidRPr="00107871" w:rsidRDefault="00B61A5D" w:rsidP="00B61A5D">
      <w:pPr>
        <w:jc w:val="both"/>
      </w:pPr>
      <w:r w:rsidRPr="00107871">
        <w:t>_____________________________________________________________________________</w:t>
      </w:r>
    </w:p>
    <w:p w:rsidR="00B61A5D" w:rsidRPr="00107871" w:rsidRDefault="00B61A5D" w:rsidP="00B61A5D">
      <w:pPr>
        <w:jc w:val="both"/>
        <w:rPr>
          <w:sz w:val="20"/>
          <w:szCs w:val="20"/>
        </w:rPr>
      </w:pPr>
      <w:r w:rsidRPr="00107871">
        <w:rPr>
          <w:sz w:val="20"/>
          <w:szCs w:val="20"/>
        </w:rPr>
        <w:t xml:space="preserve">      (Указывается полное наименование юридического лица в соответствии с учредительными документами)</w:t>
      </w:r>
    </w:p>
    <w:p w:rsidR="00B61A5D" w:rsidRPr="00107871" w:rsidRDefault="00B61A5D" w:rsidP="00B61A5D">
      <w:pPr>
        <w:jc w:val="both"/>
      </w:pPr>
    </w:p>
    <w:p w:rsidR="00B61A5D" w:rsidRPr="00D3681D" w:rsidRDefault="00B61A5D" w:rsidP="00B61A5D">
      <w:pPr>
        <w:jc w:val="both"/>
      </w:pPr>
      <w:r w:rsidRPr="00107871">
        <w:t>связанной с отбором получателя субсидии на предоставление субсидии.</w:t>
      </w:r>
    </w:p>
    <w:p w:rsidR="00D3681D" w:rsidRPr="0045274F" w:rsidRDefault="00D3681D" w:rsidP="00B61A5D">
      <w:pPr>
        <w:jc w:val="both"/>
      </w:pPr>
    </w:p>
    <w:p w:rsidR="00B61A5D" w:rsidRPr="00107871" w:rsidRDefault="00B61A5D" w:rsidP="00B61A5D">
      <w:pPr>
        <w:jc w:val="both"/>
      </w:pPr>
    </w:p>
    <w:p w:rsidR="00B61A5D" w:rsidRPr="00107871" w:rsidRDefault="00B61A5D" w:rsidP="00B61A5D">
      <w:pPr>
        <w:jc w:val="both"/>
      </w:pPr>
      <w:r w:rsidRPr="00107871">
        <w:tab/>
        <w:t>Достоверность представленных документов и сведений подтверждаем.</w:t>
      </w:r>
    </w:p>
    <w:p w:rsidR="00B61A5D" w:rsidRPr="00107871" w:rsidRDefault="00B61A5D" w:rsidP="00B61A5D">
      <w:pPr>
        <w:ind w:left="1416" w:firstLine="708"/>
        <w:rPr>
          <w:sz w:val="20"/>
          <w:szCs w:val="20"/>
        </w:rPr>
      </w:pPr>
    </w:p>
    <w:tbl>
      <w:tblPr>
        <w:tblW w:w="9634" w:type="dxa"/>
        <w:tblLayout w:type="fixed"/>
        <w:tblLook w:val="01E0"/>
      </w:tblPr>
      <w:tblGrid>
        <w:gridCol w:w="4361"/>
        <w:gridCol w:w="5273"/>
      </w:tblGrid>
      <w:tr w:rsidR="00B61A5D" w:rsidRPr="00107871" w:rsidTr="00D3681D">
        <w:tc>
          <w:tcPr>
            <w:tcW w:w="4361" w:type="dxa"/>
          </w:tcPr>
          <w:p w:rsidR="00B61A5D" w:rsidRPr="00107871" w:rsidRDefault="00B61A5D" w:rsidP="00D3681D">
            <w:pPr>
              <w:jc w:val="both"/>
            </w:pPr>
          </w:p>
          <w:p w:rsidR="00B61A5D" w:rsidRPr="00107871" w:rsidRDefault="00B61A5D" w:rsidP="00D3681D">
            <w:pPr>
              <w:jc w:val="both"/>
            </w:pPr>
            <w:r w:rsidRPr="00107871">
              <w:t>__________________________________</w:t>
            </w:r>
          </w:p>
          <w:p w:rsidR="00B61A5D" w:rsidRPr="00107871" w:rsidRDefault="00B61A5D" w:rsidP="00D36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</w:t>
            </w:r>
            <w:r w:rsidRPr="00107871">
              <w:rPr>
                <w:sz w:val="20"/>
                <w:szCs w:val="20"/>
              </w:rPr>
              <w:t>олжность руководителя в соответствии с учредительным документом)</w:t>
            </w:r>
          </w:p>
        </w:tc>
        <w:tc>
          <w:tcPr>
            <w:tcW w:w="5273" w:type="dxa"/>
          </w:tcPr>
          <w:p w:rsidR="00B61A5D" w:rsidRPr="00107871" w:rsidRDefault="00B61A5D" w:rsidP="00D3681D">
            <w:pPr>
              <w:jc w:val="both"/>
            </w:pPr>
          </w:p>
          <w:p w:rsidR="00B61A5D" w:rsidRPr="00107871" w:rsidRDefault="00B61A5D" w:rsidP="00D3681D">
            <w:pPr>
              <w:jc w:val="both"/>
            </w:pPr>
            <w:r w:rsidRPr="00107871">
              <w:t>_________________________________________</w:t>
            </w:r>
          </w:p>
          <w:p w:rsidR="00B61A5D" w:rsidRPr="00107871" w:rsidRDefault="00B61A5D" w:rsidP="00D3681D">
            <w:pPr>
              <w:jc w:val="center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</w:t>
            </w:r>
            <w:r w:rsidRPr="00107871">
              <w:rPr>
                <w:sz w:val="20"/>
                <w:szCs w:val="20"/>
              </w:rPr>
              <w:t>одпись, Ф.И.О. руководителя)</w:t>
            </w:r>
          </w:p>
        </w:tc>
      </w:tr>
      <w:tr w:rsidR="00B61A5D" w:rsidRPr="00107871" w:rsidTr="00D3681D">
        <w:trPr>
          <w:trHeight w:val="545"/>
        </w:trPr>
        <w:tc>
          <w:tcPr>
            <w:tcW w:w="4361" w:type="dxa"/>
          </w:tcPr>
          <w:p w:rsidR="00B61A5D" w:rsidRPr="00107871" w:rsidRDefault="00B61A5D" w:rsidP="00D3681D">
            <w:pPr>
              <w:jc w:val="both"/>
            </w:pPr>
          </w:p>
        </w:tc>
        <w:tc>
          <w:tcPr>
            <w:tcW w:w="5273" w:type="dxa"/>
          </w:tcPr>
          <w:p w:rsidR="00B61A5D" w:rsidRPr="00107871" w:rsidRDefault="00B61A5D" w:rsidP="00D3681D">
            <w:pPr>
              <w:jc w:val="both"/>
            </w:pPr>
            <w:r w:rsidRPr="00107871">
              <w:t>М.П.</w:t>
            </w:r>
          </w:p>
          <w:p w:rsidR="00B61A5D" w:rsidRPr="00107871" w:rsidRDefault="00B61A5D" w:rsidP="00D3681D">
            <w:pPr>
              <w:jc w:val="both"/>
            </w:pPr>
          </w:p>
        </w:tc>
      </w:tr>
      <w:tr w:rsidR="00B61A5D" w:rsidRPr="00107871" w:rsidTr="00D3681D">
        <w:tc>
          <w:tcPr>
            <w:tcW w:w="4361" w:type="dxa"/>
          </w:tcPr>
          <w:p w:rsidR="00B61A5D" w:rsidRPr="00107871" w:rsidRDefault="00B61A5D" w:rsidP="00D3681D">
            <w:r w:rsidRPr="00107871">
              <w:t>Главный бухгалтер</w:t>
            </w:r>
          </w:p>
        </w:tc>
        <w:tc>
          <w:tcPr>
            <w:tcW w:w="5273" w:type="dxa"/>
          </w:tcPr>
          <w:p w:rsidR="00B61A5D" w:rsidRPr="00107871" w:rsidRDefault="00B61A5D" w:rsidP="00D3681D">
            <w:pPr>
              <w:jc w:val="both"/>
            </w:pPr>
            <w:r w:rsidRPr="00107871">
              <w:t xml:space="preserve"> _________________________________________</w:t>
            </w:r>
          </w:p>
          <w:p w:rsidR="00B61A5D" w:rsidRPr="00107871" w:rsidRDefault="00B61A5D" w:rsidP="00D36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</w:t>
            </w:r>
            <w:r w:rsidRPr="00107871">
              <w:rPr>
                <w:sz w:val="20"/>
                <w:szCs w:val="20"/>
              </w:rPr>
              <w:t>одпись, Ф.И.О.)</w:t>
            </w:r>
          </w:p>
          <w:p w:rsidR="00B61A5D" w:rsidRPr="00107871" w:rsidRDefault="00B61A5D" w:rsidP="00D3681D">
            <w:pPr>
              <w:jc w:val="center"/>
              <w:rPr>
                <w:sz w:val="20"/>
                <w:szCs w:val="20"/>
              </w:rPr>
            </w:pPr>
          </w:p>
        </w:tc>
      </w:tr>
    </w:tbl>
    <w:p w:rsidR="00B61A5D" w:rsidRPr="00C37466" w:rsidRDefault="00B61A5D" w:rsidP="00B61A5D">
      <w:pPr>
        <w:jc w:val="right"/>
        <w:rPr>
          <w:lang w:val="en-US"/>
        </w:rPr>
      </w:pPr>
      <w:r w:rsidRPr="00107871">
        <w:t>«______» ___________ 202</w:t>
      </w:r>
      <w:r w:rsidR="00C37466">
        <w:rPr>
          <w:lang w:val="en-US"/>
        </w:rPr>
        <w:t>3</w:t>
      </w:r>
    </w:p>
    <w:p w:rsidR="00B61A5D" w:rsidRPr="00107871" w:rsidRDefault="00B61A5D" w:rsidP="00B61A5D">
      <w:pPr>
        <w:rPr>
          <w:lang w:val="en-US"/>
        </w:rPr>
      </w:pPr>
    </w:p>
    <w:sectPr w:rsidR="00B61A5D" w:rsidRPr="00107871" w:rsidSect="001D2477">
      <w:pgSz w:w="11906" w:h="16838"/>
      <w:pgMar w:top="709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699" w:rsidRPr="002D4915" w:rsidRDefault="00610699" w:rsidP="00D9348D">
      <w:r>
        <w:separator/>
      </w:r>
    </w:p>
  </w:endnote>
  <w:endnote w:type="continuationSeparator" w:id="0">
    <w:p w:rsidR="00610699" w:rsidRPr="002D4915" w:rsidRDefault="00610699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699" w:rsidRPr="002D4915" w:rsidRDefault="00610699" w:rsidP="00D9348D">
      <w:r>
        <w:separator/>
      </w:r>
    </w:p>
  </w:footnote>
  <w:footnote w:type="continuationSeparator" w:id="0">
    <w:p w:rsidR="00610699" w:rsidRPr="002D4915" w:rsidRDefault="00610699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699" w:rsidRDefault="00610699">
    <w:pPr>
      <w:pStyle w:val="ae"/>
      <w:jc w:val="center"/>
    </w:pPr>
  </w:p>
  <w:p w:rsidR="00610699" w:rsidRDefault="00610699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774"/>
      <w:docPartObj>
        <w:docPartGallery w:val="Page Numbers (Top of Page)"/>
        <w:docPartUnique/>
      </w:docPartObj>
    </w:sdtPr>
    <w:sdtContent>
      <w:p w:rsidR="00610699" w:rsidRDefault="000072CA">
        <w:pPr>
          <w:pStyle w:val="ae"/>
          <w:jc w:val="center"/>
        </w:pPr>
        <w:r>
          <w:rPr>
            <w:noProof/>
          </w:rPr>
          <w:fldChar w:fldCharType="begin"/>
        </w:r>
        <w:r w:rsidR="0061069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64E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0699" w:rsidRDefault="0061069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3">
    <w:nsid w:val="1A4D3C10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510A0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5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7E354C"/>
    <w:multiLevelType w:val="multilevel"/>
    <w:tmpl w:val="2C54E48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3732497C"/>
    <w:multiLevelType w:val="hybridMultilevel"/>
    <w:tmpl w:val="E5D6C35C"/>
    <w:lvl w:ilvl="0" w:tplc="29949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F1540"/>
    <w:multiLevelType w:val="hybridMultilevel"/>
    <w:tmpl w:val="D02CB714"/>
    <w:lvl w:ilvl="0" w:tplc="341C79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1">
    <w:nsid w:val="554E649F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E131D"/>
    <w:multiLevelType w:val="multilevel"/>
    <w:tmpl w:val="025823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3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>
    <w:nsid w:val="6FDF0765"/>
    <w:multiLevelType w:val="hybridMultilevel"/>
    <w:tmpl w:val="6486D8D8"/>
    <w:lvl w:ilvl="0" w:tplc="E56E686C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>
    <w:nsid w:val="773153B1"/>
    <w:multiLevelType w:val="hybridMultilevel"/>
    <w:tmpl w:val="6B643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10"/>
  </w:num>
  <w:num w:numId="7">
    <w:abstractNumId w:val="14"/>
  </w:num>
  <w:num w:numId="8">
    <w:abstractNumId w:val="0"/>
  </w:num>
  <w:num w:numId="9">
    <w:abstractNumId w:val="13"/>
  </w:num>
  <w:num w:numId="10">
    <w:abstractNumId w:val="11"/>
  </w:num>
  <w:num w:numId="11">
    <w:abstractNumId w:val="15"/>
  </w:num>
  <w:num w:numId="12">
    <w:abstractNumId w:val="16"/>
  </w:num>
  <w:num w:numId="13">
    <w:abstractNumId w:val="3"/>
  </w:num>
  <w:num w:numId="14">
    <w:abstractNumId w:val="6"/>
  </w:num>
  <w:num w:numId="15">
    <w:abstractNumId w:val="4"/>
  </w:num>
  <w:num w:numId="16">
    <w:abstractNumId w:val="12"/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072CA"/>
    <w:rsid w:val="00007A68"/>
    <w:rsid w:val="00013E89"/>
    <w:rsid w:val="00016C42"/>
    <w:rsid w:val="00022348"/>
    <w:rsid w:val="00024A40"/>
    <w:rsid w:val="00024A48"/>
    <w:rsid w:val="00025973"/>
    <w:rsid w:val="00027066"/>
    <w:rsid w:val="00027884"/>
    <w:rsid w:val="0003035F"/>
    <w:rsid w:val="00030C77"/>
    <w:rsid w:val="0003203F"/>
    <w:rsid w:val="00032981"/>
    <w:rsid w:val="000339B1"/>
    <w:rsid w:val="00037E05"/>
    <w:rsid w:val="00041AE2"/>
    <w:rsid w:val="00041F21"/>
    <w:rsid w:val="00046571"/>
    <w:rsid w:val="00046EFD"/>
    <w:rsid w:val="000537F0"/>
    <w:rsid w:val="0005751D"/>
    <w:rsid w:val="00060013"/>
    <w:rsid w:val="00062F1A"/>
    <w:rsid w:val="00066571"/>
    <w:rsid w:val="00070458"/>
    <w:rsid w:val="0007457C"/>
    <w:rsid w:val="00075F0F"/>
    <w:rsid w:val="00080136"/>
    <w:rsid w:val="00080697"/>
    <w:rsid w:val="00081BF9"/>
    <w:rsid w:val="00082175"/>
    <w:rsid w:val="000839B4"/>
    <w:rsid w:val="000849B3"/>
    <w:rsid w:val="00091113"/>
    <w:rsid w:val="0009144D"/>
    <w:rsid w:val="000935EA"/>
    <w:rsid w:val="000951B5"/>
    <w:rsid w:val="00096304"/>
    <w:rsid w:val="000963EA"/>
    <w:rsid w:val="0009643A"/>
    <w:rsid w:val="000A42C8"/>
    <w:rsid w:val="000B1C78"/>
    <w:rsid w:val="000B42B6"/>
    <w:rsid w:val="000B558B"/>
    <w:rsid w:val="000B7834"/>
    <w:rsid w:val="000C3C61"/>
    <w:rsid w:val="000C45D6"/>
    <w:rsid w:val="000C48FF"/>
    <w:rsid w:val="000C6AF6"/>
    <w:rsid w:val="000D5506"/>
    <w:rsid w:val="000E3596"/>
    <w:rsid w:val="000E5806"/>
    <w:rsid w:val="000F46DD"/>
    <w:rsid w:val="000F4750"/>
    <w:rsid w:val="00101360"/>
    <w:rsid w:val="001026E0"/>
    <w:rsid w:val="00102D47"/>
    <w:rsid w:val="0010304D"/>
    <w:rsid w:val="00104396"/>
    <w:rsid w:val="00104CF3"/>
    <w:rsid w:val="00107871"/>
    <w:rsid w:val="00107C7B"/>
    <w:rsid w:val="0011025D"/>
    <w:rsid w:val="0011336B"/>
    <w:rsid w:val="00117C13"/>
    <w:rsid w:val="00121428"/>
    <w:rsid w:val="001252D4"/>
    <w:rsid w:val="00125FD4"/>
    <w:rsid w:val="00133C6C"/>
    <w:rsid w:val="00133FF5"/>
    <w:rsid w:val="00136484"/>
    <w:rsid w:val="00136546"/>
    <w:rsid w:val="00146CC4"/>
    <w:rsid w:val="00147521"/>
    <w:rsid w:val="00150B76"/>
    <w:rsid w:val="001539A0"/>
    <w:rsid w:val="0015675D"/>
    <w:rsid w:val="001577AE"/>
    <w:rsid w:val="001602F9"/>
    <w:rsid w:val="00162E64"/>
    <w:rsid w:val="00164B1A"/>
    <w:rsid w:val="001650DB"/>
    <w:rsid w:val="00176B4B"/>
    <w:rsid w:val="00177B8D"/>
    <w:rsid w:val="001806AF"/>
    <w:rsid w:val="0018339B"/>
    <w:rsid w:val="0018372E"/>
    <w:rsid w:val="00183CD6"/>
    <w:rsid w:val="001845D4"/>
    <w:rsid w:val="0018635B"/>
    <w:rsid w:val="00186CBF"/>
    <w:rsid w:val="00187817"/>
    <w:rsid w:val="00192703"/>
    <w:rsid w:val="0019357F"/>
    <w:rsid w:val="00194EC4"/>
    <w:rsid w:val="0019533D"/>
    <w:rsid w:val="00195629"/>
    <w:rsid w:val="001A194F"/>
    <w:rsid w:val="001A37E0"/>
    <w:rsid w:val="001B1A3D"/>
    <w:rsid w:val="001B583E"/>
    <w:rsid w:val="001C08DA"/>
    <w:rsid w:val="001C1DBA"/>
    <w:rsid w:val="001C2DAD"/>
    <w:rsid w:val="001C3425"/>
    <w:rsid w:val="001C35E2"/>
    <w:rsid w:val="001C41B8"/>
    <w:rsid w:val="001C4F21"/>
    <w:rsid w:val="001C5273"/>
    <w:rsid w:val="001C65B7"/>
    <w:rsid w:val="001C7CA8"/>
    <w:rsid w:val="001D04AA"/>
    <w:rsid w:val="001D16F9"/>
    <w:rsid w:val="001D1B3B"/>
    <w:rsid w:val="001D2477"/>
    <w:rsid w:val="001D3CF1"/>
    <w:rsid w:val="001E0DEF"/>
    <w:rsid w:val="001E163D"/>
    <w:rsid w:val="001E3CBD"/>
    <w:rsid w:val="001E3F68"/>
    <w:rsid w:val="001E5432"/>
    <w:rsid w:val="001E6C8F"/>
    <w:rsid w:val="001F3832"/>
    <w:rsid w:val="001F58BB"/>
    <w:rsid w:val="001F72E7"/>
    <w:rsid w:val="002013A2"/>
    <w:rsid w:val="002033F8"/>
    <w:rsid w:val="00207665"/>
    <w:rsid w:val="00210B21"/>
    <w:rsid w:val="00212CE7"/>
    <w:rsid w:val="00223A06"/>
    <w:rsid w:val="00225175"/>
    <w:rsid w:val="00226198"/>
    <w:rsid w:val="002270EF"/>
    <w:rsid w:val="00236398"/>
    <w:rsid w:val="00240829"/>
    <w:rsid w:val="00240933"/>
    <w:rsid w:val="00240AE8"/>
    <w:rsid w:val="002423EB"/>
    <w:rsid w:val="00244DE6"/>
    <w:rsid w:val="00250382"/>
    <w:rsid w:val="00250A23"/>
    <w:rsid w:val="00253CE3"/>
    <w:rsid w:val="00253D56"/>
    <w:rsid w:val="0025449B"/>
    <w:rsid w:val="0025522B"/>
    <w:rsid w:val="002560CE"/>
    <w:rsid w:val="002562A3"/>
    <w:rsid w:val="002567C0"/>
    <w:rsid w:val="00262624"/>
    <w:rsid w:val="00265E3E"/>
    <w:rsid w:val="002673A3"/>
    <w:rsid w:val="00270C4D"/>
    <w:rsid w:val="0027246B"/>
    <w:rsid w:val="00272E0E"/>
    <w:rsid w:val="0027563D"/>
    <w:rsid w:val="00275DC7"/>
    <w:rsid w:val="002769E6"/>
    <w:rsid w:val="002835A4"/>
    <w:rsid w:val="00283761"/>
    <w:rsid w:val="00285CE8"/>
    <w:rsid w:val="00291AC7"/>
    <w:rsid w:val="0029266D"/>
    <w:rsid w:val="00292988"/>
    <w:rsid w:val="002934E1"/>
    <w:rsid w:val="00293FD5"/>
    <w:rsid w:val="00294189"/>
    <w:rsid w:val="00294240"/>
    <w:rsid w:val="00296ADF"/>
    <w:rsid w:val="002A22A4"/>
    <w:rsid w:val="002A719E"/>
    <w:rsid w:val="002A784C"/>
    <w:rsid w:val="002B1A59"/>
    <w:rsid w:val="002B2120"/>
    <w:rsid w:val="002B29DB"/>
    <w:rsid w:val="002B3735"/>
    <w:rsid w:val="002B55BD"/>
    <w:rsid w:val="002B79B2"/>
    <w:rsid w:val="002C1B27"/>
    <w:rsid w:val="002C3691"/>
    <w:rsid w:val="002C7181"/>
    <w:rsid w:val="002D0581"/>
    <w:rsid w:val="002D236B"/>
    <w:rsid w:val="002E3755"/>
    <w:rsid w:val="002F069E"/>
    <w:rsid w:val="00300D9F"/>
    <w:rsid w:val="00301357"/>
    <w:rsid w:val="00301610"/>
    <w:rsid w:val="00302A1F"/>
    <w:rsid w:val="00302AD9"/>
    <w:rsid w:val="00304164"/>
    <w:rsid w:val="00304A60"/>
    <w:rsid w:val="003051A0"/>
    <w:rsid w:val="003075ED"/>
    <w:rsid w:val="00311854"/>
    <w:rsid w:val="00311D95"/>
    <w:rsid w:val="00314E28"/>
    <w:rsid w:val="00316F1C"/>
    <w:rsid w:val="00320256"/>
    <w:rsid w:val="00321814"/>
    <w:rsid w:val="0032195F"/>
    <w:rsid w:val="00327F5D"/>
    <w:rsid w:val="00333688"/>
    <w:rsid w:val="00333C89"/>
    <w:rsid w:val="00341F39"/>
    <w:rsid w:val="00345B22"/>
    <w:rsid w:val="00347403"/>
    <w:rsid w:val="00347F8C"/>
    <w:rsid w:val="003510A7"/>
    <w:rsid w:val="00352057"/>
    <w:rsid w:val="003567A7"/>
    <w:rsid w:val="0035703D"/>
    <w:rsid w:val="003573A1"/>
    <w:rsid w:val="00357B63"/>
    <w:rsid w:val="00360E74"/>
    <w:rsid w:val="00361559"/>
    <w:rsid w:val="00365334"/>
    <w:rsid w:val="00366780"/>
    <w:rsid w:val="003679BC"/>
    <w:rsid w:val="003679F7"/>
    <w:rsid w:val="00371118"/>
    <w:rsid w:val="00374FF3"/>
    <w:rsid w:val="00375FD9"/>
    <w:rsid w:val="00385C6E"/>
    <w:rsid w:val="003934F4"/>
    <w:rsid w:val="00395B7B"/>
    <w:rsid w:val="00396CDA"/>
    <w:rsid w:val="003A0AC8"/>
    <w:rsid w:val="003A22FF"/>
    <w:rsid w:val="003A6759"/>
    <w:rsid w:val="003A744E"/>
    <w:rsid w:val="003A7ADB"/>
    <w:rsid w:val="003B0F47"/>
    <w:rsid w:val="003B3F4B"/>
    <w:rsid w:val="003B40F0"/>
    <w:rsid w:val="003B5421"/>
    <w:rsid w:val="003B651D"/>
    <w:rsid w:val="003B6DFA"/>
    <w:rsid w:val="003B73C8"/>
    <w:rsid w:val="003C3523"/>
    <w:rsid w:val="003C5226"/>
    <w:rsid w:val="003C5F3E"/>
    <w:rsid w:val="003D1549"/>
    <w:rsid w:val="003D1597"/>
    <w:rsid w:val="003D2252"/>
    <w:rsid w:val="003D49C3"/>
    <w:rsid w:val="003D4AD9"/>
    <w:rsid w:val="003D52DD"/>
    <w:rsid w:val="003E139A"/>
    <w:rsid w:val="003E397C"/>
    <w:rsid w:val="003E3E97"/>
    <w:rsid w:val="003E55FC"/>
    <w:rsid w:val="003E5E1D"/>
    <w:rsid w:val="003F492F"/>
    <w:rsid w:val="003F4B2D"/>
    <w:rsid w:val="003F62AA"/>
    <w:rsid w:val="003F6C97"/>
    <w:rsid w:val="00400A81"/>
    <w:rsid w:val="00400F33"/>
    <w:rsid w:val="0040446F"/>
    <w:rsid w:val="0041255F"/>
    <w:rsid w:val="0041427B"/>
    <w:rsid w:val="00415C3F"/>
    <w:rsid w:val="004203DC"/>
    <w:rsid w:val="0042070B"/>
    <w:rsid w:val="00421070"/>
    <w:rsid w:val="0042339F"/>
    <w:rsid w:val="00424996"/>
    <w:rsid w:val="00425727"/>
    <w:rsid w:val="00430398"/>
    <w:rsid w:val="0043406A"/>
    <w:rsid w:val="00441376"/>
    <w:rsid w:val="004435B7"/>
    <w:rsid w:val="004443B0"/>
    <w:rsid w:val="00447FFA"/>
    <w:rsid w:val="0045274F"/>
    <w:rsid w:val="00452B6F"/>
    <w:rsid w:val="004550D7"/>
    <w:rsid w:val="0045568E"/>
    <w:rsid w:val="004569A7"/>
    <w:rsid w:val="004572F6"/>
    <w:rsid w:val="004621D7"/>
    <w:rsid w:val="0046244C"/>
    <w:rsid w:val="00465326"/>
    <w:rsid w:val="00465779"/>
    <w:rsid w:val="00467115"/>
    <w:rsid w:val="00481768"/>
    <w:rsid w:val="004830CC"/>
    <w:rsid w:val="004859DB"/>
    <w:rsid w:val="00486F54"/>
    <w:rsid w:val="00487590"/>
    <w:rsid w:val="0048763F"/>
    <w:rsid w:val="00487D3C"/>
    <w:rsid w:val="00490658"/>
    <w:rsid w:val="004910F4"/>
    <w:rsid w:val="004924DF"/>
    <w:rsid w:val="00492E4D"/>
    <w:rsid w:val="00496A7C"/>
    <w:rsid w:val="004A0F47"/>
    <w:rsid w:val="004A2C19"/>
    <w:rsid w:val="004A3AEB"/>
    <w:rsid w:val="004A5F4F"/>
    <w:rsid w:val="004A661E"/>
    <w:rsid w:val="004A754D"/>
    <w:rsid w:val="004B0DED"/>
    <w:rsid w:val="004B0F50"/>
    <w:rsid w:val="004B4D79"/>
    <w:rsid w:val="004B6A2D"/>
    <w:rsid w:val="004C0EC5"/>
    <w:rsid w:val="004C0FF0"/>
    <w:rsid w:val="004C1E94"/>
    <w:rsid w:val="004C2E08"/>
    <w:rsid w:val="004C46AC"/>
    <w:rsid w:val="004D2A03"/>
    <w:rsid w:val="004D3C42"/>
    <w:rsid w:val="004D51EC"/>
    <w:rsid w:val="004D6097"/>
    <w:rsid w:val="004D66DD"/>
    <w:rsid w:val="004D66F2"/>
    <w:rsid w:val="004D77D3"/>
    <w:rsid w:val="004E0263"/>
    <w:rsid w:val="004E3949"/>
    <w:rsid w:val="004E4FE5"/>
    <w:rsid w:val="004F4930"/>
    <w:rsid w:val="004F4B9B"/>
    <w:rsid w:val="004F4F2F"/>
    <w:rsid w:val="004F64C3"/>
    <w:rsid w:val="004F7164"/>
    <w:rsid w:val="00502206"/>
    <w:rsid w:val="00502E36"/>
    <w:rsid w:val="005044BA"/>
    <w:rsid w:val="00511D1C"/>
    <w:rsid w:val="0051311A"/>
    <w:rsid w:val="0051389B"/>
    <w:rsid w:val="00513ADA"/>
    <w:rsid w:val="00514DF6"/>
    <w:rsid w:val="00516ECD"/>
    <w:rsid w:val="0052067E"/>
    <w:rsid w:val="00520D1C"/>
    <w:rsid w:val="005229E4"/>
    <w:rsid w:val="0052391F"/>
    <w:rsid w:val="00524FD7"/>
    <w:rsid w:val="0052531A"/>
    <w:rsid w:val="0052625F"/>
    <w:rsid w:val="005273FC"/>
    <w:rsid w:val="0053004C"/>
    <w:rsid w:val="00531109"/>
    <w:rsid w:val="00535A38"/>
    <w:rsid w:val="005368E2"/>
    <w:rsid w:val="00537354"/>
    <w:rsid w:val="00537FC9"/>
    <w:rsid w:val="00541C7D"/>
    <w:rsid w:val="00542394"/>
    <w:rsid w:val="005443AA"/>
    <w:rsid w:val="00544E0D"/>
    <w:rsid w:val="005452AA"/>
    <w:rsid w:val="00545EC6"/>
    <w:rsid w:val="005471AE"/>
    <w:rsid w:val="00547B02"/>
    <w:rsid w:val="00551446"/>
    <w:rsid w:val="00551AFC"/>
    <w:rsid w:val="00552377"/>
    <w:rsid w:val="00552C72"/>
    <w:rsid w:val="005540C8"/>
    <w:rsid w:val="00554190"/>
    <w:rsid w:val="005546FE"/>
    <w:rsid w:val="00554C8A"/>
    <w:rsid w:val="005565E7"/>
    <w:rsid w:val="00563335"/>
    <w:rsid w:val="00563785"/>
    <w:rsid w:val="00564CFF"/>
    <w:rsid w:val="0056645C"/>
    <w:rsid w:val="00567281"/>
    <w:rsid w:val="00567648"/>
    <w:rsid w:val="00570349"/>
    <w:rsid w:val="00570D89"/>
    <w:rsid w:val="00572631"/>
    <w:rsid w:val="005726B7"/>
    <w:rsid w:val="00573C2D"/>
    <w:rsid w:val="00574CEC"/>
    <w:rsid w:val="00583206"/>
    <w:rsid w:val="005838A9"/>
    <w:rsid w:val="005877D0"/>
    <w:rsid w:val="00590A0D"/>
    <w:rsid w:val="0059168A"/>
    <w:rsid w:val="00592DC6"/>
    <w:rsid w:val="00593B95"/>
    <w:rsid w:val="00594334"/>
    <w:rsid w:val="005A0598"/>
    <w:rsid w:val="005A0A7B"/>
    <w:rsid w:val="005A4424"/>
    <w:rsid w:val="005A5864"/>
    <w:rsid w:val="005A7EC0"/>
    <w:rsid w:val="005B00AD"/>
    <w:rsid w:val="005B1C80"/>
    <w:rsid w:val="005B1D8B"/>
    <w:rsid w:val="005B6198"/>
    <w:rsid w:val="005B7C8C"/>
    <w:rsid w:val="005D2924"/>
    <w:rsid w:val="005D2E25"/>
    <w:rsid w:val="005D654C"/>
    <w:rsid w:val="005D6EE7"/>
    <w:rsid w:val="005D70C0"/>
    <w:rsid w:val="005D751B"/>
    <w:rsid w:val="005D7C24"/>
    <w:rsid w:val="005E2D53"/>
    <w:rsid w:val="005E4020"/>
    <w:rsid w:val="005E4834"/>
    <w:rsid w:val="005E4ADF"/>
    <w:rsid w:val="005E5BF3"/>
    <w:rsid w:val="005E5CF5"/>
    <w:rsid w:val="005F051A"/>
    <w:rsid w:val="005F06B5"/>
    <w:rsid w:val="005F46FC"/>
    <w:rsid w:val="005F58A5"/>
    <w:rsid w:val="005F676E"/>
    <w:rsid w:val="00600D97"/>
    <w:rsid w:val="00604608"/>
    <w:rsid w:val="00606F1A"/>
    <w:rsid w:val="00607597"/>
    <w:rsid w:val="00607F0D"/>
    <w:rsid w:val="00610699"/>
    <w:rsid w:val="00611478"/>
    <w:rsid w:val="0061167F"/>
    <w:rsid w:val="00612C31"/>
    <w:rsid w:val="0061677C"/>
    <w:rsid w:val="00617AEA"/>
    <w:rsid w:val="00622EDF"/>
    <w:rsid w:val="00623974"/>
    <w:rsid w:val="00624EAF"/>
    <w:rsid w:val="00626D6B"/>
    <w:rsid w:val="006308EC"/>
    <w:rsid w:val="00631F43"/>
    <w:rsid w:val="00631F45"/>
    <w:rsid w:val="00633753"/>
    <w:rsid w:val="00634E0D"/>
    <w:rsid w:val="0063591F"/>
    <w:rsid w:val="00635FDB"/>
    <w:rsid w:val="00636F4F"/>
    <w:rsid w:val="006374FB"/>
    <w:rsid w:val="0064112C"/>
    <w:rsid w:val="006445F8"/>
    <w:rsid w:val="006514C0"/>
    <w:rsid w:val="006568A0"/>
    <w:rsid w:val="00665239"/>
    <w:rsid w:val="006655B6"/>
    <w:rsid w:val="006666B0"/>
    <w:rsid w:val="00666DC9"/>
    <w:rsid w:val="00667517"/>
    <w:rsid w:val="006709EE"/>
    <w:rsid w:val="00672DF1"/>
    <w:rsid w:val="00672F59"/>
    <w:rsid w:val="00675536"/>
    <w:rsid w:val="00680116"/>
    <w:rsid w:val="00683310"/>
    <w:rsid w:val="00683B5A"/>
    <w:rsid w:val="006908D5"/>
    <w:rsid w:val="006935A2"/>
    <w:rsid w:val="006959F4"/>
    <w:rsid w:val="00695DF1"/>
    <w:rsid w:val="006A04BE"/>
    <w:rsid w:val="006A0726"/>
    <w:rsid w:val="006A47FB"/>
    <w:rsid w:val="006A48D9"/>
    <w:rsid w:val="006B142B"/>
    <w:rsid w:val="006B1720"/>
    <w:rsid w:val="006B301C"/>
    <w:rsid w:val="006B4B2B"/>
    <w:rsid w:val="006C5094"/>
    <w:rsid w:val="006C6251"/>
    <w:rsid w:val="006D0CC6"/>
    <w:rsid w:val="006D29AA"/>
    <w:rsid w:val="006D3CF2"/>
    <w:rsid w:val="006D7516"/>
    <w:rsid w:val="006E0699"/>
    <w:rsid w:val="006E12F4"/>
    <w:rsid w:val="006E2284"/>
    <w:rsid w:val="006E4B51"/>
    <w:rsid w:val="006E68CE"/>
    <w:rsid w:val="006E6C8D"/>
    <w:rsid w:val="0070390C"/>
    <w:rsid w:val="00703AF6"/>
    <w:rsid w:val="00705E5C"/>
    <w:rsid w:val="00707942"/>
    <w:rsid w:val="00712103"/>
    <w:rsid w:val="007121B3"/>
    <w:rsid w:val="0074185B"/>
    <w:rsid w:val="00741E2D"/>
    <w:rsid w:val="007510E6"/>
    <w:rsid w:val="00751364"/>
    <w:rsid w:val="00751BBF"/>
    <w:rsid w:val="00752AA6"/>
    <w:rsid w:val="00755578"/>
    <w:rsid w:val="00756FFA"/>
    <w:rsid w:val="00760C6B"/>
    <w:rsid w:val="0076300F"/>
    <w:rsid w:val="0076384B"/>
    <w:rsid w:val="007641AE"/>
    <w:rsid w:val="0076616B"/>
    <w:rsid w:val="00767017"/>
    <w:rsid w:val="0077518D"/>
    <w:rsid w:val="0078010C"/>
    <w:rsid w:val="00780CA0"/>
    <w:rsid w:val="00780D5F"/>
    <w:rsid w:val="007810AA"/>
    <w:rsid w:val="00781C23"/>
    <w:rsid w:val="0078273D"/>
    <w:rsid w:val="00783725"/>
    <w:rsid w:val="00784D80"/>
    <w:rsid w:val="00791073"/>
    <w:rsid w:val="007919F5"/>
    <w:rsid w:val="00797D7A"/>
    <w:rsid w:val="007A0FBB"/>
    <w:rsid w:val="007A139C"/>
    <w:rsid w:val="007A1631"/>
    <w:rsid w:val="007A2411"/>
    <w:rsid w:val="007A34EE"/>
    <w:rsid w:val="007A3E18"/>
    <w:rsid w:val="007A5BED"/>
    <w:rsid w:val="007A6D61"/>
    <w:rsid w:val="007B1520"/>
    <w:rsid w:val="007B3AC9"/>
    <w:rsid w:val="007B586B"/>
    <w:rsid w:val="007B798F"/>
    <w:rsid w:val="007B7D4D"/>
    <w:rsid w:val="007C07D1"/>
    <w:rsid w:val="007C0F7B"/>
    <w:rsid w:val="007C1018"/>
    <w:rsid w:val="007C22C8"/>
    <w:rsid w:val="007C4E74"/>
    <w:rsid w:val="007C579E"/>
    <w:rsid w:val="007C6953"/>
    <w:rsid w:val="007D0236"/>
    <w:rsid w:val="007D44D8"/>
    <w:rsid w:val="007D4845"/>
    <w:rsid w:val="007D54CC"/>
    <w:rsid w:val="007D6E59"/>
    <w:rsid w:val="007E125C"/>
    <w:rsid w:val="007E1D7C"/>
    <w:rsid w:val="007E321C"/>
    <w:rsid w:val="007E4CB0"/>
    <w:rsid w:val="007E5577"/>
    <w:rsid w:val="007E6002"/>
    <w:rsid w:val="007E6C67"/>
    <w:rsid w:val="007F1EA9"/>
    <w:rsid w:val="007F22BA"/>
    <w:rsid w:val="007F2A0D"/>
    <w:rsid w:val="007F549C"/>
    <w:rsid w:val="007F5858"/>
    <w:rsid w:val="007F7BE9"/>
    <w:rsid w:val="007F7E91"/>
    <w:rsid w:val="00802039"/>
    <w:rsid w:val="0080261E"/>
    <w:rsid w:val="008028C0"/>
    <w:rsid w:val="00802C29"/>
    <w:rsid w:val="008115CD"/>
    <w:rsid w:val="00812D87"/>
    <w:rsid w:val="008136DA"/>
    <w:rsid w:val="00817747"/>
    <w:rsid w:val="00820DDC"/>
    <w:rsid w:val="008241ED"/>
    <w:rsid w:val="00824DFC"/>
    <w:rsid w:val="00826271"/>
    <w:rsid w:val="00834891"/>
    <w:rsid w:val="00835A80"/>
    <w:rsid w:val="008402F4"/>
    <w:rsid w:val="00844701"/>
    <w:rsid w:val="00844806"/>
    <w:rsid w:val="00844FEB"/>
    <w:rsid w:val="00846863"/>
    <w:rsid w:val="0085066D"/>
    <w:rsid w:val="00851F07"/>
    <w:rsid w:val="00855736"/>
    <w:rsid w:val="008576B5"/>
    <w:rsid w:val="00857DEE"/>
    <w:rsid w:val="0086118B"/>
    <w:rsid w:val="008647CA"/>
    <w:rsid w:val="008707BF"/>
    <w:rsid w:val="00871CE9"/>
    <w:rsid w:val="00873A51"/>
    <w:rsid w:val="00874323"/>
    <w:rsid w:val="00876BC2"/>
    <w:rsid w:val="00886825"/>
    <w:rsid w:val="00886E24"/>
    <w:rsid w:val="0089004A"/>
    <w:rsid w:val="00890199"/>
    <w:rsid w:val="0089120A"/>
    <w:rsid w:val="00896451"/>
    <w:rsid w:val="00896C21"/>
    <w:rsid w:val="0089700B"/>
    <w:rsid w:val="008A570F"/>
    <w:rsid w:val="008A66D3"/>
    <w:rsid w:val="008A6812"/>
    <w:rsid w:val="008A6B31"/>
    <w:rsid w:val="008B32FB"/>
    <w:rsid w:val="008B53D4"/>
    <w:rsid w:val="008B6BCB"/>
    <w:rsid w:val="008C03EA"/>
    <w:rsid w:val="008C0941"/>
    <w:rsid w:val="008C0EFB"/>
    <w:rsid w:val="008C42C8"/>
    <w:rsid w:val="008C5312"/>
    <w:rsid w:val="008D613B"/>
    <w:rsid w:val="008E7484"/>
    <w:rsid w:val="008F11DF"/>
    <w:rsid w:val="008F418D"/>
    <w:rsid w:val="008F68CF"/>
    <w:rsid w:val="0090135B"/>
    <w:rsid w:val="00902ED6"/>
    <w:rsid w:val="009033C9"/>
    <w:rsid w:val="00905338"/>
    <w:rsid w:val="00905B2C"/>
    <w:rsid w:val="00910A45"/>
    <w:rsid w:val="0091149F"/>
    <w:rsid w:val="009122DD"/>
    <w:rsid w:val="0091517F"/>
    <w:rsid w:val="00915DE9"/>
    <w:rsid w:val="00917582"/>
    <w:rsid w:val="00917608"/>
    <w:rsid w:val="00920749"/>
    <w:rsid w:val="00920FF3"/>
    <w:rsid w:val="00921E01"/>
    <w:rsid w:val="00923F31"/>
    <w:rsid w:val="00926E63"/>
    <w:rsid w:val="00927803"/>
    <w:rsid w:val="009321E7"/>
    <w:rsid w:val="00932F4E"/>
    <w:rsid w:val="00933461"/>
    <w:rsid w:val="009335F4"/>
    <w:rsid w:val="00933DFA"/>
    <w:rsid w:val="009356F6"/>
    <w:rsid w:val="00935A21"/>
    <w:rsid w:val="00936882"/>
    <w:rsid w:val="0094006C"/>
    <w:rsid w:val="00940197"/>
    <w:rsid w:val="009403B7"/>
    <w:rsid w:val="00943BBE"/>
    <w:rsid w:val="00945E88"/>
    <w:rsid w:val="009476E4"/>
    <w:rsid w:val="0095012A"/>
    <w:rsid w:val="0095025D"/>
    <w:rsid w:val="009536B0"/>
    <w:rsid w:val="0095574F"/>
    <w:rsid w:val="0095710E"/>
    <w:rsid w:val="0095785D"/>
    <w:rsid w:val="00964DB7"/>
    <w:rsid w:val="009656D1"/>
    <w:rsid w:val="00965C90"/>
    <w:rsid w:val="00967FED"/>
    <w:rsid w:val="00970446"/>
    <w:rsid w:val="00970F60"/>
    <w:rsid w:val="0097469A"/>
    <w:rsid w:val="009832D5"/>
    <w:rsid w:val="00983D69"/>
    <w:rsid w:val="009912DD"/>
    <w:rsid w:val="00993635"/>
    <w:rsid w:val="009949A9"/>
    <w:rsid w:val="009A0486"/>
    <w:rsid w:val="009A3A5A"/>
    <w:rsid w:val="009A40AB"/>
    <w:rsid w:val="009B0791"/>
    <w:rsid w:val="009B0FCF"/>
    <w:rsid w:val="009B2CE0"/>
    <w:rsid w:val="009B4352"/>
    <w:rsid w:val="009B46B7"/>
    <w:rsid w:val="009B7C65"/>
    <w:rsid w:val="009B7D32"/>
    <w:rsid w:val="009C0310"/>
    <w:rsid w:val="009C1ADA"/>
    <w:rsid w:val="009C303F"/>
    <w:rsid w:val="009C31D1"/>
    <w:rsid w:val="009C410E"/>
    <w:rsid w:val="009C4249"/>
    <w:rsid w:val="009C5265"/>
    <w:rsid w:val="009C5D7D"/>
    <w:rsid w:val="009C7AA7"/>
    <w:rsid w:val="009D0470"/>
    <w:rsid w:val="009D1E85"/>
    <w:rsid w:val="009D389C"/>
    <w:rsid w:val="009D758D"/>
    <w:rsid w:val="009E0C6B"/>
    <w:rsid w:val="009E0DAA"/>
    <w:rsid w:val="009E1363"/>
    <w:rsid w:val="009E3FEA"/>
    <w:rsid w:val="009E5600"/>
    <w:rsid w:val="009F02EB"/>
    <w:rsid w:val="009F45E6"/>
    <w:rsid w:val="009F4C94"/>
    <w:rsid w:val="00A0056D"/>
    <w:rsid w:val="00A0146A"/>
    <w:rsid w:val="00A026A9"/>
    <w:rsid w:val="00A035B6"/>
    <w:rsid w:val="00A06EE5"/>
    <w:rsid w:val="00A121C4"/>
    <w:rsid w:val="00A21929"/>
    <w:rsid w:val="00A23CE5"/>
    <w:rsid w:val="00A24C04"/>
    <w:rsid w:val="00A26305"/>
    <w:rsid w:val="00A26596"/>
    <w:rsid w:val="00A27644"/>
    <w:rsid w:val="00A30821"/>
    <w:rsid w:val="00A348AD"/>
    <w:rsid w:val="00A3684D"/>
    <w:rsid w:val="00A40D22"/>
    <w:rsid w:val="00A4164D"/>
    <w:rsid w:val="00A469C7"/>
    <w:rsid w:val="00A476EC"/>
    <w:rsid w:val="00A50D56"/>
    <w:rsid w:val="00A548E7"/>
    <w:rsid w:val="00A557E9"/>
    <w:rsid w:val="00A576FA"/>
    <w:rsid w:val="00A60A42"/>
    <w:rsid w:val="00A61AAC"/>
    <w:rsid w:val="00A61C1C"/>
    <w:rsid w:val="00A64983"/>
    <w:rsid w:val="00A64F71"/>
    <w:rsid w:val="00A72FE5"/>
    <w:rsid w:val="00A763B3"/>
    <w:rsid w:val="00A77052"/>
    <w:rsid w:val="00A809A4"/>
    <w:rsid w:val="00A81916"/>
    <w:rsid w:val="00A82D66"/>
    <w:rsid w:val="00A82DAE"/>
    <w:rsid w:val="00A87DEE"/>
    <w:rsid w:val="00A901FC"/>
    <w:rsid w:val="00A92133"/>
    <w:rsid w:val="00AA0108"/>
    <w:rsid w:val="00AA043F"/>
    <w:rsid w:val="00AA0FCA"/>
    <w:rsid w:val="00AA55F3"/>
    <w:rsid w:val="00AA7667"/>
    <w:rsid w:val="00AB20C3"/>
    <w:rsid w:val="00AB2E5B"/>
    <w:rsid w:val="00AB5EE7"/>
    <w:rsid w:val="00AB6A07"/>
    <w:rsid w:val="00AC041E"/>
    <w:rsid w:val="00AC4A46"/>
    <w:rsid w:val="00AC768E"/>
    <w:rsid w:val="00AC7694"/>
    <w:rsid w:val="00AC7D28"/>
    <w:rsid w:val="00AD2451"/>
    <w:rsid w:val="00AD49D3"/>
    <w:rsid w:val="00AD6481"/>
    <w:rsid w:val="00AD7453"/>
    <w:rsid w:val="00AD7975"/>
    <w:rsid w:val="00AE0B7D"/>
    <w:rsid w:val="00AE1CE7"/>
    <w:rsid w:val="00AE1E55"/>
    <w:rsid w:val="00AE4C43"/>
    <w:rsid w:val="00AE5A01"/>
    <w:rsid w:val="00AF2E02"/>
    <w:rsid w:val="00AF4FE6"/>
    <w:rsid w:val="00AF617A"/>
    <w:rsid w:val="00AF789C"/>
    <w:rsid w:val="00B106BD"/>
    <w:rsid w:val="00B10CC6"/>
    <w:rsid w:val="00B1300D"/>
    <w:rsid w:val="00B203FC"/>
    <w:rsid w:val="00B214F9"/>
    <w:rsid w:val="00B231B6"/>
    <w:rsid w:val="00B2367F"/>
    <w:rsid w:val="00B246F2"/>
    <w:rsid w:val="00B25C6B"/>
    <w:rsid w:val="00B27610"/>
    <w:rsid w:val="00B30BFE"/>
    <w:rsid w:val="00B3192E"/>
    <w:rsid w:val="00B32594"/>
    <w:rsid w:val="00B32A20"/>
    <w:rsid w:val="00B3364D"/>
    <w:rsid w:val="00B36B76"/>
    <w:rsid w:val="00B41238"/>
    <w:rsid w:val="00B42214"/>
    <w:rsid w:val="00B42802"/>
    <w:rsid w:val="00B43E80"/>
    <w:rsid w:val="00B45797"/>
    <w:rsid w:val="00B4634A"/>
    <w:rsid w:val="00B46B61"/>
    <w:rsid w:val="00B511C9"/>
    <w:rsid w:val="00B54966"/>
    <w:rsid w:val="00B55C4E"/>
    <w:rsid w:val="00B57B49"/>
    <w:rsid w:val="00B611BC"/>
    <w:rsid w:val="00B61A5D"/>
    <w:rsid w:val="00B61AE8"/>
    <w:rsid w:val="00B64720"/>
    <w:rsid w:val="00B64DFC"/>
    <w:rsid w:val="00B65860"/>
    <w:rsid w:val="00B658FD"/>
    <w:rsid w:val="00B659E8"/>
    <w:rsid w:val="00B66AD7"/>
    <w:rsid w:val="00B66E85"/>
    <w:rsid w:val="00B7109F"/>
    <w:rsid w:val="00B759BF"/>
    <w:rsid w:val="00B76C67"/>
    <w:rsid w:val="00B772B0"/>
    <w:rsid w:val="00B81A7A"/>
    <w:rsid w:val="00B82E82"/>
    <w:rsid w:val="00B83A8B"/>
    <w:rsid w:val="00B84B79"/>
    <w:rsid w:val="00B908E9"/>
    <w:rsid w:val="00B9458F"/>
    <w:rsid w:val="00B94E3A"/>
    <w:rsid w:val="00B95F53"/>
    <w:rsid w:val="00B960D5"/>
    <w:rsid w:val="00BA0F88"/>
    <w:rsid w:val="00BA276E"/>
    <w:rsid w:val="00BA4FCB"/>
    <w:rsid w:val="00BA6FB2"/>
    <w:rsid w:val="00BA7B98"/>
    <w:rsid w:val="00BB2FA8"/>
    <w:rsid w:val="00BB438D"/>
    <w:rsid w:val="00BB4A39"/>
    <w:rsid w:val="00BC2729"/>
    <w:rsid w:val="00BC6A0A"/>
    <w:rsid w:val="00BD3443"/>
    <w:rsid w:val="00BE0023"/>
    <w:rsid w:val="00BE0B0A"/>
    <w:rsid w:val="00BE16DE"/>
    <w:rsid w:val="00BE22A7"/>
    <w:rsid w:val="00BE3559"/>
    <w:rsid w:val="00BE5ED8"/>
    <w:rsid w:val="00BE651A"/>
    <w:rsid w:val="00BF11D7"/>
    <w:rsid w:val="00BF26B4"/>
    <w:rsid w:val="00BF47C8"/>
    <w:rsid w:val="00BF49D6"/>
    <w:rsid w:val="00BF5FE1"/>
    <w:rsid w:val="00C01B10"/>
    <w:rsid w:val="00C02AD1"/>
    <w:rsid w:val="00C12F06"/>
    <w:rsid w:val="00C154EE"/>
    <w:rsid w:val="00C17DD9"/>
    <w:rsid w:val="00C203DE"/>
    <w:rsid w:val="00C24B63"/>
    <w:rsid w:val="00C2746B"/>
    <w:rsid w:val="00C30110"/>
    <w:rsid w:val="00C36202"/>
    <w:rsid w:val="00C37466"/>
    <w:rsid w:val="00C37FDC"/>
    <w:rsid w:val="00C428FF"/>
    <w:rsid w:val="00C45633"/>
    <w:rsid w:val="00C5033E"/>
    <w:rsid w:val="00C51AC6"/>
    <w:rsid w:val="00C51B0F"/>
    <w:rsid w:val="00C52529"/>
    <w:rsid w:val="00C52643"/>
    <w:rsid w:val="00C53817"/>
    <w:rsid w:val="00C53BEE"/>
    <w:rsid w:val="00C54C9B"/>
    <w:rsid w:val="00C55804"/>
    <w:rsid w:val="00C61BDE"/>
    <w:rsid w:val="00C66ECB"/>
    <w:rsid w:val="00C67448"/>
    <w:rsid w:val="00C709E1"/>
    <w:rsid w:val="00C719D4"/>
    <w:rsid w:val="00C71C6D"/>
    <w:rsid w:val="00C74022"/>
    <w:rsid w:val="00C7548C"/>
    <w:rsid w:val="00C8224D"/>
    <w:rsid w:val="00C83C6F"/>
    <w:rsid w:val="00C845FA"/>
    <w:rsid w:val="00C8466B"/>
    <w:rsid w:val="00C8507C"/>
    <w:rsid w:val="00C872C0"/>
    <w:rsid w:val="00C93041"/>
    <w:rsid w:val="00C933AA"/>
    <w:rsid w:val="00C95571"/>
    <w:rsid w:val="00C97906"/>
    <w:rsid w:val="00CA04C7"/>
    <w:rsid w:val="00CA42E9"/>
    <w:rsid w:val="00CA4838"/>
    <w:rsid w:val="00CA5AFE"/>
    <w:rsid w:val="00CA5D7C"/>
    <w:rsid w:val="00CB02FD"/>
    <w:rsid w:val="00CB0CAD"/>
    <w:rsid w:val="00CB2781"/>
    <w:rsid w:val="00CB2DBA"/>
    <w:rsid w:val="00CB31F0"/>
    <w:rsid w:val="00CB45F9"/>
    <w:rsid w:val="00CB597D"/>
    <w:rsid w:val="00CB5D86"/>
    <w:rsid w:val="00CB6AA0"/>
    <w:rsid w:val="00CC0A39"/>
    <w:rsid w:val="00CC1A2E"/>
    <w:rsid w:val="00CC1DED"/>
    <w:rsid w:val="00CC2F88"/>
    <w:rsid w:val="00CC3C28"/>
    <w:rsid w:val="00CC3ED4"/>
    <w:rsid w:val="00CC740A"/>
    <w:rsid w:val="00CC79B4"/>
    <w:rsid w:val="00CD5CDC"/>
    <w:rsid w:val="00CD6460"/>
    <w:rsid w:val="00CE02FD"/>
    <w:rsid w:val="00CE17AC"/>
    <w:rsid w:val="00CE2973"/>
    <w:rsid w:val="00CE65B1"/>
    <w:rsid w:val="00CE6FE5"/>
    <w:rsid w:val="00CE74A6"/>
    <w:rsid w:val="00CF084A"/>
    <w:rsid w:val="00CF1D19"/>
    <w:rsid w:val="00CF2B6A"/>
    <w:rsid w:val="00CF2CCF"/>
    <w:rsid w:val="00D000A9"/>
    <w:rsid w:val="00D006E0"/>
    <w:rsid w:val="00D0075A"/>
    <w:rsid w:val="00D0266F"/>
    <w:rsid w:val="00D0651E"/>
    <w:rsid w:val="00D125F1"/>
    <w:rsid w:val="00D151B4"/>
    <w:rsid w:val="00D16EAB"/>
    <w:rsid w:val="00D20BF2"/>
    <w:rsid w:val="00D21382"/>
    <w:rsid w:val="00D23DB9"/>
    <w:rsid w:val="00D3074F"/>
    <w:rsid w:val="00D30A65"/>
    <w:rsid w:val="00D3156B"/>
    <w:rsid w:val="00D33B4E"/>
    <w:rsid w:val="00D3421A"/>
    <w:rsid w:val="00D34B96"/>
    <w:rsid w:val="00D3562A"/>
    <w:rsid w:val="00D3681D"/>
    <w:rsid w:val="00D37294"/>
    <w:rsid w:val="00D42399"/>
    <w:rsid w:val="00D45721"/>
    <w:rsid w:val="00D46945"/>
    <w:rsid w:val="00D470BA"/>
    <w:rsid w:val="00D5025F"/>
    <w:rsid w:val="00D52F03"/>
    <w:rsid w:val="00D54EB0"/>
    <w:rsid w:val="00D57BDC"/>
    <w:rsid w:val="00D60F6F"/>
    <w:rsid w:val="00D629C1"/>
    <w:rsid w:val="00D649E0"/>
    <w:rsid w:val="00D7197B"/>
    <w:rsid w:val="00D72327"/>
    <w:rsid w:val="00D75079"/>
    <w:rsid w:val="00D835E2"/>
    <w:rsid w:val="00D848E7"/>
    <w:rsid w:val="00D8568F"/>
    <w:rsid w:val="00D85A19"/>
    <w:rsid w:val="00D8632B"/>
    <w:rsid w:val="00D87F3C"/>
    <w:rsid w:val="00D9348D"/>
    <w:rsid w:val="00D95AD9"/>
    <w:rsid w:val="00D95F55"/>
    <w:rsid w:val="00D97895"/>
    <w:rsid w:val="00DA2071"/>
    <w:rsid w:val="00DB0C4D"/>
    <w:rsid w:val="00DB300F"/>
    <w:rsid w:val="00DB4AF6"/>
    <w:rsid w:val="00DB5FBC"/>
    <w:rsid w:val="00DC0499"/>
    <w:rsid w:val="00DC2D8F"/>
    <w:rsid w:val="00DC3A11"/>
    <w:rsid w:val="00DD196B"/>
    <w:rsid w:val="00DD3AFC"/>
    <w:rsid w:val="00DD4020"/>
    <w:rsid w:val="00DD5994"/>
    <w:rsid w:val="00DD59FF"/>
    <w:rsid w:val="00DD652D"/>
    <w:rsid w:val="00DE14DE"/>
    <w:rsid w:val="00DE6237"/>
    <w:rsid w:val="00DE7C68"/>
    <w:rsid w:val="00DF1380"/>
    <w:rsid w:val="00DF1EF8"/>
    <w:rsid w:val="00E00277"/>
    <w:rsid w:val="00E035E5"/>
    <w:rsid w:val="00E04772"/>
    <w:rsid w:val="00E04D54"/>
    <w:rsid w:val="00E058AB"/>
    <w:rsid w:val="00E061AB"/>
    <w:rsid w:val="00E06AC3"/>
    <w:rsid w:val="00E11473"/>
    <w:rsid w:val="00E15025"/>
    <w:rsid w:val="00E16FE0"/>
    <w:rsid w:val="00E1781A"/>
    <w:rsid w:val="00E21846"/>
    <w:rsid w:val="00E246BB"/>
    <w:rsid w:val="00E24F57"/>
    <w:rsid w:val="00E250F8"/>
    <w:rsid w:val="00E25C68"/>
    <w:rsid w:val="00E301BB"/>
    <w:rsid w:val="00E30C65"/>
    <w:rsid w:val="00E34772"/>
    <w:rsid w:val="00E360E1"/>
    <w:rsid w:val="00E420B1"/>
    <w:rsid w:val="00E4391B"/>
    <w:rsid w:val="00E45871"/>
    <w:rsid w:val="00E46BC0"/>
    <w:rsid w:val="00E5081B"/>
    <w:rsid w:val="00E51DD4"/>
    <w:rsid w:val="00E53775"/>
    <w:rsid w:val="00E56594"/>
    <w:rsid w:val="00E6403D"/>
    <w:rsid w:val="00E64ECE"/>
    <w:rsid w:val="00E70D09"/>
    <w:rsid w:val="00E761A0"/>
    <w:rsid w:val="00E800A1"/>
    <w:rsid w:val="00E836FC"/>
    <w:rsid w:val="00E9147F"/>
    <w:rsid w:val="00E923E3"/>
    <w:rsid w:val="00E93990"/>
    <w:rsid w:val="00E944F7"/>
    <w:rsid w:val="00E9766A"/>
    <w:rsid w:val="00EA25FE"/>
    <w:rsid w:val="00EA2D87"/>
    <w:rsid w:val="00EA3F53"/>
    <w:rsid w:val="00EA78FB"/>
    <w:rsid w:val="00EB1E0C"/>
    <w:rsid w:val="00EB303C"/>
    <w:rsid w:val="00EB3FB6"/>
    <w:rsid w:val="00EB5B84"/>
    <w:rsid w:val="00EC209A"/>
    <w:rsid w:val="00EC4C71"/>
    <w:rsid w:val="00EC5F6B"/>
    <w:rsid w:val="00EC7696"/>
    <w:rsid w:val="00EE025E"/>
    <w:rsid w:val="00EE2CEB"/>
    <w:rsid w:val="00EE337B"/>
    <w:rsid w:val="00EE3673"/>
    <w:rsid w:val="00EE425D"/>
    <w:rsid w:val="00EE55C5"/>
    <w:rsid w:val="00EE678C"/>
    <w:rsid w:val="00EE6CEC"/>
    <w:rsid w:val="00EE7DA3"/>
    <w:rsid w:val="00EE7F5F"/>
    <w:rsid w:val="00EF1E0D"/>
    <w:rsid w:val="00EF276B"/>
    <w:rsid w:val="00EF703C"/>
    <w:rsid w:val="00EF7AD4"/>
    <w:rsid w:val="00F004BC"/>
    <w:rsid w:val="00F0160E"/>
    <w:rsid w:val="00F10FBF"/>
    <w:rsid w:val="00F12B1B"/>
    <w:rsid w:val="00F1481F"/>
    <w:rsid w:val="00F15EFB"/>
    <w:rsid w:val="00F21BAD"/>
    <w:rsid w:val="00F22D3B"/>
    <w:rsid w:val="00F23054"/>
    <w:rsid w:val="00F26F86"/>
    <w:rsid w:val="00F27CBD"/>
    <w:rsid w:val="00F27D01"/>
    <w:rsid w:val="00F302BA"/>
    <w:rsid w:val="00F3124B"/>
    <w:rsid w:val="00F32B8A"/>
    <w:rsid w:val="00F32E25"/>
    <w:rsid w:val="00F33E0B"/>
    <w:rsid w:val="00F34B37"/>
    <w:rsid w:val="00F34FC4"/>
    <w:rsid w:val="00F353A5"/>
    <w:rsid w:val="00F359CB"/>
    <w:rsid w:val="00F37E51"/>
    <w:rsid w:val="00F40679"/>
    <w:rsid w:val="00F43F67"/>
    <w:rsid w:val="00F458B6"/>
    <w:rsid w:val="00F45B78"/>
    <w:rsid w:val="00F546AD"/>
    <w:rsid w:val="00F61D06"/>
    <w:rsid w:val="00F63C00"/>
    <w:rsid w:val="00F67719"/>
    <w:rsid w:val="00F67C11"/>
    <w:rsid w:val="00F70B68"/>
    <w:rsid w:val="00F73DDD"/>
    <w:rsid w:val="00F7581E"/>
    <w:rsid w:val="00F75A0C"/>
    <w:rsid w:val="00F7713E"/>
    <w:rsid w:val="00F80689"/>
    <w:rsid w:val="00F80B3F"/>
    <w:rsid w:val="00F81BC0"/>
    <w:rsid w:val="00F826EC"/>
    <w:rsid w:val="00F854A7"/>
    <w:rsid w:val="00F86BEA"/>
    <w:rsid w:val="00F87355"/>
    <w:rsid w:val="00F87D35"/>
    <w:rsid w:val="00F901B5"/>
    <w:rsid w:val="00F90553"/>
    <w:rsid w:val="00F90E92"/>
    <w:rsid w:val="00F9114F"/>
    <w:rsid w:val="00F91F09"/>
    <w:rsid w:val="00F94AE5"/>
    <w:rsid w:val="00F96B52"/>
    <w:rsid w:val="00FA1D71"/>
    <w:rsid w:val="00FA3760"/>
    <w:rsid w:val="00FA3FF6"/>
    <w:rsid w:val="00FA52A8"/>
    <w:rsid w:val="00FA67FD"/>
    <w:rsid w:val="00FB2C63"/>
    <w:rsid w:val="00FB45D7"/>
    <w:rsid w:val="00FB4B22"/>
    <w:rsid w:val="00FB4DCA"/>
    <w:rsid w:val="00FC2DCA"/>
    <w:rsid w:val="00FC3663"/>
    <w:rsid w:val="00FC411A"/>
    <w:rsid w:val="00FC4391"/>
    <w:rsid w:val="00FD4C5E"/>
    <w:rsid w:val="00FE1BD4"/>
    <w:rsid w:val="00FE610C"/>
    <w:rsid w:val="00FE7448"/>
    <w:rsid w:val="00FF267B"/>
    <w:rsid w:val="00FF309F"/>
    <w:rsid w:val="00FF4C36"/>
    <w:rsid w:val="00FF5CEE"/>
    <w:rsid w:val="00FF6B1D"/>
    <w:rsid w:val="00FF6BD2"/>
    <w:rsid w:val="00FF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  <w:style w:type="character" w:customStyle="1" w:styleId="ListLabel14">
    <w:name w:val="ListLabel 14"/>
    <w:qFormat/>
    <w:rsid w:val="001F72E7"/>
    <w:rPr>
      <w:rFonts w:ascii="Times New Roman" w:hAnsi="Times New Roman" w:cs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0108"/>
    <w:rPr>
      <w:rFonts w:ascii="Arial" w:hAnsi="Arial" w:cs="Arial"/>
    </w:rPr>
  </w:style>
  <w:style w:type="character" w:customStyle="1" w:styleId="ListLabel3">
    <w:name w:val="ListLabel 3"/>
    <w:qFormat/>
    <w:rsid w:val="00A901F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70D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2934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  <w:style w:type="character" w:customStyle="1" w:styleId="ListLabel14">
    <w:name w:val="ListLabel 14"/>
    <w:qFormat/>
    <w:rsid w:val="001F72E7"/>
    <w:rPr>
      <w:rFonts w:ascii="Times New Roman" w:hAnsi="Times New Roman" w:cs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0108"/>
    <w:rPr>
      <w:rFonts w:ascii="Arial" w:hAnsi="Arial" w:cs="Arial"/>
    </w:rPr>
  </w:style>
  <w:style w:type="character" w:customStyle="1" w:styleId="ListLabel3">
    <w:name w:val="ListLabel 3"/>
    <w:qFormat/>
    <w:rsid w:val="00A901F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70D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2934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7C1F3-C2FE-4D27-9905-FAC5DF67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19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Gagonin_AV</dc:creator>
  <cp:lastModifiedBy>gales_tu</cp:lastModifiedBy>
  <cp:revision>11</cp:revision>
  <cp:lastPrinted>2022-02-01T14:33:00Z</cp:lastPrinted>
  <dcterms:created xsi:type="dcterms:W3CDTF">2022-02-01T07:50:00Z</dcterms:created>
  <dcterms:modified xsi:type="dcterms:W3CDTF">2022-12-30T08:04:00Z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