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proofErr w:type="gramStart"/>
            <w:r w:rsidRPr="00176A6D">
              <w:rPr>
                <w:spacing w:val="-20"/>
                <w:sz w:val="30"/>
                <w:szCs w:val="30"/>
              </w:rPr>
              <w:t>Р</w:t>
            </w:r>
            <w:proofErr w:type="gramEnd"/>
            <w:r w:rsidRPr="00176A6D">
              <w:rPr>
                <w:spacing w:val="-20"/>
                <w:sz w:val="30"/>
                <w:szCs w:val="30"/>
              </w:rPr>
              <w:t xml:space="preserve">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E21846" w:rsidRDefault="00E21846" w:rsidP="00E21846">
      <w:pPr>
        <w:pStyle w:val="aeoaeno12"/>
        <w:spacing w:line="240" w:lineRule="auto"/>
        <w:ind w:firstLine="0"/>
      </w:pPr>
    </w:p>
    <w:tbl>
      <w:tblPr>
        <w:tblpPr w:leftFromText="180" w:rightFromText="180" w:vertAnchor="text" w:tblpY="1"/>
        <w:tblOverlap w:val="never"/>
        <w:tblW w:w="9644" w:type="dxa"/>
        <w:tblLayout w:type="fixed"/>
        <w:tblLook w:val="04A0"/>
      </w:tblPr>
      <w:tblGrid>
        <w:gridCol w:w="9644"/>
      </w:tblGrid>
      <w:tr w:rsidR="00647177" w:rsidRPr="00873804" w:rsidTr="00060077">
        <w:trPr>
          <w:trHeight w:val="648"/>
        </w:trPr>
        <w:tc>
          <w:tcPr>
            <w:tcW w:w="9644" w:type="dxa"/>
            <w:hideMark/>
          </w:tcPr>
          <w:p w:rsidR="00647177" w:rsidRPr="00873804" w:rsidRDefault="00647177" w:rsidP="00C15F22">
            <w:pPr>
              <w:spacing w:line="0" w:lineRule="atLeast"/>
              <w:jc w:val="both"/>
              <w:rPr>
                <w:b/>
                <w:bCs/>
              </w:rPr>
            </w:pPr>
            <w:r w:rsidRPr="00873804">
              <w:rPr>
                <w:b/>
                <w:bCs/>
              </w:rPr>
              <w:t>О внесении изменени</w:t>
            </w:r>
            <w:r w:rsidR="006526BE" w:rsidRPr="00873804">
              <w:rPr>
                <w:b/>
                <w:bCs/>
              </w:rPr>
              <w:t>я</w:t>
            </w:r>
          </w:p>
          <w:p w:rsidR="00647177" w:rsidRPr="00873804" w:rsidRDefault="00873804" w:rsidP="00C15F22">
            <w:pPr>
              <w:spacing w:line="0" w:lineRule="atLeas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в распоряжение Комитета</w:t>
            </w:r>
          </w:p>
          <w:p w:rsidR="00647177" w:rsidRPr="00873804" w:rsidRDefault="00647177" w:rsidP="00C15F22">
            <w:pPr>
              <w:spacing w:line="0" w:lineRule="atLeast"/>
              <w:jc w:val="both"/>
              <w:rPr>
                <w:b/>
                <w:bCs/>
              </w:rPr>
            </w:pPr>
            <w:r w:rsidRPr="00873804">
              <w:rPr>
                <w:b/>
                <w:bCs/>
              </w:rPr>
              <w:t>по труду и занятости</w:t>
            </w:r>
          </w:p>
          <w:p w:rsidR="00647177" w:rsidRPr="00873804" w:rsidRDefault="005670BF" w:rsidP="00C15F22">
            <w:pPr>
              <w:spacing w:line="0" w:lineRule="atLeas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населения Санкт-Петербурга</w:t>
            </w:r>
          </w:p>
          <w:p w:rsidR="00647177" w:rsidRPr="00873804" w:rsidRDefault="000837B0" w:rsidP="00C15F22">
            <w:pPr>
              <w:spacing w:line="0" w:lineRule="atLeast"/>
              <w:jc w:val="both"/>
              <w:rPr>
                <w:b/>
                <w:bCs/>
              </w:rPr>
            </w:pPr>
            <w:r w:rsidRPr="000837B0">
              <w:rPr>
                <w:b/>
                <w:bCs/>
              </w:rPr>
              <w:t xml:space="preserve">от </w:t>
            </w:r>
            <w:r w:rsidR="00A1415B" w:rsidRPr="00A1415B">
              <w:rPr>
                <w:rStyle w:val="CharStyle11"/>
                <w:b/>
                <w:sz w:val="24"/>
              </w:rPr>
              <w:t>09.03.2017 № 46-р</w:t>
            </w:r>
          </w:p>
          <w:p w:rsidR="00647177" w:rsidRDefault="00647177" w:rsidP="00C15F22">
            <w:pPr>
              <w:spacing w:line="0" w:lineRule="atLeast"/>
              <w:ind w:firstLine="709"/>
              <w:jc w:val="both"/>
            </w:pPr>
          </w:p>
          <w:p w:rsidR="00396BA1" w:rsidRPr="002C373C" w:rsidRDefault="00396BA1" w:rsidP="00396BA1">
            <w:pPr>
              <w:pStyle w:val="af2"/>
              <w:numPr>
                <w:ilvl w:val="0"/>
                <w:numId w:val="6"/>
              </w:numPr>
              <w:tabs>
                <w:tab w:val="left" w:pos="0"/>
                <w:tab w:val="left" w:pos="1026"/>
              </w:tabs>
              <w:spacing w:after="0" w:line="276" w:lineRule="auto"/>
              <w:ind w:left="0" w:firstLine="743"/>
              <w:jc w:val="both"/>
            </w:pPr>
            <w:proofErr w:type="gramStart"/>
            <w:r w:rsidRPr="002C373C">
              <w:t>Внести в распоряжение Комитета по труду и занятости населения</w:t>
            </w:r>
            <w:r>
              <w:t xml:space="preserve"> </w:t>
            </w:r>
            <w:r>
              <w:br/>
            </w:r>
            <w:r w:rsidRPr="002C373C">
              <w:t xml:space="preserve">Санкт-Петербурга от </w:t>
            </w:r>
            <w:r w:rsidRPr="00396BA1">
              <w:rPr>
                <w:rStyle w:val="CharStyle11"/>
                <w:sz w:val="24"/>
              </w:rPr>
              <w:t>09.03.2017 № 46-р</w:t>
            </w:r>
            <w:r w:rsidRPr="002C373C">
              <w:t xml:space="preserve"> «Об утверждении административного регламента Комитета по труду и занятости населения Санкт-Петербурга</w:t>
            </w:r>
            <w:r>
              <w:t xml:space="preserve"> </w:t>
            </w:r>
            <w:r w:rsidRPr="002C373C">
              <w:t xml:space="preserve"> </w:t>
            </w:r>
            <w:r w:rsidRPr="00FC4121">
              <w:rPr>
                <w:rStyle w:val="CharStyle11"/>
                <w:sz w:val="24"/>
              </w:rPr>
              <w:t xml:space="preserve">по </w:t>
            </w:r>
            <w:r w:rsidRPr="005C6117">
              <w:t>оказанию государственной услуги по содействию началу осуществления предпринимательской деятельности безработных граждан, включая оказание гражданам, признанным в установленном порядке безработными, и гражданам, признанным</w:t>
            </w:r>
            <w:r w:rsidR="00047436">
              <w:t xml:space="preserve"> </w:t>
            </w:r>
            <w:r w:rsidRPr="005C6117">
              <w:t xml:space="preserve">в установленном порядке безработными </w:t>
            </w:r>
            <w:r w:rsidR="00047436">
              <w:br/>
            </w:r>
            <w:r w:rsidRPr="005C6117">
              <w:t>и прошедшим профессиональное обучение</w:t>
            </w:r>
            <w:r w:rsidR="00047436">
              <w:t xml:space="preserve"> </w:t>
            </w:r>
            <w:r w:rsidRPr="005C6117">
              <w:t>или получившим дополнительное профессиональное образование</w:t>
            </w:r>
            <w:proofErr w:type="gramEnd"/>
            <w:r w:rsidRPr="005C6117">
              <w:t xml:space="preserve"> по направлению органов службы занятости,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</w:t>
            </w:r>
            <w:r w:rsidRPr="002C373C">
              <w:t>» изменение, изложив приложение к распоряжению</w:t>
            </w:r>
            <w:r>
              <w:t xml:space="preserve"> </w:t>
            </w:r>
            <w:r w:rsidRPr="002C373C">
              <w:t>в редакции согласно приложению к настоящему распоряжению.</w:t>
            </w:r>
          </w:p>
          <w:p w:rsidR="00396BA1" w:rsidRPr="002C373C" w:rsidRDefault="00396BA1" w:rsidP="00396BA1">
            <w:pPr>
              <w:pStyle w:val="21"/>
              <w:widowControl w:val="0"/>
              <w:numPr>
                <w:ilvl w:val="0"/>
                <w:numId w:val="6"/>
              </w:numPr>
              <w:tabs>
                <w:tab w:val="left" w:pos="0"/>
                <w:tab w:val="left" w:pos="1026"/>
              </w:tabs>
              <w:spacing w:after="0" w:line="276" w:lineRule="auto"/>
              <w:ind w:left="0" w:right="38" w:firstLine="743"/>
              <w:rPr>
                <w:sz w:val="24"/>
                <w:szCs w:val="24"/>
              </w:rPr>
            </w:pPr>
            <w:r w:rsidRPr="002C373C">
              <w:rPr>
                <w:sz w:val="24"/>
                <w:szCs w:val="24"/>
              </w:rPr>
              <w:t xml:space="preserve">Распоряжение вступает в силу </w:t>
            </w:r>
            <w:r>
              <w:rPr>
                <w:sz w:val="24"/>
                <w:szCs w:val="24"/>
              </w:rPr>
              <w:t>с 31.12.2022</w:t>
            </w:r>
            <w:r w:rsidRPr="002C373C">
              <w:rPr>
                <w:sz w:val="24"/>
                <w:szCs w:val="24"/>
              </w:rPr>
              <w:t>.</w:t>
            </w:r>
          </w:p>
          <w:p w:rsidR="00396BA1" w:rsidRPr="002C373C" w:rsidRDefault="00396BA1" w:rsidP="00396BA1">
            <w:pPr>
              <w:pStyle w:val="21"/>
              <w:widowControl w:val="0"/>
              <w:numPr>
                <w:ilvl w:val="0"/>
                <w:numId w:val="6"/>
              </w:numPr>
              <w:tabs>
                <w:tab w:val="left" w:pos="0"/>
                <w:tab w:val="left" w:pos="34"/>
                <w:tab w:val="left" w:pos="1026"/>
              </w:tabs>
              <w:autoSpaceDE w:val="0"/>
              <w:autoSpaceDN w:val="0"/>
              <w:adjustRightInd w:val="0"/>
              <w:spacing w:after="0" w:line="276" w:lineRule="auto"/>
              <w:ind w:left="34" w:firstLine="743"/>
              <w:rPr>
                <w:sz w:val="24"/>
                <w:szCs w:val="24"/>
              </w:rPr>
            </w:pPr>
            <w:proofErr w:type="gramStart"/>
            <w:r w:rsidRPr="002C373C">
              <w:rPr>
                <w:sz w:val="24"/>
                <w:szCs w:val="24"/>
              </w:rPr>
              <w:t>Контроль за</w:t>
            </w:r>
            <w:proofErr w:type="gramEnd"/>
            <w:r w:rsidRPr="002C373C">
              <w:rPr>
                <w:sz w:val="24"/>
                <w:szCs w:val="24"/>
              </w:rPr>
              <w:t xml:space="preserve"> выполнением распоряжения остается</w:t>
            </w:r>
            <w:r>
              <w:rPr>
                <w:sz w:val="24"/>
                <w:szCs w:val="24"/>
              </w:rPr>
              <w:t xml:space="preserve"> </w:t>
            </w:r>
            <w:r w:rsidRPr="002C373C">
              <w:rPr>
                <w:sz w:val="24"/>
                <w:szCs w:val="24"/>
              </w:rPr>
              <w:t>за председателем Комитета.</w:t>
            </w:r>
          </w:p>
          <w:p w:rsidR="005B563C" w:rsidRPr="00873804" w:rsidRDefault="005B563C" w:rsidP="005B563C">
            <w:pPr>
              <w:pStyle w:val="af2"/>
              <w:spacing w:line="0" w:lineRule="atLeast"/>
              <w:ind w:firstLine="709"/>
              <w:jc w:val="both"/>
            </w:pPr>
          </w:p>
        </w:tc>
      </w:tr>
    </w:tbl>
    <w:p w:rsidR="00647177" w:rsidRDefault="00647177" w:rsidP="00647177">
      <w:pPr>
        <w:jc w:val="both"/>
      </w:pPr>
    </w:p>
    <w:p w:rsidR="00E77CE6" w:rsidRPr="00873804" w:rsidRDefault="00E77CE6" w:rsidP="00647177">
      <w:pPr>
        <w:jc w:val="both"/>
      </w:pPr>
    </w:p>
    <w:p w:rsidR="00CA0701" w:rsidRPr="00873804" w:rsidRDefault="00E77CE6" w:rsidP="00E21846">
      <w:pPr>
        <w:jc w:val="both"/>
        <w:rPr>
          <w:b/>
        </w:rPr>
      </w:pPr>
      <w:r w:rsidRPr="00873804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1950785</wp:posOffset>
            </wp:positionH>
            <wp:positionV relativeFrom="paragraph">
              <wp:posOffset>336397</wp:posOffset>
            </wp:positionV>
            <wp:extent cx="2609850" cy="628650"/>
            <wp:effectExtent l="0" t="0" r="0" b="0"/>
            <wp:wrapNone/>
            <wp:docPr id="2" name="Рисунок 3">
              <a:hlinkClick xmlns:a="http://schemas.openxmlformats.org/drawingml/2006/main" r:id="rId10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1846" w:rsidRPr="00873804">
        <w:rPr>
          <w:b/>
        </w:rPr>
        <w:t>Председатель Комитета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</w:t>
      </w:r>
      <w:proofErr w:type="spellStart"/>
      <w:r w:rsidR="00A76F5E" w:rsidRPr="00873804">
        <w:rPr>
          <w:b/>
        </w:rPr>
        <w:t>Д.С.</w:t>
      </w:r>
      <w:r w:rsidR="00E21846" w:rsidRPr="00873804">
        <w:rPr>
          <w:b/>
        </w:rPr>
        <w:t>Чернейко</w:t>
      </w:r>
      <w:proofErr w:type="spellEnd"/>
    </w:p>
    <w:sectPr w:rsidR="00CA0701" w:rsidRPr="00873804" w:rsidSect="00127A5F">
      <w:headerReference w:type="default" r:id="rId12"/>
      <w:type w:val="continuous"/>
      <w:pgSz w:w="11906" w:h="16838"/>
      <w:pgMar w:top="680" w:right="964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1E1D" w:rsidRPr="002D4915" w:rsidRDefault="00D91E1D" w:rsidP="00D9348D">
      <w:r>
        <w:separator/>
      </w:r>
    </w:p>
  </w:endnote>
  <w:endnote w:type="continuationSeparator" w:id="0">
    <w:p w:rsidR="00D91E1D" w:rsidRPr="002D4915" w:rsidRDefault="00D91E1D" w:rsidP="00D93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1E1D" w:rsidRPr="002D4915" w:rsidRDefault="00D91E1D" w:rsidP="00D9348D">
      <w:r>
        <w:separator/>
      </w:r>
    </w:p>
  </w:footnote>
  <w:footnote w:type="continuationSeparator" w:id="0">
    <w:p w:rsidR="00D91E1D" w:rsidRPr="002D4915" w:rsidRDefault="00D91E1D" w:rsidP="00D934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5469475"/>
      <w:docPartObj>
        <w:docPartGallery w:val="Page Numbers (Top of Page)"/>
        <w:docPartUnique/>
      </w:docPartObj>
    </w:sdtPr>
    <w:sdtContent>
      <w:p w:rsidR="00A76F5E" w:rsidRDefault="00A76F5E">
        <w:pPr>
          <w:pStyle w:val="ae"/>
          <w:jc w:val="center"/>
        </w:pPr>
      </w:p>
      <w:p w:rsidR="00A76F5E" w:rsidRDefault="00A76F5E">
        <w:pPr>
          <w:pStyle w:val="ae"/>
          <w:jc w:val="center"/>
        </w:pPr>
      </w:p>
      <w:p w:rsidR="00A76F5E" w:rsidRDefault="000B506D">
        <w:pPr>
          <w:pStyle w:val="ae"/>
          <w:jc w:val="center"/>
        </w:pPr>
        <w:r>
          <w:fldChar w:fldCharType="begin"/>
        </w:r>
        <w:r w:rsidR="00A76F5E">
          <w:instrText>PAGE   \* MERGEFORMAT</w:instrText>
        </w:r>
        <w:r>
          <w:fldChar w:fldCharType="separate"/>
        </w:r>
        <w:r w:rsidR="00012789">
          <w:rPr>
            <w:noProof/>
          </w:rPr>
          <w:t>3</w:t>
        </w:r>
        <w:r>
          <w:fldChar w:fldCharType="end"/>
        </w:r>
      </w:p>
    </w:sdtContent>
  </w:sdt>
  <w:p w:rsidR="00A76F5E" w:rsidRDefault="00A76F5E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0145C"/>
    <w:multiLevelType w:val="multilevel"/>
    <w:tmpl w:val="1E3057D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72" w:hanging="2160"/>
      </w:pPr>
      <w:rPr>
        <w:rFonts w:hint="default"/>
      </w:rPr>
    </w:lvl>
  </w:abstractNum>
  <w:abstractNum w:abstractNumId="1">
    <w:nsid w:val="19E92EE2"/>
    <w:multiLevelType w:val="hybridMultilevel"/>
    <w:tmpl w:val="8FD69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83373CB"/>
    <w:multiLevelType w:val="multilevel"/>
    <w:tmpl w:val="1E3057D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72" w:hanging="2160"/>
      </w:pPr>
      <w:rPr>
        <w:rFonts w:hint="default"/>
      </w:rPr>
    </w:lvl>
  </w:abstractNum>
  <w:abstractNum w:abstractNumId="4">
    <w:nsid w:val="4E7241C4"/>
    <w:multiLevelType w:val="hybridMultilevel"/>
    <w:tmpl w:val="26E8D5EE"/>
    <w:lvl w:ilvl="0" w:tplc="C0B2FD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docVars>
    <w:docVar w:name="BDCTemplate" w:val="Shablon"/>
    <w:docVar w:name="BossProviderVariable" w:val="25_01_2006!337b96b3-ad25-4b60-8550-5c807d7f1d37"/>
  </w:docVars>
  <w:rsids>
    <w:rsidRoot w:val="00C93041"/>
    <w:rsid w:val="000000D7"/>
    <w:rsid w:val="00012789"/>
    <w:rsid w:val="00047436"/>
    <w:rsid w:val="0005147C"/>
    <w:rsid w:val="00062F1A"/>
    <w:rsid w:val="00075F0F"/>
    <w:rsid w:val="00082175"/>
    <w:rsid w:val="000837B0"/>
    <w:rsid w:val="000963EA"/>
    <w:rsid w:val="000B506D"/>
    <w:rsid w:val="000B7834"/>
    <w:rsid w:val="000C3C61"/>
    <w:rsid w:val="000D4F90"/>
    <w:rsid w:val="00101360"/>
    <w:rsid w:val="00116005"/>
    <w:rsid w:val="00117C13"/>
    <w:rsid w:val="00125FD4"/>
    <w:rsid w:val="00127A5F"/>
    <w:rsid w:val="00136546"/>
    <w:rsid w:val="00187817"/>
    <w:rsid w:val="001972C9"/>
    <w:rsid w:val="001C65B7"/>
    <w:rsid w:val="001D13BF"/>
    <w:rsid w:val="001D2FC1"/>
    <w:rsid w:val="001F45E3"/>
    <w:rsid w:val="001F69D9"/>
    <w:rsid w:val="00224FEE"/>
    <w:rsid w:val="00225175"/>
    <w:rsid w:val="00240861"/>
    <w:rsid w:val="00240AE8"/>
    <w:rsid w:val="00246A4A"/>
    <w:rsid w:val="002533DD"/>
    <w:rsid w:val="00253CE3"/>
    <w:rsid w:val="002E4ED9"/>
    <w:rsid w:val="00301610"/>
    <w:rsid w:val="00315E8F"/>
    <w:rsid w:val="003238ED"/>
    <w:rsid w:val="00327F5D"/>
    <w:rsid w:val="003510A7"/>
    <w:rsid w:val="003573A1"/>
    <w:rsid w:val="00360E74"/>
    <w:rsid w:val="003679F7"/>
    <w:rsid w:val="00396BA1"/>
    <w:rsid w:val="003E4C64"/>
    <w:rsid w:val="00420375"/>
    <w:rsid w:val="004435B7"/>
    <w:rsid w:val="00444EF0"/>
    <w:rsid w:val="004832AD"/>
    <w:rsid w:val="00487D3C"/>
    <w:rsid w:val="004924DF"/>
    <w:rsid w:val="004A5B3B"/>
    <w:rsid w:val="004B0DED"/>
    <w:rsid w:val="004C1E94"/>
    <w:rsid w:val="004D68F6"/>
    <w:rsid w:val="00520D1C"/>
    <w:rsid w:val="00524FD7"/>
    <w:rsid w:val="005452AA"/>
    <w:rsid w:val="005471AE"/>
    <w:rsid w:val="00552377"/>
    <w:rsid w:val="00552C72"/>
    <w:rsid w:val="00564133"/>
    <w:rsid w:val="005670BF"/>
    <w:rsid w:val="00574DDC"/>
    <w:rsid w:val="00593B95"/>
    <w:rsid w:val="005945A5"/>
    <w:rsid w:val="005B1CB9"/>
    <w:rsid w:val="005B563C"/>
    <w:rsid w:val="005C41A4"/>
    <w:rsid w:val="005D7C24"/>
    <w:rsid w:val="005F051A"/>
    <w:rsid w:val="00607F0D"/>
    <w:rsid w:val="0061677C"/>
    <w:rsid w:val="00623974"/>
    <w:rsid w:val="006253CD"/>
    <w:rsid w:val="00635FDB"/>
    <w:rsid w:val="00647177"/>
    <w:rsid w:val="006526BE"/>
    <w:rsid w:val="006568A0"/>
    <w:rsid w:val="006655B6"/>
    <w:rsid w:val="006664A8"/>
    <w:rsid w:val="006703BD"/>
    <w:rsid w:val="006A4FDE"/>
    <w:rsid w:val="006C5094"/>
    <w:rsid w:val="006D3CF2"/>
    <w:rsid w:val="006D7CFC"/>
    <w:rsid w:val="006E0AAE"/>
    <w:rsid w:val="00703AF6"/>
    <w:rsid w:val="0072788A"/>
    <w:rsid w:val="00752909"/>
    <w:rsid w:val="00755578"/>
    <w:rsid w:val="007641AE"/>
    <w:rsid w:val="00790051"/>
    <w:rsid w:val="007A2411"/>
    <w:rsid w:val="007B586B"/>
    <w:rsid w:val="007D3947"/>
    <w:rsid w:val="007D54CC"/>
    <w:rsid w:val="007E6002"/>
    <w:rsid w:val="00810B3E"/>
    <w:rsid w:val="00811FD0"/>
    <w:rsid w:val="008164D7"/>
    <w:rsid w:val="00820DDC"/>
    <w:rsid w:val="00826271"/>
    <w:rsid w:val="008359A1"/>
    <w:rsid w:val="00851F07"/>
    <w:rsid w:val="00871CE9"/>
    <w:rsid w:val="00873804"/>
    <w:rsid w:val="00876BC2"/>
    <w:rsid w:val="00880F31"/>
    <w:rsid w:val="008A6B31"/>
    <w:rsid w:val="008D613B"/>
    <w:rsid w:val="00904B88"/>
    <w:rsid w:val="00910A45"/>
    <w:rsid w:val="00912ADE"/>
    <w:rsid w:val="00917D6F"/>
    <w:rsid w:val="00935A21"/>
    <w:rsid w:val="00943BBE"/>
    <w:rsid w:val="00946051"/>
    <w:rsid w:val="00964DB7"/>
    <w:rsid w:val="00970F60"/>
    <w:rsid w:val="0097469A"/>
    <w:rsid w:val="00997C12"/>
    <w:rsid w:val="009A160D"/>
    <w:rsid w:val="009B0AA3"/>
    <w:rsid w:val="009B597E"/>
    <w:rsid w:val="009C1ADA"/>
    <w:rsid w:val="009C303F"/>
    <w:rsid w:val="009C60CA"/>
    <w:rsid w:val="009D389C"/>
    <w:rsid w:val="00A04CC2"/>
    <w:rsid w:val="00A11E8E"/>
    <w:rsid w:val="00A1415B"/>
    <w:rsid w:val="00A57F7D"/>
    <w:rsid w:val="00A64983"/>
    <w:rsid w:val="00A763B3"/>
    <w:rsid w:val="00A76F5E"/>
    <w:rsid w:val="00A85B46"/>
    <w:rsid w:val="00A93AD9"/>
    <w:rsid w:val="00AC768E"/>
    <w:rsid w:val="00AD49D3"/>
    <w:rsid w:val="00AE0E68"/>
    <w:rsid w:val="00AF48B1"/>
    <w:rsid w:val="00B106BD"/>
    <w:rsid w:val="00B246F2"/>
    <w:rsid w:val="00B25C6B"/>
    <w:rsid w:val="00B43E80"/>
    <w:rsid w:val="00B45797"/>
    <w:rsid w:val="00B46B61"/>
    <w:rsid w:val="00B82E82"/>
    <w:rsid w:val="00B83A8B"/>
    <w:rsid w:val="00B86E4E"/>
    <w:rsid w:val="00B9331B"/>
    <w:rsid w:val="00B94E3A"/>
    <w:rsid w:val="00BA6FB2"/>
    <w:rsid w:val="00BB30F3"/>
    <w:rsid w:val="00BC28B3"/>
    <w:rsid w:val="00BC4431"/>
    <w:rsid w:val="00BE0023"/>
    <w:rsid w:val="00BF11D7"/>
    <w:rsid w:val="00C01B25"/>
    <w:rsid w:val="00C15F22"/>
    <w:rsid w:val="00C4450E"/>
    <w:rsid w:val="00C51AC6"/>
    <w:rsid w:val="00C53817"/>
    <w:rsid w:val="00C54C9B"/>
    <w:rsid w:val="00C65F0C"/>
    <w:rsid w:val="00C71C6D"/>
    <w:rsid w:val="00C75A56"/>
    <w:rsid w:val="00C93041"/>
    <w:rsid w:val="00CA0701"/>
    <w:rsid w:val="00CA5AFE"/>
    <w:rsid w:val="00CA5D7C"/>
    <w:rsid w:val="00CB45F9"/>
    <w:rsid w:val="00CC3ED4"/>
    <w:rsid w:val="00D000A9"/>
    <w:rsid w:val="00D42399"/>
    <w:rsid w:val="00D43A3C"/>
    <w:rsid w:val="00D52F03"/>
    <w:rsid w:val="00D70CF8"/>
    <w:rsid w:val="00D749F3"/>
    <w:rsid w:val="00D86B1A"/>
    <w:rsid w:val="00D91E1D"/>
    <w:rsid w:val="00D9348D"/>
    <w:rsid w:val="00D95AD9"/>
    <w:rsid w:val="00DF622C"/>
    <w:rsid w:val="00E11473"/>
    <w:rsid w:val="00E129E2"/>
    <w:rsid w:val="00E15025"/>
    <w:rsid w:val="00E1622D"/>
    <w:rsid w:val="00E21846"/>
    <w:rsid w:val="00E24F57"/>
    <w:rsid w:val="00E34772"/>
    <w:rsid w:val="00E46BC0"/>
    <w:rsid w:val="00E5081B"/>
    <w:rsid w:val="00E77CE6"/>
    <w:rsid w:val="00E8195D"/>
    <w:rsid w:val="00EB3FB6"/>
    <w:rsid w:val="00EB6946"/>
    <w:rsid w:val="00EC5F6B"/>
    <w:rsid w:val="00ED5550"/>
    <w:rsid w:val="00EE678C"/>
    <w:rsid w:val="00F10FBF"/>
    <w:rsid w:val="00F114B2"/>
    <w:rsid w:val="00F33E0B"/>
    <w:rsid w:val="00F34B37"/>
    <w:rsid w:val="00F509AD"/>
    <w:rsid w:val="00F63C00"/>
    <w:rsid w:val="00F70B68"/>
    <w:rsid w:val="00F7581E"/>
    <w:rsid w:val="00F80B3F"/>
    <w:rsid w:val="00F81BC0"/>
    <w:rsid w:val="00F82B6A"/>
    <w:rsid w:val="00F94AE5"/>
    <w:rsid w:val="00F94BF4"/>
    <w:rsid w:val="00F9642E"/>
    <w:rsid w:val="00FA67FD"/>
    <w:rsid w:val="00FD4C5E"/>
    <w:rsid w:val="00FE366F"/>
    <w:rsid w:val="00FE7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uiPriority w:val="34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D9348D"/>
    <w:rPr>
      <w:sz w:val="24"/>
      <w:szCs w:val="24"/>
    </w:rPr>
  </w:style>
  <w:style w:type="paragraph" w:styleId="21">
    <w:name w:val="Body Text Indent 2"/>
    <w:basedOn w:val="a0"/>
    <w:link w:val="22"/>
    <w:semiHidden/>
    <w:rsid w:val="00647177"/>
    <w:pPr>
      <w:spacing w:after="240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1"/>
    <w:link w:val="21"/>
    <w:semiHidden/>
    <w:rsid w:val="00647177"/>
    <w:rPr>
      <w:sz w:val="28"/>
    </w:rPr>
  </w:style>
  <w:style w:type="paragraph" w:styleId="af2">
    <w:name w:val="Body Text Indent"/>
    <w:basedOn w:val="a0"/>
    <w:link w:val="af3"/>
    <w:uiPriority w:val="99"/>
    <w:unhideWhenUsed/>
    <w:rsid w:val="00647177"/>
    <w:pPr>
      <w:spacing w:after="120"/>
      <w:ind w:left="283"/>
    </w:pPr>
    <w:rPr>
      <w:lang w:eastAsia="en-US"/>
    </w:rPr>
  </w:style>
  <w:style w:type="character" w:customStyle="1" w:styleId="af3">
    <w:name w:val="Основной текст с отступом Знак"/>
    <w:basedOn w:val="a1"/>
    <w:link w:val="af2"/>
    <w:uiPriority w:val="99"/>
    <w:rsid w:val="00647177"/>
    <w:rPr>
      <w:sz w:val="24"/>
      <w:szCs w:val="24"/>
      <w:lang w:eastAsia="en-US"/>
    </w:rPr>
  </w:style>
  <w:style w:type="paragraph" w:customStyle="1" w:styleId="ConsPlusNormal">
    <w:name w:val="ConsPlusNormal"/>
    <w:rsid w:val="0064717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harStyle11">
    <w:name w:val="Char Style 11"/>
    <w:link w:val="Style10"/>
    <w:locked/>
    <w:rsid w:val="00A1415B"/>
    <w:rPr>
      <w:sz w:val="25"/>
      <w:szCs w:val="25"/>
      <w:shd w:val="clear" w:color="auto" w:fill="FFFFFF"/>
    </w:rPr>
  </w:style>
  <w:style w:type="paragraph" w:customStyle="1" w:styleId="Style10">
    <w:name w:val="Style 10"/>
    <w:basedOn w:val="a0"/>
    <w:link w:val="CharStyle11"/>
    <w:rsid w:val="00A1415B"/>
    <w:pPr>
      <w:widowControl w:val="0"/>
      <w:shd w:val="clear" w:color="auto" w:fill="FFFFFF"/>
      <w:spacing w:before="420" w:after="240" w:line="326" w:lineRule="exact"/>
      <w:jc w:val="center"/>
    </w:pPr>
    <w:rPr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6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hyperlink" Target="file:///\\13d845a8-0d3d-4225-9092-3fb609a06ee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6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Лабай Мария Эдуардовна</cp:lastModifiedBy>
  <cp:revision>5</cp:revision>
  <cp:lastPrinted>2022-11-24T07:26:00Z</cp:lastPrinted>
  <dcterms:created xsi:type="dcterms:W3CDTF">2022-11-23T11:25:00Z</dcterms:created>
  <dcterms:modified xsi:type="dcterms:W3CDTF">2022-12-08T17:04:00Z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