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8F" w:rsidRDefault="00285C8F" w:rsidP="00026511"/>
    <w:p w:rsidR="00285C8F" w:rsidRDefault="00285C8F" w:rsidP="00026511"/>
    <w:p w:rsidR="00026511" w:rsidRPr="008706C7" w:rsidRDefault="008B1AD5" w:rsidP="00026511">
      <w:pPr>
        <w:sectPr w:rsidR="00026511" w:rsidRPr="008706C7" w:rsidSect="0011378A">
          <w:headerReference w:type="even" r:id="rId7"/>
          <w:headerReference w:type="default" r:id="rId8"/>
          <w:type w:val="continuous"/>
          <w:pgSz w:w="11906" w:h="16838"/>
          <w:pgMar w:top="284" w:right="360" w:bottom="426" w:left="360" w:header="360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margin">
              <wp:posOffset>713740</wp:posOffset>
            </wp:positionH>
            <wp:positionV relativeFrom="paragraph">
              <wp:posOffset>635</wp:posOffset>
            </wp:positionV>
            <wp:extent cx="5934075" cy="1885950"/>
            <wp:effectExtent l="0" t="0" r="9525" b="0"/>
            <wp:wrapTopAndBottom/>
            <wp:docPr id="2" name="Рисунок 2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1972310</wp:posOffset>
                </wp:positionV>
                <wp:extent cx="3019425" cy="619125"/>
                <wp:effectExtent l="0" t="0" r="9525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637" w:rsidRPr="00237EDF" w:rsidRDefault="001A5C36" w:rsidP="00237EDF">
                            <w:pPr>
                              <w:jc w:val="both"/>
                              <w:rPr>
                                <w:szCs w:val="23"/>
                              </w:rPr>
                            </w:pPr>
                            <w:r w:rsidRPr="001A5C36">
                              <w:rPr>
                                <w:b/>
                                <w:sz w:val="23"/>
                                <w:szCs w:val="23"/>
                              </w:rPr>
                              <w:t xml:space="preserve">О внесении изменений в распоряжение администрации Московского района </w:t>
                            </w:r>
                            <w:r w:rsidR="00270F4E">
                              <w:rPr>
                                <w:b/>
                                <w:sz w:val="23"/>
                                <w:szCs w:val="23"/>
                              </w:rPr>
                              <w:br/>
                            </w:r>
                            <w:r w:rsidRPr="001A5C36">
                              <w:rPr>
                                <w:b/>
                                <w:sz w:val="23"/>
                                <w:szCs w:val="23"/>
                              </w:rPr>
                              <w:t>Санкт-</w:t>
                            </w:r>
                            <w:r w:rsidRPr="00BD0B47">
                              <w:rPr>
                                <w:b/>
                                <w:sz w:val="23"/>
                                <w:szCs w:val="23"/>
                              </w:rPr>
                              <w:t xml:space="preserve">Петербурга </w:t>
                            </w:r>
                            <w:r w:rsidR="00BD0B47" w:rsidRPr="00BD0B47">
                              <w:rPr>
                                <w:b/>
                              </w:rPr>
                              <w:t xml:space="preserve">от </w:t>
                            </w:r>
                            <w:r w:rsidR="00D345CB">
                              <w:rPr>
                                <w:b/>
                                <w:bCs/>
                              </w:rPr>
                              <w:t>30.06.2021 № 743</w:t>
                            </w:r>
                            <w:r w:rsidR="00BD0B47" w:rsidRPr="00BD0B47">
                              <w:rPr>
                                <w:b/>
                                <w:bCs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39pt;margin-top:155.3pt;width:237.75pt;height:48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" o:allowincell="f" filled="f" stroked="f">
                <v:textbox inset="0,0,0,0">
                  <w:txbxContent>
                    <w:p w:rsidR="00970637" w:rsidRPr="00237EDF" w:rsidRDefault="001A5C36" w:rsidP="00237EDF">
                      <w:pPr>
                        <w:jc w:val="both"/>
                        <w:rPr>
                          <w:szCs w:val="23"/>
                        </w:rPr>
                      </w:pPr>
                      <w:r w:rsidRPr="001A5C36">
                        <w:rPr>
                          <w:b/>
                          <w:sz w:val="23"/>
                          <w:szCs w:val="23"/>
                        </w:rPr>
                        <w:t xml:space="preserve">О внесении изменений в распоряжение администрации Московского района </w:t>
                      </w:r>
                      <w:r w:rsidR="00270F4E">
                        <w:rPr>
                          <w:b/>
                          <w:sz w:val="23"/>
                          <w:szCs w:val="23"/>
                        </w:rPr>
                        <w:br/>
                      </w:r>
                      <w:r w:rsidRPr="001A5C36">
                        <w:rPr>
                          <w:b/>
                          <w:sz w:val="23"/>
                          <w:szCs w:val="23"/>
                        </w:rPr>
                        <w:t>Санкт-</w:t>
                      </w:r>
                      <w:r w:rsidRPr="00BD0B47">
                        <w:rPr>
                          <w:b/>
                          <w:sz w:val="23"/>
                          <w:szCs w:val="23"/>
                        </w:rPr>
                        <w:t xml:space="preserve">Петербурга </w:t>
                      </w:r>
                      <w:r w:rsidR="00BD0B47" w:rsidRPr="00BD0B47">
                        <w:rPr>
                          <w:b/>
                        </w:rPr>
                        <w:t xml:space="preserve">от </w:t>
                      </w:r>
                      <w:r w:rsidR="00D345CB">
                        <w:rPr>
                          <w:b/>
                          <w:bCs/>
                        </w:rPr>
                        <w:t>30.06.2021 № 743</w:t>
                      </w:r>
                      <w:r w:rsidR="00BD0B47" w:rsidRPr="00BD0B47">
                        <w:rPr>
                          <w:b/>
                          <w:bCs/>
                        </w:rPr>
                        <w:t>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D0B4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5999480</wp:posOffset>
                </wp:positionH>
                <wp:positionV relativeFrom="paragraph">
                  <wp:posOffset>1469390</wp:posOffset>
                </wp:positionV>
                <wp:extent cx="1087120" cy="162560"/>
                <wp:effectExtent l="0" t="254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637" w:rsidRDefault="009706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2.4pt;margin-top:115.7pt;width:85.6pt;height:1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" o:allowincell="f" filled="f" stroked="f">
                <v:textbox inset="0,0,0,0">
                  <w:txbxContent>
                    <w:p w:rsidR="00970637" w:rsidRDefault="009706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</w:t>
                      </w:r>
                    </w:p>
                  </w:txbxContent>
                </v:textbox>
              </v:rect>
            </w:pict>
          </mc:Fallback>
        </mc:AlternateContent>
      </w:r>
    </w:p>
    <w:p w:rsidR="00BC3F21" w:rsidRDefault="00BC3F21" w:rsidP="00F209F7">
      <w:pPr>
        <w:ind w:firstLine="709"/>
        <w:jc w:val="both"/>
      </w:pPr>
    </w:p>
    <w:p w:rsidR="00285C8F" w:rsidRDefault="00285C8F" w:rsidP="00F209F7">
      <w:pPr>
        <w:ind w:firstLine="709"/>
        <w:jc w:val="both"/>
      </w:pPr>
    </w:p>
    <w:p w:rsidR="00F209F7" w:rsidRDefault="001A5C36" w:rsidP="00F209F7">
      <w:pPr>
        <w:ind w:firstLine="709"/>
        <w:jc w:val="both"/>
      </w:pPr>
      <w:r w:rsidRPr="001A5C36">
        <w:t xml:space="preserve">1. Внести </w:t>
      </w:r>
      <w:r w:rsidR="00AC3A1E">
        <w:t xml:space="preserve">в </w:t>
      </w:r>
      <w:r w:rsidRPr="001A5C36">
        <w:t>распоряжени</w:t>
      </w:r>
      <w:r w:rsidR="00AC3A1E">
        <w:t>е</w:t>
      </w:r>
      <w:r w:rsidRPr="001A5C36">
        <w:t xml:space="preserve"> администрации Моск</w:t>
      </w:r>
      <w:r w:rsidR="00933ECA">
        <w:t xml:space="preserve">овского района Санкт-Петербурга </w:t>
      </w:r>
      <w:r w:rsidR="006B484F">
        <w:br/>
      </w:r>
      <w:r w:rsidRPr="001A5C36">
        <w:t xml:space="preserve">от </w:t>
      </w:r>
      <w:r w:rsidR="00D345CB" w:rsidRPr="00D345CB">
        <w:rPr>
          <w:bCs/>
        </w:rPr>
        <w:t xml:space="preserve">30.06.2021 № 743-р </w:t>
      </w:r>
      <w:r w:rsidRPr="001A5C36">
        <w:t xml:space="preserve">«Об утверждении нормативных затрат на обеспечение функций администрации Московского района Санкт-Петербурга </w:t>
      </w:r>
      <w:r w:rsidR="00933ECA">
        <w:t xml:space="preserve">и подведомственных </w:t>
      </w:r>
      <w:r w:rsidR="006B484F">
        <w:br/>
      </w:r>
      <w:r w:rsidRPr="001A5C36">
        <w:t>ей государственных казённых учреждений на 202</w:t>
      </w:r>
      <w:r w:rsidR="00D345CB">
        <w:t>2</w:t>
      </w:r>
      <w:r w:rsidRPr="001A5C36">
        <w:t xml:space="preserve"> год и на плановый период </w:t>
      </w:r>
      <w:r w:rsidR="00D345CB">
        <w:t>2023</w:t>
      </w:r>
      <w:r w:rsidRPr="001A5C36">
        <w:t xml:space="preserve"> и 202</w:t>
      </w:r>
      <w:r w:rsidR="00D345CB">
        <w:t>4</w:t>
      </w:r>
      <w:r w:rsidRPr="001A5C36">
        <w:t xml:space="preserve"> годов» (далее – распоряжение</w:t>
      </w:r>
      <w:r w:rsidR="006B484F">
        <w:t>)</w:t>
      </w:r>
      <w:r w:rsidR="006B484F" w:rsidRPr="006B484F">
        <w:t xml:space="preserve"> </w:t>
      </w:r>
      <w:r w:rsidR="006B484F">
        <w:t>следующие изменения</w:t>
      </w:r>
      <w:r w:rsidR="00F209F7">
        <w:t>:</w:t>
      </w:r>
    </w:p>
    <w:p w:rsidR="009D56E4" w:rsidRDefault="00F209F7" w:rsidP="00285C8F">
      <w:pPr>
        <w:ind w:firstLine="709"/>
        <w:jc w:val="both"/>
      </w:pPr>
      <w:r>
        <w:t xml:space="preserve">1.1. </w:t>
      </w:r>
      <w:r w:rsidR="00285C8F">
        <w:t>Приложение № 1</w:t>
      </w:r>
      <w:r w:rsidR="00285C8F">
        <w:t xml:space="preserve"> к распоряжению изложить в редакции согласно приложению </w:t>
      </w:r>
      <w:r w:rsidR="00285C8F">
        <w:t xml:space="preserve">№ 1 </w:t>
      </w:r>
      <w:r w:rsidR="00285C8F">
        <w:t>к настоящему распоряжению</w:t>
      </w:r>
    </w:p>
    <w:p w:rsidR="00E12472" w:rsidRPr="0037279E" w:rsidRDefault="00285C8F" w:rsidP="0037279E">
      <w:pPr>
        <w:ind w:firstLine="709"/>
        <w:jc w:val="both"/>
      </w:pPr>
      <w:r>
        <w:t>1.</w:t>
      </w:r>
      <w:r w:rsidR="00E12472">
        <w:t xml:space="preserve">2. Приложение № 2 к распоряжению изложить в редакции согласно приложению </w:t>
      </w:r>
      <w:r>
        <w:t xml:space="preserve">№ 2 </w:t>
      </w:r>
      <w:r w:rsidR="00E12472">
        <w:t>к настоящему распоряжению.</w:t>
      </w:r>
    </w:p>
    <w:p w:rsidR="00933ECA" w:rsidRDefault="003742A8" w:rsidP="0011378A">
      <w:pPr>
        <w:ind w:firstLine="709"/>
        <w:jc w:val="both"/>
      </w:pPr>
      <w:r>
        <w:t>2</w:t>
      </w:r>
      <w:bookmarkStart w:id="0" w:name="_GoBack"/>
      <w:bookmarkEnd w:id="0"/>
      <w:r w:rsidR="001A5C36" w:rsidRPr="0037279E">
        <w:t>. Контроль за выполнением распоряжения возложить на</w:t>
      </w:r>
      <w:r w:rsidR="00434E9B" w:rsidRPr="0037279E">
        <w:t xml:space="preserve"> </w:t>
      </w:r>
      <w:r w:rsidR="001A5C36" w:rsidRPr="0037279E">
        <w:t>заместителя главы администрации Московского района</w:t>
      </w:r>
      <w:r w:rsidR="001A5C36" w:rsidRPr="001A5C36">
        <w:t xml:space="preserve"> Санкт-Петербурга</w:t>
      </w:r>
      <w:r w:rsidR="00285C8F">
        <w:t xml:space="preserve"> А.В. Жемякина.</w:t>
      </w:r>
    </w:p>
    <w:p w:rsidR="00933ECA" w:rsidRDefault="00933ECA" w:rsidP="0011378A">
      <w:pPr>
        <w:jc w:val="both"/>
      </w:pPr>
    </w:p>
    <w:p w:rsidR="00C03BA9" w:rsidRDefault="00C03BA9" w:rsidP="0011378A">
      <w:pPr>
        <w:jc w:val="both"/>
      </w:pPr>
    </w:p>
    <w:p w:rsidR="00C03BA9" w:rsidRDefault="00C03BA9" w:rsidP="0011378A">
      <w:pPr>
        <w:jc w:val="both"/>
      </w:pPr>
    </w:p>
    <w:p w:rsidR="0004695B" w:rsidRPr="00AC3A1E" w:rsidRDefault="00BC3F21" w:rsidP="00C03BA9">
      <w:pPr>
        <w:jc w:val="both"/>
        <w:rPr>
          <w:b/>
        </w:rPr>
      </w:pPr>
      <w:r>
        <w:rPr>
          <w:b/>
        </w:rPr>
        <w:t>Глава</w:t>
      </w:r>
      <w:r w:rsidR="00C03BA9">
        <w:rPr>
          <w:b/>
        </w:rPr>
        <w:t xml:space="preserve"> администрации </w:t>
      </w:r>
      <w:r w:rsidR="00C03BA9">
        <w:rPr>
          <w:b/>
        </w:rPr>
        <w:tab/>
      </w:r>
      <w:r w:rsidR="00C03BA9">
        <w:rPr>
          <w:b/>
        </w:rPr>
        <w:tab/>
      </w:r>
      <w:r w:rsidR="00C03BA9">
        <w:rPr>
          <w:b/>
        </w:rPr>
        <w:tab/>
      </w:r>
      <w:r w:rsidR="00C03BA9">
        <w:rPr>
          <w:b/>
        </w:rPr>
        <w:tab/>
      </w:r>
      <w:r w:rsidR="00C03BA9">
        <w:rPr>
          <w:b/>
        </w:rPr>
        <w:tab/>
      </w:r>
      <w:r w:rsidR="00AC3A1E">
        <w:rPr>
          <w:b/>
        </w:rPr>
        <w:tab/>
      </w:r>
      <w:r w:rsidR="00AC3A1E">
        <w:rPr>
          <w:b/>
        </w:rPr>
        <w:tab/>
      </w:r>
      <w:r w:rsidR="00AC3A1E">
        <w:rPr>
          <w:b/>
        </w:rPr>
        <w:tab/>
      </w:r>
      <w:r w:rsidR="00C03BA9">
        <w:rPr>
          <w:b/>
        </w:rPr>
        <w:t xml:space="preserve"> </w:t>
      </w:r>
      <w:r w:rsidR="006B484F">
        <w:rPr>
          <w:b/>
        </w:rPr>
        <w:t xml:space="preserve"> </w:t>
      </w:r>
      <w:r w:rsidR="00C03BA9">
        <w:rPr>
          <w:b/>
        </w:rPr>
        <w:t xml:space="preserve"> </w:t>
      </w:r>
      <w:r w:rsidR="006B484F">
        <w:rPr>
          <w:b/>
        </w:rPr>
        <w:t>В.Н.</w:t>
      </w:r>
      <w:r>
        <w:rPr>
          <w:b/>
        </w:rPr>
        <w:t>Ушаков</w:t>
      </w:r>
    </w:p>
    <w:sectPr w:rsidR="0004695B" w:rsidRPr="00AC3A1E" w:rsidSect="00E12472">
      <w:headerReference w:type="even" r:id="rId10"/>
      <w:headerReference w:type="default" r:id="rId11"/>
      <w:type w:val="continuous"/>
      <w:pgSz w:w="11906" w:h="16838" w:code="9"/>
      <w:pgMar w:top="1134" w:right="1134" w:bottom="127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9E" w:rsidRPr="00BA51DE" w:rsidRDefault="00CF6C9E" w:rsidP="002979F9">
      <w:r>
        <w:separator/>
      </w:r>
    </w:p>
  </w:endnote>
  <w:endnote w:type="continuationSeparator" w:id="0">
    <w:p w:rsidR="00CF6C9E" w:rsidRPr="00BA51DE" w:rsidRDefault="00CF6C9E" w:rsidP="0029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9E" w:rsidRPr="00BA51DE" w:rsidRDefault="00CF6C9E" w:rsidP="002979F9">
      <w:r>
        <w:separator/>
      </w:r>
    </w:p>
  </w:footnote>
  <w:footnote w:type="continuationSeparator" w:id="0">
    <w:p w:rsidR="00CF6C9E" w:rsidRPr="00BA51DE" w:rsidRDefault="00CF6C9E" w:rsidP="0029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37" w:rsidRDefault="00970637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0637" w:rsidRDefault="009706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37" w:rsidRDefault="00970637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7662">
      <w:rPr>
        <w:rStyle w:val="a6"/>
        <w:noProof/>
      </w:rPr>
      <w:t>2</w:t>
    </w:r>
    <w:r>
      <w:rPr>
        <w:rStyle w:val="a6"/>
      </w:rPr>
      <w:fldChar w:fldCharType="end"/>
    </w:r>
  </w:p>
  <w:p w:rsidR="00970637" w:rsidRDefault="0097063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A8" w:rsidRDefault="00E732A8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32A8" w:rsidRDefault="00E732A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A8" w:rsidRDefault="00E732A8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5C8F">
      <w:rPr>
        <w:rStyle w:val="a6"/>
        <w:noProof/>
      </w:rPr>
      <w:t>3</w:t>
    </w:r>
    <w:r>
      <w:rPr>
        <w:rStyle w:val="a6"/>
      </w:rPr>
      <w:fldChar w:fldCharType="end"/>
    </w:r>
  </w:p>
  <w:p w:rsidR="00E732A8" w:rsidRDefault="00E732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159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E64345"/>
    <w:multiLevelType w:val="hybridMultilevel"/>
    <w:tmpl w:val="D8247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362AB4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F6686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9E440B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4802FAE"/>
    <w:multiLevelType w:val="multilevel"/>
    <w:tmpl w:val="BB0C52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44A955C5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9F0304C"/>
    <w:multiLevelType w:val="hybridMultilevel"/>
    <w:tmpl w:val="44E6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81918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9874C83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861202A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07A3CE9"/>
    <w:multiLevelType w:val="hybridMultilevel"/>
    <w:tmpl w:val="8C3C4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1199F"/>
    <w:multiLevelType w:val="multilevel"/>
    <w:tmpl w:val="24E02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</w:lvl>
  </w:abstractNum>
  <w:abstractNum w:abstractNumId="13" w15:restartNumberingAfterBreak="0">
    <w:nsid w:val="768B7F4E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81D54B0"/>
    <w:multiLevelType w:val="hybridMultilevel"/>
    <w:tmpl w:val="84785B66"/>
    <w:lvl w:ilvl="0" w:tplc="9D54114E">
      <w:start w:val="728"/>
      <w:numFmt w:val="decimal"/>
      <w:lvlText w:val="%1."/>
      <w:lvlJc w:val="left"/>
      <w:pPr>
        <w:tabs>
          <w:tab w:val="num" w:pos="919"/>
        </w:tabs>
        <w:ind w:left="920" w:hanging="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EB7B7B"/>
    <w:multiLevelType w:val="multilevel"/>
    <w:tmpl w:val="06B47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13"/>
  </w:num>
  <w:num w:numId="10">
    <w:abstractNumId w:val="9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22200012=Распоряжение, угловой"/>
    <w:docVar w:name="attr1#Вид документа" w:val="OID_TYPE#857500059=Распоряжение"/>
    <w:docVar w:name="attr2#Код по ОКУД" w:val="VARCHAR#0251221"/>
    <w:docVar w:name="BossProviderVariable" w:val="25_01_2006!987a631b-1e16-4f44-aea3-206147fadcb8"/>
    <w:docVar w:name="ESED_BlankNum" w:val="035"/>
  </w:docVars>
  <w:rsids>
    <w:rsidRoot w:val="000E5AD3"/>
    <w:rsid w:val="00003799"/>
    <w:rsid w:val="000061EB"/>
    <w:rsid w:val="0001101A"/>
    <w:rsid w:val="00026511"/>
    <w:rsid w:val="00036B2F"/>
    <w:rsid w:val="000407F3"/>
    <w:rsid w:val="0004264A"/>
    <w:rsid w:val="0004582E"/>
    <w:rsid w:val="0004695B"/>
    <w:rsid w:val="00053702"/>
    <w:rsid w:val="0007253D"/>
    <w:rsid w:val="00072C98"/>
    <w:rsid w:val="00073A21"/>
    <w:rsid w:val="00077DA4"/>
    <w:rsid w:val="00084A57"/>
    <w:rsid w:val="00086BA3"/>
    <w:rsid w:val="00090767"/>
    <w:rsid w:val="000A049C"/>
    <w:rsid w:val="000A187A"/>
    <w:rsid w:val="000B0430"/>
    <w:rsid w:val="000B30FE"/>
    <w:rsid w:val="000D42AB"/>
    <w:rsid w:val="000E5AD3"/>
    <w:rsid w:val="001123AF"/>
    <w:rsid w:val="0011378A"/>
    <w:rsid w:val="001238A9"/>
    <w:rsid w:val="00135CF4"/>
    <w:rsid w:val="001567BD"/>
    <w:rsid w:val="00157770"/>
    <w:rsid w:val="0017136F"/>
    <w:rsid w:val="00174AAD"/>
    <w:rsid w:val="001809FA"/>
    <w:rsid w:val="00183046"/>
    <w:rsid w:val="001971F2"/>
    <w:rsid w:val="001A38E7"/>
    <w:rsid w:val="001A5C36"/>
    <w:rsid w:val="001A6404"/>
    <w:rsid w:val="001A7390"/>
    <w:rsid w:val="001B043F"/>
    <w:rsid w:val="001B768B"/>
    <w:rsid w:val="001C3A08"/>
    <w:rsid w:val="001C3B7D"/>
    <w:rsid w:val="001D75C6"/>
    <w:rsid w:val="001F49E4"/>
    <w:rsid w:val="002014B7"/>
    <w:rsid w:val="00202DB3"/>
    <w:rsid w:val="0021715C"/>
    <w:rsid w:val="00237EDF"/>
    <w:rsid w:val="00251F47"/>
    <w:rsid w:val="00256695"/>
    <w:rsid w:val="00257A39"/>
    <w:rsid w:val="00270F4E"/>
    <w:rsid w:val="00275117"/>
    <w:rsid w:val="00285C8F"/>
    <w:rsid w:val="002979F9"/>
    <w:rsid w:val="002A53F3"/>
    <w:rsid w:val="002B0EAC"/>
    <w:rsid w:val="002B6C6F"/>
    <w:rsid w:val="002D10A9"/>
    <w:rsid w:val="002E035C"/>
    <w:rsid w:val="002E3C34"/>
    <w:rsid w:val="002E5308"/>
    <w:rsid w:val="002F28DE"/>
    <w:rsid w:val="00304D3F"/>
    <w:rsid w:val="00305D41"/>
    <w:rsid w:val="00323611"/>
    <w:rsid w:val="003401EA"/>
    <w:rsid w:val="003425C3"/>
    <w:rsid w:val="00342CAA"/>
    <w:rsid w:val="00343392"/>
    <w:rsid w:val="00343D6E"/>
    <w:rsid w:val="00347B1B"/>
    <w:rsid w:val="00354E21"/>
    <w:rsid w:val="003607E2"/>
    <w:rsid w:val="0036198A"/>
    <w:rsid w:val="003642CE"/>
    <w:rsid w:val="0037279E"/>
    <w:rsid w:val="003742A8"/>
    <w:rsid w:val="00383368"/>
    <w:rsid w:val="00393D38"/>
    <w:rsid w:val="00395D18"/>
    <w:rsid w:val="003A3369"/>
    <w:rsid w:val="003B29BD"/>
    <w:rsid w:val="003B66FC"/>
    <w:rsid w:val="003B692E"/>
    <w:rsid w:val="003B73B1"/>
    <w:rsid w:val="003B7BDD"/>
    <w:rsid w:val="003C2728"/>
    <w:rsid w:val="003D3E5A"/>
    <w:rsid w:val="003E3CEE"/>
    <w:rsid w:val="003F6BCE"/>
    <w:rsid w:val="003F7DDC"/>
    <w:rsid w:val="00402E4A"/>
    <w:rsid w:val="0040668B"/>
    <w:rsid w:val="00411BF7"/>
    <w:rsid w:val="00420DE6"/>
    <w:rsid w:val="00430C4B"/>
    <w:rsid w:val="00434E9B"/>
    <w:rsid w:val="00437C88"/>
    <w:rsid w:val="00440322"/>
    <w:rsid w:val="00444651"/>
    <w:rsid w:val="00444B66"/>
    <w:rsid w:val="00444CAE"/>
    <w:rsid w:val="00463C42"/>
    <w:rsid w:val="004726EA"/>
    <w:rsid w:val="00477C59"/>
    <w:rsid w:val="004977AB"/>
    <w:rsid w:val="004B0812"/>
    <w:rsid w:val="004C0AE0"/>
    <w:rsid w:val="004C2C52"/>
    <w:rsid w:val="004C318C"/>
    <w:rsid w:val="004D363C"/>
    <w:rsid w:val="004D56DB"/>
    <w:rsid w:val="004E0CB0"/>
    <w:rsid w:val="004E3D1E"/>
    <w:rsid w:val="004E4FB3"/>
    <w:rsid w:val="004E6EA5"/>
    <w:rsid w:val="004F4657"/>
    <w:rsid w:val="004F71B6"/>
    <w:rsid w:val="00504B7C"/>
    <w:rsid w:val="00510E27"/>
    <w:rsid w:val="00514B9D"/>
    <w:rsid w:val="00521354"/>
    <w:rsid w:val="0052220F"/>
    <w:rsid w:val="005237A0"/>
    <w:rsid w:val="00531022"/>
    <w:rsid w:val="00545287"/>
    <w:rsid w:val="00546D65"/>
    <w:rsid w:val="00560021"/>
    <w:rsid w:val="00561864"/>
    <w:rsid w:val="005639F6"/>
    <w:rsid w:val="00572D0E"/>
    <w:rsid w:val="00585FFF"/>
    <w:rsid w:val="0059360E"/>
    <w:rsid w:val="00593ABC"/>
    <w:rsid w:val="005A00D3"/>
    <w:rsid w:val="005A6710"/>
    <w:rsid w:val="005B33FD"/>
    <w:rsid w:val="005B719D"/>
    <w:rsid w:val="005C10C1"/>
    <w:rsid w:val="005C38F1"/>
    <w:rsid w:val="005D43B1"/>
    <w:rsid w:val="005D6EB9"/>
    <w:rsid w:val="005E6636"/>
    <w:rsid w:val="0060068B"/>
    <w:rsid w:val="00607482"/>
    <w:rsid w:val="00613D45"/>
    <w:rsid w:val="0063177A"/>
    <w:rsid w:val="0063565B"/>
    <w:rsid w:val="00647D06"/>
    <w:rsid w:val="00665A8F"/>
    <w:rsid w:val="006727F2"/>
    <w:rsid w:val="00675502"/>
    <w:rsid w:val="00681AAA"/>
    <w:rsid w:val="00687926"/>
    <w:rsid w:val="00692AF2"/>
    <w:rsid w:val="00694E9D"/>
    <w:rsid w:val="006A5CFC"/>
    <w:rsid w:val="006B17F8"/>
    <w:rsid w:val="006B484F"/>
    <w:rsid w:val="006B64E7"/>
    <w:rsid w:val="006C4156"/>
    <w:rsid w:val="006E3A45"/>
    <w:rsid w:val="00706C63"/>
    <w:rsid w:val="00711FA7"/>
    <w:rsid w:val="00715AF2"/>
    <w:rsid w:val="00725AA1"/>
    <w:rsid w:val="00726491"/>
    <w:rsid w:val="00737423"/>
    <w:rsid w:val="00752806"/>
    <w:rsid w:val="00752EF6"/>
    <w:rsid w:val="00777439"/>
    <w:rsid w:val="007777F2"/>
    <w:rsid w:val="00785BC4"/>
    <w:rsid w:val="0079238B"/>
    <w:rsid w:val="00796B4B"/>
    <w:rsid w:val="007A428D"/>
    <w:rsid w:val="007A5680"/>
    <w:rsid w:val="007C5A0A"/>
    <w:rsid w:val="007C77CA"/>
    <w:rsid w:val="007E5289"/>
    <w:rsid w:val="007F27A5"/>
    <w:rsid w:val="008000D9"/>
    <w:rsid w:val="008065D6"/>
    <w:rsid w:val="00814181"/>
    <w:rsid w:val="008145DD"/>
    <w:rsid w:val="00817127"/>
    <w:rsid w:val="00820317"/>
    <w:rsid w:val="00844F98"/>
    <w:rsid w:val="00854A08"/>
    <w:rsid w:val="0085667F"/>
    <w:rsid w:val="00863C54"/>
    <w:rsid w:val="00865321"/>
    <w:rsid w:val="00867A2C"/>
    <w:rsid w:val="008706C7"/>
    <w:rsid w:val="008747A2"/>
    <w:rsid w:val="008779C2"/>
    <w:rsid w:val="00890154"/>
    <w:rsid w:val="00891A48"/>
    <w:rsid w:val="008922E1"/>
    <w:rsid w:val="008A7D99"/>
    <w:rsid w:val="008B1AD5"/>
    <w:rsid w:val="008B39D5"/>
    <w:rsid w:val="008C1813"/>
    <w:rsid w:val="008C1930"/>
    <w:rsid w:val="008C3EC4"/>
    <w:rsid w:val="008D675D"/>
    <w:rsid w:val="008E042C"/>
    <w:rsid w:val="008E2269"/>
    <w:rsid w:val="008F20F6"/>
    <w:rsid w:val="008F7801"/>
    <w:rsid w:val="00907571"/>
    <w:rsid w:val="00912653"/>
    <w:rsid w:val="009141C5"/>
    <w:rsid w:val="00921831"/>
    <w:rsid w:val="00921A6D"/>
    <w:rsid w:val="009246D2"/>
    <w:rsid w:val="0092487A"/>
    <w:rsid w:val="00931BFA"/>
    <w:rsid w:val="00931FC2"/>
    <w:rsid w:val="00933ECA"/>
    <w:rsid w:val="009352C0"/>
    <w:rsid w:val="00955325"/>
    <w:rsid w:val="0096711E"/>
    <w:rsid w:val="00970637"/>
    <w:rsid w:val="00975313"/>
    <w:rsid w:val="0097636F"/>
    <w:rsid w:val="00976BE3"/>
    <w:rsid w:val="009870B8"/>
    <w:rsid w:val="009928DF"/>
    <w:rsid w:val="009A7533"/>
    <w:rsid w:val="009B5968"/>
    <w:rsid w:val="009C09F1"/>
    <w:rsid w:val="009D039C"/>
    <w:rsid w:val="009D56E4"/>
    <w:rsid w:val="009F07F7"/>
    <w:rsid w:val="009F111C"/>
    <w:rsid w:val="00A004C9"/>
    <w:rsid w:val="00A007F6"/>
    <w:rsid w:val="00A00E82"/>
    <w:rsid w:val="00A076B6"/>
    <w:rsid w:val="00A15BB1"/>
    <w:rsid w:val="00A22B8D"/>
    <w:rsid w:val="00A3407B"/>
    <w:rsid w:val="00A40D38"/>
    <w:rsid w:val="00A503D8"/>
    <w:rsid w:val="00A54314"/>
    <w:rsid w:val="00A549DE"/>
    <w:rsid w:val="00A55728"/>
    <w:rsid w:val="00A60730"/>
    <w:rsid w:val="00A613D2"/>
    <w:rsid w:val="00A61764"/>
    <w:rsid w:val="00A7742A"/>
    <w:rsid w:val="00A828D3"/>
    <w:rsid w:val="00A859D4"/>
    <w:rsid w:val="00AA2CBC"/>
    <w:rsid w:val="00AB22CD"/>
    <w:rsid w:val="00AB3626"/>
    <w:rsid w:val="00AB5D51"/>
    <w:rsid w:val="00AC2D24"/>
    <w:rsid w:val="00AC3A1E"/>
    <w:rsid w:val="00AC5BBC"/>
    <w:rsid w:val="00AD58EE"/>
    <w:rsid w:val="00AE2C5B"/>
    <w:rsid w:val="00AE6FDF"/>
    <w:rsid w:val="00AF53E2"/>
    <w:rsid w:val="00B1410A"/>
    <w:rsid w:val="00B14D2B"/>
    <w:rsid w:val="00B15FE0"/>
    <w:rsid w:val="00B23691"/>
    <w:rsid w:val="00B255B9"/>
    <w:rsid w:val="00B35A8A"/>
    <w:rsid w:val="00B508F7"/>
    <w:rsid w:val="00B52F6E"/>
    <w:rsid w:val="00B70426"/>
    <w:rsid w:val="00B74982"/>
    <w:rsid w:val="00B76920"/>
    <w:rsid w:val="00B86F10"/>
    <w:rsid w:val="00B875B0"/>
    <w:rsid w:val="00B90ACD"/>
    <w:rsid w:val="00B96E79"/>
    <w:rsid w:val="00BA2BC7"/>
    <w:rsid w:val="00BA3B33"/>
    <w:rsid w:val="00BB7D65"/>
    <w:rsid w:val="00BB7F23"/>
    <w:rsid w:val="00BC05EF"/>
    <w:rsid w:val="00BC195A"/>
    <w:rsid w:val="00BC3F21"/>
    <w:rsid w:val="00BD0B47"/>
    <w:rsid w:val="00BD3D94"/>
    <w:rsid w:val="00BD60F4"/>
    <w:rsid w:val="00BE3C55"/>
    <w:rsid w:val="00BF6880"/>
    <w:rsid w:val="00C01BC6"/>
    <w:rsid w:val="00C02950"/>
    <w:rsid w:val="00C03BA9"/>
    <w:rsid w:val="00C104B7"/>
    <w:rsid w:val="00C14D2E"/>
    <w:rsid w:val="00C16EA0"/>
    <w:rsid w:val="00C17B36"/>
    <w:rsid w:val="00C553BA"/>
    <w:rsid w:val="00C61B03"/>
    <w:rsid w:val="00C64C5F"/>
    <w:rsid w:val="00C70331"/>
    <w:rsid w:val="00C94838"/>
    <w:rsid w:val="00CA3E52"/>
    <w:rsid w:val="00CB1738"/>
    <w:rsid w:val="00CB2E07"/>
    <w:rsid w:val="00CC7662"/>
    <w:rsid w:val="00CD5D7F"/>
    <w:rsid w:val="00CD76B1"/>
    <w:rsid w:val="00CF1A6A"/>
    <w:rsid w:val="00CF1B35"/>
    <w:rsid w:val="00CF6C9E"/>
    <w:rsid w:val="00D14370"/>
    <w:rsid w:val="00D219FB"/>
    <w:rsid w:val="00D22C33"/>
    <w:rsid w:val="00D24287"/>
    <w:rsid w:val="00D345CB"/>
    <w:rsid w:val="00D360B9"/>
    <w:rsid w:val="00D45DC8"/>
    <w:rsid w:val="00D5091A"/>
    <w:rsid w:val="00D53698"/>
    <w:rsid w:val="00D6367B"/>
    <w:rsid w:val="00D63E9D"/>
    <w:rsid w:val="00D70815"/>
    <w:rsid w:val="00D7159A"/>
    <w:rsid w:val="00D77BDB"/>
    <w:rsid w:val="00D904D7"/>
    <w:rsid w:val="00D93A0B"/>
    <w:rsid w:val="00D93DF7"/>
    <w:rsid w:val="00DA6C74"/>
    <w:rsid w:val="00DB35FA"/>
    <w:rsid w:val="00DC3538"/>
    <w:rsid w:val="00DE079F"/>
    <w:rsid w:val="00DE3438"/>
    <w:rsid w:val="00DE7BDA"/>
    <w:rsid w:val="00DF2469"/>
    <w:rsid w:val="00DF3391"/>
    <w:rsid w:val="00E039E3"/>
    <w:rsid w:val="00E04EFD"/>
    <w:rsid w:val="00E12472"/>
    <w:rsid w:val="00E12988"/>
    <w:rsid w:val="00E26369"/>
    <w:rsid w:val="00E306CE"/>
    <w:rsid w:val="00E33F05"/>
    <w:rsid w:val="00E419C2"/>
    <w:rsid w:val="00E543CC"/>
    <w:rsid w:val="00E54AB6"/>
    <w:rsid w:val="00E54B29"/>
    <w:rsid w:val="00E57F7D"/>
    <w:rsid w:val="00E6166D"/>
    <w:rsid w:val="00E61CA1"/>
    <w:rsid w:val="00E6234D"/>
    <w:rsid w:val="00E64BE6"/>
    <w:rsid w:val="00E732A8"/>
    <w:rsid w:val="00E83E1B"/>
    <w:rsid w:val="00E93A14"/>
    <w:rsid w:val="00EC48FE"/>
    <w:rsid w:val="00EC63D5"/>
    <w:rsid w:val="00EE219E"/>
    <w:rsid w:val="00F00F87"/>
    <w:rsid w:val="00F12AF7"/>
    <w:rsid w:val="00F209F7"/>
    <w:rsid w:val="00F22874"/>
    <w:rsid w:val="00F3328F"/>
    <w:rsid w:val="00F3371D"/>
    <w:rsid w:val="00F37C6C"/>
    <w:rsid w:val="00F37E5B"/>
    <w:rsid w:val="00F403FC"/>
    <w:rsid w:val="00F4207C"/>
    <w:rsid w:val="00F45B62"/>
    <w:rsid w:val="00F604C2"/>
    <w:rsid w:val="00F60783"/>
    <w:rsid w:val="00F64959"/>
    <w:rsid w:val="00F6587A"/>
    <w:rsid w:val="00F86379"/>
    <w:rsid w:val="00F86E8F"/>
    <w:rsid w:val="00FA2F51"/>
    <w:rsid w:val="00FD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AE3C60"/>
  <w15:docId w15:val="{BBCD01A6-4538-4425-8760-C3FA7AEC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651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26511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8706C7"/>
    <w:rPr>
      <w:sz w:val="28"/>
      <w:szCs w:val="20"/>
    </w:rPr>
  </w:style>
  <w:style w:type="character" w:styleId="a6">
    <w:name w:val="page number"/>
    <w:basedOn w:val="a0"/>
    <w:rsid w:val="009B5968"/>
  </w:style>
  <w:style w:type="paragraph" w:customStyle="1" w:styleId="Heading">
    <w:name w:val="Heading"/>
    <w:rsid w:val="005237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7">
    <w:name w:val="Body Text Indent"/>
    <w:basedOn w:val="a"/>
    <w:link w:val="a8"/>
    <w:uiPriority w:val="99"/>
    <w:unhideWhenUsed/>
    <w:rsid w:val="00CC766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CC7662"/>
    <w:rPr>
      <w:sz w:val="24"/>
      <w:szCs w:val="24"/>
    </w:rPr>
  </w:style>
  <w:style w:type="paragraph" w:styleId="a9">
    <w:name w:val="List Paragraph"/>
    <w:basedOn w:val="a"/>
    <w:uiPriority w:val="34"/>
    <w:qFormat/>
    <w:rsid w:val="008B39D5"/>
    <w:pPr>
      <w:ind w:left="720"/>
      <w:contextualSpacing/>
    </w:pPr>
    <w:rPr>
      <w:rFonts w:cs="Arial"/>
      <w:bCs/>
      <w:color w:val="000000"/>
      <w:sz w:val="20"/>
    </w:rPr>
  </w:style>
  <w:style w:type="paragraph" w:customStyle="1" w:styleId="1">
    <w:name w:val="Абзац списка1"/>
    <w:basedOn w:val="a"/>
    <w:qFormat/>
    <w:rsid w:val="009D039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BD0B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0B4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03BA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lakireva\Local%20Settings\Temp\bdttmp\6b21adfa-c0c3-4f28-b3e0-3b2ddba0bc9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6b21adfa-c0c3-4f28-b3e0-3b2ddba0bc90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Савельева Светлана Александровна</cp:lastModifiedBy>
  <cp:revision>3</cp:revision>
  <cp:lastPrinted>2022-11-08T07:40:00Z</cp:lastPrinted>
  <dcterms:created xsi:type="dcterms:W3CDTF">2022-12-06T13:33:00Z</dcterms:created>
  <dcterms:modified xsi:type="dcterms:W3CDTF">2022-12-06T13:33:00Z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987a631b-1e16-4f44-aea3-206147fadcb8</vt:lpwstr>
  </property>
</Properties>
</file>