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034" w:rsidRDefault="00696693" w:rsidP="00336D1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-688975</wp:posOffset>
                </wp:positionH>
                <wp:positionV relativeFrom="paragraph">
                  <wp:posOffset>0</wp:posOffset>
                </wp:positionV>
                <wp:extent cx="7169150" cy="227330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94020" y="14693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6100" y="1511300"/>
                            <a:ext cx="2933700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4F90" w:rsidRPr="009F4827" w:rsidRDefault="00624A12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>О внесении изменения</w:t>
                              </w:r>
                            </w:p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в </w:t>
                              </w: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распоряжение администрации </w:t>
                              </w:r>
                            </w:p>
                            <w:p w:rsidR="00683261" w:rsidRPr="00C2616C" w:rsidRDefault="00134F90" w:rsidP="0068326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от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0.12.20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№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848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-р</w:t>
                              </w:r>
                            </w:p>
                            <w:p w:rsidR="00134F90" w:rsidRPr="00683261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54.25pt;margin-top:0;width:564.5pt;height:179pt;z-index:251657728" coordsize="71691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691;height:2273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4940;top:14693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5461;top:15113;width:2933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134F90" w:rsidRPr="009F4827" w:rsidRDefault="00624A12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>О внесении изменения</w:t>
                        </w:r>
                      </w:p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в </w:t>
                        </w: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распоряжение администрации </w:t>
                        </w:r>
                      </w:p>
                      <w:p w:rsidR="00683261" w:rsidRPr="00C2616C" w:rsidRDefault="00134F90" w:rsidP="0068326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от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0.12.20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20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 xml:space="preserve"> №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848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-р</w:t>
                        </w:r>
                      </w:p>
                      <w:p w:rsidR="00134F90" w:rsidRPr="00683261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w:pPr>
                      </w:p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7" name="Рисунок 7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7" name="Рисунок 7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65229">
        <w:rPr>
          <w:sz w:val="28"/>
          <w:szCs w:val="28"/>
        </w:rPr>
        <w:t xml:space="preserve">         </w:t>
      </w:r>
    </w:p>
    <w:p w:rsidR="00EF5034" w:rsidRPr="00624A12" w:rsidRDefault="00EF5034" w:rsidP="00EF5034">
      <w:pPr>
        <w:ind w:firstLine="851"/>
        <w:jc w:val="both"/>
        <w:rPr>
          <w:sz w:val="28"/>
          <w:szCs w:val="28"/>
        </w:rPr>
      </w:pPr>
      <w:r w:rsidRPr="00624A12">
        <w:rPr>
          <w:sz w:val="28"/>
          <w:szCs w:val="28"/>
        </w:rPr>
        <w:t>В соответствии с постановлением Правительства Санкт-Петербурга                от 31.10.2022 № 1016 «О внесении изменения в постановление Правительства Санкт-Петербурга от 10.02.2020 № 42»:</w:t>
      </w:r>
    </w:p>
    <w:p w:rsidR="00EF5034" w:rsidRPr="00624A12" w:rsidRDefault="00EF5034" w:rsidP="00EF5034">
      <w:pPr>
        <w:ind w:firstLine="851"/>
        <w:jc w:val="both"/>
        <w:rPr>
          <w:sz w:val="28"/>
          <w:szCs w:val="28"/>
        </w:rPr>
      </w:pPr>
    </w:p>
    <w:p w:rsidR="00B32DB4" w:rsidRPr="00624A12" w:rsidRDefault="00EF5034" w:rsidP="00EF5034">
      <w:pPr>
        <w:pStyle w:val="a6"/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 w:rsidRPr="00624A12">
        <w:rPr>
          <w:sz w:val="28"/>
          <w:szCs w:val="28"/>
        </w:rPr>
        <w:t xml:space="preserve"> В</w:t>
      </w:r>
      <w:r w:rsidR="00134F90" w:rsidRPr="00624A12">
        <w:rPr>
          <w:sz w:val="28"/>
          <w:szCs w:val="28"/>
        </w:rPr>
        <w:t xml:space="preserve">нести </w:t>
      </w:r>
      <w:r w:rsidRPr="00624A12">
        <w:rPr>
          <w:sz w:val="28"/>
          <w:szCs w:val="28"/>
        </w:rPr>
        <w:t xml:space="preserve">изменение </w:t>
      </w:r>
      <w:r w:rsidR="00134F90" w:rsidRPr="00624A12">
        <w:rPr>
          <w:sz w:val="28"/>
          <w:szCs w:val="28"/>
        </w:rPr>
        <w:t xml:space="preserve">в </w:t>
      </w:r>
      <w:r w:rsidRPr="00624A12">
        <w:rPr>
          <w:sz w:val="28"/>
          <w:szCs w:val="28"/>
        </w:rPr>
        <w:t>Порядок определения объема и условиях предоставле</w:t>
      </w:r>
      <w:bookmarkStart w:id="0" w:name="_GoBack"/>
      <w:bookmarkEnd w:id="0"/>
      <w:r w:rsidRPr="00624A12">
        <w:rPr>
          <w:sz w:val="28"/>
          <w:szCs w:val="28"/>
        </w:rPr>
        <w:t xml:space="preserve">ния субсидий на иные цели государственным бюджетным и автономному учреждениям Санкт-Петербурга, функции и полномочия учредителя в отношении которых осуществляет администрация Выборгского района Санкт-Петербурга, утвержденное </w:t>
      </w:r>
      <w:r w:rsidR="00134F90" w:rsidRPr="00624A12">
        <w:rPr>
          <w:sz w:val="28"/>
          <w:szCs w:val="28"/>
        </w:rPr>
        <w:t>распоряжение</w:t>
      </w:r>
      <w:r w:rsidRPr="00624A12">
        <w:rPr>
          <w:sz w:val="28"/>
          <w:szCs w:val="28"/>
        </w:rPr>
        <w:t>м</w:t>
      </w:r>
      <w:r w:rsidR="00134F90" w:rsidRPr="00624A12">
        <w:rPr>
          <w:sz w:val="28"/>
          <w:szCs w:val="28"/>
        </w:rPr>
        <w:t xml:space="preserve"> администрации Выборгского района С</w:t>
      </w:r>
      <w:r w:rsidR="00336D1E" w:rsidRPr="00624A12">
        <w:rPr>
          <w:sz w:val="28"/>
          <w:szCs w:val="28"/>
        </w:rPr>
        <w:t xml:space="preserve">анкт-Петербурга от 30.12.2020 № 848-р </w:t>
      </w:r>
      <w:r w:rsidR="00E80530" w:rsidRPr="00624A12">
        <w:rPr>
          <w:sz w:val="28"/>
          <w:szCs w:val="28"/>
        </w:rPr>
        <w:t xml:space="preserve">(далее </w:t>
      </w:r>
      <w:r w:rsidR="008C540F" w:rsidRPr="00624A12">
        <w:rPr>
          <w:sz w:val="28"/>
          <w:szCs w:val="28"/>
        </w:rPr>
        <w:t>–</w:t>
      </w:r>
      <w:r w:rsidR="00E80530" w:rsidRPr="00624A12">
        <w:rPr>
          <w:sz w:val="28"/>
          <w:szCs w:val="28"/>
        </w:rPr>
        <w:t xml:space="preserve"> </w:t>
      </w:r>
      <w:r w:rsidR="0018656F" w:rsidRPr="00624A12">
        <w:rPr>
          <w:sz w:val="28"/>
          <w:szCs w:val="28"/>
        </w:rPr>
        <w:t>Порядок)</w:t>
      </w:r>
      <w:r w:rsidRPr="00624A12">
        <w:rPr>
          <w:sz w:val="28"/>
          <w:szCs w:val="28"/>
        </w:rPr>
        <w:t>, дополнив его пунктом 2.17.1 следующего содержания:</w:t>
      </w:r>
    </w:p>
    <w:p w:rsidR="0018656F" w:rsidRPr="00624A12" w:rsidRDefault="0018656F" w:rsidP="00EF5034">
      <w:pPr>
        <w:ind w:firstLine="851"/>
        <w:jc w:val="both"/>
        <w:rPr>
          <w:color w:val="000000" w:themeColor="text1"/>
          <w:sz w:val="28"/>
          <w:szCs w:val="28"/>
        </w:rPr>
      </w:pPr>
      <w:r w:rsidRPr="00624A12">
        <w:rPr>
          <w:color w:val="000000" w:themeColor="text1"/>
          <w:sz w:val="28"/>
          <w:szCs w:val="28"/>
        </w:rPr>
        <w:t>«</w:t>
      </w:r>
      <w:r w:rsidR="00EF5034" w:rsidRPr="00624A12">
        <w:rPr>
          <w:sz w:val="28"/>
          <w:szCs w:val="28"/>
        </w:rPr>
        <w:t>В целях реализации в 2023 году пункта 2.17. настоящего Порядка определить предельный срок размещения извещения об осуществлении закупки в единой информационной системе в сфере закупок, установленный в абзацах втором, четвертом и пятом пункта 2.17. настоящего Порядка, - 23.12.2022</w:t>
      </w:r>
      <w:r w:rsidR="00323BCD" w:rsidRPr="00624A12">
        <w:rPr>
          <w:color w:val="000000" w:themeColor="text1"/>
          <w:sz w:val="28"/>
          <w:szCs w:val="28"/>
        </w:rPr>
        <w:t>».</w:t>
      </w:r>
    </w:p>
    <w:p w:rsidR="00FF12CA" w:rsidRPr="00624A12" w:rsidRDefault="00FF12CA" w:rsidP="00EF5034">
      <w:pPr>
        <w:ind w:firstLine="851"/>
        <w:jc w:val="both"/>
        <w:rPr>
          <w:color w:val="000000" w:themeColor="text1"/>
          <w:sz w:val="28"/>
          <w:szCs w:val="28"/>
        </w:rPr>
      </w:pPr>
      <w:r w:rsidRPr="00624A12">
        <w:rPr>
          <w:color w:val="000000" w:themeColor="text1"/>
          <w:sz w:val="28"/>
          <w:szCs w:val="28"/>
        </w:rPr>
        <w:t>2. Структурным подразделениям администрации – отраслевым отделам, осуществляющим координацию деятельности государственных бюджетных и автономного учреждени</w:t>
      </w:r>
      <w:r w:rsidR="009F113B" w:rsidRPr="00624A12">
        <w:rPr>
          <w:color w:val="000000" w:themeColor="text1"/>
          <w:sz w:val="28"/>
          <w:szCs w:val="28"/>
        </w:rPr>
        <w:t>й</w:t>
      </w:r>
      <w:r w:rsidRPr="00624A12">
        <w:rPr>
          <w:color w:val="000000" w:themeColor="text1"/>
          <w:sz w:val="28"/>
          <w:szCs w:val="28"/>
        </w:rPr>
        <w:t xml:space="preserve">, функции и полномочия учредителя в отношении которых осуществляет администрация Выборгского района Санкт-Петербурга, во исполнение пункта 1 настоящего распоряжения обеспечить внесение </w:t>
      </w:r>
      <w:r w:rsidR="009F113B" w:rsidRPr="00624A12">
        <w:rPr>
          <w:color w:val="000000" w:themeColor="text1"/>
          <w:sz w:val="28"/>
          <w:szCs w:val="28"/>
        </w:rPr>
        <w:t xml:space="preserve">соответствующих </w:t>
      </w:r>
      <w:r w:rsidRPr="00624A12">
        <w:rPr>
          <w:color w:val="000000" w:themeColor="text1"/>
          <w:sz w:val="28"/>
          <w:szCs w:val="28"/>
        </w:rPr>
        <w:t>изменений в соглашения о предоставлении из бюджета Санкт-Петербурга субсидий на иные цели</w:t>
      </w:r>
      <w:r w:rsidR="009F113B" w:rsidRPr="00624A12">
        <w:rPr>
          <w:color w:val="000000" w:themeColor="text1"/>
          <w:sz w:val="28"/>
          <w:szCs w:val="28"/>
        </w:rPr>
        <w:t>.</w:t>
      </w:r>
    </w:p>
    <w:p w:rsidR="009F113B" w:rsidRPr="00624A12" w:rsidRDefault="00FF12CA" w:rsidP="00EF5034">
      <w:pPr>
        <w:ind w:firstLine="851"/>
        <w:jc w:val="both"/>
        <w:rPr>
          <w:sz w:val="28"/>
          <w:szCs w:val="28"/>
        </w:rPr>
      </w:pPr>
      <w:r w:rsidRPr="00624A12">
        <w:rPr>
          <w:color w:val="000000" w:themeColor="text1"/>
          <w:sz w:val="28"/>
          <w:szCs w:val="28"/>
        </w:rPr>
        <w:t>3</w:t>
      </w:r>
      <w:r w:rsidR="00EF5034" w:rsidRPr="00624A12">
        <w:rPr>
          <w:color w:val="000000" w:themeColor="text1"/>
          <w:sz w:val="28"/>
          <w:szCs w:val="28"/>
        </w:rPr>
        <w:t>.</w:t>
      </w:r>
      <w:r w:rsidR="00EF5034" w:rsidRPr="00624A12">
        <w:rPr>
          <w:sz w:val="28"/>
          <w:szCs w:val="28"/>
        </w:rPr>
        <w:t xml:space="preserve">  </w:t>
      </w:r>
      <w:r w:rsidR="00B32DB4" w:rsidRPr="00624A12">
        <w:rPr>
          <w:sz w:val="28"/>
          <w:szCs w:val="28"/>
        </w:rPr>
        <w:t>Контроль за выпо</w:t>
      </w:r>
      <w:r w:rsidR="008059FA" w:rsidRPr="00624A12">
        <w:rPr>
          <w:sz w:val="28"/>
          <w:szCs w:val="28"/>
        </w:rPr>
        <w:t>лнением распоряжения возложить на заместителей</w:t>
      </w:r>
      <w:r w:rsidR="00B32DB4" w:rsidRPr="00624A12">
        <w:rPr>
          <w:sz w:val="28"/>
          <w:szCs w:val="28"/>
        </w:rPr>
        <w:t xml:space="preserve"> главы администрации по принадлежности вопросов.</w:t>
      </w:r>
    </w:p>
    <w:p w:rsidR="00724E7D" w:rsidRDefault="00696693" w:rsidP="00EF5034">
      <w:pPr>
        <w:ind w:firstLine="851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2447925" cy="107950"/>
                <wp:effectExtent l="3175" t="127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134F90" w:rsidP="00134F90">
                            <w:pPr>
                              <w:pStyle w:val="2"/>
                            </w:pPr>
                            <w:r>
                              <w:t xml:space="preserve">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192.7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XMug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" filled="f" stroked="f">
                <v:textbox>
                  <w:txbxContent>
                    <w:p w:rsidR="00724E7D" w:rsidRPr="00C2616C" w:rsidRDefault="00134F90" w:rsidP="00134F90">
                      <w:pPr>
                        <w:pStyle w:val="2"/>
                      </w:pPr>
                      <w:r>
                        <w:t xml:space="preserve"> от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6"/>
        <w:gridCol w:w="2621"/>
        <w:gridCol w:w="3108"/>
      </w:tblGrid>
      <w:tr w:rsidR="00EF5034" w:rsidRPr="00236C95" w:rsidTr="00EF5034"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</w:tcPr>
          <w:p w:rsidR="00EF5034" w:rsidRPr="00624A12" w:rsidRDefault="00EF5034" w:rsidP="00EF50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EF5034" w:rsidRPr="00624A12" w:rsidRDefault="009F113B" w:rsidP="009F113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624A12">
              <w:rPr>
                <w:sz w:val="28"/>
                <w:szCs w:val="28"/>
              </w:rPr>
              <w:t>Г</w:t>
            </w:r>
            <w:r w:rsidR="00EF5034" w:rsidRPr="00624A12">
              <w:rPr>
                <w:sz w:val="28"/>
                <w:szCs w:val="28"/>
              </w:rPr>
              <w:t>лав</w:t>
            </w:r>
            <w:r w:rsidRPr="00624A12">
              <w:rPr>
                <w:sz w:val="28"/>
                <w:szCs w:val="28"/>
              </w:rPr>
              <w:t>а</w:t>
            </w:r>
            <w:r w:rsidR="00EF5034" w:rsidRPr="00624A12">
              <w:rPr>
                <w:sz w:val="28"/>
                <w:szCs w:val="28"/>
              </w:rPr>
              <w:t xml:space="preserve"> администрации                                                                                                      </w:t>
            </w: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:rsidR="00EF5034" w:rsidRPr="00624A12" w:rsidRDefault="00EF5034" w:rsidP="00EF5034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:rsidR="00EF5034" w:rsidRPr="00624A12" w:rsidRDefault="00EF5034" w:rsidP="00EF5034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8"/>
                <w:szCs w:val="28"/>
              </w:rPr>
            </w:pPr>
          </w:p>
          <w:p w:rsidR="00EF5034" w:rsidRPr="00624A12" w:rsidRDefault="00EF5034" w:rsidP="00EF5034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  <w:szCs w:val="28"/>
              </w:rPr>
            </w:pPr>
            <w:r w:rsidRPr="00624A12">
              <w:rPr>
                <w:sz w:val="28"/>
                <w:szCs w:val="28"/>
              </w:rPr>
              <w:t xml:space="preserve">В. М. Полунин                                                     </w:t>
            </w:r>
          </w:p>
        </w:tc>
      </w:tr>
    </w:tbl>
    <w:p w:rsidR="004C1F45" w:rsidRDefault="00D04F7F" w:rsidP="008C107B">
      <w:pPr>
        <w:ind w:firstLine="708"/>
        <w:jc w:val="right"/>
      </w:pPr>
      <w:r>
        <w:t xml:space="preserve">  </w:t>
      </w: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C7E34"/>
    <w:multiLevelType w:val="hybridMultilevel"/>
    <w:tmpl w:val="D316A82C"/>
    <w:lvl w:ilvl="0" w:tplc="25BA92A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927A3"/>
    <w:multiLevelType w:val="hybridMultilevel"/>
    <w:tmpl w:val="E236E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145C4"/>
    <w:multiLevelType w:val="hybridMultilevel"/>
    <w:tmpl w:val="3A8EC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02240"/>
    <w:rsid w:val="00014BBD"/>
    <w:rsid w:val="00052A7D"/>
    <w:rsid w:val="00070551"/>
    <w:rsid w:val="000848AB"/>
    <w:rsid w:val="000A4F91"/>
    <w:rsid w:val="000E31AC"/>
    <w:rsid w:val="000E6C98"/>
    <w:rsid w:val="00110AFD"/>
    <w:rsid w:val="00134F90"/>
    <w:rsid w:val="00146215"/>
    <w:rsid w:val="00147181"/>
    <w:rsid w:val="00152665"/>
    <w:rsid w:val="00163B16"/>
    <w:rsid w:val="00165229"/>
    <w:rsid w:val="001738F6"/>
    <w:rsid w:val="0018656F"/>
    <w:rsid w:val="00186695"/>
    <w:rsid w:val="00187AAF"/>
    <w:rsid w:val="0019178A"/>
    <w:rsid w:val="001A44E5"/>
    <w:rsid w:val="001C5882"/>
    <w:rsid w:val="001E180A"/>
    <w:rsid w:val="00216735"/>
    <w:rsid w:val="002243FB"/>
    <w:rsid w:val="00247087"/>
    <w:rsid w:val="00261BE2"/>
    <w:rsid w:val="00274C7E"/>
    <w:rsid w:val="002A0814"/>
    <w:rsid w:val="002B02F9"/>
    <w:rsid w:val="002B6B74"/>
    <w:rsid w:val="002C289B"/>
    <w:rsid w:val="002D18BF"/>
    <w:rsid w:val="002D1CA2"/>
    <w:rsid w:val="002F5D1F"/>
    <w:rsid w:val="0030181D"/>
    <w:rsid w:val="003027C8"/>
    <w:rsid w:val="00316459"/>
    <w:rsid w:val="00323BCD"/>
    <w:rsid w:val="00336D1E"/>
    <w:rsid w:val="00386371"/>
    <w:rsid w:val="003B7C3F"/>
    <w:rsid w:val="003D0707"/>
    <w:rsid w:val="003E0CF6"/>
    <w:rsid w:val="003E7D79"/>
    <w:rsid w:val="00434840"/>
    <w:rsid w:val="00471217"/>
    <w:rsid w:val="004802A9"/>
    <w:rsid w:val="00487D15"/>
    <w:rsid w:val="004957C3"/>
    <w:rsid w:val="004B22B0"/>
    <w:rsid w:val="004B631E"/>
    <w:rsid w:val="004B7AB7"/>
    <w:rsid w:val="004C1F45"/>
    <w:rsid w:val="005216C0"/>
    <w:rsid w:val="00541B09"/>
    <w:rsid w:val="00545FCC"/>
    <w:rsid w:val="00552521"/>
    <w:rsid w:val="005733EA"/>
    <w:rsid w:val="00576623"/>
    <w:rsid w:val="005867E7"/>
    <w:rsid w:val="005A525F"/>
    <w:rsid w:val="005B0056"/>
    <w:rsid w:val="005C25CF"/>
    <w:rsid w:val="005C38C2"/>
    <w:rsid w:val="005C3909"/>
    <w:rsid w:val="005D36F8"/>
    <w:rsid w:val="005E2F56"/>
    <w:rsid w:val="00616CE1"/>
    <w:rsid w:val="00624A12"/>
    <w:rsid w:val="0064481C"/>
    <w:rsid w:val="006674C1"/>
    <w:rsid w:val="00676B93"/>
    <w:rsid w:val="00683261"/>
    <w:rsid w:val="006914CE"/>
    <w:rsid w:val="00696693"/>
    <w:rsid w:val="006A2F43"/>
    <w:rsid w:val="006A5906"/>
    <w:rsid w:val="006B1B03"/>
    <w:rsid w:val="006E04D8"/>
    <w:rsid w:val="006E58C7"/>
    <w:rsid w:val="006F71B3"/>
    <w:rsid w:val="007034DD"/>
    <w:rsid w:val="00712FC0"/>
    <w:rsid w:val="007217E6"/>
    <w:rsid w:val="00724E7D"/>
    <w:rsid w:val="007542C8"/>
    <w:rsid w:val="00761A75"/>
    <w:rsid w:val="007837CE"/>
    <w:rsid w:val="0079668A"/>
    <w:rsid w:val="007B2F8C"/>
    <w:rsid w:val="007C41D1"/>
    <w:rsid w:val="007D39B1"/>
    <w:rsid w:val="007D5CE1"/>
    <w:rsid w:val="00803C9B"/>
    <w:rsid w:val="008059FA"/>
    <w:rsid w:val="008317BA"/>
    <w:rsid w:val="008574CD"/>
    <w:rsid w:val="00863A23"/>
    <w:rsid w:val="008658C5"/>
    <w:rsid w:val="008917B4"/>
    <w:rsid w:val="008C107B"/>
    <w:rsid w:val="008C2C05"/>
    <w:rsid w:val="008C540F"/>
    <w:rsid w:val="008C68D7"/>
    <w:rsid w:val="008F528B"/>
    <w:rsid w:val="008F6568"/>
    <w:rsid w:val="00900187"/>
    <w:rsid w:val="00945829"/>
    <w:rsid w:val="00951A43"/>
    <w:rsid w:val="009660BC"/>
    <w:rsid w:val="00975EA1"/>
    <w:rsid w:val="009F113B"/>
    <w:rsid w:val="00A13FF4"/>
    <w:rsid w:val="00A24348"/>
    <w:rsid w:val="00A60C14"/>
    <w:rsid w:val="00A61703"/>
    <w:rsid w:val="00A718EE"/>
    <w:rsid w:val="00A83430"/>
    <w:rsid w:val="00AC38B9"/>
    <w:rsid w:val="00AE0678"/>
    <w:rsid w:val="00B32DB4"/>
    <w:rsid w:val="00B7664F"/>
    <w:rsid w:val="00BD48A0"/>
    <w:rsid w:val="00C2616C"/>
    <w:rsid w:val="00C33237"/>
    <w:rsid w:val="00C74031"/>
    <w:rsid w:val="00C930D6"/>
    <w:rsid w:val="00C9355D"/>
    <w:rsid w:val="00CA04C2"/>
    <w:rsid w:val="00CD21C4"/>
    <w:rsid w:val="00CD556C"/>
    <w:rsid w:val="00D02547"/>
    <w:rsid w:val="00D02B07"/>
    <w:rsid w:val="00D044E9"/>
    <w:rsid w:val="00D04F7F"/>
    <w:rsid w:val="00D40B33"/>
    <w:rsid w:val="00D51C85"/>
    <w:rsid w:val="00D77610"/>
    <w:rsid w:val="00D925E1"/>
    <w:rsid w:val="00DE02FC"/>
    <w:rsid w:val="00DE0F01"/>
    <w:rsid w:val="00E12569"/>
    <w:rsid w:val="00E46858"/>
    <w:rsid w:val="00E80530"/>
    <w:rsid w:val="00E85A9B"/>
    <w:rsid w:val="00E941EE"/>
    <w:rsid w:val="00EB05B7"/>
    <w:rsid w:val="00EE28F2"/>
    <w:rsid w:val="00EF5034"/>
    <w:rsid w:val="00F47BE5"/>
    <w:rsid w:val="00F62F64"/>
    <w:rsid w:val="00F710AC"/>
    <w:rsid w:val="00F90C54"/>
    <w:rsid w:val="00F9327F"/>
    <w:rsid w:val="00FA1330"/>
    <w:rsid w:val="00FA3479"/>
    <w:rsid w:val="00FA57D4"/>
    <w:rsid w:val="00FC6103"/>
    <w:rsid w:val="00FC6E8B"/>
    <w:rsid w:val="00FE339F"/>
    <w:rsid w:val="00FF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26B50-53E6-44C6-869E-A37741FA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4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4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34F9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134F90"/>
    <w:pPr>
      <w:ind w:left="720"/>
      <w:contextualSpacing/>
    </w:pPr>
  </w:style>
  <w:style w:type="paragraph" w:customStyle="1" w:styleId="headertext">
    <w:name w:val="headertext"/>
    <w:basedOn w:val="a"/>
    <w:rsid w:val="00FA1330"/>
    <w:pPr>
      <w:spacing w:after="72" w:line="345" w:lineRule="atLeast"/>
      <w:jc w:val="center"/>
    </w:pPr>
    <w:rPr>
      <w:b/>
      <w:bCs/>
      <w:color w:val="2B4279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42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Шаврова Ольга Николаевна</cp:lastModifiedBy>
  <cp:revision>5</cp:revision>
  <cp:lastPrinted>2021-09-10T07:51:00Z</cp:lastPrinted>
  <dcterms:created xsi:type="dcterms:W3CDTF">2022-02-22T09:26:00Z</dcterms:created>
  <dcterms:modified xsi:type="dcterms:W3CDTF">2022-11-22T14:32:00Z</dcterms:modified>
</cp:coreProperties>
</file>