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702" w:rsidRPr="002A060E" w:rsidRDefault="00117702" w:rsidP="007012D2">
      <w:pPr>
        <w:pStyle w:val="ConsPlusNormal"/>
        <w:spacing w:line="0" w:lineRule="atLeast"/>
        <w:ind w:left="6663"/>
        <w:outlineLvl w:val="0"/>
        <w:rPr>
          <w:rFonts w:ascii="Times New Roman" w:hAnsi="Times New Roman" w:cs="Times New Roman"/>
          <w:sz w:val="20"/>
        </w:rPr>
      </w:pPr>
      <w:r w:rsidRPr="002A060E">
        <w:rPr>
          <w:rFonts w:ascii="Times New Roman" w:hAnsi="Times New Roman" w:cs="Times New Roman"/>
          <w:sz w:val="20"/>
        </w:rPr>
        <w:t>Приложение</w:t>
      </w:r>
    </w:p>
    <w:p w:rsidR="00117702" w:rsidRPr="002A060E" w:rsidRDefault="00117702">
      <w:pPr>
        <w:pStyle w:val="ConsPlusNormal"/>
        <w:spacing w:line="0" w:lineRule="atLeast"/>
        <w:ind w:left="6663"/>
        <w:rPr>
          <w:rFonts w:ascii="Times New Roman" w:hAnsi="Times New Roman" w:cs="Times New Roman"/>
          <w:sz w:val="20"/>
        </w:rPr>
      </w:pPr>
      <w:r w:rsidRPr="002A060E">
        <w:rPr>
          <w:rFonts w:ascii="Times New Roman" w:hAnsi="Times New Roman" w:cs="Times New Roman"/>
          <w:sz w:val="20"/>
        </w:rPr>
        <w:t xml:space="preserve">к распоряжению Комитета </w:t>
      </w:r>
    </w:p>
    <w:p w:rsidR="00117702" w:rsidRPr="00891977" w:rsidRDefault="00117702">
      <w:pPr>
        <w:pStyle w:val="ConsPlusNormal"/>
        <w:spacing w:line="0" w:lineRule="atLeast"/>
        <w:ind w:left="6663"/>
        <w:rPr>
          <w:rFonts w:ascii="Times New Roman" w:hAnsi="Times New Roman" w:cs="Times New Roman"/>
          <w:sz w:val="20"/>
        </w:rPr>
      </w:pPr>
      <w:r w:rsidRPr="00891977">
        <w:rPr>
          <w:rFonts w:ascii="Times New Roman" w:hAnsi="Times New Roman" w:cs="Times New Roman"/>
          <w:sz w:val="20"/>
        </w:rPr>
        <w:t>по труду и занятости</w:t>
      </w:r>
    </w:p>
    <w:p w:rsidR="00117702" w:rsidRPr="00891977" w:rsidRDefault="00117702">
      <w:pPr>
        <w:pStyle w:val="ConsPlusNormal"/>
        <w:spacing w:line="0" w:lineRule="atLeast"/>
        <w:ind w:left="6663"/>
        <w:rPr>
          <w:rFonts w:ascii="Times New Roman" w:hAnsi="Times New Roman" w:cs="Times New Roman"/>
          <w:sz w:val="20"/>
        </w:rPr>
      </w:pPr>
      <w:r w:rsidRPr="00891977">
        <w:rPr>
          <w:rFonts w:ascii="Times New Roman" w:hAnsi="Times New Roman" w:cs="Times New Roman"/>
          <w:sz w:val="20"/>
        </w:rPr>
        <w:t>населения Санкт-Петербурга</w:t>
      </w:r>
    </w:p>
    <w:p w:rsidR="00117702" w:rsidRPr="007C0B97" w:rsidRDefault="00117702">
      <w:pPr>
        <w:pStyle w:val="ConsPlusNormal"/>
        <w:spacing w:line="0" w:lineRule="atLeast"/>
        <w:ind w:left="6663"/>
        <w:rPr>
          <w:rFonts w:ascii="Times New Roman" w:hAnsi="Times New Roman" w:cs="Times New Roman"/>
          <w:sz w:val="20"/>
        </w:rPr>
      </w:pPr>
      <w:r w:rsidRPr="007C0B97">
        <w:rPr>
          <w:rFonts w:ascii="Times New Roman" w:hAnsi="Times New Roman" w:cs="Times New Roman"/>
          <w:sz w:val="20"/>
        </w:rPr>
        <w:t>от_______________ № _______</w:t>
      </w:r>
    </w:p>
    <w:p w:rsidR="002D0FAA" w:rsidRPr="007C0B97" w:rsidRDefault="002D0FAA" w:rsidP="00021D85">
      <w:pPr>
        <w:spacing w:line="0" w:lineRule="atLeast"/>
        <w:ind w:left="5387"/>
      </w:pPr>
      <w:r w:rsidRPr="00891977">
        <w:rPr>
          <w:color w:val="FFFFFF" w:themeColor="background1"/>
        </w:rPr>
        <w:t xml:space="preserve">                </w:t>
      </w:r>
      <w:r w:rsidRPr="007C0B97">
        <w:rPr>
          <w:color w:val="FFFFFF" w:themeColor="background1"/>
        </w:rPr>
        <w:t xml:space="preserve">                                                                                          </w:t>
      </w:r>
    </w:p>
    <w:p w:rsidR="009C0574" w:rsidRPr="007C0B97" w:rsidRDefault="009C0574">
      <w:pPr>
        <w:spacing w:line="0" w:lineRule="atLeast"/>
      </w:pPr>
    </w:p>
    <w:p w:rsidR="003209F6" w:rsidRPr="00021D85" w:rsidRDefault="003209F6" w:rsidP="00021D85">
      <w:pPr>
        <w:pStyle w:val="ConsPlusTitle"/>
        <w:spacing w:line="0" w:lineRule="atLeast"/>
        <w:jc w:val="center"/>
        <w:rPr>
          <w:rFonts w:ascii="Times New Roman" w:hAnsi="Times New Roman" w:cs="Times New Roman"/>
          <w:color w:val="000000" w:themeColor="text1"/>
          <w:sz w:val="24"/>
          <w:szCs w:val="24"/>
        </w:rPr>
      </w:pPr>
      <w:r w:rsidRPr="00021D85">
        <w:rPr>
          <w:rFonts w:ascii="Times New Roman" w:hAnsi="Times New Roman" w:cs="Times New Roman"/>
          <w:color w:val="000000" w:themeColor="text1"/>
          <w:sz w:val="24"/>
          <w:szCs w:val="24"/>
        </w:rPr>
        <w:t>АДМИНИСТРАТИВНЫЙ РЕГЛАМЕНТ</w:t>
      </w:r>
    </w:p>
    <w:p w:rsidR="003209F6" w:rsidRPr="00021D85" w:rsidRDefault="003209F6" w:rsidP="00021D85">
      <w:pPr>
        <w:pStyle w:val="ConsPlusTitle"/>
        <w:spacing w:line="0" w:lineRule="atLeast"/>
        <w:jc w:val="center"/>
        <w:rPr>
          <w:rFonts w:ascii="Times New Roman" w:hAnsi="Times New Roman" w:cs="Times New Roman"/>
          <w:color w:val="000000" w:themeColor="text1"/>
          <w:sz w:val="24"/>
          <w:szCs w:val="24"/>
        </w:rPr>
      </w:pPr>
      <w:r w:rsidRPr="00021D85">
        <w:rPr>
          <w:rFonts w:ascii="Times New Roman" w:hAnsi="Times New Roman" w:cs="Times New Roman"/>
          <w:color w:val="000000" w:themeColor="text1"/>
          <w:sz w:val="24"/>
          <w:szCs w:val="24"/>
        </w:rPr>
        <w:t>Комитета по труду и занятости населения Санкт-Петербурга</w:t>
      </w:r>
    </w:p>
    <w:p w:rsidR="00A43EE8" w:rsidRPr="00021D85" w:rsidRDefault="003209F6" w:rsidP="00021D85">
      <w:pPr>
        <w:pStyle w:val="ConsPlusTitle"/>
        <w:spacing w:line="0" w:lineRule="atLeast"/>
        <w:jc w:val="center"/>
        <w:rPr>
          <w:rFonts w:ascii="Times New Roman" w:hAnsi="Times New Roman" w:cs="Times New Roman"/>
          <w:sz w:val="24"/>
          <w:szCs w:val="24"/>
        </w:rPr>
      </w:pPr>
      <w:r w:rsidRPr="00021D85">
        <w:rPr>
          <w:rFonts w:ascii="Times New Roman" w:hAnsi="Times New Roman" w:cs="Times New Roman"/>
          <w:color w:val="000000" w:themeColor="text1"/>
          <w:sz w:val="24"/>
          <w:szCs w:val="24"/>
        </w:rPr>
        <w:t xml:space="preserve">по предоставлению государственной услуги </w:t>
      </w:r>
      <w:r w:rsidR="00EE74BC" w:rsidRPr="00021D85">
        <w:rPr>
          <w:rFonts w:ascii="Times New Roman" w:hAnsi="Times New Roman" w:cs="Times New Roman"/>
          <w:sz w:val="24"/>
          <w:szCs w:val="24"/>
        </w:rPr>
        <w:t>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w:t>
      </w:r>
      <w:r w:rsidR="00442F8E" w:rsidRPr="00021D85">
        <w:rPr>
          <w:rFonts w:ascii="Times New Roman" w:hAnsi="Times New Roman" w:cs="Times New Roman"/>
          <w:sz w:val="24"/>
          <w:szCs w:val="24"/>
        </w:rPr>
        <w:t xml:space="preserve"> и получения дополнительного профессионального образования</w:t>
      </w:r>
    </w:p>
    <w:p w:rsidR="00A43EE8" w:rsidRPr="00021D85" w:rsidRDefault="00A43EE8" w:rsidP="00021D85">
      <w:pPr>
        <w:pStyle w:val="ConsPlusTitle"/>
        <w:spacing w:line="0" w:lineRule="atLeast"/>
        <w:jc w:val="center"/>
        <w:rPr>
          <w:rFonts w:ascii="Times New Roman" w:hAnsi="Times New Roman" w:cs="Times New Roman"/>
          <w:sz w:val="24"/>
          <w:szCs w:val="24"/>
        </w:rPr>
      </w:pPr>
      <w:r w:rsidRPr="00021D85">
        <w:rPr>
          <w:rFonts w:ascii="Times New Roman" w:hAnsi="Times New Roman" w:cs="Times New Roman"/>
          <w:sz w:val="24"/>
          <w:szCs w:val="24"/>
        </w:rPr>
        <w:t>(</w:t>
      </w:r>
      <w:r w:rsidR="00442F8E" w:rsidRPr="00021D85">
        <w:rPr>
          <w:rFonts w:ascii="Times New Roman" w:hAnsi="Times New Roman" w:cs="Times New Roman"/>
          <w:sz w:val="24"/>
          <w:szCs w:val="24"/>
        </w:rPr>
        <w:t>уникальный реестровый номер государственной услуги</w:t>
      </w:r>
      <w:r w:rsidRPr="00021D85">
        <w:rPr>
          <w:rFonts w:ascii="Times New Roman" w:hAnsi="Times New Roman" w:cs="Times New Roman"/>
          <w:sz w:val="24"/>
          <w:szCs w:val="24"/>
        </w:rPr>
        <w:t xml:space="preserve"> 7800000010000051421)</w:t>
      </w:r>
    </w:p>
    <w:p w:rsidR="003209F6" w:rsidRPr="00021D85" w:rsidRDefault="003209F6">
      <w:pPr>
        <w:widowControl w:val="0"/>
        <w:autoSpaceDE w:val="0"/>
        <w:autoSpaceDN w:val="0"/>
        <w:adjustRightInd w:val="0"/>
        <w:spacing w:line="0" w:lineRule="atLeast"/>
        <w:jc w:val="center"/>
        <w:rPr>
          <w:b/>
          <w:bCs/>
        </w:rPr>
      </w:pPr>
    </w:p>
    <w:p w:rsidR="003209F6" w:rsidRPr="00021D85" w:rsidRDefault="003209F6">
      <w:pPr>
        <w:widowControl w:val="0"/>
        <w:autoSpaceDE w:val="0"/>
        <w:autoSpaceDN w:val="0"/>
        <w:adjustRightInd w:val="0"/>
        <w:spacing w:line="0" w:lineRule="atLeast"/>
        <w:jc w:val="center"/>
        <w:rPr>
          <w:b/>
          <w:bCs/>
        </w:rPr>
      </w:pPr>
      <w:r w:rsidRPr="00021D85">
        <w:rPr>
          <w:b/>
          <w:bCs/>
        </w:rPr>
        <w:t>I. Общие положения</w:t>
      </w:r>
    </w:p>
    <w:p w:rsidR="003209F6" w:rsidRPr="00021D85" w:rsidRDefault="003209F6">
      <w:pPr>
        <w:widowControl w:val="0"/>
        <w:autoSpaceDE w:val="0"/>
        <w:autoSpaceDN w:val="0"/>
        <w:adjustRightInd w:val="0"/>
        <w:spacing w:line="0" w:lineRule="atLeast"/>
        <w:ind w:firstLine="540"/>
        <w:jc w:val="both"/>
      </w:pPr>
    </w:p>
    <w:p w:rsidR="003209F6" w:rsidRPr="00021D85" w:rsidRDefault="003209F6" w:rsidP="00021D85">
      <w:pPr>
        <w:widowControl w:val="0"/>
        <w:autoSpaceDE w:val="0"/>
        <w:autoSpaceDN w:val="0"/>
        <w:adjustRightInd w:val="0"/>
        <w:spacing w:line="0" w:lineRule="atLeast"/>
        <w:ind w:firstLine="709"/>
        <w:jc w:val="both"/>
      </w:pPr>
      <w:r w:rsidRPr="00021D85">
        <w:t>1.1.</w:t>
      </w:r>
      <w:r w:rsidR="00790E70" w:rsidRPr="00021D85">
        <w:t> </w:t>
      </w:r>
      <w:r w:rsidRPr="00021D85">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r w:rsidR="00790E70" w:rsidRPr="00021D85">
        <w:t>–</w:t>
      </w:r>
      <w:r w:rsidRPr="00021D85">
        <w:t xml:space="preserve"> Комитет) и подведомственным ему </w:t>
      </w:r>
      <w:r w:rsidR="00EA570B" w:rsidRPr="00021D85">
        <w:br/>
      </w:r>
      <w:r w:rsidRPr="00021D85">
        <w:t>Санкт-Петербургским государственным автономным учрежде</w:t>
      </w:r>
      <w:r w:rsidR="00573FDE" w:rsidRPr="00021D85">
        <w:t xml:space="preserve">нием </w:t>
      </w:r>
      <w:r w:rsidR="00EA570B" w:rsidRPr="00021D85">
        <w:t>«</w:t>
      </w:r>
      <w:r w:rsidR="00573FDE" w:rsidRPr="00021D85">
        <w:t>Центр занятости населения</w:t>
      </w:r>
      <w:r w:rsidR="003360F8" w:rsidRPr="00021D85">
        <w:t xml:space="preserve"> </w:t>
      </w:r>
      <w:r w:rsidRPr="00021D85">
        <w:t>Санкт-Петербурга</w:t>
      </w:r>
      <w:r w:rsidR="00EA570B" w:rsidRPr="00021D85">
        <w:t>»</w:t>
      </w:r>
      <w:r w:rsidRPr="00021D85">
        <w:t xml:space="preserve"> (далее </w:t>
      </w:r>
      <w:r w:rsidR="00790E70" w:rsidRPr="00021D85">
        <w:t>–</w:t>
      </w:r>
      <w:r w:rsidRPr="00021D85">
        <w:t xml:space="preserve"> ГАУ ЦЗН) в сфере занятости населения.</w:t>
      </w:r>
    </w:p>
    <w:p w:rsidR="00D14F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1.2. Заявителями являются физические лица: </w:t>
      </w:r>
    </w:p>
    <w:p w:rsidR="00D14F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граждане, зарегистрированны</w:t>
      </w:r>
      <w:r w:rsidR="00EE5C45" w:rsidRPr="00021D85">
        <w:rPr>
          <w:rFonts w:ascii="Times New Roman" w:hAnsi="Times New Roman" w:cs="Times New Roman"/>
          <w:sz w:val="24"/>
          <w:szCs w:val="24"/>
        </w:rPr>
        <w:t>е</w:t>
      </w:r>
      <w:r w:rsidRPr="00021D85">
        <w:rPr>
          <w:rFonts w:ascii="Times New Roman" w:hAnsi="Times New Roman" w:cs="Times New Roman"/>
          <w:sz w:val="24"/>
          <w:szCs w:val="24"/>
        </w:rPr>
        <w:t xml:space="preserve"> в </w:t>
      </w:r>
      <w:proofErr w:type="gramStart"/>
      <w:r w:rsidRPr="00021D85">
        <w:rPr>
          <w:rFonts w:ascii="Times New Roman" w:hAnsi="Times New Roman" w:cs="Times New Roman"/>
          <w:sz w:val="24"/>
          <w:szCs w:val="24"/>
        </w:rPr>
        <w:t>целях</w:t>
      </w:r>
      <w:proofErr w:type="gramEnd"/>
      <w:r w:rsidRPr="00021D85">
        <w:rPr>
          <w:rFonts w:ascii="Times New Roman" w:hAnsi="Times New Roman" w:cs="Times New Roman"/>
          <w:sz w:val="24"/>
          <w:szCs w:val="24"/>
        </w:rPr>
        <w:t xml:space="preserve"> поиска подходящей работы, безработные граждане</w:t>
      </w:r>
      <w:r w:rsidR="000D3C1B" w:rsidRPr="00021D85">
        <w:rPr>
          <w:rFonts w:ascii="Times New Roman" w:hAnsi="Times New Roman" w:cs="Times New Roman"/>
          <w:sz w:val="24"/>
          <w:szCs w:val="24"/>
        </w:rPr>
        <w:t xml:space="preserve"> (далее – зарегистрированные заявители)</w:t>
      </w:r>
      <w:r w:rsidR="00D14F9F" w:rsidRPr="00021D85">
        <w:rPr>
          <w:rFonts w:ascii="Times New Roman" w:hAnsi="Times New Roman" w:cs="Times New Roman"/>
          <w:sz w:val="24"/>
          <w:szCs w:val="24"/>
        </w:rPr>
        <w:t>;</w:t>
      </w:r>
    </w:p>
    <w:p w:rsidR="00676AD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граждане, обратившиеся за получением государственной услуги</w:t>
      </w:r>
      <w:r w:rsidR="000C0030" w:rsidRPr="00021D85">
        <w:rPr>
          <w:rFonts w:ascii="Times New Roman" w:hAnsi="Times New Roman" w:cs="Times New Roman"/>
          <w:sz w:val="24"/>
          <w:szCs w:val="24"/>
        </w:rPr>
        <w:t xml:space="preserve"> (далее – заявител</w:t>
      </w:r>
      <w:r w:rsidR="008521E3" w:rsidRPr="00021D85">
        <w:rPr>
          <w:rFonts w:ascii="Times New Roman" w:hAnsi="Times New Roman" w:cs="Times New Roman"/>
          <w:sz w:val="24"/>
          <w:szCs w:val="24"/>
        </w:rPr>
        <w:t>и</w:t>
      </w:r>
      <w:r w:rsidR="000C0030" w:rsidRPr="00021D85">
        <w:rPr>
          <w:rFonts w:ascii="Times New Roman" w:hAnsi="Times New Roman" w:cs="Times New Roman"/>
          <w:sz w:val="24"/>
          <w:szCs w:val="24"/>
        </w:rPr>
        <w:t>, о</w:t>
      </w:r>
      <w:r w:rsidR="008521E3" w:rsidRPr="00021D85">
        <w:rPr>
          <w:rFonts w:ascii="Times New Roman" w:hAnsi="Times New Roman" w:cs="Times New Roman"/>
          <w:sz w:val="24"/>
          <w:szCs w:val="24"/>
        </w:rPr>
        <w:t xml:space="preserve">братившиеся </w:t>
      </w:r>
      <w:r w:rsidR="00AC1A29" w:rsidRPr="00021D85">
        <w:rPr>
          <w:rFonts w:ascii="Times New Roman" w:hAnsi="Times New Roman" w:cs="Times New Roman"/>
          <w:sz w:val="24"/>
          <w:szCs w:val="24"/>
        </w:rPr>
        <w:t>за профессиональной ориентацией)</w:t>
      </w:r>
      <w:r w:rsidR="008521E3" w:rsidRPr="00021D85">
        <w:rPr>
          <w:rFonts w:ascii="Times New Roman" w:hAnsi="Times New Roman" w:cs="Times New Roman"/>
          <w:sz w:val="24"/>
          <w:szCs w:val="24"/>
        </w:rPr>
        <w:t>.</w:t>
      </w:r>
    </w:p>
    <w:p w:rsidR="003209F6" w:rsidRPr="00021D85" w:rsidRDefault="003209F6" w:rsidP="00021D85">
      <w:pPr>
        <w:widowControl w:val="0"/>
        <w:autoSpaceDE w:val="0"/>
        <w:autoSpaceDN w:val="0"/>
        <w:adjustRightInd w:val="0"/>
        <w:spacing w:line="0" w:lineRule="atLeast"/>
        <w:ind w:firstLine="709"/>
        <w:jc w:val="both"/>
      </w:pPr>
      <w:r w:rsidRPr="00021D85">
        <w:t>1.3.</w:t>
      </w:r>
      <w:r w:rsidR="00EA570B" w:rsidRPr="00021D85">
        <w:t> </w:t>
      </w:r>
      <w:r w:rsidRPr="00021D85">
        <w:t>Требования к порядку информирования о предоставлении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r w:rsidRPr="00021D85">
        <w:t>1.3.1.</w:t>
      </w:r>
      <w:r w:rsidR="00EA570B" w:rsidRPr="00021D85">
        <w:t> </w:t>
      </w:r>
      <w:r w:rsidRPr="00021D85">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8051D8" w:rsidRPr="00021D85">
        <w:br/>
      </w:r>
      <w:r w:rsidRPr="00021D85">
        <w:t>для предоставления государственной услуги:</w:t>
      </w:r>
    </w:p>
    <w:p w:rsidR="00AF5132" w:rsidRPr="00021D85" w:rsidRDefault="00242D19" w:rsidP="00021D85">
      <w:pPr>
        <w:widowControl w:val="0"/>
        <w:autoSpaceDE w:val="0"/>
        <w:autoSpaceDN w:val="0"/>
        <w:adjustRightInd w:val="0"/>
        <w:spacing w:line="0" w:lineRule="atLeast"/>
        <w:ind w:firstLine="709"/>
        <w:jc w:val="both"/>
      </w:pPr>
      <w:r w:rsidRPr="00021D85">
        <w:t xml:space="preserve">в информационно-телекоммуникационной сети «Интернет» (далее – сеть «Интернет») на официальном сайте Комитета (доменное имя сайта в сети «Интернет» – </w:t>
      </w:r>
      <w:proofErr w:type="spellStart"/>
      <w:r w:rsidRPr="00021D85">
        <w:t>ktzn.gov.spb.ru</w:t>
      </w:r>
      <w:proofErr w:type="spellEnd"/>
      <w:r w:rsidRPr="00021D85">
        <w:t xml:space="preserve">), на официальном сайте ГАУ ЦЗН (доменное имя сайта в сети </w:t>
      </w:r>
      <w:r w:rsidR="005077A9" w:rsidRPr="00021D85">
        <w:br/>
      </w:r>
      <w:r w:rsidRPr="00021D85">
        <w:t>«Интернет» – r21.spb.ru);</w:t>
      </w:r>
    </w:p>
    <w:p w:rsidR="00573FDE" w:rsidRPr="00021D85" w:rsidRDefault="005077A9" w:rsidP="00021D85">
      <w:pPr>
        <w:widowControl w:val="0"/>
        <w:autoSpaceDE w:val="0"/>
        <w:autoSpaceDN w:val="0"/>
        <w:adjustRightInd w:val="0"/>
        <w:spacing w:line="0" w:lineRule="atLeast"/>
        <w:ind w:firstLine="709"/>
        <w:jc w:val="both"/>
      </w:pPr>
      <w:r w:rsidRPr="00021D85">
        <w:t>в федеральной государственной информационной системе - е</w:t>
      </w:r>
      <w:r w:rsidR="00573FDE" w:rsidRPr="00021D85">
        <w:t>диной цифровой платформе в сфере занятости и трудовых</w:t>
      </w:r>
      <w:r w:rsidR="00797C49" w:rsidRPr="00021D85">
        <w:t xml:space="preserve"> отношений </w:t>
      </w:r>
      <w:r w:rsidR="00613DB4" w:rsidRPr="00021D85">
        <w:t>«</w:t>
      </w:r>
      <w:r w:rsidR="00797C49" w:rsidRPr="00021D85">
        <w:t>Работа</w:t>
      </w:r>
      <w:r w:rsidR="00BB153A" w:rsidRPr="00021D85">
        <w:t xml:space="preserve"> </w:t>
      </w:r>
      <w:r w:rsidR="00797C49" w:rsidRPr="00021D85">
        <w:t>в России</w:t>
      </w:r>
      <w:r w:rsidR="00613DB4" w:rsidRPr="00021D85">
        <w:t>»</w:t>
      </w:r>
      <w:r w:rsidR="00573FDE" w:rsidRPr="00021D85">
        <w:t xml:space="preserve"> </w:t>
      </w:r>
      <w:r w:rsidR="00BB153A" w:rsidRPr="00021D85">
        <w:t xml:space="preserve">(доменное имя сайта в </w:t>
      </w:r>
      <w:r w:rsidR="00F21123" w:rsidRPr="00021D85">
        <w:t>сети «Интернет»</w:t>
      </w:r>
      <w:r w:rsidR="00E82AF4" w:rsidRPr="00021D85">
        <w:t xml:space="preserve"> (далее – сеть «Интернет») </w:t>
      </w:r>
      <w:r w:rsidR="00BB153A" w:rsidRPr="00021D85">
        <w:t xml:space="preserve">– </w:t>
      </w:r>
      <w:proofErr w:type="spellStart"/>
      <w:r w:rsidR="00BB153A" w:rsidRPr="00021D85">
        <w:t>trudvsem.ru</w:t>
      </w:r>
      <w:proofErr w:type="spellEnd"/>
      <w:r w:rsidR="00BB153A" w:rsidRPr="00021D85">
        <w:t xml:space="preserve">) </w:t>
      </w:r>
      <w:r w:rsidR="00573FDE" w:rsidRPr="00021D85">
        <w:t xml:space="preserve">(далее </w:t>
      </w:r>
      <w:r w:rsidR="00613DB4" w:rsidRPr="00021D85">
        <w:t>–</w:t>
      </w:r>
      <w:r w:rsidR="00573FDE" w:rsidRPr="00021D85">
        <w:t xml:space="preserve"> единая цифровая платформа)</w:t>
      </w:r>
      <w:r w:rsidR="00A60FA1" w:rsidRPr="00021D85">
        <w:t>;</w:t>
      </w:r>
    </w:p>
    <w:p w:rsidR="00091BE0" w:rsidRPr="00021D85" w:rsidRDefault="00091BE0" w:rsidP="00021D85">
      <w:pPr>
        <w:widowControl w:val="0"/>
        <w:autoSpaceDE w:val="0"/>
        <w:autoSpaceDN w:val="0"/>
        <w:adjustRightInd w:val="0"/>
        <w:spacing w:line="0" w:lineRule="atLeast"/>
        <w:ind w:firstLine="709"/>
        <w:jc w:val="both"/>
      </w:pPr>
      <w:r w:rsidRPr="00021D85">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proofErr w:type="spellStart"/>
      <w:r w:rsidRPr="00021D85">
        <w:t>gosuslugi.ru</w:t>
      </w:r>
      <w:proofErr w:type="spellEnd"/>
      <w:r w:rsidRPr="00021D85">
        <w:t>) (далее – федеральный Портал);</w:t>
      </w:r>
    </w:p>
    <w:p w:rsidR="00091BE0" w:rsidRPr="00021D85" w:rsidRDefault="00091BE0" w:rsidP="00021D85">
      <w:pPr>
        <w:spacing w:line="0" w:lineRule="atLeast"/>
        <w:ind w:firstLine="709"/>
        <w:jc w:val="both"/>
      </w:pPr>
      <w:r w:rsidRPr="00021D85">
        <w:t>на Портале «Государственные и муниципальные услуги (функции)</w:t>
      </w:r>
      <w:r w:rsidRPr="00021D85">
        <w:br/>
        <w:t xml:space="preserve">в Санкт-Петербурге» (доменное имя сайта в сети «Интернет» – </w:t>
      </w:r>
      <w:proofErr w:type="spellStart"/>
      <w:r w:rsidRPr="00021D85">
        <w:t>gu.spb.ru</w:t>
      </w:r>
      <w:proofErr w:type="spellEnd"/>
      <w:r w:rsidRPr="00021D85">
        <w:t>) (далее – Портал);</w:t>
      </w:r>
    </w:p>
    <w:p w:rsidR="00091BE0" w:rsidRPr="00021D85" w:rsidRDefault="00091BE0" w:rsidP="00021D85">
      <w:pPr>
        <w:spacing w:line="0" w:lineRule="atLeast"/>
        <w:ind w:firstLine="709"/>
        <w:jc w:val="both"/>
      </w:pPr>
      <w:r w:rsidRPr="00021D85">
        <w:t xml:space="preserve">на официальном сайте Администрации Санкт-Петербурга (доменное имя сайта </w:t>
      </w:r>
      <w:r w:rsidRPr="00021D85">
        <w:br/>
        <w:t xml:space="preserve">в сети «Интернет» – </w:t>
      </w:r>
      <w:proofErr w:type="spellStart"/>
      <w:r w:rsidRPr="00021D85">
        <w:t>gov.spb.ru</w:t>
      </w:r>
      <w:proofErr w:type="spellEnd"/>
      <w:r w:rsidRPr="00021D85">
        <w:t>);</w:t>
      </w:r>
    </w:p>
    <w:p w:rsidR="00432282" w:rsidRPr="00021D85" w:rsidRDefault="00432282" w:rsidP="00021D85">
      <w:pPr>
        <w:widowControl w:val="0"/>
        <w:autoSpaceDE w:val="0"/>
        <w:autoSpaceDN w:val="0"/>
        <w:adjustRightInd w:val="0"/>
        <w:spacing w:line="0" w:lineRule="atLeast"/>
        <w:ind w:firstLine="709"/>
        <w:jc w:val="both"/>
      </w:pPr>
      <w:proofErr w:type="gramStart"/>
      <w:r w:rsidRPr="00021D85">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A243AB" w:rsidRPr="00021D85">
        <w:br/>
      </w:r>
      <w:r w:rsidRPr="00021D85">
        <w:t xml:space="preserve">и муниципальных услуг (далее </w:t>
      </w:r>
      <w:r w:rsidR="00DD416E" w:rsidRPr="00021D85">
        <w:t>–</w:t>
      </w:r>
      <w:r w:rsidRPr="00021D85">
        <w:t xml:space="preserve"> МФЦ)</w:t>
      </w:r>
      <w:r w:rsidR="00257E44" w:rsidRPr="00021D85">
        <w:t xml:space="preserve"> (в части содействия в подаче заявления </w:t>
      </w:r>
      <w:r w:rsidR="00257E44" w:rsidRPr="00021D85">
        <w:br/>
        <w:t>в электронной форме с использованием единой цифровой платформы в секторе пользовательского сопровождения);</w:t>
      </w:r>
      <w:proofErr w:type="gramEnd"/>
    </w:p>
    <w:p w:rsidR="003209F6" w:rsidRPr="00021D85" w:rsidRDefault="003209F6" w:rsidP="00021D85">
      <w:pPr>
        <w:widowControl w:val="0"/>
        <w:autoSpaceDE w:val="0"/>
        <w:autoSpaceDN w:val="0"/>
        <w:adjustRightInd w:val="0"/>
        <w:spacing w:line="0" w:lineRule="atLeast"/>
        <w:ind w:firstLine="709"/>
        <w:jc w:val="both"/>
      </w:pPr>
      <w:proofErr w:type="gramStart"/>
      <w:r w:rsidRPr="00021D85">
        <w:t xml:space="preserve">в мобильном приложении </w:t>
      </w:r>
      <w:r w:rsidR="00044FB9" w:rsidRPr="00021D85">
        <w:t>«</w:t>
      </w:r>
      <w:r w:rsidRPr="00021D85">
        <w:t>Государственные услуги в Санкт-Петербурге</w:t>
      </w:r>
      <w:r w:rsidR="00044FB9" w:rsidRPr="00021D85">
        <w:t>»</w:t>
      </w:r>
      <w:r w:rsidRPr="00021D85">
        <w:t xml:space="preserve"> </w:t>
      </w:r>
      <w:r w:rsidRPr="00021D85">
        <w:lastRenderedPageBreak/>
        <w:t>Межведомственной автоматизированной информ</w:t>
      </w:r>
      <w:r w:rsidR="00573FDE" w:rsidRPr="00021D85">
        <w:t>ационной системы предоставления</w:t>
      </w:r>
      <w:r w:rsidR="00573FDE" w:rsidRPr="00021D85">
        <w:br/>
      </w:r>
      <w:r w:rsidRPr="00021D85">
        <w:t xml:space="preserve">в Санкт-Петербурге государственных и муниципальных услуг в электронном виде </w:t>
      </w:r>
      <w:r w:rsidR="00044FB9" w:rsidRPr="00021D85">
        <w:br/>
      </w:r>
      <w:r w:rsidRPr="00021D85">
        <w:t xml:space="preserve">(далее </w:t>
      </w:r>
      <w:r w:rsidR="00044FB9" w:rsidRPr="00021D85">
        <w:t>–</w:t>
      </w:r>
      <w:r w:rsidRPr="00021D85">
        <w:t xml:space="preserve"> мобильное приложение) </w:t>
      </w:r>
      <w:r w:rsidR="00044FB9" w:rsidRPr="00021D85">
        <w:t>–</w:t>
      </w:r>
      <w:r w:rsidRPr="00021D85">
        <w:t xml:space="preserve"> в части информации об органах (организациях) </w:t>
      </w:r>
      <w:r w:rsidR="00D77973" w:rsidRPr="00021D85">
        <w:br/>
      </w:r>
      <w:r w:rsidRPr="00021D85">
        <w:t xml:space="preserve">в разделе </w:t>
      </w:r>
      <w:r w:rsidR="004A09B2" w:rsidRPr="00021D85">
        <w:t>«</w:t>
      </w:r>
      <w:r w:rsidRPr="00021D85">
        <w:t>Полезная информация</w:t>
      </w:r>
      <w:r w:rsidR="004A09B2" w:rsidRPr="00021D85">
        <w:t>»</w:t>
      </w:r>
      <w:r w:rsidRPr="00021D85">
        <w:t>;</w:t>
      </w:r>
      <w:proofErr w:type="gramEnd"/>
    </w:p>
    <w:p w:rsidR="003209F6" w:rsidRPr="00021D85" w:rsidRDefault="003209F6" w:rsidP="00021D85">
      <w:pPr>
        <w:widowControl w:val="0"/>
        <w:autoSpaceDE w:val="0"/>
        <w:autoSpaceDN w:val="0"/>
        <w:adjustRightInd w:val="0"/>
        <w:spacing w:line="0" w:lineRule="atLeast"/>
        <w:ind w:firstLine="709"/>
        <w:jc w:val="both"/>
      </w:pPr>
      <w:r w:rsidRPr="00021D85">
        <w:t xml:space="preserve">направление запросов в письменном </w:t>
      </w:r>
      <w:proofErr w:type="gramStart"/>
      <w:r w:rsidRPr="00021D85">
        <w:t>виде</w:t>
      </w:r>
      <w:proofErr w:type="gramEnd"/>
      <w:r w:rsidRPr="00021D85">
        <w:t xml:space="preserve"> по адресам Комитета, ГАУ ЦЗН </w:t>
      </w:r>
      <w:r w:rsidR="00044FB9" w:rsidRPr="00021D85">
        <w:br/>
      </w:r>
      <w:r w:rsidRPr="00021D85">
        <w:t>и его структурных подразделений, в электронной форме по адресам электронной почты указанных органов (организаций);</w:t>
      </w:r>
    </w:p>
    <w:p w:rsidR="003209F6" w:rsidRPr="00021D85" w:rsidRDefault="003209F6" w:rsidP="00021D85">
      <w:pPr>
        <w:widowControl w:val="0"/>
        <w:autoSpaceDE w:val="0"/>
        <w:autoSpaceDN w:val="0"/>
        <w:adjustRightInd w:val="0"/>
        <w:spacing w:line="0" w:lineRule="atLeast"/>
        <w:ind w:firstLine="709"/>
        <w:jc w:val="both"/>
      </w:pPr>
      <w:r w:rsidRPr="00021D85">
        <w:t>по справочным телефонам Комитета, ГАУ ЦЗН и его структурных подразделений;</w:t>
      </w:r>
    </w:p>
    <w:p w:rsidR="003209F6" w:rsidRPr="00021D85" w:rsidRDefault="003209F6" w:rsidP="00021D85">
      <w:pPr>
        <w:widowControl w:val="0"/>
        <w:autoSpaceDE w:val="0"/>
        <w:autoSpaceDN w:val="0"/>
        <w:adjustRightInd w:val="0"/>
        <w:spacing w:line="0" w:lineRule="atLeast"/>
        <w:ind w:firstLine="709"/>
        <w:jc w:val="both"/>
      </w:pPr>
      <w:r w:rsidRPr="00021D85">
        <w:t>при личном обращении на прием к</w:t>
      </w:r>
      <w:r w:rsidR="00B715C5" w:rsidRPr="00021D85">
        <w:t xml:space="preserve"> специалистам Комитета, ГАУ ЦЗН</w:t>
      </w:r>
      <w:r w:rsidR="00B715C5" w:rsidRPr="00021D85">
        <w:br/>
      </w:r>
      <w:r w:rsidRPr="00021D85">
        <w:t>и его структурных подразделений в дни и часы приема;</w:t>
      </w:r>
    </w:p>
    <w:p w:rsidR="00345F21" w:rsidRPr="00021D85" w:rsidRDefault="00573FDE"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непосредственно в </w:t>
      </w:r>
      <w:proofErr w:type="gramStart"/>
      <w:r w:rsidRPr="00021D85">
        <w:rPr>
          <w:rFonts w:ascii="Times New Roman" w:hAnsi="Times New Roman" w:cs="Times New Roman"/>
          <w:sz w:val="24"/>
          <w:szCs w:val="24"/>
        </w:rPr>
        <w:t>помещениях</w:t>
      </w:r>
      <w:proofErr w:type="gramEnd"/>
      <w:r w:rsidRPr="00021D85">
        <w:rPr>
          <w:rFonts w:ascii="Times New Roman" w:hAnsi="Times New Roman" w:cs="Times New Roman"/>
          <w:sz w:val="24"/>
          <w:szCs w:val="24"/>
        </w:rPr>
        <w:t xml:space="preserve"> </w:t>
      </w:r>
      <w:r w:rsidR="000915DD" w:rsidRPr="00021D85">
        <w:rPr>
          <w:rFonts w:ascii="Times New Roman" w:hAnsi="Times New Roman" w:cs="Times New Roman"/>
          <w:sz w:val="24"/>
          <w:szCs w:val="24"/>
        </w:rPr>
        <w:t xml:space="preserve">структурных подразделений ГАУ ЦЗН </w:t>
      </w:r>
      <w:r w:rsidR="00F82096" w:rsidRPr="00021D85">
        <w:rPr>
          <w:rFonts w:ascii="Times New Roman" w:hAnsi="Times New Roman" w:cs="Times New Roman"/>
          <w:sz w:val="24"/>
          <w:szCs w:val="24"/>
        </w:rPr>
        <w:t>в виде текстовой</w:t>
      </w:r>
      <w:r w:rsidR="000915DD" w:rsidRPr="00021D85">
        <w:rPr>
          <w:rFonts w:ascii="Times New Roman" w:hAnsi="Times New Roman" w:cs="Times New Roman"/>
          <w:sz w:val="24"/>
          <w:szCs w:val="24"/>
        </w:rPr>
        <w:t xml:space="preserve"> </w:t>
      </w:r>
      <w:r w:rsidRPr="00021D85">
        <w:rPr>
          <w:rFonts w:ascii="Times New Roman" w:hAnsi="Times New Roman" w:cs="Times New Roman"/>
          <w:sz w:val="24"/>
          <w:szCs w:val="24"/>
        </w:rPr>
        <w:t xml:space="preserve">и графической информации, размещенной на стендах, плакатах и баннерах </w:t>
      </w:r>
      <w:r w:rsidR="00887168" w:rsidRPr="00021D85">
        <w:rPr>
          <w:rFonts w:ascii="Times New Roman" w:hAnsi="Times New Roman" w:cs="Times New Roman"/>
          <w:sz w:val="24"/>
          <w:szCs w:val="24"/>
        </w:rPr>
        <w:br/>
      </w:r>
      <w:r w:rsidRPr="00021D85">
        <w:rPr>
          <w:rFonts w:ascii="Times New Roman" w:hAnsi="Times New Roman" w:cs="Times New Roman"/>
          <w:sz w:val="24"/>
          <w:szCs w:val="24"/>
        </w:rPr>
        <w:t xml:space="preserve">или консультаций с работниками </w:t>
      </w:r>
      <w:r w:rsidR="00777627" w:rsidRPr="00021D85">
        <w:rPr>
          <w:rFonts w:ascii="Times New Roman" w:hAnsi="Times New Roman" w:cs="Times New Roman"/>
          <w:sz w:val="24"/>
          <w:szCs w:val="24"/>
        </w:rPr>
        <w:t>структурных подразделений ГАУ ЦЗН</w:t>
      </w:r>
      <w:r w:rsidR="00345F21" w:rsidRPr="00021D85">
        <w:rPr>
          <w:rFonts w:ascii="Times New Roman" w:hAnsi="Times New Roman" w:cs="Times New Roman"/>
          <w:sz w:val="24"/>
          <w:szCs w:val="24"/>
        </w:rPr>
        <w:t>;</w:t>
      </w:r>
    </w:p>
    <w:p w:rsidR="00573FDE" w:rsidRPr="00021D85" w:rsidRDefault="00345F21"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по телефону «горячей линии» ГАУ ЦЗН.</w:t>
      </w:r>
    </w:p>
    <w:p w:rsidR="003209F6" w:rsidRPr="00021D85" w:rsidRDefault="003209F6" w:rsidP="00021D85">
      <w:pPr>
        <w:widowControl w:val="0"/>
        <w:autoSpaceDE w:val="0"/>
        <w:autoSpaceDN w:val="0"/>
        <w:adjustRightInd w:val="0"/>
        <w:spacing w:line="0" w:lineRule="atLeast"/>
        <w:ind w:firstLine="709"/>
        <w:jc w:val="both"/>
      </w:pPr>
      <w:r w:rsidRPr="00021D85">
        <w:t>1.3.2.</w:t>
      </w:r>
      <w:r w:rsidR="00C9764C" w:rsidRPr="00021D85">
        <w:t> </w:t>
      </w:r>
      <w:r w:rsidRPr="00021D85">
        <w:t>Сведения о ходе предоставления государственной услуги заявители могут получить следующими способами (в следующем порядке):</w:t>
      </w:r>
    </w:p>
    <w:p w:rsidR="003209F6" w:rsidRPr="00021D85" w:rsidRDefault="00D8389B" w:rsidP="00021D85">
      <w:pPr>
        <w:widowControl w:val="0"/>
        <w:autoSpaceDE w:val="0"/>
        <w:autoSpaceDN w:val="0"/>
        <w:adjustRightInd w:val="0"/>
        <w:spacing w:line="0" w:lineRule="atLeast"/>
        <w:ind w:firstLine="709"/>
        <w:jc w:val="both"/>
      </w:pPr>
      <w:r w:rsidRPr="00021D85">
        <w:t xml:space="preserve">путем </w:t>
      </w:r>
      <w:r w:rsidR="003209F6" w:rsidRPr="00021D85">
        <w:t>направлени</w:t>
      </w:r>
      <w:r w:rsidRPr="00021D85">
        <w:t>я</w:t>
      </w:r>
      <w:r w:rsidR="003209F6" w:rsidRPr="00021D85">
        <w:t xml:space="preserve"> запросов в письменном </w:t>
      </w:r>
      <w:proofErr w:type="gramStart"/>
      <w:r w:rsidR="009B5DBD" w:rsidRPr="00021D85">
        <w:t>виде</w:t>
      </w:r>
      <w:proofErr w:type="gramEnd"/>
      <w:r w:rsidR="009B5DBD" w:rsidRPr="00021D85">
        <w:t xml:space="preserve"> по адресу ГАУ ЦЗН</w:t>
      </w:r>
      <w:r w:rsidRPr="00021D85">
        <w:t xml:space="preserve">, </w:t>
      </w:r>
      <w:r w:rsidR="00D77973" w:rsidRPr="00021D85">
        <w:br/>
      </w:r>
      <w:r w:rsidR="003209F6" w:rsidRPr="00021D85">
        <w:t>в электронной форме по ад</w:t>
      </w:r>
      <w:r w:rsidR="00B715C5" w:rsidRPr="00021D85">
        <w:t>ресу электронной почты ГАУ ЦЗН;</w:t>
      </w:r>
    </w:p>
    <w:p w:rsidR="005F2856" w:rsidRPr="00021D85" w:rsidRDefault="003209F6" w:rsidP="00021D85">
      <w:pPr>
        <w:widowControl w:val="0"/>
        <w:autoSpaceDE w:val="0"/>
        <w:autoSpaceDN w:val="0"/>
        <w:adjustRightInd w:val="0"/>
        <w:spacing w:line="0" w:lineRule="atLeast"/>
        <w:ind w:firstLine="709"/>
        <w:jc w:val="both"/>
      </w:pPr>
      <w:r w:rsidRPr="00021D85">
        <w:t xml:space="preserve">по справочным телефонам </w:t>
      </w:r>
      <w:r w:rsidR="00D8389B" w:rsidRPr="00021D85">
        <w:t>работников</w:t>
      </w:r>
      <w:r w:rsidRPr="00021D85">
        <w:t xml:space="preserve"> ГАУ ЦЗН и его структурных подразделений, непосредственно предоставляющих государственную услугу заявителям</w:t>
      </w:r>
      <w:r w:rsidR="00DC2C55" w:rsidRPr="00021D85">
        <w:t>;</w:t>
      </w:r>
    </w:p>
    <w:p w:rsidR="00DC2C55" w:rsidRPr="00021D85" w:rsidRDefault="003209F6" w:rsidP="00021D85">
      <w:pPr>
        <w:widowControl w:val="0"/>
        <w:autoSpaceDE w:val="0"/>
        <w:autoSpaceDN w:val="0"/>
        <w:adjustRightInd w:val="0"/>
        <w:spacing w:line="0" w:lineRule="atLeast"/>
        <w:ind w:firstLine="709"/>
        <w:jc w:val="both"/>
      </w:pPr>
      <w:r w:rsidRPr="00021D85">
        <w:t xml:space="preserve">при личном обращении на прием к </w:t>
      </w:r>
      <w:r w:rsidR="008F7410" w:rsidRPr="00021D85">
        <w:t>работникам</w:t>
      </w:r>
      <w:r w:rsidR="009B5DBD" w:rsidRPr="00021D85">
        <w:t xml:space="preserve"> </w:t>
      </w:r>
      <w:r w:rsidR="00DC2C55" w:rsidRPr="00021D85">
        <w:t xml:space="preserve">ГАУ ЦЗН и его структурных подразделений, непосредственно предоставляющих государственную услугу заявителям </w:t>
      </w:r>
      <w:r w:rsidR="005F2856" w:rsidRPr="00021D85">
        <w:br/>
      </w:r>
      <w:r w:rsidR="00DC2C55" w:rsidRPr="00021D85">
        <w:t>в дни и часы приема;</w:t>
      </w:r>
    </w:p>
    <w:p w:rsidR="00046AD2" w:rsidRPr="00021D85" w:rsidRDefault="00046AD2" w:rsidP="00021D85">
      <w:pPr>
        <w:widowControl w:val="0"/>
        <w:autoSpaceDE w:val="0"/>
        <w:autoSpaceDN w:val="0"/>
        <w:adjustRightInd w:val="0"/>
        <w:spacing w:line="0" w:lineRule="atLeast"/>
        <w:ind w:firstLine="709"/>
        <w:jc w:val="both"/>
      </w:pPr>
      <w:r w:rsidRPr="00021D85">
        <w:t xml:space="preserve">через единую цифровую платформу (в </w:t>
      </w:r>
      <w:proofErr w:type="gramStart"/>
      <w:r w:rsidRPr="00021D85">
        <w:t>случае</w:t>
      </w:r>
      <w:proofErr w:type="gramEnd"/>
      <w:r w:rsidRPr="00021D85">
        <w:t xml:space="preserve"> направления заявления</w:t>
      </w:r>
      <w:r w:rsidR="007F100E" w:rsidRPr="00021D85">
        <w:t xml:space="preserve"> </w:t>
      </w:r>
      <w:r w:rsidR="00734891" w:rsidRPr="00021D85">
        <w:br/>
      </w:r>
      <w:r w:rsidR="007F100E" w:rsidRPr="00021D85">
        <w:t xml:space="preserve">о предоставлении государственной услуги (далее – заявление) </w:t>
      </w:r>
      <w:r w:rsidRPr="00021D85">
        <w:t xml:space="preserve">с использованием единой цифровой платформы). Информирование </w:t>
      </w:r>
      <w:r w:rsidR="00734891" w:rsidRPr="00021D85">
        <w:t>заявителя</w:t>
      </w:r>
      <w:r w:rsidRPr="00021D85">
        <w:t xml:space="preserve"> о направлении ему уведомлений </w:t>
      </w:r>
      <w:r w:rsidR="00734891" w:rsidRPr="00021D85">
        <w:br/>
      </w:r>
      <w:r w:rsidRPr="00021D85">
        <w:t>через единую цифровую платформу осуществляется путем автоматизированного формирования и передачи текстовых сообщений на адрес электронной почты</w:t>
      </w:r>
      <w:r w:rsidR="00FA36D8" w:rsidRPr="00021D85">
        <w:t xml:space="preserve"> заявителя</w:t>
      </w:r>
      <w:r w:rsidRPr="00021D85">
        <w:t>, указанный в заявлении</w:t>
      </w:r>
      <w:r w:rsidR="008D1CC6" w:rsidRPr="00021D85">
        <w:t>.</w:t>
      </w:r>
    </w:p>
    <w:p w:rsidR="003209F6" w:rsidRPr="00021D85" w:rsidRDefault="003209F6" w:rsidP="00021D85">
      <w:pPr>
        <w:widowControl w:val="0"/>
        <w:autoSpaceDE w:val="0"/>
        <w:autoSpaceDN w:val="0"/>
        <w:adjustRightInd w:val="0"/>
        <w:spacing w:line="0" w:lineRule="atLeast"/>
        <w:ind w:firstLine="709"/>
        <w:jc w:val="both"/>
      </w:pPr>
      <w:r w:rsidRPr="00021D85">
        <w:t>1.3.3.</w:t>
      </w:r>
      <w:r w:rsidR="00A17A26" w:rsidRPr="00021D85">
        <w:t> </w:t>
      </w:r>
      <w:r w:rsidRPr="00021D85">
        <w:t>Порядок, форма, место размещения и способы получения справочной информации, в том числе на стендах в местах предос</w:t>
      </w:r>
      <w:r w:rsidR="00B715C5" w:rsidRPr="00021D85">
        <w:t>тавления государственной услуги</w:t>
      </w:r>
      <w:r w:rsidR="00B715C5" w:rsidRPr="00021D85">
        <w:br/>
      </w:r>
      <w:r w:rsidRPr="00021D85">
        <w:t>и услуг, которые являются необходимыми и обязательными для предоставления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proofErr w:type="gramStart"/>
      <w:r w:rsidRPr="00021D85">
        <w:t xml:space="preserve">Справочная информация (место нахождения и график работы Комитета, структурного подразделения Комитета, ГАУ ЦЗН и его структурных подразделений, предоставляющих государственную услугу, справочные телефоны, адреса официального сайта) размещена на официальном сайте Комитета (доменное имя сайта в сети </w:t>
      </w:r>
      <w:r w:rsidR="00DF2931" w:rsidRPr="00021D85">
        <w:br/>
        <w:t>«</w:t>
      </w:r>
      <w:r w:rsidRPr="00021D85">
        <w:t>Интернет</w:t>
      </w:r>
      <w:r w:rsidR="00DF2931" w:rsidRPr="00021D85">
        <w:t>»</w:t>
      </w:r>
      <w:r w:rsidRPr="00021D85">
        <w:t xml:space="preserve"> </w:t>
      </w:r>
      <w:r w:rsidR="00DF2931" w:rsidRPr="00021D85">
        <w:t>–</w:t>
      </w:r>
      <w:r w:rsidRPr="00021D85">
        <w:t xml:space="preserve"> </w:t>
      </w:r>
      <w:proofErr w:type="spellStart"/>
      <w:r w:rsidR="008D1CC6" w:rsidRPr="00021D85">
        <w:t>ktzn.gov.spb.ru</w:t>
      </w:r>
      <w:proofErr w:type="spellEnd"/>
      <w:r w:rsidRPr="00021D85">
        <w:t xml:space="preserve">), на официальном сайте ГАУ ЦЗН (доменное имя сайта </w:t>
      </w:r>
      <w:r w:rsidR="009A018B" w:rsidRPr="00021D85">
        <w:br/>
      </w:r>
      <w:r w:rsidRPr="00021D85">
        <w:t xml:space="preserve">в сети </w:t>
      </w:r>
      <w:r w:rsidR="00D6152F" w:rsidRPr="00021D85">
        <w:t>«</w:t>
      </w:r>
      <w:r w:rsidRPr="00021D85">
        <w:t>Интернет</w:t>
      </w:r>
      <w:r w:rsidR="00D6152F" w:rsidRPr="00021D85">
        <w:t>»</w:t>
      </w:r>
      <w:r w:rsidRPr="00021D85">
        <w:t xml:space="preserve"> </w:t>
      </w:r>
      <w:r w:rsidR="00D6152F" w:rsidRPr="00021D85">
        <w:t>–</w:t>
      </w:r>
      <w:r w:rsidRPr="00021D85">
        <w:t xml:space="preserve"> r21.spb.ru), на Портале (доменное имя сайта в</w:t>
      </w:r>
      <w:proofErr w:type="gramEnd"/>
      <w:r w:rsidRPr="00021D85">
        <w:t xml:space="preserve"> сети </w:t>
      </w:r>
      <w:r w:rsidR="00D6152F" w:rsidRPr="00021D85">
        <w:t>«</w:t>
      </w:r>
      <w:r w:rsidRPr="00021D85">
        <w:t>Инте</w:t>
      </w:r>
      <w:r w:rsidR="00B715C5" w:rsidRPr="00021D85">
        <w:t>рнет</w:t>
      </w:r>
      <w:r w:rsidR="00D6152F" w:rsidRPr="00021D85">
        <w:t>»</w:t>
      </w:r>
      <w:r w:rsidR="00B715C5" w:rsidRPr="00021D85">
        <w:t xml:space="preserve"> </w:t>
      </w:r>
      <w:r w:rsidR="008C51F1" w:rsidRPr="00021D85">
        <w:t>–</w:t>
      </w:r>
      <w:r w:rsidR="00B715C5" w:rsidRPr="00021D85">
        <w:t xml:space="preserve"> </w:t>
      </w:r>
      <w:proofErr w:type="spellStart"/>
      <w:r w:rsidR="00B715C5" w:rsidRPr="00021D85">
        <w:t>gu.spb.ru</w:t>
      </w:r>
      <w:proofErr w:type="spellEnd"/>
      <w:r w:rsidR="00B715C5" w:rsidRPr="00021D85">
        <w:t>)</w:t>
      </w:r>
      <w:r w:rsidRPr="00021D85">
        <w:t>.</w:t>
      </w:r>
    </w:p>
    <w:p w:rsidR="00FA00CA" w:rsidRPr="00021D85" w:rsidRDefault="00FA00CA" w:rsidP="00021D85">
      <w:pPr>
        <w:widowControl w:val="0"/>
        <w:autoSpaceDE w:val="0"/>
        <w:autoSpaceDN w:val="0"/>
        <w:adjustRightInd w:val="0"/>
        <w:spacing w:line="0" w:lineRule="atLeast"/>
      </w:pPr>
    </w:p>
    <w:p w:rsidR="003209F6" w:rsidRPr="00021D85" w:rsidRDefault="003209F6">
      <w:pPr>
        <w:widowControl w:val="0"/>
        <w:autoSpaceDE w:val="0"/>
        <w:autoSpaceDN w:val="0"/>
        <w:adjustRightInd w:val="0"/>
        <w:spacing w:line="0" w:lineRule="atLeast"/>
        <w:jc w:val="center"/>
        <w:rPr>
          <w:b/>
          <w:bCs/>
        </w:rPr>
      </w:pPr>
      <w:r w:rsidRPr="00021D85">
        <w:rPr>
          <w:b/>
          <w:bCs/>
        </w:rPr>
        <w:t>II.</w:t>
      </w:r>
      <w:r w:rsidR="00390DE6" w:rsidRPr="00021D85">
        <w:rPr>
          <w:b/>
          <w:bCs/>
        </w:rPr>
        <w:t> </w:t>
      </w:r>
      <w:r w:rsidRPr="00021D85">
        <w:rPr>
          <w:b/>
          <w:bCs/>
        </w:rPr>
        <w:t>Стандарт предоставления государственной услуги</w:t>
      </w:r>
    </w:p>
    <w:p w:rsidR="003209F6" w:rsidRPr="00021D85" w:rsidRDefault="003209F6">
      <w:pPr>
        <w:widowControl w:val="0"/>
        <w:autoSpaceDE w:val="0"/>
        <w:autoSpaceDN w:val="0"/>
        <w:adjustRightInd w:val="0"/>
        <w:spacing w:line="0" w:lineRule="atLeast"/>
        <w:jc w:val="center"/>
      </w:pPr>
    </w:p>
    <w:p w:rsidR="003209F6" w:rsidRPr="00021D85" w:rsidRDefault="003209F6" w:rsidP="00021D85">
      <w:pPr>
        <w:widowControl w:val="0"/>
        <w:autoSpaceDE w:val="0"/>
        <w:autoSpaceDN w:val="0"/>
        <w:adjustRightInd w:val="0"/>
        <w:spacing w:line="0" w:lineRule="atLeast"/>
        <w:ind w:firstLine="709"/>
        <w:jc w:val="both"/>
      </w:pPr>
      <w:r w:rsidRPr="00021D85">
        <w:t>2.1.</w:t>
      </w:r>
      <w:r w:rsidR="00346D15" w:rsidRPr="00021D85">
        <w:t> </w:t>
      </w:r>
      <w:r w:rsidRPr="00021D85">
        <w:t xml:space="preserve">Наименование государственной услуги: </w:t>
      </w:r>
      <w:r w:rsidR="00A20B4E" w:rsidRPr="00021D85">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r w:rsidRPr="00021D85">
        <w:t>.</w:t>
      </w:r>
    </w:p>
    <w:p w:rsidR="003209F6" w:rsidRPr="00021D85" w:rsidRDefault="003209F6" w:rsidP="00021D85">
      <w:pPr>
        <w:widowControl w:val="0"/>
        <w:autoSpaceDE w:val="0"/>
        <w:autoSpaceDN w:val="0"/>
        <w:adjustRightInd w:val="0"/>
        <w:spacing w:line="0" w:lineRule="atLeast"/>
        <w:ind w:firstLine="709"/>
        <w:jc w:val="both"/>
      </w:pPr>
      <w:r w:rsidRPr="00021D85">
        <w:t xml:space="preserve">Краткое наименование государственной услуги: </w:t>
      </w:r>
      <w:r w:rsidR="00A20B4E" w:rsidRPr="00021D85">
        <w:t>профессиональная ориентация</w:t>
      </w:r>
      <w:r w:rsidRPr="00021D85">
        <w:t>.</w:t>
      </w:r>
    </w:p>
    <w:p w:rsidR="003209F6" w:rsidRPr="00021D85" w:rsidRDefault="003209F6" w:rsidP="00021D85">
      <w:pPr>
        <w:widowControl w:val="0"/>
        <w:autoSpaceDE w:val="0"/>
        <w:autoSpaceDN w:val="0"/>
        <w:adjustRightInd w:val="0"/>
        <w:spacing w:line="0" w:lineRule="atLeast"/>
        <w:ind w:firstLine="709"/>
        <w:jc w:val="both"/>
      </w:pPr>
      <w:r w:rsidRPr="00021D85">
        <w:t>2.2.</w:t>
      </w:r>
      <w:r w:rsidR="009C30EA" w:rsidRPr="00021D85">
        <w:t> </w:t>
      </w:r>
      <w:r w:rsidRPr="00021D85">
        <w:t>Государственная услуга предоставляется ГАУ ЦЗН.</w:t>
      </w:r>
    </w:p>
    <w:p w:rsidR="009C30EA" w:rsidRPr="00021D85" w:rsidRDefault="009C30EA" w:rsidP="00021D85">
      <w:pPr>
        <w:widowControl w:val="0"/>
        <w:autoSpaceDE w:val="0"/>
        <w:autoSpaceDN w:val="0"/>
        <w:adjustRightInd w:val="0"/>
        <w:spacing w:line="0" w:lineRule="atLeast"/>
        <w:ind w:firstLine="709"/>
        <w:jc w:val="both"/>
      </w:pPr>
      <w:r w:rsidRPr="00021D85">
        <w:t>Органы и организации, участвующие в предоставлении услуги:</w:t>
      </w:r>
    </w:p>
    <w:p w:rsidR="00EF1C6C" w:rsidRPr="00021D85" w:rsidRDefault="00EF1C6C" w:rsidP="00021D85">
      <w:pPr>
        <w:spacing w:line="0" w:lineRule="atLeast"/>
        <w:ind w:firstLine="709"/>
        <w:jc w:val="both"/>
      </w:pPr>
      <w:r w:rsidRPr="00021D85">
        <w:t xml:space="preserve">Комитет; </w:t>
      </w:r>
    </w:p>
    <w:p w:rsidR="00EF1C6C" w:rsidRPr="00021D85" w:rsidRDefault="00EF1C6C" w:rsidP="00021D85">
      <w:pPr>
        <w:spacing w:line="0" w:lineRule="atLeast"/>
        <w:ind w:firstLine="709"/>
        <w:jc w:val="both"/>
      </w:pPr>
      <w:r w:rsidRPr="00021D85">
        <w:lastRenderedPageBreak/>
        <w:t>Федеральная служба по труду и занятости (</w:t>
      </w:r>
      <w:proofErr w:type="spellStart"/>
      <w:r w:rsidRPr="00021D85">
        <w:t>Роструд</w:t>
      </w:r>
      <w:proofErr w:type="spellEnd"/>
      <w:r w:rsidRPr="00021D85">
        <w:t>)</w:t>
      </w:r>
      <w:r w:rsidR="00460F4B" w:rsidRPr="00021D85">
        <w:t xml:space="preserve"> – оператор федеральной государственной информационной системы «Единая цифровая платформа в сфере занятости и трудовых отношений «Работа в России»</w:t>
      </w:r>
      <w:r w:rsidR="00E00121" w:rsidRPr="00021D85">
        <w:t>;</w:t>
      </w:r>
    </w:p>
    <w:p w:rsidR="00E00121" w:rsidRPr="00021D85" w:rsidRDefault="00E00121" w:rsidP="00021D85">
      <w:pPr>
        <w:spacing w:line="0" w:lineRule="atLeast"/>
        <w:ind w:firstLine="709"/>
        <w:jc w:val="both"/>
      </w:pPr>
      <w:r w:rsidRPr="00021D85">
        <w:t xml:space="preserve">специалисты и (или) организации, привлекаемые ГАУ ЦЗН на договорной основе, обладающие необходимыми знаниями и опытом работы, владеющие методами, методиками, используемыми </w:t>
      </w:r>
      <w:r w:rsidR="00FA2F83" w:rsidRPr="00021D85">
        <w:t>при профессиональной ориентации граждан, формами тренингов и технологий профессиональной ориентации граждан</w:t>
      </w:r>
      <w:r w:rsidRPr="00021D85">
        <w:t xml:space="preserve">, которые </w:t>
      </w:r>
      <w:r w:rsidR="00FA2F83" w:rsidRPr="00021D85">
        <w:br/>
      </w:r>
      <w:r w:rsidRPr="00021D85">
        <w:t>в установленном законодательством Российской Федерации порядке вправе о</w:t>
      </w:r>
      <w:r w:rsidR="00FA2F83" w:rsidRPr="00021D85">
        <w:t>казывать соответствующие услуги;</w:t>
      </w:r>
    </w:p>
    <w:p w:rsidR="0020412E" w:rsidRPr="00021D85" w:rsidRDefault="00932C48" w:rsidP="00021D85">
      <w:pPr>
        <w:widowControl w:val="0"/>
        <w:autoSpaceDE w:val="0"/>
        <w:autoSpaceDN w:val="0"/>
        <w:adjustRightInd w:val="0"/>
        <w:spacing w:line="0" w:lineRule="atLeast"/>
        <w:ind w:firstLine="709"/>
        <w:jc w:val="both"/>
      </w:pPr>
      <w:r w:rsidRPr="00021D85">
        <w:t xml:space="preserve">представители общественных организаций инвалидов, </w:t>
      </w:r>
      <w:r w:rsidR="0020412E" w:rsidRPr="00021D85">
        <w:t>привле</w:t>
      </w:r>
      <w:r w:rsidRPr="00021D85">
        <w:t>каемые</w:t>
      </w:r>
      <w:r w:rsidR="0020412E" w:rsidRPr="00021D85">
        <w:t xml:space="preserve"> </w:t>
      </w:r>
      <w:r w:rsidRPr="00021D85">
        <w:br/>
      </w:r>
      <w:r w:rsidR="0020412E" w:rsidRPr="00021D85">
        <w:t xml:space="preserve">(при необходимости) </w:t>
      </w:r>
      <w:r w:rsidRPr="00021D85">
        <w:t>ГАУ ЦЗН</w:t>
      </w:r>
      <w:r w:rsidR="0020412E" w:rsidRPr="00021D85">
        <w:t xml:space="preserve"> при проведении </w:t>
      </w:r>
      <w:proofErr w:type="spellStart"/>
      <w:r w:rsidR="0020412E" w:rsidRPr="00021D85">
        <w:t>профориентационной</w:t>
      </w:r>
      <w:proofErr w:type="spellEnd"/>
      <w:r w:rsidR="0020412E" w:rsidRPr="00021D85">
        <w:t xml:space="preserve"> работы </w:t>
      </w:r>
      <w:r w:rsidR="008C0F00" w:rsidRPr="00021D85">
        <w:br/>
      </w:r>
      <w:r w:rsidR="0020412E" w:rsidRPr="00021D85">
        <w:t xml:space="preserve">с инвалидами к разработке мероприятий по профессиональной ориентации инвалида </w:t>
      </w:r>
      <w:r w:rsidR="00F90D67" w:rsidRPr="00021D85">
        <w:br/>
      </w:r>
      <w:r w:rsidR="0020412E" w:rsidRPr="00021D85">
        <w:t>в соответствии с заключением федерального учреждения медико-социальной экспертизы о рекомендуемом характере и условиях труда.</w:t>
      </w:r>
    </w:p>
    <w:p w:rsidR="003209F6" w:rsidRPr="00021D85" w:rsidRDefault="003209F6" w:rsidP="00021D85">
      <w:pPr>
        <w:widowControl w:val="0"/>
        <w:autoSpaceDE w:val="0"/>
        <w:autoSpaceDN w:val="0"/>
        <w:adjustRightInd w:val="0"/>
        <w:spacing w:line="0" w:lineRule="atLeast"/>
        <w:ind w:firstLine="709"/>
        <w:jc w:val="both"/>
      </w:pPr>
      <w:r w:rsidRPr="00021D85">
        <w:t>Должностным лицам ГАУ ЦЗН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w:t>
      </w:r>
      <w:r w:rsidR="00470635" w:rsidRPr="00021D85">
        <w:t>м в иные государственные органы</w:t>
      </w:r>
      <w:r w:rsidR="00094731" w:rsidRPr="00021D85">
        <w:t xml:space="preserve"> </w:t>
      </w:r>
      <w:r w:rsidRPr="00021D85">
        <w:t xml:space="preserve">и организации, </w:t>
      </w:r>
      <w:r w:rsidR="00D77973" w:rsidRPr="00021D85">
        <w:br/>
      </w:r>
      <w:r w:rsidRPr="00021D85">
        <w:t>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Санкт-Петербурга.</w:t>
      </w:r>
    </w:p>
    <w:p w:rsidR="00C4339C" w:rsidRPr="00021D85" w:rsidRDefault="003209F6"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2.3.</w:t>
      </w:r>
      <w:r w:rsidR="00CB701F" w:rsidRPr="00021D85">
        <w:rPr>
          <w:rFonts w:ascii="Times New Roman" w:hAnsi="Times New Roman" w:cs="Times New Roman"/>
          <w:sz w:val="24"/>
          <w:szCs w:val="24"/>
        </w:rPr>
        <w:t> </w:t>
      </w:r>
      <w:r w:rsidRPr="00021D85">
        <w:rPr>
          <w:rFonts w:ascii="Times New Roman" w:hAnsi="Times New Roman" w:cs="Times New Roman"/>
          <w:sz w:val="24"/>
          <w:szCs w:val="24"/>
        </w:rPr>
        <w:t>Результатом предоставления государственной услуги является</w:t>
      </w:r>
      <w:r w:rsidR="00C4339C" w:rsidRPr="00021D85">
        <w:rPr>
          <w:rFonts w:ascii="Times New Roman" w:hAnsi="Times New Roman" w:cs="Times New Roman"/>
          <w:sz w:val="24"/>
          <w:szCs w:val="24"/>
        </w:rPr>
        <w:t>:</w:t>
      </w:r>
    </w:p>
    <w:p w:rsidR="003209F6" w:rsidRPr="00021D85" w:rsidRDefault="003A67B7"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а) </w:t>
      </w:r>
      <w:r w:rsidR="00A56AAE" w:rsidRPr="00021D85">
        <w:rPr>
          <w:rFonts w:ascii="Times New Roman" w:hAnsi="Times New Roman" w:cs="Times New Roman"/>
          <w:sz w:val="24"/>
          <w:szCs w:val="24"/>
        </w:rPr>
        <w:t>направление</w:t>
      </w:r>
      <w:r w:rsidR="003209F6" w:rsidRPr="00021D85">
        <w:rPr>
          <w:rFonts w:ascii="Times New Roman" w:hAnsi="Times New Roman" w:cs="Times New Roman"/>
          <w:sz w:val="24"/>
          <w:szCs w:val="24"/>
        </w:rPr>
        <w:t xml:space="preserve"> заявителю</w:t>
      </w:r>
      <w:r w:rsidR="00F94761" w:rsidRPr="00021D85">
        <w:rPr>
          <w:rFonts w:ascii="Times New Roman" w:hAnsi="Times New Roman" w:cs="Times New Roman"/>
          <w:sz w:val="24"/>
          <w:szCs w:val="24"/>
        </w:rPr>
        <w:t xml:space="preserve"> </w:t>
      </w:r>
      <w:r w:rsidR="00F30D8E" w:rsidRPr="00021D85">
        <w:rPr>
          <w:rFonts w:ascii="Times New Roman" w:hAnsi="Times New Roman" w:cs="Times New Roman"/>
          <w:sz w:val="24"/>
          <w:szCs w:val="24"/>
        </w:rPr>
        <w:t>заключения</w:t>
      </w:r>
      <w:r w:rsidR="003C1AD7" w:rsidRPr="00021D85">
        <w:rPr>
          <w:rFonts w:ascii="Times New Roman" w:hAnsi="Times New Roman" w:cs="Times New Roman"/>
          <w:sz w:val="24"/>
          <w:szCs w:val="24"/>
        </w:rPr>
        <w:t xml:space="preserve"> о предоставлении государственной услуги</w:t>
      </w:r>
      <w:r w:rsidR="00B87E29" w:rsidRPr="00021D85">
        <w:rPr>
          <w:rFonts w:ascii="Times New Roman" w:hAnsi="Times New Roman" w:cs="Times New Roman"/>
          <w:sz w:val="24"/>
          <w:szCs w:val="24"/>
        </w:rPr>
        <w:t xml:space="preserve"> </w:t>
      </w:r>
      <w:r w:rsidR="00C4339C" w:rsidRPr="00021D85">
        <w:rPr>
          <w:rFonts w:ascii="Times New Roman" w:hAnsi="Times New Roman" w:cs="Times New Roman"/>
          <w:sz w:val="24"/>
          <w:szCs w:val="24"/>
        </w:rPr>
        <w:br/>
      </w:r>
      <w:r w:rsidR="003C1AD7" w:rsidRPr="00021D85">
        <w:rPr>
          <w:rFonts w:ascii="Times New Roman" w:hAnsi="Times New Roman" w:cs="Times New Roman"/>
          <w:sz w:val="24"/>
          <w:szCs w:val="24"/>
        </w:rPr>
        <w:t>по организации профессиональной ориентации граждан в целях</w:t>
      </w:r>
      <w:r w:rsidR="00F57F73" w:rsidRPr="00021D85">
        <w:rPr>
          <w:rFonts w:ascii="Times New Roman" w:hAnsi="Times New Roman" w:cs="Times New Roman"/>
          <w:sz w:val="24"/>
          <w:szCs w:val="24"/>
        </w:rPr>
        <w:t xml:space="preserve"> </w:t>
      </w:r>
      <w:r w:rsidR="003C1AD7" w:rsidRPr="00021D85">
        <w:rPr>
          <w:rFonts w:ascii="Times New Roman" w:hAnsi="Times New Roman" w:cs="Times New Roman"/>
          <w:sz w:val="24"/>
          <w:szCs w:val="24"/>
        </w:rPr>
        <w:t>выбора сферы деятельности (профессии), трудоустройства,</w:t>
      </w:r>
      <w:r w:rsidR="00F57F73" w:rsidRPr="00021D85">
        <w:rPr>
          <w:rFonts w:ascii="Times New Roman" w:hAnsi="Times New Roman" w:cs="Times New Roman"/>
          <w:sz w:val="24"/>
          <w:szCs w:val="24"/>
        </w:rPr>
        <w:t xml:space="preserve"> </w:t>
      </w:r>
      <w:r w:rsidR="003C1AD7" w:rsidRPr="00021D85">
        <w:rPr>
          <w:rFonts w:ascii="Times New Roman" w:hAnsi="Times New Roman" w:cs="Times New Roman"/>
          <w:sz w:val="24"/>
          <w:szCs w:val="24"/>
        </w:rPr>
        <w:t xml:space="preserve">прохождения профессионального обучения </w:t>
      </w:r>
      <w:r w:rsidR="00C4339C" w:rsidRPr="00021D85">
        <w:rPr>
          <w:rFonts w:ascii="Times New Roman" w:hAnsi="Times New Roman" w:cs="Times New Roman"/>
          <w:sz w:val="24"/>
          <w:szCs w:val="24"/>
        </w:rPr>
        <w:br/>
      </w:r>
      <w:r w:rsidR="003C1AD7" w:rsidRPr="00021D85">
        <w:rPr>
          <w:rFonts w:ascii="Times New Roman" w:hAnsi="Times New Roman" w:cs="Times New Roman"/>
          <w:sz w:val="24"/>
          <w:szCs w:val="24"/>
        </w:rPr>
        <w:t>и получения</w:t>
      </w:r>
      <w:r w:rsidR="00F57F73" w:rsidRPr="00021D85">
        <w:rPr>
          <w:rFonts w:ascii="Times New Roman" w:hAnsi="Times New Roman" w:cs="Times New Roman"/>
          <w:sz w:val="24"/>
          <w:szCs w:val="24"/>
        </w:rPr>
        <w:t xml:space="preserve"> </w:t>
      </w:r>
      <w:r w:rsidR="003C1AD7" w:rsidRPr="00021D85">
        <w:rPr>
          <w:rFonts w:ascii="Times New Roman" w:hAnsi="Times New Roman" w:cs="Times New Roman"/>
          <w:sz w:val="24"/>
          <w:szCs w:val="24"/>
        </w:rPr>
        <w:t>дополнительного профессионального образования</w:t>
      </w:r>
      <w:r w:rsidR="00F30D8E" w:rsidRPr="00021D85">
        <w:rPr>
          <w:rFonts w:ascii="Times New Roman" w:hAnsi="Times New Roman" w:cs="Times New Roman"/>
          <w:sz w:val="24"/>
          <w:szCs w:val="24"/>
        </w:rPr>
        <w:t xml:space="preserve">, оформленного </w:t>
      </w:r>
      <w:r w:rsidR="00C4339C" w:rsidRPr="00021D85">
        <w:rPr>
          <w:rFonts w:ascii="Times New Roman" w:hAnsi="Times New Roman" w:cs="Times New Roman"/>
          <w:sz w:val="24"/>
          <w:szCs w:val="24"/>
        </w:rPr>
        <w:br/>
      </w:r>
      <w:r w:rsidR="00F30D8E" w:rsidRPr="00021D85">
        <w:rPr>
          <w:rFonts w:ascii="Times New Roman" w:hAnsi="Times New Roman" w:cs="Times New Roman"/>
          <w:sz w:val="24"/>
          <w:szCs w:val="24"/>
        </w:rPr>
        <w:t xml:space="preserve">в соответствии с приложением № 1 к настоящему Административному регламенту </w:t>
      </w:r>
      <w:r w:rsidR="00C4339C" w:rsidRPr="00021D85">
        <w:rPr>
          <w:rFonts w:ascii="Times New Roman" w:hAnsi="Times New Roman" w:cs="Times New Roman"/>
          <w:sz w:val="24"/>
          <w:szCs w:val="24"/>
        </w:rPr>
        <w:br/>
      </w:r>
      <w:r w:rsidR="00F30D8E" w:rsidRPr="00021D85">
        <w:rPr>
          <w:rFonts w:ascii="Times New Roman" w:hAnsi="Times New Roman" w:cs="Times New Roman"/>
          <w:sz w:val="24"/>
          <w:szCs w:val="24"/>
        </w:rPr>
        <w:t>(далее – заключение), включающего</w:t>
      </w:r>
      <w:r w:rsidR="003209F6" w:rsidRPr="00021D85">
        <w:rPr>
          <w:rFonts w:ascii="Times New Roman" w:hAnsi="Times New Roman" w:cs="Times New Roman"/>
          <w:sz w:val="24"/>
          <w:szCs w:val="24"/>
        </w:rPr>
        <w:t>:</w:t>
      </w:r>
    </w:p>
    <w:p w:rsidR="00F94761" w:rsidRPr="00021D85" w:rsidRDefault="00927D65"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 xml:space="preserve">рекомендации, содержащие перечень видов профессиональной деятельности, занятости и компетенций, позволяющих вести профессиональную деятельность </w:t>
      </w:r>
      <w:r w:rsidR="00EF1FED" w:rsidRPr="00021D85">
        <w:rPr>
          <w:rFonts w:ascii="Times New Roman" w:hAnsi="Times New Roman" w:cs="Times New Roman"/>
          <w:sz w:val="24"/>
          <w:szCs w:val="24"/>
        </w:rPr>
        <w:br/>
      </w:r>
      <w:r w:rsidRPr="00021D85">
        <w:rPr>
          <w:rFonts w:ascii="Times New Roman" w:hAnsi="Times New Roman" w:cs="Times New Roman"/>
          <w:sz w:val="24"/>
          <w:szCs w:val="24"/>
        </w:rPr>
        <w:t xml:space="preserve">в определенной сфере и (или) выполнять работу по конкретным профессиям, специальностям, возможные направления прохождения профессионального обучения </w:t>
      </w:r>
      <w:r w:rsidR="00EF1FED" w:rsidRPr="00021D85">
        <w:rPr>
          <w:rFonts w:ascii="Times New Roman" w:hAnsi="Times New Roman" w:cs="Times New Roman"/>
          <w:sz w:val="24"/>
          <w:szCs w:val="24"/>
        </w:rPr>
        <w:br/>
      </w:r>
      <w:r w:rsidRPr="00021D85">
        <w:rPr>
          <w:rFonts w:ascii="Times New Roman" w:hAnsi="Times New Roman" w:cs="Times New Roman"/>
          <w:sz w:val="24"/>
          <w:szCs w:val="24"/>
        </w:rPr>
        <w:t xml:space="preserve">и (или) получения профессионального образования, дополнительного профессионального образования, при осуществлении которых возможно достижение </w:t>
      </w:r>
      <w:r w:rsidR="005E64DE"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успешности </w:t>
      </w:r>
      <w:r w:rsidR="005E64DE" w:rsidRPr="00021D85">
        <w:rPr>
          <w:rFonts w:ascii="Times New Roman" w:hAnsi="Times New Roman" w:cs="Times New Roman"/>
          <w:sz w:val="24"/>
          <w:szCs w:val="24"/>
        </w:rPr>
        <w:br/>
      </w:r>
      <w:r w:rsidRPr="00021D85">
        <w:rPr>
          <w:rFonts w:ascii="Times New Roman" w:hAnsi="Times New Roman" w:cs="Times New Roman"/>
          <w:sz w:val="24"/>
          <w:szCs w:val="24"/>
        </w:rPr>
        <w:t>в профессиональной или предпринимательской деятельности</w:t>
      </w:r>
      <w:r w:rsidR="00191A28" w:rsidRPr="00021D85">
        <w:rPr>
          <w:rFonts w:ascii="Times New Roman" w:hAnsi="Times New Roman" w:cs="Times New Roman"/>
          <w:sz w:val="24"/>
          <w:szCs w:val="24"/>
        </w:rPr>
        <w:t xml:space="preserve"> (далее – рекомендации)</w:t>
      </w:r>
      <w:r w:rsidRPr="00021D85">
        <w:rPr>
          <w:rFonts w:ascii="Times New Roman" w:hAnsi="Times New Roman" w:cs="Times New Roman"/>
          <w:sz w:val="24"/>
          <w:szCs w:val="24"/>
        </w:rPr>
        <w:t>;</w:t>
      </w:r>
      <w:proofErr w:type="gramEnd"/>
    </w:p>
    <w:p w:rsidR="00F94761"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результаты тестирования (при наличии);</w:t>
      </w:r>
    </w:p>
    <w:p w:rsidR="005F60AE"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результаты тренинга (при наличии)</w:t>
      </w:r>
      <w:r w:rsidR="005F60AE" w:rsidRPr="00021D85">
        <w:rPr>
          <w:rFonts w:ascii="Times New Roman" w:hAnsi="Times New Roman" w:cs="Times New Roman"/>
          <w:sz w:val="24"/>
          <w:szCs w:val="24"/>
        </w:rPr>
        <w:t>;</w:t>
      </w:r>
    </w:p>
    <w:p w:rsidR="000B2A2F" w:rsidRPr="00021D85" w:rsidRDefault="003A67B7"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б) </w:t>
      </w:r>
      <w:r w:rsidR="00927D65" w:rsidRPr="00021D85">
        <w:rPr>
          <w:rFonts w:ascii="Times New Roman" w:hAnsi="Times New Roman" w:cs="Times New Roman"/>
          <w:sz w:val="24"/>
          <w:szCs w:val="24"/>
        </w:rPr>
        <w:t xml:space="preserve">предоставление </w:t>
      </w:r>
      <w:r w:rsidR="005F60AE" w:rsidRPr="00021D85">
        <w:rPr>
          <w:rFonts w:ascii="Times New Roman" w:hAnsi="Times New Roman" w:cs="Times New Roman"/>
          <w:sz w:val="24"/>
          <w:szCs w:val="24"/>
        </w:rPr>
        <w:t>заявителю</w:t>
      </w:r>
      <w:r w:rsidR="00927D65" w:rsidRPr="00021D85">
        <w:rPr>
          <w:rFonts w:ascii="Times New Roman" w:hAnsi="Times New Roman" w:cs="Times New Roman"/>
          <w:sz w:val="24"/>
          <w:szCs w:val="24"/>
        </w:rPr>
        <w:t xml:space="preserve"> </w:t>
      </w:r>
      <w:r w:rsidR="005F60AE" w:rsidRPr="00021D85">
        <w:rPr>
          <w:rFonts w:ascii="Times New Roman" w:hAnsi="Times New Roman" w:cs="Times New Roman"/>
          <w:sz w:val="24"/>
          <w:szCs w:val="24"/>
        </w:rPr>
        <w:t xml:space="preserve">в ходе профессиональной консультации </w:t>
      </w:r>
      <w:r w:rsidR="00927D65" w:rsidRPr="00021D85">
        <w:rPr>
          <w:rFonts w:ascii="Times New Roman" w:hAnsi="Times New Roman" w:cs="Times New Roman"/>
          <w:sz w:val="24"/>
          <w:szCs w:val="24"/>
        </w:rPr>
        <w:t xml:space="preserve">разъяснений </w:t>
      </w:r>
      <w:r w:rsidR="005F60AE" w:rsidRPr="00021D85">
        <w:rPr>
          <w:rFonts w:ascii="Times New Roman" w:hAnsi="Times New Roman" w:cs="Times New Roman"/>
          <w:sz w:val="24"/>
          <w:szCs w:val="24"/>
        </w:rPr>
        <w:br/>
      </w:r>
      <w:r w:rsidR="00927D65" w:rsidRPr="00021D85">
        <w:rPr>
          <w:rFonts w:ascii="Times New Roman" w:hAnsi="Times New Roman" w:cs="Times New Roman"/>
          <w:sz w:val="24"/>
          <w:szCs w:val="24"/>
        </w:rPr>
        <w:t>по вопросам, содержащимся в заключении.</w:t>
      </w:r>
    </w:p>
    <w:p w:rsidR="00A442D7" w:rsidRPr="00021D85" w:rsidRDefault="00927D65">
      <w:pPr>
        <w:pStyle w:val="2"/>
        <w:keepNext w:val="0"/>
        <w:spacing w:before="0" w:after="0" w:line="0" w:lineRule="atLeast"/>
        <w:ind w:firstLine="709"/>
        <w:jc w:val="both"/>
        <w:rPr>
          <w:rFonts w:ascii="Times New Roman" w:hAnsi="Times New Roman"/>
          <w:b w:val="0"/>
          <w:i w:val="0"/>
          <w:sz w:val="24"/>
          <w:szCs w:val="24"/>
        </w:rPr>
      </w:pPr>
      <w:r w:rsidRPr="00021D85">
        <w:rPr>
          <w:rFonts w:ascii="Times New Roman" w:hAnsi="Times New Roman"/>
          <w:b w:val="0"/>
          <w:i w:val="0"/>
          <w:sz w:val="24"/>
          <w:szCs w:val="24"/>
        </w:rPr>
        <w:t>Предусмотрены следующие способы получения результата предоставления государственной услуги:</w:t>
      </w:r>
    </w:p>
    <w:p w:rsidR="00A442D7" w:rsidRPr="00021D85" w:rsidRDefault="00A442D7">
      <w:pPr>
        <w:widowControl w:val="0"/>
        <w:autoSpaceDE w:val="0"/>
        <w:autoSpaceDN w:val="0"/>
        <w:adjustRightInd w:val="0"/>
        <w:spacing w:line="0" w:lineRule="atLeast"/>
        <w:ind w:firstLine="709"/>
        <w:jc w:val="both"/>
      </w:pPr>
      <w:r w:rsidRPr="00021D85">
        <w:t xml:space="preserve">в личном </w:t>
      </w:r>
      <w:proofErr w:type="gramStart"/>
      <w:r w:rsidRPr="00021D85">
        <w:t>кабинете</w:t>
      </w:r>
      <w:proofErr w:type="gramEnd"/>
      <w:r w:rsidRPr="00021D85">
        <w:t xml:space="preserve"> на единой цифровой платформе.</w:t>
      </w:r>
    </w:p>
    <w:p w:rsidR="00A442D7" w:rsidRPr="00021D85" w:rsidRDefault="00A442D7">
      <w:pPr>
        <w:spacing w:line="0" w:lineRule="atLeast"/>
        <w:ind w:firstLine="709"/>
        <w:jc w:val="both"/>
      </w:pPr>
      <w:r w:rsidRPr="00021D85">
        <w:t xml:space="preserve">Уведомления, направляемые ГАУ ЦЗН заявителю, формируются автоматически </w:t>
      </w:r>
      <w:r w:rsidRPr="00021D85">
        <w:br/>
        <w:t xml:space="preserve">с использованием единой цифровой платформы. Информирование заявителя </w:t>
      </w:r>
      <w:r w:rsidRPr="00021D85">
        <w:b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A442D7" w:rsidRPr="00021D85" w:rsidRDefault="00A442D7">
      <w:pPr>
        <w:spacing w:line="0" w:lineRule="atLeast"/>
        <w:ind w:firstLine="709"/>
        <w:jc w:val="both"/>
      </w:pPr>
      <w:r w:rsidRPr="00021D85">
        <w:t>Результат предоставления государственной услуги вносится в регистр получателей государственных услуг в сфере занятости населения на единой цифровой платформе.</w:t>
      </w:r>
    </w:p>
    <w:p w:rsidR="003209F6" w:rsidRPr="00021D85" w:rsidRDefault="003209F6" w:rsidP="00021D85">
      <w:pPr>
        <w:widowControl w:val="0"/>
        <w:autoSpaceDE w:val="0"/>
        <w:autoSpaceDN w:val="0"/>
        <w:adjustRightInd w:val="0"/>
        <w:spacing w:line="0" w:lineRule="atLeast"/>
        <w:ind w:firstLine="709"/>
        <w:jc w:val="both"/>
      </w:pPr>
      <w:r w:rsidRPr="00021D85">
        <w:t>2.4.</w:t>
      </w:r>
      <w:r w:rsidR="008E2346" w:rsidRPr="00021D85">
        <w:t> </w:t>
      </w:r>
      <w:r w:rsidRPr="00021D85">
        <w:t>Срок предос</w:t>
      </w:r>
      <w:r w:rsidR="00D325C2" w:rsidRPr="00021D85">
        <w:t>тавления государственной услуги</w:t>
      </w:r>
    </w:p>
    <w:p w:rsidR="00727B9F" w:rsidRPr="00021D85" w:rsidRDefault="00D77973" w:rsidP="00021D85">
      <w:pPr>
        <w:pStyle w:val="ConsPlusNormal"/>
        <w:spacing w:line="0" w:lineRule="atLeast"/>
        <w:ind w:firstLine="709"/>
        <w:jc w:val="both"/>
        <w:rPr>
          <w:rFonts w:ascii="Times New Roman" w:eastAsia="Calibri" w:hAnsi="Times New Roman" w:cs="Times New Roman"/>
          <w:sz w:val="24"/>
          <w:szCs w:val="24"/>
          <w:lang w:eastAsia="en-US"/>
        </w:rPr>
      </w:pPr>
      <w:r w:rsidRPr="00021D85">
        <w:rPr>
          <w:rFonts w:ascii="Times New Roman" w:hAnsi="Times New Roman" w:cs="Times New Roman"/>
          <w:sz w:val="24"/>
          <w:szCs w:val="24"/>
        </w:rPr>
        <w:t>Максимальн</w:t>
      </w:r>
      <w:r w:rsidR="00704F01" w:rsidRPr="00021D85">
        <w:rPr>
          <w:rFonts w:ascii="Times New Roman" w:hAnsi="Times New Roman" w:cs="Times New Roman"/>
          <w:sz w:val="24"/>
          <w:szCs w:val="24"/>
        </w:rPr>
        <w:t xml:space="preserve">ый срок </w:t>
      </w:r>
      <w:r w:rsidRPr="00021D85">
        <w:rPr>
          <w:rFonts w:ascii="Times New Roman" w:hAnsi="Times New Roman" w:cs="Times New Roman"/>
          <w:sz w:val="24"/>
          <w:szCs w:val="24"/>
        </w:rPr>
        <w:t>предоставления государственной услуги, включая срок фиксации информации о принятом решении в результате предоставления государственной услуги на единой цифровой платформе</w:t>
      </w:r>
      <w:r w:rsidR="001F5B93" w:rsidRPr="00021D85">
        <w:rPr>
          <w:rFonts w:ascii="Times New Roman" w:hAnsi="Times New Roman" w:cs="Times New Roman"/>
          <w:sz w:val="24"/>
          <w:szCs w:val="24"/>
        </w:rPr>
        <w:t xml:space="preserve">, срок приостановления процесса предоставления </w:t>
      </w:r>
      <w:r w:rsidR="001F5B93" w:rsidRPr="00021D85">
        <w:rPr>
          <w:rFonts w:ascii="Times New Roman" w:hAnsi="Times New Roman" w:cs="Times New Roman"/>
          <w:sz w:val="24"/>
          <w:szCs w:val="24"/>
        </w:rPr>
        <w:lastRenderedPageBreak/>
        <w:t>государственной услуги</w:t>
      </w:r>
      <w:r w:rsidRPr="00021D85">
        <w:rPr>
          <w:rFonts w:ascii="Times New Roman" w:hAnsi="Times New Roman" w:cs="Times New Roman"/>
          <w:sz w:val="24"/>
          <w:szCs w:val="24"/>
        </w:rPr>
        <w:t xml:space="preserve"> и срок выдачи заявителю заключения составляет </w:t>
      </w:r>
      <w:r w:rsidR="006C7B1F" w:rsidRPr="00D73620">
        <w:rPr>
          <w:rFonts w:ascii="Times New Roman" w:hAnsi="Times New Roman" w:cs="Times New Roman"/>
          <w:sz w:val="24"/>
          <w:szCs w:val="24"/>
        </w:rPr>
        <w:t>4</w:t>
      </w:r>
      <w:r w:rsidR="00D73620" w:rsidRPr="00D73620">
        <w:rPr>
          <w:rFonts w:ascii="Times New Roman" w:hAnsi="Times New Roman" w:cs="Times New Roman"/>
          <w:sz w:val="24"/>
          <w:szCs w:val="24"/>
        </w:rPr>
        <w:t>9</w:t>
      </w:r>
      <w:r w:rsidRPr="00021D85">
        <w:rPr>
          <w:rFonts w:ascii="Times New Roman" w:hAnsi="Times New Roman" w:cs="Times New Roman"/>
          <w:sz w:val="24"/>
          <w:szCs w:val="24"/>
        </w:rPr>
        <w:t xml:space="preserve"> рабочих дн</w:t>
      </w:r>
      <w:r w:rsidR="006C7B1F" w:rsidRPr="00021D85">
        <w:rPr>
          <w:rFonts w:ascii="Times New Roman" w:hAnsi="Times New Roman" w:cs="Times New Roman"/>
          <w:sz w:val="24"/>
          <w:szCs w:val="24"/>
        </w:rPr>
        <w:t>ей</w:t>
      </w:r>
      <w:r w:rsidRPr="00021D85">
        <w:rPr>
          <w:rFonts w:ascii="Times New Roman" w:hAnsi="Times New Roman" w:cs="Times New Roman"/>
          <w:sz w:val="24"/>
          <w:szCs w:val="24"/>
        </w:rPr>
        <w:t xml:space="preserve"> </w:t>
      </w:r>
      <w:r w:rsidRPr="00021D85">
        <w:rPr>
          <w:rFonts w:ascii="Times New Roman" w:eastAsia="Calibri" w:hAnsi="Times New Roman" w:cs="Times New Roman"/>
          <w:sz w:val="24"/>
          <w:szCs w:val="24"/>
          <w:lang w:eastAsia="en-US"/>
        </w:rPr>
        <w:t>с момента принятия заявления.</w:t>
      </w:r>
    </w:p>
    <w:p w:rsidR="00704F01" w:rsidRPr="00021D85" w:rsidRDefault="00704F01"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Максимальный срок приостановления оказания государственной услуги составляет </w:t>
      </w:r>
      <w:r w:rsidR="004F6B59" w:rsidRPr="00021D85">
        <w:rPr>
          <w:rFonts w:ascii="Times New Roman" w:hAnsi="Times New Roman" w:cs="Times New Roman"/>
          <w:sz w:val="24"/>
          <w:szCs w:val="24"/>
        </w:rPr>
        <w:t xml:space="preserve">3 </w:t>
      </w:r>
      <w:proofErr w:type="gramStart"/>
      <w:r w:rsidR="004F6B59" w:rsidRPr="00021D85">
        <w:rPr>
          <w:rFonts w:ascii="Times New Roman" w:hAnsi="Times New Roman" w:cs="Times New Roman"/>
          <w:sz w:val="24"/>
          <w:szCs w:val="24"/>
        </w:rPr>
        <w:t>календарных</w:t>
      </w:r>
      <w:proofErr w:type="gramEnd"/>
      <w:r w:rsidR="004F6B59" w:rsidRPr="00021D85">
        <w:rPr>
          <w:rFonts w:ascii="Times New Roman" w:hAnsi="Times New Roman" w:cs="Times New Roman"/>
          <w:sz w:val="24"/>
          <w:szCs w:val="24"/>
        </w:rPr>
        <w:t xml:space="preserve"> дня</w:t>
      </w:r>
      <w:r w:rsidRPr="00021D85">
        <w:rPr>
          <w:rFonts w:ascii="Times New Roman" w:hAnsi="Times New Roman" w:cs="Times New Roman"/>
          <w:sz w:val="24"/>
          <w:szCs w:val="24"/>
        </w:rPr>
        <w:t>.</w:t>
      </w:r>
    </w:p>
    <w:p w:rsidR="003209F6" w:rsidRPr="00021D85" w:rsidRDefault="003209F6" w:rsidP="00021D85">
      <w:pPr>
        <w:widowControl w:val="0"/>
        <w:autoSpaceDE w:val="0"/>
        <w:autoSpaceDN w:val="0"/>
        <w:adjustRightInd w:val="0"/>
        <w:spacing w:line="0" w:lineRule="atLeast"/>
        <w:ind w:firstLine="709"/>
        <w:jc w:val="both"/>
      </w:pPr>
      <w:r w:rsidRPr="00021D85">
        <w:t>2.5.</w:t>
      </w:r>
      <w:r w:rsidR="00E47388" w:rsidRPr="00021D85">
        <w:t> </w:t>
      </w:r>
      <w:r w:rsidRPr="00021D85">
        <w:t>Нормативные правовые акты, регулирующие предоставление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r w:rsidRPr="00021D85">
        <w:t xml:space="preserve">Перечень нормативных правовых актов размещен на официальном сайте Комитета (доменное имя сайта в сети </w:t>
      </w:r>
      <w:r w:rsidR="009E744F" w:rsidRPr="00021D85">
        <w:t>«</w:t>
      </w:r>
      <w:r w:rsidRPr="00021D85">
        <w:t>Интернет</w:t>
      </w:r>
      <w:r w:rsidR="009E744F" w:rsidRPr="00021D85">
        <w:t>»</w:t>
      </w:r>
      <w:r w:rsidRPr="00021D85">
        <w:t xml:space="preserve"> </w:t>
      </w:r>
      <w:r w:rsidR="009E744F" w:rsidRPr="00021D85">
        <w:t>–</w:t>
      </w:r>
      <w:r w:rsidRPr="00021D85">
        <w:t xml:space="preserve"> </w:t>
      </w:r>
      <w:proofErr w:type="spellStart"/>
      <w:r w:rsidR="005D2509" w:rsidRPr="00021D85">
        <w:t>ktzn.gov.spb.ru</w:t>
      </w:r>
      <w:proofErr w:type="spellEnd"/>
      <w:r w:rsidRPr="00021D85">
        <w:t xml:space="preserve">) и на Портале (доменное имя сайта в сети </w:t>
      </w:r>
      <w:r w:rsidR="009E744F" w:rsidRPr="00021D85">
        <w:t>«</w:t>
      </w:r>
      <w:r w:rsidRPr="00021D85">
        <w:t>Интернет</w:t>
      </w:r>
      <w:r w:rsidR="009E744F" w:rsidRPr="00021D85">
        <w:t>»</w:t>
      </w:r>
      <w:r w:rsidRPr="00021D85">
        <w:t xml:space="preserve"> </w:t>
      </w:r>
      <w:r w:rsidR="009E744F" w:rsidRPr="00021D85">
        <w:t>–</w:t>
      </w:r>
      <w:r w:rsidRPr="00021D85">
        <w:t xml:space="preserve"> </w:t>
      </w:r>
      <w:proofErr w:type="spellStart"/>
      <w:r w:rsidRPr="00021D85">
        <w:t>gu.spb.ru</w:t>
      </w:r>
      <w:proofErr w:type="spellEnd"/>
      <w:r w:rsidRPr="00021D85">
        <w:t>) в разделе описания государственной услуги</w:t>
      </w:r>
      <w:r w:rsidR="007F2DEB" w:rsidRPr="00021D85">
        <w:t xml:space="preserve">, </w:t>
      </w:r>
      <w:r w:rsidR="005D2509" w:rsidRPr="00021D85">
        <w:br/>
      </w:r>
      <w:r w:rsidR="007F2DEB" w:rsidRPr="00021D85">
        <w:t>на единой цифровой платформе.</w:t>
      </w:r>
    </w:p>
    <w:p w:rsidR="003209F6" w:rsidRPr="00021D85" w:rsidRDefault="003209F6" w:rsidP="00021D85">
      <w:pPr>
        <w:widowControl w:val="0"/>
        <w:autoSpaceDE w:val="0"/>
        <w:autoSpaceDN w:val="0"/>
        <w:adjustRightInd w:val="0"/>
        <w:spacing w:line="0" w:lineRule="atLeast"/>
        <w:ind w:firstLine="709"/>
        <w:jc w:val="both"/>
      </w:pPr>
      <w:r w:rsidRPr="00021D85">
        <w:t>2.6.</w:t>
      </w:r>
      <w:r w:rsidR="007F2DEB" w:rsidRPr="00021D85">
        <w:t> </w:t>
      </w:r>
      <w:r w:rsidRPr="00021D85">
        <w:t>Исчерпывающий перечень докумен</w:t>
      </w:r>
      <w:r w:rsidR="00F82096" w:rsidRPr="00021D85">
        <w:t>тов</w:t>
      </w:r>
      <w:r w:rsidR="00B97136" w:rsidRPr="00021D85">
        <w:t xml:space="preserve"> и</w:t>
      </w:r>
      <w:r w:rsidR="00025924" w:rsidRPr="00021D85">
        <w:t xml:space="preserve"> (или)</w:t>
      </w:r>
      <w:r w:rsidR="00B97136" w:rsidRPr="00021D85">
        <w:t xml:space="preserve"> сведений</w:t>
      </w:r>
      <w:r w:rsidR="00F82096" w:rsidRPr="00021D85">
        <w:t xml:space="preserve">, необходимых </w:t>
      </w:r>
      <w:r w:rsidR="00D77973" w:rsidRPr="00021D85">
        <w:br/>
      </w:r>
      <w:r w:rsidR="00F82096" w:rsidRPr="00021D85">
        <w:t xml:space="preserve">в </w:t>
      </w:r>
      <w:proofErr w:type="gramStart"/>
      <w:r w:rsidR="00F82096" w:rsidRPr="00021D85">
        <w:t>соответствии</w:t>
      </w:r>
      <w:proofErr w:type="gramEnd"/>
      <w:r w:rsidR="00D77973" w:rsidRPr="00021D85">
        <w:t xml:space="preserve"> </w:t>
      </w:r>
      <w:r w:rsidRPr="00021D85">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4F6888" w:rsidRPr="00021D85">
        <w:t>:</w:t>
      </w:r>
    </w:p>
    <w:p w:rsidR="00EB78D5" w:rsidRPr="00021D85" w:rsidRDefault="0044767D">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2.6.1. </w:t>
      </w:r>
      <w:hyperlink w:anchor="P776" w:history="1">
        <w:r w:rsidR="00EB78D5" w:rsidRPr="00021D85">
          <w:rPr>
            <w:rFonts w:ascii="Times New Roman" w:hAnsi="Times New Roman" w:cs="Times New Roman"/>
            <w:sz w:val="24"/>
            <w:szCs w:val="24"/>
          </w:rPr>
          <w:t>заявление</w:t>
        </w:r>
      </w:hyperlink>
      <w:r w:rsidR="00EB78D5" w:rsidRPr="00021D85">
        <w:rPr>
          <w:rFonts w:ascii="Times New Roman" w:hAnsi="Times New Roman" w:cs="Times New Roman"/>
          <w:sz w:val="24"/>
          <w:szCs w:val="24"/>
        </w:rPr>
        <w:t xml:space="preserve"> о предоставлении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w:t>
      </w:r>
      <w:r w:rsidR="000E4DE1" w:rsidRPr="00021D85">
        <w:rPr>
          <w:rFonts w:ascii="Times New Roman" w:hAnsi="Times New Roman" w:cs="Times New Roman"/>
          <w:sz w:val="24"/>
          <w:szCs w:val="24"/>
        </w:rPr>
        <w:t>сионального образования</w:t>
      </w:r>
      <w:r w:rsidR="00EB78D5" w:rsidRPr="00021D85">
        <w:rPr>
          <w:rFonts w:ascii="Times New Roman" w:hAnsi="Times New Roman" w:cs="Times New Roman"/>
          <w:sz w:val="24"/>
          <w:szCs w:val="24"/>
        </w:rPr>
        <w:t xml:space="preserve"> по форме согласно приложению № 2 </w:t>
      </w:r>
      <w:r w:rsidR="000E4DE1" w:rsidRPr="00021D85">
        <w:rPr>
          <w:rFonts w:ascii="Times New Roman" w:hAnsi="Times New Roman" w:cs="Times New Roman"/>
          <w:sz w:val="24"/>
          <w:szCs w:val="24"/>
        </w:rPr>
        <w:br/>
      </w:r>
      <w:r w:rsidR="00EB78D5" w:rsidRPr="00021D85">
        <w:rPr>
          <w:rFonts w:ascii="Times New Roman" w:hAnsi="Times New Roman" w:cs="Times New Roman"/>
          <w:sz w:val="24"/>
          <w:szCs w:val="24"/>
        </w:rPr>
        <w:t>к настоящему Административному регламенту (далее – заявление);</w:t>
      </w:r>
    </w:p>
    <w:p w:rsidR="002567A9" w:rsidRPr="00021D85" w:rsidRDefault="002567A9">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документ, удостоверяющий личность заявителя</w:t>
      </w:r>
      <w:r w:rsidRPr="00021D85">
        <w:rPr>
          <w:rStyle w:val="af7"/>
          <w:rFonts w:ascii="Times New Roman" w:hAnsi="Times New Roman" w:cs="Times New Roman"/>
          <w:sz w:val="24"/>
          <w:szCs w:val="24"/>
        </w:rPr>
        <w:footnoteReference w:id="1"/>
      </w:r>
      <w:r w:rsidRPr="00021D85">
        <w:rPr>
          <w:rFonts w:ascii="Times New Roman" w:hAnsi="Times New Roman" w:cs="Times New Roman"/>
          <w:sz w:val="24"/>
          <w:szCs w:val="24"/>
        </w:rPr>
        <w:t xml:space="preserve"> (при личном посещении </w:t>
      </w:r>
      <w:r w:rsidRPr="00021D85">
        <w:rPr>
          <w:rFonts w:ascii="Times New Roman" w:hAnsi="Times New Roman" w:cs="Times New Roman"/>
          <w:sz w:val="24"/>
          <w:szCs w:val="24"/>
        </w:rPr>
        <w:br/>
        <w:t>ГАУ ЦЗН).</w:t>
      </w:r>
    </w:p>
    <w:p w:rsidR="006A5625" w:rsidRPr="00021D85" w:rsidRDefault="006A5625">
      <w:pPr>
        <w:spacing w:line="0" w:lineRule="atLeast"/>
        <w:ind w:firstLine="709"/>
        <w:jc w:val="both"/>
      </w:pPr>
      <w:r w:rsidRPr="00021D85">
        <w:t>2.6.2. </w:t>
      </w:r>
      <w:proofErr w:type="gramStart"/>
      <w:r w:rsidRPr="00021D85">
        <w:t xml:space="preserve">Заявление в электронной форме подписывается заявителем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w:t>
      </w:r>
      <w:r w:rsidRPr="00021D85">
        <w:br/>
        <w:t xml:space="preserve">и муниципальных услуг, утвержденными постановлением Правительства </w:t>
      </w:r>
      <w:r w:rsidRPr="00021D85">
        <w:br/>
        <w:t>Российской Федерации от 25.01.2013 №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w:t>
      </w:r>
      <w:proofErr w:type="gramEnd"/>
      <w:r w:rsidRPr="00021D85">
        <w:t xml:space="preserve">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021D85">
        <w:br/>
        <w:t>в электронной форме.</w:t>
      </w:r>
    </w:p>
    <w:p w:rsidR="006A5625" w:rsidRPr="002A060E" w:rsidRDefault="006A5625">
      <w:pPr>
        <w:spacing w:line="0" w:lineRule="atLeast"/>
        <w:ind w:firstLine="709"/>
        <w:jc w:val="both"/>
      </w:pPr>
      <w:r w:rsidRPr="007C0B97">
        <w:t>2.6.3. </w:t>
      </w:r>
      <w:proofErr w:type="gramStart"/>
      <w:r w:rsidRPr="007C0B97">
        <w:t xml:space="preserve">При подаче заявления в электронной форме необходимость его формирования и выгрузки с единой цифровой платформы на бумажном носителе отсутствует, а также представление </w:t>
      </w:r>
      <w:proofErr w:type="spellStart"/>
      <w:r w:rsidRPr="007C0B97">
        <w:t>скан-образа</w:t>
      </w:r>
      <w:proofErr w:type="spellEnd"/>
      <w:r w:rsidRPr="007C0B97">
        <w:t xml:space="preserve"> документа, удостоверяющего личность заявителя или представителя, авторизовавшегося посредством федеральной государственной информационной системы «Единая система идентификации </w:t>
      </w:r>
      <w:r w:rsidRPr="007C0B97">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sidRPr="007C0B97">
        <w:lastRenderedPageBreak/>
        <w:t>государственных и муниципальных услуг в электронной форме» (далее – ЕСИА), не</w:t>
      </w:r>
      <w:proofErr w:type="gramEnd"/>
      <w:r w:rsidRPr="007C0B97">
        <w:t> требуется</w:t>
      </w:r>
      <w:r w:rsidRPr="002A060E">
        <w:rPr>
          <w:rStyle w:val="af7"/>
        </w:rPr>
        <w:footnoteReference w:id="2"/>
      </w:r>
      <w:r w:rsidRPr="002A060E">
        <w:t>.</w:t>
      </w:r>
    </w:p>
    <w:p w:rsidR="006A5625" w:rsidRPr="00021D85" w:rsidRDefault="006A5625">
      <w:pPr>
        <w:spacing w:line="0" w:lineRule="atLeast"/>
        <w:ind w:firstLine="709"/>
        <w:jc w:val="both"/>
      </w:pPr>
      <w:r w:rsidRPr="00021D85">
        <w:t>2.6.4. </w:t>
      </w:r>
      <w:proofErr w:type="gramStart"/>
      <w:r w:rsidRPr="00021D85">
        <w:t xml:space="preserve">Согласие на обработку персональных данных заявителя, обратившегося </w:t>
      </w:r>
      <w:r w:rsidRPr="00021D85">
        <w:br/>
        <w:t xml:space="preserve">за предоставлением государственных услуг, в соответствии с пунктом 4 части 1 статьи 6 Федерального закона от 27.07.2006 № 152-ФЗ «О персональных данных» </w:t>
      </w:r>
      <w:r w:rsidRPr="00021D85">
        <w:br/>
        <w:t>и частью 4 статьи 7 Федерального закона от 27.07.2010 № 210-ФЗ «Об организации предоставления государственных и муниципальных услуг» (далее – Федеральный закон № 210-ФЗ) не требуется.</w:t>
      </w:r>
      <w:proofErr w:type="gramEnd"/>
    </w:p>
    <w:p w:rsidR="006A5625" w:rsidRPr="00021D85" w:rsidRDefault="006A562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2.6.5. В представляемых </w:t>
      </w:r>
      <w:proofErr w:type="gramStart"/>
      <w:r w:rsidRPr="00021D85">
        <w:rPr>
          <w:rFonts w:ascii="Times New Roman" w:hAnsi="Times New Roman" w:cs="Times New Roman"/>
          <w:sz w:val="24"/>
          <w:szCs w:val="24"/>
        </w:rPr>
        <w:t>документах</w:t>
      </w:r>
      <w:proofErr w:type="gramEnd"/>
      <w:r w:rsidRPr="00021D85">
        <w:rPr>
          <w:rFonts w:ascii="Times New Roman" w:hAnsi="Times New Roman" w:cs="Times New Roman"/>
          <w:sz w:val="24"/>
          <w:szCs w:val="24"/>
        </w:rPr>
        <w:t xml:space="preserve"> не допускаются </w:t>
      </w:r>
      <w:proofErr w:type="spellStart"/>
      <w:r w:rsidRPr="00021D85">
        <w:rPr>
          <w:rFonts w:ascii="Times New Roman" w:hAnsi="Times New Roman" w:cs="Times New Roman"/>
          <w:sz w:val="24"/>
          <w:szCs w:val="24"/>
        </w:rPr>
        <w:t>неудостоверенные</w:t>
      </w:r>
      <w:proofErr w:type="spellEnd"/>
      <w:r w:rsidRPr="00021D85">
        <w:rPr>
          <w:rFonts w:ascii="Times New Roman" w:hAnsi="Times New Roman" w:cs="Times New Roman"/>
          <w:sz w:val="24"/>
          <w:szCs w:val="24"/>
        </w:rPr>
        <w:t xml:space="preserve"> исправления, повреждения, нечитаемые части текста либо нечитаемые оттиски штампов </w:t>
      </w:r>
      <w:r w:rsidRPr="00021D85">
        <w:rPr>
          <w:rFonts w:ascii="Times New Roman" w:hAnsi="Times New Roman" w:cs="Times New Roman"/>
          <w:sz w:val="24"/>
          <w:szCs w:val="24"/>
        </w:rPr>
        <w:br/>
        <w:t>и печатей, наличие которых не позволяет однозначно толковать их содержание.</w:t>
      </w:r>
    </w:p>
    <w:p w:rsidR="00941E5A" w:rsidRPr="00021D85" w:rsidRDefault="003209F6" w:rsidP="00021D85">
      <w:pPr>
        <w:widowControl w:val="0"/>
        <w:autoSpaceDE w:val="0"/>
        <w:autoSpaceDN w:val="0"/>
        <w:adjustRightInd w:val="0"/>
        <w:spacing w:line="0" w:lineRule="atLeast"/>
        <w:ind w:firstLine="709"/>
        <w:jc w:val="both"/>
      </w:pPr>
      <w:bookmarkStart w:id="0" w:name="Par129"/>
      <w:bookmarkEnd w:id="0"/>
      <w:r w:rsidRPr="00021D85">
        <w:t>2.7.</w:t>
      </w:r>
      <w:r w:rsidR="00FE1C39" w:rsidRPr="00021D85">
        <w:t> </w:t>
      </w:r>
      <w:proofErr w:type="gramStart"/>
      <w:r w:rsidRPr="00021D85">
        <w:t>Исчерпывающий перечень докумен</w:t>
      </w:r>
      <w:r w:rsidR="004346D0" w:rsidRPr="00021D85">
        <w:t>тов</w:t>
      </w:r>
      <w:r w:rsidR="00605348" w:rsidRPr="00021D85">
        <w:t xml:space="preserve"> </w:t>
      </w:r>
      <w:r w:rsidR="00025924" w:rsidRPr="00021D85">
        <w:t>и (</w:t>
      </w:r>
      <w:r w:rsidR="00605348" w:rsidRPr="00021D85">
        <w:t>или</w:t>
      </w:r>
      <w:r w:rsidR="00025924" w:rsidRPr="00021D85">
        <w:t>)</w:t>
      </w:r>
      <w:r w:rsidR="00605348" w:rsidRPr="00021D85">
        <w:t xml:space="preserve"> сведени</w:t>
      </w:r>
      <w:r w:rsidR="0087109C" w:rsidRPr="00021D85">
        <w:t>й</w:t>
      </w:r>
      <w:r w:rsidR="00445D53" w:rsidRPr="00021D85">
        <w:t>,</w:t>
      </w:r>
      <w:r w:rsidR="004346D0" w:rsidRPr="00021D85">
        <w:t xml:space="preserve"> необходимых </w:t>
      </w:r>
      <w:r w:rsidR="00B47E93" w:rsidRPr="00021D85">
        <w:br/>
      </w:r>
      <w:r w:rsidR="004346D0" w:rsidRPr="00021D85">
        <w:t>в соответствии</w:t>
      </w:r>
      <w:r w:rsidR="00605348" w:rsidRPr="00021D85">
        <w:t xml:space="preserve"> </w:t>
      </w:r>
      <w:r w:rsidRPr="00021D85">
        <w:t xml:space="preserve">с нормативными правовыми актами для предоставления государственной услуги, которые находятся в распоряжении государственных органов, </w:t>
      </w:r>
      <w:r w:rsidR="004346D0" w:rsidRPr="00021D85">
        <w:t>органов местного самоуправления</w:t>
      </w:r>
      <w:r w:rsidR="00605348" w:rsidRPr="00021D85">
        <w:t xml:space="preserve"> </w:t>
      </w:r>
      <w:r w:rsidRPr="00021D85">
        <w:t>и иных органов, участвующих в предоставлении государственных услуг</w:t>
      </w:r>
      <w:r w:rsidR="00062B7B" w:rsidRPr="00021D85">
        <w:t>,</w:t>
      </w:r>
      <w:r w:rsidR="0087109C" w:rsidRPr="00021D85">
        <w:t xml:space="preserve"> </w:t>
      </w:r>
      <w:r w:rsidR="00B47E93" w:rsidRPr="00021D85">
        <w:t>которые заявитель вправе представить</w:t>
      </w:r>
      <w:r w:rsidR="004F4BAB" w:rsidRPr="00021D85">
        <w:t>:</w:t>
      </w:r>
      <w:proofErr w:type="gramEnd"/>
    </w:p>
    <w:p w:rsidR="003C2160" w:rsidRPr="00021D85" w:rsidRDefault="003C216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сведения о зарегистрированном заявителе, внесенные на единую цифровую платформу</w:t>
      </w:r>
      <w:r w:rsidR="009538E7" w:rsidRPr="00021D85">
        <w:rPr>
          <w:rFonts w:ascii="Times New Roman" w:hAnsi="Times New Roman" w:cs="Times New Roman"/>
          <w:sz w:val="24"/>
          <w:szCs w:val="24"/>
        </w:rPr>
        <w:t xml:space="preserve">, представленные заявителем </w:t>
      </w:r>
      <w:r w:rsidRPr="00021D85">
        <w:rPr>
          <w:rFonts w:ascii="Times New Roman" w:hAnsi="Times New Roman" w:cs="Times New Roman"/>
          <w:sz w:val="24"/>
          <w:szCs w:val="24"/>
        </w:rPr>
        <w:t xml:space="preserve">или полученные ГАУ ЦЗН на основании межведомственного запроса, в том числе с использованием единой системы межведомственного электронного взаимодействия при регистрации </w:t>
      </w:r>
      <w:r w:rsidR="009538E7"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в целях поиска подходящей работы</w:t>
      </w:r>
      <w:r w:rsidR="0037391F" w:rsidRPr="00021D85">
        <w:rPr>
          <w:rFonts w:ascii="Times New Roman" w:hAnsi="Times New Roman" w:cs="Times New Roman"/>
          <w:sz w:val="24"/>
          <w:szCs w:val="24"/>
        </w:rPr>
        <w:t>, при регистрации безработного гражданина;</w:t>
      </w:r>
    </w:p>
    <w:p w:rsidR="003C2160" w:rsidRPr="00021D85" w:rsidRDefault="003C216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сведения о действительности паспорта заявителя, запрашиваемые ГАУ ЦЗН </w:t>
      </w:r>
      <w:r w:rsidR="00B265BD" w:rsidRPr="00021D85">
        <w:rPr>
          <w:rFonts w:ascii="Times New Roman" w:hAnsi="Times New Roman" w:cs="Times New Roman"/>
          <w:sz w:val="24"/>
          <w:szCs w:val="24"/>
        </w:rPr>
        <w:br/>
      </w:r>
      <w:r w:rsidRPr="00021D85">
        <w:rPr>
          <w:rFonts w:ascii="Times New Roman" w:hAnsi="Times New Roman" w:cs="Times New Roman"/>
          <w:sz w:val="24"/>
          <w:szCs w:val="24"/>
        </w:rPr>
        <w:t>с использованием единой цифровой платформы;</w:t>
      </w:r>
    </w:p>
    <w:p w:rsidR="003C2160" w:rsidRPr="00021D85" w:rsidRDefault="003C2160"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сведения об инвалидности заявителя (выписка из индивидуальной программы реабилитации или абилитации инвалида (при указании заявителем в заявлении соответствующей информации), запрашиваемые ГАУ ЦЗН с использованием единой цифровой платформы.</w:t>
      </w:r>
      <w:proofErr w:type="gramEnd"/>
    </w:p>
    <w:p w:rsidR="00B67E33" w:rsidRPr="00021D85" w:rsidRDefault="00B67E33" w:rsidP="00021D85">
      <w:pPr>
        <w:widowControl w:val="0"/>
        <w:autoSpaceDE w:val="0"/>
        <w:autoSpaceDN w:val="0"/>
        <w:adjustRightInd w:val="0"/>
        <w:spacing w:line="0" w:lineRule="atLeast"/>
        <w:ind w:firstLine="709"/>
        <w:jc w:val="both"/>
      </w:pPr>
      <w:r w:rsidRPr="00021D85">
        <w:t xml:space="preserve">Непредставление заявителем указанных документов не является основанием </w:t>
      </w:r>
      <w:r w:rsidRPr="00021D85">
        <w:br/>
        <w:t xml:space="preserve">для отказа заявителю в </w:t>
      </w:r>
      <w:proofErr w:type="gramStart"/>
      <w:r w:rsidRPr="00021D85">
        <w:t>предоставлении</w:t>
      </w:r>
      <w:proofErr w:type="gramEnd"/>
      <w:r w:rsidRPr="00021D85">
        <w:t xml:space="preserve">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r w:rsidRPr="00021D85">
        <w:t>2.</w:t>
      </w:r>
      <w:r w:rsidR="000F7936" w:rsidRPr="00021D85">
        <w:t>8</w:t>
      </w:r>
      <w:r w:rsidRPr="00021D85">
        <w:t>. Работникам ГАУ ЦЗН запрещено требовать от заявителя:</w:t>
      </w:r>
    </w:p>
    <w:p w:rsidR="003209F6" w:rsidRPr="00021D85" w:rsidRDefault="003209F6" w:rsidP="00021D85">
      <w:pPr>
        <w:widowControl w:val="0"/>
        <w:autoSpaceDE w:val="0"/>
        <w:autoSpaceDN w:val="0"/>
        <w:adjustRightInd w:val="0"/>
        <w:spacing w:line="0" w:lineRule="atLeast"/>
        <w:ind w:firstLine="709"/>
        <w:jc w:val="both"/>
      </w:pPr>
      <w:r w:rsidRPr="00021D85">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r w:rsidRPr="00021D85">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021D85">
        <w:t>и(</w:t>
      </w:r>
      <w:proofErr w:type="gramEnd"/>
      <w:r w:rsidRPr="00021D85">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3B3842" w:rsidRPr="00021D85">
        <w:br/>
      </w:r>
      <w:r w:rsidRPr="00021D85">
        <w:t xml:space="preserve">за исключением документов, указанных в </w:t>
      </w:r>
      <w:r w:rsidR="00B35453" w:rsidRPr="00021D85">
        <w:rPr>
          <w:color w:val="000000" w:themeColor="text1"/>
        </w:rPr>
        <w:t>части 6 статьи 7</w:t>
      </w:r>
      <w:r w:rsidRPr="00021D85">
        <w:rPr>
          <w:color w:val="000000" w:themeColor="text1"/>
        </w:rPr>
        <w:t xml:space="preserve"> </w:t>
      </w:r>
      <w:r w:rsidRPr="00021D85">
        <w:t xml:space="preserve">Федерального закона </w:t>
      </w:r>
      <w:r w:rsidR="003B3842" w:rsidRPr="00021D85">
        <w:br/>
      </w:r>
      <w:r w:rsidR="00B35453" w:rsidRPr="00021D85">
        <w:t>№ </w:t>
      </w:r>
      <w:r w:rsidRPr="00021D85">
        <w:t>210-ФЗ;</w:t>
      </w:r>
    </w:p>
    <w:p w:rsidR="003209F6" w:rsidRPr="00021D85" w:rsidRDefault="003209F6" w:rsidP="00021D85">
      <w:pPr>
        <w:widowControl w:val="0"/>
        <w:autoSpaceDE w:val="0"/>
        <w:autoSpaceDN w:val="0"/>
        <w:adjustRightInd w:val="0"/>
        <w:spacing w:line="0" w:lineRule="atLeast"/>
        <w:ind w:firstLine="709"/>
        <w:jc w:val="both"/>
      </w:pPr>
      <w:r w:rsidRPr="00021D85">
        <w:lastRenderedPageBreak/>
        <w:t>представления документов и информации, отсутствие и</w:t>
      </w:r>
      <w:r w:rsidR="00612A58" w:rsidRPr="00021D85">
        <w:t> </w:t>
      </w:r>
      <w:r w:rsidRPr="00021D85">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r w:rsidR="00612A58" w:rsidRPr="00021D85">
        <w:rPr>
          <w:color w:val="000000" w:themeColor="text1"/>
        </w:rPr>
        <w:t>пункте 4 части 1 статьи 7</w:t>
      </w:r>
      <w:r w:rsidRPr="00021D85">
        <w:t xml:space="preserve"> Федерального закона </w:t>
      </w:r>
      <w:r w:rsidR="00612A58" w:rsidRPr="00021D85">
        <w:t>№ </w:t>
      </w:r>
      <w:r w:rsidRPr="00021D85">
        <w:t>210-ФЗ;</w:t>
      </w:r>
    </w:p>
    <w:p w:rsidR="003209F6" w:rsidRPr="00021D85" w:rsidRDefault="003209F6" w:rsidP="00021D85">
      <w:pPr>
        <w:widowControl w:val="0"/>
        <w:autoSpaceDE w:val="0"/>
        <w:autoSpaceDN w:val="0"/>
        <w:adjustRightInd w:val="0"/>
        <w:spacing w:line="0" w:lineRule="atLeast"/>
        <w:ind w:firstLine="709"/>
        <w:jc w:val="both"/>
      </w:pPr>
      <w:r w:rsidRPr="00021D85">
        <w:t xml:space="preserve">представления на бумажном носителе документов и информации, электронные образы которых ранее были заверены в соответствии с </w:t>
      </w:r>
      <w:r w:rsidR="00612A58" w:rsidRPr="00021D85">
        <w:rPr>
          <w:color w:val="000000" w:themeColor="text1"/>
        </w:rPr>
        <w:t>пунктом 7.2 части 1 статьи 16</w:t>
      </w:r>
      <w:r w:rsidRPr="00021D85">
        <w:t xml:space="preserve"> Федерального закона </w:t>
      </w:r>
      <w:r w:rsidR="00612A58" w:rsidRPr="00021D85">
        <w:t>№ </w:t>
      </w:r>
      <w:r w:rsidRPr="00021D85">
        <w:t>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4A74A6" w:rsidRPr="00021D85" w:rsidRDefault="003209F6" w:rsidP="00021D85">
      <w:pPr>
        <w:spacing w:line="0" w:lineRule="atLeast"/>
        <w:ind w:firstLine="709"/>
        <w:jc w:val="both"/>
      </w:pPr>
      <w:r w:rsidRPr="00021D85">
        <w:t>2.</w:t>
      </w:r>
      <w:r w:rsidR="000F7936" w:rsidRPr="00021D85">
        <w:t>9</w:t>
      </w:r>
      <w:r w:rsidR="001B54C7" w:rsidRPr="00021D85">
        <w:t>.</w:t>
      </w:r>
      <w:r w:rsidR="004A74A6" w:rsidRPr="00021D85">
        <w:t xml:space="preserve"> Исчерпывающий перечень оснований для отказа в </w:t>
      </w:r>
      <w:proofErr w:type="gramStart"/>
      <w:r w:rsidR="004A74A6" w:rsidRPr="00021D85">
        <w:t>приеме</w:t>
      </w:r>
      <w:proofErr w:type="gramEnd"/>
      <w:r w:rsidR="004A74A6" w:rsidRPr="00021D85">
        <w:t xml:space="preserve"> документов, необходимых для предоставления государственной услуги.</w:t>
      </w:r>
    </w:p>
    <w:p w:rsidR="00401AF7" w:rsidRPr="00021D85" w:rsidRDefault="006646CD" w:rsidP="00021D85">
      <w:pPr>
        <w:spacing w:line="0" w:lineRule="atLeast"/>
        <w:ind w:firstLine="709"/>
        <w:jc w:val="both"/>
      </w:pPr>
      <w:r w:rsidRPr="00021D85">
        <w:t xml:space="preserve">Оснований </w:t>
      </w:r>
      <w:r w:rsidR="00401AF7" w:rsidRPr="00021D85">
        <w:t xml:space="preserve">для </w:t>
      </w:r>
      <w:r w:rsidR="00F44D41" w:rsidRPr="00021D85">
        <w:t xml:space="preserve">отказа </w:t>
      </w:r>
      <w:r w:rsidR="00401AF7" w:rsidRPr="00021D85">
        <w:t xml:space="preserve">в </w:t>
      </w:r>
      <w:proofErr w:type="gramStart"/>
      <w:r w:rsidR="0019092E" w:rsidRPr="00021D85">
        <w:t>приеме</w:t>
      </w:r>
      <w:proofErr w:type="gramEnd"/>
      <w:r w:rsidR="0019092E" w:rsidRPr="00021D85">
        <w:t xml:space="preserve"> документов для предоставления государственной услуги</w:t>
      </w:r>
      <w:r w:rsidR="00401AF7" w:rsidRPr="00021D85">
        <w:t xml:space="preserve"> </w:t>
      </w:r>
      <w:r w:rsidRPr="00021D85">
        <w:t>не предусмотрено.</w:t>
      </w:r>
    </w:p>
    <w:p w:rsidR="00F22310" w:rsidRPr="00021D85" w:rsidRDefault="003209F6" w:rsidP="00021D85">
      <w:pPr>
        <w:spacing w:line="0" w:lineRule="atLeast"/>
        <w:ind w:firstLine="709"/>
        <w:jc w:val="both"/>
        <w:rPr>
          <w:b/>
        </w:rPr>
      </w:pPr>
      <w:r w:rsidRPr="00021D85">
        <w:t>2.10.</w:t>
      </w:r>
      <w:r w:rsidR="008E67EA" w:rsidRPr="00021D85">
        <w:t> </w:t>
      </w:r>
      <w:r w:rsidR="00F22310" w:rsidRPr="00021D85">
        <w:t>Исчерпывающий перечень оснований для приостановления или отказа</w:t>
      </w:r>
      <w:r w:rsidR="00F22310" w:rsidRPr="00021D85">
        <w:br/>
        <w:t xml:space="preserve">в </w:t>
      </w:r>
      <w:proofErr w:type="gramStart"/>
      <w:r w:rsidR="00F22310" w:rsidRPr="00021D85">
        <w:t>предоставлении</w:t>
      </w:r>
      <w:proofErr w:type="gramEnd"/>
      <w:r w:rsidR="00F22310" w:rsidRPr="00021D85">
        <w:t xml:space="preserve"> государственной услуги.</w:t>
      </w:r>
    </w:p>
    <w:p w:rsidR="0061103E"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2.10.1. </w:t>
      </w:r>
      <w:proofErr w:type="gramStart"/>
      <w:r w:rsidRPr="00021D85">
        <w:rPr>
          <w:rFonts w:ascii="Times New Roman" w:hAnsi="Times New Roman" w:cs="Times New Roman"/>
          <w:sz w:val="24"/>
          <w:szCs w:val="24"/>
        </w:rPr>
        <w:t>Основани</w:t>
      </w:r>
      <w:r w:rsidR="00F35EFC" w:rsidRPr="00021D85">
        <w:rPr>
          <w:rFonts w:ascii="Times New Roman" w:hAnsi="Times New Roman" w:cs="Times New Roman"/>
          <w:sz w:val="24"/>
          <w:szCs w:val="24"/>
        </w:rPr>
        <w:t>ем</w:t>
      </w:r>
      <w:r w:rsidRPr="00021D85">
        <w:rPr>
          <w:rFonts w:ascii="Times New Roman" w:hAnsi="Times New Roman" w:cs="Times New Roman"/>
          <w:sz w:val="24"/>
          <w:szCs w:val="24"/>
        </w:rPr>
        <w:t xml:space="preserve"> для приостановления предоставления государственной услуги является направление ГАУ ЦЗН в порядке, предусмотренном </w:t>
      </w:r>
      <w:r w:rsidR="0048762A" w:rsidRPr="00021D85">
        <w:rPr>
          <w:rFonts w:ascii="Times New Roman" w:hAnsi="Times New Roman" w:cs="Times New Roman"/>
          <w:sz w:val="24"/>
          <w:szCs w:val="24"/>
        </w:rPr>
        <w:t xml:space="preserve">пунктом </w:t>
      </w:r>
      <w:r w:rsidR="00BD3E1B" w:rsidRPr="00021D85">
        <w:rPr>
          <w:rFonts w:ascii="Times New Roman" w:hAnsi="Times New Roman" w:cs="Times New Roman"/>
          <w:sz w:val="24"/>
          <w:szCs w:val="24"/>
        </w:rPr>
        <w:t>3.2.2.1</w:t>
      </w:r>
      <w:r w:rsidRPr="00021D85">
        <w:rPr>
          <w:rFonts w:ascii="Times New Roman" w:hAnsi="Times New Roman" w:cs="Times New Roman"/>
          <w:sz w:val="24"/>
          <w:szCs w:val="24"/>
        </w:rPr>
        <w:t xml:space="preserve"> настоящего Административного регламента, уведомления заявителю с предложением внести изменения в сведения, содержащиеся в заявлении, в связи с выявленными противоречиями между сведениями, указанными заявителем в заявлении, и сведениями </w:t>
      </w:r>
      <w:r w:rsidR="00F7143A" w:rsidRPr="00021D85">
        <w:rPr>
          <w:rFonts w:ascii="Times New Roman" w:hAnsi="Times New Roman" w:cs="Times New Roman"/>
          <w:sz w:val="24"/>
          <w:szCs w:val="24"/>
        </w:rPr>
        <w:br/>
      </w:r>
      <w:r w:rsidRPr="00021D85">
        <w:rPr>
          <w:rFonts w:ascii="Times New Roman" w:hAnsi="Times New Roman" w:cs="Times New Roman"/>
          <w:sz w:val="24"/>
          <w:szCs w:val="24"/>
        </w:rPr>
        <w:t xml:space="preserve">о заявителе, полученными ГАУ ЦЗН </w:t>
      </w:r>
      <w:r w:rsidR="00F7143A" w:rsidRPr="00021D85">
        <w:rPr>
          <w:rFonts w:ascii="Times New Roman" w:hAnsi="Times New Roman" w:cs="Times New Roman"/>
          <w:sz w:val="24"/>
          <w:szCs w:val="24"/>
        </w:rPr>
        <w:t>посредством единой цифровой платформы</w:t>
      </w:r>
      <w:r w:rsidRPr="00021D85">
        <w:rPr>
          <w:rFonts w:ascii="Times New Roman" w:hAnsi="Times New Roman" w:cs="Times New Roman"/>
          <w:sz w:val="24"/>
          <w:szCs w:val="24"/>
        </w:rPr>
        <w:t>.</w:t>
      </w:r>
      <w:proofErr w:type="gramEnd"/>
    </w:p>
    <w:p w:rsidR="00F22310" w:rsidRPr="00021D85" w:rsidRDefault="00F22310" w:rsidP="00021D85">
      <w:pPr>
        <w:spacing w:line="0" w:lineRule="atLeast"/>
        <w:ind w:firstLine="709"/>
        <w:jc w:val="both"/>
      </w:pPr>
      <w:r w:rsidRPr="00021D85">
        <w:t>2.10.2.</w:t>
      </w:r>
      <w:r w:rsidR="00870083" w:rsidRPr="00021D85">
        <w:t> </w:t>
      </w:r>
      <w:r w:rsidRPr="00021D85">
        <w:t xml:space="preserve">Оснований для отказа в </w:t>
      </w:r>
      <w:proofErr w:type="gramStart"/>
      <w:r w:rsidRPr="00021D85">
        <w:t>предоставлении</w:t>
      </w:r>
      <w:proofErr w:type="gramEnd"/>
      <w:r w:rsidRPr="00021D85">
        <w:t xml:space="preserve"> государственной услуги</w:t>
      </w:r>
      <w:r w:rsidR="00236D94" w:rsidRPr="00021D85">
        <w:t xml:space="preserve"> </w:t>
      </w:r>
      <w:r w:rsidR="00236D94" w:rsidRPr="00021D85">
        <w:br/>
      </w:r>
      <w:r w:rsidRPr="00021D85">
        <w:t>не предусмотрено.</w:t>
      </w:r>
    </w:p>
    <w:p w:rsidR="00727B9F" w:rsidRPr="00021D85" w:rsidRDefault="007925C4" w:rsidP="00021D85">
      <w:pPr>
        <w:tabs>
          <w:tab w:val="left" w:pos="993"/>
          <w:tab w:val="left" w:pos="1418"/>
        </w:tabs>
        <w:spacing w:line="0" w:lineRule="atLeast"/>
        <w:ind w:firstLine="709"/>
        <w:jc w:val="both"/>
      </w:pPr>
      <w:r w:rsidRPr="00021D85">
        <w:t>2.10.3.</w:t>
      </w:r>
      <w:r w:rsidR="00236D94" w:rsidRPr="00021D85">
        <w:t> </w:t>
      </w:r>
      <w:r w:rsidR="00B95BAC" w:rsidRPr="00021D85">
        <w:t>Предоставление государственной услуги п</w:t>
      </w:r>
      <w:r w:rsidR="00E74DF5" w:rsidRPr="00021D85">
        <w:t>рекращ</w:t>
      </w:r>
      <w:r w:rsidR="00B95BAC" w:rsidRPr="00021D85">
        <w:t>ается</w:t>
      </w:r>
      <w:r w:rsidR="00E74DF5" w:rsidRPr="00021D85">
        <w:t xml:space="preserve"> </w:t>
      </w:r>
      <w:r w:rsidR="000608B6" w:rsidRPr="00021D85">
        <w:t xml:space="preserve">в </w:t>
      </w:r>
      <w:proofErr w:type="gramStart"/>
      <w:r w:rsidR="000608B6" w:rsidRPr="00021D85">
        <w:t>случаях</w:t>
      </w:r>
      <w:proofErr w:type="gramEnd"/>
      <w:r w:rsidR="000608B6" w:rsidRPr="00021D85">
        <w:t>:</w:t>
      </w:r>
    </w:p>
    <w:p w:rsidR="0005458C" w:rsidRPr="00021D85" w:rsidRDefault="00927D65"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 xml:space="preserve">отказа </w:t>
      </w:r>
      <w:r w:rsidR="0005458C"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от предложения </w:t>
      </w:r>
      <w:r w:rsidR="0005458C"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внести изменения в заявление в связи </w:t>
      </w:r>
      <w:r w:rsidR="00C858B0" w:rsidRPr="00021D85">
        <w:rPr>
          <w:rFonts w:ascii="Times New Roman" w:hAnsi="Times New Roman" w:cs="Times New Roman"/>
          <w:sz w:val="24"/>
          <w:szCs w:val="24"/>
        </w:rPr>
        <w:br/>
      </w:r>
      <w:r w:rsidRPr="00021D85">
        <w:rPr>
          <w:rFonts w:ascii="Times New Roman" w:hAnsi="Times New Roman" w:cs="Times New Roman"/>
          <w:sz w:val="24"/>
          <w:szCs w:val="24"/>
        </w:rPr>
        <w:t xml:space="preserve">с выявленными противоречиями между сведениями, указанными </w:t>
      </w:r>
      <w:r w:rsidR="0005458C"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в заявлении, и сведениями о </w:t>
      </w:r>
      <w:r w:rsidR="0005458C" w:rsidRPr="00021D85">
        <w:rPr>
          <w:rFonts w:ascii="Times New Roman" w:hAnsi="Times New Roman" w:cs="Times New Roman"/>
          <w:sz w:val="24"/>
          <w:szCs w:val="24"/>
        </w:rPr>
        <w:t>заявителе</w:t>
      </w:r>
      <w:r w:rsidRPr="00021D85">
        <w:rPr>
          <w:rFonts w:ascii="Times New Roman" w:hAnsi="Times New Roman" w:cs="Times New Roman"/>
          <w:sz w:val="24"/>
          <w:szCs w:val="24"/>
        </w:rPr>
        <w:t xml:space="preserve">, полученными </w:t>
      </w:r>
      <w:r w:rsidR="006B5A33"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w:t>
      </w:r>
      <w:r w:rsidR="000E35C1" w:rsidRPr="00021D85">
        <w:rPr>
          <w:rFonts w:ascii="Times New Roman" w:hAnsi="Times New Roman" w:cs="Times New Roman"/>
          <w:sz w:val="24"/>
          <w:szCs w:val="24"/>
        </w:rPr>
        <w:t>посредством единой цифровой платформы</w:t>
      </w:r>
      <w:r w:rsidRPr="00021D85">
        <w:rPr>
          <w:rFonts w:ascii="Times New Roman" w:hAnsi="Times New Roman" w:cs="Times New Roman"/>
          <w:sz w:val="24"/>
          <w:szCs w:val="24"/>
        </w:rPr>
        <w:t xml:space="preserve"> (в том числе в случае </w:t>
      </w:r>
      <w:proofErr w:type="spellStart"/>
      <w:r w:rsidRPr="00021D85">
        <w:rPr>
          <w:rFonts w:ascii="Times New Roman" w:hAnsi="Times New Roman" w:cs="Times New Roman"/>
          <w:sz w:val="24"/>
          <w:szCs w:val="24"/>
        </w:rPr>
        <w:t>ненаправления</w:t>
      </w:r>
      <w:proofErr w:type="spellEnd"/>
      <w:r w:rsidRPr="00021D85">
        <w:rPr>
          <w:rFonts w:ascii="Times New Roman" w:hAnsi="Times New Roman" w:cs="Times New Roman"/>
          <w:sz w:val="24"/>
          <w:szCs w:val="24"/>
        </w:rPr>
        <w:t xml:space="preserve"> </w:t>
      </w:r>
      <w:r w:rsidR="006B5A33"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информации о согласии </w:t>
      </w:r>
      <w:r w:rsidR="000E35C1" w:rsidRPr="00021D85">
        <w:rPr>
          <w:rFonts w:ascii="Times New Roman" w:hAnsi="Times New Roman" w:cs="Times New Roman"/>
          <w:sz w:val="24"/>
          <w:szCs w:val="24"/>
        </w:rPr>
        <w:br/>
      </w:r>
      <w:r w:rsidRPr="00021D85">
        <w:rPr>
          <w:rFonts w:ascii="Times New Roman" w:hAnsi="Times New Roman" w:cs="Times New Roman"/>
          <w:sz w:val="24"/>
          <w:szCs w:val="24"/>
        </w:rPr>
        <w:t xml:space="preserve">или несогласии с указанным предложением в течение 3 календарных дней со дня направления уведомления в порядке, предусмотренном </w:t>
      </w:r>
      <w:r w:rsidR="002163E0" w:rsidRPr="00021D85">
        <w:rPr>
          <w:rFonts w:ascii="Times New Roman" w:hAnsi="Times New Roman" w:cs="Times New Roman"/>
          <w:sz w:val="24"/>
          <w:szCs w:val="24"/>
        </w:rPr>
        <w:t>пунктом</w:t>
      </w:r>
      <w:proofErr w:type="gramEnd"/>
      <w:r w:rsidR="002163E0" w:rsidRPr="00021D85">
        <w:rPr>
          <w:rFonts w:ascii="Times New Roman" w:hAnsi="Times New Roman" w:cs="Times New Roman"/>
          <w:sz w:val="24"/>
          <w:szCs w:val="24"/>
        </w:rPr>
        <w:t xml:space="preserve"> </w:t>
      </w:r>
      <w:proofErr w:type="gramStart"/>
      <w:r w:rsidR="00E6705D" w:rsidRPr="00021D85">
        <w:rPr>
          <w:rFonts w:ascii="Times New Roman" w:hAnsi="Times New Roman" w:cs="Times New Roman"/>
          <w:sz w:val="24"/>
          <w:szCs w:val="24"/>
        </w:rPr>
        <w:t>3</w:t>
      </w:r>
      <w:r w:rsidR="007925C4" w:rsidRPr="00021D85">
        <w:rPr>
          <w:rFonts w:ascii="Times New Roman" w:hAnsi="Times New Roman" w:cs="Times New Roman"/>
          <w:sz w:val="24"/>
          <w:szCs w:val="24"/>
        </w:rPr>
        <w:t>.</w:t>
      </w:r>
      <w:r w:rsidR="00E6705D" w:rsidRPr="00021D85">
        <w:rPr>
          <w:rFonts w:ascii="Times New Roman" w:hAnsi="Times New Roman" w:cs="Times New Roman"/>
          <w:sz w:val="24"/>
          <w:szCs w:val="24"/>
        </w:rPr>
        <w:t>2</w:t>
      </w:r>
      <w:r w:rsidR="007925C4" w:rsidRPr="00021D85">
        <w:rPr>
          <w:rFonts w:ascii="Times New Roman" w:hAnsi="Times New Roman" w:cs="Times New Roman"/>
          <w:sz w:val="24"/>
          <w:szCs w:val="24"/>
        </w:rPr>
        <w:t>.2</w:t>
      </w:r>
      <w:r w:rsidR="00403974" w:rsidRPr="00021D85">
        <w:rPr>
          <w:rFonts w:ascii="Times New Roman" w:hAnsi="Times New Roman" w:cs="Times New Roman"/>
          <w:sz w:val="24"/>
          <w:szCs w:val="24"/>
        </w:rPr>
        <w:t>.1</w:t>
      </w:r>
      <w:r w:rsidR="007925C4" w:rsidRPr="00021D85">
        <w:rPr>
          <w:rFonts w:ascii="Times New Roman" w:hAnsi="Times New Roman" w:cs="Times New Roman"/>
          <w:sz w:val="24"/>
          <w:szCs w:val="24"/>
        </w:rPr>
        <w:t xml:space="preserve"> настоящего Административного регламента</w:t>
      </w:r>
      <w:r w:rsidR="00FD1D97" w:rsidRPr="00021D85">
        <w:rPr>
          <w:rFonts w:ascii="Times New Roman" w:hAnsi="Times New Roman" w:cs="Times New Roman"/>
          <w:sz w:val="24"/>
          <w:szCs w:val="24"/>
        </w:rPr>
        <w:t>)</w:t>
      </w:r>
      <w:r w:rsidRPr="00021D85">
        <w:rPr>
          <w:rFonts w:ascii="Times New Roman" w:hAnsi="Times New Roman" w:cs="Times New Roman"/>
          <w:sz w:val="24"/>
          <w:szCs w:val="24"/>
        </w:rPr>
        <w:t>;</w:t>
      </w:r>
      <w:proofErr w:type="gramEnd"/>
    </w:p>
    <w:p w:rsidR="0005458C"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отзыва заявления </w:t>
      </w:r>
      <w:r w:rsidR="00BB3446" w:rsidRPr="00021D85">
        <w:rPr>
          <w:rFonts w:ascii="Times New Roman" w:hAnsi="Times New Roman" w:cs="Times New Roman"/>
          <w:sz w:val="24"/>
          <w:szCs w:val="24"/>
        </w:rPr>
        <w:t>заявителем</w:t>
      </w:r>
      <w:r w:rsidRPr="00021D85">
        <w:rPr>
          <w:rFonts w:ascii="Times New Roman" w:hAnsi="Times New Roman" w:cs="Times New Roman"/>
          <w:sz w:val="24"/>
          <w:szCs w:val="24"/>
        </w:rPr>
        <w:t>;</w:t>
      </w:r>
    </w:p>
    <w:p w:rsidR="0005458C"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неявки </w:t>
      </w:r>
      <w:r w:rsidR="00BB3446"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в </w:t>
      </w:r>
      <w:r w:rsidR="00BB3446"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для проведения предварительной беседы в даты, назначенные </w:t>
      </w:r>
      <w:r w:rsidR="00BB3446" w:rsidRPr="00021D85">
        <w:rPr>
          <w:rFonts w:ascii="Times New Roman" w:hAnsi="Times New Roman" w:cs="Times New Roman"/>
          <w:sz w:val="24"/>
          <w:szCs w:val="24"/>
        </w:rPr>
        <w:t>ГАУ ЦЗН</w:t>
      </w:r>
      <w:r w:rsidR="00FD1D97" w:rsidRPr="00021D85">
        <w:rPr>
          <w:rFonts w:ascii="Times New Roman" w:hAnsi="Times New Roman" w:cs="Times New Roman"/>
          <w:sz w:val="24"/>
          <w:szCs w:val="24"/>
        </w:rPr>
        <w:t xml:space="preserve"> в </w:t>
      </w:r>
      <w:proofErr w:type="gramStart"/>
      <w:r w:rsidR="00FD1D97" w:rsidRPr="00021D85">
        <w:rPr>
          <w:rFonts w:ascii="Times New Roman" w:hAnsi="Times New Roman" w:cs="Times New Roman"/>
          <w:sz w:val="24"/>
          <w:szCs w:val="24"/>
        </w:rPr>
        <w:t>порядке</w:t>
      </w:r>
      <w:proofErr w:type="gramEnd"/>
      <w:r w:rsidR="000A46E8" w:rsidRPr="00021D85">
        <w:rPr>
          <w:rFonts w:ascii="Times New Roman" w:hAnsi="Times New Roman" w:cs="Times New Roman"/>
          <w:sz w:val="24"/>
          <w:szCs w:val="24"/>
        </w:rPr>
        <w:t xml:space="preserve">, предусмотренном пунктом </w:t>
      </w:r>
      <w:r w:rsidR="00C4739F" w:rsidRPr="00021D85">
        <w:rPr>
          <w:rFonts w:ascii="Times New Roman" w:hAnsi="Times New Roman" w:cs="Times New Roman"/>
          <w:sz w:val="24"/>
          <w:szCs w:val="24"/>
        </w:rPr>
        <w:t>3.3.2</w:t>
      </w:r>
      <w:r w:rsidR="000A46E8" w:rsidRPr="00021D85">
        <w:rPr>
          <w:rFonts w:ascii="Times New Roman" w:hAnsi="Times New Roman" w:cs="Times New Roman"/>
          <w:sz w:val="24"/>
          <w:szCs w:val="24"/>
        </w:rPr>
        <w:t xml:space="preserve"> настоящего Административного регламента</w:t>
      </w:r>
      <w:r w:rsidRPr="00021D85">
        <w:rPr>
          <w:rFonts w:ascii="Times New Roman" w:hAnsi="Times New Roman" w:cs="Times New Roman"/>
          <w:sz w:val="24"/>
          <w:szCs w:val="24"/>
        </w:rPr>
        <w:t>;</w:t>
      </w:r>
    </w:p>
    <w:p w:rsidR="0005458C"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неявки </w:t>
      </w:r>
      <w:r w:rsidR="009D7766"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в </w:t>
      </w:r>
      <w:r w:rsidR="009D7766"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для прохождения тестов в даты, назначенные </w:t>
      </w:r>
      <w:r w:rsidR="00175F0C" w:rsidRPr="00021D85">
        <w:rPr>
          <w:rFonts w:ascii="Times New Roman" w:hAnsi="Times New Roman" w:cs="Times New Roman"/>
          <w:sz w:val="24"/>
          <w:szCs w:val="24"/>
        </w:rPr>
        <w:br/>
      </w:r>
      <w:r w:rsidR="009D7766" w:rsidRPr="00021D85">
        <w:rPr>
          <w:rFonts w:ascii="Times New Roman" w:hAnsi="Times New Roman" w:cs="Times New Roman"/>
          <w:sz w:val="24"/>
          <w:szCs w:val="24"/>
        </w:rPr>
        <w:t>ГАУ ЦЗН</w:t>
      </w:r>
      <w:r w:rsidR="000A46E8" w:rsidRPr="00021D85">
        <w:rPr>
          <w:rFonts w:ascii="Times New Roman" w:hAnsi="Times New Roman" w:cs="Times New Roman"/>
          <w:sz w:val="24"/>
          <w:szCs w:val="24"/>
        </w:rPr>
        <w:t xml:space="preserve"> в </w:t>
      </w:r>
      <w:proofErr w:type="gramStart"/>
      <w:r w:rsidR="000A46E8" w:rsidRPr="00021D85">
        <w:rPr>
          <w:rFonts w:ascii="Times New Roman" w:hAnsi="Times New Roman" w:cs="Times New Roman"/>
          <w:sz w:val="24"/>
          <w:szCs w:val="24"/>
        </w:rPr>
        <w:t>порядке</w:t>
      </w:r>
      <w:proofErr w:type="gramEnd"/>
      <w:r w:rsidR="000A46E8" w:rsidRPr="00021D85">
        <w:rPr>
          <w:rFonts w:ascii="Times New Roman" w:hAnsi="Times New Roman" w:cs="Times New Roman"/>
          <w:sz w:val="24"/>
          <w:szCs w:val="24"/>
        </w:rPr>
        <w:t xml:space="preserve">, предусмотренном пунктом </w:t>
      </w:r>
      <w:r w:rsidR="005F130F" w:rsidRPr="00021D85">
        <w:rPr>
          <w:rFonts w:ascii="Times New Roman" w:hAnsi="Times New Roman" w:cs="Times New Roman"/>
          <w:sz w:val="24"/>
          <w:szCs w:val="24"/>
        </w:rPr>
        <w:t>3.5.2.3</w:t>
      </w:r>
      <w:r w:rsidR="002E18FD" w:rsidRPr="00021D85">
        <w:rPr>
          <w:rFonts w:ascii="Times New Roman" w:hAnsi="Times New Roman" w:cs="Times New Roman"/>
          <w:sz w:val="24"/>
          <w:szCs w:val="24"/>
        </w:rPr>
        <w:t xml:space="preserve"> настоящего Административного регламента;</w:t>
      </w:r>
    </w:p>
    <w:p w:rsidR="0005458C"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не прохождения </w:t>
      </w:r>
      <w:r w:rsidR="007E1D34"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назначенных ему тестов в срок,</w:t>
      </w:r>
      <w:r w:rsidR="00E010D1" w:rsidRPr="00021D85">
        <w:rPr>
          <w:rFonts w:ascii="Times New Roman" w:hAnsi="Times New Roman" w:cs="Times New Roman"/>
          <w:sz w:val="24"/>
          <w:szCs w:val="24"/>
        </w:rPr>
        <w:t xml:space="preserve"> указанный </w:t>
      </w:r>
      <w:r w:rsidR="00EB4B56" w:rsidRPr="00021D85">
        <w:rPr>
          <w:rFonts w:ascii="Times New Roman" w:hAnsi="Times New Roman" w:cs="Times New Roman"/>
          <w:sz w:val="24"/>
          <w:szCs w:val="24"/>
        </w:rPr>
        <w:br/>
      </w:r>
      <w:r w:rsidR="00E010D1" w:rsidRPr="00021D85">
        <w:rPr>
          <w:rFonts w:ascii="Times New Roman" w:hAnsi="Times New Roman" w:cs="Times New Roman"/>
          <w:sz w:val="24"/>
          <w:szCs w:val="24"/>
        </w:rPr>
        <w:t xml:space="preserve">в </w:t>
      </w:r>
      <w:proofErr w:type="gramStart"/>
      <w:r w:rsidR="00E010D1" w:rsidRPr="00021D85">
        <w:rPr>
          <w:rFonts w:ascii="Times New Roman" w:hAnsi="Times New Roman" w:cs="Times New Roman"/>
          <w:sz w:val="24"/>
          <w:szCs w:val="24"/>
        </w:rPr>
        <w:t>пункте</w:t>
      </w:r>
      <w:proofErr w:type="gramEnd"/>
      <w:r w:rsidR="00E010D1" w:rsidRPr="00021D85">
        <w:rPr>
          <w:rFonts w:ascii="Times New Roman" w:hAnsi="Times New Roman" w:cs="Times New Roman"/>
          <w:sz w:val="24"/>
          <w:szCs w:val="24"/>
        </w:rPr>
        <w:t xml:space="preserve"> </w:t>
      </w:r>
      <w:r w:rsidR="00EB4B56" w:rsidRPr="00021D85">
        <w:rPr>
          <w:rFonts w:ascii="Times New Roman" w:hAnsi="Times New Roman" w:cs="Times New Roman"/>
          <w:sz w:val="24"/>
          <w:szCs w:val="24"/>
        </w:rPr>
        <w:t>3.5.2.1</w:t>
      </w:r>
      <w:r w:rsidR="00E010D1" w:rsidRPr="00021D85">
        <w:rPr>
          <w:rFonts w:ascii="Times New Roman" w:hAnsi="Times New Roman" w:cs="Times New Roman"/>
          <w:sz w:val="24"/>
          <w:szCs w:val="24"/>
        </w:rPr>
        <w:t xml:space="preserve"> настоящего Административного регламента.</w:t>
      </w:r>
    </w:p>
    <w:p w:rsidR="00CC183C" w:rsidRPr="00021D85" w:rsidRDefault="003209F6" w:rsidP="00021D85">
      <w:pPr>
        <w:widowControl w:val="0"/>
        <w:autoSpaceDE w:val="0"/>
        <w:autoSpaceDN w:val="0"/>
        <w:adjustRightInd w:val="0"/>
        <w:spacing w:line="0" w:lineRule="atLeast"/>
        <w:ind w:firstLine="709"/>
        <w:jc w:val="both"/>
      </w:pPr>
      <w:r w:rsidRPr="00021D85">
        <w:t>2.11.</w:t>
      </w:r>
      <w:r w:rsidR="00CC183C" w:rsidRPr="00021D85">
        <w:t xml:space="preserve"> Перечень услуг, которые являются необходимыми и обязательными </w:t>
      </w:r>
      <w:r w:rsidR="00CC183C" w:rsidRPr="00021D85">
        <w:br/>
        <w:t>для предоставления государственной услуги.</w:t>
      </w:r>
    </w:p>
    <w:p w:rsidR="003209F6" w:rsidRPr="00021D85" w:rsidRDefault="003209F6" w:rsidP="00021D85">
      <w:pPr>
        <w:widowControl w:val="0"/>
        <w:autoSpaceDE w:val="0"/>
        <w:autoSpaceDN w:val="0"/>
        <w:adjustRightInd w:val="0"/>
        <w:spacing w:line="0" w:lineRule="atLeast"/>
        <w:ind w:firstLine="709"/>
        <w:jc w:val="both"/>
      </w:pPr>
      <w:r w:rsidRPr="00021D85">
        <w:t>Для предоставления государственной услуг</w:t>
      </w:r>
      <w:r w:rsidR="001D2FC6" w:rsidRPr="00021D85">
        <w:t>и обращения за другими услугами</w:t>
      </w:r>
      <w:r w:rsidR="001D2FC6" w:rsidRPr="00021D85">
        <w:br/>
      </w:r>
      <w:r w:rsidRPr="00021D85">
        <w:t>и документами не требуется.</w:t>
      </w:r>
    </w:p>
    <w:p w:rsidR="003209F6" w:rsidRPr="00021D85" w:rsidRDefault="003209F6" w:rsidP="00021D85">
      <w:pPr>
        <w:widowControl w:val="0"/>
        <w:autoSpaceDE w:val="0"/>
        <w:autoSpaceDN w:val="0"/>
        <w:adjustRightInd w:val="0"/>
        <w:spacing w:line="0" w:lineRule="atLeast"/>
        <w:ind w:firstLine="709"/>
        <w:jc w:val="both"/>
      </w:pPr>
      <w:r w:rsidRPr="00021D85">
        <w:t>2.12.</w:t>
      </w:r>
      <w:r w:rsidR="00241730" w:rsidRPr="00021D85">
        <w:t> </w:t>
      </w:r>
      <w:r w:rsidRPr="00021D85">
        <w:t>Государственная пошлина или иная плата за предоставление государственной услуги не взимается.</w:t>
      </w:r>
    </w:p>
    <w:p w:rsidR="00F55786" w:rsidRPr="00021D85" w:rsidRDefault="003209F6" w:rsidP="00021D85">
      <w:pPr>
        <w:widowControl w:val="0"/>
        <w:autoSpaceDE w:val="0"/>
        <w:autoSpaceDN w:val="0"/>
        <w:adjustRightInd w:val="0"/>
        <w:spacing w:line="0" w:lineRule="atLeast"/>
        <w:ind w:firstLine="709"/>
        <w:jc w:val="both"/>
      </w:pPr>
      <w:r w:rsidRPr="00021D85">
        <w:t>2.13.</w:t>
      </w:r>
      <w:r w:rsidR="004E64C7" w:rsidRPr="00021D85">
        <w:t> </w:t>
      </w:r>
      <w:r w:rsidR="00F55786" w:rsidRPr="00021D85">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3E2281" w:rsidRPr="00021D85" w:rsidRDefault="009A2946">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Взимания платы за предоставление услуг, необходимых и обязательных </w:t>
      </w:r>
      <w:r w:rsidRPr="00021D85">
        <w:rPr>
          <w:rFonts w:ascii="Times New Roman" w:hAnsi="Times New Roman" w:cs="Times New Roman"/>
          <w:sz w:val="24"/>
          <w:szCs w:val="24"/>
        </w:rPr>
        <w:br/>
        <w:t xml:space="preserve">для предоставления государственной услуги, не </w:t>
      </w:r>
      <w:r w:rsidR="003E2281" w:rsidRPr="00021D85">
        <w:rPr>
          <w:rFonts w:ascii="Times New Roman" w:hAnsi="Times New Roman" w:cs="Times New Roman"/>
          <w:sz w:val="24"/>
          <w:szCs w:val="24"/>
        </w:rPr>
        <w:t>требуется.</w:t>
      </w:r>
    </w:p>
    <w:p w:rsidR="00DD14E7" w:rsidRPr="00021D85" w:rsidRDefault="006825F9">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lastRenderedPageBreak/>
        <w:t>2.14.</w:t>
      </w:r>
      <w:r w:rsidR="005A6CE9" w:rsidRPr="00021D85">
        <w:rPr>
          <w:rFonts w:ascii="Times New Roman" w:hAnsi="Times New Roman" w:cs="Times New Roman"/>
          <w:sz w:val="24"/>
          <w:szCs w:val="24"/>
        </w:rPr>
        <w:t> </w:t>
      </w:r>
      <w:r w:rsidR="00DD14E7" w:rsidRPr="00021D85">
        <w:rPr>
          <w:rFonts w:ascii="Times New Roman" w:hAnsi="Times New Roman" w:cs="Times New Roman"/>
          <w:sz w:val="24"/>
          <w:szCs w:val="24"/>
        </w:rPr>
        <w:t xml:space="preserve">Максимальный срок ожидания в очереди при подаче запроса </w:t>
      </w:r>
      <w:r w:rsidR="00DD14E7" w:rsidRPr="00021D85">
        <w:rPr>
          <w:rFonts w:ascii="Times New Roman" w:hAnsi="Times New Roman" w:cs="Times New Roman"/>
          <w:sz w:val="24"/>
          <w:szCs w:val="24"/>
        </w:rPr>
        <w:br/>
        <w:t xml:space="preserve">о предоставлении государственной услуги, услуги организации, участвующей </w:t>
      </w:r>
      <w:r w:rsidR="00DD14E7" w:rsidRPr="00021D85">
        <w:rPr>
          <w:rFonts w:ascii="Times New Roman" w:hAnsi="Times New Roman" w:cs="Times New Roman"/>
          <w:sz w:val="24"/>
          <w:szCs w:val="24"/>
        </w:rPr>
        <w:br/>
        <w:t>в предоставлении государственной услуги, и при получении результата предоставления услуги.</w:t>
      </w:r>
    </w:p>
    <w:p w:rsidR="00905893" w:rsidRPr="00021D85" w:rsidRDefault="00905893">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rsidR="006C4513" w:rsidRPr="00021D85" w:rsidRDefault="006C4513">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В ГАУ ЦЗН заявителю обеспечивается доступ к единой цифровой платформе, федеральному Порталу, а также оказывается необходимое консультационное содействие.</w:t>
      </w:r>
    </w:p>
    <w:p w:rsidR="002D367E" w:rsidRPr="00021D85" w:rsidRDefault="002D367E">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Время ожидания в очереди не должно превышать 15 минут, по предварительной записи – 5 минут.</w:t>
      </w:r>
    </w:p>
    <w:p w:rsidR="002D367E" w:rsidRPr="00021D85" w:rsidRDefault="002D367E">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CC5925" w:rsidRPr="00021D85" w:rsidRDefault="00927D65" w:rsidP="00021D85">
      <w:pPr>
        <w:widowControl w:val="0"/>
        <w:autoSpaceDE w:val="0"/>
        <w:autoSpaceDN w:val="0"/>
        <w:adjustRightInd w:val="0"/>
        <w:spacing w:line="0" w:lineRule="atLeast"/>
        <w:ind w:firstLine="709"/>
        <w:jc w:val="both"/>
      </w:pPr>
      <w:r w:rsidRPr="00021D85">
        <w:t>2.15. Срок и порядок регистрации запроса заявителя о предоставлении государственной услуги, в том числе в электронной форме.</w:t>
      </w:r>
    </w:p>
    <w:p w:rsidR="0069412F" w:rsidRPr="00021D85" w:rsidRDefault="0069412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Заявление подается </w:t>
      </w:r>
      <w:r w:rsidR="00B92333" w:rsidRPr="00021D85">
        <w:rPr>
          <w:rFonts w:ascii="Times New Roman" w:hAnsi="Times New Roman" w:cs="Times New Roman"/>
          <w:sz w:val="24"/>
          <w:szCs w:val="24"/>
        </w:rPr>
        <w:t xml:space="preserve">зарегистрированным </w:t>
      </w:r>
      <w:r w:rsidRPr="00021D85">
        <w:rPr>
          <w:rFonts w:ascii="Times New Roman" w:hAnsi="Times New Roman" w:cs="Times New Roman"/>
          <w:sz w:val="24"/>
          <w:szCs w:val="24"/>
        </w:rPr>
        <w:t xml:space="preserve">заявителем в ГАУ ЦЗН, в </w:t>
      </w:r>
      <w:proofErr w:type="gramStart"/>
      <w:r w:rsidRPr="00021D85">
        <w:rPr>
          <w:rFonts w:ascii="Times New Roman" w:hAnsi="Times New Roman" w:cs="Times New Roman"/>
          <w:sz w:val="24"/>
          <w:szCs w:val="24"/>
        </w:rPr>
        <w:t>котором</w:t>
      </w:r>
      <w:proofErr w:type="gramEnd"/>
      <w:r w:rsidRPr="00021D85">
        <w:rPr>
          <w:rFonts w:ascii="Times New Roman" w:hAnsi="Times New Roman" w:cs="Times New Roman"/>
          <w:sz w:val="24"/>
          <w:szCs w:val="24"/>
        </w:rPr>
        <w:t xml:space="preserve"> заявитель состоит на учете в </w:t>
      </w:r>
      <w:r w:rsidR="00343FEF" w:rsidRPr="00021D85">
        <w:rPr>
          <w:rFonts w:ascii="Times New Roman" w:hAnsi="Times New Roman" w:cs="Times New Roman"/>
          <w:sz w:val="24"/>
          <w:szCs w:val="24"/>
        </w:rPr>
        <w:t xml:space="preserve">целях поиска подходящей работы или в </w:t>
      </w:r>
      <w:r w:rsidRPr="00021D85">
        <w:rPr>
          <w:rFonts w:ascii="Times New Roman" w:hAnsi="Times New Roman" w:cs="Times New Roman"/>
          <w:sz w:val="24"/>
          <w:szCs w:val="24"/>
        </w:rPr>
        <w:t>качестве безработного, в форме электронного документа с использованием единой цифровой платформы.</w:t>
      </w:r>
    </w:p>
    <w:p w:rsidR="00B51D61" w:rsidRPr="00021D85" w:rsidRDefault="00B51D61">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Заявление </w:t>
      </w:r>
      <w:r w:rsidR="007B5936" w:rsidRPr="00021D85">
        <w:rPr>
          <w:rFonts w:ascii="Times New Roman" w:hAnsi="Times New Roman" w:cs="Times New Roman"/>
          <w:sz w:val="24"/>
          <w:szCs w:val="24"/>
        </w:rPr>
        <w:t xml:space="preserve">подается </w:t>
      </w:r>
      <w:r w:rsidRPr="00021D85">
        <w:rPr>
          <w:rFonts w:ascii="Times New Roman" w:hAnsi="Times New Roman" w:cs="Times New Roman"/>
          <w:sz w:val="24"/>
          <w:szCs w:val="24"/>
        </w:rPr>
        <w:t xml:space="preserve">заявителем, обратившимся за профессиональной ориентацией, в </w:t>
      </w:r>
      <w:r w:rsidR="007B5936"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независимо от места жительства или места пребывания, в форме электронного документа с использованием единой цифровой платформы.</w:t>
      </w:r>
    </w:p>
    <w:p w:rsidR="0069412F" w:rsidRPr="00021D85" w:rsidRDefault="0069412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Заявление подается заявителем по собственной инициативе или в случае согласия </w:t>
      </w:r>
      <w:r w:rsidRPr="00021D85">
        <w:rPr>
          <w:rFonts w:ascii="Times New Roman" w:hAnsi="Times New Roman" w:cs="Times New Roman"/>
          <w:sz w:val="24"/>
          <w:szCs w:val="24"/>
        </w:rPr>
        <w:br/>
        <w:t>с предложением ГАУ ЦЗН об оказании государственной услуги.</w:t>
      </w:r>
    </w:p>
    <w:p w:rsidR="0069412F" w:rsidRPr="00021D85" w:rsidRDefault="0069412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Заявление считается принятым ГАУ ЦЗН в день его направления заявителем.</w:t>
      </w:r>
    </w:p>
    <w:p w:rsidR="0069412F" w:rsidRPr="00021D85" w:rsidRDefault="0069412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6C6454" w:rsidRPr="00021D85" w:rsidRDefault="0069412F" w:rsidP="00021D85">
      <w:pPr>
        <w:pStyle w:val="ConsPlusNormal"/>
        <w:spacing w:line="0" w:lineRule="atLeast"/>
        <w:ind w:firstLine="709"/>
        <w:jc w:val="both"/>
        <w:rPr>
          <w:rFonts w:ascii="Times New Roman" w:hAnsi="Times New Roman" w:cs="Times New Roman"/>
          <w:sz w:val="24"/>
          <w:szCs w:val="24"/>
          <w:highlight w:val="red"/>
        </w:rPr>
      </w:pPr>
      <w:r w:rsidRPr="00021D85">
        <w:rPr>
          <w:rFonts w:ascii="Times New Roman" w:hAnsi="Times New Roman" w:cs="Times New Roman"/>
          <w:sz w:val="24"/>
          <w:szCs w:val="24"/>
        </w:rPr>
        <w:t>Уведомление о принятии заявления направляется заявителю с использованием единой цифровой платформы в день его принятия.</w:t>
      </w:r>
    </w:p>
    <w:p w:rsidR="003209F6" w:rsidRPr="00891977" w:rsidRDefault="001604CE" w:rsidP="00021D85">
      <w:pPr>
        <w:widowControl w:val="0"/>
        <w:autoSpaceDE w:val="0"/>
        <w:autoSpaceDN w:val="0"/>
        <w:adjustRightInd w:val="0"/>
        <w:spacing w:line="0" w:lineRule="atLeast"/>
        <w:ind w:firstLine="709"/>
        <w:jc w:val="both"/>
      </w:pPr>
      <w:r w:rsidRPr="002A060E">
        <w:t>2.16. </w:t>
      </w:r>
      <w:proofErr w:type="gramStart"/>
      <w:r w:rsidR="003209F6" w:rsidRPr="00891977">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C53285" w:rsidRPr="00891977">
        <w:br/>
      </w:r>
      <w:r w:rsidR="003209F6" w:rsidRPr="007C0B97">
        <w:t xml:space="preserve">и перечнем документов, необходимых для предоставления каждой государственной услуги, размещению и оформлению визуальной, текстовой и </w:t>
      </w:r>
      <w:proofErr w:type="spellStart"/>
      <w:r w:rsidR="003209F6" w:rsidRPr="007C0B97">
        <w:t>мультимедийной</w:t>
      </w:r>
      <w:proofErr w:type="spellEnd"/>
      <w:r w:rsidR="003209F6" w:rsidRPr="007C0B97">
        <w:t xml:space="preserve"> информации о порядке предоставления таких услуг, в том числе к обеспечению доступности для инвалидов указанных объектов в соответствии с</w:t>
      </w:r>
      <w:proofErr w:type="gramEnd"/>
      <w:r w:rsidR="003209F6" w:rsidRPr="007C0B97">
        <w:t xml:space="preserve"> законодательством Российской Федерации</w:t>
      </w:r>
      <w:r w:rsidR="00C53285" w:rsidRPr="007C0B97">
        <w:t xml:space="preserve"> </w:t>
      </w:r>
      <w:r w:rsidR="003209F6" w:rsidRPr="007C0B97">
        <w:t>о социальной защите инвалидо</w:t>
      </w:r>
      <w:r w:rsidR="007438A9" w:rsidRPr="007C0B97">
        <w:t>в</w:t>
      </w:r>
      <w:r w:rsidR="007438A9" w:rsidRPr="002A060E">
        <w:rPr>
          <w:rStyle w:val="af7"/>
        </w:rPr>
        <w:footnoteReference w:id="3"/>
      </w:r>
      <w:r w:rsidR="007438A9" w:rsidRPr="002A060E">
        <w:t>.</w:t>
      </w:r>
    </w:p>
    <w:p w:rsidR="007349F7" w:rsidRPr="007C0B97" w:rsidRDefault="00BB36BF">
      <w:pPr>
        <w:spacing w:line="0" w:lineRule="atLeast"/>
        <w:ind w:firstLine="709"/>
        <w:jc w:val="both"/>
      </w:pPr>
      <w:r w:rsidRPr="00891977">
        <w:t>2.16.1. Помещения ГАУ ЦЗН должны иметь площади, предусмотренные санитарными нормами и требованиями к рабочим (офисным) помещениям, должны быть обеспечены необходимым для предоставления государственной услуги оборудованием (компьютеры, средства электронно-вычислительной техники, средств</w:t>
      </w:r>
      <w:r w:rsidRPr="007C0B97">
        <w:t>а связи, включая доступ к сети «Интернет», оргтехника, аудио -</w:t>
      </w:r>
      <w:r w:rsidR="00F935EA" w:rsidRPr="007C0B97">
        <w:t xml:space="preserve"> </w:t>
      </w:r>
      <w:r w:rsidRPr="007C0B97">
        <w:t xml:space="preserve">и видеотехника), канцелярскими принадлежностями, стендами, на которых должна </w:t>
      </w:r>
      <w:proofErr w:type="gramStart"/>
      <w:r w:rsidRPr="007C0B97">
        <w:t>быть</w:t>
      </w:r>
      <w:proofErr w:type="gramEnd"/>
      <w:r w:rsidRPr="007C0B97">
        <w:t xml:space="preserve"> размещена информация, указанная в пункте 1.3.3 настоящего Административного регламента, </w:t>
      </w:r>
      <w:r w:rsidR="007349F7" w:rsidRPr="007C0B97">
        <w:t xml:space="preserve">информационными </w:t>
      </w:r>
      <w:r w:rsidR="007349F7" w:rsidRPr="007C0B97">
        <w:br/>
      </w:r>
      <w:r w:rsidR="007349F7" w:rsidRPr="007C0B97">
        <w:lastRenderedPageBreak/>
        <w:t xml:space="preserve">и методическими материалами, включая </w:t>
      </w:r>
      <w:proofErr w:type="spellStart"/>
      <w:r w:rsidR="007349F7" w:rsidRPr="007C0B97">
        <w:t>профессиограммы</w:t>
      </w:r>
      <w:proofErr w:type="spellEnd"/>
      <w:r w:rsidR="007349F7" w:rsidRPr="007C0B97">
        <w:t>, видеофильмы, содержащие информацию о характере и условиях труда по профессиям (специальностям), наглядной информацией, периодическими изданиями по вопросам трудоустройства, профессионального обучения, программно-техническими комплексами, позволяющими осуществлять тестирование, выявлять личностные особенности, профессиональные наклонности, возможности и потребности гражданина в определении рода деятельности, сферы занято</w:t>
      </w:r>
      <w:r w:rsidR="00222820" w:rsidRPr="007C0B97">
        <w:t>сти и профессиональном обучении.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2.16.2. </w:t>
      </w:r>
      <w:proofErr w:type="gramStart"/>
      <w:r w:rsidRPr="00021D85">
        <w:rPr>
          <w:color w:val="000000" w:themeColor="text1"/>
        </w:rPr>
        <w:t>Вход в здание</w:t>
      </w:r>
      <w:r w:rsidR="00F20398" w:rsidRPr="00021D85">
        <w:rPr>
          <w:color w:val="000000" w:themeColor="text1"/>
        </w:rPr>
        <w:t xml:space="preserve"> ГАУ ЦЗН</w:t>
      </w:r>
      <w:r w:rsidRPr="00021D85">
        <w:rPr>
          <w:color w:val="000000" w:themeColor="text1"/>
        </w:rPr>
        <w:t xml:space="preserve">, в котором предоставляются государственные услуги (далее </w:t>
      </w:r>
      <w:r w:rsidR="00F20398" w:rsidRPr="00021D85">
        <w:rPr>
          <w:color w:val="000000" w:themeColor="text1"/>
        </w:rPr>
        <w:t>–</w:t>
      </w:r>
      <w:r w:rsidRPr="00021D85">
        <w:rPr>
          <w:color w:val="000000" w:themeColor="text1"/>
        </w:rPr>
        <w:t xml:space="preserve"> здание), должен быть оборудован информационной табличкой (вывеской), содержащей информацию о наименовании и режиме работы ГАУ ЦЗН, предоставляющего государственную услугу, а также тактильной схемой (табличкой), дублирующей данную информацию.</w:t>
      </w:r>
      <w:proofErr w:type="gramEnd"/>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Для лиц с нарушением функции зрения вход в здание обозначается с помощью изменения фактуры наземного покрытия.</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proofErr w:type="gramStart"/>
      <w:r w:rsidRPr="00021D85">
        <w:rPr>
          <w:color w:val="000000" w:themeColor="text1"/>
        </w:rPr>
        <w:t xml:space="preserve">Должностные лица ГАУ ЦЗН, предоставляющего государственную услугу, осуществляют при необходимости помощь инвалидам и иным </w:t>
      </w:r>
      <w:proofErr w:type="spellStart"/>
      <w:r w:rsidRPr="00021D85">
        <w:rPr>
          <w:color w:val="000000" w:themeColor="text1"/>
        </w:rPr>
        <w:t>маломобильным</w:t>
      </w:r>
      <w:proofErr w:type="spellEnd"/>
      <w:r w:rsidRPr="00021D85">
        <w:rPr>
          <w:color w:val="000000" w:themeColor="text1"/>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00F20398" w:rsidRPr="00021D85">
        <w:rPr>
          <w:color w:val="000000" w:themeColor="text1"/>
        </w:rPr>
        <w:br/>
      </w:r>
      <w:r w:rsidRPr="00021D85">
        <w:rPr>
          <w:color w:val="000000" w:themeColor="text1"/>
        </w:rPr>
        <w:t>а</w:t>
      </w:r>
      <w:proofErr w:type="gramEnd"/>
      <w:r w:rsidRPr="00021D85">
        <w:rPr>
          <w:color w:val="000000" w:themeColor="text1"/>
        </w:rPr>
        <w:t xml:space="preserve"> также обеспечение посадки в транспортное средство и высадки из него, в том числе </w:t>
      </w:r>
      <w:r w:rsidR="00F20398" w:rsidRPr="00021D85">
        <w:rPr>
          <w:color w:val="000000" w:themeColor="text1"/>
        </w:rPr>
        <w:br/>
      </w:r>
      <w:r w:rsidRPr="00021D85">
        <w:rPr>
          <w:color w:val="000000" w:themeColor="text1"/>
        </w:rPr>
        <w:t>с использованием кресла-коляски.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Личный уход за получателем государственной услуги из числа инвалидов и иных </w:t>
      </w:r>
      <w:proofErr w:type="spellStart"/>
      <w:r w:rsidRPr="00021D85">
        <w:rPr>
          <w:color w:val="000000" w:themeColor="text1"/>
        </w:rPr>
        <w:t>маломобильных</w:t>
      </w:r>
      <w:proofErr w:type="spellEnd"/>
      <w:r w:rsidRPr="00021D85">
        <w:rPr>
          <w:color w:val="000000" w:themeColor="text1"/>
        </w:rPr>
        <w:t xml:space="preserve"> групп населения (медицинские процедуры, помощь в принятии пищи </w:t>
      </w:r>
      <w:r w:rsidR="00F20398" w:rsidRPr="00021D85">
        <w:rPr>
          <w:color w:val="000000" w:themeColor="text1"/>
        </w:rPr>
        <w:br/>
      </w:r>
      <w:r w:rsidRPr="00021D85">
        <w:rPr>
          <w:color w:val="000000" w:themeColor="text1"/>
        </w:rPr>
        <w:t>и лекарств, в выполнении санитарно-гигиенических процедур) обеспечивается инвалидом самостоятельно либо при помощи сопровождающих лиц.</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2.16.3.</w:t>
      </w:r>
      <w:r w:rsidR="00F20398" w:rsidRPr="00021D85">
        <w:rPr>
          <w:color w:val="000000" w:themeColor="text1"/>
        </w:rPr>
        <w:t> </w:t>
      </w:r>
      <w:r w:rsidRPr="00021D85">
        <w:rPr>
          <w:color w:val="000000" w:themeColor="text1"/>
        </w:rPr>
        <w:t xml:space="preserve">Помещения ГАУ ЦЗН, в которых предоставляется государственная услуга (далее </w:t>
      </w:r>
      <w:r w:rsidR="00F20398" w:rsidRPr="00021D85">
        <w:rPr>
          <w:color w:val="000000" w:themeColor="text1"/>
        </w:rPr>
        <w:t>–</w:t>
      </w:r>
      <w:r w:rsidRPr="00021D85">
        <w:rPr>
          <w:color w:val="000000" w:themeColor="text1"/>
        </w:rPr>
        <w:t xml:space="preserve"> помещения), оборудуются информационными стендами или терминалами, содержащими сведения, указанные в </w:t>
      </w:r>
      <w:r w:rsidR="007438A9" w:rsidRPr="00021D85">
        <w:rPr>
          <w:color w:val="000000" w:themeColor="text1"/>
        </w:rPr>
        <w:t>пункте 1.3.3</w:t>
      </w:r>
      <w:r w:rsidRPr="00021D85">
        <w:rPr>
          <w:color w:val="000000" w:themeColor="text1"/>
        </w:rPr>
        <w:t xml:space="preserve"> настоящего Административного регламента, в визуальной, текстовой </w:t>
      </w:r>
      <w:proofErr w:type="gramStart"/>
      <w:r w:rsidRPr="00021D85">
        <w:rPr>
          <w:color w:val="000000" w:themeColor="text1"/>
        </w:rPr>
        <w:t>и(</w:t>
      </w:r>
      <w:proofErr w:type="gramEnd"/>
      <w:r w:rsidRPr="00021D85">
        <w:rPr>
          <w:color w:val="000000" w:themeColor="text1"/>
        </w:rPr>
        <w:t xml:space="preserve">или) </w:t>
      </w:r>
      <w:proofErr w:type="spellStart"/>
      <w:r w:rsidRPr="00021D85">
        <w:rPr>
          <w:color w:val="000000" w:themeColor="text1"/>
        </w:rPr>
        <w:t>мультимедийной</w:t>
      </w:r>
      <w:proofErr w:type="spellEnd"/>
      <w:r w:rsidRPr="00021D85">
        <w:rPr>
          <w:color w:val="000000" w:themeColor="text1"/>
        </w:rPr>
        <w:t xml:space="preserve"> формах. Оформление визуальной, текстовой </w:t>
      </w:r>
      <w:proofErr w:type="gramStart"/>
      <w:r w:rsidRPr="00021D85">
        <w:rPr>
          <w:color w:val="000000" w:themeColor="text1"/>
        </w:rPr>
        <w:t>и(</w:t>
      </w:r>
      <w:proofErr w:type="gramEnd"/>
      <w:r w:rsidRPr="00021D85">
        <w:rPr>
          <w:color w:val="000000" w:themeColor="text1"/>
        </w:rPr>
        <w:t xml:space="preserve">или) </w:t>
      </w:r>
      <w:proofErr w:type="spellStart"/>
      <w:r w:rsidRPr="00021D85">
        <w:rPr>
          <w:color w:val="000000" w:themeColor="text1"/>
        </w:rPr>
        <w:t>мультимедийной</w:t>
      </w:r>
      <w:proofErr w:type="spellEnd"/>
      <w:r w:rsidRPr="00021D85">
        <w:rPr>
          <w:color w:val="000000" w:themeColor="text1"/>
        </w:rPr>
        <w:t xml:space="preserve"> информации должно соответствовать оптимальному зрительному и слуховому восприятию этой информации гражданами.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A06906" w:rsidRPr="00021D85">
        <w:rPr>
          <w:color w:val="000000" w:themeColor="text1"/>
        </w:rPr>
        <w:br/>
      </w:r>
      <w:r w:rsidRPr="00021D85">
        <w:rPr>
          <w:color w:val="000000" w:themeColor="text1"/>
        </w:rPr>
        <w:t>в световые, речевые сигналы в текстовую бегущую строку.</w:t>
      </w:r>
    </w:p>
    <w:p w:rsidR="003209F6" w:rsidRPr="00021D85" w:rsidRDefault="00B8603C"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2.16.4. </w:t>
      </w:r>
      <w:proofErr w:type="gramStart"/>
      <w:r w:rsidR="003209F6" w:rsidRPr="00021D85">
        <w:rPr>
          <w:color w:val="000000" w:themeColor="text1"/>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003209F6" w:rsidRPr="00021D85">
        <w:rPr>
          <w:color w:val="000000" w:themeColor="text1"/>
        </w:rPr>
        <w:t>маломобильных</w:t>
      </w:r>
      <w:proofErr w:type="spellEnd"/>
      <w:r w:rsidR="003209F6" w:rsidRPr="00021D85">
        <w:rPr>
          <w:color w:val="000000" w:themeColor="text1"/>
        </w:rPr>
        <w:t xml:space="preserve"> групп населения, а также специальными объемными тактильными плитками </w:t>
      </w:r>
      <w:r w:rsidR="00F40304" w:rsidRPr="00021D85">
        <w:rPr>
          <w:color w:val="000000" w:themeColor="text1"/>
        </w:rPr>
        <w:br/>
      </w:r>
      <w:r w:rsidR="003209F6" w:rsidRPr="00021D85">
        <w:rPr>
          <w:color w:val="000000" w:themeColor="text1"/>
        </w:rPr>
        <w:t>и покрытиями, обозначающими пути движения, повороты и препятствия (перекрестки, ступени, лестницы, двери).</w:t>
      </w:r>
      <w:proofErr w:type="gramEnd"/>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Двери в помещениях, в которых предоставляется государственная услуга, </w:t>
      </w:r>
      <w:r w:rsidR="00F40304" w:rsidRPr="00021D85">
        <w:rPr>
          <w:color w:val="000000" w:themeColor="text1"/>
        </w:rPr>
        <w:br/>
      </w:r>
      <w:r w:rsidRPr="00021D85">
        <w:rPr>
          <w:color w:val="000000" w:themeColor="text1"/>
        </w:rPr>
        <w:t xml:space="preserve">не должны иметь порогов, препятствующих движению инвалидов и иных </w:t>
      </w:r>
      <w:proofErr w:type="spellStart"/>
      <w:r w:rsidRPr="00021D85">
        <w:rPr>
          <w:color w:val="000000" w:themeColor="text1"/>
        </w:rPr>
        <w:t>маломобильных</w:t>
      </w:r>
      <w:proofErr w:type="spellEnd"/>
      <w:r w:rsidRPr="00021D85">
        <w:rPr>
          <w:color w:val="000000" w:themeColor="text1"/>
        </w:rPr>
        <w:t xml:space="preserve"> групп населения.</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В </w:t>
      </w:r>
      <w:proofErr w:type="gramStart"/>
      <w:r w:rsidRPr="00021D85">
        <w:rPr>
          <w:color w:val="000000" w:themeColor="text1"/>
        </w:rPr>
        <w:t>помещениях</w:t>
      </w:r>
      <w:proofErr w:type="gramEnd"/>
      <w:r w:rsidRPr="00021D85">
        <w:rPr>
          <w:color w:val="000000" w:themeColor="text1"/>
        </w:rPr>
        <w:t xml:space="preserve">,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A06906" w:rsidRPr="00021D85">
        <w:rPr>
          <w:color w:val="000000" w:themeColor="text1"/>
        </w:rPr>
        <w:br/>
      </w:r>
      <w:r w:rsidRPr="00021D85">
        <w:rPr>
          <w:color w:val="000000" w:themeColor="text1"/>
        </w:rPr>
        <w:t>кресел-колясок.</w:t>
      </w:r>
    </w:p>
    <w:p w:rsidR="003209F6" w:rsidRPr="00021D85" w:rsidRDefault="00B8603C"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2.16.5. </w:t>
      </w:r>
      <w:r w:rsidR="003209F6" w:rsidRPr="00021D85">
        <w:rPr>
          <w:color w:val="000000" w:themeColor="text1"/>
        </w:rPr>
        <w:t xml:space="preserve">С целью правильной и безопасной ориентации инвалидов и других </w:t>
      </w:r>
      <w:proofErr w:type="spellStart"/>
      <w:r w:rsidR="003209F6" w:rsidRPr="00021D85">
        <w:rPr>
          <w:color w:val="000000" w:themeColor="text1"/>
        </w:rPr>
        <w:lastRenderedPageBreak/>
        <w:t>маломобильных</w:t>
      </w:r>
      <w:proofErr w:type="spellEnd"/>
      <w:r w:rsidR="003209F6" w:rsidRPr="00021D85">
        <w:rPr>
          <w:color w:val="000000" w:themeColor="text1"/>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В </w:t>
      </w:r>
      <w:proofErr w:type="gramStart"/>
      <w:r w:rsidRPr="00021D85">
        <w:rPr>
          <w:color w:val="000000" w:themeColor="text1"/>
        </w:rPr>
        <w:t>помещениях</w:t>
      </w:r>
      <w:proofErr w:type="gramEnd"/>
      <w:r w:rsidRPr="00021D85">
        <w:rPr>
          <w:color w:val="000000" w:themeColor="text1"/>
        </w:rPr>
        <w:t xml:space="preserve"> должна быть предусмотрена система (установка) оповещения людей о пожаре.</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Вход и выход из помещения оборудуются соответствующими указателями </w:t>
      </w:r>
      <w:r w:rsidR="00A06906" w:rsidRPr="00021D85">
        <w:rPr>
          <w:color w:val="000000" w:themeColor="text1"/>
        </w:rPr>
        <w:br/>
      </w:r>
      <w:r w:rsidRPr="00021D85">
        <w:rPr>
          <w:color w:val="000000" w:themeColor="text1"/>
        </w:rPr>
        <w:t>с автономными источниками бесперебойного питания.</w:t>
      </w:r>
    </w:p>
    <w:p w:rsidR="003209F6" w:rsidRPr="00021D85" w:rsidRDefault="00B8603C"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2.16.6. </w:t>
      </w:r>
      <w:r w:rsidR="003209F6" w:rsidRPr="00021D85">
        <w:rPr>
          <w:color w:val="000000" w:themeColor="text1"/>
        </w:rPr>
        <w:t xml:space="preserve">На путях движения инвалидов и иных </w:t>
      </w:r>
      <w:proofErr w:type="spellStart"/>
      <w:r w:rsidR="003209F6" w:rsidRPr="00021D85">
        <w:rPr>
          <w:color w:val="000000" w:themeColor="text1"/>
        </w:rPr>
        <w:t>маломобильных</w:t>
      </w:r>
      <w:proofErr w:type="spellEnd"/>
      <w:r w:rsidR="003209F6" w:rsidRPr="00021D85">
        <w:rPr>
          <w:color w:val="000000" w:themeColor="text1"/>
        </w:rPr>
        <w:t xml:space="preserve"> групп населения </w:t>
      </w:r>
      <w:r w:rsidR="00A06906" w:rsidRPr="00021D85">
        <w:rPr>
          <w:color w:val="000000" w:themeColor="text1"/>
        </w:rPr>
        <w:br/>
      </w:r>
      <w:r w:rsidR="003209F6" w:rsidRPr="00021D85">
        <w:rPr>
          <w:color w:val="000000" w:themeColor="text1"/>
        </w:rPr>
        <w:t xml:space="preserve">в помещениях, где предоставляется государственная услуга, должны быть предусмотрены смежные с ними места отдыха и ожидания. В </w:t>
      </w:r>
      <w:proofErr w:type="gramStart"/>
      <w:r w:rsidR="003209F6" w:rsidRPr="00021D85">
        <w:rPr>
          <w:color w:val="000000" w:themeColor="text1"/>
        </w:rPr>
        <w:t>местах</w:t>
      </w:r>
      <w:proofErr w:type="gramEnd"/>
      <w:r w:rsidR="003209F6" w:rsidRPr="00021D85">
        <w:rPr>
          <w:color w:val="000000" w:themeColor="text1"/>
        </w:rPr>
        <w:t xml:space="preserve"> ожидания должно быть предусмотрено не менее одного места для инвалида, передвигающегося на кресле-коляске </w:t>
      </w:r>
      <w:r w:rsidR="00A06906" w:rsidRPr="00021D85">
        <w:rPr>
          <w:color w:val="000000" w:themeColor="text1"/>
        </w:rPr>
        <w:br/>
      </w:r>
      <w:r w:rsidR="003209F6" w:rsidRPr="00021D85">
        <w:rPr>
          <w:color w:val="000000" w:themeColor="text1"/>
        </w:rPr>
        <w:t>или пользующегося костылями (тростью), а также для его сопровождающего.</w:t>
      </w:r>
    </w:p>
    <w:p w:rsidR="003209F6" w:rsidRPr="00021D85" w:rsidRDefault="00B8603C"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2.16.7. </w:t>
      </w:r>
      <w:r w:rsidR="003209F6" w:rsidRPr="00021D85">
        <w:rPr>
          <w:color w:val="000000" w:themeColor="text1"/>
        </w:rPr>
        <w:t xml:space="preserve">Территория, прилегающая к местонахождению ГАУ ЦЗН, предоставляющего государственную услугу, оборудуется по возможности местами </w:t>
      </w:r>
      <w:r w:rsidR="00F40304" w:rsidRPr="00021D85">
        <w:rPr>
          <w:color w:val="000000" w:themeColor="text1"/>
        </w:rPr>
        <w:br/>
      </w:r>
      <w:r w:rsidR="003209F6" w:rsidRPr="00021D85">
        <w:rPr>
          <w:color w:val="000000" w:themeColor="text1"/>
        </w:rPr>
        <w:t>для парковки автотранспортных средств, включая автотранспортные средства инвалидов.</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021D85">
        <w:rPr>
          <w:color w:val="000000" w:themeColor="text1"/>
        </w:rPr>
        <w:t>маломобильных</w:t>
      </w:r>
      <w:proofErr w:type="spellEnd"/>
      <w:r w:rsidRPr="00021D85">
        <w:rPr>
          <w:color w:val="000000" w:themeColor="text1"/>
        </w:rPr>
        <w:t xml:space="preserve"> групп населения, оборудованные скамейками, указателями, навесами и опознаваемые </w:t>
      </w:r>
      <w:r w:rsidR="00F40304" w:rsidRPr="00021D85">
        <w:rPr>
          <w:color w:val="000000" w:themeColor="text1"/>
        </w:rPr>
        <w:br/>
      </w:r>
      <w:r w:rsidRPr="00021D85">
        <w:rPr>
          <w:color w:val="000000" w:themeColor="text1"/>
        </w:rPr>
        <w:t>с помощью изменения фактуры наземного покрытия.</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2.16.8.</w:t>
      </w:r>
      <w:r w:rsidR="00F40304" w:rsidRPr="00021D85">
        <w:rPr>
          <w:color w:val="000000" w:themeColor="text1"/>
        </w:rPr>
        <w:t> </w:t>
      </w:r>
      <w:r w:rsidRPr="00021D85">
        <w:rPr>
          <w:color w:val="000000" w:themeColor="text1"/>
        </w:rPr>
        <w:t>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а) возможность беспрепятственного входа в объекты и выхода из них;</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021D85">
        <w:rPr>
          <w:color w:val="000000" w:themeColor="text1"/>
        </w:rPr>
        <w:t>ассистивных</w:t>
      </w:r>
      <w:proofErr w:type="spellEnd"/>
      <w:r w:rsidRPr="00021D85">
        <w:rPr>
          <w:color w:val="000000" w:themeColor="text1"/>
        </w:rPr>
        <w:t xml:space="preserve"> </w:t>
      </w:r>
      <w:r w:rsidR="00FC5CF9" w:rsidRPr="00021D85">
        <w:rPr>
          <w:color w:val="000000" w:themeColor="text1"/>
        </w:rPr>
        <w:br/>
      </w:r>
      <w:r w:rsidRPr="00021D85">
        <w:rPr>
          <w:color w:val="000000" w:themeColor="text1"/>
        </w:rPr>
        <w:t>и вспомогательных технологий, а также сменного кресла-коляски;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в) возможность посадки в транспортное средство и высадки из него перед входом </w:t>
      </w:r>
      <w:r w:rsidR="00FC5CF9" w:rsidRPr="00021D85">
        <w:rPr>
          <w:color w:val="000000" w:themeColor="text1"/>
        </w:rPr>
        <w:br/>
      </w:r>
      <w:r w:rsidRPr="00021D85">
        <w:rPr>
          <w:color w:val="000000" w:themeColor="text1"/>
        </w:rPr>
        <w:t>в объект, в том числе с использованием кресла-коляски и при необходимости с помощью работников объекта;</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г) сопровождение инвалидов, имеющих стойкие нарушения функции зрения </w:t>
      </w:r>
      <w:r w:rsidR="00FC5CF9" w:rsidRPr="00021D85">
        <w:rPr>
          <w:color w:val="000000" w:themeColor="text1"/>
        </w:rPr>
        <w:br/>
      </w:r>
      <w:r w:rsidRPr="00021D85">
        <w:rPr>
          <w:color w:val="000000" w:themeColor="text1"/>
        </w:rPr>
        <w:t>и самостоятельного передвижения, по территории объекта;</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proofErr w:type="spellStart"/>
      <w:r w:rsidRPr="00021D85">
        <w:rPr>
          <w:color w:val="000000" w:themeColor="text1"/>
        </w:rPr>
        <w:t>д</w:t>
      </w:r>
      <w:proofErr w:type="spellEnd"/>
      <w:r w:rsidRPr="00021D85">
        <w:rPr>
          <w:color w:val="000000" w:themeColor="text1"/>
        </w:rPr>
        <w:t>) содействие инвалиду при входе в объект и выходе из него, информирование инвалида о доступных маршрутах общественного транспорта;</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proofErr w:type="gramStart"/>
      <w:r w:rsidRPr="00021D85">
        <w:rPr>
          <w:color w:val="000000" w:themeColor="text1"/>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00630DD5" w:rsidRPr="00021D85">
        <w:rPr>
          <w:color w:val="000000" w:themeColor="text1"/>
        </w:rPr>
        <w:br/>
      </w:r>
      <w:r w:rsidRPr="00021D85">
        <w:rPr>
          <w:color w:val="000000" w:themeColor="text1"/>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3209F6" w:rsidRPr="00021D85" w:rsidRDefault="003209F6" w:rsidP="00021D85">
      <w:pPr>
        <w:widowControl w:val="0"/>
        <w:autoSpaceDE w:val="0"/>
        <w:autoSpaceDN w:val="0"/>
        <w:adjustRightInd w:val="0"/>
        <w:spacing w:line="0" w:lineRule="atLeast"/>
        <w:ind w:firstLine="709"/>
        <w:jc w:val="both"/>
        <w:rPr>
          <w:color w:val="000000" w:themeColor="text1"/>
        </w:rPr>
      </w:pPr>
      <w:proofErr w:type="gramStart"/>
      <w:r w:rsidRPr="00021D85">
        <w:rPr>
          <w:color w:val="000000" w:themeColor="text1"/>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r w:rsidR="007438A9" w:rsidRPr="00021D85">
        <w:rPr>
          <w:color w:val="000000" w:themeColor="text1"/>
        </w:rPr>
        <w:t>форме</w:t>
      </w:r>
      <w:r w:rsidRPr="00021D85">
        <w:rPr>
          <w:color w:val="000000" w:themeColor="text1"/>
        </w:rPr>
        <w:t xml:space="preserve"> и в </w:t>
      </w:r>
      <w:r w:rsidR="007438A9" w:rsidRPr="00021D85">
        <w:rPr>
          <w:color w:val="000000" w:themeColor="text1"/>
        </w:rPr>
        <w:t>порядке</w:t>
      </w:r>
      <w:r w:rsidRPr="00021D85">
        <w:rPr>
          <w:color w:val="000000" w:themeColor="text1"/>
        </w:rPr>
        <w:t xml:space="preserve">, утвержденном приказом Министерства труда и социальной защиты населения Российской Федерации от 22.06.2015 </w:t>
      </w:r>
      <w:r w:rsidR="00FC5CF9" w:rsidRPr="00021D85">
        <w:rPr>
          <w:color w:val="000000" w:themeColor="text1"/>
        </w:rPr>
        <w:t>№ </w:t>
      </w:r>
      <w:r w:rsidRPr="00021D85">
        <w:rPr>
          <w:color w:val="000000" w:themeColor="text1"/>
        </w:rPr>
        <w:t xml:space="preserve">386н </w:t>
      </w:r>
      <w:r w:rsidR="00FC5CF9" w:rsidRPr="00021D85">
        <w:rPr>
          <w:color w:val="000000" w:themeColor="text1"/>
        </w:rPr>
        <w:br/>
        <w:t>«</w:t>
      </w:r>
      <w:r w:rsidRPr="00021D85">
        <w:rPr>
          <w:color w:val="000000" w:themeColor="text1"/>
        </w:rPr>
        <w:t xml:space="preserve">Об утверждении формы документа, подтверждающего специальное обучение </w:t>
      </w:r>
      <w:r w:rsidR="00237D27" w:rsidRPr="00021D85">
        <w:rPr>
          <w:color w:val="000000" w:themeColor="text1"/>
        </w:rPr>
        <w:br/>
      </w:r>
      <w:r w:rsidRPr="00021D85">
        <w:rPr>
          <w:color w:val="000000" w:themeColor="text1"/>
        </w:rPr>
        <w:t>собаки-проводника, и порядка его выдачи</w:t>
      </w:r>
      <w:r w:rsidR="00FC5CF9" w:rsidRPr="00021D85">
        <w:rPr>
          <w:color w:val="000000" w:themeColor="text1"/>
        </w:rPr>
        <w:t>»</w:t>
      </w:r>
      <w:r w:rsidRPr="00021D85">
        <w:rPr>
          <w:color w:val="000000" w:themeColor="text1"/>
        </w:rPr>
        <w:t>.</w:t>
      </w:r>
      <w:proofErr w:type="gramEnd"/>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а) оказание инвалидам помощи, необходимой для получения в доступной для них форме информации о правилах предоставления госу</w:t>
      </w:r>
      <w:r w:rsidR="001D2FC6" w:rsidRPr="00021D85">
        <w:rPr>
          <w:color w:val="000000" w:themeColor="text1"/>
        </w:rPr>
        <w:t>дарственной услуги, в том числе</w:t>
      </w:r>
      <w:r w:rsidR="001D2FC6" w:rsidRPr="00021D85">
        <w:rPr>
          <w:color w:val="000000" w:themeColor="text1"/>
        </w:rPr>
        <w:br/>
      </w:r>
      <w:r w:rsidRPr="00021D85">
        <w:rPr>
          <w:color w:val="000000" w:themeColor="text1"/>
        </w:rPr>
        <w:t>об оформлении необходимых для получения гос</w:t>
      </w:r>
      <w:r w:rsidR="001D2FC6" w:rsidRPr="00021D85">
        <w:rPr>
          <w:color w:val="000000" w:themeColor="text1"/>
        </w:rPr>
        <w:t>ударственной услуги документов,</w:t>
      </w:r>
      <w:r w:rsidR="00FC5CF9" w:rsidRPr="00021D85">
        <w:rPr>
          <w:color w:val="000000" w:themeColor="text1"/>
        </w:rPr>
        <w:t xml:space="preserve"> </w:t>
      </w:r>
      <w:r w:rsidR="00FC5CF9" w:rsidRPr="00021D85">
        <w:rPr>
          <w:color w:val="000000" w:themeColor="text1"/>
        </w:rPr>
        <w:br/>
      </w:r>
      <w:r w:rsidRPr="00021D85">
        <w:rPr>
          <w:color w:val="000000" w:themeColor="text1"/>
        </w:rPr>
        <w:lastRenderedPageBreak/>
        <w:t>о совершении ими других необходимых для получения услуги действий;</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б) предоставление инвалидам по слуху при необх</w:t>
      </w:r>
      <w:r w:rsidR="001D2FC6" w:rsidRPr="00021D85">
        <w:rPr>
          <w:color w:val="000000" w:themeColor="text1"/>
        </w:rPr>
        <w:t>одимости государственной услуги</w:t>
      </w:r>
      <w:r w:rsidR="001D2FC6" w:rsidRPr="00021D85">
        <w:rPr>
          <w:color w:val="000000" w:themeColor="text1"/>
        </w:rPr>
        <w:br/>
      </w:r>
      <w:r w:rsidRPr="00021D85">
        <w:rPr>
          <w:color w:val="000000" w:themeColor="text1"/>
        </w:rPr>
        <w:t xml:space="preserve">с использованием русского жестового языка, включая обеспечение допуска на объект </w:t>
      </w:r>
      <w:proofErr w:type="spellStart"/>
      <w:r w:rsidRPr="00021D85">
        <w:rPr>
          <w:color w:val="000000" w:themeColor="text1"/>
        </w:rPr>
        <w:t>сурдопереводчика</w:t>
      </w:r>
      <w:proofErr w:type="spellEnd"/>
      <w:r w:rsidRPr="00021D85">
        <w:rPr>
          <w:color w:val="000000" w:themeColor="text1"/>
        </w:rPr>
        <w:t xml:space="preserve">, </w:t>
      </w:r>
      <w:proofErr w:type="spellStart"/>
      <w:r w:rsidRPr="00021D85">
        <w:rPr>
          <w:color w:val="000000" w:themeColor="text1"/>
        </w:rPr>
        <w:t>тифлосурдопереводчика</w:t>
      </w:r>
      <w:proofErr w:type="spellEnd"/>
      <w:r w:rsidRPr="00021D85">
        <w:rPr>
          <w:color w:val="000000" w:themeColor="text1"/>
        </w:rPr>
        <w:t>;</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в) оказание работниками органов и организаций, предоставляющих государственные услуги в установленных сферах деятельности, ин</w:t>
      </w:r>
      <w:r w:rsidR="001D2FC6" w:rsidRPr="00021D85">
        <w:rPr>
          <w:color w:val="000000" w:themeColor="text1"/>
        </w:rPr>
        <w:t>ой необходимой инвалидам помощи</w:t>
      </w:r>
      <w:r w:rsidR="00A46C6D" w:rsidRPr="00021D85">
        <w:rPr>
          <w:color w:val="000000" w:themeColor="text1"/>
        </w:rPr>
        <w:t xml:space="preserve"> </w:t>
      </w:r>
      <w:r w:rsidRPr="00021D85">
        <w:rPr>
          <w:color w:val="000000" w:themeColor="text1"/>
        </w:rPr>
        <w:t xml:space="preserve">ГАУ ЦЗН, </w:t>
      </w:r>
      <w:proofErr w:type="gramStart"/>
      <w:r w:rsidRPr="00021D85">
        <w:rPr>
          <w:color w:val="000000" w:themeColor="text1"/>
        </w:rPr>
        <w:t>предоставляющего</w:t>
      </w:r>
      <w:proofErr w:type="gramEnd"/>
      <w:r w:rsidRPr="00021D85">
        <w:rPr>
          <w:color w:val="000000" w:themeColor="text1"/>
        </w:rPr>
        <w:t xml:space="preserve"> государственную услугу, в преодолении барьеров, мешающих получению ими услуг наравне с другими лицами;</w:t>
      </w:r>
    </w:p>
    <w:p w:rsidR="003209F6" w:rsidRPr="00021D85" w:rsidRDefault="003209F6" w:rsidP="00021D85">
      <w:pPr>
        <w:widowControl w:val="0"/>
        <w:autoSpaceDE w:val="0"/>
        <w:autoSpaceDN w:val="0"/>
        <w:adjustRightInd w:val="0"/>
        <w:spacing w:line="0" w:lineRule="atLeast"/>
        <w:ind w:firstLine="709"/>
        <w:jc w:val="both"/>
        <w:rPr>
          <w:color w:val="000000" w:themeColor="text1"/>
        </w:rPr>
      </w:pPr>
      <w:r w:rsidRPr="00021D85">
        <w:rPr>
          <w:color w:val="000000" w:themeColor="text1"/>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A46C6D" w:rsidRPr="00021D85">
        <w:rPr>
          <w:color w:val="000000" w:themeColor="text1"/>
        </w:rPr>
        <w:br/>
      </w:r>
      <w:r w:rsidRPr="00021D85">
        <w:rPr>
          <w:color w:val="000000" w:themeColor="text1"/>
        </w:rPr>
        <w:t xml:space="preserve">рельефно-точечным шрифтом Брайля и на контрастном фоне, а также </w:t>
      </w:r>
      <w:proofErr w:type="spellStart"/>
      <w:r w:rsidRPr="00021D85">
        <w:rPr>
          <w:color w:val="000000" w:themeColor="text1"/>
        </w:rPr>
        <w:t>аудиоконтура</w:t>
      </w:r>
      <w:proofErr w:type="spellEnd"/>
      <w:r w:rsidRPr="00021D85">
        <w:rPr>
          <w:color w:val="000000" w:themeColor="text1"/>
        </w:rPr>
        <w:t xml:space="preserve"> </w:t>
      </w:r>
      <w:r w:rsidR="00A46C6D" w:rsidRPr="00021D85">
        <w:rPr>
          <w:color w:val="000000" w:themeColor="text1"/>
        </w:rPr>
        <w:br/>
      </w:r>
      <w:r w:rsidRPr="00021D85">
        <w:rPr>
          <w:color w:val="000000" w:themeColor="text1"/>
        </w:rPr>
        <w:t>в местах ожидания и приема заявителей.</w:t>
      </w:r>
    </w:p>
    <w:p w:rsidR="008845A2" w:rsidRPr="00021D85" w:rsidRDefault="008845A2">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2.17. Показатели доступности и качества государственных услуг.</w:t>
      </w:r>
    </w:p>
    <w:p w:rsidR="008845A2" w:rsidRPr="00021D85" w:rsidRDefault="008845A2">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2.17.1. Количество взаимодействий заявителя с ГАУ ЦЗН – 5.</w:t>
      </w:r>
    </w:p>
    <w:p w:rsidR="008845A2" w:rsidRPr="00021D85" w:rsidRDefault="008845A2">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Взаимодействие с заявителем осуществляется с использованием единой цифровой платформы.</w:t>
      </w:r>
    </w:p>
    <w:p w:rsidR="008845A2" w:rsidRPr="00021D85" w:rsidRDefault="008845A2">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принятия решения об отсутствии необходимости прохождения заявителем тестирования – 4.</w:t>
      </w:r>
    </w:p>
    <w:p w:rsidR="00910EB0" w:rsidRPr="00021D85" w:rsidRDefault="00910EB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принятия решения об отсутствии необходимости прохождения заявителем </w:t>
      </w:r>
      <w:r w:rsidR="006C7B1F" w:rsidRPr="00021D85">
        <w:rPr>
          <w:rFonts w:ascii="Times New Roman" w:hAnsi="Times New Roman" w:cs="Times New Roman"/>
          <w:sz w:val="24"/>
          <w:szCs w:val="24"/>
        </w:rPr>
        <w:t>мероприятия</w:t>
      </w:r>
      <w:r w:rsidRPr="00021D85">
        <w:rPr>
          <w:rFonts w:ascii="Times New Roman" w:hAnsi="Times New Roman" w:cs="Times New Roman"/>
          <w:sz w:val="24"/>
          <w:szCs w:val="24"/>
        </w:rPr>
        <w:t xml:space="preserve"> (</w:t>
      </w:r>
      <w:r w:rsidR="006C7B1F" w:rsidRPr="00021D85">
        <w:rPr>
          <w:rFonts w:ascii="Times New Roman" w:hAnsi="Times New Roman" w:cs="Times New Roman"/>
          <w:sz w:val="24"/>
          <w:szCs w:val="24"/>
        </w:rPr>
        <w:t>тренинга</w:t>
      </w:r>
      <w:r w:rsidRPr="00021D85">
        <w:rPr>
          <w:rFonts w:ascii="Times New Roman" w:hAnsi="Times New Roman" w:cs="Times New Roman"/>
          <w:sz w:val="24"/>
          <w:szCs w:val="24"/>
        </w:rPr>
        <w:t>) – 4.</w:t>
      </w:r>
    </w:p>
    <w:p w:rsidR="00EC50A1" w:rsidRPr="00021D85" w:rsidRDefault="00EC50A1">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принятия решения об отсутствии необходимости профессиональной консультации </w:t>
      </w:r>
      <w:r w:rsidR="00FC07C8" w:rsidRPr="00021D85">
        <w:rPr>
          <w:rFonts w:ascii="Times New Roman" w:hAnsi="Times New Roman" w:cs="Times New Roman"/>
          <w:sz w:val="24"/>
          <w:szCs w:val="24"/>
        </w:rPr>
        <w:t>–</w:t>
      </w:r>
      <w:r w:rsidRPr="00021D85">
        <w:rPr>
          <w:rFonts w:ascii="Times New Roman" w:hAnsi="Times New Roman" w:cs="Times New Roman"/>
          <w:sz w:val="24"/>
          <w:szCs w:val="24"/>
        </w:rPr>
        <w:t xml:space="preserve"> 4.</w:t>
      </w:r>
    </w:p>
    <w:p w:rsidR="009D50CB" w:rsidRPr="00021D85" w:rsidRDefault="009D50CB">
      <w:pPr>
        <w:pStyle w:val="ConsPlusNormal"/>
        <w:spacing w:line="0" w:lineRule="atLeast"/>
        <w:ind w:firstLine="709"/>
        <w:jc w:val="both"/>
        <w:rPr>
          <w:rFonts w:ascii="Times New Roman" w:eastAsia="Calibri" w:hAnsi="Times New Roman" w:cs="Times New Roman"/>
          <w:sz w:val="24"/>
          <w:szCs w:val="24"/>
          <w:lang w:eastAsia="en-US"/>
        </w:rPr>
      </w:pPr>
      <w:r w:rsidRPr="00021D85">
        <w:rPr>
          <w:rFonts w:ascii="Times New Roman" w:hAnsi="Times New Roman" w:cs="Times New Roman"/>
          <w:sz w:val="24"/>
          <w:szCs w:val="24"/>
        </w:rPr>
        <w:t>2.17.2. Продолжительность взаимодействий – 126 минут</w:t>
      </w:r>
      <w:r w:rsidRPr="00021D85">
        <w:rPr>
          <w:rFonts w:ascii="Times New Roman" w:eastAsia="Calibri" w:hAnsi="Times New Roman" w:cs="Times New Roman"/>
          <w:sz w:val="24"/>
          <w:szCs w:val="24"/>
          <w:lang w:eastAsia="en-US"/>
        </w:rPr>
        <w:t xml:space="preserve"> с момента принятия заявления.</w:t>
      </w:r>
    </w:p>
    <w:p w:rsidR="00D14EBF" w:rsidRPr="00021D85" w:rsidRDefault="00D14EB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2.17.3. Предусмотрено информирование заявителя о ходе предоставления государственной услуги, в том числе с использованием </w:t>
      </w:r>
      <w:r w:rsidRPr="00021D85">
        <w:rPr>
          <w:rFonts w:ascii="Times New Roman" w:hAnsi="Times New Roman" w:cs="Times New Roman"/>
          <w:sz w:val="24"/>
          <w:szCs w:val="24"/>
        </w:rPr>
        <w:br/>
        <w:t>информационно - коммуникационных технологий – да.</w:t>
      </w:r>
    </w:p>
    <w:p w:rsidR="00D14EBF" w:rsidRPr="00021D85" w:rsidRDefault="00D14EB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2.17.4. Способы предоставления государственной услуги заявителю:</w:t>
      </w:r>
    </w:p>
    <w:p w:rsidR="00D14EBF" w:rsidRPr="00021D85" w:rsidRDefault="00D14EB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в электронной форме с использованием единой цифровой платформы.</w:t>
      </w:r>
    </w:p>
    <w:p w:rsidR="00D14EBF" w:rsidRPr="00021D85" w:rsidRDefault="00D14EBF">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Заявитель </w:t>
      </w:r>
      <w:r w:rsidR="006D4F7B" w:rsidRPr="00021D85">
        <w:rPr>
          <w:rFonts w:ascii="Times New Roman" w:hAnsi="Times New Roman" w:cs="Times New Roman"/>
          <w:sz w:val="24"/>
          <w:szCs w:val="24"/>
        </w:rPr>
        <w:t>вправе</w:t>
      </w:r>
      <w:r w:rsidRPr="00021D85">
        <w:rPr>
          <w:rFonts w:ascii="Times New Roman" w:hAnsi="Times New Roman" w:cs="Times New Roman"/>
          <w:sz w:val="24"/>
          <w:szCs w:val="24"/>
        </w:rPr>
        <w:t xml:space="preserve"> обратиться в структурное подразделение ГАУ ЦЗН или сектор пользовательского сопровождения МФЦ </w:t>
      </w:r>
      <w:r w:rsidR="00E751EE" w:rsidRPr="00021D85">
        <w:rPr>
          <w:rFonts w:ascii="Times New Roman" w:hAnsi="Times New Roman" w:cs="Times New Roman"/>
          <w:sz w:val="24"/>
          <w:szCs w:val="24"/>
        </w:rPr>
        <w:t>за содействием</w:t>
      </w:r>
      <w:r w:rsidRPr="00021D85">
        <w:rPr>
          <w:rFonts w:ascii="Times New Roman" w:hAnsi="Times New Roman" w:cs="Times New Roman"/>
          <w:sz w:val="24"/>
          <w:szCs w:val="24"/>
        </w:rPr>
        <w:t xml:space="preserve"> в подаче заявления </w:t>
      </w:r>
      <w:r w:rsidR="00E751EE" w:rsidRPr="00021D85">
        <w:rPr>
          <w:rFonts w:ascii="Times New Roman" w:hAnsi="Times New Roman" w:cs="Times New Roman"/>
          <w:sz w:val="24"/>
          <w:szCs w:val="24"/>
        </w:rPr>
        <w:br/>
      </w:r>
      <w:r w:rsidRPr="00021D85">
        <w:rPr>
          <w:rFonts w:ascii="Times New Roman" w:hAnsi="Times New Roman" w:cs="Times New Roman"/>
          <w:sz w:val="24"/>
          <w:szCs w:val="24"/>
        </w:rPr>
        <w:t>в электронной форме с использованием единой цифровой платформы.</w:t>
      </w:r>
    </w:p>
    <w:p w:rsidR="003209F6" w:rsidRPr="00021D85" w:rsidRDefault="003209F6"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2.18.</w:t>
      </w:r>
      <w:r w:rsidR="00442E12" w:rsidRPr="00021D85">
        <w:rPr>
          <w:rFonts w:ascii="Times New Roman" w:hAnsi="Times New Roman" w:cs="Times New Roman"/>
          <w:sz w:val="24"/>
          <w:szCs w:val="24"/>
        </w:rPr>
        <w:t> </w:t>
      </w:r>
      <w:r w:rsidRPr="00021D85">
        <w:rPr>
          <w:rFonts w:ascii="Times New Roman" w:hAnsi="Times New Roman" w:cs="Times New Roman"/>
          <w:sz w:val="24"/>
          <w:szCs w:val="24"/>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3209F6" w:rsidRPr="00021D85" w:rsidRDefault="003209F6" w:rsidP="00021D85">
      <w:pPr>
        <w:widowControl w:val="0"/>
        <w:autoSpaceDE w:val="0"/>
        <w:autoSpaceDN w:val="0"/>
        <w:adjustRightInd w:val="0"/>
        <w:spacing w:line="0" w:lineRule="atLeast"/>
        <w:ind w:firstLine="709"/>
        <w:jc w:val="both"/>
      </w:pPr>
      <w:r w:rsidRPr="00021D85">
        <w:t>2.18.1.</w:t>
      </w:r>
      <w:r w:rsidR="007F0A4B" w:rsidRPr="00021D85">
        <w:t> </w:t>
      </w:r>
      <w:r w:rsidRPr="00021D85">
        <w:t xml:space="preserve">Особенности предоставления государственной услуги </w:t>
      </w:r>
      <w:r w:rsidR="003342DD" w:rsidRPr="00021D85">
        <w:br/>
      </w:r>
      <w:r w:rsidRPr="00021D85">
        <w:t>по экстерриториальному принципу.</w:t>
      </w:r>
    </w:p>
    <w:p w:rsidR="004F77AE" w:rsidRPr="00021D85" w:rsidRDefault="004F77AE" w:rsidP="00021D85">
      <w:pPr>
        <w:widowControl w:val="0"/>
        <w:autoSpaceDE w:val="0"/>
        <w:autoSpaceDN w:val="0"/>
        <w:adjustRightInd w:val="0"/>
        <w:spacing w:line="0" w:lineRule="atLeast"/>
        <w:ind w:firstLine="709"/>
        <w:jc w:val="both"/>
      </w:pPr>
      <w:r w:rsidRPr="00021D85">
        <w:t xml:space="preserve">Заявитель вправе обратиться за содействием в подаче заявления в любое структурное подразделение ГАУ ЦЗН – Агентство занятости населения района </w:t>
      </w:r>
      <w:r w:rsidRPr="00021D85">
        <w:br/>
        <w:t xml:space="preserve">Санкт-Петербурга или </w:t>
      </w:r>
      <w:r w:rsidR="00D91563" w:rsidRPr="00021D85">
        <w:t xml:space="preserve">сектор пользовательского сопровождения </w:t>
      </w:r>
      <w:r w:rsidRPr="00021D85">
        <w:t xml:space="preserve">МФЦ вне зависимости </w:t>
      </w:r>
      <w:r w:rsidR="00D91563" w:rsidRPr="00021D85">
        <w:br/>
      </w:r>
      <w:r w:rsidRPr="00021D85">
        <w:t>от места жительства/пребывания заявителя.</w:t>
      </w:r>
    </w:p>
    <w:p w:rsidR="003209F6" w:rsidRPr="00021D85" w:rsidRDefault="003209F6" w:rsidP="00021D85">
      <w:pPr>
        <w:widowControl w:val="0"/>
        <w:autoSpaceDE w:val="0"/>
        <w:autoSpaceDN w:val="0"/>
        <w:adjustRightInd w:val="0"/>
        <w:spacing w:line="0" w:lineRule="atLeast"/>
        <w:ind w:firstLine="709"/>
        <w:jc w:val="both"/>
      </w:pPr>
      <w:r w:rsidRPr="00021D85">
        <w:t>2.18.2. Особенности предоставления государственной услуги в электронной форме</w:t>
      </w:r>
    </w:p>
    <w:p w:rsidR="003209F6" w:rsidRPr="00021D85" w:rsidRDefault="003209F6" w:rsidP="00021D85">
      <w:pPr>
        <w:widowControl w:val="0"/>
        <w:autoSpaceDE w:val="0"/>
        <w:autoSpaceDN w:val="0"/>
        <w:adjustRightInd w:val="0"/>
        <w:spacing w:line="0" w:lineRule="atLeast"/>
        <w:ind w:firstLine="709"/>
        <w:jc w:val="both"/>
      </w:pPr>
      <w:r w:rsidRPr="00021D85">
        <w:t xml:space="preserve">Для обеспечения возможности подачи </w:t>
      </w:r>
      <w:r w:rsidR="006E00AA" w:rsidRPr="00021D85">
        <w:t>заявления</w:t>
      </w:r>
      <w:r w:rsidR="00071F82" w:rsidRPr="00021D85">
        <w:t xml:space="preserve"> </w:t>
      </w:r>
      <w:r w:rsidRPr="00021D85">
        <w:t>в электронной форме</w:t>
      </w:r>
      <w:r w:rsidR="00B46C0F" w:rsidRPr="00021D85">
        <w:rPr>
          <w:strike/>
        </w:rPr>
        <w:t>,</w:t>
      </w:r>
      <w:r w:rsidRPr="00021D85">
        <w:t xml:space="preserve"> заявитель должен иметь ключ простой электронной подписи. Для получения ключа простой электронной подписи (далее </w:t>
      </w:r>
      <w:r w:rsidR="00B46C0F" w:rsidRPr="00021D85">
        <w:t>–</w:t>
      </w:r>
      <w:r w:rsidRPr="00021D85">
        <w:t xml:space="preserve"> простая электронная подпись) заявителю необходимо пройти процедуру регистрации в </w:t>
      </w:r>
      <w:r w:rsidR="00E00CC9" w:rsidRPr="00021D85">
        <w:t>ЕСИА</w:t>
      </w:r>
      <w:r w:rsidRPr="00021D85">
        <w:t xml:space="preserve">. Информация о способах и порядке регистрации </w:t>
      </w:r>
      <w:r w:rsidR="00F35CBE" w:rsidRPr="00021D85">
        <w:br/>
      </w:r>
      <w:r w:rsidRPr="00021D85">
        <w:t xml:space="preserve">в ЕСИА представлена на Портале (доменное имя сайта в сети </w:t>
      </w:r>
      <w:r w:rsidR="004260E4" w:rsidRPr="00021D85">
        <w:t>«</w:t>
      </w:r>
      <w:r w:rsidRPr="00021D85">
        <w:t>Интернет</w:t>
      </w:r>
      <w:r w:rsidR="004260E4" w:rsidRPr="00021D85">
        <w:t>»</w:t>
      </w:r>
      <w:r w:rsidRPr="00021D85">
        <w:t xml:space="preserve"> </w:t>
      </w:r>
      <w:r w:rsidR="004260E4" w:rsidRPr="00021D85">
        <w:t>–</w:t>
      </w:r>
      <w:r w:rsidRPr="00021D85">
        <w:t xml:space="preserve"> </w:t>
      </w:r>
      <w:proofErr w:type="spellStart"/>
      <w:r w:rsidRPr="00021D85">
        <w:t>gu.spb.ru</w:t>
      </w:r>
      <w:proofErr w:type="spellEnd"/>
      <w:r w:rsidRPr="00021D85">
        <w:t>/</w:t>
      </w:r>
      <w:proofErr w:type="spellStart"/>
      <w:r w:rsidRPr="00021D85">
        <w:t>about-reg</w:t>
      </w:r>
      <w:proofErr w:type="spellEnd"/>
      <w:r w:rsidRPr="00021D85">
        <w:t xml:space="preserve">). </w:t>
      </w:r>
      <w:proofErr w:type="spellStart"/>
      <w:r w:rsidRPr="00021D85">
        <w:t>Онлайн-форма</w:t>
      </w:r>
      <w:proofErr w:type="spellEnd"/>
      <w:r w:rsidRPr="00021D85">
        <w:t xml:space="preserve"> предварительной регистрации в ЕСИА </w:t>
      </w:r>
      <w:proofErr w:type="gramStart"/>
      <w:r w:rsidRPr="00021D85">
        <w:t>размещена</w:t>
      </w:r>
      <w:proofErr w:type="gramEnd"/>
      <w:r w:rsidRPr="00021D85">
        <w:t xml:space="preserve"> </w:t>
      </w:r>
      <w:r w:rsidR="00FD0C26" w:rsidRPr="00021D85">
        <w:br/>
      </w:r>
      <w:r w:rsidRPr="00021D85">
        <w:t xml:space="preserve">на сайте в сети </w:t>
      </w:r>
      <w:r w:rsidR="004260E4" w:rsidRPr="00021D85">
        <w:t>«</w:t>
      </w:r>
      <w:r w:rsidRPr="00021D85">
        <w:t>Интернет</w:t>
      </w:r>
      <w:r w:rsidR="004260E4" w:rsidRPr="00021D85">
        <w:t>»</w:t>
      </w:r>
      <w:r w:rsidRPr="00021D85">
        <w:t xml:space="preserve"> (доменное имя сайта в сети </w:t>
      </w:r>
      <w:r w:rsidR="004B59C8" w:rsidRPr="00021D85">
        <w:t>«</w:t>
      </w:r>
      <w:r w:rsidRPr="00021D85">
        <w:t>Интернет</w:t>
      </w:r>
      <w:r w:rsidR="003342DD" w:rsidRPr="00021D85">
        <w:t>»</w:t>
      </w:r>
      <w:r w:rsidRPr="00021D85">
        <w:t xml:space="preserve"> </w:t>
      </w:r>
      <w:r w:rsidR="003342DD" w:rsidRPr="00021D85">
        <w:t>–</w:t>
      </w:r>
      <w:r w:rsidRPr="00021D85">
        <w:t xml:space="preserve"> </w:t>
      </w:r>
      <w:proofErr w:type="spellStart"/>
      <w:r w:rsidRPr="00021D85">
        <w:t>esia.gosuslugi.ru</w:t>
      </w:r>
      <w:proofErr w:type="spellEnd"/>
      <w:r w:rsidRPr="00021D85">
        <w:t>/</w:t>
      </w:r>
      <w:proofErr w:type="spellStart"/>
      <w:r w:rsidRPr="00021D85">
        <w:t>registration</w:t>
      </w:r>
      <w:proofErr w:type="spellEnd"/>
      <w:r w:rsidRPr="00021D85">
        <w:t>).</w:t>
      </w:r>
    </w:p>
    <w:p w:rsidR="003209F6" w:rsidRPr="00021D85" w:rsidRDefault="003209F6" w:rsidP="00021D85">
      <w:pPr>
        <w:widowControl w:val="0"/>
        <w:autoSpaceDE w:val="0"/>
        <w:autoSpaceDN w:val="0"/>
        <w:adjustRightInd w:val="0"/>
        <w:spacing w:line="0" w:lineRule="atLeast"/>
        <w:ind w:firstLine="709"/>
        <w:jc w:val="both"/>
      </w:pPr>
      <w:r w:rsidRPr="00021D85">
        <w:t>После прохождения процедуры регистрации в ЕСИА (как физического лица) заявитель</w:t>
      </w:r>
      <w:r w:rsidR="00A861A9" w:rsidRPr="00021D85">
        <w:t> </w:t>
      </w:r>
      <w:r w:rsidRPr="00021D85">
        <w:t>-</w:t>
      </w:r>
      <w:r w:rsidR="00A861A9" w:rsidRPr="00021D85">
        <w:t> </w:t>
      </w:r>
      <w:r w:rsidRPr="00021D85">
        <w:t xml:space="preserve">физическое лицо должен авторизоваться </w:t>
      </w:r>
      <w:r w:rsidR="00683E20" w:rsidRPr="00021D85">
        <w:t xml:space="preserve">на единой цифровой платформе, </w:t>
      </w:r>
      <w:r w:rsidRPr="00021D85">
        <w:lastRenderedPageBreak/>
        <w:t>используя простую электронную подпись.</w:t>
      </w:r>
    </w:p>
    <w:p w:rsidR="000731E0" w:rsidRPr="00021D85" w:rsidRDefault="000731E0" w:rsidP="00021D85">
      <w:pPr>
        <w:widowControl w:val="0"/>
        <w:autoSpaceDE w:val="0"/>
        <w:autoSpaceDN w:val="0"/>
        <w:adjustRightInd w:val="0"/>
        <w:spacing w:line="0" w:lineRule="atLeast"/>
        <w:ind w:firstLine="709"/>
        <w:jc w:val="both"/>
        <w:rPr>
          <w:highlight w:val="yellow"/>
        </w:rPr>
      </w:pPr>
      <w:r w:rsidRPr="00021D85">
        <w:t xml:space="preserve">Заявителю, при условии авторизации, предоставляется возможность подать </w:t>
      </w:r>
      <w:r w:rsidRPr="00021D85">
        <w:br/>
        <w:t>в электронной форме заявление</w:t>
      </w:r>
      <w:r w:rsidR="00FD0C26" w:rsidRPr="00021D85">
        <w:t xml:space="preserve">, подписанное простой электронной подписью </w:t>
      </w:r>
      <w:r w:rsidR="00FD0C26" w:rsidRPr="00021D85">
        <w:br/>
        <w:t>или усиленной квалифицированной электронной подписью, или усиленной неквалифицированной подписью.</w:t>
      </w:r>
    </w:p>
    <w:p w:rsidR="00212DAF" w:rsidRPr="00021D85" w:rsidRDefault="00212DAF" w:rsidP="00021D85">
      <w:pPr>
        <w:widowControl w:val="0"/>
        <w:autoSpaceDE w:val="0"/>
        <w:autoSpaceDN w:val="0"/>
        <w:adjustRightInd w:val="0"/>
        <w:spacing w:line="0" w:lineRule="atLeast"/>
        <w:jc w:val="center"/>
      </w:pPr>
    </w:p>
    <w:p w:rsidR="003209F6" w:rsidRPr="00021D85" w:rsidRDefault="003209F6">
      <w:pPr>
        <w:widowControl w:val="0"/>
        <w:autoSpaceDE w:val="0"/>
        <w:autoSpaceDN w:val="0"/>
        <w:adjustRightInd w:val="0"/>
        <w:spacing w:line="0" w:lineRule="atLeast"/>
        <w:jc w:val="center"/>
        <w:rPr>
          <w:b/>
          <w:bCs/>
        </w:rPr>
      </w:pPr>
      <w:r w:rsidRPr="00021D85">
        <w:rPr>
          <w:b/>
          <w:bCs/>
        </w:rPr>
        <w:t>III. Состав, последовательность и сроки выполнения</w:t>
      </w:r>
    </w:p>
    <w:p w:rsidR="003209F6" w:rsidRPr="00021D85" w:rsidRDefault="003209F6">
      <w:pPr>
        <w:widowControl w:val="0"/>
        <w:autoSpaceDE w:val="0"/>
        <w:autoSpaceDN w:val="0"/>
        <w:adjustRightInd w:val="0"/>
        <w:spacing w:line="0" w:lineRule="atLeast"/>
        <w:jc w:val="center"/>
        <w:rPr>
          <w:b/>
          <w:bCs/>
        </w:rPr>
      </w:pPr>
      <w:r w:rsidRPr="00021D85">
        <w:rPr>
          <w:b/>
          <w:bCs/>
        </w:rPr>
        <w:t>административных процедур (действий), требования к порядку</w:t>
      </w:r>
    </w:p>
    <w:p w:rsidR="003209F6" w:rsidRPr="00021D85" w:rsidRDefault="003209F6">
      <w:pPr>
        <w:widowControl w:val="0"/>
        <w:autoSpaceDE w:val="0"/>
        <w:autoSpaceDN w:val="0"/>
        <w:adjustRightInd w:val="0"/>
        <w:spacing w:line="0" w:lineRule="atLeast"/>
        <w:jc w:val="center"/>
        <w:rPr>
          <w:b/>
          <w:bCs/>
        </w:rPr>
      </w:pPr>
      <w:r w:rsidRPr="00021D85">
        <w:rPr>
          <w:b/>
          <w:bCs/>
        </w:rPr>
        <w:t>их выполнения, в том числе особенности выполнения</w:t>
      </w:r>
    </w:p>
    <w:p w:rsidR="003209F6" w:rsidRPr="00021D85" w:rsidRDefault="003209F6">
      <w:pPr>
        <w:widowControl w:val="0"/>
        <w:autoSpaceDE w:val="0"/>
        <w:autoSpaceDN w:val="0"/>
        <w:adjustRightInd w:val="0"/>
        <w:spacing w:line="0" w:lineRule="atLeast"/>
        <w:jc w:val="center"/>
        <w:rPr>
          <w:b/>
          <w:bCs/>
        </w:rPr>
      </w:pPr>
      <w:r w:rsidRPr="00021D85">
        <w:rPr>
          <w:b/>
          <w:bCs/>
        </w:rPr>
        <w:t>административных процедур (действий) в электронной форме</w:t>
      </w:r>
    </w:p>
    <w:p w:rsidR="003209F6" w:rsidRPr="00021D85" w:rsidRDefault="003209F6">
      <w:pPr>
        <w:widowControl w:val="0"/>
        <w:autoSpaceDE w:val="0"/>
        <w:autoSpaceDN w:val="0"/>
        <w:adjustRightInd w:val="0"/>
        <w:spacing w:line="0" w:lineRule="atLeast"/>
        <w:jc w:val="center"/>
      </w:pPr>
    </w:p>
    <w:p w:rsidR="00D75057" w:rsidRPr="00021D85" w:rsidRDefault="00D75057">
      <w:pPr>
        <w:widowControl w:val="0"/>
        <w:autoSpaceDE w:val="0"/>
        <w:autoSpaceDN w:val="0"/>
        <w:adjustRightInd w:val="0"/>
        <w:spacing w:line="0" w:lineRule="atLeast"/>
        <w:ind w:firstLine="709"/>
        <w:jc w:val="both"/>
      </w:pPr>
      <w:r w:rsidRPr="00021D85">
        <w:t>При предоставлении государственной услуги осуществляются следующие административные процедуры (действия):</w:t>
      </w:r>
    </w:p>
    <w:p w:rsidR="004F3754"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формирование и направление предложения </w:t>
      </w:r>
      <w:r w:rsidR="00AB3830" w:rsidRPr="00021D85">
        <w:rPr>
          <w:rFonts w:ascii="Times New Roman" w:hAnsi="Times New Roman" w:cs="Times New Roman"/>
          <w:sz w:val="24"/>
          <w:szCs w:val="24"/>
        </w:rPr>
        <w:t>зарегистрированному заявителю</w:t>
      </w:r>
      <w:r w:rsidRPr="00021D85">
        <w:rPr>
          <w:rFonts w:ascii="Times New Roman" w:hAnsi="Times New Roman" w:cs="Times New Roman"/>
          <w:sz w:val="24"/>
          <w:szCs w:val="24"/>
        </w:rPr>
        <w:t xml:space="preserve"> </w:t>
      </w:r>
      <w:r w:rsidR="00AB3830" w:rsidRPr="00021D85">
        <w:rPr>
          <w:rFonts w:ascii="Times New Roman" w:hAnsi="Times New Roman" w:cs="Times New Roman"/>
          <w:sz w:val="24"/>
          <w:szCs w:val="24"/>
        </w:rPr>
        <w:br/>
      </w:r>
      <w:r w:rsidRPr="00021D85">
        <w:rPr>
          <w:rFonts w:ascii="Times New Roman" w:hAnsi="Times New Roman" w:cs="Times New Roman"/>
          <w:sz w:val="24"/>
          <w:szCs w:val="24"/>
        </w:rPr>
        <w:t>о предоставлении государственной услуги;</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прием заявления</w:t>
      </w:r>
      <w:r w:rsidR="0041343B" w:rsidRPr="00021D85">
        <w:rPr>
          <w:rFonts w:ascii="Times New Roman" w:hAnsi="Times New Roman" w:cs="Times New Roman"/>
          <w:sz w:val="24"/>
          <w:szCs w:val="24"/>
        </w:rPr>
        <w:t>, приостановление процесса предоставления государственной услуги;</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проведение предварительной беседы с </w:t>
      </w:r>
      <w:r w:rsidR="00EE29D1" w:rsidRPr="00021D85">
        <w:rPr>
          <w:rFonts w:ascii="Times New Roman" w:hAnsi="Times New Roman" w:cs="Times New Roman"/>
          <w:sz w:val="24"/>
          <w:szCs w:val="24"/>
        </w:rPr>
        <w:t>заявителем</w:t>
      </w:r>
      <w:r w:rsidRPr="00021D85">
        <w:rPr>
          <w:rFonts w:ascii="Times New Roman" w:hAnsi="Times New Roman" w:cs="Times New Roman"/>
          <w:sz w:val="24"/>
          <w:szCs w:val="24"/>
        </w:rPr>
        <w:t>;</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подбор и назначение </w:t>
      </w:r>
      <w:r w:rsidR="00EE29D1"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мероприятий по профессиональной ориентации;</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bookmarkStart w:id="1" w:name="Par113"/>
      <w:bookmarkEnd w:id="1"/>
      <w:r w:rsidRPr="00021D85">
        <w:rPr>
          <w:rFonts w:ascii="Times New Roman" w:hAnsi="Times New Roman" w:cs="Times New Roman"/>
          <w:sz w:val="24"/>
          <w:szCs w:val="24"/>
        </w:rPr>
        <w:t>подбор, назначение и проведение тестирования;</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подбор, назначение и проведение тренинга;</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формирование и направление </w:t>
      </w:r>
      <w:r w:rsidR="00EE29D1"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заключения;</w:t>
      </w:r>
    </w:p>
    <w:p w:rsidR="005A046A"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согласование и проведение профессиональной консультации</w:t>
      </w:r>
      <w:r w:rsidR="005A046A" w:rsidRPr="00021D85">
        <w:rPr>
          <w:rFonts w:ascii="Times New Roman" w:hAnsi="Times New Roman" w:cs="Times New Roman"/>
          <w:sz w:val="24"/>
          <w:szCs w:val="24"/>
        </w:rPr>
        <w:t>;</w:t>
      </w:r>
    </w:p>
    <w:p w:rsidR="005A046A" w:rsidRPr="00021D85" w:rsidRDefault="005A046A" w:rsidP="005A046A">
      <w:pPr>
        <w:spacing w:line="0" w:lineRule="atLeast"/>
        <w:ind w:firstLine="709"/>
        <w:jc w:val="both"/>
        <w:rPr>
          <w:rFonts w:eastAsia="Calibri"/>
          <w:lang w:eastAsia="en-US"/>
        </w:rPr>
      </w:pPr>
      <w:r w:rsidRPr="00021D85">
        <w:rPr>
          <w:rFonts w:eastAsia="Calibri"/>
          <w:lang w:eastAsia="en-US"/>
        </w:rPr>
        <w:t xml:space="preserve">исправление допущенных опечаток и ошибок в выданных в </w:t>
      </w:r>
      <w:proofErr w:type="gramStart"/>
      <w:r w:rsidRPr="00021D85">
        <w:rPr>
          <w:rFonts w:eastAsia="Calibri"/>
          <w:lang w:eastAsia="en-US"/>
        </w:rPr>
        <w:t>результате</w:t>
      </w:r>
      <w:proofErr w:type="gramEnd"/>
      <w:r w:rsidRPr="00021D85">
        <w:rPr>
          <w:rFonts w:eastAsia="Calibri"/>
          <w:lang w:eastAsia="en-US"/>
        </w:rPr>
        <w:t xml:space="preserve"> предоставления государственной услуги документах.</w:t>
      </w:r>
    </w:p>
    <w:p w:rsidR="00EA524F" w:rsidRPr="00021D85" w:rsidRDefault="00EA524F" w:rsidP="00021D85">
      <w:pPr>
        <w:pStyle w:val="ConsPlusNormal"/>
        <w:spacing w:line="0" w:lineRule="atLeast"/>
        <w:ind w:firstLine="709"/>
        <w:jc w:val="both"/>
        <w:rPr>
          <w:rFonts w:ascii="Times New Roman" w:hAnsi="Times New Roman" w:cs="Times New Roman"/>
          <w:sz w:val="24"/>
          <w:szCs w:val="24"/>
        </w:rPr>
      </w:pPr>
    </w:p>
    <w:p w:rsidR="00945FE0" w:rsidRPr="00021D85" w:rsidRDefault="00945FE0" w:rsidP="00021D85">
      <w:pPr>
        <w:pStyle w:val="ConsPlusNormal"/>
        <w:spacing w:line="0" w:lineRule="atLeast"/>
        <w:ind w:firstLine="709"/>
        <w:jc w:val="both"/>
        <w:rPr>
          <w:rFonts w:ascii="Times New Roman" w:hAnsi="Times New Roman" w:cs="Times New Roman"/>
          <w:b/>
          <w:sz w:val="24"/>
          <w:szCs w:val="24"/>
        </w:rPr>
      </w:pPr>
      <w:r w:rsidRPr="00021D85">
        <w:rPr>
          <w:rFonts w:ascii="Times New Roman" w:hAnsi="Times New Roman" w:cs="Times New Roman"/>
          <w:b/>
          <w:sz w:val="24"/>
          <w:szCs w:val="24"/>
        </w:rPr>
        <w:t xml:space="preserve">3.1. Формирование и направление предложения </w:t>
      </w:r>
      <w:r w:rsidR="00F32712" w:rsidRPr="00021D85">
        <w:rPr>
          <w:rFonts w:ascii="Times New Roman" w:hAnsi="Times New Roman" w:cs="Times New Roman"/>
          <w:b/>
          <w:sz w:val="24"/>
          <w:szCs w:val="24"/>
        </w:rPr>
        <w:t xml:space="preserve">зарегистрированному </w:t>
      </w:r>
      <w:r w:rsidR="00EE29D1" w:rsidRPr="00021D85">
        <w:rPr>
          <w:rFonts w:ascii="Times New Roman" w:hAnsi="Times New Roman" w:cs="Times New Roman"/>
          <w:b/>
          <w:sz w:val="24"/>
          <w:szCs w:val="24"/>
        </w:rPr>
        <w:t>заявителю</w:t>
      </w:r>
      <w:r w:rsidRPr="00021D85">
        <w:rPr>
          <w:rFonts w:ascii="Times New Roman" w:hAnsi="Times New Roman" w:cs="Times New Roman"/>
          <w:b/>
          <w:sz w:val="24"/>
          <w:szCs w:val="24"/>
        </w:rPr>
        <w:t xml:space="preserve"> о предоставлении государственной услуги</w:t>
      </w:r>
    </w:p>
    <w:p w:rsidR="00D52D75"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3.1.1. Основанием для начала административной процедуры явля</w:t>
      </w:r>
      <w:r w:rsidR="004A6FCC" w:rsidRPr="00021D85">
        <w:rPr>
          <w:rFonts w:ascii="Times New Roman" w:hAnsi="Times New Roman" w:cs="Times New Roman"/>
          <w:sz w:val="24"/>
          <w:szCs w:val="24"/>
        </w:rPr>
        <w:t>е</w:t>
      </w:r>
      <w:r w:rsidRPr="00021D85">
        <w:rPr>
          <w:rFonts w:ascii="Times New Roman" w:hAnsi="Times New Roman" w:cs="Times New Roman"/>
          <w:sz w:val="24"/>
          <w:szCs w:val="24"/>
        </w:rPr>
        <w:t>тся</w:t>
      </w:r>
      <w:r w:rsidR="004A6FCC" w:rsidRPr="00021D85">
        <w:rPr>
          <w:rFonts w:ascii="Times New Roman" w:hAnsi="Times New Roman" w:cs="Times New Roman"/>
          <w:sz w:val="24"/>
          <w:szCs w:val="24"/>
        </w:rPr>
        <w:t xml:space="preserve"> </w:t>
      </w:r>
      <w:r w:rsidR="002C7B7D" w:rsidRPr="00021D85">
        <w:rPr>
          <w:rFonts w:ascii="Times New Roman" w:hAnsi="Times New Roman" w:cs="Times New Roman"/>
          <w:sz w:val="24"/>
          <w:szCs w:val="24"/>
        </w:rPr>
        <w:t xml:space="preserve">регистрация </w:t>
      </w:r>
      <w:r w:rsidR="004A6FCC" w:rsidRPr="00021D85">
        <w:rPr>
          <w:rFonts w:ascii="Times New Roman" w:hAnsi="Times New Roman" w:cs="Times New Roman"/>
          <w:sz w:val="24"/>
          <w:szCs w:val="24"/>
        </w:rPr>
        <w:t>гражданина</w:t>
      </w:r>
      <w:r w:rsidR="002C7B7D" w:rsidRPr="00021D85">
        <w:rPr>
          <w:rFonts w:ascii="Times New Roman" w:hAnsi="Times New Roman" w:cs="Times New Roman"/>
          <w:sz w:val="24"/>
          <w:szCs w:val="24"/>
        </w:rPr>
        <w:t xml:space="preserve"> </w:t>
      </w:r>
      <w:r w:rsidR="00927D65" w:rsidRPr="00021D85">
        <w:rPr>
          <w:rFonts w:ascii="Times New Roman" w:hAnsi="Times New Roman" w:cs="Times New Roman"/>
          <w:sz w:val="24"/>
          <w:szCs w:val="24"/>
        </w:rPr>
        <w:t xml:space="preserve">в </w:t>
      </w:r>
      <w:proofErr w:type="gramStart"/>
      <w:r w:rsidR="00927D65" w:rsidRPr="00021D85">
        <w:rPr>
          <w:rFonts w:ascii="Times New Roman" w:hAnsi="Times New Roman" w:cs="Times New Roman"/>
          <w:sz w:val="24"/>
          <w:szCs w:val="24"/>
        </w:rPr>
        <w:t>целях</w:t>
      </w:r>
      <w:proofErr w:type="gramEnd"/>
      <w:r w:rsidR="00927D65" w:rsidRPr="00021D85">
        <w:rPr>
          <w:rFonts w:ascii="Times New Roman" w:hAnsi="Times New Roman" w:cs="Times New Roman"/>
          <w:sz w:val="24"/>
          <w:szCs w:val="24"/>
        </w:rPr>
        <w:t xml:space="preserve"> по</w:t>
      </w:r>
      <w:r w:rsidR="00373831" w:rsidRPr="00021D85">
        <w:rPr>
          <w:rFonts w:ascii="Times New Roman" w:hAnsi="Times New Roman" w:cs="Times New Roman"/>
          <w:sz w:val="24"/>
          <w:szCs w:val="24"/>
        </w:rPr>
        <w:t>и</w:t>
      </w:r>
      <w:r w:rsidR="00927D65" w:rsidRPr="00021D85">
        <w:rPr>
          <w:rFonts w:ascii="Times New Roman" w:hAnsi="Times New Roman" w:cs="Times New Roman"/>
          <w:sz w:val="24"/>
          <w:szCs w:val="24"/>
        </w:rPr>
        <w:t>ска подходящей работы</w:t>
      </w:r>
      <w:r w:rsidR="004A6FCC" w:rsidRPr="00021D85">
        <w:rPr>
          <w:rFonts w:ascii="Times New Roman" w:hAnsi="Times New Roman" w:cs="Times New Roman"/>
          <w:sz w:val="24"/>
          <w:szCs w:val="24"/>
        </w:rPr>
        <w:t xml:space="preserve">, </w:t>
      </w:r>
      <w:r w:rsidR="00217E76" w:rsidRPr="00021D85">
        <w:rPr>
          <w:rFonts w:ascii="Times New Roman" w:hAnsi="Times New Roman" w:cs="Times New Roman"/>
          <w:sz w:val="24"/>
          <w:szCs w:val="24"/>
        </w:rPr>
        <w:t>в качестве безработного</w:t>
      </w:r>
      <w:r w:rsidR="00E27096" w:rsidRPr="00021D85">
        <w:rPr>
          <w:rFonts w:ascii="Times New Roman" w:hAnsi="Times New Roman" w:cs="Times New Roman"/>
          <w:sz w:val="24"/>
          <w:szCs w:val="24"/>
        </w:rPr>
        <w:t xml:space="preserve">, получение </w:t>
      </w:r>
      <w:r w:rsidR="00DC15D2" w:rsidRPr="00021D85">
        <w:rPr>
          <w:rFonts w:ascii="Times New Roman" w:hAnsi="Times New Roman" w:cs="Times New Roman"/>
          <w:sz w:val="24"/>
          <w:szCs w:val="24"/>
        </w:rPr>
        <w:t xml:space="preserve">зарегистрированным заявителем </w:t>
      </w:r>
      <w:r w:rsidR="00E27096" w:rsidRPr="00021D85">
        <w:rPr>
          <w:rFonts w:ascii="Times New Roman" w:hAnsi="Times New Roman" w:cs="Times New Roman"/>
          <w:sz w:val="24"/>
          <w:szCs w:val="24"/>
        </w:rPr>
        <w:t xml:space="preserve">иной государственной услуги </w:t>
      </w:r>
      <w:r w:rsidR="00E577E6" w:rsidRPr="00021D85">
        <w:rPr>
          <w:rFonts w:ascii="Times New Roman" w:hAnsi="Times New Roman" w:cs="Times New Roman"/>
          <w:sz w:val="24"/>
          <w:szCs w:val="24"/>
        </w:rPr>
        <w:t>в области содействия занятости населения.</w:t>
      </w:r>
    </w:p>
    <w:p w:rsidR="00217E76" w:rsidRPr="00021D85" w:rsidRDefault="00D52D7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личного посещения </w:t>
      </w:r>
      <w:r w:rsidR="006B6B12" w:rsidRPr="00021D85">
        <w:rPr>
          <w:rFonts w:ascii="Times New Roman" w:hAnsi="Times New Roman" w:cs="Times New Roman"/>
          <w:sz w:val="24"/>
          <w:szCs w:val="24"/>
        </w:rPr>
        <w:t xml:space="preserve">заявителем ГАУ ЦЗН </w:t>
      </w:r>
      <w:r w:rsidRPr="00021D85">
        <w:rPr>
          <w:rFonts w:ascii="Times New Roman" w:hAnsi="Times New Roman" w:cs="Times New Roman"/>
          <w:sz w:val="24"/>
          <w:szCs w:val="24"/>
        </w:rPr>
        <w:t xml:space="preserve">административные процедуры, предусмотренные пунктами </w:t>
      </w:r>
      <w:r w:rsidR="000362DA" w:rsidRPr="00021D85">
        <w:rPr>
          <w:rFonts w:ascii="Times New Roman" w:hAnsi="Times New Roman" w:cs="Times New Roman"/>
          <w:sz w:val="24"/>
          <w:szCs w:val="24"/>
        </w:rPr>
        <w:t>3</w:t>
      </w:r>
      <w:r w:rsidR="00321869" w:rsidRPr="00021D85">
        <w:rPr>
          <w:rFonts w:ascii="Times New Roman" w:hAnsi="Times New Roman" w:cs="Times New Roman"/>
          <w:sz w:val="24"/>
          <w:szCs w:val="24"/>
        </w:rPr>
        <w:t>.</w:t>
      </w:r>
      <w:r w:rsidR="000362DA" w:rsidRPr="00021D85">
        <w:rPr>
          <w:rFonts w:ascii="Times New Roman" w:hAnsi="Times New Roman" w:cs="Times New Roman"/>
          <w:sz w:val="24"/>
          <w:szCs w:val="24"/>
        </w:rPr>
        <w:t>1 –</w:t>
      </w:r>
      <w:r w:rsidR="0014163C" w:rsidRPr="00021D85">
        <w:rPr>
          <w:rFonts w:ascii="Times New Roman" w:hAnsi="Times New Roman" w:cs="Times New Roman"/>
          <w:sz w:val="24"/>
          <w:szCs w:val="24"/>
        </w:rPr>
        <w:t> </w:t>
      </w:r>
      <w:r w:rsidR="00321869" w:rsidRPr="00021D85">
        <w:rPr>
          <w:rFonts w:ascii="Times New Roman" w:hAnsi="Times New Roman" w:cs="Times New Roman"/>
          <w:sz w:val="24"/>
          <w:szCs w:val="24"/>
        </w:rPr>
        <w:t>3.</w:t>
      </w:r>
      <w:r w:rsidR="00BD3E1B" w:rsidRPr="00021D85">
        <w:rPr>
          <w:rFonts w:ascii="Times New Roman" w:hAnsi="Times New Roman" w:cs="Times New Roman"/>
          <w:sz w:val="24"/>
          <w:szCs w:val="24"/>
        </w:rPr>
        <w:t>5</w:t>
      </w:r>
      <w:r w:rsidRPr="00021D85">
        <w:rPr>
          <w:rFonts w:ascii="Times New Roman" w:hAnsi="Times New Roman" w:cs="Times New Roman"/>
          <w:sz w:val="24"/>
          <w:szCs w:val="24"/>
        </w:rPr>
        <w:t xml:space="preserve"> настоящего </w:t>
      </w:r>
      <w:r w:rsidR="00321869" w:rsidRPr="00021D85">
        <w:rPr>
          <w:rFonts w:ascii="Times New Roman" w:hAnsi="Times New Roman" w:cs="Times New Roman"/>
          <w:sz w:val="24"/>
          <w:szCs w:val="24"/>
        </w:rPr>
        <w:t>Административного регламента</w:t>
      </w:r>
      <w:r w:rsidR="00994023" w:rsidRPr="00021D85">
        <w:rPr>
          <w:rFonts w:ascii="Times New Roman" w:hAnsi="Times New Roman" w:cs="Times New Roman"/>
          <w:sz w:val="24"/>
          <w:szCs w:val="24"/>
        </w:rPr>
        <w:t>,</w:t>
      </w:r>
      <w:r w:rsidR="00321869" w:rsidRPr="00021D85">
        <w:rPr>
          <w:rFonts w:ascii="Times New Roman" w:hAnsi="Times New Roman" w:cs="Times New Roman"/>
          <w:sz w:val="24"/>
          <w:szCs w:val="24"/>
        </w:rPr>
        <w:t xml:space="preserve"> </w:t>
      </w:r>
      <w:r w:rsidRPr="00021D85">
        <w:rPr>
          <w:rFonts w:ascii="Times New Roman" w:hAnsi="Times New Roman" w:cs="Times New Roman"/>
          <w:sz w:val="24"/>
          <w:szCs w:val="24"/>
        </w:rPr>
        <w:t>осуществляются по его желанию в день обращения.</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3.1.2. Содержание административных действий, входящих в состав административной процедуры, продолжительность и (или) максимальный срок </w:t>
      </w:r>
      <w:r w:rsidRPr="00021D85">
        <w:rPr>
          <w:rFonts w:ascii="Times New Roman" w:hAnsi="Times New Roman" w:cs="Times New Roman"/>
          <w:sz w:val="24"/>
          <w:szCs w:val="24"/>
        </w:rPr>
        <w:br/>
        <w:t>их выполнения.</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Работник ГАУ ЦЗН, ответственный за выполнение административной процедуры:</w:t>
      </w:r>
    </w:p>
    <w:p w:rsidR="00945FE0" w:rsidRPr="00021D85" w:rsidRDefault="00945FE0" w:rsidP="00D420FB">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проводит анализ сведений о </w:t>
      </w:r>
      <w:r w:rsidR="00D420FB" w:rsidRPr="00021D85">
        <w:rPr>
          <w:rFonts w:ascii="Times New Roman" w:hAnsi="Times New Roman" w:cs="Times New Roman"/>
          <w:sz w:val="24"/>
          <w:szCs w:val="24"/>
        </w:rPr>
        <w:t xml:space="preserve">зарегистрированном </w:t>
      </w:r>
      <w:r w:rsidR="00B822AE" w:rsidRPr="00021D85">
        <w:rPr>
          <w:rFonts w:ascii="Times New Roman" w:hAnsi="Times New Roman" w:cs="Times New Roman"/>
          <w:sz w:val="24"/>
          <w:szCs w:val="24"/>
        </w:rPr>
        <w:t>заявителе</w:t>
      </w:r>
      <w:r w:rsidRPr="00021D85">
        <w:rPr>
          <w:rFonts w:ascii="Times New Roman" w:hAnsi="Times New Roman" w:cs="Times New Roman"/>
          <w:sz w:val="24"/>
          <w:szCs w:val="24"/>
        </w:rPr>
        <w:t xml:space="preserve">, </w:t>
      </w:r>
      <w:r w:rsidR="00D420FB" w:rsidRPr="00021D85">
        <w:rPr>
          <w:rFonts w:ascii="Times New Roman" w:hAnsi="Times New Roman" w:cs="Times New Roman"/>
          <w:sz w:val="24"/>
          <w:szCs w:val="24"/>
        </w:rPr>
        <w:t xml:space="preserve">содержащихся </w:t>
      </w:r>
      <w:r w:rsidR="00D420FB" w:rsidRPr="00021D85">
        <w:rPr>
          <w:rFonts w:ascii="Times New Roman" w:hAnsi="Times New Roman" w:cs="Times New Roman"/>
          <w:sz w:val="24"/>
          <w:szCs w:val="24"/>
        </w:rPr>
        <w:br/>
        <w:t>на единой цифровой платформе;</w:t>
      </w:r>
    </w:p>
    <w:p w:rsidR="00727B9F" w:rsidRPr="00021D85" w:rsidRDefault="00945FE0"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формирует и направляет</w:t>
      </w:r>
      <w:proofErr w:type="gramEnd"/>
      <w:r w:rsidRPr="00021D85">
        <w:rPr>
          <w:rFonts w:ascii="Times New Roman" w:hAnsi="Times New Roman" w:cs="Times New Roman"/>
          <w:sz w:val="24"/>
          <w:szCs w:val="24"/>
        </w:rPr>
        <w:t xml:space="preserve"> </w:t>
      </w:r>
      <w:r w:rsidR="000B7924" w:rsidRPr="00021D85">
        <w:rPr>
          <w:rFonts w:ascii="Times New Roman" w:hAnsi="Times New Roman" w:cs="Times New Roman"/>
          <w:sz w:val="24"/>
          <w:szCs w:val="24"/>
        </w:rPr>
        <w:t xml:space="preserve">зарегистрированному </w:t>
      </w:r>
      <w:r w:rsidR="00B822AE"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с использованием единой цифровой платформы предложение о предоставлении государственной</w:t>
      </w:r>
      <w:r w:rsidR="002C7B7D" w:rsidRPr="00021D85">
        <w:rPr>
          <w:rFonts w:ascii="Times New Roman" w:hAnsi="Times New Roman" w:cs="Times New Roman"/>
          <w:sz w:val="24"/>
          <w:szCs w:val="24"/>
        </w:rPr>
        <w:t xml:space="preserve"> услуги в день </w:t>
      </w:r>
      <w:r w:rsidR="000B7924" w:rsidRPr="00021D85">
        <w:rPr>
          <w:rFonts w:ascii="Times New Roman" w:hAnsi="Times New Roman" w:cs="Times New Roman"/>
          <w:sz w:val="24"/>
          <w:szCs w:val="24"/>
        </w:rPr>
        <w:br/>
      </w:r>
      <w:r w:rsidR="002C7B7D" w:rsidRPr="00021D85">
        <w:rPr>
          <w:rFonts w:ascii="Times New Roman" w:hAnsi="Times New Roman" w:cs="Times New Roman"/>
          <w:sz w:val="24"/>
          <w:szCs w:val="24"/>
        </w:rPr>
        <w:t>его формирования</w:t>
      </w:r>
      <w:r w:rsidR="00DC15D2" w:rsidRPr="00021D85">
        <w:rPr>
          <w:rFonts w:ascii="Times New Roman" w:hAnsi="Times New Roman" w:cs="Times New Roman"/>
          <w:sz w:val="24"/>
          <w:szCs w:val="24"/>
        </w:rPr>
        <w:t>;</w:t>
      </w:r>
    </w:p>
    <w:p w:rsidR="009E5CB4"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информирует зарегистрированного заявителя:</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о необходимости направить в ГАУ ЦЗН с использованием единой цифровой платформы результаты рассмотрения предложения о предоставлении государственной услуги. Результатом рассмотрения предложения по выбору зарегистрированного заявителя может являться отказ от предложения или согласие с предложением путем направления заявления;</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 xml:space="preserve">о сроке направления результата рассмотрения предложения в ГАУ ЦЗН </w:t>
      </w:r>
      <w:r w:rsidR="00373831" w:rsidRPr="00021D85">
        <w:rPr>
          <w:rFonts w:ascii="Times New Roman" w:hAnsi="Times New Roman" w:cs="Times New Roman"/>
          <w:sz w:val="24"/>
          <w:szCs w:val="24"/>
        </w:rPr>
        <w:br/>
      </w:r>
      <w:r w:rsidRPr="00021D85">
        <w:rPr>
          <w:rFonts w:ascii="Times New Roman" w:hAnsi="Times New Roman" w:cs="Times New Roman"/>
          <w:sz w:val="24"/>
          <w:szCs w:val="24"/>
        </w:rPr>
        <w:t>с использованием единой цифровой платформы</w:t>
      </w:r>
      <w:r w:rsidR="0066005F" w:rsidRPr="00021D85">
        <w:rPr>
          <w:rFonts w:ascii="Times New Roman" w:hAnsi="Times New Roman" w:cs="Times New Roman"/>
          <w:sz w:val="24"/>
          <w:szCs w:val="24"/>
        </w:rPr>
        <w:t>;</w:t>
      </w:r>
      <w:proofErr w:type="gramEnd"/>
    </w:p>
    <w:p w:rsidR="00FD3DD9" w:rsidRPr="00021D85" w:rsidRDefault="00945FE0" w:rsidP="00FD3DD9">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lastRenderedPageBreak/>
        <w:t xml:space="preserve">фиксирует на единой цифровой платформе отказ </w:t>
      </w:r>
      <w:r w:rsidR="00A61D01" w:rsidRPr="00021D85">
        <w:rPr>
          <w:rFonts w:ascii="Times New Roman" w:hAnsi="Times New Roman" w:cs="Times New Roman"/>
          <w:sz w:val="24"/>
          <w:szCs w:val="24"/>
        </w:rPr>
        <w:t>зарегистрированного заявителя</w:t>
      </w:r>
      <w:r w:rsidRPr="00021D85">
        <w:rPr>
          <w:rFonts w:ascii="Times New Roman" w:hAnsi="Times New Roman" w:cs="Times New Roman"/>
          <w:sz w:val="24"/>
          <w:szCs w:val="24"/>
        </w:rPr>
        <w:t xml:space="preserve"> </w:t>
      </w:r>
      <w:r w:rsidR="00D95825" w:rsidRPr="00021D85">
        <w:rPr>
          <w:rFonts w:ascii="Times New Roman" w:hAnsi="Times New Roman" w:cs="Times New Roman"/>
          <w:sz w:val="24"/>
          <w:szCs w:val="24"/>
        </w:rPr>
        <w:br/>
      </w:r>
      <w:r w:rsidRPr="00021D85">
        <w:rPr>
          <w:rFonts w:ascii="Times New Roman" w:hAnsi="Times New Roman" w:cs="Times New Roman"/>
          <w:sz w:val="24"/>
          <w:szCs w:val="24"/>
        </w:rPr>
        <w:t>от предложения о предоставлении государственной услуги</w:t>
      </w:r>
      <w:r w:rsidR="00FD3DD9" w:rsidRPr="00021D85">
        <w:rPr>
          <w:rFonts w:ascii="Times New Roman" w:hAnsi="Times New Roman" w:cs="Times New Roman"/>
          <w:sz w:val="24"/>
          <w:szCs w:val="24"/>
        </w:rPr>
        <w:t xml:space="preserve"> (в том числе </w:t>
      </w:r>
      <w:proofErr w:type="spellStart"/>
      <w:r w:rsidR="00FD3DD9" w:rsidRPr="00021D85">
        <w:rPr>
          <w:rFonts w:ascii="Times New Roman" w:hAnsi="Times New Roman" w:cs="Times New Roman"/>
          <w:sz w:val="24"/>
          <w:szCs w:val="24"/>
        </w:rPr>
        <w:t>ненаправление</w:t>
      </w:r>
      <w:proofErr w:type="spellEnd"/>
      <w:r w:rsidR="00FD3DD9" w:rsidRPr="00021D85">
        <w:rPr>
          <w:rFonts w:ascii="Times New Roman" w:hAnsi="Times New Roman" w:cs="Times New Roman"/>
          <w:sz w:val="24"/>
          <w:szCs w:val="24"/>
        </w:rPr>
        <w:t xml:space="preserve"> зарегистрированным заявителем в ГАУ ЦЗН с использованием единой цифровой платформы результатов рассмотрения указанного предложения в </w:t>
      </w:r>
      <w:r w:rsidR="00F5483D" w:rsidRPr="00021D85">
        <w:rPr>
          <w:rFonts w:ascii="Times New Roman" w:hAnsi="Times New Roman" w:cs="Times New Roman"/>
          <w:sz w:val="24"/>
          <w:szCs w:val="24"/>
        </w:rPr>
        <w:t>срок</w:t>
      </w:r>
      <w:r w:rsidR="00F77247" w:rsidRPr="00021D85">
        <w:rPr>
          <w:rFonts w:ascii="Times New Roman" w:hAnsi="Times New Roman" w:cs="Times New Roman"/>
          <w:sz w:val="24"/>
          <w:szCs w:val="24"/>
        </w:rPr>
        <w:t xml:space="preserve">, установленный </w:t>
      </w:r>
      <w:r w:rsidR="00DB2F2E" w:rsidRPr="00021D85">
        <w:rPr>
          <w:rFonts w:ascii="Times New Roman" w:hAnsi="Times New Roman" w:cs="Times New Roman"/>
          <w:sz w:val="24"/>
          <w:szCs w:val="24"/>
        </w:rPr>
        <w:br/>
      </w:r>
      <w:r w:rsidR="00AF345E" w:rsidRPr="00021D85">
        <w:rPr>
          <w:rFonts w:ascii="Times New Roman" w:hAnsi="Times New Roman" w:cs="Times New Roman"/>
          <w:sz w:val="24"/>
          <w:szCs w:val="24"/>
        </w:rPr>
        <w:t>в абзаце девятом настоящего пункта Админи</w:t>
      </w:r>
      <w:r w:rsidR="00DB2F2E" w:rsidRPr="00021D85">
        <w:rPr>
          <w:rFonts w:ascii="Times New Roman" w:hAnsi="Times New Roman" w:cs="Times New Roman"/>
          <w:sz w:val="24"/>
          <w:szCs w:val="24"/>
        </w:rPr>
        <w:t>с</w:t>
      </w:r>
      <w:r w:rsidR="00AF345E" w:rsidRPr="00021D85">
        <w:rPr>
          <w:rFonts w:ascii="Times New Roman" w:hAnsi="Times New Roman" w:cs="Times New Roman"/>
          <w:sz w:val="24"/>
          <w:szCs w:val="24"/>
        </w:rPr>
        <w:t>тративного регламента</w:t>
      </w:r>
      <w:r w:rsidR="00F5483D" w:rsidRPr="00021D85">
        <w:rPr>
          <w:rFonts w:ascii="Times New Roman" w:hAnsi="Times New Roman" w:cs="Times New Roman"/>
          <w:sz w:val="24"/>
          <w:szCs w:val="24"/>
        </w:rPr>
        <w:t>)</w:t>
      </w:r>
      <w:r w:rsidR="00FD3DD9" w:rsidRPr="00021D85">
        <w:rPr>
          <w:rFonts w:ascii="Times New Roman" w:hAnsi="Times New Roman" w:cs="Times New Roman"/>
          <w:sz w:val="24"/>
          <w:szCs w:val="24"/>
        </w:rPr>
        <w:t>.</w:t>
      </w:r>
    </w:p>
    <w:p w:rsidR="0070464C" w:rsidRPr="00021D85" w:rsidRDefault="0070464C"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Срок рассмотрения предложения о предоставлении государственной услуги зарегистрированным заявителем, получившим такое предложение в рамках оказания иной государственной услуги в области содействия занятости населения, составляет </w:t>
      </w:r>
      <w:r w:rsidR="00E27096" w:rsidRPr="00021D85">
        <w:rPr>
          <w:rFonts w:ascii="Times New Roman" w:hAnsi="Times New Roman" w:cs="Times New Roman"/>
          <w:sz w:val="24"/>
          <w:szCs w:val="24"/>
        </w:rPr>
        <w:br/>
      </w:r>
      <w:r w:rsidRPr="00021D85">
        <w:rPr>
          <w:rFonts w:ascii="Times New Roman" w:hAnsi="Times New Roman" w:cs="Times New Roman"/>
          <w:sz w:val="24"/>
          <w:szCs w:val="24"/>
        </w:rPr>
        <w:t xml:space="preserve">3 </w:t>
      </w:r>
      <w:r w:rsidR="009944D2" w:rsidRPr="00021D85">
        <w:rPr>
          <w:rFonts w:ascii="Times New Roman" w:hAnsi="Times New Roman" w:cs="Times New Roman"/>
          <w:sz w:val="24"/>
          <w:szCs w:val="24"/>
        </w:rPr>
        <w:t>календарных</w:t>
      </w:r>
      <w:r w:rsidRPr="00021D85">
        <w:rPr>
          <w:rFonts w:ascii="Times New Roman" w:hAnsi="Times New Roman" w:cs="Times New Roman"/>
          <w:sz w:val="24"/>
          <w:szCs w:val="24"/>
        </w:rPr>
        <w:t xml:space="preserve"> дня со дня направления </w:t>
      </w:r>
      <w:r w:rsidR="009944D2" w:rsidRPr="00021D85">
        <w:rPr>
          <w:rFonts w:ascii="Times New Roman" w:hAnsi="Times New Roman" w:cs="Times New Roman"/>
          <w:sz w:val="24"/>
          <w:szCs w:val="24"/>
        </w:rPr>
        <w:t>ему</w:t>
      </w:r>
      <w:r w:rsidRPr="00021D85">
        <w:rPr>
          <w:rFonts w:ascii="Times New Roman" w:hAnsi="Times New Roman" w:cs="Times New Roman"/>
          <w:sz w:val="24"/>
          <w:szCs w:val="24"/>
        </w:rPr>
        <w:t xml:space="preserve"> предложения. В иных случаях срок рассмотрения предложения о предоставлении государственной услуги не устанавливается.</w:t>
      </w:r>
    </w:p>
    <w:p w:rsidR="003147CF" w:rsidRPr="00021D85" w:rsidRDefault="003147CF"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Указанная информация содержится в </w:t>
      </w:r>
      <w:proofErr w:type="gramStart"/>
      <w:r w:rsidRPr="00021D85">
        <w:rPr>
          <w:rFonts w:ascii="Times New Roman" w:hAnsi="Times New Roman" w:cs="Times New Roman"/>
          <w:sz w:val="24"/>
          <w:szCs w:val="24"/>
        </w:rPr>
        <w:t>предложении</w:t>
      </w:r>
      <w:proofErr w:type="gramEnd"/>
      <w:r w:rsidRPr="00021D85">
        <w:rPr>
          <w:rFonts w:ascii="Times New Roman" w:hAnsi="Times New Roman" w:cs="Times New Roman"/>
          <w:sz w:val="24"/>
          <w:szCs w:val="24"/>
        </w:rPr>
        <w:t xml:space="preserve"> о предоставлении государственной услуги, направляемом </w:t>
      </w:r>
      <w:r w:rsidR="003A69D2" w:rsidRPr="00021D85">
        <w:rPr>
          <w:rFonts w:ascii="Times New Roman" w:hAnsi="Times New Roman" w:cs="Times New Roman"/>
          <w:sz w:val="24"/>
          <w:szCs w:val="24"/>
        </w:rPr>
        <w:t>ГАУ ЦЗН</w:t>
      </w:r>
      <w:r w:rsidRPr="00021D85">
        <w:rPr>
          <w:rFonts w:ascii="Times New Roman" w:hAnsi="Times New Roman" w:cs="Times New Roman"/>
          <w:sz w:val="24"/>
          <w:szCs w:val="24"/>
        </w:rPr>
        <w:t xml:space="preserve"> зарегистрированному </w:t>
      </w:r>
      <w:r w:rsidR="003A69D2" w:rsidRPr="00021D85">
        <w:rPr>
          <w:rFonts w:ascii="Times New Roman" w:hAnsi="Times New Roman" w:cs="Times New Roman"/>
          <w:sz w:val="24"/>
          <w:szCs w:val="24"/>
        </w:rPr>
        <w:t>заявителю</w:t>
      </w:r>
      <w:r w:rsidRPr="00021D85">
        <w:rPr>
          <w:rFonts w:ascii="Times New Roman" w:hAnsi="Times New Roman" w:cs="Times New Roman"/>
          <w:sz w:val="24"/>
          <w:szCs w:val="24"/>
        </w:rPr>
        <w:t>.</w:t>
      </w:r>
    </w:p>
    <w:p w:rsidR="00945FE0" w:rsidRPr="00021D85" w:rsidRDefault="00945FE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Максимальный срок выполнения административной процедуры – </w:t>
      </w:r>
      <w:r w:rsidR="0070464C" w:rsidRPr="00021D85">
        <w:rPr>
          <w:rFonts w:ascii="Times New Roman" w:hAnsi="Times New Roman" w:cs="Times New Roman"/>
          <w:sz w:val="24"/>
          <w:szCs w:val="24"/>
        </w:rPr>
        <w:t>3 рабочих дня</w:t>
      </w:r>
      <w:r w:rsidRPr="00021D85">
        <w:rPr>
          <w:rFonts w:ascii="Times New Roman" w:hAnsi="Times New Roman" w:cs="Times New Roman"/>
          <w:sz w:val="24"/>
          <w:szCs w:val="24"/>
        </w:rPr>
        <w:t>.</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3.1.3.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BD4F36" w:rsidRPr="00021D85" w:rsidRDefault="00945FE0" w:rsidP="00BD4F36">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3.1.4. Критерием принятия решений в рамках административной процедуры является</w:t>
      </w:r>
      <w:r w:rsidR="00AB67A0" w:rsidRPr="00021D85">
        <w:rPr>
          <w:rFonts w:ascii="Times New Roman" w:hAnsi="Times New Roman" w:cs="Times New Roman"/>
          <w:sz w:val="24"/>
          <w:szCs w:val="24"/>
        </w:rPr>
        <w:t xml:space="preserve"> </w:t>
      </w:r>
      <w:r w:rsidR="00206D43" w:rsidRPr="00021D85">
        <w:rPr>
          <w:rFonts w:ascii="Times New Roman" w:hAnsi="Times New Roman" w:cs="Times New Roman"/>
          <w:sz w:val="24"/>
          <w:szCs w:val="24"/>
        </w:rPr>
        <w:t xml:space="preserve">наличие у </w:t>
      </w:r>
      <w:r w:rsidR="00447A81" w:rsidRPr="00021D85">
        <w:rPr>
          <w:rFonts w:ascii="Times New Roman" w:hAnsi="Times New Roman" w:cs="Times New Roman"/>
          <w:sz w:val="24"/>
          <w:szCs w:val="24"/>
        </w:rPr>
        <w:t xml:space="preserve">гражданина </w:t>
      </w:r>
      <w:proofErr w:type="gramStart"/>
      <w:r w:rsidR="00447A81" w:rsidRPr="00021D85">
        <w:rPr>
          <w:rFonts w:ascii="Times New Roman" w:hAnsi="Times New Roman" w:cs="Times New Roman"/>
          <w:sz w:val="24"/>
          <w:szCs w:val="24"/>
        </w:rPr>
        <w:t>статуса</w:t>
      </w:r>
      <w:proofErr w:type="gramEnd"/>
      <w:r w:rsidR="00447A81" w:rsidRPr="00021D85">
        <w:rPr>
          <w:rFonts w:ascii="Times New Roman" w:hAnsi="Times New Roman" w:cs="Times New Roman"/>
          <w:sz w:val="24"/>
          <w:szCs w:val="24"/>
        </w:rPr>
        <w:t xml:space="preserve"> ищущего работу или безработного </w:t>
      </w:r>
      <w:r w:rsidR="007B4BD4" w:rsidRPr="00021D85">
        <w:rPr>
          <w:rFonts w:ascii="Times New Roman" w:hAnsi="Times New Roman" w:cs="Times New Roman"/>
          <w:sz w:val="24"/>
          <w:szCs w:val="24"/>
        </w:rPr>
        <w:br/>
      </w:r>
      <w:r w:rsidR="00447A81" w:rsidRPr="00021D85">
        <w:rPr>
          <w:rFonts w:ascii="Times New Roman" w:hAnsi="Times New Roman" w:cs="Times New Roman"/>
          <w:sz w:val="24"/>
          <w:szCs w:val="24"/>
        </w:rPr>
        <w:t xml:space="preserve">либо </w:t>
      </w:r>
      <w:r w:rsidR="00ED3079" w:rsidRPr="00021D85">
        <w:rPr>
          <w:rFonts w:ascii="Times New Roman" w:hAnsi="Times New Roman" w:cs="Times New Roman"/>
          <w:sz w:val="24"/>
          <w:szCs w:val="24"/>
        </w:rPr>
        <w:t xml:space="preserve">выявление у зарегистрированного </w:t>
      </w:r>
      <w:r w:rsidR="00206D43" w:rsidRPr="00021D85">
        <w:rPr>
          <w:rFonts w:ascii="Times New Roman" w:hAnsi="Times New Roman" w:cs="Times New Roman"/>
          <w:sz w:val="24"/>
          <w:szCs w:val="24"/>
        </w:rPr>
        <w:t xml:space="preserve">заявителя </w:t>
      </w:r>
      <w:r w:rsidR="00ED3079" w:rsidRPr="00021D85">
        <w:rPr>
          <w:rFonts w:ascii="Times New Roman" w:hAnsi="Times New Roman" w:cs="Times New Roman"/>
          <w:sz w:val="24"/>
          <w:szCs w:val="24"/>
        </w:rPr>
        <w:t xml:space="preserve">в процессе оказания иной государственной услуги в области </w:t>
      </w:r>
      <w:r w:rsidR="00416315" w:rsidRPr="00021D85">
        <w:rPr>
          <w:rFonts w:ascii="Times New Roman" w:hAnsi="Times New Roman" w:cs="Times New Roman"/>
          <w:sz w:val="24"/>
          <w:szCs w:val="24"/>
        </w:rPr>
        <w:t xml:space="preserve">содействия </w:t>
      </w:r>
      <w:r w:rsidR="00ED3079" w:rsidRPr="00021D85">
        <w:rPr>
          <w:rFonts w:ascii="Times New Roman" w:hAnsi="Times New Roman" w:cs="Times New Roman"/>
          <w:sz w:val="24"/>
          <w:szCs w:val="24"/>
        </w:rPr>
        <w:t xml:space="preserve">занятости населения </w:t>
      </w:r>
      <w:r w:rsidR="00BD4F36" w:rsidRPr="00021D85">
        <w:rPr>
          <w:rFonts w:ascii="Times New Roman" w:hAnsi="Times New Roman" w:cs="Times New Roman"/>
          <w:sz w:val="24"/>
          <w:szCs w:val="24"/>
        </w:rPr>
        <w:t>отсутствия мотивации к труду, поиску работы, профессиональной квалификации, знаний о характере труда, содержании профессиональной деятельности</w:t>
      </w:r>
      <w:r w:rsidR="003D69F8" w:rsidRPr="00021D85">
        <w:rPr>
          <w:rFonts w:ascii="Times New Roman" w:hAnsi="Times New Roman" w:cs="Times New Roman"/>
          <w:sz w:val="24"/>
          <w:szCs w:val="24"/>
        </w:rPr>
        <w:t xml:space="preserve">, </w:t>
      </w:r>
      <w:r w:rsidR="004D5E8D" w:rsidRPr="00021D85">
        <w:rPr>
          <w:rFonts w:ascii="Times New Roman" w:hAnsi="Times New Roman" w:cs="Times New Roman"/>
          <w:sz w:val="24"/>
          <w:szCs w:val="24"/>
        </w:rPr>
        <w:t xml:space="preserve">затруднения в выборе профессии (специальности), </w:t>
      </w:r>
      <w:r w:rsidR="00BD4F36" w:rsidRPr="00021D85">
        <w:rPr>
          <w:rFonts w:ascii="Times New Roman" w:hAnsi="Times New Roman" w:cs="Times New Roman"/>
          <w:sz w:val="24"/>
          <w:szCs w:val="24"/>
        </w:rPr>
        <w:t>необходимост</w:t>
      </w:r>
      <w:r w:rsidR="00394738" w:rsidRPr="00021D85">
        <w:rPr>
          <w:rFonts w:ascii="Times New Roman" w:hAnsi="Times New Roman" w:cs="Times New Roman"/>
          <w:sz w:val="24"/>
          <w:szCs w:val="24"/>
        </w:rPr>
        <w:t>и</w:t>
      </w:r>
      <w:r w:rsidR="00BD4F36" w:rsidRPr="00021D85">
        <w:rPr>
          <w:rFonts w:ascii="Times New Roman" w:hAnsi="Times New Roman" w:cs="Times New Roman"/>
          <w:sz w:val="24"/>
          <w:szCs w:val="24"/>
        </w:rPr>
        <w:t xml:space="preserve"> изменить профессию (род занятий) в связи с отсутствием работы, отвечающей име</w:t>
      </w:r>
      <w:r w:rsidR="003D69F8" w:rsidRPr="00021D85">
        <w:rPr>
          <w:rFonts w:ascii="Times New Roman" w:hAnsi="Times New Roman" w:cs="Times New Roman"/>
          <w:sz w:val="24"/>
          <w:szCs w:val="24"/>
        </w:rPr>
        <w:t xml:space="preserve">ющейся у заявителя квалификации, </w:t>
      </w:r>
      <w:r w:rsidR="00BD4F36" w:rsidRPr="00021D85">
        <w:rPr>
          <w:rFonts w:ascii="Times New Roman" w:hAnsi="Times New Roman" w:cs="Times New Roman"/>
          <w:sz w:val="24"/>
          <w:szCs w:val="24"/>
        </w:rPr>
        <w:t xml:space="preserve">утраты способности </w:t>
      </w:r>
      <w:r w:rsidR="004D5E8D" w:rsidRPr="00021D85">
        <w:rPr>
          <w:rFonts w:ascii="Times New Roman" w:hAnsi="Times New Roman" w:cs="Times New Roman"/>
          <w:sz w:val="24"/>
          <w:szCs w:val="24"/>
        </w:rPr>
        <w:br/>
      </w:r>
      <w:r w:rsidR="00BD4F36" w:rsidRPr="00021D85">
        <w:rPr>
          <w:rFonts w:ascii="Times New Roman" w:hAnsi="Times New Roman" w:cs="Times New Roman"/>
          <w:sz w:val="24"/>
          <w:szCs w:val="24"/>
        </w:rPr>
        <w:t>к выполнению работы по имеюще</w:t>
      </w:r>
      <w:r w:rsidR="003D69F8" w:rsidRPr="00021D85">
        <w:rPr>
          <w:rFonts w:ascii="Times New Roman" w:hAnsi="Times New Roman" w:cs="Times New Roman"/>
          <w:sz w:val="24"/>
          <w:szCs w:val="24"/>
        </w:rPr>
        <w:t xml:space="preserve">йся квалификации, </w:t>
      </w:r>
      <w:r w:rsidR="00BD4F36" w:rsidRPr="00021D85">
        <w:rPr>
          <w:rFonts w:ascii="Times New Roman" w:hAnsi="Times New Roman" w:cs="Times New Roman"/>
          <w:sz w:val="24"/>
          <w:szCs w:val="24"/>
        </w:rPr>
        <w:t>прохождения профилирования.</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3.1.5. Результатом административной процедуры является направление </w:t>
      </w:r>
      <w:r w:rsidR="00844BFF" w:rsidRPr="00021D85">
        <w:rPr>
          <w:rFonts w:ascii="Times New Roman" w:hAnsi="Times New Roman" w:cs="Times New Roman"/>
          <w:sz w:val="24"/>
          <w:szCs w:val="24"/>
        </w:rPr>
        <w:t xml:space="preserve">зарегистрированному заявителю </w:t>
      </w:r>
      <w:r w:rsidRPr="00021D85">
        <w:rPr>
          <w:rFonts w:ascii="Times New Roman" w:hAnsi="Times New Roman" w:cs="Times New Roman"/>
          <w:sz w:val="24"/>
          <w:szCs w:val="24"/>
        </w:rPr>
        <w:t>с использованием единой цифровой платформы предложения о предоставлении государственной услуги.</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3.1.6.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77516B" w:rsidRPr="00021D85" w:rsidRDefault="0077516B" w:rsidP="00021D85">
      <w:pPr>
        <w:pStyle w:val="ConsPlusNormal"/>
        <w:spacing w:line="0" w:lineRule="atLeast"/>
        <w:ind w:firstLine="709"/>
        <w:jc w:val="both"/>
        <w:rPr>
          <w:rFonts w:ascii="Times New Roman" w:hAnsi="Times New Roman" w:cs="Times New Roman"/>
          <w:sz w:val="24"/>
          <w:szCs w:val="24"/>
        </w:rPr>
      </w:pPr>
    </w:p>
    <w:p w:rsidR="00945FE0" w:rsidRPr="00021D85" w:rsidRDefault="00945FE0" w:rsidP="00021D85">
      <w:pPr>
        <w:pStyle w:val="ConsPlusNormal"/>
        <w:spacing w:line="0" w:lineRule="atLeast"/>
        <w:ind w:firstLine="709"/>
        <w:jc w:val="both"/>
        <w:rPr>
          <w:rFonts w:ascii="Times New Roman" w:hAnsi="Times New Roman" w:cs="Times New Roman"/>
          <w:b/>
          <w:sz w:val="24"/>
          <w:szCs w:val="24"/>
        </w:rPr>
      </w:pPr>
      <w:r w:rsidRPr="00021D85">
        <w:rPr>
          <w:rFonts w:ascii="Times New Roman" w:hAnsi="Times New Roman" w:cs="Times New Roman"/>
          <w:b/>
          <w:sz w:val="24"/>
          <w:szCs w:val="24"/>
        </w:rPr>
        <w:t>3.2. Прием заявления</w:t>
      </w:r>
      <w:r w:rsidR="0041343B" w:rsidRPr="00021D85">
        <w:rPr>
          <w:rFonts w:ascii="Times New Roman" w:hAnsi="Times New Roman" w:cs="Times New Roman"/>
          <w:b/>
          <w:sz w:val="24"/>
          <w:szCs w:val="24"/>
        </w:rPr>
        <w:t>, приостановление процесса предоставления государственной услуги</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3.2.1. Основанием для начала административной процедуры является обращение заявителя с </w:t>
      </w:r>
      <w:hyperlink w:anchor="P732" w:history="1">
        <w:r w:rsidRPr="00021D85">
          <w:rPr>
            <w:rFonts w:ascii="Times New Roman" w:hAnsi="Times New Roman" w:cs="Times New Roman"/>
            <w:sz w:val="24"/>
            <w:szCs w:val="24"/>
          </w:rPr>
          <w:t>заявлением</w:t>
        </w:r>
      </w:hyperlink>
      <w:r w:rsidRPr="00021D85">
        <w:rPr>
          <w:rFonts w:ascii="Times New Roman" w:hAnsi="Times New Roman" w:cs="Times New Roman"/>
          <w:sz w:val="24"/>
          <w:szCs w:val="24"/>
        </w:rPr>
        <w:t xml:space="preserve"> (приложение № 2 к настоящему Административному регламенту).</w:t>
      </w:r>
    </w:p>
    <w:p w:rsidR="00945FE0" w:rsidRPr="00021D85" w:rsidRDefault="00945FE0">
      <w:pPr>
        <w:widowControl w:val="0"/>
        <w:autoSpaceDE w:val="0"/>
        <w:autoSpaceDN w:val="0"/>
        <w:adjustRightInd w:val="0"/>
        <w:spacing w:line="0" w:lineRule="atLeast"/>
        <w:ind w:firstLine="709"/>
        <w:jc w:val="both"/>
      </w:pPr>
      <w:r w:rsidRPr="00021D85">
        <w:t xml:space="preserve">Заявление подается заявителем по собственной инициативе или в случае согласия </w:t>
      </w:r>
      <w:r w:rsidRPr="00021D85">
        <w:br/>
        <w:t xml:space="preserve">с предложением </w:t>
      </w:r>
      <w:r w:rsidR="00EF782F" w:rsidRPr="00021D85">
        <w:t xml:space="preserve">работника </w:t>
      </w:r>
      <w:r w:rsidRPr="00021D85">
        <w:t>ГАУ ЦЗН о предоставлении государственной услуги.</w:t>
      </w:r>
    </w:p>
    <w:p w:rsidR="00997F7C" w:rsidRPr="00021D85" w:rsidRDefault="00997F7C">
      <w:pPr>
        <w:widowControl w:val="0"/>
        <w:autoSpaceDE w:val="0"/>
        <w:autoSpaceDN w:val="0"/>
        <w:adjustRightInd w:val="0"/>
        <w:spacing w:line="0" w:lineRule="atLeast"/>
        <w:ind w:firstLine="709"/>
        <w:jc w:val="both"/>
        <w:rPr>
          <w:highlight w:val="red"/>
        </w:rPr>
      </w:pPr>
      <w:r w:rsidRPr="00021D85">
        <w:t>Заявитель вправе обратиться в ГАУ ЦЗН или в сектор пользовательского сопровождения МФЦ за содействием в подаче заявления в электронной форме.</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3.2.2. Содержание административных действий, входящих в состав административной процедуры, продолжительность и (или) максимальный срок </w:t>
      </w:r>
      <w:r w:rsidRPr="00021D85">
        <w:rPr>
          <w:rFonts w:ascii="Times New Roman" w:hAnsi="Times New Roman" w:cs="Times New Roman"/>
          <w:sz w:val="24"/>
          <w:szCs w:val="24"/>
        </w:rPr>
        <w:br/>
        <w:t>их выполнения.</w:t>
      </w:r>
    </w:p>
    <w:p w:rsidR="00945FE0" w:rsidRPr="00021D85" w:rsidRDefault="00403974">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3.2.2.1. </w:t>
      </w:r>
      <w:r w:rsidR="00945FE0" w:rsidRPr="00021D85">
        <w:rPr>
          <w:rFonts w:ascii="Times New Roman" w:hAnsi="Times New Roman" w:cs="Times New Roman"/>
          <w:sz w:val="24"/>
          <w:szCs w:val="24"/>
        </w:rPr>
        <w:t>Работник ГАУ ЦЗН, ответственный за выполнение административной процедуры:</w:t>
      </w:r>
    </w:p>
    <w:p w:rsidR="00F761DC" w:rsidRPr="00021D85" w:rsidRDefault="00945FE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принимает заявление</w:t>
      </w:r>
      <w:r w:rsidR="009E240D" w:rsidRPr="00021D85">
        <w:rPr>
          <w:rFonts w:ascii="Times New Roman" w:hAnsi="Times New Roman" w:cs="Times New Roman"/>
          <w:sz w:val="24"/>
          <w:szCs w:val="24"/>
        </w:rPr>
        <w:t xml:space="preserve"> в работу</w:t>
      </w:r>
      <w:r w:rsidRPr="00021D85">
        <w:rPr>
          <w:rFonts w:ascii="Times New Roman" w:hAnsi="Times New Roman" w:cs="Times New Roman"/>
          <w:sz w:val="24"/>
          <w:szCs w:val="24"/>
        </w:rPr>
        <w:t>;</w:t>
      </w:r>
    </w:p>
    <w:p w:rsidR="00E10EC2" w:rsidRPr="00021D85" w:rsidRDefault="00945FE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направляет заявителю с использованием единой цифровой платформы уведомление о принятии заявления в день его принятия</w:t>
      </w:r>
      <w:r w:rsidR="009E240D" w:rsidRPr="00021D85">
        <w:rPr>
          <w:rFonts w:ascii="Times New Roman" w:hAnsi="Times New Roman" w:cs="Times New Roman"/>
          <w:sz w:val="24"/>
          <w:szCs w:val="24"/>
        </w:rPr>
        <w:t>;</w:t>
      </w:r>
    </w:p>
    <w:p w:rsidR="009253CC" w:rsidRPr="00021D85" w:rsidRDefault="00E10EC2"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з</w:t>
      </w:r>
      <w:r w:rsidR="009E240D" w:rsidRPr="00021D85">
        <w:rPr>
          <w:rFonts w:ascii="Times New Roman" w:hAnsi="Times New Roman" w:cs="Times New Roman"/>
          <w:sz w:val="24"/>
          <w:szCs w:val="24"/>
        </w:rPr>
        <w:t xml:space="preserve">апрашивает с использованием единой цифровой платформы сведения о заявителе </w:t>
      </w:r>
      <w:r w:rsidRPr="00021D85">
        <w:rPr>
          <w:rFonts w:ascii="Times New Roman" w:hAnsi="Times New Roman" w:cs="Times New Roman"/>
          <w:sz w:val="24"/>
          <w:szCs w:val="24"/>
        </w:rPr>
        <w:br/>
        <w:t>в</w:t>
      </w:r>
      <w:r w:rsidR="00927D65" w:rsidRPr="00021D85">
        <w:rPr>
          <w:rFonts w:ascii="Times New Roman" w:hAnsi="Times New Roman" w:cs="Times New Roman"/>
          <w:sz w:val="24"/>
          <w:szCs w:val="24"/>
        </w:rPr>
        <w:t xml:space="preserve"> день принятия заявления</w:t>
      </w:r>
      <w:r w:rsidR="009253CC" w:rsidRPr="00021D85">
        <w:rPr>
          <w:rFonts w:ascii="Times New Roman" w:hAnsi="Times New Roman" w:cs="Times New Roman"/>
          <w:sz w:val="24"/>
          <w:szCs w:val="24"/>
        </w:rPr>
        <w:t>;</w:t>
      </w:r>
    </w:p>
    <w:p w:rsidR="00E81FC7" w:rsidRPr="00021D85" w:rsidRDefault="00F115EC"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приостанавливает процесс </w:t>
      </w:r>
      <w:r w:rsidR="00E81FC7" w:rsidRPr="00021D85">
        <w:rPr>
          <w:rFonts w:ascii="Times New Roman" w:hAnsi="Times New Roman" w:cs="Times New Roman"/>
          <w:sz w:val="24"/>
          <w:szCs w:val="24"/>
        </w:rPr>
        <w:t xml:space="preserve">предоставления государственной услуги </w:t>
      </w:r>
      <w:bookmarkStart w:id="2" w:name="Par127"/>
      <w:bookmarkEnd w:id="2"/>
      <w:r w:rsidR="009253CC" w:rsidRPr="00021D85">
        <w:rPr>
          <w:rFonts w:ascii="Times New Roman" w:hAnsi="Times New Roman" w:cs="Times New Roman"/>
          <w:sz w:val="24"/>
          <w:szCs w:val="24"/>
        </w:rPr>
        <w:t>п</w:t>
      </w:r>
      <w:r w:rsidR="00927D65" w:rsidRPr="00021D85">
        <w:rPr>
          <w:rFonts w:ascii="Times New Roman" w:hAnsi="Times New Roman" w:cs="Times New Roman"/>
          <w:sz w:val="24"/>
          <w:szCs w:val="24"/>
        </w:rPr>
        <w:t xml:space="preserve">ри получении информации о противоречиях между сведениями, указанными </w:t>
      </w:r>
      <w:r w:rsidR="00F91EAB" w:rsidRPr="00021D85">
        <w:rPr>
          <w:rFonts w:ascii="Times New Roman" w:hAnsi="Times New Roman" w:cs="Times New Roman"/>
          <w:sz w:val="24"/>
          <w:szCs w:val="24"/>
        </w:rPr>
        <w:t>заявителем</w:t>
      </w:r>
      <w:r w:rsidR="00927D65" w:rsidRPr="00021D85">
        <w:rPr>
          <w:rFonts w:ascii="Times New Roman" w:hAnsi="Times New Roman" w:cs="Times New Roman"/>
          <w:sz w:val="24"/>
          <w:szCs w:val="24"/>
        </w:rPr>
        <w:t xml:space="preserve"> в заявлении, </w:t>
      </w:r>
      <w:r w:rsidR="00E81FC7" w:rsidRPr="00021D85">
        <w:rPr>
          <w:rFonts w:ascii="Times New Roman" w:hAnsi="Times New Roman" w:cs="Times New Roman"/>
          <w:sz w:val="24"/>
          <w:szCs w:val="24"/>
        </w:rPr>
        <w:br/>
      </w:r>
      <w:r w:rsidR="00927D65" w:rsidRPr="00021D85">
        <w:rPr>
          <w:rFonts w:ascii="Times New Roman" w:hAnsi="Times New Roman" w:cs="Times New Roman"/>
          <w:sz w:val="24"/>
          <w:szCs w:val="24"/>
        </w:rPr>
        <w:lastRenderedPageBreak/>
        <w:t xml:space="preserve">и сведениями, полученными </w:t>
      </w:r>
      <w:r w:rsidR="00F761DC" w:rsidRPr="00021D85">
        <w:rPr>
          <w:rFonts w:ascii="Times New Roman" w:hAnsi="Times New Roman" w:cs="Times New Roman"/>
          <w:sz w:val="24"/>
          <w:szCs w:val="24"/>
        </w:rPr>
        <w:t>с использованием единой цифровой платформы</w:t>
      </w:r>
      <w:r w:rsidR="00E81FC7" w:rsidRPr="00021D85">
        <w:rPr>
          <w:rFonts w:ascii="Times New Roman" w:hAnsi="Times New Roman" w:cs="Times New Roman"/>
          <w:sz w:val="24"/>
          <w:szCs w:val="24"/>
        </w:rPr>
        <w:t>;</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947BDD"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с использованием единой цифровой платформы в течение </w:t>
      </w:r>
      <w:r w:rsidR="00E81FC7" w:rsidRPr="00021D85">
        <w:rPr>
          <w:rFonts w:ascii="Times New Roman" w:hAnsi="Times New Roman" w:cs="Times New Roman"/>
          <w:sz w:val="24"/>
          <w:szCs w:val="24"/>
        </w:rPr>
        <w:br/>
      </w:r>
      <w:r w:rsidR="00F91EAB" w:rsidRPr="00021D85">
        <w:rPr>
          <w:rFonts w:ascii="Times New Roman" w:hAnsi="Times New Roman" w:cs="Times New Roman"/>
          <w:sz w:val="24"/>
          <w:szCs w:val="24"/>
        </w:rPr>
        <w:t>1 рабочего дня</w:t>
      </w:r>
      <w:r w:rsidRPr="00021D85">
        <w:rPr>
          <w:rFonts w:ascii="Times New Roman" w:hAnsi="Times New Roman" w:cs="Times New Roman"/>
          <w:sz w:val="24"/>
          <w:szCs w:val="24"/>
        </w:rPr>
        <w:t xml:space="preserve"> со дня выявления противоречий уведомление о приостановлении оказания государственной услуги, содержащее:</w:t>
      </w:r>
    </w:p>
    <w:p w:rsidR="00727B9F" w:rsidRPr="00021D85" w:rsidRDefault="00875761"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а)</w:t>
      </w:r>
      <w:r w:rsidR="0049137E" w:rsidRPr="00021D85">
        <w:rPr>
          <w:rFonts w:ascii="Times New Roman" w:hAnsi="Times New Roman" w:cs="Times New Roman"/>
          <w:sz w:val="24"/>
          <w:szCs w:val="24"/>
        </w:rPr>
        <w:t> </w:t>
      </w:r>
      <w:r w:rsidR="00927D65" w:rsidRPr="00021D85">
        <w:rPr>
          <w:rFonts w:ascii="Times New Roman" w:hAnsi="Times New Roman" w:cs="Times New Roman"/>
          <w:sz w:val="24"/>
          <w:szCs w:val="24"/>
        </w:rPr>
        <w:t>предложение внести изменения в сведения</w:t>
      </w:r>
      <w:r w:rsidR="001929CF" w:rsidRPr="00021D85">
        <w:rPr>
          <w:rFonts w:ascii="Times New Roman" w:hAnsi="Times New Roman" w:cs="Times New Roman"/>
          <w:sz w:val="24"/>
          <w:szCs w:val="24"/>
        </w:rPr>
        <w:t xml:space="preserve"> о заявителе</w:t>
      </w:r>
      <w:r w:rsidR="00927D65" w:rsidRPr="00021D85">
        <w:rPr>
          <w:rFonts w:ascii="Times New Roman" w:hAnsi="Times New Roman" w:cs="Times New Roman"/>
          <w:sz w:val="24"/>
          <w:szCs w:val="24"/>
        </w:rPr>
        <w:t xml:space="preserve">, содержащиеся </w:t>
      </w:r>
      <w:r w:rsidR="001929CF" w:rsidRPr="00021D85">
        <w:rPr>
          <w:rFonts w:ascii="Times New Roman" w:hAnsi="Times New Roman" w:cs="Times New Roman"/>
          <w:sz w:val="24"/>
          <w:szCs w:val="24"/>
        </w:rPr>
        <w:br/>
      </w:r>
      <w:r w:rsidR="00927D65" w:rsidRPr="00021D85">
        <w:rPr>
          <w:rFonts w:ascii="Times New Roman" w:hAnsi="Times New Roman" w:cs="Times New Roman"/>
          <w:sz w:val="24"/>
          <w:szCs w:val="24"/>
        </w:rPr>
        <w:t xml:space="preserve">в заявлении с использованием единой цифровой платформы (далее </w:t>
      </w:r>
      <w:r w:rsidR="001929CF" w:rsidRPr="00021D85">
        <w:rPr>
          <w:rFonts w:ascii="Times New Roman" w:hAnsi="Times New Roman" w:cs="Times New Roman"/>
          <w:sz w:val="24"/>
          <w:szCs w:val="24"/>
        </w:rPr>
        <w:t>–</w:t>
      </w:r>
      <w:r w:rsidR="00927D65" w:rsidRPr="00021D85">
        <w:rPr>
          <w:rFonts w:ascii="Times New Roman" w:hAnsi="Times New Roman" w:cs="Times New Roman"/>
          <w:sz w:val="24"/>
          <w:szCs w:val="24"/>
        </w:rPr>
        <w:t xml:space="preserve"> изменения </w:t>
      </w:r>
      <w:r w:rsidR="0049137E" w:rsidRPr="00021D85">
        <w:rPr>
          <w:rFonts w:ascii="Times New Roman" w:hAnsi="Times New Roman" w:cs="Times New Roman"/>
          <w:sz w:val="24"/>
          <w:szCs w:val="24"/>
        </w:rPr>
        <w:br/>
      </w:r>
      <w:r w:rsidR="00927D65" w:rsidRPr="00021D85">
        <w:rPr>
          <w:rFonts w:ascii="Times New Roman" w:hAnsi="Times New Roman" w:cs="Times New Roman"/>
          <w:sz w:val="24"/>
          <w:szCs w:val="24"/>
        </w:rPr>
        <w:t>в заявление);</w:t>
      </w:r>
    </w:p>
    <w:p w:rsidR="00727B9F" w:rsidRPr="00021D85" w:rsidRDefault="00875761"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б)</w:t>
      </w:r>
      <w:r w:rsidR="0049137E" w:rsidRPr="00021D85">
        <w:rPr>
          <w:rFonts w:ascii="Times New Roman" w:hAnsi="Times New Roman" w:cs="Times New Roman"/>
          <w:sz w:val="24"/>
          <w:szCs w:val="24"/>
        </w:rPr>
        <w:t> </w:t>
      </w:r>
      <w:r w:rsidR="00927D65" w:rsidRPr="00021D85">
        <w:rPr>
          <w:rFonts w:ascii="Times New Roman" w:hAnsi="Times New Roman" w:cs="Times New Roman"/>
          <w:sz w:val="24"/>
          <w:szCs w:val="24"/>
        </w:rPr>
        <w:t xml:space="preserve">информацию о необходимости направления </w:t>
      </w:r>
      <w:r w:rsidR="003E2C0A" w:rsidRPr="00021D85">
        <w:rPr>
          <w:rFonts w:ascii="Times New Roman" w:hAnsi="Times New Roman" w:cs="Times New Roman"/>
          <w:sz w:val="24"/>
          <w:szCs w:val="24"/>
        </w:rPr>
        <w:t>заявителем</w:t>
      </w:r>
      <w:r w:rsidR="00927D65" w:rsidRPr="00021D85">
        <w:rPr>
          <w:rFonts w:ascii="Times New Roman" w:hAnsi="Times New Roman" w:cs="Times New Roman"/>
          <w:sz w:val="24"/>
          <w:szCs w:val="24"/>
        </w:rPr>
        <w:t xml:space="preserve"> не позднее </w:t>
      </w:r>
      <w:r w:rsidR="005251EB" w:rsidRPr="00021D85">
        <w:rPr>
          <w:rFonts w:ascii="Times New Roman" w:hAnsi="Times New Roman" w:cs="Times New Roman"/>
          <w:sz w:val="24"/>
          <w:szCs w:val="24"/>
        </w:rPr>
        <w:br/>
      </w:r>
      <w:r w:rsidR="00927D65" w:rsidRPr="00021D85">
        <w:rPr>
          <w:rFonts w:ascii="Times New Roman" w:hAnsi="Times New Roman" w:cs="Times New Roman"/>
          <w:sz w:val="24"/>
          <w:szCs w:val="24"/>
        </w:rPr>
        <w:t xml:space="preserve">3 </w:t>
      </w:r>
      <w:r w:rsidR="005251EB" w:rsidRPr="00021D85">
        <w:rPr>
          <w:rFonts w:ascii="Times New Roman" w:hAnsi="Times New Roman" w:cs="Times New Roman"/>
          <w:sz w:val="24"/>
          <w:szCs w:val="24"/>
        </w:rPr>
        <w:t xml:space="preserve">календарных </w:t>
      </w:r>
      <w:r w:rsidR="00927D65" w:rsidRPr="00021D85">
        <w:rPr>
          <w:rFonts w:ascii="Times New Roman" w:hAnsi="Times New Roman" w:cs="Times New Roman"/>
          <w:sz w:val="24"/>
          <w:szCs w:val="24"/>
        </w:rPr>
        <w:t xml:space="preserve">дней со дня получения уведомления в </w:t>
      </w:r>
      <w:r w:rsidR="003E2C0A" w:rsidRPr="00021D85">
        <w:rPr>
          <w:rFonts w:ascii="Times New Roman" w:hAnsi="Times New Roman" w:cs="Times New Roman"/>
          <w:sz w:val="24"/>
          <w:szCs w:val="24"/>
        </w:rPr>
        <w:t>ГАУ ЦЗН</w:t>
      </w:r>
      <w:r w:rsidR="00927D65" w:rsidRPr="00021D85">
        <w:rPr>
          <w:rFonts w:ascii="Times New Roman" w:hAnsi="Times New Roman" w:cs="Times New Roman"/>
          <w:sz w:val="24"/>
          <w:szCs w:val="24"/>
        </w:rPr>
        <w:t xml:space="preserve"> с использованием единой цифровой платформы по своему выбору:</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согласия с предложением внести изменения в заявление;</w:t>
      </w:r>
    </w:p>
    <w:p w:rsidR="001E5AC1"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отказа от предложения внести изменения в заявление</w:t>
      </w:r>
      <w:r w:rsidR="00615219" w:rsidRPr="00021D85">
        <w:rPr>
          <w:rFonts w:ascii="Times New Roman" w:hAnsi="Times New Roman" w:cs="Times New Roman"/>
          <w:sz w:val="24"/>
          <w:szCs w:val="24"/>
        </w:rPr>
        <w:t xml:space="preserve">. </w:t>
      </w:r>
      <w:r w:rsidRPr="00021D85">
        <w:rPr>
          <w:rFonts w:ascii="Times New Roman" w:hAnsi="Times New Roman" w:cs="Times New Roman"/>
          <w:sz w:val="24"/>
          <w:szCs w:val="24"/>
        </w:rPr>
        <w:t xml:space="preserve">При отказе </w:t>
      </w:r>
      <w:r w:rsidR="00AA715E"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w:t>
      </w:r>
      <w:r w:rsidR="00615219" w:rsidRPr="00021D85">
        <w:rPr>
          <w:rFonts w:ascii="Times New Roman" w:hAnsi="Times New Roman" w:cs="Times New Roman"/>
          <w:sz w:val="24"/>
          <w:szCs w:val="24"/>
        </w:rPr>
        <w:br/>
      </w:r>
      <w:r w:rsidRPr="00021D85">
        <w:rPr>
          <w:rFonts w:ascii="Times New Roman" w:hAnsi="Times New Roman" w:cs="Times New Roman"/>
          <w:sz w:val="24"/>
          <w:szCs w:val="24"/>
        </w:rPr>
        <w:t xml:space="preserve">от </w:t>
      </w:r>
      <w:r w:rsidR="00587F21" w:rsidRPr="00021D85">
        <w:rPr>
          <w:rFonts w:ascii="Times New Roman" w:hAnsi="Times New Roman" w:cs="Times New Roman"/>
          <w:sz w:val="24"/>
          <w:szCs w:val="24"/>
        </w:rPr>
        <w:t>указанного</w:t>
      </w:r>
      <w:r w:rsidR="00615219" w:rsidRPr="00021D85">
        <w:rPr>
          <w:rFonts w:ascii="Times New Roman" w:hAnsi="Times New Roman" w:cs="Times New Roman"/>
          <w:sz w:val="24"/>
          <w:szCs w:val="24"/>
        </w:rPr>
        <w:t xml:space="preserve"> </w:t>
      </w:r>
      <w:r w:rsidRPr="00021D85">
        <w:rPr>
          <w:rFonts w:ascii="Times New Roman" w:hAnsi="Times New Roman" w:cs="Times New Roman"/>
          <w:sz w:val="24"/>
          <w:szCs w:val="24"/>
        </w:rPr>
        <w:t xml:space="preserve">предложения </w:t>
      </w:r>
      <w:r w:rsidR="00AA715E" w:rsidRPr="00021D85">
        <w:rPr>
          <w:rFonts w:ascii="Times New Roman" w:hAnsi="Times New Roman" w:cs="Times New Roman"/>
          <w:sz w:val="24"/>
          <w:szCs w:val="24"/>
        </w:rPr>
        <w:t>заявитель</w:t>
      </w:r>
      <w:r w:rsidRPr="00021D85">
        <w:rPr>
          <w:rFonts w:ascii="Times New Roman" w:hAnsi="Times New Roman" w:cs="Times New Roman"/>
          <w:sz w:val="24"/>
          <w:szCs w:val="24"/>
        </w:rPr>
        <w:t xml:space="preserve"> вправе отозвать заявление</w:t>
      </w:r>
      <w:r w:rsidR="001E5AC1" w:rsidRPr="00021D85">
        <w:rPr>
          <w:rFonts w:ascii="Times New Roman" w:hAnsi="Times New Roman" w:cs="Times New Roman"/>
          <w:sz w:val="24"/>
          <w:szCs w:val="24"/>
        </w:rPr>
        <w:t>;</w:t>
      </w:r>
    </w:p>
    <w:p w:rsidR="00CB65AF" w:rsidRPr="00021D85" w:rsidRDefault="001E5AC1"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 xml:space="preserve">фиксирует на единой цифровой платформе </w:t>
      </w:r>
      <w:r w:rsidR="00927D65" w:rsidRPr="00021D85">
        <w:rPr>
          <w:rFonts w:ascii="Times New Roman" w:hAnsi="Times New Roman" w:cs="Times New Roman"/>
          <w:sz w:val="24"/>
          <w:szCs w:val="24"/>
        </w:rPr>
        <w:t xml:space="preserve">отказ </w:t>
      </w:r>
      <w:r w:rsidR="00800CF8" w:rsidRPr="00021D85">
        <w:rPr>
          <w:rFonts w:ascii="Times New Roman" w:hAnsi="Times New Roman" w:cs="Times New Roman"/>
          <w:sz w:val="24"/>
          <w:szCs w:val="24"/>
        </w:rPr>
        <w:t>заявителя</w:t>
      </w:r>
      <w:r w:rsidR="00927D65" w:rsidRPr="00021D85">
        <w:rPr>
          <w:rFonts w:ascii="Times New Roman" w:hAnsi="Times New Roman" w:cs="Times New Roman"/>
          <w:sz w:val="24"/>
          <w:szCs w:val="24"/>
        </w:rPr>
        <w:t xml:space="preserve"> от предложения внести изменения в заявление (в том числе в случае </w:t>
      </w:r>
      <w:proofErr w:type="spellStart"/>
      <w:r w:rsidR="00927D65" w:rsidRPr="00021D85">
        <w:rPr>
          <w:rFonts w:ascii="Times New Roman" w:hAnsi="Times New Roman" w:cs="Times New Roman"/>
          <w:sz w:val="24"/>
          <w:szCs w:val="24"/>
        </w:rPr>
        <w:t>ненаправления</w:t>
      </w:r>
      <w:proofErr w:type="spellEnd"/>
      <w:r w:rsidR="00927D65" w:rsidRPr="00021D85">
        <w:rPr>
          <w:rFonts w:ascii="Times New Roman" w:hAnsi="Times New Roman" w:cs="Times New Roman"/>
          <w:sz w:val="24"/>
          <w:szCs w:val="24"/>
        </w:rPr>
        <w:t xml:space="preserve"> </w:t>
      </w:r>
      <w:r w:rsidR="00252648" w:rsidRPr="00021D85">
        <w:rPr>
          <w:rFonts w:ascii="Times New Roman" w:hAnsi="Times New Roman" w:cs="Times New Roman"/>
          <w:sz w:val="24"/>
          <w:szCs w:val="24"/>
        </w:rPr>
        <w:t xml:space="preserve">заявителем </w:t>
      </w:r>
      <w:r w:rsidR="00927D65" w:rsidRPr="00021D85">
        <w:rPr>
          <w:rFonts w:ascii="Times New Roman" w:hAnsi="Times New Roman" w:cs="Times New Roman"/>
          <w:sz w:val="24"/>
          <w:szCs w:val="24"/>
        </w:rPr>
        <w:t xml:space="preserve">информации </w:t>
      </w:r>
      <w:r w:rsidR="00252648" w:rsidRPr="00021D85">
        <w:rPr>
          <w:rFonts w:ascii="Times New Roman" w:hAnsi="Times New Roman" w:cs="Times New Roman"/>
          <w:sz w:val="24"/>
          <w:szCs w:val="24"/>
        </w:rPr>
        <w:br/>
      </w:r>
      <w:r w:rsidR="00927D65" w:rsidRPr="00021D85">
        <w:rPr>
          <w:rFonts w:ascii="Times New Roman" w:hAnsi="Times New Roman" w:cs="Times New Roman"/>
          <w:sz w:val="24"/>
          <w:szCs w:val="24"/>
        </w:rPr>
        <w:t xml:space="preserve">о согласии или несогласии с указанным предложением в течение 3 календарных дней </w:t>
      </w:r>
      <w:r w:rsidR="00252648" w:rsidRPr="00021D85">
        <w:rPr>
          <w:rFonts w:ascii="Times New Roman" w:hAnsi="Times New Roman" w:cs="Times New Roman"/>
          <w:sz w:val="24"/>
          <w:szCs w:val="24"/>
        </w:rPr>
        <w:br/>
      </w:r>
      <w:r w:rsidR="00927D65" w:rsidRPr="00021D85">
        <w:rPr>
          <w:rFonts w:ascii="Times New Roman" w:hAnsi="Times New Roman" w:cs="Times New Roman"/>
          <w:sz w:val="24"/>
          <w:szCs w:val="24"/>
        </w:rPr>
        <w:t>со дня получения предложения)</w:t>
      </w:r>
      <w:r w:rsidR="006F04D1" w:rsidRPr="00021D85">
        <w:rPr>
          <w:rFonts w:ascii="Times New Roman" w:hAnsi="Times New Roman" w:cs="Times New Roman"/>
          <w:sz w:val="24"/>
          <w:szCs w:val="24"/>
        </w:rPr>
        <w:t>,</w:t>
      </w:r>
      <w:r w:rsidR="00927D65" w:rsidRPr="00021D85">
        <w:rPr>
          <w:rFonts w:ascii="Times New Roman" w:hAnsi="Times New Roman" w:cs="Times New Roman"/>
          <w:sz w:val="24"/>
          <w:szCs w:val="24"/>
        </w:rPr>
        <w:t xml:space="preserve"> предоставление государственной услуги прекращается, </w:t>
      </w:r>
      <w:r w:rsidR="00230B2A" w:rsidRPr="00021D85">
        <w:rPr>
          <w:rFonts w:ascii="Times New Roman" w:hAnsi="Times New Roman" w:cs="Times New Roman"/>
          <w:sz w:val="24"/>
          <w:szCs w:val="24"/>
        </w:rPr>
        <w:br/>
      </w:r>
      <w:r w:rsidR="00927D65" w:rsidRPr="00021D85">
        <w:rPr>
          <w:rFonts w:ascii="Times New Roman" w:hAnsi="Times New Roman" w:cs="Times New Roman"/>
          <w:sz w:val="24"/>
          <w:szCs w:val="24"/>
        </w:rPr>
        <w:t xml:space="preserve">о чем направляет </w:t>
      </w:r>
      <w:r w:rsidR="00800CF8" w:rsidRPr="00021D85">
        <w:rPr>
          <w:rFonts w:ascii="Times New Roman" w:hAnsi="Times New Roman" w:cs="Times New Roman"/>
          <w:sz w:val="24"/>
          <w:szCs w:val="24"/>
        </w:rPr>
        <w:t>заявителю</w:t>
      </w:r>
      <w:r w:rsidR="00927D65" w:rsidRPr="00021D85">
        <w:rPr>
          <w:rFonts w:ascii="Times New Roman" w:hAnsi="Times New Roman" w:cs="Times New Roman"/>
          <w:sz w:val="24"/>
          <w:szCs w:val="24"/>
        </w:rPr>
        <w:t xml:space="preserve"> соответствующее уведомление в срок не позднее следующего рабочего дня со дня, когда </w:t>
      </w:r>
      <w:r w:rsidR="00A050B3" w:rsidRPr="00021D85">
        <w:rPr>
          <w:rFonts w:ascii="Times New Roman" w:hAnsi="Times New Roman" w:cs="Times New Roman"/>
          <w:sz w:val="24"/>
          <w:szCs w:val="24"/>
        </w:rPr>
        <w:t>заявитель</w:t>
      </w:r>
      <w:r w:rsidR="00927D65" w:rsidRPr="00021D85">
        <w:rPr>
          <w:rFonts w:ascii="Times New Roman" w:hAnsi="Times New Roman" w:cs="Times New Roman"/>
          <w:sz w:val="24"/>
          <w:szCs w:val="24"/>
        </w:rPr>
        <w:t xml:space="preserve"> должен был</w:t>
      </w:r>
      <w:proofErr w:type="gramEnd"/>
      <w:r w:rsidR="00927D65" w:rsidRPr="00021D85">
        <w:rPr>
          <w:rFonts w:ascii="Times New Roman" w:hAnsi="Times New Roman" w:cs="Times New Roman"/>
          <w:sz w:val="24"/>
          <w:szCs w:val="24"/>
        </w:rPr>
        <w:t xml:space="preserve"> представить информацию, указанную </w:t>
      </w:r>
      <w:r w:rsidR="00AA71ED" w:rsidRPr="00021D85">
        <w:rPr>
          <w:rFonts w:ascii="Times New Roman" w:hAnsi="Times New Roman" w:cs="Times New Roman"/>
          <w:sz w:val="24"/>
          <w:szCs w:val="24"/>
        </w:rPr>
        <w:br/>
      </w:r>
      <w:r w:rsidR="00927D65" w:rsidRPr="00021D85">
        <w:rPr>
          <w:rFonts w:ascii="Times New Roman" w:hAnsi="Times New Roman" w:cs="Times New Roman"/>
          <w:sz w:val="24"/>
          <w:szCs w:val="24"/>
        </w:rPr>
        <w:t xml:space="preserve">в </w:t>
      </w:r>
      <w:proofErr w:type="gramStart"/>
      <w:r w:rsidR="00AA71ED" w:rsidRPr="00021D85">
        <w:rPr>
          <w:rFonts w:ascii="Times New Roman" w:hAnsi="Times New Roman" w:cs="Times New Roman"/>
          <w:sz w:val="24"/>
          <w:szCs w:val="24"/>
        </w:rPr>
        <w:t>подпункте</w:t>
      </w:r>
      <w:proofErr w:type="gramEnd"/>
      <w:r w:rsidR="00AA71ED" w:rsidRPr="00021D85">
        <w:rPr>
          <w:rFonts w:ascii="Times New Roman" w:hAnsi="Times New Roman" w:cs="Times New Roman"/>
          <w:sz w:val="24"/>
          <w:szCs w:val="24"/>
        </w:rPr>
        <w:t xml:space="preserve"> б) настоящего</w:t>
      </w:r>
      <w:r w:rsidR="00CE32C6" w:rsidRPr="00021D85">
        <w:rPr>
          <w:rFonts w:ascii="Times New Roman" w:hAnsi="Times New Roman" w:cs="Times New Roman"/>
          <w:sz w:val="24"/>
          <w:szCs w:val="24"/>
        </w:rPr>
        <w:t xml:space="preserve"> </w:t>
      </w:r>
      <w:r w:rsidR="00E76552" w:rsidRPr="00021D85">
        <w:rPr>
          <w:rFonts w:ascii="Times New Roman" w:hAnsi="Times New Roman" w:cs="Times New Roman"/>
          <w:sz w:val="24"/>
          <w:szCs w:val="24"/>
        </w:rPr>
        <w:t xml:space="preserve">пункта </w:t>
      </w:r>
      <w:r w:rsidR="00CE32C6" w:rsidRPr="00021D85">
        <w:rPr>
          <w:rFonts w:ascii="Times New Roman" w:hAnsi="Times New Roman" w:cs="Times New Roman"/>
          <w:sz w:val="24"/>
          <w:szCs w:val="24"/>
        </w:rPr>
        <w:t>Административного регламента</w:t>
      </w:r>
      <w:r w:rsidR="00CB65AF" w:rsidRPr="00021D85">
        <w:rPr>
          <w:rFonts w:ascii="Times New Roman" w:hAnsi="Times New Roman" w:cs="Times New Roman"/>
          <w:sz w:val="24"/>
          <w:szCs w:val="24"/>
        </w:rPr>
        <w:t>.</w:t>
      </w:r>
    </w:p>
    <w:p w:rsidR="000E5C7D" w:rsidRPr="00021D85" w:rsidRDefault="000E5C7D" w:rsidP="006C61E6">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Предоставление государственной услуги приостанавливается до момента направления заявителем с использованием единой цифровой платформы в ГАУ ЦЗН согласия или отказа внести изменения в заявление</w:t>
      </w:r>
      <w:r w:rsidR="00A23FE4" w:rsidRPr="00021D85">
        <w:rPr>
          <w:rFonts w:ascii="Times New Roman" w:hAnsi="Times New Roman" w:cs="Times New Roman"/>
          <w:sz w:val="24"/>
          <w:szCs w:val="24"/>
        </w:rPr>
        <w:t xml:space="preserve"> в </w:t>
      </w:r>
      <w:proofErr w:type="gramStart"/>
      <w:r w:rsidR="001D2212" w:rsidRPr="00021D85">
        <w:rPr>
          <w:rFonts w:ascii="Times New Roman" w:hAnsi="Times New Roman" w:cs="Times New Roman"/>
          <w:sz w:val="24"/>
          <w:szCs w:val="24"/>
        </w:rPr>
        <w:t>порядке</w:t>
      </w:r>
      <w:proofErr w:type="gramEnd"/>
      <w:r w:rsidR="001D2212" w:rsidRPr="00021D85">
        <w:rPr>
          <w:rFonts w:ascii="Times New Roman" w:hAnsi="Times New Roman" w:cs="Times New Roman"/>
          <w:sz w:val="24"/>
          <w:szCs w:val="24"/>
        </w:rPr>
        <w:t xml:space="preserve">, предусмотренном </w:t>
      </w:r>
      <w:r w:rsidR="006C61E6" w:rsidRPr="00021D85">
        <w:rPr>
          <w:rFonts w:ascii="Times New Roman" w:hAnsi="Times New Roman" w:cs="Times New Roman"/>
          <w:sz w:val="24"/>
          <w:szCs w:val="24"/>
        </w:rPr>
        <w:t>подпунктом б) настоящего пункта Административного регламента</w:t>
      </w:r>
      <w:r w:rsidR="00A23FE4" w:rsidRPr="00021D85">
        <w:rPr>
          <w:rFonts w:ascii="Times New Roman" w:hAnsi="Times New Roman" w:cs="Times New Roman"/>
          <w:sz w:val="24"/>
          <w:szCs w:val="24"/>
        </w:rPr>
        <w:t>.</w:t>
      </w:r>
    </w:p>
    <w:p w:rsidR="00A050B3" w:rsidRPr="00021D85" w:rsidRDefault="00D85AD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3.2.2.2. </w:t>
      </w:r>
      <w:r w:rsidR="00CE32C6" w:rsidRPr="00021D85">
        <w:rPr>
          <w:rFonts w:ascii="Times New Roman" w:hAnsi="Times New Roman" w:cs="Times New Roman"/>
          <w:sz w:val="24"/>
          <w:szCs w:val="24"/>
        </w:rPr>
        <w:t xml:space="preserve">При получении ГАУ ЦЗН в срок, установленный </w:t>
      </w:r>
      <w:r w:rsidR="002D2D8A" w:rsidRPr="00021D85">
        <w:rPr>
          <w:rFonts w:ascii="Times New Roman" w:hAnsi="Times New Roman" w:cs="Times New Roman"/>
          <w:sz w:val="24"/>
          <w:szCs w:val="24"/>
        </w:rPr>
        <w:br/>
      </w:r>
      <w:r w:rsidRPr="00021D85">
        <w:rPr>
          <w:rFonts w:ascii="Times New Roman" w:hAnsi="Times New Roman" w:cs="Times New Roman"/>
          <w:sz w:val="24"/>
          <w:szCs w:val="24"/>
        </w:rPr>
        <w:t>подпунктом б) пункта 3.2.2.</w:t>
      </w:r>
      <w:r w:rsidR="002A34D6" w:rsidRPr="00021D85">
        <w:rPr>
          <w:rFonts w:ascii="Times New Roman" w:hAnsi="Times New Roman" w:cs="Times New Roman"/>
          <w:sz w:val="24"/>
          <w:szCs w:val="24"/>
        </w:rPr>
        <w:t>1</w:t>
      </w:r>
      <w:r w:rsidR="00CE32C6" w:rsidRPr="00021D85">
        <w:rPr>
          <w:rFonts w:ascii="Times New Roman" w:hAnsi="Times New Roman" w:cs="Times New Roman"/>
          <w:sz w:val="24"/>
          <w:szCs w:val="24"/>
        </w:rPr>
        <w:t xml:space="preserve"> настоящего Административного регламента, согласия заявителя</w:t>
      </w:r>
      <w:r w:rsidR="00927D65" w:rsidRPr="00021D85">
        <w:rPr>
          <w:rFonts w:ascii="Times New Roman" w:hAnsi="Times New Roman" w:cs="Times New Roman"/>
          <w:sz w:val="24"/>
          <w:szCs w:val="24"/>
        </w:rPr>
        <w:t xml:space="preserve"> с предложением </w:t>
      </w:r>
      <w:r w:rsidR="002A34D6" w:rsidRPr="00021D85">
        <w:rPr>
          <w:rFonts w:ascii="Times New Roman" w:hAnsi="Times New Roman" w:cs="Times New Roman"/>
          <w:sz w:val="24"/>
          <w:szCs w:val="24"/>
        </w:rPr>
        <w:t xml:space="preserve">внести изменения в заявление </w:t>
      </w:r>
      <w:r w:rsidR="00080A55" w:rsidRPr="00021D85">
        <w:rPr>
          <w:rFonts w:ascii="Times New Roman" w:hAnsi="Times New Roman" w:cs="Times New Roman"/>
          <w:sz w:val="24"/>
          <w:szCs w:val="24"/>
        </w:rPr>
        <w:t>данные изменения</w:t>
      </w:r>
      <w:r w:rsidR="00927D65" w:rsidRPr="00021D85">
        <w:rPr>
          <w:rFonts w:ascii="Times New Roman" w:hAnsi="Times New Roman" w:cs="Times New Roman"/>
          <w:sz w:val="24"/>
          <w:szCs w:val="24"/>
        </w:rPr>
        <w:t xml:space="preserve"> вносятся </w:t>
      </w:r>
      <w:r w:rsidR="002D2D8A" w:rsidRPr="00021D85">
        <w:rPr>
          <w:rFonts w:ascii="Times New Roman" w:hAnsi="Times New Roman" w:cs="Times New Roman"/>
          <w:sz w:val="24"/>
          <w:szCs w:val="24"/>
        </w:rPr>
        <w:br/>
      </w:r>
      <w:r w:rsidR="00927D65" w:rsidRPr="00021D85">
        <w:rPr>
          <w:rFonts w:ascii="Times New Roman" w:hAnsi="Times New Roman" w:cs="Times New Roman"/>
          <w:sz w:val="24"/>
          <w:szCs w:val="24"/>
        </w:rPr>
        <w:t>на единой цифровой платформе в автоматическом режиме.</w:t>
      </w:r>
    </w:p>
    <w:p w:rsidR="00EB3B39" w:rsidRPr="00021D85" w:rsidRDefault="00A050B3"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Заявитель</w:t>
      </w:r>
      <w:r w:rsidR="00927D65" w:rsidRPr="00021D85">
        <w:rPr>
          <w:rFonts w:ascii="Times New Roman" w:hAnsi="Times New Roman" w:cs="Times New Roman"/>
          <w:sz w:val="24"/>
          <w:szCs w:val="24"/>
        </w:rPr>
        <w:t xml:space="preserve"> подписывает изменения в форме электронного документа </w:t>
      </w:r>
      <w:r w:rsidR="000C4062" w:rsidRPr="00021D85">
        <w:rPr>
          <w:rFonts w:ascii="Times New Roman" w:hAnsi="Times New Roman" w:cs="Times New Roman"/>
          <w:sz w:val="24"/>
          <w:szCs w:val="24"/>
        </w:rPr>
        <w:br/>
      </w:r>
      <w:r w:rsidR="00927D65" w:rsidRPr="00021D85">
        <w:rPr>
          <w:rFonts w:ascii="Times New Roman" w:hAnsi="Times New Roman" w:cs="Times New Roman"/>
          <w:sz w:val="24"/>
          <w:szCs w:val="24"/>
        </w:rPr>
        <w:t>с использованием единой цифровой платформы.</w:t>
      </w:r>
      <w:r w:rsidR="00146BCC" w:rsidRPr="00021D85">
        <w:rPr>
          <w:rFonts w:ascii="Times New Roman" w:hAnsi="Times New Roman" w:cs="Times New Roman"/>
          <w:sz w:val="24"/>
          <w:szCs w:val="24"/>
        </w:rPr>
        <w:t xml:space="preserve"> </w:t>
      </w:r>
      <w:r w:rsidR="00927D65" w:rsidRPr="00021D85">
        <w:rPr>
          <w:rFonts w:ascii="Times New Roman" w:hAnsi="Times New Roman" w:cs="Times New Roman"/>
          <w:sz w:val="24"/>
          <w:szCs w:val="24"/>
        </w:rPr>
        <w:t xml:space="preserve">День подписания </w:t>
      </w:r>
      <w:r w:rsidR="00080A55" w:rsidRPr="00021D85">
        <w:rPr>
          <w:rFonts w:ascii="Times New Roman" w:hAnsi="Times New Roman" w:cs="Times New Roman"/>
          <w:sz w:val="24"/>
          <w:szCs w:val="24"/>
        </w:rPr>
        <w:t>заявителем</w:t>
      </w:r>
      <w:r w:rsidR="00927D65" w:rsidRPr="00021D85">
        <w:rPr>
          <w:rFonts w:ascii="Times New Roman" w:hAnsi="Times New Roman" w:cs="Times New Roman"/>
          <w:sz w:val="24"/>
          <w:szCs w:val="24"/>
        </w:rPr>
        <w:t xml:space="preserve"> изменений в </w:t>
      </w:r>
      <w:r w:rsidR="00146BCC" w:rsidRPr="00021D85">
        <w:rPr>
          <w:rFonts w:ascii="Times New Roman" w:hAnsi="Times New Roman" w:cs="Times New Roman"/>
          <w:sz w:val="24"/>
          <w:szCs w:val="24"/>
        </w:rPr>
        <w:t>заявление</w:t>
      </w:r>
      <w:r w:rsidR="00927D65" w:rsidRPr="00021D85">
        <w:rPr>
          <w:rFonts w:ascii="Times New Roman" w:hAnsi="Times New Roman" w:cs="Times New Roman"/>
          <w:sz w:val="24"/>
          <w:szCs w:val="24"/>
        </w:rPr>
        <w:t xml:space="preserve"> считается днем принятия заявления.</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Информирование заявителя о направлении ему уведомления через единую цифровую платформу осуществляется путем автоматизированного формирования </w:t>
      </w:r>
      <w:r w:rsidRPr="00021D85">
        <w:rPr>
          <w:rFonts w:ascii="Times New Roman" w:hAnsi="Times New Roman" w:cs="Times New Roman"/>
          <w:sz w:val="24"/>
          <w:szCs w:val="24"/>
        </w:rPr>
        <w:br/>
        <w:t xml:space="preserve">и передачи текстовых сообщений на адрес электронной почты, указанный заявителем </w:t>
      </w:r>
      <w:r w:rsidRPr="00021D85">
        <w:rPr>
          <w:rFonts w:ascii="Times New Roman" w:hAnsi="Times New Roman" w:cs="Times New Roman"/>
          <w:sz w:val="24"/>
          <w:szCs w:val="24"/>
        </w:rPr>
        <w:br/>
        <w:t>при подаче заявления на оказание государственной услуги.</w:t>
      </w:r>
    </w:p>
    <w:p w:rsidR="00945FE0" w:rsidRPr="00021D85" w:rsidRDefault="00945FE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Максимальный срок выполнения административной процедуры – </w:t>
      </w:r>
      <w:r w:rsidR="006F25FB" w:rsidRPr="00021D85">
        <w:rPr>
          <w:rFonts w:ascii="Times New Roman" w:hAnsi="Times New Roman" w:cs="Times New Roman"/>
          <w:sz w:val="24"/>
          <w:szCs w:val="24"/>
        </w:rPr>
        <w:t>4</w:t>
      </w:r>
      <w:r w:rsidR="00220565" w:rsidRPr="00021D85">
        <w:rPr>
          <w:rFonts w:ascii="Times New Roman" w:hAnsi="Times New Roman" w:cs="Times New Roman"/>
          <w:sz w:val="24"/>
          <w:szCs w:val="24"/>
        </w:rPr>
        <w:t xml:space="preserve"> рабочих дня.</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3.2.3.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45FE0" w:rsidRPr="00021D85" w:rsidRDefault="00945FE0" w:rsidP="00BB1F7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3.2.4. Критерием принятия решений в </w:t>
      </w:r>
      <w:proofErr w:type="gramStart"/>
      <w:r w:rsidRPr="00021D85">
        <w:rPr>
          <w:rFonts w:ascii="Times New Roman" w:hAnsi="Times New Roman" w:cs="Times New Roman"/>
          <w:sz w:val="24"/>
          <w:szCs w:val="24"/>
        </w:rPr>
        <w:t>рамках</w:t>
      </w:r>
      <w:proofErr w:type="gramEnd"/>
      <w:r w:rsidRPr="00021D85">
        <w:rPr>
          <w:rFonts w:ascii="Times New Roman" w:hAnsi="Times New Roman" w:cs="Times New Roman"/>
          <w:sz w:val="24"/>
          <w:szCs w:val="24"/>
        </w:rPr>
        <w:t xml:space="preserve"> административной процедуры является </w:t>
      </w:r>
      <w:r w:rsidR="00AE3002" w:rsidRPr="00021D85">
        <w:rPr>
          <w:rFonts w:ascii="Times New Roman" w:hAnsi="Times New Roman" w:cs="Times New Roman"/>
          <w:sz w:val="24"/>
          <w:szCs w:val="24"/>
        </w:rPr>
        <w:t xml:space="preserve">получение </w:t>
      </w:r>
      <w:r w:rsidR="00C41612" w:rsidRPr="00021D85">
        <w:rPr>
          <w:rFonts w:ascii="Times New Roman" w:hAnsi="Times New Roman" w:cs="Times New Roman"/>
          <w:sz w:val="24"/>
          <w:szCs w:val="24"/>
        </w:rPr>
        <w:t xml:space="preserve">ГАУ ЦЗН </w:t>
      </w:r>
      <w:r w:rsidR="00AE3002" w:rsidRPr="00021D85">
        <w:rPr>
          <w:rFonts w:ascii="Times New Roman" w:hAnsi="Times New Roman" w:cs="Times New Roman"/>
          <w:sz w:val="24"/>
          <w:szCs w:val="24"/>
        </w:rPr>
        <w:t xml:space="preserve">посредством единой </w:t>
      </w:r>
      <w:r w:rsidR="005D5FB9" w:rsidRPr="00021D85">
        <w:rPr>
          <w:rFonts w:ascii="Times New Roman" w:hAnsi="Times New Roman" w:cs="Times New Roman"/>
          <w:sz w:val="24"/>
          <w:szCs w:val="24"/>
        </w:rPr>
        <w:t>цифровой платформ</w:t>
      </w:r>
      <w:r w:rsidR="00AE3002" w:rsidRPr="00021D85">
        <w:rPr>
          <w:rFonts w:ascii="Times New Roman" w:hAnsi="Times New Roman" w:cs="Times New Roman"/>
          <w:sz w:val="24"/>
          <w:szCs w:val="24"/>
        </w:rPr>
        <w:t>ы</w:t>
      </w:r>
      <w:r w:rsidR="005D5FB9" w:rsidRPr="00021D85">
        <w:rPr>
          <w:rFonts w:ascii="Times New Roman" w:hAnsi="Times New Roman" w:cs="Times New Roman"/>
          <w:sz w:val="24"/>
          <w:szCs w:val="24"/>
        </w:rPr>
        <w:t xml:space="preserve"> </w:t>
      </w:r>
      <w:r w:rsidR="00C41612" w:rsidRPr="00021D85">
        <w:rPr>
          <w:rFonts w:ascii="Times New Roman" w:hAnsi="Times New Roman" w:cs="Times New Roman"/>
          <w:sz w:val="24"/>
          <w:szCs w:val="24"/>
        </w:rPr>
        <w:t>заявления</w:t>
      </w:r>
      <w:r w:rsidR="00AE3002" w:rsidRPr="00021D85">
        <w:rPr>
          <w:rFonts w:ascii="Times New Roman" w:hAnsi="Times New Roman" w:cs="Times New Roman"/>
          <w:sz w:val="24"/>
          <w:szCs w:val="24"/>
        </w:rPr>
        <w:t xml:space="preserve"> </w:t>
      </w:r>
      <w:r w:rsidR="00BB1F70" w:rsidRPr="00021D85">
        <w:rPr>
          <w:rFonts w:ascii="Times New Roman" w:hAnsi="Times New Roman" w:cs="Times New Roman"/>
          <w:sz w:val="24"/>
          <w:szCs w:val="24"/>
        </w:rPr>
        <w:br/>
      </w:r>
      <w:r w:rsidR="00AE3002" w:rsidRPr="00021D85">
        <w:rPr>
          <w:rFonts w:ascii="Times New Roman" w:hAnsi="Times New Roman" w:cs="Times New Roman"/>
          <w:sz w:val="24"/>
          <w:szCs w:val="24"/>
        </w:rPr>
        <w:t xml:space="preserve">и </w:t>
      </w:r>
      <w:r w:rsidR="00BB1F70" w:rsidRPr="00021D85">
        <w:rPr>
          <w:rFonts w:ascii="Times New Roman" w:hAnsi="Times New Roman" w:cs="Times New Roman"/>
          <w:sz w:val="24"/>
          <w:szCs w:val="24"/>
        </w:rPr>
        <w:t xml:space="preserve">наличие информации о противоречиях между сведениями, указанными заявителем </w:t>
      </w:r>
      <w:r w:rsidR="00BB1F70" w:rsidRPr="00021D85">
        <w:rPr>
          <w:rFonts w:ascii="Times New Roman" w:hAnsi="Times New Roman" w:cs="Times New Roman"/>
          <w:sz w:val="24"/>
          <w:szCs w:val="24"/>
        </w:rPr>
        <w:br/>
        <w:t>в заявлении, и сведениями, полученными с использованием единой цифровой платформы</w:t>
      </w:r>
      <w:r w:rsidR="00A21661" w:rsidRPr="00021D85">
        <w:rPr>
          <w:rFonts w:ascii="Times New Roman" w:hAnsi="Times New Roman" w:cs="Times New Roman"/>
          <w:sz w:val="24"/>
          <w:szCs w:val="24"/>
        </w:rPr>
        <w:t>.</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3.2.5. Результатом административной процедуры является прием заявления </w:t>
      </w:r>
      <w:r w:rsidRPr="00021D85">
        <w:rPr>
          <w:rFonts w:ascii="Times New Roman" w:hAnsi="Times New Roman" w:cs="Times New Roman"/>
          <w:sz w:val="24"/>
          <w:szCs w:val="24"/>
        </w:rPr>
        <w:br/>
        <w:t>и направление заявителю уведомления о принятии заявления</w:t>
      </w:r>
      <w:r w:rsidR="00A21661" w:rsidRPr="00021D85">
        <w:rPr>
          <w:rFonts w:ascii="Times New Roman" w:hAnsi="Times New Roman" w:cs="Times New Roman"/>
          <w:sz w:val="24"/>
          <w:szCs w:val="24"/>
        </w:rPr>
        <w:t xml:space="preserve"> или прекращение предоставления государственной услуги.</w:t>
      </w:r>
    </w:p>
    <w:p w:rsidR="00945FE0" w:rsidRPr="00021D85" w:rsidRDefault="00945FE0">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3.2.6. Способом фиксации результата выполнения административной процедуры является внесение сведений о заявителе в регистр получателей государственных услуг </w:t>
      </w:r>
      <w:r w:rsidRPr="00021D85">
        <w:rPr>
          <w:rFonts w:ascii="Times New Roman" w:hAnsi="Times New Roman" w:cs="Times New Roman"/>
          <w:sz w:val="24"/>
          <w:szCs w:val="24"/>
        </w:rPr>
        <w:br/>
        <w:t>в сфере занятости населения на единой цифровой платформе</w:t>
      </w:r>
      <w:r w:rsidR="00AA32FB" w:rsidRPr="00021D85">
        <w:rPr>
          <w:rFonts w:ascii="Times New Roman" w:hAnsi="Times New Roman" w:cs="Times New Roman"/>
          <w:sz w:val="24"/>
          <w:szCs w:val="24"/>
        </w:rPr>
        <w:t xml:space="preserve"> или сведений о прекращении предоставления государственной услуги.</w:t>
      </w:r>
    </w:p>
    <w:p w:rsidR="00726911" w:rsidRPr="00021D85" w:rsidRDefault="00726911">
      <w:pPr>
        <w:pStyle w:val="ConsPlusNormal"/>
        <w:spacing w:line="0" w:lineRule="atLeast"/>
        <w:ind w:firstLine="709"/>
        <w:jc w:val="both"/>
        <w:rPr>
          <w:rFonts w:ascii="Times New Roman" w:hAnsi="Times New Roman" w:cs="Times New Roman"/>
          <w:sz w:val="24"/>
          <w:szCs w:val="24"/>
        </w:rPr>
      </w:pPr>
    </w:p>
    <w:p w:rsidR="000365F0" w:rsidRPr="00021D85" w:rsidRDefault="000365F0" w:rsidP="00021D85">
      <w:pPr>
        <w:widowControl w:val="0"/>
        <w:autoSpaceDE w:val="0"/>
        <w:autoSpaceDN w:val="0"/>
        <w:adjustRightInd w:val="0"/>
        <w:spacing w:line="0" w:lineRule="atLeast"/>
        <w:ind w:firstLine="709"/>
        <w:rPr>
          <w:b/>
          <w:bCs/>
        </w:rPr>
      </w:pPr>
    </w:p>
    <w:p w:rsidR="00290BD1" w:rsidRPr="00021D85" w:rsidRDefault="00290BD1" w:rsidP="00021D85">
      <w:pPr>
        <w:widowControl w:val="0"/>
        <w:autoSpaceDE w:val="0"/>
        <w:autoSpaceDN w:val="0"/>
        <w:adjustRightInd w:val="0"/>
        <w:spacing w:line="0" w:lineRule="atLeast"/>
        <w:ind w:firstLine="709"/>
        <w:rPr>
          <w:b/>
          <w:bCs/>
        </w:rPr>
      </w:pPr>
      <w:r w:rsidRPr="00021D85">
        <w:rPr>
          <w:b/>
          <w:bCs/>
        </w:rPr>
        <w:lastRenderedPageBreak/>
        <w:t>3.</w:t>
      </w:r>
      <w:r w:rsidR="001708BB" w:rsidRPr="00021D85">
        <w:rPr>
          <w:b/>
          <w:bCs/>
        </w:rPr>
        <w:t>3</w:t>
      </w:r>
      <w:r w:rsidRPr="00021D85">
        <w:rPr>
          <w:b/>
          <w:bCs/>
        </w:rPr>
        <w:t>.</w:t>
      </w:r>
      <w:r w:rsidR="0014177D" w:rsidRPr="00021D85">
        <w:rPr>
          <w:b/>
          <w:bCs/>
        </w:rPr>
        <w:t> </w:t>
      </w:r>
      <w:r w:rsidR="006F25FB" w:rsidRPr="00021D85">
        <w:rPr>
          <w:b/>
          <w:bCs/>
        </w:rPr>
        <w:t>Проведение предварительной беседы с заявителем</w:t>
      </w:r>
    </w:p>
    <w:p w:rsidR="007143DD" w:rsidRPr="00021D85" w:rsidRDefault="007143DD">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3.3.1. Основанием для начала административной процедуры является прием заявления и направление заявителю уведомления о принятии заявления.</w:t>
      </w:r>
    </w:p>
    <w:p w:rsidR="007143DD" w:rsidRPr="00021D85" w:rsidRDefault="007143DD">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3.3.2. Содержание административных действий, входящих в состав административной процедуры, продолжительность и (или) максимальный срок </w:t>
      </w:r>
      <w:r w:rsidRPr="00021D85">
        <w:rPr>
          <w:rFonts w:ascii="Times New Roman" w:hAnsi="Times New Roman" w:cs="Times New Roman"/>
          <w:sz w:val="24"/>
          <w:szCs w:val="24"/>
        </w:rPr>
        <w:br/>
        <w:t>их выполнения.</w:t>
      </w:r>
    </w:p>
    <w:p w:rsidR="00FB48EB" w:rsidRPr="00021D85" w:rsidRDefault="005C6258"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Работник </w:t>
      </w:r>
      <w:r w:rsidR="00927D65" w:rsidRPr="00021D85">
        <w:rPr>
          <w:rFonts w:ascii="Times New Roman" w:hAnsi="Times New Roman" w:cs="Times New Roman"/>
          <w:sz w:val="24"/>
          <w:szCs w:val="24"/>
        </w:rPr>
        <w:t>ГАУ ЦЗН</w:t>
      </w:r>
      <w:r w:rsidR="00FB48EB" w:rsidRPr="00021D85">
        <w:rPr>
          <w:rFonts w:ascii="Times New Roman" w:hAnsi="Times New Roman" w:cs="Times New Roman"/>
          <w:sz w:val="24"/>
          <w:szCs w:val="24"/>
        </w:rPr>
        <w:t>, ответственный за выполнение административной процедуры</w:t>
      </w:r>
      <w:r w:rsidR="00AF4625" w:rsidRPr="00021D85">
        <w:rPr>
          <w:rFonts w:ascii="Times New Roman" w:hAnsi="Times New Roman" w:cs="Times New Roman"/>
          <w:sz w:val="24"/>
          <w:szCs w:val="24"/>
        </w:rPr>
        <w:t>,</w:t>
      </w:r>
      <w:r w:rsidR="00FB48EB" w:rsidRPr="00021D85">
        <w:rPr>
          <w:rFonts w:ascii="Times New Roman" w:hAnsi="Times New Roman" w:cs="Times New Roman"/>
          <w:sz w:val="24"/>
          <w:szCs w:val="24"/>
        </w:rPr>
        <w:t xml:space="preserve"> в срок не позднее следующего рабочего дня со дня принятия заявления:</w:t>
      </w:r>
    </w:p>
    <w:p w:rsidR="00FB48EB" w:rsidRPr="00021D85" w:rsidRDefault="00FB48EB" w:rsidP="00FB48EB">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связывается с заявителем по указанному в </w:t>
      </w:r>
      <w:proofErr w:type="gramStart"/>
      <w:r w:rsidRPr="00021D85">
        <w:rPr>
          <w:rFonts w:ascii="Times New Roman" w:hAnsi="Times New Roman" w:cs="Times New Roman"/>
          <w:sz w:val="24"/>
          <w:szCs w:val="24"/>
        </w:rPr>
        <w:t>заявлении</w:t>
      </w:r>
      <w:proofErr w:type="gramEnd"/>
      <w:r w:rsidRPr="00021D85">
        <w:rPr>
          <w:rFonts w:ascii="Times New Roman" w:hAnsi="Times New Roman" w:cs="Times New Roman"/>
          <w:sz w:val="24"/>
          <w:szCs w:val="24"/>
        </w:rPr>
        <w:t xml:space="preserve"> номеру телефона </w:t>
      </w:r>
      <w:r w:rsidRPr="00021D85">
        <w:rPr>
          <w:rFonts w:ascii="Times New Roman" w:hAnsi="Times New Roman" w:cs="Times New Roman"/>
          <w:sz w:val="24"/>
          <w:szCs w:val="24"/>
        </w:rPr>
        <w:br/>
        <w:t>для проведения предварительной беседы в дистанционной форме;</w:t>
      </w:r>
    </w:p>
    <w:p w:rsidR="00FB48EB" w:rsidRPr="00021D85" w:rsidRDefault="00FB48EB" w:rsidP="00FB48EB">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 xml:space="preserve">уточняет у </w:t>
      </w:r>
      <w:r w:rsidR="00D667CD"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и вносит</w:t>
      </w:r>
      <w:proofErr w:type="gramEnd"/>
      <w:r w:rsidRPr="00021D85">
        <w:rPr>
          <w:rFonts w:ascii="Times New Roman" w:hAnsi="Times New Roman" w:cs="Times New Roman"/>
          <w:sz w:val="24"/>
          <w:szCs w:val="24"/>
        </w:rPr>
        <w:t xml:space="preserve"> на единую цифровую платформу сведения о цели профессиональной ориентации </w:t>
      </w:r>
      <w:r w:rsidR="00D667CD"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о ключевых навыках и профессиональных компетенциях </w:t>
      </w:r>
      <w:r w:rsidR="00D667CD" w:rsidRPr="00021D85">
        <w:rPr>
          <w:rFonts w:ascii="Times New Roman" w:hAnsi="Times New Roman" w:cs="Times New Roman"/>
          <w:sz w:val="24"/>
          <w:szCs w:val="24"/>
        </w:rPr>
        <w:t>заявителя</w:t>
      </w:r>
      <w:r w:rsidRPr="00021D85">
        <w:rPr>
          <w:rFonts w:ascii="Times New Roman" w:hAnsi="Times New Roman" w:cs="Times New Roman"/>
          <w:sz w:val="24"/>
          <w:szCs w:val="24"/>
        </w:rPr>
        <w:t>, иную информацию, необходимую для предоставления государственной услуги;</w:t>
      </w:r>
    </w:p>
    <w:p w:rsidR="00FB48EB" w:rsidRPr="00021D85" w:rsidRDefault="00FB48EB"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фиксирует на единой цифровой платформе форму, дату и результат проведения пр</w:t>
      </w:r>
      <w:r w:rsidR="00AF4625" w:rsidRPr="00021D85">
        <w:rPr>
          <w:rFonts w:ascii="Times New Roman" w:hAnsi="Times New Roman" w:cs="Times New Roman"/>
          <w:sz w:val="24"/>
          <w:szCs w:val="24"/>
        </w:rPr>
        <w:t>едварительной беседы;</w:t>
      </w:r>
    </w:p>
    <w:p w:rsidR="00352C83" w:rsidRPr="00021D85" w:rsidRDefault="00AF462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назначает дату и время личной явки заявителя для пр</w:t>
      </w:r>
      <w:r w:rsidR="00352C83" w:rsidRPr="00021D85">
        <w:rPr>
          <w:rFonts w:ascii="Times New Roman" w:hAnsi="Times New Roman" w:cs="Times New Roman"/>
          <w:sz w:val="24"/>
          <w:szCs w:val="24"/>
        </w:rPr>
        <w:t xml:space="preserve">оведения предварительной беседы </w:t>
      </w:r>
      <w:bookmarkStart w:id="3" w:name="Par137"/>
      <w:bookmarkStart w:id="4" w:name="Par138"/>
      <w:bookmarkStart w:id="5" w:name="Par139"/>
      <w:bookmarkEnd w:id="3"/>
      <w:bookmarkEnd w:id="4"/>
      <w:bookmarkEnd w:id="5"/>
      <w:r w:rsidR="00352C83" w:rsidRPr="00021D85">
        <w:rPr>
          <w:rFonts w:ascii="Times New Roman" w:hAnsi="Times New Roman" w:cs="Times New Roman"/>
          <w:sz w:val="24"/>
          <w:szCs w:val="24"/>
        </w:rPr>
        <w:t>в</w:t>
      </w:r>
      <w:r w:rsidR="00927D65" w:rsidRPr="00021D85">
        <w:rPr>
          <w:rFonts w:ascii="Times New Roman" w:hAnsi="Times New Roman" w:cs="Times New Roman"/>
          <w:sz w:val="24"/>
          <w:szCs w:val="24"/>
        </w:rPr>
        <w:t xml:space="preserve"> </w:t>
      </w:r>
      <w:proofErr w:type="gramStart"/>
      <w:r w:rsidR="00927D65" w:rsidRPr="00021D85">
        <w:rPr>
          <w:rFonts w:ascii="Times New Roman" w:hAnsi="Times New Roman" w:cs="Times New Roman"/>
          <w:sz w:val="24"/>
          <w:szCs w:val="24"/>
        </w:rPr>
        <w:t>случае</w:t>
      </w:r>
      <w:proofErr w:type="gramEnd"/>
      <w:r w:rsidR="00927D65" w:rsidRPr="00021D85">
        <w:rPr>
          <w:rFonts w:ascii="Times New Roman" w:hAnsi="Times New Roman" w:cs="Times New Roman"/>
          <w:sz w:val="24"/>
          <w:szCs w:val="24"/>
        </w:rPr>
        <w:t xml:space="preserve"> невозможности провести предварительную беседу с заявителем </w:t>
      </w:r>
      <w:r w:rsidR="00352C83" w:rsidRPr="00021D85">
        <w:rPr>
          <w:rFonts w:ascii="Times New Roman" w:hAnsi="Times New Roman" w:cs="Times New Roman"/>
          <w:sz w:val="24"/>
          <w:szCs w:val="24"/>
        </w:rPr>
        <w:br/>
      </w:r>
      <w:r w:rsidR="00927D65" w:rsidRPr="00021D85">
        <w:rPr>
          <w:rFonts w:ascii="Times New Roman" w:hAnsi="Times New Roman" w:cs="Times New Roman"/>
          <w:sz w:val="24"/>
          <w:szCs w:val="24"/>
        </w:rPr>
        <w:t>в дистанционной форме по указанному в заявлении номеру телефона</w:t>
      </w:r>
      <w:r w:rsidR="00352C83" w:rsidRPr="00021D85">
        <w:rPr>
          <w:rFonts w:ascii="Times New Roman" w:hAnsi="Times New Roman" w:cs="Times New Roman"/>
          <w:sz w:val="24"/>
          <w:szCs w:val="24"/>
        </w:rPr>
        <w:t>;</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направляет заявителю уведомление о необходимости личной явки для проведения предварительной беседы с указанием даты и времени</w:t>
      </w:r>
      <w:r w:rsidR="00211108" w:rsidRPr="00021D85">
        <w:rPr>
          <w:rFonts w:ascii="Times New Roman" w:hAnsi="Times New Roman" w:cs="Times New Roman"/>
          <w:sz w:val="24"/>
          <w:szCs w:val="24"/>
        </w:rPr>
        <w:t>;</w:t>
      </w:r>
    </w:p>
    <w:p w:rsidR="00727B9F" w:rsidRPr="00021D85" w:rsidRDefault="00211108"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назначает дату и время повторной личной явки заявителя в ГАУ ЦЗН п</w:t>
      </w:r>
      <w:r w:rsidR="00927D65" w:rsidRPr="00021D85">
        <w:rPr>
          <w:rFonts w:ascii="Times New Roman" w:hAnsi="Times New Roman" w:cs="Times New Roman"/>
          <w:sz w:val="24"/>
          <w:szCs w:val="24"/>
        </w:rPr>
        <w:t>ри неявке заявителя на предварительную беседу в указанные дату и время, направляет заявителю соответствующее уведомление.</w:t>
      </w:r>
      <w:proofErr w:type="gramEnd"/>
      <w:r w:rsidR="0025251D" w:rsidRPr="00021D85">
        <w:rPr>
          <w:rFonts w:ascii="Times New Roman" w:hAnsi="Times New Roman" w:cs="Times New Roman"/>
          <w:sz w:val="24"/>
          <w:szCs w:val="24"/>
        </w:rPr>
        <w:t xml:space="preserve"> Заявителю </w:t>
      </w:r>
      <w:proofErr w:type="gramStart"/>
      <w:r w:rsidR="0025251D" w:rsidRPr="00021D85">
        <w:rPr>
          <w:rFonts w:ascii="Times New Roman" w:hAnsi="Times New Roman" w:cs="Times New Roman"/>
          <w:sz w:val="24"/>
          <w:szCs w:val="24"/>
        </w:rPr>
        <w:t xml:space="preserve">назначается </w:t>
      </w:r>
      <w:r w:rsidR="00927D65" w:rsidRPr="00021D85">
        <w:rPr>
          <w:rFonts w:ascii="Times New Roman" w:hAnsi="Times New Roman" w:cs="Times New Roman"/>
          <w:sz w:val="24"/>
          <w:szCs w:val="24"/>
        </w:rPr>
        <w:t>не более</w:t>
      </w:r>
      <w:proofErr w:type="gramEnd"/>
      <w:r w:rsidR="00927D65" w:rsidRPr="00021D85">
        <w:rPr>
          <w:rFonts w:ascii="Times New Roman" w:hAnsi="Times New Roman" w:cs="Times New Roman"/>
          <w:sz w:val="24"/>
          <w:szCs w:val="24"/>
        </w:rPr>
        <w:t xml:space="preserve"> двух повторных личных явок в течение </w:t>
      </w:r>
      <w:r w:rsidR="00881098" w:rsidRPr="00021D85">
        <w:rPr>
          <w:rFonts w:ascii="Times New Roman" w:hAnsi="Times New Roman" w:cs="Times New Roman"/>
          <w:sz w:val="24"/>
          <w:szCs w:val="24"/>
        </w:rPr>
        <w:t>пятнадцати</w:t>
      </w:r>
      <w:r w:rsidR="00927D65" w:rsidRPr="00021D85">
        <w:rPr>
          <w:rFonts w:ascii="Times New Roman" w:hAnsi="Times New Roman" w:cs="Times New Roman"/>
          <w:sz w:val="24"/>
          <w:szCs w:val="24"/>
        </w:rPr>
        <w:t xml:space="preserve"> календарных дней с даты первоначально назначенной личной явки заявителя</w:t>
      </w:r>
      <w:r w:rsidR="0025251D" w:rsidRPr="00021D85">
        <w:rPr>
          <w:rFonts w:ascii="Times New Roman" w:hAnsi="Times New Roman" w:cs="Times New Roman"/>
          <w:sz w:val="24"/>
          <w:szCs w:val="24"/>
        </w:rPr>
        <w:t>;</w:t>
      </w:r>
    </w:p>
    <w:p w:rsidR="004F64E4" w:rsidRPr="00021D85" w:rsidRDefault="0087035B"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фиксирует на единой цифровой платформе сведения о неявке заявителя </w:t>
      </w:r>
      <w:r w:rsidR="00822B55" w:rsidRPr="00021D85">
        <w:rPr>
          <w:rFonts w:ascii="Times New Roman" w:hAnsi="Times New Roman" w:cs="Times New Roman"/>
          <w:sz w:val="24"/>
          <w:szCs w:val="24"/>
        </w:rPr>
        <w:br/>
        <w:t>на предварительную беседу</w:t>
      </w:r>
      <w:r w:rsidRPr="00021D85">
        <w:rPr>
          <w:rFonts w:ascii="Times New Roman" w:hAnsi="Times New Roman" w:cs="Times New Roman"/>
          <w:sz w:val="24"/>
          <w:szCs w:val="24"/>
        </w:rPr>
        <w:t xml:space="preserve"> </w:t>
      </w:r>
      <w:r w:rsidR="00822B55" w:rsidRPr="00021D85">
        <w:rPr>
          <w:rFonts w:ascii="Times New Roman" w:hAnsi="Times New Roman" w:cs="Times New Roman"/>
          <w:sz w:val="24"/>
          <w:szCs w:val="24"/>
        </w:rPr>
        <w:t>в</w:t>
      </w:r>
      <w:r w:rsidR="00927D65" w:rsidRPr="00021D85">
        <w:rPr>
          <w:rFonts w:ascii="Times New Roman" w:hAnsi="Times New Roman" w:cs="Times New Roman"/>
          <w:sz w:val="24"/>
          <w:szCs w:val="24"/>
        </w:rPr>
        <w:t xml:space="preserve"> случае неявки заявителя в ГАУ ЦЗН на предварительную беседу в назначенные даты в течение </w:t>
      </w:r>
      <w:r w:rsidR="00881098" w:rsidRPr="00021D85">
        <w:rPr>
          <w:rFonts w:ascii="Times New Roman" w:hAnsi="Times New Roman" w:cs="Times New Roman"/>
          <w:sz w:val="24"/>
          <w:szCs w:val="24"/>
        </w:rPr>
        <w:t>пятнадцати</w:t>
      </w:r>
      <w:r w:rsidR="00927D65" w:rsidRPr="00021D85">
        <w:rPr>
          <w:rFonts w:ascii="Times New Roman" w:hAnsi="Times New Roman" w:cs="Times New Roman"/>
          <w:sz w:val="24"/>
          <w:szCs w:val="24"/>
        </w:rPr>
        <w:t xml:space="preserve"> календарных дней с даты первоначально назначенной личной явки заявителя, предоставление государственной услуги прекращается</w:t>
      </w:r>
      <w:r w:rsidR="004F64E4" w:rsidRPr="00021D85">
        <w:rPr>
          <w:rFonts w:ascii="Times New Roman" w:hAnsi="Times New Roman" w:cs="Times New Roman"/>
          <w:sz w:val="24"/>
          <w:szCs w:val="24"/>
        </w:rPr>
        <w:t>;</w:t>
      </w:r>
    </w:p>
    <w:p w:rsidR="00727B9F" w:rsidRPr="00021D85" w:rsidRDefault="00927D6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3946BF" w:rsidRPr="00021D85">
        <w:rPr>
          <w:rFonts w:ascii="Times New Roman" w:hAnsi="Times New Roman" w:cs="Times New Roman"/>
          <w:sz w:val="24"/>
          <w:szCs w:val="24"/>
        </w:rPr>
        <w:t xml:space="preserve">заявителю </w:t>
      </w:r>
      <w:r w:rsidR="00A513ED" w:rsidRPr="00021D85">
        <w:rPr>
          <w:rFonts w:ascii="Times New Roman" w:hAnsi="Times New Roman" w:cs="Times New Roman"/>
          <w:sz w:val="24"/>
          <w:szCs w:val="24"/>
        </w:rPr>
        <w:t xml:space="preserve">с использованием единой цифровой платформы </w:t>
      </w:r>
      <w:r w:rsidRPr="00021D85">
        <w:rPr>
          <w:rFonts w:ascii="Times New Roman" w:hAnsi="Times New Roman" w:cs="Times New Roman"/>
          <w:sz w:val="24"/>
          <w:szCs w:val="24"/>
        </w:rPr>
        <w:t xml:space="preserve">уведомление </w:t>
      </w:r>
      <w:r w:rsidR="004F64E4" w:rsidRPr="00021D85">
        <w:rPr>
          <w:rFonts w:ascii="Times New Roman" w:hAnsi="Times New Roman" w:cs="Times New Roman"/>
          <w:sz w:val="24"/>
          <w:szCs w:val="24"/>
        </w:rPr>
        <w:t xml:space="preserve">о прекращении предоставления государственной услуги </w:t>
      </w:r>
      <w:r w:rsidRPr="00021D85">
        <w:rPr>
          <w:rFonts w:ascii="Times New Roman" w:hAnsi="Times New Roman" w:cs="Times New Roman"/>
          <w:sz w:val="24"/>
          <w:szCs w:val="24"/>
        </w:rPr>
        <w:t>в срок не позднее следующего рабочего дня со дня прекращения государственной услуги</w:t>
      </w:r>
      <w:r w:rsidR="00A41415" w:rsidRPr="00021D85">
        <w:rPr>
          <w:rFonts w:ascii="Times New Roman" w:hAnsi="Times New Roman" w:cs="Times New Roman"/>
          <w:sz w:val="24"/>
          <w:szCs w:val="24"/>
        </w:rPr>
        <w:t>;</w:t>
      </w:r>
    </w:p>
    <w:p w:rsidR="00727B9F" w:rsidRPr="00021D85" w:rsidRDefault="00A41415"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проводит предварительную беседу в</w:t>
      </w:r>
      <w:r w:rsidR="00927D65" w:rsidRPr="00021D85">
        <w:rPr>
          <w:rFonts w:ascii="Times New Roman" w:hAnsi="Times New Roman" w:cs="Times New Roman"/>
          <w:sz w:val="24"/>
          <w:szCs w:val="24"/>
        </w:rPr>
        <w:t xml:space="preserve"> случае явки </w:t>
      </w:r>
      <w:r w:rsidRPr="00021D85">
        <w:rPr>
          <w:rFonts w:ascii="Times New Roman" w:hAnsi="Times New Roman" w:cs="Times New Roman"/>
          <w:sz w:val="24"/>
          <w:szCs w:val="24"/>
        </w:rPr>
        <w:t>заявителя</w:t>
      </w:r>
      <w:r w:rsidR="00927D65" w:rsidRPr="00021D85">
        <w:rPr>
          <w:rFonts w:ascii="Times New Roman" w:hAnsi="Times New Roman" w:cs="Times New Roman"/>
          <w:sz w:val="24"/>
          <w:szCs w:val="24"/>
        </w:rPr>
        <w:t xml:space="preserve"> в назначенную дату </w:t>
      </w:r>
      <w:r w:rsidRPr="00021D85">
        <w:rPr>
          <w:rFonts w:ascii="Times New Roman" w:hAnsi="Times New Roman" w:cs="Times New Roman"/>
          <w:sz w:val="24"/>
          <w:szCs w:val="24"/>
        </w:rPr>
        <w:br/>
      </w:r>
      <w:r w:rsidR="00927D65" w:rsidRPr="00021D85">
        <w:rPr>
          <w:rFonts w:ascii="Times New Roman" w:hAnsi="Times New Roman" w:cs="Times New Roman"/>
          <w:sz w:val="24"/>
          <w:szCs w:val="24"/>
        </w:rPr>
        <w:t>и время</w:t>
      </w:r>
      <w:r w:rsidR="00447C8E" w:rsidRPr="00021D85">
        <w:rPr>
          <w:rFonts w:ascii="Times New Roman" w:hAnsi="Times New Roman" w:cs="Times New Roman"/>
          <w:sz w:val="24"/>
          <w:szCs w:val="24"/>
        </w:rPr>
        <w:t>, уточняет у заявителя и вносит на единую цифровую платформу сведения о цели профессиональной ориентации заявителя, о ключевых навыках и профессиональных компетенциях заявителя, иную информацию, необходимую для предоставления государственной услуги</w:t>
      </w:r>
      <w:r w:rsidR="00E051DC" w:rsidRPr="00021D85">
        <w:rPr>
          <w:rFonts w:ascii="Times New Roman" w:hAnsi="Times New Roman" w:cs="Times New Roman"/>
          <w:sz w:val="24"/>
          <w:szCs w:val="24"/>
        </w:rPr>
        <w:t xml:space="preserve">, фиксирует на единой цифровой платформе форму, дату </w:t>
      </w:r>
      <w:r w:rsidR="00E051DC" w:rsidRPr="00021D85">
        <w:rPr>
          <w:rFonts w:ascii="Times New Roman" w:hAnsi="Times New Roman" w:cs="Times New Roman"/>
          <w:sz w:val="24"/>
          <w:szCs w:val="24"/>
        </w:rPr>
        <w:br/>
        <w:t>и результат проведения предварительной беседы.</w:t>
      </w:r>
      <w:proofErr w:type="gramEnd"/>
    </w:p>
    <w:p w:rsidR="002B6A9A" w:rsidRPr="00021D85" w:rsidRDefault="002B6A9A"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Максимальный срок выполнения административной процедуры – 16 рабочих дней.</w:t>
      </w:r>
    </w:p>
    <w:p w:rsidR="002B6A9A" w:rsidRPr="00021D85" w:rsidRDefault="002B6A9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w:t>
      </w:r>
      <w:r w:rsidR="00FA0BE5" w:rsidRPr="00021D85">
        <w:rPr>
          <w:rFonts w:ascii="Times New Roman" w:hAnsi="Times New Roman" w:cs="Times New Roman"/>
          <w:sz w:val="24"/>
          <w:szCs w:val="24"/>
        </w:rPr>
        <w:t>3</w:t>
      </w:r>
      <w:r w:rsidRPr="00021D85">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2B6A9A" w:rsidRPr="00021D85" w:rsidRDefault="002B6A9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w:t>
      </w:r>
      <w:r w:rsidR="00FA0BE5" w:rsidRPr="00021D85">
        <w:rPr>
          <w:rFonts w:ascii="Times New Roman" w:hAnsi="Times New Roman" w:cs="Times New Roman"/>
          <w:sz w:val="24"/>
          <w:szCs w:val="24"/>
        </w:rPr>
        <w:t>3</w:t>
      </w:r>
      <w:r w:rsidRPr="00021D85">
        <w:rPr>
          <w:rFonts w:ascii="Times New Roman" w:hAnsi="Times New Roman" w:cs="Times New Roman"/>
          <w:sz w:val="24"/>
          <w:szCs w:val="24"/>
        </w:rPr>
        <w:t xml:space="preserve">.4. Критерием принятия решений в </w:t>
      </w:r>
      <w:proofErr w:type="gramStart"/>
      <w:r w:rsidRPr="00021D85">
        <w:rPr>
          <w:rFonts w:ascii="Times New Roman" w:hAnsi="Times New Roman" w:cs="Times New Roman"/>
          <w:sz w:val="24"/>
          <w:szCs w:val="24"/>
        </w:rPr>
        <w:t>рамках</w:t>
      </w:r>
      <w:proofErr w:type="gramEnd"/>
      <w:r w:rsidRPr="00021D85">
        <w:rPr>
          <w:rFonts w:ascii="Times New Roman" w:hAnsi="Times New Roman" w:cs="Times New Roman"/>
          <w:sz w:val="24"/>
          <w:szCs w:val="24"/>
        </w:rPr>
        <w:t xml:space="preserve"> административной процедуры является </w:t>
      </w:r>
      <w:r w:rsidR="002D3A2C" w:rsidRPr="00021D85">
        <w:rPr>
          <w:rFonts w:ascii="Times New Roman" w:hAnsi="Times New Roman" w:cs="Times New Roman"/>
          <w:sz w:val="24"/>
          <w:szCs w:val="24"/>
        </w:rPr>
        <w:t>проведение предварительной беседы с заявителем</w:t>
      </w:r>
      <w:r w:rsidRPr="00021D85">
        <w:rPr>
          <w:rFonts w:ascii="Times New Roman" w:hAnsi="Times New Roman" w:cs="Times New Roman"/>
          <w:sz w:val="24"/>
          <w:szCs w:val="24"/>
        </w:rPr>
        <w:t>.</w:t>
      </w:r>
    </w:p>
    <w:p w:rsidR="002B6A9A" w:rsidRPr="00021D85" w:rsidRDefault="002B6A9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w:t>
      </w:r>
      <w:r w:rsidR="00FA0BE5" w:rsidRPr="00021D85">
        <w:rPr>
          <w:rFonts w:ascii="Times New Roman" w:hAnsi="Times New Roman" w:cs="Times New Roman"/>
          <w:sz w:val="24"/>
          <w:szCs w:val="24"/>
        </w:rPr>
        <w:t>3</w:t>
      </w:r>
      <w:r w:rsidRPr="00021D85">
        <w:rPr>
          <w:rFonts w:ascii="Times New Roman" w:hAnsi="Times New Roman" w:cs="Times New Roman"/>
          <w:sz w:val="24"/>
          <w:szCs w:val="24"/>
        </w:rPr>
        <w:t>.5. Результатом административной процедуры является</w:t>
      </w:r>
      <w:r w:rsidR="00587822" w:rsidRPr="00021D85">
        <w:rPr>
          <w:rFonts w:ascii="Times New Roman" w:hAnsi="Times New Roman" w:cs="Times New Roman"/>
          <w:sz w:val="24"/>
          <w:szCs w:val="24"/>
        </w:rPr>
        <w:t xml:space="preserve"> </w:t>
      </w:r>
      <w:r w:rsidR="00C47A5B" w:rsidRPr="00021D85">
        <w:rPr>
          <w:rFonts w:ascii="Times New Roman" w:hAnsi="Times New Roman" w:cs="Times New Roman"/>
          <w:sz w:val="24"/>
          <w:szCs w:val="24"/>
        </w:rPr>
        <w:t xml:space="preserve">определение целей </w:t>
      </w:r>
      <w:r w:rsidR="00724C31" w:rsidRPr="00021D85">
        <w:rPr>
          <w:rFonts w:ascii="Times New Roman" w:hAnsi="Times New Roman" w:cs="Times New Roman"/>
          <w:sz w:val="24"/>
          <w:szCs w:val="24"/>
        </w:rPr>
        <w:br/>
      </w:r>
      <w:r w:rsidR="00C47A5B" w:rsidRPr="00021D85">
        <w:rPr>
          <w:rFonts w:ascii="Times New Roman" w:hAnsi="Times New Roman" w:cs="Times New Roman"/>
          <w:sz w:val="24"/>
          <w:szCs w:val="24"/>
        </w:rPr>
        <w:t>и задач профессиональной ориентации</w:t>
      </w:r>
      <w:r w:rsidR="002344D4" w:rsidRPr="00021D85">
        <w:rPr>
          <w:rFonts w:ascii="Times New Roman" w:hAnsi="Times New Roman" w:cs="Times New Roman"/>
          <w:sz w:val="24"/>
          <w:szCs w:val="24"/>
        </w:rPr>
        <w:t>, получение информации</w:t>
      </w:r>
      <w:r w:rsidR="009371E3" w:rsidRPr="00021D85">
        <w:rPr>
          <w:rFonts w:ascii="Times New Roman" w:hAnsi="Times New Roman" w:cs="Times New Roman"/>
          <w:sz w:val="24"/>
          <w:szCs w:val="24"/>
        </w:rPr>
        <w:t xml:space="preserve"> </w:t>
      </w:r>
      <w:r w:rsidR="002344D4" w:rsidRPr="00021D85">
        <w:rPr>
          <w:rFonts w:ascii="Times New Roman" w:hAnsi="Times New Roman" w:cs="Times New Roman"/>
          <w:sz w:val="24"/>
          <w:szCs w:val="24"/>
        </w:rPr>
        <w:t xml:space="preserve">о ключевых навыках </w:t>
      </w:r>
      <w:r w:rsidR="002344D4" w:rsidRPr="00021D85">
        <w:rPr>
          <w:rFonts w:ascii="Times New Roman" w:hAnsi="Times New Roman" w:cs="Times New Roman"/>
          <w:sz w:val="24"/>
          <w:szCs w:val="24"/>
        </w:rPr>
        <w:br/>
        <w:t>и профессиональных компетенциях заявителя, ин</w:t>
      </w:r>
      <w:r w:rsidR="00E051DC" w:rsidRPr="00021D85">
        <w:rPr>
          <w:rFonts w:ascii="Times New Roman" w:hAnsi="Times New Roman" w:cs="Times New Roman"/>
          <w:sz w:val="24"/>
          <w:szCs w:val="24"/>
        </w:rPr>
        <w:t>ой</w:t>
      </w:r>
      <w:r w:rsidR="002344D4" w:rsidRPr="00021D85">
        <w:rPr>
          <w:rFonts w:ascii="Times New Roman" w:hAnsi="Times New Roman" w:cs="Times New Roman"/>
          <w:sz w:val="24"/>
          <w:szCs w:val="24"/>
        </w:rPr>
        <w:t xml:space="preserve"> информаци</w:t>
      </w:r>
      <w:r w:rsidR="00E051DC" w:rsidRPr="00021D85">
        <w:rPr>
          <w:rFonts w:ascii="Times New Roman" w:hAnsi="Times New Roman" w:cs="Times New Roman"/>
          <w:sz w:val="24"/>
          <w:szCs w:val="24"/>
        </w:rPr>
        <w:t>и</w:t>
      </w:r>
      <w:r w:rsidR="002344D4" w:rsidRPr="00021D85">
        <w:rPr>
          <w:rFonts w:ascii="Times New Roman" w:hAnsi="Times New Roman" w:cs="Times New Roman"/>
          <w:sz w:val="24"/>
          <w:szCs w:val="24"/>
        </w:rPr>
        <w:t>, необходим</w:t>
      </w:r>
      <w:r w:rsidR="00E051DC" w:rsidRPr="00021D85">
        <w:rPr>
          <w:rFonts w:ascii="Times New Roman" w:hAnsi="Times New Roman" w:cs="Times New Roman"/>
          <w:sz w:val="24"/>
          <w:szCs w:val="24"/>
        </w:rPr>
        <w:t>ой</w:t>
      </w:r>
      <w:r w:rsidR="002344D4" w:rsidRPr="00021D85">
        <w:rPr>
          <w:rFonts w:ascii="Times New Roman" w:hAnsi="Times New Roman" w:cs="Times New Roman"/>
          <w:sz w:val="24"/>
          <w:szCs w:val="24"/>
        </w:rPr>
        <w:t xml:space="preserve"> </w:t>
      </w:r>
      <w:r w:rsidR="00E051DC" w:rsidRPr="00021D85">
        <w:rPr>
          <w:rFonts w:ascii="Times New Roman" w:hAnsi="Times New Roman" w:cs="Times New Roman"/>
          <w:sz w:val="24"/>
          <w:szCs w:val="24"/>
        </w:rPr>
        <w:br/>
      </w:r>
      <w:r w:rsidR="002344D4" w:rsidRPr="00021D85">
        <w:rPr>
          <w:rFonts w:ascii="Times New Roman" w:hAnsi="Times New Roman" w:cs="Times New Roman"/>
          <w:sz w:val="24"/>
          <w:szCs w:val="24"/>
        </w:rPr>
        <w:t>для предоставления государственной услуги</w:t>
      </w:r>
      <w:r w:rsidR="00E051DC" w:rsidRPr="00021D85">
        <w:rPr>
          <w:rFonts w:ascii="Times New Roman" w:hAnsi="Times New Roman" w:cs="Times New Roman"/>
          <w:sz w:val="24"/>
          <w:szCs w:val="24"/>
        </w:rPr>
        <w:t xml:space="preserve">, </w:t>
      </w:r>
      <w:r w:rsidR="009371E3" w:rsidRPr="00021D85">
        <w:rPr>
          <w:rFonts w:ascii="Times New Roman" w:hAnsi="Times New Roman" w:cs="Times New Roman"/>
          <w:sz w:val="24"/>
          <w:szCs w:val="24"/>
        </w:rPr>
        <w:t>или прекращение предоставления государственной услуги.</w:t>
      </w:r>
    </w:p>
    <w:p w:rsidR="007F1589" w:rsidRPr="00021D85" w:rsidRDefault="002B6A9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w:t>
      </w:r>
      <w:r w:rsidR="00FA0BE5" w:rsidRPr="00021D85">
        <w:rPr>
          <w:rFonts w:ascii="Times New Roman" w:hAnsi="Times New Roman" w:cs="Times New Roman"/>
          <w:sz w:val="24"/>
          <w:szCs w:val="24"/>
        </w:rPr>
        <w:t>3</w:t>
      </w:r>
      <w:r w:rsidRPr="00021D85">
        <w:rPr>
          <w:rFonts w:ascii="Times New Roman" w:hAnsi="Times New Roman" w:cs="Times New Roman"/>
          <w:sz w:val="24"/>
          <w:szCs w:val="24"/>
        </w:rPr>
        <w:t xml:space="preserve">.6. Способом фиксации результата выполнения административной процедуры </w:t>
      </w:r>
      <w:r w:rsidRPr="00021D85">
        <w:rPr>
          <w:rFonts w:ascii="Times New Roman" w:hAnsi="Times New Roman" w:cs="Times New Roman"/>
          <w:sz w:val="24"/>
          <w:szCs w:val="24"/>
        </w:rPr>
        <w:lastRenderedPageBreak/>
        <w:t xml:space="preserve">является внесение </w:t>
      </w:r>
      <w:r w:rsidR="00276C9E" w:rsidRPr="00021D85">
        <w:rPr>
          <w:rFonts w:ascii="Times New Roman" w:hAnsi="Times New Roman" w:cs="Times New Roman"/>
          <w:sz w:val="24"/>
          <w:szCs w:val="24"/>
        </w:rPr>
        <w:t xml:space="preserve">на единой цифровой платформе </w:t>
      </w:r>
      <w:r w:rsidRPr="00021D85">
        <w:rPr>
          <w:rFonts w:ascii="Times New Roman" w:hAnsi="Times New Roman" w:cs="Times New Roman"/>
          <w:sz w:val="24"/>
          <w:szCs w:val="24"/>
        </w:rPr>
        <w:t xml:space="preserve">сведений о заявителе в регистр получателей государственных услуг в сфере занятости населения </w:t>
      </w:r>
      <w:r w:rsidR="009371E3" w:rsidRPr="00021D85">
        <w:rPr>
          <w:rFonts w:ascii="Times New Roman" w:hAnsi="Times New Roman" w:cs="Times New Roman"/>
          <w:sz w:val="24"/>
          <w:szCs w:val="24"/>
        </w:rPr>
        <w:t xml:space="preserve">или сведений </w:t>
      </w:r>
      <w:r w:rsidR="00276C9E" w:rsidRPr="00021D85">
        <w:rPr>
          <w:rFonts w:ascii="Times New Roman" w:hAnsi="Times New Roman" w:cs="Times New Roman"/>
          <w:sz w:val="24"/>
          <w:szCs w:val="24"/>
        </w:rPr>
        <w:br/>
      </w:r>
      <w:r w:rsidR="009371E3" w:rsidRPr="00021D85">
        <w:rPr>
          <w:rFonts w:ascii="Times New Roman" w:hAnsi="Times New Roman" w:cs="Times New Roman"/>
          <w:sz w:val="24"/>
          <w:szCs w:val="24"/>
        </w:rPr>
        <w:t>о прекращени</w:t>
      </w:r>
      <w:r w:rsidR="00C4739F" w:rsidRPr="00021D85">
        <w:rPr>
          <w:rFonts w:ascii="Times New Roman" w:hAnsi="Times New Roman" w:cs="Times New Roman"/>
          <w:sz w:val="24"/>
          <w:szCs w:val="24"/>
        </w:rPr>
        <w:t>и</w:t>
      </w:r>
      <w:r w:rsidR="009371E3" w:rsidRPr="00021D85">
        <w:rPr>
          <w:rFonts w:ascii="Times New Roman" w:hAnsi="Times New Roman" w:cs="Times New Roman"/>
          <w:sz w:val="24"/>
          <w:szCs w:val="24"/>
        </w:rPr>
        <w:t xml:space="preserve"> предоставления государственной услуги.</w:t>
      </w:r>
    </w:p>
    <w:p w:rsidR="007143DD" w:rsidRPr="00021D85" w:rsidRDefault="007143DD" w:rsidP="00021D85">
      <w:pPr>
        <w:pStyle w:val="ConsPlusNormal"/>
        <w:spacing w:line="0" w:lineRule="atLeast"/>
        <w:ind w:firstLine="709"/>
        <w:jc w:val="both"/>
        <w:rPr>
          <w:rFonts w:ascii="Times New Roman" w:hAnsi="Times New Roman" w:cs="Times New Roman"/>
          <w:b/>
          <w:bCs/>
          <w:sz w:val="24"/>
          <w:szCs w:val="24"/>
        </w:rPr>
      </w:pPr>
    </w:p>
    <w:p w:rsidR="00E979D9" w:rsidRPr="00021D85" w:rsidRDefault="00927D65" w:rsidP="00021D85">
      <w:pPr>
        <w:pStyle w:val="ConsPlusNormal"/>
        <w:spacing w:line="0" w:lineRule="atLeast"/>
        <w:ind w:firstLine="709"/>
        <w:jc w:val="both"/>
        <w:rPr>
          <w:rFonts w:ascii="Times New Roman" w:hAnsi="Times New Roman" w:cs="Times New Roman"/>
          <w:b/>
          <w:sz w:val="24"/>
          <w:szCs w:val="24"/>
        </w:rPr>
      </w:pPr>
      <w:r w:rsidRPr="00021D85">
        <w:rPr>
          <w:rFonts w:ascii="Times New Roman" w:hAnsi="Times New Roman" w:cs="Times New Roman"/>
          <w:b/>
          <w:bCs/>
          <w:sz w:val="24"/>
          <w:szCs w:val="24"/>
        </w:rPr>
        <w:t>3.4.</w:t>
      </w:r>
      <w:r w:rsidR="00027FC5" w:rsidRPr="00021D85">
        <w:rPr>
          <w:rFonts w:ascii="Times New Roman" w:hAnsi="Times New Roman" w:cs="Times New Roman"/>
          <w:b/>
          <w:bCs/>
          <w:sz w:val="24"/>
          <w:szCs w:val="24"/>
        </w:rPr>
        <w:t> </w:t>
      </w:r>
      <w:r w:rsidRPr="00021D85">
        <w:rPr>
          <w:rFonts w:ascii="Times New Roman" w:hAnsi="Times New Roman" w:cs="Times New Roman"/>
          <w:b/>
          <w:sz w:val="24"/>
          <w:szCs w:val="24"/>
        </w:rPr>
        <w:t xml:space="preserve">Подбор и назначение </w:t>
      </w:r>
      <w:r w:rsidR="004F4225" w:rsidRPr="00021D85">
        <w:rPr>
          <w:rFonts w:ascii="Times New Roman" w:hAnsi="Times New Roman" w:cs="Times New Roman"/>
          <w:b/>
          <w:sz w:val="24"/>
          <w:szCs w:val="24"/>
        </w:rPr>
        <w:t>заявителю</w:t>
      </w:r>
      <w:r w:rsidRPr="00021D85">
        <w:rPr>
          <w:rFonts w:ascii="Times New Roman" w:hAnsi="Times New Roman" w:cs="Times New Roman"/>
          <w:b/>
          <w:sz w:val="24"/>
          <w:szCs w:val="24"/>
        </w:rPr>
        <w:t xml:space="preserve"> мероприятий по профессиональной ориентации</w:t>
      </w:r>
    </w:p>
    <w:p w:rsidR="00290BD1" w:rsidRPr="00021D85" w:rsidRDefault="00290BD1">
      <w:pPr>
        <w:widowControl w:val="0"/>
        <w:autoSpaceDE w:val="0"/>
        <w:autoSpaceDN w:val="0"/>
        <w:adjustRightInd w:val="0"/>
        <w:spacing w:line="0" w:lineRule="atLeast"/>
        <w:ind w:firstLine="709"/>
        <w:jc w:val="both"/>
      </w:pPr>
      <w:r w:rsidRPr="00021D85">
        <w:t>3.</w:t>
      </w:r>
      <w:r w:rsidR="00824E1C" w:rsidRPr="00021D85">
        <w:t>4</w:t>
      </w:r>
      <w:r w:rsidRPr="00021D85">
        <w:t>.1.</w:t>
      </w:r>
      <w:r w:rsidR="00676E34" w:rsidRPr="00021D85">
        <w:t> </w:t>
      </w:r>
      <w:r w:rsidRPr="00021D85">
        <w:t xml:space="preserve">Основанием для начала административной процедуры является </w:t>
      </w:r>
      <w:r w:rsidR="00E979D9" w:rsidRPr="00021D85">
        <w:t>проведение предварительной беседы с заявителем</w:t>
      </w:r>
      <w:r w:rsidR="00676E34" w:rsidRPr="00021D85">
        <w:t>.</w:t>
      </w:r>
    </w:p>
    <w:p w:rsidR="00290BD1" w:rsidRPr="00021D85" w:rsidRDefault="00290BD1">
      <w:pPr>
        <w:widowControl w:val="0"/>
        <w:autoSpaceDE w:val="0"/>
        <w:autoSpaceDN w:val="0"/>
        <w:adjustRightInd w:val="0"/>
        <w:spacing w:line="0" w:lineRule="atLeast"/>
        <w:ind w:firstLine="709"/>
        <w:jc w:val="both"/>
      </w:pPr>
      <w:r w:rsidRPr="00021D85">
        <w:t>3.</w:t>
      </w:r>
      <w:r w:rsidR="00824E1C" w:rsidRPr="00021D85">
        <w:t>4</w:t>
      </w:r>
      <w:r w:rsidRPr="00021D85">
        <w:t>.2.</w:t>
      </w:r>
      <w:r w:rsidR="00F12147" w:rsidRPr="00021D85">
        <w:t> </w:t>
      </w:r>
      <w:r w:rsidRPr="00021D85">
        <w:t>Содержание административ</w:t>
      </w:r>
      <w:r w:rsidR="00444127" w:rsidRPr="00021D85">
        <w:t xml:space="preserve">ных действий, входящих в состав </w:t>
      </w:r>
      <w:r w:rsidRPr="00021D85">
        <w:t>административной процедуры, продолжител</w:t>
      </w:r>
      <w:r w:rsidR="00444127" w:rsidRPr="00021D85">
        <w:t>ьность и</w:t>
      </w:r>
      <w:r w:rsidR="00F12147" w:rsidRPr="00021D85">
        <w:t> </w:t>
      </w:r>
      <w:r w:rsidR="00444127" w:rsidRPr="00021D85">
        <w:t>(или) максимальный срок</w:t>
      </w:r>
      <w:r w:rsidR="004B5E6D" w:rsidRPr="00021D85">
        <w:t xml:space="preserve"> </w:t>
      </w:r>
      <w:r w:rsidR="004B5E6D" w:rsidRPr="00021D85">
        <w:br/>
      </w:r>
      <w:r w:rsidRPr="00021D85">
        <w:t>их</w:t>
      </w:r>
      <w:r w:rsidR="00444127" w:rsidRPr="00021D85">
        <w:t xml:space="preserve"> </w:t>
      </w:r>
      <w:r w:rsidRPr="00021D85">
        <w:t>выполнения.</w:t>
      </w:r>
    </w:p>
    <w:p w:rsidR="00B26603" w:rsidRPr="00021D85" w:rsidRDefault="00444127">
      <w:pPr>
        <w:widowControl w:val="0"/>
        <w:autoSpaceDE w:val="0"/>
        <w:autoSpaceDN w:val="0"/>
        <w:adjustRightInd w:val="0"/>
        <w:spacing w:line="0" w:lineRule="atLeast"/>
        <w:ind w:firstLine="709"/>
        <w:jc w:val="both"/>
        <w:rPr>
          <w:rFonts w:eastAsiaTheme="minorEastAsia"/>
        </w:rPr>
      </w:pPr>
      <w:r w:rsidRPr="00021D85">
        <w:rPr>
          <w:rFonts w:eastAsiaTheme="minorEastAsia"/>
        </w:rPr>
        <w:t>Работник ГАУ ЦЗН</w:t>
      </w:r>
      <w:r w:rsidR="00596BD3" w:rsidRPr="00021D85">
        <w:rPr>
          <w:rFonts w:eastAsiaTheme="minorEastAsia"/>
        </w:rPr>
        <w:t>, ответственный за выполне</w:t>
      </w:r>
      <w:r w:rsidR="00B26603" w:rsidRPr="00021D85">
        <w:rPr>
          <w:rFonts w:eastAsiaTheme="minorEastAsia"/>
        </w:rPr>
        <w:t>ние административной процедуры</w:t>
      </w:r>
      <w:r w:rsidR="007D771E" w:rsidRPr="00021D85">
        <w:rPr>
          <w:rFonts w:eastAsiaTheme="minorEastAsia"/>
        </w:rPr>
        <w:t>,</w:t>
      </w:r>
      <w:r w:rsidR="007D771E" w:rsidRPr="00021D85">
        <w:t xml:space="preserve"> </w:t>
      </w:r>
      <w:r w:rsidR="007D771E" w:rsidRPr="00021D85">
        <w:rPr>
          <w:rFonts w:eastAsiaTheme="minorEastAsia"/>
        </w:rPr>
        <w:t>в срок не позднее следующего рабочего дня со дня проведения предварительной беседы:</w:t>
      </w:r>
    </w:p>
    <w:p w:rsidR="00290BD1" w:rsidRPr="00021D85" w:rsidRDefault="00371641">
      <w:pPr>
        <w:widowControl w:val="0"/>
        <w:autoSpaceDE w:val="0"/>
        <w:autoSpaceDN w:val="0"/>
        <w:adjustRightInd w:val="0"/>
        <w:spacing w:line="0" w:lineRule="atLeast"/>
        <w:ind w:firstLine="709"/>
        <w:jc w:val="both"/>
        <w:rPr>
          <w:rFonts w:eastAsiaTheme="minorEastAsia"/>
        </w:rPr>
      </w:pPr>
      <w:r w:rsidRPr="00021D85">
        <w:t xml:space="preserve">проводит анализ сведений о </w:t>
      </w:r>
      <w:r w:rsidR="00B26603" w:rsidRPr="00021D85">
        <w:t>заявителе</w:t>
      </w:r>
      <w:r w:rsidRPr="00021D85">
        <w:t>, содержащихся на единой цифровой платформе, в том числе о результатах</w:t>
      </w:r>
      <w:r w:rsidR="0069536F" w:rsidRPr="00021D85">
        <w:t xml:space="preserve"> получения </w:t>
      </w:r>
      <w:r w:rsidR="00B26603" w:rsidRPr="00021D85">
        <w:t xml:space="preserve">заявителем </w:t>
      </w:r>
      <w:r w:rsidR="0069536F" w:rsidRPr="00021D85">
        <w:t>сервиса «Самостоятельное тестирование»</w:t>
      </w:r>
      <w:r w:rsidRPr="00021D85">
        <w:rPr>
          <w:rStyle w:val="af7"/>
        </w:rPr>
        <w:footnoteReference w:id="4"/>
      </w:r>
      <w:r w:rsidR="007D771E" w:rsidRPr="00021D85">
        <w:rPr>
          <w:rFonts w:eastAsiaTheme="minorEastAsia"/>
        </w:rPr>
        <w:t>;</w:t>
      </w:r>
    </w:p>
    <w:p w:rsidR="00444127" w:rsidRPr="00021D85" w:rsidRDefault="006064AF" w:rsidP="00021D85">
      <w:pPr>
        <w:widowControl w:val="0"/>
        <w:autoSpaceDE w:val="0"/>
        <w:autoSpaceDN w:val="0"/>
        <w:adjustRightInd w:val="0"/>
        <w:spacing w:line="0" w:lineRule="atLeast"/>
        <w:ind w:firstLine="709"/>
        <w:jc w:val="both"/>
      </w:pPr>
      <w:bookmarkStart w:id="7" w:name="sub_1034"/>
      <w:proofErr w:type="gramStart"/>
      <w:r w:rsidRPr="00021D85">
        <w:t>выбирает и фиксирует</w:t>
      </w:r>
      <w:proofErr w:type="gramEnd"/>
      <w:r w:rsidRPr="00021D85">
        <w:t xml:space="preserve"> на единой цифровой платформе виды мероприятий </w:t>
      </w:r>
      <w:r w:rsidR="007D771E" w:rsidRPr="00021D85">
        <w:br/>
      </w:r>
      <w:r w:rsidRPr="00021D85">
        <w:t>по профессиональной ориентации (тестирование и (или) тренинг) для назначения заявителю.</w:t>
      </w:r>
    </w:p>
    <w:bookmarkEnd w:id="7"/>
    <w:p w:rsidR="00027E2B" w:rsidRPr="00021D85" w:rsidRDefault="00027E2B"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Максимальный срок выполнения административной процедуры – 1 рабочий день.</w:t>
      </w:r>
    </w:p>
    <w:p w:rsidR="00290BD1" w:rsidRPr="00021D85" w:rsidRDefault="00290BD1" w:rsidP="00021D85">
      <w:pPr>
        <w:widowControl w:val="0"/>
        <w:autoSpaceDE w:val="0"/>
        <w:autoSpaceDN w:val="0"/>
        <w:adjustRightInd w:val="0"/>
        <w:spacing w:line="0" w:lineRule="atLeast"/>
        <w:ind w:firstLine="709"/>
        <w:jc w:val="both"/>
      </w:pPr>
      <w:r w:rsidRPr="00021D85">
        <w:t>3.</w:t>
      </w:r>
      <w:r w:rsidR="00824E1C" w:rsidRPr="00021D85">
        <w:t>4</w:t>
      </w:r>
      <w:r w:rsidRPr="00021D85">
        <w:t>.3.</w:t>
      </w:r>
      <w:r w:rsidR="00A01CAF" w:rsidRPr="00021D85">
        <w:t> </w:t>
      </w:r>
      <w:r w:rsidR="00201973" w:rsidRPr="00021D85">
        <w:t>Должностным л</w:t>
      </w:r>
      <w:r w:rsidRPr="00021D85">
        <w:t>ицом, ответственным за выполнение административной процедуры, является работник ГАУ ЦЗН</w:t>
      </w:r>
      <w:r w:rsidR="00A73FAF" w:rsidRPr="00021D85">
        <w:t>, ответственный за предоставление государственной услуги.</w:t>
      </w:r>
    </w:p>
    <w:p w:rsidR="00444127" w:rsidRPr="00021D85" w:rsidRDefault="00290BD1">
      <w:pPr>
        <w:widowControl w:val="0"/>
        <w:autoSpaceDE w:val="0"/>
        <w:autoSpaceDN w:val="0"/>
        <w:adjustRightInd w:val="0"/>
        <w:spacing w:line="0" w:lineRule="atLeast"/>
        <w:ind w:firstLine="709"/>
        <w:jc w:val="both"/>
      </w:pPr>
      <w:r w:rsidRPr="00021D85">
        <w:t>3.</w:t>
      </w:r>
      <w:r w:rsidR="00824E1C" w:rsidRPr="00021D85">
        <w:t>4</w:t>
      </w:r>
      <w:r w:rsidRPr="00021D85">
        <w:t>.4.</w:t>
      </w:r>
      <w:r w:rsidR="00010C44" w:rsidRPr="00021D85">
        <w:t> </w:t>
      </w:r>
      <w:r w:rsidRPr="00021D85">
        <w:t xml:space="preserve">Критерием принятия решения в </w:t>
      </w:r>
      <w:proofErr w:type="gramStart"/>
      <w:r w:rsidRPr="00021D85">
        <w:t>рамках</w:t>
      </w:r>
      <w:proofErr w:type="gramEnd"/>
      <w:r w:rsidRPr="00021D85">
        <w:t xml:space="preserve"> административной процедуры является</w:t>
      </w:r>
      <w:r w:rsidR="00F807F8" w:rsidRPr="00021D85">
        <w:t xml:space="preserve"> </w:t>
      </w:r>
      <w:r w:rsidR="00237793" w:rsidRPr="00021D85">
        <w:t>результат анализа сведений о заявителе, содержащихся на единой цифровой платформе, в том числе результат</w:t>
      </w:r>
      <w:r w:rsidR="009033C8" w:rsidRPr="00021D85">
        <w:t xml:space="preserve"> прохождения </w:t>
      </w:r>
      <w:r w:rsidR="00237793" w:rsidRPr="00021D85">
        <w:t>заявителем сервиса «Самостоятельное тестирование»</w:t>
      </w:r>
      <w:r w:rsidR="004D700F" w:rsidRPr="00021D85">
        <w:t>.</w:t>
      </w:r>
    </w:p>
    <w:p w:rsidR="00290BD1" w:rsidRPr="00021D85" w:rsidRDefault="00290BD1">
      <w:pPr>
        <w:widowControl w:val="0"/>
        <w:autoSpaceDE w:val="0"/>
        <w:autoSpaceDN w:val="0"/>
        <w:adjustRightInd w:val="0"/>
        <w:spacing w:line="0" w:lineRule="atLeast"/>
        <w:ind w:firstLine="709"/>
        <w:jc w:val="both"/>
      </w:pPr>
      <w:r w:rsidRPr="00021D85">
        <w:t>3.</w:t>
      </w:r>
      <w:r w:rsidR="00824E1C" w:rsidRPr="00021D85">
        <w:t>4</w:t>
      </w:r>
      <w:r w:rsidRPr="00021D85">
        <w:t>.5.</w:t>
      </w:r>
      <w:r w:rsidR="00A73FAF" w:rsidRPr="00021D85">
        <w:t> </w:t>
      </w:r>
      <w:r w:rsidRPr="00021D85">
        <w:t>Результатом административной процедуры явля</w:t>
      </w:r>
      <w:r w:rsidR="00D96268" w:rsidRPr="00021D85">
        <w:t>ю</w:t>
      </w:r>
      <w:r w:rsidRPr="00021D85">
        <w:t>тся</w:t>
      </w:r>
      <w:r w:rsidR="00211832" w:rsidRPr="00021D85">
        <w:t xml:space="preserve"> </w:t>
      </w:r>
      <w:r w:rsidR="00370082" w:rsidRPr="00021D85">
        <w:t>выбранные виды мероприяти</w:t>
      </w:r>
      <w:r w:rsidR="00932A8B" w:rsidRPr="00021D85">
        <w:t xml:space="preserve">й </w:t>
      </w:r>
      <w:r w:rsidR="00370082" w:rsidRPr="00021D85">
        <w:t>по профессиональной ориентации</w:t>
      </w:r>
      <w:r w:rsidR="00776DDD" w:rsidRPr="00021D85">
        <w:t xml:space="preserve"> (тестирование и (или) тренинг)</w:t>
      </w:r>
      <w:r w:rsidR="004D700F" w:rsidRPr="00021D85">
        <w:t>.</w:t>
      </w:r>
    </w:p>
    <w:p w:rsidR="005115AD" w:rsidRPr="00021D85" w:rsidRDefault="00290BD1">
      <w:pPr>
        <w:widowControl w:val="0"/>
        <w:autoSpaceDE w:val="0"/>
        <w:autoSpaceDN w:val="0"/>
        <w:adjustRightInd w:val="0"/>
        <w:spacing w:line="0" w:lineRule="atLeast"/>
        <w:ind w:firstLine="709"/>
        <w:jc w:val="both"/>
      </w:pPr>
      <w:r w:rsidRPr="00021D85">
        <w:t>3.</w:t>
      </w:r>
      <w:r w:rsidR="00824E1C" w:rsidRPr="00021D85">
        <w:t>4</w:t>
      </w:r>
      <w:r w:rsidRPr="00021D85">
        <w:t>.6.</w:t>
      </w:r>
      <w:r w:rsidR="00A73FAF" w:rsidRPr="00021D85">
        <w:t> </w:t>
      </w:r>
      <w:r w:rsidR="005115AD" w:rsidRPr="00021D85">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447F90" w:rsidRPr="00021D85" w:rsidRDefault="00447F90">
      <w:pPr>
        <w:widowControl w:val="0"/>
        <w:autoSpaceDE w:val="0"/>
        <w:autoSpaceDN w:val="0"/>
        <w:adjustRightInd w:val="0"/>
        <w:spacing w:line="0" w:lineRule="atLeast"/>
        <w:ind w:firstLine="709"/>
        <w:jc w:val="both"/>
      </w:pPr>
    </w:p>
    <w:p w:rsidR="00913D39" w:rsidRPr="00021D85" w:rsidRDefault="00290BD1" w:rsidP="00021D85">
      <w:pPr>
        <w:widowControl w:val="0"/>
        <w:autoSpaceDE w:val="0"/>
        <w:autoSpaceDN w:val="0"/>
        <w:adjustRightInd w:val="0"/>
        <w:spacing w:line="0" w:lineRule="atLeast"/>
        <w:ind w:firstLine="709"/>
        <w:rPr>
          <w:b/>
        </w:rPr>
      </w:pPr>
      <w:r w:rsidRPr="00021D85">
        <w:rPr>
          <w:b/>
          <w:bCs/>
        </w:rPr>
        <w:t>3.</w:t>
      </w:r>
      <w:r w:rsidR="00824E1C" w:rsidRPr="00021D85">
        <w:rPr>
          <w:b/>
          <w:bCs/>
        </w:rPr>
        <w:t>5</w:t>
      </w:r>
      <w:r w:rsidR="00671668" w:rsidRPr="00021D85">
        <w:rPr>
          <w:b/>
          <w:bCs/>
        </w:rPr>
        <w:t>.</w:t>
      </w:r>
      <w:r w:rsidR="00402933" w:rsidRPr="00021D85">
        <w:rPr>
          <w:b/>
          <w:bCs/>
        </w:rPr>
        <w:t> </w:t>
      </w:r>
      <w:r w:rsidR="00FA0240" w:rsidRPr="00021D85">
        <w:rPr>
          <w:b/>
        </w:rPr>
        <w:t>Подбор, назначение и проведение тестирования</w:t>
      </w:r>
    </w:p>
    <w:p w:rsidR="002C069E" w:rsidRPr="00021D85" w:rsidRDefault="00290BD1">
      <w:pPr>
        <w:widowControl w:val="0"/>
        <w:autoSpaceDE w:val="0"/>
        <w:autoSpaceDN w:val="0"/>
        <w:adjustRightInd w:val="0"/>
        <w:spacing w:line="0" w:lineRule="atLeast"/>
        <w:ind w:firstLine="709"/>
        <w:jc w:val="both"/>
      </w:pPr>
      <w:r w:rsidRPr="00021D85">
        <w:t>3.</w:t>
      </w:r>
      <w:r w:rsidR="006B3FCB" w:rsidRPr="00021D85">
        <w:t>5</w:t>
      </w:r>
      <w:r w:rsidR="00671668" w:rsidRPr="00021D85">
        <w:t>.</w:t>
      </w:r>
      <w:r w:rsidRPr="00021D85">
        <w:t>1.</w:t>
      </w:r>
      <w:r w:rsidR="00343EA7" w:rsidRPr="00021D85">
        <w:t> </w:t>
      </w:r>
      <w:r w:rsidRPr="00021D85">
        <w:t>Основанием для начала административной процедуры явля</w:t>
      </w:r>
      <w:r w:rsidR="004C55C0" w:rsidRPr="00021D85">
        <w:t>е</w:t>
      </w:r>
      <w:r w:rsidRPr="00021D85">
        <w:t xml:space="preserve">тся </w:t>
      </w:r>
      <w:r w:rsidR="002C069E" w:rsidRPr="00021D85">
        <w:t>выбранны</w:t>
      </w:r>
      <w:r w:rsidR="004C55C0" w:rsidRPr="00021D85">
        <w:t>й</w:t>
      </w:r>
      <w:r w:rsidR="002C069E" w:rsidRPr="00021D85">
        <w:t xml:space="preserve"> вид мероприятий по профессиональной ориентации</w:t>
      </w:r>
      <w:r w:rsidR="00480101" w:rsidRPr="00021D85">
        <w:t xml:space="preserve"> в виде тестирования.</w:t>
      </w:r>
    </w:p>
    <w:p w:rsidR="00290BD1" w:rsidRPr="007C0B97" w:rsidRDefault="00290BD1">
      <w:pPr>
        <w:widowControl w:val="0"/>
        <w:autoSpaceDE w:val="0"/>
        <w:autoSpaceDN w:val="0"/>
        <w:adjustRightInd w:val="0"/>
        <w:spacing w:line="0" w:lineRule="atLeast"/>
        <w:ind w:firstLine="709"/>
        <w:jc w:val="both"/>
      </w:pPr>
      <w:r w:rsidRPr="007C0B97">
        <w:t>3.</w:t>
      </w:r>
      <w:r w:rsidR="006B3FCB" w:rsidRPr="007C0B97">
        <w:t>5</w:t>
      </w:r>
      <w:r w:rsidRPr="007C0B97">
        <w:t>.2.</w:t>
      </w:r>
      <w:r w:rsidR="00A01CAF" w:rsidRPr="007C0B97">
        <w:t> </w:t>
      </w:r>
      <w:r w:rsidRPr="007C0B97">
        <w:t>Содержание административных действий, входящих в состав административной процедуры, продолжительность и</w:t>
      </w:r>
      <w:r w:rsidR="00A01CAF" w:rsidRPr="007C0B97">
        <w:t> </w:t>
      </w:r>
      <w:r w:rsidRPr="007C0B97">
        <w:t xml:space="preserve">(или) максимальный срок </w:t>
      </w:r>
      <w:r w:rsidR="00A01CAF" w:rsidRPr="007C0B97">
        <w:br/>
      </w:r>
      <w:r w:rsidRPr="007C0B97">
        <w:lastRenderedPageBreak/>
        <w:t>их выполнения.</w:t>
      </w:r>
    </w:p>
    <w:p w:rsidR="00284888" w:rsidRPr="00021D85" w:rsidRDefault="0076551A"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3.5.</w:t>
      </w:r>
      <w:r w:rsidR="00670FA3" w:rsidRPr="00021D85">
        <w:rPr>
          <w:rFonts w:ascii="Times New Roman" w:hAnsi="Times New Roman" w:cs="Times New Roman"/>
          <w:sz w:val="24"/>
          <w:szCs w:val="24"/>
        </w:rPr>
        <w:t>2.1.</w:t>
      </w:r>
      <w:r w:rsidR="0000685A" w:rsidRPr="00021D85">
        <w:rPr>
          <w:rFonts w:ascii="Times New Roman" w:hAnsi="Times New Roman" w:cs="Times New Roman"/>
          <w:sz w:val="24"/>
          <w:szCs w:val="24"/>
        </w:rPr>
        <w:t> </w:t>
      </w:r>
      <w:r w:rsidRPr="00021D85">
        <w:rPr>
          <w:rFonts w:ascii="Times New Roman" w:hAnsi="Times New Roman" w:cs="Times New Roman"/>
          <w:sz w:val="24"/>
          <w:szCs w:val="24"/>
        </w:rPr>
        <w:t>Работник ГАУ ЦЗН</w:t>
      </w:r>
      <w:r w:rsidR="0000685A" w:rsidRPr="00021D85">
        <w:rPr>
          <w:rFonts w:ascii="Times New Roman" w:hAnsi="Times New Roman" w:cs="Times New Roman"/>
          <w:sz w:val="24"/>
          <w:szCs w:val="24"/>
        </w:rPr>
        <w:t xml:space="preserve">, ответственный за выполнение административной процедуры, </w:t>
      </w:r>
      <w:r w:rsidR="002C069E" w:rsidRPr="00021D85">
        <w:rPr>
          <w:rFonts w:ascii="Times New Roman" w:hAnsi="Times New Roman" w:cs="Times New Roman"/>
          <w:sz w:val="24"/>
          <w:szCs w:val="24"/>
        </w:rPr>
        <w:t xml:space="preserve">в день подбора </w:t>
      </w:r>
      <w:r w:rsidR="008D263B" w:rsidRPr="00021D85">
        <w:rPr>
          <w:rFonts w:ascii="Times New Roman" w:hAnsi="Times New Roman" w:cs="Times New Roman"/>
          <w:sz w:val="24"/>
          <w:szCs w:val="24"/>
        </w:rPr>
        <w:t>заявителю</w:t>
      </w:r>
      <w:r w:rsidR="002C069E" w:rsidRPr="00021D85">
        <w:rPr>
          <w:rFonts w:ascii="Times New Roman" w:hAnsi="Times New Roman" w:cs="Times New Roman"/>
          <w:sz w:val="24"/>
          <w:szCs w:val="24"/>
        </w:rPr>
        <w:t xml:space="preserve"> мероприятий по профессиональной ориентации</w:t>
      </w:r>
      <w:r w:rsidR="00284888" w:rsidRPr="00021D85">
        <w:rPr>
          <w:rFonts w:ascii="Times New Roman" w:hAnsi="Times New Roman" w:cs="Times New Roman"/>
          <w:sz w:val="24"/>
          <w:szCs w:val="24"/>
        </w:rPr>
        <w:t>,</w:t>
      </w:r>
      <w:r w:rsidR="002C069E" w:rsidRPr="00021D85">
        <w:rPr>
          <w:rFonts w:ascii="Times New Roman" w:hAnsi="Times New Roman" w:cs="Times New Roman"/>
          <w:sz w:val="24"/>
          <w:szCs w:val="24"/>
        </w:rPr>
        <w:t xml:space="preserve"> </w:t>
      </w:r>
      <w:r w:rsidR="00284888" w:rsidRPr="00021D85">
        <w:rPr>
          <w:rFonts w:ascii="Times New Roman" w:hAnsi="Times New Roman" w:cs="Times New Roman"/>
          <w:sz w:val="24"/>
          <w:szCs w:val="24"/>
        </w:rPr>
        <w:br/>
      </w:r>
      <w:r w:rsidR="002C069E" w:rsidRPr="00021D85">
        <w:rPr>
          <w:rFonts w:ascii="Times New Roman" w:hAnsi="Times New Roman" w:cs="Times New Roman"/>
          <w:sz w:val="24"/>
          <w:szCs w:val="24"/>
        </w:rPr>
        <w:t>с использов</w:t>
      </w:r>
      <w:r w:rsidRPr="00021D85">
        <w:rPr>
          <w:rFonts w:ascii="Times New Roman" w:hAnsi="Times New Roman" w:cs="Times New Roman"/>
          <w:sz w:val="24"/>
          <w:szCs w:val="24"/>
        </w:rPr>
        <w:t>анием единой цифровой платформы</w:t>
      </w:r>
      <w:r w:rsidR="00284888" w:rsidRPr="00021D85">
        <w:rPr>
          <w:rFonts w:ascii="Times New Roman" w:hAnsi="Times New Roman" w:cs="Times New Roman"/>
          <w:sz w:val="24"/>
          <w:szCs w:val="24"/>
        </w:rPr>
        <w:t>:</w:t>
      </w:r>
    </w:p>
    <w:p w:rsidR="002C069E" w:rsidRPr="00021D85" w:rsidRDefault="002C069E"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осуществляет подбор и назначение тестов </w:t>
      </w:r>
      <w:r w:rsidR="005C56A5" w:rsidRPr="00021D85">
        <w:rPr>
          <w:rFonts w:ascii="Times New Roman" w:hAnsi="Times New Roman" w:cs="Times New Roman"/>
          <w:sz w:val="24"/>
          <w:szCs w:val="24"/>
        </w:rPr>
        <w:t>заявителю</w:t>
      </w:r>
      <w:r w:rsidRPr="00021D85">
        <w:rPr>
          <w:rFonts w:ascii="Times New Roman" w:hAnsi="Times New Roman" w:cs="Times New Roman"/>
          <w:sz w:val="24"/>
          <w:szCs w:val="24"/>
        </w:rPr>
        <w:t>, в том числе с учетом результатов</w:t>
      </w:r>
      <w:r w:rsidR="0076551A" w:rsidRPr="00021D85">
        <w:rPr>
          <w:rFonts w:ascii="Times New Roman" w:hAnsi="Times New Roman" w:cs="Times New Roman"/>
          <w:sz w:val="24"/>
          <w:szCs w:val="24"/>
        </w:rPr>
        <w:t xml:space="preserve"> получения </w:t>
      </w:r>
      <w:r w:rsidR="00284888" w:rsidRPr="00021D85">
        <w:rPr>
          <w:rFonts w:ascii="Times New Roman" w:hAnsi="Times New Roman" w:cs="Times New Roman"/>
          <w:sz w:val="24"/>
          <w:szCs w:val="24"/>
        </w:rPr>
        <w:t xml:space="preserve">заявителем </w:t>
      </w:r>
      <w:r w:rsidR="0076551A" w:rsidRPr="00021D85">
        <w:rPr>
          <w:rFonts w:ascii="Times New Roman" w:hAnsi="Times New Roman" w:cs="Times New Roman"/>
          <w:sz w:val="24"/>
          <w:szCs w:val="24"/>
        </w:rPr>
        <w:t>сервиса «</w:t>
      </w:r>
      <w:r w:rsidRPr="00021D85">
        <w:rPr>
          <w:rFonts w:ascii="Times New Roman" w:hAnsi="Times New Roman" w:cs="Times New Roman"/>
          <w:sz w:val="24"/>
          <w:szCs w:val="24"/>
        </w:rPr>
        <w:t>Самостоятельное тести</w:t>
      </w:r>
      <w:r w:rsidR="0076551A" w:rsidRPr="00021D85">
        <w:rPr>
          <w:rFonts w:ascii="Times New Roman" w:hAnsi="Times New Roman" w:cs="Times New Roman"/>
          <w:sz w:val="24"/>
          <w:szCs w:val="24"/>
        </w:rPr>
        <w:t>рование»</w:t>
      </w:r>
      <w:r w:rsidR="00F209C7" w:rsidRPr="00021D85">
        <w:rPr>
          <w:rFonts w:ascii="Times New Roman" w:hAnsi="Times New Roman" w:cs="Times New Roman"/>
          <w:sz w:val="24"/>
          <w:szCs w:val="24"/>
        </w:rPr>
        <w:t>;</w:t>
      </w:r>
    </w:p>
    <w:p w:rsidR="00F410AE" w:rsidRPr="00021D85" w:rsidRDefault="002C069E"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согласовывает </w:t>
      </w:r>
      <w:r w:rsidR="00F209C7" w:rsidRPr="00021D85">
        <w:rPr>
          <w:rFonts w:ascii="Times New Roman" w:hAnsi="Times New Roman" w:cs="Times New Roman"/>
          <w:sz w:val="24"/>
          <w:szCs w:val="24"/>
        </w:rPr>
        <w:t>с</w:t>
      </w:r>
      <w:r w:rsidRPr="00021D85">
        <w:rPr>
          <w:rFonts w:ascii="Times New Roman" w:hAnsi="Times New Roman" w:cs="Times New Roman"/>
          <w:sz w:val="24"/>
          <w:szCs w:val="24"/>
        </w:rPr>
        <w:t xml:space="preserve"> </w:t>
      </w:r>
      <w:r w:rsidR="005C56A5"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дату проведения тестирования, в </w:t>
      </w:r>
      <w:proofErr w:type="gramStart"/>
      <w:r w:rsidRPr="00021D85">
        <w:rPr>
          <w:rFonts w:ascii="Times New Roman" w:hAnsi="Times New Roman" w:cs="Times New Roman"/>
          <w:sz w:val="24"/>
          <w:szCs w:val="24"/>
        </w:rPr>
        <w:t>случае</w:t>
      </w:r>
      <w:proofErr w:type="gramEnd"/>
      <w:r w:rsidRPr="00021D85">
        <w:rPr>
          <w:rFonts w:ascii="Times New Roman" w:hAnsi="Times New Roman" w:cs="Times New Roman"/>
          <w:sz w:val="24"/>
          <w:szCs w:val="24"/>
        </w:rPr>
        <w:t xml:space="preserve"> если назначенные тесты не содержат</w:t>
      </w:r>
      <w:r w:rsidR="005C56A5" w:rsidRPr="00021D85">
        <w:rPr>
          <w:rFonts w:ascii="Times New Roman" w:hAnsi="Times New Roman" w:cs="Times New Roman"/>
          <w:sz w:val="24"/>
          <w:szCs w:val="24"/>
        </w:rPr>
        <w:t>ся на единой цифровой платформе</w:t>
      </w:r>
      <w:r w:rsidR="00F410AE" w:rsidRPr="00021D85">
        <w:rPr>
          <w:rFonts w:ascii="Times New Roman" w:hAnsi="Times New Roman" w:cs="Times New Roman"/>
          <w:sz w:val="24"/>
          <w:szCs w:val="24"/>
        </w:rPr>
        <w:t>;</w:t>
      </w:r>
    </w:p>
    <w:p w:rsidR="007651D2" w:rsidRPr="00021D85" w:rsidRDefault="007651D2" w:rsidP="007651D2">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направляет заявителю уведомление, содержащее информацию о назначенных тестах, о порядке и сроках их прохождения заявителем;</w:t>
      </w:r>
    </w:p>
    <w:p w:rsidR="00FC4FFF" w:rsidRPr="00021D85" w:rsidRDefault="002D6164"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информирует заявителя в </w:t>
      </w:r>
      <w:proofErr w:type="gramStart"/>
      <w:r w:rsidRPr="00021D85">
        <w:rPr>
          <w:rFonts w:ascii="Times New Roman" w:hAnsi="Times New Roman" w:cs="Times New Roman"/>
          <w:sz w:val="24"/>
          <w:szCs w:val="24"/>
        </w:rPr>
        <w:t>уведомлении</w:t>
      </w:r>
      <w:proofErr w:type="gramEnd"/>
      <w:r w:rsidR="00FC4FFF" w:rsidRPr="00021D85">
        <w:rPr>
          <w:rFonts w:ascii="Times New Roman" w:hAnsi="Times New Roman" w:cs="Times New Roman"/>
          <w:sz w:val="24"/>
          <w:szCs w:val="24"/>
        </w:rPr>
        <w:t>:</w:t>
      </w:r>
    </w:p>
    <w:p w:rsidR="00B1157C" w:rsidRPr="00021D85" w:rsidRDefault="002D6164"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о необходимости прохождения указанных тестов с использованием единой цифровой платформы в течение 3 рабочих дней со дня получения уведомления</w:t>
      </w:r>
      <w:r w:rsidR="007651D2" w:rsidRPr="00021D85">
        <w:rPr>
          <w:rFonts w:ascii="Times New Roman" w:hAnsi="Times New Roman" w:cs="Times New Roman"/>
          <w:sz w:val="24"/>
          <w:szCs w:val="24"/>
        </w:rPr>
        <w:t xml:space="preserve">, </w:t>
      </w:r>
      <w:bookmarkStart w:id="8" w:name="Par152"/>
      <w:bookmarkEnd w:id="8"/>
      <w:r w:rsidRPr="00021D85">
        <w:rPr>
          <w:rFonts w:ascii="Times New Roman" w:hAnsi="Times New Roman" w:cs="Times New Roman"/>
          <w:sz w:val="24"/>
          <w:szCs w:val="24"/>
        </w:rPr>
        <w:t>в</w:t>
      </w:r>
      <w:r w:rsidR="002C069E" w:rsidRPr="00021D85">
        <w:rPr>
          <w:rFonts w:ascii="Times New Roman" w:hAnsi="Times New Roman" w:cs="Times New Roman"/>
          <w:sz w:val="24"/>
          <w:szCs w:val="24"/>
        </w:rPr>
        <w:t xml:space="preserve"> случае если тесты, назначенные </w:t>
      </w:r>
      <w:r w:rsidR="00B1157C" w:rsidRPr="00021D85">
        <w:rPr>
          <w:rFonts w:ascii="Times New Roman" w:hAnsi="Times New Roman" w:cs="Times New Roman"/>
          <w:sz w:val="24"/>
          <w:szCs w:val="24"/>
        </w:rPr>
        <w:t xml:space="preserve">работником </w:t>
      </w:r>
      <w:r w:rsidR="005C56A5" w:rsidRPr="00021D85">
        <w:rPr>
          <w:rFonts w:ascii="Times New Roman" w:hAnsi="Times New Roman" w:cs="Times New Roman"/>
          <w:sz w:val="24"/>
          <w:szCs w:val="24"/>
        </w:rPr>
        <w:t>ГАУ ЦЗН</w:t>
      </w:r>
      <w:r w:rsidR="002C069E" w:rsidRPr="00021D85">
        <w:rPr>
          <w:rFonts w:ascii="Times New Roman" w:hAnsi="Times New Roman" w:cs="Times New Roman"/>
          <w:sz w:val="24"/>
          <w:szCs w:val="24"/>
        </w:rPr>
        <w:t>, содержатся на единой цифровой платформе</w:t>
      </w:r>
      <w:r w:rsidR="00B1157C" w:rsidRPr="00021D85">
        <w:rPr>
          <w:rFonts w:ascii="Times New Roman" w:hAnsi="Times New Roman" w:cs="Times New Roman"/>
          <w:sz w:val="24"/>
          <w:szCs w:val="24"/>
        </w:rPr>
        <w:t>;</w:t>
      </w:r>
    </w:p>
    <w:p w:rsidR="00E75BDB" w:rsidRPr="00021D85" w:rsidRDefault="00FC4FFF"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о необходимости лично явиться в ГАУ ЦЗН для прохождения тестов в указанные </w:t>
      </w:r>
      <w:r w:rsidRPr="00021D85">
        <w:rPr>
          <w:rFonts w:ascii="Times New Roman" w:hAnsi="Times New Roman" w:cs="Times New Roman"/>
          <w:sz w:val="24"/>
          <w:szCs w:val="24"/>
        </w:rPr>
        <w:br/>
        <w:t>в уведомлении дату и время, в</w:t>
      </w:r>
      <w:r w:rsidR="002C069E" w:rsidRPr="00021D85">
        <w:rPr>
          <w:rFonts w:ascii="Times New Roman" w:hAnsi="Times New Roman" w:cs="Times New Roman"/>
          <w:sz w:val="24"/>
          <w:szCs w:val="24"/>
        </w:rPr>
        <w:t xml:space="preserve"> случае если тесты, назначенные </w:t>
      </w:r>
      <w:r w:rsidRPr="00021D85">
        <w:rPr>
          <w:rFonts w:ascii="Times New Roman" w:hAnsi="Times New Roman" w:cs="Times New Roman"/>
          <w:sz w:val="24"/>
          <w:szCs w:val="24"/>
        </w:rPr>
        <w:t xml:space="preserve">работником </w:t>
      </w:r>
      <w:r w:rsidR="005C56A5" w:rsidRPr="00021D85">
        <w:rPr>
          <w:rFonts w:ascii="Times New Roman" w:hAnsi="Times New Roman" w:cs="Times New Roman"/>
          <w:sz w:val="24"/>
          <w:szCs w:val="24"/>
        </w:rPr>
        <w:t>ГАУ ЦЗН</w:t>
      </w:r>
      <w:r w:rsidRPr="00021D85">
        <w:rPr>
          <w:rFonts w:ascii="Times New Roman" w:hAnsi="Times New Roman" w:cs="Times New Roman"/>
          <w:sz w:val="24"/>
          <w:szCs w:val="24"/>
        </w:rPr>
        <w:t>,</w:t>
      </w:r>
      <w:r w:rsidR="005C56A5" w:rsidRPr="00021D85">
        <w:rPr>
          <w:rFonts w:ascii="Times New Roman" w:hAnsi="Times New Roman" w:cs="Times New Roman"/>
          <w:sz w:val="24"/>
          <w:szCs w:val="24"/>
        </w:rPr>
        <w:t xml:space="preserve"> </w:t>
      </w:r>
      <w:r w:rsidRPr="00021D85">
        <w:rPr>
          <w:rFonts w:ascii="Times New Roman" w:hAnsi="Times New Roman" w:cs="Times New Roman"/>
          <w:sz w:val="24"/>
          <w:szCs w:val="24"/>
        </w:rPr>
        <w:br/>
      </w:r>
      <w:r w:rsidR="002C069E" w:rsidRPr="00021D85">
        <w:rPr>
          <w:rFonts w:ascii="Times New Roman" w:hAnsi="Times New Roman" w:cs="Times New Roman"/>
          <w:sz w:val="24"/>
          <w:szCs w:val="24"/>
        </w:rPr>
        <w:t>не содержатся на единой цифровой платформе</w:t>
      </w:r>
      <w:r w:rsidR="00E75BDB" w:rsidRPr="00021D85">
        <w:rPr>
          <w:rFonts w:ascii="Times New Roman" w:hAnsi="Times New Roman" w:cs="Times New Roman"/>
          <w:sz w:val="24"/>
          <w:szCs w:val="24"/>
        </w:rPr>
        <w:t>;</w:t>
      </w:r>
    </w:p>
    <w:p w:rsidR="0034778A" w:rsidRPr="00021D85" w:rsidRDefault="00B174D8" w:rsidP="00E75BDB">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в</w:t>
      </w:r>
      <w:r w:rsidR="00E75BDB" w:rsidRPr="00021D85">
        <w:rPr>
          <w:rFonts w:ascii="Times New Roman" w:hAnsi="Times New Roman" w:cs="Times New Roman"/>
          <w:sz w:val="24"/>
          <w:szCs w:val="24"/>
        </w:rPr>
        <w:t xml:space="preserve"> </w:t>
      </w:r>
      <w:proofErr w:type="gramStart"/>
      <w:r w:rsidR="00E75BDB" w:rsidRPr="00021D85">
        <w:rPr>
          <w:rFonts w:ascii="Times New Roman" w:hAnsi="Times New Roman" w:cs="Times New Roman"/>
          <w:sz w:val="24"/>
          <w:szCs w:val="24"/>
        </w:rPr>
        <w:t>случае</w:t>
      </w:r>
      <w:proofErr w:type="gramEnd"/>
      <w:r w:rsidR="00E75BDB" w:rsidRPr="00021D85">
        <w:rPr>
          <w:rFonts w:ascii="Times New Roman" w:hAnsi="Times New Roman" w:cs="Times New Roman"/>
          <w:sz w:val="24"/>
          <w:szCs w:val="24"/>
        </w:rPr>
        <w:t xml:space="preserve"> </w:t>
      </w:r>
      <w:proofErr w:type="spellStart"/>
      <w:r w:rsidR="00E75BDB" w:rsidRPr="00021D85">
        <w:rPr>
          <w:rFonts w:ascii="Times New Roman" w:hAnsi="Times New Roman" w:cs="Times New Roman"/>
          <w:sz w:val="24"/>
          <w:szCs w:val="24"/>
        </w:rPr>
        <w:t>непрохождения</w:t>
      </w:r>
      <w:proofErr w:type="spellEnd"/>
      <w:r w:rsidR="00E75BDB" w:rsidRPr="00021D85">
        <w:rPr>
          <w:rFonts w:ascii="Times New Roman" w:hAnsi="Times New Roman" w:cs="Times New Roman"/>
          <w:sz w:val="24"/>
          <w:szCs w:val="24"/>
        </w:rPr>
        <w:t xml:space="preserve"> </w:t>
      </w:r>
      <w:r w:rsidRPr="00021D85">
        <w:rPr>
          <w:rFonts w:ascii="Times New Roman" w:hAnsi="Times New Roman" w:cs="Times New Roman"/>
          <w:sz w:val="24"/>
          <w:szCs w:val="24"/>
        </w:rPr>
        <w:t xml:space="preserve">заявителем </w:t>
      </w:r>
      <w:r w:rsidR="00E75BDB" w:rsidRPr="00021D85">
        <w:rPr>
          <w:rFonts w:ascii="Times New Roman" w:hAnsi="Times New Roman" w:cs="Times New Roman"/>
          <w:sz w:val="24"/>
          <w:szCs w:val="24"/>
        </w:rPr>
        <w:t xml:space="preserve">тестов </w:t>
      </w:r>
      <w:r w:rsidR="00E75545" w:rsidRPr="00021D85">
        <w:rPr>
          <w:rFonts w:ascii="Times New Roman" w:hAnsi="Times New Roman" w:cs="Times New Roman"/>
          <w:sz w:val="24"/>
          <w:szCs w:val="24"/>
        </w:rPr>
        <w:t xml:space="preserve">в течение 3 рабочих дней со дня получения уведомления, содержащего информацию о назначенных тестах, о порядке </w:t>
      </w:r>
      <w:r w:rsidR="00E75545" w:rsidRPr="00021D85">
        <w:rPr>
          <w:rFonts w:ascii="Times New Roman" w:hAnsi="Times New Roman" w:cs="Times New Roman"/>
          <w:sz w:val="24"/>
          <w:szCs w:val="24"/>
        </w:rPr>
        <w:br/>
        <w:t xml:space="preserve">и сроках их прохождения заявителем, </w:t>
      </w:r>
      <w:r w:rsidR="00005F36" w:rsidRPr="00021D85">
        <w:rPr>
          <w:rFonts w:ascii="Times New Roman" w:hAnsi="Times New Roman" w:cs="Times New Roman"/>
          <w:sz w:val="24"/>
          <w:szCs w:val="24"/>
        </w:rPr>
        <w:t xml:space="preserve">прекращает </w:t>
      </w:r>
      <w:r w:rsidR="00E75BDB" w:rsidRPr="00021D85">
        <w:rPr>
          <w:rFonts w:ascii="Times New Roman" w:hAnsi="Times New Roman" w:cs="Times New Roman"/>
          <w:sz w:val="24"/>
          <w:szCs w:val="24"/>
        </w:rPr>
        <w:t xml:space="preserve">предоставление государственной услуги, о чем </w:t>
      </w:r>
      <w:r w:rsidR="00005F36" w:rsidRPr="00021D85">
        <w:rPr>
          <w:rFonts w:ascii="Times New Roman" w:hAnsi="Times New Roman" w:cs="Times New Roman"/>
          <w:sz w:val="24"/>
          <w:szCs w:val="24"/>
        </w:rPr>
        <w:t xml:space="preserve">направляет </w:t>
      </w:r>
      <w:r w:rsidR="00E75BDB" w:rsidRPr="00021D85">
        <w:rPr>
          <w:rFonts w:ascii="Times New Roman" w:hAnsi="Times New Roman" w:cs="Times New Roman"/>
          <w:sz w:val="24"/>
          <w:szCs w:val="24"/>
        </w:rPr>
        <w:t>заявителю соответствующее уведомление не позднее следующего дня</w:t>
      </w:r>
      <w:r w:rsidR="0034778A" w:rsidRPr="00021D85">
        <w:rPr>
          <w:rFonts w:ascii="Times New Roman" w:hAnsi="Times New Roman" w:cs="Times New Roman"/>
          <w:sz w:val="24"/>
          <w:szCs w:val="24"/>
        </w:rPr>
        <w:t>.</w:t>
      </w:r>
    </w:p>
    <w:p w:rsidR="0035217E" w:rsidRPr="00021D85" w:rsidRDefault="0034778A" w:rsidP="0035217E">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3.5.2.2. </w:t>
      </w:r>
      <w:r w:rsidR="0035217E" w:rsidRPr="00021D85">
        <w:rPr>
          <w:rFonts w:ascii="Times New Roman" w:hAnsi="Times New Roman" w:cs="Times New Roman"/>
          <w:sz w:val="24"/>
          <w:szCs w:val="24"/>
        </w:rPr>
        <w:t xml:space="preserve">ГАУ ЦЗН обеспечивает заявителю функциональные возможности прохождения тестов, содержащихся на единой цифровой платформе, и ознакомления </w:t>
      </w:r>
      <w:r w:rsidR="0035217E" w:rsidRPr="00021D85">
        <w:rPr>
          <w:rFonts w:ascii="Times New Roman" w:hAnsi="Times New Roman" w:cs="Times New Roman"/>
          <w:sz w:val="24"/>
          <w:szCs w:val="24"/>
        </w:rPr>
        <w:br/>
        <w:t xml:space="preserve">с результатами тестов в режиме </w:t>
      </w:r>
      <w:proofErr w:type="spellStart"/>
      <w:r w:rsidR="0035217E" w:rsidRPr="00021D85">
        <w:rPr>
          <w:rFonts w:ascii="Times New Roman" w:hAnsi="Times New Roman" w:cs="Times New Roman"/>
          <w:sz w:val="24"/>
          <w:szCs w:val="24"/>
        </w:rPr>
        <w:t>онлайн</w:t>
      </w:r>
      <w:proofErr w:type="spellEnd"/>
      <w:r w:rsidR="0035217E" w:rsidRPr="00021D85">
        <w:rPr>
          <w:rFonts w:ascii="Times New Roman" w:hAnsi="Times New Roman" w:cs="Times New Roman"/>
          <w:sz w:val="24"/>
          <w:szCs w:val="24"/>
        </w:rPr>
        <w:t>.</w:t>
      </w:r>
    </w:p>
    <w:p w:rsidR="0034778A" w:rsidRPr="00021D85" w:rsidRDefault="0035217E" w:rsidP="0034778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3.5.2.3. Работник ГАУ ЦЗН, ответственный за выполнение административной процедуры</w:t>
      </w:r>
      <w:r w:rsidR="00F33951" w:rsidRPr="00021D85">
        <w:rPr>
          <w:rFonts w:ascii="Times New Roman" w:hAnsi="Times New Roman" w:cs="Times New Roman"/>
          <w:sz w:val="24"/>
          <w:szCs w:val="24"/>
        </w:rPr>
        <w:t>,</w:t>
      </w:r>
      <w:r w:rsidRPr="00021D85">
        <w:rPr>
          <w:rFonts w:ascii="Times New Roman" w:hAnsi="Times New Roman" w:cs="Times New Roman"/>
          <w:sz w:val="24"/>
          <w:szCs w:val="24"/>
        </w:rPr>
        <w:t xml:space="preserve"> или специалист, привлеченный на договорной основе</w:t>
      </w:r>
      <w:r w:rsidR="00F33951" w:rsidRPr="00021D85">
        <w:rPr>
          <w:rFonts w:ascii="Times New Roman" w:hAnsi="Times New Roman" w:cs="Times New Roman"/>
          <w:sz w:val="24"/>
          <w:szCs w:val="24"/>
        </w:rPr>
        <w:t xml:space="preserve">, </w:t>
      </w:r>
      <w:r w:rsidR="0034778A" w:rsidRPr="00021D85">
        <w:rPr>
          <w:rFonts w:ascii="Times New Roman" w:hAnsi="Times New Roman" w:cs="Times New Roman"/>
          <w:sz w:val="24"/>
          <w:szCs w:val="24"/>
        </w:rPr>
        <w:t>проводит тестирование заявителя при личной явке заявителя</w:t>
      </w:r>
      <w:r w:rsidR="007B19D3" w:rsidRPr="00021D85">
        <w:rPr>
          <w:rFonts w:ascii="Times New Roman" w:hAnsi="Times New Roman" w:cs="Times New Roman"/>
          <w:sz w:val="24"/>
          <w:szCs w:val="24"/>
        </w:rPr>
        <w:t>,</w:t>
      </w:r>
      <w:r w:rsidR="0034778A" w:rsidRPr="00021D85">
        <w:rPr>
          <w:rFonts w:ascii="Times New Roman" w:hAnsi="Times New Roman" w:cs="Times New Roman"/>
          <w:sz w:val="24"/>
          <w:szCs w:val="24"/>
        </w:rPr>
        <w:t xml:space="preserve"> в случае если назначенные заявителю тесты </w:t>
      </w:r>
      <w:r w:rsidR="00F33951" w:rsidRPr="00021D85">
        <w:rPr>
          <w:rFonts w:ascii="Times New Roman" w:hAnsi="Times New Roman" w:cs="Times New Roman"/>
          <w:sz w:val="24"/>
          <w:szCs w:val="24"/>
        </w:rPr>
        <w:br/>
      </w:r>
      <w:r w:rsidR="0034778A" w:rsidRPr="00021D85">
        <w:rPr>
          <w:rFonts w:ascii="Times New Roman" w:hAnsi="Times New Roman" w:cs="Times New Roman"/>
          <w:sz w:val="24"/>
          <w:szCs w:val="24"/>
        </w:rPr>
        <w:t>не содержатся на единой цифровой платформе.</w:t>
      </w:r>
    </w:p>
    <w:p w:rsidR="00C927D6" w:rsidRPr="00021D85" w:rsidRDefault="00C927D6" w:rsidP="0034778A">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Работник ГАУ ЦЗН, ответственный за выполнение административной процедуры:</w:t>
      </w:r>
    </w:p>
    <w:p w:rsidR="00EB37A3" w:rsidRPr="00021D85" w:rsidRDefault="00C927D6"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вносит на единую цифровую платформу сведения о привлечении специалиста </w:t>
      </w:r>
      <w:r w:rsidRPr="00021D85">
        <w:rPr>
          <w:rFonts w:ascii="Times New Roman" w:hAnsi="Times New Roman" w:cs="Times New Roman"/>
          <w:sz w:val="24"/>
          <w:szCs w:val="24"/>
        </w:rPr>
        <w:br/>
        <w:t xml:space="preserve">для проведения тестирования заявителя на договорной основе, включая сведения </w:t>
      </w:r>
      <w:r w:rsidRPr="00021D85">
        <w:rPr>
          <w:rFonts w:ascii="Times New Roman" w:hAnsi="Times New Roman" w:cs="Times New Roman"/>
          <w:sz w:val="24"/>
          <w:szCs w:val="24"/>
        </w:rPr>
        <w:br/>
        <w:t>о реквизитах указанного догово</w:t>
      </w:r>
      <w:r w:rsidR="00EB37A3" w:rsidRPr="00021D85">
        <w:rPr>
          <w:rFonts w:ascii="Times New Roman" w:hAnsi="Times New Roman" w:cs="Times New Roman"/>
          <w:sz w:val="24"/>
          <w:szCs w:val="24"/>
        </w:rPr>
        <w:t>ра;</w:t>
      </w:r>
    </w:p>
    <w:p w:rsidR="0028268B" w:rsidRPr="00021D85" w:rsidRDefault="00EB37A3"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фиксирует на единой цифровой платформе результаты прохождения заявителем тестов при личной явке, обрабатывает результаты тестов;</w:t>
      </w:r>
    </w:p>
    <w:p w:rsidR="0028268B" w:rsidRPr="00021D85" w:rsidRDefault="0028268B"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принимает решение о необходимости повторного осуществления административных </w:t>
      </w:r>
      <w:r w:rsidR="004A10F7" w:rsidRPr="00021D85">
        <w:rPr>
          <w:rFonts w:ascii="Times New Roman" w:hAnsi="Times New Roman" w:cs="Times New Roman"/>
          <w:sz w:val="24"/>
          <w:szCs w:val="24"/>
        </w:rPr>
        <w:t>процедур (действий)</w:t>
      </w:r>
      <w:r w:rsidRPr="00021D85">
        <w:rPr>
          <w:rFonts w:ascii="Times New Roman" w:hAnsi="Times New Roman" w:cs="Times New Roman"/>
          <w:sz w:val="24"/>
          <w:szCs w:val="24"/>
        </w:rPr>
        <w:t xml:space="preserve">, предусмотренных пунктами </w:t>
      </w:r>
      <w:r w:rsidR="000E580E" w:rsidRPr="00021D85">
        <w:rPr>
          <w:rFonts w:ascii="Times New Roman" w:hAnsi="Times New Roman" w:cs="Times New Roman"/>
          <w:sz w:val="24"/>
          <w:szCs w:val="24"/>
        </w:rPr>
        <w:t>3.4 – 3.</w:t>
      </w:r>
      <w:r w:rsidR="004A10F7" w:rsidRPr="00021D85">
        <w:rPr>
          <w:rFonts w:ascii="Times New Roman" w:hAnsi="Times New Roman" w:cs="Times New Roman"/>
          <w:sz w:val="24"/>
          <w:szCs w:val="24"/>
        </w:rPr>
        <w:t>5</w:t>
      </w:r>
      <w:r w:rsidRPr="00021D85">
        <w:rPr>
          <w:rFonts w:ascii="Times New Roman" w:hAnsi="Times New Roman" w:cs="Times New Roman"/>
          <w:sz w:val="24"/>
          <w:szCs w:val="24"/>
        </w:rPr>
        <w:t xml:space="preserve"> настоящего </w:t>
      </w:r>
      <w:r w:rsidR="004A10F7" w:rsidRPr="00021D85">
        <w:rPr>
          <w:rFonts w:ascii="Times New Roman" w:hAnsi="Times New Roman" w:cs="Times New Roman"/>
          <w:sz w:val="24"/>
          <w:szCs w:val="24"/>
        </w:rPr>
        <w:t>Административного регламента</w:t>
      </w:r>
      <w:r w:rsidR="000B66A6" w:rsidRPr="00021D85">
        <w:rPr>
          <w:rFonts w:ascii="Times New Roman" w:hAnsi="Times New Roman" w:cs="Times New Roman"/>
          <w:sz w:val="24"/>
          <w:szCs w:val="24"/>
        </w:rPr>
        <w:t>,</w:t>
      </w:r>
      <w:r w:rsidR="004A10F7" w:rsidRPr="00021D85">
        <w:rPr>
          <w:rFonts w:ascii="Times New Roman" w:hAnsi="Times New Roman" w:cs="Times New Roman"/>
          <w:sz w:val="24"/>
          <w:szCs w:val="24"/>
        </w:rPr>
        <w:t xml:space="preserve"> </w:t>
      </w:r>
      <w:r w:rsidR="00ED3582" w:rsidRPr="00021D85">
        <w:rPr>
          <w:rFonts w:ascii="Times New Roman" w:hAnsi="Times New Roman" w:cs="Times New Roman"/>
          <w:sz w:val="24"/>
          <w:szCs w:val="24"/>
        </w:rPr>
        <w:t>н</w:t>
      </w:r>
      <w:r w:rsidRPr="00021D85">
        <w:rPr>
          <w:rFonts w:ascii="Times New Roman" w:hAnsi="Times New Roman" w:cs="Times New Roman"/>
          <w:sz w:val="24"/>
          <w:szCs w:val="24"/>
        </w:rPr>
        <w:t xml:space="preserve">а основании результатов тестирования </w:t>
      </w:r>
      <w:r w:rsidR="000B66A6" w:rsidRPr="00021D85">
        <w:rPr>
          <w:rFonts w:ascii="Times New Roman" w:hAnsi="Times New Roman" w:cs="Times New Roman"/>
          <w:sz w:val="24"/>
          <w:szCs w:val="24"/>
        </w:rPr>
        <w:t>заявителя</w:t>
      </w:r>
      <w:r w:rsidRPr="00021D85">
        <w:rPr>
          <w:rFonts w:ascii="Times New Roman" w:hAnsi="Times New Roman" w:cs="Times New Roman"/>
          <w:sz w:val="24"/>
          <w:szCs w:val="24"/>
        </w:rPr>
        <w:t xml:space="preserve">, сформированных в порядке, предусмотренном пунктами </w:t>
      </w:r>
      <w:r w:rsidR="000B66A6" w:rsidRPr="00021D85">
        <w:rPr>
          <w:rFonts w:ascii="Times New Roman" w:hAnsi="Times New Roman" w:cs="Times New Roman"/>
          <w:sz w:val="24"/>
          <w:szCs w:val="24"/>
        </w:rPr>
        <w:t xml:space="preserve">3.5.2.2 </w:t>
      </w:r>
      <w:r w:rsidR="009A7479" w:rsidRPr="00021D85">
        <w:rPr>
          <w:rFonts w:ascii="Times New Roman" w:hAnsi="Times New Roman" w:cs="Times New Roman"/>
          <w:sz w:val="24"/>
          <w:szCs w:val="24"/>
        </w:rPr>
        <w:t>и абзаца четвертого настоящего пункта Административного регламента;</w:t>
      </w:r>
    </w:p>
    <w:p w:rsidR="00794357" w:rsidRPr="00021D85" w:rsidRDefault="000A5C03" w:rsidP="00021D85">
      <w:pPr>
        <w:pStyle w:val="ConsPlusNormal"/>
        <w:spacing w:line="0" w:lineRule="atLeast"/>
        <w:ind w:firstLine="709"/>
        <w:jc w:val="both"/>
        <w:rPr>
          <w:rFonts w:ascii="Times New Roman" w:hAnsi="Times New Roman" w:cs="Times New Roman"/>
          <w:sz w:val="24"/>
          <w:szCs w:val="24"/>
        </w:rPr>
      </w:pPr>
      <w:bookmarkStart w:id="9" w:name="Par154"/>
      <w:bookmarkEnd w:id="9"/>
      <w:r w:rsidRPr="00021D85">
        <w:rPr>
          <w:rFonts w:ascii="Times New Roman" w:hAnsi="Times New Roman" w:cs="Times New Roman"/>
          <w:sz w:val="24"/>
          <w:szCs w:val="24"/>
        </w:rPr>
        <w:t xml:space="preserve">назначает дату и время повторной личной явки в ГАУ ЦЗН </w:t>
      </w:r>
      <w:r w:rsidR="00A9297D" w:rsidRPr="00021D85">
        <w:rPr>
          <w:rFonts w:ascii="Times New Roman" w:hAnsi="Times New Roman" w:cs="Times New Roman"/>
          <w:sz w:val="24"/>
          <w:szCs w:val="24"/>
        </w:rPr>
        <w:t xml:space="preserve">с использованием единой цифровой платформы </w:t>
      </w:r>
      <w:r w:rsidRPr="00021D85">
        <w:rPr>
          <w:rFonts w:ascii="Times New Roman" w:hAnsi="Times New Roman" w:cs="Times New Roman"/>
          <w:sz w:val="24"/>
          <w:szCs w:val="24"/>
        </w:rPr>
        <w:t xml:space="preserve">при неявке заявителя в ГАУ ЦЗН для прохождения тестов </w:t>
      </w:r>
      <w:r w:rsidR="00A9297D" w:rsidRPr="00021D85">
        <w:rPr>
          <w:rFonts w:ascii="Times New Roman" w:hAnsi="Times New Roman" w:cs="Times New Roman"/>
          <w:sz w:val="24"/>
          <w:szCs w:val="24"/>
        </w:rPr>
        <w:br/>
      </w:r>
      <w:r w:rsidRPr="00021D85">
        <w:rPr>
          <w:rFonts w:ascii="Times New Roman" w:hAnsi="Times New Roman" w:cs="Times New Roman"/>
          <w:sz w:val="24"/>
          <w:szCs w:val="24"/>
        </w:rPr>
        <w:t xml:space="preserve">в указанные в уведомлении дату и время, направляет </w:t>
      </w:r>
      <w:r w:rsidR="00A81024" w:rsidRPr="00021D85">
        <w:rPr>
          <w:rFonts w:ascii="Times New Roman" w:hAnsi="Times New Roman" w:cs="Times New Roman"/>
          <w:sz w:val="24"/>
          <w:szCs w:val="24"/>
        </w:rPr>
        <w:t xml:space="preserve">заявителю </w:t>
      </w:r>
      <w:r w:rsidRPr="00021D85">
        <w:rPr>
          <w:rFonts w:ascii="Times New Roman" w:hAnsi="Times New Roman" w:cs="Times New Roman"/>
          <w:sz w:val="24"/>
          <w:szCs w:val="24"/>
        </w:rPr>
        <w:t>соответствующее уведомление заявителю.</w:t>
      </w:r>
      <w:r w:rsidR="00CC005F" w:rsidRPr="00021D85">
        <w:rPr>
          <w:rFonts w:ascii="Times New Roman" w:hAnsi="Times New Roman" w:cs="Times New Roman"/>
          <w:sz w:val="24"/>
          <w:szCs w:val="24"/>
        </w:rPr>
        <w:t xml:space="preserve"> </w:t>
      </w:r>
      <w:bookmarkStart w:id="10" w:name="Par158"/>
      <w:bookmarkStart w:id="11" w:name="Par159"/>
      <w:bookmarkEnd w:id="10"/>
      <w:bookmarkEnd w:id="11"/>
      <w:r w:rsidR="00CC005F" w:rsidRPr="00021D85">
        <w:rPr>
          <w:rFonts w:ascii="Times New Roman" w:hAnsi="Times New Roman" w:cs="Times New Roman"/>
          <w:sz w:val="24"/>
          <w:szCs w:val="24"/>
        </w:rPr>
        <w:t>З</w:t>
      </w:r>
      <w:r w:rsidR="00A061CE" w:rsidRPr="00021D85">
        <w:rPr>
          <w:rFonts w:ascii="Times New Roman" w:hAnsi="Times New Roman" w:cs="Times New Roman"/>
          <w:sz w:val="24"/>
          <w:szCs w:val="24"/>
        </w:rPr>
        <w:t>аявителю</w:t>
      </w:r>
      <w:r w:rsidR="002C069E" w:rsidRPr="00021D85">
        <w:rPr>
          <w:rFonts w:ascii="Times New Roman" w:hAnsi="Times New Roman" w:cs="Times New Roman"/>
          <w:sz w:val="24"/>
          <w:szCs w:val="24"/>
        </w:rPr>
        <w:t xml:space="preserve"> </w:t>
      </w:r>
      <w:proofErr w:type="gramStart"/>
      <w:r w:rsidR="00CC005F" w:rsidRPr="00021D85">
        <w:rPr>
          <w:rFonts w:ascii="Times New Roman" w:hAnsi="Times New Roman" w:cs="Times New Roman"/>
          <w:sz w:val="24"/>
          <w:szCs w:val="24"/>
        </w:rPr>
        <w:t xml:space="preserve">назначается </w:t>
      </w:r>
      <w:r w:rsidR="002C069E" w:rsidRPr="00021D85">
        <w:rPr>
          <w:rFonts w:ascii="Times New Roman" w:hAnsi="Times New Roman" w:cs="Times New Roman"/>
          <w:sz w:val="24"/>
          <w:szCs w:val="24"/>
        </w:rPr>
        <w:t>не более</w:t>
      </w:r>
      <w:proofErr w:type="gramEnd"/>
      <w:r w:rsidR="002C069E" w:rsidRPr="00021D85">
        <w:rPr>
          <w:rFonts w:ascii="Times New Roman" w:hAnsi="Times New Roman" w:cs="Times New Roman"/>
          <w:sz w:val="24"/>
          <w:szCs w:val="24"/>
        </w:rPr>
        <w:t xml:space="preserve"> двух повторных личных явок </w:t>
      </w:r>
      <w:r w:rsidR="00CC005F" w:rsidRPr="00021D85">
        <w:rPr>
          <w:rFonts w:ascii="Times New Roman" w:hAnsi="Times New Roman" w:cs="Times New Roman"/>
          <w:sz w:val="24"/>
          <w:szCs w:val="24"/>
        </w:rPr>
        <w:br/>
      </w:r>
      <w:r w:rsidR="002C069E" w:rsidRPr="00021D85">
        <w:rPr>
          <w:rFonts w:ascii="Times New Roman" w:hAnsi="Times New Roman" w:cs="Times New Roman"/>
          <w:sz w:val="24"/>
          <w:szCs w:val="24"/>
        </w:rPr>
        <w:t xml:space="preserve">в течение </w:t>
      </w:r>
      <w:r w:rsidR="00CC005F" w:rsidRPr="00021D85">
        <w:rPr>
          <w:rFonts w:ascii="Times New Roman" w:hAnsi="Times New Roman" w:cs="Times New Roman"/>
          <w:sz w:val="24"/>
          <w:szCs w:val="24"/>
        </w:rPr>
        <w:t>пятнадцати календарных</w:t>
      </w:r>
      <w:r w:rsidR="002C069E" w:rsidRPr="00021D85">
        <w:rPr>
          <w:rFonts w:ascii="Times New Roman" w:hAnsi="Times New Roman" w:cs="Times New Roman"/>
          <w:sz w:val="24"/>
          <w:szCs w:val="24"/>
        </w:rPr>
        <w:t xml:space="preserve"> дней с даты первоначально назначенной личной явки </w:t>
      </w:r>
      <w:r w:rsidR="00E22BC7" w:rsidRPr="00021D85">
        <w:rPr>
          <w:rFonts w:ascii="Times New Roman" w:hAnsi="Times New Roman" w:cs="Times New Roman"/>
          <w:sz w:val="24"/>
          <w:szCs w:val="24"/>
        </w:rPr>
        <w:t>заявителя</w:t>
      </w:r>
      <w:r w:rsidR="00794357" w:rsidRPr="00021D85">
        <w:rPr>
          <w:rFonts w:ascii="Times New Roman" w:hAnsi="Times New Roman" w:cs="Times New Roman"/>
          <w:sz w:val="24"/>
          <w:szCs w:val="24"/>
        </w:rPr>
        <w:t>;</w:t>
      </w:r>
    </w:p>
    <w:p w:rsidR="00B70874" w:rsidRPr="00021D85" w:rsidRDefault="004958BC"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фиксирует на единой цифровой платформе сведения о неявке заявителя </w:t>
      </w:r>
      <w:r w:rsidRPr="00021D85">
        <w:rPr>
          <w:rFonts w:ascii="Times New Roman" w:hAnsi="Times New Roman" w:cs="Times New Roman"/>
          <w:sz w:val="24"/>
          <w:szCs w:val="24"/>
        </w:rPr>
        <w:br/>
        <w:t>для прохождения тестов в течение пятнадцати календарных</w:t>
      </w:r>
      <w:r w:rsidR="002C069E" w:rsidRPr="00021D85">
        <w:rPr>
          <w:rFonts w:ascii="Times New Roman" w:hAnsi="Times New Roman" w:cs="Times New Roman"/>
          <w:sz w:val="24"/>
          <w:szCs w:val="24"/>
        </w:rPr>
        <w:t xml:space="preserve"> дней с даты первоначально назначенной личной явки</w:t>
      </w:r>
      <w:r w:rsidRPr="00021D85">
        <w:rPr>
          <w:rFonts w:ascii="Times New Roman" w:hAnsi="Times New Roman" w:cs="Times New Roman"/>
          <w:sz w:val="24"/>
          <w:szCs w:val="24"/>
        </w:rPr>
        <w:t xml:space="preserve"> заявителя,</w:t>
      </w:r>
      <w:r w:rsidR="002C069E" w:rsidRPr="00021D85">
        <w:rPr>
          <w:rFonts w:ascii="Times New Roman" w:hAnsi="Times New Roman" w:cs="Times New Roman"/>
          <w:sz w:val="24"/>
          <w:szCs w:val="24"/>
        </w:rPr>
        <w:t xml:space="preserve"> предоставление государственной услуги прекращается</w:t>
      </w:r>
      <w:r w:rsidR="00B70874" w:rsidRPr="00021D85">
        <w:rPr>
          <w:rFonts w:ascii="Times New Roman" w:hAnsi="Times New Roman" w:cs="Times New Roman"/>
          <w:sz w:val="24"/>
          <w:szCs w:val="24"/>
        </w:rPr>
        <w:t>;</w:t>
      </w:r>
    </w:p>
    <w:p w:rsidR="002C069E" w:rsidRPr="00021D85" w:rsidRDefault="002C069E"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E22BC7"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w:t>
      </w:r>
      <w:r w:rsidR="00256F59" w:rsidRPr="00021D85">
        <w:rPr>
          <w:rFonts w:ascii="Times New Roman" w:hAnsi="Times New Roman" w:cs="Times New Roman"/>
          <w:sz w:val="24"/>
          <w:szCs w:val="24"/>
        </w:rPr>
        <w:t xml:space="preserve">с использованием единой цифровой платформы </w:t>
      </w:r>
      <w:r w:rsidR="00B70874" w:rsidRPr="00021D85">
        <w:rPr>
          <w:rFonts w:ascii="Times New Roman" w:hAnsi="Times New Roman" w:cs="Times New Roman"/>
          <w:sz w:val="24"/>
          <w:szCs w:val="24"/>
        </w:rPr>
        <w:t>у</w:t>
      </w:r>
      <w:r w:rsidRPr="00021D85">
        <w:rPr>
          <w:rFonts w:ascii="Times New Roman" w:hAnsi="Times New Roman" w:cs="Times New Roman"/>
          <w:sz w:val="24"/>
          <w:szCs w:val="24"/>
        </w:rPr>
        <w:t>ведомление</w:t>
      </w:r>
      <w:r w:rsidR="00B70874" w:rsidRPr="00021D85">
        <w:rPr>
          <w:rFonts w:ascii="Times New Roman" w:hAnsi="Times New Roman" w:cs="Times New Roman"/>
          <w:sz w:val="24"/>
          <w:szCs w:val="24"/>
        </w:rPr>
        <w:t xml:space="preserve"> </w:t>
      </w:r>
      <w:r w:rsidR="00B70874" w:rsidRPr="00021D85">
        <w:rPr>
          <w:rFonts w:ascii="Times New Roman" w:hAnsi="Times New Roman" w:cs="Times New Roman"/>
          <w:sz w:val="24"/>
          <w:szCs w:val="24"/>
        </w:rPr>
        <w:lastRenderedPageBreak/>
        <w:t xml:space="preserve">о прекращении предоставления государственной услуги </w:t>
      </w:r>
      <w:r w:rsidRPr="00021D85">
        <w:rPr>
          <w:rFonts w:ascii="Times New Roman" w:hAnsi="Times New Roman" w:cs="Times New Roman"/>
          <w:sz w:val="24"/>
          <w:szCs w:val="24"/>
        </w:rPr>
        <w:t>в срок не позднее следующего рабочего дня со дня прекращения государственной услуги.</w:t>
      </w:r>
    </w:p>
    <w:p w:rsidR="00FB389E" w:rsidRPr="00021D85" w:rsidRDefault="00FB389E">
      <w:pPr>
        <w:widowControl w:val="0"/>
        <w:autoSpaceDE w:val="0"/>
        <w:autoSpaceDN w:val="0"/>
        <w:adjustRightInd w:val="0"/>
        <w:spacing w:line="0" w:lineRule="atLeast"/>
        <w:ind w:firstLine="709"/>
        <w:jc w:val="both"/>
        <w:rPr>
          <w:rFonts w:eastAsiaTheme="minorEastAsia"/>
        </w:rPr>
      </w:pPr>
      <w:r w:rsidRPr="00021D85">
        <w:rPr>
          <w:rFonts w:eastAsiaTheme="minorEastAsia"/>
        </w:rPr>
        <w:t xml:space="preserve">Максимальный срок выполнения административной процедуры – </w:t>
      </w:r>
      <w:r w:rsidR="00D72B54" w:rsidRPr="00021D85">
        <w:rPr>
          <w:rFonts w:eastAsiaTheme="minorEastAsia"/>
        </w:rPr>
        <w:t>1</w:t>
      </w:r>
      <w:r w:rsidR="007E4734" w:rsidRPr="00021D85">
        <w:rPr>
          <w:rFonts w:eastAsiaTheme="minorEastAsia"/>
        </w:rPr>
        <w:t>6</w:t>
      </w:r>
      <w:r w:rsidR="00D72B54" w:rsidRPr="00021D85">
        <w:rPr>
          <w:rFonts w:eastAsiaTheme="minorEastAsia"/>
        </w:rPr>
        <w:t xml:space="preserve"> рабочих дней</w:t>
      </w:r>
      <w:r w:rsidR="00347622" w:rsidRPr="00021D85">
        <w:rPr>
          <w:rFonts w:eastAsiaTheme="minorEastAsia"/>
        </w:rPr>
        <w:t>.</w:t>
      </w:r>
    </w:p>
    <w:p w:rsidR="00290BD1" w:rsidRPr="00021D85" w:rsidRDefault="00290BD1">
      <w:pPr>
        <w:widowControl w:val="0"/>
        <w:autoSpaceDE w:val="0"/>
        <w:autoSpaceDN w:val="0"/>
        <w:adjustRightInd w:val="0"/>
        <w:spacing w:line="0" w:lineRule="atLeast"/>
        <w:ind w:firstLine="709"/>
        <w:jc w:val="both"/>
      </w:pPr>
      <w:r w:rsidRPr="00021D85">
        <w:t>3.</w:t>
      </w:r>
      <w:r w:rsidR="006B3FCB" w:rsidRPr="00021D85">
        <w:t>5</w:t>
      </w:r>
      <w:r w:rsidRPr="00021D85">
        <w:t>.</w:t>
      </w:r>
      <w:r w:rsidR="009D61EE" w:rsidRPr="00021D85">
        <w:t>3</w:t>
      </w:r>
      <w:r w:rsidRPr="00021D85">
        <w:t>.</w:t>
      </w:r>
      <w:r w:rsidR="00FB389E" w:rsidRPr="00021D85">
        <w:t> </w:t>
      </w:r>
      <w:r w:rsidR="00D72B54" w:rsidRPr="00021D85">
        <w:t>Должностным л</w:t>
      </w:r>
      <w:r w:rsidRPr="00021D85">
        <w:t>ицом, ответственным за выполнение административной процедуры, является работник ГАУ ЦЗН</w:t>
      </w:r>
      <w:r w:rsidR="00FB389E" w:rsidRPr="00021D85">
        <w:t>, ответственный за предоставление государственной услуги.</w:t>
      </w:r>
    </w:p>
    <w:p w:rsidR="00290BD1" w:rsidRPr="00021D85" w:rsidRDefault="00290BD1">
      <w:pPr>
        <w:widowControl w:val="0"/>
        <w:autoSpaceDE w:val="0"/>
        <w:autoSpaceDN w:val="0"/>
        <w:adjustRightInd w:val="0"/>
        <w:spacing w:line="0" w:lineRule="atLeast"/>
        <w:ind w:firstLine="709"/>
        <w:jc w:val="both"/>
      </w:pPr>
      <w:r w:rsidRPr="00021D85">
        <w:t>3.</w:t>
      </w:r>
      <w:r w:rsidR="006B3FCB" w:rsidRPr="00021D85">
        <w:t>5</w:t>
      </w:r>
      <w:r w:rsidRPr="00021D85">
        <w:t>.4.</w:t>
      </w:r>
      <w:r w:rsidR="00F375CC" w:rsidRPr="00021D85">
        <w:t> </w:t>
      </w:r>
      <w:r w:rsidRPr="00021D85">
        <w:t xml:space="preserve">Критерием принятия решения в </w:t>
      </w:r>
      <w:proofErr w:type="gramStart"/>
      <w:r w:rsidRPr="00021D85">
        <w:t>рамках</w:t>
      </w:r>
      <w:proofErr w:type="gramEnd"/>
      <w:r w:rsidRPr="00021D85">
        <w:t xml:space="preserve"> административной процедуры является </w:t>
      </w:r>
      <w:r w:rsidR="005A690A" w:rsidRPr="00021D85">
        <w:t xml:space="preserve">прохождение или </w:t>
      </w:r>
      <w:proofErr w:type="spellStart"/>
      <w:r w:rsidR="005A690A" w:rsidRPr="00021D85">
        <w:t>непрохождение</w:t>
      </w:r>
      <w:proofErr w:type="spellEnd"/>
      <w:r w:rsidR="005A690A" w:rsidRPr="00021D85">
        <w:t xml:space="preserve"> заявителем тестирования.</w:t>
      </w:r>
    </w:p>
    <w:p w:rsidR="002F771F" w:rsidRPr="00021D85" w:rsidRDefault="00290BD1">
      <w:pPr>
        <w:widowControl w:val="0"/>
        <w:autoSpaceDE w:val="0"/>
        <w:autoSpaceDN w:val="0"/>
        <w:adjustRightInd w:val="0"/>
        <w:spacing w:line="0" w:lineRule="atLeast"/>
        <w:ind w:firstLine="709"/>
        <w:jc w:val="both"/>
      </w:pPr>
      <w:r w:rsidRPr="00021D85">
        <w:t>3.</w:t>
      </w:r>
      <w:r w:rsidR="006B3FCB" w:rsidRPr="00021D85">
        <w:t>5</w:t>
      </w:r>
      <w:r w:rsidRPr="00021D85">
        <w:t>.5.</w:t>
      </w:r>
      <w:r w:rsidR="0022755C" w:rsidRPr="00021D85">
        <w:t> </w:t>
      </w:r>
      <w:r w:rsidRPr="00021D85">
        <w:t>Результатом административной процедуры явля</w:t>
      </w:r>
      <w:r w:rsidR="00EC1E4F" w:rsidRPr="00021D85">
        <w:t>ю</w:t>
      </w:r>
      <w:r w:rsidRPr="00021D85">
        <w:t>тся</w:t>
      </w:r>
      <w:r w:rsidR="00EC1E4F" w:rsidRPr="00021D85">
        <w:t xml:space="preserve"> </w:t>
      </w:r>
      <w:r w:rsidR="002D13E1" w:rsidRPr="00021D85">
        <w:t xml:space="preserve">результаты прохождения заявителем тестов, внесенные на единую цифровую платформу, </w:t>
      </w:r>
      <w:r w:rsidR="002D13E1" w:rsidRPr="00021D85">
        <w:br/>
        <w:t xml:space="preserve">или </w:t>
      </w:r>
      <w:r w:rsidR="00602FAC" w:rsidRPr="00021D85">
        <w:t>прекращение предоставления государственной услуги.</w:t>
      </w:r>
    </w:p>
    <w:p w:rsidR="00A66FE9" w:rsidRPr="00021D85" w:rsidRDefault="00290BD1">
      <w:pPr>
        <w:widowControl w:val="0"/>
        <w:autoSpaceDE w:val="0"/>
        <w:autoSpaceDN w:val="0"/>
        <w:adjustRightInd w:val="0"/>
        <w:spacing w:line="0" w:lineRule="atLeast"/>
        <w:ind w:firstLine="709"/>
        <w:jc w:val="both"/>
      </w:pPr>
      <w:r w:rsidRPr="00021D85">
        <w:t>3.</w:t>
      </w:r>
      <w:r w:rsidR="006B3FCB" w:rsidRPr="00021D85">
        <w:t>5</w:t>
      </w:r>
      <w:r w:rsidRPr="00021D85">
        <w:t>.6.</w:t>
      </w:r>
      <w:r w:rsidR="0022755C" w:rsidRPr="00021D85">
        <w:t> </w:t>
      </w:r>
      <w:r w:rsidR="00A66FE9" w:rsidRPr="00021D85">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215B11" w:rsidRPr="00021D85" w:rsidRDefault="00215B11" w:rsidP="00021D85">
      <w:pPr>
        <w:autoSpaceDE w:val="0"/>
        <w:autoSpaceDN w:val="0"/>
        <w:adjustRightInd w:val="0"/>
        <w:spacing w:line="0" w:lineRule="atLeast"/>
        <w:ind w:firstLine="709"/>
        <w:jc w:val="both"/>
      </w:pPr>
    </w:p>
    <w:p w:rsidR="00A87B47" w:rsidRPr="00021D85" w:rsidRDefault="00BE3B11" w:rsidP="00021D85">
      <w:pPr>
        <w:autoSpaceDE w:val="0"/>
        <w:autoSpaceDN w:val="0"/>
        <w:adjustRightInd w:val="0"/>
        <w:spacing w:line="0" w:lineRule="atLeast"/>
        <w:ind w:firstLine="709"/>
        <w:rPr>
          <w:b/>
        </w:rPr>
      </w:pPr>
      <w:r w:rsidRPr="00021D85">
        <w:rPr>
          <w:b/>
        </w:rPr>
        <w:t>3.</w:t>
      </w:r>
      <w:r w:rsidR="00CA0953" w:rsidRPr="00021D85">
        <w:rPr>
          <w:b/>
        </w:rPr>
        <w:t>6</w:t>
      </w:r>
      <w:r w:rsidR="00F23536" w:rsidRPr="00021D85">
        <w:rPr>
          <w:b/>
        </w:rPr>
        <w:t>. </w:t>
      </w:r>
      <w:r w:rsidR="002C6379" w:rsidRPr="00021D85">
        <w:rPr>
          <w:b/>
        </w:rPr>
        <w:t>Подбор, назначение и проведение тренинга</w:t>
      </w:r>
    </w:p>
    <w:p w:rsidR="00A87B47" w:rsidRPr="00021D85" w:rsidRDefault="00A87B47">
      <w:pPr>
        <w:widowControl w:val="0"/>
        <w:autoSpaceDE w:val="0"/>
        <w:autoSpaceDN w:val="0"/>
        <w:adjustRightInd w:val="0"/>
        <w:spacing w:line="0" w:lineRule="atLeast"/>
        <w:ind w:firstLine="709"/>
        <w:jc w:val="both"/>
      </w:pPr>
      <w:r w:rsidRPr="00021D85">
        <w:t>3.</w:t>
      </w:r>
      <w:r w:rsidR="00CA0953" w:rsidRPr="00021D85">
        <w:t>6</w:t>
      </w:r>
      <w:r w:rsidRPr="00021D85">
        <w:t>.1. </w:t>
      </w:r>
      <w:r w:rsidR="00480101" w:rsidRPr="00021D85">
        <w:t>Основанием для начала административной процедуры является выбранный вид мероприятий по профессиональной ориентации в виде тренинга</w:t>
      </w:r>
      <w:r w:rsidR="00F269CA" w:rsidRPr="00021D85">
        <w:t>.</w:t>
      </w:r>
    </w:p>
    <w:p w:rsidR="002D6953" w:rsidRPr="00021D85" w:rsidRDefault="00BE3B11">
      <w:pPr>
        <w:widowControl w:val="0"/>
        <w:autoSpaceDE w:val="0"/>
        <w:autoSpaceDN w:val="0"/>
        <w:adjustRightInd w:val="0"/>
        <w:spacing w:line="0" w:lineRule="atLeast"/>
        <w:ind w:firstLine="709"/>
        <w:jc w:val="both"/>
      </w:pPr>
      <w:r w:rsidRPr="00021D85">
        <w:t>3.</w:t>
      </w:r>
      <w:r w:rsidR="00CA0953" w:rsidRPr="00021D85">
        <w:t>6</w:t>
      </w:r>
      <w:r w:rsidR="004707BE" w:rsidRPr="00021D85">
        <w:t>.2. </w:t>
      </w:r>
      <w:r w:rsidR="002D6953" w:rsidRPr="00021D85">
        <w:t xml:space="preserve">Содержание административных действий, входящих в состав административной процедуры, продолжительность и (или) максимальный срок </w:t>
      </w:r>
      <w:r w:rsidR="002D6953" w:rsidRPr="00021D85">
        <w:br/>
        <w:t>их выполнения.</w:t>
      </w:r>
    </w:p>
    <w:p w:rsidR="00B01E05" w:rsidRPr="00021D85" w:rsidRDefault="00B01E0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3.6.2.1.</w:t>
      </w:r>
      <w:r w:rsidR="00984037" w:rsidRPr="00021D85">
        <w:rPr>
          <w:rFonts w:ascii="Times New Roman" w:hAnsi="Times New Roman" w:cs="Times New Roman"/>
          <w:sz w:val="24"/>
          <w:szCs w:val="24"/>
        </w:rPr>
        <w:t> </w:t>
      </w:r>
      <w:r w:rsidRPr="00021D85">
        <w:rPr>
          <w:rFonts w:ascii="Times New Roman" w:hAnsi="Times New Roman" w:cs="Times New Roman"/>
          <w:sz w:val="24"/>
          <w:szCs w:val="24"/>
        </w:rPr>
        <w:t>Работник ГАУ ЦЗН</w:t>
      </w:r>
      <w:r w:rsidR="00E80E39" w:rsidRPr="00021D85">
        <w:rPr>
          <w:rFonts w:ascii="Times New Roman" w:hAnsi="Times New Roman" w:cs="Times New Roman"/>
          <w:sz w:val="24"/>
          <w:szCs w:val="24"/>
        </w:rPr>
        <w:t>,</w:t>
      </w:r>
      <w:r w:rsidRPr="00021D85">
        <w:rPr>
          <w:rFonts w:ascii="Times New Roman" w:hAnsi="Times New Roman" w:cs="Times New Roman"/>
          <w:sz w:val="24"/>
          <w:szCs w:val="24"/>
        </w:rPr>
        <w:t xml:space="preserve"> </w:t>
      </w:r>
      <w:r w:rsidR="00E80E39" w:rsidRPr="00021D85">
        <w:rPr>
          <w:rFonts w:ascii="Times New Roman" w:hAnsi="Times New Roman" w:cs="Times New Roman"/>
          <w:sz w:val="24"/>
          <w:szCs w:val="24"/>
        </w:rPr>
        <w:t xml:space="preserve">ответственный за выполнение административной процедуры, </w:t>
      </w:r>
      <w:r w:rsidRPr="00021D85">
        <w:rPr>
          <w:rFonts w:ascii="Times New Roman" w:hAnsi="Times New Roman" w:cs="Times New Roman"/>
          <w:sz w:val="24"/>
          <w:szCs w:val="24"/>
        </w:rPr>
        <w:t xml:space="preserve">в день подбора заявителю мероприятий по профессиональной ориентации </w:t>
      </w:r>
      <w:r w:rsidR="00C6774D" w:rsidRPr="00021D85">
        <w:rPr>
          <w:rFonts w:ascii="Times New Roman" w:hAnsi="Times New Roman" w:cs="Times New Roman"/>
          <w:sz w:val="24"/>
          <w:szCs w:val="24"/>
        </w:rPr>
        <w:br/>
      </w:r>
      <w:r w:rsidRPr="00021D85">
        <w:rPr>
          <w:rFonts w:ascii="Times New Roman" w:hAnsi="Times New Roman" w:cs="Times New Roman"/>
          <w:sz w:val="24"/>
          <w:szCs w:val="24"/>
        </w:rPr>
        <w:t>с использованием единой цифровой платформы:</w:t>
      </w:r>
    </w:p>
    <w:p w:rsidR="00B01E05" w:rsidRPr="00021D85" w:rsidRDefault="00B01E0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осуществляет подбор и назначение тренинга</w:t>
      </w:r>
      <w:r w:rsidR="000941BD" w:rsidRPr="00021D85">
        <w:rPr>
          <w:rFonts w:ascii="Times New Roman" w:hAnsi="Times New Roman" w:cs="Times New Roman"/>
          <w:sz w:val="24"/>
          <w:szCs w:val="24"/>
        </w:rPr>
        <w:t xml:space="preserve"> заявителю</w:t>
      </w:r>
      <w:r w:rsidRPr="00021D85">
        <w:rPr>
          <w:rFonts w:ascii="Times New Roman" w:hAnsi="Times New Roman" w:cs="Times New Roman"/>
          <w:sz w:val="24"/>
          <w:szCs w:val="24"/>
        </w:rPr>
        <w:t>;</w:t>
      </w:r>
    </w:p>
    <w:p w:rsidR="00B01E05" w:rsidRPr="00021D85" w:rsidRDefault="00B01E0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согласовывает с </w:t>
      </w:r>
      <w:r w:rsidR="00102506"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дату проведения тренинга, вносит информацию о дате и времени проведения тренинга на единую цифровую платформу;</w:t>
      </w:r>
    </w:p>
    <w:p w:rsidR="00B01E05" w:rsidRPr="00021D85" w:rsidRDefault="00B01E05"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102506"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с использованием единой цифровой платформы уведомление, содержащее информацию о назначенном тренинге, о дате и времени проведения тренинга, о необходимости явиться лично для участия в тренинге, в случае если тренинг проводится в очной форме.</w:t>
      </w:r>
    </w:p>
    <w:p w:rsidR="00B01E05" w:rsidRPr="00021D85" w:rsidRDefault="00102506"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3.6.2.2.</w:t>
      </w:r>
      <w:r w:rsidR="00615B3B" w:rsidRPr="00021D85">
        <w:rPr>
          <w:rFonts w:ascii="Times New Roman" w:hAnsi="Times New Roman" w:cs="Times New Roman"/>
          <w:sz w:val="24"/>
          <w:szCs w:val="24"/>
        </w:rPr>
        <w:t> </w:t>
      </w:r>
      <w:r w:rsidRPr="00021D85">
        <w:rPr>
          <w:rFonts w:ascii="Times New Roman" w:hAnsi="Times New Roman" w:cs="Times New Roman"/>
          <w:sz w:val="24"/>
          <w:szCs w:val="24"/>
        </w:rPr>
        <w:t>Работник ГАУ ЦЗН</w:t>
      </w:r>
      <w:r w:rsidR="00615B3B" w:rsidRPr="00021D85">
        <w:rPr>
          <w:rFonts w:ascii="Times New Roman" w:hAnsi="Times New Roman" w:cs="Times New Roman"/>
          <w:sz w:val="24"/>
          <w:szCs w:val="24"/>
        </w:rPr>
        <w:t>,</w:t>
      </w:r>
      <w:r w:rsidR="007D14B5" w:rsidRPr="00021D85">
        <w:rPr>
          <w:rFonts w:ascii="Times New Roman" w:hAnsi="Times New Roman" w:cs="Times New Roman"/>
          <w:sz w:val="24"/>
          <w:szCs w:val="24"/>
        </w:rPr>
        <w:t xml:space="preserve"> ответственный за выполнение административной процедуры,</w:t>
      </w:r>
      <w:r w:rsidR="00B01E05" w:rsidRPr="00021D85">
        <w:rPr>
          <w:rFonts w:ascii="Times New Roman" w:hAnsi="Times New Roman" w:cs="Times New Roman"/>
          <w:sz w:val="24"/>
          <w:szCs w:val="24"/>
        </w:rPr>
        <w:t xml:space="preserve"> или специалист, привлеченный на договорной основе</w:t>
      </w:r>
      <w:r w:rsidR="00615B3B" w:rsidRPr="00021D85">
        <w:rPr>
          <w:rFonts w:ascii="Times New Roman" w:hAnsi="Times New Roman" w:cs="Times New Roman"/>
          <w:sz w:val="24"/>
          <w:szCs w:val="24"/>
        </w:rPr>
        <w:t>,</w:t>
      </w:r>
      <w:r w:rsidR="00B01E05" w:rsidRPr="00021D85">
        <w:rPr>
          <w:rFonts w:ascii="Times New Roman" w:hAnsi="Times New Roman" w:cs="Times New Roman"/>
          <w:sz w:val="24"/>
          <w:szCs w:val="24"/>
        </w:rPr>
        <w:t xml:space="preserve"> проводит тренинг </w:t>
      </w:r>
      <w:r w:rsidR="008C6469" w:rsidRPr="00021D85">
        <w:rPr>
          <w:rFonts w:ascii="Times New Roman" w:hAnsi="Times New Roman" w:cs="Times New Roman"/>
          <w:sz w:val="24"/>
          <w:szCs w:val="24"/>
        </w:rPr>
        <w:br/>
      </w:r>
      <w:r w:rsidR="00B01E05" w:rsidRPr="00021D85">
        <w:rPr>
          <w:rFonts w:ascii="Times New Roman" w:hAnsi="Times New Roman" w:cs="Times New Roman"/>
          <w:sz w:val="24"/>
          <w:szCs w:val="24"/>
        </w:rPr>
        <w:t>в индивидуальной или групповой, очной или дистанционной формах.</w:t>
      </w:r>
    </w:p>
    <w:p w:rsidR="00615B3B" w:rsidRPr="00021D85" w:rsidRDefault="00615B3B"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Работник ГАУ ЦЗН, ответственный за выполнение административной процедуры:</w:t>
      </w:r>
    </w:p>
    <w:p w:rsidR="006724CD" w:rsidRPr="00021D85" w:rsidRDefault="006724C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вносит на единую цифровую платформу сведения о привлечении специалиста </w:t>
      </w:r>
      <w:r w:rsidRPr="00021D85">
        <w:rPr>
          <w:rFonts w:ascii="Times New Roman" w:hAnsi="Times New Roman" w:cs="Times New Roman"/>
          <w:sz w:val="24"/>
          <w:szCs w:val="24"/>
        </w:rPr>
        <w:br/>
        <w:t>для проведения тренинга на договорной основе, включая сведения о реквизитах указанного договора;</w:t>
      </w:r>
    </w:p>
    <w:p w:rsidR="006724CD" w:rsidRPr="00021D85" w:rsidRDefault="006724C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фиксирует на единой цифровой платформе результаты прохождения </w:t>
      </w:r>
      <w:r w:rsidR="009A1B2F" w:rsidRPr="00021D85">
        <w:rPr>
          <w:rFonts w:ascii="Times New Roman" w:hAnsi="Times New Roman" w:cs="Times New Roman"/>
          <w:sz w:val="24"/>
          <w:szCs w:val="24"/>
        </w:rPr>
        <w:t xml:space="preserve">заявителем </w:t>
      </w:r>
      <w:r w:rsidRPr="00021D85">
        <w:rPr>
          <w:rFonts w:ascii="Times New Roman" w:hAnsi="Times New Roman" w:cs="Times New Roman"/>
          <w:sz w:val="24"/>
          <w:szCs w:val="24"/>
        </w:rPr>
        <w:t>тренинга, обрабатывает результаты тренинга;</w:t>
      </w:r>
    </w:p>
    <w:p w:rsidR="00B01E05" w:rsidRPr="00021D85" w:rsidRDefault="009A1B2F" w:rsidP="00021D85">
      <w:pPr>
        <w:pStyle w:val="ConsPlusNormal"/>
        <w:spacing w:line="0" w:lineRule="atLeast"/>
        <w:ind w:firstLine="709"/>
        <w:jc w:val="both"/>
        <w:rPr>
          <w:rFonts w:ascii="Times New Roman" w:hAnsi="Times New Roman" w:cs="Times New Roman"/>
          <w:sz w:val="24"/>
          <w:szCs w:val="24"/>
        </w:rPr>
      </w:pPr>
      <w:bookmarkStart w:id="12" w:name="Par169"/>
      <w:bookmarkEnd w:id="12"/>
      <w:proofErr w:type="gramStart"/>
      <w:r w:rsidRPr="00021D85">
        <w:rPr>
          <w:rFonts w:ascii="Times New Roman" w:hAnsi="Times New Roman" w:cs="Times New Roman"/>
          <w:sz w:val="24"/>
          <w:szCs w:val="24"/>
        </w:rPr>
        <w:t>фиксирует на единой цифровой платформе отказ заявителя от прохождения тренинга</w:t>
      </w:r>
      <w:r w:rsidR="00DC6C9F" w:rsidRPr="00021D85">
        <w:rPr>
          <w:rFonts w:ascii="Times New Roman" w:hAnsi="Times New Roman" w:cs="Times New Roman"/>
          <w:sz w:val="24"/>
          <w:szCs w:val="24"/>
        </w:rPr>
        <w:t xml:space="preserve"> п</w:t>
      </w:r>
      <w:r w:rsidR="00B01E05" w:rsidRPr="00021D85">
        <w:rPr>
          <w:rFonts w:ascii="Times New Roman" w:hAnsi="Times New Roman" w:cs="Times New Roman"/>
          <w:sz w:val="24"/>
          <w:szCs w:val="24"/>
        </w:rPr>
        <w:t xml:space="preserve">ри неявке </w:t>
      </w:r>
      <w:r w:rsidR="00F067F0" w:rsidRPr="00021D85">
        <w:rPr>
          <w:rFonts w:ascii="Times New Roman" w:hAnsi="Times New Roman" w:cs="Times New Roman"/>
          <w:sz w:val="24"/>
          <w:szCs w:val="24"/>
        </w:rPr>
        <w:t>заявителя</w:t>
      </w:r>
      <w:r w:rsidR="00B01E05" w:rsidRPr="00021D85">
        <w:rPr>
          <w:rFonts w:ascii="Times New Roman" w:hAnsi="Times New Roman" w:cs="Times New Roman"/>
          <w:sz w:val="24"/>
          <w:szCs w:val="24"/>
        </w:rPr>
        <w:t xml:space="preserve"> в назначенные дату и время для прохождения тренинга</w:t>
      </w:r>
      <w:r w:rsidR="00DC6C9F" w:rsidRPr="00021D85">
        <w:rPr>
          <w:rFonts w:ascii="Times New Roman" w:hAnsi="Times New Roman" w:cs="Times New Roman"/>
          <w:sz w:val="24"/>
          <w:szCs w:val="24"/>
        </w:rPr>
        <w:t>;</w:t>
      </w:r>
      <w:proofErr w:type="gramEnd"/>
    </w:p>
    <w:p w:rsidR="00783D76" w:rsidRPr="00021D85" w:rsidRDefault="00783D76" w:rsidP="00021D85">
      <w:pPr>
        <w:pStyle w:val="ConsPlusNormal"/>
        <w:ind w:firstLine="709"/>
        <w:jc w:val="both"/>
        <w:rPr>
          <w:rFonts w:ascii="Times New Roman" w:hAnsi="Times New Roman" w:cs="Times New Roman"/>
          <w:sz w:val="24"/>
          <w:szCs w:val="24"/>
        </w:rPr>
      </w:pPr>
      <w:r w:rsidRPr="00021D85">
        <w:rPr>
          <w:rFonts w:ascii="Times New Roman" w:eastAsiaTheme="minorEastAsia" w:hAnsi="Times New Roman" w:cs="Times New Roman"/>
          <w:sz w:val="24"/>
          <w:szCs w:val="24"/>
        </w:rPr>
        <w:t xml:space="preserve">Максимальный срок выполнения </w:t>
      </w:r>
      <w:r w:rsidRPr="00021D85">
        <w:rPr>
          <w:rFonts w:ascii="Times New Roman" w:hAnsi="Times New Roman" w:cs="Times New Roman"/>
          <w:sz w:val="24"/>
          <w:szCs w:val="24"/>
        </w:rPr>
        <w:t xml:space="preserve">административной процедуры </w:t>
      </w:r>
      <w:r w:rsidR="007F6289" w:rsidRPr="00021D85">
        <w:rPr>
          <w:rFonts w:ascii="Times New Roman" w:hAnsi="Times New Roman" w:cs="Times New Roman"/>
          <w:sz w:val="24"/>
          <w:szCs w:val="24"/>
        </w:rPr>
        <w:t>–</w:t>
      </w:r>
      <w:r w:rsidR="00093440" w:rsidRPr="00021D85">
        <w:rPr>
          <w:rFonts w:ascii="Times New Roman" w:hAnsi="Times New Roman" w:cs="Times New Roman"/>
          <w:sz w:val="24"/>
          <w:szCs w:val="24"/>
        </w:rPr>
        <w:t xml:space="preserve"> 1 рабочий день.</w:t>
      </w:r>
    </w:p>
    <w:p w:rsidR="00783D76" w:rsidRPr="00021D85" w:rsidRDefault="00783D76" w:rsidP="008C6469">
      <w:pPr>
        <w:widowControl w:val="0"/>
        <w:autoSpaceDE w:val="0"/>
        <w:autoSpaceDN w:val="0"/>
        <w:adjustRightInd w:val="0"/>
        <w:spacing w:line="0" w:lineRule="atLeast"/>
        <w:ind w:firstLine="709"/>
        <w:jc w:val="both"/>
      </w:pPr>
      <w:r w:rsidRPr="00021D85">
        <w:t>3.</w:t>
      </w:r>
      <w:r w:rsidR="00B92731" w:rsidRPr="00021D85">
        <w:t>6</w:t>
      </w:r>
      <w:r w:rsidRPr="00021D85">
        <w:t>.4. </w:t>
      </w:r>
      <w:r w:rsidR="00093440" w:rsidRPr="00021D85">
        <w:t>Должностным л</w:t>
      </w:r>
      <w:r w:rsidRPr="00021D85">
        <w:t>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783D76" w:rsidRPr="00021D85" w:rsidRDefault="00783D76">
      <w:pPr>
        <w:widowControl w:val="0"/>
        <w:autoSpaceDE w:val="0"/>
        <w:autoSpaceDN w:val="0"/>
        <w:adjustRightInd w:val="0"/>
        <w:spacing w:line="0" w:lineRule="atLeast"/>
        <w:ind w:firstLine="709"/>
        <w:jc w:val="both"/>
      </w:pPr>
      <w:r w:rsidRPr="00021D85">
        <w:t>3.</w:t>
      </w:r>
      <w:r w:rsidR="00B92731" w:rsidRPr="00021D85">
        <w:t>6</w:t>
      </w:r>
      <w:r w:rsidR="00374C9A" w:rsidRPr="00021D85">
        <w:t>.5</w:t>
      </w:r>
      <w:r w:rsidRPr="00021D85">
        <w:t xml:space="preserve">. Критерием принятия решения в </w:t>
      </w:r>
      <w:proofErr w:type="gramStart"/>
      <w:r w:rsidRPr="00021D85">
        <w:t>рамках</w:t>
      </w:r>
      <w:proofErr w:type="gramEnd"/>
      <w:r w:rsidRPr="00021D85">
        <w:t xml:space="preserve"> административной процедуры является</w:t>
      </w:r>
      <w:r w:rsidR="00093440" w:rsidRPr="00021D85">
        <w:t xml:space="preserve"> выбранны</w:t>
      </w:r>
      <w:r w:rsidR="00F067F0" w:rsidRPr="00021D85">
        <w:t xml:space="preserve">й заявителем </w:t>
      </w:r>
      <w:r w:rsidR="00093440" w:rsidRPr="00021D85">
        <w:t>вид</w:t>
      </w:r>
      <w:r w:rsidR="00F067F0" w:rsidRPr="00021D85">
        <w:t xml:space="preserve"> мероприятия </w:t>
      </w:r>
      <w:r w:rsidR="00494190" w:rsidRPr="00021D85">
        <w:t xml:space="preserve">по профессиональной ориентации </w:t>
      </w:r>
      <w:r w:rsidR="00494190" w:rsidRPr="00021D85">
        <w:br/>
        <w:t>в виде тренинга</w:t>
      </w:r>
      <w:r w:rsidR="00F269CA" w:rsidRPr="00021D85">
        <w:t>.</w:t>
      </w:r>
    </w:p>
    <w:p w:rsidR="0075000B" w:rsidRPr="00021D85" w:rsidRDefault="00783D76"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3.</w:t>
      </w:r>
      <w:r w:rsidR="00B92731" w:rsidRPr="00021D85">
        <w:rPr>
          <w:rFonts w:ascii="Times New Roman" w:hAnsi="Times New Roman" w:cs="Times New Roman"/>
          <w:sz w:val="24"/>
          <w:szCs w:val="24"/>
        </w:rPr>
        <w:t>6</w:t>
      </w:r>
      <w:r w:rsidR="00F269CA" w:rsidRPr="00021D85">
        <w:rPr>
          <w:rFonts w:ascii="Times New Roman" w:hAnsi="Times New Roman" w:cs="Times New Roman"/>
          <w:sz w:val="24"/>
          <w:szCs w:val="24"/>
        </w:rPr>
        <w:t>.6</w:t>
      </w:r>
      <w:r w:rsidRPr="00021D85">
        <w:rPr>
          <w:rFonts w:ascii="Times New Roman" w:hAnsi="Times New Roman" w:cs="Times New Roman"/>
          <w:sz w:val="24"/>
          <w:szCs w:val="24"/>
        </w:rPr>
        <w:t xml:space="preserve">. Результатом административной процедуры </w:t>
      </w:r>
      <w:r w:rsidR="0075000B" w:rsidRPr="00021D85">
        <w:rPr>
          <w:rFonts w:ascii="Times New Roman" w:hAnsi="Times New Roman" w:cs="Times New Roman"/>
          <w:sz w:val="24"/>
          <w:szCs w:val="24"/>
        </w:rPr>
        <w:t>являются результаты прохождения заявителем тренинга.</w:t>
      </w:r>
    </w:p>
    <w:p w:rsidR="00117702" w:rsidRPr="00021D85" w:rsidRDefault="00783D76" w:rsidP="00021D85">
      <w:pPr>
        <w:autoSpaceDE w:val="0"/>
        <w:autoSpaceDN w:val="0"/>
        <w:adjustRightInd w:val="0"/>
        <w:spacing w:line="0" w:lineRule="atLeast"/>
        <w:ind w:firstLine="709"/>
        <w:jc w:val="both"/>
      </w:pPr>
      <w:r w:rsidRPr="00021D85">
        <w:t>3.</w:t>
      </w:r>
      <w:r w:rsidR="00B92731" w:rsidRPr="00021D85">
        <w:t>6</w:t>
      </w:r>
      <w:r w:rsidR="00F269CA" w:rsidRPr="00021D85">
        <w:t>.7</w:t>
      </w:r>
      <w:r w:rsidRPr="00021D85">
        <w:t>. 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117702" w:rsidRPr="00021D85" w:rsidRDefault="00290BD1" w:rsidP="00021D85">
      <w:pPr>
        <w:spacing w:line="0" w:lineRule="atLeast"/>
        <w:ind w:firstLine="709"/>
        <w:jc w:val="both"/>
        <w:rPr>
          <w:b/>
        </w:rPr>
      </w:pPr>
      <w:r w:rsidRPr="00021D85">
        <w:rPr>
          <w:b/>
          <w:bCs/>
        </w:rPr>
        <w:lastRenderedPageBreak/>
        <w:t>3.</w:t>
      </w:r>
      <w:r w:rsidR="00B92731" w:rsidRPr="00021D85">
        <w:rPr>
          <w:b/>
          <w:bCs/>
        </w:rPr>
        <w:t>7</w:t>
      </w:r>
      <w:r w:rsidRPr="00021D85">
        <w:rPr>
          <w:b/>
          <w:bCs/>
        </w:rPr>
        <w:t>.</w:t>
      </w:r>
      <w:r w:rsidR="00BB6AD3" w:rsidRPr="00021D85">
        <w:rPr>
          <w:b/>
          <w:bCs/>
        </w:rPr>
        <w:t> </w:t>
      </w:r>
      <w:r w:rsidR="00CE32C6" w:rsidRPr="00021D85">
        <w:rPr>
          <w:b/>
        </w:rPr>
        <w:t>Формирование и направление заявителю заключения</w:t>
      </w:r>
    </w:p>
    <w:p w:rsidR="00290BD1" w:rsidRPr="00021D85" w:rsidRDefault="00290BD1">
      <w:pPr>
        <w:widowControl w:val="0"/>
        <w:autoSpaceDE w:val="0"/>
        <w:autoSpaceDN w:val="0"/>
        <w:adjustRightInd w:val="0"/>
        <w:spacing w:line="0" w:lineRule="atLeast"/>
        <w:ind w:firstLine="709"/>
        <w:jc w:val="both"/>
      </w:pPr>
      <w:r w:rsidRPr="00021D85">
        <w:t>3.</w:t>
      </w:r>
      <w:r w:rsidR="00B92731" w:rsidRPr="00021D85">
        <w:t>7</w:t>
      </w:r>
      <w:r w:rsidRPr="00021D85">
        <w:t>.1.</w:t>
      </w:r>
      <w:r w:rsidR="00F375CC" w:rsidRPr="00021D85">
        <w:t> </w:t>
      </w:r>
      <w:r w:rsidRPr="00021D85">
        <w:t xml:space="preserve">Основанием для начала административной процедуры </w:t>
      </w:r>
      <w:r w:rsidR="00F067F0" w:rsidRPr="00021D85">
        <w:t xml:space="preserve">являются </w:t>
      </w:r>
      <w:r w:rsidR="004C4A0C" w:rsidRPr="00021D85">
        <w:br/>
      </w:r>
      <w:r w:rsidR="00F067F0" w:rsidRPr="00021D85">
        <w:t>пройденн</w:t>
      </w:r>
      <w:r w:rsidR="00BB6AD3" w:rsidRPr="00021D85">
        <w:t>ые</w:t>
      </w:r>
      <w:r w:rsidR="00F067F0" w:rsidRPr="00021D85">
        <w:t xml:space="preserve"> заявите</w:t>
      </w:r>
      <w:r w:rsidR="00F90873" w:rsidRPr="00021D85">
        <w:t>л</w:t>
      </w:r>
      <w:r w:rsidR="00F067F0" w:rsidRPr="00021D85">
        <w:t>ем</w:t>
      </w:r>
      <w:r w:rsidR="00BB6AD3" w:rsidRPr="00021D85">
        <w:t xml:space="preserve"> мероприятия </w:t>
      </w:r>
      <w:r w:rsidR="004C4A0C" w:rsidRPr="00021D85">
        <w:t xml:space="preserve">по профессиональной ориентации (тестирование </w:t>
      </w:r>
      <w:r w:rsidR="004C4A0C" w:rsidRPr="00021D85">
        <w:br/>
        <w:t>и (или) тренинг).</w:t>
      </w:r>
    </w:p>
    <w:p w:rsidR="00290BD1" w:rsidRPr="00021D85" w:rsidRDefault="00290BD1">
      <w:pPr>
        <w:widowControl w:val="0"/>
        <w:autoSpaceDE w:val="0"/>
        <w:autoSpaceDN w:val="0"/>
        <w:adjustRightInd w:val="0"/>
        <w:spacing w:line="0" w:lineRule="atLeast"/>
        <w:ind w:firstLine="709"/>
        <w:jc w:val="both"/>
      </w:pPr>
      <w:r w:rsidRPr="00021D85">
        <w:t>3.</w:t>
      </w:r>
      <w:r w:rsidR="00B92731" w:rsidRPr="00021D85">
        <w:t>7</w:t>
      </w:r>
      <w:r w:rsidRPr="00021D85">
        <w:t>.2.</w:t>
      </w:r>
      <w:r w:rsidR="00F375CC" w:rsidRPr="00021D85">
        <w:t> </w:t>
      </w:r>
      <w:r w:rsidRPr="00021D85">
        <w:t>Содержание административных действий, входящих в состав административной процедуры, продолжительность и</w:t>
      </w:r>
      <w:r w:rsidR="00F375CC" w:rsidRPr="00021D85">
        <w:t> </w:t>
      </w:r>
      <w:r w:rsidRPr="00021D85">
        <w:t xml:space="preserve">(или) максимальный срок </w:t>
      </w:r>
      <w:r w:rsidR="00F375CC" w:rsidRPr="00021D85">
        <w:br/>
      </w:r>
      <w:r w:rsidRPr="00021D85">
        <w:t>их выполнения.</w:t>
      </w:r>
    </w:p>
    <w:p w:rsidR="004C4A0C" w:rsidRPr="00021D85" w:rsidRDefault="004F015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Работник ГАУ ЦЗН</w:t>
      </w:r>
      <w:r w:rsidR="004C4A0C" w:rsidRPr="00021D85">
        <w:rPr>
          <w:rFonts w:ascii="Times New Roman" w:hAnsi="Times New Roman" w:cs="Times New Roman"/>
          <w:sz w:val="24"/>
          <w:szCs w:val="24"/>
        </w:rPr>
        <w:t>, ответственный за выполнение административной процедуры:</w:t>
      </w:r>
    </w:p>
    <w:p w:rsidR="00191A28" w:rsidRPr="00021D85" w:rsidRDefault="006F5E0C" w:rsidP="00021D85">
      <w:pPr>
        <w:pStyle w:val="ConsPlusNormal"/>
        <w:spacing w:line="0" w:lineRule="atLeast"/>
        <w:ind w:firstLine="709"/>
        <w:jc w:val="both"/>
        <w:rPr>
          <w:rFonts w:ascii="Times New Roman" w:hAnsi="Times New Roman" w:cs="Times New Roman"/>
          <w:sz w:val="24"/>
          <w:szCs w:val="24"/>
        </w:rPr>
      </w:pPr>
      <w:proofErr w:type="gramStart"/>
      <w:r w:rsidRPr="00021D85">
        <w:rPr>
          <w:rFonts w:ascii="Times New Roman" w:hAnsi="Times New Roman" w:cs="Times New Roman"/>
          <w:sz w:val="24"/>
          <w:szCs w:val="24"/>
        </w:rPr>
        <w:t>формирует с использованием единой цифровой платформы заключение</w:t>
      </w:r>
      <w:r w:rsidR="00B85B19" w:rsidRPr="00021D85">
        <w:rPr>
          <w:rFonts w:ascii="Times New Roman" w:hAnsi="Times New Roman" w:cs="Times New Roman"/>
          <w:sz w:val="24"/>
          <w:szCs w:val="24"/>
        </w:rPr>
        <w:t>,</w:t>
      </w:r>
      <w:r w:rsidRPr="00021D85">
        <w:rPr>
          <w:rFonts w:ascii="Times New Roman" w:hAnsi="Times New Roman" w:cs="Times New Roman"/>
          <w:sz w:val="24"/>
          <w:szCs w:val="24"/>
        </w:rPr>
        <w:t xml:space="preserve"> </w:t>
      </w:r>
      <w:r w:rsidR="000365F0" w:rsidRPr="00021D85">
        <w:rPr>
          <w:rFonts w:ascii="Times New Roman" w:hAnsi="Times New Roman" w:cs="Times New Roman"/>
          <w:sz w:val="24"/>
          <w:szCs w:val="24"/>
        </w:rPr>
        <w:t>оформленно</w:t>
      </w:r>
      <w:r w:rsidR="00B85B19" w:rsidRPr="00021D85">
        <w:rPr>
          <w:rFonts w:ascii="Times New Roman" w:hAnsi="Times New Roman" w:cs="Times New Roman"/>
          <w:sz w:val="24"/>
          <w:szCs w:val="24"/>
        </w:rPr>
        <w:t>е</w:t>
      </w:r>
      <w:r w:rsidR="000365F0" w:rsidRPr="00021D85">
        <w:rPr>
          <w:rFonts w:ascii="Times New Roman" w:hAnsi="Times New Roman" w:cs="Times New Roman"/>
          <w:sz w:val="24"/>
          <w:szCs w:val="24"/>
        </w:rPr>
        <w:t xml:space="preserve"> в соответствии с приложением №</w:t>
      </w:r>
      <w:r w:rsidR="00B85B19" w:rsidRPr="00021D85">
        <w:rPr>
          <w:rFonts w:ascii="Times New Roman" w:hAnsi="Times New Roman" w:cs="Times New Roman"/>
          <w:sz w:val="24"/>
          <w:szCs w:val="24"/>
        </w:rPr>
        <w:t> </w:t>
      </w:r>
      <w:r w:rsidR="000365F0" w:rsidRPr="00021D85">
        <w:rPr>
          <w:rFonts w:ascii="Times New Roman" w:hAnsi="Times New Roman" w:cs="Times New Roman"/>
          <w:sz w:val="24"/>
          <w:szCs w:val="24"/>
        </w:rPr>
        <w:t>1 к настоящему Административному регламенту</w:t>
      </w:r>
      <w:r w:rsidR="00B85B19" w:rsidRPr="00021D85">
        <w:rPr>
          <w:rFonts w:ascii="Times New Roman" w:hAnsi="Times New Roman" w:cs="Times New Roman"/>
          <w:sz w:val="24"/>
          <w:szCs w:val="24"/>
        </w:rPr>
        <w:t>,</w:t>
      </w:r>
      <w:r w:rsidR="000365F0" w:rsidRPr="00021D85">
        <w:rPr>
          <w:rFonts w:ascii="Times New Roman" w:hAnsi="Times New Roman" w:cs="Times New Roman"/>
          <w:sz w:val="24"/>
          <w:szCs w:val="24"/>
        </w:rPr>
        <w:t xml:space="preserve"> </w:t>
      </w:r>
      <w:r w:rsidRPr="00021D85">
        <w:rPr>
          <w:rFonts w:ascii="Times New Roman" w:hAnsi="Times New Roman" w:cs="Times New Roman"/>
          <w:sz w:val="24"/>
          <w:szCs w:val="24"/>
        </w:rPr>
        <w:t>в срок не позднее 3 рабочих дней со дня завершения обработки (анализа) результатов мероприятий по профессиональной ориентации</w:t>
      </w:r>
      <w:r w:rsidR="00191A28" w:rsidRPr="00021D85">
        <w:rPr>
          <w:rFonts w:ascii="Times New Roman" w:hAnsi="Times New Roman" w:cs="Times New Roman"/>
          <w:sz w:val="24"/>
          <w:szCs w:val="24"/>
        </w:rPr>
        <w:t>;</w:t>
      </w:r>
      <w:proofErr w:type="gramEnd"/>
    </w:p>
    <w:p w:rsidR="006F5E0C" w:rsidRPr="00021D85" w:rsidRDefault="006F5E0C"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263EE4"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с использованием единой цифровой платформы в срок </w:t>
      </w:r>
      <w:r w:rsidR="006F4B30" w:rsidRPr="00021D85">
        <w:rPr>
          <w:rFonts w:ascii="Times New Roman" w:hAnsi="Times New Roman" w:cs="Times New Roman"/>
          <w:sz w:val="24"/>
          <w:szCs w:val="24"/>
        </w:rPr>
        <w:br/>
      </w:r>
      <w:r w:rsidRPr="00021D85">
        <w:rPr>
          <w:rFonts w:ascii="Times New Roman" w:hAnsi="Times New Roman" w:cs="Times New Roman"/>
          <w:sz w:val="24"/>
          <w:szCs w:val="24"/>
        </w:rPr>
        <w:t>не позднее одного рабочего дня</w:t>
      </w:r>
      <w:r w:rsidR="006F4B30" w:rsidRPr="00021D85">
        <w:rPr>
          <w:rFonts w:ascii="Times New Roman" w:hAnsi="Times New Roman" w:cs="Times New Roman"/>
          <w:sz w:val="24"/>
          <w:szCs w:val="24"/>
        </w:rPr>
        <w:t xml:space="preserve"> со дня формирования заключения</w:t>
      </w:r>
      <w:r w:rsidRPr="00021D85">
        <w:rPr>
          <w:rFonts w:ascii="Times New Roman" w:hAnsi="Times New Roman" w:cs="Times New Roman"/>
          <w:sz w:val="24"/>
          <w:szCs w:val="24"/>
        </w:rPr>
        <w:t>:</w:t>
      </w:r>
    </w:p>
    <w:p w:rsidR="006F5E0C" w:rsidRPr="00021D85" w:rsidRDefault="006F5E0C"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заключение;</w:t>
      </w:r>
    </w:p>
    <w:p w:rsidR="00E4759E" w:rsidRPr="00021D85" w:rsidRDefault="00263EE4"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уведомление, содержащее</w:t>
      </w:r>
      <w:r w:rsidR="00E4759E" w:rsidRPr="00021D85">
        <w:rPr>
          <w:rFonts w:ascii="Times New Roman" w:hAnsi="Times New Roman" w:cs="Times New Roman"/>
          <w:sz w:val="24"/>
          <w:szCs w:val="24"/>
        </w:rPr>
        <w:t>:</w:t>
      </w:r>
    </w:p>
    <w:p w:rsidR="006718AF" w:rsidRPr="00021D85" w:rsidRDefault="006718AF"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предложение обратиться в ГАУ ЦЗН с целью получения профессиональной консультации по вопросам, содержащимся в заключении;</w:t>
      </w:r>
    </w:p>
    <w:p w:rsidR="006718AF" w:rsidRPr="00021D85" w:rsidRDefault="0004560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порядок обращения заявителя в ГАУ ЦЗН для получения профессиональной консультации;</w:t>
      </w:r>
    </w:p>
    <w:p w:rsidR="0004560D" w:rsidRPr="00021D85" w:rsidRDefault="0004560D"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срок, в течение которого заявитель может обратиться ГАУ ЦЗН</w:t>
      </w:r>
      <w:r w:rsidR="00B40035" w:rsidRPr="00021D85">
        <w:rPr>
          <w:rFonts w:ascii="Times New Roman" w:hAnsi="Times New Roman" w:cs="Times New Roman"/>
          <w:sz w:val="24"/>
          <w:szCs w:val="24"/>
        </w:rPr>
        <w:t xml:space="preserve">, который устанавливается в </w:t>
      </w:r>
      <w:proofErr w:type="gramStart"/>
      <w:r w:rsidR="00B40035" w:rsidRPr="00021D85">
        <w:rPr>
          <w:rFonts w:ascii="Times New Roman" w:hAnsi="Times New Roman" w:cs="Times New Roman"/>
          <w:sz w:val="24"/>
          <w:szCs w:val="24"/>
        </w:rPr>
        <w:t>пределах</w:t>
      </w:r>
      <w:proofErr w:type="gramEnd"/>
      <w:r w:rsidR="00B40035" w:rsidRPr="00021D85">
        <w:rPr>
          <w:rFonts w:ascii="Times New Roman" w:hAnsi="Times New Roman" w:cs="Times New Roman"/>
          <w:sz w:val="24"/>
          <w:szCs w:val="24"/>
        </w:rPr>
        <w:t xml:space="preserve"> 3 рабочих дней со дня получения заявителем уведомления</w:t>
      </w:r>
      <w:r w:rsidR="00DC3DF4" w:rsidRPr="00021D85">
        <w:rPr>
          <w:rFonts w:ascii="Times New Roman" w:hAnsi="Times New Roman" w:cs="Times New Roman"/>
          <w:sz w:val="24"/>
          <w:szCs w:val="24"/>
        </w:rPr>
        <w:t>.</w:t>
      </w:r>
    </w:p>
    <w:p w:rsidR="00290BD1" w:rsidRPr="00021D85" w:rsidRDefault="00290BD1"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Максимальный срок выполнения административн</w:t>
      </w:r>
      <w:r w:rsidR="00414774" w:rsidRPr="00021D85">
        <w:rPr>
          <w:rFonts w:ascii="Times New Roman" w:hAnsi="Times New Roman" w:cs="Times New Roman"/>
          <w:sz w:val="24"/>
          <w:szCs w:val="24"/>
        </w:rPr>
        <w:t>ой</w:t>
      </w:r>
      <w:r w:rsidRPr="00021D85">
        <w:rPr>
          <w:rFonts w:ascii="Times New Roman" w:hAnsi="Times New Roman" w:cs="Times New Roman"/>
          <w:sz w:val="24"/>
          <w:szCs w:val="24"/>
        </w:rPr>
        <w:t xml:space="preserve"> </w:t>
      </w:r>
      <w:r w:rsidR="00414774" w:rsidRPr="00021D85">
        <w:rPr>
          <w:rFonts w:ascii="Times New Roman" w:hAnsi="Times New Roman" w:cs="Times New Roman"/>
          <w:sz w:val="24"/>
          <w:szCs w:val="24"/>
        </w:rPr>
        <w:t xml:space="preserve">процедуры – </w:t>
      </w:r>
      <w:r w:rsidR="00B95C68" w:rsidRPr="00021D85">
        <w:rPr>
          <w:rFonts w:ascii="Times New Roman" w:hAnsi="Times New Roman" w:cs="Times New Roman"/>
          <w:sz w:val="24"/>
          <w:szCs w:val="24"/>
        </w:rPr>
        <w:t>4 рабочих дня</w:t>
      </w:r>
      <w:r w:rsidRPr="00021D85">
        <w:rPr>
          <w:rFonts w:ascii="Times New Roman" w:hAnsi="Times New Roman" w:cs="Times New Roman"/>
          <w:sz w:val="24"/>
          <w:szCs w:val="24"/>
        </w:rPr>
        <w:t>.</w:t>
      </w:r>
    </w:p>
    <w:p w:rsidR="00290BD1" w:rsidRPr="00021D85" w:rsidRDefault="00290BD1">
      <w:pPr>
        <w:widowControl w:val="0"/>
        <w:autoSpaceDE w:val="0"/>
        <w:autoSpaceDN w:val="0"/>
        <w:adjustRightInd w:val="0"/>
        <w:spacing w:line="0" w:lineRule="atLeast"/>
        <w:ind w:firstLine="709"/>
        <w:jc w:val="both"/>
      </w:pPr>
      <w:r w:rsidRPr="00021D85">
        <w:t>3.</w:t>
      </w:r>
      <w:r w:rsidR="00B92731" w:rsidRPr="00021D85">
        <w:t>7</w:t>
      </w:r>
      <w:r w:rsidRPr="00021D85">
        <w:t>.3.</w:t>
      </w:r>
      <w:r w:rsidR="00414774" w:rsidRPr="00021D85">
        <w:t> </w:t>
      </w:r>
      <w:r w:rsidR="00B95C68" w:rsidRPr="00021D85">
        <w:t>Должностным л</w:t>
      </w:r>
      <w:r w:rsidRPr="00021D85">
        <w:t>ицом, ответственным за выполнение административной процедуры, является работник ГАУ ЦЗН</w:t>
      </w:r>
      <w:r w:rsidR="00414774" w:rsidRPr="00021D85">
        <w:t>, ответственный за предоставление государственной услуги.</w:t>
      </w:r>
    </w:p>
    <w:p w:rsidR="00290BD1" w:rsidRPr="00021D85" w:rsidRDefault="00290BD1">
      <w:pPr>
        <w:widowControl w:val="0"/>
        <w:autoSpaceDE w:val="0"/>
        <w:autoSpaceDN w:val="0"/>
        <w:adjustRightInd w:val="0"/>
        <w:spacing w:line="0" w:lineRule="atLeast"/>
        <w:ind w:firstLine="709"/>
        <w:jc w:val="both"/>
      </w:pPr>
      <w:r w:rsidRPr="00021D85">
        <w:t>3.</w:t>
      </w:r>
      <w:r w:rsidR="00B92731" w:rsidRPr="00021D85">
        <w:t>7</w:t>
      </w:r>
      <w:r w:rsidRPr="00021D85">
        <w:t>.4.</w:t>
      </w:r>
      <w:r w:rsidR="00414774" w:rsidRPr="00021D85">
        <w:t> </w:t>
      </w:r>
      <w:r w:rsidRPr="00021D85">
        <w:t xml:space="preserve">Критерием принятия решения в </w:t>
      </w:r>
      <w:proofErr w:type="gramStart"/>
      <w:r w:rsidRPr="00021D85">
        <w:t>рамках</w:t>
      </w:r>
      <w:proofErr w:type="gramEnd"/>
      <w:r w:rsidRPr="00021D85">
        <w:t xml:space="preserve"> административной процедуры явля</w:t>
      </w:r>
      <w:r w:rsidR="00597001" w:rsidRPr="00021D85">
        <w:t>ю</w:t>
      </w:r>
      <w:r w:rsidRPr="00021D85">
        <w:t>тся</w:t>
      </w:r>
      <w:r w:rsidR="00B95C68" w:rsidRPr="00021D85">
        <w:t xml:space="preserve"> </w:t>
      </w:r>
      <w:r w:rsidR="00F90873" w:rsidRPr="00021D85">
        <w:t>сформированн</w:t>
      </w:r>
      <w:r w:rsidR="00597001" w:rsidRPr="00021D85">
        <w:t>ые</w:t>
      </w:r>
      <w:r w:rsidR="00F90873" w:rsidRPr="00021D85">
        <w:t xml:space="preserve"> по результатам тестирования и </w:t>
      </w:r>
      <w:r w:rsidR="00380E49" w:rsidRPr="00021D85">
        <w:t>т</w:t>
      </w:r>
      <w:r w:rsidR="00F90873" w:rsidRPr="00021D85">
        <w:t xml:space="preserve">ренинга </w:t>
      </w:r>
      <w:r w:rsidR="00597001" w:rsidRPr="00021D85">
        <w:t>рекомендации</w:t>
      </w:r>
      <w:r w:rsidR="00380E49" w:rsidRPr="00021D85">
        <w:t>.</w:t>
      </w:r>
    </w:p>
    <w:p w:rsidR="00597001" w:rsidRPr="00021D85" w:rsidRDefault="00290BD1" w:rsidP="00597001">
      <w:pPr>
        <w:widowControl w:val="0"/>
        <w:autoSpaceDE w:val="0"/>
        <w:autoSpaceDN w:val="0"/>
        <w:adjustRightInd w:val="0"/>
        <w:spacing w:line="0" w:lineRule="atLeast"/>
        <w:ind w:firstLine="709"/>
        <w:jc w:val="both"/>
      </w:pPr>
      <w:r w:rsidRPr="00021D85">
        <w:t>3.</w:t>
      </w:r>
      <w:r w:rsidR="00B92731" w:rsidRPr="00021D85">
        <w:t>7</w:t>
      </w:r>
      <w:r w:rsidRPr="00021D85">
        <w:t>.5.</w:t>
      </w:r>
      <w:r w:rsidR="005C72FA" w:rsidRPr="00021D85">
        <w:t> </w:t>
      </w:r>
      <w:r w:rsidR="00597001" w:rsidRPr="00021D85">
        <w:t xml:space="preserve">Результатом административной процедуры является получение заявителем заключения, оформленного в </w:t>
      </w:r>
      <w:proofErr w:type="gramStart"/>
      <w:r w:rsidR="00597001" w:rsidRPr="00021D85">
        <w:t>соответствии</w:t>
      </w:r>
      <w:proofErr w:type="gramEnd"/>
      <w:r w:rsidR="00597001" w:rsidRPr="00021D85">
        <w:t xml:space="preserve"> с приложением №</w:t>
      </w:r>
      <w:r w:rsidR="00DC0BF5" w:rsidRPr="00021D85">
        <w:t> </w:t>
      </w:r>
      <w:r w:rsidR="00597001" w:rsidRPr="00021D85">
        <w:t>1 к настоящему Административному регламенту</w:t>
      </w:r>
      <w:r w:rsidR="00DC0BF5" w:rsidRPr="00021D85">
        <w:t>, и уведомлени</w:t>
      </w:r>
      <w:r w:rsidR="008039E5" w:rsidRPr="00021D85">
        <w:t>я</w:t>
      </w:r>
      <w:r w:rsidR="00DC0BF5" w:rsidRPr="00021D85">
        <w:t xml:space="preserve"> о возможности получения профессиональной консультации.</w:t>
      </w:r>
    </w:p>
    <w:p w:rsidR="00597001" w:rsidRPr="00021D85" w:rsidRDefault="00597001" w:rsidP="00597001">
      <w:pPr>
        <w:widowControl w:val="0"/>
        <w:autoSpaceDE w:val="0"/>
        <w:autoSpaceDN w:val="0"/>
        <w:adjustRightInd w:val="0"/>
        <w:spacing w:line="0" w:lineRule="atLeast"/>
        <w:ind w:firstLine="709"/>
        <w:jc w:val="both"/>
      </w:pPr>
      <w:r w:rsidRPr="00021D85">
        <w:t xml:space="preserve">Заключение </w:t>
      </w:r>
      <w:r w:rsidR="008039E5" w:rsidRPr="00021D85">
        <w:t xml:space="preserve">и уведомление </w:t>
      </w:r>
      <w:r w:rsidRPr="00021D85">
        <w:t>направля</w:t>
      </w:r>
      <w:r w:rsidR="008039E5" w:rsidRPr="00021D85">
        <w:t>ю</w:t>
      </w:r>
      <w:r w:rsidRPr="00021D85">
        <w:t xml:space="preserve">тся заявителю автоматически </w:t>
      </w:r>
      <w:r w:rsidR="008039E5" w:rsidRPr="00021D85">
        <w:br/>
      </w:r>
      <w:r w:rsidRPr="00021D85">
        <w:t>с использованием единой цифровой платформы в день его формирования.</w:t>
      </w:r>
    </w:p>
    <w:p w:rsidR="00D67FE3" w:rsidRPr="00021D85" w:rsidRDefault="00290BD1">
      <w:pPr>
        <w:widowControl w:val="0"/>
        <w:autoSpaceDE w:val="0"/>
        <w:autoSpaceDN w:val="0"/>
        <w:adjustRightInd w:val="0"/>
        <w:spacing w:line="0" w:lineRule="atLeast"/>
        <w:ind w:firstLine="709"/>
        <w:jc w:val="both"/>
      </w:pPr>
      <w:r w:rsidRPr="00021D85">
        <w:t>3.</w:t>
      </w:r>
      <w:r w:rsidR="00B92731" w:rsidRPr="00021D85">
        <w:t>7</w:t>
      </w:r>
      <w:r w:rsidRPr="00021D85">
        <w:t>.6.</w:t>
      </w:r>
      <w:r w:rsidR="005C72FA" w:rsidRPr="00021D85">
        <w:t> </w:t>
      </w:r>
      <w:r w:rsidR="00D67FE3" w:rsidRPr="00021D85">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3901E4" w:rsidRPr="00021D85" w:rsidRDefault="003901E4">
      <w:pPr>
        <w:widowControl w:val="0"/>
        <w:autoSpaceDE w:val="0"/>
        <w:autoSpaceDN w:val="0"/>
        <w:adjustRightInd w:val="0"/>
        <w:spacing w:line="0" w:lineRule="atLeast"/>
        <w:ind w:firstLine="709"/>
        <w:jc w:val="both"/>
        <w:rPr>
          <w:b/>
          <w:bCs/>
        </w:rPr>
      </w:pPr>
    </w:p>
    <w:p w:rsidR="00117702" w:rsidRPr="00021D85" w:rsidRDefault="00290BD1" w:rsidP="00021D85">
      <w:pPr>
        <w:widowControl w:val="0"/>
        <w:autoSpaceDE w:val="0"/>
        <w:autoSpaceDN w:val="0"/>
        <w:adjustRightInd w:val="0"/>
        <w:spacing w:line="0" w:lineRule="atLeast"/>
        <w:ind w:firstLine="709"/>
        <w:rPr>
          <w:b/>
          <w:bCs/>
        </w:rPr>
      </w:pPr>
      <w:r w:rsidRPr="00021D85">
        <w:rPr>
          <w:b/>
          <w:bCs/>
        </w:rPr>
        <w:t>3.</w:t>
      </w:r>
      <w:r w:rsidR="00CE32C6" w:rsidRPr="00021D85">
        <w:rPr>
          <w:b/>
          <w:bCs/>
        </w:rPr>
        <w:t>8. </w:t>
      </w:r>
      <w:r w:rsidR="00CE32C6" w:rsidRPr="00021D85">
        <w:rPr>
          <w:b/>
        </w:rPr>
        <w:t>Согласование и проведение профессиональной консультации</w:t>
      </w:r>
    </w:p>
    <w:p w:rsidR="00290BD1" w:rsidRPr="00021D85" w:rsidRDefault="00290BD1">
      <w:pPr>
        <w:widowControl w:val="0"/>
        <w:autoSpaceDE w:val="0"/>
        <w:autoSpaceDN w:val="0"/>
        <w:adjustRightInd w:val="0"/>
        <w:spacing w:line="0" w:lineRule="atLeast"/>
        <w:ind w:firstLine="709"/>
        <w:jc w:val="both"/>
      </w:pPr>
      <w:r w:rsidRPr="00021D85">
        <w:t>3.</w:t>
      </w:r>
      <w:r w:rsidR="00B92731" w:rsidRPr="00021D85">
        <w:t>8</w:t>
      </w:r>
      <w:r w:rsidRPr="00021D85">
        <w:t>.1</w:t>
      </w:r>
      <w:r w:rsidR="003F02BD" w:rsidRPr="00021D85">
        <w:t> </w:t>
      </w:r>
      <w:r w:rsidRPr="00021D85">
        <w:t>Основанием для начала административно</w:t>
      </w:r>
      <w:r w:rsidR="00452766" w:rsidRPr="00021D85">
        <w:t xml:space="preserve">й процедуры является </w:t>
      </w:r>
      <w:r w:rsidR="00905D6C" w:rsidRPr="00021D85">
        <w:t xml:space="preserve">обращение </w:t>
      </w:r>
      <w:r w:rsidR="00C25B8C" w:rsidRPr="00021D85">
        <w:t xml:space="preserve">заявителя </w:t>
      </w:r>
      <w:r w:rsidR="00147675" w:rsidRPr="00021D85">
        <w:t>с целью получения</w:t>
      </w:r>
      <w:r w:rsidR="00C25B8C" w:rsidRPr="00021D85">
        <w:t xml:space="preserve"> профессиональн</w:t>
      </w:r>
      <w:r w:rsidR="00147675" w:rsidRPr="00021D85">
        <w:t>ой</w:t>
      </w:r>
      <w:r w:rsidR="00C25B8C" w:rsidRPr="00021D85">
        <w:t xml:space="preserve"> консультаци</w:t>
      </w:r>
      <w:r w:rsidR="00147675" w:rsidRPr="00021D85">
        <w:t>и</w:t>
      </w:r>
      <w:r w:rsidRPr="00021D85">
        <w:t>.</w:t>
      </w:r>
    </w:p>
    <w:p w:rsidR="00290BD1" w:rsidRPr="00021D85" w:rsidRDefault="00290BD1" w:rsidP="001F0675">
      <w:pPr>
        <w:widowControl w:val="0"/>
        <w:autoSpaceDE w:val="0"/>
        <w:autoSpaceDN w:val="0"/>
        <w:adjustRightInd w:val="0"/>
        <w:spacing w:line="0" w:lineRule="atLeast"/>
        <w:ind w:firstLine="709"/>
        <w:jc w:val="both"/>
      </w:pPr>
      <w:r w:rsidRPr="00021D85">
        <w:t>3.</w:t>
      </w:r>
      <w:r w:rsidR="00B92731" w:rsidRPr="00021D85">
        <w:t>8</w:t>
      </w:r>
      <w:r w:rsidRPr="00021D85">
        <w:t>.2.</w:t>
      </w:r>
      <w:r w:rsidR="0096674E" w:rsidRPr="00021D85">
        <w:t> </w:t>
      </w:r>
      <w:r w:rsidRPr="00021D85">
        <w:t>Содержание административных действий, входящих в состав административной процедуры, продолжительность и</w:t>
      </w:r>
      <w:r w:rsidR="0096674E" w:rsidRPr="00021D85">
        <w:t> </w:t>
      </w:r>
      <w:r w:rsidRPr="00021D85">
        <w:t xml:space="preserve">(или) максимальный срок </w:t>
      </w:r>
      <w:r w:rsidR="0096674E" w:rsidRPr="00021D85">
        <w:br/>
      </w:r>
      <w:r w:rsidRPr="00021D85">
        <w:t>их выполнения.</w:t>
      </w:r>
    </w:p>
    <w:p w:rsidR="00BA1B60" w:rsidRPr="00021D85" w:rsidRDefault="001E327C" w:rsidP="00021D85">
      <w:pPr>
        <w:widowControl w:val="0"/>
        <w:autoSpaceDE w:val="0"/>
        <w:autoSpaceDN w:val="0"/>
        <w:adjustRightInd w:val="0"/>
        <w:spacing w:line="0" w:lineRule="atLeast"/>
        <w:ind w:firstLine="709"/>
        <w:jc w:val="both"/>
      </w:pPr>
      <w:r w:rsidRPr="00021D85">
        <w:t xml:space="preserve">Работник ГАУ ЦЗН, ответственный за выполнение административной процедуры, </w:t>
      </w:r>
      <w:r w:rsidR="00A03AEF" w:rsidRPr="00021D85">
        <w:t>в</w:t>
      </w:r>
      <w:r w:rsidRPr="00021D85">
        <w:t xml:space="preserve"> </w:t>
      </w:r>
      <w:proofErr w:type="gramStart"/>
      <w:r w:rsidR="00BA1B60" w:rsidRPr="00021D85">
        <w:t>случае</w:t>
      </w:r>
      <w:proofErr w:type="gramEnd"/>
      <w:r w:rsidR="00BA1B60" w:rsidRPr="00021D85">
        <w:t xml:space="preserve"> обращения заявителя с целью получения профессиональной консультации в срок не позднее 3 рабочих дней со дня получения заключения</w:t>
      </w:r>
      <w:r w:rsidR="00A03AEF" w:rsidRPr="00021D85">
        <w:t xml:space="preserve"> </w:t>
      </w:r>
      <w:r w:rsidR="00BA1B60" w:rsidRPr="00021D85">
        <w:t>в день обращения заявителя:</w:t>
      </w:r>
    </w:p>
    <w:p w:rsidR="00BA1B60" w:rsidRPr="00021D85" w:rsidRDefault="00BA1B6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согласовывает с заявителем дату и время личной явки в ГАУ ЦЗН для проведени</w:t>
      </w:r>
      <w:r w:rsidR="004051A6" w:rsidRPr="00021D85">
        <w:rPr>
          <w:rFonts w:ascii="Times New Roman" w:hAnsi="Times New Roman" w:cs="Times New Roman"/>
          <w:sz w:val="24"/>
          <w:szCs w:val="24"/>
        </w:rPr>
        <w:t>я профессиональной консультации</w:t>
      </w:r>
      <w:r w:rsidR="00BC421D" w:rsidRPr="00021D85">
        <w:rPr>
          <w:rFonts w:ascii="Times New Roman" w:hAnsi="Times New Roman" w:cs="Times New Roman"/>
          <w:sz w:val="24"/>
          <w:szCs w:val="24"/>
        </w:rPr>
        <w:t>, вносит соответствующую информацию на единую цифровую платформу;</w:t>
      </w:r>
    </w:p>
    <w:p w:rsidR="00BC421D" w:rsidRPr="00021D85" w:rsidRDefault="00BA1B6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направляет </w:t>
      </w:r>
      <w:r w:rsidR="004051A6" w:rsidRPr="00021D85">
        <w:rPr>
          <w:rFonts w:ascii="Times New Roman" w:hAnsi="Times New Roman" w:cs="Times New Roman"/>
          <w:sz w:val="24"/>
          <w:szCs w:val="24"/>
        </w:rPr>
        <w:t>заявителю</w:t>
      </w:r>
      <w:r w:rsidRPr="00021D85">
        <w:rPr>
          <w:rFonts w:ascii="Times New Roman" w:hAnsi="Times New Roman" w:cs="Times New Roman"/>
          <w:sz w:val="24"/>
          <w:szCs w:val="24"/>
        </w:rPr>
        <w:t xml:space="preserve"> с использованием единой цифровой платформы уведомление с указанием даты и времени личной явки </w:t>
      </w:r>
      <w:r w:rsidR="004051A6" w:rsidRPr="00021D85">
        <w:rPr>
          <w:rFonts w:ascii="Times New Roman" w:hAnsi="Times New Roman" w:cs="Times New Roman"/>
          <w:sz w:val="24"/>
          <w:szCs w:val="24"/>
        </w:rPr>
        <w:t>в ГАУ ЦЗН</w:t>
      </w:r>
      <w:r w:rsidRPr="00021D85">
        <w:rPr>
          <w:rFonts w:ascii="Times New Roman" w:hAnsi="Times New Roman" w:cs="Times New Roman"/>
          <w:sz w:val="24"/>
          <w:szCs w:val="24"/>
        </w:rPr>
        <w:t xml:space="preserve"> для проведения профессиональной консультации</w:t>
      </w:r>
      <w:r w:rsidR="00BC421D" w:rsidRPr="00021D85">
        <w:rPr>
          <w:rFonts w:ascii="Times New Roman" w:hAnsi="Times New Roman" w:cs="Times New Roman"/>
          <w:sz w:val="24"/>
          <w:szCs w:val="24"/>
        </w:rPr>
        <w:t>;</w:t>
      </w:r>
    </w:p>
    <w:p w:rsidR="00E515B0" w:rsidRPr="00021D85" w:rsidRDefault="00BA1B6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lastRenderedPageBreak/>
        <w:t xml:space="preserve">проводит с </w:t>
      </w:r>
      <w:r w:rsidR="004051A6" w:rsidRPr="00021D85">
        <w:rPr>
          <w:rFonts w:ascii="Times New Roman" w:hAnsi="Times New Roman" w:cs="Times New Roman"/>
          <w:sz w:val="24"/>
          <w:szCs w:val="24"/>
        </w:rPr>
        <w:t>заявителем</w:t>
      </w:r>
      <w:r w:rsidRPr="00021D85">
        <w:rPr>
          <w:rFonts w:ascii="Times New Roman" w:hAnsi="Times New Roman" w:cs="Times New Roman"/>
          <w:sz w:val="24"/>
          <w:szCs w:val="24"/>
        </w:rPr>
        <w:t xml:space="preserve"> профессиональную консультацию по вопросам, содержащимся в </w:t>
      </w:r>
      <w:proofErr w:type="gramStart"/>
      <w:r w:rsidRPr="00021D85">
        <w:rPr>
          <w:rFonts w:ascii="Times New Roman" w:hAnsi="Times New Roman" w:cs="Times New Roman"/>
          <w:sz w:val="24"/>
          <w:szCs w:val="24"/>
        </w:rPr>
        <w:t>заключении</w:t>
      </w:r>
      <w:proofErr w:type="gramEnd"/>
      <w:r w:rsidRPr="00021D85">
        <w:rPr>
          <w:rFonts w:ascii="Times New Roman" w:hAnsi="Times New Roman" w:cs="Times New Roman"/>
          <w:sz w:val="24"/>
          <w:szCs w:val="24"/>
        </w:rPr>
        <w:t>, с использованием методов интервьюирования (беседы)</w:t>
      </w:r>
      <w:r w:rsidR="00BC421D" w:rsidRPr="00021D85">
        <w:rPr>
          <w:rFonts w:ascii="Times New Roman" w:hAnsi="Times New Roman" w:cs="Times New Roman"/>
          <w:sz w:val="24"/>
          <w:szCs w:val="24"/>
        </w:rPr>
        <w:t>;</w:t>
      </w:r>
    </w:p>
    <w:p w:rsidR="00BA1B60" w:rsidRPr="00021D85" w:rsidRDefault="00E515B0" w:rsidP="00021D85">
      <w:pPr>
        <w:pStyle w:val="ConsPlusNormal"/>
        <w:spacing w:line="0" w:lineRule="atLeast"/>
        <w:ind w:firstLine="709"/>
        <w:jc w:val="both"/>
        <w:rPr>
          <w:rFonts w:ascii="Times New Roman" w:hAnsi="Times New Roman" w:cs="Times New Roman"/>
          <w:sz w:val="24"/>
          <w:szCs w:val="24"/>
        </w:rPr>
      </w:pPr>
      <w:r w:rsidRPr="00021D85">
        <w:rPr>
          <w:rFonts w:ascii="Times New Roman" w:hAnsi="Times New Roman" w:cs="Times New Roman"/>
          <w:sz w:val="24"/>
          <w:szCs w:val="24"/>
        </w:rPr>
        <w:t xml:space="preserve">фиксирует отказ заявителя от проведения профессиональной консультации </w:t>
      </w:r>
      <w:r w:rsidR="008F6370" w:rsidRPr="00021D85">
        <w:rPr>
          <w:rFonts w:ascii="Times New Roman" w:hAnsi="Times New Roman" w:cs="Times New Roman"/>
          <w:sz w:val="24"/>
          <w:szCs w:val="24"/>
        </w:rPr>
        <w:br/>
      </w:r>
      <w:r w:rsidRPr="00021D85">
        <w:rPr>
          <w:rFonts w:ascii="Times New Roman" w:hAnsi="Times New Roman" w:cs="Times New Roman"/>
          <w:sz w:val="24"/>
          <w:szCs w:val="24"/>
        </w:rPr>
        <w:t xml:space="preserve">при </w:t>
      </w:r>
      <w:r w:rsidR="00BA1B60" w:rsidRPr="00021D85">
        <w:rPr>
          <w:rFonts w:ascii="Times New Roman" w:hAnsi="Times New Roman" w:cs="Times New Roman"/>
          <w:sz w:val="24"/>
          <w:szCs w:val="24"/>
        </w:rPr>
        <w:t xml:space="preserve">неявке </w:t>
      </w:r>
      <w:r w:rsidR="008F6370" w:rsidRPr="00021D85">
        <w:rPr>
          <w:rFonts w:ascii="Times New Roman" w:hAnsi="Times New Roman" w:cs="Times New Roman"/>
          <w:sz w:val="24"/>
          <w:szCs w:val="24"/>
        </w:rPr>
        <w:t xml:space="preserve">заявителя </w:t>
      </w:r>
      <w:r w:rsidR="00BA1B60" w:rsidRPr="00021D85">
        <w:rPr>
          <w:rFonts w:ascii="Times New Roman" w:hAnsi="Times New Roman" w:cs="Times New Roman"/>
          <w:sz w:val="24"/>
          <w:szCs w:val="24"/>
        </w:rPr>
        <w:t xml:space="preserve">в </w:t>
      </w:r>
      <w:r w:rsidR="004051A6" w:rsidRPr="00021D85">
        <w:rPr>
          <w:rFonts w:ascii="Times New Roman" w:hAnsi="Times New Roman" w:cs="Times New Roman"/>
          <w:sz w:val="24"/>
          <w:szCs w:val="24"/>
        </w:rPr>
        <w:t>ГАУ ЦЗН</w:t>
      </w:r>
      <w:r w:rsidR="00BA1B60" w:rsidRPr="00021D85">
        <w:rPr>
          <w:rFonts w:ascii="Times New Roman" w:hAnsi="Times New Roman" w:cs="Times New Roman"/>
          <w:sz w:val="24"/>
          <w:szCs w:val="24"/>
        </w:rPr>
        <w:t xml:space="preserve"> для получения профессиональной консультации в дату </w:t>
      </w:r>
      <w:r w:rsidR="0089101B" w:rsidRPr="00021D85">
        <w:rPr>
          <w:rFonts w:ascii="Times New Roman" w:hAnsi="Times New Roman" w:cs="Times New Roman"/>
          <w:sz w:val="24"/>
          <w:szCs w:val="24"/>
        </w:rPr>
        <w:br/>
      </w:r>
      <w:r w:rsidR="00BA1B60" w:rsidRPr="00021D85">
        <w:rPr>
          <w:rFonts w:ascii="Times New Roman" w:hAnsi="Times New Roman" w:cs="Times New Roman"/>
          <w:sz w:val="24"/>
          <w:szCs w:val="24"/>
        </w:rPr>
        <w:t>и время, указанные в уведомлении.</w:t>
      </w:r>
    </w:p>
    <w:p w:rsidR="00290BD1" w:rsidRPr="00021D85" w:rsidRDefault="00290BD1" w:rsidP="001F0675">
      <w:pPr>
        <w:spacing w:line="0" w:lineRule="atLeast"/>
        <w:ind w:firstLine="709"/>
        <w:jc w:val="both"/>
      </w:pPr>
      <w:r w:rsidRPr="00021D85">
        <w:t xml:space="preserve">Максимальный срок выполнения </w:t>
      </w:r>
      <w:r w:rsidR="00CA6522" w:rsidRPr="00021D85">
        <w:t xml:space="preserve">административной процедуры – </w:t>
      </w:r>
      <w:r w:rsidR="005C2204" w:rsidRPr="00021D85">
        <w:t>4</w:t>
      </w:r>
      <w:r w:rsidR="00147675" w:rsidRPr="00021D85">
        <w:t xml:space="preserve"> рабочи</w:t>
      </w:r>
      <w:r w:rsidR="005C2204" w:rsidRPr="00021D85">
        <w:t>х</w:t>
      </w:r>
      <w:r w:rsidR="00147675" w:rsidRPr="00021D85">
        <w:t xml:space="preserve"> д</w:t>
      </w:r>
      <w:r w:rsidR="005C2204" w:rsidRPr="00021D85">
        <w:t>ня</w:t>
      </w:r>
      <w:r w:rsidRPr="00021D85">
        <w:t>.</w:t>
      </w:r>
    </w:p>
    <w:p w:rsidR="00290BD1" w:rsidRPr="00021D85" w:rsidRDefault="00290BD1" w:rsidP="001F0675">
      <w:pPr>
        <w:widowControl w:val="0"/>
        <w:autoSpaceDE w:val="0"/>
        <w:autoSpaceDN w:val="0"/>
        <w:adjustRightInd w:val="0"/>
        <w:spacing w:line="0" w:lineRule="atLeast"/>
        <w:ind w:firstLine="709"/>
        <w:jc w:val="both"/>
      </w:pPr>
      <w:r w:rsidRPr="00021D85">
        <w:t>3</w:t>
      </w:r>
      <w:r w:rsidR="00F41C72" w:rsidRPr="00021D85">
        <w:t>.</w:t>
      </w:r>
      <w:r w:rsidR="00B92731" w:rsidRPr="00021D85">
        <w:t>8</w:t>
      </w:r>
      <w:r w:rsidRPr="00021D85">
        <w:t>.3.</w:t>
      </w:r>
      <w:r w:rsidR="00CA6522" w:rsidRPr="00021D85">
        <w:t> </w:t>
      </w:r>
      <w:r w:rsidR="00147675" w:rsidRPr="00021D85">
        <w:t>Должностным л</w:t>
      </w:r>
      <w:r w:rsidRPr="00021D85">
        <w:t>ицом, ответственным за выполнение административной процедуры, является работник ГАУ ЦЗН</w:t>
      </w:r>
      <w:r w:rsidR="00CA6522" w:rsidRPr="00021D85">
        <w:t>, ответственный за предоставление государственной услуги.</w:t>
      </w:r>
    </w:p>
    <w:p w:rsidR="00290BD1" w:rsidRPr="00021D85" w:rsidRDefault="00290BD1" w:rsidP="001F0675">
      <w:pPr>
        <w:widowControl w:val="0"/>
        <w:autoSpaceDE w:val="0"/>
        <w:autoSpaceDN w:val="0"/>
        <w:adjustRightInd w:val="0"/>
        <w:spacing w:line="0" w:lineRule="atLeast"/>
        <w:ind w:firstLine="709"/>
        <w:jc w:val="both"/>
      </w:pPr>
      <w:r w:rsidRPr="00021D85">
        <w:t>3.</w:t>
      </w:r>
      <w:r w:rsidR="00B92731" w:rsidRPr="00021D85">
        <w:t>8</w:t>
      </w:r>
      <w:r w:rsidR="00F41C72" w:rsidRPr="00021D85">
        <w:t>.</w:t>
      </w:r>
      <w:r w:rsidRPr="00021D85">
        <w:t>4.</w:t>
      </w:r>
      <w:r w:rsidR="00CA6522" w:rsidRPr="00021D85">
        <w:t> </w:t>
      </w:r>
      <w:r w:rsidRPr="00021D85">
        <w:t xml:space="preserve">Критерием принятия решения в </w:t>
      </w:r>
      <w:proofErr w:type="gramStart"/>
      <w:r w:rsidRPr="00021D85">
        <w:t>рамках</w:t>
      </w:r>
      <w:proofErr w:type="gramEnd"/>
      <w:r w:rsidRPr="00021D85">
        <w:t xml:space="preserve"> административной процедуры явля</w:t>
      </w:r>
      <w:r w:rsidR="00731385" w:rsidRPr="00021D85">
        <w:t>е</w:t>
      </w:r>
      <w:r w:rsidRPr="00021D85">
        <w:t>тся</w:t>
      </w:r>
      <w:r w:rsidR="00147675" w:rsidRPr="00021D85">
        <w:t xml:space="preserve"> </w:t>
      </w:r>
      <w:r w:rsidR="00886DF3" w:rsidRPr="00021D85">
        <w:t xml:space="preserve">направленное заявителю с использованием </w:t>
      </w:r>
      <w:r w:rsidR="00B76082" w:rsidRPr="00021D85">
        <w:t xml:space="preserve">единой цифровой платформы </w:t>
      </w:r>
      <w:r w:rsidR="00886DF3" w:rsidRPr="00021D85">
        <w:t>уведомление о проведении профессиональной консультации</w:t>
      </w:r>
      <w:r w:rsidRPr="00021D85">
        <w:t>.</w:t>
      </w:r>
    </w:p>
    <w:p w:rsidR="00520E03" w:rsidRPr="00021D85" w:rsidRDefault="00290BD1" w:rsidP="001F0675">
      <w:pPr>
        <w:widowControl w:val="0"/>
        <w:autoSpaceDE w:val="0"/>
        <w:autoSpaceDN w:val="0"/>
        <w:adjustRightInd w:val="0"/>
        <w:spacing w:line="0" w:lineRule="atLeast"/>
        <w:ind w:firstLine="709"/>
        <w:jc w:val="both"/>
      </w:pPr>
      <w:r w:rsidRPr="00021D85">
        <w:t>3.</w:t>
      </w:r>
      <w:r w:rsidR="00B92731" w:rsidRPr="00021D85">
        <w:t>8</w:t>
      </w:r>
      <w:r w:rsidRPr="00021D85">
        <w:t>.5.</w:t>
      </w:r>
      <w:r w:rsidR="000F7DF3" w:rsidRPr="00021D85">
        <w:t> </w:t>
      </w:r>
      <w:r w:rsidRPr="00021D85">
        <w:t xml:space="preserve">Результатом административной процедуры является </w:t>
      </w:r>
      <w:r w:rsidR="00C24FA6" w:rsidRPr="00021D85">
        <w:t>проведение профессиональной консультации</w:t>
      </w:r>
      <w:r w:rsidR="00520E03" w:rsidRPr="00021D85">
        <w:t>.</w:t>
      </w:r>
    </w:p>
    <w:p w:rsidR="00520E03" w:rsidRPr="00021D85" w:rsidRDefault="00290BD1" w:rsidP="001F0675">
      <w:pPr>
        <w:widowControl w:val="0"/>
        <w:autoSpaceDE w:val="0"/>
        <w:autoSpaceDN w:val="0"/>
        <w:adjustRightInd w:val="0"/>
        <w:spacing w:line="0" w:lineRule="atLeast"/>
        <w:ind w:firstLine="709"/>
        <w:jc w:val="both"/>
      </w:pPr>
      <w:r w:rsidRPr="00021D85">
        <w:t>3.</w:t>
      </w:r>
      <w:r w:rsidR="00B92731" w:rsidRPr="00021D85">
        <w:t>8</w:t>
      </w:r>
      <w:r w:rsidRPr="00021D85">
        <w:t>.6.</w:t>
      </w:r>
      <w:r w:rsidR="008224C8" w:rsidRPr="00021D85">
        <w:t> </w:t>
      </w:r>
      <w:r w:rsidR="00520E03" w:rsidRPr="00021D85">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C24FA6" w:rsidRPr="00021D85" w:rsidRDefault="00C24FA6">
      <w:pPr>
        <w:widowControl w:val="0"/>
        <w:autoSpaceDE w:val="0"/>
        <w:autoSpaceDN w:val="0"/>
        <w:adjustRightInd w:val="0"/>
        <w:spacing w:line="0" w:lineRule="atLeast"/>
        <w:ind w:firstLine="709"/>
        <w:jc w:val="both"/>
      </w:pPr>
    </w:p>
    <w:p w:rsidR="00B71E65" w:rsidRPr="00021D85" w:rsidRDefault="00B71E65" w:rsidP="00021D85">
      <w:pPr>
        <w:widowControl w:val="0"/>
        <w:autoSpaceDE w:val="0"/>
        <w:autoSpaceDN w:val="0"/>
        <w:spacing w:line="0" w:lineRule="atLeast"/>
        <w:ind w:firstLine="709"/>
        <w:jc w:val="both"/>
        <w:rPr>
          <w:b/>
        </w:rPr>
      </w:pPr>
      <w:bookmarkStart w:id="13" w:name="_GoBack"/>
      <w:r w:rsidRPr="00021D85">
        <w:rPr>
          <w:b/>
        </w:rPr>
        <w:t>3.</w:t>
      </w:r>
      <w:r w:rsidR="009F5135" w:rsidRPr="00021D85">
        <w:rPr>
          <w:b/>
        </w:rPr>
        <w:t>9</w:t>
      </w:r>
      <w:r w:rsidRPr="00021D85">
        <w:rPr>
          <w:b/>
        </w:rPr>
        <w:t xml:space="preserve">. Исправление допущенных опечаток и ошибок в выданных в </w:t>
      </w:r>
      <w:proofErr w:type="gramStart"/>
      <w:r w:rsidRPr="00021D85">
        <w:rPr>
          <w:b/>
        </w:rPr>
        <w:t>результате</w:t>
      </w:r>
      <w:proofErr w:type="gramEnd"/>
      <w:r w:rsidRPr="00021D85">
        <w:rPr>
          <w:b/>
        </w:rPr>
        <w:t xml:space="preserve"> предоставления государственной услуги документах</w:t>
      </w:r>
    </w:p>
    <w:p w:rsidR="00422FAE" w:rsidRPr="00021D85" w:rsidRDefault="00422FAE" w:rsidP="00422FAE">
      <w:pPr>
        <w:widowControl w:val="0"/>
        <w:autoSpaceDE w:val="0"/>
        <w:autoSpaceDN w:val="0"/>
        <w:ind w:firstLine="709"/>
        <w:jc w:val="both"/>
      </w:pPr>
      <w:r w:rsidRPr="00021D85">
        <w:t>3.</w:t>
      </w:r>
      <w:r w:rsidR="00442637">
        <w:t>9</w:t>
      </w:r>
      <w:r w:rsidRPr="00021D85">
        <w:t xml:space="preserve">.1. Основанием для начала административной процедуры является обнаружение опечатки и (или) ошибки в выданных в </w:t>
      </w:r>
      <w:proofErr w:type="gramStart"/>
      <w:r w:rsidRPr="00021D85">
        <w:t>результате</w:t>
      </w:r>
      <w:proofErr w:type="gramEnd"/>
      <w:r w:rsidRPr="00021D85">
        <w:t xml:space="preserve"> предоставления государственной услуги документах.</w:t>
      </w:r>
    </w:p>
    <w:p w:rsidR="00422FAE" w:rsidRPr="00021D85" w:rsidRDefault="00422FAE" w:rsidP="00422FAE">
      <w:pPr>
        <w:widowControl w:val="0"/>
        <w:autoSpaceDE w:val="0"/>
        <w:autoSpaceDN w:val="0"/>
        <w:ind w:firstLine="709"/>
        <w:jc w:val="both"/>
      </w:pPr>
      <w:r w:rsidRPr="00021D85">
        <w:t>3.</w:t>
      </w:r>
      <w:r w:rsidR="00442637">
        <w:t>9</w:t>
      </w:r>
      <w:r w:rsidRPr="00021D85">
        <w:t xml:space="preserve">.2. Содержание административных действий, входящих в состав административной процедуры, продолжительность и (или) максимальный срок </w:t>
      </w:r>
      <w:r w:rsidRPr="00021D85">
        <w:br/>
        <w:t>их выполнения.</w:t>
      </w:r>
    </w:p>
    <w:p w:rsidR="00422FAE" w:rsidRPr="00021D85" w:rsidRDefault="00422FAE" w:rsidP="00422FAE">
      <w:pPr>
        <w:widowControl w:val="0"/>
        <w:autoSpaceDE w:val="0"/>
        <w:autoSpaceDN w:val="0"/>
        <w:adjustRightInd w:val="0"/>
        <w:spacing w:line="0" w:lineRule="atLeast"/>
        <w:ind w:firstLine="709"/>
        <w:jc w:val="both"/>
      </w:pPr>
      <w:r w:rsidRPr="00021D85">
        <w:t>Работник ГАУ ЦЗН, ответственный за выполнение административной процедуры, при обнаружении опечаток и (или) ошибок в сформированных с использованием единой цифровой платформы документах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422FAE" w:rsidRPr="00021D85" w:rsidRDefault="00422FAE" w:rsidP="00422FAE">
      <w:pPr>
        <w:widowControl w:val="0"/>
        <w:autoSpaceDE w:val="0"/>
        <w:autoSpaceDN w:val="0"/>
        <w:ind w:firstLine="709"/>
        <w:jc w:val="both"/>
      </w:pPr>
      <w:r w:rsidRPr="00021D85">
        <w:t>Максимальный срок выполнения административной процедуры – 2 минуты.</w:t>
      </w:r>
    </w:p>
    <w:p w:rsidR="00422FAE" w:rsidRPr="00021D85" w:rsidRDefault="00422FAE" w:rsidP="00422FAE">
      <w:pPr>
        <w:widowControl w:val="0"/>
        <w:autoSpaceDE w:val="0"/>
        <w:autoSpaceDN w:val="0"/>
        <w:spacing w:line="0" w:lineRule="atLeast"/>
        <w:ind w:firstLine="709"/>
        <w:jc w:val="both"/>
      </w:pPr>
      <w:r w:rsidRPr="00021D85">
        <w:t>3.</w:t>
      </w:r>
      <w:r w:rsidR="00442637">
        <w:t>9</w:t>
      </w:r>
      <w:r w:rsidRPr="00021D85">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422FAE" w:rsidRPr="00021D85" w:rsidRDefault="00422FAE" w:rsidP="00422FAE">
      <w:pPr>
        <w:widowControl w:val="0"/>
        <w:autoSpaceDE w:val="0"/>
        <w:autoSpaceDN w:val="0"/>
        <w:ind w:firstLine="709"/>
        <w:jc w:val="both"/>
      </w:pPr>
      <w:r w:rsidRPr="00021D85">
        <w:t>3.</w:t>
      </w:r>
      <w:r w:rsidR="00442637">
        <w:t>9</w:t>
      </w:r>
      <w:r w:rsidRPr="00021D85">
        <w:t xml:space="preserve">.4. Критерием принятия решения в </w:t>
      </w:r>
      <w:proofErr w:type="gramStart"/>
      <w:r w:rsidRPr="00021D85">
        <w:t>рамках</w:t>
      </w:r>
      <w:proofErr w:type="gramEnd"/>
      <w:r w:rsidRPr="00021D85">
        <w:t xml:space="preserve"> административной процедуры является наличие опечаток и (или) ошибок в выданных в результате предоставления государственной услуги документах.</w:t>
      </w:r>
    </w:p>
    <w:p w:rsidR="00422FAE" w:rsidRPr="00021D85" w:rsidRDefault="00422FAE" w:rsidP="00422FAE">
      <w:pPr>
        <w:widowControl w:val="0"/>
        <w:autoSpaceDE w:val="0"/>
        <w:autoSpaceDN w:val="0"/>
        <w:ind w:firstLine="709"/>
        <w:jc w:val="both"/>
      </w:pPr>
      <w:r w:rsidRPr="00021D85">
        <w:t>3.</w:t>
      </w:r>
      <w:r w:rsidR="00442637">
        <w:t>9</w:t>
      </w:r>
      <w:r w:rsidRPr="00021D85">
        <w:t xml:space="preserve">.5.Результатом административной процедуры является исправление допущенных опечаток и (или) ошибок в выданных в </w:t>
      </w:r>
      <w:proofErr w:type="gramStart"/>
      <w:r w:rsidRPr="00021D85">
        <w:t>результате</w:t>
      </w:r>
      <w:proofErr w:type="gramEnd"/>
      <w:r w:rsidRPr="00021D85">
        <w:t xml:space="preserve"> предоставления государственной услуги документах.</w:t>
      </w:r>
    </w:p>
    <w:p w:rsidR="00422FAE" w:rsidRPr="00021D85" w:rsidRDefault="00422FAE" w:rsidP="00422FAE">
      <w:pPr>
        <w:widowControl w:val="0"/>
        <w:autoSpaceDE w:val="0"/>
        <w:autoSpaceDN w:val="0"/>
        <w:ind w:firstLine="709"/>
        <w:jc w:val="both"/>
      </w:pPr>
      <w:r w:rsidRPr="00021D85">
        <w:t>3.</w:t>
      </w:r>
      <w:r w:rsidR="00442637">
        <w:t>9</w:t>
      </w:r>
      <w:r w:rsidRPr="00021D85">
        <w:t xml:space="preserve">.6. Способ фиксации результата выполнения административной процедуры </w:t>
      </w:r>
      <w:r w:rsidRPr="00021D85">
        <w:br/>
        <w:t>не предусмотрен.</w:t>
      </w:r>
    </w:p>
    <w:bookmarkEnd w:id="13"/>
    <w:p w:rsidR="00422FAE" w:rsidRPr="00021D85" w:rsidRDefault="00422FAE">
      <w:pPr>
        <w:widowControl w:val="0"/>
        <w:autoSpaceDE w:val="0"/>
        <w:autoSpaceDN w:val="0"/>
        <w:spacing w:line="0" w:lineRule="atLeast"/>
        <w:ind w:firstLine="709"/>
        <w:jc w:val="both"/>
      </w:pPr>
    </w:p>
    <w:p w:rsidR="003209F6" w:rsidRPr="00021D85" w:rsidRDefault="003209F6">
      <w:pPr>
        <w:widowControl w:val="0"/>
        <w:autoSpaceDE w:val="0"/>
        <w:autoSpaceDN w:val="0"/>
        <w:adjustRightInd w:val="0"/>
        <w:spacing w:line="0" w:lineRule="atLeast"/>
        <w:ind w:firstLine="709"/>
        <w:jc w:val="both"/>
        <w:rPr>
          <w:b/>
          <w:bCs/>
        </w:rPr>
      </w:pPr>
      <w:r w:rsidRPr="00021D85">
        <w:rPr>
          <w:b/>
          <w:bCs/>
        </w:rPr>
        <w:t>3-1.</w:t>
      </w:r>
      <w:r w:rsidR="003A62F8" w:rsidRPr="00021D85">
        <w:rPr>
          <w:b/>
          <w:bCs/>
        </w:rPr>
        <w:t> </w:t>
      </w:r>
      <w:r w:rsidRPr="00021D85">
        <w:rPr>
          <w:b/>
          <w:bCs/>
        </w:rPr>
        <w:t>Особенности предоставления государственной услуги в электронной форме</w:t>
      </w:r>
    </w:p>
    <w:p w:rsidR="00AC6E87" w:rsidRPr="00021D85" w:rsidRDefault="00AC6E87" w:rsidP="00AC6E87">
      <w:pPr>
        <w:widowControl w:val="0"/>
        <w:autoSpaceDE w:val="0"/>
        <w:autoSpaceDN w:val="0"/>
        <w:adjustRightInd w:val="0"/>
        <w:spacing w:line="0" w:lineRule="atLeast"/>
        <w:ind w:firstLine="709"/>
        <w:jc w:val="both"/>
        <w:rPr>
          <w:highlight w:val="yellow"/>
        </w:rPr>
      </w:pPr>
      <w:r w:rsidRPr="00021D85">
        <w:t xml:space="preserve">Государственная услуга предоставляется в электронной форме с использованием единой цифровой платформы в соответствии с разделом 3 «Состав, последовательность </w:t>
      </w:r>
      <w:r w:rsidRPr="00021D85">
        <w:br/>
        <w:t xml:space="preserve">и сроки выполнения административных процедур (действий), требования к порядку </w:t>
      </w:r>
      <w:r w:rsidRPr="00021D85">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AC6E87" w:rsidRPr="00021D85" w:rsidRDefault="00AC6E87" w:rsidP="00AC6E87">
      <w:pPr>
        <w:widowControl w:val="0"/>
        <w:autoSpaceDE w:val="0"/>
        <w:autoSpaceDN w:val="0"/>
        <w:ind w:firstLine="709"/>
        <w:jc w:val="both"/>
      </w:pPr>
      <w:r w:rsidRPr="00021D85">
        <w:t xml:space="preserve">3-1.1. Предоставление в установленном </w:t>
      </w:r>
      <w:proofErr w:type="gramStart"/>
      <w:r w:rsidRPr="00021D85">
        <w:t>порядке</w:t>
      </w:r>
      <w:proofErr w:type="gramEnd"/>
      <w:r w:rsidRPr="00021D85">
        <w:t xml:space="preserve"> информации заявителям </w:t>
      </w:r>
      <w:r w:rsidRPr="00021D85">
        <w:br/>
        <w:t>и обеспечение доступа заявителей к сведениям о государственной услуге.</w:t>
      </w:r>
    </w:p>
    <w:p w:rsidR="00AC6E87" w:rsidRPr="00021D85" w:rsidRDefault="00AC6E87" w:rsidP="00AC6E87">
      <w:pPr>
        <w:widowControl w:val="0"/>
        <w:autoSpaceDE w:val="0"/>
        <w:autoSpaceDN w:val="0"/>
        <w:adjustRightInd w:val="0"/>
        <w:spacing w:line="0" w:lineRule="atLeast"/>
        <w:ind w:firstLine="709"/>
        <w:jc w:val="both"/>
      </w:pPr>
      <w:proofErr w:type="gramStart"/>
      <w:r w:rsidRPr="00021D85">
        <w:lastRenderedPageBreak/>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rsidRPr="00021D85">
        <w:br/>
        <w:t xml:space="preserve">для предоставления государственной услуги документов на единой цифровой платформе (доменное имя сайта в сети «Интернет» – </w:t>
      </w:r>
      <w:proofErr w:type="spellStart"/>
      <w:r w:rsidRPr="00021D85">
        <w:t>trudvsem.ru</w:t>
      </w:r>
      <w:proofErr w:type="spellEnd"/>
      <w:r w:rsidRPr="00021D85">
        <w:t xml:space="preserve">), на федеральном Портале </w:t>
      </w:r>
      <w:r w:rsidRPr="00021D85">
        <w:br/>
        <w:t xml:space="preserve">(доменное имя сайта в сети «Интернет» – </w:t>
      </w:r>
      <w:proofErr w:type="spellStart"/>
      <w:r w:rsidRPr="00021D85">
        <w:t>gosuslugi.ru</w:t>
      </w:r>
      <w:proofErr w:type="spellEnd"/>
      <w:r w:rsidRPr="00021D85">
        <w:t xml:space="preserve">), на Портале (доменное имя сайта </w:t>
      </w:r>
      <w:r w:rsidRPr="00021D85">
        <w:br/>
        <w:t xml:space="preserve">в сети «Интернет» – </w:t>
      </w:r>
      <w:proofErr w:type="spellStart"/>
      <w:r w:rsidRPr="00021D85">
        <w:t>gu.spb.ru</w:t>
      </w:r>
      <w:proofErr w:type="spellEnd"/>
      <w:r w:rsidRPr="00021D85">
        <w:t>).</w:t>
      </w:r>
      <w:proofErr w:type="gramEnd"/>
    </w:p>
    <w:p w:rsidR="00AC6E87" w:rsidRPr="00021D85" w:rsidRDefault="00AC6E87" w:rsidP="00AC6E87">
      <w:pPr>
        <w:widowControl w:val="0"/>
        <w:autoSpaceDE w:val="0"/>
        <w:autoSpaceDN w:val="0"/>
        <w:adjustRightInd w:val="0"/>
        <w:spacing w:line="0" w:lineRule="atLeast"/>
        <w:ind w:firstLine="709"/>
        <w:jc w:val="both"/>
      </w:pPr>
      <w:r w:rsidRPr="00021D85">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Pr="00021D85">
        <w:br/>
        <w:t>без предварительной авторизации заявителя на единой цифровой платформе, федеральном Портале и Портале.</w:t>
      </w:r>
    </w:p>
    <w:p w:rsidR="00AC6E87" w:rsidRPr="00021D85" w:rsidRDefault="00AC6E87" w:rsidP="00AC6E87">
      <w:pPr>
        <w:widowControl w:val="0"/>
        <w:autoSpaceDE w:val="0"/>
        <w:autoSpaceDN w:val="0"/>
        <w:ind w:firstLine="709"/>
        <w:jc w:val="both"/>
      </w:pPr>
      <w:r w:rsidRPr="00021D85">
        <w:t>3-1.2. Подача запроса и иных документов, необходимых для предоставления государственной услуги, и прием таких запросов и документов</w:t>
      </w:r>
    </w:p>
    <w:p w:rsidR="00AC6E87" w:rsidRPr="00021D85" w:rsidRDefault="00AC6E87" w:rsidP="00AC6E87">
      <w:pPr>
        <w:widowControl w:val="0"/>
        <w:autoSpaceDE w:val="0"/>
        <w:autoSpaceDN w:val="0"/>
        <w:ind w:firstLine="709"/>
        <w:jc w:val="both"/>
      </w:pPr>
      <w:r w:rsidRPr="00021D85">
        <w:t>3-1.2.1. Подача запроса и иных документов, необходимых для предоставления государственной услуги.</w:t>
      </w:r>
    </w:p>
    <w:p w:rsidR="00AC6E87" w:rsidRPr="00021D85" w:rsidRDefault="00AC6E87" w:rsidP="00AC6E87">
      <w:pPr>
        <w:widowControl w:val="0"/>
        <w:autoSpaceDE w:val="0"/>
        <w:autoSpaceDN w:val="0"/>
        <w:adjustRightInd w:val="0"/>
        <w:spacing w:line="0" w:lineRule="atLeast"/>
        <w:ind w:firstLine="709"/>
        <w:jc w:val="both"/>
      </w:pPr>
      <w:r w:rsidRPr="00021D85">
        <w:t>Заявление подается в форме электронного документа с использованием единой цифровой платформы.</w:t>
      </w:r>
    </w:p>
    <w:p w:rsidR="00AC6E87" w:rsidRPr="00021D85" w:rsidRDefault="00AC6E87" w:rsidP="00AC6E87">
      <w:pPr>
        <w:widowControl w:val="0"/>
        <w:autoSpaceDE w:val="0"/>
        <w:autoSpaceDN w:val="0"/>
        <w:adjustRightInd w:val="0"/>
        <w:spacing w:line="0" w:lineRule="atLeast"/>
        <w:ind w:firstLine="709"/>
        <w:jc w:val="both"/>
      </w:pPr>
      <w:r w:rsidRPr="00021D85">
        <w:t>После подачи электронного заявления не требуется формирование бумажного заявления.</w:t>
      </w:r>
    </w:p>
    <w:p w:rsidR="00AC6E87" w:rsidRPr="00021D85" w:rsidRDefault="00AC6E87" w:rsidP="00AC6E87">
      <w:pPr>
        <w:widowControl w:val="0"/>
        <w:autoSpaceDE w:val="0"/>
        <w:autoSpaceDN w:val="0"/>
        <w:spacing w:line="0" w:lineRule="atLeast"/>
        <w:ind w:firstLine="709"/>
        <w:jc w:val="both"/>
        <w:rPr>
          <w:strike/>
        </w:rPr>
      </w:pPr>
      <w:r w:rsidRPr="00021D85">
        <w:t xml:space="preserve">Сведения о </w:t>
      </w:r>
      <w:proofErr w:type="gramStart"/>
      <w:r w:rsidRPr="00021D85">
        <w:t>заявителе</w:t>
      </w:r>
      <w:proofErr w:type="gramEnd"/>
      <w:r w:rsidRPr="00021D85">
        <w:t xml:space="preserve"> возможно получить при регистрации заявителя в целях поиска подходящей работы на единой цифровой платформе.</w:t>
      </w:r>
    </w:p>
    <w:p w:rsidR="00AC6E87" w:rsidRPr="00021D85" w:rsidRDefault="00AC6E87" w:rsidP="00AC6E87">
      <w:pPr>
        <w:widowControl w:val="0"/>
        <w:autoSpaceDE w:val="0"/>
        <w:autoSpaceDN w:val="0"/>
        <w:adjustRightInd w:val="0"/>
        <w:spacing w:line="0" w:lineRule="atLeast"/>
        <w:ind w:firstLine="709"/>
        <w:jc w:val="both"/>
      </w:pPr>
      <w:r w:rsidRPr="00021D85">
        <w:t>Для подачи заявления на единой цифровой платформе заявитель выполняет следующие действия:</w:t>
      </w:r>
    </w:p>
    <w:p w:rsidR="00AC6E87" w:rsidRPr="00021D85" w:rsidRDefault="00AC6E87" w:rsidP="00AC6E87">
      <w:pPr>
        <w:widowControl w:val="0"/>
        <w:autoSpaceDE w:val="0"/>
        <w:autoSpaceDN w:val="0"/>
        <w:adjustRightInd w:val="0"/>
        <w:spacing w:line="0" w:lineRule="atLeast"/>
        <w:ind w:firstLine="709"/>
        <w:jc w:val="both"/>
      </w:pPr>
      <w:r w:rsidRPr="00021D85">
        <w:t xml:space="preserve">изучает информацию о порядке предоставления государственной услуги </w:t>
      </w:r>
      <w:r w:rsidRPr="00021D85">
        <w:br/>
        <w:t>в электронной форме, размещенную на единой цифровой платформе, федеральном Портале, Портале в соответствующем разделе;</w:t>
      </w:r>
    </w:p>
    <w:p w:rsidR="00AC6E87" w:rsidRPr="00021D85" w:rsidRDefault="00AC6E87" w:rsidP="00AC6E87">
      <w:pPr>
        <w:widowControl w:val="0"/>
        <w:autoSpaceDE w:val="0"/>
        <w:autoSpaceDN w:val="0"/>
        <w:adjustRightInd w:val="0"/>
        <w:spacing w:line="0" w:lineRule="atLeast"/>
        <w:ind w:firstLine="709"/>
        <w:jc w:val="both"/>
      </w:pPr>
      <w:r w:rsidRPr="00021D85">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AC6E87" w:rsidRPr="00021D85" w:rsidRDefault="00AC6E87" w:rsidP="00AC6E87">
      <w:pPr>
        <w:widowControl w:val="0"/>
        <w:autoSpaceDE w:val="0"/>
        <w:autoSpaceDN w:val="0"/>
        <w:adjustRightInd w:val="0"/>
        <w:spacing w:line="0" w:lineRule="atLeast"/>
        <w:ind w:firstLine="709"/>
        <w:jc w:val="both"/>
      </w:pPr>
      <w:r w:rsidRPr="00021D85">
        <w:t xml:space="preserve">открывает форму электронного заявления на единой цифровой платформе </w:t>
      </w:r>
      <w:r w:rsidRPr="00021D85">
        <w:br/>
        <w:t>(далее – форма электронного заявления);</w:t>
      </w:r>
    </w:p>
    <w:p w:rsidR="00AC6E87" w:rsidRPr="00021D85" w:rsidRDefault="00AC6E87" w:rsidP="00AC6E87">
      <w:pPr>
        <w:widowControl w:val="0"/>
        <w:autoSpaceDE w:val="0"/>
        <w:autoSpaceDN w:val="0"/>
        <w:adjustRightInd w:val="0"/>
        <w:spacing w:line="0" w:lineRule="atLeast"/>
        <w:ind w:firstLine="709"/>
        <w:jc w:val="both"/>
      </w:pPr>
      <w:r w:rsidRPr="00021D85">
        <w:t xml:space="preserve">заполняет форму электронного заявления, включающую сведения, необходимые </w:t>
      </w:r>
      <w:r w:rsidRPr="00021D85">
        <w:br/>
        <w:t>и обязательные для предоставления государственной услуги;</w:t>
      </w:r>
    </w:p>
    <w:p w:rsidR="00AC6E87" w:rsidRPr="00021D85" w:rsidRDefault="00AC6E87" w:rsidP="00AC6E87">
      <w:pPr>
        <w:widowControl w:val="0"/>
        <w:autoSpaceDE w:val="0"/>
        <w:autoSpaceDN w:val="0"/>
        <w:adjustRightInd w:val="0"/>
        <w:spacing w:line="0" w:lineRule="atLeast"/>
        <w:ind w:firstLine="709"/>
        <w:jc w:val="both"/>
      </w:pPr>
      <w:r w:rsidRPr="00021D85">
        <w:t>подтверждает достоверность сообщенных сведений (устанавливает соответствующую отметку в форме электронного заявления);</w:t>
      </w:r>
    </w:p>
    <w:p w:rsidR="00AC6E87" w:rsidRPr="00021D85" w:rsidRDefault="00AC6E87" w:rsidP="00AC6E87">
      <w:pPr>
        <w:widowControl w:val="0"/>
        <w:autoSpaceDE w:val="0"/>
        <w:autoSpaceDN w:val="0"/>
        <w:adjustRightInd w:val="0"/>
        <w:spacing w:line="0" w:lineRule="atLeast"/>
        <w:ind w:firstLine="709"/>
        <w:jc w:val="both"/>
      </w:pPr>
      <w:r w:rsidRPr="00021D85">
        <w:t xml:space="preserve">отправляет </w:t>
      </w:r>
      <w:proofErr w:type="gramStart"/>
      <w:r w:rsidRPr="00021D85">
        <w:t>заполненный</w:t>
      </w:r>
      <w:proofErr w:type="gramEnd"/>
      <w:r w:rsidRPr="00021D85">
        <w:t xml:space="preserve"> электронное заявление (нажимает соответствующую кнопку в форме электронного заявления);</w:t>
      </w:r>
    </w:p>
    <w:p w:rsidR="00AC6E87" w:rsidRPr="00021D85" w:rsidRDefault="00AC6E87" w:rsidP="00AC6E87">
      <w:pPr>
        <w:widowControl w:val="0"/>
        <w:autoSpaceDE w:val="0"/>
        <w:autoSpaceDN w:val="0"/>
        <w:adjustRightInd w:val="0"/>
        <w:spacing w:line="0" w:lineRule="atLeast"/>
        <w:ind w:firstLine="709"/>
        <w:jc w:val="both"/>
      </w:pPr>
      <w:r w:rsidRPr="00021D85">
        <w:t xml:space="preserve">получает уведомление о приеме заявления в работу. Информирование заявителя </w:t>
      </w:r>
      <w:r w:rsidRPr="00021D85">
        <w:b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AC6E87" w:rsidRPr="00021D85" w:rsidRDefault="00AC6E87" w:rsidP="00AC6E87">
      <w:pPr>
        <w:widowControl w:val="0"/>
        <w:autoSpaceDE w:val="0"/>
        <w:autoSpaceDN w:val="0"/>
        <w:ind w:firstLine="709"/>
        <w:jc w:val="both"/>
      </w:pPr>
      <w:r w:rsidRPr="00021D85">
        <w:t xml:space="preserve">в </w:t>
      </w:r>
      <w:proofErr w:type="gramStart"/>
      <w:r w:rsidRPr="00021D85">
        <w:t>случае</w:t>
      </w:r>
      <w:proofErr w:type="gramEnd"/>
      <w:r w:rsidRPr="00021D85">
        <w:t xml:space="preserve"> необходимости заявитель может отозвать электронное заявление.</w:t>
      </w:r>
    </w:p>
    <w:p w:rsidR="00AC6E87" w:rsidRPr="00021D85" w:rsidRDefault="00AC6E87" w:rsidP="00AC6E87">
      <w:pPr>
        <w:widowControl w:val="0"/>
        <w:autoSpaceDE w:val="0"/>
        <w:autoSpaceDN w:val="0"/>
        <w:adjustRightInd w:val="0"/>
        <w:spacing w:line="0" w:lineRule="atLeast"/>
        <w:ind w:firstLine="709"/>
        <w:jc w:val="both"/>
        <w:rPr>
          <w:color w:val="000000"/>
        </w:rPr>
      </w:pPr>
      <w:r w:rsidRPr="00021D85">
        <w:rPr>
          <w:color w:val="000000"/>
        </w:rPr>
        <w:t xml:space="preserve">3-1.2.2. Прием заявления осуществляет уполномоченное лицо ГАУ ЦЗН согласно </w:t>
      </w:r>
      <w:r w:rsidRPr="00021D85">
        <w:rPr>
          <w:color w:val="000000"/>
        </w:rPr>
        <w:br/>
        <w:t>пункту 3.</w:t>
      </w:r>
      <w:r w:rsidR="00455542" w:rsidRPr="00021D85">
        <w:rPr>
          <w:color w:val="000000"/>
        </w:rPr>
        <w:t>2</w:t>
      </w:r>
      <w:r w:rsidRPr="00021D85">
        <w:rPr>
          <w:color w:val="000000"/>
        </w:rPr>
        <w:t xml:space="preserve"> настоящего Административного регламента.</w:t>
      </w:r>
    </w:p>
    <w:p w:rsidR="00AC6E87" w:rsidRPr="00021D85" w:rsidRDefault="00AC6E87" w:rsidP="00AC6E87">
      <w:pPr>
        <w:widowControl w:val="0"/>
        <w:autoSpaceDE w:val="0"/>
        <w:autoSpaceDN w:val="0"/>
        <w:adjustRightInd w:val="0"/>
        <w:spacing w:line="0" w:lineRule="atLeast"/>
        <w:ind w:firstLine="709"/>
        <w:jc w:val="both"/>
        <w:outlineLvl w:val="3"/>
      </w:pPr>
      <w:r w:rsidRPr="00021D85">
        <w:rPr>
          <w:bCs/>
          <w:color w:val="000000"/>
        </w:rPr>
        <w:t xml:space="preserve">3-1.3. Получение заявителем сведений о ходе выполнения запроса </w:t>
      </w:r>
      <w:r w:rsidRPr="00021D85">
        <w:rPr>
          <w:bCs/>
          <w:color w:val="000000"/>
        </w:rPr>
        <w:br/>
        <w:t xml:space="preserve">о предоставлении государственной услуги – </w:t>
      </w:r>
      <w:r w:rsidRPr="00021D85">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AC6E87" w:rsidRPr="00021D85" w:rsidRDefault="00AC6E87" w:rsidP="00AC6E87">
      <w:pPr>
        <w:widowControl w:val="0"/>
        <w:autoSpaceDE w:val="0"/>
        <w:autoSpaceDN w:val="0"/>
        <w:adjustRightInd w:val="0"/>
        <w:spacing w:line="0" w:lineRule="atLeast"/>
        <w:ind w:firstLine="709"/>
        <w:jc w:val="both"/>
        <w:outlineLvl w:val="3"/>
        <w:rPr>
          <w:bCs/>
          <w:color w:val="000000"/>
        </w:rPr>
      </w:pPr>
      <w:r w:rsidRPr="00021D85">
        <w:rPr>
          <w:bCs/>
          <w:color w:val="000000"/>
        </w:rPr>
        <w:t>3-1.4. Иные действия, необходимые для предоставления государственной услуги</w:t>
      </w:r>
    </w:p>
    <w:p w:rsidR="00AC6E87" w:rsidRPr="00021D85" w:rsidRDefault="00AC6E87" w:rsidP="00AC6E87">
      <w:pPr>
        <w:widowControl w:val="0"/>
        <w:autoSpaceDE w:val="0"/>
        <w:autoSpaceDN w:val="0"/>
        <w:adjustRightInd w:val="0"/>
        <w:spacing w:line="0" w:lineRule="atLeast"/>
        <w:ind w:firstLine="709"/>
        <w:jc w:val="both"/>
        <w:rPr>
          <w:color w:val="000000"/>
        </w:rPr>
      </w:pPr>
      <w:r w:rsidRPr="00021D85">
        <w:rPr>
          <w:color w:val="000000"/>
        </w:rPr>
        <w:t xml:space="preserve">Заявитель имеет право на досудебное (внесудебное) обжалование решений </w:t>
      </w:r>
      <w:r w:rsidRPr="00021D85">
        <w:rPr>
          <w:color w:val="000000"/>
        </w:rPr>
        <w:br/>
        <w:t xml:space="preserve">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w:t>
      </w:r>
      <w:r w:rsidRPr="00021D85">
        <w:rPr>
          <w:color w:val="000000"/>
        </w:rPr>
        <w:lastRenderedPageBreak/>
        <w:t xml:space="preserve">действия в </w:t>
      </w:r>
      <w:proofErr w:type="gramStart"/>
      <w:r w:rsidRPr="00021D85">
        <w:rPr>
          <w:color w:val="000000"/>
        </w:rPr>
        <w:t>соответствии</w:t>
      </w:r>
      <w:proofErr w:type="gramEnd"/>
      <w:r w:rsidRPr="00021D85">
        <w:rPr>
          <w:color w:val="000000"/>
        </w:rPr>
        <w:t xml:space="preserve"> с разделом V настоящего Административного регламента.</w:t>
      </w:r>
    </w:p>
    <w:p w:rsidR="006475FE" w:rsidRPr="00021D85" w:rsidRDefault="006475FE" w:rsidP="00B6523E">
      <w:pPr>
        <w:widowControl w:val="0"/>
        <w:autoSpaceDE w:val="0"/>
        <w:autoSpaceDN w:val="0"/>
        <w:adjustRightInd w:val="0"/>
        <w:spacing w:line="0" w:lineRule="atLeast"/>
        <w:ind w:firstLine="709"/>
        <w:jc w:val="both"/>
      </w:pPr>
    </w:p>
    <w:p w:rsidR="003209F6" w:rsidRPr="00021D85" w:rsidRDefault="003209F6" w:rsidP="00D1551F">
      <w:pPr>
        <w:widowControl w:val="0"/>
        <w:autoSpaceDE w:val="0"/>
        <w:autoSpaceDN w:val="0"/>
        <w:adjustRightInd w:val="0"/>
        <w:spacing w:line="0" w:lineRule="atLeast"/>
        <w:ind w:firstLine="709"/>
        <w:jc w:val="center"/>
        <w:rPr>
          <w:b/>
          <w:bCs/>
        </w:rPr>
      </w:pPr>
      <w:r w:rsidRPr="00021D85">
        <w:rPr>
          <w:b/>
          <w:bCs/>
        </w:rPr>
        <w:t xml:space="preserve">IV. Формы </w:t>
      </w:r>
      <w:proofErr w:type="gramStart"/>
      <w:r w:rsidRPr="00021D85">
        <w:rPr>
          <w:b/>
          <w:bCs/>
        </w:rPr>
        <w:t>контроля за</w:t>
      </w:r>
      <w:proofErr w:type="gramEnd"/>
      <w:r w:rsidRPr="00021D85">
        <w:rPr>
          <w:b/>
          <w:bCs/>
        </w:rPr>
        <w:t xml:space="preserve"> исполнением административного</w:t>
      </w:r>
    </w:p>
    <w:p w:rsidR="003209F6" w:rsidRPr="00021D85" w:rsidRDefault="003209F6" w:rsidP="00D1551F">
      <w:pPr>
        <w:widowControl w:val="0"/>
        <w:autoSpaceDE w:val="0"/>
        <w:autoSpaceDN w:val="0"/>
        <w:adjustRightInd w:val="0"/>
        <w:spacing w:line="0" w:lineRule="atLeast"/>
        <w:ind w:firstLine="709"/>
        <w:jc w:val="center"/>
        <w:rPr>
          <w:b/>
          <w:bCs/>
        </w:rPr>
      </w:pPr>
      <w:r w:rsidRPr="00021D85">
        <w:rPr>
          <w:b/>
          <w:bCs/>
        </w:rPr>
        <w:t>регламента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center"/>
      </w:pPr>
    </w:p>
    <w:p w:rsidR="003209F6" w:rsidRPr="00021D85" w:rsidRDefault="003209F6" w:rsidP="00D1551F">
      <w:pPr>
        <w:widowControl w:val="0"/>
        <w:autoSpaceDE w:val="0"/>
        <w:autoSpaceDN w:val="0"/>
        <w:adjustRightInd w:val="0"/>
        <w:spacing w:line="0" w:lineRule="atLeast"/>
        <w:ind w:firstLine="709"/>
        <w:jc w:val="both"/>
      </w:pPr>
      <w:r w:rsidRPr="00021D85">
        <w:t>4.1.</w:t>
      </w:r>
      <w:r w:rsidR="00952A0C" w:rsidRPr="00021D85">
        <w:t> </w:t>
      </w:r>
      <w:r w:rsidRPr="00021D85">
        <w:t xml:space="preserve">Текущий </w:t>
      </w:r>
      <w:proofErr w:type="gramStart"/>
      <w:r w:rsidRPr="00021D85">
        <w:t>контроль за</w:t>
      </w:r>
      <w:proofErr w:type="gramEnd"/>
      <w:r w:rsidRPr="00021D85">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3209F6" w:rsidRPr="00021D85" w:rsidRDefault="003209F6" w:rsidP="00D1551F">
      <w:pPr>
        <w:widowControl w:val="0"/>
        <w:autoSpaceDE w:val="0"/>
        <w:autoSpaceDN w:val="0"/>
        <w:adjustRightInd w:val="0"/>
        <w:spacing w:line="0" w:lineRule="atLeast"/>
        <w:ind w:firstLine="709"/>
        <w:jc w:val="both"/>
      </w:pPr>
      <w:r w:rsidRPr="00021D85">
        <w:t>4.1.1.</w:t>
      </w:r>
      <w:r w:rsidR="00CE1390" w:rsidRPr="00021D85">
        <w:t> </w:t>
      </w:r>
      <w:r w:rsidRPr="00021D85">
        <w:t>Директор ГАУ ЦЗН (уполномоченный им работник ГАУ ЦЗН) осуществляет контроль:</w:t>
      </w:r>
    </w:p>
    <w:p w:rsidR="003209F6" w:rsidRPr="00021D85" w:rsidRDefault="003209F6" w:rsidP="00D1551F">
      <w:pPr>
        <w:widowControl w:val="0"/>
        <w:autoSpaceDE w:val="0"/>
        <w:autoSpaceDN w:val="0"/>
        <w:adjustRightInd w:val="0"/>
        <w:spacing w:line="0" w:lineRule="atLeast"/>
        <w:ind w:firstLine="709"/>
        <w:jc w:val="both"/>
      </w:pPr>
      <w:r w:rsidRPr="00021D85">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3209F6" w:rsidRPr="00021D85" w:rsidRDefault="003209F6" w:rsidP="00D1551F">
      <w:pPr>
        <w:widowControl w:val="0"/>
        <w:autoSpaceDE w:val="0"/>
        <w:autoSpaceDN w:val="0"/>
        <w:adjustRightInd w:val="0"/>
        <w:spacing w:line="0" w:lineRule="atLeast"/>
        <w:ind w:firstLine="709"/>
        <w:jc w:val="both"/>
      </w:pPr>
      <w:r w:rsidRPr="00021D85">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3209F6" w:rsidRPr="00021D85" w:rsidRDefault="003209F6" w:rsidP="00D1551F">
      <w:pPr>
        <w:widowControl w:val="0"/>
        <w:autoSpaceDE w:val="0"/>
        <w:autoSpaceDN w:val="0"/>
        <w:adjustRightInd w:val="0"/>
        <w:spacing w:line="0" w:lineRule="atLeast"/>
        <w:ind w:firstLine="709"/>
        <w:jc w:val="both"/>
      </w:pPr>
      <w:r w:rsidRPr="00021D85">
        <w:t>4.1.2.</w:t>
      </w:r>
      <w:r w:rsidR="00CB1DDF" w:rsidRPr="00021D85">
        <w:t> </w:t>
      </w:r>
      <w:proofErr w:type="gramStart"/>
      <w:r w:rsidRPr="00021D85">
        <w:t xml:space="preserve">Директор ГАУ ЦЗН и работники ГАУ ЦЗН, непосредственно предоставляющие государственную услугу, несут персональную ответственность </w:t>
      </w:r>
      <w:r w:rsidR="00CB1DDF" w:rsidRPr="00021D85">
        <w:br/>
      </w:r>
      <w:r w:rsidRPr="00021D85">
        <w:t xml:space="preserve">за соблюдение сроков и порядка приема документов, </w:t>
      </w:r>
      <w:r w:rsidR="00AA7558" w:rsidRPr="00021D85">
        <w:t xml:space="preserve">своевременность оформления </w:t>
      </w:r>
      <w:r w:rsidR="00AA7558" w:rsidRPr="00021D85">
        <w:br/>
        <w:t xml:space="preserve">и отправления межведомственных запросов, </w:t>
      </w:r>
      <w:r w:rsidRPr="00021D85">
        <w:t xml:space="preserve">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w:t>
      </w:r>
      <w:r w:rsidR="00AA7558" w:rsidRPr="00021D85">
        <w:br/>
      </w:r>
      <w:r w:rsidRPr="00021D85">
        <w:t>и порядка выдачи документов.</w:t>
      </w:r>
      <w:proofErr w:type="gramEnd"/>
      <w:r w:rsidRPr="00021D85">
        <w:t xml:space="preserve"> Персональная ответственность директора ГАУ ЦЗН закреплена в </w:t>
      </w:r>
      <w:proofErr w:type="gramStart"/>
      <w:r w:rsidRPr="00021D85">
        <w:t>Уставе</w:t>
      </w:r>
      <w:proofErr w:type="gramEnd"/>
      <w:r w:rsidRPr="00021D85">
        <w:t xml:space="preserve"> ГАУ ЦЗН, а работников ГАУ ЦЗН </w:t>
      </w:r>
      <w:r w:rsidR="00CB1DDF" w:rsidRPr="00021D85">
        <w:t>–</w:t>
      </w:r>
      <w:r w:rsidRPr="00021D85">
        <w:t xml:space="preserve"> в должностных инструкциях </w:t>
      </w:r>
      <w:r w:rsidR="00AA7558" w:rsidRPr="00021D85">
        <w:br/>
      </w:r>
      <w:r w:rsidRPr="00021D85">
        <w:t>в соответствии с требованиями законодательства.</w:t>
      </w:r>
    </w:p>
    <w:p w:rsidR="003209F6" w:rsidRPr="00021D85" w:rsidRDefault="003209F6" w:rsidP="00D1551F">
      <w:pPr>
        <w:widowControl w:val="0"/>
        <w:autoSpaceDE w:val="0"/>
        <w:autoSpaceDN w:val="0"/>
        <w:adjustRightInd w:val="0"/>
        <w:spacing w:line="0" w:lineRule="atLeast"/>
        <w:ind w:firstLine="709"/>
        <w:jc w:val="both"/>
      </w:pPr>
      <w:r w:rsidRPr="00021D85">
        <w:t>В частности, работники ГАУ ЦЗН несут ответственность:</w:t>
      </w:r>
    </w:p>
    <w:p w:rsidR="003209F6" w:rsidRPr="00021D85" w:rsidRDefault="003209F6" w:rsidP="00D1551F">
      <w:pPr>
        <w:widowControl w:val="0"/>
        <w:autoSpaceDE w:val="0"/>
        <w:autoSpaceDN w:val="0"/>
        <w:adjustRightInd w:val="0"/>
        <w:spacing w:line="0" w:lineRule="atLeast"/>
        <w:ind w:firstLine="709"/>
        <w:jc w:val="both"/>
      </w:pPr>
      <w:r w:rsidRPr="00021D85">
        <w:t>за требование у заявителей документов или платы, не предусмотренных настоящим Административным регламентом;</w:t>
      </w:r>
    </w:p>
    <w:p w:rsidR="003209F6" w:rsidRPr="00021D85" w:rsidRDefault="003209F6" w:rsidP="00D1551F">
      <w:pPr>
        <w:widowControl w:val="0"/>
        <w:autoSpaceDE w:val="0"/>
        <w:autoSpaceDN w:val="0"/>
        <w:adjustRightInd w:val="0"/>
        <w:spacing w:line="0" w:lineRule="atLeast"/>
        <w:ind w:firstLine="709"/>
        <w:jc w:val="both"/>
      </w:pPr>
      <w:r w:rsidRPr="00021D85">
        <w:t xml:space="preserve">за отказ в </w:t>
      </w:r>
      <w:proofErr w:type="gramStart"/>
      <w:r w:rsidRPr="00021D85">
        <w:t>приеме</w:t>
      </w:r>
      <w:proofErr w:type="gramEnd"/>
      <w:r w:rsidRPr="00021D85">
        <w:t xml:space="preserve"> документов по основаниям, не предусмотренным настоящим Административным регламентом;</w:t>
      </w:r>
    </w:p>
    <w:p w:rsidR="003209F6" w:rsidRPr="00021D85" w:rsidRDefault="003209F6" w:rsidP="00D1551F">
      <w:pPr>
        <w:widowControl w:val="0"/>
        <w:autoSpaceDE w:val="0"/>
        <w:autoSpaceDN w:val="0"/>
        <w:adjustRightInd w:val="0"/>
        <w:spacing w:line="0" w:lineRule="atLeast"/>
        <w:ind w:firstLine="709"/>
        <w:jc w:val="both"/>
      </w:pPr>
      <w:r w:rsidRPr="00021D85">
        <w:t>за нарушение сроков регистрации запросов заявителя о предоставлении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за нарушение срока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за направление необоснованных межведомственных запросов;</w:t>
      </w:r>
    </w:p>
    <w:p w:rsidR="003209F6" w:rsidRPr="00021D85" w:rsidRDefault="003209F6" w:rsidP="00D1551F">
      <w:pPr>
        <w:widowControl w:val="0"/>
        <w:autoSpaceDE w:val="0"/>
        <w:autoSpaceDN w:val="0"/>
        <w:adjustRightInd w:val="0"/>
        <w:spacing w:line="0" w:lineRule="atLeast"/>
        <w:ind w:firstLine="709"/>
        <w:jc w:val="both"/>
      </w:pPr>
      <w:r w:rsidRPr="00021D85">
        <w:t xml:space="preserve">за нарушение сроков подготовки межведомственных запросов и ответов </w:t>
      </w:r>
      <w:r w:rsidR="00CB1DDF" w:rsidRPr="00021D85">
        <w:br/>
      </w:r>
      <w:r w:rsidRPr="00021D85">
        <w:t>на межведомственные запросы;</w:t>
      </w:r>
    </w:p>
    <w:p w:rsidR="003209F6" w:rsidRPr="00021D85" w:rsidRDefault="003209F6" w:rsidP="00D1551F">
      <w:pPr>
        <w:widowControl w:val="0"/>
        <w:autoSpaceDE w:val="0"/>
        <w:autoSpaceDN w:val="0"/>
        <w:adjustRightInd w:val="0"/>
        <w:spacing w:line="0" w:lineRule="atLeast"/>
        <w:ind w:firstLine="709"/>
        <w:jc w:val="both"/>
      </w:pPr>
      <w:r w:rsidRPr="00021D85">
        <w:t>за необоснованное непредставление информации на межведомственные запросы.</w:t>
      </w:r>
    </w:p>
    <w:p w:rsidR="003209F6" w:rsidRPr="00021D85" w:rsidRDefault="003209F6" w:rsidP="00D1551F">
      <w:pPr>
        <w:widowControl w:val="0"/>
        <w:autoSpaceDE w:val="0"/>
        <w:autoSpaceDN w:val="0"/>
        <w:adjustRightInd w:val="0"/>
        <w:spacing w:line="0" w:lineRule="atLeast"/>
        <w:ind w:firstLine="709"/>
        <w:jc w:val="both"/>
      </w:pPr>
      <w:r w:rsidRPr="00021D85">
        <w:t>4.2.</w:t>
      </w:r>
      <w:r w:rsidR="00995CD8" w:rsidRPr="00021D85">
        <w:t> </w:t>
      </w:r>
      <w:r w:rsidRPr="00021D85">
        <w:t xml:space="preserve">В </w:t>
      </w:r>
      <w:proofErr w:type="gramStart"/>
      <w:r w:rsidRPr="00021D85">
        <w:t>рамках</w:t>
      </w:r>
      <w:proofErr w:type="gramEnd"/>
      <w:r w:rsidRPr="00021D85">
        <w:t xml:space="preserve"> предоставления государственной услуги осуществляются плановые </w:t>
      </w:r>
      <w:r w:rsidR="00995CD8" w:rsidRPr="00021D85">
        <w:br/>
      </w:r>
      <w:r w:rsidRPr="00021D85">
        <w:t>и внеплановые проверки полноты и качества предоставления государственной услуги.</w:t>
      </w:r>
    </w:p>
    <w:p w:rsidR="00995CD8" w:rsidRPr="00021D85" w:rsidRDefault="00995CD8" w:rsidP="00995CD8">
      <w:pPr>
        <w:autoSpaceDE w:val="0"/>
        <w:autoSpaceDN w:val="0"/>
        <w:adjustRightInd w:val="0"/>
        <w:ind w:firstLine="709"/>
        <w:jc w:val="both"/>
        <w:rPr>
          <w:rFonts w:eastAsiaTheme="minorHAnsi"/>
          <w:lang w:eastAsia="en-US"/>
        </w:rPr>
      </w:pPr>
      <w:proofErr w:type="gramStart"/>
      <w:r w:rsidRPr="00021D85">
        <w:rPr>
          <w:rFonts w:eastAsiaTheme="minorEastAsia"/>
        </w:rPr>
        <w:t xml:space="preserve">Текущий контроль осуществляется путем проведения проверок соблюдения </w:t>
      </w:r>
      <w:r w:rsidRPr="00021D85">
        <w:rPr>
          <w:rFonts w:eastAsiaTheme="minorEastAsia"/>
        </w:rPr>
        <w:br/>
        <w:t xml:space="preserve">и исполнения работниками ГАУ ЦЗН настоящего Административного регламента, Порядка ведения регистров </w:t>
      </w:r>
      <w:r w:rsidRPr="00021D85">
        <w:rPr>
          <w:rFonts w:eastAsiaTheme="minorHAnsi"/>
          <w:lang w:eastAsia="en-US"/>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021D85">
        <w:rPr>
          <w:rFonts w:eastAsiaTheme="minorEastAsia"/>
        </w:rPr>
        <w:t xml:space="preserve">, утвержденного </w:t>
      </w:r>
      <w:r w:rsidRPr="00021D85">
        <w:rPr>
          <w:rFonts w:eastAsiaTheme="minorHAnsi"/>
          <w:lang w:eastAsia="en-US"/>
        </w:rPr>
        <w:t xml:space="preserve">приказом Министерства труда </w:t>
      </w:r>
      <w:r w:rsidR="00160D06" w:rsidRPr="00021D85">
        <w:rPr>
          <w:rFonts w:eastAsiaTheme="minorHAnsi"/>
          <w:lang w:eastAsia="en-US"/>
        </w:rPr>
        <w:br/>
      </w:r>
      <w:r w:rsidRPr="00021D85">
        <w:rPr>
          <w:rFonts w:eastAsiaTheme="minorHAnsi"/>
          <w:lang w:eastAsia="en-US"/>
        </w:rPr>
        <w:t>и социальной защиты Российской Федерации от 06.12.2021</w:t>
      </w:r>
      <w:proofErr w:type="gramEnd"/>
      <w:r w:rsidRPr="00021D85">
        <w:rPr>
          <w:rFonts w:eastAsiaTheme="minorHAnsi"/>
          <w:lang w:eastAsia="en-US"/>
        </w:rPr>
        <w:t xml:space="preserve"> № 871н</w:t>
      </w:r>
      <w:r w:rsidRPr="00021D85">
        <w:rPr>
          <w:rFonts w:eastAsiaTheme="minorEastAsia"/>
        </w:rPr>
        <w:t xml:space="preserve"> «</w:t>
      </w:r>
      <w:r w:rsidRPr="00021D85">
        <w:rPr>
          <w:rFonts w:eastAsiaTheme="minorHAnsi"/>
          <w:lang w:eastAsia="en-US"/>
        </w:rPr>
        <w:t xml:space="preserve">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w:t>
      </w:r>
    </w:p>
    <w:p w:rsidR="003209F6" w:rsidRPr="00021D85" w:rsidRDefault="003209F6" w:rsidP="0026540B">
      <w:pPr>
        <w:autoSpaceDE w:val="0"/>
        <w:autoSpaceDN w:val="0"/>
        <w:adjustRightInd w:val="0"/>
        <w:ind w:firstLine="709"/>
        <w:jc w:val="both"/>
      </w:pPr>
      <w:proofErr w:type="gramStart"/>
      <w:r w:rsidRPr="00021D85">
        <w:lastRenderedPageBreak/>
        <w:t xml:space="preserve">Комитет в рамках исполнения полномочия по </w:t>
      </w:r>
      <w:r w:rsidR="009C66AF" w:rsidRPr="00021D85">
        <w:t>осуществлению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w:t>
      </w:r>
      <w:r w:rsidR="00862628" w:rsidRPr="00021D85">
        <w:t xml:space="preserve"> </w:t>
      </w:r>
      <w:r w:rsidRPr="00021D85">
        <w:t xml:space="preserve">за исключением </w:t>
      </w:r>
      <w:r w:rsidR="00862628" w:rsidRPr="00021D85">
        <w:t>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w:t>
      </w:r>
      <w:r w:rsidR="000521E6" w:rsidRPr="00021D85">
        <w:t>ановленном порядке безработными</w:t>
      </w:r>
      <w:r w:rsidR="00147B21" w:rsidRPr="00021D85">
        <w:t>,</w:t>
      </w:r>
      <w:r w:rsidR="000521E6" w:rsidRPr="00021D85">
        <w:t xml:space="preserve"> </w:t>
      </w:r>
      <w:r w:rsidRPr="00021D85">
        <w:t>в</w:t>
      </w:r>
      <w:proofErr w:type="gramEnd"/>
      <w:r w:rsidRPr="00021D85">
        <w:t xml:space="preserve"> части </w:t>
      </w:r>
      <w:r w:rsidR="00160D06" w:rsidRPr="00021D85">
        <w:t xml:space="preserve">бесплатного получения </w:t>
      </w:r>
      <w:r w:rsidR="00C37927" w:rsidRPr="00021D85">
        <w:t>заявителем</w:t>
      </w:r>
      <w:r w:rsidR="00160D06" w:rsidRPr="00021D85">
        <w:t xml:space="preserve"> государственной услуги </w:t>
      </w:r>
      <w:r w:rsidR="00C37927" w:rsidRPr="00021D85">
        <w:br/>
      </w:r>
      <w:r w:rsidR="00160D06" w:rsidRPr="00021D85">
        <w:t>по организаци</w:t>
      </w:r>
      <w:r w:rsidR="00C37927" w:rsidRPr="00021D85">
        <w:t>и</w:t>
      </w:r>
      <w:r w:rsidR="00160D06" w:rsidRPr="00021D85">
        <w:t xml:space="preserve"> профессионально</w:t>
      </w:r>
      <w:r w:rsidR="00C37927" w:rsidRPr="00021D85">
        <w:t>й</w:t>
      </w:r>
      <w:r w:rsidR="00160D06" w:rsidRPr="00021D85">
        <w:t xml:space="preserve"> </w:t>
      </w:r>
      <w:r w:rsidR="00C37927" w:rsidRPr="00021D85">
        <w:t xml:space="preserve">ориентации </w:t>
      </w:r>
      <w:r w:rsidR="001F08ED" w:rsidRPr="00021D85">
        <w:t>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r w:rsidR="001F08ED" w:rsidRPr="00021D85" w:rsidDel="00C37927">
        <w:t xml:space="preserve"> </w:t>
      </w:r>
      <w:r w:rsidRPr="00021D85">
        <w:t xml:space="preserve">(далее </w:t>
      </w:r>
      <w:r w:rsidR="000521E6" w:rsidRPr="00021D85">
        <w:t>–</w:t>
      </w:r>
      <w:r w:rsidRPr="00021D85">
        <w:t xml:space="preserve"> </w:t>
      </w:r>
      <w:proofErr w:type="gramStart"/>
      <w:r w:rsidRPr="00021D85">
        <w:t>контроль за</w:t>
      </w:r>
      <w:proofErr w:type="gramEnd"/>
      <w:r w:rsidRPr="00021D85">
        <w:t xml:space="preserve"> обеспечением государственных гарантий в области содействия занятости населения).</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t>Контроль за</w:t>
      </w:r>
      <w:proofErr w:type="gramEnd"/>
      <w:r w:rsidRPr="00021D85">
        <w:t xml:space="preserve">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147B21" w:rsidRPr="00021D85" w:rsidRDefault="00147B21" w:rsidP="00D1551F">
      <w:pPr>
        <w:widowControl w:val="0"/>
        <w:autoSpaceDE w:val="0"/>
        <w:autoSpaceDN w:val="0"/>
        <w:adjustRightInd w:val="0"/>
        <w:spacing w:line="0" w:lineRule="atLeast"/>
        <w:ind w:firstLine="709"/>
        <w:jc w:val="both"/>
      </w:pPr>
      <w:r w:rsidRPr="00021D85">
        <w:rPr>
          <w:rFonts w:eastAsiaTheme="minorEastAsia"/>
        </w:rPr>
        <w:t>Перечень должностных лиц, уполномоченных на проведение проверок, периодичность проведения плановых выездных (документарных) проверок определяются Комитетом.</w:t>
      </w:r>
    </w:p>
    <w:p w:rsidR="00B3783B" w:rsidRPr="00021D85" w:rsidRDefault="00B3783B" w:rsidP="00B3783B">
      <w:pPr>
        <w:widowControl w:val="0"/>
        <w:autoSpaceDE w:val="0"/>
        <w:autoSpaceDN w:val="0"/>
        <w:adjustRightInd w:val="0"/>
        <w:spacing w:line="0" w:lineRule="atLeast"/>
        <w:ind w:firstLine="709"/>
        <w:jc w:val="both"/>
      </w:pPr>
      <w:r w:rsidRPr="00021D85">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3209F6" w:rsidRPr="00021D85" w:rsidRDefault="003209F6" w:rsidP="00D1551F">
      <w:pPr>
        <w:widowControl w:val="0"/>
        <w:autoSpaceDE w:val="0"/>
        <w:autoSpaceDN w:val="0"/>
        <w:adjustRightInd w:val="0"/>
        <w:spacing w:line="0" w:lineRule="atLeast"/>
        <w:ind w:firstLine="709"/>
        <w:jc w:val="both"/>
      </w:pPr>
      <w:r w:rsidRPr="00021D85">
        <w:t xml:space="preserve">Результаты плановых (внеплановых) выездных (документарных) проверок подлежат анализу в </w:t>
      </w:r>
      <w:proofErr w:type="gramStart"/>
      <w:r w:rsidRPr="00021D85">
        <w:t>целях</w:t>
      </w:r>
      <w:proofErr w:type="gramEnd"/>
      <w:r w:rsidRPr="00021D85">
        <w:t xml:space="preserve"> выявления причин нарушений и принятия мер </w:t>
      </w:r>
      <w:r w:rsidR="00B3783B" w:rsidRPr="00021D85">
        <w:br/>
      </w:r>
      <w:r w:rsidRPr="00021D85">
        <w:t>по их устранению и недопущению.</w:t>
      </w:r>
    </w:p>
    <w:p w:rsidR="003209F6" w:rsidRPr="00021D85" w:rsidRDefault="003209F6" w:rsidP="00D1551F">
      <w:pPr>
        <w:widowControl w:val="0"/>
        <w:autoSpaceDE w:val="0"/>
        <w:autoSpaceDN w:val="0"/>
        <w:adjustRightInd w:val="0"/>
        <w:spacing w:line="0" w:lineRule="atLeast"/>
        <w:ind w:firstLine="709"/>
        <w:jc w:val="both"/>
      </w:pPr>
      <w:r w:rsidRPr="00021D85">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D117DD" w:rsidRPr="00021D85" w:rsidRDefault="00D117DD" w:rsidP="00D117DD">
      <w:pPr>
        <w:widowControl w:val="0"/>
        <w:autoSpaceDE w:val="0"/>
        <w:autoSpaceDN w:val="0"/>
        <w:adjustRightInd w:val="0"/>
        <w:ind w:firstLine="709"/>
        <w:jc w:val="both"/>
        <w:rPr>
          <w:rFonts w:eastAsiaTheme="minorEastAsia"/>
        </w:rPr>
      </w:pPr>
      <w:r w:rsidRPr="00021D85">
        <w:rPr>
          <w:rFonts w:eastAsiaTheme="minorEastAsia"/>
        </w:rPr>
        <w:t xml:space="preserve">Результаты плановых и внеплановых проверок оформляются в </w:t>
      </w:r>
      <w:proofErr w:type="gramStart"/>
      <w:r w:rsidRPr="00021D85">
        <w:rPr>
          <w:rFonts w:eastAsiaTheme="minorEastAsia"/>
        </w:rPr>
        <w:t>виде</w:t>
      </w:r>
      <w:proofErr w:type="gramEnd"/>
      <w:r w:rsidRPr="00021D85">
        <w:rPr>
          <w:rFonts w:eastAsiaTheme="minorEastAsia"/>
        </w:rPr>
        <w:t xml:space="preserve"> акта, в котором отмечаются выявленные недостатки и даются предложения по их устранению.</w:t>
      </w:r>
    </w:p>
    <w:p w:rsidR="003209F6" w:rsidRPr="00021D85" w:rsidRDefault="003209F6" w:rsidP="00D1551F">
      <w:pPr>
        <w:widowControl w:val="0"/>
        <w:autoSpaceDE w:val="0"/>
        <w:autoSpaceDN w:val="0"/>
        <w:adjustRightInd w:val="0"/>
        <w:spacing w:line="0" w:lineRule="atLeast"/>
        <w:ind w:firstLine="709"/>
        <w:jc w:val="both"/>
      </w:pPr>
      <w:r w:rsidRPr="00021D85">
        <w:t>4.3.</w:t>
      </w:r>
      <w:r w:rsidR="00D117DD" w:rsidRPr="00021D85">
        <w:t> </w:t>
      </w:r>
      <w:r w:rsidRPr="00021D85">
        <w:t>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 xml:space="preserve">Должностные лица ГАУ ЦЗН несут ответственность в </w:t>
      </w:r>
      <w:proofErr w:type="gramStart"/>
      <w:r w:rsidRPr="00021D85">
        <w:t>соответствии</w:t>
      </w:r>
      <w:proofErr w:type="gramEnd"/>
      <w:r w:rsidRPr="00021D85">
        <w:t xml:space="preserve"> </w:t>
      </w:r>
      <w:r w:rsidR="003E3EBB" w:rsidRPr="00021D85">
        <w:br/>
      </w:r>
      <w:r w:rsidRPr="00021D85">
        <w:t>с законодательством Российской Федерации.</w:t>
      </w:r>
    </w:p>
    <w:p w:rsidR="003209F6" w:rsidRPr="00021D85" w:rsidRDefault="003209F6" w:rsidP="00D1551F">
      <w:pPr>
        <w:widowControl w:val="0"/>
        <w:autoSpaceDE w:val="0"/>
        <w:autoSpaceDN w:val="0"/>
        <w:adjustRightInd w:val="0"/>
        <w:spacing w:line="0" w:lineRule="atLeast"/>
        <w:ind w:firstLine="709"/>
        <w:jc w:val="both"/>
      </w:pPr>
      <w:r w:rsidRPr="00021D85">
        <w:t xml:space="preserve">Направление межведомственных запросов о представлении документов </w:t>
      </w:r>
      <w:r w:rsidR="003E3EBB" w:rsidRPr="00021D85">
        <w:br/>
      </w:r>
      <w:r w:rsidRPr="00021D85">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3E3EBB" w:rsidRPr="00021D85">
        <w:br/>
      </w:r>
      <w:r w:rsidRPr="00021D85">
        <w:t>с законодательством Российской Федерации.</w:t>
      </w:r>
    </w:p>
    <w:p w:rsidR="003209F6" w:rsidRPr="00021D85" w:rsidRDefault="003209F6" w:rsidP="00D1551F">
      <w:pPr>
        <w:widowControl w:val="0"/>
        <w:autoSpaceDE w:val="0"/>
        <w:autoSpaceDN w:val="0"/>
        <w:adjustRightInd w:val="0"/>
        <w:spacing w:line="0" w:lineRule="atLeast"/>
        <w:ind w:firstLine="709"/>
        <w:jc w:val="both"/>
      </w:pPr>
      <w:r w:rsidRPr="00021D85">
        <w:t xml:space="preserve">Непредставление (несвоевременное представление) органом или организацией </w:t>
      </w:r>
      <w:r w:rsidR="0081163A" w:rsidRPr="00021D85">
        <w:br/>
      </w:r>
      <w:r w:rsidRPr="00021D85">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w:t>
      </w:r>
      <w:proofErr w:type="gramStart"/>
      <w:r w:rsidRPr="00021D85">
        <w:t xml:space="preserve">Должностные лица </w:t>
      </w:r>
      <w:r w:rsidR="0081163A" w:rsidRPr="00021D85">
        <w:br/>
      </w:r>
      <w:r w:rsidRPr="00021D85">
        <w:t xml:space="preserve">ГАУ ЦЗН, не представившие (несвоевременно представившие) запрошенные </w:t>
      </w:r>
      <w:r w:rsidR="0081163A" w:rsidRPr="00021D85">
        <w:br/>
      </w:r>
      <w:r w:rsidRPr="00021D85">
        <w:t xml:space="preserve">и находящиеся в распоряжении соответствующих органа либо организации документ </w:t>
      </w:r>
      <w:r w:rsidR="0081163A" w:rsidRPr="00021D85">
        <w:br/>
      </w:r>
      <w:r w:rsidRPr="00021D85">
        <w:t>или информацию, подлежат административной, дисциплинарной или иной ответственности в соответствии с законодательством Российской Федерации.</w:t>
      </w:r>
      <w:proofErr w:type="gramEnd"/>
    </w:p>
    <w:p w:rsidR="003E3EBB" w:rsidRPr="00021D85" w:rsidRDefault="003E3EBB" w:rsidP="003E3EBB">
      <w:pPr>
        <w:autoSpaceDE w:val="0"/>
        <w:autoSpaceDN w:val="0"/>
        <w:adjustRightInd w:val="0"/>
        <w:ind w:firstLine="709"/>
        <w:jc w:val="both"/>
        <w:rPr>
          <w:rFonts w:eastAsiaTheme="minorEastAsia"/>
        </w:rPr>
      </w:pPr>
      <w:r w:rsidRPr="00021D85">
        <w:rPr>
          <w:rFonts w:eastAsiaTheme="minorEastAsia"/>
        </w:rPr>
        <w:t xml:space="preserve">4.4. Положения, характеризующие требования к порядку и формам </w:t>
      </w:r>
      <w:proofErr w:type="gramStart"/>
      <w:r w:rsidRPr="00021D85">
        <w:rPr>
          <w:rFonts w:eastAsiaTheme="minorEastAsia"/>
        </w:rPr>
        <w:t xml:space="preserve">контроля </w:t>
      </w:r>
      <w:r w:rsidRPr="00021D85">
        <w:rPr>
          <w:rFonts w:eastAsiaTheme="minorEastAsia"/>
        </w:rPr>
        <w:br/>
        <w:t>за</w:t>
      </w:r>
      <w:proofErr w:type="gramEnd"/>
      <w:r w:rsidRPr="00021D85">
        <w:rPr>
          <w:rFonts w:eastAsiaTheme="minorEastAsia"/>
        </w:rPr>
        <w:t xml:space="preserve"> предоставлением государственной услуги, в том числе со стороны граждан, </w:t>
      </w:r>
      <w:r w:rsidRPr="00021D85">
        <w:rPr>
          <w:rFonts w:eastAsiaTheme="minorEastAsia"/>
        </w:rPr>
        <w:br/>
        <w:t>их объединений и организаций.</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t xml:space="preserve">Заявители, их объединения и организации могут осуществлять контроль </w:t>
      </w:r>
      <w:r w:rsidR="003E3EBB" w:rsidRPr="00021D85">
        <w:br/>
      </w:r>
      <w:r w:rsidRPr="00021D85">
        <w:t xml:space="preserve">за предоставлением государственной услуги в форме досудебного (внесудебного) </w:t>
      </w:r>
      <w:r w:rsidRPr="00021D85">
        <w:lastRenderedPageBreak/>
        <w:t>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roofErr w:type="gramEnd"/>
    </w:p>
    <w:p w:rsidR="003209F6" w:rsidRPr="00021D85" w:rsidRDefault="003209F6" w:rsidP="00461013">
      <w:pPr>
        <w:widowControl w:val="0"/>
        <w:autoSpaceDE w:val="0"/>
        <w:autoSpaceDN w:val="0"/>
        <w:adjustRightInd w:val="0"/>
        <w:spacing w:line="0" w:lineRule="atLeast"/>
        <w:ind w:firstLine="540"/>
        <w:jc w:val="both"/>
      </w:pPr>
    </w:p>
    <w:p w:rsidR="003209F6" w:rsidRPr="00021D85" w:rsidRDefault="003209F6" w:rsidP="00461013">
      <w:pPr>
        <w:widowControl w:val="0"/>
        <w:autoSpaceDE w:val="0"/>
        <w:autoSpaceDN w:val="0"/>
        <w:adjustRightInd w:val="0"/>
        <w:spacing w:line="0" w:lineRule="atLeast"/>
        <w:jc w:val="center"/>
        <w:rPr>
          <w:b/>
          <w:bCs/>
        </w:rPr>
      </w:pPr>
      <w:r w:rsidRPr="00021D85">
        <w:rPr>
          <w:b/>
          <w:bCs/>
        </w:rPr>
        <w:t>V. Досудебный (внесудебный) порядок обжалования решений</w:t>
      </w:r>
    </w:p>
    <w:p w:rsidR="003209F6" w:rsidRPr="00021D85" w:rsidRDefault="003209F6" w:rsidP="00461013">
      <w:pPr>
        <w:widowControl w:val="0"/>
        <w:autoSpaceDE w:val="0"/>
        <w:autoSpaceDN w:val="0"/>
        <w:adjustRightInd w:val="0"/>
        <w:spacing w:line="0" w:lineRule="atLeast"/>
        <w:jc w:val="center"/>
        <w:rPr>
          <w:b/>
          <w:bCs/>
        </w:rPr>
      </w:pPr>
      <w:r w:rsidRPr="00021D85">
        <w:rPr>
          <w:b/>
          <w:bCs/>
        </w:rPr>
        <w:t>и действий (бездействия) ГАУ ЦЗН, предоставляющего</w:t>
      </w:r>
      <w:r w:rsidR="00170D1C" w:rsidRPr="00021D85">
        <w:rPr>
          <w:b/>
          <w:bCs/>
        </w:rPr>
        <w:t xml:space="preserve"> </w:t>
      </w:r>
      <w:r w:rsidRPr="00021D85">
        <w:rPr>
          <w:b/>
          <w:bCs/>
        </w:rPr>
        <w:t>государственную услугу, работника ГАУ ЦЗН</w:t>
      </w:r>
    </w:p>
    <w:p w:rsidR="003209F6" w:rsidRPr="00021D85" w:rsidRDefault="003209F6" w:rsidP="00461013">
      <w:pPr>
        <w:widowControl w:val="0"/>
        <w:autoSpaceDE w:val="0"/>
        <w:autoSpaceDN w:val="0"/>
        <w:adjustRightInd w:val="0"/>
        <w:spacing w:line="0" w:lineRule="atLeast"/>
        <w:jc w:val="center"/>
        <w:rPr>
          <w:highlight w:val="yellow"/>
        </w:rPr>
      </w:pPr>
    </w:p>
    <w:p w:rsidR="004A0F1E" w:rsidRPr="00021D85" w:rsidRDefault="003209F6" w:rsidP="00D1551F">
      <w:pPr>
        <w:widowControl w:val="0"/>
        <w:autoSpaceDE w:val="0"/>
        <w:autoSpaceDN w:val="0"/>
        <w:adjustRightInd w:val="0"/>
        <w:spacing w:line="0" w:lineRule="atLeast"/>
        <w:ind w:firstLine="709"/>
        <w:jc w:val="both"/>
      </w:pPr>
      <w:r w:rsidRPr="00021D85">
        <w:t>5.1.</w:t>
      </w:r>
      <w:r w:rsidR="004A0F1E" w:rsidRPr="00021D85">
        <w:t> Информация для заявителя о его праве подать жалобу на нарушение порядка предоставления государственной услуги (далее – жалоба).</w:t>
      </w:r>
    </w:p>
    <w:p w:rsidR="003209F6" w:rsidRPr="00021D85" w:rsidRDefault="003209F6" w:rsidP="00D1551F">
      <w:pPr>
        <w:widowControl w:val="0"/>
        <w:autoSpaceDE w:val="0"/>
        <w:autoSpaceDN w:val="0"/>
        <w:adjustRightInd w:val="0"/>
        <w:spacing w:line="0" w:lineRule="atLeast"/>
        <w:ind w:firstLine="709"/>
        <w:jc w:val="both"/>
      </w:pPr>
      <w:r w:rsidRPr="00021D85">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3209F6" w:rsidRPr="00021D85" w:rsidRDefault="003209F6" w:rsidP="00D1551F">
      <w:pPr>
        <w:widowControl w:val="0"/>
        <w:autoSpaceDE w:val="0"/>
        <w:autoSpaceDN w:val="0"/>
        <w:adjustRightInd w:val="0"/>
        <w:spacing w:line="0" w:lineRule="atLeast"/>
        <w:ind w:firstLine="709"/>
        <w:jc w:val="both"/>
      </w:pPr>
      <w:r w:rsidRPr="00021D85">
        <w:t>5.1.1. Заявитель может подать жалобу, в том числе в следующих случаях:</w:t>
      </w:r>
    </w:p>
    <w:p w:rsidR="003209F6" w:rsidRPr="00021D85" w:rsidRDefault="003209F6" w:rsidP="00D1551F">
      <w:pPr>
        <w:widowControl w:val="0"/>
        <w:autoSpaceDE w:val="0"/>
        <w:autoSpaceDN w:val="0"/>
        <w:adjustRightInd w:val="0"/>
        <w:spacing w:line="0" w:lineRule="atLeast"/>
        <w:ind w:firstLine="709"/>
        <w:jc w:val="both"/>
      </w:pPr>
      <w:r w:rsidRPr="00021D85">
        <w:t>нарушение срока регистрации запроса о предоставлении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нарушение срока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rsidR="00B414B3" w:rsidRPr="00021D85">
        <w:br/>
      </w:r>
      <w:r w:rsidRPr="00021D85">
        <w:t>Санкт-Петербурга для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 xml:space="preserve">отказ в </w:t>
      </w:r>
      <w:proofErr w:type="gramStart"/>
      <w:r w:rsidRPr="00021D85">
        <w:t>приеме</w:t>
      </w:r>
      <w:proofErr w:type="gramEnd"/>
      <w:r w:rsidRPr="00021D85">
        <w:t xml:space="preserve">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t xml:space="preserve">отказ в предоставлении государственной услуги, если основания отказа </w:t>
      </w:r>
      <w:r w:rsidR="0081163A" w:rsidRPr="00021D85">
        <w:br/>
      </w:r>
      <w:r w:rsidRPr="00021D85">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rsidR="003209F6" w:rsidRPr="00021D85" w:rsidRDefault="003209F6" w:rsidP="00D1551F">
      <w:pPr>
        <w:widowControl w:val="0"/>
        <w:autoSpaceDE w:val="0"/>
        <w:autoSpaceDN w:val="0"/>
        <w:adjustRightInd w:val="0"/>
        <w:spacing w:line="0" w:lineRule="atLeast"/>
        <w:ind w:firstLine="709"/>
        <w:jc w:val="both"/>
      </w:pPr>
      <w:r w:rsidRPr="00021D85">
        <w:t xml:space="preserve">требование с заявителя при предоставлении государственной услуги платы, </w:t>
      </w:r>
      <w:r w:rsidR="00945BA3" w:rsidRPr="00021D85">
        <w:br/>
      </w:r>
      <w:r w:rsidRPr="00021D85">
        <w:t>не предусмотренной нормативными правовыми актами Российской Федерации, нормативными правовыми актами Санкт-Петербурга;</w:t>
      </w:r>
    </w:p>
    <w:p w:rsidR="003209F6" w:rsidRPr="00021D85" w:rsidRDefault="003209F6" w:rsidP="00D1551F">
      <w:pPr>
        <w:widowControl w:val="0"/>
        <w:autoSpaceDE w:val="0"/>
        <w:autoSpaceDN w:val="0"/>
        <w:adjustRightInd w:val="0"/>
        <w:spacing w:line="0" w:lineRule="atLeast"/>
        <w:ind w:firstLine="709"/>
        <w:jc w:val="both"/>
      </w:pPr>
      <w:r w:rsidRPr="00021D85">
        <w:t xml:space="preserve">отказ ГАУ ЦЗН, предоставляющего государственную услугу, работников ГАУ ЦЗН в </w:t>
      </w:r>
      <w:proofErr w:type="gramStart"/>
      <w:r w:rsidRPr="00021D85">
        <w:t>исправлении</w:t>
      </w:r>
      <w:proofErr w:type="gramEnd"/>
      <w:r w:rsidRPr="00021D85">
        <w:t xml:space="preserve">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209F6" w:rsidRPr="00021D85" w:rsidRDefault="003209F6" w:rsidP="00D1551F">
      <w:pPr>
        <w:widowControl w:val="0"/>
        <w:autoSpaceDE w:val="0"/>
        <w:autoSpaceDN w:val="0"/>
        <w:adjustRightInd w:val="0"/>
        <w:spacing w:line="0" w:lineRule="atLeast"/>
        <w:ind w:firstLine="709"/>
        <w:jc w:val="both"/>
      </w:pPr>
      <w:r w:rsidRPr="00021D85">
        <w:t>нарушение срока или порядка выдачи документов по результатам предоставления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5F219C" w:rsidRPr="00021D85">
        <w:br/>
      </w:r>
      <w:r w:rsidRPr="00021D85">
        <w:t>и иными нормативными правовыми актами Санкт-Петербурга;</w:t>
      </w:r>
      <w:proofErr w:type="gramEnd"/>
    </w:p>
    <w:p w:rsidR="003209F6" w:rsidRPr="00021D85" w:rsidRDefault="003209F6" w:rsidP="00D1551F">
      <w:pPr>
        <w:widowControl w:val="0"/>
        <w:autoSpaceDE w:val="0"/>
        <w:autoSpaceDN w:val="0"/>
        <w:adjustRightInd w:val="0"/>
        <w:spacing w:line="0" w:lineRule="atLeast"/>
        <w:ind w:firstLine="709"/>
        <w:jc w:val="both"/>
      </w:pPr>
      <w:r w:rsidRPr="00021D85">
        <w:t>требование у заявителя при предоставлении государственной услуги документов или информации, отсутствие и</w:t>
      </w:r>
      <w:r w:rsidR="00945BA3" w:rsidRPr="00021D85">
        <w:t> </w:t>
      </w:r>
      <w:r w:rsidRPr="00021D85">
        <w:t xml:space="preserve">(или) недостоверность которых не указывались </w:t>
      </w:r>
      <w:r w:rsidR="005F219C" w:rsidRPr="00021D85">
        <w:br/>
      </w:r>
      <w:r w:rsidRPr="00021D85">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00945BA3" w:rsidRPr="00021D85">
        <w:rPr>
          <w:color w:val="000000" w:themeColor="text1"/>
        </w:rPr>
        <w:t>пунктом 4 части 1 статьи 7</w:t>
      </w:r>
      <w:r w:rsidRPr="00021D85">
        <w:rPr>
          <w:color w:val="000000" w:themeColor="text1"/>
        </w:rPr>
        <w:t xml:space="preserve"> </w:t>
      </w:r>
      <w:r w:rsidRPr="00021D85">
        <w:t xml:space="preserve">Федерального закона </w:t>
      </w:r>
      <w:r w:rsidR="00945BA3" w:rsidRPr="00021D85">
        <w:t>№ </w:t>
      </w:r>
      <w:r w:rsidRPr="00021D85">
        <w:t>210-ФЗ.</w:t>
      </w:r>
    </w:p>
    <w:p w:rsidR="003209F6" w:rsidRPr="00021D85" w:rsidRDefault="003209F6" w:rsidP="00D1551F">
      <w:pPr>
        <w:widowControl w:val="0"/>
        <w:autoSpaceDE w:val="0"/>
        <w:autoSpaceDN w:val="0"/>
        <w:adjustRightInd w:val="0"/>
        <w:spacing w:line="0" w:lineRule="atLeast"/>
        <w:ind w:firstLine="709"/>
        <w:jc w:val="both"/>
      </w:pPr>
      <w:r w:rsidRPr="00021D85">
        <w:t>5.2. Предмет жалобы.</w:t>
      </w:r>
    </w:p>
    <w:p w:rsidR="003209F6" w:rsidRPr="00021D85" w:rsidRDefault="003209F6" w:rsidP="00D1551F">
      <w:pPr>
        <w:widowControl w:val="0"/>
        <w:autoSpaceDE w:val="0"/>
        <w:autoSpaceDN w:val="0"/>
        <w:adjustRightInd w:val="0"/>
        <w:spacing w:line="0" w:lineRule="atLeast"/>
        <w:ind w:firstLine="709"/>
        <w:jc w:val="both"/>
      </w:pPr>
      <w:r w:rsidRPr="00021D85">
        <w:t>Жалоба должна содержать:</w:t>
      </w:r>
    </w:p>
    <w:p w:rsidR="003209F6" w:rsidRPr="00021D85" w:rsidRDefault="003209F6" w:rsidP="00D1551F">
      <w:pPr>
        <w:widowControl w:val="0"/>
        <w:autoSpaceDE w:val="0"/>
        <w:autoSpaceDN w:val="0"/>
        <w:adjustRightInd w:val="0"/>
        <w:spacing w:line="0" w:lineRule="atLeast"/>
        <w:ind w:firstLine="709"/>
        <w:jc w:val="both"/>
      </w:pPr>
      <w:r w:rsidRPr="00021D85">
        <w:t xml:space="preserve">наименование ГАУ ЦЗН, должность и фамилию, имя, отчество </w:t>
      </w:r>
      <w:r w:rsidR="00DC7F45" w:rsidRPr="00021D85">
        <w:br/>
      </w:r>
      <w:r w:rsidRPr="00021D85">
        <w:t xml:space="preserve">(последнее </w:t>
      </w:r>
      <w:r w:rsidR="00945BA3" w:rsidRPr="00021D85">
        <w:t>–</w:t>
      </w:r>
      <w:r w:rsidRPr="00021D85">
        <w:t xml:space="preserve"> при наличии) работника ГАУ ЦЗН, решения и действия (бездействие) которых обжалуются;</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lastRenderedPageBreak/>
        <w:t xml:space="preserve">фамилию, имя, отчество (последнее </w:t>
      </w:r>
      <w:r w:rsidR="006A14F9" w:rsidRPr="00021D85">
        <w:t>–</w:t>
      </w:r>
      <w:r w:rsidRPr="00021D85">
        <w:t xml:space="preserve">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209F6" w:rsidRPr="00021D85" w:rsidRDefault="003209F6" w:rsidP="00D1551F">
      <w:pPr>
        <w:widowControl w:val="0"/>
        <w:autoSpaceDE w:val="0"/>
        <w:autoSpaceDN w:val="0"/>
        <w:adjustRightInd w:val="0"/>
        <w:spacing w:line="0" w:lineRule="atLeast"/>
        <w:ind w:firstLine="709"/>
        <w:jc w:val="both"/>
      </w:pPr>
      <w:r w:rsidRPr="00021D85">
        <w:t>сведения об обжалуемых решениях и действиях (бездействии) ГАУ ЦЗН, работника ГАУ ЦЗН</w:t>
      </w:r>
      <w:r w:rsidR="00BE2E98" w:rsidRPr="00021D85">
        <w:t xml:space="preserve"> </w:t>
      </w:r>
      <w:r w:rsidR="006A14F9" w:rsidRPr="00021D85">
        <w:t>–</w:t>
      </w:r>
      <w:r w:rsidRPr="00021D85">
        <w:t xml:space="preserve"> вид нарушения, указанный в </w:t>
      </w:r>
      <w:r w:rsidR="006A14F9" w:rsidRPr="00021D85">
        <w:rPr>
          <w:color w:val="000000" w:themeColor="text1"/>
        </w:rPr>
        <w:t>пункте 5.1.1</w:t>
      </w:r>
      <w:r w:rsidRPr="00021D85">
        <w:rPr>
          <w:color w:val="000000" w:themeColor="text1"/>
        </w:rPr>
        <w:t xml:space="preserve"> </w:t>
      </w:r>
      <w:r w:rsidRPr="00021D85">
        <w:t>настоящего Административного регламента;</w:t>
      </w:r>
    </w:p>
    <w:p w:rsidR="003209F6" w:rsidRPr="00021D85" w:rsidRDefault="003209F6" w:rsidP="00D1551F">
      <w:pPr>
        <w:widowControl w:val="0"/>
        <w:autoSpaceDE w:val="0"/>
        <w:autoSpaceDN w:val="0"/>
        <w:adjustRightInd w:val="0"/>
        <w:spacing w:line="0" w:lineRule="atLeast"/>
        <w:ind w:firstLine="709"/>
        <w:jc w:val="both"/>
      </w:pPr>
      <w:r w:rsidRPr="00021D85">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3209F6" w:rsidRPr="00021D85" w:rsidRDefault="003209F6" w:rsidP="00D1551F">
      <w:pPr>
        <w:widowControl w:val="0"/>
        <w:autoSpaceDE w:val="0"/>
        <w:autoSpaceDN w:val="0"/>
        <w:adjustRightInd w:val="0"/>
        <w:spacing w:line="0" w:lineRule="atLeast"/>
        <w:ind w:firstLine="709"/>
        <w:jc w:val="both"/>
      </w:pPr>
      <w:r w:rsidRPr="00021D85">
        <w:t>5.3.</w:t>
      </w:r>
      <w:r w:rsidR="00220DBC" w:rsidRPr="00021D85">
        <w:t> </w:t>
      </w:r>
      <w:r w:rsidRPr="00021D85">
        <w:t xml:space="preserve">Исполнительные органы и уполномоченные на рассмотрение жалобы должностные лица, которым может быть подана жалоба в досудебном (внесудебном) </w:t>
      </w:r>
      <w:proofErr w:type="gramStart"/>
      <w:r w:rsidRPr="00021D85">
        <w:t>порядке</w:t>
      </w:r>
      <w:proofErr w:type="gramEnd"/>
      <w:r w:rsidRPr="00021D85">
        <w:t>.</w:t>
      </w:r>
    </w:p>
    <w:p w:rsidR="003209F6" w:rsidRPr="00021D85" w:rsidRDefault="003209F6" w:rsidP="00D1551F">
      <w:pPr>
        <w:widowControl w:val="0"/>
        <w:autoSpaceDE w:val="0"/>
        <w:autoSpaceDN w:val="0"/>
        <w:adjustRightInd w:val="0"/>
        <w:spacing w:line="0" w:lineRule="atLeast"/>
        <w:ind w:firstLine="709"/>
        <w:jc w:val="both"/>
      </w:pPr>
      <w:r w:rsidRPr="00021D85">
        <w:t xml:space="preserve">Жалоба подается в Комитет либо ГАУ ЦЗН, </w:t>
      </w:r>
      <w:proofErr w:type="gramStart"/>
      <w:r w:rsidRPr="00021D85">
        <w:t>предоставляющий</w:t>
      </w:r>
      <w:proofErr w:type="gramEnd"/>
      <w:r w:rsidRPr="00021D85">
        <w:t xml:space="preserve"> государственную услугу.</w:t>
      </w:r>
    </w:p>
    <w:p w:rsidR="003209F6" w:rsidRPr="00021D85" w:rsidRDefault="003209F6" w:rsidP="00D1551F">
      <w:pPr>
        <w:widowControl w:val="0"/>
        <w:autoSpaceDE w:val="0"/>
        <w:autoSpaceDN w:val="0"/>
        <w:adjustRightInd w:val="0"/>
        <w:spacing w:line="0" w:lineRule="atLeast"/>
        <w:ind w:firstLine="709"/>
        <w:jc w:val="both"/>
      </w:pPr>
      <w:r w:rsidRPr="00021D85">
        <w:t>Жалоба также может быть подана вице-губернатору Санкт-Петербурга, непосредственно координирующему и контролирующему деятельность Комитета.</w:t>
      </w:r>
    </w:p>
    <w:p w:rsidR="003209F6" w:rsidRPr="00021D85" w:rsidRDefault="003209F6" w:rsidP="00D1551F">
      <w:pPr>
        <w:widowControl w:val="0"/>
        <w:autoSpaceDE w:val="0"/>
        <w:autoSpaceDN w:val="0"/>
        <w:adjustRightInd w:val="0"/>
        <w:spacing w:line="0" w:lineRule="atLeast"/>
        <w:ind w:firstLine="709"/>
        <w:jc w:val="both"/>
      </w:pPr>
      <w:r w:rsidRPr="00021D85">
        <w:t xml:space="preserve">Жалоба на решения и действия (бездействие) директора ГАУ ЦЗН подается </w:t>
      </w:r>
      <w:r w:rsidR="00220DBC" w:rsidRPr="00021D85">
        <w:br/>
      </w:r>
      <w:r w:rsidRPr="00021D85">
        <w:t>в Комитет.</w:t>
      </w:r>
    </w:p>
    <w:p w:rsidR="003209F6" w:rsidRPr="00021D85" w:rsidRDefault="003209F6" w:rsidP="00D1551F">
      <w:pPr>
        <w:widowControl w:val="0"/>
        <w:autoSpaceDE w:val="0"/>
        <w:autoSpaceDN w:val="0"/>
        <w:adjustRightInd w:val="0"/>
        <w:spacing w:line="0" w:lineRule="atLeast"/>
        <w:ind w:firstLine="709"/>
        <w:jc w:val="both"/>
      </w:pPr>
      <w:r w:rsidRPr="00021D85">
        <w:t>5.4. Способы подачи и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5.4.1. Жалоба может быть подана:</w:t>
      </w:r>
    </w:p>
    <w:p w:rsidR="003209F6" w:rsidRPr="00021D85" w:rsidRDefault="003209F6" w:rsidP="00D1551F">
      <w:pPr>
        <w:widowControl w:val="0"/>
        <w:autoSpaceDE w:val="0"/>
        <w:autoSpaceDN w:val="0"/>
        <w:adjustRightInd w:val="0"/>
        <w:spacing w:line="0" w:lineRule="atLeast"/>
        <w:ind w:firstLine="709"/>
        <w:jc w:val="both"/>
      </w:pPr>
      <w:r w:rsidRPr="00021D85">
        <w:t>в электронной форме;</w:t>
      </w:r>
    </w:p>
    <w:p w:rsidR="003209F6" w:rsidRPr="00021D85" w:rsidRDefault="003209F6" w:rsidP="00D1551F">
      <w:pPr>
        <w:widowControl w:val="0"/>
        <w:autoSpaceDE w:val="0"/>
        <w:autoSpaceDN w:val="0"/>
        <w:adjustRightInd w:val="0"/>
        <w:spacing w:line="0" w:lineRule="atLeast"/>
        <w:ind w:firstLine="709"/>
        <w:jc w:val="both"/>
      </w:pPr>
      <w:r w:rsidRPr="00021D85">
        <w:t>в письменной форме на бумажном носителе.</w:t>
      </w:r>
    </w:p>
    <w:p w:rsidR="003209F6" w:rsidRPr="00021D85" w:rsidRDefault="003209F6" w:rsidP="00D1551F">
      <w:pPr>
        <w:widowControl w:val="0"/>
        <w:autoSpaceDE w:val="0"/>
        <w:autoSpaceDN w:val="0"/>
        <w:adjustRightInd w:val="0"/>
        <w:spacing w:line="0" w:lineRule="atLeast"/>
        <w:ind w:firstLine="709"/>
        <w:jc w:val="both"/>
      </w:pPr>
      <w:r w:rsidRPr="00021D85">
        <w:t>5.4.1.1.</w:t>
      </w:r>
      <w:r w:rsidR="00BE1C1F" w:rsidRPr="00021D85">
        <w:t> </w:t>
      </w:r>
      <w:r w:rsidRPr="00021D85">
        <w:t>Подача жалобы в письменной форме на бумажном носителе осуществляется:</w:t>
      </w:r>
    </w:p>
    <w:p w:rsidR="003209F6" w:rsidRPr="00021D85" w:rsidRDefault="003209F6" w:rsidP="00D1551F">
      <w:pPr>
        <w:widowControl w:val="0"/>
        <w:autoSpaceDE w:val="0"/>
        <w:autoSpaceDN w:val="0"/>
        <w:adjustRightInd w:val="0"/>
        <w:spacing w:line="0" w:lineRule="atLeast"/>
        <w:ind w:firstLine="709"/>
        <w:jc w:val="both"/>
      </w:pPr>
      <w:r w:rsidRPr="00021D85">
        <w:t>по почте;</w:t>
      </w:r>
    </w:p>
    <w:p w:rsidR="003209F6" w:rsidRPr="00021D85" w:rsidRDefault="003209F6" w:rsidP="00D1551F">
      <w:pPr>
        <w:widowControl w:val="0"/>
        <w:autoSpaceDE w:val="0"/>
        <w:autoSpaceDN w:val="0"/>
        <w:adjustRightInd w:val="0"/>
        <w:spacing w:line="0" w:lineRule="atLeast"/>
        <w:ind w:firstLine="709"/>
        <w:jc w:val="both"/>
      </w:pPr>
      <w:r w:rsidRPr="00021D85">
        <w:t>при личном приеме заявителя в Комитете либо в ГАУ ЦЗН.</w:t>
      </w:r>
    </w:p>
    <w:p w:rsidR="003209F6" w:rsidRPr="00021D85" w:rsidRDefault="003209F6" w:rsidP="00D1551F">
      <w:pPr>
        <w:widowControl w:val="0"/>
        <w:autoSpaceDE w:val="0"/>
        <w:autoSpaceDN w:val="0"/>
        <w:adjustRightInd w:val="0"/>
        <w:spacing w:line="0" w:lineRule="atLeast"/>
        <w:ind w:firstLine="709"/>
        <w:jc w:val="both"/>
      </w:pPr>
      <w:r w:rsidRPr="00021D85">
        <w:t xml:space="preserve">При личном приеме заявитель представляет документ, удостоверяющий </w:t>
      </w:r>
      <w:r w:rsidR="0048133C" w:rsidRPr="00021D85">
        <w:br/>
      </w:r>
      <w:r w:rsidRPr="00021D85">
        <w:t>его личность в соответствии с законодательством Российской Федерации.</w:t>
      </w:r>
    </w:p>
    <w:p w:rsidR="00AE4F8B" w:rsidRPr="00021D85" w:rsidRDefault="00AE4F8B" w:rsidP="00AE4F8B">
      <w:pPr>
        <w:widowControl w:val="0"/>
        <w:autoSpaceDE w:val="0"/>
        <w:autoSpaceDN w:val="0"/>
        <w:adjustRightInd w:val="0"/>
        <w:ind w:firstLine="567"/>
        <w:jc w:val="both"/>
        <w:rPr>
          <w:rFonts w:eastAsiaTheme="minorEastAsia"/>
        </w:rPr>
      </w:pPr>
      <w:r w:rsidRPr="00021D85">
        <w:rPr>
          <w:rFonts w:eastAsiaTheme="minorEastAsia"/>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w:t>
      </w:r>
      <w:proofErr w:type="spellStart"/>
      <w:r w:rsidR="00BE1C1F" w:rsidRPr="00021D85">
        <w:rPr>
          <w:rFonts w:eastAsiaTheme="minorEastAsia"/>
        </w:rPr>
        <w:t>ktzn.gov.spb.ru</w:t>
      </w:r>
      <w:proofErr w:type="spellEnd"/>
      <w:r w:rsidRPr="00021D85">
        <w:rPr>
          <w:rFonts w:eastAsiaTheme="minorEastAsia"/>
        </w:rPr>
        <w:t xml:space="preserve">), официального сайта ГАУ ЦЗН (доменное имя сайта в сети </w:t>
      </w:r>
      <w:r w:rsidRPr="00021D85">
        <w:rPr>
          <w:rFonts w:eastAsiaTheme="minorEastAsia"/>
        </w:rPr>
        <w:br/>
        <w:t>«Интернет» – r21.spb.ru),</w:t>
      </w:r>
      <w:r w:rsidR="00187019" w:rsidRPr="00021D85">
        <w:rPr>
          <w:rFonts w:eastAsiaTheme="minorEastAsia"/>
        </w:rPr>
        <w:t xml:space="preserve"> </w:t>
      </w:r>
      <w:r w:rsidR="00B72EB5" w:rsidRPr="00021D85">
        <w:rPr>
          <w:rFonts w:eastAsiaTheme="minorEastAsia"/>
        </w:rPr>
        <w:t>единой цифровой платформы</w:t>
      </w:r>
      <w:r w:rsidR="00591C92" w:rsidRPr="00021D85">
        <w:rPr>
          <w:rFonts w:eastAsiaTheme="minorEastAsia"/>
        </w:rPr>
        <w:t xml:space="preserve"> (доменное имя сайта в сети «Интернет» – </w:t>
      </w:r>
      <w:proofErr w:type="spellStart"/>
      <w:r w:rsidR="00591C92" w:rsidRPr="00021D85">
        <w:rPr>
          <w:rFonts w:eastAsiaTheme="minorEastAsia"/>
        </w:rPr>
        <w:t>trudvsem.ru</w:t>
      </w:r>
      <w:proofErr w:type="spellEnd"/>
      <w:r w:rsidR="00591C92" w:rsidRPr="00021D85">
        <w:rPr>
          <w:rFonts w:eastAsiaTheme="minorEastAsia"/>
        </w:rPr>
        <w:t>)</w:t>
      </w:r>
      <w:r w:rsidRPr="00021D85">
        <w:rPr>
          <w:rFonts w:eastAsiaTheme="minorEastAsia"/>
        </w:rPr>
        <w:t>.</w:t>
      </w:r>
    </w:p>
    <w:p w:rsidR="003209F6" w:rsidRPr="00021D85" w:rsidRDefault="003209F6" w:rsidP="00D1551F">
      <w:pPr>
        <w:widowControl w:val="0"/>
        <w:autoSpaceDE w:val="0"/>
        <w:autoSpaceDN w:val="0"/>
        <w:adjustRightInd w:val="0"/>
        <w:spacing w:line="0" w:lineRule="atLeast"/>
        <w:ind w:firstLine="709"/>
        <w:jc w:val="both"/>
      </w:pPr>
      <w:r w:rsidRPr="00021D85">
        <w:t>5.4.2.</w:t>
      </w:r>
      <w:r w:rsidR="00AE4F8B" w:rsidRPr="00021D85">
        <w:t> </w:t>
      </w:r>
      <w:r w:rsidRPr="00021D85">
        <w:t>Порядок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Жалоба на работника ГАУ ЦЗН либо на порядок оказания услуги ГАУ ЦЗН рассматривается Комитетом.</w:t>
      </w:r>
    </w:p>
    <w:p w:rsidR="003209F6" w:rsidRPr="00021D85" w:rsidRDefault="003209F6" w:rsidP="00D1551F">
      <w:pPr>
        <w:widowControl w:val="0"/>
        <w:autoSpaceDE w:val="0"/>
        <w:autoSpaceDN w:val="0"/>
        <w:adjustRightInd w:val="0"/>
        <w:spacing w:line="0" w:lineRule="atLeast"/>
        <w:ind w:firstLine="709"/>
        <w:jc w:val="both"/>
      </w:pPr>
      <w:r w:rsidRPr="00021D85">
        <w:t>Жалоба на решения и действия (бездействие) руководителя Комитета рассматривается вышестоящим органом.</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случае</w:t>
      </w:r>
      <w:proofErr w:type="gramEnd"/>
      <w:r w:rsidRPr="00021D85">
        <w:t xml:space="preserve"> если жалоба подана заявителем в орган, в компетенцию которого </w:t>
      </w:r>
      <w:r w:rsidR="00BE1C1F" w:rsidRPr="00021D85">
        <w:br/>
      </w:r>
      <w:r w:rsidRPr="00021D85">
        <w:t xml:space="preserve">не входит принятие решения по жалобе, в течение трех рабочих дней со дня </w:t>
      </w:r>
      <w:r w:rsidR="00BE1C1F" w:rsidRPr="00021D85">
        <w:br/>
      </w:r>
      <w:r w:rsidRPr="00021D85">
        <w:t xml:space="preserve">ее регистрации указанный орган направляет жалобу в уполномоченный </w:t>
      </w:r>
      <w:r w:rsidR="00BE1C1F" w:rsidRPr="00021D85">
        <w:br/>
      </w:r>
      <w:r w:rsidRPr="00021D85">
        <w:t xml:space="preserve">на ее рассмотрение орган и в письменной форме информирует заявителя </w:t>
      </w:r>
      <w:r w:rsidR="00BE1C1F" w:rsidRPr="00021D85">
        <w:br/>
      </w:r>
      <w:r w:rsidRPr="00021D85">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A0283B" w:rsidRPr="00021D85" w:rsidRDefault="00A0283B" w:rsidP="00A0283B">
      <w:pPr>
        <w:widowControl w:val="0"/>
        <w:autoSpaceDE w:val="0"/>
        <w:autoSpaceDN w:val="0"/>
        <w:adjustRightInd w:val="0"/>
        <w:spacing w:line="0" w:lineRule="atLeast"/>
        <w:ind w:firstLine="709"/>
        <w:jc w:val="both"/>
      </w:pPr>
      <w:proofErr w:type="gramStart"/>
      <w:r w:rsidRPr="00021D85">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roofErr w:type="gramEnd"/>
    </w:p>
    <w:p w:rsidR="003209F6" w:rsidRPr="00021D85" w:rsidRDefault="003209F6" w:rsidP="00D1551F">
      <w:pPr>
        <w:widowControl w:val="0"/>
        <w:autoSpaceDE w:val="0"/>
        <w:autoSpaceDN w:val="0"/>
        <w:adjustRightInd w:val="0"/>
        <w:spacing w:line="0" w:lineRule="atLeast"/>
        <w:ind w:firstLine="709"/>
        <w:jc w:val="both"/>
      </w:pPr>
      <w:r w:rsidRPr="00021D85">
        <w:t xml:space="preserve">Комитет вправе оставить жалобу без ответа в следующих </w:t>
      </w:r>
      <w:proofErr w:type="gramStart"/>
      <w:r w:rsidRPr="00021D85">
        <w:t>случаях</w:t>
      </w:r>
      <w:proofErr w:type="gramEnd"/>
      <w:r w:rsidRPr="00021D85">
        <w:t>:</w:t>
      </w:r>
    </w:p>
    <w:p w:rsidR="003209F6" w:rsidRPr="00021D85" w:rsidRDefault="003209F6" w:rsidP="00D1551F">
      <w:pPr>
        <w:widowControl w:val="0"/>
        <w:autoSpaceDE w:val="0"/>
        <w:autoSpaceDN w:val="0"/>
        <w:adjustRightInd w:val="0"/>
        <w:spacing w:line="0" w:lineRule="atLeast"/>
        <w:ind w:firstLine="709"/>
        <w:jc w:val="both"/>
      </w:pPr>
      <w:r w:rsidRPr="00021D85">
        <w:t>наличие в жалобе нецензурных либо оскорбительных выражений, угроз жизни, здоровью и имуществу должностного лица, а также членов его семьи;</w:t>
      </w:r>
    </w:p>
    <w:p w:rsidR="003209F6" w:rsidRPr="00891977" w:rsidRDefault="003209F6" w:rsidP="00D1551F">
      <w:pPr>
        <w:widowControl w:val="0"/>
        <w:autoSpaceDE w:val="0"/>
        <w:autoSpaceDN w:val="0"/>
        <w:adjustRightInd w:val="0"/>
        <w:spacing w:line="0" w:lineRule="atLeast"/>
        <w:ind w:firstLine="709"/>
        <w:jc w:val="both"/>
      </w:pPr>
      <w:r w:rsidRPr="007C0B97">
        <w:lastRenderedPageBreak/>
        <w:t>отсутствие возможности прочитать</w:t>
      </w:r>
      <w:r w:rsidR="00202EAC" w:rsidRPr="002A060E">
        <w:rPr>
          <w:rStyle w:val="af7"/>
        </w:rPr>
        <w:footnoteReference w:id="5"/>
      </w:r>
      <w:r w:rsidRPr="002A060E">
        <w:t xml:space="preserve"> текст жалобы, фамилию, имя, отчество </w:t>
      </w:r>
      <w:r w:rsidR="00202EAC" w:rsidRPr="00891977">
        <w:br/>
      </w:r>
      <w:r w:rsidRPr="00891977">
        <w:t xml:space="preserve">(при наличии) </w:t>
      </w:r>
      <w:proofErr w:type="gramStart"/>
      <w:r w:rsidRPr="00891977">
        <w:t>и(</w:t>
      </w:r>
      <w:proofErr w:type="gramEnd"/>
      <w:r w:rsidRPr="00891977">
        <w:t>или) почтовый адрес заявителя, указанные в жалобе.</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случае</w:t>
      </w:r>
      <w:proofErr w:type="gramEnd"/>
      <w:r w:rsidRPr="00021D85">
        <w:t xml:space="preserve"> оставления жалобы без ответа Комитет в течение трех рабочих дней </w:t>
      </w:r>
      <w:r w:rsidR="000664C6" w:rsidRPr="00021D85">
        <w:br/>
      </w:r>
      <w:r w:rsidRPr="00021D85">
        <w:t xml:space="preserve">со дня регистрации жалобы сообщает об этом гражданину, направившему жалобу, </w:t>
      </w:r>
      <w:r w:rsidR="000664C6" w:rsidRPr="00021D85">
        <w:br/>
      </w:r>
      <w:r w:rsidRPr="00021D85">
        <w:t>если его фамилия и почтовый адрес поддаются прочтению.</w:t>
      </w:r>
    </w:p>
    <w:p w:rsidR="003209F6" w:rsidRPr="00021D85" w:rsidRDefault="003209F6" w:rsidP="00D1551F">
      <w:pPr>
        <w:widowControl w:val="0"/>
        <w:autoSpaceDE w:val="0"/>
        <w:autoSpaceDN w:val="0"/>
        <w:adjustRightInd w:val="0"/>
        <w:spacing w:line="0" w:lineRule="atLeast"/>
        <w:ind w:firstLine="709"/>
        <w:jc w:val="both"/>
      </w:pPr>
      <w:r w:rsidRPr="00021D85">
        <w:t>5.5.</w:t>
      </w:r>
      <w:r w:rsidR="000664C6" w:rsidRPr="00021D85">
        <w:t> </w:t>
      </w:r>
      <w:r w:rsidRPr="00021D85">
        <w:t>Сроки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Срок рассмотрения жалобы исчисляется со дня регистрации жалобы в Комитете либо в ГАУ ЦЗН.</w:t>
      </w:r>
    </w:p>
    <w:p w:rsidR="003209F6" w:rsidRPr="00021D85" w:rsidRDefault="003209F6" w:rsidP="00D1551F">
      <w:pPr>
        <w:widowControl w:val="0"/>
        <w:autoSpaceDE w:val="0"/>
        <w:autoSpaceDN w:val="0"/>
        <w:adjustRightInd w:val="0"/>
        <w:spacing w:line="0" w:lineRule="atLeast"/>
        <w:ind w:firstLine="709"/>
        <w:jc w:val="both"/>
      </w:pPr>
      <w:r w:rsidRPr="00021D85">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066507" w:rsidRPr="00021D85">
        <w:br/>
      </w:r>
      <w:r w:rsidRPr="00021D85">
        <w:t>по рассмотрению жалоб, в течение пятнадцати рабочих дней со дня ее регистрации</w:t>
      </w:r>
      <w:r w:rsidR="00066507" w:rsidRPr="00021D85">
        <w:t xml:space="preserve">, </w:t>
      </w:r>
      <w:r w:rsidR="00066507" w:rsidRPr="00021D85">
        <w:br/>
        <w:t>если более короткие сроки рассмотрения жалобы не установлены Комитетом.</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случае</w:t>
      </w:r>
      <w:proofErr w:type="gramEnd"/>
      <w:r w:rsidRPr="00021D85">
        <w:t xml:space="preserve"> обжалования отказа ГАУ ЦЗН в приеме документов у заявителя </w:t>
      </w:r>
      <w:r w:rsidR="000A2DB5" w:rsidRPr="00021D85">
        <w:br/>
      </w:r>
      <w:r w:rsidRPr="00021D85">
        <w:t>либо в исправлении допущенных опечаток и</w:t>
      </w:r>
      <w:r w:rsidR="00066507" w:rsidRPr="00021D85">
        <w:t> </w:t>
      </w:r>
      <w:r w:rsidRPr="00021D85">
        <w:t>(или)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3209F6" w:rsidRPr="00021D85" w:rsidRDefault="003209F6" w:rsidP="00D1551F">
      <w:pPr>
        <w:widowControl w:val="0"/>
        <w:autoSpaceDE w:val="0"/>
        <w:autoSpaceDN w:val="0"/>
        <w:adjustRightInd w:val="0"/>
        <w:spacing w:line="0" w:lineRule="atLeast"/>
        <w:ind w:firstLine="709"/>
        <w:jc w:val="both"/>
      </w:pPr>
      <w:r w:rsidRPr="00021D85">
        <w:t>5.6. Результат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По результатам рассмотрения жалобы Комитетом принимается одно из следующих решений:</w:t>
      </w:r>
    </w:p>
    <w:p w:rsidR="003209F6" w:rsidRPr="00021D85" w:rsidRDefault="003209F6" w:rsidP="00D1551F">
      <w:pPr>
        <w:widowControl w:val="0"/>
        <w:autoSpaceDE w:val="0"/>
        <w:autoSpaceDN w:val="0"/>
        <w:adjustRightInd w:val="0"/>
        <w:spacing w:line="0" w:lineRule="atLeast"/>
        <w:ind w:firstLine="709"/>
        <w:jc w:val="both"/>
      </w:pPr>
      <w:r w:rsidRPr="00021D85">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удовлетворении</w:t>
      </w:r>
      <w:proofErr w:type="gramEnd"/>
      <w:r w:rsidRPr="00021D85">
        <w:t xml:space="preserve"> жалобы отказывается.</w:t>
      </w:r>
    </w:p>
    <w:p w:rsidR="003209F6" w:rsidRPr="00021D85" w:rsidRDefault="003209F6" w:rsidP="00D1551F">
      <w:pPr>
        <w:widowControl w:val="0"/>
        <w:autoSpaceDE w:val="0"/>
        <w:autoSpaceDN w:val="0"/>
        <w:adjustRightInd w:val="0"/>
        <w:spacing w:line="0" w:lineRule="atLeast"/>
        <w:ind w:firstLine="709"/>
        <w:jc w:val="both"/>
      </w:pPr>
      <w:r w:rsidRPr="00021D85">
        <w:t xml:space="preserve">Указанное решение принимается в форме акта Комитета. Типовая форма </w:t>
      </w:r>
      <w:r w:rsidR="0043752C" w:rsidRPr="00021D85">
        <w:rPr>
          <w:color w:val="000000" w:themeColor="text1"/>
        </w:rPr>
        <w:t>акта</w:t>
      </w:r>
      <w:r w:rsidRPr="00021D85">
        <w:t xml:space="preserve"> установлена приложением </w:t>
      </w:r>
      <w:r w:rsidR="0043752C" w:rsidRPr="00021D85">
        <w:t>№ </w:t>
      </w:r>
      <w:r w:rsidR="00991BD1" w:rsidRPr="00021D85">
        <w:t>3</w:t>
      </w:r>
      <w:r w:rsidRPr="00021D85">
        <w:t xml:space="preserve"> к настоящему Административному регламенту.</w:t>
      </w:r>
    </w:p>
    <w:p w:rsidR="003209F6" w:rsidRPr="00021D85" w:rsidRDefault="003209F6" w:rsidP="00D1551F">
      <w:pPr>
        <w:widowControl w:val="0"/>
        <w:autoSpaceDE w:val="0"/>
        <w:autoSpaceDN w:val="0"/>
        <w:adjustRightInd w:val="0"/>
        <w:spacing w:line="0" w:lineRule="atLeast"/>
        <w:ind w:firstLine="709"/>
        <w:jc w:val="both"/>
      </w:pPr>
      <w:r w:rsidRPr="00021D85">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2130CE" w:rsidRPr="00021D85">
        <w:br/>
      </w:r>
      <w:r w:rsidRPr="00021D85">
        <w:t xml:space="preserve">в рассмотрении жалобы по существу в связи с несоответствием сведений, изложенных </w:t>
      </w:r>
      <w:r w:rsidR="0043752C" w:rsidRPr="00021D85">
        <w:br/>
      </w:r>
      <w:r w:rsidRPr="00021D85">
        <w:t>в жалобе, указанному виду нарушения.</w:t>
      </w:r>
    </w:p>
    <w:p w:rsidR="003209F6" w:rsidRPr="00021D85" w:rsidRDefault="003209F6" w:rsidP="00D1551F">
      <w:pPr>
        <w:widowControl w:val="0"/>
        <w:autoSpaceDE w:val="0"/>
        <w:autoSpaceDN w:val="0"/>
        <w:adjustRightInd w:val="0"/>
        <w:spacing w:line="0" w:lineRule="atLeast"/>
        <w:ind w:firstLine="709"/>
        <w:jc w:val="both"/>
      </w:pPr>
      <w:r w:rsidRPr="00021D85">
        <w:t xml:space="preserve">Комитет отказывает в </w:t>
      </w:r>
      <w:proofErr w:type="gramStart"/>
      <w:r w:rsidRPr="00021D85">
        <w:t>удовлетворении</w:t>
      </w:r>
      <w:proofErr w:type="gramEnd"/>
      <w:r w:rsidRPr="00021D85">
        <w:t xml:space="preserve"> жалобы в следующих случаях:</w:t>
      </w:r>
    </w:p>
    <w:p w:rsidR="003209F6" w:rsidRPr="00021D85" w:rsidRDefault="003209F6" w:rsidP="00D1551F">
      <w:pPr>
        <w:widowControl w:val="0"/>
        <w:autoSpaceDE w:val="0"/>
        <w:autoSpaceDN w:val="0"/>
        <w:adjustRightInd w:val="0"/>
        <w:spacing w:line="0" w:lineRule="atLeast"/>
        <w:ind w:firstLine="709"/>
        <w:jc w:val="both"/>
      </w:pPr>
      <w:r w:rsidRPr="00021D85">
        <w:t>наличие вступившего в законную силу решения суда, арбитражного суда по жалобе о том же предмете и по тем же основаниям;</w:t>
      </w:r>
    </w:p>
    <w:p w:rsidR="003209F6" w:rsidRPr="00021D85" w:rsidRDefault="003209F6" w:rsidP="00D1551F">
      <w:pPr>
        <w:widowControl w:val="0"/>
        <w:autoSpaceDE w:val="0"/>
        <w:autoSpaceDN w:val="0"/>
        <w:adjustRightInd w:val="0"/>
        <w:spacing w:line="0" w:lineRule="atLeast"/>
        <w:ind w:firstLine="709"/>
        <w:jc w:val="both"/>
      </w:pPr>
      <w:r w:rsidRPr="00021D85">
        <w:t xml:space="preserve">подача жалобы лицом, полномочия которого не подтверждены в </w:t>
      </w:r>
      <w:proofErr w:type="gramStart"/>
      <w:r w:rsidRPr="00021D85">
        <w:t>порядке</w:t>
      </w:r>
      <w:proofErr w:type="gramEnd"/>
      <w:r w:rsidRPr="00021D85">
        <w:t>, установленном законодательством Российской Федерации;</w:t>
      </w:r>
    </w:p>
    <w:p w:rsidR="003209F6" w:rsidRPr="00021D85" w:rsidRDefault="003209F6" w:rsidP="00D1551F">
      <w:pPr>
        <w:widowControl w:val="0"/>
        <w:autoSpaceDE w:val="0"/>
        <w:autoSpaceDN w:val="0"/>
        <w:adjustRightInd w:val="0"/>
        <w:spacing w:line="0" w:lineRule="atLeast"/>
        <w:ind w:firstLine="709"/>
        <w:jc w:val="both"/>
      </w:pPr>
      <w:r w:rsidRPr="00021D85">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729D6" w:rsidRPr="00021D85" w:rsidRDefault="006729D6" w:rsidP="00D1551F">
      <w:pPr>
        <w:widowControl w:val="0"/>
        <w:autoSpaceDE w:val="0"/>
        <w:autoSpaceDN w:val="0"/>
        <w:adjustRightInd w:val="0"/>
        <w:spacing w:line="0" w:lineRule="atLeast"/>
        <w:ind w:firstLine="709"/>
        <w:jc w:val="both"/>
      </w:pPr>
      <w:r w:rsidRPr="00021D85">
        <w:t xml:space="preserve">В случае установления в ходе или по результатам </w:t>
      </w:r>
      <w:proofErr w:type="gramStart"/>
      <w:r w:rsidRPr="00021D85">
        <w:t>рассмотрения жалобы признаков состава административного правонарушения</w:t>
      </w:r>
      <w:proofErr w:type="gramEnd"/>
      <w:r w:rsidRPr="00021D85">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209F6" w:rsidRPr="00021D85" w:rsidRDefault="003209F6" w:rsidP="00D1551F">
      <w:pPr>
        <w:widowControl w:val="0"/>
        <w:autoSpaceDE w:val="0"/>
        <w:autoSpaceDN w:val="0"/>
        <w:adjustRightInd w:val="0"/>
        <w:spacing w:line="0" w:lineRule="atLeast"/>
        <w:ind w:firstLine="709"/>
        <w:jc w:val="both"/>
      </w:pPr>
      <w:r w:rsidRPr="00021D85">
        <w:t>5.7. Порядок информирования заявителя о результатах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 xml:space="preserve">При удовлетворении жалобы Комитет принимает исчерпывающие меры </w:t>
      </w:r>
      <w:r w:rsidR="006729D6" w:rsidRPr="00021D85">
        <w:br/>
      </w:r>
      <w:r w:rsidRPr="00021D85">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00991BD1" w:rsidRPr="00021D85">
        <w:br/>
      </w:r>
      <w:r w:rsidRPr="00021D85">
        <w:t>если иное не установлено законодательством Российской Федерации.</w:t>
      </w:r>
    </w:p>
    <w:p w:rsidR="003209F6" w:rsidRPr="00021D85" w:rsidRDefault="003209F6" w:rsidP="00D1551F">
      <w:pPr>
        <w:widowControl w:val="0"/>
        <w:autoSpaceDE w:val="0"/>
        <w:autoSpaceDN w:val="0"/>
        <w:adjustRightInd w:val="0"/>
        <w:spacing w:line="0" w:lineRule="atLeast"/>
        <w:ind w:firstLine="709"/>
        <w:jc w:val="both"/>
      </w:pPr>
      <w:r w:rsidRPr="00021D85">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ответе</w:t>
      </w:r>
      <w:proofErr w:type="gramEnd"/>
      <w:r w:rsidRPr="00021D85">
        <w:t xml:space="preserve"> по результатам рассмотрения жалобы указываются:</w:t>
      </w:r>
    </w:p>
    <w:p w:rsidR="003209F6" w:rsidRPr="00021D85" w:rsidRDefault="003209F6" w:rsidP="00D1551F">
      <w:pPr>
        <w:widowControl w:val="0"/>
        <w:autoSpaceDE w:val="0"/>
        <w:autoSpaceDN w:val="0"/>
        <w:adjustRightInd w:val="0"/>
        <w:spacing w:line="0" w:lineRule="atLeast"/>
        <w:ind w:firstLine="709"/>
        <w:jc w:val="both"/>
      </w:pPr>
      <w:proofErr w:type="gramStart"/>
      <w:r w:rsidRPr="00021D85">
        <w:t>наименование Комитета, должность, фамилия, имя, отчество (при наличии) должностного лица, принявшего решение по жалобе;</w:t>
      </w:r>
      <w:proofErr w:type="gramEnd"/>
    </w:p>
    <w:p w:rsidR="003209F6" w:rsidRPr="00021D85" w:rsidRDefault="003209F6" w:rsidP="00D1551F">
      <w:pPr>
        <w:widowControl w:val="0"/>
        <w:autoSpaceDE w:val="0"/>
        <w:autoSpaceDN w:val="0"/>
        <w:adjustRightInd w:val="0"/>
        <w:spacing w:line="0" w:lineRule="atLeast"/>
        <w:ind w:firstLine="709"/>
        <w:jc w:val="both"/>
      </w:pPr>
      <w:r w:rsidRPr="00021D85">
        <w:t>номер, дата, место принятия решения, включая сведения о должностном лице, работнике, решение или действие (бездействие) которого обжалуется;</w:t>
      </w:r>
    </w:p>
    <w:p w:rsidR="003209F6" w:rsidRPr="00021D85" w:rsidRDefault="003209F6" w:rsidP="00D1551F">
      <w:pPr>
        <w:widowControl w:val="0"/>
        <w:autoSpaceDE w:val="0"/>
        <w:autoSpaceDN w:val="0"/>
        <w:adjustRightInd w:val="0"/>
        <w:spacing w:line="0" w:lineRule="atLeast"/>
        <w:ind w:firstLine="709"/>
        <w:jc w:val="both"/>
      </w:pPr>
      <w:r w:rsidRPr="00021D85">
        <w:t>фамилия, имя, отчество (при наличии) или наименование заявителя;</w:t>
      </w:r>
    </w:p>
    <w:p w:rsidR="003209F6" w:rsidRPr="00021D85" w:rsidRDefault="003209F6" w:rsidP="00D1551F">
      <w:pPr>
        <w:widowControl w:val="0"/>
        <w:autoSpaceDE w:val="0"/>
        <w:autoSpaceDN w:val="0"/>
        <w:adjustRightInd w:val="0"/>
        <w:spacing w:line="0" w:lineRule="atLeast"/>
        <w:ind w:firstLine="709"/>
        <w:jc w:val="both"/>
      </w:pPr>
      <w:r w:rsidRPr="00021D85">
        <w:t>основания для принятия решения по жалобе;</w:t>
      </w:r>
    </w:p>
    <w:p w:rsidR="003209F6" w:rsidRPr="00021D85" w:rsidRDefault="003209F6" w:rsidP="00D1551F">
      <w:pPr>
        <w:widowControl w:val="0"/>
        <w:autoSpaceDE w:val="0"/>
        <w:autoSpaceDN w:val="0"/>
        <w:adjustRightInd w:val="0"/>
        <w:spacing w:line="0" w:lineRule="atLeast"/>
        <w:ind w:firstLine="709"/>
        <w:jc w:val="both"/>
      </w:pPr>
      <w:r w:rsidRPr="00021D85">
        <w:t>принятое по жалобе решение;</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случае</w:t>
      </w:r>
      <w:proofErr w:type="gramEnd"/>
      <w:r w:rsidRPr="00021D85">
        <w:t xml:space="preserve"> если жалоба признана обоснованной </w:t>
      </w:r>
      <w:r w:rsidR="00A31A04" w:rsidRPr="00021D85">
        <w:t>–</w:t>
      </w:r>
      <w:r w:rsidRPr="00021D85">
        <w:t xml:space="preserve"> сроки устранения выявленных нарушений, в том числе срок предоставления результата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 xml:space="preserve">в </w:t>
      </w:r>
      <w:proofErr w:type="gramStart"/>
      <w:r w:rsidRPr="00021D85">
        <w:t>случае</w:t>
      </w:r>
      <w:proofErr w:type="gramEnd"/>
      <w:r w:rsidRPr="00021D85">
        <w:t xml:space="preserve"> если жалоба признана необоснованной </w:t>
      </w:r>
      <w:r w:rsidR="0069138E" w:rsidRPr="00021D85">
        <w:t>–</w:t>
      </w:r>
      <w:r w:rsidRPr="00021D85">
        <w:t xml:space="preserve"> аргументированные разъяснения </w:t>
      </w:r>
      <w:r w:rsidR="006729D6" w:rsidRPr="00021D85">
        <w:br/>
      </w:r>
      <w:r w:rsidRPr="00021D85">
        <w:t>о причинах принятого решения, а также информация о порядке обжалования принятого решения.</w:t>
      </w:r>
    </w:p>
    <w:p w:rsidR="003209F6" w:rsidRPr="00021D85" w:rsidRDefault="003209F6" w:rsidP="00D1551F">
      <w:pPr>
        <w:widowControl w:val="0"/>
        <w:autoSpaceDE w:val="0"/>
        <w:autoSpaceDN w:val="0"/>
        <w:adjustRightInd w:val="0"/>
        <w:spacing w:line="0" w:lineRule="atLeast"/>
        <w:ind w:firstLine="709"/>
        <w:jc w:val="both"/>
      </w:pPr>
      <w:r w:rsidRPr="00021D85">
        <w:t xml:space="preserve">Также в </w:t>
      </w:r>
      <w:proofErr w:type="gramStart"/>
      <w:r w:rsidRPr="00021D85">
        <w:t>ответе</w:t>
      </w:r>
      <w:proofErr w:type="gramEnd"/>
      <w:r w:rsidRPr="00021D85">
        <w:t xml:space="preserve"> о результатах рассмотрения жалобы приносятся извинения </w:t>
      </w:r>
      <w:r w:rsidR="006729D6" w:rsidRPr="00021D85">
        <w:br/>
      </w:r>
      <w:r w:rsidRPr="00021D85">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209F6" w:rsidRPr="00021D85" w:rsidRDefault="003209F6" w:rsidP="00D1551F">
      <w:pPr>
        <w:widowControl w:val="0"/>
        <w:autoSpaceDE w:val="0"/>
        <w:autoSpaceDN w:val="0"/>
        <w:adjustRightInd w:val="0"/>
        <w:spacing w:line="0" w:lineRule="atLeast"/>
        <w:ind w:firstLine="709"/>
        <w:jc w:val="both"/>
      </w:pPr>
      <w:r w:rsidRPr="00021D85">
        <w:t xml:space="preserve">Ответ по результатам рассмотрения жалобы подписывается уполномоченным </w:t>
      </w:r>
      <w:r w:rsidR="006729D6" w:rsidRPr="00021D85">
        <w:br/>
      </w:r>
      <w:r w:rsidRPr="00021D85">
        <w:t xml:space="preserve">на рассмотрение жалобы должностным лицом Комитета, наделенным полномочиями </w:t>
      </w:r>
      <w:r w:rsidR="006729D6" w:rsidRPr="00021D85">
        <w:br/>
      </w:r>
      <w:r w:rsidRPr="00021D85">
        <w:t>по рассмотрению жалоб.</w:t>
      </w:r>
    </w:p>
    <w:p w:rsidR="003209F6" w:rsidRPr="00021D85" w:rsidRDefault="003209F6" w:rsidP="00D1551F">
      <w:pPr>
        <w:widowControl w:val="0"/>
        <w:autoSpaceDE w:val="0"/>
        <w:autoSpaceDN w:val="0"/>
        <w:adjustRightInd w:val="0"/>
        <w:spacing w:line="0" w:lineRule="atLeast"/>
        <w:ind w:firstLine="709"/>
        <w:jc w:val="both"/>
      </w:pPr>
      <w:r w:rsidRPr="00021D85">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rsidR="00B52C0A" w:rsidRPr="00021D85" w:rsidRDefault="00B52C0A" w:rsidP="00B52C0A">
      <w:pPr>
        <w:widowControl w:val="0"/>
        <w:autoSpaceDE w:val="0"/>
        <w:autoSpaceDN w:val="0"/>
        <w:adjustRightInd w:val="0"/>
        <w:spacing w:line="0" w:lineRule="atLeast"/>
        <w:ind w:firstLine="709"/>
        <w:jc w:val="both"/>
      </w:pPr>
      <w:r w:rsidRPr="00021D85">
        <w:t>5.8. Порядок обжалования решения по жалобе.</w:t>
      </w:r>
    </w:p>
    <w:p w:rsidR="00B52C0A" w:rsidRPr="00021D85" w:rsidRDefault="00B52C0A" w:rsidP="00B52C0A">
      <w:pPr>
        <w:widowControl w:val="0"/>
        <w:autoSpaceDE w:val="0"/>
        <w:autoSpaceDN w:val="0"/>
        <w:adjustRightInd w:val="0"/>
        <w:spacing w:line="0" w:lineRule="atLeast"/>
        <w:ind w:firstLine="709"/>
        <w:jc w:val="both"/>
      </w:pPr>
      <w:r w:rsidRPr="00021D85">
        <w:t xml:space="preserve">Решение, принятое по результатам рассмотрения жалобы, может быть обжаловано вице-губернатору Санкт-Петербурга, непосредственно </w:t>
      </w:r>
      <w:r w:rsidR="00367BC8" w:rsidRPr="00021D85">
        <w:t>координирующему</w:t>
      </w:r>
      <w:r w:rsidR="00DC44C7" w:rsidRPr="00021D85">
        <w:t xml:space="preserve"> </w:t>
      </w:r>
      <w:r w:rsidR="00DC44C7" w:rsidRPr="00021D85">
        <w:br/>
      </w:r>
      <w:r w:rsidRPr="00021D85">
        <w:t>и контролирующему деятельность Комитета (Смольный проезд, д. 1, литера</w:t>
      </w:r>
      <w:proofErr w:type="gramStart"/>
      <w:r w:rsidRPr="00021D85">
        <w:t xml:space="preserve"> Б</w:t>
      </w:r>
      <w:proofErr w:type="gramEnd"/>
      <w:r w:rsidRPr="00021D85">
        <w:t xml:space="preserve">, </w:t>
      </w:r>
      <w:r w:rsidR="00DC44C7" w:rsidRPr="00021D85">
        <w:br/>
      </w:r>
      <w:r w:rsidRPr="00021D85">
        <w:t>Санкт-Петербург, 191060, тел. (812)576-46-56), а также в суд в порядке и сроки, предусмотренные действующим законодательством.</w:t>
      </w:r>
    </w:p>
    <w:p w:rsidR="00B52C0A" w:rsidRPr="00021D85" w:rsidRDefault="00B52C0A" w:rsidP="00B52C0A">
      <w:pPr>
        <w:widowControl w:val="0"/>
        <w:autoSpaceDE w:val="0"/>
        <w:autoSpaceDN w:val="0"/>
        <w:adjustRightInd w:val="0"/>
        <w:spacing w:line="0" w:lineRule="atLeast"/>
        <w:ind w:firstLine="709"/>
        <w:jc w:val="both"/>
      </w:pPr>
      <w:r w:rsidRPr="00021D85">
        <w:t xml:space="preserve">5.9. Заявитель имеет право на получение информации и документов, необходимых </w:t>
      </w:r>
      <w:r w:rsidRPr="00021D85">
        <w:br/>
        <w:t>для обоснования и рассмотрения жалобы.</w:t>
      </w:r>
    </w:p>
    <w:p w:rsidR="00B52C0A" w:rsidRPr="00021D85" w:rsidRDefault="00B52C0A" w:rsidP="00B52C0A">
      <w:pPr>
        <w:widowControl w:val="0"/>
        <w:autoSpaceDE w:val="0"/>
        <w:autoSpaceDN w:val="0"/>
        <w:adjustRightInd w:val="0"/>
        <w:spacing w:line="0" w:lineRule="atLeast"/>
        <w:ind w:firstLine="709"/>
        <w:jc w:val="both"/>
      </w:pPr>
      <w:r w:rsidRPr="00021D85">
        <w:t>5.10. Информирование заявителей о порядке подачи и рассмотрения жалобы осуществляется посредством размещения информации на Портале.</w:t>
      </w:r>
    </w:p>
    <w:p w:rsidR="00B52C0A" w:rsidRPr="00021D85" w:rsidRDefault="00B52C0A" w:rsidP="00B52C0A">
      <w:pPr>
        <w:widowControl w:val="0"/>
        <w:autoSpaceDE w:val="0"/>
        <w:autoSpaceDN w:val="0"/>
        <w:adjustRightInd w:val="0"/>
        <w:spacing w:line="0" w:lineRule="atLeast"/>
        <w:ind w:firstLine="709"/>
        <w:jc w:val="both"/>
      </w:pPr>
      <w:r w:rsidRPr="00021D85">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w:t>
      </w:r>
      <w:r w:rsidR="00902363" w:rsidRPr="00021D85">
        <w:t>,</w:t>
      </w:r>
      <w:r w:rsidRPr="00021D85">
        <w:t xml:space="preserve"> на Портале.</w:t>
      </w:r>
    </w:p>
    <w:p w:rsidR="00B52C0A" w:rsidRPr="00021D85" w:rsidRDefault="00B52C0A" w:rsidP="00B52C0A">
      <w:pPr>
        <w:widowControl w:val="0"/>
        <w:autoSpaceDE w:val="0"/>
        <w:autoSpaceDN w:val="0"/>
        <w:adjustRightInd w:val="0"/>
        <w:spacing w:line="0" w:lineRule="atLeast"/>
        <w:ind w:firstLine="709"/>
        <w:jc w:val="both"/>
      </w:pPr>
      <w:r w:rsidRPr="00021D85">
        <w:t xml:space="preserve">5.11. Положения настоящего раздела, устанавливающие порядок подачи </w:t>
      </w:r>
      <w:r w:rsidRPr="00021D85">
        <w:b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021D85">
        <w:br/>
        <w:t>(далее – Закон № 59-ФЗ).</w:t>
      </w:r>
    </w:p>
    <w:p w:rsidR="00AE54C5" w:rsidRPr="00021D85" w:rsidRDefault="00B52C0A">
      <w:pPr>
        <w:widowControl w:val="0"/>
        <w:autoSpaceDE w:val="0"/>
        <w:autoSpaceDN w:val="0"/>
        <w:adjustRightInd w:val="0"/>
        <w:spacing w:line="0" w:lineRule="atLeast"/>
        <w:ind w:firstLine="709"/>
        <w:jc w:val="both"/>
      </w:pPr>
      <w:r w:rsidRPr="00021D85">
        <w:t xml:space="preserve">Жалобы заявителей на организацию предоставления государственных услуг </w:t>
      </w:r>
      <w:r w:rsidRPr="00021D85">
        <w:br/>
        <w:t xml:space="preserve">в Комитет либо в ГАУ ЦЗН подаются и рассматриваются в </w:t>
      </w:r>
      <w:proofErr w:type="gramStart"/>
      <w:r w:rsidRPr="00021D85">
        <w:t>порядке</w:t>
      </w:r>
      <w:proofErr w:type="gramEnd"/>
      <w:r w:rsidRPr="00021D85">
        <w:t xml:space="preserve">, предусмотренном </w:t>
      </w:r>
      <w:r w:rsidRPr="00021D85">
        <w:br/>
        <w:t>Законом № 59-ФЗ.</w:t>
      </w:r>
    </w:p>
    <w:p w:rsidR="00357F77" w:rsidRDefault="00357F77">
      <w:pPr>
        <w:widowControl w:val="0"/>
        <w:autoSpaceDE w:val="0"/>
        <w:autoSpaceDN w:val="0"/>
        <w:adjustRightInd w:val="0"/>
        <w:spacing w:line="0" w:lineRule="atLeast"/>
        <w:ind w:firstLine="709"/>
        <w:jc w:val="both"/>
        <w:sectPr w:rsidR="00357F77" w:rsidSect="00071F70">
          <w:headerReference w:type="default" r:id="rId8"/>
          <w:type w:val="continuous"/>
          <w:pgSz w:w="11906" w:h="16838"/>
          <w:pgMar w:top="1134" w:right="850" w:bottom="1134" w:left="1701" w:header="0" w:footer="709" w:gutter="0"/>
          <w:cols w:space="708"/>
          <w:titlePg/>
          <w:docGrid w:linePitch="360"/>
        </w:sectPr>
      </w:pPr>
    </w:p>
    <w:p w:rsidR="00117702" w:rsidRPr="00021D85" w:rsidRDefault="00410C7A" w:rsidP="00357F77">
      <w:pPr>
        <w:widowControl w:val="0"/>
        <w:tabs>
          <w:tab w:val="left" w:pos="5245"/>
          <w:tab w:val="left" w:pos="5387"/>
        </w:tabs>
        <w:autoSpaceDE w:val="0"/>
        <w:autoSpaceDN w:val="0"/>
        <w:adjustRightInd w:val="0"/>
        <w:ind w:left="5670"/>
        <w:rPr>
          <w:sz w:val="20"/>
          <w:szCs w:val="20"/>
        </w:rPr>
      </w:pPr>
      <w:r w:rsidRPr="00021D85">
        <w:rPr>
          <w:sz w:val="20"/>
          <w:szCs w:val="20"/>
        </w:rPr>
        <w:lastRenderedPageBreak/>
        <w:t>Приложение № 1</w:t>
      </w:r>
    </w:p>
    <w:p w:rsidR="00410C7A" w:rsidRPr="00021D85" w:rsidRDefault="00410C7A" w:rsidP="00357F77">
      <w:pPr>
        <w:widowControl w:val="0"/>
        <w:tabs>
          <w:tab w:val="left" w:pos="5245"/>
          <w:tab w:val="left" w:pos="5387"/>
        </w:tabs>
        <w:autoSpaceDE w:val="0"/>
        <w:autoSpaceDN w:val="0"/>
        <w:adjustRightInd w:val="0"/>
        <w:ind w:left="5670"/>
        <w:rPr>
          <w:sz w:val="20"/>
          <w:szCs w:val="20"/>
        </w:rPr>
      </w:pPr>
      <w:r w:rsidRPr="00021D85">
        <w:rPr>
          <w:sz w:val="20"/>
          <w:szCs w:val="20"/>
        </w:rPr>
        <w:t>к Административному регламенту</w:t>
      </w:r>
    </w:p>
    <w:p w:rsidR="00410C7A" w:rsidRPr="00021D85" w:rsidRDefault="00410C7A" w:rsidP="00357F77">
      <w:pPr>
        <w:widowControl w:val="0"/>
        <w:tabs>
          <w:tab w:val="left" w:pos="5245"/>
          <w:tab w:val="left" w:pos="5387"/>
        </w:tabs>
        <w:autoSpaceDE w:val="0"/>
        <w:autoSpaceDN w:val="0"/>
        <w:adjustRightInd w:val="0"/>
        <w:ind w:left="5670"/>
        <w:rPr>
          <w:sz w:val="20"/>
          <w:szCs w:val="20"/>
        </w:rPr>
      </w:pPr>
      <w:r w:rsidRPr="00021D85">
        <w:rPr>
          <w:sz w:val="20"/>
          <w:szCs w:val="20"/>
        </w:rPr>
        <w:t xml:space="preserve">Комитета по труду и занятости </w:t>
      </w:r>
      <w:r w:rsidRPr="00021D85">
        <w:rPr>
          <w:sz w:val="20"/>
          <w:szCs w:val="20"/>
        </w:rPr>
        <w:br/>
        <w:t xml:space="preserve">населения Санкт-Петербурга </w:t>
      </w:r>
      <w:r w:rsidRPr="00021D85">
        <w:rPr>
          <w:sz w:val="20"/>
          <w:szCs w:val="20"/>
        </w:rPr>
        <w:br/>
        <w:t>по предоставлению государственной услуги по организации профессиональной ориентации граждан с целью выбора сферы деятельности (профессии), трудоустройства, прохождения профес</w:t>
      </w:r>
      <w:r w:rsidR="00267ECF" w:rsidRPr="00021D85">
        <w:rPr>
          <w:sz w:val="20"/>
          <w:szCs w:val="20"/>
        </w:rPr>
        <w:t>с</w:t>
      </w:r>
      <w:r w:rsidRPr="00021D85">
        <w:rPr>
          <w:sz w:val="20"/>
          <w:szCs w:val="20"/>
        </w:rPr>
        <w:t>ионального обучения и получения профессионального образования</w:t>
      </w:r>
    </w:p>
    <w:p w:rsidR="00410C7A" w:rsidRPr="007C0B97" w:rsidRDefault="00410C7A" w:rsidP="00410C7A">
      <w:pPr>
        <w:pStyle w:val="ConsPlusNonformat"/>
        <w:jc w:val="both"/>
        <w:rPr>
          <w:rFonts w:ascii="Times New Roman" w:hAnsi="Times New Roman" w:cs="Times New Roman"/>
          <w:sz w:val="24"/>
          <w:szCs w:val="24"/>
        </w:rPr>
      </w:pPr>
    </w:p>
    <w:p w:rsidR="00410C7A" w:rsidRPr="00021D85" w:rsidRDefault="00410C7A" w:rsidP="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Заключение</w:t>
      </w:r>
    </w:p>
    <w:p w:rsidR="00117702" w:rsidRPr="00021D85" w:rsidRDefault="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о предоставлении</w:t>
      </w:r>
      <w:r w:rsidR="00031B53">
        <w:rPr>
          <w:rFonts w:ascii="Times New Roman" w:hAnsi="Times New Roman" w:cs="Times New Roman"/>
          <w:b/>
          <w:sz w:val="24"/>
          <w:szCs w:val="24"/>
        </w:rPr>
        <w:t xml:space="preserve"> гражданину </w:t>
      </w:r>
      <w:r w:rsidRPr="00021D85">
        <w:rPr>
          <w:rFonts w:ascii="Times New Roman" w:hAnsi="Times New Roman" w:cs="Times New Roman"/>
          <w:b/>
          <w:sz w:val="24"/>
          <w:szCs w:val="24"/>
        </w:rPr>
        <w:t>государственной услуги</w:t>
      </w:r>
    </w:p>
    <w:p w:rsidR="00117702" w:rsidRPr="00021D85" w:rsidRDefault="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по организации профессиональной ориентации граждан в целях</w:t>
      </w:r>
    </w:p>
    <w:p w:rsidR="00117702" w:rsidRPr="00021D85" w:rsidRDefault="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выбора сферы деятельности (профессии), трудоустройства,</w:t>
      </w:r>
    </w:p>
    <w:p w:rsidR="00117702" w:rsidRPr="00021D85" w:rsidRDefault="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прохождения профессионального обучения и получения</w:t>
      </w:r>
    </w:p>
    <w:p w:rsidR="00117702" w:rsidRPr="00021D85" w:rsidRDefault="00410C7A">
      <w:pPr>
        <w:pStyle w:val="ConsPlusNonformat"/>
        <w:jc w:val="center"/>
        <w:rPr>
          <w:rFonts w:ascii="Times New Roman" w:hAnsi="Times New Roman" w:cs="Times New Roman"/>
          <w:b/>
          <w:sz w:val="24"/>
          <w:szCs w:val="24"/>
        </w:rPr>
      </w:pPr>
      <w:r w:rsidRPr="00021D85">
        <w:rPr>
          <w:rFonts w:ascii="Times New Roman" w:hAnsi="Times New Roman" w:cs="Times New Roman"/>
          <w:b/>
          <w:sz w:val="24"/>
          <w:szCs w:val="24"/>
        </w:rPr>
        <w:t>дополнительного профессионального образования</w:t>
      </w:r>
    </w:p>
    <w:p w:rsidR="00410C7A" w:rsidRPr="007C0B97" w:rsidRDefault="00410C7A" w:rsidP="00410C7A">
      <w:pPr>
        <w:pStyle w:val="ConsPlusNonformat"/>
        <w:jc w:val="both"/>
        <w:rPr>
          <w:rFonts w:ascii="Times New Roman" w:hAnsi="Times New Roman" w:cs="Times New Roman"/>
          <w:sz w:val="24"/>
          <w:szCs w:val="24"/>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___________________________________________________________________________</w:t>
      </w:r>
      <w:r w:rsidR="002476B4">
        <w:rPr>
          <w:rFonts w:ascii="Times New Roman" w:hAnsi="Times New Roman" w:cs="Times New Roman"/>
          <w:sz w:val="24"/>
          <w:szCs w:val="24"/>
        </w:rPr>
        <w:t>__</w:t>
      </w:r>
    </w:p>
    <w:p w:rsidR="00410C7A" w:rsidRPr="00021D85" w:rsidRDefault="00410C7A" w:rsidP="00021D85">
      <w:pPr>
        <w:pStyle w:val="ConsPlusNonformat"/>
        <w:jc w:val="center"/>
        <w:rPr>
          <w:rFonts w:ascii="Times New Roman" w:hAnsi="Times New Roman" w:cs="Times New Roman"/>
          <w:sz w:val="16"/>
          <w:szCs w:val="16"/>
        </w:rPr>
      </w:pPr>
      <w:r w:rsidRPr="00021D85">
        <w:rPr>
          <w:rFonts w:ascii="Times New Roman" w:hAnsi="Times New Roman" w:cs="Times New Roman"/>
        </w:rPr>
        <w:t>(фамилия, имя, отчество (при наличии) гражданина)</w:t>
      </w:r>
    </w:p>
    <w:p w:rsidR="00A466AE" w:rsidRPr="00021D85" w:rsidRDefault="00A466AE" w:rsidP="00021D85">
      <w:pPr>
        <w:pStyle w:val="ConsPlusNonformat"/>
        <w:jc w:val="center"/>
        <w:rPr>
          <w:rFonts w:ascii="Times New Roman" w:hAnsi="Times New Roman" w:cs="Times New Roman"/>
          <w:sz w:val="16"/>
          <w:szCs w:val="16"/>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предоставлена государственная услуга по организации профессиональной</w:t>
      </w:r>
      <w:r w:rsidR="00A466AE">
        <w:rPr>
          <w:rFonts w:ascii="Times New Roman" w:hAnsi="Times New Roman" w:cs="Times New Roman"/>
          <w:sz w:val="24"/>
          <w:szCs w:val="24"/>
        </w:rPr>
        <w:t xml:space="preserve"> </w:t>
      </w:r>
      <w:r w:rsidRPr="007C0B97">
        <w:rPr>
          <w:rFonts w:ascii="Times New Roman" w:hAnsi="Times New Roman" w:cs="Times New Roman"/>
          <w:sz w:val="24"/>
          <w:szCs w:val="24"/>
        </w:rPr>
        <w:t>ориентации граждан в целях выбора сферы деятельности (профессии),</w:t>
      </w:r>
      <w:r w:rsidR="00A466AE">
        <w:rPr>
          <w:rFonts w:ascii="Times New Roman" w:hAnsi="Times New Roman" w:cs="Times New Roman"/>
          <w:sz w:val="24"/>
          <w:szCs w:val="24"/>
        </w:rPr>
        <w:t xml:space="preserve"> </w:t>
      </w:r>
      <w:r w:rsidRPr="007C0B97">
        <w:rPr>
          <w:rFonts w:ascii="Times New Roman" w:hAnsi="Times New Roman" w:cs="Times New Roman"/>
          <w:sz w:val="24"/>
          <w:szCs w:val="24"/>
        </w:rPr>
        <w:t>трудоустройства, прохождения профессионального обучения и получения</w:t>
      </w:r>
      <w:r w:rsidR="00A466AE">
        <w:rPr>
          <w:rFonts w:ascii="Times New Roman" w:hAnsi="Times New Roman" w:cs="Times New Roman"/>
          <w:sz w:val="24"/>
          <w:szCs w:val="24"/>
        </w:rPr>
        <w:t xml:space="preserve"> </w:t>
      </w:r>
      <w:r w:rsidRPr="007C0B97">
        <w:rPr>
          <w:rFonts w:ascii="Times New Roman" w:hAnsi="Times New Roman" w:cs="Times New Roman"/>
          <w:sz w:val="24"/>
          <w:szCs w:val="24"/>
        </w:rPr>
        <w:t>дополнительного профессионального образования.</w:t>
      </w:r>
    </w:p>
    <w:p w:rsidR="00410C7A" w:rsidRPr="007C0B97" w:rsidRDefault="00410C7A" w:rsidP="00021D85">
      <w:pPr>
        <w:pStyle w:val="ConsPlusNonformat"/>
        <w:ind w:firstLine="709"/>
        <w:jc w:val="both"/>
        <w:rPr>
          <w:rFonts w:ascii="Times New Roman" w:hAnsi="Times New Roman" w:cs="Times New Roman"/>
          <w:sz w:val="24"/>
          <w:szCs w:val="24"/>
        </w:rPr>
      </w:pPr>
      <w:r w:rsidRPr="007C0B97">
        <w:rPr>
          <w:rFonts w:ascii="Times New Roman" w:hAnsi="Times New Roman" w:cs="Times New Roman"/>
          <w:sz w:val="24"/>
          <w:szCs w:val="24"/>
        </w:rPr>
        <w:t xml:space="preserve">В </w:t>
      </w:r>
      <w:proofErr w:type="gramStart"/>
      <w:r w:rsidRPr="007C0B97">
        <w:rPr>
          <w:rFonts w:ascii="Times New Roman" w:hAnsi="Times New Roman" w:cs="Times New Roman"/>
          <w:sz w:val="24"/>
          <w:szCs w:val="24"/>
        </w:rPr>
        <w:t>результате</w:t>
      </w:r>
      <w:proofErr w:type="gramEnd"/>
      <w:r w:rsidRPr="007C0B97">
        <w:rPr>
          <w:rFonts w:ascii="Times New Roman" w:hAnsi="Times New Roman" w:cs="Times New Roman"/>
          <w:sz w:val="24"/>
          <w:szCs w:val="24"/>
        </w:rPr>
        <w:t xml:space="preserve"> предоставления государственной услуги:</w:t>
      </w:r>
    </w:p>
    <w:p w:rsidR="00410C7A" w:rsidRPr="00021D85" w:rsidRDefault="00410C7A" w:rsidP="00410C7A">
      <w:pPr>
        <w:pStyle w:val="ConsPlusNonformat"/>
        <w:jc w:val="both"/>
        <w:rPr>
          <w:rFonts w:ascii="Times New Roman" w:hAnsi="Times New Roman" w:cs="Times New Roman"/>
          <w:sz w:val="16"/>
          <w:szCs w:val="16"/>
        </w:rPr>
      </w:pPr>
      <w:r w:rsidRPr="007C0B97">
        <w:rPr>
          <w:rFonts w:ascii="Times New Roman" w:hAnsi="Times New Roman" w:cs="Times New Roman"/>
          <w:sz w:val="24"/>
          <w:szCs w:val="24"/>
        </w:rPr>
        <w:t xml:space="preserve">а) </w:t>
      </w:r>
      <w:proofErr w:type="gramStart"/>
      <w:r w:rsidRPr="007C0B97">
        <w:rPr>
          <w:rFonts w:ascii="Times New Roman" w:hAnsi="Times New Roman" w:cs="Times New Roman"/>
          <w:sz w:val="24"/>
          <w:szCs w:val="24"/>
        </w:rPr>
        <w:t>назначено и проведено</w:t>
      </w:r>
      <w:proofErr w:type="gramEnd"/>
      <w:r w:rsidRPr="007C0B97">
        <w:rPr>
          <w:rFonts w:ascii="Times New Roman" w:hAnsi="Times New Roman" w:cs="Times New Roman"/>
          <w:sz w:val="24"/>
          <w:szCs w:val="24"/>
        </w:rPr>
        <w:t xml:space="preserve"> тестирование:</w:t>
      </w:r>
    </w:p>
    <w:p w:rsidR="00410C7A" w:rsidRPr="00021D85" w:rsidRDefault="00410C7A" w:rsidP="00410C7A">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tblPr>
      <w:tblGrid>
        <w:gridCol w:w="510"/>
        <w:gridCol w:w="4797"/>
        <w:gridCol w:w="1891"/>
        <w:gridCol w:w="2220"/>
      </w:tblGrid>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021D85" w:rsidRDefault="00C42B7C"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w:t>
            </w:r>
            <w:r w:rsidR="00410C7A" w:rsidRPr="00021D85">
              <w:rPr>
                <w:rFonts w:ascii="Times New Roman" w:hAnsi="Times New Roman" w:cs="Times New Roman"/>
                <w:b/>
                <w:sz w:val="24"/>
                <w:szCs w:val="24"/>
              </w:rPr>
              <w:t xml:space="preserve"> </w:t>
            </w:r>
            <w:proofErr w:type="spellStart"/>
            <w:proofErr w:type="gramStart"/>
            <w:r w:rsidR="00410C7A" w:rsidRPr="00021D85">
              <w:rPr>
                <w:rFonts w:ascii="Times New Roman" w:hAnsi="Times New Roman" w:cs="Times New Roman"/>
                <w:b/>
                <w:sz w:val="24"/>
                <w:szCs w:val="24"/>
              </w:rPr>
              <w:t>п</w:t>
            </w:r>
            <w:proofErr w:type="spellEnd"/>
            <w:proofErr w:type="gramEnd"/>
            <w:r w:rsidR="00410C7A" w:rsidRPr="00021D85">
              <w:rPr>
                <w:rFonts w:ascii="Times New Roman" w:hAnsi="Times New Roman" w:cs="Times New Roman"/>
                <w:b/>
                <w:sz w:val="24"/>
                <w:szCs w:val="24"/>
              </w:rPr>
              <w:t>/</w:t>
            </w:r>
            <w:proofErr w:type="spellStart"/>
            <w:r w:rsidR="00410C7A" w:rsidRPr="00021D85">
              <w:rPr>
                <w:rFonts w:ascii="Times New Roman" w:hAnsi="Times New Roman" w:cs="Times New Roman"/>
                <w:b/>
                <w:sz w:val="24"/>
                <w:szCs w:val="24"/>
              </w:rPr>
              <w:t>п</w:t>
            </w:r>
            <w:proofErr w:type="spellEnd"/>
          </w:p>
        </w:tc>
        <w:tc>
          <w:tcPr>
            <w:tcW w:w="4797"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Наименование теста</w:t>
            </w:r>
          </w:p>
        </w:tc>
        <w:tc>
          <w:tcPr>
            <w:tcW w:w="1891"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 xml:space="preserve">Сведения </w:t>
            </w:r>
            <w:r w:rsidR="00C42B7C" w:rsidRPr="00021D85">
              <w:rPr>
                <w:rFonts w:ascii="Times New Roman" w:hAnsi="Times New Roman" w:cs="Times New Roman"/>
                <w:b/>
                <w:sz w:val="24"/>
                <w:szCs w:val="24"/>
              </w:rPr>
              <w:br/>
            </w:r>
            <w:r w:rsidRPr="00021D85">
              <w:rPr>
                <w:rFonts w:ascii="Times New Roman" w:hAnsi="Times New Roman" w:cs="Times New Roman"/>
                <w:b/>
                <w:sz w:val="24"/>
                <w:szCs w:val="24"/>
              </w:rPr>
              <w:t>о прохождении</w:t>
            </w:r>
          </w:p>
        </w:tc>
        <w:tc>
          <w:tcPr>
            <w:tcW w:w="222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Форма проведения</w:t>
            </w:r>
          </w:p>
        </w:tc>
      </w:tr>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4797"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1891"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222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r>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4797"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1891"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c>
          <w:tcPr>
            <w:tcW w:w="222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rPr>
                <w:rFonts w:ascii="Times New Roman" w:hAnsi="Times New Roman" w:cs="Times New Roman"/>
                <w:sz w:val="16"/>
                <w:szCs w:val="16"/>
              </w:rPr>
            </w:pPr>
          </w:p>
        </w:tc>
      </w:tr>
    </w:tbl>
    <w:p w:rsidR="00410C7A" w:rsidRPr="00021D85" w:rsidRDefault="00410C7A" w:rsidP="00410C7A">
      <w:pPr>
        <w:pStyle w:val="ConsPlusNormal"/>
        <w:jc w:val="both"/>
        <w:rPr>
          <w:rFonts w:ascii="Times New Roman" w:hAnsi="Times New Roman" w:cs="Times New Roman"/>
          <w:sz w:val="16"/>
          <w:szCs w:val="16"/>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Результаты тестирования:</w:t>
      </w:r>
      <w:r w:rsidR="002476B4">
        <w:rPr>
          <w:rFonts w:ascii="Times New Roman" w:hAnsi="Times New Roman" w:cs="Times New Roman"/>
          <w:sz w:val="24"/>
          <w:szCs w:val="24"/>
        </w:rPr>
        <w:t xml:space="preserve"> </w:t>
      </w:r>
      <w:r w:rsidR="007E549D">
        <w:rPr>
          <w:rFonts w:ascii="Times New Roman" w:hAnsi="Times New Roman" w:cs="Times New Roman"/>
          <w:sz w:val="24"/>
          <w:szCs w:val="24"/>
        </w:rPr>
        <w:t>____________________________________________________</w:t>
      </w:r>
      <w:r w:rsidR="002476B4">
        <w:rPr>
          <w:rFonts w:ascii="Times New Roman" w:hAnsi="Times New Roman" w:cs="Times New Roman"/>
          <w:sz w:val="24"/>
          <w:szCs w:val="24"/>
        </w:rPr>
        <w:t>___</w:t>
      </w:r>
    </w:p>
    <w:p w:rsidR="00410C7A" w:rsidRPr="007C0B97" w:rsidRDefault="00410C7A" w:rsidP="00410C7A">
      <w:pPr>
        <w:pStyle w:val="ConsPlusNonformat"/>
        <w:jc w:val="both"/>
        <w:rPr>
          <w:rFonts w:ascii="Times New Roman" w:hAnsi="Times New Roman" w:cs="Times New Roman"/>
          <w:sz w:val="24"/>
          <w:szCs w:val="24"/>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 xml:space="preserve">б) </w:t>
      </w:r>
      <w:proofErr w:type="gramStart"/>
      <w:r w:rsidRPr="007C0B97">
        <w:rPr>
          <w:rFonts w:ascii="Times New Roman" w:hAnsi="Times New Roman" w:cs="Times New Roman"/>
          <w:sz w:val="24"/>
          <w:szCs w:val="24"/>
        </w:rPr>
        <w:t>назначен и проведен</w:t>
      </w:r>
      <w:proofErr w:type="gramEnd"/>
      <w:r w:rsidRPr="007C0B97">
        <w:rPr>
          <w:rFonts w:ascii="Times New Roman" w:hAnsi="Times New Roman" w:cs="Times New Roman"/>
          <w:sz w:val="24"/>
          <w:szCs w:val="24"/>
        </w:rPr>
        <w:t xml:space="preserve"> тренинг:</w:t>
      </w:r>
    </w:p>
    <w:p w:rsidR="00410C7A" w:rsidRPr="00021D85" w:rsidRDefault="00410C7A" w:rsidP="00410C7A">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tblPr>
      <w:tblGrid>
        <w:gridCol w:w="510"/>
        <w:gridCol w:w="4797"/>
        <w:gridCol w:w="1891"/>
        <w:gridCol w:w="2220"/>
      </w:tblGrid>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021D85" w:rsidRDefault="007E549D"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w:t>
            </w:r>
            <w:r w:rsidR="00410C7A" w:rsidRPr="00021D85">
              <w:rPr>
                <w:rFonts w:ascii="Times New Roman" w:hAnsi="Times New Roman" w:cs="Times New Roman"/>
                <w:b/>
                <w:sz w:val="24"/>
                <w:szCs w:val="24"/>
              </w:rPr>
              <w:t xml:space="preserve"> </w:t>
            </w:r>
            <w:proofErr w:type="spellStart"/>
            <w:proofErr w:type="gramStart"/>
            <w:r w:rsidR="00410C7A" w:rsidRPr="00021D85">
              <w:rPr>
                <w:rFonts w:ascii="Times New Roman" w:hAnsi="Times New Roman" w:cs="Times New Roman"/>
                <w:b/>
                <w:sz w:val="24"/>
                <w:szCs w:val="24"/>
              </w:rPr>
              <w:t>п</w:t>
            </w:r>
            <w:proofErr w:type="spellEnd"/>
            <w:proofErr w:type="gramEnd"/>
            <w:r w:rsidR="00410C7A" w:rsidRPr="00021D85">
              <w:rPr>
                <w:rFonts w:ascii="Times New Roman" w:hAnsi="Times New Roman" w:cs="Times New Roman"/>
                <w:b/>
                <w:sz w:val="24"/>
                <w:szCs w:val="24"/>
              </w:rPr>
              <w:t>/</w:t>
            </w:r>
            <w:proofErr w:type="spellStart"/>
            <w:r w:rsidR="00410C7A" w:rsidRPr="00021D85">
              <w:rPr>
                <w:rFonts w:ascii="Times New Roman" w:hAnsi="Times New Roman" w:cs="Times New Roman"/>
                <w:b/>
                <w:sz w:val="24"/>
                <w:szCs w:val="24"/>
              </w:rPr>
              <w:t>п</w:t>
            </w:r>
            <w:proofErr w:type="spellEnd"/>
          </w:p>
        </w:tc>
        <w:tc>
          <w:tcPr>
            <w:tcW w:w="4797"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Наименование тренинга</w:t>
            </w:r>
          </w:p>
        </w:tc>
        <w:tc>
          <w:tcPr>
            <w:tcW w:w="1891"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 xml:space="preserve">Сведения </w:t>
            </w:r>
            <w:r w:rsidR="007E549D">
              <w:rPr>
                <w:rFonts w:ascii="Times New Roman" w:hAnsi="Times New Roman" w:cs="Times New Roman"/>
                <w:b/>
                <w:sz w:val="24"/>
                <w:szCs w:val="24"/>
              </w:rPr>
              <w:br/>
            </w:r>
            <w:r w:rsidRPr="00021D85">
              <w:rPr>
                <w:rFonts w:ascii="Times New Roman" w:hAnsi="Times New Roman" w:cs="Times New Roman"/>
                <w:b/>
                <w:sz w:val="24"/>
                <w:szCs w:val="24"/>
              </w:rPr>
              <w:t>о прохождении</w:t>
            </w:r>
          </w:p>
        </w:tc>
        <w:tc>
          <w:tcPr>
            <w:tcW w:w="2220" w:type="dxa"/>
            <w:tcBorders>
              <w:top w:val="single" w:sz="4" w:space="0" w:color="auto"/>
              <w:left w:val="single" w:sz="4" w:space="0" w:color="auto"/>
              <w:bottom w:val="single" w:sz="4" w:space="0" w:color="auto"/>
              <w:right w:val="single" w:sz="4" w:space="0" w:color="auto"/>
            </w:tcBorders>
          </w:tcPr>
          <w:p w:rsidR="00410C7A" w:rsidRPr="00021D85" w:rsidRDefault="00410C7A" w:rsidP="006C7B1F">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Форма проведения</w:t>
            </w:r>
          </w:p>
        </w:tc>
      </w:tr>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4797"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2220"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r>
      <w:tr w:rsidR="00410C7A" w:rsidRPr="007C0B97" w:rsidTr="00021D85">
        <w:tc>
          <w:tcPr>
            <w:tcW w:w="510"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4797"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c>
          <w:tcPr>
            <w:tcW w:w="2220" w:type="dxa"/>
            <w:tcBorders>
              <w:top w:val="single" w:sz="4" w:space="0" w:color="auto"/>
              <w:left w:val="single" w:sz="4" w:space="0" w:color="auto"/>
              <w:bottom w:val="single" w:sz="4" w:space="0" w:color="auto"/>
              <w:right w:val="single" w:sz="4" w:space="0" w:color="auto"/>
            </w:tcBorders>
          </w:tcPr>
          <w:p w:rsidR="00410C7A" w:rsidRPr="007C0B97" w:rsidRDefault="00410C7A" w:rsidP="006C7B1F">
            <w:pPr>
              <w:pStyle w:val="ConsPlusNormal"/>
              <w:rPr>
                <w:rFonts w:ascii="Times New Roman" w:hAnsi="Times New Roman" w:cs="Times New Roman"/>
                <w:sz w:val="24"/>
                <w:szCs w:val="24"/>
              </w:rPr>
            </w:pPr>
          </w:p>
        </w:tc>
      </w:tr>
    </w:tbl>
    <w:p w:rsidR="00410C7A" w:rsidRPr="007C0B97" w:rsidRDefault="00410C7A" w:rsidP="00410C7A">
      <w:pPr>
        <w:pStyle w:val="ConsPlusNormal"/>
        <w:jc w:val="both"/>
        <w:rPr>
          <w:rFonts w:ascii="Times New Roman" w:hAnsi="Times New Roman" w:cs="Times New Roman"/>
          <w:sz w:val="24"/>
          <w:szCs w:val="24"/>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Результаты прохождения тренинга</w:t>
      </w:r>
      <w:proofErr w:type="gramStart"/>
      <w:r w:rsidR="00610BC6">
        <w:rPr>
          <w:rFonts w:ascii="Times New Roman" w:hAnsi="Times New Roman" w:cs="Times New Roman"/>
          <w:sz w:val="24"/>
          <w:szCs w:val="24"/>
        </w:rPr>
        <w:t> </w:t>
      </w:r>
      <w:r w:rsidRPr="007C0B97">
        <w:rPr>
          <w:rFonts w:ascii="Times New Roman" w:hAnsi="Times New Roman" w:cs="Times New Roman"/>
          <w:sz w:val="24"/>
          <w:szCs w:val="24"/>
        </w:rPr>
        <w:t>(-</w:t>
      </w:r>
      <w:proofErr w:type="spellStart"/>
      <w:proofErr w:type="gramEnd"/>
      <w:r w:rsidRPr="007C0B97">
        <w:rPr>
          <w:rFonts w:ascii="Times New Roman" w:hAnsi="Times New Roman" w:cs="Times New Roman"/>
          <w:sz w:val="24"/>
          <w:szCs w:val="24"/>
        </w:rPr>
        <w:t>ов</w:t>
      </w:r>
      <w:proofErr w:type="spellEnd"/>
      <w:r w:rsidRPr="007C0B97">
        <w:rPr>
          <w:rFonts w:ascii="Times New Roman" w:hAnsi="Times New Roman" w:cs="Times New Roman"/>
          <w:sz w:val="24"/>
          <w:szCs w:val="24"/>
        </w:rPr>
        <w:t>):</w:t>
      </w:r>
      <w:r w:rsidR="002476B4">
        <w:rPr>
          <w:rFonts w:ascii="Times New Roman" w:hAnsi="Times New Roman" w:cs="Times New Roman"/>
          <w:sz w:val="24"/>
          <w:szCs w:val="24"/>
        </w:rPr>
        <w:t xml:space="preserve"> __________________________________________</w:t>
      </w:r>
    </w:p>
    <w:p w:rsidR="00410C7A" w:rsidRPr="007C0B97" w:rsidRDefault="00410C7A" w:rsidP="00410C7A">
      <w:pPr>
        <w:pStyle w:val="ConsPlusNonformat"/>
        <w:jc w:val="both"/>
        <w:rPr>
          <w:rFonts w:ascii="Times New Roman" w:hAnsi="Times New Roman" w:cs="Times New Roman"/>
          <w:sz w:val="24"/>
          <w:szCs w:val="24"/>
        </w:rPr>
      </w:pPr>
    </w:p>
    <w:p w:rsidR="00410C7A" w:rsidRPr="007C0B97" w:rsidRDefault="00410C7A" w:rsidP="00410C7A">
      <w:pPr>
        <w:pStyle w:val="ConsPlusNonformat"/>
        <w:jc w:val="both"/>
        <w:rPr>
          <w:rFonts w:ascii="Times New Roman" w:hAnsi="Times New Roman" w:cs="Times New Roman"/>
          <w:sz w:val="24"/>
          <w:szCs w:val="24"/>
        </w:rPr>
      </w:pPr>
      <w:r w:rsidRPr="007C0B97">
        <w:rPr>
          <w:rFonts w:ascii="Times New Roman" w:hAnsi="Times New Roman" w:cs="Times New Roman"/>
          <w:sz w:val="24"/>
          <w:szCs w:val="24"/>
        </w:rPr>
        <w:t>Рекомендовано:</w:t>
      </w:r>
      <w:r w:rsidR="002476B4">
        <w:rPr>
          <w:rFonts w:ascii="Times New Roman" w:hAnsi="Times New Roman" w:cs="Times New Roman"/>
          <w:sz w:val="24"/>
          <w:szCs w:val="24"/>
        </w:rPr>
        <w:t xml:space="preserve"> _____________________________________________________________</w:t>
      </w:r>
      <w:r w:rsidR="00610BC6">
        <w:rPr>
          <w:rFonts w:ascii="Times New Roman" w:hAnsi="Times New Roman" w:cs="Times New Roman"/>
          <w:sz w:val="24"/>
          <w:szCs w:val="24"/>
        </w:rPr>
        <w:t>__</w:t>
      </w:r>
    </w:p>
    <w:p w:rsidR="00410C7A" w:rsidRPr="007C0B97" w:rsidRDefault="00410C7A" w:rsidP="00410C7A">
      <w:pPr>
        <w:pStyle w:val="ConsPlusNonformat"/>
        <w:jc w:val="both"/>
        <w:rPr>
          <w:rFonts w:ascii="Times New Roman" w:hAnsi="Times New Roman" w:cs="Times New Roman"/>
          <w:sz w:val="24"/>
          <w:szCs w:val="24"/>
        </w:rPr>
      </w:pPr>
    </w:p>
    <w:p w:rsidR="00410C7A" w:rsidRPr="007C0B97" w:rsidRDefault="00410C7A" w:rsidP="00410C7A">
      <w:pPr>
        <w:tabs>
          <w:tab w:val="left" w:pos="10080"/>
        </w:tabs>
        <w:jc w:val="both"/>
        <w:rPr>
          <w:i/>
          <w:u w:val="single"/>
        </w:rPr>
      </w:pPr>
      <w:r w:rsidRPr="007C0B97">
        <w:t>Работник Агентства ______________________ ________________ _____________________</w:t>
      </w:r>
    </w:p>
    <w:p w:rsidR="00410C7A" w:rsidRPr="00021D85" w:rsidRDefault="00410C7A" w:rsidP="00410C7A">
      <w:pPr>
        <w:jc w:val="both"/>
        <w:rPr>
          <w:sz w:val="20"/>
          <w:szCs w:val="20"/>
        </w:rPr>
      </w:pPr>
      <w:r w:rsidRPr="00021D85">
        <w:rPr>
          <w:sz w:val="20"/>
          <w:szCs w:val="20"/>
        </w:rPr>
        <w:t xml:space="preserve">                                                              (должность)                             (подпись)                                   (Ф.И.О.)</w:t>
      </w:r>
    </w:p>
    <w:p w:rsidR="00410C7A" w:rsidRPr="007C0B97" w:rsidRDefault="00410C7A" w:rsidP="00410C7A">
      <w:pPr>
        <w:jc w:val="both"/>
        <w:rPr>
          <w:b/>
        </w:rPr>
      </w:pPr>
    </w:p>
    <w:p w:rsidR="00410C7A" w:rsidRPr="007C0B97" w:rsidRDefault="00410C7A" w:rsidP="00410C7A">
      <w:pPr>
        <w:jc w:val="both"/>
      </w:pPr>
      <w:r w:rsidRPr="007C0B97">
        <w:t>«_____»_____________20___г.</w:t>
      </w:r>
    </w:p>
    <w:p w:rsidR="00610BC6" w:rsidRDefault="00610BC6" w:rsidP="00410C7A">
      <w:pPr>
        <w:jc w:val="both"/>
        <w:rPr>
          <w:b/>
        </w:rPr>
        <w:sectPr w:rsidR="00610BC6" w:rsidSect="00021D85">
          <w:pgSz w:w="11906" w:h="16838"/>
          <w:pgMar w:top="1134" w:right="850" w:bottom="1134" w:left="1701" w:header="0" w:footer="709" w:gutter="0"/>
          <w:pgNumType w:start="1"/>
          <w:cols w:space="708"/>
          <w:titlePg/>
          <w:docGrid w:linePitch="360"/>
        </w:sectPr>
      </w:pPr>
    </w:p>
    <w:p w:rsidR="006C2BE1" w:rsidRPr="00021D85" w:rsidRDefault="006C2BE1" w:rsidP="00031B53">
      <w:pPr>
        <w:widowControl w:val="0"/>
        <w:tabs>
          <w:tab w:val="left" w:pos="5245"/>
          <w:tab w:val="left" w:pos="5387"/>
        </w:tabs>
        <w:autoSpaceDE w:val="0"/>
        <w:autoSpaceDN w:val="0"/>
        <w:adjustRightInd w:val="0"/>
        <w:ind w:left="5670"/>
        <w:rPr>
          <w:sz w:val="20"/>
          <w:szCs w:val="20"/>
        </w:rPr>
      </w:pPr>
      <w:r w:rsidRPr="00021D85">
        <w:rPr>
          <w:sz w:val="20"/>
          <w:szCs w:val="20"/>
        </w:rPr>
        <w:lastRenderedPageBreak/>
        <w:t>Приложение № 2</w:t>
      </w:r>
    </w:p>
    <w:p w:rsidR="006C2BE1" w:rsidRPr="00021D85" w:rsidRDefault="006C2BE1" w:rsidP="00031B53">
      <w:pPr>
        <w:widowControl w:val="0"/>
        <w:tabs>
          <w:tab w:val="left" w:pos="5245"/>
          <w:tab w:val="left" w:pos="5387"/>
        </w:tabs>
        <w:autoSpaceDE w:val="0"/>
        <w:autoSpaceDN w:val="0"/>
        <w:adjustRightInd w:val="0"/>
        <w:ind w:left="5670"/>
        <w:rPr>
          <w:sz w:val="20"/>
          <w:szCs w:val="20"/>
        </w:rPr>
      </w:pPr>
      <w:r w:rsidRPr="00021D85">
        <w:rPr>
          <w:sz w:val="20"/>
          <w:szCs w:val="20"/>
        </w:rPr>
        <w:t>к Административному регламенту</w:t>
      </w:r>
    </w:p>
    <w:p w:rsidR="006C2BE1" w:rsidRPr="00021D85" w:rsidRDefault="006C2BE1" w:rsidP="00031B53">
      <w:pPr>
        <w:widowControl w:val="0"/>
        <w:tabs>
          <w:tab w:val="left" w:pos="5245"/>
          <w:tab w:val="left" w:pos="5387"/>
        </w:tabs>
        <w:autoSpaceDE w:val="0"/>
        <w:autoSpaceDN w:val="0"/>
        <w:adjustRightInd w:val="0"/>
        <w:ind w:left="5670"/>
        <w:rPr>
          <w:sz w:val="20"/>
          <w:szCs w:val="20"/>
        </w:rPr>
      </w:pPr>
      <w:r w:rsidRPr="00021D85">
        <w:rPr>
          <w:sz w:val="20"/>
          <w:szCs w:val="20"/>
        </w:rPr>
        <w:t xml:space="preserve">Комитета по труду и занятости </w:t>
      </w:r>
      <w:r w:rsidRPr="00021D85">
        <w:rPr>
          <w:sz w:val="20"/>
          <w:szCs w:val="20"/>
        </w:rPr>
        <w:br/>
        <w:t xml:space="preserve">населения Санкт-Петербурга </w:t>
      </w:r>
      <w:r w:rsidRPr="00021D85">
        <w:rPr>
          <w:sz w:val="20"/>
          <w:szCs w:val="20"/>
        </w:rPr>
        <w:br/>
        <w:t>по предоставлению государственной услуги по организации профессиональной ориентации граждан с целью выбора сферы деятельности (профессии), трудоустройства, прохождения профес</w:t>
      </w:r>
      <w:r w:rsidR="001349A1" w:rsidRPr="00021D85">
        <w:rPr>
          <w:sz w:val="20"/>
          <w:szCs w:val="20"/>
        </w:rPr>
        <w:t>с</w:t>
      </w:r>
      <w:r w:rsidRPr="00021D85">
        <w:rPr>
          <w:sz w:val="20"/>
          <w:szCs w:val="20"/>
        </w:rPr>
        <w:t>ионального обучения и получения профессионального образования</w:t>
      </w:r>
    </w:p>
    <w:p w:rsidR="00CB3F0F" w:rsidRPr="007C0B97" w:rsidRDefault="00CB3F0F">
      <w:pPr>
        <w:widowControl w:val="0"/>
        <w:autoSpaceDE w:val="0"/>
        <w:autoSpaceDN w:val="0"/>
        <w:adjustRightInd w:val="0"/>
        <w:spacing w:line="0" w:lineRule="atLeast"/>
        <w:ind w:firstLine="709"/>
        <w:jc w:val="both"/>
      </w:pP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Заявление</w:t>
      </w: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о предоставлении государственной услуги по организации</w:t>
      </w: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профессиональной ориентации граждан в целях выбора сферы</w:t>
      </w: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деятельности (профессии), трудоустройства, прохождения</w:t>
      </w: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профессионального обучения и получения дополнительного</w:t>
      </w:r>
    </w:p>
    <w:p w:rsidR="006C2BE1" w:rsidRPr="00021D85" w:rsidRDefault="006C2BE1" w:rsidP="006C2BE1">
      <w:pPr>
        <w:pStyle w:val="ConsPlusNormal"/>
        <w:jc w:val="center"/>
        <w:rPr>
          <w:rFonts w:ascii="Times New Roman" w:hAnsi="Times New Roman" w:cs="Times New Roman"/>
          <w:b/>
          <w:sz w:val="24"/>
          <w:szCs w:val="24"/>
        </w:rPr>
      </w:pPr>
      <w:r w:rsidRPr="00021D85">
        <w:rPr>
          <w:rFonts w:ascii="Times New Roman" w:hAnsi="Times New Roman" w:cs="Times New Roman"/>
          <w:b/>
          <w:sz w:val="24"/>
          <w:szCs w:val="24"/>
        </w:rPr>
        <w:t>профессионального образования</w:t>
      </w:r>
    </w:p>
    <w:p w:rsidR="006C2BE1" w:rsidRPr="007C0B97" w:rsidRDefault="006C2BE1" w:rsidP="006C2BE1">
      <w:pPr>
        <w:pStyle w:val="ConsPlusNormal"/>
        <w:jc w:val="both"/>
        <w:rPr>
          <w:rFonts w:ascii="Times New Roman" w:hAnsi="Times New Roman" w:cs="Times New Roman"/>
          <w:sz w:val="24"/>
          <w:szCs w:val="24"/>
        </w:rPr>
      </w:pP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1. Фамилия, имя, отчество (при наличии)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2. Пол</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3. Дата рождения</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4. Гражданство</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5. ИНН</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6. СНИЛС</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7. Серия, номер паспорта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8. Дата выдачи паспорта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9. Кем выдан паспорт</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10. Адрес:</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а) места жительства (постоянной регистрации):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субъект Российской Федерации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район, населенный пункт, улица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дом, корпус, строение, квартира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б) места пребывания (фактического пребывания):</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субъект Российской Федерации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район, населенный пункт, улица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дом, корпус, строение, квартира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11.</w:t>
      </w:r>
      <w:r w:rsidR="00745E6E">
        <w:rPr>
          <w:rFonts w:ascii="Times New Roman" w:hAnsi="Times New Roman" w:cs="Times New Roman"/>
          <w:sz w:val="24"/>
          <w:szCs w:val="24"/>
        </w:rPr>
        <w:t> </w:t>
      </w:r>
      <w:r w:rsidRPr="007C0B97">
        <w:rPr>
          <w:rFonts w:ascii="Times New Roman" w:hAnsi="Times New Roman" w:cs="Times New Roman"/>
          <w:sz w:val="24"/>
          <w:szCs w:val="24"/>
        </w:rPr>
        <w:t>Контактная информация:</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а) телефон</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б) адрес электронной почты (при наличии)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12.</w:t>
      </w:r>
      <w:r w:rsidR="00745E6E">
        <w:rPr>
          <w:rFonts w:ascii="Times New Roman" w:hAnsi="Times New Roman" w:cs="Times New Roman"/>
          <w:sz w:val="24"/>
          <w:szCs w:val="24"/>
        </w:rPr>
        <w:t> </w:t>
      </w:r>
      <w:r w:rsidRPr="007C0B97">
        <w:rPr>
          <w:rFonts w:ascii="Times New Roman" w:hAnsi="Times New Roman" w:cs="Times New Roman"/>
          <w:sz w:val="24"/>
          <w:szCs w:val="24"/>
        </w:rPr>
        <w:t>Место оказания услуги: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а) субъект Российской Федерации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б) центр занятости населения</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13. Сведения об образовании: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образование</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ученая степень (при наличии)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учебное заведение</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факультет</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год окончания обучения</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квалификация по диплому</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специальность по диплому</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серия диплома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номер диплома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дата выдачи диплома</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lastRenderedPageBreak/>
        <w:t>14.</w:t>
      </w:r>
      <w:r w:rsidR="00745E6E">
        <w:rPr>
          <w:rFonts w:ascii="Times New Roman" w:hAnsi="Times New Roman" w:cs="Times New Roman"/>
          <w:sz w:val="24"/>
          <w:szCs w:val="24"/>
        </w:rPr>
        <w:t> </w:t>
      </w:r>
      <w:r w:rsidRPr="007C0B97">
        <w:rPr>
          <w:rFonts w:ascii="Times New Roman" w:hAnsi="Times New Roman" w:cs="Times New Roman"/>
          <w:sz w:val="24"/>
          <w:szCs w:val="24"/>
        </w:rPr>
        <w:t>Социальный статус:</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A32C2C">
        <w:rPr>
          <w:rFonts w:ascii="Times New Roman" w:hAnsi="Times New Roman" w:cs="Times New Roman"/>
          <w:noProof/>
          <w:position w:val="-10"/>
          <w:sz w:val="24"/>
          <w:szCs w:val="24"/>
        </w:rPr>
        <w:drawing>
          <wp:inline distT="0" distB="0" distL="0" distR="0">
            <wp:extent cx="219075" cy="285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7C0B97">
        <w:rPr>
          <w:rFonts w:ascii="Times New Roman" w:hAnsi="Times New Roman" w:cs="Times New Roman"/>
          <w:sz w:val="24"/>
          <w:szCs w:val="24"/>
        </w:rPr>
        <w:t xml:space="preserve"> Инвалид (да/нет)</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Подтверждение данных:</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A32C2C">
        <w:rPr>
          <w:rFonts w:ascii="Times New Roman" w:hAnsi="Times New Roman" w:cs="Times New Roman"/>
          <w:noProof/>
          <w:position w:val="-10"/>
          <w:sz w:val="24"/>
          <w:szCs w:val="24"/>
        </w:rPr>
        <w:drawing>
          <wp:inline distT="0" distB="0" distL="0" distR="0">
            <wp:extent cx="219075" cy="285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7C0B97">
        <w:rPr>
          <w:rFonts w:ascii="Times New Roman" w:hAnsi="Times New Roman" w:cs="Times New Roman"/>
          <w:sz w:val="24"/>
          <w:szCs w:val="24"/>
        </w:rPr>
        <w:t xml:space="preserve"> Я подтверждаю, что ознакомился с положениями законодательства о занятости населения Российской Федерации.</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 xml:space="preserve">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w:t>
      </w:r>
      <w:r w:rsidR="00745E6E">
        <w:rPr>
          <w:rFonts w:ascii="Times New Roman" w:hAnsi="Times New Roman" w:cs="Times New Roman"/>
          <w:sz w:val="24"/>
          <w:szCs w:val="24"/>
        </w:rPr>
        <w:br/>
      </w:r>
      <w:r w:rsidRPr="007C0B97">
        <w:rPr>
          <w:rFonts w:ascii="Times New Roman" w:hAnsi="Times New Roman" w:cs="Times New Roman"/>
          <w:sz w:val="24"/>
          <w:szCs w:val="24"/>
        </w:rPr>
        <w:t xml:space="preserve">в сфере занятости населения, в том числе </w:t>
      </w:r>
      <w:proofErr w:type="gramStart"/>
      <w:r w:rsidRPr="007C0B97">
        <w:rPr>
          <w:rFonts w:ascii="Times New Roman" w:hAnsi="Times New Roman" w:cs="Times New Roman"/>
          <w:sz w:val="24"/>
          <w:szCs w:val="24"/>
        </w:rPr>
        <w:t>на</w:t>
      </w:r>
      <w:proofErr w:type="gramEnd"/>
      <w:r w:rsidRPr="007C0B97">
        <w:rPr>
          <w:rFonts w:ascii="Times New Roman" w:hAnsi="Times New Roman" w:cs="Times New Roman"/>
          <w:sz w:val="24"/>
          <w:szCs w:val="24"/>
        </w:rPr>
        <w:t>:</w:t>
      </w:r>
    </w:p>
    <w:p w:rsidR="006C2BE1" w:rsidRPr="007C0B97"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которых входит решение поставленных в обращении вопросов;</w:t>
      </w:r>
    </w:p>
    <w:p w:rsidR="006C2BE1" w:rsidRDefault="006C2BE1" w:rsidP="00021D85">
      <w:pPr>
        <w:pStyle w:val="ConsPlusNormal"/>
        <w:spacing w:line="0" w:lineRule="atLeast"/>
        <w:ind w:firstLine="709"/>
        <w:jc w:val="both"/>
        <w:rPr>
          <w:rFonts w:ascii="Times New Roman" w:hAnsi="Times New Roman" w:cs="Times New Roman"/>
          <w:sz w:val="24"/>
          <w:szCs w:val="24"/>
        </w:rPr>
      </w:pPr>
      <w:r w:rsidRPr="007C0B97">
        <w:rPr>
          <w:rFonts w:ascii="Times New Roman" w:hAnsi="Times New Roman" w:cs="Times New Roman"/>
          <w:sz w:val="24"/>
          <w:szCs w:val="24"/>
        </w:rPr>
        <w:t xml:space="preserve">передачу моих персональных данных третьим лицам в целях принятия решения </w:t>
      </w:r>
      <w:r w:rsidR="00745E6E">
        <w:rPr>
          <w:rFonts w:ascii="Times New Roman" w:hAnsi="Times New Roman" w:cs="Times New Roman"/>
          <w:sz w:val="24"/>
          <w:szCs w:val="24"/>
        </w:rPr>
        <w:br/>
      </w:r>
      <w:r w:rsidRPr="007C0B97">
        <w:rPr>
          <w:rFonts w:ascii="Times New Roman" w:hAnsi="Times New Roman" w:cs="Times New Roman"/>
          <w:sz w:val="24"/>
          <w:szCs w:val="24"/>
        </w:rPr>
        <w:t>по настоящему обращению и предоставления государственных услуг в области содействия занятости.</w:t>
      </w:r>
    </w:p>
    <w:p w:rsidR="00745E6E" w:rsidRDefault="00745E6E" w:rsidP="001F307E">
      <w:pPr>
        <w:pStyle w:val="ConsPlusNormal"/>
        <w:spacing w:line="0" w:lineRule="atLeast"/>
        <w:ind w:firstLine="709"/>
        <w:jc w:val="both"/>
        <w:rPr>
          <w:rFonts w:ascii="Times New Roman" w:hAnsi="Times New Roman" w:cs="Times New Roman"/>
          <w:sz w:val="24"/>
          <w:szCs w:val="24"/>
        </w:rPr>
        <w:sectPr w:rsidR="00745E6E" w:rsidSect="00021D85">
          <w:pgSz w:w="11906" w:h="16838"/>
          <w:pgMar w:top="1134" w:right="850" w:bottom="1134" w:left="1701" w:header="0" w:footer="709" w:gutter="0"/>
          <w:pgNumType w:start="1"/>
          <w:cols w:space="708"/>
          <w:titlePg/>
          <w:docGrid w:linePitch="360"/>
        </w:sectPr>
      </w:pPr>
    </w:p>
    <w:p w:rsidR="00AB47D5" w:rsidRPr="00021D85" w:rsidRDefault="00AB47D5" w:rsidP="00B40388">
      <w:pPr>
        <w:pStyle w:val="ConsPlusNormal"/>
        <w:ind w:left="5670"/>
        <w:outlineLvl w:val="1"/>
        <w:rPr>
          <w:rFonts w:ascii="Times New Roman" w:hAnsi="Times New Roman" w:cs="Times New Roman"/>
          <w:sz w:val="20"/>
        </w:rPr>
      </w:pPr>
      <w:r w:rsidRPr="00021D85">
        <w:rPr>
          <w:rFonts w:ascii="Times New Roman" w:hAnsi="Times New Roman" w:cs="Times New Roman"/>
          <w:sz w:val="20"/>
        </w:rPr>
        <w:lastRenderedPageBreak/>
        <w:t>Приложение № 3</w:t>
      </w:r>
    </w:p>
    <w:p w:rsidR="001349A1" w:rsidRPr="00021D85" w:rsidRDefault="001349A1" w:rsidP="00B40388">
      <w:pPr>
        <w:widowControl w:val="0"/>
        <w:tabs>
          <w:tab w:val="left" w:pos="5245"/>
          <w:tab w:val="left" w:pos="5387"/>
        </w:tabs>
        <w:autoSpaceDE w:val="0"/>
        <w:autoSpaceDN w:val="0"/>
        <w:adjustRightInd w:val="0"/>
        <w:ind w:left="5670"/>
        <w:rPr>
          <w:sz w:val="20"/>
          <w:szCs w:val="20"/>
        </w:rPr>
      </w:pPr>
      <w:r w:rsidRPr="00021D85">
        <w:rPr>
          <w:sz w:val="20"/>
          <w:szCs w:val="20"/>
        </w:rPr>
        <w:t>к Административному регламенту</w:t>
      </w:r>
    </w:p>
    <w:p w:rsidR="001349A1" w:rsidRPr="00021D85" w:rsidRDefault="001349A1" w:rsidP="00B40388">
      <w:pPr>
        <w:widowControl w:val="0"/>
        <w:tabs>
          <w:tab w:val="left" w:pos="5245"/>
          <w:tab w:val="left" w:pos="5387"/>
        </w:tabs>
        <w:autoSpaceDE w:val="0"/>
        <w:autoSpaceDN w:val="0"/>
        <w:adjustRightInd w:val="0"/>
        <w:ind w:left="5670"/>
        <w:rPr>
          <w:sz w:val="20"/>
          <w:szCs w:val="20"/>
        </w:rPr>
      </w:pPr>
      <w:r w:rsidRPr="00021D85">
        <w:rPr>
          <w:sz w:val="20"/>
          <w:szCs w:val="20"/>
        </w:rPr>
        <w:t xml:space="preserve">Комитета по труду и занятости </w:t>
      </w:r>
      <w:r w:rsidRPr="00021D85">
        <w:rPr>
          <w:sz w:val="20"/>
          <w:szCs w:val="20"/>
        </w:rPr>
        <w:br/>
        <w:t xml:space="preserve">населения Санкт-Петербурга </w:t>
      </w:r>
      <w:r w:rsidRPr="00021D85">
        <w:rPr>
          <w:sz w:val="20"/>
          <w:szCs w:val="20"/>
        </w:rPr>
        <w:br/>
        <w:t>по предоставлению государственной услуги по организации профессиональной ориентации граждан с целью выбора сферы деятельности (профессии), трудоустройства, прохождения профессионального обучения и получения профессионального образования</w:t>
      </w:r>
    </w:p>
    <w:p w:rsidR="00AB47D5" w:rsidRPr="00021D85" w:rsidRDefault="00AB47D5" w:rsidP="00B40388">
      <w:pPr>
        <w:spacing w:after="1"/>
        <w:ind w:left="5670"/>
        <w:rPr>
          <w:sz w:val="20"/>
          <w:szCs w:val="20"/>
        </w:rPr>
      </w:pPr>
    </w:p>
    <w:p w:rsid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B4626A" w:rsidRPr="00E61517" w:rsidRDefault="00B4626A"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(наименование органа, уполномоченного на рассмотрение жалобы)</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30"/>
          <w:szCs w:val="30"/>
        </w:rPr>
      </w:pPr>
      <w:r w:rsidRPr="00E61517">
        <w:rPr>
          <w:b/>
          <w:bCs/>
          <w:color w:val="000000"/>
        </w:rPr>
        <w:t>АКТ № ____</w:t>
      </w:r>
      <w:r w:rsidRPr="00E61517">
        <w:rPr>
          <w:color w:val="000000"/>
        </w:rPr>
        <w:t>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(порядковый номер акта)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30"/>
          <w:szCs w:val="30"/>
        </w:rPr>
      </w:pPr>
      <w:r w:rsidRPr="00E61517">
        <w:rPr>
          <w:b/>
          <w:bCs/>
          <w:color w:val="000000"/>
        </w:rPr>
        <w:t>о рассмотрении жалобы на решение, действие (бездействие)</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rPr>
        <w:t>_____________________________________________________________________________</w:t>
      </w:r>
      <w:r w:rsidRPr="00E61517">
        <w:rPr>
          <w:color w:val="000000"/>
          <w:sz w:val="20"/>
          <w:szCs w:val="20"/>
        </w:rPr>
        <w:t>Комитета, ГАУ ЦЗН, должностного лица Комитета, государственного гражданского служащего Комитета, работника ГАУ ЦЗН</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 _____________ 20___ г.</w:t>
      </w:r>
      <w:r w:rsidRPr="00E61517">
        <w:rPr>
          <w:color w:val="000000"/>
        </w:rPr>
        <w:tab/>
      </w:r>
      <w:r w:rsidRPr="00E61517">
        <w:rPr>
          <w:color w:val="000000"/>
        </w:rPr>
        <w:tab/>
      </w:r>
      <w:r w:rsidRPr="00E61517">
        <w:rPr>
          <w:color w:val="000000"/>
        </w:rPr>
        <w:tab/>
        <w:t xml:space="preserve">            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20"/>
          <w:szCs w:val="20"/>
        </w:rPr>
      </w:pPr>
      <w:r w:rsidRPr="00E61517">
        <w:rPr>
          <w:color w:val="000000"/>
        </w:rPr>
        <w:tab/>
      </w:r>
      <w:r w:rsidRPr="00E61517">
        <w:rPr>
          <w:color w:val="000000"/>
        </w:rPr>
        <w:tab/>
      </w:r>
      <w:r w:rsidRPr="00E61517">
        <w:rPr>
          <w:color w:val="000000"/>
        </w:rPr>
        <w:tab/>
      </w:r>
      <w:r w:rsidRPr="00E61517">
        <w:rPr>
          <w:color w:val="000000"/>
        </w:rPr>
        <w:tab/>
      </w:r>
      <w:r w:rsidRPr="00E61517">
        <w:rPr>
          <w:color w:val="000000"/>
        </w:rPr>
        <w:tab/>
      </w:r>
      <w:r w:rsidRPr="00E61517">
        <w:rPr>
          <w:color w:val="000000"/>
        </w:rPr>
        <w:tab/>
      </w:r>
      <w:r w:rsidRPr="00E61517">
        <w:rPr>
          <w:color w:val="000000"/>
        </w:rPr>
        <w:tab/>
        <w:t xml:space="preserve">     </w:t>
      </w:r>
      <w:r w:rsidRPr="00E61517">
        <w:rPr>
          <w:color w:val="000000"/>
          <w:sz w:val="20"/>
          <w:szCs w:val="20"/>
        </w:rPr>
        <w:t>(место составления акта)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(фамилия, инициалы должностного лица Комитета, государственного гражданского служащего Комитета, рассмотревшего жалобу)</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xml:space="preserve">по результатам рассмотрения жалобы в </w:t>
      </w:r>
      <w:proofErr w:type="gramStart"/>
      <w:r w:rsidRPr="00E61517">
        <w:rPr>
          <w:color w:val="000000"/>
        </w:rPr>
        <w:t>соответствии</w:t>
      </w:r>
      <w:proofErr w:type="gramEnd"/>
      <w:r w:rsidRPr="00E61517">
        <w:rPr>
          <w:color w:val="000000"/>
        </w:rPr>
        <w:t xml:space="preserve"> с </w:t>
      </w:r>
      <w:hyperlink r:id="rId10" w:history="1">
        <w:r w:rsidRPr="00E61517">
          <w:rPr>
            <w:color w:val="000000"/>
          </w:rPr>
          <w:t>частью 7 статьи 11.2</w:t>
        </w:r>
      </w:hyperlink>
      <w:r w:rsidRPr="00E61517">
        <w:rPr>
          <w:color w:val="000000"/>
        </w:rPr>
        <w:t xml:space="preserve"> Федерального закона «Об организации предоставления государственных и муниципальных услуг»</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proofErr w:type="gramStart"/>
      <w:r w:rsidRPr="00E61517">
        <w:rPr>
          <w:color w:val="000000"/>
          <w:sz w:val="20"/>
          <w:szCs w:val="20"/>
        </w:rPr>
        <w:t>(фамилия, имя, отчество (при наличии) физического лица, обратившегося с жалобой,</w:t>
      </w:r>
      <w:proofErr w:type="gramEnd"/>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61517">
        <w:rPr>
          <w:color w:val="000000"/>
          <w:sz w:val="20"/>
          <w:szCs w:val="20"/>
        </w:rPr>
        <w:t xml:space="preserve">наименование юридического лица, обратившегося с жалобой, фамилия, инициалы,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должность его представителя)</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на 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proofErr w:type="gramStart"/>
      <w:r w:rsidRPr="00E61517">
        <w:rPr>
          <w:color w:val="000000"/>
          <w:sz w:val="20"/>
          <w:szCs w:val="20"/>
        </w:rPr>
        <w:t>(существо обжалуемого решения, действия (бездействия),</w:t>
      </w:r>
      <w:proofErr w:type="gramEnd"/>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30"/>
          <w:szCs w:val="30"/>
        </w:rPr>
      </w:pPr>
      <w:r w:rsidRPr="00E61517">
        <w:rPr>
          <w:color w:val="000000"/>
          <w:sz w:val="20"/>
          <w:szCs w:val="20"/>
        </w:rPr>
        <w:t xml:space="preserve">ГАУ ЦЗН, работника ГАУ ЦЗН (ФИО указанных лиц указывается при наличии), </w:t>
      </w: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решение, действие (бездействие) которого обжалуется)</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30"/>
          <w:szCs w:val="30"/>
        </w:rPr>
      </w:pPr>
      <w:r w:rsidRPr="00E61517">
        <w:rPr>
          <w:color w:val="000000"/>
        </w:rPr>
        <w:t>УСТАНОВИЛ:</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rPr>
        <w:t>1.</w:t>
      </w:r>
      <w:r w:rsidRPr="00E61517">
        <w:rPr>
          <w:color w:val="000000"/>
          <w:sz w:val="28"/>
          <w:szCs w:val="28"/>
        </w:rPr>
        <w:t>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61517">
        <w:rPr>
          <w:color w:val="000000"/>
          <w:sz w:val="20"/>
          <w:szCs w:val="20"/>
        </w:rPr>
        <w:t>(краткое содержание жалобы)</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rPr>
        <w:t>2.</w:t>
      </w:r>
      <w:r w:rsidRPr="00E61517">
        <w:rPr>
          <w:color w:val="000000"/>
          <w:sz w:val="28"/>
          <w:szCs w:val="28"/>
        </w:rPr>
        <w:t>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roofErr w:type="gramStart"/>
      <w:r w:rsidRPr="00E61517">
        <w:rPr>
          <w:color w:val="000000"/>
          <w:sz w:val="20"/>
          <w:szCs w:val="20"/>
        </w:rPr>
        <w:t xml:space="preserve">(доводы и основания принятого решения со ссылками на нормативные правовые акты, </w:t>
      </w:r>
      <w:proofErr w:type="gramEnd"/>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при отказе в рассмотрении жалобы в упрощенном порядке – причины отказа)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rPr>
        <w:lastRenderedPageBreak/>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sidRPr="00E61517">
        <w:rPr>
          <w:color w:val="000000"/>
          <w:sz w:val="28"/>
          <w:szCs w:val="28"/>
        </w:rPr>
        <w:t>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sz w:val="28"/>
          <w:szCs w:val="28"/>
        </w:rPr>
        <w:t>__________________________________________________________________</w:t>
      </w:r>
    </w:p>
    <w:p w:rsidR="00E61517" w:rsidRPr="00E61517" w:rsidRDefault="00E61517" w:rsidP="00E61517">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30"/>
          <w:szCs w:val="30"/>
        </w:rPr>
      </w:pPr>
      <w:r w:rsidRPr="00E61517">
        <w:rPr>
          <w:color w:val="000000"/>
        </w:rPr>
        <w:t>РЕШИЛ:</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1. 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proofErr w:type="gramStart"/>
      <w:r w:rsidRPr="00E61517">
        <w:rPr>
          <w:color w:val="000000"/>
          <w:sz w:val="20"/>
          <w:szCs w:val="20"/>
        </w:rPr>
        <w:t>(решение, принятое в отношении обжалованного решения, действия (бездействия):</w:t>
      </w:r>
      <w:proofErr w:type="gramEnd"/>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 xml:space="preserve">признать правомерным или неправомерным полностью или частично </w:t>
      </w:r>
      <w:r w:rsidRPr="00E61517">
        <w:rPr>
          <w:color w:val="000000"/>
          <w:sz w:val="20"/>
          <w:szCs w:val="20"/>
        </w:rPr>
        <w:br/>
      </w:r>
      <w:proofErr w:type="gramStart"/>
      <w:r w:rsidRPr="00E61517">
        <w:rPr>
          <w:color w:val="000000"/>
          <w:sz w:val="20"/>
          <w:szCs w:val="20"/>
        </w:rPr>
        <w:t>и(</w:t>
      </w:r>
      <w:proofErr w:type="gramEnd"/>
      <w:r w:rsidRPr="00E61517">
        <w:rPr>
          <w:color w:val="000000"/>
          <w:sz w:val="20"/>
          <w:szCs w:val="20"/>
        </w:rPr>
        <w:t>или) отменить полностью или частично,</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при оставлении жалобы без ответа – указать причину оставления жалобы без ответа)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2. 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(решение, принятое по существу жалобы, – удовлетворить или не удовлетворить полностью или частично)</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3. 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proofErr w:type="gramStart"/>
      <w:r w:rsidRPr="00E61517">
        <w:rPr>
          <w:color w:val="000000"/>
          <w:sz w:val="20"/>
          <w:szCs w:val="20"/>
        </w:rPr>
        <w:t xml:space="preserve">(решение либо меры, которые необходимо принять в целях устранения допущенных нарушений, </w:t>
      </w:r>
      <w:proofErr w:type="gramEnd"/>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если они не были приняты до вынесения решения по жалобе)</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rFonts w:ascii="&amp;quot" w:hAnsi="&amp;quot" w:cs="Courier New"/>
          <w:color w:val="000000"/>
          <w:sz w:val="30"/>
          <w:szCs w:val="30"/>
        </w:rPr>
        <w:t>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   _____________    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20"/>
          <w:szCs w:val="20"/>
        </w:rPr>
      </w:pPr>
      <w:r w:rsidRPr="00E61517">
        <w:rPr>
          <w:color w:val="000000"/>
          <w:sz w:val="20"/>
          <w:szCs w:val="20"/>
        </w:rPr>
        <w:t xml:space="preserve"> (должность лица, принявшего решение по жалобе)             (подпись)                                   (ФИО)</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20"/>
          <w:szCs w:val="20"/>
        </w:rPr>
      </w:pP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Настоящее решение может быть обжаловано в 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 xml:space="preserve">                                                                                      (наименование и адрес вышестоящего органа)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либо в 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color w:val="000000"/>
          <w:sz w:val="20"/>
          <w:szCs w:val="20"/>
        </w:rPr>
      </w:pPr>
      <w:r w:rsidRPr="00E61517">
        <w:rPr>
          <w:color w:val="000000"/>
          <w:sz w:val="20"/>
          <w:szCs w:val="20"/>
        </w:rPr>
        <w:t>(наименование и адрес суда, арбитражного суда)</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_____________________________________________________________________________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Акт составлен</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 </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color w:val="000000"/>
          <w:sz w:val="30"/>
          <w:szCs w:val="30"/>
        </w:rPr>
      </w:pPr>
      <w:r w:rsidRPr="00E61517">
        <w:rPr>
          <w:color w:val="000000"/>
        </w:rPr>
        <w:t>_____________________________________   _______________    ______________________</w:t>
      </w:r>
    </w:p>
    <w:p w:rsidR="00E61517" w:rsidRPr="00E61517" w:rsidRDefault="00E61517" w:rsidP="00E6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1517">
        <w:rPr>
          <w:color w:val="000000"/>
          <w:sz w:val="20"/>
          <w:szCs w:val="20"/>
        </w:rPr>
        <w:t>(должность лица, принявшего решение по жалобе)                (подпись)                                   (ФИО)</w:t>
      </w:r>
    </w:p>
    <w:p w:rsidR="00CB3F0F" w:rsidRPr="007C0B97" w:rsidRDefault="00CB3F0F" w:rsidP="00021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CB3F0F" w:rsidRPr="007C0B97" w:rsidSect="00021D85">
      <w:pgSz w:w="11906" w:h="16838"/>
      <w:pgMar w:top="1134" w:right="850" w:bottom="1134" w:left="1701" w:header="0"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2955" w16cex:dateUtc="2022-08-26T08:13:00Z"/>
  <w16cex:commentExtensible w16cex:durableId="26B329BC" w16cex:dateUtc="2022-08-26T08:15:00Z"/>
  <w16cex:commentExtensible w16cex:durableId="26B32C07" w16cex:dateUtc="2022-08-26T08:24:00Z"/>
  <w16cex:commentExtensible w16cex:durableId="26B36B0F" w16cex:dateUtc="2022-08-26T12:53:00Z"/>
  <w16cex:commentExtensible w16cex:durableId="26B36BC6" w16cex:dateUtc="2022-08-26T12:56:00Z"/>
  <w16cex:commentExtensible w16cex:durableId="26B36C26" w16cex:dateUtc="2022-08-26T12:58:00Z"/>
  <w16cex:commentExtensible w16cex:durableId="26B3653F" w16cex:dateUtc="2022-08-26T12:29:00Z"/>
  <w16cex:commentExtensible w16cex:durableId="26B364E5" w16cex:dateUtc="2022-08-26T12:27:00Z"/>
  <w16cex:commentExtensible w16cex:durableId="26B36CE5" w16cex:dateUtc="2022-08-26T13:01:00Z"/>
  <w16cex:commentExtensible w16cex:durableId="26B36D2D" w16cex:dateUtc="2022-08-26T13:02:00Z"/>
  <w16cex:commentExtensible w16cex:durableId="26B32F8C" w16cex:dateUtc="2022-08-26T08:39:00Z"/>
  <w16cex:commentExtensible w16cex:durableId="26B370B0" w16cex:dateUtc="2022-08-26T13:17:00Z"/>
  <w16cex:commentExtensible w16cex:durableId="26B36F5A" w16cex:dateUtc="2022-08-26T13:12:00Z"/>
  <w16cex:commentExtensible w16cex:durableId="26B3717A" w16cex:dateUtc="2022-08-26T13:21:00Z"/>
  <w16cex:commentExtensible w16cex:durableId="26B371CC" w16cex:dateUtc="2022-08-26T13:22:00Z"/>
  <w16cex:commentExtensible w16cex:durableId="26B3737B" w16cex:dateUtc="2022-08-26T13:29:00Z"/>
  <w16cex:commentExtensible w16cex:durableId="26B375BF" w16cex:dateUtc="2022-08-26T13:39:00Z"/>
  <w16cex:commentExtensible w16cex:durableId="26B376DF" w16cex:dateUtc="2022-08-26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E6673A" w16cid:durableId="26B32955"/>
  <w16cid:commentId w16cid:paraId="34B8C6E5" w16cid:durableId="26B329BC"/>
  <w16cid:commentId w16cid:paraId="6F6E5507" w16cid:durableId="26B32C07"/>
  <w16cid:commentId w16cid:paraId="7833B2F8" w16cid:durableId="26B36B0F"/>
  <w16cid:commentId w16cid:paraId="5F026124" w16cid:durableId="26B36BC6"/>
  <w16cid:commentId w16cid:paraId="2C4FA17F" w16cid:durableId="26B36C26"/>
  <w16cid:commentId w16cid:paraId="6897B933" w16cid:durableId="26B3653F"/>
  <w16cid:commentId w16cid:paraId="2EF63B6F" w16cid:durableId="26B364E5"/>
  <w16cid:commentId w16cid:paraId="6F2667A9" w16cid:durableId="26B36CE5"/>
  <w16cid:commentId w16cid:paraId="6E4C06EC" w16cid:durableId="26B36D2D"/>
  <w16cid:commentId w16cid:paraId="0ABA61D9" w16cid:durableId="26B32F8C"/>
  <w16cid:commentId w16cid:paraId="536E06E6" w16cid:durableId="26B370B0"/>
  <w16cid:commentId w16cid:paraId="404CC380" w16cid:durableId="26B36F5A"/>
  <w16cid:commentId w16cid:paraId="26BC40F5" w16cid:durableId="26B3717A"/>
  <w16cid:commentId w16cid:paraId="0D175B06" w16cid:durableId="26B371CC"/>
  <w16cid:commentId w16cid:paraId="51EF27C5" w16cid:durableId="26B3737B"/>
  <w16cid:commentId w16cid:paraId="489D8D4B" w16cid:durableId="26B375BF"/>
  <w16cid:commentId w16cid:paraId="7854E953" w16cid:durableId="26B376D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BEE" w:rsidRPr="002D4915" w:rsidRDefault="00007BEE" w:rsidP="00D9348D">
      <w:r>
        <w:separator/>
      </w:r>
    </w:p>
  </w:endnote>
  <w:endnote w:type="continuationSeparator" w:id="0">
    <w:p w:rsidR="00007BEE" w:rsidRPr="002D4915" w:rsidRDefault="00007BEE" w:rsidP="00D93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BEE" w:rsidRPr="002D4915" w:rsidRDefault="00007BEE" w:rsidP="00D9348D">
      <w:r>
        <w:separator/>
      </w:r>
    </w:p>
  </w:footnote>
  <w:footnote w:type="continuationSeparator" w:id="0">
    <w:p w:rsidR="00007BEE" w:rsidRPr="002D4915" w:rsidRDefault="00007BEE" w:rsidP="00D9348D">
      <w:r>
        <w:continuationSeparator/>
      </w:r>
    </w:p>
  </w:footnote>
  <w:footnote w:id="1">
    <w:p w:rsidR="00AC6E87" w:rsidRDefault="00AC6E87" w:rsidP="002567A9">
      <w:pPr>
        <w:pStyle w:val="af5"/>
        <w:spacing w:line="0" w:lineRule="atLeast"/>
        <w:ind w:firstLine="709"/>
        <w:jc w:val="both"/>
      </w:pPr>
      <w:r>
        <w:rPr>
          <w:rStyle w:val="af7"/>
        </w:rPr>
        <w:footnoteRef/>
      </w:r>
      <w:r>
        <w:t xml:space="preserve"> Паспорт гражданина Российской Федерации;</w:t>
      </w:r>
    </w:p>
    <w:p w:rsidR="00AC6E87" w:rsidRPr="007B79F8" w:rsidRDefault="00AC6E87" w:rsidP="002567A9">
      <w:pPr>
        <w:pStyle w:val="af5"/>
        <w:spacing w:line="0" w:lineRule="atLeast"/>
        <w:ind w:firstLine="709"/>
        <w:jc w:val="both"/>
        <w:rPr>
          <w:color w:val="000000" w:themeColor="text1"/>
        </w:rPr>
      </w:pPr>
      <w:r>
        <w:rPr>
          <w:color w:val="000000" w:themeColor="text1"/>
        </w:rPr>
        <w:t>в</w:t>
      </w:r>
      <w:r w:rsidRPr="007B79F8">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AC6E87" w:rsidRDefault="00AC6E87" w:rsidP="002567A9">
      <w:pPr>
        <w:pBdr>
          <w:top w:val="nil"/>
          <w:left w:val="nil"/>
          <w:bottom w:val="nil"/>
          <w:right w:val="nil"/>
          <w:between w:val="nil"/>
        </w:pBdr>
        <w:spacing w:line="0" w:lineRule="atLeast"/>
        <w:ind w:firstLine="709"/>
        <w:jc w:val="both"/>
        <w:rPr>
          <w:color w:val="000000" w:themeColor="text1"/>
          <w:sz w:val="20"/>
          <w:szCs w:val="20"/>
        </w:rPr>
      </w:pPr>
      <w:proofErr w:type="gramStart"/>
      <w:r w:rsidRPr="007B79F8">
        <w:rPr>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color w:val="000000" w:themeColor="text1"/>
          <w:sz w:val="20"/>
          <w:szCs w:val="20"/>
        </w:rPr>
        <w:br/>
      </w:r>
      <w:r w:rsidRPr="007B79F8">
        <w:rPr>
          <w:color w:val="000000" w:themeColor="text1"/>
          <w:sz w:val="20"/>
          <w:szCs w:val="20"/>
        </w:rPr>
        <w:t xml:space="preserve">на постоянное проживание в Российской Федерации в соответствии с Федеральным законом </w:t>
      </w:r>
      <w:r>
        <w:rPr>
          <w:color w:val="000000" w:themeColor="text1"/>
          <w:sz w:val="20"/>
          <w:szCs w:val="20"/>
        </w:rPr>
        <w:br/>
      </w:r>
      <w:r w:rsidRPr="007B79F8">
        <w:rPr>
          <w:color w:val="000000" w:themeColor="text1"/>
          <w:sz w:val="20"/>
          <w:szCs w:val="20"/>
        </w:rPr>
        <w:t xml:space="preserve">от 25.07.2002 № 115-ФЗ «О правовом положении иностранных граждан в Российской Федерации» </w:t>
      </w:r>
      <w:r>
        <w:rPr>
          <w:color w:val="000000" w:themeColor="text1"/>
          <w:sz w:val="20"/>
          <w:szCs w:val="20"/>
        </w:rPr>
        <w:br/>
      </w:r>
      <w:r w:rsidRPr="007B79F8">
        <w:rPr>
          <w:color w:val="000000" w:themeColor="text1"/>
          <w:sz w:val="20"/>
          <w:szCs w:val="20"/>
        </w:rPr>
        <w:t>(с нотариально удостоверенным переводом на русский язык</w:t>
      </w:r>
      <w:r>
        <w:rPr>
          <w:color w:val="000000" w:themeColor="text1"/>
          <w:sz w:val="20"/>
          <w:szCs w:val="20"/>
        </w:rPr>
        <w:t>);</w:t>
      </w:r>
      <w:proofErr w:type="gramEnd"/>
    </w:p>
    <w:p w:rsidR="00AC6E87" w:rsidRPr="00B24828" w:rsidRDefault="00AC6E87" w:rsidP="002567A9">
      <w:pPr>
        <w:pBdr>
          <w:top w:val="nil"/>
          <w:left w:val="nil"/>
          <w:bottom w:val="nil"/>
          <w:right w:val="nil"/>
          <w:between w:val="nil"/>
        </w:pBdr>
        <w:spacing w:line="0" w:lineRule="atLeast"/>
        <w:ind w:firstLine="709"/>
        <w:jc w:val="both"/>
        <w:rPr>
          <w:color w:val="000000" w:themeColor="text1"/>
          <w:sz w:val="20"/>
          <w:szCs w:val="20"/>
        </w:rPr>
      </w:pPr>
      <w:r w:rsidRPr="00B24828">
        <w:rPr>
          <w:color w:val="000000" w:themeColor="text1"/>
          <w:sz w:val="20"/>
          <w:szCs w:val="20"/>
        </w:rPr>
        <w:t xml:space="preserve">удостоверение беженца – документ, выданный лицу, признанному беженцем в </w:t>
      </w:r>
      <w:proofErr w:type="gramStart"/>
      <w:r w:rsidRPr="00B24828">
        <w:rPr>
          <w:color w:val="000000" w:themeColor="text1"/>
          <w:sz w:val="20"/>
          <w:szCs w:val="20"/>
        </w:rPr>
        <w:t>соответствии</w:t>
      </w:r>
      <w:proofErr w:type="gramEnd"/>
      <w:r w:rsidRPr="00B24828">
        <w:rPr>
          <w:color w:val="000000" w:themeColor="text1"/>
          <w:sz w:val="20"/>
          <w:szCs w:val="20"/>
        </w:rPr>
        <w:t xml:space="preserve"> </w:t>
      </w:r>
      <w:r w:rsidRPr="00B24828">
        <w:rPr>
          <w:color w:val="000000" w:themeColor="text1"/>
          <w:sz w:val="20"/>
          <w:szCs w:val="20"/>
        </w:rPr>
        <w:br/>
        <w:t>с Федеральным законом от 19.02.1993 № 4528-1 «О беженцах»;</w:t>
      </w:r>
    </w:p>
    <w:p w:rsidR="00AC6E87" w:rsidRDefault="00AC6E87" w:rsidP="002567A9">
      <w:pPr>
        <w:pBdr>
          <w:top w:val="nil"/>
          <w:left w:val="nil"/>
          <w:bottom w:val="nil"/>
          <w:right w:val="nil"/>
          <w:between w:val="nil"/>
        </w:pBdr>
        <w:spacing w:line="0" w:lineRule="atLeast"/>
        <w:ind w:firstLine="709"/>
        <w:jc w:val="both"/>
      </w:pPr>
      <w:r w:rsidRPr="00B24828">
        <w:rPr>
          <w:color w:val="000000" w:themeColor="text1"/>
          <w:sz w:val="20"/>
          <w:szCs w:val="20"/>
        </w:rPr>
        <w:t xml:space="preserve">удостоверение вынужденного переселенца, выдаваемое подразделениями по вопросам </w:t>
      </w:r>
      <w:proofErr w:type="gramStart"/>
      <w:r w:rsidRPr="00B24828">
        <w:rPr>
          <w:color w:val="000000" w:themeColor="text1"/>
          <w:sz w:val="20"/>
          <w:szCs w:val="20"/>
        </w:rPr>
        <w:t>миграции территориальных органов Министерства внутренних дел Российской Федерации</w:t>
      </w:r>
      <w:proofErr w:type="gramEnd"/>
      <w:r w:rsidRPr="00B24828">
        <w:rPr>
          <w:color w:val="000000" w:themeColor="text1"/>
          <w:sz w:val="20"/>
          <w:szCs w:val="20"/>
        </w:rPr>
        <w:t>.</w:t>
      </w:r>
    </w:p>
  </w:footnote>
  <w:footnote w:id="2">
    <w:p w:rsidR="00AC6E87" w:rsidRDefault="00AC6E87" w:rsidP="006A5625">
      <w:pPr>
        <w:pStyle w:val="af5"/>
        <w:spacing w:line="0" w:lineRule="atLeast"/>
        <w:ind w:firstLine="709"/>
        <w:jc w:val="both"/>
      </w:pPr>
      <w:r>
        <w:rPr>
          <w:rStyle w:val="af7"/>
        </w:rPr>
        <w:footnoteRef/>
      </w:r>
      <w:r>
        <w:t> </w:t>
      </w:r>
      <w:proofErr w:type="gramStart"/>
      <w:r w:rsidRPr="00AD3F12">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w:t>
      </w:r>
      <w:r w:rsidRPr="00931DBF">
        <w:rPr>
          <w:color w:val="auto"/>
        </w:rPr>
        <w:t xml:space="preserve">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w:t>
      </w:r>
      <w:proofErr w:type="gramEnd"/>
      <w:r w:rsidRPr="00EB327F">
        <w:rPr>
          <w:color w:val="auto"/>
        </w:rPr>
        <w:t xml:space="preserve">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rPr>
          <w:color w:val="auto"/>
        </w:rPr>
        <w:t>.</w:t>
      </w:r>
    </w:p>
  </w:footnote>
  <w:footnote w:id="3">
    <w:p w:rsidR="00AC6E87" w:rsidRDefault="00AC6E87" w:rsidP="008E141E">
      <w:pPr>
        <w:pStyle w:val="af5"/>
        <w:ind w:firstLine="709"/>
        <w:jc w:val="both"/>
      </w:pPr>
      <w:r>
        <w:rPr>
          <w:rStyle w:val="af7"/>
        </w:rPr>
        <w:footnoteRef/>
      </w:r>
      <w:r>
        <w:t> </w:t>
      </w:r>
      <w:proofErr w:type="gramStart"/>
      <w:r w:rsidRPr="007438A9">
        <w:rPr>
          <w:rFonts w:eastAsiaTheme="minorEastAsia"/>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sidRPr="007438A9">
        <w:rPr>
          <w:rFonts w:eastAsiaTheme="minorEastAsia"/>
        </w:rPr>
        <w:br/>
        <w:t xml:space="preserve">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w:t>
      </w:r>
      <w:r w:rsidRPr="00BF07E3">
        <w:rPr>
          <w:rFonts w:eastAsiaTheme="minorEastAsia"/>
        </w:rPr>
        <w:t>муниципального округа</w:t>
      </w:r>
      <w:r>
        <w:rPr>
          <w:rFonts w:eastAsiaTheme="minorEastAsia"/>
        </w:rPr>
        <w:t xml:space="preserve">, </w:t>
      </w:r>
      <w:r w:rsidRPr="007438A9">
        <w:rPr>
          <w:rFonts w:eastAsiaTheme="minorEastAsia"/>
        </w:rPr>
        <w:t>городского округа, меры для обеспечения доступа инвалидов к месту предоставления услуги либо, когда это возможно</w:t>
      </w:r>
      <w:proofErr w:type="gramEnd"/>
      <w:r w:rsidRPr="007438A9">
        <w:rPr>
          <w:rFonts w:eastAsiaTheme="minorEastAsia"/>
        </w:rPr>
        <w:t xml:space="preserve">, обеспечить предоставление необходимых услуг по месту жительства инвалида или в дистанционном </w:t>
      </w:r>
      <w:proofErr w:type="gramStart"/>
      <w:r w:rsidRPr="007438A9">
        <w:rPr>
          <w:rFonts w:eastAsiaTheme="minorEastAsia"/>
        </w:rPr>
        <w:t>режиме</w:t>
      </w:r>
      <w:proofErr w:type="gramEnd"/>
      <w:r w:rsidRPr="007438A9">
        <w:rPr>
          <w:rFonts w:eastAsiaTheme="minorEastAsia"/>
        </w:rPr>
        <w:t xml:space="preserve"> (</w:t>
      </w:r>
      <w:r>
        <w:rPr>
          <w:rFonts w:eastAsiaTheme="minorEastAsia"/>
        </w:rPr>
        <w:t>ч</w:t>
      </w:r>
      <w:r w:rsidRPr="00577692">
        <w:rPr>
          <w:rFonts w:eastAsiaTheme="minorEastAsia"/>
        </w:rPr>
        <w:t>асть 4 статьи 15 Феде</w:t>
      </w:r>
      <w:r>
        <w:rPr>
          <w:rFonts w:eastAsiaTheme="minorEastAsia"/>
        </w:rPr>
        <w:t>рального закона от 24.11.1995 № </w:t>
      </w:r>
      <w:r w:rsidRPr="00577692">
        <w:rPr>
          <w:rFonts w:eastAsiaTheme="minorEastAsia"/>
        </w:rPr>
        <w:t>181-ФЗ «О социальной защите ин</w:t>
      </w:r>
      <w:r>
        <w:rPr>
          <w:rFonts w:eastAsiaTheme="minorEastAsia"/>
        </w:rPr>
        <w:t>валидов в Российской Федерации»).</w:t>
      </w:r>
    </w:p>
  </w:footnote>
  <w:footnote w:id="4">
    <w:p w:rsidR="00AC6E87" w:rsidRPr="00021D85" w:rsidRDefault="00AC6E87" w:rsidP="00A32C2C">
      <w:pPr>
        <w:pStyle w:val="ConsPlusNormal"/>
        <w:ind w:firstLine="709"/>
        <w:jc w:val="both"/>
        <w:rPr>
          <w:rFonts w:ascii="Times New Roman" w:hAnsi="Times New Roman" w:cs="Times New Roman"/>
          <w:sz w:val="20"/>
        </w:rPr>
      </w:pPr>
      <w:r w:rsidRPr="00021D85">
        <w:rPr>
          <w:rStyle w:val="af7"/>
          <w:rFonts w:ascii="Times New Roman" w:hAnsi="Times New Roman" w:cs="Times New Roman"/>
          <w:sz w:val="20"/>
        </w:rPr>
        <w:footnoteRef/>
      </w:r>
      <w:r w:rsidRPr="00021D85">
        <w:rPr>
          <w:rFonts w:ascii="Times New Roman" w:hAnsi="Times New Roman" w:cs="Times New Roman"/>
          <w:sz w:val="20"/>
        </w:rPr>
        <w:t xml:space="preserve"> Сервис «Самостоятельное тестирование» предусматривает возможность самостоятельного прохождения заявителем тестов по профессиональной ориентации с использованием единой цифровой платформы.</w:t>
      </w:r>
    </w:p>
    <w:p w:rsidR="00AC6E87" w:rsidRPr="00021D85" w:rsidRDefault="00AC6E87" w:rsidP="00A32C2C">
      <w:pPr>
        <w:pStyle w:val="ConsPlusNormal"/>
        <w:ind w:firstLine="709"/>
        <w:jc w:val="both"/>
        <w:rPr>
          <w:rFonts w:ascii="Times New Roman" w:hAnsi="Times New Roman" w:cs="Times New Roman"/>
          <w:sz w:val="20"/>
        </w:rPr>
      </w:pPr>
      <w:r w:rsidRPr="00021D85">
        <w:rPr>
          <w:rFonts w:ascii="Times New Roman" w:hAnsi="Times New Roman" w:cs="Times New Roman"/>
          <w:sz w:val="20"/>
        </w:rPr>
        <w:t xml:space="preserve">Сервис «Самостоятельное тестирование» обеспечивает следующие функциональные возможности для </w:t>
      </w:r>
      <w:r>
        <w:rPr>
          <w:rFonts w:ascii="Times New Roman" w:hAnsi="Times New Roman" w:cs="Times New Roman"/>
          <w:sz w:val="20"/>
        </w:rPr>
        <w:t>заявителей</w:t>
      </w:r>
      <w:r w:rsidRPr="00021D85">
        <w:rPr>
          <w:rFonts w:ascii="Times New Roman" w:hAnsi="Times New Roman" w:cs="Times New Roman"/>
          <w:sz w:val="20"/>
        </w:rPr>
        <w:t>:</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а) самостоятельно выбрать и пройти тестирование по профессиональной ориентации на единой цифровой платформе в разделе «Профессиональная ориентация», в том числе по следующим направлениям:</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выявление индивидуально-психологических особенностей;</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выбор профессии;</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выявление предрасположенности к определенной профессии;</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оценка компетенций;</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 xml:space="preserve">б) по </w:t>
      </w:r>
      <w:proofErr w:type="gramStart"/>
      <w:r w:rsidRPr="00021D85">
        <w:rPr>
          <w:rFonts w:ascii="Times New Roman" w:hAnsi="Times New Roman" w:cs="Times New Roman"/>
          <w:sz w:val="20"/>
        </w:rPr>
        <w:t>окончании</w:t>
      </w:r>
      <w:proofErr w:type="gramEnd"/>
      <w:r w:rsidRPr="00021D85">
        <w:rPr>
          <w:rFonts w:ascii="Times New Roman" w:hAnsi="Times New Roman" w:cs="Times New Roman"/>
          <w:sz w:val="20"/>
        </w:rPr>
        <w:t xml:space="preserve"> прохождения тестирования и обработки результатов ознакомиться с результатами тестирования на единой цифровой платформе и обратиться за получением государственной услуги.</w:t>
      </w:r>
    </w:p>
    <w:p w:rsidR="00AC6E87" w:rsidRPr="00021D85" w:rsidRDefault="00AC6E87" w:rsidP="00021D85">
      <w:pPr>
        <w:pStyle w:val="ConsPlusNormal"/>
        <w:ind w:firstLine="709"/>
        <w:jc w:val="both"/>
        <w:rPr>
          <w:rFonts w:ascii="Times New Roman" w:hAnsi="Times New Roman" w:cs="Times New Roman"/>
          <w:sz w:val="20"/>
        </w:rPr>
      </w:pPr>
      <w:r w:rsidRPr="00021D85">
        <w:rPr>
          <w:rFonts w:ascii="Times New Roman" w:hAnsi="Times New Roman" w:cs="Times New Roman"/>
          <w:sz w:val="20"/>
        </w:rPr>
        <w:t xml:space="preserve">Сервис «Самостоятельное тестирование» доступен на единой цифровой платформе ежедневно </w:t>
      </w:r>
      <w:r>
        <w:rPr>
          <w:rFonts w:ascii="Times New Roman" w:hAnsi="Times New Roman" w:cs="Times New Roman"/>
          <w:sz w:val="20"/>
        </w:rPr>
        <w:br/>
      </w:r>
      <w:r w:rsidRPr="00021D85">
        <w:rPr>
          <w:rFonts w:ascii="Times New Roman" w:hAnsi="Times New Roman" w:cs="Times New Roman"/>
          <w:sz w:val="20"/>
        </w:rPr>
        <w:t>в круглосуточном режиме и реализуется в режиме реального времени.</w:t>
      </w:r>
    </w:p>
    <w:p w:rsidR="00AC6E87" w:rsidRPr="00A32C2C" w:rsidRDefault="00AC6E87" w:rsidP="00021D85">
      <w:pPr>
        <w:pStyle w:val="af5"/>
        <w:ind w:firstLine="709"/>
        <w:jc w:val="both"/>
      </w:pPr>
      <w:bookmarkStart w:id="6" w:name="Par200"/>
      <w:bookmarkEnd w:id="6"/>
      <w:r w:rsidRPr="00021D85">
        <w:t xml:space="preserve">Результатом реализации сервиса «Самостоятельное тестирование» является информация </w:t>
      </w:r>
      <w:r>
        <w:br/>
      </w:r>
      <w:r w:rsidRPr="00021D85">
        <w:t>о результатах самостоятельно пройденных заявителем тестов по профессиональной ориентации.</w:t>
      </w:r>
    </w:p>
  </w:footnote>
  <w:footnote w:id="5">
    <w:p w:rsidR="00AC6E87" w:rsidRDefault="00AC6E87" w:rsidP="00EB10FF">
      <w:pPr>
        <w:pStyle w:val="af5"/>
        <w:ind w:firstLine="709"/>
        <w:jc w:val="both"/>
      </w:pPr>
      <w:r w:rsidRPr="000664C6">
        <w:rPr>
          <w:rStyle w:val="af7"/>
        </w:rPr>
        <w:footnoteRef/>
      </w:r>
      <w:r w:rsidRPr="000664C6">
        <w:t xml:space="preserve"> </w:t>
      </w:r>
      <w:r w:rsidRPr="0026540B">
        <w:t xml:space="preserve">Под отсутствием возможности прочитать понимается случай, при котором текст жалобы, </w:t>
      </w:r>
      <w:r>
        <w:br/>
      </w:r>
      <w:r w:rsidRPr="0026540B">
        <w:t>и</w:t>
      </w:r>
      <w:r>
        <w:t> </w:t>
      </w:r>
      <w:r w:rsidRPr="0026540B">
        <w:t>(или) ФИО, и</w:t>
      </w:r>
      <w:r>
        <w:t> </w:t>
      </w:r>
      <w:r w:rsidRPr="0026540B">
        <w:t>(или) почтовый адрес заявителя не поддаются прочтению.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424838165"/>
      <w:docPartObj>
        <w:docPartGallery w:val="Page Numbers (Top of Page)"/>
        <w:docPartUnique/>
      </w:docPartObj>
    </w:sdtPr>
    <w:sdtContent>
      <w:p w:rsidR="00AC6E87" w:rsidRPr="0026540B" w:rsidRDefault="00AC6E87">
        <w:pPr>
          <w:pStyle w:val="ae"/>
          <w:jc w:val="center"/>
          <w:rPr>
            <w:sz w:val="20"/>
            <w:szCs w:val="20"/>
          </w:rPr>
        </w:pPr>
      </w:p>
      <w:p w:rsidR="00AC6E87" w:rsidRPr="0026540B" w:rsidRDefault="00AC6E87">
        <w:pPr>
          <w:pStyle w:val="ae"/>
          <w:jc w:val="center"/>
          <w:rPr>
            <w:sz w:val="20"/>
            <w:szCs w:val="20"/>
          </w:rPr>
        </w:pPr>
      </w:p>
      <w:p w:rsidR="00AC6E87" w:rsidRPr="0026540B" w:rsidRDefault="00732CC2">
        <w:pPr>
          <w:pStyle w:val="ae"/>
          <w:jc w:val="center"/>
          <w:rPr>
            <w:sz w:val="20"/>
            <w:szCs w:val="20"/>
          </w:rPr>
        </w:pPr>
        <w:r w:rsidRPr="0026540B">
          <w:rPr>
            <w:sz w:val="20"/>
            <w:szCs w:val="20"/>
          </w:rPr>
          <w:fldChar w:fldCharType="begin"/>
        </w:r>
        <w:r w:rsidR="00AC6E87" w:rsidRPr="0026540B">
          <w:rPr>
            <w:sz w:val="20"/>
            <w:szCs w:val="20"/>
          </w:rPr>
          <w:instrText>PAGE   \* MERGEFORMAT</w:instrText>
        </w:r>
        <w:r w:rsidRPr="0026540B">
          <w:rPr>
            <w:sz w:val="20"/>
            <w:szCs w:val="20"/>
          </w:rPr>
          <w:fldChar w:fldCharType="separate"/>
        </w:r>
        <w:r w:rsidR="00E44EED">
          <w:rPr>
            <w:noProof/>
            <w:sz w:val="20"/>
            <w:szCs w:val="20"/>
          </w:rPr>
          <w:t>2</w:t>
        </w:r>
        <w:r w:rsidRPr="0026540B">
          <w:rPr>
            <w:sz w:val="20"/>
            <w:szCs w:val="20"/>
          </w:rPr>
          <w:fldChar w:fldCharType="end"/>
        </w:r>
      </w:p>
    </w:sdtContent>
  </w:sdt>
  <w:p w:rsidR="00AC6E87" w:rsidRPr="0026540B" w:rsidRDefault="00AC6E87">
    <w:pPr>
      <w:pStyle w:val="ae"/>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A1578"/>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1">
    <w:nsid w:val="1700145C"/>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2">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3373CB"/>
    <w:multiLevelType w:val="multilevel"/>
    <w:tmpl w:val="1E3057D2"/>
    <w:lvl w:ilvl="0">
      <w:start w:val="1"/>
      <w:numFmt w:val="decimal"/>
      <w:lvlText w:val="%1."/>
      <w:lvlJc w:val="left"/>
      <w:pPr>
        <w:ind w:left="432" w:hanging="432"/>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147" w:hanging="108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885" w:hanging="1440"/>
      </w:pPr>
      <w:rPr>
        <w:rFonts w:hint="default"/>
      </w:rPr>
    </w:lvl>
    <w:lvl w:ilvl="6">
      <w:start w:val="1"/>
      <w:numFmt w:val="decimal"/>
      <w:lvlText w:val="%1.%2.%3.%4.%5.%6.%7."/>
      <w:lvlJc w:val="left"/>
      <w:pPr>
        <w:ind w:left="5934" w:hanging="1800"/>
      </w:pPr>
      <w:rPr>
        <w:rFonts w:hint="default"/>
      </w:rPr>
    </w:lvl>
    <w:lvl w:ilvl="7">
      <w:start w:val="1"/>
      <w:numFmt w:val="decimal"/>
      <w:lvlText w:val="%1.%2.%3.%4.%5.%6.%7.%8."/>
      <w:lvlJc w:val="left"/>
      <w:pPr>
        <w:ind w:left="6623" w:hanging="1800"/>
      </w:pPr>
      <w:rPr>
        <w:rFonts w:hint="default"/>
      </w:rPr>
    </w:lvl>
    <w:lvl w:ilvl="8">
      <w:start w:val="1"/>
      <w:numFmt w:val="decimal"/>
      <w:lvlText w:val="%1.%2.%3.%4.%5.%6.%7.%8.%9."/>
      <w:lvlJc w:val="left"/>
      <w:pPr>
        <w:ind w:left="7672" w:hanging="2160"/>
      </w:pPr>
      <w:rPr>
        <w:rFonts w:hint="default"/>
      </w:rPr>
    </w:lvl>
  </w:abstractNum>
  <w:abstractNum w:abstractNumId="4">
    <w:nsid w:val="4E7241C4"/>
    <w:multiLevelType w:val="hybridMultilevel"/>
    <w:tmpl w:val="26E8D5EE"/>
    <w:lvl w:ilvl="0" w:tplc="C0B2F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2"/>
  </w:num>
  <w:num w:numId="3">
    <w:abstractNumId w:val="3"/>
  </w:num>
  <w:num w:numId="4">
    <w:abstractNumId w:val="1"/>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лотникова Елена Владимировна">
    <w15:presenceInfo w15:providerId="AD" w15:userId="S-1-5-21-3573832250-2207538264-1471123535-165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attachedTemplate r:id="rId1"/>
  <w:trackRevisions/>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docVars>
    <w:docVar w:name="BDCTemplate" w:val="Shablon"/>
    <w:docVar w:name="BossProviderVariable" w:val="25_01_2006!337b96b3-ad25-4b60-8550-5c807d7f1d37"/>
  </w:docVars>
  <w:rsids>
    <w:rsidRoot w:val="00C93041"/>
    <w:rsid w:val="0000054E"/>
    <w:rsid w:val="0000097D"/>
    <w:rsid w:val="00001001"/>
    <w:rsid w:val="00001255"/>
    <w:rsid w:val="000015CF"/>
    <w:rsid w:val="00001A10"/>
    <w:rsid w:val="000021CE"/>
    <w:rsid w:val="0000244B"/>
    <w:rsid w:val="00003345"/>
    <w:rsid w:val="00003C63"/>
    <w:rsid w:val="00003F44"/>
    <w:rsid w:val="0000584E"/>
    <w:rsid w:val="00005D7D"/>
    <w:rsid w:val="00005F36"/>
    <w:rsid w:val="0000685A"/>
    <w:rsid w:val="00006A42"/>
    <w:rsid w:val="00007BEE"/>
    <w:rsid w:val="00010A1B"/>
    <w:rsid w:val="00010C44"/>
    <w:rsid w:val="00011524"/>
    <w:rsid w:val="00011BEB"/>
    <w:rsid w:val="000124FE"/>
    <w:rsid w:val="00012CE7"/>
    <w:rsid w:val="000136E1"/>
    <w:rsid w:val="00014539"/>
    <w:rsid w:val="00014A33"/>
    <w:rsid w:val="00014C08"/>
    <w:rsid w:val="00016385"/>
    <w:rsid w:val="000200CD"/>
    <w:rsid w:val="00021D85"/>
    <w:rsid w:val="00023AFC"/>
    <w:rsid w:val="000248EE"/>
    <w:rsid w:val="00024B1F"/>
    <w:rsid w:val="00025670"/>
    <w:rsid w:val="00025924"/>
    <w:rsid w:val="00027E2B"/>
    <w:rsid w:val="00027FC5"/>
    <w:rsid w:val="00031B53"/>
    <w:rsid w:val="0003297C"/>
    <w:rsid w:val="0003329C"/>
    <w:rsid w:val="00033692"/>
    <w:rsid w:val="00035A37"/>
    <w:rsid w:val="000362A9"/>
    <w:rsid w:val="000362DA"/>
    <w:rsid w:val="000365F0"/>
    <w:rsid w:val="000367B9"/>
    <w:rsid w:val="0004093D"/>
    <w:rsid w:val="00042AA4"/>
    <w:rsid w:val="00044C9C"/>
    <w:rsid w:val="00044FB9"/>
    <w:rsid w:val="0004560D"/>
    <w:rsid w:val="0004594A"/>
    <w:rsid w:val="000461BF"/>
    <w:rsid w:val="00046AD2"/>
    <w:rsid w:val="00046EDE"/>
    <w:rsid w:val="000477AE"/>
    <w:rsid w:val="00047809"/>
    <w:rsid w:val="0005147C"/>
    <w:rsid w:val="000521E6"/>
    <w:rsid w:val="00052D1C"/>
    <w:rsid w:val="0005333A"/>
    <w:rsid w:val="00053529"/>
    <w:rsid w:val="00053B07"/>
    <w:rsid w:val="0005458C"/>
    <w:rsid w:val="00056079"/>
    <w:rsid w:val="00056486"/>
    <w:rsid w:val="00056646"/>
    <w:rsid w:val="00057280"/>
    <w:rsid w:val="0005768E"/>
    <w:rsid w:val="00060762"/>
    <w:rsid w:val="000607A6"/>
    <w:rsid w:val="000608B6"/>
    <w:rsid w:val="000629EF"/>
    <w:rsid w:val="00062A2C"/>
    <w:rsid w:val="00062B1D"/>
    <w:rsid w:val="00062B7B"/>
    <w:rsid w:val="00062F1A"/>
    <w:rsid w:val="00063607"/>
    <w:rsid w:val="0006557E"/>
    <w:rsid w:val="00065A6E"/>
    <w:rsid w:val="000664C6"/>
    <w:rsid w:val="00066507"/>
    <w:rsid w:val="00066C66"/>
    <w:rsid w:val="000677E9"/>
    <w:rsid w:val="00070421"/>
    <w:rsid w:val="00070901"/>
    <w:rsid w:val="00071F70"/>
    <w:rsid w:val="00071F82"/>
    <w:rsid w:val="000731E0"/>
    <w:rsid w:val="00074097"/>
    <w:rsid w:val="00075E93"/>
    <w:rsid w:val="00075F0F"/>
    <w:rsid w:val="00076F9A"/>
    <w:rsid w:val="00077031"/>
    <w:rsid w:val="000800A4"/>
    <w:rsid w:val="00080A55"/>
    <w:rsid w:val="00080BD0"/>
    <w:rsid w:val="000816A9"/>
    <w:rsid w:val="00082175"/>
    <w:rsid w:val="000839A7"/>
    <w:rsid w:val="00084968"/>
    <w:rsid w:val="00085295"/>
    <w:rsid w:val="00085373"/>
    <w:rsid w:val="00086AE9"/>
    <w:rsid w:val="00087000"/>
    <w:rsid w:val="00087E82"/>
    <w:rsid w:val="00090011"/>
    <w:rsid w:val="00090FAA"/>
    <w:rsid w:val="000915DD"/>
    <w:rsid w:val="00091BE0"/>
    <w:rsid w:val="0009211D"/>
    <w:rsid w:val="000922FE"/>
    <w:rsid w:val="000928FA"/>
    <w:rsid w:val="00092CD4"/>
    <w:rsid w:val="00093440"/>
    <w:rsid w:val="00093CD5"/>
    <w:rsid w:val="000941BD"/>
    <w:rsid w:val="00094731"/>
    <w:rsid w:val="000947FF"/>
    <w:rsid w:val="00094D96"/>
    <w:rsid w:val="0009579D"/>
    <w:rsid w:val="000963EA"/>
    <w:rsid w:val="000967D4"/>
    <w:rsid w:val="000A0285"/>
    <w:rsid w:val="000A1D7E"/>
    <w:rsid w:val="000A2B46"/>
    <w:rsid w:val="000A2DB5"/>
    <w:rsid w:val="000A3176"/>
    <w:rsid w:val="000A46E8"/>
    <w:rsid w:val="000A5535"/>
    <w:rsid w:val="000A5A05"/>
    <w:rsid w:val="000A5A9D"/>
    <w:rsid w:val="000A5C03"/>
    <w:rsid w:val="000A5F8B"/>
    <w:rsid w:val="000A629B"/>
    <w:rsid w:val="000A671F"/>
    <w:rsid w:val="000A70A3"/>
    <w:rsid w:val="000A73FB"/>
    <w:rsid w:val="000A7E8D"/>
    <w:rsid w:val="000A7E93"/>
    <w:rsid w:val="000B0ECC"/>
    <w:rsid w:val="000B1403"/>
    <w:rsid w:val="000B262F"/>
    <w:rsid w:val="000B2A2F"/>
    <w:rsid w:val="000B2E00"/>
    <w:rsid w:val="000B412F"/>
    <w:rsid w:val="000B4898"/>
    <w:rsid w:val="000B4B74"/>
    <w:rsid w:val="000B4F2C"/>
    <w:rsid w:val="000B5181"/>
    <w:rsid w:val="000B563A"/>
    <w:rsid w:val="000B5D5E"/>
    <w:rsid w:val="000B61C5"/>
    <w:rsid w:val="000B6500"/>
    <w:rsid w:val="000B65B9"/>
    <w:rsid w:val="000B66A6"/>
    <w:rsid w:val="000B7834"/>
    <w:rsid w:val="000B7924"/>
    <w:rsid w:val="000B7C5E"/>
    <w:rsid w:val="000B7D68"/>
    <w:rsid w:val="000C0030"/>
    <w:rsid w:val="000C23C4"/>
    <w:rsid w:val="000C2FD3"/>
    <w:rsid w:val="000C3C61"/>
    <w:rsid w:val="000C4062"/>
    <w:rsid w:val="000C40F2"/>
    <w:rsid w:val="000C439C"/>
    <w:rsid w:val="000C4A45"/>
    <w:rsid w:val="000C54E0"/>
    <w:rsid w:val="000C5771"/>
    <w:rsid w:val="000C725B"/>
    <w:rsid w:val="000D029C"/>
    <w:rsid w:val="000D0D12"/>
    <w:rsid w:val="000D15E3"/>
    <w:rsid w:val="000D29D9"/>
    <w:rsid w:val="000D3320"/>
    <w:rsid w:val="000D3C1B"/>
    <w:rsid w:val="000D4687"/>
    <w:rsid w:val="000D4770"/>
    <w:rsid w:val="000D4F90"/>
    <w:rsid w:val="000D74C7"/>
    <w:rsid w:val="000D79F7"/>
    <w:rsid w:val="000E1AC4"/>
    <w:rsid w:val="000E1C8C"/>
    <w:rsid w:val="000E35C1"/>
    <w:rsid w:val="000E4D16"/>
    <w:rsid w:val="000E4DE1"/>
    <w:rsid w:val="000E580E"/>
    <w:rsid w:val="000E5C7D"/>
    <w:rsid w:val="000E5FD3"/>
    <w:rsid w:val="000E71F9"/>
    <w:rsid w:val="000F0562"/>
    <w:rsid w:val="000F097E"/>
    <w:rsid w:val="000F191F"/>
    <w:rsid w:val="000F5676"/>
    <w:rsid w:val="000F5827"/>
    <w:rsid w:val="000F6BB5"/>
    <w:rsid w:val="000F7936"/>
    <w:rsid w:val="000F7DF3"/>
    <w:rsid w:val="001003A3"/>
    <w:rsid w:val="00101360"/>
    <w:rsid w:val="00102506"/>
    <w:rsid w:val="0010418D"/>
    <w:rsid w:val="001059AA"/>
    <w:rsid w:val="0010688F"/>
    <w:rsid w:val="00106DA8"/>
    <w:rsid w:val="00106FAE"/>
    <w:rsid w:val="0010725E"/>
    <w:rsid w:val="00107669"/>
    <w:rsid w:val="00107DC7"/>
    <w:rsid w:val="00107E71"/>
    <w:rsid w:val="001103D1"/>
    <w:rsid w:val="00110F17"/>
    <w:rsid w:val="001112D4"/>
    <w:rsid w:val="00112108"/>
    <w:rsid w:val="00112F7E"/>
    <w:rsid w:val="00112FDF"/>
    <w:rsid w:val="00113195"/>
    <w:rsid w:val="0011436B"/>
    <w:rsid w:val="001144BC"/>
    <w:rsid w:val="00114CE3"/>
    <w:rsid w:val="00116005"/>
    <w:rsid w:val="00116F8B"/>
    <w:rsid w:val="00117702"/>
    <w:rsid w:val="00117C13"/>
    <w:rsid w:val="00120A6A"/>
    <w:rsid w:val="00120BC9"/>
    <w:rsid w:val="0012290F"/>
    <w:rsid w:val="00123333"/>
    <w:rsid w:val="00123E18"/>
    <w:rsid w:val="001243C2"/>
    <w:rsid w:val="00124A91"/>
    <w:rsid w:val="00125FD4"/>
    <w:rsid w:val="00126C8A"/>
    <w:rsid w:val="001274C4"/>
    <w:rsid w:val="00130121"/>
    <w:rsid w:val="00131F02"/>
    <w:rsid w:val="00132743"/>
    <w:rsid w:val="0013339B"/>
    <w:rsid w:val="001349A1"/>
    <w:rsid w:val="00135CBE"/>
    <w:rsid w:val="00136546"/>
    <w:rsid w:val="001365B4"/>
    <w:rsid w:val="00136DF8"/>
    <w:rsid w:val="00137CE7"/>
    <w:rsid w:val="001404E4"/>
    <w:rsid w:val="00140F94"/>
    <w:rsid w:val="0014163C"/>
    <w:rsid w:val="0014177D"/>
    <w:rsid w:val="0014197A"/>
    <w:rsid w:val="001426C2"/>
    <w:rsid w:val="00142F42"/>
    <w:rsid w:val="00143B54"/>
    <w:rsid w:val="00144D76"/>
    <w:rsid w:val="0014682F"/>
    <w:rsid w:val="00146BCC"/>
    <w:rsid w:val="00147433"/>
    <w:rsid w:val="00147675"/>
    <w:rsid w:val="00147803"/>
    <w:rsid w:val="00147AD7"/>
    <w:rsid w:val="00147B21"/>
    <w:rsid w:val="00150A4A"/>
    <w:rsid w:val="00150A54"/>
    <w:rsid w:val="0015104D"/>
    <w:rsid w:val="001525DD"/>
    <w:rsid w:val="0015290C"/>
    <w:rsid w:val="00152F1F"/>
    <w:rsid w:val="00152FB0"/>
    <w:rsid w:val="00154185"/>
    <w:rsid w:val="00155222"/>
    <w:rsid w:val="00156066"/>
    <w:rsid w:val="001604CE"/>
    <w:rsid w:val="00160AC0"/>
    <w:rsid w:val="00160D06"/>
    <w:rsid w:val="00162322"/>
    <w:rsid w:val="00164FA4"/>
    <w:rsid w:val="00165FF8"/>
    <w:rsid w:val="0016663B"/>
    <w:rsid w:val="0016697A"/>
    <w:rsid w:val="001670B7"/>
    <w:rsid w:val="00167A8B"/>
    <w:rsid w:val="00167C11"/>
    <w:rsid w:val="00167D9A"/>
    <w:rsid w:val="0017045E"/>
    <w:rsid w:val="001705A8"/>
    <w:rsid w:val="001708BB"/>
    <w:rsid w:val="00170D1C"/>
    <w:rsid w:val="001728B1"/>
    <w:rsid w:val="0017314C"/>
    <w:rsid w:val="00173ACC"/>
    <w:rsid w:val="00174FEF"/>
    <w:rsid w:val="00175D45"/>
    <w:rsid w:val="00175F0C"/>
    <w:rsid w:val="0017630E"/>
    <w:rsid w:val="001768DF"/>
    <w:rsid w:val="0017750B"/>
    <w:rsid w:val="00180389"/>
    <w:rsid w:val="00181125"/>
    <w:rsid w:val="001811B4"/>
    <w:rsid w:val="00181C91"/>
    <w:rsid w:val="00182B54"/>
    <w:rsid w:val="00185BE9"/>
    <w:rsid w:val="00186161"/>
    <w:rsid w:val="00186D4D"/>
    <w:rsid w:val="00187019"/>
    <w:rsid w:val="00187817"/>
    <w:rsid w:val="00187967"/>
    <w:rsid w:val="00187F29"/>
    <w:rsid w:val="00190461"/>
    <w:rsid w:val="0019092E"/>
    <w:rsid w:val="001911C5"/>
    <w:rsid w:val="00191A28"/>
    <w:rsid w:val="0019240A"/>
    <w:rsid w:val="0019270B"/>
    <w:rsid w:val="001929CF"/>
    <w:rsid w:val="001931C9"/>
    <w:rsid w:val="00193348"/>
    <w:rsid w:val="00193C69"/>
    <w:rsid w:val="001954F2"/>
    <w:rsid w:val="00196927"/>
    <w:rsid w:val="00196B81"/>
    <w:rsid w:val="001972C9"/>
    <w:rsid w:val="00197522"/>
    <w:rsid w:val="00197C92"/>
    <w:rsid w:val="001A0449"/>
    <w:rsid w:val="001A0AA1"/>
    <w:rsid w:val="001A1911"/>
    <w:rsid w:val="001A2587"/>
    <w:rsid w:val="001A3C35"/>
    <w:rsid w:val="001A54DB"/>
    <w:rsid w:val="001A6636"/>
    <w:rsid w:val="001A6E52"/>
    <w:rsid w:val="001A6FA6"/>
    <w:rsid w:val="001A7350"/>
    <w:rsid w:val="001B012C"/>
    <w:rsid w:val="001B0A07"/>
    <w:rsid w:val="001B0E79"/>
    <w:rsid w:val="001B0FE3"/>
    <w:rsid w:val="001B1295"/>
    <w:rsid w:val="001B20AB"/>
    <w:rsid w:val="001B2250"/>
    <w:rsid w:val="001B2589"/>
    <w:rsid w:val="001B2CA0"/>
    <w:rsid w:val="001B3005"/>
    <w:rsid w:val="001B393C"/>
    <w:rsid w:val="001B426E"/>
    <w:rsid w:val="001B4330"/>
    <w:rsid w:val="001B452C"/>
    <w:rsid w:val="001B4700"/>
    <w:rsid w:val="001B54C7"/>
    <w:rsid w:val="001B583D"/>
    <w:rsid w:val="001B5D1A"/>
    <w:rsid w:val="001B68A6"/>
    <w:rsid w:val="001B6C0A"/>
    <w:rsid w:val="001B6C23"/>
    <w:rsid w:val="001B7277"/>
    <w:rsid w:val="001C01D6"/>
    <w:rsid w:val="001C0990"/>
    <w:rsid w:val="001C0A68"/>
    <w:rsid w:val="001C0BFD"/>
    <w:rsid w:val="001C213B"/>
    <w:rsid w:val="001C3A08"/>
    <w:rsid w:val="001C3DDA"/>
    <w:rsid w:val="001C442D"/>
    <w:rsid w:val="001C5274"/>
    <w:rsid w:val="001C5387"/>
    <w:rsid w:val="001C65B7"/>
    <w:rsid w:val="001C6712"/>
    <w:rsid w:val="001C6F09"/>
    <w:rsid w:val="001D06A9"/>
    <w:rsid w:val="001D0B1F"/>
    <w:rsid w:val="001D13BF"/>
    <w:rsid w:val="001D1F22"/>
    <w:rsid w:val="001D2212"/>
    <w:rsid w:val="001D2FC1"/>
    <w:rsid w:val="001D2FC6"/>
    <w:rsid w:val="001D317A"/>
    <w:rsid w:val="001D4E5E"/>
    <w:rsid w:val="001D64CD"/>
    <w:rsid w:val="001D682A"/>
    <w:rsid w:val="001E0898"/>
    <w:rsid w:val="001E211B"/>
    <w:rsid w:val="001E29FC"/>
    <w:rsid w:val="001E327C"/>
    <w:rsid w:val="001E3EE6"/>
    <w:rsid w:val="001E5AC1"/>
    <w:rsid w:val="001E60E0"/>
    <w:rsid w:val="001E68F6"/>
    <w:rsid w:val="001E73C1"/>
    <w:rsid w:val="001E75DD"/>
    <w:rsid w:val="001E7DAD"/>
    <w:rsid w:val="001F0675"/>
    <w:rsid w:val="001F08ED"/>
    <w:rsid w:val="001F0C46"/>
    <w:rsid w:val="001F20D3"/>
    <w:rsid w:val="001F307E"/>
    <w:rsid w:val="001F370D"/>
    <w:rsid w:val="001F45E3"/>
    <w:rsid w:val="001F5198"/>
    <w:rsid w:val="001F5B93"/>
    <w:rsid w:val="001F69D9"/>
    <w:rsid w:val="001F70AF"/>
    <w:rsid w:val="001F756F"/>
    <w:rsid w:val="001F79CF"/>
    <w:rsid w:val="001F7B07"/>
    <w:rsid w:val="001F7E76"/>
    <w:rsid w:val="002002CE"/>
    <w:rsid w:val="00200854"/>
    <w:rsid w:val="00200F05"/>
    <w:rsid w:val="00201973"/>
    <w:rsid w:val="00202EAC"/>
    <w:rsid w:val="0020412E"/>
    <w:rsid w:val="00204235"/>
    <w:rsid w:val="0020496D"/>
    <w:rsid w:val="00205059"/>
    <w:rsid w:val="0020575A"/>
    <w:rsid w:val="00205BB1"/>
    <w:rsid w:val="00206679"/>
    <w:rsid w:val="00206D43"/>
    <w:rsid w:val="00210AB6"/>
    <w:rsid w:val="00210D64"/>
    <w:rsid w:val="00211108"/>
    <w:rsid w:val="00211832"/>
    <w:rsid w:val="00211E06"/>
    <w:rsid w:val="002129FB"/>
    <w:rsid w:val="00212DAF"/>
    <w:rsid w:val="002130CE"/>
    <w:rsid w:val="00215B11"/>
    <w:rsid w:val="002163E0"/>
    <w:rsid w:val="00216816"/>
    <w:rsid w:val="0021735D"/>
    <w:rsid w:val="002176DB"/>
    <w:rsid w:val="00217E76"/>
    <w:rsid w:val="00220565"/>
    <w:rsid w:val="00220A41"/>
    <w:rsid w:val="00220DBC"/>
    <w:rsid w:val="00222820"/>
    <w:rsid w:val="002234B5"/>
    <w:rsid w:val="00225175"/>
    <w:rsid w:val="00226818"/>
    <w:rsid w:val="0022755C"/>
    <w:rsid w:val="00230091"/>
    <w:rsid w:val="00230B2A"/>
    <w:rsid w:val="00230CEB"/>
    <w:rsid w:val="00230E10"/>
    <w:rsid w:val="00232B9D"/>
    <w:rsid w:val="002344D4"/>
    <w:rsid w:val="0023684B"/>
    <w:rsid w:val="00236D94"/>
    <w:rsid w:val="00237793"/>
    <w:rsid w:val="00237997"/>
    <w:rsid w:val="00237D27"/>
    <w:rsid w:val="002404A1"/>
    <w:rsid w:val="00240860"/>
    <w:rsid w:val="00240861"/>
    <w:rsid w:val="00240AE8"/>
    <w:rsid w:val="00241730"/>
    <w:rsid w:val="00242D19"/>
    <w:rsid w:val="00242D66"/>
    <w:rsid w:val="00242E32"/>
    <w:rsid w:val="002432F8"/>
    <w:rsid w:val="00245EA0"/>
    <w:rsid w:val="00246A4A"/>
    <w:rsid w:val="002476B4"/>
    <w:rsid w:val="00250448"/>
    <w:rsid w:val="002509C1"/>
    <w:rsid w:val="00250F02"/>
    <w:rsid w:val="0025120E"/>
    <w:rsid w:val="00251FC9"/>
    <w:rsid w:val="0025251D"/>
    <w:rsid w:val="00252648"/>
    <w:rsid w:val="00252F2D"/>
    <w:rsid w:val="002533DD"/>
    <w:rsid w:val="00253CE3"/>
    <w:rsid w:val="002540FD"/>
    <w:rsid w:val="0025431B"/>
    <w:rsid w:val="00254E5F"/>
    <w:rsid w:val="002567A9"/>
    <w:rsid w:val="00256F59"/>
    <w:rsid w:val="00257774"/>
    <w:rsid w:val="002579D9"/>
    <w:rsid w:val="00257E44"/>
    <w:rsid w:val="0026042C"/>
    <w:rsid w:val="00263814"/>
    <w:rsid w:val="00263EE4"/>
    <w:rsid w:val="00264FCD"/>
    <w:rsid w:val="0026540B"/>
    <w:rsid w:val="0026666C"/>
    <w:rsid w:val="00267050"/>
    <w:rsid w:val="00267ECF"/>
    <w:rsid w:val="00267F37"/>
    <w:rsid w:val="002706CB"/>
    <w:rsid w:val="0027077E"/>
    <w:rsid w:val="00270A4E"/>
    <w:rsid w:val="00270A93"/>
    <w:rsid w:val="00270EAC"/>
    <w:rsid w:val="00271D8D"/>
    <w:rsid w:val="00272B5A"/>
    <w:rsid w:val="00273715"/>
    <w:rsid w:val="0027505D"/>
    <w:rsid w:val="0027527F"/>
    <w:rsid w:val="00275B21"/>
    <w:rsid w:val="0027609A"/>
    <w:rsid w:val="00276436"/>
    <w:rsid w:val="00276B8F"/>
    <w:rsid w:val="00276C9E"/>
    <w:rsid w:val="00276D7C"/>
    <w:rsid w:val="00280BAB"/>
    <w:rsid w:val="00282683"/>
    <w:rsid w:val="0028268B"/>
    <w:rsid w:val="0028305E"/>
    <w:rsid w:val="00284888"/>
    <w:rsid w:val="00285802"/>
    <w:rsid w:val="0028728C"/>
    <w:rsid w:val="00290BD1"/>
    <w:rsid w:val="00290C43"/>
    <w:rsid w:val="00293D01"/>
    <w:rsid w:val="0029448C"/>
    <w:rsid w:val="00296D21"/>
    <w:rsid w:val="00296DCC"/>
    <w:rsid w:val="00297004"/>
    <w:rsid w:val="002A03D1"/>
    <w:rsid w:val="002A060E"/>
    <w:rsid w:val="002A11BE"/>
    <w:rsid w:val="002A1E73"/>
    <w:rsid w:val="002A2C81"/>
    <w:rsid w:val="002A34D6"/>
    <w:rsid w:val="002A3616"/>
    <w:rsid w:val="002A3F18"/>
    <w:rsid w:val="002A6CBE"/>
    <w:rsid w:val="002B00A1"/>
    <w:rsid w:val="002B064C"/>
    <w:rsid w:val="002B143B"/>
    <w:rsid w:val="002B4252"/>
    <w:rsid w:val="002B4325"/>
    <w:rsid w:val="002B4ACA"/>
    <w:rsid w:val="002B6A9A"/>
    <w:rsid w:val="002B6B04"/>
    <w:rsid w:val="002B6EDD"/>
    <w:rsid w:val="002B79D9"/>
    <w:rsid w:val="002B7D9F"/>
    <w:rsid w:val="002C069E"/>
    <w:rsid w:val="002C0747"/>
    <w:rsid w:val="002C147B"/>
    <w:rsid w:val="002C20B5"/>
    <w:rsid w:val="002C4B10"/>
    <w:rsid w:val="002C6379"/>
    <w:rsid w:val="002C7B7D"/>
    <w:rsid w:val="002D0FAA"/>
    <w:rsid w:val="002D13E1"/>
    <w:rsid w:val="002D2D8A"/>
    <w:rsid w:val="002D367E"/>
    <w:rsid w:val="002D3A2C"/>
    <w:rsid w:val="002D4662"/>
    <w:rsid w:val="002D474F"/>
    <w:rsid w:val="002D51F9"/>
    <w:rsid w:val="002D5BB2"/>
    <w:rsid w:val="002D6164"/>
    <w:rsid w:val="002D6953"/>
    <w:rsid w:val="002D6E03"/>
    <w:rsid w:val="002D7AE8"/>
    <w:rsid w:val="002D7B25"/>
    <w:rsid w:val="002E1104"/>
    <w:rsid w:val="002E18FD"/>
    <w:rsid w:val="002E1A57"/>
    <w:rsid w:val="002E2AFE"/>
    <w:rsid w:val="002E4ED9"/>
    <w:rsid w:val="002E55D6"/>
    <w:rsid w:val="002E5874"/>
    <w:rsid w:val="002F04EC"/>
    <w:rsid w:val="002F1223"/>
    <w:rsid w:val="002F15C2"/>
    <w:rsid w:val="002F27FE"/>
    <w:rsid w:val="002F3650"/>
    <w:rsid w:val="002F3D7A"/>
    <w:rsid w:val="002F5D43"/>
    <w:rsid w:val="002F6E9E"/>
    <w:rsid w:val="002F6F70"/>
    <w:rsid w:val="002F70D3"/>
    <w:rsid w:val="002F771F"/>
    <w:rsid w:val="003015BE"/>
    <w:rsid w:val="00301610"/>
    <w:rsid w:val="003058C5"/>
    <w:rsid w:val="00305D64"/>
    <w:rsid w:val="00305F43"/>
    <w:rsid w:val="003061BB"/>
    <w:rsid w:val="003107B3"/>
    <w:rsid w:val="00310A58"/>
    <w:rsid w:val="003126DC"/>
    <w:rsid w:val="0031291A"/>
    <w:rsid w:val="0031452B"/>
    <w:rsid w:val="003147CF"/>
    <w:rsid w:val="003153B0"/>
    <w:rsid w:val="00315E8F"/>
    <w:rsid w:val="00316358"/>
    <w:rsid w:val="003165B2"/>
    <w:rsid w:val="00316A7D"/>
    <w:rsid w:val="00316B75"/>
    <w:rsid w:val="0032099D"/>
    <w:rsid w:val="003209F6"/>
    <w:rsid w:val="00321869"/>
    <w:rsid w:val="00322D1D"/>
    <w:rsid w:val="003238ED"/>
    <w:rsid w:val="00325C0E"/>
    <w:rsid w:val="0032765C"/>
    <w:rsid w:val="00327F58"/>
    <w:rsid w:val="00327F5D"/>
    <w:rsid w:val="003300A1"/>
    <w:rsid w:val="0033067D"/>
    <w:rsid w:val="00331C90"/>
    <w:rsid w:val="003320D9"/>
    <w:rsid w:val="00332B0B"/>
    <w:rsid w:val="0033300A"/>
    <w:rsid w:val="003337B6"/>
    <w:rsid w:val="003342DD"/>
    <w:rsid w:val="003349CD"/>
    <w:rsid w:val="003355A3"/>
    <w:rsid w:val="003360F8"/>
    <w:rsid w:val="003365C8"/>
    <w:rsid w:val="003411AD"/>
    <w:rsid w:val="00343EA7"/>
    <w:rsid w:val="00343FEF"/>
    <w:rsid w:val="00344185"/>
    <w:rsid w:val="0034425F"/>
    <w:rsid w:val="00344BCE"/>
    <w:rsid w:val="00344D9B"/>
    <w:rsid w:val="00345809"/>
    <w:rsid w:val="00345834"/>
    <w:rsid w:val="00345A13"/>
    <w:rsid w:val="00345AC8"/>
    <w:rsid w:val="00345F21"/>
    <w:rsid w:val="00346A37"/>
    <w:rsid w:val="00346AF2"/>
    <w:rsid w:val="00346D15"/>
    <w:rsid w:val="003470AC"/>
    <w:rsid w:val="00347622"/>
    <w:rsid w:val="0034768E"/>
    <w:rsid w:val="0034778A"/>
    <w:rsid w:val="00350CB2"/>
    <w:rsid w:val="003510A7"/>
    <w:rsid w:val="00351EE9"/>
    <w:rsid w:val="0035217E"/>
    <w:rsid w:val="003526F0"/>
    <w:rsid w:val="00352C83"/>
    <w:rsid w:val="003537AE"/>
    <w:rsid w:val="00354178"/>
    <w:rsid w:val="00355185"/>
    <w:rsid w:val="00357319"/>
    <w:rsid w:val="003573A1"/>
    <w:rsid w:val="00357F77"/>
    <w:rsid w:val="00360482"/>
    <w:rsid w:val="003607DC"/>
    <w:rsid w:val="00360E74"/>
    <w:rsid w:val="00360F68"/>
    <w:rsid w:val="00361A9B"/>
    <w:rsid w:val="00361F0C"/>
    <w:rsid w:val="003627E2"/>
    <w:rsid w:val="00363958"/>
    <w:rsid w:val="00364941"/>
    <w:rsid w:val="00364E34"/>
    <w:rsid w:val="00365BD5"/>
    <w:rsid w:val="00366440"/>
    <w:rsid w:val="0036686C"/>
    <w:rsid w:val="0036713E"/>
    <w:rsid w:val="003679F7"/>
    <w:rsid w:val="00367BC8"/>
    <w:rsid w:val="00370082"/>
    <w:rsid w:val="003702D4"/>
    <w:rsid w:val="00371641"/>
    <w:rsid w:val="00373831"/>
    <w:rsid w:val="0037391F"/>
    <w:rsid w:val="00374C9A"/>
    <w:rsid w:val="003765BD"/>
    <w:rsid w:val="00376C92"/>
    <w:rsid w:val="00377CA0"/>
    <w:rsid w:val="00380DEF"/>
    <w:rsid w:val="00380E49"/>
    <w:rsid w:val="00383D0D"/>
    <w:rsid w:val="00383FB4"/>
    <w:rsid w:val="00386AE8"/>
    <w:rsid w:val="00387249"/>
    <w:rsid w:val="003901E4"/>
    <w:rsid w:val="0039029B"/>
    <w:rsid w:val="00390DE6"/>
    <w:rsid w:val="00391013"/>
    <w:rsid w:val="00391295"/>
    <w:rsid w:val="00391442"/>
    <w:rsid w:val="00392000"/>
    <w:rsid w:val="003932AA"/>
    <w:rsid w:val="00393A75"/>
    <w:rsid w:val="00394468"/>
    <w:rsid w:val="003946BF"/>
    <w:rsid w:val="00394738"/>
    <w:rsid w:val="003969FF"/>
    <w:rsid w:val="00397900"/>
    <w:rsid w:val="003A06FC"/>
    <w:rsid w:val="003A0F71"/>
    <w:rsid w:val="003A13C0"/>
    <w:rsid w:val="003A141E"/>
    <w:rsid w:val="003A14B1"/>
    <w:rsid w:val="003A385B"/>
    <w:rsid w:val="003A3D08"/>
    <w:rsid w:val="003A4235"/>
    <w:rsid w:val="003A62F8"/>
    <w:rsid w:val="003A635D"/>
    <w:rsid w:val="003A67B7"/>
    <w:rsid w:val="003A69D2"/>
    <w:rsid w:val="003A76D0"/>
    <w:rsid w:val="003A77E2"/>
    <w:rsid w:val="003A7E54"/>
    <w:rsid w:val="003B04B3"/>
    <w:rsid w:val="003B07B5"/>
    <w:rsid w:val="003B19A5"/>
    <w:rsid w:val="003B3842"/>
    <w:rsid w:val="003B3963"/>
    <w:rsid w:val="003B54E5"/>
    <w:rsid w:val="003B7DFC"/>
    <w:rsid w:val="003B7FEE"/>
    <w:rsid w:val="003C0008"/>
    <w:rsid w:val="003C00E8"/>
    <w:rsid w:val="003C19C9"/>
    <w:rsid w:val="003C1AD7"/>
    <w:rsid w:val="003C2160"/>
    <w:rsid w:val="003C23D0"/>
    <w:rsid w:val="003C28CC"/>
    <w:rsid w:val="003C351D"/>
    <w:rsid w:val="003C3826"/>
    <w:rsid w:val="003C385D"/>
    <w:rsid w:val="003C5FD2"/>
    <w:rsid w:val="003C613B"/>
    <w:rsid w:val="003C7D7C"/>
    <w:rsid w:val="003D0644"/>
    <w:rsid w:val="003D1A36"/>
    <w:rsid w:val="003D53C4"/>
    <w:rsid w:val="003D56A1"/>
    <w:rsid w:val="003D5C5C"/>
    <w:rsid w:val="003D61C3"/>
    <w:rsid w:val="003D65D1"/>
    <w:rsid w:val="003D69F8"/>
    <w:rsid w:val="003D7FF2"/>
    <w:rsid w:val="003E11E1"/>
    <w:rsid w:val="003E2281"/>
    <w:rsid w:val="003E2C0A"/>
    <w:rsid w:val="003E2CA7"/>
    <w:rsid w:val="003E3CA8"/>
    <w:rsid w:val="003E3EBB"/>
    <w:rsid w:val="003E4C64"/>
    <w:rsid w:val="003E4E70"/>
    <w:rsid w:val="003E4F43"/>
    <w:rsid w:val="003F02BD"/>
    <w:rsid w:val="003F1B55"/>
    <w:rsid w:val="003F3DA3"/>
    <w:rsid w:val="003F3DEB"/>
    <w:rsid w:val="003F3E3E"/>
    <w:rsid w:val="003F4198"/>
    <w:rsid w:val="003F45A0"/>
    <w:rsid w:val="003F58E8"/>
    <w:rsid w:val="003F5C1E"/>
    <w:rsid w:val="003F7C73"/>
    <w:rsid w:val="003F7CC8"/>
    <w:rsid w:val="0040017A"/>
    <w:rsid w:val="00400DC0"/>
    <w:rsid w:val="004010FD"/>
    <w:rsid w:val="00401AF7"/>
    <w:rsid w:val="00401D12"/>
    <w:rsid w:val="00402933"/>
    <w:rsid w:val="00403974"/>
    <w:rsid w:val="00404124"/>
    <w:rsid w:val="00404751"/>
    <w:rsid w:val="004051A6"/>
    <w:rsid w:val="004064A9"/>
    <w:rsid w:val="00406995"/>
    <w:rsid w:val="004072BE"/>
    <w:rsid w:val="0040753D"/>
    <w:rsid w:val="0040776D"/>
    <w:rsid w:val="0041001B"/>
    <w:rsid w:val="004101EF"/>
    <w:rsid w:val="00410C7A"/>
    <w:rsid w:val="00411BD1"/>
    <w:rsid w:val="00412E7F"/>
    <w:rsid w:val="0041343B"/>
    <w:rsid w:val="00414774"/>
    <w:rsid w:val="00414830"/>
    <w:rsid w:val="00414F35"/>
    <w:rsid w:val="00416315"/>
    <w:rsid w:val="00416F9D"/>
    <w:rsid w:val="00417A29"/>
    <w:rsid w:val="00417C56"/>
    <w:rsid w:val="00420375"/>
    <w:rsid w:val="004206B6"/>
    <w:rsid w:val="0042193B"/>
    <w:rsid w:val="00421D54"/>
    <w:rsid w:val="004224DD"/>
    <w:rsid w:val="00422FAE"/>
    <w:rsid w:val="00423173"/>
    <w:rsid w:val="004237CE"/>
    <w:rsid w:val="004249EA"/>
    <w:rsid w:val="00424DF1"/>
    <w:rsid w:val="004260E4"/>
    <w:rsid w:val="00426B22"/>
    <w:rsid w:val="0042713A"/>
    <w:rsid w:val="00427839"/>
    <w:rsid w:val="004306CC"/>
    <w:rsid w:val="0043074C"/>
    <w:rsid w:val="00430A53"/>
    <w:rsid w:val="00431F5D"/>
    <w:rsid w:val="00432282"/>
    <w:rsid w:val="00432EEF"/>
    <w:rsid w:val="00433BD7"/>
    <w:rsid w:val="004346D0"/>
    <w:rsid w:val="004369E6"/>
    <w:rsid w:val="00436D05"/>
    <w:rsid w:val="0043752C"/>
    <w:rsid w:val="00441BB0"/>
    <w:rsid w:val="00442637"/>
    <w:rsid w:val="004426E4"/>
    <w:rsid w:val="00442A71"/>
    <w:rsid w:val="00442E12"/>
    <w:rsid w:val="00442F8E"/>
    <w:rsid w:val="004431CB"/>
    <w:rsid w:val="004435B7"/>
    <w:rsid w:val="00443BAC"/>
    <w:rsid w:val="00444127"/>
    <w:rsid w:val="00444EF0"/>
    <w:rsid w:val="00445755"/>
    <w:rsid w:val="004457F0"/>
    <w:rsid w:val="00445928"/>
    <w:rsid w:val="00445D4A"/>
    <w:rsid w:val="00445D53"/>
    <w:rsid w:val="00446D39"/>
    <w:rsid w:val="004470C3"/>
    <w:rsid w:val="0044767D"/>
    <w:rsid w:val="00447A81"/>
    <w:rsid w:val="00447C8E"/>
    <w:rsid w:val="00447F90"/>
    <w:rsid w:val="00447F96"/>
    <w:rsid w:val="00451322"/>
    <w:rsid w:val="004515A3"/>
    <w:rsid w:val="00452766"/>
    <w:rsid w:val="00452B6E"/>
    <w:rsid w:val="0045426A"/>
    <w:rsid w:val="004553E3"/>
    <w:rsid w:val="00455542"/>
    <w:rsid w:val="0045587E"/>
    <w:rsid w:val="00455FC2"/>
    <w:rsid w:val="00456893"/>
    <w:rsid w:val="00456BC0"/>
    <w:rsid w:val="004574F5"/>
    <w:rsid w:val="00460F4B"/>
    <w:rsid w:val="00461013"/>
    <w:rsid w:val="0046246D"/>
    <w:rsid w:val="00465B9A"/>
    <w:rsid w:val="00465BF9"/>
    <w:rsid w:val="00466882"/>
    <w:rsid w:val="00470635"/>
    <w:rsid w:val="004707BE"/>
    <w:rsid w:val="00472827"/>
    <w:rsid w:val="004733A7"/>
    <w:rsid w:val="00474C42"/>
    <w:rsid w:val="004752C1"/>
    <w:rsid w:val="00476873"/>
    <w:rsid w:val="0047688A"/>
    <w:rsid w:val="00477C9D"/>
    <w:rsid w:val="00480101"/>
    <w:rsid w:val="00480F9A"/>
    <w:rsid w:val="0048133C"/>
    <w:rsid w:val="00481CB3"/>
    <w:rsid w:val="00481F90"/>
    <w:rsid w:val="004832AD"/>
    <w:rsid w:val="0048574B"/>
    <w:rsid w:val="00486717"/>
    <w:rsid w:val="00486942"/>
    <w:rsid w:val="004873E7"/>
    <w:rsid w:val="0048762A"/>
    <w:rsid w:val="00487D3C"/>
    <w:rsid w:val="00490DA3"/>
    <w:rsid w:val="0049137E"/>
    <w:rsid w:val="0049246B"/>
    <w:rsid w:val="004924DF"/>
    <w:rsid w:val="00492B0D"/>
    <w:rsid w:val="00494190"/>
    <w:rsid w:val="004958BC"/>
    <w:rsid w:val="00495D8A"/>
    <w:rsid w:val="0049653B"/>
    <w:rsid w:val="004968BC"/>
    <w:rsid w:val="004A09B2"/>
    <w:rsid w:val="004A0D13"/>
    <w:rsid w:val="004A0F1E"/>
    <w:rsid w:val="004A10F7"/>
    <w:rsid w:val="004A1EFA"/>
    <w:rsid w:val="004A2A8F"/>
    <w:rsid w:val="004A40AE"/>
    <w:rsid w:val="004A55EB"/>
    <w:rsid w:val="004A5B3B"/>
    <w:rsid w:val="004A6353"/>
    <w:rsid w:val="004A6D5E"/>
    <w:rsid w:val="004A6FCC"/>
    <w:rsid w:val="004A74A6"/>
    <w:rsid w:val="004B00DD"/>
    <w:rsid w:val="004B0DED"/>
    <w:rsid w:val="004B2066"/>
    <w:rsid w:val="004B2655"/>
    <w:rsid w:val="004B33DF"/>
    <w:rsid w:val="004B3682"/>
    <w:rsid w:val="004B368D"/>
    <w:rsid w:val="004B42B9"/>
    <w:rsid w:val="004B490A"/>
    <w:rsid w:val="004B59C8"/>
    <w:rsid w:val="004B5E6D"/>
    <w:rsid w:val="004B7B3E"/>
    <w:rsid w:val="004C0638"/>
    <w:rsid w:val="004C1E94"/>
    <w:rsid w:val="004C4A0C"/>
    <w:rsid w:val="004C50B7"/>
    <w:rsid w:val="004C5209"/>
    <w:rsid w:val="004C55C0"/>
    <w:rsid w:val="004C57FC"/>
    <w:rsid w:val="004C5AF9"/>
    <w:rsid w:val="004C5BD8"/>
    <w:rsid w:val="004C632C"/>
    <w:rsid w:val="004C6686"/>
    <w:rsid w:val="004C7CFE"/>
    <w:rsid w:val="004D0B9C"/>
    <w:rsid w:val="004D0EAF"/>
    <w:rsid w:val="004D52A8"/>
    <w:rsid w:val="004D5E8D"/>
    <w:rsid w:val="004D5F10"/>
    <w:rsid w:val="004D6113"/>
    <w:rsid w:val="004D68F6"/>
    <w:rsid w:val="004D6B57"/>
    <w:rsid w:val="004D700F"/>
    <w:rsid w:val="004D7150"/>
    <w:rsid w:val="004E2A51"/>
    <w:rsid w:val="004E3087"/>
    <w:rsid w:val="004E381F"/>
    <w:rsid w:val="004E39DC"/>
    <w:rsid w:val="004E405F"/>
    <w:rsid w:val="004E4230"/>
    <w:rsid w:val="004E563A"/>
    <w:rsid w:val="004E64C7"/>
    <w:rsid w:val="004E6FAC"/>
    <w:rsid w:val="004E75DB"/>
    <w:rsid w:val="004F015D"/>
    <w:rsid w:val="004F3754"/>
    <w:rsid w:val="004F3E79"/>
    <w:rsid w:val="004F4225"/>
    <w:rsid w:val="004F4BAB"/>
    <w:rsid w:val="004F62E1"/>
    <w:rsid w:val="004F64E4"/>
    <w:rsid w:val="004F6888"/>
    <w:rsid w:val="004F6A7F"/>
    <w:rsid w:val="004F6B59"/>
    <w:rsid w:val="004F736F"/>
    <w:rsid w:val="004F77AE"/>
    <w:rsid w:val="00500875"/>
    <w:rsid w:val="00501A3D"/>
    <w:rsid w:val="00501D67"/>
    <w:rsid w:val="00502758"/>
    <w:rsid w:val="005027D8"/>
    <w:rsid w:val="0050300E"/>
    <w:rsid w:val="0050485D"/>
    <w:rsid w:val="0050491D"/>
    <w:rsid w:val="00505EC8"/>
    <w:rsid w:val="005070C6"/>
    <w:rsid w:val="005077A9"/>
    <w:rsid w:val="00507D82"/>
    <w:rsid w:val="005100AA"/>
    <w:rsid w:val="005106B1"/>
    <w:rsid w:val="00510CE9"/>
    <w:rsid w:val="005115AD"/>
    <w:rsid w:val="00511BB1"/>
    <w:rsid w:val="00512DB5"/>
    <w:rsid w:val="00512ECD"/>
    <w:rsid w:val="005149FD"/>
    <w:rsid w:val="00514C8C"/>
    <w:rsid w:val="00515303"/>
    <w:rsid w:val="00515533"/>
    <w:rsid w:val="00515668"/>
    <w:rsid w:val="0051579E"/>
    <w:rsid w:val="00516AE0"/>
    <w:rsid w:val="00516CF7"/>
    <w:rsid w:val="00516DE9"/>
    <w:rsid w:val="00517878"/>
    <w:rsid w:val="00517F96"/>
    <w:rsid w:val="00520D1C"/>
    <w:rsid w:val="00520E03"/>
    <w:rsid w:val="005216D1"/>
    <w:rsid w:val="00521C18"/>
    <w:rsid w:val="00521C68"/>
    <w:rsid w:val="00521CCD"/>
    <w:rsid w:val="00523731"/>
    <w:rsid w:val="005241FB"/>
    <w:rsid w:val="0052430F"/>
    <w:rsid w:val="005246DE"/>
    <w:rsid w:val="00524FD7"/>
    <w:rsid w:val="005251EB"/>
    <w:rsid w:val="00527646"/>
    <w:rsid w:val="00527B44"/>
    <w:rsid w:val="00527E41"/>
    <w:rsid w:val="00534BFB"/>
    <w:rsid w:val="00535843"/>
    <w:rsid w:val="00536463"/>
    <w:rsid w:val="00540673"/>
    <w:rsid w:val="00541C74"/>
    <w:rsid w:val="00542245"/>
    <w:rsid w:val="00542EBF"/>
    <w:rsid w:val="00543312"/>
    <w:rsid w:val="0054429A"/>
    <w:rsid w:val="005452AA"/>
    <w:rsid w:val="005471AE"/>
    <w:rsid w:val="0054733A"/>
    <w:rsid w:val="005501BD"/>
    <w:rsid w:val="00552377"/>
    <w:rsid w:val="00552C72"/>
    <w:rsid w:val="00553872"/>
    <w:rsid w:val="00553A58"/>
    <w:rsid w:val="005540A4"/>
    <w:rsid w:val="005547C1"/>
    <w:rsid w:val="00554D84"/>
    <w:rsid w:val="00555741"/>
    <w:rsid w:val="00555C89"/>
    <w:rsid w:val="00557118"/>
    <w:rsid w:val="0056079C"/>
    <w:rsid w:val="00560B13"/>
    <w:rsid w:val="005615C6"/>
    <w:rsid w:val="00562589"/>
    <w:rsid w:val="00563820"/>
    <w:rsid w:val="00564133"/>
    <w:rsid w:val="00564651"/>
    <w:rsid w:val="005647A8"/>
    <w:rsid w:val="00572453"/>
    <w:rsid w:val="00573FDE"/>
    <w:rsid w:val="0057405C"/>
    <w:rsid w:val="00574A92"/>
    <w:rsid w:val="00574DDC"/>
    <w:rsid w:val="00575FBF"/>
    <w:rsid w:val="0057764D"/>
    <w:rsid w:val="00577692"/>
    <w:rsid w:val="00577F3B"/>
    <w:rsid w:val="00580A46"/>
    <w:rsid w:val="00582496"/>
    <w:rsid w:val="00583A0A"/>
    <w:rsid w:val="005844C8"/>
    <w:rsid w:val="00586178"/>
    <w:rsid w:val="00587788"/>
    <w:rsid w:val="00587822"/>
    <w:rsid w:val="00587F21"/>
    <w:rsid w:val="0059049C"/>
    <w:rsid w:val="00591AF3"/>
    <w:rsid w:val="00591C92"/>
    <w:rsid w:val="00591EED"/>
    <w:rsid w:val="00592D36"/>
    <w:rsid w:val="00593882"/>
    <w:rsid w:val="00593B95"/>
    <w:rsid w:val="00593F58"/>
    <w:rsid w:val="005945A5"/>
    <w:rsid w:val="005958EE"/>
    <w:rsid w:val="00596BD3"/>
    <w:rsid w:val="00597001"/>
    <w:rsid w:val="0059771E"/>
    <w:rsid w:val="005A01BB"/>
    <w:rsid w:val="005A046A"/>
    <w:rsid w:val="005A0F72"/>
    <w:rsid w:val="005A120B"/>
    <w:rsid w:val="005A173D"/>
    <w:rsid w:val="005A1881"/>
    <w:rsid w:val="005A1D06"/>
    <w:rsid w:val="005A3B79"/>
    <w:rsid w:val="005A4BF7"/>
    <w:rsid w:val="005A51AF"/>
    <w:rsid w:val="005A6098"/>
    <w:rsid w:val="005A6220"/>
    <w:rsid w:val="005A666A"/>
    <w:rsid w:val="005A690A"/>
    <w:rsid w:val="005A6C4E"/>
    <w:rsid w:val="005A6CE9"/>
    <w:rsid w:val="005A7524"/>
    <w:rsid w:val="005A7F61"/>
    <w:rsid w:val="005B0099"/>
    <w:rsid w:val="005B0B59"/>
    <w:rsid w:val="005B1401"/>
    <w:rsid w:val="005B14DD"/>
    <w:rsid w:val="005B1DBC"/>
    <w:rsid w:val="005B4B27"/>
    <w:rsid w:val="005B6852"/>
    <w:rsid w:val="005B69B9"/>
    <w:rsid w:val="005B6A9B"/>
    <w:rsid w:val="005B71D3"/>
    <w:rsid w:val="005B7B5B"/>
    <w:rsid w:val="005C1A85"/>
    <w:rsid w:val="005C1DDC"/>
    <w:rsid w:val="005C2204"/>
    <w:rsid w:val="005C3310"/>
    <w:rsid w:val="005C3C79"/>
    <w:rsid w:val="005C3CD2"/>
    <w:rsid w:val="005C41A4"/>
    <w:rsid w:val="005C47C8"/>
    <w:rsid w:val="005C56A5"/>
    <w:rsid w:val="005C6258"/>
    <w:rsid w:val="005C68D7"/>
    <w:rsid w:val="005C72FA"/>
    <w:rsid w:val="005D0635"/>
    <w:rsid w:val="005D162A"/>
    <w:rsid w:val="005D2509"/>
    <w:rsid w:val="005D29F3"/>
    <w:rsid w:val="005D5097"/>
    <w:rsid w:val="005D5C76"/>
    <w:rsid w:val="005D5FB9"/>
    <w:rsid w:val="005D622F"/>
    <w:rsid w:val="005D62DE"/>
    <w:rsid w:val="005D73A3"/>
    <w:rsid w:val="005D7C24"/>
    <w:rsid w:val="005E08BC"/>
    <w:rsid w:val="005E21B2"/>
    <w:rsid w:val="005E3671"/>
    <w:rsid w:val="005E3ED7"/>
    <w:rsid w:val="005E4B89"/>
    <w:rsid w:val="005E64DE"/>
    <w:rsid w:val="005E799A"/>
    <w:rsid w:val="005F051A"/>
    <w:rsid w:val="005F0E7D"/>
    <w:rsid w:val="005F11A9"/>
    <w:rsid w:val="005F1266"/>
    <w:rsid w:val="005F130F"/>
    <w:rsid w:val="005F183E"/>
    <w:rsid w:val="005F219C"/>
    <w:rsid w:val="005F2397"/>
    <w:rsid w:val="005F2856"/>
    <w:rsid w:val="005F2A93"/>
    <w:rsid w:val="005F2E8A"/>
    <w:rsid w:val="005F4EAB"/>
    <w:rsid w:val="005F4F6B"/>
    <w:rsid w:val="005F547C"/>
    <w:rsid w:val="005F58BB"/>
    <w:rsid w:val="005F60AE"/>
    <w:rsid w:val="005F618F"/>
    <w:rsid w:val="005F709B"/>
    <w:rsid w:val="005F71EC"/>
    <w:rsid w:val="005F7A0B"/>
    <w:rsid w:val="00602180"/>
    <w:rsid w:val="006025F5"/>
    <w:rsid w:val="006025F9"/>
    <w:rsid w:val="00602FAC"/>
    <w:rsid w:val="00603868"/>
    <w:rsid w:val="00604AD0"/>
    <w:rsid w:val="00605348"/>
    <w:rsid w:val="00606042"/>
    <w:rsid w:val="006064AF"/>
    <w:rsid w:val="00606652"/>
    <w:rsid w:val="00607F0D"/>
    <w:rsid w:val="006103F9"/>
    <w:rsid w:val="00610BC6"/>
    <w:rsid w:val="00610D06"/>
    <w:rsid w:val="00610D25"/>
    <w:rsid w:val="0061103E"/>
    <w:rsid w:val="00611132"/>
    <w:rsid w:val="00612A58"/>
    <w:rsid w:val="00612CED"/>
    <w:rsid w:val="006135A4"/>
    <w:rsid w:val="00613911"/>
    <w:rsid w:val="00613DB4"/>
    <w:rsid w:val="00614625"/>
    <w:rsid w:val="00615119"/>
    <w:rsid w:val="00615219"/>
    <w:rsid w:val="00615888"/>
    <w:rsid w:val="00615B3B"/>
    <w:rsid w:val="00615C9F"/>
    <w:rsid w:val="0061677C"/>
    <w:rsid w:val="00617831"/>
    <w:rsid w:val="006211C2"/>
    <w:rsid w:val="00622D2B"/>
    <w:rsid w:val="00622EA5"/>
    <w:rsid w:val="00623419"/>
    <w:rsid w:val="00623974"/>
    <w:rsid w:val="00623DFC"/>
    <w:rsid w:val="00624482"/>
    <w:rsid w:val="00625329"/>
    <w:rsid w:val="00626C33"/>
    <w:rsid w:val="00626FE0"/>
    <w:rsid w:val="00630DD5"/>
    <w:rsid w:val="00631195"/>
    <w:rsid w:val="00632074"/>
    <w:rsid w:val="006321C5"/>
    <w:rsid w:val="00633561"/>
    <w:rsid w:val="00633E6B"/>
    <w:rsid w:val="006345F2"/>
    <w:rsid w:val="006351D5"/>
    <w:rsid w:val="0063555A"/>
    <w:rsid w:val="006357CA"/>
    <w:rsid w:val="00635FDB"/>
    <w:rsid w:val="00636EBB"/>
    <w:rsid w:val="00640126"/>
    <w:rsid w:val="00640E6D"/>
    <w:rsid w:val="00641058"/>
    <w:rsid w:val="00641E1C"/>
    <w:rsid w:val="00642CA8"/>
    <w:rsid w:val="00644161"/>
    <w:rsid w:val="006444CE"/>
    <w:rsid w:val="00644854"/>
    <w:rsid w:val="00644CCF"/>
    <w:rsid w:val="006450AA"/>
    <w:rsid w:val="00645956"/>
    <w:rsid w:val="00645DA9"/>
    <w:rsid w:val="00647177"/>
    <w:rsid w:val="006475FE"/>
    <w:rsid w:val="00647808"/>
    <w:rsid w:val="006506E3"/>
    <w:rsid w:val="006514DF"/>
    <w:rsid w:val="00651C31"/>
    <w:rsid w:val="00653BB4"/>
    <w:rsid w:val="00654988"/>
    <w:rsid w:val="00655F44"/>
    <w:rsid w:val="006568A0"/>
    <w:rsid w:val="0066005F"/>
    <w:rsid w:val="006620D5"/>
    <w:rsid w:val="0066297F"/>
    <w:rsid w:val="0066446C"/>
    <w:rsid w:val="006646CD"/>
    <w:rsid w:val="006646F2"/>
    <w:rsid w:val="006655B6"/>
    <w:rsid w:val="00665724"/>
    <w:rsid w:val="006664A8"/>
    <w:rsid w:val="006703BD"/>
    <w:rsid w:val="00670F2D"/>
    <w:rsid w:val="00670FA3"/>
    <w:rsid w:val="00671668"/>
    <w:rsid w:val="006717FE"/>
    <w:rsid w:val="006718AF"/>
    <w:rsid w:val="00671CD4"/>
    <w:rsid w:val="006724CD"/>
    <w:rsid w:val="006725B0"/>
    <w:rsid w:val="006729D6"/>
    <w:rsid w:val="00672C34"/>
    <w:rsid w:val="00672E02"/>
    <w:rsid w:val="00673124"/>
    <w:rsid w:val="00674E98"/>
    <w:rsid w:val="00676890"/>
    <w:rsid w:val="00676992"/>
    <w:rsid w:val="00676ADF"/>
    <w:rsid w:val="00676E34"/>
    <w:rsid w:val="0067740C"/>
    <w:rsid w:val="006803A5"/>
    <w:rsid w:val="0068160A"/>
    <w:rsid w:val="00681853"/>
    <w:rsid w:val="006825F9"/>
    <w:rsid w:val="006827D8"/>
    <w:rsid w:val="00682B67"/>
    <w:rsid w:val="00683CEF"/>
    <w:rsid w:val="00683E20"/>
    <w:rsid w:val="006841AB"/>
    <w:rsid w:val="00684A9F"/>
    <w:rsid w:val="00684AF2"/>
    <w:rsid w:val="00684CCF"/>
    <w:rsid w:val="0069138E"/>
    <w:rsid w:val="006915EE"/>
    <w:rsid w:val="00691B1A"/>
    <w:rsid w:val="00693892"/>
    <w:rsid w:val="0069412F"/>
    <w:rsid w:val="00694438"/>
    <w:rsid w:val="00694652"/>
    <w:rsid w:val="00694855"/>
    <w:rsid w:val="0069536F"/>
    <w:rsid w:val="00695650"/>
    <w:rsid w:val="00696575"/>
    <w:rsid w:val="006968E3"/>
    <w:rsid w:val="006A0839"/>
    <w:rsid w:val="006A14F9"/>
    <w:rsid w:val="006A16DA"/>
    <w:rsid w:val="006A3119"/>
    <w:rsid w:val="006A3A98"/>
    <w:rsid w:val="006A4D82"/>
    <w:rsid w:val="006A4FDE"/>
    <w:rsid w:val="006A5625"/>
    <w:rsid w:val="006A5B1F"/>
    <w:rsid w:val="006A5F2C"/>
    <w:rsid w:val="006A642A"/>
    <w:rsid w:val="006B0A11"/>
    <w:rsid w:val="006B10FA"/>
    <w:rsid w:val="006B143F"/>
    <w:rsid w:val="006B1C9A"/>
    <w:rsid w:val="006B260C"/>
    <w:rsid w:val="006B39C5"/>
    <w:rsid w:val="006B3FCB"/>
    <w:rsid w:val="006B4A43"/>
    <w:rsid w:val="006B5A33"/>
    <w:rsid w:val="006B64D0"/>
    <w:rsid w:val="006B6B12"/>
    <w:rsid w:val="006B6BBE"/>
    <w:rsid w:val="006C0234"/>
    <w:rsid w:val="006C0687"/>
    <w:rsid w:val="006C13E7"/>
    <w:rsid w:val="006C1D3D"/>
    <w:rsid w:val="006C2BE1"/>
    <w:rsid w:val="006C2C6E"/>
    <w:rsid w:val="006C30CB"/>
    <w:rsid w:val="006C3795"/>
    <w:rsid w:val="006C43C4"/>
    <w:rsid w:val="006C4513"/>
    <w:rsid w:val="006C5094"/>
    <w:rsid w:val="006C5638"/>
    <w:rsid w:val="006C61E6"/>
    <w:rsid w:val="006C6454"/>
    <w:rsid w:val="006C7B1F"/>
    <w:rsid w:val="006C7D79"/>
    <w:rsid w:val="006C7E44"/>
    <w:rsid w:val="006D1370"/>
    <w:rsid w:val="006D23FE"/>
    <w:rsid w:val="006D2C43"/>
    <w:rsid w:val="006D30BF"/>
    <w:rsid w:val="006D335F"/>
    <w:rsid w:val="006D3CF2"/>
    <w:rsid w:val="006D4F7B"/>
    <w:rsid w:val="006D5DB7"/>
    <w:rsid w:val="006D5F82"/>
    <w:rsid w:val="006D68B6"/>
    <w:rsid w:val="006D758D"/>
    <w:rsid w:val="006D7CFC"/>
    <w:rsid w:val="006D7DA0"/>
    <w:rsid w:val="006E00AA"/>
    <w:rsid w:val="006E01DB"/>
    <w:rsid w:val="006E1245"/>
    <w:rsid w:val="006E14EA"/>
    <w:rsid w:val="006E1A49"/>
    <w:rsid w:val="006E22BD"/>
    <w:rsid w:val="006E2353"/>
    <w:rsid w:val="006E3512"/>
    <w:rsid w:val="006E3917"/>
    <w:rsid w:val="006E5581"/>
    <w:rsid w:val="006E5A41"/>
    <w:rsid w:val="006E5CEC"/>
    <w:rsid w:val="006F04D1"/>
    <w:rsid w:val="006F06BD"/>
    <w:rsid w:val="006F0785"/>
    <w:rsid w:val="006F25FB"/>
    <w:rsid w:val="006F3A09"/>
    <w:rsid w:val="006F3D68"/>
    <w:rsid w:val="006F43E1"/>
    <w:rsid w:val="006F441E"/>
    <w:rsid w:val="006F4B30"/>
    <w:rsid w:val="006F5C91"/>
    <w:rsid w:val="006F5E0C"/>
    <w:rsid w:val="006F7057"/>
    <w:rsid w:val="00700D7A"/>
    <w:rsid w:val="007012D2"/>
    <w:rsid w:val="00701336"/>
    <w:rsid w:val="007016F3"/>
    <w:rsid w:val="00703524"/>
    <w:rsid w:val="00703AF6"/>
    <w:rsid w:val="0070464C"/>
    <w:rsid w:val="00704A88"/>
    <w:rsid w:val="00704CAA"/>
    <w:rsid w:val="00704F01"/>
    <w:rsid w:val="007053E8"/>
    <w:rsid w:val="0070541E"/>
    <w:rsid w:val="00705BB5"/>
    <w:rsid w:val="00706E9A"/>
    <w:rsid w:val="00710FDB"/>
    <w:rsid w:val="00712FB3"/>
    <w:rsid w:val="007137D6"/>
    <w:rsid w:val="007143DD"/>
    <w:rsid w:val="00715775"/>
    <w:rsid w:val="00717FD0"/>
    <w:rsid w:val="007203FB"/>
    <w:rsid w:val="0072057B"/>
    <w:rsid w:val="00720FE4"/>
    <w:rsid w:val="00722803"/>
    <w:rsid w:val="00723144"/>
    <w:rsid w:val="00724C31"/>
    <w:rsid w:val="007253FC"/>
    <w:rsid w:val="0072579B"/>
    <w:rsid w:val="00725BF8"/>
    <w:rsid w:val="007265DA"/>
    <w:rsid w:val="00726911"/>
    <w:rsid w:val="00726C24"/>
    <w:rsid w:val="00727B9F"/>
    <w:rsid w:val="0073124B"/>
    <w:rsid w:val="00731385"/>
    <w:rsid w:val="00731E63"/>
    <w:rsid w:val="00732CC2"/>
    <w:rsid w:val="00733234"/>
    <w:rsid w:val="00733767"/>
    <w:rsid w:val="00734535"/>
    <w:rsid w:val="00734891"/>
    <w:rsid w:val="007349F7"/>
    <w:rsid w:val="00734D05"/>
    <w:rsid w:val="00736DC4"/>
    <w:rsid w:val="00737124"/>
    <w:rsid w:val="00737E79"/>
    <w:rsid w:val="007403DC"/>
    <w:rsid w:val="00740A14"/>
    <w:rsid w:val="00740B0C"/>
    <w:rsid w:val="00740C35"/>
    <w:rsid w:val="00741856"/>
    <w:rsid w:val="00741D4A"/>
    <w:rsid w:val="00742584"/>
    <w:rsid w:val="0074264D"/>
    <w:rsid w:val="00742660"/>
    <w:rsid w:val="007436A5"/>
    <w:rsid w:val="007438A9"/>
    <w:rsid w:val="00744B05"/>
    <w:rsid w:val="00744B33"/>
    <w:rsid w:val="00745E6E"/>
    <w:rsid w:val="0074691F"/>
    <w:rsid w:val="00747D90"/>
    <w:rsid w:val="00747F95"/>
    <w:rsid w:val="0075000B"/>
    <w:rsid w:val="00751D33"/>
    <w:rsid w:val="00752909"/>
    <w:rsid w:val="00755578"/>
    <w:rsid w:val="007568D1"/>
    <w:rsid w:val="00761EC7"/>
    <w:rsid w:val="0076391B"/>
    <w:rsid w:val="00763EC3"/>
    <w:rsid w:val="0076403C"/>
    <w:rsid w:val="007641AE"/>
    <w:rsid w:val="00764251"/>
    <w:rsid w:val="0076485C"/>
    <w:rsid w:val="0076510E"/>
    <w:rsid w:val="007651D2"/>
    <w:rsid w:val="0076551A"/>
    <w:rsid w:val="007656A3"/>
    <w:rsid w:val="00766646"/>
    <w:rsid w:val="00766A04"/>
    <w:rsid w:val="00766B82"/>
    <w:rsid w:val="0076711E"/>
    <w:rsid w:val="00767134"/>
    <w:rsid w:val="00767CEB"/>
    <w:rsid w:val="0077051F"/>
    <w:rsid w:val="00770520"/>
    <w:rsid w:val="00771537"/>
    <w:rsid w:val="00771601"/>
    <w:rsid w:val="0077204A"/>
    <w:rsid w:val="007722ED"/>
    <w:rsid w:val="00772BF2"/>
    <w:rsid w:val="00774327"/>
    <w:rsid w:val="00774D76"/>
    <w:rsid w:val="0077516B"/>
    <w:rsid w:val="00776DDD"/>
    <w:rsid w:val="00777627"/>
    <w:rsid w:val="00781525"/>
    <w:rsid w:val="00781E5F"/>
    <w:rsid w:val="00783D76"/>
    <w:rsid w:val="00785BDE"/>
    <w:rsid w:val="00787B19"/>
    <w:rsid w:val="00787C60"/>
    <w:rsid w:val="00790051"/>
    <w:rsid w:val="007905F4"/>
    <w:rsid w:val="0079086E"/>
    <w:rsid w:val="00790E70"/>
    <w:rsid w:val="007912C5"/>
    <w:rsid w:val="007925C4"/>
    <w:rsid w:val="00792D77"/>
    <w:rsid w:val="007931B8"/>
    <w:rsid w:val="00793C92"/>
    <w:rsid w:val="00794357"/>
    <w:rsid w:val="007945F4"/>
    <w:rsid w:val="00794F38"/>
    <w:rsid w:val="00797C49"/>
    <w:rsid w:val="007A0AFF"/>
    <w:rsid w:val="007A182B"/>
    <w:rsid w:val="007A1F1D"/>
    <w:rsid w:val="007A23FF"/>
    <w:rsid w:val="007A2411"/>
    <w:rsid w:val="007A2F19"/>
    <w:rsid w:val="007A47CF"/>
    <w:rsid w:val="007A6A68"/>
    <w:rsid w:val="007B19D3"/>
    <w:rsid w:val="007B223D"/>
    <w:rsid w:val="007B4BD4"/>
    <w:rsid w:val="007B54B6"/>
    <w:rsid w:val="007B586B"/>
    <w:rsid w:val="007B5936"/>
    <w:rsid w:val="007B603C"/>
    <w:rsid w:val="007B628E"/>
    <w:rsid w:val="007B6963"/>
    <w:rsid w:val="007B7693"/>
    <w:rsid w:val="007B7A0E"/>
    <w:rsid w:val="007C0843"/>
    <w:rsid w:val="007C0B97"/>
    <w:rsid w:val="007C1E77"/>
    <w:rsid w:val="007C491F"/>
    <w:rsid w:val="007C553A"/>
    <w:rsid w:val="007C56B6"/>
    <w:rsid w:val="007D12AA"/>
    <w:rsid w:val="007D14B5"/>
    <w:rsid w:val="007D1626"/>
    <w:rsid w:val="007D1721"/>
    <w:rsid w:val="007D1810"/>
    <w:rsid w:val="007D2D06"/>
    <w:rsid w:val="007D3F08"/>
    <w:rsid w:val="007D3F85"/>
    <w:rsid w:val="007D54CC"/>
    <w:rsid w:val="007D599D"/>
    <w:rsid w:val="007D5A5B"/>
    <w:rsid w:val="007D64D3"/>
    <w:rsid w:val="007D771E"/>
    <w:rsid w:val="007E099B"/>
    <w:rsid w:val="007E1D34"/>
    <w:rsid w:val="007E28A3"/>
    <w:rsid w:val="007E2E13"/>
    <w:rsid w:val="007E326E"/>
    <w:rsid w:val="007E32D5"/>
    <w:rsid w:val="007E3867"/>
    <w:rsid w:val="007E42F2"/>
    <w:rsid w:val="007E4734"/>
    <w:rsid w:val="007E4897"/>
    <w:rsid w:val="007E4EE5"/>
    <w:rsid w:val="007E5439"/>
    <w:rsid w:val="007E549D"/>
    <w:rsid w:val="007E6002"/>
    <w:rsid w:val="007E79A6"/>
    <w:rsid w:val="007F0A4B"/>
    <w:rsid w:val="007F100E"/>
    <w:rsid w:val="007F1589"/>
    <w:rsid w:val="007F2DEB"/>
    <w:rsid w:val="007F38EE"/>
    <w:rsid w:val="007F4420"/>
    <w:rsid w:val="007F5296"/>
    <w:rsid w:val="007F531E"/>
    <w:rsid w:val="007F6289"/>
    <w:rsid w:val="007F71C3"/>
    <w:rsid w:val="008001C9"/>
    <w:rsid w:val="00800CF1"/>
    <w:rsid w:val="00800CF8"/>
    <w:rsid w:val="0080362B"/>
    <w:rsid w:val="008039E5"/>
    <w:rsid w:val="008051D8"/>
    <w:rsid w:val="00805C71"/>
    <w:rsid w:val="00806902"/>
    <w:rsid w:val="00810B3E"/>
    <w:rsid w:val="0081163A"/>
    <w:rsid w:val="00811FD0"/>
    <w:rsid w:val="00812B19"/>
    <w:rsid w:val="00812B9E"/>
    <w:rsid w:val="0081314C"/>
    <w:rsid w:val="0081596E"/>
    <w:rsid w:val="008164D7"/>
    <w:rsid w:val="00816661"/>
    <w:rsid w:val="00816756"/>
    <w:rsid w:val="00817333"/>
    <w:rsid w:val="00817636"/>
    <w:rsid w:val="00817BA9"/>
    <w:rsid w:val="00820DDC"/>
    <w:rsid w:val="00821222"/>
    <w:rsid w:val="00822378"/>
    <w:rsid w:val="008224C8"/>
    <w:rsid w:val="00822B55"/>
    <w:rsid w:val="00823A41"/>
    <w:rsid w:val="00824D12"/>
    <w:rsid w:val="00824E1C"/>
    <w:rsid w:val="00826271"/>
    <w:rsid w:val="00831178"/>
    <w:rsid w:val="00832215"/>
    <w:rsid w:val="00833B08"/>
    <w:rsid w:val="008359A1"/>
    <w:rsid w:val="00835CDF"/>
    <w:rsid w:val="00837FE7"/>
    <w:rsid w:val="00843117"/>
    <w:rsid w:val="00843509"/>
    <w:rsid w:val="00844BFF"/>
    <w:rsid w:val="00845A4A"/>
    <w:rsid w:val="00847840"/>
    <w:rsid w:val="00850830"/>
    <w:rsid w:val="008518C0"/>
    <w:rsid w:val="00851F07"/>
    <w:rsid w:val="008521E3"/>
    <w:rsid w:val="00852B2E"/>
    <w:rsid w:val="008544B6"/>
    <w:rsid w:val="008555F8"/>
    <w:rsid w:val="00855C6B"/>
    <w:rsid w:val="00857731"/>
    <w:rsid w:val="00857996"/>
    <w:rsid w:val="008616AE"/>
    <w:rsid w:val="008623F1"/>
    <w:rsid w:val="00862517"/>
    <w:rsid w:val="00862628"/>
    <w:rsid w:val="00863A86"/>
    <w:rsid w:val="008644C9"/>
    <w:rsid w:val="008644CB"/>
    <w:rsid w:val="00864EC1"/>
    <w:rsid w:val="00866AA0"/>
    <w:rsid w:val="00867424"/>
    <w:rsid w:val="00870083"/>
    <w:rsid w:val="0087035B"/>
    <w:rsid w:val="00870764"/>
    <w:rsid w:val="0087109C"/>
    <w:rsid w:val="008718EA"/>
    <w:rsid w:val="00871CE9"/>
    <w:rsid w:val="00873597"/>
    <w:rsid w:val="00873C46"/>
    <w:rsid w:val="00875761"/>
    <w:rsid w:val="00876BC2"/>
    <w:rsid w:val="0088060A"/>
    <w:rsid w:val="00880F31"/>
    <w:rsid w:val="00881098"/>
    <w:rsid w:val="00881EED"/>
    <w:rsid w:val="008845A2"/>
    <w:rsid w:val="008856FA"/>
    <w:rsid w:val="00885874"/>
    <w:rsid w:val="00886C39"/>
    <w:rsid w:val="00886DF3"/>
    <w:rsid w:val="00887168"/>
    <w:rsid w:val="00887440"/>
    <w:rsid w:val="0089101B"/>
    <w:rsid w:val="00891977"/>
    <w:rsid w:val="00892AF2"/>
    <w:rsid w:val="008931BE"/>
    <w:rsid w:val="00893D42"/>
    <w:rsid w:val="00894438"/>
    <w:rsid w:val="00895F7F"/>
    <w:rsid w:val="008960B2"/>
    <w:rsid w:val="00896B8A"/>
    <w:rsid w:val="008A041A"/>
    <w:rsid w:val="008A0610"/>
    <w:rsid w:val="008A1801"/>
    <w:rsid w:val="008A218C"/>
    <w:rsid w:val="008A2A67"/>
    <w:rsid w:val="008A39F5"/>
    <w:rsid w:val="008A3E5D"/>
    <w:rsid w:val="008A4BEA"/>
    <w:rsid w:val="008A5A86"/>
    <w:rsid w:val="008A6677"/>
    <w:rsid w:val="008A6B31"/>
    <w:rsid w:val="008B0995"/>
    <w:rsid w:val="008B1E68"/>
    <w:rsid w:val="008B1ECC"/>
    <w:rsid w:val="008B3254"/>
    <w:rsid w:val="008B326D"/>
    <w:rsid w:val="008B536A"/>
    <w:rsid w:val="008B5597"/>
    <w:rsid w:val="008B616E"/>
    <w:rsid w:val="008B6744"/>
    <w:rsid w:val="008C019D"/>
    <w:rsid w:val="008C0F00"/>
    <w:rsid w:val="008C13A2"/>
    <w:rsid w:val="008C2595"/>
    <w:rsid w:val="008C31A7"/>
    <w:rsid w:val="008C4A73"/>
    <w:rsid w:val="008C51F1"/>
    <w:rsid w:val="008C526D"/>
    <w:rsid w:val="008C5F3F"/>
    <w:rsid w:val="008C6469"/>
    <w:rsid w:val="008C653D"/>
    <w:rsid w:val="008C6719"/>
    <w:rsid w:val="008C7948"/>
    <w:rsid w:val="008D1758"/>
    <w:rsid w:val="008D1CC6"/>
    <w:rsid w:val="008D2330"/>
    <w:rsid w:val="008D263B"/>
    <w:rsid w:val="008D299B"/>
    <w:rsid w:val="008D3041"/>
    <w:rsid w:val="008D4DAF"/>
    <w:rsid w:val="008D613B"/>
    <w:rsid w:val="008D7F1D"/>
    <w:rsid w:val="008E141E"/>
    <w:rsid w:val="008E2346"/>
    <w:rsid w:val="008E3425"/>
    <w:rsid w:val="008E3982"/>
    <w:rsid w:val="008E3EE2"/>
    <w:rsid w:val="008E6182"/>
    <w:rsid w:val="008E64EC"/>
    <w:rsid w:val="008E67EA"/>
    <w:rsid w:val="008E79C9"/>
    <w:rsid w:val="008E7C68"/>
    <w:rsid w:val="008E7D9F"/>
    <w:rsid w:val="008F0318"/>
    <w:rsid w:val="008F35C8"/>
    <w:rsid w:val="008F36DB"/>
    <w:rsid w:val="008F407D"/>
    <w:rsid w:val="008F4A0C"/>
    <w:rsid w:val="008F5CD0"/>
    <w:rsid w:val="008F6042"/>
    <w:rsid w:val="008F6370"/>
    <w:rsid w:val="008F67EA"/>
    <w:rsid w:val="008F6886"/>
    <w:rsid w:val="008F7410"/>
    <w:rsid w:val="008F76E4"/>
    <w:rsid w:val="00900493"/>
    <w:rsid w:val="00900B2B"/>
    <w:rsid w:val="00902363"/>
    <w:rsid w:val="009033C8"/>
    <w:rsid w:val="009035AA"/>
    <w:rsid w:val="009047E4"/>
    <w:rsid w:val="00904944"/>
    <w:rsid w:val="00904B4D"/>
    <w:rsid w:val="00904B88"/>
    <w:rsid w:val="00905843"/>
    <w:rsid w:val="00905893"/>
    <w:rsid w:val="00905D6C"/>
    <w:rsid w:val="00905E79"/>
    <w:rsid w:val="00907885"/>
    <w:rsid w:val="00910A45"/>
    <w:rsid w:val="00910EB0"/>
    <w:rsid w:val="00911B1A"/>
    <w:rsid w:val="00913D39"/>
    <w:rsid w:val="00913DDB"/>
    <w:rsid w:val="00914EB0"/>
    <w:rsid w:val="009151E3"/>
    <w:rsid w:val="009211D7"/>
    <w:rsid w:val="009213C2"/>
    <w:rsid w:val="009214BC"/>
    <w:rsid w:val="0092240C"/>
    <w:rsid w:val="009238C2"/>
    <w:rsid w:val="00924346"/>
    <w:rsid w:val="00924F35"/>
    <w:rsid w:val="00925208"/>
    <w:rsid w:val="009253CC"/>
    <w:rsid w:val="009258CF"/>
    <w:rsid w:val="00926736"/>
    <w:rsid w:val="009276F0"/>
    <w:rsid w:val="00927D65"/>
    <w:rsid w:val="0093003E"/>
    <w:rsid w:val="0093048D"/>
    <w:rsid w:val="00930CF9"/>
    <w:rsid w:val="00932A8B"/>
    <w:rsid w:val="00932C48"/>
    <w:rsid w:val="009331F6"/>
    <w:rsid w:val="0093423A"/>
    <w:rsid w:val="0093477C"/>
    <w:rsid w:val="00934DB3"/>
    <w:rsid w:val="00935A21"/>
    <w:rsid w:val="00935C04"/>
    <w:rsid w:val="00935DF6"/>
    <w:rsid w:val="009371E3"/>
    <w:rsid w:val="00940707"/>
    <w:rsid w:val="009417CF"/>
    <w:rsid w:val="00941E5A"/>
    <w:rsid w:val="00943678"/>
    <w:rsid w:val="009437D3"/>
    <w:rsid w:val="00943BBE"/>
    <w:rsid w:val="00944422"/>
    <w:rsid w:val="00945AAF"/>
    <w:rsid w:val="00945BA3"/>
    <w:rsid w:val="00945FE0"/>
    <w:rsid w:val="00945FFB"/>
    <w:rsid w:val="00946051"/>
    <w:rsid w:val="00946152"/>
    <w:rsid w:val="00947BDD"/>
    <w:rsid w:val="00950608"/>
    <w:rsid w:val="00950C9B"/>
    <w:rsid w:val="00951CF5"/>
    <w:rsid w:val="0095203B"/>
    <w:rsid w:val="009520F7"/>
    <w:rsid w:val="009525C2"/>
    <w:rsid w:val="00952A0C"/>
    <w:rsid w:val="00952E49"/>
    <w:rsid w:val="00953028"/>
    <w:rsid w:val="009538B3"/>
    <w:rsid w:val="009538E7"/>
    <w:rsid w:val="00954498"/>
    <w:rsid w:val="00955DE8"/>
    <w:rsid w:val="009565D0"/>
    <w:rsid w:val="0095723F"/>
    <w:rsid w:val="0095729B"/>
    <w:rsid w:val="00957F26"/>
    <w:rsid w:val="00961140"/>
    <w:rsid w:val="009628C0"/>
    <w:rsid w:val="009648D2"/>
    <w:rsid w:val="00964DB7"/>
    <w:rsid w:val="00965DC0"/>
    <w:rsid w:val="009661F3"/>
    <w:rsid w:val="0096674E"/>
    <w:rsid w:val="00967FE2"/>
    <w:rsid w:val="00970264"/>
    <w:rsid w:val="009706FC"/>
    <w:rsid w:val="00970F60"/>
    <w:rsid w:val="0097142D"/>
    <w:rsid w:val="009723FB"/>
    <w:rsid w:val="00973242"/>
    <w:rsid w:val="009739A3"/>
    <w:rsid w:val="00973D76"/>
    <w:rsid w:val="0097469A"/>
    <w:rsid w:val="00974D6B"/>
    <w:rsid w:val="0097501C"/>
    <w:rsid w:val="00976BE0"/>
    <w:rsid w:val="00976C41"/>
    <w:rsid w:val="00976CAC"/>
    <w:rsid w:val="00976DD6"/>
    <w:rsid w:val="009771AC"/>
    <w:rsid w:val="00977327"/>
    <w:rsid w:val="00977885"/>
    <w:rsid w:val="009804F7"/>
    <w:rsid w:val="0098124E"/>
    <w:rsid w:val="009816EE"/>
    <w:rsid w:val="00981D21"/>
    <w:rsid w:val="009822ED"/>
    <w:rsid w:val="00984037"/>
    <w:rsid w:val="00984A1F"/>
    <w:rsid w:val="00984B6E"/>
    <w:rsid w:val="009855D3"/>
    <w:rsid w:val="009855E8"/>
    <w:rsid w:val="0098581A"/>
    <w:rsid w:val="009905D1"/>
    <w:rsid w:val="009909F2"/>
    <w:rsid w:val="00991124"/>
    <w:rsid w:val="00991BD1"/>
    <w:rsid w:val="00994023"/>
    <w:rsid w:val="009941B7"/>
    <w:rsid w:val="009944D2"/>
    <w:rsid w:val="00994BA5"/>
    <w:rsid w:val="00995CD8"/>
    <w:rsid w:val="00997C12"/>
    <w:rsid w:val="00997F7C"/>
    <w:rsid w:val="009A018B"/>
    <w:rsid w:val="009A069B"/>
    <w:rsid w:val="009A0820"/>
    <w:rsid w:val="009A0986"/>
    <w:rsid w:val="009A132D"/>
    <w:rsid w:val="009A160D"/>
    <w:rsid w:val="009A1B2F"/>
    <w:rsid w:val="009A2946"/>
    <w:rsid w:val="009A3454"/>
    <w:rsid w:val="009A44F6"/>
    <w:rsid w:val="009A46B6"/>
    <w:rsid w:val="009A4858"/>
    <w:rsid w:val="009A6665"/>
    <w:rsid w:val="009A7204"/>
    <w:rsid w:val="009A7479"/>
    <w:rsid w:val="009A7984"/>
    <w:rsid w:val="009B0AA3"/>
    <w:rsid w:val="009B0AC4"/>
    <w:rsid w:val="009B1209"/>
    <w:rsid w:val="009B155C"/>
    <w:rsid w:val="009B1F6A"/>
    <w:rsid w:val="009B2ACD"/>
    <w:rsid w:val="009B2B9E"/>
    <w:rsid w:val="009B2F00"/>
    <w:rsid w:val="009B38A3"/>
    <w:rsid w:val="009B4EAB"/>
    <w:rsid w:val="009B57A3"/>
    <w:rsid w:val="009B5DBD"/>
    <w:rsid w:val="009B660A"/>
    <w:rsid w:val="009C017D"/>
    <w:rsid w:val="009C036A"/>
    <w:rsid w:val="009C0518"/>
    <w:rsid w:val="009C0574"/>
    <w:rsid w:val="009C0F89"/>
    <w:rsid w:val="009C1811"/>
    <w:rsid w:val="009C1ADA"/>
    <w:rsid w:val="009C2454"/>
    <w:rsid w:val="009C303F"/>
    <w:rsid w:val="009C30EA"/>
    <w:rsid w:val="009C3213"/>
    <w:rsid w:val="009C500B"/>
    <w:rsid w:val="009C5E38"/>
    <w:rsid w:val="009C6028"/>
    <w:rsid w:val="009C66AF"/>
    <w:rsid w:val="009D0D52"/>
    <w:rsid w:val="009D22D0"/>
    <w:rsid w:val="009D389C"/>
    <w:rsid w:val="009D429E"/>
    <w:rsid w:val="009D46A3"/>
    <w:rsid w:val="009D498B"/>
    <w:rsid w:val="009D4A14"/>
    <w:rsid w:val="009D4EF8"/>
    <w:rsid w:val="009D50CB"/>
    <w:rsid w:val="009D5584"/>
    <w:rsid w:val="009D5784"/>
    <w:rsid w:val="009D61EE"/>
    <w:rsid w:val="009D7766"/>
    <w:rsid w:val="009E0BE8"/>
    <w:rsid w:val="009E240D"/>
    <w:rsid w:val="009E2461"/>
    <w:rsid w:val="009E3A59"/>
    <w:rsid w:val="009E413F"/>
    <w:rsid w:val="009E423B"/>
    <w:rsid w:val="009E5CB4"/>
    <w:rsid w:val="009E744F"/>
    <w:rsid w:val="009F0222"/>
    <w:rsid w:val="009F0ECA"/>
    <w:rsid w:val="009F0F55"/>
    <w:rsid w:val="009F16D3"/>
    <w:rsid w:val="009F231E"/>
    <w:rsid w:val="009F3703"/>
    <w:rsid w:val="009F45EF"/>
    <w:rsid w:val="009F48E9"/>
    <w:rsid w:val="009F4EA2"/>
    <w:rsid w:val="009F5135"/>
    <w:rsid w:val="009F56CB"/>
    <w:rsid w:val="009F7360"/>
    <w:rsid w:val="00A01CAF"/>
    <w:rsid w:val="00A0283B"/>
    <w:rsid w:val="00A03AEF"/>
    <w:rsid w:val="00A04C5D"/>
    <w:rsid w:val="00A04CC2"/>
    <w:rsid w:val="00A050B3"/>
    <w:rsid w:val="00A061CE"/>
    <w:rsid w:val="00A06906"/>
    <w:rsid w:val="00A10A53"/>
    <w:rsid w:val="00A11E8E"/>
    <w:rsid w:val="00A1242B"/>
    <w:rsid w:val="00A1297E"/>
    <w:rsid w:val="00A13272"/>
    <w:rsid w:val="00A14BCB"/>
    <w:rsid w:val="00A14EE2"/>
    <w:rsid w:val="00A15545"/>
    <w:rsid w:val="00A160A2"/>
    <w:rsid w:val="00A16444"/>
    <w:rsid w:val="00A17A26"/>
    <w:rsid w:val="00A17B90"/>
    <w:rsid w:val="00A20678"/>
    <w:rsid w:val="00A20B4E"/>
    <w:rsid w:val="00A212E8"/>
    <w:rsid w:val="00A21661"/>
    <w:rsid w:val="00A21D2F"/>
    <w:rsid w:val="00A22C01"/>
    <w:rsid w:val="00A22C15"/>
    <w:rsid w:val="00A23FE4"/>
    <w:rsid w:val="00A243AB"/>
    <w:rsid w:val="00A24869"/>
    <w:rsid w:val="00A26D42"/>
    <w:rsid w:val="00A31A04"/>
    <w:rsid w:val="00A32665"/>
    <w:rsid w:val="00A327B2"/>
    <w:rsid w:val="00A32C2C"/>
    <w:rsid w:val="00A3349A"/>
    <w:rsid w:val="00A33C74"/>
    <w:rsid w:val="00A35891"/>
    <w:rsid w:val="00A35E14"/>
    <w:rsid w:val="00A37D72"/>
    <w:rsid w:val="00A41010"/>
    <w:rsid w:val="00A41415"/>
    <w:rsid w:val="00A4154C"/>
    <w:rsid w:val="00A43EE8"/>
    <w:rsid w:val="00A442D7"/>
    <w:rsid w:val="00A46156"/>
    <w:rsid w:val="00A4638B"/>
    <w:rsid w:val="00A464A2"/>
    <w:rsid w:val="00A466AE"/>
    <w:rsid w:val="00A468D3"/>
    <w:rsid w:val="00A46C6D"/>
    <w:rsid w:val="00A51160"/>
    <w:rsid w:val="00A513ED"/>
    <w:rsid w:val="00A516C9"/>
    <w:rsid w:val="00A51FB2"/>
    <w:rsid w:val="00A53EDE"/>
    <w:rsid w:val="00A54CDF"/>
    <w:rsid w:val="00A56AAE"/>
    <w:rsid w:val="00A574F8"/>
    <w:rsid w:val="00A57505"/>
    <w:rsid w:val="00A57F7D"/>
    <w:rsid w:val="00A60FA1"/>
    <w:rsid w:val="00A616D8"/>
    <w:rsid w:val="00A61D01"/>
    <w:rsid w:val="00A627F5"/>
    <w:rsid w:val="00A62DC3"/>
    <w:rsid w:val="00A62F9D"/>
    <w:rsid w:val="00A641C3"/>
    <w:rsid w:val="00A641F1"/>
    <w:rsid w:val="00A6469D"/>
    <w:rsid w:val="00A64983"/>
    <w:rsid w:val="00A64DEC"/>
    <w:rsid w:val="00A65B08"/>
    <w:rsid w:val="00A6614A"/>
    <w:rsid w:val="00A668A4"/>
    <w:rsid w:val="00A66FE9"/>
    <w:rsid w:val="00A6749E"/>
    <w:rsid w:val="00A678F2"/>
    <w:rsid w:val="00A702BA"/>
    <w:rsid w:val="00A70AAC"/>
    <w:rsid w:val="00A71D7B"/>
    <w:rsid w:val="00A72AAB"/>
    <w:rsid w:val="00A72C52"/>
    <w:rsid w:val="00A73593"/>
    <w:rsid w:val="00A73DCB"/>
    <w:rsid w:val="00A73FAF"/>
    <w:rsid w:val="00A74974"/>
    <w:rsid w:val="00A763B3"/>
    <w:rsid w:val="00A76ADC"/>
    <w:rsid w:val="00A76F5E"/>
    <w:rsid w:val="00A7710D"/>
    <w:rsid w:val="00A7780F"/>
    <w:rsid w:val="00A80151"/>
    <w:rsid w:val="00A81024"/>
    <w:rsid w:val="00A81A10"/>
    <w:rsid w:val="00A81A36"/>
    <w:rsid w:val="00A825A8"/>
    <w:rsid w:val="00A82856"/>
    <w:rsid w:val="00A83CAD"/>
    <w:rsid w:val="00A843C7"/>
    <w:rsid w:val="00A85B46"/>
    <w:rsid w:val="00A861A9"/>
    <w:rsid w:val="00A869F4"/>
    <w:rsid w:val="00A87B47"/>
    <w:rsid w:val="00A91CDC"/>
    <w:rsid w:val="00A9297D"/>
    <w:rsid w:val="00A92C58"/>
    <w:rsid w:val="00A93998"/>
    <w:rsid w:val="00A93AD9"/>
    <w:rsid w:val="00A960C0"/>
    <w:rsid w:val="00A969E9"/>
    <w:rsid w:val="00A96A18"/>
    <w:rsid w:val="00A9778E"/>
    <w:rsid w:val="00AA0B95"/>
    <w:rsid w:val="00AA26E5"/>
    <w:rsid w:val="00AA32FB"/>
    <w:rsid w:val="00AA3768"/>
    <w:rsid w:val="00AA5DED"/>
    <w:rsid w:val="00AA715E"/>
    <w:rsid w:val="00AA71ED"/>
    <w:rsid w:val="00AA7558"/>
    <w:rsid w:val="00AB02A3"/>
    <w:rsid w:val="00AB12BE"/>
    <w:rsid w:val="00AB16E0"/>
    <w:rsid w:val="00AB1E7C"/>
    <w:rsid w:val="00AB22F1"/>
    <w:rsid w:val="00AB3830"/>
    <w:rsid w:val="00AB46B5"/>
    <w:rsid w:val="00AB47D5"/>
    <w:rsid w:val="00AB55A2"/>
    <w:rsid w:val="00AB580D"/>
    <w:rsid w:val="00AB67A0"/>
    <w:rsid w:val="00AB7D6B"/>
    <w:rsid w:val="00AC071D"/>
    <w:rsid w:val="00AC1A29"/>
    <w:rsid w:val="00AC28C8"/>
    <w:rsid w:val="00AC4167"/>
    <w:rsid w:val="00AC507E"/>
    <w:rsid w:val="00AC5480"/>
    <w:rsid w:val="00AC6838"/>
    <w:rsid w:val="00AC6E87"/>
    <w:rsid w:val="00AC7245"/>
    <w:rsid w:val="00AC768E"/>
    <w:rsid w:val="00AD099D"/>
    <w:rsid w:val="00AD2AC4"/>
    <w:rsid w:val="00AD35FF"/>
    <w:rsid w:val="00AD4251"/>
    <w:rsid w:val="00AD49D3"/>
    <w:rsid w:val="00AD4C7E"/>
    <w:rsid w:val="00AD764A"/>
    <w:rsid w:val="00AE02CB"/>
    <w:rsid w:val="00AE0342"/>
    <w:rsid w:val="00AE0B0B"/>
    <w:rsid w:val="00AE0E68"/>
    <w:rsid w:val="00AE114D"/>
    <w:rsid w:val="00AE1478"/>
    <w:rsid w:val="00AE18F4"/>
    <w:rsid w:val="00AE2696"/>
    <w:rsid w:val="00AE3002"/>
    <w:rsid w:val="00AE42EA"/>
    <w:rsid w:val="00AE4F8B"/>
    <w:rsid w:val="00AE54C5"/>
    <w:rsid w:val="00AE77D1"/>
    <w:rsid w:val="00AE7990"/>
    <w:rsid w:val="00AE7EAB"/>
    <w:rsid w:val="00AF0406"/>
    <w:rsid w:val="00AF1585"/>
    <w:rsid w:val="00AF1588"/>
    <w:rsid w:val="00AF1AA0"/>
    <w:rsid w:val="00AF21A7"/>
    <w:rsid w:val="00AF21B0"/>
    <w:rsid w:val="00AF345E"/>
    <w:rsid w:val="00AF4145"/>
    <w:rsid w:val="00AF4625"/>
    <w:rsid w:val="00AF5132"/>
    <w:rsid w:val="00AF567C"/>
    <w:rsid w:val="00AF58A0"/>
    <w:rsid w:val="00AF5B23"/>
    <w:rsid w:val="00AF5EBF"/>
    <w:rsid w:val="00AF61F1"/>
    <w:rsid w:val="00AF6C32"/>
    <w:rsid w:val="00AF7B4F"/>
    <w:rsid w:val="00B01E05"/>
    <w:rsid w:val="00B02380"/>
    <w:rsid w:val="00B03057"/>
    <w:rsid w:val="00B0325A"/>
    <w:rsid w:val="00B038B0"/>
    <w:rsid w:val="00B0437E"/>
    <w:rsid w:val="00B04D35"/>
    <w:rsid w:val="00B05ABE"/>
    <w:rsid w:val="00B05D56"/>
    <w:rsid w:val="00B06379"/>
    <w:rsid w:val="00B06FE4"/>
    <w:rsid w:val="00B0753F"/>
    <w:rsid w:val="00B106BD"/>
    <w:rsid w:val="00B10E2F"/>
    <w:rsid w:val="00B1157C"/>
    <w:rsid w:val="00B1385B"/>
    <w:rsid w:val="00B15227"/>
    <w:rsid w:val="00B174D8"/>
    <w:rsid w:val="00B20B4F"/>
    <w:rsid w:val="00B22544"/>
    <w:rsid w:val="00B234D1"/>
    <w:rsid w:val="00B23B8A"/>
    <w:rsid w:val="00B246F2"/>
    <w:rsid w:val="00B25A06"/>
    <w:rsid w:val="00B25C6B"/>
    <w:rsid w:val="00B265BD"/>
    <w:rsid w:val="00B26603"/>
    <w:rsid w:val="00B26825"/>
    <w:rsid w:val="00B2745A"/>
    <w:rsid w:val="00B27C97"/>
    <w:rsid w:val="00B306B4"/>
    <w:rsid w:val="00B32D2F"/>
    <w:rsid w:val="00B35453"/>
    <w:rsid w:val="00B35B85"/>
    <w:rsid w:val="00B35F35"/>
    <w:rsid w:val="00B362B5"/>
    <w:rsid w:val="00B368ED"/>
    <w:rsid w:val="00B37600"/>
    <w:rsid w:val="00B37650"/>
    <w:rsid w:val="00B3783B"/>
    <w:rsid w:val="00B40035"/>
    <w:rsid w:val="00B40388"/>
    <w:rsid w:val="00B414B3"/>
    <w:rsid w:val="00B4303C"/>
    <w:rsid w:val="00B43162"/>
    <w:rsid w:val="00B432C8"/>
    <w:rsid w:val="00B43D5A"/>
    <w:rsid w:val="00B43E80"/>
    <w:rsid w:val="00B445C5"/>
    <w:rsid w:val="00B45797"/>
    <w:rsid w:val="00B45AA5"/>
    <w:rsid w:val="00B4626A"/>
    <w:rsid w:val="00B46B61"/>
    <w:rsid w:val="00B46C0F"/>
    <w:rsid w:val="00B46EA3"/>
    <w:rsid w:val="00B47E93"/>
    <w:rsid w:val="00B515B5"/>
    <w:rsid w:val="00B515F4"/>
    <w:rsid w:val="00B51630"/>
    <w:rsid w:val="00B51717"/>
    <w:rsid w:val="00B51B08"/>
    <w:rsid w:val="00B51C33"/>
    <w:rsid w:val="00B51D61"/>
    <w:rsid w:val="00B52217"/>
    <w:rsid w:val="00B52C0A"/>
    <w:rsid w:val="00B5435E"/>
    <w:rsid w:val="00B54684"/>
    <w:rsid w:val="00B55652"/>
    <w:rsid w:val="00B55D70"/>
    <w:rsid w:val="00B561C6"/>
    <w:rsid w:val="00B57B33"/>
    <w:rsid w:val="00B608A4"/>
    <w:rsid w:val="00B61DAE"/>
    <w:rsid w:val="00B61EB8"/>
    <w:rsid w:val="00B63862"/>
    <w:rsid w:val="00B63C11"/>
    <w:rsid w:val="00B648DB"/>
    <w:rsid w:val="00B64ECB"/>
    <w:rsid w:val="00B6523E"/>
    <w:rsid w:val="00B657A7"/>
    <w:rsid w:val="00B658EF"/>
    <w:rsid w:val="00B659F0"/>
    <w:rsid w:val="00B66526"/>
    <w:rsid w:val="00B668A3"/>
    <w:rsid w:val="00B67A7E"/>
    <w:rsid w:val="00B67E33"/>
    <w:rsid w:val="00B70874"/>
    <w:rsid w:val="00B715C5"/>
    <w:rsid w:val="00B71E65"/>
    <w:rsid w:val="00B72EB5"/>
    <w:rsid w:val="00B7391E"/>
    <w:rsid w:val="00B75A20"/>
    <w:rsid w:val="00B76082"/>
    <w:rsid w:val="00B766F4"/>
    <w:rsid w:val="00B77B3B"/>
    <w:rsid w:val="00B77EED"/>
    <w:rsid w:val="00B8096E"/>
    <w:rsid w:val="00B809F1"/>
    <w:rsid w:val="00B822AE"/>
    <w:rsid w:val="00B82E82"/>
    <w:rsid w:val="00B83716"/>
    <w:rsid w:val="00B83A8B"/>
    <w:rsid w:val="00B84B8B"/>
    <w:rsid w:val="00B85B19"/>
    <w:rsid w:val="00B8603C"/>
    <w:rsid w:val="00B86253"/>
    <w:rsid w:val="00B8673D"/>
    <w:rsid w:val="00B86E4E"/>
    <w:rsid w:val="00B8707F"/>
    <w:rsid w:val="00B8773F"/>
    <w:rsid w:val="00B87E29"/>
    <w:rsid w:val="00B906F8"/>
    <w:rsid w:val="00B921C7"/>
    <w:rsid w:val="00B92333"/>
    <w:rsid w:val="00B92731"/>
    <w:rsid w:val="00B93182"/>
    <w:rsid w:val="00B9331B"/>
    <w:rsid w:val="00B93620"/>
    <w:rsid w:val="00B93687"/>
    <w:rsid w:val="00B93CF4"/>
    <w:rsid w:val="00B94190"/>
    <w:rsid w:val="00B94E3A"/>
    <w:rsid w:val="00B94E90"/>
    <w:rsid w:val="00B95BAC"/>
    <w:rsid w:val="00B95C68"/>
    <w:rsid w:val="00B95D09"/>
    <w:rsid w:val="00B96E78"/>
    <w:rsid w:val="00B9712A"/>
    <w:rsid w:val="00B97136"/>
    <w:rsid w:val="00BA0047"/>
    <w:rsid w:val="00BA0E98"/>
    <w:rsid w:val="00BA16EB"/>
    <w:rsid w:val="00BA1B60"/>
    <w:rsid w:val="00BA2938"/>
    <w:rsid w:val="00BA2DA7"/>
    <w:rsid w:val="00BA2F69"/>
    <w:rsid w:val="00BA33FC"/>
    <w:rsid w:val="00BA345B"/>
    <w:rsid w:val="00BA378F"/>
    <w:rsid w:val="00BA47C8"/>
    <w:rsid w:val="00BA56CF"/>
    <w:rsid w:val="00BA6BBD"/>
    <w:rsid w:val="00BA6D81"/>
    <w:rsid w:val="00BA6FB2"/>
    <w:rsid w:val="00BA7189"/>
    <w:rsid w:val="00BA76C4"/>
    <w:rsid w:val="00BB002B"/>
    <w:rsid w:val="00BB0839"/>
    <w:rsid w:val="00BB1416"/>
    <w:rsid w:val="00BB153A"/>
    <w:rsid w:val="00BB1F70"/>
    <w:rsid w:val="00BB30F3"/>
    <w:rsid w:val="00BB3302"/>
    <w:rsid w:val="00BB33AD"/>
    <w:rsid w:val="00BB3446"/>
    <w:rsid w:val="00BB36BF"/>
    <w:rsid w:val="00BB37B3"/>
    <w:rsid w:val="00BB390A"/>
    <w:rsid w:val="00BB49DE"/>
    <w:rsid w:val="00BB4D6B"/>
    <w:rsid w:val="00BB525F"/>
    <w:rsid w:val="00BB5310"/>
    <w:rsid w:val="00BB5381"/>
    <w:rsid w:val="00BB5730"/>
    <w:rsid w:val="00BB6AD3"/>
    <w:rsid w:val="00BB6E62"/>
    <w:rsid w:val="00BC0210"/>
    <w:rsid w:val="00BC12E6"/>
    <w:rsid w:val="00BC23E4"/>
    <w:rsid w:val="00BC28B3"/>
    <w:rsid w:val="00BC421D"/>
    <w:rsid w:val="00BC4431"/>
    <w:rsid w:val="00BC579D"/>
    <w:rsid w:val="00BC5BF2"/>
    <w:rsid w:val="00BC66E1"/>
    <w:rsid w:val="00BC6FA0"/>
    <w:rsid w:val="00BC7E53"/>
    <w:rsid w:val="00BC7E98"/>
    <w:rsid w:val="00BD0007"/>
    <w:rsid w:val="00BD00B6"/>
    <w:rsid w:val="00BD095E"/>
    <w:rsid w:val="00BD208E"/>
    <w:rsid w:val="00BD244D"/>
    <w:rsid w:val="00BD317E"/>
    <w:rsid w:val="00BD3D9F"/>
    <w:rsid w:val="00BD3E1B"/>
    <w:rsid w:val="00BD4D21"/>
    <w:rsid w:val="00BD4DF1"/>
    <w:rsid w:val="00BD4F36"/>
    <w:rsid w:val="00BD5A16"/>
    <w:rsid w:val="00BE0023"/>
    <w:rsid w:val="00BE0FCD"/>
    <w:rsid w:val="00BE167D"/>
    <w:rsid w:val="00BE1A43"/>
    <w:rsid w:val="00BE1C1F"/>
    <w:rsid w:val="00BE2802"/>
    <w:rsid w:val="00BE2E98"/>
    <w:rsid w:val="00BE366E"/>
    <w:rsid w:val="00BE3B11"/>
    <w:rsid w:val="00BE4EAD"/>
    <w:rsid w:val="00BE7F87"/>
    <w:rsid w:val="00BF0697"/>
    <w:rsid w:val="00BF07E3"/>
    <w:rsid w:val="00BF11D7"/>
    <w:rsid w:val="00BF1BFE"/>
    <w:rsid w:val="00BF2184"/>
    <w:rsid w:val="00BF5F9C"/>
    <w:rsid w:val="00BF6CE5"/>
    <w:rsid w:val="00BF77FD"/>
    <w:rsid w:val="00BF78C6"/>
    <w:rsid w:val="00BF7B63"/>
    <w:rsid w:val="00C01A01"/>
    <w:rsid w:val="00C01BAF"/>
    <w:rsid w:val="00C028C2"/>
    <w:rsid w:val="00C045D3"/>
    <w:rsid w:val="00C04EDF"/>
    <w:rsid w:val="00C04F16"/>
    <w:rsid w:val="00C06C03"/>
    <w:rsid w:val="00C07445"/>
    <w:rsid w:val="00C10169"/>
    <w:rsid w:val="00C103FA"/>
    <w:rsid w:val="00C10B9D"/>
    <w:rsid w:val="00C115C8"/>
    <w:rsid w:val="00C11D75"/>
    <w:rsid w:val="00C137A0"/>
    <w:rsid w:val="00C14131"/>
    <w:rsid w:val="00C1434F"/>
    <w:rsid w:val="00C15360"/>
    <w:rsid w:val="00C15D21"/>
    <w:rsid w:val="00C16F3C"/>
    <w:rsid w:val="00C170BA"/>
    <w:rsid w:val="00C17AE5"/>
    <w:rsid w:val="00C17F06"/>
    <w:rsid w:val="00C21136"/>
    <w:rsid w:val="00C21192"/>
    <w:rsid w:val="00C2273F"/>
    <w:rsid w:val="00C23DD3"/>
    <w:rsid w:val="00C249B9"/>
    <w:rsid w:val="00C24FA6"/>
    <w:rsid w:val="00C25B8C"/>
    <w:rsid w:val="00C26A70"/>
    <w:rsid w:val="00C26DE3"/>
    <w:rsid w:val="00C26E2F"/>
    <w:rsid w:val="00C276EE"/>
    <w:rsid w:val="00C30547"/>
    <w:rsid w:val="00C3128D"/>
    <w:rsid w:val="00C32111"/>
    <w:rsid w:val="00C326C6"/>
    <w:rsid w:val="00C32CAE"/>
    <w:rsid w:val="00C33D49"/>
    <w:rsid w:val="00C35796"/>
    <w:rsid w:val="00C35A18"/>
    <w:rsid w:val="00C35A6C"/>
    <w:rsid w:val="00C36D23"/>
    <w:rsid w:val="00C37927"/>
    <w:rsid w:val="00C405F9"/>
    <w:rsid w:val="00C40EFB"/>
    <w:rsid w:val="00C413DA"/>
    <w:rsid w:val="00C41612"/>
    <w:rsid w:val="00C42B7C"/>
    <w:rsid w:val="00C4339C"/>
    <w:rsid w:val="00C433F2"/>
    <w:rsid w:val="00C439C0"/>
    <w:rsid w:val="00C439D6"/>
    <w:rsid w:val="00C43FDA"/>
    <w:rsid w:val="00C443EB"/>
    <w:rsid w:val="00C4450E"/>
    <w:rsid w:val="00C4485E"/>
    <w:rsid w:val="00C44F03"/>
    <w:rsid w:val="00C46115"/>
    <w:rsid w:val="00C467A1"/>
    <w:rsid w:val="00C46CA1"/>
    <w:rsid w:val="00C47195"/>
    <w:rsid w:val="00C471B5"/>
    <w:rsid w:val="00C4739F"/>
    <w:rsid w:val="00C47A5B"/>
    <w:rsid w:val="00C5000B"/>
    <w:rsid w:val="00C5012A"/>
    <w:rsid w:val="00C50C0D"/>
    <w:rsid w:val="00C51AC6"/>
    <w:rsid w:val="00C51D18"/>
    <w:rsid w:val="00C53285"/>
    <w:rsid w:val="00C534FA"/>
    <w:rsid w:val="00C53817"/>
    <w:rsid w:val="00C539E6"/>
    <w:rsid w:val="00C53B1D"/>
    <w:rsid w:val="00C54C9B"/>
    <w:rsid w:val="00C556ED"/>
    <w:rsid w:val="00C574B7"/>
    <w:rsid w:val="00C61FE4"/>
    <w:rsid w:val="00C63188"/>
    <w:rsid w:val="00C65E82"/>
    <w:rsid w:val="00C65F0C"/>
    <w:rsid w:val="00C660F7"/>
    <w:rsid w:val="00C6719A"/>
    <w:rsid w:val="00C6774D"/>
    <w:rsid w:val="00C6783B"/>
    <w:rsid w:val="00C6787B"/>
    <w:rsid w:val="00C70EE9"/>
    <w:rsid w:val="00C71113"/>
    <w:rsid w:val="00C7127A"/>
    <w:rsid w:val="00C71C6D"/>
    <w:rsid w:val="00C72A8E"/>
    <w:rsid w:val="00C72D8F"/>
    <w:rsid w:val="00C73706"/>
    <w:rsid w:val="00C748F9"/>
    <w:rsid w:val="00C7535E"/>
    <w:rsid w:val="00C7576E"/>
    <w:rsid w:val="00C759D5"/>
    <w:rsid w:val="00C75A56"/>
    <w:rsid w:val="00C76BD9"/>
    <w:rsid w:val="00C76EBF"/>
    <w:rsid w:val="00C77885"/>
    <w:rsid w:val="00C808B9"/>
    <w:rsid w:val="00C82B7A"/>
    <w:rsid w:val="00C84EDD"/>
    <w:rsid w:val="00C858B0"/>
    <w:rsid w:val="00C85ADE"/>
    <w:rsid w:val="00C8690F"/>
    <w:rsid w:val="00C86B07"/>
    <w:rsid w:val="00C90741"/>
    <w:rsid w:val="00C90FF9"/>
    <w:rsid w:val="00C91011"/>
    <w:rsid w:val="00C91D84"/>
    <w:rsid w:val="00C922AB"/>
    <w:rsid w:val="00C92463"/>
    <w:rsid w:val="00C927D6"/>
    <w:rsid w:val="00C93041"/>
    <w:rsid w:val="00C931FE"/>
    <w:rsid w:val="00C93923"/>
    <w:rsid w:val="00C93D35"/>
    <w:rsid w:val="00C95911"/>
    <w:rsid w:val="00C959A7"/>
    <w:rsid w:val="00C96E25"/>
    <w:rsid w:val="00C96FE0"/>
    <w:rsid w:val="00C9752C"/>
    <w:rsid w:val="00C9764C"/>
    <w:rsid w:val="00C979A4"/>
    <w:rsid w:val="00CA0015"/>
    <w:rsid w:val="00CA0161"/>
    <w:rsid w:val="00CA0701"/>
    <w:rsid w:val="00CA0953"/>
    <w:rsid w:val="00CA0E82"/>
    <w:rsid w:val="00CA1393"/>
    <w:rsid w:val="00CA15D5"/>
    <w:rsid w:val="00CA1FD4"/>
    <w:rsid w:val="00CA30DD"/>
    <w:rsid w:val="00CA326E"/>
    <w:rsid w:val="00CA3B6B"/>
    <w:rsid w:val="00CA4647"/>
    <w:rsid w:val="00CA4AFB"/>
    <w:rsid w:val="00CA4CE5"/>
    <w:rsid w:val="00CA59E0"/>
    <w:rsid w:val="00CA5AFE"/>
    <w:rsid w:val="00CA5D7C"/>
    <w:rsid w:val="00CA6117"/>
    <w:rsid w:val="00CA6522"/>
    <w:rsid w:val="00CA6BA9"/>
    <w:rsid w:val="00CA7132"/>
    <w:rsid w:val="00CA7628"/>
    <w:rsid w:val="00CA7AC4"/>
    <w:rsid w:val="00CB0597"/>
    <w:rsid w:val="00CB1DDF"/>
    <w:rsid w:val="00CB1F9A"/>
    <w:rsid w:val="00CB280E"/>
    <w:rsid w:val="00CB2CB7"/>
    <w:rsid w:val="00CB32A9"/>
    <w:rsid w:val="00CB3828"/>
    <w:rsid w:val="00CB38F7"/>
    <w:rsid w:val="00CB3F0F"/>
    <w:rsid w:val="00CB3FE6"/>
    <w:rsid w:val="00CB45F9"/>
    <w:rsid w:val="00CB4B6E"/>
    <w:rsid w:val="00CB503E"/>
    <w:rsid w:val="00CB65AF"/>
    <w:rsid w:val="00CB65F5"/>
    <w:rsid w:val="00CB6824"/>
    <w:rsid w:val="00CB6D22"/>
    <w:rsid w:val="00CB701F"/>
    <w:rsid w:val="00CB77DF"/>
    <w:rsid w:val="00CB7817"/>
    <w:rsid w:val="00CB7AC9"/>
    <w:rsid w:val="00CC005F"/>
    <w:rsid w:val="00CC09EA"/>
    <w:rsid w:val="00CC100B"/>
    <w:rsid w:val="00CC183C"/>
    <w:rsid w:val="00CC1FDC"/>
    <w:rsid w:val="00CC30B7"/>
    <w:rsid w:val="00CC3ED4"/>
    <w:rsid w:val="00CC4D91"/>
    <w:rsid w:val="00CC5925"/>
    <w:rsid w:val="00CC700D"/>
    <w:rsid w:val="00CC7669"/>
    <w:rsid w:val="00CD0B33"/>
    <w:rsid w:val="00CD0E97"/>
    <w:rsid w:val="00CD1F96"/>
    <w:rsid w:val="00CD274D"/>
    <w:rsid w:val="00CD3729"/>
    <w:rsid w:val="00CD43E8"/>
    <w:rsid w:val="00CD6A7E"/>
    <w:rsid w:val="00CD7AA8"/>
    <w:rsid w:val="00CE1390"/>
    <w:rsid w:val="00CE224D"/>
    <w:rsid w:val="00CE22EB"/>
    <w:rsid w:val="00CE2F00"/>
    <w:rsid w:val="00CE32C6"/>
    <w:rsid w:val="00CE37FC"/>
    <w:rsid w:val="00CE431E"/>
    <w:rsid w:val="00CE44D3"/>
    <w:rsid w:val="00CE5049"/>
    <w:rsid w:val="00CE54BE"/>
    <w:rsid w:val="00CE5DBB"/>
    <w:rsid w:val="00CE5EDC"/>
    <w:rsid w:val="00CF078A"/>
    <w:rsid w:val="00CF0CF4"/>
    <w:rsid w:val="00CF0E7A"/>
    <w:rsid w:val="00CF1088"/>
    <w:rsid w:val="00CF1415"/>
    <w:rsid w:val="00CF14E2"/>
    <w:rsid w:val="00CF1BEE"/>
    <w:rsid w:val="00CF2795"/>
    <w:rsid w:val="00CF32D7"/>
    <w:rsid w:val="00CF4178"/>
    <w:rsid w:val="00CF460A"/>
    <w:rsid w:val="00CF4B25"/>
    <w:rsid w:val="00CF5C1B"/>
    <w:rsid w:val="00CF62AE"/>
    <w:rsid w:val="00CF6A95"/>
    <w:rsid w:val="00CF6DFD"/>
    <w:rsid w:val="00CF7108"/>
    <w:rsid w:val="00D000A9"/>
    <w:rsid w:val="00D013CB"/>
    <w:rsid w:val="00D0356A"/>
    <w:rsid w:val="00D04924"/>
    <w:rsid w:val="00D04F11"/>
    <w:rsid w:val="00D0570E"/>
    <w:rsid w:val="00D05F9E"/>
    <w:rsid w:val="00D06B0A"/>
    <w:rsid w:val="00D07AC3"/>
    <w:rsid w:val="00D07E56"/>
    <w:rsid w:val="00D117DD"/>
    <w:rsid w:val="00D11BA3"/>
    <w:rsid w:val="00D11D99"/>
    <w:rsid w:val="00D140E2"/>
    <w:rsid w:val="00D1445C"/>
    <w:rsid w:val="00D14EBF"/>
    <w:rsid w:val="00D14F9F"/>
    <w:rsid w:val="00D15005"/>
    <w:rsid w:val="00D1551F"/>
    <w:rsid w:val="00D15C30"/>
    <w:rsid w:val="00D16F36"/>
    <w:rsid w:val="00D20B52"/>
    <w:rsid w:val="00D21175"/>
    <w:rsid w:val="00D224CA"/>
    <w:rsid w:val="00D235E7"/>
    <w:rsid w:val="00D23E8A"/>
    <w:rsid w:val="00D23F07"/>
    <w:rsid w:val="00D24906"/>
    <w:rsid w:val="00D2498F"/>
    <w:rsid w:val="00D2556C"/>
    <w:rsid w:val="00D2588F"/>
    <w:rsid w:val="00D25F8A"/>
    <w:rsid w:val="00D2668B"/>
    <w:rsid w:val="00D30036"/>
    <w:rsid w:val="00D3062D"/>
    <w:rsid w:val="00D31130"/>
    <w:rsid w:val="00D3188B"/>
    <w:rsid w:val="00D325C2"/>
    <w:rsid w:val="00D32BFC"/>
    <w:rsid w:val="00D33B2C"/>
    <w:rsid w:val="00D34A73"/>
    <w:rsid w:val="00D35D35"/>
    <w:rsid w:val="00D36162"/>
    <w:rsid w:val="00D36705"/>
    <w:rsid w:val="00D373F4"/>
    <w:rsid w:val="00D37598"/>
    <w:rsid w:val="00D420EA"/>
    <w:rsid w:val="00D420FB"/>
    <w:rsid w:val="00D42399"/>
    <w:rsid w:val="00D43A3C"/>
    <w:rsid w:val="00D44912"/>
    <w:rsid w:val="00D45A21"/>
    <w:rsid w:val="00D46DD3"/>
    <w:rsid w:val="00D4722E"/>
    <w:rsid w:val="00D472C9"/>
    <w:rsid w:val="00D50D8F"/>
    <w:rsid w:val="00D50D90"/>
    <w:rsid w:val="00D512CB"/>
    <w:rsid w:val="00D5170E"/>
    <w:rsid w:val="00D52D75"/>
    <w:rsid w:val="00D52F03"/>
    <w:rsid w:val="00D5428E"/>
    <w:rsid w:val="00D54E1F"/>
    <w:rsid w:val="00D56D9D"/>
    <w:rsid w:val="00D600DB"/>
    <w:rsid w:val="00D60F53"/>
    <w:rsid w:val="00D6152F"/>
    <w:rsid w:val="00D61B5D"/>
    <w:rsid w:val="00D61ED0"/>
    <w:rsid w:val="00D63168"/>
    <w:rsid w:val="00D65501"/>
    <w:rsid w:val="00D662B6"/>
    <w:rsid w:val="00D6668D"/>
    <w:rsid w:val="00D667CD"/>
    <w:rsid w:val="00D67224"/>
    <w:rsid w:val="00D67FE3"/>
    <w:rsid w:val="00D70A2F"/>
    <w:rsid w:val="00D70AB0"/>
    <w:rsid w:val="00D71C61"/>
    <w:rsid w:val="00D71E0A"/>
    <w:rsid w:val="00D72B54"/>
    <w:rsid w:val="00D73620"/>
    <w:rsid w:val="00D73658"/>
    <w:rsid w:val="00D73C07"/>
    <w:rsid w:val="00D74BDB"/>
    <w:rsid w:val="00D75057"/>
    <w:rsid w:val="00D75213"/>
    <w:rsid w:val="00D7566F"/>
    <w:rsid w:val="00D76AB4"/>
    <w:rsid w:val="00D77973"/>
    <w:rsid w:val="00D800F9"/>
    <w:rsid w:val="00D804EF"/>
    <w:rsid w:val="00D81482"/>
    <w:rsid w:val="00D81714"/>
    <w:rsid w:val="00D81CD1"/>
    <w:rsid w:val="00D81D20"/>
    <w:rsid w:val="00D8389B"/>
    <w:rsid w:val="00D840D9"/>
    <w:rsid w:val="00D84290"/>
    <w:rsid w:val="00D85ADD"/>
    <w:rsid w:val="00D85F50"/>
    <w:rsid w:val="00D86642"/>
    <w:rsid w:val="00D86B1A"/>
    <w:rsid w:val="00D86D18"/>
    <w:rsid w:val="00D87380"/>
    <w:rsid w:val="00D879D4"/>
    <w:rsid w:val="00D91032"/>
    <w:rsid w:val="00D91563"/>
    <w:rsid w:val="00D91878"/>
    <w:rsid w:val="00D91E7D"/>
    <w:rsid w:val="00D92462"/>
    <w:rsid w:val="00D925CE"/>
    <w:rsid w:val="00D9270F"/>
    <w:rsid w:val="00D9348D"/>
    <w:rsid w:val="00D944CA"/>
    <w:rsid w:val="00D94784"/>
    <w:rsid w:val="00D95628"/>
    <w:rsid w:val="00D9575B"/>
    <w:rsid w:val="00D95825"/>
    <w:rsid w:val="00D95AD9"/>
    <w:rsid w:val="00D96268"/>
    <w:rsid w:val="00D9656D"/>
    <w:rsid w:val="00D976C0"/>
    <w:rsid w:val="00D97755"/>
    <w:rsid w:val="00D97D03"/>
    <w:rsid w:val="00DA0134"/>
    <w:rsid w:val="00DA0F3F"/>
    <w:rsid w:val="00DA1DF8"/>
    <w:rsid w:val="00DA228A"/>
    <w:rsid w:val="00DA52E6"/>
    <w:rsid w:val="00DA7480"/>
    <w:rsid w:val="00DA761A"/>
    <w:rsid w:val="00DA799C"/>
    <w:rsid w:val="00DA7C3C"/>
    <w:rsid w:val="00DB070C"/>
    <w:rsid w:val="00DB0985"/>
    <w:rsid w:val="00DB0AFD"/>
    <w:rsid w:val="00DB1093"/>
    <w:rsid w:val="00DB1158"/>
    <w:rsid w:val="00DB1932"/>
    <w:rsid w:val="00DB281A"/>
    <w:rsid w:val="00DB28AA"/>
    <w:rsid w:val="00DB2B7A"/>
    <w:rsid w:val="00DB2F2E"/>
    <w:rsid w:val="00DB55CA"/>
    <w:rsid w:val="00DC0BF5"/>
    <w:rsid w:val="00DC1193"/>
    <w:rsid w:val="00DC15D2"/>
    <w:rsid w:val="00DC1EFC"/>
    <w:rsid w:val="00DC2C55"/>
    <w:rsid w:val="00DC3DF4"/>
    <w:rsid w:val="00DC3FD9"/>
    <w:rsid w:val="00DC44C7"/>
    <w:rsid w:val="00DC4D96"/>
    <w:rsid w:val="00DC53CE"/>
    <w:rsid w:val="00DC615A"/>
    <w:rsid w:val="00DC62B5"/>
    <w:rsid w:val="00DC6C9F"/>
    <w:rsid w:val="00DC7360"/>
    <w:rsid w:val="00DC7B36"/>
    <w:rsid w:val="00DC7F45"/>
    <w:rsid w:val="00DD08A9"/>
    <w:rsid w:val="00DD0CC0"/>
    <w:rsid w:val="00DD14E7"/>
    <w:rsid w:val="00DD1881"/>
    <w:rsid w:val="00DD2C81"/>
    <w:rsid w:val="00DD416E"/>
    <w:rsid w:val="00DD4195"/>
    <w:rsid w:val="00DD46BA"/>
    <w:rsid w:val="00DD4A91"/>
    <w:rsid w:val="00DD5A46"/>
    <w:rsid w:val="00DD6B43"/>
    <w:rsid w:val="00DD6B6D"/>
    <w:rsid w:val="00DD6C9A"/>
    <w:rsid w:val="00DD6FF0"/>
    <w:rsid w:val="00DD7475"/>
    <w:rsid w:val="00DD7C17"/>
    <w:rsid w:val="00DE0555"/>
    <w:rsid w:val="00DE22E9"/>
    <w:rsid w:val="00DE2AEA"/>
    <w:rsid w:val="00DE32E1"/>
    <w:rsid w:val="00DE4620"/>
    <w:rsid w:val="00DE5060"/>
    <w:rsid w:val="00DE6B9E"/>
    <w:rsid w:val="00DE6BF2"/>
    <w:rsid w:val="00DF05A9"/>
    <w:rsid w:val="00DF097C"/>
    <w:rsid w:val="00DF0E2E"/>
    <w:rsid w:val="00DF27AA"/>
    <w:rsid w:val="00DF2931"/>
    <w:rsid w:val="00DF30E2"/>
    <w:rsid w:val="00DF31AF"/>
    <w:rsid w:val="00DF3736"/>
    <w:rsid w:val="00DF466B"/>
    <w:rsid w:val="00DF5521"/>
    <w:rsid w:val="00DF62DE"/>
    <w:rsid w:val="00DF652A"/>
    <w:rsid w:val="00E00121"/>
    <w:rsid w:val="00E00B6A"/>
    <w:rsid w:val="00E00CC9"/>
    <w:rsid w:val="00E010D1"/>
    <w:rsid w:val="00E01C68"/>
    <w:rsid w:val="00E01CBF"/>
    <w:rsid w:val="00E0293B"/>
    <w:rsid w:val="00E051DC"/>
    <w:rsid w:val="00E05E06"/>
    <w:rsid w:val="00E05EEE"/>
    <w:rsid w:val="00E07FC9"/>
    <w:rsid w:val="00E10EC2"/>
    <w:rsid w:val="00E11473"/>
    <w:rsid w:val="00E11532"/>
    <w:rsid w:val="00E124FB"/>
    <w:rsid w:val="00E129E2"/>
    <w:rsid w:val="00E13586"/>
    <w:rsid w:val="00E14CAF"/>
    <w:rsid w:val="00E15025"/>
    <w:rsid w:val="00E1622D"/>
    <w:rsid w:val="00E16712"/>
    <w:rsid w:val="00E167A1"/>
    <w:rsid w:val="00E179CE"/>
    <w:rsid w:val="00E20C14"/>
    <w:rsid w:val="00E20D0C"/>
    <w:rsid w:val="00E20FBF"/>
    <w:rsid w:val="00E21296"/>
    <w:rsid w:val="00E21846"/>
    <w:rsid w:val="00E21A08"/>
    <w:rsid w:val="00E22BC7"/>
    <w:rsid w:val="00E2310D"/>
    <w:rsid w:val="00E2337A"/>
    <w:rsid w:val="00E242DD"/>
    <w:rsid w:val="00E24EF9"/>
    <w:rsid w:val="00E24F57"/>
    <w:rsid w:val="00E251FA"/>
    <w:rsid w:val="00E27096"/>
    <w:rsid w:val="00E27CAC"/>
    <w:rsid w:val="00E30671"/>
    <w:rsid w:val="00E30C63"/>
    <w:rsid w:val="00E30D6A"/>
    <w:rsid w:val="00E3140B"/>
    <w:rsid w:val="00E31FD4"/>
    <w:rsid w:val="00E32323"/>
    <w:rsid w:val="00E33A29"/>
    <w:rsid w:val="00E33A5F"/>
    <w:rsid w:val="00E33D7A"/>
    <w:rsid w:val="00E3465A"/>
    <w:rsid w:val="00E34772"/>
    <w:rsid w:val="00E349D8"/>
    <w:rsid w:val="00E34DFA"/>
    <w:rsid w:val="00E36AE9"/>
    <w:rsid w:val="00E37EF6"/>
    <w:rsid w:val="00E41CC3"/>
    <w:rsid w:val="00E4490E"/>
    <w:rsid w:val="00E44EED"/>
    <w:rsid w:val="00E455AA"/>
    <w:rsid w:val="00E45710"/>
    <w:rsid w:val="00E45D3A"/>
    <w:rsid w:val="00E45F27"/>
    <w:rsid w:val="00E4663E"/>
    <w:rsid w:val="00E46BC0"/>
    <w:rsid w:val="00E47388"/>
    <w:rsid w:val="00E47493"/>
    <w:rsid w:val="00E4759E"/>
    <w:rsid w:val="00E5020C"/>
    <w:rsid w:val="00E5081B"/>
    <w:rsid w:val="00E50BBC"/>
    <w:rsid w:val="00E50F31"/>
    <w:rsid w:val="00E51134"/>
    <w:rsid w:val="00E515B0"/>
    <w:rsid w:val="00E51FBA"/>
    <w:rsid w:val="00E52032"/>
    <w:rsid w:val="00E52835"/>
    <w:rsid w:val="00E546F5"/>
    <w:rsid w:val="00E550B6"/>
    <w:rsid w:val="00E55E9A"/>
    <w:rsid w:val="00E56C5B"/>
    <w:rsid w:val="00E577E6"/>
    <w:rsid w:val="00E6000A"/>
    <w:rsid w:val="00E61517"/>
    <w:rsid w:val="00E61ED0"/>
    <w:rsid w:val="00E64233"/>
    <w:rsid w:val="00E645A7"/>
    <w:rsid w:val="00E64754"/>
    <w:rsid w:val="00E64812"/>
    <w:rsid w:val="00E64928"/>
    <w:rsid w:val="00E66E02"/>
    <w:rsid w:val="00E6705D"/>
    <w:rsid w:val="00E67DDD"/>
    <w:rsid w:val="00E702D4"/>
    <w:rsid w:val="00E70648"/>
    <w:rsid w:val="00E714ED"/>
    <w:rsid w:val="00E72C18"/>
    <w:rsid w:val="00E740E0"/>
    <w:rsid w:val="00E742B2"/>
    <w:rsid w:val="00E74DF5"/>
    <w:rsid w:val="00E751EE"/>
    <w:rsid w:val="00E75314"/>
    <w:rsid w:val="00E754DB"/>
    <w:rsid w:val="00E75545"/>
    <w:rsid w:val="00E75BD7"/>
    <w:rsid w:val="00E75BDB"/>
    <w:rsid w:val="00E76552"/>
    <w:rsid w:val="00E77706"/>
    <w:rsid w:val="00E801C3"/>
    <w:rsid w:val="00E80E39"/>
    <w:rsid w:val="00E8195D"/>
    <w:rsid w:val="00E81AC3"/>
    <w:rsid w:val="00E81FC7"/>
    <w:rsid w:val="00E82AF4"/>
    <w:rsid w:val="00E82C71"/>
    <w:rsid w:val="00E836C1"/>
    <w:rsid w:val="00E837C4"/>
    <w:rsid w:val="00E84775"/>
    <w:rsid w:val="00E85A0C"/>
    <w:rsid w:val="00E85ACC"/>
    <w:rsid w:val="00E86410"/>
    <w:rsid w:val="00E86B3E"/>
    <w:rsid w:val="00E877A1"/>
    <w:rsid w:val="00E90F6E"/>
    <w:rsid w:val="00E91953"/>
    <w:rsid w:val="00E9323D"/>
    <w:rsid w:val="00E93245"/>
    <w:rsid w:val="00E974E6"/>
    <w:rsid w:val="00E9766C"/>
    <w:rsid w:val="00E979D9"/>
    <w:rsid w:val="00E97C37"/>
    <w:rsid w:val="00EA053B"/>
    <w:rsid w:val="00EA09FC"/>
    <w:rsid w:val="00EA1BEA"/>
    <w:rsid w:val="00EA305C"/>
    <w:rsid w:val="00EA3986"/>
    <w:rsid w:val="00EA4286"/>
    <w:rsid w:val="00EA48F0"/>
    <w:rsid w:val="00EA524F"/>
    <w:rsid w:val="00EA570B"/>
    <w:rsid w:val="00EA630E"/>
    <w:rsid w:val="00EA6742"/>
    <w:rsid w:val="00EA696F"/>
    <w:rsid w:val="00EA6E05"/>
    <w:rsid w:val="00EA79BA"/>
    <w:rsid w:val="00EA7B54"/>
    <w:rsid w:val="00EB07E8"/>
    <w:rsid w:val="00EB10FF"/>
    <w:rsid w:val="00EB37A3"/>
    <w:rsid w:val="00EB3B39"/>
    <w:rsid w:val="00EB3FB6"/>
    <w:rsid w:val="00EB459D"/>
    <w:rsid w:val="00EB4B56"/>
    <w:rsid w:val="00EB5205"/>
    <w:rsid w:val="00EB53F5"/>
    <w:rsid w:val="00EB54C1"/>
    <w:rsid w:val="00EB5CB4"/>
    <w:rsid w:val="00EB6946"/>
    <w:rsid w:val="00EB78D5"/>
    <w:rsid w:val="00EC0B16"/>
    <w:rsid w:val="00EC1C6B"/>
    <w:rsid w:val="00EC1E4F"/>
    <w:rsid w:val="00EC2443"/>
    <w:rsid w:val="00EC3C2C"/>
    <w:rsid w:val="00EC50A1"/>
    <w:rsid w:val="00EC567F"/>
    <w:rsid w:val="00EC5F6B"/>
    <w:rsid w:val="00EC6679"/>
    <w:rsid w:val="00EC7CC0"/>
    <w:rsid w:val="00ED01B6"/>
    <w:rsid w:val="00ED0BBE"/>
    <w:rsid w:val="00ED0E7C"/>
    <w:rsid w:val="00ED3079"/>
    <w:rsid w:val="00ED34B5"/>
    <w:rsid w:val="00ED3582"/>
    <w:rsid w:val="00ED458A"/>
    <w:rsid w:val="00ED47FC"/>
    <w:rsid w:val="00ED4912"/>
    <w:rsid w:val="00ED527B"/>
    <w:rsid w:val="00ED6DDF"/>
    <w:rsid w:val="00EE1430"/>
    <w:rsid w:val="00EE2031"/>
    <w:rsid w:val="00EE29D1"/>
    <w:rsid w:val="00EE3220"/>
    <w:rsid w:val="00EE37F9"/>
    <w:rsid w:val="00EE468D"/>
    <w:rsid w:val="00EE5C45"/>
    <w:rsid w:val="00EE6722"/>
    <w:rsid w:val="00EE678C"/>
    <w:rsid w:val="00EE6B4B"/>
    <w:rsid w:val="00EE6DA5"/>
    <w:rsid w:val="00EE74BC"/>
    <w:rsid w:val="00EE771B"/>
    <w:rsid w:val="00EE7B1A"/>
    <w:rsid w:val="00EF04A0"/>
    <w:rsid w:val="00EF180F"/>
    <w:rsid w:val="00EF1A19"/>
    <w:rsid w:val="00EF1C6C"/>
    <w:rsid w:val="00EF1DA3"/>
    <w:rsid w:val="00EF1FED"/>
    <w:rsid w:val="00EF249D"/>
    <w:rsid w:val="00EF24B7"/>
    <w:rsid w:val="00EF3E4F"/>
    <w:rsid w:val="00EF5A49"/>
    <w:rsid w:val="00EF5EBE"/>
    <w:rsid w:val="00EF74FF"/>
    <w:rsid w:val="00EF7676"/>
    <w:rsid w:val="00EF782F"/>
    <w:rsid w:val="00F007EF"/>
    <w:rsid w:val="00F00985"/>
    <w:rsid w:val="00F0324F"/>
    <w:rsid w:val="00F067F0"/>
    <w:rsid w:val="00F06CCD"/>
    <w:rsid w:val="00F076B3"/>
    <w:rsid w:val="00F07A3A"/>
    <w:rsid w:val="00F10FBF"/>
    <w:rsid w:val="00F110B2"/>
    <w:rsid w:val="00F11552"/>
    <w:rsid w:val="00F115EC"/>
    <w:rsid w:val="00F11B4B"/>
    <w:rsid w:val="00F12147"/>
    <w:rsid w:val="00F12349"/>
    <w:rsid w:val="00F124A0"/>
    <w:rsid w:val="00F13133"/>
    <w:rsid w:val="00F14033"/>
    <w:rsid w:val="00F160E3"/>
    <w:rsid w:val="00F169C2"/>
    <w:rsid w:val="00F172A5"/>
    <w:rsid w:val="00F17BFD"/>
    <w:rsid w:val="00F200F7"/>
    <w:rsid w:val="00F20398"/>
    <w:rsid w:val="00F209C7"/>
    <w:rsid w:val="00F21123"/>
    <w:rsid w:val="00F21603"/>
    <w:rsid w:val="00F2181A"/>
    <w:rsid w:val="00F22310"/>
    <w:rsid w:val="00F23536"/>
    <w:rsid w:val="00F23FD2"/>
    <w:rsid w:val="00F25840"/>
    <w:rsid w:val="00F25EFA"/>
    <w:rsid w:val="00F269CA"/>
    <w:rsid w:val="00F26F4C"/>
    <w:rsid w:val="00F30D8E"/>
    <w:rsid w:val="00F315C0"/>
    <w:rsid w:val="00F32712"/>
    <w:rsid w:val="00F32F67"/>
    <w:rsid w:val="00F33951"/>
    <w:rsid w:val="00F33E0B"/>
    <w:rsid w:val="00F34B37"/>
    <w:rsid w:val="00F34C10"/>
    <w:rsid w:val="00F35CBE"/>
    <w:rsid w:val="00F35EFC"/>
    <w:rsid w:val="00F3627B"/>
    <w:rsid w:val="00F375CC"/>
    <w:rsid w:val="00F40304"/>
    <w:rsid w:val="00F41055"/>
    <w:rsid w:val="00F410AE"/>
    <w:rsid w:val="00F41B74"/>
    <w:rsid w:val="00F41C72"/>
    <w:rsid w:val="00F43043"/>
    <w:rsid w:val="00F44D41"/>
    <w:rsid w:val="00F46B68"/>
    <w:rsid w:val="00F47C37"/>
    <w:rsid w:val="00F509AD"/>
    <w:rsid w:val="00F50BCA"/>
    <w:rsid w:val="00F53C0C"/>
    <w:rsid w:val="00F5417A"/>
    <w:rsid w:val="00F54743"/>
    <w:rsid w:val="00F5483D"/>
    <w:rsid w:val="00F54E58"/>
    <w:rsid w:val="00F55012"/>
    <w:rsid w:val="00F5534F"/>
    <w:rsid w:val="00F55371"/>
    <w:rsid w:val="00F55786"/>
    <w:rsid w:val="00F55A6D"/>
    <w:rsid w:val="00F571A1"/>
    <w:rsid w:val="00F57A34"/>
    <w:rsid w:val="00F57F73"/>
    <w:rsid w:val="00F60B13"/>
    <w:rsid w:val="00F60B47"/>
    <w:rsid w:val="00F61A22"/>
    <w:rsid w:val="00F61B27"/>
    <w:rsid w:val="00F625C0"/>
    <w:rsid w:val="00F62947"/>
    <w:rsid w:val="00F62EE1"/>
    <w:rsid w:val="00F63529"/>
    <w:rsid w:val="00F63816"/>
    <w:rsid w:val="00F63B43"/>
    <w:rsid w:val="00F63C00"/>
    <w:rsid w:val="00F63CBB"/>
    <w:rsid w:val="00F65D53"/>
    <w:rsid w:val="00F66E1F"/>
    <w:rsid w:val="00F70B68"/>
    <w:rsid w:val="00F7143A"/>
    <w:rsid w:val="00F71639"/>
    <w:rsid w:val="00F717F5"/>
    <w:rsid w:val="00F74F42"/>
    <w:rsid w:val="00F751BE"/>
    <w:rsid w:val="00F75426"/>
    <w:rsid w:val="00F75633"/>
    <w:rsid w:val="00F7581E"/>
    <w:rsid w:val="00F761DC"/>
    <w:rsid w:val="00F77247"/>
    <w:rsid w:val="00F80599"/>
    <w:rsid w:val="00F807F8"/>
    <w:rsid w:val="00F80B3F"/>
    <w:rsid w:val="00F810CB"/>
    <w:rsid w:val="00F81BC0"/>
    <w:rsid w:val="00F81FFB"/>
    <w:rsid w:val="00F82096"/>
    <w:rsid w:val="00F82B6A"/>
    <w:rsid w:val="00F82DC8"/>
    <w:rsid w:val="00F845D0"/>
    <w:rsid w:val="00F864E3"/>
    <w:rsid w:val="00F90873"/>
    <w:rsid w:val="00F90D67"/>
    <w:rsid w:val="00F919E3"/>
    <w:rsid w:val="00F91EAB"/>
    <w:rsid w:val="00F923BA"/>
    <w:rsid w:val="00F935EA"/>
    <w:rsid w:val="00F93801"/>
    <w:rsid w:val="00F9405E"/>
    <w:rsid w:val="00F94761"/>
    <w:rsid w:val="00F94AE5"/>
    <w:rsid w:val="00F94BF4"/>
    <w:rsid w:val="00F9642E"/>
    <w:rsid w:val="00F9652C"/>
    <w:rsid w:val="00F96CD0"/>
    <w:rsid w:val="00FA00CA"/>
    <w:rsid w:val="00FA0240"/>
    <w:rsid w:val="00FA0BE5"/>
    <w:rsid w:val="00FA22FC"/>
    <w:rsid w:val="00FA26B4"/>
    <w:rsid w:val="00FA2C6A"/>
    <w:rsid w:val="00FA2DF4"/>
    <w:rsid w:val="00FA2F83"/>
    <w:rsid w:val="00FA36D8"/>
    <w:rsid w:val="00FA4EB6"/>
    <w:rsid w:val="00FA6730"/>
    <w:rsid w:val="00FA67FD"/>
    <w:rsid w:val="00FA7C86"/>
    <w:rsid w:val="00FB073D"/>
    <w:rsid w:val="00FB26EE"/>
    <w:rsid w:val="00FB37C8"/>
    <w:rsid w:val="00FB389E"/>
    <w:rsid w:val="00FB3C30"/>
    <w:rsid w:val="00FB44F5"/>
    <w:rsid w:val="00FB48EB"/>
    <w:rsid w:val="00FB6435"/>
    <w:rsid w:val="00FB7593"/>
    <w:rsid w:val="00FB78AA"/>
    <w:rsid w:val="00FB7DD2"/>
    <w:rsid w:val="00FC07C8"/>
    <w:rsid w:val="00FC0A6F"/>
    <w:rsid w:val="00FC17E1"/>
    <w:rsid w:val="00FC19C6"/>
    <w:rsid w:val="00FC4E85"/>
    <w:rsid w:val="00FC4FFF"/>
    <w:rsid w:val="00FC5CF9"/>
    <w:rsid w:val="00FC70BB"/>
    <w:rsid w:val="00FC72FD"/>
    <w:rsid w:val="00FD0C26"/>
    <w:rsid w:val="00FD0ED3"/>
    <w:rsid w:val="00FD1042"/>
    <w:rsid w:val="00FD1D25"/>
    <w:rsid w:val="00FD1D97"/>
    <w:rsid w:val="00FD246D"/>
    <w:rsid w:val="00FD388E"/>
    <w:rsid w:val="00FD3DD9"/>
    <w:rsid w:val="00FD457E"/>
    <w:rsid w:val="00FD4C5E"/>
    <w:rsid w:val="00FD5A95"/>
    <w:rsid w:val="00FD7A74"/>
    <w:rsid w:val="00FD7C87"/>
    <w:rsid w:val="00FE100F"/>
    <w:rsid w:val="00FE10D0"/>
    <w:rsid w:val="00FE1A92"/>
    <w:rsid w:val="00FE1B5C"/>
    <w:rsid w:val="00FE1C39"/>
    <w:rsid w:val="00FE202B"/>
    <w:rsid w:val="00FE209F"/>
    <w:rsid w:val="00FE30BF"/>
    <w:rsid w:val="00FE3E3F"/>
    <w:rsid w:val="00FE448C"/>
    <w:rsid w:val="00FE4C15"/>
    <w:rsid w:val="00FE51C0"/>
    <w:rsid w:val="00FE5DF8"/>
    <w:rsid w:val="00FE6B44"/>
    <w:rsid w:val="00FE6D6A"/>
    <w:rsid w:val="00FE7448"/>
    <w:rsid w:val="00FF0940"/>
    <w:rsid w:val="00FF1124"/>
    <w:rsid w:val="00FF17AB"/>
    <w:rsid w:val="00FF277D"/>
    <w:rsid w:val="00FF30E3"/>
    <w:rsid w:val="00FF3C9D"/>
    <w:rsid w:val="00FF40F8"/>
    <w:rsid w:val="00FF4C45"/>
    <w:rsid w:val="00FF5972"/>
    <w:rsid w:val="00FF5ADE"/>
    <w:rsid w:val="00FF620B"/>
    <w:rsid w:val="00FF62CA"/>
    <w:rsid w:val="00FF750C"/>
    <w:rsid w:val="00FF7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20B52"/>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
    <w:name w:val="heading 3"/>
    <w:basedOn w:val="a0"/>
    <w:next w:val="a0"/>
    <w:link w:val="30"/>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cs="Tahoma"/>
      <w:sz w:val="16"/>
      <w:szCs w:val="16"/>
    </w:rPr>
  </w:style>
  <w:style w:type="character" w:customStyle="1" w:styleId="ad">
    <w:name w:val="Текст выноски Знак"/>
    <w:basedOn w:val="a1"/>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basedOn w:val="a1"/>
    <w:link w:val="af0"/>
    <w:uiPriority w:val="99"/>
    <w:rsid w:val="00D9348D"/>
    <w:rPr>
      <w:sz w:val="24"/>
      <w:szCs w:val="24"/>
    </w:rPr>
  </w:style>
  <w:style w:type="paragraph" w:styleId="21">
    <w:name w:val="Body Text Indent 2"/>
    <w:basedOn w:val="a0"/>
    <w:link w:val="22"/>
    <w:semiHidden/>
    <w:rsid w:val="00647177"/>
    <w:pPr>
      <w:spacing w:after="240"/>
      <w:ind w:firstLine="720"/>
      <w:jc w:val="both"/>
    </w:pPr>
    <w:rPr>
      <w:sz w:val="28"/>
      <w:szCs w:val="20"/>
    </w:rPr>
  </w:style>
  <w:style w:type="character" w:customStyle="1" w:styleId="22">
    <w:name w:val="Основной текст с отступом 2 Знак"/>
    <w:basedOn w:val="a1"/>
    <w:link w:val="21"/>
    <w:semiHidden/>
    <w:rsid w:val="00647177"/>
    <w:rPr>
      <w:sz w:val="28"/>
    </w:rPr>
  </w:style>
  <w:style w:type="paragraph" w:styleId="af2">
    <w:name w:val="Body Text Indent"/>
    <w:basedOn w:val="a0"/>
    <w:link w:val="af3"/>
    <w:uiPriority w:val="99"/>
    <w:unhideWhenUsed/>
    <w:rsid w:val="00647177"/>
    <w:pPr>
      <w:spacing w:after="120"/>
      <w:ind w:left="283"/>
    </w:pPr>
    <w:rPr>
      <w:lang w:eastAsia="en-US"/>
    </w:rPr>
  </w:style>
  <w:style w:type="character" w:customStyle="1" w:styleId="af3">
    <w:name w:val="Основной текст с отступом Знак"/>
    <w:basedOn w:val="a1"/>
    <w:link w:val="af2"/>
    <w:uiPriority w:val="99"/>
    <w:rsid w:val="00647177"/>
    <w:rPr>
      <w:sz w:val="24"/>
      <w:szCs w:val="24"/>
      <w:lang w:eastAsia="en-US"/>
    </w:rPr>
  </w:style>
  <w:style w:type="paragraph" w:customStyle="1" w:styleId="ConsPlusNormal">
    <w:name w:val="ConsPlusNormal"/>
    <w:rsid w:val="00647177"/>
    <w:pPr>
      <w:widowControl w:val="0"/>
      <w:autoSpaceDE w:val="0"/>
      <w:autoSpaceDN w:val="0"/>
    </w:pPr>
    <w:rPr>
      <w:rFonts w:ascii="Calibri" w:hAnsi="Calibri" w:cs="Calibri"/>
      <w:sz w:val="22"/>
    </w:rPr>
  </w:style>
  <w:style w:type="character" w:styleId="af4">
    <w:name w:val="Hyperlink"/>
    <w:basedOn w:val="a1"/>
    <w:uiPriority w:val="99"/>
    <w:unhideWhenUsed/>
    <w:rsid w:val="00AF21B0"/>
    <w:rPr>
      <w:color w:val="0563C1" w:themeColor="hyperlink"/>
      <w:u w:val="single"/>
    </w:rPr>
  </w:style>
  <w:style w:type="paragraph" w:styleId="af5">
    <w:name w:val="footnote text"/>
    <w:basedOn w:val="a0"/>
    <w:link w:val="af6"/>
    <w:uiPriority w:val="99"/>
    <w:rsid w:val="004A6353"/>
    <w:pPr>
      <w:pBdr>
        <w:top w:val="nil"/>
        <w:left w:val="nil"/>
        <w:bottom w:val="nil"/>
        <w:right w:val="nil"/>
        <w:between w:val="nil"/>
      </w:pBdr>
    </w:pPr>
    <w:rPr>
      <w:color w:val="000000"/>
      <w:sz w:val="20"/>
      <w:szCs w:val="20"/>
    </w:rPr>
  </w:style>
  <w:style w:type="character" w:customStyle="1" w:styleId="af6">
    <w:name w:val="Текст сноски Знак"/>
    <w:basedOn w:val="a1"/>
    <w:link w:val="af5"/>
    <w:uiPriority w:val="99"/>
    <w:rsid w:val="004A6353"/>
    <w:rPr>
      <w:color w:val="000000"/>
    </w:rPr>
  </w:style>
  <w:style w:type="character" w:styleId="af7">
    <w:name w:val="footnote reference"/>
    <w:uiPriority w:val="99"/>
    <w:rsid w:val="004A6353"/>
    <w:rPr>
      <w:vertAlign w:val="superscript"/>
    </w:rPr>
  </w:style>
  <w:style w:type="paragraph" w:customStyle="1" w:styleId="11">
    <w:name w:val="Основной текст_1"/>
    <w:basedOn w:val="a0"/>
    <w:link w:val="12"/>
    <w:qFormat/>
    <w:rsid w:val="004A6353"/>
    <w:pPr>
      <w:pBdr>
        <w:top w:val="nil"/>
        <w:left w:val="nil"/>
        <w:bottom w:val="nil"/>
        <w:right w:val="nil"/>
        <w:between w:val="nil"/>
      </w:pBdr>
      <w:ind w:firstLine="567"/>
      <w:jc w:val="both"/>
    </w:pPr>
    <w:rPr>
      <w:color w:val="000000"/>
      <w:sz w:val="26"/>
      <w:szCs w:val="26"/>
      <w:lang w:eastAsia="ar-SA"/>
    </w:rPr>
  </w:style>
  <w:style w:type="character" w:customStyle="1" w:styleId="12">
    <w:name w:val="Основной текст_1 Знак"/>
    <w:link w:val="11"/>
    <w:rsid w:val="004A6353"/>
    <w:rPr>
      <w:color w:val="000000"/>
      <w:sz w:val="26"/>
      <w:szCs w:val="26"/>
      <w:lang w:eastAsia="ar-SA"/>
    </w:rPr>
  </w:style>
  <w:style w:type="paragraph" w:styleId="af8">
    <w:name w:val="annotation text"/>
    <w:basedOn w:val="a0"/>
    <w:link w:val="af9"/>
    <w:qFormat/>
    <w:rsid w:val="000A2B46"/>
    <w:pPr>
      <w:pBdr>
        <w:top w:val="nil"/>
        <w:left w:val="nil"/>
        <w:bottom w:val="nil"/>
        <w:right w:val="nil"/>
        <w:between w:val="nil"/>
      </w:pBdr>
    </w:pPr>
    <w:rPr>
      <w:color w:val="000000"/>
      <w:sz w:val="20"/>
      <w:szCs w:val="20"/>
    </w:rPr>
  </w:style>
  <w:style w:type="character" w:customStyle="1" w:styleId="af9">
    <w:name w:val="Текст примечания Знак"/>
    <w:basedOn w:val="a1"/>
    <w:link w:val="af8"/>
    <w:rsid w:val="000A2B46"/>
    <w:rPr>
      <w:color w:val="000000"/>
    </w:rPr>
  </w:style>
  <w:style w:type="paragraph" w:customStyle="1" w:styleId="ConsPlusTitle">
    <w:name w:val="ConsPlusTitle"/>
    <w:rsid w:val="00AC7245"/>
    <w:pPr>
      <w:widowControl w:val="0"/>
      <w:autoSpaceDE w:val="0"/>
      <w:autoSpaceDN w:val="0"/>
    </w:pPr>
    <w:rPr>
      <w:rFonts w:ascii="Calibri" w:hAnsi="Calibri" w:cs="Calibri"/>
      <w:b/>
      <w:sz w:val="22"/>
    </w:rPr>
  </w:style>
  <w:style w:type="paragraph" w:customStyle="1" w:styleId="ConsPlusNonformat">
    <w:name w:val="ConsPlusNonformat"/>
    <w:uiPriority w:val="99"/>
    <w:rsid w:val="001A3C35"/>
    <w:pPr>
      <w:widowControl w:val="0"/>
      <w:autoSpaceDE w:val="0"/>
      <w:autoSpaceDN w:val="0"/>
    </w:pPr>
    <w:rPr>
      <w:rFonts w:ascii="Courier New" w:hAnsi="Courier New" w:cs="Courier New"/>
    </w:rPr>
  </w:style>
  <w:style w:type="character" w:styleId="afa">
    <w:name w:val="annotation reference"/>
    <w:basedOn w:val="a1"/>
    <w:uiPriority w:val="99"/>
    <w:semiHidden/>
    <w:unhideWhenUsed/>
    <w:rsid w:val="00CE224D"/>
    <w:rPr>
      <w:sz w:val="16"/>
      <w:szCs w:val="16"/>
    </w:rPr>
  </w:style>
  <w:style w:type="paragraph" w:styleId="afb">
    <w:name w:val="annotation subject"/>
    <w:basedOn w:val="af8"/>
    <w:next w:val="af8"/>
    <w:link w:val="afc"/>
    <w:uiPriority w:val="99"/>
    <w:semiHidden/>
    <w:unhideWhenUsed/>
    <w:rsid w:val="00CE224D"/>
    <w:pPr>
      <w:pBdr>
        <w:top w:val="none" w:sz="0" w:space="0" w:color="auto"/>
        <w:left w:val="none" w:sz="0" w:space="0" w:color="auto"/>
        <w:bottom w:val="none" w:sz="0" w:space="0" w:color="auto"/>
        <w:right w:val="none" w:sz="0" w:space="0" w:color="auto"/>
        <w:between w:val="none" w:sz="0" w:space="0" w:color="auto"/>
      </w:pBdr>
    </w:pPr>
    <w:rPr>
      <w:b/>
      <w:bCs/>
      <w:color w:val="auto"/>
    </w:rPr>
  </w:style>
  <w:style w:type="character" w:customStyle="1" w:styleId="afc">
    <w:name w:val="Тема примечания Знак"/>
    <w:basedOn w:val="af9"/>
    <w:link w:val="afb"/>
    <w:uiPriority w:val="99"/>
    <w:semiHidden/>
    <w:rsid w:val="00CE224D"/>
    <w:rPr>
      <w:b/>
      <w:bCs/>
      <w:color w:val="000000"/>
    </w:rPr>
  </w:style>
  <w:style w:type="paragraph" w:customStyle="1" w:styleId="afd">
    <w:name w:val="Нормальный (таблица)"/>
    <w:basedOn w:val="a0"/>
    <w:next w:val="a0"/>
    <w:uiPriority w:val="99"/>
    <w:rsid w:val="000B4898"/>
    <w:pPr>
      <w:widowControl w:val="0"/>
      <w:autoSpaceDE w:val="0"/>
      <w:autoSpaceDN w:val="0"/>
      <w:adjustRightInd w:val="0"/>
      <w:jc w:val="both"/>
    </w:pPr>
    <w:rPr>
      <w:rFonts w:ascii="Arial" w:eastAsiaTheme="minorEastAsia" w:hAnsi="Arial" w:cs="Arial"/>
      <w:sz w:val="20"/>
      <w:szCs w:val="20"/>
    </w:rPr>
  </w:style>
  <w:style w:type="character" w:customStyle="1" w:styleId="afe">
    <w:name w:val="Гипертекстовая ссылка"/>
    <w:basedOn w:val="a1"/>
    <w:uiPriority w:val="99"/>
    <w:rsid w:val="004733A7"/>
    <w:rPr>
      <w:b w:val="0"/>
      <w:bCs w:val="0"/>
      <w:color w:val="106BBE"/>
    </w:rPr>
  </w:style>
  <w:style w:type="paragraph" w:customStyle="1" w:styleId="s1">
    <w:name w:val="s_1"/>
    <w:basedOn w:val="a0"/>
    <w:rsid w:val="00AB16E0"/>
    <w:pPr>
      <w:spacing w:before="100" w:beforeAutospacing="1" w:after="100" w:afterAutospacing="1"/>
    </w:pPr>
  </w:style>
  <w:style w:type="table" w:styleId="aff">
    <w:name w:val="Table Grid"/>
    <w:basedOn w:val="a2"/>
    <w:uiPriority w:val="39"/>
    <w:rsid w:val="00DC7360"/>
    <w:pPr>
      <w:suppressAutoHyphens/>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0245952">
      <w:bodyDiv w:val="1"/>
      <w:marLeft w:val="0"/>
      <w:marRight w:val="0"/>
      <w:marTop w:val="0"/>
      <w:marBottom w:val="0"/>
      <w:divBdr>
        <w:top w:val="none" w:sz="0" w:space="0" w:color="auto"/>
        <w:left w:val="none" w:sz="0" w:space="0" w:color="auto"/>
        <w:bottom w:val="none" w:sz="0" w:space="0" w:color="auto"/>
        <w:right w:val="none" w:sz="0" w:space="0" w:color="auto"/>
      </w:divBdr>
      <w:divsChild>
        <w:div w:id="1265501741">
          <w:marLeft w:val="0"/>
          <w:marRight w:val="0"/>
          <w:marTop w:val="0"/>
          <w:marBottom w:val="0"/>
          <w:divBdr>
            <w:top w:val="none" w:sz="0" w:space="0" w:color="auto"/>
            <w:left w:val="none" w:sz="0" w:space="0" w:color="auto"/>
            <w:bottom w:val="none" w:sz="0" w:space="0" w:color="auto"/>
            <w:right w:val="none" w:sz="0" w:space="0" w:color="auto"/>
          </w:divBdr>
        </w:div>
        <w:div w:id="1927837802">
          <w:marLeft w:val="0"/>
          <w:marRight w:val="0"/>
          <w:marTop w:val="0"/>
          <w:marBottom w:val="0"/>
          <w:divBdr>
            <w:top w:val="none" w:sz="0" w:space="0" w:color="auto"/>
            <w:left w:val="none" w:sz="0" w:space="0" w:color="auto"/>
            <w:bottom w:val="none" w:sz="0" w:space="0" w:color="auto"/>
            <w:right w:val="none" w:sz="0" w:space="0" w:color="auto"/>
          </w:divBdr>
        </w:div>
        <w:div w:id="323776746">
          <w:marLeft w:val="0"/>
          <w:marRight w:val="0"/>
          <w:marTop w:val="0"/>
          <w:marBottom w:val="0"/>
          <w:divBdr>
            <w:top w:val="none" w:sz="0" w:space="0" w:color="auto"/>
            <w:left w:val="none" w:sz="0" w:space="0" w:color="auto"/>
            <w:bottom w:val="none" w:sz="0" w:space="0" w:color="auto"/>
            <w:right w:val="none" w:sz="0" w:space="0" w:color="auto"/>
          </w:divBdr>
        </w:div>
        <w:div w:id="1517499071">
          <w:marLeft w:val="0"/>
          <w:marRight w:val="0"/>
          <w:marTop w:val="0"/>
          <w:marBottom w:val="0"/>
          <w:divBdr>
            <w:top w:val="none" w:sz="0" w:space="0" w:color="auto"/>
            <w:left w:val="none" w:sz="0" w:space="0" w:color="auto"/>
            <w:bottom w:val="none" w:sz="0" w:space="0" w:color="auto"/>
            <w:right w:val="none" w:sz="0" w:space="0" w:color="auto"/>
          </w:divBdr>
        </w:div>
        <w:div w:id="1339194228">
          <w:marLeft w:val="0"/>
          <w:marRight w:val="0"/>
          <w:marTop w:val="0"/>
          <w:marBottom w:val="0"/>
          <w:divBdr>
            <w:top w:val="none" w:sz="0" w:space="0" w:color="auto"/>
            <w:left w:val="none" w:sz="0" w:space="0" w:color="auto"/>
            <w:bottom w:val="none" w:sz="0" w:space="0" w:color="auto"/>
            <w:right w:val="none" w:sz="0" w:space="0" w:color="auto"/>
          </w:divBdr>
        </w:div>
        <w:div w:id="838890684">
          <w:marLeft w:val="0"/>
          <w:marRight w:val="0"/>
          <w:marTop w:val="0"/>
          <w:marBottom w:val="0"/>
          <w:divBdr>
            <w:top w:val="none" w:sz="0" w:space="0" w:color="auto"/>
            <w:left w:val="none" w:sz="0" w:space="0" w:color="auto"/>
            <w:bottom w:val="none" w:sz="0" w:space="0" w:color="auto"/>
            <w:right w:val="none" w:sz="0" w:space="0" w:color="auto"/>
          </w:divBdr>
        </w:div>
      </w:divsChild>
    </w:div>
    <w:div w:id="285234928">
      <w:bodyDiv w:val="1"/>
      <w:marLeft w:val="0"/>
      <w:marRight w:val="0"/>
      <w:marTop w:val="0"/>
      <w:marBottom w:val="0"/>
      <w:divBdr>
        <w:top w:val="none" w:sz="0" w:space="0" w:color="auto"/>
        <w:left w:val="none" w:sz="0" w:space="0" w:color="auto"/>
        <w:bottom w:val="none" w:sz="0" w:space="0" w:color="auto"/>
        <w:right w:val="none" w:sz="0" w:space="0" w:color="auto"/>
      </w:divBdr>
    </w:div>
    <w:div w:id="366033459">
      <w:bodyDiv w:val="1"/>
      <w:marLeft w:val="0"/>
      <w:marRight w:val="0"/>
      <w:marTop w:val="0"/>
      <w:marBottom w:val="0"/>
      <w:divBdr>
        <w:top w:val="none" w:sz="0" w:space="0" w:color="auto"/>
        <w:left w:val="none" w:sz="0" w:space="0" w:color="auto"/>
        <w:bottom w:val="none" w:sz="0" w:space="0" w:color="auto"/>
        <w:right w:val="none" w:sz="0" w:space="0" w:color="auto"/>
      </w:divBdr>
    </w:div>
    <w:div w:id="498814757">
      <w:bodyDiv w:val="1"/>
      <w:marLeft w:val="0"/>
      <w:marRight w:val="0"/>
      <w:marTop w:val="0"/>
      <w:marBottom w:val="0"/>
      <w:divBdr>
        <w:top w:val="none" w:sz="0" w:space="0" w:color="auto"/>
        <w:left w:val="none" w:sz="0" w:space="0" w:color="auto"/>
        <w:bottom w:val="none" w:sz="0" w:space="0" w:color="auto"/>
        <w:right w:val="none" w:sz="0" w:space="0" w:color="auto"/>
      </w:divBdr>
    </w:div>
    <w:div w:id="602422134">
      <w:bodyDiv w:val="1"/>
      <w:marLeft w:val="0"/>
      <w:marRight w:val="0"/>
      <w:marTop w:val="0"/>
      <w:marBottom w:val="0"/>
      <w:divBdr>
        <w:top w:val="none" w:sz="0" w:space="0" w:color="auto"/>
        <w:left w:val="none" w:sz="0" w:space="0" w:color="auto"/>
        <w:bottom w:val="none" w:sz="0" w:space="0" w:color="auto"/>
        <w:right w:val="none" w:sz="0" w:space="0" w:color="auto"/>
      </w:divBdr>
    </w:div>
    <w:div w:id="602693661">
      <w:bodyDiv w:val="1"/>
      <w:marLeft w:val="0"/>
      <w:marRight w:val="0"/>
      <w:marTop w:val="0"/>
      <w:marBottom w:val="0"/>
      <w:divBdr>
        <w:top w:val="none" w:sz="0" w:space="0" w:color="auto"/>
        <w:left w:val="none" w:sz="0" w:space="0" w:color="auto"/>
        <w:bottom w:val="none" w:sz="0" w:space="0" w:color="auto"/>
        <w:right w:val="none" w:sz="0" w:space="0" w:color="auto"/>
      </w:divBdr>
    </w:div>
    <w:div w:id="864713852">
      <w:bodyDiv w:val="1"/>
      <w:marLeft w:val="0"/>
      <w:marRight w:val="0"/>
      <w:marTop w:val="0"/>
      <w:marBottom w:val="0"/>
      <w:divBdr>
        <w:top w:val="none" w:sz="0" w:space="0" w:color="auto"/>
        <w:left w:val="none" w:sz="0" w:space="0" w:color="auto"/>
        <w:bottom w:val="none" w:sz="0" w:space="0" w:color="auto"/>
        <w:right w:val="none" w:sz="0" w:space="0" w:color="auto"/>
      </w:divBdr>
    </w:div>
    <w:div w:id="873233226">
      <w:bodyDiv w:val="1"/>
      <w:marLeft w:val="0"/>
      <w:marRight w:val="0"/>
      <w:marTop w:val="0"/>
      <w:marBottom w:val="0"/>
      <w:divBdr>
        <w:top w:val="none" w:sz="0" w:space="0" w:color="auto"/>
        <w:left w:val="none" w:sz="0" w:space="0" w:color="auto"/>
        <w:bottom w:val="none" w:sz="0" w:space="0" w:color="auto"/>
        <w:right w:val="none" w:sz="0" w:space="0" w:color="auto"/>
      </w:divBdr>
    </w:div>
    <w:div w:id="989094027">
      <w:bodyDiv w:val="1"/>
      <w:marLeft w:val="0"/>
      <w:marRight w:val="0"/>
      <w:marTop w:val="0"/>
      <w:marBottom w:val="0"/>
      <w:divBdr>
        <w:top w:val="none" w:sz="0" w:space="0" w:color="auto"/>
        <w:left w:val="none" w:sz="0" w:space="0" w:color="auto"/>
        <w:bottom w:val="none" w:sz="0" w:space="0" w:color="auto"/>
        <w:right w:val="none" w:sz="0" w:space="0" w:color="auto"/>
      </w:divBdr>
    </w:div>
    <w:div w:id="1103380878">
      <w:bodyDiv w:val="1"/>
      <w:marLeft w:val="0"/>
      <w:marRight w:val="0"/>
      <w:marTop w:val="0"/>
      <w:marBottom w:val="0"/>
      <w:divBdr>
        <w:top w:val="none" w:sz="0" w:space="0" w:color="auto"/>
        <w:left w:val="none" w:sz="0" w:space="0" w:color="auto"/>
        <w:bottom w:val="none" w:sz="0" w:space="0" w:color="auto"/>
        <w:right w:val="none" w:sz="0" w:space="0" w:color="auto"/>
      </w:divBdr>
    </w:div>
    <w:div w:id="1184900063">
      <w:bodyDiv w:val="1"/>
      <w:marLeft w:val="0"/>
      <w:marRight w:val="0"/>
      <w:marTop w:val="0"/>
      <w:marBottom w:val="0"/>
      <w:divBdr>
        <w:top w:val="none" w:sz="0" w:space="0" w:color="auto"/>
        <w:left w:val="none" w:sz="0" w:space="0" w:color="auto"/>
        <w:bottom w:val="none" w:sz="0" w:space="0" w:color="auto"/>
        <w:right w:val="none" w:sz="0" w:space="0" w:color="auto"/>
      </w:divBdr>
      <w:divsChild>
        <w:div w:id="46535639">
          <w:marLeft w:val="0"/>
          <w:marRight w:val="0"/>
          <w:marTop w:val="0"/>
          <w:marBottom w:val="0"/>
          <w:divBdr>
            <w:top w:val="none" w:sz="0" w:space="0" w:color="auto"/>
            <w:left w:val="none" w:sz="0" w:space="0" w:color="auto"/>
            <w:bottom w:val="none" w:sz="0" w:space="0" w:color="auto"/>
            <w:right w:val="none" w:sz="0" w:space="0" w:color="auto"/>
          </w:divBdr>
        </w:div>
        <w:div w:id="562758690">
          <w:marLeft w:val="0"/>
          <w:marRight w:val="0"/>
          <w:marTop w:val="0"/>
          <w:marBottom w:val="0"/>
          <w:divBdr>
            <w:top w:val="none" w:sz="0" w:space="0" w:color="auto"/>
            <w:left w:val="none" w:sz="0" w:space="0" w:color="auto"/>
            <w:bottom w:val="none" w:sz="0" w:space="0" w:color="auto"/>
            <w:right w:val="none" w:sz="0" w:space="0" w:color="auto"/>
          </w:divBdr>
        </w:div>
        <w:div w:id="508567097">
          <w:marLeft w:val="0"/>
          <w:marRight w:val="0"/>
          <w:marTop w:val="0"/>
          <w:marBottom w:val="0"/>
          <w:divBdr>
            <w:top w:val="none" w:sz="0" w:space="0" w:color="auto"/>
            <w:left w:val="none" w:sz="0" w:space="0" w:color="auto"/>
            <w:bottom w:val="none" w:sz="0" w:space="0" w:color="auto"/>
            <w:right w:val="none" w:sz="0" w:space="0" w:color="auto"/>
          </w:divBdr>
        </w:div>
        <w:div w:id="235407502">
          <w:marLeft w:val="0"/>
          <w:marRight w:val="0"/>
          <w:marTop w:val="0"/>
          <w:marBottom w:val="0"/>
          <w:divBdr>
            <w:top w:val="none" w:sz="0" w:space="0" w:color="auto"/>
            <w:left w:val="none" w:sz="0" w:space="0" w:color="auto"/>
            <w:bottom w:val="none" w:sz="0" w:space="0" w:color="auto"/>
            <w:right w:val="none" w:sz="0" w:space="0" w:color="auto"/>
          </w:divBdr>
        </w:div>
        <w:div w:id="1050767033">
          <w:marLeft w:val="0"/>
          <w:marRight w:val="0"/>
          <w:marTop w:val="0"/>
          <w:marBottom w:val="0"/>
          <w:divBdr>
            <w:top w:val="none" w:sz="0" w:space="0" w:color="auto"/>
            <w:left w:val="none" w:sz="0" w:space="0" w:color="auto"/>
            <w:bottom w:val="none" w:sz="0" w:space="0" w:color="auto"/>
            <w:right w:val="none" w:sz="0" w:space="0" w:color="auto"/>
          </w:divBdr>
        </w:div>
        <w:div w:id="1432164343">
          <w:marLeft w:val="0"/>
          <w:marRight w:val="0"/>
          <w:marTop w:val="0"/>
          <w:marBottom w:val="0"/>
          <w:divBdr>
            <w:top w:val="none" w:sz="0" w:space="0" w:color="auto"/>
            <w:left w:val="none" w:sz="0" w:space="0" w:color="auto"/>
            <w:bottom w:val="none" w:sz="0" w:space="0" w:color="auto"/>
            <w:right w:val="none" w:sz="0" w:space="0" w:color="auto"/>
          </w:divBdr>
        </w:div>
        <w:div w:id="1639649986">
          <w:marLeft w:val="0"/>
          <w:marRight w:val="0"/>
          <w:marTop w:val="0"/>
          <w:marBottom w:val="0"/>
          <w:divBdr>
            <w:top w:val="none" w:sz="0" w:space="0" w:color="auto"/>
            <w:left w:val="none" w:sz="0" w:space="0" w:color="auto"/>
            <w:bottom w:val="none" w:sz="0" w:space="0" w:color="auto"/>
            <w:right w:val="none" w:sz="0" w:space="0" w:color="auto"/>
          </w:divBdr>
        </w:div>
        <w:div w:id="974455960">
          <w:marLeft w:val="0"/>
          <w:marRight w:val="0"/>
          <w:marTop w:val="0"/>
          <w:marBottom w:val="0"/>
          <w:divBdr>
            <w:top w:val="none" w:sz="0" w:space="0" w:color="auto"/>
            <w:left w:val="none" w:sz="0" w:space="0" w:color="auto"/>
            <w:bottom w:val="none" w:sz="0" w:space="0" w:color="auto"/>
            <w:right w:val="none" w:sz="0" w:space="0" w:color="auto"/>
          </w:divBdr>
        </w:div>
        <w:div w:id="926887150">
          <w:marLeft w:val="0"/>
          <w:marRight w:val="0"/>
          <w:marTop w:val="0"/>
          <w:marBottom w:val="0"/>
          <w:divBdr>
            <w:top w:val="none" w:sz="0" w:space="0" w:color="auto"/>
            <w:left w:val="none" w:sz="0" w:space="0" w:color="auto"/>
            <w:bottom w:val="none" w:sz="0" w:space="0" w:color="auto"/>
            <w:right w:val="none" w:sz="0" w:space="0" w:color="auto"/>
          </w:divBdr>
        </w:div>
      </w:divsChild>
    </w:div>
    <w:div w:id="1286884516">
      <w:bodyDiv w:val="1"/>
      <w:marLeft w:val="0"/>
      <w:marRight w:val="0"/>
      <w:marTop w:val="0"/>
      <w:marBottom w:val="0"/>
      <w:divBdr>
        <w:top w:val="none" w:sz="0" w:space="0" w:color="auto"/>
        <w:left w:val="none" w:sz="0" w:space="0" w:color="auto"/>
        <w:bottom w:val="none" w:sz="0" w:space="0" w:color="auto"/>
        <w:right w:val="none" w:sz="0" w:space="0" w:color="auto"/>
      </w:divBdr>
    </w:div>
    <w:div w:id="1481769302">
      <w:bodyDiv w:val="1"/>
      <w:marLeft w:val="0"/>
      <w:marRight w:val="0"/>
      <w:marTop w:val="0"/>
      <w:marBottom w:val="0"/>
      <w:divBdr>
        <w:top w:val="none" w:sz="0" w:space="0" w:color="auto"/>
        <w:left w:val="none" w:sz="0" w:space="0" w:color="auto"/>
        <w:bottom w:val="none" w:sz="0" w:space="0" w:color="auto"/>
        <w:right w:val="none" w:sz="0" w:space="0" w:color="auto"/>
      </w:divBdr>
    </w:div>
    <w:div w:id="1487699963">
      <w:bodyDiv w:val="1"/>
      <w:marLeft w:val="0"/>
      <w:marRight w:val="0"/>
      <w:marTop w:val="0"/>
      <w:marBottom w:val="0"/>
      <w:divBdr>
        <w:top w:val="none" w:sz="0" w:space="0" w:color="auto"/>
        <w:left w:val="none" w:sz="0" w:space="0" w:color="auto"/>
        <w:bottom w:val="none" w:sz="0" w:space="0" w:color="auto"/>
        <w:right w:val="none" w:sz="0" w:space="0" w:color="auto"/>
      </w:divBdr>
    </w:div>
    <w:div w:id="1529445650">
      <w:bodyDiv w:val="1"/>
      <w:marLeft w:val="0"/>
      <w:marRight w:val="0"/>
      <w:marTop w:val="0"/>
      <w:marBottom w:val="0"/>
      <w:divBdr>
        <w:top w:val="none" w:sz="0" w:space="0" w:color="auto"/>
        <w:left w:val="none" w:sz="0" w:space="0" w:color="auto"/>
        <w:bottom w:val="none" w:sz="0" w:space="0" w:color="auto"/>
        <w:right w:val="none" w:sz="0" w:space="0" w:color="auto"/>
      </w:divBdr>
    </w:div>
    <w:div w:id="1530797735">
      <w:bodyDiv w:val="1"/>
      <w:marLeft w:val="0"/>
      <w:marRight w:val="0"/>
      <w:marTop w:val="0"/>
      <w:marBottom w:val="0"/>
      <w:divBdr>
        <w:top w:val="none" w:sz="0" w:space="0" w:color="auto"/>
        <w:left w:val="none" w:sz="0" w:space="0" w:color="auto"/>
        <w:bottom w:val="none" w:sz="0" w:space="0" w:color="auto"/>
        <w:right w:val="none" w:sz="0" w:space="0" w:color="auto"/>
      </w:divBdr>
    </w:div>
    <w:div w:id="1736010300">
      <w:bodyDiv w:val="1"/>
      <w:marLeft w:val="0"/>
      <w:marRight w:val="0"/>
      <w:marTop w:val="0"/>
      <w:marBottom w:val="0"/>
      <w:divBdr>
        <w:top w:val="none" w:sz="0" w:space="0" w:color="auto"/>
        <w:left w:val="none" w:sz="0" w:space="0" w:color="auto"/>
        <w:bottom w:val="none" w:sz="0" w:space="0" w:color="auto"/>
        <w:right w:val="none" w:sz="0" w:space="0" w:color="auto"/>
      </w:divBdr>
      <w:divsChild>
        <w:div w:id="1691957005">
          <w:marLeft w:val="0"/>
          <w:marRight w:val="0"/>
          <w:marTop w:val="0"/>
          <w:marBottom w:val="0"/>
          <w:divBdr>
            <w:top w:val="none" w:sz="0" w:space="0" w:color="auto"/>
            <w:left w:val="none" w:sz="0" w:space="0" w:color="auto"/>
            <w:bottom w:val="none" w:sz="0" w:space="0" w:color="auto"/>
            <w:right w:val="none" w:sz="0" w:space="0" w:color="auto"/>
          </w:divBdr>
        </w:div>
        <w:div w:id="2052874871">
          <w:marLeft w:val="0"/>
          <w:marRight w:val="0"/>
          <w:marTop w:val="0"/>
          <w:marBottom w:val="0"/>
          <w:divBdr>
            <w:top w:val="none" w:sz="0" w:space="0" w:color="auto"/>
            <w:left w:val="none" w:sz="0" w:space="0" w:color="auto"/>
            <w:bottom w:val="none" w:sz="0" w:space="0" w:color="auto"/>
            <w:right w:val="none" w:sz="0" w:space="0" w:color="auto"/>
          </w:divBdr>
        </w:div>
        <w:div w:id="208763031">
          <w:marLeft w:val="0"/>
          <w:marRight w:val="0"/>
          <w:marTop w:val="0"/>
          <w:marBottom w:val="0"/>
          <w:divBdr>
            <w:top w:val="none" w:sz="0" w:space="0" w:color="auto"/>
            <w:left w:val="none" w:sz="0" w:space="0" w:color="auto"/>
            <w:bottom w:val="none" w:sz="0" w:space="0" w:color="auto"/>
            <w:right w:val="none" w:sz="0" w:space="0" w:color="auto"/>
          </w:divBdr>
        </w:div>
        <w:div w:id="1604342932">
          <w:marLeft w:val="0"/>
          <w:marRight w:val="0"/>
          <w:marTop w:val="0"/>
          <w:marBottom w:val="0"/>
          <w:divBdr>
            <w:top w:val="none" w:sz="0" w:space="0" w:color="auto"/>
            <w:left w:val="none" w:sz="0" w:space="0" w:color="auto"/>
            <w:bottom w:val="none" w:sz="0" w:space="0" w:color="auto"/>
            <w:right w:val="none" w:sz="0" w:space="0" w:color="auto"/>
          </w:divBdr>
        </w:div>
        <w:div w:id="1713193274">
          <w:marLeft w:val="0"/>
          <w:marRight w:val="0"/>
          <w:marTop w:val="0"/>
          <w:marBottom w:val="0"/>
          <w:divBdr>
            <w:top w:val="none" w:sz="0" w:space="0" w:color="auto"/>
            <w:left w:val="none" w:sz="0" w:space="0" w:color="auto"/>
            <w:bottom w:val="none" w:sz="0" w:space="0" w:color="auto"/>
            <w:right w:val="none" w:sz="0" w:space="0" w:color="auto"/>
          </w:divBdr>
        </w:div>
        <w:div w:id="1814371936">
          <w:marLeft w:val="0"/>
          <w:marRight w:val="0"/>
          <w:marTop w:val="0"/>
          <w:marBottom w:val="0"/>
          <w:divBdr>
            <w:top w:val="none" w:sz="0" w:space="0" w:color="auto"/>
            <w:left w:val="none" w:sz="0" w:space="0" w:color="auto"/>
            <w:bottom w:val="none" w:sz="0" w:space="0" w:color="auto"/>
            <w:right w:val="none" w:sz="0" w:space="0" w:color="auto"/>
          </w:divBdr>
        </w:div>
        <w:div w:id="1434015678">
          <w:marLeft w:val="0"/>
          <w:marRight w:val="0"/>
          <w:marTop w:val="0"/>
          <w:marBottom w:val="0"/>
          <w:divBdr>
            <w:top w:val="none" w:sz="0" w:space="0" w:color="auto"/>
            <w:left w:val="none" w:sz="0" w:space="0" w:color="auto"/>
            <w:bottom w:val="none" w:sz="0" w:space="0" w:color="auto"/>
            <w:right w:val="none" w:sz="0" w:space="0" w:color="auto"/>
          </w:divBdr>
        </w:div>
        <w:div w:id="1078088284">
          <w:marLeft w:val="0"/>
          <w:marRight w:val="0"/>
          <w:marTop w:val="0"/>
          <w:marBottom w:val="0"/>
          <w:divBdr>
            <w:top w:val="none" w:sz="0" w:space="0" w:color="auto"/>
            <w:left w:val="none" w:sz="0" w:space="0" w:color="auto"/>
            <w:bottom w:val="none" w:sz="0" w:space="0" w:color="auto"/>
            <w:right w:val="none" w:sz="0" w:space="0" w:color="auto"/>
          </w:divBdr>
        </w:div>
        <w:div w:id="837385761">
          <w:marLeft w:val="0"/>
          <w:marRight w:val="0"/>
          <w:marTop w:val="0"/>
          <w:marBottom w:val="0"/>
          <w:divBdr>
            <w:top w:val="none" w:sz="0" w:space="0" w:color="auto"/>
            <w:left w:val="none" w:sz="0" w:space="0" w:color="auto"/>
            <w:bottom w:val="none" w:sz="0" w:space="0" w:color="auto"/>
            <w:right w:val="none" w:sz="0" w:space="0" w:color="auto"/>
          </w:divBdr>
        </w:div>
      </w:divsChild>
    </w:div>
    <w:div w:id="1752000054">
      <w:bodyDiv w:val="1"/>
      <w:marLeft w:val="0"/>
      <w:marRight w:val="0"/>
      <w:marTop w:val="0"/>
      <w:marBottom w:val="0"/>
      <w:divBdr>
        <w:top w:val="none" w:sz="0" w:space="0" w:color="auto"/>
        <w:left w:val="none" w:sz="0" w:space="0" w:color="auto"/>
        <w:bottom w:val="none" w:sz="0" w:space="0" w:color="auto"/>
        <w:right w:val="none" w:sz="0" w:space="0" w:color="auto"/>
      </w:divBdr>
    </w:div>
    <w:div w:id="1770008074">
      <w:bodyDiv w:val="1"/>
      <w:marLeft w:val="0"/>
      <w:marRight w:val="0"/>
      <w:marTop w:val="0"/>
      <w:marBottom w:val="0"/>
      <w:divBdr>
        <w:top w:val="none" w:sz="0" w:space="0" w:color="auto"/>
        <w:left w:val="none" w:sz="0" w:space="0" w:color="auto"/>
        <w:bottom w:val="none" w:sz="0" w:space="0" w:color="auto"/>
        <w:right w:val="none" w:sz="0" w:space="0" w:color="auto"/>
      </w:divBdr>
    </w:div>
    <w:div w:id="1789884481">
      <w:bodyDiv w:val="1"/>
      <w:marLeft w:val="0"/>
      <w:marRight w:val="0"/>
      <w:marTop w:val="0"/>
      <w:marBottom w:val="0"/>
      <w:divBdr>
        <w:top w:val="none" w:sz="0" w:space="0" w:color="auto"/>
        <w:left w:val="none" w:sz="0" w:space="0" w:color="auto"/>
        <w:bottom w:val="none" w:sz="0" w:space="0" w:color="auto"/>
        <w:right w:val="none" w:sz="0" w:space="0" w:color="auto"/>
      </w:divBdr>
    </w:div>
    <w:div w:id="1794979969">
      <w:bodyDiv w:val="1"/>
      <w:marLeft w:val="0"/>
      <w:marRight w:val="0"/>
      <w:marTop w:val="0"/>
      <w:marBottom w:val="0"/>
      <w:divBdr>
        <w:top w:val="none" w:sz="0" w:space="0" w:color="auto"/>
        <w:left w:val="none" w:sz="0" w:space="0" w:color="auto"/>
        <w:bottom w:val="none" w:sz="0" w:space="0" w:color="auto"/>
        <w:right w:val="none" w:sz="0" w:space="0" w:color="auto"/>
      </w:divBdr>
    </w:div>
    <w:div w:id="1896887826">
      <w:bodyDiv w:val="1"/>
      <w:marLeft w:val="0"/>
      <w:marRight w:val="0"/>
      <w:marTop w:val="0"/>
      <w:marBottom w:val="0"/>
      <w:divBdr>
        <w:top w:val="none" w:sz="0" w:space="0" w:color="auto"/>
        <w:left w:val="none" w:sz="0" w:space="0" w:color="auto"/>
        <w:bottom w:val="none" w:sz="0" w:space="0" w:color="auto"/>
        <w:right w:val="none" w:sz="0" w:space="0" w:color="auto"/>
      </w:divBdr>
    </w:div>
    <w:div w:id="1948149225">
      <w:bodyDiv w:val="1"/>
      <w:marLeft w:val="0"/>
      <w:marRight w:val="0"/>
      <w:marTop w:val="0"/>
      <w:marBottom w:val="0"/>
      <w:divBdr>
        <w:top w:val="none" w:sz="0" w:space="0" w:color="auto"/>
        <w:left w:val="none" w:sz="0" w:space="0" w:color="auto"/>
        <w:bottom w:val="none" w:sz="0" w:space="0" w:color="auto"/>
        <w:right w:val="none" w:sz="0" w:space="0" w:color="auto"/>
      </w:divBdr>
    </w:div>
    <w:div w:id="2026394814">
      <w:bodyDiv w:val="1"/>
      <w:marLeft w:val="0"/>
      <w:marRight w:val="0"/>
      <w:marTop w:val="0"/>
      <w:marBottom w:val="0"/>
      <w:divBdr>
        <w:top w:val="none" w:sz="0" w:space="0" w:color="auto"/>
        <w:left w:val="none" w:sz="0" w:space="0" w:color="auto"/>
        <w:bottom w:val="none" w:sz="0" w:space="0" w:color="auto"/>
        <w:right w:val="none" w:sz="0" w:space="0" w:color="auto"/>
      </w:divBdr>
    </w:div>
    <w:div w:id="2078936201">
      <w:bodyDiv w:val="1"/>
      <w:marLeft w:val="0"/>
      <w:marRight w:val="0"/>
      <w:marTop w:val="0"/>
      <w:marBottom w:val="0"/>
      <w:divBdr>
        <w:top w:val="none" w:sz="0" w:space="0" w:color="auto"/>
        <w:left w:val="none" w:sz="0" w:space="0" w:color="auto"/>
        <w:bottom w:val="none" w:sz="0" w:space="0" w:color="auto"/>
        <w:right w:val="none" w:sz="0" w:space="0" w:color="auto"/>
      </w:divBdr>
    </w:div>
    <w:div w:id="212480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24D79-9C87-4FE2-AAD1-930783065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РАСПОРЯЖЕНИЕ.dot</Template>
  <TotalTime>0</TotalTime>
  <Pages>31</Pages>
  <Words>13733</Words>
  <Characters>78283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Лабай Мария Эдуардовна</cp:lastModifiedBy>
  <cp:revision>2</cp:revision>
  <cp:lastPrinted>2022-11-21T15:14:00Z</cp:lastPrinted>
  <dcterms:created xsi:type="dcterms:W3CDTF">2022-11-22T06:45:00Z</dcterms:created>
  <dcterms:modified xsi:type="dcterms:W3CDTF">2022-11-22T06:45:00Z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