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67F9" w:rsidRDefault="000D67F9" w:rsidP="002C3F0D">
      <w:pPr>
        <w:jc w:val="both"/>
      </w:pPr>
      <w:bookmarkStart w:id="0" w:name="_GoBack"/>
      <w:bookmarkEnd w:id="0"/>
    </w:p>
    <w:p w:rsidR="00FE4B3A" w:rsidRDefault="0096624F" w:rsidP="002C3F0D">
      <w:pPr>
        <w:jc w:val="both"/>
        <w:sectPr w:rsidR="00FE4B3A" w:rsidSect="009A4AF3">
          <w:headerReference w:type="even" r:id="rId8"/>
          <w:headerReference w:type="default" r:id="rId9"/>
          <w:headerReference w:type="first" r:id="rId10"/>
          <w:pgSz w:w="11906" w:h="16838"/>
          <w:pgMar w:top="851" w:right="357" w:bottom="1134" w:left="357" w:header="357" w:footer="709" w:gutter="0"/>
          <w:cols w:space="708"/>
          <w:titlePg/>
          <w:docGrid w:linePitch="360"/>
        </w:sectPr>
      </w:pPr>
      <w:r>
        <w:rPr>
          <w:noProof/>
        </w:rPr>
        <w:drawing>
          <wp:anchor distT="0" distB="107950" distL="114300" distR="114300" simplePos="0" relativeHeight="251656704" behindDoc="0" locked="0" layoutInCell="0" allowOverlap="1" wp14:anchorId="3ADEE5AD" wp14:editId="141DF631">
            <wp:simplePos x="0" y="0"/>
            <wp:positionH relativeFrom="column">
              <wp:posOffset>-93345</wp:posOffset>
            </wp:positionH>
            <wp:positionV relativeFrom="paragraph">
              <wp:posOffset>175260</wp:posOffset>
            </wp:positionV>
            <wp:extent cx="7115175" cy="2301240"/>
            <wp:effectExtent l="0" t="0" r="9525" b="381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2301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008D" w:rsidRDefault="00D4359E" w:rsidP="00A9008D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53991D2E" wp14:editId="34015C15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4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17FE" w:rsidRDefault="00F117F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991D2E" id="OKUD_num" o:spid="_x0000_s1026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" o:allowincell="f" filled="f" stroked="f">
                <v:textbox inset="0,0,0,0">
                  <w:txbxContent>
                    <w:p w:rsidR="00F117FE" w:rsidRDefault="00F117FE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5385B">
        <w:t xml:space="preserve">                    </w:t>
      </w:r>
      <w:r w:rsidR="006D5D0C">
        <w:t xml:space="preserve">                                                                                                                                          </w:t>
      </w:r>
      <w:r w:rsidR="00A9008D">
        <w:t xml:space="preserve">          </w:t>
      </w:r>
      <w:r w:rsidR="006D5D0C">
        <w:t xml:space="preserve"> </w:t>
      </w:r>
    </w:p>
    <w:p w:rsidR="00B5183D" w:rsidRPr="00B5183D" w:rsidRDefault="007D6DF7" w:rsidP="00B5183D">
      <w:pPr>
        <w:ind w:left="-567" w:right="-284" w:firstLine="708"/>
        <w:jc w:val="both"/>
        <w:rPr>
          <w:rFonts w:eastAsia="Calibri"/>
          <w:lang w:eastAsia="en-US"/>
        </w:rPr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60CBD291" wp14:editId="0659E9D5">
                <wp:simplePos x="0" y="0"/>
                <wp:positionH relativeFrom="column">
                  <wp:posOffset>-31115</wp:posOffset>
                </wp:positionH>
                <wp:positionV relativeFrom="paragraph">
                  <wp:posOffset>1958340</wp:posOffset>
                </wp:positionV>
                <wp:extent cx="3911600" cy="1343660"/>
                <wp:effectExtent l="0" t="0" r="12700" b="8890"/>
                <wp:wrapTopAndBottom/>
                <wp:docPr id="5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1600" cy="1343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17FE" w:rsidRDefault="00F117FE" w:rsidP="007D6DF7">
                            <w:pPr>
                              <w:keepNext/>
                              <w:autoSpaceDE w:val="0"/>
                              <w:autoSpaceDN w:val="0"/>
                              <w:outlineLvl w:val="0"/>
                              <w:rPr>
                                <w:b/>
                                <w:bCs/>
                              </w:rPr>
                            </w:pPr>
                            <w:r w:rsidRPr="007D6DF7">
                              <w:rPr>
                                <w:b/>
                                <w:bCs/>
                              </w:rPr>
                              <w:t xml:space="preserve">О перераспределении объемов работ, </w:t>
                            </w:r>
                            <w:r w:rsidRPr="007D6DF7">
                              <w:rPr>
                                <w:b/>
                                <w:bCs/>
                              </w:rPr>
                              <w:br/>
                              <w:t xml:space="preserve">предусмотренных Комитету по строительству, </w:t>
                            </w:r>
                            <w:r w:rsidRPr="007D6DF7">
                              <w:rPr>
                                <w:b/>
                                <w:bCs/>
                              </w:rPr>
                              <w:br/>
                              <w:t>между объектами Адресной инвестиционной программы на 2022 год и на плановый период</w:t>
                            </w:r>
                          </w:p>
                          <w:p w:rsidR="00F117FE" w:rsidRPr="007D6DF7" w:rsidRDefault="00F117FE" w:rsidP="007D6DF7">
                            <w:pPr>
                              <w:keepNext/>
                              <w:autoSpaceDE w:val="0"/>
                              <w:autoSpaceDN w:val="0"/>
                              <w:outlineLvl w:val="0"/>
                              <w:rPr>
                                <w:b/>
                                <w:bCs/>
                              </w:rPr>
                            </w:pPr>
                            <w:r w:rsidRPr="007D6DF7">
                              <w:rPr>
                                <w:b/>
                                <w:bCs/>
                              </w:rPr>
                              <w:t xml:space="preserve"> 2023 и 2024 годов и внесении изменений </w:t>
                            </w:r>
                          </w:p>
                          <w:p w:rsidR="00F117FE" w:rsidRPr="007D6DF7" w:rsidRDefault="00F117FE" w:rsidP="007D6DF7">
                            <w:pPr>
                              <w:keepNext/>
                              <w:autoSpaceDE w:val="0"/>
                              <w:autoSpaceDN w:val="0"/>
                              <w:outlineLvl w:val="0"/>
                              <w:rPr>
                                <w:b/>
                                <w:bCs/>
                              </w:rPr>
                            </w:pPr>
                            <w:r w:rsidRPr="007D6DF7">
                              <w:rPr>
                                <w:b/>
                                <w:bCs/>
                              </w:rPr>
                              <w:t>в некоторые</w:t>
                            </w:r>
                            <w:r w:rsidRPr="007D6DF7">
                              <w:rPr>
                                <w:bCs/>
                              </w:rPr>
                              <w:t xml:space="preserve"> </w:t>
                            </w:r>
                            <w:r w:rsidRPr="007D6DF7">
                              <w:rPr>
                                <w:b/>
                                <w:bCs/>
                              </w:rPr>
                              <w:t xml:space="preserve">постановления Правительства </w:t>
                            </w:r>
                            <w:r w:rsidRPr="007D6DF7">
                              <w:rPr>
                                <w:b/>
                                <w:bCs/>
                              </w:rPr>
                              <w:br/>
                              <w:t>Санкт-Петербурга</w:t>
                            </w:r>
                          </w:p>
                          <w:p w:rsidR="00F117FE" w:rsidRDefault="00F117FE">
                            <w:pPr>
                              <w:pStyle w:val="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CBD291" id="doc_name" o:spid="_x0000_s1027" style="position:absolute;left:0;text-align:left;margin-left:-2.45pt;margin-top:154.2pt;width:308pt;height:105.8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" o:allowincell="f" filled="f" stroked="f">
                <v:textbox inset="0,0,0,0">
                  <w:txbxContent>
                    <w:p w:rsidR="00F117FE" w:rsidRDefault="00F117FE" w:rsidP="007D6DF7">
                      <w:pPr>
                        <w:keepNext/>
                        <w:autoSpaceDE w:val="0"/>
                        <w:autoSpaceDN w:val="0"/>
                        <w:outlineLvl w:val="0"/>
                        <w:rPr>
                          <w:b/>
                          <w:bCs/>
                        </w:rPr>
                      </w:pPr>
                      <w:r w:rsidRPr="007D6DF7">
                        <w:rPr>
                          <w:b/>
                          <w:bCs/>
                        </w:rPr>
                        <w:t xml:space="preserve">О перераспределении объемов работ, </w:t>
                      </w:r>
                      <w:r w:rsidRPr="007D6DF7">
                        <w:rPr>
                          <w:b/>
                          <w:bCs/>
                        </w:rPr>
                        <w:br/>
                        <w:t xml:space="preserve">предусмотренных Комитету по строительству, </w:t>
                      </w:r>
                      <w:r w:rsidRPr="007D6DF7">
                        <w:rPr>
                          <w:b/>
                          <w:bCs/>
                        </w:rPr>
                        <w:br/>
                        <w:t>между объектами Адресной инвестиционной программы на 2022 год и на плановый период</w:t>
                      </w:r>
                    </w:p>
                    <w:p w:rsidR="00F117FE" w:rsidRPr="007D6DF7" w:rsidRDefault="00F117FE" w:rsidP="007D6DF7">
                      <w:pPr>
                        <w:keepNext/>
                        <w:autoSpaceDE w:val="0"/>
                        <w:autoSpaceDN w:val="0"/>
                        <w:outlineLvl w:val="0"/>
                        <w:rPr>
                          <w:b/>
                          <w:bCs/>
                        </w:rPr>
                      </w:pPr>
                      <w:r w:rsidRPr="007D6DF7">
                        <w:rPr>
                          <w:b/>
                          <w:bCs/>
                        </w:rPr>
                        <w:t xml:space="preserve"> 2023 и 2024 годов и внесении изменений </w:t>
                      </w:r>
                    </w:p>
                    <w:p w:rsidR="00F117FE" w:rsidRPr="007D6DF7" w:rsidRDefault="00F117FE" w:rsidP="007D6DF7">
                      <w:pPr>
                        <w:keepNext/>
                        <w:autoSpaceDE w:val="0"/>
                        <w:autoSpaceDN w:val="0"/>
                        <w:outlineLvl w:val="0"/>
                        <w:rPr>
                          <w:b/>
                          <w:bCs/>
                        </w:rPr>
                      </w:pPr>
                      <w:r w:rsidRPr="007D6DF7">
                        <w:rPr>
                          <w:b/>
                          <w:bCs/>
                        </w:rPr>
                        <w:t>в некоторые</w:t>
                      </w:r>
                      <w:r w:rsidRPr="007D6DF7">
                        <w:rPr>
                          <w:bCs/>
                        </w:rPr>
                        <w:t xml:space="preserve"> </w:t>
                      </w:r>
                      <w:r w:rsidRPr="007D6DF7">
                        <w:rPr>
                          <w:b/>
                          <w:bCs/>
                        </w:rPr>
                        <w:t xml:space="preserve">постановления Правительства </w:t>
                      </w:r>
                      <w:r w:rsidRPr="007D6DF7">
                        <w:rPr>
                          <w:b/>
                          <w:bCs/>
                        </w:rPr>
                        <w:br/>
                        <w:t>Санкт-Петербурга</w:t>
                      </w:r>
                    </w:p>
                    <w:p w:rsidR="00F117FE" w:rsidRDefault="00F117FE">
                      <w:pPr>
                        <w:pStyle w:val="1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D612F6" w:rsidRPr="00D612F6" w:rsidRDefault="00D612F6" w:rsidP="00D612F6">
      <w:pPr>
        <w:ind w:firstLine="567"/>
        <w:jc w:val="both"/>
      </w:pPr>
      <w:r w:rsidRPr="00D612F6">
        <w:t>В соответствии с Законом Санкт-Петербурга от 24.11.2021 № 558-119                                       «О бюджете Санкт-Петербурга на 2022 год и на плановый период 2023 и 2024 годов»</w:t>
      </w:r>
      <w:r w:rsidRPr="00D612F6">
        <w:rPr>
          <w:rFonts w:eastAsia="Calibri"/>
          <w:lang w:eastAsia="en-US"/>
        </w:rPr>
        <w:t>,</w:t>
      </w:r>
      <w:r w:rsidRPr="00D612F6">
        <w:t xml:space="preserve"> Правительство Санкт-Петербурга</w:t>
      </w:r>
    </w:p>
    <w:p w:rsidR="00A9008D" w:rsidRPr="00757CD0" w:rsidRDefault="00A9008D" w:rsidP="00A9008D">
      <w:pPr>
        <w:spacing w:line="264" w:lineRule="auto"/>
        <w:ind w:left="-567" w:right="-284" w:firstLine="567"/>
        <w:jc w:val="both"/>
        <w:rPr>
          <w:rFonts w:eastAsia="Calibri"/>
          <w:lang w:eastAsia="en-US"/>
        </w:rPr>
      </w:pPr>
    </w:p>
    <w:p w:rsidR="00A9008D" w:rsidRPr="00757CD0" w:rsidRDefault="00A9008D" w:rsidP="00A9008D">
      <w:pPr>
        <w:spacing w:line="264" w:lineRule="auto"/>
        <w:ind w:left="-567" w:right="-284" w:firstLine="567"/>
        <w:jc w:val="both"/>
        <w:rPr>
          <w:rFonts w:eastAsia="Calibri"/>
          <w:lang w:eastAsia="en-US"/>
        </w:rPr>
      </w:pPr>
      <w:r w:rsidRPr="00757CD0">
        <w:rPr>
          <w:b/>
          <w:szCs w:val="23"/>
        </w:rPr>
        <w:t>П О С Т А Н О В Л Я Е Т:</w:t>
      </w:r>
    </w:p>
    <w:p w:rsidR="00A9008D" w:rsidRPr="0070412E" w:rsidRDefault="00A9008D" w:rsidP="00A9008D">
      <w:pPr>
        <w:spacing w:line="264" w:lineRule="auto"/>
        <w:ind w:left="-567" w:right="-284" w:firstLine="567"/>
        <w:jc w:val="both"/>
        <w:rPr>
          <w:rFonts w:eastAsia="Calibri"/>
          <w:lang w:eastAsia="en-US"/>
        </w:rPr>
      </w:pPr>
    </w:p>
    <w:p w:rsidR="00D612F6" w:rsidRPr="00D612F6" w:rsidRDefault="00D612F6" w:rsidP="00D612F6">
      <w:pPr>
        <w:ind w:firstLine="567"/>
        <w:jc w:val="both"/>
      </w:pPr>
      <w:r w:rsidRPr="00D612F6">
        <w:t xml:space="preserve">1. Произвести перераспределение утвержденных на 2022 год и на плановый период 2023 и 2024 годов объемов работ, предусмотренных Комитету по строительству,                         между объектами Адресной инвестиционной программы на 2022 год и на плановый период 2023 и 2024 годов </w:t>
      </w:r>
      <w:r w:rsidRPr="00D612F6">
        <w:rPr>
          <w:rFonts w:eastAsia="Calibri"/>
          <w:lang w:eastAsia="en-US"/>
        </w:rPr>
        <w:t xml:space="preserve">(приложение 12 к Закону Санкт-Петербурга </w:t>
      </w:r>
      <w:r w:rsidR="007C61A1" w:rsidRPr="006D3D57">
        <w:rPr>
          <w:rFonts w:eastAsia="Calibri"/>
          <w:lang w:eastAsia="en-US"/>
        </w:rPr>
        <w:t xml:space="preserve">                                         </w:t>
      </w:r>
      <w:r w:rsidRPr="00D612F6">
        <w:rPr>
          <w:rFonts w:eastAsia="Calibri"/>
          <w:lang w:eastAsia="en-US"/>
        </w:rPr>
        <w:t>от 24.11.2021 № 558-119 «О бюджете Санкт-Петербурга на 2022 год и на плановый период 2023 и 2024 годов») согласно приложению.</w:t>
      </w:r>
    </w:p>
    <w:p w:rsidR="00D612F6" w:rsidRPr="00D612F6" w:rsidRDefault="00D612F6" w:rsidP="00D612F6">
      <w:pPr>
        <w:ind w:firstLine="567"/>
        <w:jc w:val="both"/>
        <w:rPr>
          <w:rFonts w:eastAsia="Calibri"/>
          <w:lang w:eastAsia="en-US"/>
        </w:rPr>
      </w:pPr>
      <w:r w:rsidRPr="00D612F6">
        <w:rPr>
          <w:rFonts w:eastAsia="Calibri"/>
          <w:lang w:eastAsia="en-US"/>
        </w:rPr>
        <w:t>2. Комитету финансов Санкт-Петербурга принять меры к исполнению пункта 1 постановления.</w:t>
      </w:r>
    </w:p>
    <w:p w:rsidR="00D612F6" w:rsidRPr="00D612F6" w:rsidRDefault="00D612F6" w:rsidP="00B31975">
      <w:pPr>
        <w:ind w:firstLine="567"/>
        <w:jc w:val="both"/>
      </w:pPr>
      <w:r w:rsidRPr="00D612F6">
        <w:t>3.</w:t>
      </w:r>
      <w:r w:rsidR="004216D4" w:rsidRPr="006D3D57">
        <w:t xml:space="preserve"> </w:t>
      </w:r>
      <w:r w:rsidRPr="00D612F6">
        <w:t xml:space="preserve">Внести в </w:t>
      </w:r>
      <w:hyperlink r:id="rId12" w:history="1">
        <w:r w:rsidRPr="00D612F6">
          <w:t>постановление</w:t>
        </w:r>
      </w:hyperlink>
      <w:r w:rsidRPr="00D612F6">
        <w:t xml:space="preserve"> Правительства Санкт</w:t>
      </w:r>
      <w:r w:rsidRPr="00D612F6">
        <w:noBreakHyphen/>
        <w:t xml:space="preserve">Петербурга </w:t>
      </w:r>
      <w:r w:rsidRPr="00D612F6">
        <w:br/>
        <w:t>от 04.06.2014 № 453 «О государственной программе Санкт</w:t>
      </w:r>
      <w:r w:rsidRPr="00D612F6">
        <w:noBreakHyphen/>
        <w:t>Петербурга «Развитие образования в Санкт</w:t>
      </w:r>
      <w:r w:rsidRPr="00D612F6">
        <w:noBreakHyphen/>
        <w:t>Петербурге» следующие изменения:</w:t>
      </w:r>
    </w:p>
    <w:p w:rsidR="00D42461" w:rsidRPr="006D3D57" w:rsidRDefault="00D612F6" w:rsidP="00B31975">
      <w:pPr>
        <w:pStyle w:val="aa"/>
        <w:autoSpaceDE w:val="0"/>
        <w:autoSpaceDN w:val="0"/>
        <w:adjustRightInd w:val="0"/>
        <w:spacing w:after="0" w:line="264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D3D57">
        <w:rPr>
          <w:rFonts w:ascii="Times New Roman" w:hAnsi="Times New Roman"/>
          <w:sz w:val="24"/>
          <w:szCs w:val="24"/>
        </w:rPr>
        <w:t>3</w:t>
      </w:r>
      <w:r w:rsidR="00DB5CAE" w:rsidRPr="006D3D57">
        <w:rPr>
          <w:rFonts w:ascii="Times New Roman" w:hAnsi="Times New Roman"/>
          <w:sz w:val="24"/>
          <w:szCs w:val="24"/>
        </w:rPr>
        <w:t>.1. Пункт 10</w:t>
      </w:r>
      <w:r w:rsidR="00A9008D" w:rsidRPr="006D3D57">
        <w:rPr>
          <w:rFonts w:ascii="Times New Roman" w:hAnsi="Times New Roman"/>
          <w:sz w:val="24"/>
          <w:szCs w:val="24"/>
        </w:rPr>
        <w:t xml:space="preserve"> </w:t>
      </w:r>
      <w:r w:rsidR="00A9008D" w:rsidRPr="006D3D57">
        <w:rPr>
          <w:rFonts w:ascii="Times New Roman" w:hAnsi="Times New Roman"/>
          <w:spacing w:val="-4"/>
          <w:sz w:val="24"/>
          <w:szCs w:val="24"/>
        </w:rPr>
        <w:t xml:space="preserve">раздела 1 </w:t>
      </w:r>
      <w:r w:rsidR="00A9008D" w:rsidRPr="006D3D57">
        <w:rPr>
          <w:rFonts w:ascii="Times New Roman" w:hAnsi="Times New Roman"/>
          <w:sz w:val="24"/>
          <w:szCs w:val="24"/>
        </w:rPr>
        <w:t>приложения к постановлению изложить в следующей редакции:</w:t>
      </w:r>
    </w:p>
    <w:tbl>
      <w:tblPr>
        <w:tblW w:w="5777" w:type="pct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344"/>
        <w:gridCol w:w="2751"/>
        <w:gridCol w:w="6661"/>
        <w:gridCol w:w="289"/>
      </w:tblGrid>
      <w:tr w:rsidR="00343CF6" w:rsidRPr="00343CF6" w:rsidTr="00D42461">
        <w:trPr>
          <w:trHeight w:val="14361"/>
        </w:trPr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9008D" w:rsidRPr="00343CF6" w:rsidRDefault="00A01C45" w:rsidP="00763556">
            <w:pPr>
              <w:jc w:val="right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lastRenderedPageBreak/>
              <w:t>«</w:t>
            </w:r>
          </w:p>
        </w:tc>
        <w:tc>
          <w:tcPr>
            <w:tcW w:w="157" w:type="pct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A9008D" w:rsidRPr="00343CF6" w:rsidRDefault="00DB5CAE" w:rsidP="00763556">
            <w:pPr>
              <w:jc w:val="center"/>
              <w:rPr>
                <w:sz w:val="22"/>
                <w:szCs w:val="22"/>
              </w:rPr>
            </w:pPr>
            <w:r w:rsidRPr="00343CF6">
              <w:rPr>
                <w:sz w:val="22"/>
                <w:szCs w:val="22"/>
              </w:rPr>
              <w:t>10</w:t>
            </w:r>
          </w:p>
        </w:tc>
        <w:tc>
          <w:tcPr>
            <w:tcW w:w="1256" w:type="pct"/>
            <w:tcMar>
              <w:top w:w="0" w:type="dxa"/>
              <w:bottom w:w="0" w:type="dxa"/>
            </w:tcMar>
          </w:tcPr>
          <w:p w:rsidR="00A9008D" w:rsidRPr="00343CF6" w:rsidRDefault="00DB5CAE" w:rsidP="00763556">
            <w:pPr>
              <w:rPr>
                <w:sz w:val="22"/>
                <w:szCs w:val="22"/>
              </w:rPr>
            </w:pPr>
            <w:r w:rsidRPr="00343CF6">
              <w:rPr>
                <w:sz w:val="22"/>
                <w:szCs w:val="22"/>
                <w:lang w:eastAsia="en-US"/>
              </w:rPr>
              <w:t xml:space="preserve">Общий объем финансирования государственной программы </w:t>
            </w:r>
            <w:r w:rsidRPr="00343CF6">
              <w:rPr>
                <w:sz w:val="22"/>
                <w:szCs w:val="22"/>
                <w:lang w:eastAsia="en-US"/>
              </w:rPr>
              <w:br/>
              <w:t xml:space="preserve">по источникам финансирования </w:t>
            </w:r>
            <w:r w:rsidRPr="00343CF6">
              <w:rPr>
                <w:sz w:val="22"/>
                <w:szCs w:val="22"/>
                <w:lang w:eastAsia="en-US"/>
              </w:rPr>
              <w:br/>
              <w:t>с указанием объемов финансирования, предусмотренных на реализацию региональных проектов, в том числе по годам реализации государственной программы</w:t>
            </w:r>
          </w:p>
        </w:tc>
        <w:tc>
          <w:tcPr>
            <w:tcW w:w="3041" w:type="pct"/>
            <w:tcBorders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B5CAE" w:rsidRPr="00343CF6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финансирования государственной </w:t>
            </w:r>
            <w:r w:rsidRPr="00343CF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программы – </w:t>
            </w:r>
            <w:r w:rsidR="00214814" w:rsidRPr="00343CF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2F7C71" w:rsidRPr="00343CF6">
              <w:rPr>
                <w:rFonts w:ascii="Times New Roman" w:hAnsi="Times New Roman" w:cs="Times New Roman"/>
                <w:sz w:val="22"/>
                <w:szCs w:val="22"/>
              </w:rPr>
              <w:t> 326 637 261,8</w:t>
            </w: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 xml:space="preserve"> тыс.руб.,</w:t>
            </w:r>
          </w:p>
          <w:p w:rsidR="00DB5CAE" w:rsidRPr="00343CF6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>в том числе по годам реализации:</w:t>
            </w:r>
          </w:p>
          <w:p w:rsidR="00DB5CAE" w:rsidRPr="00343CF6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 xml:space="preserve">на 2022 год – </w:t>
            </w:r>
            <w:r w:rsidR="009B61E6" w:rsidRPr="00343CF6">
              <w:rPr>
                <w:rFonts w:ascii="Times New Roman" w:hAnsi="Times New Roman" w:cs="Times New Roman"/>
                <w:sz w:val="22"/>
                <w:szCs w:val="22"/>
              </w:rPr>
              <w:t>209</w:t>
            </w:r>
            <w:r w:rsidR="00112886" w:rsidRPr="00343CF6">
              <w:rPr>
                <w:rFonts w:ascii="Times New Roman" w:hAnsi="Times New Roman" w:cs="Times New Roman"/>
                <w:sz w:val="22"/>
                <w:szCs w:val="22"/>
              </w:rPr>
              <w:t> 677 038,8</w:t>
            </w: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 xml:space="preserve"> тыс.руб.;</w:t>
            </w:r>
          </w:p>
          <w:p w:rsidR="00DB5CAE" w:rsidRPr="00343CF6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 xml:space="preserve">на 2023 год – </w:t>
            </w:r>
            <w:r w:rsidR="002F7C71" w:rsidRPr="00343CF6">
              <w:rPr>
                <w:rFonts w:ascii="Times New Roman" w:hAnsi="Times New Roman" w:cs="Times New Roman"/>
                <w:sz w:val="22"/>
                <w:szCs w:val="22"/>
              </w:rPr>
              <w:t>223 754 671,7</w:t>
            </w: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 xml:space="preserve"> тыс.руб.;</w:t>
            </w:r>
          </w:p>
          <w:p w:rsidR="00DB5CAE" w:rsidRPr="00343CF6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 xml:space="preserve">на 2024 год – </w:t>
            </w:r>
            <w:r w:rsidR="002F7C71" w:rsidRPr="00343CF6">
              <w:rPr>
                <w:rFonts w:ascii="Times New Roman" w:hAnsi="Times New Roman" w:cs="Times New Roman"/>
                <w:sz w:val="22"/>
                <w:szCs w:val="22"/>
              </w:rPr>
              <w:t>220 504 102,1</w:t>
            </w: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 xml:space="preserve"> тыс.руб.;</w:t>
            </w:r>
          </w:p>
          <w:p w:rsidR="00DB5CAE" w:rsidRPr="00343CF6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 xml:space="preserve">на 2025 год – </w:t>
            </w:r>
            <w:r w:rsidR="00112886" w:rsidRPr="00343CF6">
              <w:rPr>
                <w:rFonts w:ascii="Times New Roman" w:hAnsi="Times New Roman" w:cs="Times New Roman"/>
                <w:sz w:val="22"/>
                <w:szCs w:val="22"/>
              </w:rPr>
              <w:t>219 597 249,6</w:t>
            </w: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 xml:space="preserve"> тыс.руб.;</w:t>
            </w:r>
          </w:p>
          <w:p w:rsidR="00DB5CAE" w:rsidRPr="00343CF6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>на 2026 год – 226 380 676,3 тыс.руб.;</w:t>
            </w:r>
          </w:p>
          <w:p w:rsidR="00DB5CAE" w:rsidRPr="00343CF6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>на 2027 год – 226 723 523,3 тыс.руб.</w:t>
            </w:r>
          </w:p>
          <w:p w:rsidR="00DB5CAE" w:rsidRPr="00343CF6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>Общий объем финансирования государственной программы из федерального бюджета – 16</w:t>
            </w:r>
            <w:r w:rsidR="00112886" w:rsidRPr="00343CF6">
              <w:rPr>
                <w:rFonts w:ascii="Times New Roman" w:hAnsi="Times New Roman" w:cs="Times New Roman"/>
                <w:sz w:val="22"/>
                <w:szCs w:val="22"/>
              </w:rPr>
              <w:t> 632 186,5</w:t>
            </w: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 xml:space="preserve"> тыс.руб.,</w:t>
            </w:r>
          </w:p>
          <w:p w:rsidR="00DB5CAE" w:rsidRPr="00343CF6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>в том числе по годам реализации:</w:t>
            </w:r>
          </w:p>
          <w:p w:rsidR="00DB5CAE" w:rsidRPr="00343CF6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>на 2022 год – 3</w:t>
            </w:r>
            <w:r w:rsidR="00112886" w:rsidRPr="00343CF6">
              <w:rPr>
                <w:rFonts w:ascii="Times New Roman" w:hAnsi="Times New Roman" w:cs="Times New Roman"/>
                <w:sz w:val="22"/>
                <w:szCs w:val="22"/>
              </w:rPr>
              <w:t> 597 521,2</w:t>
            </w: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 xml:space="preserve"> тыс.руб.;</w:t>
            </w:r>
          </w:p>
          <w:p w:rsidR="00DB5CAE" w:rsidRPr="00343CF6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 xml:space="preserve">на 2023 год – </w:t>
            </w:r>
            <w:r w:rsidR="00214814" w:rsidRPr="00343CF6">
              <w:rPr>
                <w:rFonts w:ascii="Times New Roman" w:hAnsi="Times New Roman" w:cs="Times New Roman"/>
                <w:sz w:val="22"/>
                <w:szCs w:val="22"/>
              </w:rPr>
              <w:t>5 200 868,1</w:t>
            </w: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 xml:space="preserve"> тыс.руб.;</w:t>
            </w:r>
          </w:p>
          <w:p w:rsidR="00DB5CAE" w:rsidRPr="00343CF6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>на 2024 год – 2</w:t>
            </w:r>
            <w:r w:rsidR="00214814" w:rsidRPr="00343CF6">
              <w:rPr>
                <w:rFonts w:ascii="Times New Roman" w:hAnsi="Times New Roman" w:cs="Times New Roman"/>
                <w:sz w:val="22"/>
                <w:szCs w:val="22"/>
              </w:rPr>
              <w:t> 193 911,9</w:t>
            </w: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 xml:space="preserve"> тыс.руб.;</w:t>
            </w:r>
          </w:p>
          <w:p w:rsidR="00DB5CAE" w:rsidRPr="00343CF6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>на 2025 год – 1 805 230,9 тыс.руб.;</w:t>
            </w:r>
          </w:p>
          <w:p w:rsidR="00DB5CAE" w:rsidRPr="00343CF6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>на 2026 год – 1 878 954,2 тыс.руб.;</w:t>
            </w:r>
          </w:p>
          <w:p w:rsidR="00DB5CAE" w:rsidRPr="00343CF6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>на 2027 год – 1 955 700,2 тыс.руб.</w:t>
            </w:r>
          </w:p>
          <w:p w:rsidR="00DB5CAE" w:rsidRPr="00343CF6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финансирования государственной программы </w:t>
            </w:r>
            <w:r w:rsidR="009068D4" w:rsidRPr="00343CF6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 xml:space="preserve">из бюджета Санкт-Петербурга – </w:t>
            </w:r>
            <w:r w:rsidR="00B27E7A" w:rsidRPr="00343CF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2F7C71" w:rsidRPr="00343CF6">
              <w:rPr>
                <w:rFonts w:ascii="Times New Roman" w:hAnsi="Times New Roman" w:cs="Times New Roman"/>
                <w:sz w:val="22"/>
                <w:szCs w:val="22"/>
              </w:rPr>
              <w:t> 310 005 075,3</w:t>
            </w:r>
            <w:r w:rsidR="00B27E7A" w:rsidRPr="00343CF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 xml:space="preserve"> тыс.руб.,</w:t>
            </w:r>
          </w:p>
          <w:p w:rsidR="00DB5CAE" w:rsidRPr="00343CF6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>в том числе по годам реализации:</w:t>
            </w:r>
          </w:p>
          <w:p w:rsidR="00DB5CAE" w:rsidRPr="00343CF6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 xml:space="preserve">на 2022 год – </w:t>
            </w:r>
            <w:r w:rsidR="00D92B8A" w:rsidRPr="00343CF6">
              <w:rPr>
                <w:rFonts w:ascii="Times New Roman" w:hAnsi="Times New Roman" w:cs="Times New Roman"/>
                <w:sz w:val="22"/>
                <w:szCs w:val="22"/>
              </w:rPr>
              <w:t>206</w:t>
            </w:r>
            <w:r w:rsidR="00631711" w:rsidRPr="00343CF6">
              <w:rPr>
                <w:rFonts w:ascii="Times New Roman" w:hAnsi="Times New Roman" w:cs="Times New Roman"/>
                <w:sz w:val="22"/>
                <w:szCs w:val="22"/>
              </w:rPr>
              <w:t xml:space="preserve"> 079 517,6 </w:t>
            </w: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>тыс.руб.;</w:t>
            </w:r>
          </w:p>
          <w:p w:rsidR="00DB5CAE" w:rsidRPr="00343CF6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 xml:space="preserve">на 2023 год – </w:t>
            </w:r>
            <w:r w:rsidR="002F7C71" w:rsidRPr="00343CF6">
              <w:rPr>
                <w:rFonts w:ascii="Times New Roman" w:hAnsi="Times New Roman" w:cs="Times New Roman"/>
                <w:sz w:val="22"/>
                <w:szCs w:val="22"/>
              </w:rPr>
              <w:t>218 553 803,6</w:t>
            </w: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 xml:space="preserve"> тыс.руб.;</w:t>
            </w:r>
          </w:p>
          <w:p w:rsidR="00DB5CAE" w:rsidRPr="00343CF6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 xml:space="preserve">на 2024 год – </w:t>
            </w:r>
            <w:r w:rsidR="002F7C71" w:rsidRPr="00343CF6">
              <w:rPr>
                <w:rFonts w:ascii="Times New Roman" w:hAnsi="Times New Roman" w:cs="Times New Roman"/>
                <w:sz w:val="22"/>
                <w:szCs w:val="22"/>
              </w:rPr>
              <w:t>218 310 190,2</w:t>
            </w: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 xml:space="preserve"> тыс.руб.;</w:t>
            </w:r>
          </w:p>
          <w:p w:rsidR="00DB5CAE" w:rsidRPr="00343CF6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 xml:space="preserve">на 2025 год – </w:t>
            </w:r>
            <w:r w:rsidR="00112886" w:rsidRPr="00343CF6">
              <w:rPr>
                <w:rFonts w:ascii="Times New Roman" w:hAnsi="Times New Roman" w:cs="Times New Roman"/>
                <w:sz w:val="22"/>
                <w:szCs w:val="22"/>
              </w:rPr>
              <w:t>217 792 018,7</w:t>
            </w: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 xml:space="preserve"> тыс.руб.;</w:t>
            </w:r>
          </w:p>
          <w:p w:rsidR="00DB5CAE" w:rsidRPr="00343CF6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>на 2026 год – 224 501 722,1 тыс.руб.;</w:t>
            </w:r>
          </w:p>
          <w:p w:rsidR="00DB5CAE" w:rsidRPr="00343CF6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>на 2027 год – 224 767 823,1 тыс.руб.</w:t>
            </w:r>
          </w:p>
          <w:p w:rsidR="00DB5CAE" w:rsidRPr="00343CF6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финансирования региональных проектов </w:t>
            </w:r>
            <w:r w:rsidRPr="00343CF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рамках государственной программы – </w:t>
            </w:r>
            <w:r w:rsidR="00631711" w:rsidRPr="00343CF6">
              <w:rPr>
                <w:rFonts w:ascii="Times New Roman" w:hAnsi="Times New Roman" w:cs="Times New Roman"/>
                <w:sz w:val="22"/>
                <w:szCs w:val="22"/>
              </w:rPr>
              <w:t>24 806 063,6</w:t>
            </w: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 xml:space="preserve"> тыс.руб., в том числе по годам реализации:</w:t>
            </w:r>
          </w:p>
          <w:p w:rsidR="00DB5CAE" w:rsidRPr="00343CF6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 xml:space="preserve">на 2022 год – </w:t>
            </w:r>
            <w:r w:rsidR="00214814" w:rsidRPr="00343CF6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="00631711" w:rsidRPr="00343CF6">
              <w:rPr>
                <w:rFonts w:ascii="Times New Roman" w:hAnsi="Times New Roman" w:cs="Times New Roman"/>
                <w:sz w:val="22"/>
                <w:szCs w:val="22"/>
              </w:rPr>
              <w:t> 537 362,0</w:t>
            </w: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 xml:space="preserve"> тыс.руб.;</w:t>
            </w:r>
          </w:p>
          <w:p w:rsidR="00DB5CAE" w:rsidRPr="00343CF6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 xml:space="preserve">на 2023 год – </w:t>
            </w:r>
            <w:r w:rsidR="00631711" w:rsidRPr="00343CF6">
              <w:rPr>
                <w:rFonts w:ascii="Times New Roman" w:hAnsi="Times New Roman" w:cs="Times New Roman"/>
                <w:sz w:val="22"/>
                <w:szCs w:val="22"/>
              </w:rPr>
              <w:t xml:space="preserve">10 598 022,5 </w:t>
            </w: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 xml:space="preserve"> тыс.руб.;</w:t>
            </w:r>
          </w:p>
          <w:p w:rsidR="00DB5CAE" w:rsidRPr="00343CF6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>на 2024 год – 1 090 873,9 тыс.руб.;</w:t>
            </w:r>
          </w:p>
          <w:p w:rsidR="00DB5CAE" w:rsidRPr="00343CF6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>на 2025 год – 185 556,6 тыс.руб.;</w:t>
            </w:r>
          </w:p>
          <w:p w:rsidR="00DB5CAE" w:rsidRPr="00343CF6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>на 2026 год – 193 164,4 тыс.руб.;</w:t>
            </w:r>
          </w:p>
          <w:p w:rsidR="00DB5CAE" w:rsidRPr="00343CF6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>на 2027 год – 201 084,2 тыс.руб.</w:t>
            </w:r>
          </w:p>
          <w:p w:rsidR="00DB5CAE" w:rsidRPr="00343CF6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финансирования региональных проектов </w:t>
            </w:r>
            <w:r w:rsidRPr="00343CF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рамках государственной программы из федерального </w:t>
            </w:r>
            <w:r w:rsidRPr="00343CF6">
              <w:rPr>
                <w:rFonts w:ascii="Times New Roman" w:hAnsi="Times New Roman" w:cs="Times New Roman"/>
                <w:sz w:val="22"/>
                <w:szCs w:val="22"/>
              </w:rPr>
              <w:br/>
              <w:t>бюджета – 5</w:t>
            </w:r>
            <w:r w:rsidR="00631711" w:rsidRPr="00343CF6">
              <w:rPr>
                <w:rFonts w:ascii="Times New Roman" w:hAnsi="Times New Roman" w:cs="Times New Roman"/>
                <w:sz w:val="22"/>
                <w:szCs w:val="22"/>
              </w:rPr>
              <w:t xml:space="preserve"> 219 957,4 </w:t>
            </w: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 xml:space="preserve"> тыс.руб.,</w:t>
            </w:r>
          </w:p>
          <w:p w:rsidR="00DB5CAE" w:rsidRPr="00343CF6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>в том числе по годам реализации:</w:t>
            </w:r>
          </w:p>
          <w:p w:rsidR="00DB5CAE" w:rsidRPr="00343CF6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>на 2022 год – 1</w:t>
            </w:r>
            <w:r w:rsidR="00631711" w:rsidRPr="00343CF6">
              <w:rPr>
                <w:rFonts w:ascii="Times New Roman" w:hAnsi="Times New Roman" w:cs="Times New Roman"/>
                <w:sz w:val="22"/>
                <w:szCs w:val="22"/>
              </w:rPr>
              <w:t xml:space="preserve"> 733 417,2 </w:t>
            </w: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 xml:space="preserve"> тыс.руб.;</w:t>
            </w:r>
          </w:p>
          <w:p w:rsidR="00DB5CAE" w:rsidRPr="00343CF6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>на 2023 год – 3 270 253,2 тыс.руб.;</w:t>
            </w:r>
          </w:p>
          <w:p w:rsidR="00DB5CAE" w:rsidRPr="00343CF6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>на 2024 год – 216 287,0 тыс.руб.;</w:t>
            </w:r>
          </w:p>
          <w:p w:rsidR="00DB5CAE" w:rsidRPr="00343CF6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>на 2025 год – 0,0 тыс.руб.;</w:t>
            </w:r>
          </w:p>
          <w:p w:rsidR="00DB5CAE" w:rsidRPr="00343CF6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>на 2026 год – 0,0 тыс.руб.;</w:t>
            </w:r>
          </w:p>
          <w:p w:rsidR="00DB5CAE" w:rsidRPr="00343CF6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>на 2027 год – 0,0 тыс.руб.</w:t>
            </w:r>
          </w:p>
          <w:p w:rsidR="00DB5CAE" w:rsidRPr="00343CF6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финансирования региональных проектов </w:t>
            </w:r>
            <w:r w:rsidRPr="00343CF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рамках государственной программы из бюджета </w:t>
            </w:r>
            <w:r w:rsidRPr="00343CF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Санкт-Петербурга – </w:t>
            </w:r>
            <w:r w:rsidR="00511A59" w:rsidRPr="00343CF6">
              <w:rPr>
                <w:rFonts w:ascii="Times New Roman" w:hAnsi="Times New Roman" w:cs="Times New Roman"/>
                <w:sz w:val="22"/>
                <w:szCs w:val="22"/>
              </w:rPr>
              <w:t>19 586 106,2</w:t>
            </w:r>
            <w:r w:rsidR="00B27E7A" w:rsidRPr="00343CF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 xml:space="preserve"> тыс.руб.,</w:t>
            </w:r>
          </w:p>
          <w:p w:rsidR="00DB5CAE" w:rsidRPr="00343CF6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>в том числе по годам реализации:</w:t>
            </w:r>
          </w:p>
          <w:p w:rsidR="00DB5CAE" w:rsidRPr="00343CF6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 xml:space="preserve">на 2022 год – </w:t>
            </w:r>
            <w:r w:rsidR="00511A59" w:rsidRPr="00343CF6">
              <w:rPr>
                <w:rFonts w:ascii="Times New Roman" w:hAnsi="Times New Roman" w:cs="Times New Roman"/>
                <w:sz w:val="22"/>
                <w:szCs w:val="22"/>
              </w:rPr>
              <w:t>10 803 944,8</w:t>
            </w:r>
            <w:r w:rsidR="00B27E7A" w:rsidRPr="00343CF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 xml:space="preserve"> тыс.руб.;</w:t>
            </w:r>
          </w:p>
          <w:p w:rsidR="00DB5CAE" w:rsidRPr="00343CF6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 xml:space="preserve">на 2023 год – </w:t>
            </w:r>
            <w:r w:rsidR="00511A59" w:rsidRPr="00343CF6">
              <w:rPr>
                <w:rFonts w:ascii="Times New Roman" w:hAnsi="Times New Roman" w:cs="Times New Roman"/>
                <w:sz w:val="22"/>
                <w:szCs w:val="22"/>
              </w:rPr>
              <w:t>7 327 769,3</w:t>
            </w:r>
            <w:r w:rsidR="000C196E" w:rsidRPr="00343CF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 xml:space="preserve"> тыс.руб.;</w:t>
            </w:r>
          </w:p>
          <w:p w:rsidR="00DB5CAE" w:rsidRPr="00343CF6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>на 2024 год – 874 586,9 тыс.руб.;</w:t>
            </w:r>
          </w:p>
          <w:p w:rsidR="00DB5CAE" w:rsidRPr="00343CF6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>на 2025 год – 185 556,6 тыс.руб.;</w:t>
            </w:r>
          </w:p>
          <w:p w:rsidR="00DB5CAE" w:rsidRPr="00343CF6" w:rsidRDefault="00DB5CAE" w:rsidP="00DB5C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43CF6">
              <w:rPr>
                <w:rFonts w:ascii="Times New Roman" w:hAnsi="Times New Roman" w:cs="Times New Roman"/>
                <w:sz w:val="22"/>
                <w:szCs w:val="22"/>
              </w:rPr>
              <w:t>на 2026 год – 193 164,4 тыс.руб.;</w:t>
            </w:r>
          </w:p>
          <w:p w:rsidR="00A9008D" w:rsidRPr="00343CF6" w:rsidRDefault="00DB5CAE" w:rsidP="00DB5CAE">
            <w:r w:rsidRPr="00343CF6">
              <w:rPr>
                <w:sz w:val="22"/>
                <w:szCs w:val="22"/>
                <w:lang w:eastAsia="en-US"/>
              </w:rPr>
              <w:t>на 2027 год – 201 084,2 тыс.руб.</w:t>
            </w:r>
          </w:p>
        </w:tc>
        <w:tc>
          <w:tcPr>
            <w:tcW w:w="13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2836A9" w:rsidRPr="00343CF6" w:rsidRDefault="002836A9" w:rsidP="00763556">
            <w:pPr>
              <w:rPr>
                <w:sz w:val="15"/>
                <w:szCs w:val="15"/>
              </w:rPr>
            </w:pPr>
          </w:p>
          <w:p w:rsidR="002836A9" w:rsidRPr="00343CF6" w:rsidRDefault="002836A9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15"/>
                <w:szCs w:val="15"/>
              </w:rPr>
            </w:pPr>
          </w:p>
          <w:p w:rsidR="00DB5CAE" w:rsidRPr="00343CF6" w:rsidRDefault="00DB5CAE" w:rsidP="00763556">
            <w:pPr>
              <w:rPr>
                <w:sz w:val="15"/>
                <w:szCs w:val="15"/>
              </w:rPr>
            </w:pPr>
          </w:p>
          <w:p w:rsidR="00DB5CAE" w:rsidRPr="00343CF6" w:rsidRDefault="00DB5CAE" w:rsidP="00763556">
            <w:pPr>
              <w:rPr>
                <w:sz w:val="15"/>
                <w:szCs w:val="15"/>
              </w:rPr>
            </w:pPr>
          </w:p>
          <w:p w:rsidR="00DB5CAE" w:rsidRPr="00343CF6" w:rsidRDefault="00DB5CAE" w:rsidP="00763556">
            <w:pPr>
              <w:rPr>
                <w:sz w:val="15"/>
                <w:szCs w:val="15"/>
              </w:rPr>
            </w:pPr>
          </w:p>
          <w:p w:rsidR="00DB5CAE" w:rsidRPr="00343CF6" w:rsidRDefault="00DB5CAE" w:rsidP="00763556">
            <w:pPr>
              <w:rPr>
                <w:sz w:val="15"/>
                <w:szCs w:val="15"/>
              </w:rPr>
            </w:pPr>
          </w:p>
          <w:p w:rsidR="00DB5CAE" w:rsidRPr="00343CF6" w:rsidRDefault="00DB5CAE" w:rsidP="00763556">
            <w:pPr>
              <w:rPr>
                <w:sz w:val="15"/>
                <w:szCs w:val="15"/>
              </w:rPr>
            </w:pPr>
          </w:p>
          <w:p w:rsidR="00DB5CAE" w:rsidRPr="00343CF6" w:rsidRDefault="00DB5CAE" w:rsidP="00763556">
            <w:pPr>
              <w:rPr>
                <w:sz w:val="15"/>
                <w:szCs w:val="15"/>
              </w:rPr>
            </w:pPr>
          </w:p>
          <w:p w:rsidR="00DB5CAE" w:rsidRPr="00343CF6" w:rsidRDefault="00DB5CAE" w:rsidP="00763556">
            <w:pPr>
              <w:rPr>
                <w:sz w:val="15"/>
                <w:szCs w:val="15"/>
              </w:rPr>
            </w:pPr>
          </w:p>
          <w:p w:rsidR="00A9008D" w:rsidRPr="00343CF6" w:rsidRDefault="00A9008D" w:rsidP="00763556">
            <w:pPr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».</w:t>
            </w:r>
          </w:p>
        </w:tc>
      </w:tr>
    </w:tbl>
    <w:p w:rsidR="00A9008D" w:rsidRPr="00343CF6" w:rsidRDefault="00A9008D" w:rsidP="00A9008D">
      <w:pPr>
        <w:jc w:val="both"/>
      </w:pPr>
    </w:p>
    <w:p w:rsidR="000C7519" w:rsidRPr="00343CF6" w:rsidRDefault="000C7519" w:rsidP="000C7519">
      <w:pPr>
        <w:jc w:val="both"/>
        <w:sectPr w:rsidR="000C7519" w:rsidRPr="00343CF6" w:rsidSect="00A9008D">
          <w:type w:val="continuous"/>
          <w:pgSz w:w="11906" w:h="16838"/>
          <w:pgMar w:top="851" w:right="850" w:bottom="993" w:left="1701" w:header="708" w:footer="708" w:gutter="0"/>
          <w:cols w:space="708"/>
          <w:docGrid w:linePitch="360"/>
        </w:sectPr>
      </w:pPr>
    </w:p>
    <w:p w:rsidR="000C7519" w:rsidRPr="00343CF6" w:rsidRDefault="000C7519" w:rsidP="00C85C92">
      <w:pPr>
        <w:ind w:firstLine="708"/>
        <w:rPr>
          <w:rFonts w:eastAsia="Calibri"/>
          <w:lang w:eastAsia="en-US"/>
        </w:rPr>
      </w:pPr>
      <w:r w:rsidRPr="00343CF6">
        <w:rPr>
          <w:rFonts w:eastAsia="Calibr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6EE1827" wp14:editId="6721734C">
                <wp:simplePos x="0" y="0"/>
                <wp:positionH relativeFrom="column">
                  <wp:posOffset>4613910</wp:posOffset>
                </wp:positionH>
                <wp:positionV relativeFrom="paragraph">
                  <wp:posOffset>-410210</wp:posOffset>
                </wp:positionV>
                <wp:extent cx="257175" cy="276225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17FE" w:rsidRPr="000E4BAD" w:rsidRDefault="00F117FE" w:rsidP="000C7519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EE182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8" type="#_x0000_t202" style="position:absolute;left:0;text-align:left;margin-left:363.3pt;margin-top:-32.3pt;width:20.25pt;height:21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" stroked="f">
                <v:textbox>
                  <w:txbxContent>
                    <w:p w:rsidR="00F117FE" w:rsidRPr="000E4BAD" w:rsidRDefault="00F117FE" w:rsidP="000C7519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CD1601" w:rsidRPr="00343CF6">
        <w:rPr>
          <w:rFonts w:eastAsia="Calibri"/>
          <w:lang w:eastAsia="en-US"/>
        </w:rPr>
        <w:t>3</w:t>
      </w:r>
      <w:r w:rsidR="000A6A8B" w:rsidRPr="00343CF6">
        <w:rPr>
          <w:rFonts w:eastAsia="Calibri"/>
          <w:lang w:eastAsia="en-US"/>
        </w:rPr>
        <w:t>.2. Пункт</w:t>
      </w:r>
      <w:r w:rsidR="006A6E39" w:rsidRPr="00343CF6">
        <w:rPr>
          <w:rFonts w:eastAsia="Calibri"/>
          <w:lang w:eastAsia="en-US"/>
        </w:rPr>
        <w:t xml:space="preserve"> 1 </w:t>
      </w:r>
      <w:r w:rsidRPr="00343CF6">
        <w:rPr>
          <w:rFonts w:eastAsia="Calibri"/>
          <w:lang w:eastAsia="en-US"/>
        </w:rPr>
        <w:t>таблицы 3 раздела 7 приложения к постановлению изложить в следующей редакции:</w:t>
      </w:r>
    </w:p>
    <w:p w:rsidR="000C7519" w:rsidRPr="00343CF6" w:rsidRDefault="000C7519" w:rsidP="00C85C92">
      <w:pPr>
        <w:ind w:firstLine="708"/>
        <w:rPr>
          <w:rFonts w:eastAsia="Calibri"/>
          <w:sz w:val="20"/>
          <w:szCs w:val="20"/>
          <w:vertAlign w:val="superscript"/>
          <w:lang w:eastAsia="en-US"/>
        </w:rPr>
      </w:pPr>
    </w:p>
    <w:tbl>
      <w:tblPr>
        <w:tblStyle w:val="ad"/>
        <w:tblW w:w="15167" w:type="dxa"/>
        <w:tblInd w:w="19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4"/>
        <w:gridCol w:w="425"/>
        <w:gridCol w:w="1559"/>
        <w:gridCol w:w="1418"/>
        <w:gridCol w:w="492"/>
        <w:gridCol w:w="1209"/>
        <w:gridCol w:w="850"/>
        <w:gridCol w:w="1113"/>
        <w:gridCol w:w="1256"/>
        <w:gridCol w:w="1255"/>
        <w:gridCol w:w="1256"/>
        <w:gridCol w:w="1255"/>
        <w:gridCol w:w="1256"/>
        <w:gridCol w:w="1256"/>
        <w:gridCol w:w="283"/>
      </w:tblGrid>
      <w:tr w:rsidR="00343CF6" w:rsidRPr="00343CF6" w:rsidTr="00165A4C">
        <w:trPr>
          <w:cantSplit/>
          <w:trHeight w:val="57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343CF6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559" w:type="dxa"/>
            <w:vMerge w:val="restart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Государственная программа</w:t>
            </w:r>
          </w:p>
        </w:tc>
        <w:tc>
          <w:tcPr>
            <w:tcW w:w="1418" w:type="dxa"/>
            <w:vMerge w:val="restart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 xml:space="preserve">Бюджет </w:t>
            </w:r>
            <w:r w:rsidRPr="00343CF6">
              <w:rPr>
                <w:rFonts w:ascii="Times New Roman" w:hAnsi="Times New Roman" w:cs="Times New Roman"/>
                <w:sz w:val="19"/>
                <w:szCs w:val="19"/>
              </w:rPr>
              <w:br/>
              <w:t>Санкт-Петербурга</w:t>
            </w:r>
          </w:p>
        </w:tc>
        <w:tc>
          <w:tcPr>
            <w:tcW w:w="1701" w:type="dxa"/>
            <w:gridSpan w:val="2"/>
            <w:vMerge w:val="restart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Проектная часть</w:t>
            </w:r>
          </w:p>
        </w:tc>
        <w:tc>
          <w:tcPr>
            <w:tcW w:w="850" w:type="dxa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1 224 831,5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1 636 937,5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874 586,9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185 556,6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193 164,4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201 084,2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4 316 161,1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343CF6" w:rsidRPr="00343CF6" w:rsidTr="00165A4C">
        <w:trPr>
          <w:cantSplit/>
          <w:trHeight w:val="55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Расходы развития</w:t>
            </w:r>
          </w:p>
        </w:tc>
        <w:tc>
          <w:tcPr>
            <w:tcW w:w="1113" w:type="dxa"/>
            <w:noWrap/>
            <w:hideMark/>
          </w:tcPr>
          <w:p w:rsidR="00044E4A" w:rsidRPr="00343CF6" w:rsidRDefault="00925C03" w:rsidP="00AA7711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19</w:t>
            </w:r>
            <w:r w:rsidR="00AA7711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041 743,4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AA7711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29</w:t>
            </w:r>
            <w:r w:rsidR="00E152CE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122 646,1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AA7711" w:rsidP="00FE5AA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22</w:t>
            </w:r>
            <w:r w:rsidR="00E152CE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991 077,7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AA7711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25 870 096,4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24 766 031,</w:t>
            </w: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9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16 898 001,</w:t>
            </w: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2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343CF6" w:rsidRDefault="0094519D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138</w:t>
            </w:r>
            <w:r w:rsidR="00E152CE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689 596,7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343CF6" w:rsidRPr="00343CF6" w:rsidTr="00165A4C">
        <w:trPr>
          <w:cantSplit/>
          <w:trHeight w:val="27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1113" w:type="dxa"/>
            <w:noWrap/>
            <w:hideMark/>
          </w:tcPr>
          <w:p w:rsidR="00044E4A" w:rsidRPr="00343CF6" w:rsidRDefault="00925C03" w:rsidP="00AA7711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20</w:t>
            </w:r>
            <w:r w:rsidR="00AA7711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266 574,9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AA7711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30</w:t>
            </w:r>
            <w:r w:rsidR="00E152CE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</w:t>
            </w: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7</w:t>
            </w:r>
            <w:r w:rsidR="00E152CE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59 583,6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AA7711" w:rsidP="00FE5AA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23</w:t>
            </w:r>
            <w:r w:rsidR="00E152CE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865 664,6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AA7711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26 055 653,0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24 959 196,</w:t>
            </w: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3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17 099 085,</w:t>
            </w: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4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343CF6" w:rsidRDefault="0094519D" w:rsidP="00AA7711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14</w:t>
            </w:r>
            <w:r w:rsidR="00E152CE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3 005 757,8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343CF6" w:rsidRPr="00343CF6" w:rsidTr="00165A4C">
        <w:trPr>
          <w:cantSplit/>
          <w:trHeight w:val="564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Процессная часть</w:t>
            </w:r>
          </w:p>
        </w:tc>
        <w:tc>
          <w:tcPr>
            <w:tcW w:w="850" w:type="dxa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185 812 942,7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187 794 220,0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194 444 525,6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191 736 365,7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199 542 525,8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207 668 737,7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1 166 999 317,5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343CF6" w:rsidRPr="00343CF6" w:rsidTr="00165A4C">
        <w:trPr>
          <w:cantSplit/>
          <w:trHeight w:val="402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51" w:type="dxa"/>
            <w:gridSpan w:val="3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noWrap/>
            <w:hideMark/>
          </w:tcPr>
          <w:p w:rsidR="00044E4A" w:rsidRPr="00343CF6" w:rsidRDefault="00925C03" w:rsidP="00AA7711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206</w:t>
            </w:r>
            <w:r w:rsidR="00AA7711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079 517,6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AA7711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218</w:t>
            </w:r>
            <w:r w:rsidR="00E152CE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</w:t>
            </w: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</w:t>
            </w:r>
            <w:r w:rsidR="00E152CE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53 803,6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AA7711" w:rsidP="00FE5AA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218</w:t>
            </w:r>
            <w:r w:rsidR="00E152CE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310 190,2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AA7711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217 792 018,7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224 501 722,</w:t>
            </w: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1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224 767 823,</w:t>
            </w: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1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343CF6" w:rsidRDefault="004D428E" w:rsidP="0094519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</w:t>
            </w:r>
            <w:r w:rsidR="00E152CE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</w:t>
            </w:r>
            <w:r w:rsidR="0094519D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</w:t>
            </w:r>
            <w:r w:rsidR="00E152CE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10 005 075,3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343CF6" w:rsidRPr="00343CF6" w:rsidTr="00165A4C">
        <w:trPr>
          <w:cantSplit/>
          <w:trHeight w:val="564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 w:val="restart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Федеральный бюджет</w:t>
            </w:r>
          </w:p>
        </w:tc>
        <w:tc>
          <w:tcPr>
            <w:tcW w:w="1701" w:type="dxa"/>
            <w:gridSpan w:val="2"/>
            <w:vMerge w:val="restart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Проектная часть</w:t>
            </w:r>
          </w:p>
        </w:tc>
        <w:tc>
          <w:tcPr>
            <w:tcW w:w="850" w:type="dxa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425 971,5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2 375 097,0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216 287,0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</w:t>
            </w:r>
            <w:r w:rsidR="000A62CC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017</w:t>
            </w:r>
            <w:r w:rsidR="000A62CC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355,5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343CF6" w:rsidRPr="00343CF6" w:rsidTr="00165A4C">
        <w:trPr>
          <w:cantSplit/>
          <w:trHeight w:val="558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Расходы развития</w:t>
            </w:r>
          </w:p>
        </w:tc>
        <w:tc>
          <w:tcPr>
            <w:tcW w:w="1113" w:type="dxa"/>
            <w:noWrap/>
            <w:hideMark/>
          </w:tcPr>
          <w:p w:rsidR="00044E4A" w:rsidRPr="00343CF6" w:rsidRDefault="00044E4A" w:rsidP="00AA7711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</w:t>
            </w:r>
            <w:r w:rsidR="00AA7711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307 445,7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895 156,2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343CF6" w:rsidRDefault="00044E4A" w:rsidP="0094519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</w:t>
            </w:r>
            <w:r w:rsidR="0094519D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202 601,9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343CF6" w:rsidRPr="00343CF6" w:rsidTr="002655E6">
        <w:trPr>
          <w:cantSplit/>
          <w:trHeight w:val="244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1113" w:type="dxa"/>
            <w:noWrap/>
            <w:hideMark/>
          </w:tcPr>
          <w:p w:rsidR="00044E4A" w:rsidRPr="00343CF6" w:rsidRDefault="00044E4A" w:rsidP="00AA7711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</w:t>
            </w:r>
            <w:r w:rsidR="00AA7711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733 417,2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</w:t>
            </w:r>
            <w:r w:rsidR="000A62CC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270</w:t>
            </w:r>
            <w:r w:rsidR="000A62CC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253,2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216 287,0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343CF6" w:rsidRDefault="00044E4A" w:rsidP="0094519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</w:t>
            </w:r>
            <w:r w:rsidR="0094519D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219 957,4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343CF6" w:rsidRPr="00343CF6" w:rsidTr="00165A4C">
        <w:trPr>
          <w:cantSplit/>
          <w:trHeight w:val="559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Процессная часть</w:t>
            </w:r>
          </w:p>
        </w:tc>
        <w:tc>
          <w:tcPr>
            <w:tcW w:w="850" w:type="dxa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343CF6" w:rsidRDefault="002655E6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1 864 104,0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2655E6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1 930 614,9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2655E6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1 977  624,9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1 805 230,9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1 878 954,2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1 955 700,2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343CF6" w:rsidRDefault="004D428E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11 412 229,1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343CF6" w:rsidRPr="00343CF6" w:rsidTr="00165A4C">
        <w:trPr>
          <w:cantSplit/>
          <w:trHeight w:val="42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51" w:type="dxa"/>
            <w:gridSpan w:val="3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noWrap/>
            <w:hideMark/>
          </w:tcPr>
          <w:p w:rsidR="00044E4A" w:rsidRPr="00343CF6" w:rsidRDefault="00044E4A" w:rsidP="00AA7711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</w:t>
            </w:r>
            <w:r w:rsidR="00AA7711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597 521,2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2655E6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5 200 868,1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4D428E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2 193 911,9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1 805 230,9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1 878 954,2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1 955 700,2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343CF6" w:rsidRDefault="004D428E" w:rsidP="0094519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16</w:t>
            </w:r>
            <w:r w:rsidR="0094519D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632 186,5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343CF6" w:rsidRPr="00343CF6" w:rsidTr="00A47B2C">
        <w:trPr>
          <w:cantSplit/>
          <w:trHeight w:val="36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 w:val="restart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Внебюджетные средства</w:t>
            </w:r>
          </w:p>
        </w:tc>
        <w:tc>
          <w:tcPr>
            <w:tcW w:w="1701" w:type="dxa"/>
            <w:gridSpan w:val="2"/>
            <w:vMerge w:val="restart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Проектная часть</w:t>
            </w:r>
          </w:p>
        </w:tc>
        <w:tc>
          <w:tcPr>
            <w:tcW w:w="850" w:type="dxa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343CF6" w:rsidRPr="00343CF6" w:rsidTr="00165A4C">
        <w:trPr>
          <w:cantSplit/>
          <w:trHeight w:val="56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Расходы развития</w:t>
            </w:r>
          </w:p>
        </w:tc>
        <w:tc>
          <w:tcPr>
            <w:tcW w:w="1113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343CF6" w:rsidRPr="00343CF6" w:rsidTr="00165A4C">
        <w:trPr>
          <w:cantSplit/>
          <w:trHeight w:val="40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1113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343CF6" w:rsidRPr="00343CF6" w:rsidTr="00165A4C">
        <w:trPr>
          <w:cantSplit/>
          <w:trHeight w:val="56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Процессная часть</w:t>
            </w:r>
          </w:p>
        </w:tc>
        <w:tc>
          <w:tcPr>
            <w:tcW w:w="850" w:type="dxa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343CF6" w:rsidRPr="00343CF6" w:rsidTr="00165A4C">
        <w:trPr>
          <w:cantSplit/>
          <w:trHeight w:val="26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51" w:type="dxa"/>
            <w:gridSpan w:val="3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343CF6" w:rsidRPr="00343CF6" w:rsidTr="00165A4C">
        <w:trPr>
          <w:cantSplit/>
          <w:trHeight w:val="42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 w:val="restart"/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418" w:type="dxa"/>
            <w:vMerge w:val="restart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Проектная часть</w:t>
            </w:r>
          </w:p>
        </w:tc>
        <w:tc>
          <w:tcPr>
            <w:tcW w:w="2551" w:type="dxa"/>
            <w:gridSpan w:val="3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1 650 803,0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4</w:t>
            </w:r>
            <w:r w:rsidR="000A62CC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012</w:t>
            </w:r>
            <w:r w:rsidR="000A62CC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034,5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1 090 873,9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185 556,6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193 164,4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201 084,2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7</w:t>
            </w:r>
            <w:r w:rsidR="000A62CC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333</w:t>
            </w:r>
            <w:r w:rsidR="000A62CC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516,6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343CF6" w:rsidRPr="00343CF6" w:rsidTr="00165A4C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51" w:type="dxa"/>
            <w:gridSpan w:val="3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Расходы развития</w:t>
            </w:r>
          </w:p>
        </w:tc>
        <w:tc>
          <w:tcPr>
            <w:tcW w:w="1113" w:type="dxa"/>
            <w:noWrap/>
            <w:hideMark/>
          </w:tcPr>
          <w:p w:rsidR="00044E4A" w:rsidRPr="00343CF6" w:rsidRDefault="00925C03" w:rsidP="00AA7711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20</w:t>
            </w:r>
            <w:r w:rsidR="00AA7711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349 189,1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E152CE" w:rsidP="00FE5AA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30 017 802,3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AA7711" w:rsidP="00FE5AA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22</w:t>
            </w:r>
            <w:r w:rsidR="00E152CE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991 077,7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AA7711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25 870 096,4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24 766 031,</w:t>
            </w:r>
            <w:r w:rsidR="0073793C" w:rsidRPr="00343CF6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9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16 898 001,</w:t>
            </w:r>
            <w:r w:rsidR="0073793C" w:rsidRPr="00343CF6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2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343CF6" w:rsidRDefault="0094519D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140</w:t>
            </w:r>
            <w:r w:rsidR="002F7C71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892 198,6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343CF6" w:rsidRPr="00343CF6" w:rsidTr="00BE5ADE">
        <w:trPr>
          <w:cantSplit/>
          <w:trHeight w:val="418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51" w:type="dxa"/>
            <w:gridSpan w:val="3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noWrap/>
            <w:hideMark/>
          </w:tcPr>
          <w:p w:rsidR="00044E4A" w:rsidRPr="00343CF6" w:rsidRDefault="00AA7711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21 999 992,1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AA7711" w:rsidP="00FE5AA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</w:t>
            </w:r>
            <w:r w:rsidR="00E152CE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4 029 836,8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AA7711" w:rsidP="00FE5AA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</w:t>
            </w:r>
            <w:r w:rsidR="00E152CE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4 081 951,6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AA7711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26 055 653,0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24 959 196,</w:t>
            </w: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3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17 099 085,</w:t>
            </w: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4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343CF6" w:rsidRDefault="0094519D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</w:t>
            </w:r>
            <w:r w:rsidR="002F7C71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48 225 715,2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343CF6" w:rsidRPr="00343CF6" w:rsidTr="00A47B2C">
        <w:trPr>
          <w:cantSplit/>
          <w:trHeight w:val="29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Процессная часть</w:t>
            </w:r>
          </w:p>
        </w:tc>
        <w:tc>
          <w:tcPr>
            <w:tcW w:w="2551" w:type="dxa"/>
            <w:gridSpan w:val="3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343CF6" w:rsidRDefault="00044E4A" w:rsidP="003B1EE4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187</w:t>
            </w:r>
            <w:r w:rsidR="003B1EE4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677 046,7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FE5AAC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189 724 834,9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FE5AA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196</w:t>
            </w:r>
            <w:r w:rsidR="00FE5AAC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422 150,5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193 541 596,6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201 421 480,0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209 624 437,9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343CF6" w:rsidRDefault="00BE5ADE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</w:t>
            </w:r>
            <w:r w:rsidR="002F7C71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178</w:t>
            </w:r>
            <w:r w:rsidR="002F7C71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411</w:t>
            </w:r>
            <w:r w:rsidR="002F7C71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546,6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343CF6" w:rsidRPr="00343CF6" w:rsidTr="004335D2">
        <w:trPr>
          <w:cantSplit/>
          <w:trHeight w:val="41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969" w:type="dxa"/>
            <w:gridSpan w:val="4"/>
            <w:tcBorders>
              <w:bottom w:val="single" w:sz="4" w:space="0" w:color="auto"/>
            </w:tcBorders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tcBorders>
              <w:bottom w:val="single" w:sz="4" w:space="0" w:color="auto"/>
            </w:tcBorders>
            <w:noWrap/>
            <w:hideMark/>
          </w:tcPr>
          <w:p w:rsidR="00044E4A" w:rsidRPr="00343CF6" w:rsidRDefault="00FE5AAC" w:rsidP="00AA7711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209</w:t>
            </w:r>
            <w:r w:rsidR="00AA7711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677 038,8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noWrap/>
            <w:hideMark/>
          </w:tcPr>
          <w:p w:rsidR="00044E4A" w:rsidRPr="00343CF6" w:rsidRDefault="00AA7711" w:rsidP="00FE5AA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223</w:t>
            </w:r>
            <w:r w:rsidR="00E152CE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754 671,7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noWrap/>
            <w:hideMark/>
          </w:tcPr>
          <w:p w:rsidR="00044E4A" w:rsidRPr="00343CF6" w:rsidRDefault="00AA7711" w:rsidP="00FE5AA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220</w:t>
            </w:r>
            <w:r w:rsidR="00E152CE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504 102,1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noWrap/>
            <w:hideMark/>
          </w:tcPr>
          <w:p w:rsidR="00044E4A" w:rsidRPr="00343CF6" w:rsidRDefault="00AA7711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219 597 249,6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226 380 676,</w:t>
            </w: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3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226 723 523,</w:t>
            </w: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3</w:t>
            </w:r>
          </w:p>
        </w:tc>
        <w:tc>
          <w:tcPr>
            <w:tcW w:w="1256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E4A" w:rsidRPr="00343CF6" w:rsidRDefault="00BE5ADE" w:rsidP="0094519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</w:t>
            </w:r>
            <w:r w:rsidR="0094519D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326</w:t>
            </w:r>
            <w:r w:rsidR="002F7C71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637 261,8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343CF6" w:rsidRDefault="00AD7BDC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</w:rPr>
            </w:pPr>
            <w:r w:rsidRPr="00343CF6">
              <w:rPr>
                <w:rFonts w:ascii="Times New Roman" w:hAnsi="Times New Roman" w:cs="Times New Roman"/>
                <w:spacing w:val="-8"/>
              </w:rPr>
              <w:t>».</w:t>
            </w:r>
          </w:p>
        </w:tc>
      </w:tr>
      <w:tr w:rsidR="00343CF6" w:rsidRPr="00343CF6" w:rsidTr="004335D2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335D2" w:rsidRPr="00343CF6" w:rsidRDefault="004335D2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00" w:type="dxa"/>
            <w:gridSpan w:val="1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A6A8B" w:rsidRPr="00343CF6" w:rsidRDefault="000A6A8B" w:rsidP="000A6A8B">
            <w:pPr>
              <w:rPr>
                <w:rFonts w:eastAsia="Calibri"/>
                <w:spacing w:val="-8"/>
                <w:sz w:val="19"/>
                <w:szCs w:val="19"/>
                <w:lang w:eastAsia="en-US"/>
              </w:rPr>
            </w:pPr>
          </w:p>
          <w:p w:rsidR="000A6A8B" w:rsidRPr="00343CF6" w:rsidRDefault="000A6A8B" w:rsidP="000A6A8B">
            <w:pPr>
              <w:rPr>
                <w:rFonts w:eastAsia="Calibri"/>
                <w:lang w:eastAsia="en-US"/>
              </w:rPr>
            </w:pPr>
            <w:r w:rsidRPr="00343CF6">
              <w:rPr>
                <w:rFonts w:eastAsia="Calibri"/>
                <w:lang w:eastAsia="en-US"/>
              </w:rPr>
              <w:lastRenderedPageBreak/>
              <w:t xml:space="preserve">    </w:t>
            </w:r>
            <w:r w:rsidR="00CD1601" w:rsidRPr="00343CF6">
              <w:rPr>
                <w:rFonts w:eastAsia="Calibri"/>
                <w:lang w:eastAsia="en-US"/>
              </w:rPr>
              <w:t>3</w:t>
            </w:r>
            <w:r w:rsidRPr="00343CF6">
              <w:rPr>
                <w:rFonts w:eastAsia="Calibri"/>
                <w:lang w:eastAsia="en-US"/>
              </w:rPr>
              <w:t>.3 Пункт 3 таблицы 3 раздела 7 приложения к постановлению изложить в следующей редакции:</w:t>
            </w:r>
          </w:p>
          <w:p w:rsidR="000A6A8B" w:rsidRPr="00343CF6" w:rsidRDefault="000A6A8B" w:rsidP="000A6A8B">
            <w:pPr>
              <w:pStyle w:val="ConsPlusNormal"/>
              <w:ind w:left="-57" w:right="-57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335D2" w:rsidRPr="00343CF6" w:rsidRDefault="000A6A8B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lastRenderedPageBreak/>
              <w:t xml:space="preserve">  </w:t>
            </w:r>
          </w:p>
        </w:tc>
      </w:tr>
      <w:tr w:rsidR="00343CF6" w:rsidRPr="00343CF6" w:rsidTr="004335D2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335D2" w:rsidRPr="00343CF6" w:rsidRDefault="004335D2" w:rsidP="000A6A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00" w:type="dxa"/>
            <w:gridSpan w:val="1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335D2" w:rsidRPr="00343CF6" w:rsidRDefault="004335D2" w:rsidP="004335D2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335D2" w:rsidRPr="00343CF6" w:rsidRDefault="004335D2" w:rsidP="004335D2">
            <w:pPr>
              <w:rPr>
                <w:sz w:val="20"/>
                <w:szCs w:val="20"/>
              </w:rPr>
            </w:pPr>
          </w:p>
        </w:tc>
      </w:tr>
      <w:tr w:rsidR="00343CF6" w:rsidRPr="00343CF6" w:rsidTr="004335D2">
        <w:trPr>
          <w:cantSplit/>
          <w:trHeight w:val="47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343CF6" w:rsidRDefault="000A6A8B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343CF6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Подпрограмма 2</w:t>
            </w:r>
          </w:p>
        </w:tc>
        <w:tc>
          <w:tcPr>
            <w:tcW w:w="1910" w:type="dxa"/>
            <w:gridSpan w:val="2"/>
            <w:vMerge w:val="restart"/>
            <w:tcBorders>
              <w:top w:val="single" w:sz="4" w:space="0" w:color="auto"/>
            </w:tcBorders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 xml:space="preserve">Бюджет </w:t>
            </w:r>
            <w:r w:rsidRPr="00343CF6">
              <w:rPr>
                <w:rFonts w:ascii="Times New Roman" w:hAnsi="Times New Roman" w:cs="Times New Roman"/>
                <w:sz w:val="19"/>
                <w:szCs w:val="19"/>
              </w:rPr>
              <w:br/>
              <w:t>Санкт-Петербурга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</w:tcBorders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Проектная часть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187 099,2</w:t>
            </w:r>
          </w:p>
        </w:tc>
        <w:tc>
          <w:tcPr>
            <w:tcW w:w="1256" w:type="dxa"/>
            <w:tcBorders>
              <w:top w:val="single" w:sz="4" w:space="0" w:color="auto"/>
            </w:tcBorders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95 000,2</w:t>
            </w:r>
          </w:p>
        </w:tc>
        <w:tc>
          <w:tcPr>
            <w:tcW w:w="1255" w:type="dxa"/>
            <w:tcBorders>
              <w:top w:val="single" w:sz="4" w:space="0" w:color="auto"/>
            </w:tcBorders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298 675,5</w:t>
            </w:r>
          </w:p>
        </w:tc>
        <w:tc>
          <w:tcPr>
            <w:tcW w:w="1256" w:type="dxa"/>
            <w:tcBorders>
              <w:top w:val="single" w:sz="4" w:space="0" w:color="auto"/>
            </w:tcBorders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tcBorders>
              <w:top w:val="single" w:sz="4" w:space="0" w:color="auto"/>
            </w:tcBorders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top w:val="single" w:sz="4" w:space="0" w:color="auto"/>
            </w:tcBorders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580 774,9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343CF6" w:rsidRPr="00343CF6" w:rsidTr="00E96ECB">
        <w:trPr>
          <w:cantSplit/>
          <w:trHeight w:val="48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9" w:type="dxa"/>
            <w:vMerge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Расходы развития</w:t>
            </w:r>
          </w:p>
        </w:tc>
        <w:tc>
          <w:tcPr>
            <w:tcW w:w="1113" w:type="dxa"/>
            <w:noWrap/>
            <w:hideMark/>
          </w:tcPr>
          <w:p w:rsidR="00044E4A" w:rsidRPr="00343CF6" w:rsidRDefault="003122E9" w:rsidP="00AD4F9E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14</w:t>
            </w:r>
            <w:r w:rsidR="00AD4F9E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409 779,7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E96ECB" w:rsidP="002C1DD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23 005 582,7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E96ECB" w:rsidP="00C85FFF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19 603 221,5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DD1827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20 081 428,4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18 867 484,</w:t>
            </w: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5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13 013 991,</w:t>
            </w: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6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343CF6" w:rsidRDefault="00DD1827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108</w:t>
            </w:r>
            <w:r w:rsidR="002E6A52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981 488,4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343CF6" w:rsidRPr="00343CF6" w:rsidTr="00165A4C">
        <w:trPr>
          <w:cantSplit/>
          <w:trHeight w:val="41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9" w:type="dxa"/>
            <w:vMerge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1113" w:type="dxa"/>
            <w:noWrap/>
            <w:hideMark/>
          </w:tcPr>
          <w:p w:rsidR="00044E4A" w:rsidRPr="00343CF6" w:rsidRDefault="003122E9" w:rsidP="00BC431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14</w:t>
            </w:r>
            <w:r w:rsidR="00BC4318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596 878,9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DD1827" w:rsidP="00E96ECB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23</w:t>
            </w:r>
            <w:r w:rsidR="00E96ECB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100 582,9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DD1827" w:rsidP="002C1DD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19</w:t>
            </w:r>
            <w:r w:rsidR="00E96ECB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</w:t>
            </w:r>
            <w:r w:rsidR="002E6A52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901</w:t>
            </w:r>
            <w:r w:rsidR="00E96ECB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897,0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DD1827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20 081 428,4</w:t>
            </w:r>
          </w:p>
        </w:tc>
        <w:tc>
          <w:tcPr>
            <w:tcW w:w="1255" w:type="dxa"/>
            <w:noWrap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18 867 484,</w:t>
            </w: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5</w:t>
            </w:r>
          </w:p>
        </w:tc>
        <w:tc>
          <w:tcPr>
            <w:tcW w:w="1256" w:type="dxa"/>
            <w:noWrap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13 013 991,</w:t>
            </w: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6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</w:tcPr>
          <w:p w:rsidR="00044E4A" w:rsidRPr="00343CF6" w:rsidRDefault="00DD1827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109</w:t>
            </w:r>
            <w:r w:rsidR="002E6A52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562 263,3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343CF6" w:rsidRPr="00343CF6" w:rsidTr="00165A4C">
        <w:trPr>
          <w:cantSplit/>
          <w:trHeight w:val="558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9" w:type="dxa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Процессная часть</w:t>
            </w:r>
          </w:p>
        </w:tc>
        <w:tc>
          <w:tcPr>
            <w:tcW w:w="850" w:type="dxa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343CF6" w:rsidRDefault="00C0691C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81 899 077,8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83 251 431,2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86 147 618,6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87 522 947,5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91 060 175,5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94 742 430,1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343CF6" w:rsidRDefault="00C0691C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524 623 680,7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343CF6" w:rsidRPr="00343CF6" w:rsidTr="00165A4C">
        <w:trPr>
          <w:cantSplit/>
          <w:trHeight w:val="41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59" w:type="dxa"/>
            <w:gridSpan w:val="2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noWrap/>
            <w:hideMark/>
          </w:tcPr>
          <w:p w:rsidR="00044E4A" w:rsidRPr="00343CF6" w:rsidRDefault="003122E9" w:rsidP="00BC431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96</w:t>
            </w:r>
            <w:r w:rsidR="00BC4318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495 956,7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DD1827" w:rsidP="002C1DD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106</w:t>
            </w:r>
            <w:r w:rsidR="00E96ECB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</w:t>
            </w: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</w:t>
            </w:r>
            <w:r w:rsidR="00E96ECB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52 014,1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DD1827" w:rsidP="002C1DD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10</w:t>
            </w:r>
            <w:r w:rsidR="002E6A52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6 049 515,6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DD1827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107 604 375,9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3047B4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109 927</w:t>
            </w:r>
            <w:r w:rsidR="003047B4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660,0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3047B4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107 756 421,7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343CF6" w:rsidRDefault="002E6A52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634 185 944,0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343CF6" w:rsidRPr="00343CF6" w:rsidTr="00165A4C">
        <w:trPr>
          <w:cantSplit/>
          <w:trHeight w:val="558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 w:val="restart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Федеральный бюджет</w:t>
            </w:r>
          </w:p>
        </w:tc>
        <w:tc>
          <w:tcPr>
            <w:tcW w:w="1209" w:type="dxa"/>
            <w:vMerge w:val="restart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Проектная часть</w:t>
            </w:r>
          </w:p>
        </w:tc>
        <w:tc>
          <w:tcPr>
            <w:tcW w:w="850" w:type="dxa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26 845,8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48 626,4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132 675,3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208 147,5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343CF6" w:rsidRPr="00343CF6" w:rsidTr="00165A4C">
        <w:trPr>
          <w:cantSplit/>
          <w:trHeight w:val="552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9" w:type="dxa"/>
            <w:vMerge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Расходы развития</w:t>
            </w:r>
          </w:p>
        </w:tc>
        <w:tc>
          <w:tcPr>
            <w:tcW w:w="1113" w:type="dxa"/>
            <w:noWrap/>
            <w:hideMark/>
          </w:tcPr>
          <w:p w:rsidR="00044E4A" w:rsidRPr="00343CF6" w:rsidRDefault="00044E4A" w:rsidP="00BC431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</w:t>
            </w:r>
            <w:r w:rsidR="00BC4318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307 445,7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895 156,2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343CF6" w:rsidRDefault="00044E4A" w:rsidP="00DD182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</w:t>
            </w:r>
            <w:r w:rsidR="00DD1827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202 601,9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343CF6" w:rsidRPr="00343CF6" w:rsidTr="00165A4C">
        <w:trPr>
          <w:cantSplit/>
          <w:trHeight w:val="419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9" w:type="dxa"/>
            <w:vMerge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1113" w:type="dxa"/>
            <w:noWrap/>
            <w:hideMark/>
          </w:tcPr>
          <w:p w:rsidR="00044E4A" w:rsidRPr="00343CF6" w:rsidRDefault="00BC4318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1 334 291,</w:t>
            </w:r>
            <w:r w:rsidR="00044E4A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943 782,6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132 675,3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343CF6" w:rsidRDefault="00044E4A" w:rsidP="00DD182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</w:t>
            </w:r>
            <w:r w:rsidR="00DD1827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410 749,4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343CF6" w:rsidRPr="00343CF6" w:rsidTr="00165A4C">
        <w:trPr>
          <w:cantSplit/>
          <w:trHeight w:val="55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9" w:type="dxa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Процессная часть</w:t>
            </w:r>
          </w:p>
        </w:tc>
        <w:tc>
          <w:tcPr>
            <w:tcW w:w="850" w:type="dxa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343CF6" w:rsidRDefault="00C0691C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1 595 757,2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C0691C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1 675 439,6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C0691C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1 735 123,3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1 798 130,9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1 871 854,2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1 948 600,2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343CF6" w:rsidRDefault="00C0691C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10 624 905,4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343CF6" w:rsidRPr="00343CF6" w:rsidTr="00165A4C">
        <w:trPr>
          <w:cantSplit/>
          <w:trHeight w:val="419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59" w:type="dxa"/>
            <w:gridSpan w:val="2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noWrap/>
            <w:hideMark/>
          </w:tcPr>
          <w:p w:rsidR="00044E4A" w:rsidRPr="00343CF6" w:rsidRDefault="00BC4318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2 930 048,7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C0691C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2 619 222,2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C0691C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1 867 798,6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1 798 130,9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1 871 854,2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1 948 600,2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343CF6" w:rsidRDefault="00DD1827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13 035 654,8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343CF6" w:rsidRPr="00343CF6" w:rsidTr="00AE606F">
        <w:trPr>
          <w:cantSplit/>
          <w:trHeight w:val="449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 w:val="restart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Внебюджетные средства</w:t>
            </w:r>
          </w:p>
        </w:tc>
        <w:tc>
          <w:tcPr>
            <w:tcW w:w="1209" w:type="dxa"/>
            <w:vMerge w:val="restart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Проектная часть</w:t>
            </w:r>
          </w:p>
        </w:tc>
        <w:tc>
          <w:tcPr>
            <w:tcW w:w="850" w:type="dxa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343CF6" w:rsidRPr="00343CF6" w:rsidTr="00165A4C">
        <w:trPr>
          <w:cantSplit/>
          <w:trHeight w:val="54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9" w:type="dxa"/>
            <w:vMerge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Расходы развития</w:t>
            </w:r>
          </w:p>
        </w:tc>
        <w:tc>
          <w:tcPr>
            <w:tcW w:w="1113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343CF6" w:rsidRPr="00343CF6" w:rsidTr="00165A4C">
        <w:trPr>
          <w:cantSplit/>
          <w:trHeight w:val="41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9" w:type="dxa"/>
            <w:vMerge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1113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343CF6" w:rsidRPr="00343CF6" w:rsidTr="00165A4C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9" w:type="dxa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Процессная часть</w:t>
            </w:r>
          </w:p>
        </w:tc>
        <w:tc>
          <w:tcPr>
            <w:tcW w:w="850" w:type="dxa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343CF6" w:rsidRPr="00343CF6" w:rsidTr="00165A4C">
        <w:trPr>
          <w:cantSplit/>
          <w:trHeight w:val="39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59" w:type="dxa"/>
            <w:gridSpan w:val="2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343CF6" w:rsidRPr="00343CF6" w:rsidTr="00E96ECB">
        <w:trPr>
          <w:cantSplit/>
          <w:trHeight w:val="264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 w:val="restart"/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910" w:type="dxa"/>
            <w:gridSpan w:val="2"/>
            <w:vMerge w:val="restart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Проектная часть</w:t>
            </w:r>
          </w:p>
        </w:tc>
        <w:tc>
          <w:tcPr>
            <w:tcW w:w="2059" w:type="dxa"/>
            <w:gridSpan w:val="2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213 945,0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143 626,6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431 350,8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788 922,4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343CF6" w:rsidRPr="00343CF6" w:rsidTr="00165A4C">
        <w:trPr>
          <w:cantSplit/>
          <w:trHeight w:val="334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59" w:type="dxa"/>
            <w:gridSpan w:val="2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Расходы развития</w:t>
            </w:r>
          </w:p>
        </w:tc>
        <w:tc>
          <w:tcPr>
            <w:tcW w:w="1113" w:type="dxa"/>
            <w:noWrap/>
            <w:hideMark/>
          </w:tcPr>
          <w:p w:rsidR="00044E4A" w:rsidRPr="00343CF6" w:rsidRDefault="00BC4318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15 717 225,4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DD1827" w:rsidP="00E72485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23</w:t>
            </w:r>
            <w:r w:rsidR="00E96ECB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900 738,9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DD1827" w:rsidP="002C1DD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19</w:t>
            </w:r>
            <w:r w:rsidR="002E6A52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603 221,5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DD1827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20 081 428,4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18 867 484,</w:t>
            </w: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5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13 013 991,</w:t>
            </w: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6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343CF6" w:rsidRDefault="00DD1827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11</w:t>
            </w:r>
            <w:r w:rsidR="002E6A52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1 184 090,3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343CF6" w:rsidRPr="00343CF6" w:rsidTr="00165A4C">
        <w:trPr>
          <w:cantSplit/>
          <w:trHeight w:val="21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59" w:type="dxa"/>
            <w:gridSpan w:val="2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noWrap/>
            <w:hideMark/>
          </w:tcPr>
          <w:p w:rsidR="00044E4A" w:rsidRPr="00343CF6" w:rsidRDefault="00BC4318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15 931 170,4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DD1827" w:rsidP="004142F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24</w:t>
            </w:r>
            <w:r w:rsidR="00E96ECB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</w:t>
            </w: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0</w:t>
            </w:r>
            <w:r w:rsidR="00E96ECB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44 365,5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2E6A52" w:rsidP="002C1DD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20 034 572,3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DD1827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20 081 428,4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18 867 484,</w:t>
            </w: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5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13 013 991,</w:t>
            </w: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6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343CF6" w:rsidRDefault="00E704EB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111</w:t>
            </w:r>
            <w:r w:rsidR="002E6A52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973 012,7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343CF6" w:rsidRPr="00343CF6" w:rsidTr="00165A4C">
        <w:trPr>
          <w:cantSplit/>
          <w:trHeight w:val="28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Процессная часть</w:t>
            </w:r>
          </w:p>
        </w:tc>
        <w:tc>
          <w:tcPr>
            <w:tcW w:w="2059" w:type="dxa"/>
            <w:gridSpan w:val="2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343CF6" w:rsidRDefault="00C0691C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83494835,0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C0691C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84</w:t>
            </w:r>
            <w:r w:rsidR="002C1DDA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926</w:t>
            </w:r>
            <w:r w:rsidR="002C1DDA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870,8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C0691C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87</w:t>
            </w:r>
            <w:r w:rsidR="002C1DDA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882</w:t>
            </w:r>
            <w:r w:rsidR="002C1DDA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741,9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89 321 078,4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92 932 029,7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96 691 030,3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343CF6" w:rsidRDefault="00044E4A" w:rsidP="00C0691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535</w:t>
            </w:r>
            <w:r w:rsidR="00824110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</w:t>
            </w:r>
            <w:r w:rsidR="00C0691C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248</w:t>
            </w:r>
            <w:r w:rsidR="00824110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r w:rsidR="00C0691C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586,1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343CF6" w:rsidRPr="00343CF6" w:rsidTr="00165A4C">
        <w:trPr>
          <w:cantSplit/>
          <w:trHeight w:val="26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343CF6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969" w:type="dxa"/>
            <w:gridSpan w:val="4"/>
            <w:hideMark/>
          </w:tcPr>
          <w:p w:rsidR="00044E4A" w:rsidRPr="00343CF6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noWrap/>
            <w:hideMark/>
          </w:tcPr>
          <w:p w:rsidR="00044E4A" w:rsidRPr="00343CF6" w:rsidRDefault="00BC4318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99 426 005,4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DD1827" w:rsidP="00E72485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108</w:t>
            </w:r>
            <w:r w:rsidR="00E96ECB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</w:t>
            </w: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9</w:t>
            </w:r>
            <w:r w:rsidR="00E96ECB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71 236,3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DD1827" w:rsidP="002C1DD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107</w:t>
            </w:r>
            <w:r w:rsidR="002E6A52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917 314,2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DD1827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109 402 506,8</w:t>
            </w:r>
          </w:p>
        </w:tc>
        <w:tc>
          <w:tcPr>
            <w:tcW w:w="1255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111 799 514,</w:t>
            </w: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2</w:t>
            </w:r>
          </w:p>
        </w:tc>
        <w:tc>
          <w:tcPr>
            <w:tcW w:w="1256" w:type="dxa"/>
            <w:noWrap/>
            <w:hideMark/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109 705 021,</w:t>
            </w: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9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343CF6" w:rsidRDefault="00E704EB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64</w:t>
            </w:r>
            <w:r w:rsidR="002E6A52" w:rsidRPr="00343CF6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7 221 598,8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343CF6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</w:rPr>
            </w:pPr>
            <w:r w:rsidRPr="00343CF6">
              <w:rPr>
                <w:rFonts w:ascii="Times New Roman" w:hAnsi="Times New Roman" w:cs="Times New Roman"/>
                <w:spacing w:val="-8"/>
              </w:rPr>
              <w:t>».</w:t>
            </w:r>
          </w:p>
        </w:tc>
      </w:tr>
    </w:tbl>
    <w:p w:rsidR="002674D7" w:rsidRPr="00343CF6" w:rsidRDefault="002674D7" w:rsidP="007022A9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</w:p>
    <w:p w:rsidR="0089582A" w:rsidRPr="00343CF6" w:rsidRDefault="0089582A" w:rsidP="007022A9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</w:p>
    <w:p w:rsidR="00FE5A10" w:rsidRPr="00343CF6" w:rsidRDefault="00FE5A10" w:rsidP="007022A9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</w:p>
    <w:p w:rsidR="001D06ED" w:rsidRPr="00343CF6" w:rsidRDefault="00CD1601" w:rsidP="007022A9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  <w:r w:rsidRPr="00343CF6">
        <w:rPr>
          <w:rFonts w:eastAsia="Calibri"/>
          <w:lang w:eastAsia="en-US"/>
        </w:rPr>
        <w:lastRenderedPageBreak/>
        <w:t>3</w:t>
      </w:r>
      <w:r w:rsidR="000A6A8B" w:rsidRPr="00343CF6">
        <w:rPr>
          <w:rFonts w:eastAsia="Calibri"/>
          <w:lang w:eastAsia="en-US"/>
        </w:rPr>
        <w:t>.4</w:t>
      </w:r>
      <w:r w:rsidR="001D06ED" w:rsidRPr="00343CF6">
        <w:rPr>
          <w:rFonts w:eastAsia="Calibri"/>
          <w:lang w:eastAsia="en-US"/>
        </w:rPr>
        <w:t>. Пункты 1 и 2 таблицы 4 раздела 7 приложения к постановлению изложить в следующей редакции:</w:t>
      </w:r>
    </w:p>
    <w:p w:rsidR="001D06ED" w:rsidRPr="00343CF6" w:rsidRDefault="001D06ED" w:rsidP="00C85C92">
      <w:pPr>
        <w:ind w:firstLine="708"/>
        <w:rPr>
          <w:rFonts w:eastAsia="Calibri"/>
          <w:sz w:val="20"/>
          <w:szCs w:val="20"/>
          <w:vertAlign w:val="superscript"/>
          <w:lang w:eastAsia="en-US"/>
        </w:rPr>
      </w:pPr>
    </w:p>
    <w:tbl>
      <w:tblPr>
        <w:tblStyle w:val="ad"/>
        <w:tblW w:w="15026" w:type="dxa"/>
        <w:tblInd w:w="227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07"/>
        <w:gridCol w:w="307"/>
        <w:gridCol w:w="1654"/>
        <w:gridCol w:w="1559"/>
        <w:gridCol w:w="1134"/>
        <w:gridCol w:w="1377"/>
        <w:gridCol w:w="1377"/>
        <w:gridCol w:w="1377"/>
        <w:gridCol w:w="1377"/>
        <w:gridCol w:w="1377"/>
        <w:gridCol w:w="1377"/>
        <w:gridCol w:w="1377"/>
        <w:gridCol w:w="426"/>
      </w:tblGrid>
      <w:tr w:rsidR="00343CF6" w:rsidRPr="00343CF6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«</w:t>
            </w:r>
          </w:p>
        </w:tc>
        <w:tc>
          <w:tcPr>
            <w:tcW w:w="307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</w:t>
            </w:r>
          </w:p>
        </w:tc>
        <w:tc>
          <w:tcPr>
            <w:tcW w:w="1654" w:type="dxa"/>
            <w:vMerge w:val="restart"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 xml:space="preserve">Общий объем </w:t>
            </w:r>
            <w:r w:rsidRPr="00343CF6">
              <w:rPr>
                <w:rFonts w:ascii="Times New Roman" w:hAnsi="Times New Roman"/>
              </w:rPr>
              <w:br/>
              <w:t xml:space="preserve">финансирования региональных </w:t>
            </w:r>
            <w:r w:rsidRPr="00343CF6">
              <w:rPr>
                <w:rFonts w:ascii="Times New Roman" w:hAnsi="Times New Roman"/>
              </w:rPr>
              <w:br/>
              <w:t xml:space="preserve">проектов, </w:t>
            </w:r>
            <w:r w:rsidRPr="00343CF6">
              <w:rPr>
                <w:rFonts w:ascii="Times New Roman" w:hAnsi="Times New Roman"/>
              </w:rPr>
              <w:br/>
              <w:t xml:space="preserve">реализуемых </w:t>
            </w:r>
            <w:r w:rsidRPr="00343CF6">
              <w:rPr>
                <w:rFonts w:ascii="Times New Roman" w:hAnsi="Times New Roman"/>
              </w:rPr>
              <w:br/>
              <w:t xml:space="preserve">в рамках </w:t>
            </w:r>
            <w:r w:rsidRPr="00343CF6">
              <w:rPr>
                <w:rFonts w:ascii="Times New Roman" w:hAnsi="Times New Roman"/>
              </w:rPr>
              <w:br/>
              <w:t>государственной программы</w:t>
            </w:r>
          </w:p>
        </w:tc>
        <w:tc>
          <w:tcPr>
            <w:tcW w:w="1559" w:type="dxa"/>
            <w:vMerge w:val="restart"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 xml:space="preserve">Бюджет </w:t>
            </w:r>
            <w:r w:rsidRPr="00343CF6">
              <w:rPr>
                <w:rFonts w:ascii="Times New Roman" w:hAnsi="Times New Roman"/>
              </w:rPr>
              <w:br/>
              <w:t>Санкт-Петербурга</w:t>
            </w:r>
          </w:p>
        </w:tc>
        <w:tc>
          <w:tcPr>
            <w:tcW w:w="1134" w:type="dxa"/>
            <w:noWrap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1 224 831,5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1 636 937,5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874 586,9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185 556,6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193 164,4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201 084,2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4 316 161,1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343CF6" w:rsidRPr="00343CF6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 xml:space="preserve">Расходы </w:t>
            </w:r>
          </w:p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D33B3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9 579 113,3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D33B3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5 690 831,8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343CF6" w:rsidRDefault="00D33B3A" w:rsidP="00DB47EB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15 269 945,1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343CF6" w:rsidRPr="00343CF6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ИТОГО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D33B3A" w:rsidP="0040441A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10 803 944,8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D33B3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7 327 769,3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874 586,9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185 556,6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193 164,4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201 084,2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343CF6" w:rsidRDefault="00D33B3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19 586 106,2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343CF6" w:rsidRPr="00343CF6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 w:val="restart"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34" w:type="dxa"/>
            <w:noWrap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425 971,5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2 375 097,0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216 287,0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3 017 355,5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343CF6" w:rsidRPr="00343CF6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 xml:space="preserve">Расходы </w:t>
            </w:r>
          </w:p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D33B3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1 307 445,7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895 156,2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343CF6" w:rsidRDefault="001D06ED" w:rsidP="00D33B3A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2</w:t>
            </w:r>
            <w:r w:rsidR="00D33B3A" w:rsidRPr="00343CF6">
              <w:rPr>
                <w:rFonts w:ascii="Times New Roman" w:hAnsi="Times New Roman"/>
              </w:rPr>
              <w:t> 202 601,9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343CF6" w:rsidRPr="00343CF6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ИТОГО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D33B3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1 733 417,2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7B23BF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3 270</w:t>
            </w:r>
            <w:r w:rsidR="001D06ED" w:rsidRPr="00343CF6">
              <w:rPr>
                <w:rFonts w:ascii="Times New Roman" w:hAnsi="Times New Roman"/>
              </w:rPr>
              <w:t xml:space="preserve"> 253,2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216 287,0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343CF6" w:rsidRDefault="001D06ED" w:rsidP="00D33B3A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5</w:t>
            </w:r>
            <w:r w:rsidR="00D33B3A" w:rsidRPr="00343CF6">
              <w:rPr>
                <w:rFonts w:ascii="Times New Roman" w:hAnsi="Times New Roman"/>
              </w:rPr>
              <w:t> 219 957,4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343CF6" w:rsidRPr="00343CF6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 w:val="restart"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134" w:type="dxa"/>
            <w:noWrap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343CF6" w:rsidRPr="00343CF6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 xml:space="preserve">Расходы </w:t>
            </w:r>
          </w:p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343CF6" w:rsidRPr="00343CF6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ИТОГО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343CF6" w:rsidRPr="00343CF6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693" w:type="dxa"/>
            <w:gridSpan w:val="2"/>
            <w:noWrap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ВСЕГО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40441A" w:rsidP="00D33B3A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12</w:t>
            </w:r>
            <w:r w:rsidR="00D33B3A" w:rsidRPr="00343CF6">
              <w:rPr>
                <w:rFonts w:ascii="Times New Roman" w:hAnsi="Times New Roman"/>
              </w:rPr>
              <w:t> 537 362,0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D33B3A" w:rsidP="0040441A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10 598 022,5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1 090 873,9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185 556,6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193 164,4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201 084,2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343CF6" w:rsidRDefault="00D33B3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24 806 063,6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343CF6" w:rsidRPr="00343CF6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2</w:t>
            </w:r>
          </w:p>
        </w:tc>
        <w:tc>
          <w:tcPr>
            <w:tcW w:w="1654" w:type="dxa"/>
            <w:vMerge w:val="restart"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 xml:space="preserve">Региональный </w:t>
            </w:r>
            <w:r w:rsidRPr="00343CF6">
              <w:rPr>
                <w:rFonts w:ascii="Times New Roman" w:hAnsi="Times New Roman"/>
              </w:rPr>
              <w:br/>
              <w:t>проект 1 НПО</w:t>
            </w:r>
          </w:p>
        </w:tc>
        <w:tc>
          <w:tcPr>
            <w:tcW w:w="1559" w:type="dxa"/>
            <w:vMerge w:val="restart"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 xml:space="preserve">Бюджет </w:t>
            </w:r>
            <w:r w:rsidRPr="00343CF6">
              <w:rPr>
                <w:rFonts w:ascii="Times New Roman" w:hAnsi="Times New Roman"/>
              </w:rPr>
              <w:br/>
              <w:t>Санкт-Петербурга</w:t>
            </w:r>
          </w:p>
        </w:tc>
        <w:tc>
          <w:tcPr>
            <w:tcW w:w="1134" w:type="dxa"/>
            <w:noWrap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294 303,7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211 437,0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273 496,4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185 556,6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193 164,4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201 084,2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1 359 042,3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343CF6" w:rsidRPr="00343CF6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 xml:space="preserve">Расходы </w:t>
            </w:r>
          </w:p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284C4C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9 579 113,3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284C4C" w:rsidP="0040441A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5 690 831,8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343CF6" w:rsidRDefault="00284C4C" w:rsidP="0040441A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15 269 945,1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343CF6" w:rsidRPr="00343CF6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ИТОГО</w:t>
            </w:r>
          </w:p>
        </w:tc>
        <w:tc>
          <w:tcPr>
            <w:tcW w:w="1377" w:type="dxa"/>
            <w:noWrap/>
          </w:tcPr>
          <w:p w:rsidR="001D06ED" w:rsidRPr="00343CF6" w:rsidRDefault="00284C4C" w:rsidP="0040441A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9 873 417,0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284C4C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5 902 268,8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273 496,4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185 556,6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193 164,4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201 084,2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343CF6" w:rsidRDefault="00284C4C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16 628 987,4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343CF6" w:rsidRPr="00343CF6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 w:val="restart"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34" w:type="dxa"/>
            <w:noWrap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18 298,5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28 708,5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91 512,6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138 519,6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343CF6" w:rsidRPr="00343CF6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 xml:space="preserve">Расходы </w:t>
            </w:r>
          </w:p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284C4C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1 307 445,7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895 156,2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343CF6" w:rsidRDefault="001D06ED" w:rsidP="00284C4C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2</w:t>
            </w:r>
            <w:r w:rsidR="00284C4C" w:rsidRPr="00343CF6">
              <w:rPr>
                <w:rFonts w:ascii="Times New Roman" w:hAnsi="Times New Roman"/>
              </w:rPr>
              <w:t> 202 601,9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343CF6" w:rsidRPr="00343CF6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ИТОГО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284C4C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1 325 744,2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923 864,7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91 512,6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343CF6" w:rsidRDefault="001D06ED" w:rsidP="00284C4C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2</w:t>
            </w:r>
            <w:r w:rsidR="00284C4C" w:rsidRPr="00343CF6">
              <w:rPr>
                <w:rFonts w:ascii="Times New Roman" w:hAnsi="Times New Roman"/>
              </w:rPr>
              <w:t> 341 121,5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343CF6" w:rsidRPr="00343CF6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 w:val="restart"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134" w:type="dxa"/>
            <w:noWrap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343CF6" w:rsidRPr="00343CF6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 xml:space="preserve">Расходы </w:t>
            </w:r>
          </w:p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343CF6" w:rsidRPr="00343CF6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ИТОГО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343CF6" w:rsidRPr="00343CF6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693" w:type="dxa"/>
            <w:gridSpan w:val="2"/>
            <w:noWrap/>
            <w:hideMark/>
          </w:tcPr>
          <w:p w:rsidR="001D06ED" w:rsidRPr="00343CF6" w:rsidRDefault="001D06ED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ВСЕГО</w:t>
            </w:r>
          </w:p>
        </w:tc>
        <w:tc>
          <w:tcPr>
            <w:tcW w:w="1377" w:type="dxa"/>
            <w:noWrap/>
          </w:tcPr>
          <w:p w:rsidR="001D06ED" w:rsidRPr="00343CF6" w:rsidRDefault="0040441A" w:rsidP="00284C4C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11</w:t>
            </w:r>
            <w:r w:rsidR="00284C4C" w:rsidRPr="00343CF6">
              <w:rPr>
                <w:rFonts w:ascii="Times New Roman" w:hAnsi="Times New Roman"/>
              </w:rPr>
              <w:t> 199 161,2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284C4C" w:rsidP="0040441A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6 826 133,5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365 009,0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185 556,6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193 164,4</w:t>
            </w:r>
          </w:p>
        </w:tc>
        <w:tc>
          <w:tcPr>
            <w:tcW w:w="1377" w:type="dxa"/>
            <w:noWrap/>
            <w:hideMark/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201 084,2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1D06ED" w:rsidRPr="00343CF6" w:rsidRDefault="00D33B3A" w:rsidP="0040441A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18 970 108,9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06ED" w:rsidRPr="00343CF6" w:rsidRDefault="001D06ED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»</w:t>
            </w:r>
            <w:r w:rsidR="00F3625D" w:rsidRPr="00343CF6">
              <w:rPr>
                <w:rFonts w:ascii="Times New Roman" w:hAnsi="Times New Roman"/>
              </w:rPr>
              <w:t>.</w:t>
            </w:r>
          </w:p>
        </w:tc>
      </w:tr>
    </w:tbl>
    <w:p w:rsidR="001D06ED" w:rsidRPr="00343CF6" w:rsidRDefault="001D06ED" w:rsidP="007022A9">
      <w:pPr>
        <w:tabs>
          <w:tab w:val="left" w:pos="851"/>
        </w:tabs>
        <w:ind w:firstLine="993"/>
        <w:jc w:val="both"/>
        <w:rPr>
          <w:rFonts w:eastAsia="Calibri"/>
          <w:sz w:val="20"/>
          <w:szCs w:val="20"/>
          <w:lang w:eastAsia="en-US"/>
        </w:rPr>
      </w:pPr>
    </w:p>
    <w:p w:rsidR="001D06ED" w:rsidRPr="00343CF6" w:rsidRDefault="00CD1601" w:rsidP="001D06ED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  <w:r w:rsidRPr="00343CF6">
        <w:rPr>
          <w:rFonts w:eastAsia="Calibri"/>
          <w:lang w:eastAsia="en-US"/>
        </w:rPr>
        <w:t>3</w:t>
      </w:r>
      <w:r w:rsidR="000A6A8B" w:rsidRPr="00343CF6">
        <w:rPr>
          <w:rFonts w:eastAsia="Calibri"/>
          <w:lang w:eastAsia="en-US"/>
        </w:rPr>
        <w:t>.5</w:t>
      </w:r>
      <w:r w:rsidR="001D06ED" w:rsidRPr="00343CF6">
        <w:rPr>
          <w:rFonts w:eastAsia="Calibri"/>
          <w:lang w:eastAsia="en-US"/>
        </w:rPr>
        <w:t>. Строку</w:t>
      </w:r>
      <w:r w:rsidR="00C04922" w:rsidRPr="00343CF6">
        <w:rPr>
          <w:rFonts w:eastAsia="Calibri"/>
          <w:lang w:eastAsia="en-US"/>
        </w:rPr>
        <w:t xml:space="preserve"> «ВСЕГО</w:t>
      </w:r>
      <w:r w:rsidR="001D06ED" w:rsidRPr="00343CF6">
        <w:rPr>
          <w:rFonts w:eastAsia="Calibri"/>
          <w:lang w:eastAsia="en-US"/>
        </w:rPr>
        <w:t xml:space="preserve">» </w:t>
      </w:r>
      <w:r w:rsidR="006978DD" w:rsidRPr="00343CF6">
        <w:rPr>
          <w:rFonts w:eastAsia="Calibri"/>
          <w:lang w:eastAsia="en-US"/>
        </w:rPr>
        <w:t xml:space="preserve">таблицы 4 </w:t>
      </w:r>
      <w:r w:rsidR="001D06ED" w:rsidRPr="00343CF6">
        <w:rPr>
          <w:rFonts w:eastAsia="Calibri"/>
          <w:lang w:eastAsia="en-US"/>
        </w:rPr>
        <w:t>раздела 7 приложения к постановлению изложить в следующей редакции:</w:t>
      </w:r>
    </w:p>
    <w:p w:rsidR="001D06ED" w:rsidRPr="00343CF6" w:rsidRDefault="001D06ED" w:rsidP="00C85C92">
      <w:pPr>
        <w:ind w:firstLine="708"/>
        <w:rPr>
          <w:rFonts w:eastAsia="Calibri"/>
          <w:sz w:val="20"/>
          <w:szCs w:val="20"/>
          <w:vertAlign w:val="superscript"/>
          <w:lang w:eastAsia="en-US"/>
        </w:rPr>
      </w:pPr>
    </w:p>
    <w:tbl>
      <w:tblPr>
        <w:tblStyle w:val="ad"/>
        <w:tblW w:w="15167" w:type="dxa"/>
        <w:tblInd w:w="227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84"/>
        <w:gridCol w:w="4677"/>
        <w:gridCol w:w="1377"/>
        <w:gridCol w:w="1377"/>
        <w:gridCol w:w="1377"/>
        <w:gridCol w:w="1377"/>
        <w:gridCol w:w="1377"/>
        <w:gridCol w:w="1377"/>
        <w:gridCol w:w="1377"/>
        <w:gridCol w:w="567"/>
      </w:tblGrid>
      <w:tr w:rsidR="00343CF6" w:rsidRPr="00343CF6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486C" w:rsidRPr="00343CF6" w:rsidRDefault="0095486C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«</w:t>
            </w:r>
          </w:p>
        </w:tc>
        <w:tc>
          <w:tcPr>
            <w:tcW w:w="4677" w:type="dxa"/>
            <w:tcBorders>
              <w:left w:val="single" w:sz="4" w:space="0" w:color="auto"/>
            </w:tcBorders>
            <w:noWrap/>
            <w:hideMark/>
          </w:tcPr>
          <w:p w:rsidR="0095486C" w:rsidRPr="00343CF6" w:rsidRDefault="0095486C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ВСЕГО</w:t>
            </w:r>
          </w:p>
        </w:tc>
        <w:tc>
          <w:tcPr>
            <w:tcW w:w="1377" w:type="dxa"/>
            <w:noWrap/>
          </w:tcPr>
          <w:p w:rsidR="0095486C" w:rsidRPr="00343CF6" w:rsidRDefault="00523653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12 537 362,0</w:t>
            </w:r>
          </w:p>
        </w:tc>
        <w:tc>
          <w:tcPr>
            <w:tcW w:w="1377" w:type="dxa"/>
            <w:noWrap/>
          </w:tcPr>
          <w:p w:rsidR="0095486C" w:rsidRPr="00343CF6" w:rsidRDefault="00523653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10 598 022,5</w:t>
            </w:r>
          </w:p>
        </w:tc>
        <w:tc>
          <w:tcPr>
            <w:tcW w:w="1377" w:type="dxa"/>
            <w:noWrap/>
          </w:tcPr>
          <w:p w:rsidR="0095486C" w:rsidRPr="00343CF6" w:rsidRDefault="0095486C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1 090 873,9</w:t>
            </w:r>
          </w:p>
        </w:tc>
        <w:tc>
          <w:tcPr>
            <w:tcW w:w="1377" w:type="dxa"/>
            <w:noWrap/>
          </w:tcPr>
          <w:p w:rsidR="0095486C" w:rsidRPr="00343CF6" w:rsidRDefault="0095486C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185 556,6</w:t>
            </w:r>
          </w:p>
        </w:tc>
        <w:tc>
          <w:tcPr>
            <w:tcW w:w="1377" w:type="dxa"/>
            <w:noWrap/>
          </w:tcPr>
          <w:p w:rsidR="0095486C" w:rsidRPr="00343CF6" w:rsidRDefault="0095486C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193 164,4</w:t>
            </w:r>
          </w:p>
        </w:tc>
        <w:tc>
          <w:tcPr>
            <w:tcW w:w="1377" w:type="dxa"/>
            <w:noWrap/>
          </w:tcPr>
          <w:p w:rsidR="0095486C" w:rsidRPr="00343CF6" w:rsidRDefault="0095486C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201 084,2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</w:tcPr>
          <w:p w:rsidR="0095486C" w:rsidRPr="00343CF6" w:rsidRDefault="00523653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24 806 063,6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486C" w:rsidRPr="00343CF6" w:rsidRDefault="0095486C" w:rsidP="00F3625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»</w:t>
            </w:r>
            <w:r w:rsidR="00F3625D" w:rsidRPr="00343CF6">
              <w:rPr>
                <w:rFonts w:ascii="Times New Roman" w:hAnsi="Times New Roman"/>
              </w:rPr>
              <w:t>.</w:t>
            </w:r>
          </w:p>
        </w:tc>
      </w:tr>
    </w:tbl>
    <w:p w:rsidR="0089582A" w:rsidRPr="00343CF6" w:rsidRDefault="0089582A" w:rsidP="007022A9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</w:p>
    <w:p w:rsidR="0089582A" w:rsidRPr="00343CF6" w:rsidRDefault="0089582A" w:rsidP="007022A9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</w:p>
    <w:p w:rsidR="002402B4" w:rsidRPr="00343CF6" w:rsidRDefault="002402B4" w:rsidP="007022A9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</w:p>
    <w:p w:rsidR="002402B4" w:rsidRPr="00343CF6" w:rsidRDefault="002402B4" w:rsidP="007022A9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</w:p>
    <w:p w:rsidR="0095486C" w:rsidRPr="00343CF6" w:rsidRDefault="00CD1601" w:rsidP="007022A9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  <w:r w:rsidRPr="00343CF6">
        <w:rPr>
          <w:rFonts w:eastAsia="Calibri"/>
          <w:lang w:eastAsia="en-US"/>
        </w:rPr>
        <w:lastRenderedPageBreak/>
        <w:t>3</w:t>
      </w:r>
      <w:r w:rsidR="0095486C" w:rsidRPr="00343CF6">
        <w:rPr>
          <w:rFonts w:eastAsia="Calibri"/>
          <w:lang w:eastAsia="en-US"/>
        </w:rPr>
        <w:t>.</w:t>
      </w:r>
      <w:r w:rsidR="000A6A8B" w:rsidRPr="00343CF6">
        <w:rPr>
          <w:rFonts w:eastAsia="Calibri"/>
          <w:lang w:eastAsia="en-US"/>
        </w:rPr>
        <w:t>6</w:t>
      </w:r>
      <w:r w:rsidR="0095486C" w:rsidRPr="00343CF6">
        <w:rPr>
          <w:rFonts w:eastAsia="Calibri"/>
          <w:lang w:eastAsia="en-US"/>
        </w:rPr>
        <w:t xml:space="preserve">. Пункты 1 и 2 </w:t>
      </w:r>
      <w:r w:rsidR="00F06FCC" w:rsidRPr="00343CF6">
        <w:rPr>
          <w:rFonts w:eastAsia="Calibri"/>
          <w:lang w:eastAsia="en-US"/>
        </w:rPr>
        <w:t xml:space="preserve">подпрограммы 2 </w:t>
      </w:r>
      <w:r w:rsidR="0095486C" w:rsidRPr="00343CF6">
        <w:rPr>
          <w:rFonts w:eastAsia="Calibri"/>
          <w:lang w:eastAsia="en-US"/>
        </w:rPr>
        <w:t>таблицы 4 раздела 7 приложения к постановлению изложить в следующей редакции:</w:t>
      </w:r>
    </w:p>
    <w:p w:rsidR="00A17F7B" w:rsidRPr="00343CF6" w:rsidRDefault="00A17F7B" w:rsidP="00C85C92">
      <w:pPr>
        <w:ind w:firstLine="708"/>
        <w:rPr>
          <w:rFonts w:eastAsia="Calibri"/>
          <w:sz w:val="20"/>
          <w:szCs w:val="20"/>
          <w:vertAlign w:val="superscript"/>
          <w:lang w:eastAsia="en-US"/>
        </w:rPr>
      </w:pPr>
    </w:p>
    <w:tbl>
      <w:tblPr>
        <w:tblStyle w:val="ad"/>
        <w:tblW w:w="14884" w:type="dxa"/>
        <w:tblInd w:w="227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84"/>
        <w:gridCol w:w="283"/>
        <w:gridCol w:w="1701"/>
        <w:gridCol w:w="1559"/>
        <w:gridCol w:w="1134"/>
        <w:gridCol w:w="1377"/>
        <w:gridCol w:w="1377"/>
        <w:gridCol w:w="1377"/>
        <w:gridCol w:w="1377"/>
        <w:gridCol w:w="1377"/>
        <w:gridCol w:w="1377"/>
        <w:gridCol w:w="1236"/>
        <w:gridCol w:w="425"/>
      </w:tblGrid>
      <w:tr w:rsidR="00343CF6" w:rsidRPr="00343CF6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«</w:t>
            </w: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vMerge w:val="restart"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 xml:space="preserve">Общий объем </w:t>
            </w:r>
            <w:r w:rsidRPr="00343CF6">
              <w:rPr>
                <w:rFonts w:ascii="Times New Roman" w:hAnsi="Times New Roman"/>
              </w:rPr>
              <w:br/>
              <w:t xml:space="preserve">финансирования региональных </w:t>
            </w:r>
            <w:r w:rsidRPr="00343CF6">
              <w:rPr>
                <w:rFonts w:ascii="Times New Roman" w:hAnsi="Times New Roman"/>
              </w:rPr>
              <w:br/>
              <w:t xml:space="preserve">проектов, </w:t>
            </w:r>
            <w:r w:rsidRPr="00343CF6">
              <w:rPr>
                <w:rFonts w:ascii="Times New Roman" w:hAnsi="Times New Roman"/>
              </w:rPr>
              <w:br/>
              <w:t xml:space="preserve">реализуемых </w:t>
            </w:r>
            <w:r w:rsidRPr="00343CF6">
              <w:rPr>
                <w:rFonts w:ascii="Times New Roman" w:hAnsi="Times New Roman"/>
              </w:rPr>
              <w:br/>
              <w:t xml:space="preserve">в рамках </w:t>
            </w:r>
            <w:r w:rsidRPr="00343CF6">
              <w:rPr>
                <w:rFonts w:ascii="Times New Roman" w:hAnsi="Times New Roman"/>
              </w:rPr>
              <w:br/>
              <w:t>подпрограммы 2</w:t>
            </w:r>
          </w:p>
        </w:tc>
        <w:tc>
          <w:tcPr>
            <w:tcW w:w="1559" w:type="dxa"/>
            <w:vMerge w:val="restart"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 xml:space="preserve">Бюджет </w:t>
            </w:r>
            <w:r w:rsidRPr="00343CF6">
              <w:rPr>
                <w:rFonts w:ascii="Times New Roman" w:hAnsi="Times New Roman"/>
              </w:rPr>
              <w:br/>
              <w:t>Санкт-Петербурга</w:t>
            </w:r>
          </w:p>
        </w:tc>
        <w:tc>
          <w:tcPr>
            <w:tcW w:w="1134" w:type="dxa"/>
            <w:noWrap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187 099,2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95 000,2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298 675,5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580 774,9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343CF6" w:rsidRPr="00343CF6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 xml:space="preserve">Расходы </w:t>
            </w:r>
          </w:p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F5F5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9 579 113,3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6950C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5 690 831,8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343CF6" w:rsidRDefault="006950C4" w:rsidP="004A30E0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15 269 945,1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343CF6" w:rsidRPr="00343CF6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ИТОГО</w:t>
            </w:r>
          </w:p>
        </w:tc>
        <w:tc>
          <w:tcPr>
            <w:tcW w:w="1377" w:type="dxa"/>
            <w:noWrap/>
          </w:tcPr>
          <w:p w:rsidR="00A17F7B" w:rsidRPr="00343CF6" w:rsidRDefault="00AF5F5B" w:rsidP="004A30E0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9 766 212,5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6950C4" w:rsidP="004A30E0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5 785 832,0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298 675,5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343CF6" w:rsidRDefault="00927E95" w:rsidP="006950C4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15</w:t>
            </w:r>
            <w:r w:rsidR="006950C4" w:rsidRPr="00343CF6">
              <w:rPr>
                <w:rFonts w:ascii="Times New Roman" w:hAnsi="Times New Roman"/>
              </w:rPr>
              <w:t> 850 720,0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343CF6" w:rsidRPr="00343CF6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 w:val="restart"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34" w:type="dxa"/>
            <w:noWrap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26 845,8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48 626,4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132 675,3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208 147,5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343CF6" w:rsidRPr="00343CF6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 xml:space="preserve">Расходы </w:t>
            </w:r>
          </w:p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F5F5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1 307 445,7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895 156,2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343CF6" w:rsidRDefault="00A17F7B" w:rsidP="006950C4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2</w:t>
            </w:r>
            <w:r w:rsidR="006950C4" w:rsidRPr="00343CF6">
              <w:rPr>
                <w:rFonts w:ascii="Times New Roman" w:hAnsi="Times New Roman"/>
              </w:rPr>
              <w:t> 202 601,9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343CF6" w:rsidRPr="00343CF6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ИТОГО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F5F5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1 334 291,5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943 782,6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132 675,3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343CF6" w:rsidRDefault="00A17F7B" w:rsidP="006950C4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2</w:t>
            </w:r>
            <w:r w:rsidR="006950C4" w:rsidRPr="00343CF6">
              <w:rPr>
                <w:rFonts w:ascii="Times New Roman" w:hAnsi="Times New Roman"/>
              </w:rPr>
              <w:t> 410 749,4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343CF6" w:rsidRPr="00343CF6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 w:val="restart"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134" w:type="dxa"/>
            <w:noWrap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343CF6" w:rsidRPr="00343CF6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Расходы</w:t>
            </w:r>
          </w:p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 xml:space="preserve"> развития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343CF6" w:rsidRPr="00343CF6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ИТОГО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343CF6" w:rsidRPr="00343CF6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693" w:type="dxa"/>
            <w:gridSpan w:val="2"/>
            <w:noWrap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ВСЕГО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4A30E0" w:rsidP="00AF5F5B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11</w:t>
            </w:r>
            <w:r w:rsidR="00AF5F5B" w:rsidRPr="00343CF6">
              <w:rPr>
                <w:rFonts w:ascii="Times New Roman" w:hAnsi="Times New Roman"/>
              </w:rPr>
              <w:t> 100 504,0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6950C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6 729 614,6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431 350,8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343CF6" w:rsidRDefault="006950C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18 261 469,4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343CF6" w:rsidRPr="00343CF6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vMerge w:val="restart"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Региональный проект 1 НПО</w:t>
            </w:r>
          </w:p>
        </w:tc>
        <w:tc>
          <w:tcPr>
            <w:tcW w:w="1559" w:type="dxa"/>
            <w:vMerge w:val="restart"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 xml:space="preserve">Бюджет </w:t>
            </w:r>
            <w:r w:rsidRPr="00343CF6">
              <w:rPr>
                <w:rFonts w:ascii="Times New Roman" w:hAnsi="Times New Roman"/>
              </w:rPr>
              <w:br/>
              <w:t>Санкт-Петербурга</w:t>
            </w:r>
          </w:p>
        </w:tc>
        <w:tc>
          <w:tcPr>
            <w:tcW w:w="1134" w:type="dxa"/>
            <w:noWrap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129 259,3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40 011,3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95 248,0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264 518,6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343CF6" w:rsidRPr="00343CF6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 xml:space="preserve">Расходы </w:t>
            </w:r>
          </w:p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6950C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9 579 113,3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6950C4" w:rsidP="004A30E0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5 690 831,8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343CF6" w:rsidRDefault="006950C4" w:rsidP="004A30E0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15 269 945,1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343CF6" w:rsidRPr="00343CF6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ИТОГО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6950C4" w:rsidP="00AD045A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9 708 372,6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6950C4" w:rsidP="004A30E0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5 730 843,1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95 248,0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8A6B55" w:rsidRPr="00343CF6" w:rsidRDefault="006950C4" w:rsidP="008A6B55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15 534 463,7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343CF6" w:rsidRPr="00343CF6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 w:val="restart"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34" w:type="dxa"/>
            <w:noWrap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18 298,5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28 708,5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91 512,6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138 519,6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343CF6" w:rsidRPr="00343CF6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 xml:space="preserve">Расходы </w:t>
            </w:r>
          </w:p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6950C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1 307 445,7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895 156,2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343CF6" w:rsidRDefault="00A17F7B" w:rsidP="006950C4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2</w:t>
            </w:r>
            <w:r w:rsidR="006950C4" w:rsidRPr="00343CF6">
              <w:rPr>
                <w:rFonts w:ascii="Times New Roman" w:hAnsi="Times New Roman"/>
              </w:rPr>
              <w:t> 202 601,9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343CF6" w:rsidRPr="00343CF6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ИТОГО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6950C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1 325 744,2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923 864,7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91 512,6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343CF6" w:rsidRDefault="00A17F7B" w:rsidP="006950C4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2</w:t>
            </w:r>
            <w:r w:rsidR="006950C4" w:rsidRPr="00343CF6">
              <w:rPr>
                <w:rFonts w:ascii="Times New Roman" w:hAnsi="Times New Roman"/>
              </w:rPr>
              <w:t> 341 121,5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343CF6" w:rsidRPr="00343CF6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 w:val="restart"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134" w:type="dxa"/>
            <w:noWrap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343CF6" w:rsidRPr="00343CF6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Расходы</w:t>
            </w:r>
          </w:p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343CF6" w:rsidRPr="00343CF6" w:rsidTr="00F3625D">
        <w:trPr>
          <w:cantSplit/>
          <w:trHeight w:val="17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ИТОГО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343CF6" w:rsidRPr="00343CF6" w:rsidTr="00F3625D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693" w:type="dxa"/>
            <w:gridSpan w:val="2"/>
            <w:noWrap/>
            <w:hideMark/>
          </w:tcPr>
          <w:p w:rsidR="00A17F7B" w:rsidRPr="00343CF6" w:rsidRDefault="00A17F7B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ВСЕГО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0C3ED1" w:rsidP="006950C4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11</w:t>
            </w:r>
            <w:r w:rsidR="006950C4" w:rsidRPr="00343CF6">
              <w:rPr>
                <w:rFonts w:ascii="Times New Roman" w:hAnsi="Times New Roman"/>
              </w:rPr>
              <w:t> 034 116,8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6950C4" w:rsidP="004A30E0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6 654 707,8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186 760,6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A17F7B" w:rsidRPr="00343CF6" w:rsidRDefault="00A17F7B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17F7B" w:rsidRPr="00343CF6" w:rsidRDefault="008A6B55" w:rsidP="006950C4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17</w:t>
            </w:r>
            <w:r w:rsidR="006950C4" w:rsidRPr="00343CF6">
              <w:rPr>
                <w:rFonts w:ascii="Times New Roman" w:hAnsi="Times New Roman"/>
              </w:rPr>
              <w:t> 875 585,2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7F7B" w:rsidRPr="00343CF6" w:rsidRDefault="00A17F7B" w:rsidP="00F3625D">
            <w:pPr>
              <w:pStyle w:val="ConsPlusNormal"/>
              <w:ind w:left="114" w:hanging="114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»</w:t>
            </w:r>
            <w:r w:rsidR="00F3625D" w:rsidRPr="00343CF6">
              <w:rPr>
                <w:rFonts w:ascii="Times New Roman" w:hAnsi="Times New Roman"/>
              </w:rPr>
              <w:t>.</w:t>
            </w:r>
          </w:p>
        </w:tc>
      </w:tr>
    </w:tbl>
    <w:p w:rsidR="00F06FCC" w:rsidRPr="00343CF6" w:rsidRDefault="00F06FCC" w:rsidP="00E37CAB">
      <w:pPr>
        <w:tabs>
          <w:tab w:val="left" w:pos="851"/>
        </w:tabs>
        <w:jc w:val="both"/>
        <w:rPr>
          <w:rFonts w:eastAsia="Calibri"/>
          <w:sz w:val="20"/>
          <w:szCs w:val="20"/>
          <w:lang w:eastAsia="en-US"/>
        </w:rPr>
      </w:pPr>
    </w:p>
    <w:p w:rsidR="00C04922" w:rsidRPr="00343CF6" w:rsidRDefault="00CD1601" w:rsidP="00C04922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  <w:r w:rsidRPr="00343CF6">
        <w:rPr>
          <w:rFonts w:eastAsia="Calibri"/>
          <w:lang w:eastAsia="en-US"/>
        </w:rPr>
        <w:t>3</w:t>
      </w:r>
      <w:r w:rsidR="00C04922" w:rsidRPr="00343CF6">
        <w:rPr>
          <w:rFonts w:eastAsia="Calibri"/>
          <w:lang w:eastAsia="en-US"/>
        </w:rPr>
        <w:t>.</w:t>
      </w:r>
      <w:r w:rsidR="000A6A8B" w:rsidRPr="00343CF6">
        <w:rPr>
          <w:rFonts w:eastAsia="Calibri"/>
          <w:lang w:eastAsia="en-US"/>
        </w:rPr>
        <w:t>7</w:t>
      </w:r>
      <w:r w:rsidR="00C04922" w:rsidRPr="00343CF6">
        <w:rPr>
          <w:rFonts w:eastAsia="Calibri"/>
          <w:lang w:eastAsia="en-US"/>
        </w:rPr>
        <w:t xml:space="preserve">. Строку «ВСЕГО» </w:t>
      </w:r>
      <w:r w:rsidR="006978DD" w:rsidRPr="00343CF6">
        <w:rPr>
          <w:rFonts w:eastAsia="Calibri"/>
          <w:lang w:eastAsia="en-US"/>
        </w:rPr>
        <w:t xml:space="preserve">подпрограммы 2 таблицы 4 </w:t>
      </w:r>
      <w:r w:rsidR="00C04922" w:rsidRPr="00343CF6">
        <w:rPr>
          <w:rFonts w:eastAsia="Calibri"/>
          <w:lang w:eastAsia="en-US"/>
        </w:rPr>
        <w:t>раздела 7 приложения к постановлению изложить в следующей редакции:</w:t>
      </w:r>
    </w:p>
    <w:p w:rsidR="00C04922" w:rsidRPr="00343CF6" w:rsidRDefault="00C04922" w:rsidP="00C85C92">
      <w:pPr>
        <w:ind w:firstLine="708"/>
        <w:rPr>
          <w:rFonts w:eastAsia="Calibri"/>
          <w:sz w:val="20"/>
          <w:szCs w:val="20"/>
          <w:vertAlign w:val="superscript"/>
          <w:lang w:eastAsia="en-US"/>
        </w:rPr>
      </w:pPr>
    </w:p>
    <w:tbl>
      <w:tblPr>
        <w:tblStyle w:val="ad"/>
        <w:tblW w:w="15026" w:type="dxa"/>
        <w:tblInd w:w="227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84"/>
        <w:gridCol w:w="4677"/>
        <w:gridCol w:w="1377"/>
        <w:gridCol w:w="1377"/>
        <w:gridCol w:w="1377"/>
        <w:gridCol w:w="1377"/>
        <w:gridCol w:w="1377"/>
        <w:gridCol w:w="1377"/>
        <w:gridCol w:w="1236"/>
        <w:gridCol w:w="567"/>
      </w:tblGrid>
      <w:tr w:rsidR="00343CF6" w:rsidRPr="00343CF6" w:rsidTr="00B86283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309A" w:rsidRPr="00343CF6" w:rsidRDefault="00E3309A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«</w:t>
            </w:r>
          </w:p>
        </w:tc>
        <w:tc>
          <w:tcPr>
            <w:tcW w:w="4677" w:type="dxa"/>
            <w:tcBorders>
              <w:left w:val="single" w:sz="4" w:space="0" w:color="auto"/>
            </w:tcBorders>
            <w:noWrap/>
            <w:hideMark/>
          </w:tcPr>
          <w:p w:rsidR="00E3309A" w:rsidRPr="00343CF6" w:rsidRDefault="00E3309A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ВСЕГО</w:t>
            </w:r>
          </w:p>
        </w:tc>
        <w:tc>
          <w:tcPr>
            <w:tcW w:w="1377" w:type="dxa"/>
            <w:noWrap/>
            <w:hideMark/>
          </w:tcPr>
          <w:p w:rsidR="00E3309A" w:rsidRPr="00343CF6" w:rsidRDefault="006950C4" w:rsidP="00AD045A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11 100 504,0</w:t>
            </w:r>
          </w:p>
        </w:tc>
        <w:tc>
          <w:tcPr>
            <w:tcW w:w="1377" w:type="dxa"/>
            <w:noWrap/>
            <w:hideMark/>
          </w:tcPr>
          <w:p w:rsidR="00E3309A" w:rsidRPr="00343CF6" w:rsidRDefault="006950C4" w:rsidP="00AD045A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6 729 614,6</w:t>
            </w:r>
          </w:p>
        </w:tc>
        <w:tc>
          <w:tcPr>
            <w:tcW w:w="1377" w:type="dxa"/>
            <w:noWrap/>
            <w:hideMark/>
          </w:tcPr>
          <w:p w:rsidR="00E3309A" w:rsidRPr="00343CF6" w:rsidRDefault="00E3309A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431 350,8</w:t>
            </w:r>
          </w:p>
        </w:tc>
        <w:tc>
          <w:tcPr>
            <w:tcW w:w="1377" w:type="dxa"/>
            <w:noWrap/>
            <w:hideMark/>
          </w:tcPr>
          <w:p w:rsidR="00E3309A" w:rsidRPr="00343CF6" w:rsidRDefault="00E3309A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E3309A" w:rsidRPr="00343CF6" w:rsidRDefault="00E3309A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E3309A" w:rsidRPr="00343CF6" w:rsidRDefault="00E3309A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E3309A" w:rsidRPr="00343CF6" w:rsidRDefault="00751C4D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18 261 469,4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309A" w:rsidRPr="00343CF6" w:rsidRDefault="00E3309A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343CF6">
              <w:rPr>
                <w:rFonts w:ascii="Times New Roman" w:hAnsi="Times New Roman"/>
              </w:rPr>
              <w:t>»</w:t>
            </w:r>
            <w:r w:rsidR="00F3625D" w:rsidRPr="00343CF6">
              <w:rPr>
                <w:rFonts w:ascii="Times New Roman" w:hAnsi="Times New Roman"/>
              </w:rPr>
              <w:t>.</w:t>
            </w:r>
          </w:p>
        </w:tc>
      </w:tr>
    </w:tbl>
    <w:p w:rsidR="0089582A" w:rsidRPr="00343CF6" w:rsidRDefault="0089582A" w:rsidP="005F2A1F">
      <w:pPr>
        <w:tabs>
          <w:tab w:val="left" w:pos="851"/>
        </w:tabs>
        <w:jc w:val="both"/>
        <w:rPr>
          <w:rFonts w:eastAsia="Calibri"/>
          <w:lang w:eastAsia="en-US"/>
        </w:rPr>
      </w:pPr>
    </w:p>
    <w:p w:rsidR="00D16386" w:rsidRPr="00343CF6" w:rsidRDefault="00D16386" w:rsidP="007022A9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</w:p>
    <w:p w:rsidR="00D16386" w:rsidRPr="00343CF6" w:rsidRDefault="00D16386" w:rsidP="007022A9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</w:p>
    <w:p w:rsidR="00D16386" w:rsidRPr="00343CF6" w:rsidRDefault="00D16386" w:rsidP="007022A9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</w:p>
    <w:p w:rsidR="007022A9" w:rsidRPr="00343CF6" w:rsidRDefault="00CD1601" w:rsidP="007022A9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  <w:r w:rsidRPr="00343CF6">
        <w:rPr>
          <w:rFonts w:eastAsia="Calibri"/>
          <w:lang w:eastAsia="en-US"/>
        </w:rPr>
        <w:lastRenderedPageBreak/>
        <w:t>3</w:t>
      </w:r>
      <w:r w:rsidR="005D409D" w:rsidRPr="00343CF6">
        <w:rPr>
          <w:rFonts w:eastAsia="Calibri"/>
          <w:lang w:eastAsia="en-US"/>
        </w:rPr>
        <w:t>.</w:t>
      </w:r>
      <w:r w:rsidR="000A6A8B" w:rsidRPr="00343CF6">
        <w:rPr>
          <w:rFonts w:eastAsia="Calibri"/>
          <w:lang w:eastAsia="en-US"/>
        </w:rPr>
        <w:t>8</w:t>
      </w:r>
      <w:r w:rsidR="00A23462" w:rsidRPr="00343CF6">
        <w:rPr>
          <w:rFonts w:eastAsia="Calibri"/>
          <w:lang w:eastAsia="en-US"/>
        </w:rPr>
        <w:t>.</w:t>
      </w:r>
      <w:r w:rsidR="00AD7BDC" w:rsidRPr="00343CF6">
        <w:rPr>
          <w:rFonts w:eastAsia="Calibri"/>
          <w:lang w:eastAsia="en-US"/>
        </w:rPr>
        <w:t xml:space="preserve"> Пункт</w:t>
      </w:r>
      <w:r w:rsidR="000C7519" w:rsidRPr="00343CF6">
        <w:rPr>
          <w:rFonts w:eastAsia="Calibri"/>
          <w:lang w:eastAsia="en-US"/>
        </w:rPr>
        <w:t xml:space="preserve"> 2</w:t>
      </w:r>
      <w:r w:rsidR="00165A4C" w:rsidRPr="00343CF6">
        <w:rPr>
          <w:rFonts w:eastAsia="Calibri"/>
          <w:lang w:eastAsia="en-US"/>
        </w:rPr>
        <w:t>5</w:t>
      </w:r>
      <w:r w:rsidR="00AD7BDC" w:rsidRPr="00343CF6">
        <w:rPr>
          <w:rFonts w:eastAsia="Calibri"/>
          <w:lang w:eastAsia="en-US"/>
        </w:rPr>
        <w:t xml:space="preserve"> </w:t>
      </w:r>
      <w:r w:rsidR="000C7519" w:rsidRPr="00343CF6">
        <w:rPr>
          <w:rFonts w:eastAsia="Calibri"/>
          <w:lang w:eastAsia="en-US"/>
        </w:rPr>
        <w:t>таблицы 5 раздела 7 приложения к постановлению изложить в следующей редакции:</w:t>
      </w:r>
    </w:p>
    <w:p w:rsidR="007022A9" w:rsidRPr="00343CF6" w:rsidRDefault="007022A9" w:rsidP="00C85C92">
      <w:pPr>
        <w:ind w:firstLine="708"/>
        <w:rPr>
          <w:rFonts w:eastAsia="Calibri"/>
          <w:sz w:val="20"/>
          <w:szCs w:val="20"/>
          <w:vertAlign w:val="superscript"/>
          <w:lang w:eastAsia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99"/>
        <w:gridCol w:w="601"/>
        <w:gridCol w:w="2008"/>
        <w:gridCol w:w="2207"/>
        <w:gridCol w:w="1329"/>
        <w:gridCol w:w="1329"/>
        <w:gridCol w:w="1329"/>
        <w:gridCol w:w="1329"/>
        <w:gridCol w:w="1329"/>
        <w:gridCol w:w="1329"/>
        <w:gridCol w:w="1371"/>
        <w:gridCol w:w="509"/>
      </w:tblGrid>
      <w:tr w:rsidR="00343CF6" w:rsidRPr="00343CF6" w:rsidTr="008F4739">
        <w:trPr>
          <w:trHeight w:val="361"/>
        </w:trPr>
        <w:tc>
          <w:tcPr>
            <w:tcW w:w="132" w:type="pct"/>
            <w:tcBorders>
              <w:right w:val="single" w:sz="4" w:space="0" w:color="auto"/>
            </w:tcBorders>
          </w:tcPr>
          <w:p w:rsidR="00165A4C" w:rsidRPr="00343CF6" w:rsidRDefault="00165A4C" w:rsidP="008C2D04">
            <w:pPr>
              <w:keepNext/>
              <w:spacing w:line="216" w:lineRule="auto"/>
              <w:jc w:val="right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«</w:t>
            </w:r>
          </w:p>
        </w:tc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343CF6" w:rsidRDefault="00165A4C" w:rsidP="005919D8">
            <w:pPr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25</w:t>
            </w:r>
          </w:p>
          <w:p w:rsidR="00165A4C" w:rsidRPr="00343CF6" w:rsidRDefault="00165A4C" w:rsidP="005919D8">
            <w:pPr>
              <w:rPr>
                <w:sz w:val="20"/>
                <w:szCs w:val="20"/>
              </w:rPr>
            </w:pPr>
          </w:p>
        </w:tc>
        <w:tc>
          <w:tcPr>
            <w:tcW w:w="6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343CF6" w:rsidRDefault="00165A4C" w:rsidP="005919D8">
            <w:pPr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Комитет по строительству</w:t>
            </w:r>
          </w:p>
          <w:p w:rsidR="00165A4C" w:rsidRPr="00343CF6" w:rsidRDefault="00165A4C" w:rsidP="005919D8">
            <w:pPr>
              <w:rPr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343CF6" w:rsidRDefault="00165A4C" w:rsidP="005919D8">
            <w:pPr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Бюджет Санкт-Петербурга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343CF6" w:rsidRDefault="00263231" w:rsidP="006C654B">
            <w:pPr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18 327 900,4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343CF6" w:rsidRDefault="00263231" w:rsidP="00E96ECB">
            <w:pPr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26</w:t>
            </w:r>
            <w:r w:rsidR="00E96ECB" w:rsidRPr="00343CF6">
              <w:rPr>
                <w:sz w:val="20"/>
                <w:szCs w:val="20"/>
              </w:rPr>
              <w:t> 724 003,7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343CF6" w:rsidRDefault="00E96ECB" w:rsidP="005919D8">
            <w:pPr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19 807 558,8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343CF6" w:rsidRDefault="00263231" w:rsidP="005919D8">
            <w:pPr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21 457 639,4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343CF6" w:rsidRDefault="00165A4C" w:rsidP="005919D8">
            <w:pPr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20 347 794,1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343CF6" w:rsidRDefault="00165A4C" w:rsidP="005919D8">
            <w:pPr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12 473 925,1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343CF6" w:rsidRDefault="00E96ECB" w:rsidP="00FA378D">
            <w:pPr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119 138 821,5</w:t>
            </w:r>
          </w:p>
        </w:tc>
        <w:tc>
          <w:tcPr>
            <w:tcW w:w="169" w:type="pct"/>
            <w:tcBorders>
              <w:left w:val="single" w:sz="4" w:space="0" w:color="auto"/>
            </w:tcBorders>
          </w:tcPr>
          <w:p w:rsidR="00165A4C" w:rsidRPr="00343CF6" w:rsidRDefault="00165A4C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343CF6" w:rsidRPr="00343CF6" w:rsidTr="008F4739">
        <w:trPr>
          <w:trHeight w:val="232"/>
        </w:trPr>
        <w:tc>
          <w:tcPr>
            <w:tcW w:w="132" w:type="pct"/>
            <w:tcBorders>
              <w:right w:val="single" w:sz="4" w:space="0" w:color="auto"/>
            </w:tcBorders>
          </w:tcPr>
          <w:p w:rsidR="00165A4C" w:rsidRPr="00343CF6" w:rsidRDefault="00165A4C" w:rsidP="000C751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A4C" w:rsidRPr="00343CF6" w:rsidRDefault="00165A4C" w:rsidP="000C7519">
            <w:pPr>
              <w:rPr>
                <w:sz w:val="20"/>
                <w:szCs w:val="20"/>
              </w:rPr>
            </w:pPr>
          </w:p>
        </w:tc>
        <w:tc>
          <w:tcPr>
            <w:tcW w:w="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A4C" w:rsidRPr="00343CF6" w:rsidRDefault="00165A4C" w:rsidP="000C7519">
            <w:pPr>
              <w:rPr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343CF6" w:rsidRDefault="00165A4C" w:rsidP="000C7519">
            <w:pPr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343CF6" w:rsidRDefault="00954F1D" w:rsidP="000C7519">
            <w:pPr>
              <w:jc w:val="center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1 307 445,7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343CF6" w:rsidRDefault="00165A4C" w:rsidP="000C7519">
            <w:pPr>
              <w:jc w:val="center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895 156,2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343CF6" w:rsidRDefault="00165A4C" w:rsidP="000C7519">
            <w:pPr>
              <w:jc w:val="center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-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343CF6" w:rsidRDefault="00165A4C" w:rsidP="000C7519">
            <w:pPr>
              <w:jc w:val="center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-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343CF6" w:rsidRDefault="00165A4C" w:rsidP="000C7519">
            <w:pPr>
              <w:jc w:val="center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-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343CF6" w:rsidRDefault="00165A4C" w:rsidP="000C7519">
            <w:pPr>
              <w:jc w:val="center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343CF6" w:rsidRDefault="00263231" w:rsidP="000C7519">
            <w:pPr>
              <w:jc w:val="center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2 202 601,9</w:t>
            </w:r>
          </w:p>
        </w:tc>
        <w:tc>
          <w:tcPr>
            <w:tcW w:w="169" w:type="pct"/>
            <w:tcBorders>
              <w:left w:val="single" w:sz="4" w:space="0" w:color="auto"/>
            </w:tcBorders>
          </w:tcPr>
          <w:p w:rsidR="00165A4C" w:rsidRPr="00343CF6" w:rsidRDefault="00165A4C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343CF6" w:rsidRPr="00343CF6" w:rsidTr="00AD7BDC">
        <w:trPr>
          <w:trHeight w:val="238"/>
        </w:trPr>
        <w:tc>
          <w:tcPr>
            <w:tcW w:w="132" w:type="pct"/>
            <w:tcBorders>
              <w:right w:val="single" w:sz="4" w:space="0" w:color="auto"/>
            </w:tcBorders>
          </w:tcPr>
          <w:p w:rsidR="00165A4C" w:rsidRPr="00343CF6" w:rsidRDefault="00165A4C" w:rsidP="000C751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A4C" w:rsidRPr="00343CF6" w:rsidRDefault="00165A4C" w:rsidP="000C7519">
            <w:pPr>
              <w:rPr>
                <w:sz w:val="20"/>
                <w:szCs w:val="20"/>
              </w:rPr>
            </w:pPr>
          </w:p>
        </w:tc>
        <w:tc>
          <w:tcPr>
            <w:tcW w:w="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A4C" w:rsidRPr="00343CF6" w:rsidRDefault="00165A4C" w:rsidP="000C7519">
            <w:pPr>
              <w:rPr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343CF6" w:rsidRDefault="00165A4C" w:rsidP="000C7519">
            <w:pPr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ИТОГО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343CF6" w:rsidRDefault="00440F5F" w:rsidP="00263231">
            <w:pPr>
              <w:jc w:val="center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19</w:t>
            </w:r>
            <w:r w:rsidR="00263231" w:rsidRPr="00343CF6">
              <w:rPr>
                <w:sz w:val="20"/>
                <w:szCs w:val="20"/>
              </w:rPr>
              <w:t> 635 346,1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343CF6" w:rsidRDefault="00263231" w:rsidP="00E96ECB">
            <w:pPr>
              <w:jc w:val="center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27</w:t>
            </w:r>
            <w:r w:rsidR="00E96ECB" w:rsidRPr="00343CF6">
              <w:rPr>
                <w:sz w:val="20"/>
                <w:szCs w:val="20"/>
              </w:rPr>
              <w:t> 619 159,9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343CF6" w:rsidRDefault="00E96ECB" w:rsidP="000C7519">
            <w:pPr>
              <w:jc w:val="center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19 807 558,8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343CF6" w:rsidRDefault="00263231" w:rsidP="000B0382">
            <w:pPr>
              <w:jc w:val="center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21 457 639,4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343CF6" w:rsidRDefault="00165A4C" w:rsidP="000D11BA">
            <w:pPr>
              <w:jc w:val="center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20 347 794,1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343CF6" w:rsidRDefault="00165A4C" w:rsidP="000C7519">
            <w:pPr>
              <w:jc w:val="center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12 473 925,1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343CF6" w:rsidRDefault="00E96ECB" w:rsidP="00263231">
            <w:pPr>
              <w:jc w:val="center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121 341 423,4</w:t>
            </w:r>
          </w:p>
        </w:tc>
        <w:tc>
          <w:tcPr>
            <w:tcW w:w="169" w:type="pct"/>
            <w:tcBorders>
              <w:left w:val="single" w:sz="4" w:space="0" w:color="auto"/>
            </w:tcBorders>
          </w:tcPr>
          <w:p w:rsidR="00165A4C" w:rsidRPr="00343CF6" w:rsidRDefault="00AD7BDC" w:rsidP="00AD7BDC">
            <w:pPr>
              <w:rPr>
                <w:spacing w:val="-20"/>
                <w:sz w:val="20"/>
                <w:szCs w:val="20"/>
              </w:rPr>
            </w:pPr>
            <w:r w:rsidRPr="00343CF6">
              <w:rPr>
                <w:spacing w:val="-20"/>
                <w:sz w:val="20"/>
                <w:szCs w:val="20"/>
              </w:rPr>
              <w:t>».</w:t>
            </w:r>
          </w:p>
        </w:tc>
      </w:tr>
      <w:tr w:rsidR="00343CF6" w:rsidRPr="00343CF6" w:rsidTr="00AD7BDC">
        <w:trPr>
          <w:trHeight w:val="346"/>
        </w:trPr>
        <w:tc>
          <w:tcPr>
            <w:tcW w:w="132" w:type="pct"/>
          </w:tcPr>
          <w:p w:rsidR="00AD7BDC" w:rsidRPr="00343CF6" w:rsidRDefault="00AD7BDC" w:rsidP="000C7519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9" w:type="pct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AD7BDC" w:rsidRPr="00343CF6" w:rsidRDefault="00AD7BDC" w:rsidP="00AD7BDC">
            <w:pPr>
              <w:rPr>
                <w:sz w:val="20"/>
                <w:szCs w:val="20"/>
              </w:rPr>
            </w:pPr>
          </w:p>
        </w:tc>
        <w:tc>
          <w:tcPr>
            <w:tcW w:w="4499" w:type="pct"/>
            <w:gridSpan w:val="9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AD7BDC" w:rsidRPr="00343CF6" w:rsidRDefault="00AD7BDC" w:rsidP="005919D8">
            <w:pPr>
              <w:rPr>
                <w:rFonts w:eastAsia="Calibri"/>
                <w:lang w:eastAsia="en-US"/>
              </w:rPr>
            </w:pPr>
          </w:p>
          <w:p w:rsidR="00AD7BDC" w:rsidRPr="00343CF6" w:rsidRDefault="00CD1601" w:rsidP="005919D8">
            <w:pPr>
              <w:rPr>
                <w:sz w:val="20"/>
                <w:szCs w:val="20"/>
              </w:rPr>
            </w:pPr>
            <w:r w:rsidRPr="00343CF6">
              <w:rPr>
                <w:rFonts w:eastAsia="Calibri"/>
                <w:lang w:eastAsia="en-US"/>
              </w:rPr>
              <w:t>3</w:t>
            </w:r>
            <w:r w:rsidR="00AD7BDC" w:rsidRPr="00343CF6">
              <w:rPr>
                <w:rFonts w:eastAsia="Calibri"/>
                <w:lang w:eastAsia="en-US"/>
              </w:rPr>
              <w:t>.</w:t>
            </w:r>
            <w:r w:rsidR="000A6A8B" w:rsidRPr="00343CF6">
              <w:rPr>
                <w:rFonts w:eastAsia="Calibri"/>
                <w:lang w:eastAsia="en-US"/>
              </w:rPr>
              <w:t>9</w:t>
            </w:r>
            <w:r w:rsidR="00AD7BDC" w:rsidRPr="00343CF6">
              <w:rPr>
                <w:rFonts w:eastAsia="Calibri"/>
                <w:lang w:eastAsia="en-US"/>
              </w:rPr>
              <w:t>. Пункт 25.2 таблицы 5 раздела 7 приложения к постановлению изложить в следующей редакции:</w:t>
            </w:r>
          </w:p>
        </w:tc>
        <w:tc>
          <w:tcPr>
            <w:tcW w:w="169" w:type="pct"/>
            <w:tcBorders>
              <w:left w:val="nil"/>
            </w:tcBorders>
          </w:tcPr>
          <w:p w:rsidR="00AD7BDC" w:rsidRPr="00343CF6" w:rsidRDefault="00AD7BDC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343CF6" w:rsidRPr="00343CF6" w:rsidTr="00AD7BDC">
        <w:trPr>
          <w:trHeight w:val="307"/>
        </w:trPr>
        <w:tc>
          <w:tcPr>
            <w:tcW w:w="132" w:type="pct"/>
          </w:tcPr>
          <w:p w:rsidR="00AD7BDC" w:rsidRPr="00343CF6" w:rsidRDefault="00AD7BDC" w:rsidP="000C751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99" w:type="pct"/>
            <w:vMerge/>
            <w:hideMark/>
          </w:tcPr>
          <w:p w:rsidR="00AD7BDC" w:rsidRPr="00343CF6" w:rsidRDefault="00AD7BDC" w:rsidP="000C7519">
            <w:pPr>
              <w:rPr>
                <w:sz w:val="20"/>
                <w:szCs w:val="20"/>
              </w:rPr>
            </w:pPr>
          </w:p>
        </w:tc>
        <w:tc>
          <w:tcPr>
            <w:tcW w:w="4499" w:type="pct"/>
            <w:gridSpan w:val="9"/>
            <w:vMerge/>
            <w:hideMark/>
          </w:tcPr>
          <w:p w:rsidR="00AD7BDC" w:rsidRPr="00343CF6" w:rsidRDefault="00AD7BDC" w:rsidP="000C75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" w:type="pct"/>
            <w:tcBorders>
              <w:left w:val="nil"/>
            </w:tcBorders>
          </w:tcPr>
          <w:p w:rsidR="00AD7BDC" w:rsidRPr="00343CF6" w:rsidRDefault="00AD7BDC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343CF6" w:rsidRPr="00343CF6" w:rsidTr="00AD7BDC">
        <w:trPr>
          <w:trHeight w:val="284"/>
        </w:trPr>
        <w:tc>
          <w:tcPr>
            <w:tcW w:w="132" w:type="pct"/>
          </w:tcPr>
          <w:p w:rsidR="00AD7BDC" w:rsidRPr="00343CF6" w:rsidRDefault="00AD7BDC" w:rsidP="000C751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bottom w:val="single" w:sz="4" w:space="0" w:color="auto"/>
            </w:tcBorders>
            <w:hideMark/>
          </w:tcPr>
          <w:p w:rsidR="00AD7BDC" w:rsidRPr="00343CF6" w:rsidRDefault="00AD7BDC" w:rsidP="000C7519">
            <w:pPr>
              <w:rPr>
                <w:sz w:val="20"/>
                <w:szCs w:val="20"/>
              </w:rPr>
            </w:pPr>
          </w:p>
        </w:tc>
        <w:tc>
          <w:tcPr>
            <w:tcW w:w="4499" w:type="pct"/>
            <w:gridSpan w:val="9"/>
            <w:vMerge/>
            <w:tcBorders>
              <w:bottom w:val="single" w:sz="4" w:space="0" w:color="auto"/>
            </w:tcBorders>
            <w:hideMark/>
          </w:tcPr>
          <w:p w:rsidR="00AD7BDC" w:rsidRPr="00343CF6" w:rsidRDefault="00AD7BDC" w:rsidP="008F7C6C">
            <w:pPr>
              <w:rPr>
                <w:sz w:val="20"/>
                <w:szCs w:val="20"/>
              </w:rPr>
            </w:pPr>
          </w:p>
        </w:tc>
        <w:tc>
          <w:tcPr>
            <w:tcW w:w="169" w:type="pct"/>
            <w:tcBorders>
              <w:left w:val="nil"/>
            </w:tcBorders>
          </w:tcPr>
          <w:p w:rsidR="00AD7BDC" w:rsidRPr="00343CF6" w:rsidRDefault="00AD7BDC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343CF6" w:rsidRPr="00343CF6" w:rsidTr="00AD7BDC">
        <w:trPr>
          <w:trHeight w:val="378"/>
        </w:trPr>
        <w:tc>
          <w:tcPr>
            <w:tcW w:w="132" w:type="pct"/>
            <w:tcBorders>
              <w:right w:val="single" w:sz="4" w:space="0" w:color="auto"/>
            </w:tcBorders>
          </w:tcPr>
          <w:p w:rsidR="008F4739" w:rsidRPr="00343CF6" w:rsidRDefault="00AD7BDC" w:rsidP="000C751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«</w:t>
            </w:r>
          </w:p>
        </w:tc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343CF6" w:rsidRDefault="008F4739" w:rsidP="005919D8">
            <w:pPr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25.2</w:t>
            </w:r>
          </w:p>
          <w:p w:rsidR="008F4739" w:rsidRPr="00343CF6" w:rsidRDefault="008F4739" w:rsidP="005919D8">
            <w:pPr>
              <w:rPr>
                <w:sz w:val="20"/>
                <w:szCs w:val="20"/>
              </w:rPr>
            </w:pPr>
          </w:p>
        </w:tc>
        <w:tc>
          <w:tcPr>
            <w:tcW w:w="6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343CF6" w:rsidRDefault="008F4739" w:rsidP="005919D8">
            <w:pPr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Подпрограмма 2</w:t>
            </w:r>
          </w:p>
          <w:p w:rsidR="008F4739" w:rsidRPr="00343CF6" w:rsidRDefault="008F4739" w:rsidP="005919D8">
            <w:pPr>
              <w:rPr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343CF6" w:rsidRDefault="008F4739" w:rsidP="005919D8">
            <w:pPr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Бюджет Санкт-Петербурга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343CF6" w:rsidRDefault="00954F1D" w:rsidP="005A558D">
            <w:pPr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13 968 234,7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343CF6" w:rsidRDefault="00954F1D" w:rsidP="00593816">
            <w:pPr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20</w:t>
            </w:r>
            <w:r w:rsidR="00593816" w:rsidRPr="00343CF6">
              <w:rPr>
                <w:sz w:val="20"/>
                <w:szCs w:val="20"/>
              </w:rPr>
              <w:t> 890 114,7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343CF6" w:rsidRDefault="00263231" w:rsidP="00593816">
            <w:pPr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16</w:t>
            </w:r>
            <w:r w:rsidR="00593816" w:rsidRPr="00343CF6">
              <w:rPr>
                <w:sz w:val="20"/>
                <w:szCs w:val="20"/>
              </w:rPr>
              <w:t> 579 620,0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343CF6" w:rsidRDefault="00263231" w:rsidP="005919D8">
            <w:pPr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15 668 971,4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343CF6" w:rsidRDefault="008F4739" w:rsidP="005919D8">
            <w:pPr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14 449 246,7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343CF6" w:rsidRDefault="008F4739" w:rsidP="005919D8">
            <w:pPr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8 589 915,5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343CF6" w:rsidRDefault="00593816" w:rsidP="005A558D">
            <w:pPr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90 146 103,0</w:t>
            </w:r>
          </w:p>
        </w:tc>
        <w:tc>
          <w:tcPr>
            <w:tcW w:w="169" w:type="pct"/>
            <w:tcBorders>
              <w:left w:val="single" w:sz="4" w:space="0" w:color="auto"/>
            </w:tcBorders>
          </w:tcPr>
          <w:p w:rsidR="008F4739" w:rsidRPr="00343CF6" w:rsidRDefault="008F4739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343CF6" w:rsidRPr="00343CF6" w:rsidTr="008F4739">
        <w:trPr>
          <w:trHeight w:val="325"/>
        </w:trPr>
        <w:tc>
          <w:tcPr>
            <w:tcW w:w="132" w:type="pct"/>
            <w:tcBorders>
              <w:right w:val="single" w:sz="4" w:space="0" w:color="auto"/>
            </w:tcBorders>
          </w:tcPr>
          <w:p w:rsidR="008F4739" w:rsidRPr="00343CF6" w:rsidRDefault="008F4739" w:rsidP="000C751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739" w:rsidRPr="00343CF6" w:rsidRDefault="008F4739" w:rsidP="000C7519">
            <w:pPr>
              <w:rPr>
                <w:sz w:val="20"/>
                <w:szCs w:val="20"/>
              </w:rPr>
            </w:pPr>
          </w:p>
        </w:tc>
        <w:tc>
          <w:tcPr>
            <w:tcW w:w="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739" w:rsidRPr="00343CF6" w:rsidRDefault="008F4739" w:rsidP="000C75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343CF6" w:rsidRDefault="008F4739" w:rsidP="000C7519">
            <w:pPr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343CF6" w:rsidRDefault="00954F1D" w:rsidP="000C7519">
            <w:pPr>
              <w:jc w:val="center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1 307 445,7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343CF6" w:rsidRDefault="008F4739" w:rsidP="000C7519">
            <w:pPr>
              <w:jc w:val="center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895 156,2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343CF6" w:rsidRDefault="008F4739" w:rsidP="000C7519">
            <w:pPr>
              <w:jc w:val="center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-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343CF6" w:rsidRDefault="008F4739" w:rsidP="000C7519">
            <w:pPr>
              <w:jc w:val="center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-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343CF6" w:rsidRDefault="008F4739" w:rsidP="000C7519">
            <w:pPr>
              <w:jc w:val="center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-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343CF6" w:rsidRDefault="008F4739" w:rsidP="000C7519">
            <w:pPr>
              <w:jc w:val="center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343CF6" w:rsidRDefault="00263231" w:rsidP="000C7519">
            <w:pPr>
              <w:jc w:val="center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2 202 601,9</w:t>
            </w:r>
          </w:p>
        </w:tc>
        <w:tc>
          <w:tcPr>
            <w:tcW w:w="169" w:type="pct"/>
            <w:tcBorders>
              <w:left w:val="single" w:sz="4" w:space="0" w:color="auto"/>
            </w:tcBorders>
          </w:tcPr>
          <w:p w:rsidR="008F4739" w:rsidRPr="00343CF6" w:rsidRDefault="008F4739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8F4739" w:rsidRPr="00343CF6" w:rsidTr="00593816">
        <w:trPr>
          <w:trHeight w:val="228"/>
        </w:trPr>
        <w:tc>
          <w:tcPr>
            <w:tcW w:w="132" w:type="pct"/>
            <w:tcBorders>
              <w:right w:val="single" w:sz="4" w:space="0" w:color="auto"/>
            </w:tcBorders>
          </w:tcPr>
          <w:p w:rsidR="008F4739" w:rsidRPr="00343CF6" w:rsidRDefault="008F4739" w:rsidP="000C751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739" w:rsidRPr="00343CF6" w:rsidRDefault="008F4739" w:rsidP="000C751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739" w:rsidRPr="00343CF6" w:rsidRDefault="008F4739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343CF6" w:rsidRDefault="008F4739" w:rsidP="000C7519">
            <w:pPr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ИТОГО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343CF6" w:rsidRDefault="00132C77" w:rsidP="00954F1D">
            <w:pPr>
              <w:jc w:val="center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15</w:t>
            </w:r>
            <w:r w:rsidR="00954F1D" w:rsidRPr="00343CF6">
              <w:rPr>
                <w:sz w:val="20"/>
                <w:szCs w:val="20"/>
              </w:rPr>
              <w:t> 275 680,4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343CF6" w:rsidRDefault="00954F1D" w:rsidP="00593816">
            <w:pPr>
              <w:jc w:val="center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21</w:t>
            </w:r>
            <w:r w:rsidR="00593816" w:rsidRPr="00343CF6">
              <w:rPr>
                <w:sz w:val="20"/>
                <w:szCs w:val="20"/>
              </w:rPr>
              <w:t> 785 270,9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343CF6" w:rsidRDefault="00593816" w:rsidP="000D11BA">
            <w:pPr>
              <w:jc w:val="center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16 579 620,0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343CF6" w:rsidRDefault="00263231" w:rsidP="00847BE4">
            <w:pPr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15 668 971,4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343CF6" w:rsidRDefault="008F4739" w:rsidP="00E74F53">
            <w:pPr>
              <w:jc w:val="center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14 449 246,7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343CF6" w:rsidRDefault="008F4739" w:rsidP="000C7519">
            <w:pPr>
              <w:jc w:val="center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8 589 915,5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739" w:rsidRPr="00343CF6" w:rsidRDefault="0069128F" w:rsidP="00593816">
            <w:pPr>
              <w:jc w:val="center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92</w:t>
            </w:r>
            <w:r w:rsidR="00593816" w:rsidRPr="00343CF6">
              <w:rPr>
                <w:sz w:val="20"/>
                <w:szCs w:val="20"/>
              </w:rPr>
              <w:t> 348 704,9</w:t>
            </w:r>
          </w:p>
        </w:tc>
        <w:tc>
          <w:tcPr>
            <w:tcW w:w="169" w:type="pct"/>
            <w:tcBorders>
              <w:left w:val="single" w:sz="4" w:space="0" w:color="auto"/>
            </w:tcBorders>
          </w:tcPr>
          <w:p w:rsidR="008F4739" w:rsidRPr="00343CF6" w:rsidRDefault="008F4739" w:rsidP="00AD7BDC">
            <w:pPr>
              <w:rPr>
                <w:spacing w:val="-20"/>
                <w:sz w:val="20"/>
                <w:szCs w:val="20"/>
              </w:rPr>
            </w:pPr>
            <w:r w:rsidRPr="00343CF6">
              <w:rPr>
                <w:spacing w:val="-20"/>
                <w:sz w:val="20"/>
                <w:szCs w:val="20"/>
              </w:rPr>
              <w:t>».</w:t>
            </w:r>
          </w:p>
        </w:tc>
      </w:tr>
    </w:tbl>
    <w:p w:rsidR="00C85C92" w:rsidRPr="00343CF6" w:rsidRDefault="00C85C92" w:rsidP="00E76FCF">
      <w:pPr>
        <w:tabs>
          <w:tab w:val="left" w:pos="851"/>
        </w:tabs>
        <w:spacing w:before="120" w:after="120"/>
        <w:jc w:val="both"/>
        <w:rPr>
          <w:rFonts w:eastAsia="Calibri"/>
          <w:sz w:val="20"/>
          <w:szCs w:val="20"/>
          <w:lang w:eastAsia="en-US"/>
        </w:rPr>
      </w:pPr>
    </w:p>
    <w:p w:rsidR="0071745E" w:rsidRPr="00343CF6" w:rsidRDefault="00F7597D" w:rsidP="00F7597D">
      <w:pPr>
        <w:tabs>
          <w:tab w:val="left" w:pos="993"/>
          <w:tab w:val="left" w:pos="1134"/>
        </w:tabs>
        <w:ind w:firstLine="708"/>
        <w:rPr>
          <w:rFonts w:eastAsia="Calibri"/>
          <w:lang w:eastAsia="en-US"/>
        </w:rPr>
      </w:pPr>
      <w:r w:rsidRPr="00343CF6">
        <w:rPr>
          <w:rFonts w:eastAsia="Calibri"/>
          <w:lang w:eastAsia="en-US"/>
        </w:rPr>
        <w:t xml:space="preserve">    </w:t>
      </w:r>
      <w:r w:rsidR="00CD1601" w:rsidRPr="00343CF6">
        <w:rPr>
          <w:rFonts w:eastAsia="Calibri"/>
          <w:lang w:eastAsia="en-US"/>
        </w:rPr>
        <w:t>3</w:t>
      </w:r>
      <w:r w:rsidR="00576B6C" w:rsidRPr="00343CF6">
        <w:rPr>
          <w:rFonts w:eastAsia="Calibri"/>
          <w:lang w:eastAsia="en-US"/>
        </w:rPr>
        <w:t>.</w:t>
      </w:r>
      <w:r w:rsidR="000A6A8B" w:rsidRPr="00343CF6">
        <w:rPr>
          <w:rFonts w:eastAsia="Calibri"/>
          <w:lang w:eastAsia="en-US"/>
        </w:rPr>
        <w:t>10</w:t>
      </w:r>
      <w:r w:rsidR="000C7519" w:rsidRPr="00343CF6">
        <w:rPr>
          <w:rFonts w:eastAsia="Calibri"/>
          <w:lang w:eastAsia="en-US"/>
        </w:rPr>
        <w:t>. Пункт 6 подраздела 9.1 раздела 9 приложения к постановлению изложить в следующей редакции:</w:t>
      </w:r>
    </w:p>
    <w:p w:rsidR="00DF5FB5" w:rsidRPr="00343CF6" w:rsidRDefault="00DF5FB5" w:rsidP="00DF5FB5">
      <w:pPr>
        <w:ind w:firstLine="708"/>
        <w:rPr>
          <w:rFonts w:eastAsia="Calibri"/>
          <w:sz w:val="20"/>
          <w:szCs w:val="20"/>
          <w:vertAlign w:val="superscript"/>
          <w:lang w:eastAsia="en-US"/>
        </w:rPr>
      </w:pPr>
    </w:p>
    <w:tbl>
      <w:tblPr>
        <w:tblW w:w="51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0"/>
        <w:gridCol w:w="552"/>
        <w:gridCol w:w="2032"/>
        <w:gridCol w:w="12274"/>
        <w:gridCol w:w="425"/>
      </w:tblGrid>
      <w:tr w:rsidR="00D60CD3" w:rsidRPr="00343CF6" w:rsidTr="00AD2DA1">
        <w:trPr>
          <w:trHeight w:val="2228"/>
        </w:trPr>
        <w:tc>
          <w:tcPr>
            <w:tcW w:w="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7519" w:rsidRPr="00343CF6" w:rsidRDefault="000C7519" w:rsidP="000C751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343CF6">
              <w:rPr>
                <w:rFonts w:eastAsia="Calibri"/>
                <w:sz w:val="20"/>
                <w:szCs w:val="20"/>
                <w:lang w:eastAsia="en-US"/>
              </w:rPr>
              <w:t xml:space="preserve">« </w:t>
            </w:r>
          </w:p>
        </w:tc>
        <w:tc>
          <w:tcPr>
            <w:tcW w:w="178" w:type="pct"/>
            <w:tcBorders>
              <w:left w:val="single" w:sz="4" w:space="0" w:color="auto"/>
            </w:tcBorders>
          </w:tcPr>
          <w:p w:rsidR="000C7519" w:rsidRPr="00343CF6" w:rsidRDefault="000C7519" w:rsidP="000C751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43CF6">
              <w:rPr>
                <w:rFonts w:eastAsia="Calibr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55" w:type="pct"/>
          </w:tcPr>
          <w:p w:rsidR="000C7519" w:rsidRPr="00343CF6" w:rsidRDefault="0071745E" w:rsidP="000C7519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343CF6">
              <w:rPr>
                <w:sz w:val="18"/>
                <w:szCs w:val="18"/>
                <w:lang w:eastAsia="en-US"/>
              </w:rPr>
              <w:t xml:space="preserve">Общий объем финансирования подпрограммы 2 </w:t>
            </w:r>
            <w:r w:rsidRPr="00343CF6">
              <w:rPr>
                <w:sz w:val="18"/>
                <w:szCs w:val="18"/>
                <w:lang w:eastAsia="en-US"/>
              </w:rPr>
              <w:br/>
              <w:t xml:space="preserve">по источникам финансирования </w:t>
            </w:r>
            <w:r w:rsidRPr="00343CF6">
              <w:rPr>
                <w:sz w:val="18"/>
                <w:szCs w:val="18"/>
                <w:lang w:eastAsia="en-US"/>
              </w:rPr>
              <w:br/>
              <w:t>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3956" w:type="pct"/>
            <w:tcBorders>
              <w:right w:val="single" w:sz="4" w:space="0" w:color="auto"/>
            </w:tcBorders>
          </w:tcPr>
          <w:p w:rsidR="0071745E" w:rsidRPr="00343CF6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 xml:space="preserve">Общий объем финансирования подпрограммы 2 – </w:t>
            </w:r>
            <w:r w:rsidRPr="00343CF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593816" w:rsidRPr="00343CF6">
              <w:rPr>
                <w:rFonts w:ascii="Times New Roman" w:hAnsi="Times New Roman" w:cs="Times New Roman"/>
                <w:sz w:val="18"/>
                <w:szCs w:val="18"/>
              </w:rPr>
              <w:t>647 221 598,8</w:t>
            </w:r>
            <w:r w:rsidR="00195648" w:rsidRPr="00343CF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>тыс.руб.,</w:t>
            </w:r>
          </w:p>
          <w:p w:rsidR="0071745E" w:rsidRPr="00343CF6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>в том числе по годам реализации:</w:t>
            </w:r>
          </w:p>
          <w:p w:rsidR="0071745E" w:rsidRPr="00343CF6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 xml:space="preserve">на 2022 год – </w:t>
            </w:r>
            <w:r w:rsidR="00E64C56" w:rsidRPr="00343CF6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  <w:r w:rsidR="0009565B" w:rsidRPr="00343CF6">
              <w:rPr>
                <w:rFonts w:ascii="Times New Roman" w:hAnsi="Times New Roman" w:cs="Times New Roman"/>
                <w:sz w:val="18"/>
                <w:szCs w:val="18"/>
              </w:rPr>
              <w:t> 426 005,4</w:t>
            </w:r>
            <w:r w:rsidR="00E64C56" w:rsidRPr="00343C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>тыс.руб.;</w:t>
            </w:r>
          </w:p>
          <w:p w:rsidR="0071745E" w:rsidRPr="00343CF6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 xml:space="preserve">на 2023 год – </w:t>
            </w:r>
            <w:r w:rsidR="0009565B" w:rsidRPr="00343CF6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  <w:r w:rsidR="00593816" w:rsidRPr="00343CF6">
              <w:rPr>
                <w:rFonts w:ascii="Times New Roman" w:hAnsi="Times New Roman" w:cs="Times New Roman"/>
                <w:sz w:val="18"/>
                <w:szCs w:val="18"/>
              </w:rPr>
              <w:t> 971 236,3</w:t>
            </w: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 xml:space="preserve"> тыс.руб.;</w:t>
            </w:r>
          </w:p>
          <w:p w:rsidR="0071745E" w:rsidRPr="00343CF6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 xml:space="preserve">на 2024 год – </w:t>
            </w:r>
            <w:r w:rsidR="00267399" w:rsidRPr="00343CF6">
              <w:rPr>
                <w:rFonts w:ascii="Times New Roman" w:hAnsi="Times New Roman" w:cs="Times New Roman"/>
                <w:sz w:val="18"/>
                <w:szCs w:val="18"/>
              </w:rPr>
              <w:t>107</w:t>
            </w:r>
            <w:r w:rsidR="00593816" w:rsidRPr="00343CF6">
              <w:rPr>
                <w:rFonts w:ascii="Times New Roman" w:hAnsi="Times New Roman" w:cs="Times New Roman"/>
                <w:sz w:val="18"/>
                <w:szCs w:val="18"/>
              </w:rPr>
              <w:t> 917 314,2</w:t>
            </w: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 xml:space="preserve"> тыс.руб.;</w:t>
            </w:r>
          </w:p>
          <w:p w:rsidR="0071745E" w:rsidRPr="00343CF6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 xml:space="preserve">на 2025 год – </w:t>
            </w:r>
            <w:r w:rsidR="00267399" w:rsidRPr="00343CF6">
              <w:rPr>
                <w:rFonts w:ascii="Times New Roman" w:hAnsi="Times New Roman" w:cs="Times New Roman"/>
                <w:sz w:val="18"/>
                <w:szCs w:val="18"/>
              </w:rPr>
              <w:t>109 402 506,8</w:t>
            </w: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 xml:space="preserve"> тыс.руб.;</w:t>
            </w:r>
          </w:p>
          <w:p w:rsidR="0071745E" w:rsidRPr="00343CF6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>на 2026 год – 111 799 514,2 тыс.руб.;</w:t>
            </w:r>
          </w:p>
          <w:p w:rsidR="0071745E" w:rsidRPr="00343CF6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>на 2027 год – 109 705 021,9 тыс.руб.</w:t>
            </w:r>
          </w:p>
          <w:p w:rsidR="0071745E" w:rsidRPr="00343CF6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 xml:space="preserve">Общий объем финансирования подпрограммы 2 </w:t>
            </w:r>
            <w:r w:rsidRPr="00343CF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из федерального бюджета – </w:t>
            </w:r>
            <w:r w:rsidR="00B2742B" w:rsidRPr="00343CF6">
              <w:rPr>
                <w:rFonts w:ascii="Times New Roman" w:hAnsi="Times New Roman" w:cs="Times New Roman"/>
                <w:sz w:val="18"/>
                <w:szCs w:val="18"/>
              </w:rPr>
              <w:t xml:space="preserve"> 13 035 654,8</w:t>
            </w: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 xml:space="preserve"> тыс.руб.,</w:t>
            </w:r>
          </w:p>
          <w:p w:rsidR="0071745E" w:rsidRPr="00343CF6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>в том числе по годам реализации:</w:t>
            </w:r>
          </w:p>
          <w:p w:rsidR="0071745E" w:rsidRPr="00343CF6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 xml:space="preserve">на 2022 год – </w:t>
            </w:r>
            <w:r w:rsidR="00937CA5" w:rsidRPr="00343C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2742B" w:rsidRPr="00343CF6">
              <w:rPr>
                <w:rFonts w:ascii="Times New Roman" w:hAnsi="Times New Roman" w:cs="Times New Roman"/>
                <w:sz w:val="18"/>
                <w:szCs w:val="18"/>
              </w:rPr>
              <w:t> 930 048,7</w:t>
            </w: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 xml:space="preserve"> тыс.руб.;</w:t>
            </w:r>
          </w:p>
          <w:p w:rsidR="0071745E" w:rsidRPr="00343CF6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 xml:space="preserve">на 2023 год – </w:t>
            </w:r>
            <w:r w:rsidR="00937CA5" w:rsidRPr="00343CF6">
              <w:rPr>
                <w:rFonts w:ascii="Times New Roman" w:hAnsi="Times New Roman" w:cs="Times New Roman"/>
                <w:sz w:val="18"/>
                <w:szCs w:val="18"/>
              </w:rPr>
              <w:t>2 619 222,2</w:t>
            </w: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 xml:space="preserve"> тыс.руб.;</w:t>
            </w:r>
          </w:p>
          <w:p w:rsidR="0071745E" w:rsidRPr="00343CF6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 xml:space="preserve">на 2024 год – </w:t>
            </w:r>
            <w:r w:rsidR="00937CA5" w:rsidRPr="00343CF6">
              <w:rPr>
                <w:rFonts w:ascii="Times New Roman" w:hAnsi="Times New Roman" w:cs="Times New Roman"/>
                <w:sz w:val="18"/>
                <w:szCs w:val="18"/>
              </w:rPr>
              <w:t>1 867 798,6</w:t>
            </w: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 xml:space="preserve"> тыс.руб.;</w:t>
            </w:r>
          </w:p>
          <w:p w:rsidR="0071745E" w:rsidRPr="00343CF6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>на 2025 год – 1 798 130,9 тыс.руб.;</w:t>
            </w:r>
          </w:p>
          <w:p w:rsidR="0071745E" w:rsidRPr="00343CF6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>на 2026 год – 1 871 854,2 тыс.руб.;</w:t>
            </w:r>
          </w:p>
          <w:p w:rsidR="0071745E" w:rsidRPr="00343CF6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>на 2027 год – 1 948 600,2 тыс.руб.</w:t>
            </w:r>
          </w:p>
          <w:p w:rsidR="0071745E" w:rsidRPr="00343CF6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 xml:space="preserve">Общий объем финансирования подпрограммы 2 </w:t>
            </w:r>
            <w:r w:rsidRPr="00343CF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из бюджета Санкт-Петербурга – </w:t>
            </w:r>
            <w:r w:rsidR="00593816" w:rsidRPr="00343CF6">
              <w:rPr>
                <w:rFonts w:ascii="Times New Roman" w:hAnsi="Times New Roman" w:cs="Times New Roman"/>
                <w:sz w:val="18"/>
                <w:szCs w:val="18"/>
              </w:rPr>
              <w:t>634 185 944,0</w:t>
            </w:r>
            <w:r w:rsidR="009D6453" w:rsidRPr="00343C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 xml:space="preserve"> тыс.руб.,</w:t>
            </w:r>
          </w:p>
          <w:p w:rsidR="0071745E" w:rsidRPr="00343CF6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>в том числе по годам реализации:</w:t>
            </w:r>
          </w:p>
          <w:p w:rsidR="0071745E" w:rsidRPr="00343CF6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 xml:space="preserve">на 2022 год – </w:t>
            </w:r>
            <w:r w:rsidR="00E64C56" w:rsidRPr="00343CF6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  <w:r w:rsidR="00B2742B" w:rsidRPr="00343CF6">
              <w:rPr>
                <w:rFonts w:ascii="Times New Roman" w:hAnsi="Times New Roman" w:cs="Times New Roman"/>
                <w:sz w:val="18"/>
                <w:szCs w:val="18"/>
              </w:rPr>
              <w:t> 495 956,</w:t>
            </w:r>
            <w:r w:rsidR="0009565B" w:rsidRPr="00343CF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 xml:space="preserve"> тыс.руб.;</w:t>
            </w:r>
          </w:p>
          <w:p w:rsidR="0071745E" w:rsidRPr="00343CF6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 xml:space="preserve">на 2023 год – </w:t>
            </w:r>
            <w:r w:rsidR="00B2742B" w:rsidRPr="00343CF6">
              <w:rPr>
                <w:rFonts w:ascii="Times New Roman" w:hAnsi="Times New Roman" w:cs="Times New Roman"/>
                <w:sz w:val="18"/>
                <w:szCs w:val="18"/>
              </w:rPr>
              <w:t>106</w:t>
            </w:r>
            <w:r w:rsidR="00593816" w:rsidRPr="00343CF6">
              <w:rPr>
                <w:rFonts w:ascii="Times New Roman" w:hAnsi="Times New Roman" w:cs="Times New Roman"/>
                <w:sz w:val="18"/>
                <w:szCs w:val="18"/>
              </w:rPr>
              <w:t> 352 014,1</w:t>
            </w: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 xml:space="preserve"> тыс.руб.;</w:t>
            </w:r>
          </w:p>
          <w:p w:rsidR="0071745E" w:rsidRPr="00343CF6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 xml:space="preserve">на 2024 год – </w:t>
            </w:r>
            <w:r w:rsidR="00593816" w:rsidRPr="00343CF6">
              <w:rPr>
                <w:rFonts w:ascii="Times New Roman" w:hAnsi="Times New Roman" w:cs="Times New Roman"/>
                <w:sz w:val="18"/>
                <w:szCs w:val="18"/>
              </w:rPr>
              <w:t>106 049 515,6</w:t>
            </w:r>
            <w:r w:rsidR="00B2742B" w:rsidRPr="00343C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>тыс.руб.;</w:t>
            </w:r>
          </w:p>
          <w:p w:rsidR="0071745E" w:rsidRPr="00343CF6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 xml:space="preserve">на 2025 год – </w:t>
            </w:r>
            <w:r w:rsidR="0009565B" w:rsidRPr="00343CF6">
              <w:rPr>
                <w:rFonts w:ascii="Times New Roman" w:hAnsi="Times New Roman" w:cs="Times New Roman"/>
                <w:sz w:val="18"/>
                <w:szCs w:val="18"/>
              </w:rPr>
              <w:t>107 604 375,9</w:t>
            </w: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 xml:space="preserve"> тыс.руб.;</w:t>
            </w:r>
          </w:p>
          <w:p w:rsidR="0071745E" w:rsidRPr="00343CF6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>на 2026 год – 109 927 660,0 тыс.руб.;</w:t>
            </w:r>
          </w:p>
          <w:p w:rsidR="0071745E" w:rsidRPr="00343CF6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43CF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 2027 год – 107 756 421,7 тыс.руб.</w:t>
            </w:r>
          </w:p>
          <w:p w:rsidR="0071745E" w:rsidRPr="00343CF6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 xml:space="preserve">Общий объем финансирования региональных проектов </w:t>
            </w:r>
            <w:r w:rsidRPr="00343CF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 рамках подпрограммы 2 – </w:t>
            </w:r>
            <w:r w:rsidR="00B2742B" w:rsidRPr="00343CF6">
              <w:rPr>
                <w:rFonts w:ascii="Times New Roman" w:hAnsi="Times New Roman" w:cs="Times New Roman"/>
                <w:sz w:val="18"/>
                <w:szCs w:val="18"/>
              </w:rPr>
              <w:t>18 261 469,4</w:t>
            </w: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 xml:space="preserve"> тыс.руб.,</w:t>
            </w:r>
          </w:p>
          <w:p w:rsidR="0071745E" w:rsidRPr="00343CF6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>в том числе по годам реализации:</w:t>
            </w:r>
          </w:p>
          <w:p w:rsidR="0071745E" w:rsidRPr="00343CF6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 xml:space="preserve">на 2022 год – </w:t>
            </w:r>
            <w:r w:rsidR="00937CA5" w:rsidRPr="00343CF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B2742B" w:rsidRPr="00343CF6">
              <w:rPr>
                <w:rFonts w:ascii="Times New Roman" w:hAnsi="Times New Roman" w:cs="Times New Roman"/>
                <w:sz w:val="18"/>
                <w:szCs w:val="18"/>
              </w:rPr>
              <w:t> 100 504,0</w:t>
            </w: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 xml:space="preserve"> тыс.руб.;</w:t>
            </w:r>
          </w:p>
          <w:p w:rsidR="0071745E" w:rsidRPr="00343CF6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 xml:space="preserve">на 2023 год – </w:t>
            </w:r>
            <w:r w:rsidR="00B2742B" w:rsidRPr="00343CF6">
              <w:rPr>
                <w:rFonts w:ascii="Times New Roman" w:hAnsi="Times New Roman" w:cs="Times New Roman"/>
                <w:sz w:val="18"/>
                <w:szCs w:val="18"/>
              </w:rPr>
              <w:t>6 729 614,6</w:t>
            </w: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 xml:space="preserve"> тыс.руб.;</w:t>
            </w:r>
          </w:p>
          <w:p w:rsidR="0071745E" w:rsidRPr="00343CF6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>на 2024 год – 431 350,8 тыс.руб.;</w:t>
            </w:r>
          </w:p>
          <w:p w:rsidR="0071745E" w:rsidRPr="00343CF6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>на 2025 год – 0,0 тыс.руб.;</w:t>
            </w:r>
          </w:p>
          <w:p w:rsidR="0071745E" w:rsidRPr="00343CF6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>на 2026 год – 0,0 тыс.руб.;</w:t>
            </w:r>
          </w:p>
          <w:p w:rsidR="0071745E" w:rsidRPr="00343CF6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>на 2027 год – 0,0 тыс.руб.</w:t>
            </w:r>
          </w:p>
          <w:p w:rsidR="0071745E" w:rsidRPr="00343CF6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 xml:space="preserve">Общий объем финансирования региональных проектов </w:t>
            </w:r>
            <w:r w:rsidRPr="00343CF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 рамках подпрограммы 2 из федерального бюджета – </w:t>
            </w:r>
            <w:r w:rsidRPr="00343CF6">
              <w:rPr>
                <w:rFonts w:ascii="Times New Roman" w:hAnsi="Times New Roman" w:cs="Times New Roman"/>
                <w:sz w:val="18"/>
                <w:szCs w:val="18"/>
              </w:rPr>
              <w:br/>
              <w:t>2</w:t>
            </w:r>
            <w:r w:rsidR="0069128F" w:rsidRPr="00343CF6">
              <w:rPr>
                <w:rFonts w:ascii="Times New Roman" w:hAnsi="Times New Roman" w:cs="Times New Roman"/>
                <w:sz w:val="18"/>
                <w:szCs w:val="18"/>
              </w:rPr>
              <w:t> 410 749,4</w:t>
            </w: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 xml:space="preserve"> тыс.руб.,</w:t>
            </w:r>
          </w:p>
          <w:p w:rsidR="0071745E" w:rsidRPr="00343CF6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>в том числе по годам реализации:</w:t>
            </w:r>
          </w:p>
          <w:p w:rsidR="0071745E" w:rsidRPr="00343CF6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 xml:space="preserve">на 2022 год – </w:t>
            </w:r>
            <w:r w:rsidR="0069128F" w:rsidRPr="00343CF6">
              <w:rPr>
                <w:rFonts w:ascii="Times New Roman" w:hAnsi="Times New Roman" w:cs="Times New Roman"/>
                <w:sz w:val="18"/>
                <w:szCs w:val="18"/>
              </w:rPr>
              <w:t>1 334 291,5</w:t>
            </w: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 xml:space="preserve"> тыс.руб.;</w:t>
            </w:r>
          </w:p>
          <w:p w:rsidR="0071745E" w:rsidRPr="00343CF6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>на 2023 год – 943 782,6 тыс.руб.;</w:t>
            </w:r>
          </w:p>
          <w:p w:rsidR="0071745E" w:rsidRPr="00343CF6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>на 2024 год – 132 675,3 тыс.руб.;</w:t>
            </w:r>
          </w:p>
          <w:p w:rsidR="0071745E" w:rsidRPr="00343CF6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>на 2025 год – 0,0 тыс.руб.;</w:t>
            </w:r>
          </w:p>
          <w:p w:rsidR="0071745E" w:rsidRPr="00343CF6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>на 2026 год – 0,0 тыс.руб.;</w:t>
            </w:r>
          </w:p>
          <w:p w:rsidR="0071745E" w:rsidRPr="00343CF6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>на 2027 год – 0,0 тыс.руб.</w:t>
            </w:r>
          </w:p>
          <w:p w:rsidR="0071745E" w:rsidRPr="00343CF6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 xml:space="preserve">Общий объем финансирования региональных проектов </w:t>
            </w:r>
            <w:r w:rsidRPr="00343CF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 рамках подпрограммы 2 из бюджета Санкт-Петербурга – </w:t>
            </w:r>
            <w:r w:rsidRPr="00343CF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BC32EF" w:rsidRPr="00343CF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69128F" w:rsidRPr="00343CF6">
              <w:rPr>
                <w:rFonts w:ascii="Times New Roman" w:hAnsi="Times New Roman" w:cs="Times New Roman"/>
                <w:sz w:val="18"/>
                <w:szCs w:val="18"/>
              </w:rPr>
              <w:t> 850 720,0</w:t>
            </w:r>
            <w:r w:rsidR="009D6453" w:rsidRPr="00343C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>тыс.руб.,</w:t>
            </w:r>
          </w:p>
          <w:p w:rsidR="0071745E" w:rsidRPr="00343CF6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>в том числе по годам реализации:</w:t>
            </w:r>
          </w:p>
          <w:p w:rsidR="0071745E" w:rsidRPr="00343CF6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 xml:space="preserve">на 2022 год – </w:t>
            </w:r>
            <w:r w:rsidR="0069128F" w:rsidRPr="00343CF6">
              <w:rPr>
                <w:rFonts w:ascii="Times New Roman" w:hAnsi="Times New Roman" w:cs="Times New Roman"/>
                <w:sz w:val="18"/>
                <w:szCs w:val="18"/>
              </w:rPr>
              <w:t xml:space="preserve">9 766 212,5 </w:t>
            </w: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>тыс.руб.;</w:t>
            </w:r>
          </w:p>
          <w:p w:rsidR="0071745E" w:rsidRPr="00343CF6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 xml:space="preserve">на 2023 год – </w:t>
            </w:r>
            <w:r w:rsidR="0069128F" w:rsidRPr="00343CF6">
              <w:rPr>
                <w:rFonts w:ascii="Times New Roman" w:hAnsi="Times New Roman" w:cs="Times New Roman"/>
                <w:sz w:val="18"/>
                <w:szCs w:val="18"/>
              </w:rPr>
              <w:t>5 785 832,0</w:t>
            </w: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 xml:space="preserve"> тыс.руб.;</w:t>
            </w:r>
          </w:p>
          <w:p w:rsidR="0071745E" w:rsidRPr="00343CF6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>на 2024 год – 298 675,5 тыс.руб.;</w:t>
            </w:r>
          </w:p>
          <w:p w:rsidR="0071745E" w:rsidRPr="00343CF6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>на 2025 год – 0,0 тыс.руб.;</w:t>
            </w:r>
          </w:p>
          <w:p w:rsidR="0071745E" w:rsidRPr="00343CF6" w:rsidRDefault="0071745E" w:rsidP="007174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43CF6">
              <w:rPr>
                <w:rFonts w:ascii="Times New Roman" w:hAnsi="Times New Roman" w:cs="Times New Roman"/>
                <w:sz w:val="18"/>
                <w:szCs w:val="18"/>
              </w:rPr>
              <w:t>на 2026 год – 0,0 тыс.руб.;</w:t>
            </w:r>
          </w:p>
          <w:p w:rsidR="000C7519" w:rsidRPr="00343CF6" w:rsidRDefault="0071745E" w:rsidP="00A9008D">
            <w:pPr>
              <w:spacing w:line="238" w:lineRule="auto"/>
              <w:rPr>
                <w:spacing w:val="-6"/>
                <w:sz w:val="18"/>
                <w:szCs w:val="18"/>
              </w:rPr>
            </w:pPr>
            <w:r w:rsidRPr="00343CF6">
              <w:rPr>
                <w:sz w:val="18"/>
                <w:szCs w:val="18"/>
                <w:lang w:eastAsia="en-US"/>
              </w:rPr>
              <w:t>на 2027 год – 0,0 тыс.руб.</w:t>
            </w:r>
          </w:p>
        </w:tc>
        <w:tc>
          <w:tcPr>
            <w:tcW w:w="13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7519" w:rsidRPr="00343CF6" w:rsidRDefault="000C7519" w:rsidP="000C7519">
            <w:pPr>
              <w:rPr>
                <w:spacing w:val="-6"/>
              </w:rPr>
            </w:pPr>
          </w:p>
          <w:p w:rsidR="000C7519" w:rsidRPr="00343CF6" w:rsidRDefault="000C7519" w:rsidP="000C7519">
            <w:pPr>
              <w:rPr>
                <w:spacing w:val="-6"/>
              </w:rPr>
            </w:pPr>
          </w:p>
          <w:p w:rsidR="000C7519" w:rsidRPr="00343CF6" w:rsidRDefault="000C7519" w:rsidP="000C7519">
            <w:pPr>
              <w:rPr>
                <w:spacing w:val="-6"/>
              </w:rPr>
            </w:pPr>
          </w:p>
          <w:p w:rsidR="000C7519" w:rsidRPr="00343CF6" w:rsidRDefault="000C7519" w:rsidP="000C7519">
            <w:pPr>
              <w:rPr>
                <w:spacing w:val="-6"/>
              </w:rPr>
            </w:pPr>
          </w:p>
          <w:p w:rsidR="000C7519" w:rsidRPr="00343CF6" w:rsidRDefault="000C7519" w:rsidP="000C7519">
            <w:pPr>
              <w:rPr>
                <w:spacing w:val="-6"/>
              </w:rPr>
            </w:pPr>
          </w:p>
          <w:p w:rsidR="000C7519" w:rsidRPr="00343CF6" w:rsidRDefault="000C7519" w:rsidP="000C7519">
            <w:pPr>
              <w:rPr>
                <w:spacing w:val="-6"/>
              </w:rPr>
            </w:pPr>
          </w:p>
          <w:p w:rsidR="000C7519" w:rsidRPr="00343CF6" w:rsidRDefault="000C7519" w:rsidP="000C7519">
            <w:pPr>
              <w:rPr>
                <w:spacing w:val="-6"/>
              </w:rPr>
            </w:pPr>
          </w:p>
          <w:p w:rsidR="000C7519" w:rsidRPr="00343CF6" w:rsidRDefault="000C7519" w:rsidP="000C7519">
            <w:pPr>
              <w:rPr>
                <w:spacing w:val="-6"/>
              </w:rPr>
            </w:pPr>
          </w:p>
          <w:p w:rsidR="000C7519" w:rsidRPr="00343CF6" w:rsidRDefault="000C7519" w:rsidP="000C7519">
            <w:pPr>
              <w:rPr>
                <w:spacing w:val="-6"/>
              </w:rPr>
            </w:pPr>
          </w:p>
          <w:p w:rsidR="000C7519" w:rsidRPr="00343CF6" w:rsidRDefault="000C7519" w:rsidP="000C7519">
            <w:pPr>
              <w:rPr>
                <w:spacing w:val="-6"/>
              </w:rPr>
            </w:pPr>
          </w:p>
          <w:p w:rsidR="000C7519" w:rsidRPr="00343CF6" w:rsidRDefault="000C7519" w:rsidP="000C7519">
            <w:pPr>
              <w:rPr>
                <w:spacing w:val="-6"/>
              </w:rPr>
            </w:pPr>
          </w:p>
          <w:p w:rsidR="000C7519" w:rsidRPr="00343CF6" w:rsidRDefault="000C7519" w:rsidP="000C7519">
            <w:pPr>
              <w:rPr>
                <w:spacing w:val="-6"/>
              </w:rPr>
            </w:pPr>
          </w:p>
          <w:p w:rsidR="000C7519" w:rsidRPr="00343CF6" w:rsidRDefault="000C7519" w:rsidP="000C7519">
            <w:pPr>
              <w:rPr>
                <w:spacing w:val="-6"/>
              </w:rPr>
            </w:pPr>
          </w:p>
          <w:p w:rsidR="000C7519" w:rsidRPr="00343CF6" w:rsidRDefault="000C7519" w:rsidP="000C7519">
            <w:pPr>
              <w:rPr>
                <w:spacing w:val="-6"/>
              </w:rPr>
            </w:pPr>
          </w:p>
          <w:p w:rsidR="000C7519" w:rsidRPr="00343CF6" w:rsidRDefault="000C7519" w:rsidP="000C7519">
            <w:pPr>
              <w:rPr>
                <w:spacing w:val="-6"/>
              </w:rPr>
            </w:pPr>
          </w:p>
          <w:p w:rsidR="000C7519" w:rsidRPr="00343CF6" w:rsidRDefault="000C7519" w:rsidP="000C7519">
            <w:pPr>
              <w:rPr>
                <w:spacing w:val="-6"/>
              </w:rPr>
            </w:pPr>
          </w:p>
          <w:p w:rsidR="000C7519" w:rsidRPr="00343CF6" w:rsidRDefault="000C7519" w:rsidP="000C7519">
            <w:pPr>
              <w:rPr>
                <w:spacing w:val="-6"/>
              </w:rPr>
            </w:pPr>
          </w:p>
          <w:p w:rsidR="000C7519" w:rsidRPr="00343CF6" w:rsidRDefault="000C7519" w:rsidP="000C7519">
            <w:pPr>
              <w:rPr>
                <w:spacing w:val="-6"/>
              </w:rPr>
            </w:pPr>
          </w:p>
          <w:p w:rsidR="000C7519" w:rsidRPr="00343CF6" w:rsidRDefault="000C7519" w:rsidP="000C7519">
            <w:pPr>
              <w:rPr>
                <w:spacing w:val="-6"/>
              </w:rPr>
            </w:pPr>
          </w:p>
          <w:p w:rsidR="000C7519" w:rsidRPr="00343CF6" w:rsidRDefault="000C7519" w:rsidP="000C7519">
            <w:pPr>
              <w:rPr>
                <w:spacing w:val="-6"/>
              </w:rPr>
            </w:pPr>
          </w:p>
          <w:p w:rsidR="000C7519" w:rsidRPr="00343CF6" w:rsidRDefault="000C7519" w:rsidP="000C7519">
            <w:pPr>
              <w:rPr>
                <w:spacing w:val="-6"/>
              </w:rPr>
            </w:pPr>
          </w:p>
          <w:p w:rsidR="000C7519" w:rsidRPr="00343CF6" w:rsidRDefault="000C7519" w:rsidP="000C7519">
            <w:pPr>
              <w:rPr>
                <w:spacing w:val="-6"/>
              </w:rPr>
            </w:pPr>
          </w:p>
          <w:p w:rsidR="000C7519" w:rsidRPr="00343CF6" w:rsidRDefault="000C7519" w:rsidP="000C7519">
            <w:pPr>
              <w:rPr>
                <w:spacing w:val="-6"/>
              </w:rPr>
            </w:pPr>
          </w:p>
          <w:p w:rsidR="000C7519" w:rsidRPr="00343CF6" w:rsidRDefault="000C7519" w:rsidP="000C7519">
            <w:pPr>
              <w:rPr>
                <w:spacing w:val="-6"/>
              </w:rPr>
            </w:pPr>
          </w:p>
          <w:p w:rsidR="000C7519" w:rsidRPr="00343CF6" w:rsidRDefault="000C7519" w:rsidP="000C7519">
            <w:pPr>
              <w:rPr>
                <w:spacing w:val="-6"/>
              </w:rPr>
            </w:pPr>
          </w:p>
          <w:p w:rsidR="000C7519" w:rsidRPr="00343CF6" w:rsidRDefault="000C7519" w:rsidP="000C7519">
            <w:pPr>
              <w:rPr>
                <w:spacing w:val="-6"/>
              </w:rPr>
            </w:pPr>
          </w:p>
          <w:p w:rsidR="000C7519" w:rsidRPr="00343CF6" w:rsidRDefault="000C7519" w:rsidP="000C7519">
            <w:pPr>
              <w:rPr>
                <w:spacing w:val="-6"/>
              </w:rPr>
            </w:pPr>
          </w:p>
          <w:p w:rsidR="000C7519" w:rsidRPr="00343CF6" w:rsidRDefault="000C7519" w:rsidP="000C7519">
            <w:pPr>
              <w:rPr>
                <w:spacing w:val="-6"/>
              </w:rPr>
            </w:pPr>
          </w:p>
          <w:p w:rsidR="000C7519" w:rsidRPr="00343CF6" w:rsidRDefault="000C7519" w:rsidP="000C7519">
            <w:pPr>
              <w:rPr>
                <w:spacing w:val="-6"/>
              </w:rPr>
            </w:pPr>
          </w:p>
          <w:p w:rsidR="000C7519" w:rsidRPr="00343CF6" w:rsidRDefault="000C7519" w:rsidP="000C7519">
            <w:pPr>
              <w:rPr>
                <w:spacing w:val="-6"/>
              </w:rPr>
            </w:pPr>
          </w:p>
          <w:p w:rsidR="000C7519" w:rsidRPr="00343CF6" w:rsidRDefault="000C7519" w:rsidP="000C7519">
            <w:pPr>
              <w:rPr>
                <w:spacing w:val="-6"/>
              </w:rPr>
            </w:pPr>
          </w:p>
          <w:p w:rsidR="000C7519" w:rsidRPr="00343CF6" w:rsidRDefault="000C7519" w:rsidP="000C7519">
            <w:pPr>
              <w:rPr>
                <w:spacing w:val="-6"/>
              </w:rPr>
            </w:pPr>
          </w:p>
          <w:p w:rsidR="000C7519" w:rsidRPr="00343CF6" w:rsidRDefault="000C7519" w:rsidP="000C7519">
            <w:pPr>
              <w:rPr>
                <w:spacing w:val="-6"/>
              </w:rPr>
            </w:pPr>
          </w:p>
          <w:p w:rsidR="000C7519" w:rsidRPr="00343CF6" w:rsidRDefault="000C7519" w:rsidP="000C7519">
            <w:pPr>
              <w:rPr>
                <w:spacing w:val="-6"/>
              </w:rPr>
            </w:pPr>
          </w:p>
          <w:p w:rsidR="0071745E" w:rsidRPr="00343CF6" w:rsidRDefault="0071745E" w:rsidP="000C7519">
            <w:pPr>
              <w:rPr>
                <w:spacing w:val="-6"/>
              </w:rPr>
            </w:pPr>
          </w:p>
          <w:p w:rsidR="0071745E" w:rsidRPr="00343CF6" w:rsidRDefault="0071745E" w:rsidP="000C7519">
            <w:pPr>
              <w:rPr>
                <w:spacing w:val="-6"/>
              </w:rPr>
            </w:pPr>
          </w:p>
          <w:p w:rsidR="0071745E" w:rsidRPr="00343CF6" w:rsidRDefault="0071745E" w:rsidP="000C7519">
            <w:pPr>
              <w:rPr>
                <w:spacing w:val="-6"/>
              </w:rPr>
            </w:pPr>
          </w:p>
          <w:p w:rsidR="00AD2DA1" w:rsidRPr="00343CF6" w:rsidRDefault="00AD2DA1" w:rsidP="000C7519">
            <w:pPr>
              <w:rPr>
                <w:spacing w:val="-6"/>
              </w:rPr>
            </w:pPr>
          </w:p>
          <w:p w:rsidR="00AD2DA1" w:rsidRPr="00343CF6" w:rsidRDefault="00AD2DA1" w:rsidP="000C7519">
            <w:pPr>
              <w:rPr>
                <w:spacing w:val="-6"/>
              </w:rPr>
            </w:pPr>
          </w:p>
          <w:p w:rsidR="00AD2DA1" w:rsidRPr="00343CF6" w:rsidRDefault="00AD2DA1" w:rsidP="000C7519">
            <w:pPr>
              <w:rPr>
                <w:spacing w:val="-6"/>
              </w:rPr>
            </w:pPr>
          </w:p>
          <w:p w:rsidR="00AD2DA1" w:rsidRPr="00343CF6" w:rsidRDefault="00AD2DA1" w:rsidP="000C7519">
            <w:pPr>
              <w:rPr>
                <w:spacing w:val="-6"/>
              </w:rPr>
            </w:pPr>
          </w:p>
          <w:p w:rsidR="00CB614D" w:rsidRPr="00343CF6" w:rsidRDefault="00CB614D" w:rsidP="000C7519">
            <w:pPr>
              <w:rPr>
                <w:spacing w:val="-6"/>
                <w:sz w:val="15"/>
                <w:szCs w:val="15"/>
              </w:rPr>
            </w:pPr>
          </w:p>
          <w:p w:rsidR="000C7519" w:rsidRPr="00343CF6" w:rsidRDefault="000C7519" w:rsidP="000C7519">
            <w:pPr>
              <w:rPr>
                <w:spacing w:val="-6"/>
                <w:sz w:val="20"/>
                <w:szCs w:val="20"/>
              </w:rPr>
            </w:pPr>
            <w:r w:rsidRPr="00343CF6">
              <w:rPr>
                <w:spacing w:val="-6"/>
                <w:sz w:val="20"/>
                <w:szCs w:val="20"/>
              </w:rPr>
              <w:t>».</w:t>
            </w:r>
          </w:p>
        </w:tc>
      </w:tr>
    </w:tbl>
    <w:p w:rsidR="000A6A8B" w:rsidRPr="00343CF6" w:rsidRDefault="000A6A8B" w:rsidP="00DF5FB5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</w:p>
    <w:p w:rsidR="00037C6A" w:rsidRPr="00343CF6" w:rsidRDefault="00CD1601" w:rsidP="00DF5FB5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  <w:r w:rsidRPr="00343CF6">
        <w:rPr>
          <w:rFonts w:eastAsia="Calibri"/>
          <w:lang w:eastAsia="en-US"/>
        </w:rPr>
        <w:t>3</w:t>
      </w:r>
      <w:r w:rsidR="00576B6C" w:rsidRPr="00343CF6">
        <w:rPr>
          <w:rFonts w:eastAsia="Calibri"/>
          <w:lang w:eastAsia="en-US"/>
        </w:rPr>
        <w:t>.</w:t>
      </w:r>
      <w:r w:rsidR="005F2A1F" w:rsidRPr="00343CF6">
        <w:rPr>
          <w:rFonts w:eastAsia="Calibri"/>
          <w:lang w:eastAsia="en-US"/>
        </w:rPr>
        <w:t>1</w:t>
      </w:r>
      <w:r w:rsidR="000A6A8B" w:rsidRPr="00343CF6">
        <w:rPr>
          <w:rFonts w:eastAsia="Calibri"/>
          <w:lang w:eastAsia="en-US"/>
        </w:rPr>
        <w:t>1</w:t>
      </w:r>
      <w:r w:rsidR="00C15EB5" w:rsidRPr="00343CF6">
        <w:rPr>
          <w:rFonts w:eastAsia="Calibri"/>
          <w:lang w:eastAsia="en-US"/>
        </w:rPr>
        <w:t>. Пункт</w:t>
      </w:r>
      <w:r w:rsidR="008E0FFA" w:rsidRPr="00343CF6">
        <w:rPr>
          <w:rFonts w:eastAsia="Calibri"/>
          <w:lang w:eastAsia="en-US"/>
        </w:rPr>
        <w:t xml:space="preserve"> 1.1.2.2</w:t>
      </w:r>
      <w:r w:rsidR="00CD33D9" w:rsidRPr="00343CF6">
        <w:rPr>
          <w:rFonts w:eastAsia="Calibri"/>
          <w:lang w:eastAsia="en-US"/>
        </w:rPr>
        <w:t xml:space="preserve"> </w:t>
      </w:r>
      <w:r w:rsidR="0071745E" w:rsidRPr="00343CF6">
        <w:rPr>
          <w:rFonts w:eastAsia="Calibri"/>
          <w:lang w:eastAsia="en-US"/>
        </w:rPr>
        <w:t xml:space="preserve"> таблицы 8 подраздела 9.3.1 раздела 9 приложения к постановлению изложить в следующей редакции:</w:t>
      </w:r>
    </w:p>
    <w:p w:rsidR="00F822F8" w:rsidRPr="00343CF6" w:rsidRDefault="00F822F8" w:rsidP="00C85C92">
      <w:pPr>
        <w:ind w:firstLine="708"/>
        <w:rPr>
          <w:rFonts w:eastAsia="Calibri"/>
          <w:sz w:val="20"/>
          <w:szCs w:val="20"/>
          <w:vertAlign w:val="superscript"/>
          <w:lang w:eastAsia="en-US"/>
        </w:rPr>
      </w:pPr>
    </w:p>
    <w:tbl>
      <w:tblPr>
        <w:tblStyle w:val="19"/>
        <w:tblW w:w="15537" w:type="dxa"/>
        <w:jc w:val="center"/>
        <w:tblLayout w:type="fixed"/>
        <w:tblLook w:val="04A0" w:firstRow="1" w:lastRow="0" w:firstColumn="1" w:lastColumn="0" w:noHBand="0" w:noVBand="1"/>
      </w:tblPr>
      <w:tblGrid>
        <w:gridCol w:w="390"/>
        <w:gridCol w:w="661"/>
        <w:gridCol w:w="1843"/>
        <w:gridCol w:w="425"/>
        <w:gridCol w:w="567"/>
        <w:gridCol w:w="567"/>
        <w:gridCol w:w="567"/>
        <w:gridCol w:w="851"/>
        <w:gridCol w:w="850"/>
        <w:gridCol w:w="1276"/>
        <w:gridCol w:w="858"/>
        <w:gridCol w:w="851"/>
        <w:gridCol w:w="850"/>
        <w:gridCol w:w="851"/>
        <w:gridCol w:w="850"/>
        <w:gridCol w:w="851"/>
        <w:gridCol w:w="782"/>
        <w:gridCol w:w="1276"/>
        <w:gridCol w:w="371"/>
      </w:tblGrid>
      <w:tr w:rsidR="00343CF6" w:rsidRPr="00343CF6" w:rsidTr="00380FEE">
        <w:trPr>
          <w:trHeight w:val="20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343CF6" w:rsidRDefault="0062307F" w:rsidP="0071745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43CF6">
              <w:rPr>
                <w:rFonts w:ascii="Times New Roman" w:hAnsi="Times New Roman"/>
                <w:sz w:val="20"/>
                <w:szCs w:val="20"/>
                <w:lang w:eastAsia="en-US"/>
              </w:rPr>
              <w:t>«</w:t>
            </w:r>
          </w:p>
        </w:tc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>1.1.2.</w:t>
            </w:r>
            <w:r w:rsidR="008E0FFA"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FA" w:rsidRPr="00343CF6" w:rsidRDefault="008E0FFA" w:rsidP="008E0FFA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>Строительство здания общеобразовательной школы по адресу: Санк</w:t>
            </w:r>
            <w:r w:rsidR="00517FF8"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>т-Петербург, Дальневосточный проспект</w:t>
            </w:r>
            <w:r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>, участок 67 (се</w:t>
            </w:r>
            <w:r w:rsidR="00517FF8"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>веро-восточнее пересечения с улицей</w:t>
            </w:r>
            <w:r w:rsidR="003F7306"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Еремеева) </w:t>
            </w:r>
          </w:p>
          <w:p w:rsidR="00DF5FB5" w:rsidRPr="00343CF6" w:rsidRDefault="00DF5FB5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2307F" w:rsidRPr="00343CF6" w:rsidRDefault="0062307F" w:rsidP="00C01353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>Комитет по строительству</w:t>
            </w:r>
          </w:p>
          <w:p w:rsidR="0062307F" w:rsidRPr="00343CF6" w:rsidRDefault="0062307F" w:rsidP="00C01353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F" w:rsidRPr="00343CF6" w:rsidRDefault="008E0FFA" w:rsidP="00037C6A">
            <w:pPr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 xml:space="preserve">825  </w:t>
            </w:r>
            <w:r w:rsidR="0062307F"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>мест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>СМР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>2021-2023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F" w:rsidRPr="00343CF6" w:rsidRDefault="008E0FFA" w:rsidP="0071745E">
            <w:pPr>
              <w:jc w:val="center"/>
              <w:rPr>
                <w:rFonts w:ascii="Times New Roman" w:hAnsi="Times New Roman"/>
                <w:spacing w:val="-25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5"/>
                <w:sz w:val="16"/>
                <w:szCs w:val="16"/>
                <w:lang w:eastAsia="en-US"/>
              </w:rPr>
              <w:t>2492001,6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F" w:rsidRPr="00343CF6" w:rsidRDefault="008E0FFA" w:rsidP="0071745E">
            <w:pPr>
              <w:jc w:val="center"/>
              <w:rPr>
                <w:rFonts w:ascii="Times New Roman" w:hAnsi="Times New Roman"/>
                <w:spacing w:val="-29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9"/>
                <w:sz w:val="16"/>
                <w:szCs w:val="16"/>
                <w:lang w:eastAsia="en-US"/>
              </w:rPr>
              <w:t>2273925,3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F" w:rsidRPr="00343CF6" w:rsidRDefault="008E0FFA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1073070,1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F" w:rsidRPr="00343CF6" w:rsidRDefault="008E0FFA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967285,4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F" w:rsidRPr="00343CF6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F" w:rsidRPr="00343CF6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F" w:rsidRPr="00343CF6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F" w:rsidRPr="00343CF6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F" w:rsidRPr="00343CF6" w:rsidRDefault="008E0FFA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2040355,5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Целевой </w:t>
            </w:r>
            <w:r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br/>
              <w:t xml:space="preserve">показатель 2; </w:t>
            </w:r>
          </w:p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>индикаторы 2.1, 2.2</w:t>
            </w: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07F" w:rsidRPr="00343CF6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</w:tr>
      <w:tr w:rsidR="00343CF6" w:rsidRPr="00343CF6" w:rsidTr="00380FEE">
        <w:trPr>
          <w:trHeight w:val="20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343CF6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</w:tcBorders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</w:tcBorders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</w:tcBorders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</w:tcBorders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</w:tcBorders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</w:tcBorders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</w:tcBorders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858" w:type="dxa"/>
            <w:tcBorders>
              <w:top w:val="single" w:sz="4" w:space="0" w:color="auto"/>
            </w:tcBorders>
            <w:hideMark/>
          </w:tcPr>
          <w:p w:rsidR="0062307F" w:rsidRPr="00343CF6" w:rsidRDefault="00966E6A" w:rsidP="0071745E">
            <w:pPr>
              <w:jc w:val="center"/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  <w:t>64605,9</w:t>
            </w:r>
          </w:p>
        </w:tc>
        <w:tc>
          <w:tcPr>
            <w:tcW w:w="851" w:type="dxa"/>
            <w:tcBorders>
              <w:top w:val="single" w:sz="4" w:space="0" w:color="auto"/>
            </w:tcBorders>
            <w:hideMark/>
          </w:tcPr>
          <w:p w:rsidR="0062307F" w:rsidRPr="00343CF6" w:rsidRDefault="00966E6A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172212,0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:rsidR="0062307F" w:rsidRPr="00343CF6" w:rsidRDefault="0062307F" w:rsidP="0071745E">
            <w:pPr>
              <w:jc w:val="center"/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hideMark/>
          </w:tcPr>
          <w:p w:rsidR="0062307F" w:rsidRPr="00343CF6" w:rsidRDefault="0062307F" w:rsidP="0071745E">
            <w:pPr>
              <w:jc w:val="center"/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:rsidR="0062307F" w:rsidRPr="00343CF6" w:rsidRDefault="0062307F" w:rsidP="0071745E">
            <w:pPr>
              <w:jc w:val="center"/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hideMark/>
          </w:tcPr>
          <w:p w:rsidR="0062307F" w:rsidRPr="00343CF6" w:rsidRDefault="0062307F" w:rsidP="0071745E">
            <w:pPr>
              <w:jc w:val="center"/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tcBorders>
              <w:top w:val="single" w:sz="4" w:space="0" w:color="auto"/>
            </w:tcBorders>
            <w:hideMark/>
          </w:tcPr>
          <w:p w:rsidR="0062307F" w:rsidRPr="00343CF6" w:rsidRDefault="00966E6A" w:rsidP="0071745E">
            <w:pPr>
              <w:jc w:val="center"/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  <w:t>236817,9</w:t>
            </w:r>
          </w:p>
        </w:tc>
        <w:tc>
          <w:tcPr>
            <w:tcW w:w="1276" w:type="dxa"/>
            <w:vMerge/>
            <w:tcBorders>
              <w:top w:val="single" w:sz="4" w:space="0" w:color="auto"/>
              <w:right w:val="single" w:sz="4" w:space="0" w:color="auto"/>
            </w:tcBorders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07F" w:rsidRPr="00343CF6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</w:tr>
      <w:tr w:rsidR="00343CF6" w:rsidRPr="00343CF6" w:rsidTr="00380FEE">
        <w:trPr>
          <w:trHeight w:val="1300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343CF6" w:rsidRDefault="0062307F" w:rsidP="0071745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4678" w:type="dxa"/>
            <w:gridSpan w:val="6"/>
            <w:tcBorders>
              <w:bottom w:val="single" w:sz="4" w:space="0" w:color="auto"/>
            </w:tcBorders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hideMark/>
          </w:tcPr>
          <w:p w:rsidR="0062307F" w:rsidRPr="00343CF6" w:rsidRDefault="00966E6A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1137676,0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hideMark/>
          </w:tcPr>
          <w:p w:rsidR="0062307F" w:rsidRPr="00343CF6" w:rsidRDefault="00966E6A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1139497,4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:rsidR="0062307F" w:rsidRPr="00343CF6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hideMark/>
          </w:tcPr>
          <w:p w:rsidR="0062307F" w:rsidRPr="00343CF6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:rsidR="0062307F" w:rsidRPr="00343CF6" w:rsidRDefault="0062307F" w:rsidP="0071745E">
            <w:pPr>
              <w:jc w:val="center"/>
              <w:rPr>
                <w:rFonts w:ascii="Times New Roman" w:hAnsi="Times New Roman"/>
                <w:b/>
                <w:bCs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b/>
                <w:bCs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hideMark/>
          </w:tcPr>
          <w:p w:rsidR="0062307F" w:rsidRPr="00343CF6" w:rsidRDefault="0062307F" w:rsidP="0071745E">
            <w:pPr>
              <w:jc w:val="center"/>
              <w:rPr>
                <w:rFonts w:ascii="Times New Roman" w:hAnsi="Times New Roman"/>
                <w:b/>
                <w:bCs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b/>
                <w:bCs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tcBorders>
              <w:bottom w:val="single" w:sz="4" w:space="0" w:color="auto"/>
            </w:tcBorders>
            <w:hideMark/>
          </w:tcPr>
          <w:p w:rsidR="0062307F" w:rsidRPr="00343CF6" w:rsidRDefault="00966E6A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2277173,4</w:t>
            </w: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D2DA1" w:rsidRPr="00343CF6" w:rsidRDefault="00AD2DA1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AD2DA1" w:rsidRPr="00343CF6" w:rsidRDefault="00AD2DA1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AD2DA1" w:rsidRPr="00343CF6" w:rsidRDefault="00AD2DA1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CD2901" w:rsidRPr="00343CF6" w:rsidRDefault="00CD2901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62307F" w:rsidRPr="00343CF6" w:rsidRDefault="00AD2DA1" w:rsidP="0071745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43CF6">
              <w:rPr>
                <w:rFonts w:ascii="Times New Roman" w:hAnsi="Times New Roman"/>
                <w:sz w:val="20"/>
                <w:szCs w:val="20"/>
                <w:lang w:eastAsia="en-US"/>
              </w:rPr>
              <w:t>»</w:t>
            </w:r>
            <w:r w:rsidR="00CD2901" w:rsidRPr="00343CF6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</w:tr>
      <w:tr w:rsidR="00343CF6" w:rsidRPr="00343CF6" w:rsidTr="001312CC">
        <w:trPr>
          <w:trHeight w:val="735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1312CC" w:rsidRPr="00343CF6" w:rsidRDefault="001312CC" w:rsidP="0071745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4776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2DA1" w:rsidRPr="00343CF6" w:rsidRDefault="00AD2DA1" w:rsidP="00AD2DA1">
            <w:pPr>
              <w:tabs>
                <w:tab w:val="left" w:pos="851"/>
              </w:tabs>
              <w:spacing w:before="60" w:after="60"/>
              <w:jc w:val="both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  <w:p w:rsidR="00CB614D" w:rsidRPr="00343CF6" w:rsidRDefault="00CD1601" w:rsidP="00C01353">
            <w:pPr>
              <w:tabs>
                <w:tab w:val="left" w:pos="851"/>
              </w:tabs>
              <w:spacing w:before="60" w:after="60"/>
              <w:ind w:left="142" w:firstLine="851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343CF6">
              <w:rPr>
                <w:rFonts w:ascii="Times New Roman" w:eastAsia="Calibri" w:hAnsi="Times New Roman"/>
                <w:lang w:eastAsia="en-US"/>
              </w:rPr>
              <w:t>3</w:t>
            </w:r>
            <w:r w:rsidR="000A6A8B" w:rsidRPr="00343CF6">
              <w:rPr>
                <w:rFonts w:ascii="Times New Roman" w:eastAsia="Calibri" w:hAnsi="Times New Roman"/>
                <w:lang w:eastAsia="en-US"/>
              </w:rPr>
              <w:t>.12</w:t>
            </w:r>
            <w:r w:rsidR="008E0FFA" w:rsidRPr="00343CF6">
              <w:rPr>
                <w:rFonts w:ascii="Times New Roman" w:eastAsia="Calibri" w:hAnsi="Times New Roman"/>
                <w:lang w:eastAsia="en-US"/>
              </w:rPr>
              <w:t>. Пункты 1.1.2.6 и 1.1.2.7</w:t>
            </w:r>
            <w:r w:rsidR="001312CC" w:rsidRPr="00343CF6">
              <w:rPr>
                <w:rFonts w:ascii="Times New Roman" w:eastAsia="Calibri" w:hAnsi="Times New Roman"/>
                <w:lang w:eastAsia="en-US"/>
              </w:rPr>
              <w:t xml:space="preserve"> таблицы 8 подраздела 9.3.1 раздела 9 приложения к постановлению изложить в следующей редакции: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1312CC" w:rsidRPr="00343CF6" w:rsidRDefault="001312CC" w:rsidP="0071745E">
            <w:pPr>
              <w:rPr>
                <w:sz w:val="16"/>
                <w:szCs w:val="16"/>
                <w:lang w:eastAsia="en-US"/>
              </w:rPr>
            </w:pPr>
          </w:p>
        </w:tc>
      </w:tr>
      <w:tr w:rsidR="00343CF6" w:rsidRPr="00343CF6" w:rsidTr="00281C0C">
        <w:trPr>
          <w:cantSplit/>
          <w:trHeight w:val="380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343CF6" w:rsidRDefault="001D64DB" w:rsidP="0071745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43CF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«</w:t>
            </w:r>
          </w:p>
        </w:tc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>1.1.2.6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Строительство нового здания </w:t>
            </w:r>
          </w:p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>государственного бюджетного общеобразовательного учреждения на земельном участке по адре</w:t>
            </w:r>
            <w:r w:rsidR="003F7306"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су: г. Колпино, Тверская ул., дом </w:t>
            </w:r>
            <w:r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>13, литера 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  <w:hideMark/>
          </w:tcPr>
          <w:p w:rsidR="0062307F" w:rsidRPr="00343CF6" w:rsidRDefault="0062307F" w:rsidP="00037C6A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>Комитет по строительству</w:t>
            </w:r>
          </w:p>
          <w:p w:rsidR="0062307F" w:rsidRPr="00343CF6" w:rsidRDefault="0062307F" w:rsidP="00037C6A">
            <w:pPr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 w:val="restart"/>
            <w:hideMark/>
          </w:tcPr>
          <w:p w:rsidR="0062307F" w:rsidRPr="00343CF6" w:rsidRDefault="0062307F" w:rsidP="00037C6A">
            <w:pPr>
              <w:ind w:left="-106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>550 мест</w:t>
            </w:r>
          </w:p>
        </w:tc>
        <w:tc>
          <w:tcPr>
            <w:tcW w:w="567" w:type="dxa"/>
            <w:vMerge w:val="restart"/>
            <w:hideMark/>
          </w:tcPr>
          <w:p w:rsidR="0062307F" w:rsidRPr="00343CF6" w:rsidRDefault="0062307F" w:rsidP="00037C6A">
            <w:pPr>
              <w:ind w:hanging="109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>СМР</w:t>
            </w:r>
          </w:p>
        </w:tc>
        <w:tc>
          <w:tcPr>
            <w:tcW w:w="567" w:type="dxa"/>
            <w:vMerge w:val="restart"/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>2020-2023</w:t>
            </w:r>
          </w:p>
        </w:tc>
        <w:tc>
          <w:tcPr>
            <w:tcW w:w="851" w:type="dxa"/>
            <w:vMerge w:val="restart"/>
            <w:hideMark/>
          </w:tcPr>
          <w:p w:rsidR="0062307F" w:rsidRPr="00343CF6" w:rsidRDefault="008E0268" w:rsidP="008E0268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5"/>
                <w:sz w:val="16"/>
                <w:szCs w:val="16"/>
                <w:lang w:eastAsia="en-US"/>
              </w:rPr>
              <w:t>1657953,5</w:t>
            </w:r>
          </w:p>
        </w:tc>
        <w:tc>
          <w:tcPr>
            <w:tcW w:w="850" w:type="dxa"/>
            <w:vMerge w:val="restart"/>
            <w:hideMark/>
          </w:tcPr>
          <w:p w:rsidR="0062307F" w:rsidRPr="00343CF6" w:rsidRDefault="00A15F0B" w:rsidP="0071745E">
            <w:pPr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1278684,1</w:t>
            </w:r>
          </w:p>
        </w:tc>
        <w:tc>
          <w:tcPr>
            <w:tcW w:w="1276" w:type="dxa"/>
            <w:vMerge w:val="restart"/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>Бюджет Санкт-</w:t>
            </w:r>
          </w:p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>Петербурга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hideMark/>
          </w:tcPr>
          <w:p w:rsidR="0062307F" w:rsidRPr="00343CF6" w:rsidRDefault="00A15F0B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446318,3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hideMark/>
          </w:tcPr>
          <w:p w:rsidR="0062307F" w:rsidRPr="00343CF6" w:rsidRDefault="00A15F0B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668039,0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:rsidR="0062307F" w:rsidRPr="00343CF6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hideMark/>
          </w:tcPr>
          <w:p w:rsidR="0062307F" w:rsidRPr="00343CF6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:rsidR="0062307F" w:rsidRPr="00343CF6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hideMark/>
          </w:tcPr>
          <w:p w:rsidR="0062307F" w:rsidRPr="00343CF6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tcBorders>
              <w:bottom w:val="single" w:sz="4" w:space="0" w:color="auto"/>
            </w:tcBorders>
            <w:hideMark/>
          </w:tcPr>
          <w:p w:rsidR="0062307F" w:rsidRPr="00343CF6" w:rsidRDefault="00A15F0B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1114357,3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Целевой показатель 2; </w:t>
            </w:r>
          </w:p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>индикаторы 2.1, 2.2</w:t>
            </w: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07F" w:rsidRPr="00343CF6" w:rsidRDefault="0062307F" w:rsidP="0071745E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343CF6" w:rsidRPr="00343CF6" w:rsidTr="00281C0C">
        <w:trPr>
          <w:trHeight w:val="60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343CF6" w:rsidRDefault="0062307F" w:rsidP="0071745E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</w:tcPr>
          <w:p w:rsidR="0062307F" w:rsidRPr="00343CF6" w:rsidRDefault="0062307F" w:rsidP="0071745E">
            <w:pPr>
              <w:ind w:left="-106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</w:tcPr>
          <w:p w:rsidR="0062307F" w:rsidRPr="00343CF6" w:rsidRDefault="0062307F" w:rsidP="0071745E">
            <w:pPr>
              <w:ind w:hanging="109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</w:tcPr>
          <w:p w:rsidR="0062307F" w:rsidRPr="00343CF6" w:rsidRDefault="0062307F" w:rsidP="0071745E">
            <w:pPr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</w:tcPr>
          <w:p w:rsidR="0062307F" w:rsidRPr="00343CF6" w:rsidRDefault="0062307F" w:rsidP="0071745E">
            <w:pPr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58" w:type="dxa"/>
            <w:tcBorders>
              <w:bottom w:val="nil"/>
            </w:tcBorders>
          </w:tcPr>
          <w:p w:rsidR="0062307F" w:rsidRPr="00343CF6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62307F" w:rsidRPr="00343CF6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2307F" w:rsidRPr="00343CF6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62307F" w:rsidRPr="00343CF6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2307F" w:rsidRPr="00343CF6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62307F" w:rsidRPr="00343CF6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</w:p>
        </w:tc>
        <w:tc>
          <w:tcPr>
            <w:tcW w:w="782" w:type="dxa"/>
            <w:tcBorders>
              <w:bottom w:val="nil"/>
            </w:tcBorders>
          </w:tcPr>
          <w:p w:rsidR="0062307F" w:rsidRPr="00343CF6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07F" w:rsidRPr="00343CF6" w:rsidRDefault="0062307F" w:rsidP="0071745E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343CF6" w:rsidRPr="00343CF6" w:rsidTr="00380FEE">
        <w:trPr>
          <w:trHeight w:val="582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343CF6" w:rsidRDefault="0062307F" w:rsidP="0071745E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tcBorders>
              <w:bottom w:val="nil"/>
            </w:tcBorders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858" w:type="dxa"/>
            <w:tcBorders>
              <w:top w:val="nil"/>
            </w:tcBorders>
            <w:hideMark/>
          </w:tcPr>
          <w:p w:rsidR="0062307F" w:rsidRPr="00343CF6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79 421,8</w:t>
            </w:r>
          </w:p>
        </w:tc>
        <w:tc>
          <w:tcPr>
            <w:tcW w:w="851" w:type="dxa"/>
            <w:tcBorders>
              <w:top w:val="nil"/>
            </w:tcBorders>
            <w:hideMark/>
          </w:tcPr>
          <w:p w:rsidR="0062307F" w:rsidRPr="00343CF6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84 905,0</w:t>
            </w:r>
          </w:p>
        </w:tc>
        <w:tc>
          <w:tcPr>
            <w:tcW w:w="850" w:type="dxa"/>
            <w:tcBorders>
              <w:top w:val="nil"/>
            </w:tcBorders>
            <w:hideMark/>
          </w:tcPr>
          <w:p w:rsidR="0062307F" w:rsidRPr="00343CF6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</w:tcBorders>
            <w:hideMark/>
          </w:tcPr>
          <w:p w:rsidR="0062307F" w:rsidRPr="00343CF6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nil"/>
            </w:tcBorders>
            <w:hideMark/>
          </w:tcPr>
          <w:p w:rsidR="0062307F" w:rsidRPr="00343CF6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</w:tcBorders>
            <w:hideMark/>
          </w:tcPr>
          <w:p w:rsidR="0062307F" w:rsidRPr="00343CF6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tcBorders>
              <w:top w:val="nil"/>
            </w:tcBorders>
            <w:hideMark/>
          </w:tcPr>
          <w:p w:rsidR="0062307F" w:rsidRPr="00343CF6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164 326,8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07F" w:rsidRPr="00343CF6" w:rsidRDefault="0062307F" w:rsidP="0071745E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343CF6" w:rsidRPr="00343CF6" w:rsidTr="00380FEE">
        <w:trPr>
          <w:trHeight w:val="1059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343CF6" w:rsidRDefault="0062307F" w:rsidP="0071745E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4678" w:type="dxa"/>
            <w:gridSpan w:val="6"/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858" w:type="dxa"/>
            <w:hideMark/>
          </w:tcPr>
          <w:p w:rsidR="0062307F" w:rsidRPr="00343CF6" w:rsidRDefault="00A15F0B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525740,1</w:t>
            </w:r>
          </w:p>
        </w:tc>
        <w:tc>
          <w:tcPr>
            <w:tcW w:w="851" w:type="dxa"/>
            <w:hideMark/>
          </w:tcPr>
          <w:p w:rsidR="0062307F" w:rsidRPr="00343CF6" w:rsidRDefault="00A15F0B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752944,0</w:t>
            </w:r>
          </w:p>
        </w:tc>
        <w:tc>
          <w:tcPr>
            <w:tcW w:w="850" w:type="dxa"/>
            <w:hideMark/>
          </w:tcPr>
          <w:p w:rsidR="0062307F" w:rsidRPr="00343CF6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343CF6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62307F" w:rsidRPr="00343CF6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343CF6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hideMark/>
          </w:tcPr>
          <w:p w:rsidR="0062307F" w:rsidRPr="00343CF6" w:rsidRDefault="00A15F0B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1278684,1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07F" w:rsidRPr="00343CF6" w:rsidRDefault="0062307F" w:rsidP="0071745E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343CF6" w:rsidRPr="00343CF6" w:rsidTr="00C428CE">
        <w:trPr>
          <w:trHeight w:val="1474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343CF6" w:rsidRDefault="0062307F" w:rsidP="0071745E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</w:tcBorders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>1.1.2.7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>Строительство нового здания государственного бюджетного общеобразовательного учреждения на земельном участ</w:t>
            </w:r>
            <w:r w:rsidR="003F7306"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ке по адресу: ул. Ольги Форш, дом </w:t>
            </w:r>
            <w:r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>9, литера А, включая разработку проектной документации стадии РД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  <w:textDirection w:val="btLr"/>
            <w:hideMark/>
          </w:tcPr>
          <w:p w:rsidR="0062307F" w:rsidRPr="00343CF6" w:rsidRDefault="0062307F" w:rsidP="00037C6A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>Комитет по строительству</w:t>
            </w:r>
          </w:p>
          <w:p w:rsidR="0062307F" w:rsidRPr="00343CF6" w:rsidRDefault="0062307F" w:rsidP="00037C6A">
            <w:pPr>
              <w:ind w:left="113" w:right="113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67" w:type="dxa"/>
            <w:vMerge w:val="restart"/>
            <w:hideMark/>
          </w:tcPr>
          <w:p w:rsidR="0062307F" w:rsidRPr="00343CF6" w:rsidRDefault="0062307F" w:rsidP="00037C6A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>550 мест</w:t>
            </w:r>
          </w:p>
        </w:tc>
        <w:tc>
          <w:tcPr>
            <w:tcW w:w="567" w:type="dxa"/>
            <w:vMerge w:val="restart"/>
            <w:hideMark/>
          </w:tcPr>
          <w:p w:rsidR="0062307F" w:rsidRPr="00343CF6" w:rsidRDefault="0062307F" w:rsidP="00037C6A">
            <w:pPr>
              <w:ind w:hanging="109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>СМР</w:t>
            </w:r>
          </w:p>
        </w:tc>
        <w:tc>
          <w:tcPr>
            <w:tcW w:w="567" w:type="dxa"/>
            <w:vMerge w:val="restart"/>
            <w:hideMark/>
          </w:tcPr>
          <w:p w:rsidR="0062307F" w:rsidRPr="00343CF6" w:rsidRDefault="00380FEE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>2020-2023</w:t>
            </w:r>
          </w:p>
        </w:tc>
        <w:tc>
          <w:tcPr>
            <w:tcW w:w="851" w:type="dxa"/>
            <w:vMerge w:val="restart"/>
            <w:hideMark/>
          </w:tcPr>
          <w:p w:rsidR="0062307F" w:rsidRPr="00343CF6" w:rsidRDefault="00380FEE" w:rsidP="0071745E">
            <w:pPr>
              <w:jc w:val="center"/>
              <w:rPr>
                <w:rFonts w:ascii="Times New Roman" w:hAnsi="Times New Roman"/>
                <w:spacing w:val="-1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1490394,8</w:t>
            </w:r>
          </w:p>
        </w:tc>
        <w:tc>
          <w:tcPr>
            <w:tcW w:w="850" w:type="dxa"/>
            <w:vMerge w:val="restart"/>
            <w:hideMark/>
          </w:tcPr>
          <w:p w:rsidR="0062307F" w:rsidRPr="00343CF6" w:rsidRDefault="00380FEE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1091765,0</w:t>
            </w:r>
          </w:p>
        </w:tc>
        <w:tc>
          <w:tcPr>
            <w:tcW w:w="1276" w:type="dxa"/>
            <w:hideMark/>
          </w:tcPr>
          <w:p w:rsidR="0062307F" w:rsidRPr="00343CF6" w:rsidRDefault="00281C0C" w:rsidP="00281C0C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>Бюджет Санкт-Петербурга</w:t>
            </w:r>
            <w:r w:rsidR="00C428CE"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                                                                                                                                                              </w:t>
            </w:r>
          </w:p>
        </w:tc>
        <w:tc>
          <w:tcPr>
            <w:tcW w:w="858" w:type="dxa"/>
            <w:hideMark/>
          </w:tcPr>
          <w:p w:rsidR="0062307F" w:rsidRPr="00343CF6" w:rsidRDefault="00380FEE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665850,3</w:t>
            </w:r>
          </w:p>
        </w:tc>
        <w:tc>
          <w:tcPr>
            <w:tcW w:w="851" w:type="dxa"/>
            <w:hideMark/>
          </w:tcPr>
          <w:p w:rsidR="0062307F" w:rsidRPr="00343CF6" w:rsidRDefault="00C428CE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111836,8</w:t>
            </w:r>
          </w:p>
        </w:tc>
        <w:tc>
          <w:tcPr>
            <w:tcW w:w="850" w:type="dxa"/>
            <w:hideMark/>
          </w:tcPr>
          <w:p w:rsidR="0062307F" w:rsidRPr="00343CF6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343CF6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62307F" w:rsidRPr="00343CF6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343CF6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hideMark/>
          </w:tcPr>
          <w:p w:rsidR="0062307F" w:rsidRPr="00343CF6" w:rsidRDefault="00C428CE" w:rsidP="00C10B53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777687,1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Целевой </w:t>
            </w:r>
          </w:p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>показатель 2; индикаторы 2.1, 2.2</w:t>
            </w: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07F" w:rsidRPr="00343CF6" w:rsidRDefault="0062307F" w:rsidP="0071745E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343CF6" w:rsidRPr="00343CF6" w:rsidTr="00380FEE">
        <w:trPr>
          <w:trHeight w:val="20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343CF6" w:rsidRDefault="0062307F" w:rsidP="0071745E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</w:tcBorders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vMerge/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858" w:type="dxa"/>
            <w:hideMark/>
          </w:tcPr>
          <w:p w:rsidR="0062307F" w:rsidRPr="00343CF6" w:rsidRDefault="00C428CE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240970,0</w:t>
            </w:r>
          </w:p>
        </w:tc>
        <w:tc>
          <w:tcPr>
            <w:tcW w:w="851" w:type="dxa"/>
            <w:hideMark/>
          </w:tcPr>
          <w:p w:rsidR="0062307F" w:rsidRPr="00343CF6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62307F" w:rsidRPr="00343CF6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343CF6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62307F" w:rsidRPr="00343CF6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343CF6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hideMark/>
          </w:tcPr>
          <w:p w:rsidR="0062307F" w:rsidRPr="00343CF6" w:rsidRDefault="00C428CE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240970,0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07F" w:rsidRPr="00343CF6" w:rsidRDefault="0062307F" w:rsidP="0071745E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343CF6" w:rsidRPr="00343CF6" w:rsidTr="00380FEE">
        <w:trPr>
          <w:trHeight w:val="322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307F" w:rsidRPr="00343CF6" w:rsidRDefault="0062307F" w:rsidP="0071745E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</w:tcBorders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vMerge/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4678" w:type="dxa"/>
            <w:gridSpan w:val="6"/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858" w:type="dxa"/>
            <w:hideMark/>
          </w:tcPr>
          <w:p w:rsidR="0062307F" w:rsidRPr="00343CF6" w:rsidRDefault="00C428CE" w:rsidP="00C10B53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906820,3</w:t>
            </w:r>
          </w:p>
        </w:tc>
        <w:tc>
          <w:tcPr>
            <w:tcW w:w="851" w:type="dxa"/>
            <w:hideMark/>
          </w:tcPr>
          <w:p w:rsidR="0062307F" w:rsidRPr="00343CF6" w:rsidRDefault="00C428CE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111836,8</w:t>
            </w:r>
          </w:p>
        </w:tc>
        <w:tc>
          <w:tcPr>
            <w:tcW w:w="850" w:type="dxa"/>
            <w:hideMark/>
          </w:tcPr>
          <w:p w:rsidR="0062307F" w:rsidRPr="00343CF6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343CF6" w:rsidRDefault="0062307F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hideMark/>
          </w:tcPr>
          <w:p w:rsidR="0062307F" w:rsidRPr="00343CF6" w:rsidRDefault="0062307F" w:rsidP="0071745E">
            <w:pPr>
              <w:jc w:val="center"/>
              <w:rPr>
                <w:rFonts w:ascii="Times New Roman" w:hAnsi="Times New Roman"/>
                <w:b/>
                <w:bCs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b/>
                <w:bCs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hideMark/>
          </w:tcPr>
          <w:p w:rsidR="0062307F" w:rsidRPr="00343CF6" w:rsidRDefault="0062307F" w:rsidP="0071745E">
            <w:pPr>
              <w:jc w:val="center"/>
              <w:rPr>
                <w:rFonts w:ascii="Times New Roman" w:hAnsi="Times New Roman"/>
                <w:b/>
                <w:bCs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b/>
                <w:bCs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hideMark/>
          </w:tcPr>
          <w:p w:rsidR="0062307F" w:rsidRPr="00343CF6" w:rsidRDefault="00C428CE" w:rsidP="0071745E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1018657,1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hideMark/>
          </w:tcPr>
          <w:p w:rsidR="0062307F" w:rsidRPr="00343CF6" w:rsidRDefault="0062307F" w:rsidP="0071745E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307F" w:rsidRPr="00343CF6" w:rsidRDefault="00C10B53" w:rsidP="0071745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43CF6">
              <w:rPr>
                <w:rFonts w:ascii="Times New Roman" w:hAnsi="Times New Roman"/>
                <w:sz w:val="20"/>
                <w:szCs w:val="20"/>
                <w:lang w:eastAsia="en-US"/>
              </w:rPr>
              <w:t>».</w:t>
            </w:r>
          </w:p>
        </w:tc>
      </w:tr>
    </w:tbl>
    <w:p w:rsidR="00C95506" w:rsidRPr="00343CF6" w:rsidRDefault="00C95506" w:rsidP="00C428CE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</w:p>
    <w:p w:rsidR="00C428CE" w:rsidRPr="00343CF6" w:rsidRDefault="00CD1601" w:rsidP="00C428CE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sz w:val="17"/>
          <w:szCs w:val="17"/>
          <w:lang w:eastAsia="en-US"/>
        </w:rPr>
      </w:pPr>
      <w:r w:rsidRPr="00343CF6">
        <w:rPr>
          <w:rFonts w:eastAsia="Calibri"/>
          <w:lang w:eastAsia="en-US"/>
        </w:rPr>
        <w:t>3</w:t>
      </w:r>
      <w:r w:rsidR="000A6A8B" w:rsidRPr="00343CF6">
        <w:rPr>
          <w:rFonts w:eastAsia="Calibri"/>
          <w:lang w:eastAsia="en-US"/>
        </w:rPr>
        <w:t>.13</w:t>
      </w:r>
      <w:r w:rsidR="00CB24AF" w:rsidRPr="00343CF6">
        <w:rPr>
          <w:rFonts w:eastAsia="Calibri"/>
          <w:lang w:eastAsia="en-US"/>
        </w:rPr>
        <w:t>. Пункт 1.1.2.10</w:t>
      </w:r>
      <w:r w:rsidR="00C428CE" w:rsidRPr="00343CF6">
        <w:rPr>
          <w:rFonts w:eastAsia="Calibri"/>
          <w:lang w:eastAsia="en-US"/>
        </w:rPr>
        <w:t xml:space="preserve">  таблицы 8 подраздела 9.3.1 раздела 9 приложения к постановлению изложить в следующей редакции:</w:t>
      </w:r>
    </w:p>
    <w:p w:rsidR="00C428CE" w:rsidRPr="00343CF6" w:rsidRDefault="00C428CE" w:rsidP="00C428CE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sz w:val="17"/>
          <w:szCs w:val="17"/>
          <w:lang w:eastAsia="en-US"/>
        </w:rPr>
      </w:pPr>
    </w:p>
    <w:tbl>
      <w:tblPr>
        <w:tblStyle w:val="19"/>
        <w:tblW w:w="15537" w:type="dxa"/>
        <w:jc w:val="center"/>
        <w:tblLayout w:type="fixed"/>
        <w:tblLook w:val="04A0" w:firstRow="1" w:lastRow="0" w:firstColumn="1" w:lastColumn="0" w:noHBand="0" w:noVBand="1"/>
      </w:tblPr>
      <w:tblGrid>
        <w:gridCol w:w="390"/>
        <w:gridCol w:w="803"/>
        <w:gridCol w:w="1559"/>
        <w:gridCol w:w="567"/>
        <w:gridCol w:w="567"/>
        <w:gridCol w:w="567"/>
        <w:gridCol w:w="567"/>
        <w:gridCol w:w="851"/>
        <w:gridCol w:w="850"/>
        <w:gridCol w:w="1276"/>
        <w:gridCol w:w="858"/>
        <w:gridCol w:w="851"/>
        <w:gridCol w:w="850"/>
        <w:gridCol w:w="851"/>
        <w:gridCol w:w="850"/>
        <w:gridCol w:w="851"/>
        <w:gridCol w:w="782"/>
        <w:gridCol w:w="1276"/>
        <w:gridCol w:w="371"/>
      </w:tblGrid>
      <w:tr w:rsidR="00343CF6" w:rsidRPr="00343CF6" w:rsidTr="000A6A8B">
        <w:trPr>
          <w:trHeight w:val="20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24AF" w:rsidRPr="00343CF6" w:rsidRDefault="001D64DB" w:rsidP="00AF5F5B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43CF6">
              <w:rPr>
                <w:sz w:val="20"/>
                <w:szCs w:val="20"/>
                <w:lang w:eastAsia="en-US"/>
              </w:rPr>
              <w:t xml:space="preserve"> </w:t>
            </w:r>
            <w:r w:rsidR="00CB24AF" w:rsidRPr="00343CF6">
              <w:rPr>
                <w:rFonts w:ascii="Times New Roman" w:hAnsi="Times New Roman"/>
                <w:sz w:val="20"/>
                <w:szCs w:val="20"/>
                <w:lang w:eastAsia="en-US"/>
              </w:rPr>
              <w:t>«</w:t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AF" w:rsidRPr="00343CF6" w:rsidRDefault="00CB24AF" w:rsidP="00AF5F5B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>1.1.2.10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AF" w:rsidRPr="00343CF6" w:rsidRDefault="00CB24AF" w:rsidP="00CB24AF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>Строительство здания общеобразовательной школы п</w:t>
            </w:r>
            <w:r w:rsidR="003F7306"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о адресу: Санкт-Петербург, поселок </w:t>
            </w:r>
            <w:r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>Шушары, Пулковское шоссе, участок 438</w:t>
            </w:r>
          </w:p>
          <w:p w:rsidR="00CB24AF" w:rsidRPr="00343CF6" w:rsidRDefault="00CB24AF" w:rsidP="00CB24AF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A6A8B" w:rsidRPr="00343CF6" w:rsidRDefault="000A6A8B" w:rsidP="000A6A8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CB24AF" w:rsidRPr="00343CF6" w:rsidRDefault="00CB24AF" w:rsidP="000A6A8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>Комитет по строительству</w:t>
            </w:r>
          </w:p>
          <w:p w:rsidR="00CB24AF" w:rsidRPr="00343CF6" w:rsidRDefault="00CB24AF" w:rsidP="000A6A8B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AF" w:rsidRPr="00343CF6" w:rsidRDefault="00CB24AF" w:rsidP="00AF5F5B">
            <w:pPr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 xml:space="preserve">550 </w:t>
            </w:r>
            <w:r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>мест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AF" w:rsidRPr="00343CF6" w:rsidRDefault="00CB24AF" w:rsidP="00AF5F5B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>СМР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AF" w:rsidRPr="00343CF6" w:rsidRDefault="00CB24AF" w:rsidP="00AF5F5B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>2021-2023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AF" w:rsidRPr="00343CF6" w:rsidRDefault="00CB24AF" w:rsidP="00AF5F5B">
            <w:pPr>
              <w:jc w:val="center"/>
              <w:rPr>
                <w:rFonts w:ascii="Times New Roman" w:hAnsi="Times New Roman"/>
                <w:spacing w:val="-25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5"/>
                <w:sz w:val="16"/>
                <w:szCs w:val="16"/>
                <w:lang w:eastAsia="en-US"/>
              </w:rPr>
              <w:t>1801701,5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AF" w:rsidRPr="00343CF6" w:rsidRDefault="00CB24AF" w:rsidP="00AF5F5B">
            <w:pPr>
              <w:jc w:val="center"/>
              <w:rPr>
                <w:rFonts w:ascii="Times New Roman" w:hAnsi="Times New Roman"/>
                <w:spacing w:val="-29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9"/>
                <w:sz w:val="16"/>
                <w:szCs w:val="16"/>
                <w:lang w:eastAsia="en-US"/>
              </w:rPr>
              <w:t>1692651,4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AF" w:rsidRPr="00343CF6" w:rsidRDefault="00CB24AF" w:rsidP="00AF5F5B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AF" w:rsidRPr="00343CF6" w:rsidRDefault="00CB24AF" w:rsidP="00AF5F5B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545203,5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AF" w:rsidRPr="00343CF6" w:rsidRDefault="00CB24AF" w:rsidP="00AF5F5B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972200,6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AF" w:rsidRPr="00343CF6" w:rsidRDefault="00CB24AF" w:rsidP="00AF5F5B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AF" w:rsidRPr="00343CF6" w:rsidRDefault="00CB24AF" w:rsidP="00AF5F5B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AF" w:rsidRPr="00343CF6" w:rsidRDefault="00CB24AF" w:rsidP="00AF5F5B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AF" w:rsidRPr="00343CF6" w:rsidRDefault="00CB24AF" w:rsidP="00AF5F5B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AF" w:rsidRPr="00343CF6" w:rsidRDefault="00CB24AF" w:rsidP="00AF5F5B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1517404,1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AF" w:rsidRPr="00343CF6" w:rsidRDefault="00CB24AF" w:rsidP="00AF5F5B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Целевой </w:t>
            </w:r>
            <w:r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br/>
              <w:t xml:space="preserve">показатель 2; </w:t>
            </w:r>
          </w:p>
          <w:p w:rsidR="00CB24AF" w:rsidRPr="00343CF6" w:rsidRDefault="00CB24AF" w:rsidP="00AF5F5B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>индикаторы 2.1, 2.2</w:t>
            </w: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24AF" w:rsidRPr="00343CF6" w:rsidRDefault="00CB24AF" w:rsidP="00AF5F5B">
            <w:pPr>
              <w:rPr>
                <w:sz w:val="16"/>
                <w:szCs w:val="16"/>
                <w:lang w:eastAsia="en-US"/>
              </w:rPr>
            </w:pPr>
          </w:p>
        </w:tc>
      </w:tr>
      <w:tr w:rsidR="00343CF6" w:rsidRPr="00343CF6" w:rsidTr="000A6A8B">
        <w:trPr>
          <w:trHeight w:val="20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24AF" w:rsidRPr="00343CF6" w:rsidRDefault="00CB24AF" w:rsidP="00AF5F5B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</w:tcBorders>
            <w:hideMark/>
          </w:tcPr>
          <w:p w:rsidR="00CB24AF" w:rsidRPr="00343CF6" w:rsidRDefault="00CB24AF" w:rsidP="00AF5F5B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right w:val="single" w:sz="4" w:space="0" w:color="auto"/>
            </w:tcBorders>
            <w:hideMark/>
          </w:tcPr>
          <w:p w:rsidR="00CB24AF" w:rsidRPr="00343CF6" w:rsidRDefault="00CB24AF" w:rsidP="00AF5F5B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</w:tcBorders>
            <w:hideMark/>
          </w:tcPr>
          <w:p w:rsidR="00CB24AF" w:rsidRPr="00343CF6" w:rsidRDefault="00CB24AF" w:rsidP="00AF5F5B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</w:tcBorders>
            <w:hideMark/>
          </w:tcPr>
          <w:p w:rsidR="00CB24AF" w:rsidRPr="00343CF6" w:rsidRDefault="00CB24AF" w:rsidP="00AF5F5B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</w:tcBorders>
            <w:hideMark/>
          </w:tcPr>
          <w:p w:rsidR="00CB24AF" w:rsidRPr="00343CF6" w:rsidRDefault="00CB24AF" w:rsidP="00AF5F5B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</w:tcBorders>
            <w:hideMark/>
          </w:tcPr>
          <w:p w:rsidR="00CB24AF" w:rsidRPr="00343CF6" w:rsidRDefault="00CB24AF" w:rsidP="00AF5F5B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</w:tcBorders>
            <w:hideMark/>
          </w:tcPr>
          <w:p w:rsidR="00CB24AF" w:rsidRPr="00343CF6" w:rsidRDefault="00CB24AF" w:rsidP="00AF5F5B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</w:tcBorders>
            <w:hideMark/>
          </w:tcPr>
          <w:p w:rsidR="00CB24AF" w:rsidRPr="00343CF6" w:rsidRDefault="00CB24AF" w:rsidP="00AF5F5B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hideMark/>
          </w:tcPr>
          <w:p w:rsidR="00CB24AF" w:rsidRPr="00343CF6" w:rsidRDefault="00CB24AF" w:rsidP="00AF5F5B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858" w:type="dxa"/>
            <w:tcBorders>
              <w:top w:val="single" w:sz="4" w:space="0" w:color="auto"/>
            </w:tcBorders>
            <w:hideMark/>
          </w:tcPr>
          <w:p w:rsidR="00CB24AF" w:rsidRPr="00343CF6" w:rsidRDefault="00CB24AF" w:rsidP="00AF5F5B">
            <w:pPr>
              <w:jc w:val="center"/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  <w:t>84699,9</w:t>
            </w:r>
          </w:p>
        </w:tc>
        <w:tc>
          <w:tcPr>
            <w:tcW w:w="851" w:type="dxa"/>
            <w:tcBorders>
              <w:top w:val="single" w:sz="4" w:space="0" w:color="auto"/>
            </w:tcBorders>
            <w:hideMark/>
          </w:tcPr>
          <w:p w:rsidR="00CB24AF" w:rsidRPr="00343CF6" w:rsidRDefault="00CB24AF" w:rsidP="00AF5F5B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90547,4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:rsidR="00CB24AF" w:rsidRPr="00343CF6" w:rsidRDefault="00CB24AF" w:rsidP="00AF5F5B">
            <w:pPr>
              <w:jc w:val="center"/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hideMark/>
          </w:tcPr>
          <w:p w:rsidR="00CB24AF" w:rsidRPr="00343CF6" w:rsidRDefault="00CB24AF" w:rsidP="00AF5F5B">
            <w:pPr>
              <w:jc w:val="center"/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:rsidR="00CB24AF" w:rsidRPr="00343CF6" w:rsidRDefault="00CB24AF" w:rsidP="00AF5F5B">
            <w:pPr>
              <w:jc w:val="center"/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hideMark/>
          </w:tcPr>
          <w:p w:rsidR="00CB24AF" w:rsidRPr="00343CF6" w:rsidRDefault="00CB24AF" w:rsidP="00AF5F5B">
            <w:pPr>
              <w:jc w:val="center"/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tcBorders>
              <w:top w:val="single" w:sz="4" w:space="0" w:color="auto"/>
            </w:tcBorders>
            <w:hideMark/>
          </w:tcPr>
          <w:p w:rsidR="00CB24AF" w:rsidRPr="00343CF6" w:rsidRDefault="00CB24AF" w:rsidP="00AF5F5B">
            <w:pPr>
              <w:jc w:val="center"/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17"/>
                <w:sz w:val="16"/>
                <w:szCs w:val="16"/>
                <w:lang w:eastAsia="en-US"/>
              </w:rPr>
              <w:t>175247,3</w:t>
            </w:r>
          </w:p>
        </w:tc>
        <w:tc>
          <w:tcPr>
            <w:tcW w:w="1276" w:type="dxa"/>
            <w:vMerge/>
            <w:tcBorders>
              <w:top w:val="single" w:sz="4" w:space="0" w:color="auto"/>
              <w:right w:val="single" w:sz="4" w:space="0" w:color="auto"/>
            </w:tcBorders>
            <w:hideMark/>
          </w:tcPr>
          <w:p w:rsidR="00CB24AF" w:rsidRPr="00343CF6" w:rsidRDefault="00CB24AF" w:rsidP="00AF5F5B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24AF" w:rsidRPr="00343CF6" w:rsidRDefault="00CB24AF" w:rsidP="00AF5F5B">
            <w:pPr>
              <w:rPr>
                <w:sz w:val="16"/>
                <w:szCs w:val="16"/>
                <w:lang w:eastAsia="en-US"/>
              </w:rPr>
            </w:pPr>
          </w:p>
        </w:tc>
      </w:tr>
      <w:tr w:rsidR="00343CF6" w:rsidRPr="00343CF6" w:rsidTr="000A6A8B">
        <w:trPr>
          <w:trHeight w:val="1300"/>
          <w:jc w:val="center"/>
        </w:trPr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24AF" w:rsidRPr="00343CF6" w:rsidRDefault="00CB24AF" w:rsidP="00AF5F5B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03" w:type="dxa"/>
            <w:vMerge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CB24AF" w:rsidRPr="00343CF6" w:rsidRDefault="00CB24AF" w:rsidP="00AF5F5B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CB24AF" w:rsidRPr="00343CF6" w:rsidRDefault="00CB24AF" w:rsidP="00AF5F5B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CB24AF" w:rsidRPr="00343CF6" w:rsidRDefault="00CB24AF" w:rsidP="00AF5F5B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4678" w:type="dxa"/>
            <w:gridSpan w:val="6"/>
            <w:tcBorders>
              <w:bottom w:val="single" w:sz="4" w:space="0" w:color="auto"/>
            </w:tcBorders>
            <w:hideMark/>
          </w:tcPr>
          <w:p w:rsidR="00CB24AF" w:rsidRPr="00343CF6" w:rsidRDefault="00CB24AF" w:rsidP="00AF5F5B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hideMark/>
          </w:tcPr>
          <w:p w:rsidR="00CB24AF" w:rsidRPr="00343CF6" w:rsidRDefault="00CB24AF" w:rsidP="00AF5F5B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629903,4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hideMark/>
          </w:tcPr>
          <w:p w:rsidR="00CB24AF" w:rsidRPr="00343CF6" w:rsidRDefault="00CB24AF" w:rsidP="00AF5F5B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1062748,0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:rsidR="00CB24AF" w:rsidRPr="00343CF6" w:rsidRDefault="00CB24AF" w:rsidP="00AF5F5B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hideMark/>
          </w:tcPr>
          <w:p w:rsidR="00CB24AF" w:rsidRPr="00343CF6" w:rsidRDefault="00CB24AF" w:rsidP="00AF5F5B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:rsidR="00CB24AF" w:rsidRPr="00343CF6" w:rsidRDefault="00CB24AF" w:rsidP="00AF5F5B">
            <w:pPr>
              <w:jc w:val="center"/>
              <w:rPr>
                <w:rFonts w:ascii="Times New Roman" w:hAnsi="Times New Roman"/>
                <w:b/>
                <w:bCs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b/>
                <w:bCs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hideMark/>
          </w:tcPr>
          <w:p w:rsidR="00CB24AF" w:rsidRPr="00343CF6" w:rsidRDefault="00CB24AF" w:rsidP="00AF5F5B">
            <w:pPr>
              <w:jc w:val="center"/>
              <w:rPr>
                <w:rFonts w:ascii="Times New Roman" w:hAnsi="Times New Roman"/>
                <w:b/>
                <w:bCs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b/>
                <w:bCs/>
                <w:spacing w:val="-2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82" w:type="dxa"/>
            <w:tcBorders>
              <w:bottom w:val="single" w:sz="4" w:space="0" w:color="auto"/>
            </w:tcBorders>
            <w:hideMark/>
          </w:tcPr>
          <w:p w:rsidR="00CB24AF" w:rsidRPr="00343CF6" w:rsidRDefault="00CB24AF" w:rsidP="00AF5F5B">
            <w:pPr>
              <w:jc w:val="center"/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</w:pPr>
            <w:r w:rsidRPr="00343CF6">
              <w:rPr>
                <w:rFonts w:ascii="Times New Roman" w:hAnsi="Times New Roman"/>
                <w:spacing w:val="-20"/>
                <w:sz w:val="16"/>
                <w:szCs w:val="16"/>
                <w:lang w:eastAsia="en-US"/>
              </w:rPr>
              <w:t>1692651,4</w:t>
            </w: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CB24AF" w:rsidRPr="00343CF6" w:rsidRDefault="00CB24AF" w:rsidP="00AF5F5B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24AF" w:rsidRPr="00343CF6" w:rsidRDefault="00CB24AF" w:rsidP="00AF5F5B">
            <w:pPr>
              <w:rPr>
                <w:sz w:val="16"/>
                <w:szCs w:val="16"/>
                <w:lang w:eastAsia="en-US"/>
              </w:rPr>
            </w:pPr>
          </w:p>
          <w:p w:rsidR="00CB24AF" w:rsidRPr="00343CF6" w:rsidRDefault="00CB24AF" w:rsidP="00AF5F5B">
            <w:pPr>
              <w:rPr>
                <w:sz w:val="16"/>
                <w:szCs w:val="16"/>
                <w:lang w:eastAsia="en-US"/>
              </w:rPr>
            </w:pPr>
          </w:p>
          <w:p w:rsidR="00CB24AF" w:rsidRPr="00343CF6" w:rsidRDefault="00CB24AF" w:rsidP="00AF5F5B">
            <w:pPr>
              <w:rPr>
                <w:sz w:val="16"/>
                <w:szCs w:val="16"/>
                <w:lang w:eastAsia="en-US"/>
              </w:rPr>
            </w:pPr>
          </w:p>
          <w:p w:rsidR="00CB24AF" w:rsidRPr="00343CF6" w:rsidRDefault="00CB24AF" w:rsidP="00AF5F5B">
            <w:pPr>
              <w:rPr>
                <w:sz w:val="16"/>
                <w:szCs w:val="16"/>
                <w:lang w:eastAsia="en-US"/>
              </w:rPr>
            </w:pPr>
          </w:p>
          <w:p w:rsidR="001D64DB" w:rsidRPr="00343CF6" w:rsidRDefault="001D64DB" w:rsidP="00AF5F5B">
            <w:pPr>
              <w:rPr>
                <w:sz w:val="20"/>
                <w:szCs w:val="20"/>
                <w:lang w:eastAsia="en-US"/>
              </w:rPr>
            </w:pPr>
          </w:p>
          <w:p w:rsidR="00CB24AF" w:rsidRPr="00343CF6" w:rsidRDefault="00CB24AF" w:rsidP="00AF5F5B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43CF6">
              <w:rPr>
                <w:rFonts w:ascii="Times New Roman" w:hAnsi="Times New Roman"/>
                <w:sz w:val="20"/>
                <w:szCs w:val="20"/>
                <w:lang w:eastAsia="en-US"/>
              </w:rPr>
              <w:t>».</w:t>
            </w:r>
          </w:p>
        </w:tc>
      </w:tr>
    </w:tbl>
    <w:p w:rsidR="008E0FFA" w:rsidRPr="00343CF6" w:rsidRDefault="008E0FFA" w:rsidP="00CB24AF">
      <w:pPr>
        <w:tabs>
          <w:tab w:val="left" w:pos="851"/>
        </w:tabs>
        <w:spacing w:before="120" w:after="120"/>
        <w:jc w:val="both"/>
        <w:rPr>
          <w:rFonts w:eastAsia="Calibri"/>
          <w:sz w:val="17"/>
          <w:szCs w:val="17"/>
          <w:lang w:eastAsia="en-US"/>
        </w:rPr>
      </w:pPr>
    </w:p>
    <w:p w:rsidR="00DE5D93" w:rsidRPr="00343CF6" w:rsidRDefault="00DE5D93" w:rsidP="00D618AE">
      <w:pPr>
        <w:tabs>
          <w:tab w:val="left" w:pos="851"/>
        </w:tabs>
        <w:spacing w:before="120" w:after="120"/>
        <w:ind w:left="142" w:firstLine="850"/>
        <w:jc w:val="both"/>
        <w:rPr>
          <w:rFonts w:eastAsia="Calibri"/>
          <w:lang w:eastAsia="en-US"/>
        </w:rPr>
      </w:pPr>
    </w:p>
    <w:p w:rsidR="00DE5D93" w:rsidRPr="00343CF6" w:rsidRDefault="00DE5D93" w:rsidP="00D618AE">
      <w:pPr>
        <w:tabs>
          <w:tab w:val="left" w:pos="851"/>
        </w:tabs>
        <w:spacing w:before="120" w:after="120"/>
        <w:ind w:left="142" w:firstLine="850"/>
        <w:jc w:val="both"/>
        <w:rPr>
          <w:rFonts w:eastAsia="Calibri"/>
          <w:lang w:eastAsia="en-US"/>
        </w:rPr>
      </w:pPr>
    </w:p>
    <w:p w:rsidR="00D618AE" w:rsidRPr="00343CF6" w:rsidRDefault="00CD1601" w:rsidP="00D618AE">
      <w:pPr>
        <w:tabs>
          <w:tab w:val="left" w:pos="851"/>
        </w:tabs>
        <w:spacing w:before="120" w:after="120"/>
        <w:ind w:left="142" w:firstLine="850"/>
        <w:jc w:val="both"/>
        <w:rPr>
          <w:rFonts w:eastAsia="Calibri"/>
          <w:lang w:eastAsia="en-US"/>
        </w:rPr>
      </w:pPr>
      <w:r w:rsidRPr="00343CF6">
        <w:rPr>
          <w:rFonts w:eastAsia="Calibri"/>
          <w:lang w:eastAsia="en-US"/>
        </w:rPr>
        <w:lastRenderedPageBreak/>
        <w:t>3</w:t>
      </w:r>
      <w:r w:rsidR="000A6A8B" w:rsidRPr="00343CF6">
        <w:rPr>
          <w:rFonts w:eastAsia="Calibri"/>
          <w:lang w:eastAsia="en-US"/>
        </w:rPr>
        <w:t>.14</w:t>
      </w:r>
      <w:r w:rsidR="000C7519" w:rsidRPr="00343CF6">
        <w:rPr>
          <w:rFonts w:eastAsia="Calibri"/>
          <w:lang w:eastAsia="en-US"/>
        </w:rPr>
        <w:t xml:space="preserve">. </w:t>
      </w:r>
      <w:r w:rsidR="00D618AE" w:rsidRPr="00343CF6">
        <w:rPr>
          <w:rFonts w:eastAsia="Calibri"/>
          <w:lang w:eastAsia="en-US"/>
        </w:rPr>
        <w:t>Строки «ИТОГО по расходам развития» и «</w:t>
      </w:r>
      <w:r w:rsidR="00D618AE" w:rsidRPr="00343CF6">
        <w:t>ИТОГО финансирование регионального проекта 1 НПО</w:t>
      </w:r>
      <w:r w:rsidR="00D618AE" w:rsidRPr="00343CF6">
        <w:rPr>
          <w:rFonts w:eastAsia="Calibri"/>
          <w:lang w:eastAsia="en-US"/>
        </w:rPr>
        <w:t>» раздела 1.1.2 таблицы 8 подраздела 9.3.1 раздела 9 приложения к постановлению изложить в следующей редакции:</w:t>
      </w:r>
    </w:p>
    <w:p w:rsidR="0089582A" w:rsidRPr="00343CF6" w:rsidRDefault="0089582A" w:rsidP="00D618AE">
      <w:pPr>
        <w:tabs>
          <w:tab w:val="left" w:pos="851"/>
        </w:tabs>
        <w:spacing w:before="120" w:after="120"/>
        <w:ind w:left="142" w:firstLine="850"/>
        <w:jc w:val="both"/>
        <w:rPr>
          <w:rFonts w:eastAsia="Calibri"/>
          <w:sz w:val="20"/>
          <w:szCs w:val="20"/>
          <w:lang w:eastAsia="en-US"/>
        </w:rPr>
      </w:pPr>
    </w:p>
    <w:tbl>
      <w:tblPr>
        <w:tblStyle w:val="ad"/>
        <w:tblW w:w="15467" w:type="dxa"/>
        <w:jc w:val="center"/>
        <w:tblLayout w:type="fixed"/>
        <w:tblLook w:val="04A0" w:firstRow="1" w:lastRow="0" w:firstColumn="1" w:lastColumn="0" w:noHBand="0" w:noVBand="1"/>
      </w:tblPr>
      <w:tblGrid>
        <w:gridCol w:w="378"/>
        <w:gridCol w:w="6308"/>
        <w:gridCol w:w="1032"/>
        <w:gridCol w:w="1033"/>
        <w:gridCol w:w="1033"/>
        <w:gridCol w:w="1032"/>
        <w:gridCol w:w="1033"/>
        <w:gridCol w:w="1033"/>
        <w:gridCol w:w="1033"/>
        <w:gridCol w:w="1276"/>
        <w:gridCol w:w="262"/>
        <w:gridCol w:w="14"/>
      </w:tblGrid>
      <w:tr w:rsidR="00343CF6" w:rsidRPr="00343CF6" w:rsidTr="004327C2">
        <w:trPr>
          <w:gridAfter w:val="1"/>
          <w:wAfter w:w="14" w:type="dxa"/>
          <w:trHeight w:val="21"/>
          <w:jc w:val="center"/>
        </w:trPr>
        <w:tc>
          <w:tcPr>
            <w:tcW w:w="3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618AE" w:rsidRPr="00343CF6" w:rsidRDefault="001D64DB" w:rsidP="004327C2">
            <w:pPr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 xml:space="preserve"> </w:t>
            </w:r>
            <w:r w:rsidR="004327C2" w:rsidRPr="00343CF6">
              <w:rPr>
                <w:sz w:val="20"/>
                <w:szCs w:val="20"/>
              </w:rPr>
              <w:t>«</w:t>
            </w:r>
            <w:r w:rsidR="00152BD5" w:rsidRPr="00343CF6">
              <w:rPr>
                <w:sz w:val="20"/>
                <w:szCs w:val="20"/>
              </w:rPr>
              <w:t xml:space="preserve">      </w:t>
            </w:r>
            <w:r w:rsidR="004327C2" w:rsidRPr="00343CF6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6308" w:type="dxa"/>
            <w:tcBorders>
              <w:left w:val="single" w:sz="4" w:space="0" w:color="auto"/>
            </w:tcBorders>
            <w:hideMark/>
          </w:tcPr>
          <w:p w:rsidR="00D618AE" w:rsidRPr="00343CF6" w:rsidRDefault="00D618AE" w:rsidP="00A80A62">
            <w:pPr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ИТОГО по расходам развития</w:t>
            </w:r>
          </w:p>
        </w:tc>
        <w:tc>
          <w:tcPr>
            <w:tcW w:w="1032" w:type="dxa"/>
            <w:hideMark/>
          </w:tcPr>
          <w:p w:rsidR="00D618AE" w:rsidRPr="00343CF6" w:rsidRDefault="009E4951" w:rsidP="00A80A62">
            <w:pPr>
              <w:jc w:val="center"/>
              <w:rPr>
                <w:spacing w:val="-25"/>
                <w:sz w:val="20"/>
                <w:szCs w:val="20"/>
              </w:rPr>
            </w:pPr>
            <w:r w:rsidRPr="00343CF6">
              <w:rPr>
                <w:spacing w:val="-25"/>
                <w:sz w:val="20"/>
                <w:szCs w:val="20"/>
              </w:rPr>
              <w:t>10886559,0</w:t>
            </w:r>
          </w:p>
        </w:tc>
        <w:tc>
          <w:tcPr>
            <w:tcW w:w="1033" w:type="dxa"/>
            <w:hideMark/>
          </w:tcPr>
          <w:p w:rsidR="00D618AE" w:rsidRPr="00343CF6" w:rsidRDefault="009E4951" w:rsidP="00A80A62">
            <w:pPr>
              <w:jc w:val="center"/>
              <w:rPr>
                <w:spacing w:val="-29"/>
                <w:sz w:val="20"/>
                <w:szCs w:val="20"/>
              </w:rPr>
            </w:pPr>
            <w:r w:rsidRPr="00343CF6">
              <w:rPr>
                <w:spacing w:val="-29"/>
                <w:sz w:val="20"/>
                <w:szCs w:val="20"/>
              </w:rPr>
              <w:t>6585988,0</w:t>
            </w:r>
          </w:p>
        </w:tc>
        <w:tc>
          <w:tcPr>
            <w:tcW w:w="1033" w:type="dxa"/>
            <w:hideMark/>
          </w:tcPr>
          <w:p w:rsidR="00D618AE" w:rsidRPr="00343CF6" w:rsidRDefault="00D618AE" w:rsidP="00A80A62">
            <w:pPr>
              <w:jc w:val="center"/>
              <w:rPr>
                <w:spacing w:val="-20"/>
                <w:sz w:val="20"/>
                <w:szCs w:val="20"/>
              </w:rPr>
            </w:pPr>
            <w:r w:rsidRPr="00343CF6"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1032" w:type="dxa"/>
            <w:hideMark/>
          </w:tcPr>
          <w:p w:rsidR="00D618AE" w:rsidRPr="00343CF6" w:rsidRDefault="00D618AE" w:rsidP="00A80A62">
            <w:pPr>
              <w:jc w:val="center"/>
              <w:rPr>
                <w:spacing w:val="-20"/>
                <w:sz w:val="20"/>
                <w:szCs w:val="20"/>
              </w:rPr>
            </w:pPr>
            <w:r w:rsidRPr="00343CF6"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1033" w:type="dxa"/>
            <w:hideMark/>
          </w:tcPr>
          <w:p w:rsidR="00D618AE" w:rsidRPr="00343CF6" w:rsidRDefault="00D618AE" w:rsidP="00A80A62">
            <w:pPr>
              <w:jc w:val="center"/>
              <w:rPr>
                <w:spacing w:val="-20"/>
                <w:sz w:val="20"/>
                <w:szCs w:val="20"/>
              </w:rPr>
            </w:pPr>
            <w:r w:rsidRPr="00343CF6"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1033" w:type="dxa"/>
            <w:hideMark/>
          </w:tcPr>
          <w:p w:rsidR="00D618AE" w:rsidRPr="00343CF6" w:rsidRDefault="00D618AE" w:rsidP="00A80A62">
            <w:pPr>
              <w:jc w:val="center"/>
              <w:rPr>
                <w:spacing w:val="-20"/>
                <w:sz w:val="20"/>
                <w:szCs w:val="20"/>
              </w:rPr>
            </w:pPr>
            <w:r w:rsidRPr="00343CF6"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1033" w:type="dxa"/>
            <w:hideMark/>
          </w:tcPr>
          <w:p w:rsidR="00D618AE" w:rsidRPr="00343CF6" w:rsidRDefault="009E4951" w:rsidP="00A80A62">
            <w:pPr>
              <w:jc w:val="center"/>
              <w:rPr>
                <w:spacing w:val="-20"/>
                <w:sz w:val="20"/>
                <w:szCs w:val="20"/>
              </w:rPr>
            </w:pPr>
            <w:r w:rsidRPr="00343CF6">
              <w:rPr>
                <w:spacing w:val="-20"/>
                <w:sz w:val="20"/>
                <w:szCs w:val="20"/>
              </w:rPr>
              <w:t>17472547,0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618AE" w:rsidRPr="00343CF6" w:rsidRDefault="00D618AE" w:rsidP="00A80A62">
            <w:pPr>
              <w:rPr>
                <w:bCs/>
                <w:sz w:val="20"/>
                <w:szCs w:val="20"/>
              </w:rPr>
            </w:pPr>
            <w:r w:rsidRPr="00343CF6">
              <w:rPr>
                <w:bCs/>
                <w:sz w:val="20"/>
                <w:szCs w:val="20"/>
              </w:rPr>
              <w:t>Х</w:t>
            </w:r>
          </w:p>
        </w:tc>
        <w:tc>
          <w:tcPr>
            <w:tcW w:w="2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18AE" w:rsidRPr="00343CF6" w:rsidRDefault="00D618AE" w:rsidP="00A80A62">
            <w:pPr>
              <w:rPr>
                <w:bCs/>
                <w:sz w:val="20"/>
                <w:szCs w:val="20"/>
              </w:rPr>
            </w:pPr>
          </w:p>
        </w:tc>
      </w:tr>
      <w:tr w:rsidR="00343CF6" w:rsidRPr="00343CF6" w:rsidTr="004327C2">
        <w:trPr>
          <w:trHeight w:val="296"/>
          <w:jc w:val="center"/>
        </w:trPr>
        <w:tc>
          <w:tcPr>
            <w:tcW w:w="3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618AE" w:rsidRPr="00343CF6" w:rsidRDefault="00D618AE" w:rsidP="00A80A62">
            <w:pPr>
              <w:rPr>
                <w:sz w:val="20"/>
                <w:szCs w:val="20"/>
              </w:rPr>
            </w:pPr>
          </w:p>
        </w:tc>
        <w:tc>
          <w:tcPr>
            <w:tcW w:w="6308" w:type="dxa"/>
            <w:tcBorders>
              <w:left w:val="single" w:sz="4" w:space="0" w:color="auto"/>
            </w:tcBorders>
            <w:hideMark/>
          </w:tcPr>
          <w:p w:rsidR="00D618AE" w:rsidRPr="00343CF6" w:rsidRDefault="00D618AE" w:rsidP="00A80A62">
            <w:pPr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ИТОГО финансирование регионального проекта 1 НПО</w:t>
            </w:r>
          </w:p>
        </w:tc>
        <w:tc>
          <w:tcPr>
            <w:tcW w:w="1032" w:type="dxa"/>
            <w:hideMark/>
          </w:tcPr>
          <w:p w:rsidR="00D618AE" w:rsidRPr="00343CF6" w:rsidRDefault="009E4951" w:rsidP="00A80A62">
            <w:pPr>
              <w:jc w:val="center"/>
              <w:rPr>
                <w:spacing w:val="-25"/>
                <w:sz w:val="20"/>
                <w:szCs w:val="20"/>
              </w:rPr>
            </w:pPr>
            <w:r w:rsidRPr="00343CF6">
              <w:rPr>
                <w:spacing w:val="-25"/>
                <w:sz w:val="20"/>
                <w:szCs w:val="20"/>
              </w:rPr>
              <w:t>11034116,8</w:t>
            </w:r>
          </w:p>
        </w:tc>
        <w:tc>
          <w:tcPr>
            <w:tcW w:w="1033" w:type="dxa"/>
            <w:hideMark/>
          </w:tcPr>
          <w:p w:rsidR="00D618AE" w:rsidRPr="00343CF6" w:rsidRDefault="009E4951" w:rsidP="00A80A62">
            <w:pPr>
              <w:jc w:val="center"/>
              <w:rPr>
                <w:spacing w:val="-29"/>
                <w:sz w:val="20"/>
                <w:szCs w:val="20"/>
              </w:rPr>
            </w:pPr>
            <w:r w:rsidRPr="00343CF6">
              <w:rPr>
                <w:spacing w:val="-29"/>
                <w:sz w:val="20"/>
                <w:szCs w:val="20"/>
              </w:rPr>
              <w:t>6654707,8</w:t>
            </w:r>
          </w:p>
        </w:tc>
        <w:tc>
          <w:tcPr>
            <w:tcW w:w="1033" w:type="dxa"/>
            <w:hideMark/>
          </w:tcPr>
          <w:p w:rsidR="00D618AE" w:rsidRPr="00343CF6" w:rsidRDefault="00D618AE" w:rsidP="00A80A62">
            <w:pPr>
              <w:jc w:val="center"/>
              <w:rPr>
                <w:spacing w:val="-25"/>
                <w:sz w:val="20"/>
                <w:szCs w:val="20"/>
              </w:rPr>
            </w:pPr>
            <w:r w:rsidRPr="00343CF6">
              <w:rPr>
                <w:spacing w:val="-25"/>
                <w:sz w:val="20"/>
                <w:szCs w:val="20"/>
              </w:rPr>
              <w:t>186 760,6</w:t>
            </w:r>
          </w:p>
        </w:tc>
        <w:tc>
          <w:tcPr>
            <w:tcW w:w="1032" w:type="dxa"/>
            <w:hideMark/>
          </w:tcPr>
          <w:p w:rsidR="00D618AE" w:rsidRPr="00343CF6" w:rsidRDefault="00D618AE" w:rsidP="00A80A62">
            <w:pPr>
              <w:jc w:val="center"/>
              <w:rPr>
                <w:spacing w:val="-20"/>
                <w:sz w:val="20"/>
                <w:szCs w:val="20"/>
              </w:rPr>
            </w:pPr>
            <w:r w:rsidRPr="00343CF6"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1033" w:type="dxa"/>
            <w:hideMark/>
          </w:tcPr>
          <w:p w:rsidR="00D618AE" w:rsidRPr="00343CF6" w:rsidRDefault="00D618AE" w:rsidP="00A80A62">
            <w:pPr>
              <w:jc w:val="center"/>
              <w:rPr>
                <w:spacing w:val="-20"/>
                <w:sz w:val="20"/>
                <w:szCs w:val="20"/>
              </w:rPr>
            </w:pPr>
            <w:r w:rsidRPr="00343CF6"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1033" w:type="dxa"/>
            <w:hideMark/>
          </w:tcPr>
          <w:p w:rsidR="00D618AE" w:rsidRPr="00343CF6" w:rsidRDefault="00D618AE" w:rsidP="00A80A62">
            <w:pPr>
              <w:jc w:val="center"/>
              <w:rPr>
                <w:spacing w:val="-20"/>
                <w:sz w:val="20"/>
                <w:szCs w:val="20"/>
              </w:rPr>
            </w:pPr>
            <w:r w:rsidRPr="00343CF6"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1033" w:type="dxa"/>
            <w:hideMark/>
          </w:tcPr>
          <w:p w:rsidR="00D618AE" w:rsidRPr="00343CF6" w:rsidRDefault="009E4951" w:rsidP="00A80A62">
            <w:pPr>
              <w:jc w:val="center"/>
              <w:rPr>
                <w:spacing w:val="-20"/>
                <w:sz w:val="20"/>
                <w:szCs w:val="20"/>
              </w:rPr>
            </w:pPr>
            <w:r w:rsidRPr="00343CF6">
              <w:rPr>
                <w:spacing w:val="-20"/>
                <w:sz w:val="20"/>
                <w:szCs w:val="20"/>
              </w:rPr>
              <w:t>17875585,2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618AE" w:rsidRPr="00343CF6" w:rsidRDefault="00D618AE" w:rsidP="00A80A62">
            <w:pPr>
              <w:rPr>
                <w:bCs/>
                <w:sz w:val="20"/>
                <w:szCs w:val="20"/>
              </w:rPr>
            </w:pPr>
            <w:r w:rsidRPr="00343CF6">
              <w:rPr>
                <w:bCs/>
                <w:sz w:val="20"/>
                <w:szCs w:val="20"/>
              </w:rPr>
              <w:t>Х</w:t>
            </w:r>
          </w:p>
          <w:p w:rsidR="00D618AE" w:rsidRPr="00343CF6" w:rsidRDefault="00D618AE" w:rsidP="00A80A62">
            <w:pPr>
              <w:rPr>
                <w:bCs/>
                <w:sz w:val="20"/>
                <w:szCs w:val="20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7926" w:rsidRPr="00343CF6" w:rsidRDefault="00C57926" w:rsidP="00D618AE">
            <w:pPr>
              <w:ind w:right="-519"/>
              <w:rPr>
                <w:bCs/>
                <w:sz w:val="20"/>
                <w:szCs w:val="20"/>
              </w:rPr>
            </w:pPr>
          </w:p>
          <w:p w:rsidR="00D618AE" w:rsidRPr="00343CF6" w:rsidRDefault="00D618AE" w:rsidP="00D618AE">
            <w:pPr>
              <w:ind w:right="-519"/>
              <w:rPr>
                <w:bCs/>
                <w:sz w:val="20"/>
                <w:szCs w:val="20"/>
              </w:rPr>
            </w:pPr>
            <w:r w:rsidRPr="00343CF6">
              <w:rPr>
                <w:bCs/>
                <w:sz w:val="20"/>
                <w:szCs w:val="20"/>
              </w:rPr>
              <w:t>».</w:t>
            </w:r>
          </w:p>
        </w:tc>
      </w:tr>
    </w:tbl>
    <w:p w:rsidR="00797016" w:rsidRPr="00343CF6" w:rsidRDefault="00797016" w:rsidP="000C7519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sz w:val="20"/>
          <w:szCs w:val="20"/>
          <w:lang w:eastAsia="en-US"/>
        </w:rPr>
      </w:pPr>
    </w:p>
    <w:p w:rsidR="001D77D3" w:rsidRPr="00343CF6" w:rsidRDefault="00CD1601" w:rsidP="001D77D3">
      <w:pPr>
        <w:tabs>
          <w:tab w:val="left" w:pos="851"/>
        </w:tabs>
        <w:spacing w:before="120" w:after="120"/>
        <w:ind w:left="142" w:firstLine="850"/>
        <w:jc w:val="both"/>
        <w:rPr>
          <w:rFonts w:eastAsia="Calibri"/>
          <w:lang w:eastAsia="en-US"/>
        </w:rPr>
      </w:pPr>
      <w:r w:rsidRPr="00343CF6">
        <w:rPr>
          <w:rFonts w:eastAsia="Calibri"/>
          <w:lang w:eastAsia="en-US"/>
        </w:rPr>
        <w:t>3</w:t>
      </w:r>
      <w:r w:rsidR="000A6A8B" w:rsidRPr="00343CF6">
        <w:rPr>
          <w:rFonts w:eastAsia="Calibri"/>
          <w:lang w:eastAsia="en-US"/>
        </w:rPr>
        <w:t>.15</w:t>
      </w:r>
      <w:r w:rsidR="000A798E" w:rsidRPr="00343CF6">
        <w:rPr>
          <w:rFonts w:eastAsia="Calibri"/>
          <w:lang w:eastAsia="en-US"/>
        </w:rPr>
        <w:t>. Строку</w:t>
      </w:r>
      <w:r w:rsidR="001D77D3" w:rsidRPr="00343CF6">
        <w:rPr>
          <w:rFonts w:eastAsia="Calibri"/>
          <w:lang w:eastAsia="en-US"/>
        </w:rPr>
        <w:t xml:space="preserve"> «</w:t>
      </w:r>
      <w:r w:rsidR="001D77D3" w:rsidRPr="00343CF6">
        <w:t>ИТ</w:t>
      </w:r>
      <w:r w:rsidR="000A798E" w:rsidRPr="00343CF6">
        <w:t>ОГО финансирование региональных проектов</w:t>
      </w:r>
      <w:r w:rsidR="00F409B1" w:rsidRPr="00343CF6">
        <w:rPr>
          <w:rFonts w:eastAsia="Calibri"/>
          <w:lang w:eastAsia="en-US"/>
        </w:rPr>
        <w:t>» раздела 1</w:t>
      </w:r>
      <w:r w:rsidR="001D77D3" w:rsidRPr="00343CF6">
        <w:rPr>
          <w:rFonts w:eastAsia="Calibri"/>
          <w:lang w:eastAsia="en-US"/>
        </w:rPr>
        <w:t xml:space="preserve"> таблицы 8 подраздела 9.3.1 раздела 9 приложения </w:t>
      </w:r>
      <w:r w:rsidR="00F409B1" w:rsidRPr="00343CF6">
        <w:rPr>
          <w:rFonts w:eastAsia="Calibri"/>
          <w:lang w:eastAsia="en-US"/>
        </w:rPr>
        <w:br/>
      </w:r>
      <w:r w:rsidR="001D77D3" w:rsidRPr="00343CF6">
        <w:rPr>
          <w:rFonts w:eastAsia="Calibri"/>
          <w:lang w:eastAsia="en-US"/>
        </w:rPr>
        <w:t>к постановлению изложить в следующей редакции:</w:t>
      </w:r>
    </w:p>
    <w:p w:rsidR="0089582A" w:rsidRPr="00343CF6" w:rsidRDefault="0089582A" w:rsidP="001D77D3">
      <w:pPr>
        <w:tabs>
          <w:tab w:val="left" w:pos="851"/>
        </w:tabs>
        <w:spacing w:before="120" w:after="120"/>
        <w:ind w:left="142" w:firstLine="850"/>
        <w:jc w:val="both"/>
        <w:rPr>
          <w:rFonts w:eastAsia="Calibri"/>
          <w:sz w:val="20"/>
          <w:szCs w:val="20"/>
          <w:lang w:eastAsia="en-US"/>
        </w:rPr>
      </w:pPr>
    </w:p>
    <w:tbl>
      <w:tblPr>
        <w:tblStyle w:val="ad"/>
        <w:tblW w:w="15758" w:type="dxa"/>
        <w:jc w:val="center"/>
        <w:tblLayout w:type="fixed"/>
        <w:tblLook w:val="04A0" w:firstRow="1" w:lastRow="0" w:firstColumn="1" w:lastColumn="0" w:noHBand="0" w:noVBand="1"/>
      </w:tblPr>
      <w:tblGrid>
        <w:gridCol w:w="595"/>
        <w:gridCol w:w="6237"/>
        <w:gridCol w:w="1032"/>
        <w:gridCol w:w="1033"/>
        <w:gridCol w:w="1033"/>
        <w:gridCol w:w="1032"/>
        <w:gridCol w:w="1033"/>
        <w:gridCol w:w="1033"/>
        <w:gridCol w:w="1033"/>
        <w:gridCol w:w="1276"/>
        <w:gridCol w:w="421"/>
      </w:tblGrid>
      <w:tr w:rsidR="00343CF6" w:rsidRPr="00343CF6" w:rsidTr="00AA6351">
        <w:trPr>
          <w:trHeight w:val="380"/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77D3" w:rsidRPr="00343CF6" w:rsidRDefault="001D77D3" w:rsidP="00AA6351">
            <w:pPr>
              <w:rPr>
                <w:sz w:val="20"/>
                <w:szCs w:val="20"/>
              </w:rPr>
            </w:pPr>
            <w:r w:rsidRPr="00343CF6">
              <w:rPr>
                <w:sz w:val="15"/>
                <w:szCs w:val="15"/>
              </w:rPr>
              <w:t xml:space="preserve">  </w:t>
            </w:r>
            <w:r w:rsidR="004C0C01" w:rsidRPr="00343CF6">
              <w:rPr>
                <w:sz w:val="15"/>
                <w:szCs w:val="15"/>
              </w:rPr>
              <w:t xml:space="preserve">     </w:t>
            </w:r>
            <w:r w:rsidRPr="00343CF6">
              <w:rPr>
                <w:sz w:val="15"/>
                <w:szCs w:val="15"/>
              </w:rPr>
              <w:t xml:space="preserve"> </w:t>
            </w:r>
            <w:r w:rsidR="00B86283" w:rsidRPr="00343CF6">
              <w:rPr>
                <w:sz w:val="15"/>
                <w:szCs w:val="15"/>
              </w:rPr>
              <w:t xml:space="preserve">        </w:t>
            </w:r>
            <w:r w:rsidRPr="00343CF6">
              <w:rPr>
                <w:sz w:val="20"/>
                <w:szCs w:val="20"/>
              </w:rPr>
              <w:t>«</w:t>
            </w:r>
            <w:r w:rsidR="00B86283" w:rsidRPr="00343CF6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6237" w:type="dxa"/>
            <w:tcBorders>
              <w:left w:val="single" w:sz="4" w:space="0" w:color="auto"/>
            </w:tcBorders>
            <w:hideMark/>
          </w:tcPr>
          <w:p w:rsidR="001D77D3" w:rsidRPr="00343CF6" w:rsidRDefault="001D77D3" w:rsidP="00A80A62">
            <w:pPr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 xml:space="preserve">ИТОГО финансирование региональных проектов </w:t>
            </w:r>
          </w:p>
        </w:tc>
        <w:tc>
          <w:tcPr>
            <w:tcW w:w="1032" w:type="dxa"/>
            <w:hideMark/>
          </w:tcPr>
          <w:p w:rsidR="001D77D3" w:rsidRPr="00343CF6" w:rsidRDefault="009E4951" w:rsidP="00A80A62">
            <w:pPr>
              <w:jc w:val="center"/>
              <w:rPr>
                <w:spacing w:val="-25"/>
                <w:sz w:val="20"/>
                <w:szCs w:val="20"/>
              </w:rPr>
            </w:pPr>
            <w:r w:rsidRPr="00343CF6">
              <w:rPr>
                <w:spacing w:val="-25"/>
                <w:sz w:val="20"/>
                <w:szCs w:val="20"/>
              </w:rPr>
              <w:t>11100504,0</w:t>
            </w:r>
          </w:p>
        </w:tc>
        <w:tc>
          <w:tcPr>
            <w:tcW w:w="1033" w:type="dxa"/>
            <w:hideMark/>
          </w:tcPr>
          <w:p w:rsidR="001D77D3" w:rsidRPr="00343CF6" w:rsidRDefault="009E4951" w:rsidP="00A80A62">
            <w:pPr>
              <w:jc w:val="center"/>
              <w:rPr>
                <w:spacing w:val="-29"/>
                <w:sz w:val="20"/>
                <w:szCs w:val="20"/>
              </w:rPr>
            </w:pPr>
            <w:r w:rsidRPr="00343CF6">
              <w:rPr>
                <w:spacing w:val="-29"/>
                <w:sz w:val="20"/>
                <w:szCs w:val="20"/>
              </w:rPr>
              <w:t>6729614,6</w:t>
            </w:r>
          </w:p>
        </w:tc>
        <w:tc>
          <w:tcPr>
            <w:tcW w:w="1033" w:type="dxa"/>
            <w:hideMark/>
          </w:tcPr>
          <w:p w:rsidR="001D77D3" w:rsidRPr="00343CF6" w:rsidRDefault="001D77D3" w:rsidP="00A80A62">
            <w:pPr>
              <w:jc w:val="center"/>
              <w:rPr>
                <w:spacing w:val="-20"/>
                <w:sz w:val="20"/>
                <w:szCs w:val="20"/>
              </w:rPr>
            </w:pPr>
            <w:r w:rsidRPr="00343CF6">
              <w:rPr>
                <w:spacing w:val="-20"/>
                <w:sz w:val="20"/>
                <w:szCs w:val="20"/>
              </w:rPr>
              <w:t>431 350,8</w:t>
            </w:r>
          </w:p>
        </w:tc>
        <w:tc>
          <w:tcPr>
            <w:tcW w:w="1032" w:type="dxa"/>
            <w:hideMark/>
          </w:tcPr>
          <w:p w:rsidR="001D77D3" w:rsidRPr="00343CF6" w:rsidRDefault="001D77D3" w:rsidP="00A80A62">
            <w:pPr>
              <w:jc w:val="center"/>
              <w:rPr>
                <w:spacing w:val="-10"/>
                <w:sz w:val="20"/>
                <w:szCs w:val="20"/>
              </w:rPr>
            </w:pPr>
            <w:r w:rsidRPr="00343CF6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1033" w:type="dxa"/>
            <w:hideMark/>
          </w:tcPr>
          <w:p w:rsidR="001D77D3" w:rsidRPr="00343CF6" w:rsidRDefault="001D77D3" w:rsidP="00A80A62">
            <w:pPr>
              <w:jc w:val="center"/>
              <w:rPr>
                <w:b/>
                <w:bCs/>
                <w:spacing w:val="-10"/>
                <w:sz w:val="20"/>
                <w:szCs w:val="20"/>
              </w:rPr>
            </w:pPr>
            <w:r w:rsidRPr="00343CF6">
              <w:rPr>
                <w:b/>
                <w:bCs/>
                <w:spacing w:val="-10"/>
                <w:sz w:val="20"/>
                <w:szCs w:val="20"/>
              </w:rPr>
              <w:t>-</w:t>
            </w:r>
          </w:p>
        </w:tc>
        <w:tc>
          <w:tcPr>
            <w:tcW w:w="1033" w:type="dxa"/>
            <w:hideMark/>
          </w:tcPr>
          <w:p w:rsidR="001D77D3" w:rsidRPr="00343CF6" w:rsidRDefault="001D77D3" w:rsidP="00A80A62">
            <w:pPr>
              <w:jc w:val="center"/>
              <w:rPr>
                <w:b/>
                <w:bCs/>
                <w:spacing w:val="-10"/>
                <w:sz w:val="20"/>
                <w:szCs w:val="20"/>
              </w:rPr>
            </w:pPr>
            <w:r w:rsidRPr="00343CF6">
              <w:rPr>
                <w:b/>
                <w:bCs/>
                <w:spacing w:val="-10"/>
                <w:sz w:val="20"/>
                <w:szCs w:val="20"/>
              </w:rPr>
              <w:t>-</w:t>
            </w:r>
          </w:p>
        </w:tc>
        <w:tc>
          <w:tcPr>
            <w:tcW w:w="1033" w:type="dxa"/>
            <w:hideMark/>
          </w:tcPr>
          <w:p w:rsidR="001D77D3" w:rsidRPr="00343CF6" w:rsidRDefault="009E4951" w:rsidP="00A80A62">
            <w:pPr>
              <w:jc w:val="center"/>
              <w:rPr>
                <w:spacing w:val="-25"/>
                <w:sz w:val="20"/>
                <w:szCs w:val="20"/>
              </w:rPr>
            </w:pPr>
            <w:r w:rsidRPr="00343CF6">
              <w:rPr>
                <w:spacing w:val="-25"/>
                <w:sz w:val="20"/>
                <w:szCs w:val="20"/>
              </w:rPr>
              <w:t>18261469,4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1D77D3" w:rsidRPr="00343CF6" w:rsidRDefault="001D77D3" w:rsidP="00A80A62">
            <w:pPr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Х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77D3" w:rsidRPr="00343CF6" w:rsidRDefault="004C0C01" w:rsidP="00A80A62">
            <w:pPr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 xml:space="preserve">   </w:t>
            </w:r>
            <w:r w:rsidR="001D77D3" w:rsidRPr="00343CF6">
              <w:rPr>
                <w:sz w:val="20"/>
                <w:szCs w:val="20"/>
              </w:rPr>
              <w:t>»</w:t>
            </w:r>
            <w:r w:rsidRPr="00343CF6">
              <w:rPr>
                <w:sz w:val="20"/>
                <w:szCs w:val="20"/>
              </w:rPr>
              <w:t>.</w:t>
            </w:r>
          </w:p>
        </w:tc>
      </w:tr>
    </w:tbl>
    <w:p w:rsidR="004A1561" w:rsidRPr="00343CF6" w:rsidRDefault="004A1561" w:rsidP="00DF5FB5">
      <w:pPr>
        <w:tabs>
          <w:tab w:val="left" w:pos="851"/>
        </w:tabs>
        <w:spacing w:before="60" w:after="60"/>
        <w:jc w:val="both"/>
        <w:rPr>
          <w:rFonts w:eastAsia="Calibri"/>
          <w:sz w:val="20"/>
          <w:szCs w:val="20"/>
          <w:lang w:eastAsia="en-US"/>
        </w:rPr>
      </w:pPr>
    </w:p>
    <w:p w:rsidR="00F7597D" w:rsidRPr="00343CF6" w:rsidRDefault="00B86283" w:rsidP="00E00CB0">
      <w:pPr>
        <w:tabs>
          <w:tab w:val="left" w:pos="993"/>
        </w:tabs>
        <w:spacing w:before="60" w:after="60"/>
        <w:jc w:val="both"/>
        <w:rPr>
          <w:rFonts w:eastAsia="Calibri"/>
          <w:lang w:eastAsia="en-US"/>
        </w:rPr>
      </w:pPr>
      <w:r w:rsidRPr="00343CF6">
        <w:rPr>
          <w:rFonts w:eastAsia="Calibri"/>
          <w:lang w:eastAsia="en-US"/>
        </w:rPr>
        <w:tab/>
      </w:r>
      <w:r w:rsidR="00CD1601" w:rsidRPr="00343CF6">
        <w:rPr>
          <w:rFonts w:eastAsia="Calibri"/>
          <w:lang w:eastAsia="en-US"/>
        </w:rPr>
        <w:t>3</w:t>
      </w:r>
      <w:r w:rsidR="000A6A8B" w:rsidRPr="00343CF6">
        <w:rPr>
          <w:rFonts w:eastAsia="Calibri"/>
          <w:lang w:eastAsia="en-US"/>
        </w:rPr>
        <w:t>.16</w:t>
      </w:r>
      <w:r w:rsidR="009E4951" w:rsidRPr="00343CF6">
        <w:rPr>
          <w:rFonts w:eastAsia="Calibri"/>
          <w:lang w:eastAsia="en-US"/>
        </w:rPr>
        <w:t>. Пункт 2.1.6</w:t>
      </w:r>
      <w:r w:rsidR="00F7597D" w:rsidRPr="00343CF6">
        <w:rPr>
          <w:rFonts w:eastAsia="Calibri"/>
          <w:lang w:eastAsia="en-US"/>
        </w:rPr>
        <w:t xml:space="preserve"> таблицы 8 подраздела 9.3.1 раздела 9 приложения к постановлению изложить в следующей редакции:</w:t>
      </w:r>
    </w:p>
    <w:p w:rsidR="00F7597D" w:rsidRPr="00343CF6" w:rsidRDefault="00F7597D" w:rsidP="00F7597D">
      <w:pPr>
        <w:tabs>
          <w:tab w:val="left" w:pos="851"/>
        </w:tabs>
        <w:spacing w:before="60" w:after="60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381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"/>
        <w:gridCol w:w="571"/>
        <w:gridCol w:w="2261"/>
        <w:gridCol w:w="425"/>
        <w:gridCol w:w="282"/>
        <w:gridCol w:w="707"/>
        <w:gridCol w:w="568"/>
        <w:gridCol w:w="992"/>
        <w:gridCol w:w="992"/>
        <w:gridCol w:w="428"/>
        <w:gridCol w:w="950"/>
        <w:gridCol w:w="950"/>
        <w:gridCol w:w="954"/>
        <w:gridCol w:w="950"/>
        <w:gridCol w:w="954"/>
        <w:gridCol w:w="950"/>
        <w:gridCol w:w="954"/>
        <w:gridCol w:w="1015"/>
        <w:gridCol w:w="243"/>
        <w:gridCol w:w="642"/>
      </w:tblGrid>
      <w:tr w:rsidR="00343CF6" w:rsidRPr="00343CF6" w:rsidTr="00F25717">
        <w:trPr>
          <w:cantSplit/>
          <w:trHeight w:val="2835"/>
        </w:trPr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597D" w:rsidRPr="00343CF6" w:rsidRDefault="00F7597D" w:rsidP="004875B1">
            <w:pPr>
              <w:ind w:left="-142"/>
              <w:rPr>
                <w:spacing w:val="-34"/>
                <w:sz w:val="20"/>
                <w:szCs w:val="20"/>
              </w:rPr>
            </w:pPr>
            <w:r w:rsidRPr="00343CF6">
              <w:rPr>
                <w:spacing w:val="-34"/>
                <w:sz w:val="20"/>
                <w:szCs w:val="20"/>
              </w:rPr>
              <w:t xml:space="preserve"> </w:t>
            </w:r>
            <w:r w:rsidR="004875B1" w:rsidRPr="00343CF6">
              <w:rPr>
                <w:spacing w:val="-34"/>
                <w:sz w:val="20"/>
                <w:szCs w:val="20"/>
              </w:rPr>
              <w:t xml:space="preserve">              « </w:t>
            </w:r>
          </w:p>
          <w:p w:rsidR="004875B1" w:rsidRPr="00343CF6" w:rsidRDefault="004875B1" w:rsidP="004875B1">
            <w:pPr>
              <w:ind w:left="-142"/>
              <w:rPr>
                <w:spacing w:val="-34"/>
                <w:sz w:val="20"/>
                <w:szCs w:val="20"/>
              </w:rPr>
            </w:pPr>
          </w:p>
        </w:tc>
        <w:tc>
          <w:tcPr>
            <w:tcW w:w="176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F7597D" w:rsidRPr="00343CF6" w:rsidRDefault="00F7597D" w:rsidP="00221C55">
            <w:pPr>
              <w:rPr>
                <w:spacing w:val="-20"/>
                <w:sz w:val="17"/>
                <w:szCs w:val="17"/>
              </w:rPr>
            </w:pPr>
            <w:r w:rsidRPr="00343CF6">
              <w:rPr>
                <w:spacing w:val="-20"/>
                <w:sz w:val="17"/>
                <w:szCs w:val="17"/>
              </w:rPr>
              <w:t>2.1.</w:t>
            </w:r>
            <w:r w:rsidR="009E4951" w:rsidRPr="00343CF6">
              <w:rPr>
                <w:spacing w:val="-20"/>
                <w:sz w:val="17"/>
                <w:szCs w:val="17"/>
              </w:rPr>
              <w:t>6</w:t>
            </w:r>
          </w:p>
        </w:tc>
        <w:tc>
          <w:tcPr>
            <w:tcW w:w="697" w:type="pct"/>
            <w:shd w:val="clear" w:color="auto" w:fill="auto"/>
            <w:hideMark/>
          </w:tcPr>
          <w:p w:rsidR="009E4951" w:rsidRPr="00343CF6" w:rsidRDefault="009E4951" w:rsidP="009E495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43CF6">
              <w:rPr>
                <w:sz w:val="16"/>
                <w:szCs w:val="16"/>
              </w:rPr>
              <w:t>Строительство и реконструкция объектов государственной собственности Санкт-Петербурга по адресу: Ленинградская область, Выборгский ра</w:t>
            </w:r>
            <w:r w:rsidR="00043B9B" w:rsidRPr="00343CF6">
              <w:rPr>
                <w:sz w:val="16"/>
                <w:szCs w:val="16"/>
              </w:rPr>
              <w:t>йон, муниципальное образование «Приморское городское поселение»</w:t>
            </w:r>
            <w:r w:rsidRPr="00343CF6">
              <w:rPr>
                <w:sz w:val="16"/>
                <w:szCs w:val="16"/>
              </w:rPr>
              <w:t>, пос. Зеркальный (2-й этап), включая корректировку проектной документации стадии РД</w:t>
            </w:r>
          </w:p>
          <w:p w:rsidR="00F7597D" w:rsidRPr="00343CF6" w:rsidRDefault="00F7597D" w:rsidP="00221C55">
            <w:pPr>
              <w:autoSpaceDE w:val="0"/>
              <w:autoSpaceDN w:val="0"/>
              <w:adjustRightInd w:val="0"/>
              <w:rPr>
                <w:spacing w:val="-6"/>
                <w:sz w:val="17"/>
                <w:szCs w:val="17"/>
              </w:rPr>
            </w:pPr>
          </w:p>
        </w:tc>
        <w:tc>
          <w:tcPr>
            <w:tcW w:w="131" w:type="pct"/>
            <w:shd w:val="clear" w:color="auto" w:fill="auto"/>
            <w:textDirection w:val="btLr"/>
            <w:vAlign w:val="center"/>
            <w:hideMark/>
          </w:tcPr>
          <w:p w:rsidR="00F7597D" w:rsidRPr="00343CF6" w:rsidRDefault="00F7597D" w:rsidP="00221C55">
            <w:pPr>
              <w:ind w:left="113" w:right="113"/>
              <w:jc w:val="center"/>
              <w:rPr>
                <w:sz w:val="17"/>
                <w:szCs w:val="17"/>
              </w:rPr>
            </w:pPr>
            <w:r w:rsidRPr="00343CF6">
              <w:rPr>
                <w:sz w:val="17"/>
                <w:szCs w:val="17"/>
              </w:rPr>
              <w:t>Комитет по строительству</w:t>
            </w:r>
          </w:p>
        </w:tc>
        <w:tc>
          <w:tcPr>
            <w:tcW w:w="87" w:type="pct"/>
            <w:shd w:val="clear" w:color="auto" w:fill="auto"/>
            <w:textDirection w:val="btLr"/>
            <w:vAlign w:val="center"/>
            <w:hideMark/>
          </w:tcPr>
          <w:p w:rsidR="00F7597D" w:rsidRPr="00343CF6" w:rsidRDefault="009E4951" w:rsidP="00221C55">
            <w:pPr>
              <w:ind w:left="113" w:right="113"/>
              <w:jc w:val="center"/>
              <w:rPr>
                <w:sz w:val="17"/>
                <w:szCs w:val="17"/>
              </w:rPr>
            </w:pPr>
            <w:r w:rsidRPr="00343CF6">
              <w:rPr>
                <w:sz w:val="17"/>
                <w:szCs w:val="17"/>
              </w:rPr>
              <w:t>44268,0 кв. м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:rsidR="00F7597D" w:rsidRPr="00343CF6" w:rsidRDefault="00F7597D" w:rsidP="00221C55">
            <w:pPr>
              <w:jc w:val="center"/>
              <w:rPr>
                <w:sz w:val="17"/>
                <w:szCs w:val="17"/>
              </w:rPr>
            </w:pPr>
            <w:r w:rsidRPr="00343CF6">
              <w:rPr>
                <w:sz w:val="17"/>
                <w:szCs w:val="17"/>
              </w:rPr>
              <w:t>СМР</w:t>
            </w: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:rsidR="00F7597D" w:rsidRPr="00343CF6" w:rsidRDefault="009E4951" w:rsidP="00221C55">
            <w:pPr>
              <w:jc w:val="center"/>
              <w:rPr>
                <w:sz w:val="17"/>
                <w:szCs w:val="17"/>
              </w:rPr>
            </w:pPr>
            <w:r w:rsidRPr="00343CF6">
              <w:rPr>
                <w:sz w:val="17"/>
                <w:szCs w:val="17"/>
              </w:rPr>
              <w:t>2022</w:t>
            </w:r>
            <w:r w:rsidR="00F7597D" w:rsidRPr="00343CF6">
              <w:rPr>
                <w:sz w:val="17"/>
                <w:szCs w:val="17"/>
              </w:rPr>
              <w:t xml:space="preserve">  </w:t>
            </w:r>
            <w:r w:rsidRPr="00343CF6">
              <w:rPr>
                <w:sz w:val="17"/>
                <w:szCs w:val="17"/>
              </w:rPr>
              <w:t xml:space="preserve">            -               2025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F7597D" w:rsidRPr="00343CF6" w:rsidRDefault="009E4951" w:rsidP="00221C55">
            <w:pPr>
              <w:jc w:val="center"/>
              <w:rPr>
                <w:sz w:val="17"/>
                <w:szCs w:val="17"/>
              </w:rPr>
            </w:pPr>
            <w:r w:rsidRPr="00343CF6">
              <w:rPr>
                <w:sz w:val="17"/>
                <w:szCs w:val="17"/>
              </w:rPr>
              <w:t>2514868,6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F7597D" w:rsidRPr="00343CF6" w:rsidRDefault="009E4951" w:rsidP="00221C55">
            <w:pPr>
              <w:jc w:val="center"/>
              <w:rPr>
                <w:sz w:val="17"/>
                <w:szCs w:val="17"/>
              </w:rPr>
            </w:pPr>
            <w:r w:rsidRPr="00343CF6">
              <w:rPr>
                <w:sz w:val="17"/>
                <w:szCs w:val="17"/>
              </w:rPr>
              <w:t>2514868,6</w:t>
            </w:r>
          </w:p>
        </w:tc>
        <w:tc>
          <w:tcPr>
            <w:tcW w:w="132" w:type="pct"/>
            <w:shd w:val="clear" w:color="auto" w:fill="auto"/>
            <w:textDirection w:val="btLr"/>
            <w:vAlign w:val="center"/>
            <w:hideMark/>
          </w:tcPr>
          <w:p w:rsidR="00F7597D" w:rsidRPr="00343CF6" w:rsidRDefault="00F7597D" w:rsidP="00221C55">
            <w:pPr>
              <w:ind w:left="113" w:right="113"/>
              <w:jc w:val="center"/>
              <w:rPr>
                <w:sz w:val="17"/>
                <w:szCs w:val="17"/>
              </w:rPr>
            </w:pPr>
            <w:r w:rsidRPr="00343CF6">
              <w:rPr>
                <w:sz w:val="17"/>
                <w:szCs w:val="17"/>
              </w:rPr>
              <w:t>Бюджет Санкт</w:t>
            </w:r>
            <w:r w:rsidRPr="00343CF6">
              <w:rPr>
                <w:sz w:val="17"/>
                <w:szCs w:val="17"/>
              </w:rPr>
              <w:noBreakHyphen/>
              <w:t>Петербурга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F7597D" w:rsidRPr="00343CF6" w:rsidRDefault="009E4951" w:rsidP="00221C55">
            <w:pPr>
              <w:jc w:val="center"/>
              <w:rPr>
                <w:sz w:val="17"/>
                <w:szCs w:val="17"/>
              </w:rPr>
            </w:pPr>
            <w:r w:rsidRPr="00343CF6">
              <w:rPr>
                <w:sz w:val="17"/>
                <w:szCs w:val="17"/>
              </w:rPr>
              <w:t>0,1</w:t>
            </w:r>
          </w:p>
        </w:tc>
        <w:tc>
          <w:tcPr>
            <w:tcW w:w="293" w:type="pct"/>
            <w:vAlign w:val="center"/>
          </w:tcPr>
          <w:p w:rsidR="00F7597D" w:rsidRPr="00343CF6" w:rsidRDefault="009E4951" w:rsidP="00221C55">
            <w:pPr>
              <w:jc w:val="center"/>
              <w:rPr>
                <w:sz w:val="17"/>
                <w:szCs w:val="17"/>
              </w:rPr>
            </w:pPr>
            <w:r w:rsidRPr="00343CF6">
              <w:rPr>
                <w:sz w:val="17"/>
                <w:szCs w:val="17"/>
              </w:rPr>
              <w:t>412649,0</w:t>
            </w:r>
          </w:p>
        </w:tc>
        <w:tc>
          <w:tcPr>
            <w:tcW w:w="294" w:type="pct"/>
            <w:shd w:val="clear" w:color="auto" w:fill="auto"/>
            <w:vAlign w:val="center"/>
            <w:hideMark/>
          </w:tcPr>
          <w:p w:rsidR="00F7597D" w:rsidRPr="00343CF6" w:rsidRDefault="009E4951" w:rsidP="00221C55">
            <w:pPr>
              <w:jc w:val="center"/>
              <w:rPr>
                <w:sz w:val="17"/>
                <w:szCs w:val="17"/>
              </w:rPr>
            </w:pPr>
            <w:r w:rsidRPr="00343CF6">
              <w:rPr>
                <w:sz w:val="17"/>
                <w:szCs w:val="17"/>
              </w:rPr>
              <w:t>487966,2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F7597D" w:rsidRPr="00343CF6" w:rsidRDefault="009E4951" w:rsidP="00221C55">
            <w:pPr>
              <w:jc w:val="center"/>
              <w:rPr>
                <w:sz w:val="17"/>
                <w:szCs w:val="17"/>
              </w:rPr>
            </w:pPr>
            <w:r w:rsidRPr="00343CF6">
              <w:rPr>
                <w:sz w:val="17"/>
                <w:szCs w:val="17"/>
              </w:rPr>
              <w:t>1614253,3</w:t>
            </w:r>
          </w:p>
        </w:tc>
        <w:tc>
          <w:tcPr>
            <w:tcW w:w="294" w:type="pct"/>
            <w:shd w:val="clear" w:color="auto" w:fill="auto"/>
            <w:vAlign w:val="center"/>
            <w:hideMark/>
          </w:tcPr>
          <w:p w:rsidR="00F7597D" w:rsidRPr="00343CF6" w:rsidRDefault="00F7597D" w:rsidP="00221C55">
            <w:pPr>
              <w:jc w:val="center"/>
              <w:rPr>
                <w:sz w:val="17"/>
                <w:szCs w:val="17"/>
              </w:rPr>
            </w:pPr>
            <w:r w:rsidRPr="00343CF6">
              <w:rPr>
                <w:spacing w:val="-20"/>
                <w:sz w:val="17"/>
                <w:szCs w:val="17"/>
              </w:rPr>
              <w:t>–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F7597D" w:rsidRPr="00343CF6" w:rsidRDefault="00F7597D" w:rsidP="00221C55">
            <w:pPr>
              <w:jc w:val="center"/>
              <w:rPr>
                <w:sz w:val="17"/>
                <w:szCs w:val="17"/>
              </w:rPr>
            </w:pPr>
            <w:r w:rsidRPr="00343CF6">
              <w:rPr>
                <w:sz w:val="17"/>
                <w:szCs w:val="17"/>
              </w:rPr>
              <w:t>–</w:t>
            </w:r>
          </w:p>
        </w:tc>
        <w:tc>
          <w:tcPr>
            <w:tcW w:w="294" w:type="pct"/>
            <w:shd w:val="clear" w:color="auto" w:fill="auto"/>
            <w:vAlign w:val="center"/>
            <w:hideMark/>
          </w:tcPr>
          <w:p w:rsidR="00F7597D" w:rsidRPr="00343CF6" w:rsidRDefault="009E4951" w:rsidP="00221C55">
            <w:pPr>
              <w:jc w:val="center"/>
              <w:rPr>
                <w:sz w:val="17"/>
                <w:szCs w:val="17"/>
              </w:rPr>
            </w:pPr>
            <w:r w:rsidRPr="00343CF6">
              <w:rPr>
                <w:sz w:val="17"/>
                <w:szCs w:val="17"/>
              </w:rPr>
              <w:t>2514868,6</w:t>
            </w:r>
          </w:p>
        </w:tc>
        <w:tc>
          <w:tcPr>
            <w:tcW w:w="313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97D" w:rsidRPr="00343CF6" w:rsidRDefault="00071A0B" w:rsidP="00F25717">
            <w:pPr>
              <w:spacing w:line="192" w:lineRule="auto"/>
              <w:jc w:val="center"/>
              <w:rPr>
                <w:sz w:val="17"/>
                <w:szCs w:val="17"/>
              </w:rPr>
            </w:pPr>
            <w:r w:rsidRPr="00343CF6">
              <w:rPr>
                <w:spacing w:val="-10"/>
                <w:sz w:val="17"/>
                <w:szCs w:val="17"/>
              </w:rPr>
              <w:t>Целевой</w:t>
            </w:r>
            <w:r w:rsidRPr="00343CF6">
              <w:rPr>
                <w:spacing w:val="-10"/>
                <w:sz w:val="17"/>
                <w:szCs w:val="17"/>
              </w:rPr>
              <w:br/>
              <w:t xml:space="preserve">показатель </w:t>
            </w:r>
            <w:r w:rsidR="00F25717" w:rsidRPr="00343CF6">
              <w:rPr>
                <w:spacing w:val="-10"/>
                <w:sz w:val="17"/>
                <w:szCs w:val="17"/>
              </w:rPr>
              <w:t>5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597D" w:rsidRPr="00343CF6" w:rsidRDefault="00F7597D" w:rsidP="00221C5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F7597D" w:rsidRPr="00343CF6" w:rsidRDefault="00F7597D" w:rsidP="00221C5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F7597D" w:rsidRPr="00343CF6" w:rsidRDefault="00F7597D" w:rsidP="00221C5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F7597D" w:rsidRPr="00343CF6" w:rsidRDefault="00F7597D" w:rsidP="00221C5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F7597D" w:rsidRPr="00343CF6" w:rsidRDefault="00F7597D" w:rsidP="00221C5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F7597D" w:rsidRPr="00343CF6" w:rsidRDefault="00F7597D" w:rsidP="00221C5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F7597D" w:rsidRPr="00343CF6" w:rsidRDefault="00F7597D" w:rsidP="00221C5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F7597D" w:rsidRPr="00343CF6" w:rsidRDefault="00F7597D" w:rsidP="00221C5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F7597D" w:rsidRPr="00343CF6" w:rsidRDefault="00F7597D" w:rsidP="00221C5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F7597D" w:rsidRPr="00343CF6" w:rsidRDefault="00F7597D" w:rsidP="00221C5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F7597D" w:rsidRPr="00343CF6" w:rsidRDefault="00F7597D" w:rsidP="00221C5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F7597D" w:rsidRPr="00343CF6" w:rsidRDefault="00F7597D" w:rsidP="00221C5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F7597D" w:rsidRPr="00343CF6" w:rsidRDefault="00F7597D" w:rsidP="00221C5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F7597D" w:rsidRPr="00343CF6" w:rsidRDefault="00F7597D" w:rsidP="00221C5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F7597D" w:rsidRPr="00343CF6" w:rsidRDefault="00F7597D" w:rsidP="00221C5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F7597D" w:rsidRPr="00343CF6" w:rsidRDefault="00F7597D" w:rsidP="00221C5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F7597D" w:rsidRPr="00343CF6" w:rsidRDefault="00F7597D" w:rsidP="00221C5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F7597D" w:rsidRPr="00343CF6" w:rsidRDefault="00F7597D" w:rsidP="00221C5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F7597D" w:rsidRPr="00343CF6" w:rsidRDefault="00F7597D" w:rsidP="00221C5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F7597D" w:rsidRPr="00343CF6" w:rsidRDefault="00F7597D" w:rsidP="00221C55">
            <w:pPr>
              <w:spacing w:line="192" w:lineRule="auto"/>
              <w:ind w:right="-427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».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597D" w:rsidRPr="00343CF6" w:rsidRDefault="00F7597D" w:rsidP="00221C5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F7597D" w:rsidRPr="00343CF6" w:rsidRDefault="00F7597D" w:rsidP="00221C5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F7597D" w:rsidRPr="00343CF6" w:rsidRDefault="00F7597D" w:rsidP="00221C5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F7597D" w:rsidRPr="00343CF6" w:rsidRDefault="00F7597D" w:rsidP="00221C5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F7597D" w:rsidRPr="00343CF6" w:rsidRDefault="00F7597D" w:rsidP="00221C5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F7597D" w:rsidRPr="00343CF6" w:rsidRDefault="00F7597D" w:rsidP="00221C5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F7597D" w:rsidRPr="00343CF6" w:rsidRDefault="00F7597D" w:rsidP="00221C55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</w:p>
          <w:p w:rsidR="00F7597D" w:rsidRPr="00343CF6" w:rsidRDefault="00F7597D" w:rsidP="00221C55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</w:p>
          <w:p w:rsidR="00F7597D" w:rsidRPr="00343CF6" w:rsidRDefault="00F7597D" w:rsidP="00221C55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</w:p>
          <w:p w:rsidR="00F7597D" w:rsidRPr="00343CF6" w:rsidRDefault="00F7597D" w:rsidP="00221C55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</w:p>
          <w:p w:rsidR="00F7597D" w:rsidRPr="00343CF6" w:rsidRDefault="00F7597D" w:rsidP="00221C55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</w:p>
          <w:p w:rsidR="00F7597D" w:rsidRPr="00343CF6" w:rsidRDefault="00F7597D" w:rsidP="00221C55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</w:p>
          <w:p w:rsidR="00F7597D" w:rsidRPr="00343CF6" w:rsidRDefault="00F7597D" w:rsidP="00221C55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</w:p>
          <w:p w:rsidR="00F7597D" w:rsidRPr="00343CF6" w:rsidRDefault="00F7597D" w:rsidP="00221C55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</w:p>
          <w:p w:rsidR="00F7597D" w:rsidRPr="00343CF6" w:rsidRDefault="00F7597D" w:rsidP="00221C55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  <w:r w:rsidRPr="00343CF6">
              <w:rPr>
                <w:sz w:val="17"/>
                <w:szCs w:val="17"/>
              </w:rPr>
              <w:t xml:space="preserve">   </w:t>
            </w:r>
          </w:p>
          <w:p w:rsidR="00F7597D" w:rsidRPr="00343CF6" w:rsidRDefault="00F7597D" w:rsidP="00221C55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  <w:r w:rsidRPr="00343CF6">
              <w:rPr>
                <w:sz w:val="17"/>
                <w:szCs w:val="17"/>
              </w:rPr>
              <w:t xml:space="preserve">  </w:t>
            </w:r>
          </w:p>
        </w:tc>
      </w:tr>
    </w:tbl>
    <w:p w:rsidR="00F7597D" w:rsidRPr="00343CF6" w:rsidRDefault="00F7597D" w:rsidP="0042061F">
      <w:pPr>
        <w:tabs>
          <w:tab w:val="left" w:pos="851"/>
        </w:tabs>
        <w:spacing w:before="60" w:after="60"/>
        <w:jc w:val="both"/>
        <w:rPr>
          <w:rFonts w:eastAsia="Calibri"/>
          <w:lang w:eastAsia="en-US"/>
        </w:rPr>
      </w:pPr>
    </w:p>
    <w:p w:rsidR="00AA6351" w:rsidRPr="00343CF6" w:rsidRDefault="00F7597D" w:rsidP="0042061F">
      <w:pPr>
        <w:tabs>
          <w:tab w:val="left" w:pos="851"/>
        </w:tabs>
        <w:spacing w:before="60" w:after="60"/>
        <w:jc w:val="both"/>
        <w:rPr>
          <w:rFonts w:eastAsia="Calibri"/>
          <w:lang w:eastAsia="en-US"/>
        </w:rPr>
      </w:pPr>
      <w:r w:rsidRPr="00343CF6">
        <w:rPr>
          <w:rFonts w:eastAsia="Calibri"/>
          <w:lang w:eastAsia="en-US"/>
        </w:rPr>
        <w:tab/>
      </w:r>
    </w:p>
    <w:p w:rsidR="00AA6351" w:rsidRPr="00343CF6" w:rsidRDefault="00AA6351" w:rsidP="0042061F">
      <w:pPr>
        <w:tabs>
          <w:tab w:val="left" w:pos="851"/>
        </w:tabs>
        <w:spacing w:before="60" w:after="60"/>
        <w:jc w:val="both"/>
        <w:rPr>
          <w:rFonts w:eastAsia="Calibri"/>
          <w:lang w:eastAsia="en-US"/>
        </w:rPr>
      </w:pPr>
    </w:p>
    <w:p w:rsidR="00AA6351" w:rsidRPr="00343CF6" w:rsidRDefault="00AA6351" w:rsidP="0042061F">
      <w:pPr>
        <w:tabs>
          <w:tab w:val="left" w:pos="851"/>
        </w:tabs>
        <w:spacing w:before="60" w:after="60"/>
        <w:jc w:val="both"/>
        <w:rPr>
          <w:rFonts w:eastAsia="Calibri"/>
          <w:lang w:eastAsia="en-US"/>
        </w:rPr>
      </w:pPr>
    </w:p>
    <w:p w:rsidR="00AA6351" w:rsidRPr="00343CF6" w:rsidRDefault="00AA6351" w:rsidP="0042061F">
      <w:pPr>
        <w:tabs>
          <w:tab w:val="left" w:pos="851"/>
        </w:tabs>
        <w:spacing w:before="60" w:after="60"/>
        <w:jc w:val="both"/>
        <w:rPr>
          <w:rFonts w:eastAsia="Calibri"/>
          <w:lang w:eastAsia="en-US"/>
        </w:rPr>
      </w:pPr>
    </w:p>
    <w:p w:rsidR="00AA6351" w:rsidRPr="00343CF6" w:rsidRDefault="00AA6351" w:rsidP="0042061F">
      <w:pPr>
        <w:tabs>
          <w:tab w:val="left" w:pos="851"/>
        </w:tabs>
        <w:spacing w:before="60" w:after="60"/>
        <w:jc w:val="both"/>
        <w:rPr>
          <w:rFonts w:eastAsia="Calibri"/>
          <w:lang w:eastAsia="en-US"/>
        </w:rPr>
      </w:pPr>
    </w:p>
    <w:p w:rsidR="00AA6351" w:rsidRPr="00343CF6" w:rsidRDefault="00AA6351" w:rsidP="0042061F">
      <w:pPr>
        <w:tabs>
          <w:tab w:val="left" w:pos="851"/>
        </w:tabs>
        <w:spacing w:before="60" w:after="60"/>
        <w:jc w:val="both"/>
        <w:rPr>
          <w:rFonts w:eastAsia="Calibri"/>
          <w:lang w:eastAsia="en-US"/>
        </w:rPr>
      </w:pPr>
    </w:p>
    <w:p w:rsidR="00A80A62" w:rsidRPr="00343CF6" w:rsidRDefault="00AA6351" w:rsidP="0042061F">
      <w:pPr>
        <w:tabs>
          <w:tab w:val="left" w:pos="851"/>
        </w:tabs>
        <w:spacing w:before="60" w:after="60"/>
        <w:jc w:val="both"/>
        <w:rPr>
          <w:rFonts w:eastAsia="Calibri"/>
          <w:lang w:eastAsia="en-US"/>
        </w:rPr>
      </w:pPr>
      <w:r w:rsidRPr="00343CF6">
        <w:rPr>
          <w:rFonts w:eastAsia="Calibri"/>
          <w:lang w:eastAsia="en-US"/>
        </w:rPr>
        <w:lastRenderedPageBreak/>
        <w:tab/>
      </w:r>
      <w:r w:rsidR="00CD1601" w:rsidRPr="00343CF6">
        <w:rPr>
          <w:rFonts w:eastAsia="Calibri"/>
          <w:lang w:eastAsia="en-US"/>
        </w:rPr>
        <w:t>3</w:t>
      </w:r>
      <w:r w:rsidR="000A6A8B" w:rsidRPr="00343CF6">
        <w:rPr>
          <w:rFonts w:eastAsia="Calibri"/>
          <w:lang w:eastAsia="en-US"/>
        </w:rPr>
        <w:t>.17</w:t>
      </w:r>
      <w:r w:rsidR="00F7597D" w:rsidRPr="00343CF6">
        <w:rPr>
          <w:rFonts w:eastAsia="Calibri"/>
          <w:lang w:eastAsia="en-US"/>
        </w:rPr>
        <w:t>. Пункт</w:t>
      </w:r>
      <w:r w:rsidR="004E377C" w:rsidRPr="00343CF6">
        <w:rPr>
          <w:rFonts w:eastAsia="Calibri"/>
          <w:lang w:eastAsia="en-US"/>
        </w:rPr>
        <w:t xml:space="preserve"> 2.1.11</w:t>
      </w:r>
      <w:r w:rsidR="008013F0" w:rsidRPr="00343CF6">
        <w:rPr>
          <w:rFonts w:eastAsia="Calibri"/>
          <w:lang w:eastAsia="en-US"/>
        </w:rPr>
        <w:t xml:space="preserve"> </w:t>
      </w:r>
      <w:r w:rsidR="00287960" w:rsidRPr="00343CF6">
        <w:rPr>
          <w:rFonts w:eastAsia="Calibri"/>
          <w:lang w:eastAsia="en-US"/>
        </w:rPr>
        <w:t xml:space="preserve">таблицы 8 подраздела 9.3.1 раздела 9 приложения к постановлению изложить </w:t>
      </w:r>
      <w:r w:rsidR="00C6797C" w:rsidRPr="00343CF6">
        <w:rPr>
          <w:rFonts w:eastAsia="Calibri"/>
          <w:lang w:eastAsia="en-US"/>
        </w:rPr>
        <w:t>в</w:t>
      </w:r>
      <w:r w:rsidR="00287960" w:rsidRPr="00343CF6">
        <w:rPr>
          <w:rFonts w:eastAsia="Calibri"/>
          <w:lang w:eastAsia="en-US"/>
        </w:rPr>
        <w:t xml:space="preserve"> следующей редакции:</w:t>
      </w:r>
    </w:p>
    <w:p w:rsidR="0042061F" w:rsidRPr="00343CF6" w:rsidRDefault="0042061F" w:rsidP="0042061F">
      <w:pPr>
        <w:tabs>
          <w:tab w:val="left" w:pos="851"/>
        </w:tabs>
        <w:spacing w:before="60" w:after="60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42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"/>
        <w:gridCol w:w="567"/>
        <w:gridCol w:w="2277"/>
        <w:gridCol w:w="425"/>
        <w:gridCol w:w="288"/>
        <w:gridCol w:w="694"/>
        <w:gridCol w:w="566"/>
        <w:gridCol w:w="1161"/>
        <w:gridCol w:w="991"/>
        <w:gridCol w:w="281"/>
        <w:gridCol w:w="929"/>
        <w:gridCol w:w="929"/>
        <w:gridCol w:w="929"/>
        <w:gridCol w:w="929"/>
        <w:gridCol w:w="929"/>
        <w:gridCol w:w="929"/>
        <w:gridCol w:w="929"/>
        <w:gridCol w:w="1135"/>
        <w:gridCol w:w="537"/>
        <w:gridCol w:w="648"/>
      </w:tblGrid>
      <w:tr w:rsidR="00343CF6" w:rsidRPr="00343CF6" w:rsidTr="00F25717">
        <w:trPr>
          <w:cantSplit/>
          <w:trHeight w:val="2441"/>
        </w:trPr>
        <w:tc>
          <w:tcPr>
            <w:tcW w:w="8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2DCE" w:rsidRPr="00343CF6" w:rsidRDefault="00CA106D" w:rsidP="00000394">
            <w:pPr>
              <w:ind w:left="-142"/>
              <w:rPr>
                <w:spacing w:val="-34"/>
                <w:sz w:val="20"/>
                <w:szCs w:val="20"/>
              </w:rPr>
            </w:pPr>
            <w:r w:rsidRPr="00343CF6">
              <w:rPr>
                <w:spacing w:val="-34"/>
                <w:sz w:val="17"/>
                <w:szCs w:val="17"/>
              </w:rPr>
              <w:t xml:space="preserve">   </w:t>
            </w:r>
            <w:r w:rsidR="00A22DCE" w:rsidRPr="00343CF6">
              <w:rPr>
                <w:spacing w:val="-34"/>
                <w:sz w:val="20"/>
                <w:szCs w:val="20"/>
              </w:rPr>
              <w:t>«</w:t>
            </w:r>
            <w:r w:rsidRPr="00343CF6">
              <w:rPr>
                <w:spacing w:val="-34"/>
                <w:sz w:val="20"/>
                <w:szCs w:val="20"/>
              </w:rPr>
              <w:t xml:space="preserve">  </w:t>
            </w:r>
          </w:p>
        </w:tc>
        <w:tc>
          <w:tcPr>
            <w:tcW w:w="173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A22DCE" w:rsidRPr="00343CF6" w:rsidRDefault="00A22DCE" w:rsidP="00287960">
            <w:pPr>
              <w:rPr>
                <w:spacing w:val="-20"/>
                <w:sz w:val="17"/>
                <w:szCs w:val="17"/>
              </w:rPr>
            </w:pPr>
            <w:r w:rsidRPr="00343CF6">
              <w:rPr>
                <w:spacing w:val="-20"/>
                <w:sz w:val="17"/>
                <w:szCs w:val="17"/>
              </w:rPr>
              <w:t>2.1.11</w:t>
            </w:r>
          </w:p>
        </w:tc>
        <w:tc>
          <w:tcPr>
            <w:tcW w:w="696" w:type="pct"/>
            <w:shd w:val="clear" w:color="auto" w:fill="auto"/>
            <w:hideMark/>
          </w:tcPr>
          <w:p w:rsidR="00A22DCE" w:rsidRPr="00343CF6" w:rsidRDefault="00A22DCE" w:rsidP="00287960">
            <w:pPr>
              <w:autoSpaceDE w:val="0"/>
              <w:autoSpaceDN w:val="0"/>
              <w:adjustRightInd w:val="0"/>
              <w:rPr>
                <w:spacing w:val="-6"/>
                <w:sz w:val="17"/>
                <w:szCs w:val="17"/>
              </w:rPr>
            </w:pPr>
            <w:r w:rsidRPr="00343CF6">
              <w:rPr>
                <w:sz w:val="17"/>
                <w:szCs w:val="17"/>
              </w:rPr>
              <w:t>Строительство здания государственного бюджетного образовательного учреждения дополнительного образования для детей по адресу: горо</w:t>
            </w:r>
            <w:r w:rsidR="003F7306" w:rsidRPr="00343CF6">
              <w:rPr>
                <w:sz w:val="17"/>
                <w:szCs w:val="17"/>
              </w:rPr>
              <w:t>д Зеленогорск, Комсомольская улица</w:t>
            </w:r>
            <w:r w:rsidRPr="00343CF6">
              <w:rPr>
                <w:sz w:val="17"/>
                <w:szCs w:val="17"/>
              </w:rPr>
              <w:t>, уча</w:t>
            </w:r>
            <w:r w:rsidR="003F7306" w:rsidRPr="00343CF6">
              <w:rPr>
                <w:sz w:val="17"/>
                <w:szCs w:val="17"/>
              </w:rPr>
              <w:t>сток 1 (северо-восточнее дома 8, литера А по Комсомольской улице</w:t>
            </w:r>
            <w:r w:rsidRPr="00343CF6">
              <w:rPr>
                <w:sz w:val="17"/>
                <w:szCs w:val="17"/>
              </w:rPr>
              <w:t>), включая корректировку проектной документации стадии РД</w:t>
            </w:r>
          </w:p>
        </w:tc>
        <w:tc>
          <w:tcPr>
            <w:tcW w:w="130" w:type="pct"/>
            <w:shd w:val="clear" w:color="auto" w:fill="auto"/>
            <w:textDirection w:val="btLr"/>
            <w:vAlign w:val="center"/>
            <w:hideMark/>
          </w:tcPr>
          <w:p w:rsidR="00A22DCE" w:rsidRPr="00343CF6" w:rsidRDefault="00A22DCE" w:rsidP="00000394">
            <w:pPr>
              <w:ind w:left="113" w:right="113"/>
              <w:jc w:val="center"/>
              <w:rPr>
                <w:sz w:val="17"/>
                <w:szCs w:val="17"/>
              </w:rPr>
            </w:pPr>
            <w:r w:rsidRPr="00343CF6">
              <w:rPr>
                <w:sz w:val="17"/>
                <w:szCs w:val="17"/>
              </w:rPr>
              <w:t>Комитет по строительству</w:t>
            </w:r>
          </w:p>
        </w:tc>
        <w:tc>
          <w:tcPr>
            <w:tcW w:w="88" w:type="pct"/>
            <w:shd w:val="clear" w:color="auto" w:fill="auto"/>
            <w:textDirection w:val="btLr"/>
            <w:vAlign w:val="center"/>
            <w:hideMark/>
          </w:tcPr>
          <w:p w:rsidR="00A22DCE" w:rsidRPr="00343CF6" w:rsidRDefault="00A22DCE" w:rsidP="00000394">
            <w:pPr>
              <w:ind w:left="113" w:right="113"/>
              <w:jc w:val="center"/>
              <w:rPr>
                <w:sz w:val="17"/>
                <w:szCs w:val="17"/>
              </w:rPr>
            </w:pPr>
            <w:r w:rsidRPr="00343CF6">
              <w:rPr>
                <w:sz w:val="17"/>
                <w:szCs w:val="17"/>
              </w:rPr>
              <w:t>300 мест</w:t>
            </w:r>
          </w:p>
        </w:tc>
        <w:tc>
          <w:tcPr>
            <w:tcW w:w="212" w:type="pct"/>
            <w:shd w:val="clear" w:color="auto" w:fill="auto"/>
            <w:noWrap/>
            <w:vAlign w:val="center"/>
            <w:hideMark/>
          </w:tcPr>
          <w:p w:rsidR="00A22DCE" w:rsidRPr="00343CF6" w:rsidRDefault="00A22DCE" w:rsidP="00000394">
            <w:pPr>
              <w:jc w:val="center"/>
              <w:rPr>
                <w:sz w:val="17"/>
                <w:szCs w:val="17"/>
              </w:rPr>
            </w:pPr>
            <w:r w:rsidRPr="00343CF6">
              <w:rPr>
                <w:sz w:val="17"/>
                <w:szCs w:val="17"/>
              </w:rPr>
              <w:t>СМР</w:t>
            </w:r>
          </w:p>
        </w:tc>
        <w:tc>
          <w:tcPr>
            <w:tcW w:w="173" w:type="pct"/>
            <w:shd w:val="clear" w:color="auto" w:fill="auto"/>
            <w:noWrap/>
            <w:vAlign w:val="center"/>
            <w:hideMark/>
          </w:tcPr>
          <w:p w:rsidR="00A22DCE" w:rsidRPr="00343CF6" w:rsidRDefault="00A22DCE" w:rsidP="00287960">
            <w:pPr>
              <w:jc w:val="center"/>
              <w:rPr>
                <w:sz w:val="17"/>
                <w:szCs w:val="17"/>
              </w:rPr>
            </w:pPr>
            <w:r w:rsidRPr="00343CF6">
              <w:rPr>
                <w:sz w:val="17"/>
                <w:szCs w:val="17"/>
              </w:rPr>
              <w:t>2020                               –                       2023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A22DCE" w:rsidRPr="00343CF6" w:rsidRDefault="00F25717" w:rsidP="00287960">
            <w:pPr>
              <w:jc w:val="center"/>
              <w:rPr>
                <w:sz w:val="17"/>
                <w:szCs w:val="17"/>
              </w:rPr>
            </w:pPr>
            <w:r w:rsidRPr="00343CF6">
              <w:rPr>
                <w:sz w:val="17"/>
                <w:szCs w:val="17"/>
              </w:rPr>
              <w:t>831020,8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A22DCE" w:rsidRPr="00343CF6" w:rsidRDefault="00F25717" w:rsidP="00287960">
            <w:pPr>
              <w:jc w:val="center"/>
              <w:rPr>
                <w:sz w:val="17"/>
                <w:szCs w:val="17"/>
              </w:rPr>
            </w:pPr>
            <w:r w:rsidRPr="00343CF6">
              <w:rPr>
                <w:sz w:val="17"/>
                <w:szCs w:val="17"/>
              </w:rPr>
              <w:t>806400,3</w:t>
            </w:r>
          </w:p>
        </w:tc>
        <w:tc>
          <w:tcPr>
            <w:tcW w:w="86" w:type="pct"/>
            <w:shd w:val="clear" w:color="auto" w:fill="auto"/>
            <w:textDirection w:val="btLr"/>
            <w:vAlign w:val="center"/>
            <w:hideMark/>
          </w:tcPr>
          <w:p w:rsidR="00A22DCE" w:rsidRPr="00343CF6" w:rsidRDefault="00A22DCE" w:rsidP="00000394">
            <w:pPr>
              <w:ind w:left="113" w:right="113"/>
              <w:jc w:val="center"/>
              <w:rPr>
                <w:sz w:val="17"/>
                <w:szCs w:val="17"/>
              </w:rPr>
            </w:pPr>
            <w:r w:rsidRPr="00343CF6">
              <w:rPr>
                <w:sz w:val="17"/>
                <w:szCs w:val="17"/>
              </w:rPr>
              <w:t>Бюджет Санкт</w:t>
            </w:r>
            <w:r w:rsidRPr="00343CF6">
              <w:rPr>
                <w:sz w:val="17"/>
                <w:szCs w:val="17"/>
              </w:rPr>
              <w:noBreakHyphen/>
              <w:t>Петербурга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A22DCE" w:rsidRPr="00343CF6" w:rsidRDefault="00F25717" w:rsidP="00000394">
            <w:pPr>
              <w:jc w:val="center"/>
              <w:rPr>
                <w:sz w:val="17"/>
                <w:szCs w:val="17"/>
              </w:rPr>
            </w:pPr>
            <w:r w:rsidRPr="00343CF6">
              <w:rPr>
                <w:sz w:val="17"/>
                <w:szCs w:val="17"/>
              </w:rPr>
              <w:t>409568,7</w:t>
            </w:r>
          </w:p>
        </w:tc>
        <w:tc>
          <w:tcPr>
            <w:tcW w:w="284" w:type="pct"/>
            <w:vAlign w:val="center"/>
          </w:tcPr>
          <w:p w:rsidR="00A22DCE" w:rsidRPr="00343CF6" w:rsidRDefault="00F25717" w:rsidP="000F0AD0">
            <w:pPr>
              <w:jc w:val="center"/>
              <w:rPr>
                <w:sz w:val="17"/>
                <w:szCs w:val="17"/>
              </w:rPr>
            </w:pPr>
            <w:r w:rsidRPr="00343CF6">
              <w:rPr>
                <w:sz w:val="17"/>
                <w:szCs w:val="17"/>
              </w:rPr>
              <w:t>396831,6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:rsidR="00A22DCE" w:rsidRPr="00343CF6" w:rsidRDefault="00A22DCE" w:rsidP="00000394">
            <w:pPr>
              <w:jc w:val="center"/>
              <w:rPr>
                <w:sz w:val="17"/>
                <w:szCs w:val="17"/>
              </w:rPr>
            </w:pPr>
            <w:r w:rsidRPr="00343CF6">
              <w:rPr>
                <w:sz w:val="17"/>
                <w:szCs w:val="17"/>
              </w:rPr>
              <w:t>-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:rsidR="00A22DCE" w:rsidRPr="00343CF6" w:rsidRDefault="00A22DCE" w:rsidP="00000394">
            <w:pPr>
              <w:jc w:val="center"/>
              <w:rPr>
                <w:sz w:val="17"/>
                <w:szCs w:val="17"/>
              </w:rPr>
            </w:pPr>
            <w:r w:rsidRPr="00343CF6">
              <w:rPr>
                <w:sz w:val="17"/>
                <w:szCs w:val="17"/>
              </w:rPr>
              <w:t>-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:rsidR="00A22DCE" w:rsidRPr="00343CF6" w:rsidRDefault="00A22DCE" w:rsidP="00000394">
            <w:pPr>
              <w:jc w:val="center"/>
              <w:rPr>
                <w:sz w:val="17"/>
                <w:szCs w:val="17"/>
              </w:rPr>
            </w:pPr>
            <w:r w:rsidRPr="00343CF6">
              <w:rPr>
                <w:spacing w:val="-20"/>
                <w:sz w:val="17"/>
                <w:szCs w:val="17"/>
              </w:rPr>
              <w:t>–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:rsidR="00A22DCE" w:rsidRPr="00343CF6" w:rsidRDefault="00A22DCE" w:rsidP="00000394">
            <w:pPr>
              <w:jc w:val="center"/>
              <w:rPr>
                <w:sz w:val="17"/>
                <w:szCs w:val="17"/>
              </w:rPr>
            </w:pPr>
            <w:r w:rsidRPr="00343CF6">
              <w:rPr>
                <w:sz w:val="17"/>
                <w:szCs w:val="17"/>
              </w:rPr>
              <w:t>–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:rsidR="00A22DCE" w:rsidRPr="00343CF6" w:rsidRDefault="00F25717" w:rsidP="0071728A">
            <w:pPr>
              <w:jc w:val="center"/>
              <w:rPr>
                <w:sz w:val="17"/>
                <w:szCs w:val="17"/>
              </w:rPr>
            </w:pPr>
            <w:r w:rsidRPr="00343CF6">
              <w:rPr>
                <w:sz w:val="17"/>
                <w:szCs w:val="17"/>
              </w:rPr>
              <w:t>806400,3</w:t>
            </w:r>
          </w:p>
        </w:tc>
        <w:tc>
          <w:tcPr>
            <w:tcW w:w="34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DCE" w:rsidRPr="00343CF6" w:rsidRDefault="00071A0B" w:rsidP="00F25717">
            <w:pPr>
              <w:spacing w:line="192" w:lineRule="auto"/>
              <w:jc w:val="center"/>
              <w:rPr>
                <w:spacing w:val="-10"/>
                <w:sz w:val="17"/>
                <w:szCs w:val="17"/>
              </w:rPr>
            </w:pPr>
            <w:r w:rsidRPr="00343CF6">
              <w:rPr>
                <w:spacing w:val="-10"/>
                <w:sz w:val="17"/>
                <w:szCs w:val="17"/>
              </w:rPr>
              <w:t>Целевой</w:t>
            </w:r>
            <w:r w:rsidRPr="00343CF6">
              <w:rPr>
                <w:spacing w:val="-10"/>
                <w:sz w:val="17"/>
                <w:szCs w:val="17"/>
              </w:rPr>
              <w:br/>
              <w:t xml:space="preserve">показатель </w:t>
            </w:r>
            <w:r w:rsidR="00F25717" w:rsidRPr="00343CF6">
              <w:rPr>
                <w:spacing w:val="-10"/>
                <w:sz w:val="17"/>
                <w:szCs w:val="17"/>
              </w:rPr>
              <w:t>4</w:t>
            </w: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106D" w:rsidRPr="00343CF6" w:rsidRDefault="00CA106D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CA106D" w:rsidRPr="00343CF6" w:rsidRDefault="00CA106D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CA106D" w:rsidRPr="00343CF6" w:rsidRDefault="00CA106D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CA106D" w:rsidRPr="00343CF6" w:rsidRDefault="00CA106D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CA106D" w:rsidRPr="00343CF6" w:rsidRDefault="00CA106D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CA106D" w:rsidRPr="00343CF6" w:rsidRDefault="00CA106D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CA106D" w:rsidRPr="00343CF6" w:rsidRDefault="00CA106D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CA106D" w:rsidRPr="00343CF6" w:rsidRDefault="00CA106D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CA106D" w:rsidRPr="00343CF6" w:rsidRDefault="00CA106D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CA106D" w:rsidRPr="00343CF6" w:rsidRDefault="00CA106D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CA106D" w:rsidRPr="00343CF6" w:rsidRDefault="00CA106D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CA106D" w:rsidRPr="00343CF6" w:rsidRDefault="00CA106D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CA106D" w:rsidRPr="00343CF6" w:rsidRDefault="00CA106D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CA106D" w:rsidRPr="00343CF6" w:rsidRDefault="00CA106D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CA106D" w:rsidRPr="00343CF6" w:rsidRDefault="00CA106D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CA106D" w:rsidRPr="00343CF6" w:rsidRDefault="00CA106D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CA106D" w:rsidRPr="00343CF6" w:rsidRDefault="00CA106D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CA106D" w:rsidRPr="00343CF6" w:rsidRDefault="00CA106D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CA106D" w:rsidRPr="00343CF6" w:rsidRDefault="00CA106D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22DCE" w:rsidRPr="00343CF6" w:rsidRDefault="00CA106D" w:rsidP="00000394">
            <w:pPr>
              <w:spacing w:line="192" w:lineRule="auto"/>
              <w:ind w:right="-427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».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2DCE" w:rsidRPr="00343CF6" w:rsidRDefault="00A22DCE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22DCE" w:rsidRPr="00343CF6" w:rsidRDefault="00A22DCE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22DCE" w:rsidRPr="00343CF6" w:rsidRDefault="00A22DCE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22DCE" w:rsidRPr="00343CF6" w:rsidRDefault="00A22DCE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22DCE" w:rsidRPr="00343CF6" w:rsidRDefault="00A22DCE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22DCE" w:rsidRPr="00343CF6" w:rsidRDefault="00A22DCE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22DCE" w:rsidRPr="00343CF6" w:rsidRDefault="00A22DCE" w:rsidP="00000394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</w:p>
          <w:p w:rsidR="00A22DCE" w:rsidRPr="00343CF6" w:rsidRDefault="00A22DCE" w:rsidP="00000394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</w:p>
          <w:p w:rsidR="00A22DCE" w:rsidRPr="00343CF6" w:rsidRDefault="00A22DCE" w:rsidP="00000394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</w:p>
          <w:p w:rsidR="00A22DCE" w:rsidRPr="00343CF6" w:rsidRDefault="00A22DCE" w:rsidP="00000394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</w:p>
          <w:p w:rsidR="00A22DCE" w:rsidRPr="00343CF6" w:rsidRDefault="00A22DCE" w:rsidP="00000394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</w:p>
          <w:p w:rsidR="00A22DCE" w:rsidRPr="00343CF6" w:rsidRDefault="00A22DCE" w:rsidP="00000394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</w:p>
          <w:p w:rsidR="00A22DCE" w:rsidRPr="00343CF6" w:rsidRDefault="00A22DCE" w:rsidP="00000394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</w:p>
          <w:p w:rsidR="00A22DCE" w:rsidRPr="00343CF6" w:rsidRDefault="00A22DCE" w:rsidP="00000394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</w:p>
          <w:p w:rsidR="00A22DCE" w:rsidRPr="00343CF6" w:rsidRDefault="00A22DCE" w:rsidP="008013F0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  <w:r w:rsidRPr="00343CF6">
              <w:rPr>
                <w:sz w:val="17"/>
                <w:szCs w:val="17"/>
              </w:rPr>
              <w:t xml:space="preserve">   </w:t>
            </w:r>
          </w:p>
          <w:p w:rsidR="00A22DCE" w:rsidRPr="00343CF6" w:rsidRDefault="00A22DCE" w:rsidP="008013F0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  <w:r w:rsidRPr="00343CF6">
              <w:rPr>
                <w:sz w:val="17"/>
                <w:szCs w:val="17"/>
              </w:rPr>
              <w:t xml:space="preserve">  </w:t>
            </w:r>
          </w:p>
        </w:tc>
      </w:tr>
    </w:tbl>
    <w:p w:rsidR="0089582A" w:rsidRPr="00343CF6" w:rsidRDefault="0089582A" w:rsidP="00CA106D">
      <w:pPr>
        <w:tabs>
          <w:tab w:val="left" w:pos="851"/>
        </w:tabs>
        <w:spacing w:after="60"/>
        <w:jc w:val="both"/>
        <w:rPr>
          <w:rFonts w:eastAsia="Calibri"/>
          <w:lang w:eastAsia="en-US"/>
        </w:rPr>
      </w:pPr>
    </w:p>
    <w:p w:rsidR="00F25717" w:rsidRPr="00343CF6" w:rsidRDefault="00CD1601" w:rsidP="00F25717">
      <w:pPr>
        <w:tabs>
          <w:tab w:val="left" w:pos="851"/>
        </w:tabs>
        <w:spacing w:after="60"/>
        <w:ind w:left="142" w:firstLine="851"/>
        <w:jc w:val="both"/>
        <w:rPr>
          <w:rFonts w:eastAsia="Calibri"/>
          <w:lang w:eastAsia="en-US"/>
        </w:rPr>
      </w:pPr>
      <w:r w:rsidRPr="00343CF6">
        <w:rPr>
          <w:rFonts w:eastAsia="Calibri"/>
          <w:lang w:eastAsia="en-US"/>
        </w:rPr>
        <w:t>3</w:t>
      </w:r>
      <w:r w:rsidR="00F25717" w:rsidRPr="00343CF6">
        <w:rPr>
          <w:rFonts w:eastAsia="Calibri"/>
          <w:lang w:eastAsia="en-US"/>
        </w:rPr>
        <w:t>.</w:t>
      </w:r>
      <w:r w:rsidR="000A6A8B" w:rsidRPr="00343CF6">
        <w:rPr>
          <w:rFonts w:eastAsia="Calibri"/>
          <w:lang w:eastAsia="en-US"/>
        </w:rPr>
        <w:t>18</w:t>
      </w:r>
      <w:r w:rsidR="00F25717" w:rsidRPr="00343CF6">
        <w:rPr>
          <w:rFonts w:eastAsia="Calibri"/>
          <w:lang w:eastAsia="en-US"/>
        </w:rPr>
        <w:t>. Пункт 2.1.27 таблицы 8 подраздела 9.3.1 раздела 9 приложения к постановлению изложить в следующей редакции:</w:t>
      </w:r>
    </w:p>
    <w:p w:rsidR="00F25717" w:rsidRPr="00343CF6" w:rsidRDefault="00F25717" w:rsidP="00F25717">
      <w:pPr>
        <w:tabs>
          <w:tab w:val="left" w:pos="851"/>
        </w:tabs>
        <w:spacing w:after="60"/>
        <w:ind w:left="142" w:firstLine="851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225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291"/>
        <w:gridCol w:w="562"/>
        <w:gridCol w:w="2127"/>
        <w:gridCol w:w="284"/>
        <w:gridCol w:w="284"/>
        <w:gridCol w:w="568"/>
        <w:gridCol w:w="710"/>
        <w:gridCol w:w="995"/>
        <w:gridCol w:w="995"/>
        <w:gridCol w:w="283"/>
        <w:gridCol w:w="1011"/>
        <w:gridCol w:w="1011"/>
        <w:gridCol w:w="1011"/>
        <w:gridCol w:w="1011"/>
        <w:gridCol w:w="1011"/>
        <w:gridCol w:w="1011"/>
        <w:gridCol w:w="1011"/>
        <w:gridCol w:w="1014"/>
        <w:gridCol w:w="557"/>
      </w:tblGrid>
      <w:tr w:rsidR="00343CF6" w:rsidRPr="00343CF6" w:rsidTr="00AF5F5B">
        <w:trPr>
          <w:cantSplit/>
          <w:trHeight w:val="2804"/>
        </w:trPr>
        <w:tc>
          <w:tcPr>
            <w:tcW w:w="92" w:type="pct"/>
            <w:tcBorders>
              <w:right w:val="single" w:sz="4" w:space="0" w:color="auto"/>
            </w:tcBorders>
          </w:tcPr>
          <w:p w:rsidR="00F25717" w:rsidRPr="00343CF6" w:rsidRDefault="00F25717" w:rsidP="00AF5F5B">
            <w:pPr>
              <w:spacing w:line="192" w:lineRule="auto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 xml:space="preserve">« 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717" w:rsidRPr="00343CF6" w:rsidRDefault="00F25717" w:rsidP="00AF5F5B">
            <w:pPr>
              <w:rPr>
                <w:spacing w:val="-20"/>
                <w:sz w:val="16"/>
                <w:szCs w:val="16"/>
              </w:rPr>
            </w:pPr>
            <w:r w:rsidRPr="00343CF6">
              <w:rPr>
                <w:spacing w:val="-20"/>
                <w:sz w:val="16"/>
                <w:szCs w:val="16"/>
              </w:rPr>
              <w:t>2. 1.27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717" w:rsidRPr="00343CF6" w:rsidRDefault="00F25717" w:rsidP="00F2571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43CF6">
              <w:rPr>
                <w:sz w:val="18"/>
                <w:szCs w:val="18"/>
              </w:rPr>
              <w:t>Строительство здания общеобразовательной школы</w:t>
            </w:r>
            <w:r w:rsidR="00043B9B" w:rsidRPr="00343CF6">
              <w:rPr>
                <w:sz w:val="18"/>
                <w:szCs w:val="18"/>
              </w:rPr>
              <w:t xml:space="preserve"> по адресу: поселок</w:t>
            </w:r>
            <w:r w:rsidRPr="00343CF6">
              <w:rPr>
                <w:sz w:val="18"/>
                <w:szCs w:val="18"/>
              </w:rPr>
              <w:t xml:space="preserve"> Стрельна, Санкт-Петербургское шоссе, д. 102а, литера А</w:t>
            </w:r>
          </w:p>
          <w:p w:rsidR="00F25717" w:rsidRPr="00343CF6" w:rsidRDefault="00F25717" w:rsidP="00AF5F5B">
            <w:pPr>
              <w:rPr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25717" w:rsidRPr="00343CF6" w:rsidRDefault="00F25717" w:rsidP="00AF5F5B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343CF6">
              <w:rPr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25717" w:rsidRPr="00343CF6" w:rsidRDefault="00F25717" w:rsidP="00AF5F5B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343CF6">
              <w:rPr>
                <w:sz w:val="16"/>
                <w:szCs w:val="16"/>
              </w:rPr>
              <w:t>550 мест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717" w:rsidRPr="00343CF6" w:rsidRDefault="00F25717" w:rsidP="00AF5F5B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343CF6">
              <w:rPr>
                <w:sz w:val="16"/>
                <w:szCs w:val="16"/>
              </w:rPr>
              <w:t>СМР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717" w:rsidRPr="00343CF6" w:rsidRDefault="00F25717" w:rsidP="00AF5F5B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343CF6">
              <w:rPr>
                <w:sz w:val="16"/>
                <w:szCs w:val="16"/>
              </w:rPr>
              <w:t>2022-2024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717" w:rsidRPr="00343CF6" w:rsidRDefault="00F25717" w:rsidP="00AF5F5B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343CF6">
              <w:rPr>
                <w:sz w:val="16"/>
                <w:szCs w:val="16"/>
              </w:rPr>
              <w:t>1671071,9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717" w:rsidRPr="00343CF6" w:rsidRDefault="00F25717" w:rsidP="00AF5F5B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343CF6">
              <w:rPr>
                <w:sz w:val="16"/>
                <w:szCs w:val="16"/>
              </w:rPr>
              <w:t>1671071,9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25717" w:rsidRPr="00343CF6" w:rsidRDefault="00F25717" w:rsidP="00AF5F5B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343CF6">
              <w:rPr>
                <w:sz w:val="16"/>
                <w:szCs w:val="16"/>
              </w:rPr>
              <w:t>Бюджет  Санкт</w:t>
            </w:r>
            <w:r w:rsidRPr="00343CF6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717" w:rsidRPr="00343CF6" w:rsidRDefault="00F25717" w:rsidP="00AF5F5B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343CF6">
              <w:rPr>
                <w:sz w:val="16"/>
                <w:szCs w:val="16"/>
              </w:rPr>
              <w:t>12599,</w:t>
            </w:r>
            <w:r w:rsidR="00180E54" w:rsidRPr="00343CF6">
              <w:rPr>
                <w:sz w:val="16"/>
                <w:szCs w:val="16"/>
              </w:rPr>
              <w:t>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717" w:rsidRPr="00343CF6" w:rsidRDefault="00F25717" w:rsidP="00AF5F5B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343CF6">
              <w:rPr>
                <w:sz w:val="16"/>
                <w:szCs w:val="16"/>
              </w:rPr>
              <w:t>678127,1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717" w:rsidRPr="00343CF6" w:rsidRDefault="00F25717" w:rsidP="00AF5F5B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343CF6">
              <w:rPr>
                <w:sz w:val="16"/>
                <w:szCs w:val="16"/>
              </w:rPr>
              <w:t>980344,9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717" w:rsidRPr="00343CF6" w:rsidRDefault="00F25717" w:rsidP="00AF5F5B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343CF6">
              <w:rPr>
                <w:sz w:val="16"/>
                <w:szCs w:val="16"/>
              </w:rPr>
              <w:t>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717" w:rsidRPr="00343CF6" w:rsidRDefault="00F25717" w:rsidP="00AF5F5B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343CF6">
              <w:rPr>
                <w:sz w:val="16"/>
                <w:szCs w:val="16"/>
              </w:rPr>
              <w:t>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717" w:rsidRPr="00343CF6" w:rsidRDefault="00F25717" w:rsidP="00AF5F5B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343CF6">
              <w:rPr>
                <w:sz w:val="16"/>
                <w:szCs w:val="16"/>
              </w:rPr>
              <w:t>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717" w:rsidRPr="00343CF6" w:rsidRDefault="00F25717" w:rsidP="00AF5F5B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343CF6">
              <w:rPr>
                <w:sz w:val="16"/>
                <w:szCs w:val="16"/>
              </w:rPr>
              <w:t>1671071,</w:t>
            </w:r>
            <w:r w:rsidR="00180E54" w:rsidRPr="00343CF6">
              <w:rPr>
                <w:sz w:val="16"/>
                <w:szCs w:val="16"/>
              </w:rPr>
              <w:t>9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717" w:rsidRPr="00343CF6" w:rsidRDefault="00F25717" w:rsidP="00F25717">
            <w:pPr>
              <w:autoSpaceDE w:val="0"/>
              <w:autoSpaceDN w:val="0"/>
              <w:adjustRightInd w:val="0"/>
              <w:jc w:val="center"/>
              <w:rPr>
                <w:spacing w:val="-10"/>
                <w:sz w:val="16"/>
                <w:szCs w:val="16"/>
              </w:rPr>
            </w:pPr>
            <w:r w:rsidRPr="00343CF6">
              <w:rPr>
                <w:spacing w:val="-10"/>
                <w:sz w:val="16"/>
                <w:szCs w:val="16"/>
              </w:rPr>
              <w:t xml:space="preserve">Целевой показатель </w:t>
            </w:r>
            <w:r w:rsidRPr="00343CF6">
              <w:rPr>
                <w:sz w:val="18"/>
                <w:szCs w:val="18"/>
              </w:rPr>
              <w:t xml:space="preserve"> </w:t>
            </w:r>
            <w:r w:rsidRPr="00343CF6">
              <w:rPr>
                <w:spacing w:val="-10"/>
                <w:sz w:val="16"/>
                <w:szCs w:val="16"/>
              </w:rPr>
              <w:t>2; индикаторы 2.1, 2.2</w:t>
            </w:r>
          </w:p>
          <w:p w:rsidR="00F25717" w:rsidRPr="00343CF6" w:rsidRDefault="00F25717" w:rsidP="00F25717">
            <w:pPr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77" w:type="pct"/>
            <w:tcBorders>
              <w:left w:val="single" w:sz="4" w:space="0" w:color="auto"/>
            </w:tcBorders>
          </w:tcPr>
          <w:p w:rsidR="00F25717" w:rsidRPr="00343CF6" w:rsidRDefault="00F25717" w:rsidP="00AF5F5B">
            <w:pPr>
              <w:spacing w:line="192" w:lineRule="auto"/>
              <w:rPr>
                <w:sz w:val="20"/>
                <w:szCs w:val="20"/>
              </w:rPr>
            </w:pPr>
          </w:p>
          <w:p w:rsidR="00F25717" w:rsidRPr="00343CF6" w:rsidRDefault="00F25717" w:rsidP="00AF5F5B">
            <w:pPr>
              <w:spacing w:line="192" w:lineRule="auto"/>
              <w:rPr>
                <w:sz w:val="20"/>
                <w:szCs w:val="20"/>
              </w:rPr>
            </w:pPr>
          </w:p>
          <w:p w:rsidR="00F25717" w:rsidRPr="00343CF6" w:rsidRDefault="00F25717" w:rsidP="00AF5F5B">
            <w:pPr>
              <w:spacing w:line="192" w:lineRule="auto"/>
              <w:rPr>
                <w:sz w:val="20"/>
                <w:szCs w:val="20"/>
              </w:rPr>
            </w:pPr>
          </w:p>
          <w:p w:rsidR="00F25717" w:rsidRPr="00343CF6" w:rsidRDefault="00F25717" w:rsidP="00AF5F5B">
            <w:pPr>
              <w:spacing w:line="192" w:lineRule="auto"/>
              <w:rPr>
                <w:sz w:val="20"/>
                <w:szCs w:val="20"/>
              </w:rPr>
            </w:pPr>
          </w:p>
          <w:p w:rsidR="00F25717" w:rsidRPr="00343CF6" w:rsidRDefault="00F25717" w:rsidP="00AF5F5B">
            <w:pPr>
              <w:spacing w:line="192" w:lineRule="auto"/>
              <w:rPr>
                <w:sz w:val="20"/>
                <w:szCs w:val="20"/>
              </w:rPr>
            </w:pPr>
          </w:p>
          <w:p w:rsidR="00F25717" w:rsidRPr="00343CF6" w:rsidRDefault="00F25717" w:rsidP="00AF5F5B">
            <w:pPr>
              <w:spacing w:line="192" w:lineRule="auto"/>
              <w:rPr>
                <w:sz w:val="20"/>
                <w:szCs w:val="20"/>
              </w:rPr>
            </w:pPr>
          </w:p>
          <w:p w:rsidR="00F25717" w:rsidRPr="00343CF6" w:rsidRDefault="00F25717" w:rsidP="00AF5F5B">
            <w:pPr>
              <w:spacing w:line="192" w:lineRule="auto"/>
              <w:rPr>
                <w:sz w:val="20"/>
                <w:szCs w:val="20"/>
              </w:rPr>
            </w:pPr>
          </w:p>
          <w:p w:rsidR="00F25717" w:rsidRPr="00343CF6" w:rsidRDefault="00F25717" w:rsidP="00AF5F5B">
            <w:pPr>
              <w:spacing w:line="192" w:lineRule="auto"/>
              <w:rPr>
                <w:sz w:val="20"/>
                <w:szCs w:val="20"/>
              </w:rPr>
            </w:pPr>
          </w:p>
          <w:p w:rsidR="00F25717" w:rsidRPr="00343CF6" w:rsidRDefault="00F25717" w:rsidP="00AF5F5B">
            <w:pPr>
              <w:spacing w:line="192" w:lineRule="auto"/>
              <w:rPr>
                <w:sz w:val="20"/>
                <w:szCs w:val="20"/>
              </w:rPr>
            </w:pPr>
          </w:p>
          <w:p w:rsidR="00F25717" w:rsidRPr="00343CF6" w:rsidRDefault="00F25717" w:rsidP="00AF5F5B">
            <w:pPr>
              <w:spacing w:line="192" w:lineRule="auto"/>
              <w:rPr>
                <w:sz w:val="20"/>
                <w:szCs w:val="20"/>
              </w:rPr>
            </w:pPr>
          </w:p>
          <w:p w:rsidR="00F25717" w:rsidRPr="00343CF6" w:rsidRDefault="00F25717" w:rsidP="00AF5F5B">
            <w:pPr>
              <w:spacing w:line="192" w:lineRule="auto"/>
              <w:rPr>
                <w:sz w:val="20"/>
                <w:szCs w:val="20"/>
              </w:rPr>
            </w:pPr>
          </w:p>
          <w:p w:rsidR="00F25717" w:rsidRPr="00343CF6" w:rsidRDefault="00F25717" w:rsidP="00AF5F5B">
            <w:pPr>
              <w:spacing w:line="192" w:lineRule="auto"/>
              <w:rPr>
                <w:sz w:val="20"/>
                <w:szCs w:val="20"/>
              </w:rPr>
            </w:pPr>
          </w:p>
          <w:p w:rsidR="00F25717" w:rsidRPr="00343CF6" w:rsidRDefault="00F25717" w:rsidP="00AF5F5B">
            <w:pPr>
              <w:spacing w:line="192" w:lineRule="auto"/>
              <w:rPr>
                <w:sz w:val="20"/>
                <w:szCs w:val="20"/>
              </w:rPr>
            </w:pPr>
          </w:p>
          <w:p w:rsidR="00F25717" w:rsidRPr="00343CF6" w:rsidRDefault="00F25717" w:rsidP="00AF5F5B">
            <w:pPr>
              <w:spacing w:line="192" w:lineRule="auto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».</w:t>
            </w:r>
          </w:p>
        </w:tc>
      </w:tr>
    </w:tbl>
    <w:p w:rsidR="00F7597D" w:rsidRPr="00343CF6" w:rsidRDefault="00F7597D" w:rsidP="00CA106D">
      <w:pPr>
        <w:tabs>
          <w:tab w:val="left" w:pos="851"/>
        </w:tabs>
        <w:spacing w:after="60"/>
        <w:jc w:val="both"/>
        <w:rPr>
          <w:rFonts w:eastAsia="Calibri"/>
          <w:lang w:eastAsia="en-US"/>
        </w:rPr>
      </w:pPr>
    </w:p>
    <w:p w:rsidR="00F7597D" w:rsidRPr="00343CF6" w:rsidRDefault="00F7597D" w:rsidP="00CA106D">
      <w:pPr>
        <w:tabs>
          <w:tab w:val="left" w:pos="851"/>
        </w:tabs>
        <w:spacing w:after="60"/>
        <w:jc w:val="both"/>
        <w:rPr>
          <w:rFonts w:eastAsia="Calibri"/>
          <w:lang w:eastAsia="en-US"/>
        </w:rPr>
      </w:pPr>
    </w:p>
    <w:p w:rsidR="004875B1" w:rsidRPr="00343CF6" w:rsidRDefault="004875B1" w:rsidP="00CA106D">
      <w:pPr>
        <w:tabs>
          <w:tab w:val="left" w:pos="851"/>
        </w:tabs>
        <w:spacing w:after="60"/>
        <w:jc w:val="both"/>
        <w:rPr>
          <w:rFonts w:eastAsia="Calibri"/>
          <w:lang w:eastAsia="en-US"/>
        </w:rPr>
      </w:pPr>
    </w:p>
    <w:p w:rsidR="00AA6351" w:rsidRPr="00343CF6" w:rsidRDefault="00AA6351" w:rsidP="00CA106D">
      <w:pPr>
        <w:tabs>
          <w:tab w:val="left" w:pos="851"/>
        </w:tabs>
        <w:spacing w:after="60"/>
        <w:jc w:val="both"/>
        <w:rPr>
          <w:rFonts w:eastAsia="Calibri"/>
          <w:lang w:eastAsia="en-US"/>
        </w:rPr>
      </w:pPr>
    </w:p>
    <w:p w:rsidR="00AA6351" w:rsidRPr="00343CF6" w:rsidRDefault="00AA6351" w:rsidP="00CA106D">
      <w:pPr>
        <w:tabs>
          <w:tab w:val="left" w:pos="851"/>
        </w:tabs>
        <w:spacing w:after="60"/>
        <w:jc w:val="both"/>
        <w:rPr>
          <w:rFonts w:eastAsia="Calibri"/>
          <w:lang w:eastAsia="en-US"/>
        </w:rPr>
      </w:pPr>
    </w:p>
    <w:p w:rsidR="00AA6351" w:rsidRPr="00343CF6" w:rsidRDefault="00AA6351" w:rsidP="00CA106D">
      <w:pPr>
        <w:tabs>
          <w:tab w:val="left" w:pos="851"/>
        </w:tabs>
        <w:spacing w:after="60"/>
        <w:jc w:val="both"/>
        <w:rPr>
          <w:rFonts w:eastAsia="Calibri"/>
          <w:lang w:eastAsia="en-US"/>
        </w:rPr>
      </w:pPr>
    </w:p>
    <w:p w:rsidR="00AA6351" w:rsidRPr="00343CF6" w:rsidRDefault="00AA6351" w:rsidP="00CA106D">
      <w:pPr>
        <w:tabs>
          <w:tab w:val="left" w:pos="851"/>
        </w:tabs>
        <w:spacing w:after="60"/>
        <w:jc w:val="both"/>
        <w:rPr>
          <w:rFonts w:eastAsia="Calibri"/>
          <w:lang w:eastAsia="en-US"/>
        </w:rPr>
      </w:pPr>
    </w:p>
    <w:p w:rsidR="00D4489D" w:rsidRPr="00343CF6" w:rsidRDefault="00CD1601" w:rsidP="00DF5FB5">
      <w:pPr>
        <w:tabs>
          <w:tab w:val="left" w:pos="851"/>
        </w:tabs>
        <w:spacing w:after="60"/>
        <w:ind w:left="142" w:firstLine="851"/>
        <w:jc w:val="both"/>
        <w:rPr>
          <w:rFonts w:eastAsia="Calibri"/>
          <w:lang w:eastAsia="en-US"/>
        </w:rPr>
      </w:pPr>
      <w:r w:rsidRPr="00343CF6">
        <w:rPr>
          <w:rFonts w:eastAsia="Calibri"/>
          <w:lang w:eastAsia="en-US"/>
        </w:rPr>
        <w:lastRenderedPageBreak/>
        <w:t>3</w:t>
      </w:r>
      <w:r w:rsidR="00576B6C" w:rsidRPr="00343CF6">
        <w:rPr>
          <w:rFonts w:eastAsia="Calibri"/>
          <w:lang w:eastAsia="en-US"/>
        </w:rPr>
        <w:t>.</w:t>
      </w:r>
      <w:r w:rsidR="000A6A8B" w:rsidRPr="00343CF6">
        <w:rPr>
          <w:rFonts w:eastAsia="Calibri"/>
          <w:lang w:eastAsia="en-US"/>
        </w:rPr>
        <w:t>19</w:t>
      </w:r>
      <w:r w:rsidR="00D4489D" w:rsidRPr="00343CF6">
        <w:rPr>
          <w:rFonts w:eastAsia="Calibri"/>
          <w:lang w:eastAsia="en-US"/>
        </w:rPr>
        <w:t>. Пункт 2.1.30</w:t>
      </w:r>
      <w:r w:rsidR="008370D4" w:rsidRPr="00343CF6">
        <w:rPr>
          <w:rFonts w:eastAsia="Calibri"/>
          <w:lang w:eastAsia="en-US"/>
        </w:rPr>
        <w:t xml:space="preserve"> таблицы 8 подраздела 9.3.1 раздела 9 прилож</w:t>
      </w:r>
      <w:r w:rsidR="00C6797C" w:rsidRPr="00343CF6">
        <w:rPr>
          <w:rFonts w:eastAsia="Calibri"/>
          <w:lang w:eastAsia="en-US"/>
        </w:rPr>
        <w:t>ения к постановлению изложить в</w:t>
      </w:r>
      <w:r w:rsidR="008370D4" w:rsidRPr="00343CF6">
        <w:rPr>
          <w:rFonts w:eastAsia="Calibri"/>
          <w:lang w:eastAsia="en-US"/>
        </w:rPr>
        <w:t xml:space="preserve"> следующей редакции:</w:t>
      </w:r>
    </w:p>
    <w:p w:rsidR="00A47B2C" w:rsidRPr="00343CF6" w:rsidRDefault="00A47B2C" w:rsidP="00DF5FB5">
      <w:pPr>
        <w:tabs>
          <w:tab w:val="left" w:pos="851"/>
        </w:tabs>
        <w:spacing w:after="60"/>
        <w:ind w:left="142" w:firstLine="851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225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291"/>
        <w:gridCol w:w="561"/>
        <w:gridCol w:w="2126"/>
        <w:gridCol w:w="283"/>
        <w:gridCol w:w="283"/>
        <w:gridCol w:w="567"/>
        <w:gridCol w:w="709"/>
        <w:gridCol w:w="995"/>
        <w:gridCol w:w="995"/>
        <w:gridCol w:w="283"/>
        <w:gridCol w:w="992"/>
        <w:gridCol w:w="992"/>
        <w:gridCol w:w="992"/>
        <w:gridCol w:w="992"/>
        <w:gridCol w:w="992"/>
        <w:gridCol w:w="992"/>
        <w:gridCol w:w="992"/>
        <w:gridCol w:w="1153"/>
        <w:gridCol w:w="557"/>
      </w:tblGrid>
      <w:tr w:rsidR="00343CF6" w:rsidRPr="00343CF6" w:rsidTr="00433715">
        <w:trPr>
          <w:cantSplit/>
          <w:trHeight w:val="4111"/>
        </w:trPr>
        <w:tc>
          <w:tcPr>
            <w:tcW w:w="92" w:type="pct"/>
            <w:tcBorders>
              <w:right w:val="single" w:sz="4" w:space="0" w:color="auto"/>
            </w:tcBorders>
          </w:tcPr>
          <w:p w:rsidR="008370D4" w:rsidRPr="00343CF6" w:rsidRDefault="008370D4" w:rsidP="00F32AE0">
            <w:pPr>
              <w:spacing w:line="192" w:lineRule="auto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 xml:space="preserve">« 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0D4" w:rsidRPr="00343CF6" w:rsidRDefault="00D4489D" w:rsidP="00F32AE0">
            <w:pPr>
              <w:rPr>
                <w:spacing w:val="-20"/>
                <w:sz w:val="16"/>
                <w:szCs w:val="16"/>
              </w:rPr>
            </w:pPr>
            <w:r w:rsidRPr="00343CF6">
              <w:rPr>
                <w:spacing w:val="-20"/>
                <w:sz w:val="16"/>
                <w:szCs w:val="16"/>
              </w:rPr>
              <w:t>2. 1.30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0D4" w:rsidRPr="00343CF6" w:rsidRDefault="008370D4" w:rsidP="00F32AE0">
            <w:pPr>
              <w:rPr>
                <w:sz w:val="18"/>
                <w:szCs w:val="18"/>
              </w:rPr>
            </w:pPr>
            <w:r w:rsidRPr="00343CF6">
              <w:rPr>
                <w:sz w:val="18"/>
                <w:szCs w:val="18"/>
              </w:rPr>
              <w:t xml:space="preserve">Строительство здания общеобразовательной школы по адресу: муниципальный округ Полюстрово, Муринская дорога, участок 10 (территория, ограниченная Приозерским направлением ж.д., административной границей </w:t>
            </w:r>
            <w:r w:rsidRPr="00343CF6">
              <w:rPr>
                <w:sz w:val="18"/>
                <w:szCs w:val="18"/>
              </w:rPr>
              <w:br/>
              <w:t xml:space="preserve">Санкт-Петербурга, береговой линией Муринского ручья, </w:t>
            </w:r>
          </w:p>
          <w:p w:rsidR="008370D4" w:rsidRPr="00343CF6" w:rsidRDefault="008370D4" w:rsidP="00F32AE0">
            <w:pPr>
              <w:rPr>
                <w:sz w:val="18"/>
                <w:szCs w:val="18"/>
              </w:rPr>
            </w:pPr>
            <w:r w:rsidRPr="00343CF6">
              <w:rPr>
                <w:sz w:val="18"/>
                <w:szCs w:val="18"/>
              </w:rPr>
              <w:t xml:space="preserve">в Красногвардейском районе; формируемый земельный </w:t>
            </w:r>
          </w:p>
          <w:p w:rsidR="008370D4" w:rsidRPr="00343CF6" w:rsidRDefault="008370D4" w:rsidP="00F32AE0">
            <w:pPr>
              <w:rPr>
                <w:spacing w:val="-20"/>
                <w:sz w:val="16"/>
                <w:szCs w:val="16"/>
              </w:rPr>
            </w:pPr>
            <w:r w:rsidRPr="00343CF6">
              <w:rPr>
                <w:sz w:val="18"/>
                <w:szCs w:val="18"/>
              </w:rPr>
              <w:t>участок № 35)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370D4" w:rsidRPr="00343CF6" w:rsidRDefault="008370D4" w:rsidP="00F32AE0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343CF6">
              <w:rPr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370D4" w:rsidRPr="00343CF6" w:rsidRDefault="008370D4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343CF6">
              <w:rPr>
                <w:sz w:val="16"/>
                <w:szCs w:val="16"/>
              </w:rPr>
              <w:t>1000  мест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0D4" w:rsidRPr="00343CF6" w:rsidRDefault="00D4489D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343CF6">
              <w:rPr>
                <w:sz w:val="16"/>
                <w:szCs w:val="16"/>
              </w:rPr>
              <w:t>СМР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0D4" w:rsidRPr="00343CF6" w:rsidRDefault="00D4489D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343CF6">
              <w:rPr>
                <w:sz w:val="16"/>
                <w:szCs w:val="16"/>
              </w:rPr>
              <w:t>2021-202</w:t>
            </w:r>
            <w:r w:rsidR="00F25717" w:rsidRPr="00343CF6">
              <w:rPr>
                <w:sz w:val="16"/>
                <w:szCs w:val="16"/>
              </w:rPr>
              <w:t>4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0D4" w:rsidRPr="00343CF6" w:rsidRDefault="00F5073B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343CF6">
              <w:rPr>
                <w:sz w:val="16"/>
                <w:szCs w:val="16"/>
              </w:rPr>
              <w:t>2698792,3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0D4" w:rsidRPr="00343CF6" w:rsidRDefault="00F5073B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343CF6">
              <w:rPr>
                <w:sz w:val="16"/>
                <w:szCs w:val="16"/>
              </w:rPr>
              <w:t>2460968,6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370D4" w:rsidRPr="00343CF6" w:rsidRDefault="008370D4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343CF6">
              <w:rPr>
                <w:sz w:val="16"/>
                <w:szCs w:val="16"/>
              </w:rPr>
              <w:t>Бюджет  Санкт</w:t>
            </w:r>
            <w:r w:rsidRPr="00343CF6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0D4" w:rsidRPr="00343CF6" w:rsidRDefault="00F5073B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343CF6">
              <w:rPr>
                <w:sz w:val="16"/>
                <w:szCs w:val="16"/>
              </w:rPr>
              <w:t>1004154,2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0D4" w:rsidRPr="00343CF6" w:rsidRDefault="00F5073B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343CF6">
              <w:rPr>
                <w:sz w:val="16"/>
                <w:szCs w:val="16"/>
              </w:rPr>
              <w:t>9</w:t>
            </w:r>
            <w:r w:rsidR="00342B0A" w:rsidRPr="00343CF6">
              <w:rPr>
                <w:sz w:val="16"/>
                <w:szCs w:val="16"/>
              </w:rPr>
              <w:t>53749,3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0D4" w:rsidRPr="00343CF6" w:rsidRDefault="00342B0A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343CF6">
              <w:rPr>
                <w:sz w:val="16"/>
                <w:szCs w:val="16"/>
              </w:rPr>
              <w:t>240023,9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0D4" w:rsidRPr="00343CF6" w:rsidRDefault="006F68EF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343CF6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0D4" w:rsidRPr="00343CF6" w:rsidRDefault="006F68EF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343CF6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0D4" w:rsidRPr="00343CF6" w:rsidRDefault="006F68EF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343CF6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0D4" w:rsidRPr="00343CF6" w:rsidRDefault="00342B0A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343CF6">
              <w:rPr>
                <w:sz w:val="16"/>
                <w:szCs w:val="16"/>
              </w:rPr>
              <w:t>2197927,4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0D4" w:rsidRPr="00343CF6" w:rsidRDefault="008370D4" w:rsidP="00F32AE0">
            <w:pPr>
              <w:jc w:val="center"/>
              <w:rPr>
                <w:spacing w:val="-10"/>
                <w:sz w:val="16"/>
                <w:szCs w:val="16"/>
              </w:rPr>
            </w:pPr>
            <w:r w:rsidRPr="00343CF6">
              <w:rPr>
                <w:spacing w:val="-10"/>
                <w:sz w:val="16"/>
                <w:szCs w:val="16"/>
              </w:rPr>
              <w:t xml:space="preserve">Целевой показатель 2; индикаторы </w:t>
            </w:r>
            <w:r w:rsidR="00F32AE0" w:rsidRPr="00343CF6">
              <w:rPr>
                <w:spacing w:val="-10"/>
                <w:sz w:val="16"/>
                <w:szCs w:val="16"/>
              </w:rPr>
              <w:br/>
            </w:r>
            <w:r w:rsidRPr="00343CF6">
              <w:rPr>
                <w:spacing w:val="-10"/>
                <w:sz w:val="16"/>
                <w:szCs w:val="16"/>
              </w:rPr>
              <w:t>2.1 и 2.2</w:t>
            </w:r>
          </w:p>
          <w:p w:rsidR="008370D4" w:rsidRPr="00343CF6" w:rsidRDefault="008370D4" w:rsidP="00F32AE0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77" w:type="pct"/>
            <w:tcBorders>
              <w:left w:val="single" w:sz="4" w:space="0" w:color="auto"/>
            </w:tcBorders>
          </w:tcPr>
          <w:p w:rsidR="00D4489D" w:rsidRPr="00343CF6" w:rsidRDefault="00D4489D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D4489D" w:rsidRPr="00343CF6" w:rsidRDefault="00D4489D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D4489D" w:rsidRPr="00343CF6" w:rsidRDefault="00D4489D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D4489D" w:rsidRPr="00343CF6" w:rsidRDefault="00D4489D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D4489D" w:rsidRPr="00343CF6" w:rsidRDefault="00D4489D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D4489D" w:rsidRPr="00343CF6" w:rsidRDefault="00D4489D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D4489D" w:rsidRPr="00343CF6" w:rsidRDefault="00D4489D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D4489D" w:rsidRPr="00343CF6" w:rsidRDefault="00D4489D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D4489D" w:rsidRPr="00343CF6" w:rsidRDefault="00D4489D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D4489D" w:rsidRPr="00343CF6" w:rsidRDefault="00D4489D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D4489D" w:rsidRPr="00343CF6" w:rsidRDefault="00D4489D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D4489D" w:rsidRPr="00343CF6" w:rsidRDefault="00D4489D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D4489D" w:rsidRPr="00343CF6" w:rsidRDefault="00D4489D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D4489D" w:rsidRPr="00343CF6" w:rsidRDefault="00D4489D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D4489D" w:rsidRPr="00343CF6" w:rsidRDefault="00D4489D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D4489D" w:rsidRPr="00343CF6" w:rsidRDefault="00D4489D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56355C" w:rsidRPr="00343CF6" w:rsidRDefault="0056355C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56355C" w:rsidRPr="00343CF6" w:rsidRDefault="0056355C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56355C" w:rsidRPr="00343CF6" w:rsidRDefault="0056355C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56355C" w:rsidRPr="00343CF6" w:rsidRDefault="0056355C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56355C" w:rsidRPr="00343CF6" w:rsidRDefault="0056355C" w:rsidP="00F32AE0">
            <w:pPr>
              <w:spacing w:line="192" w:lineRule="auto"/>
              <w:rPr>
                <w:sz w:val="20"/>
                <w:szCs w:val="20"/>
              </w:rPr>
            </w:pPr>
          </w:p>
          <w:p w:rsidR="008370D4" w:rsidRPr="00343CF6" w:rsidRDefault="00D4489D" w:rsidP="00F32AE0">
            <w:pPr>
              <w:spacing w:line="192" w:lineRule="auto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».</w:t>
            </w:r>
          </w:p>
        </w:tc>
      </w:tr>
    </w:tbl>
    <w:p w:rsidR="00BC000A" w:rsidRPr="00343CF6" w:rsidRDefault="00BC000A" w:rsidP="00115EFA">
      <w:pPr>
        <w:tabs>
          <w:tab w:val="left" w:pos="851"/>
        </w:tabs>
        <w:spacing w:before="60" w:after="60"/>
        <w:jc w:val="both"/>
        <w:rPr>
          <w:rFonts w:eastAsia="Calibri"/>
          <w:sz w:val="16"/>
          <w:szCs w:val="16"/>
          <w:lang w:eastAsia="en-US"/>
        </w:rPr>
      </w:pPr>
    </w:p>
    <w:p w:rsidR="00097144" w:rsidRPr="00343CF6" w:rsidRDefault="00CD1601" w:rsidP="00DF5FB5">
      <w:pPr>
        <w:tabs>
          <w:tab w:val="left" w:pos="851"/>
        </w:tabs>
        <w:spacing w:after="60"/>
        <w:ind w:left="142" w:firstLine="851"/>
        <w:jc w:val="both"/>
        <w:rPr>
          <w:rFonts w:eastAsia="Calibri"/>
          <w:lang w:eastAsia="en-US"/>
        </w:rPr>
      </w:pPr>
      <w:r w:rsidRPr="00343CF6">
        <w:rPr>
          <w:rFonts w:eastAsia="Calibri"/>
          <w:lang w:eastAsia="en-US"/>
        </w:rPr>
        <w:t>3</w:t>
      </w:r>
      <w:r w:rsidR="0089010F" w:rsidRPr="00343CF6">
        <w:rPr>
          <w:rFonts w:eastAsia="Calibri"/>
          <w:lang w:eastAsia="en-US"/>
        </w:rPr>
        <w:t>.2</w:t>
      </w:r>
      <w:r w:rsidR="000A6A8B" w:rsidRPr="00343CF6">
        <w:rPr>
          <w:rFonts w:eastAsia="Calibri"/>
          <w:lang w:eastAsia="en-US"/>
        </w:rPr>
        <w:t>0</w:t>
      </w:r>
      <w:r w:rsidR="00097144" w:rsidRPr="00343CF6">
        <w:rPr>
          <w:rFonts w:eastAsia="Calibri"/>
          <w:lang w:eastAsia="en-US"/>
        </w:rPr>
        <w:t>. Пункт 2.1.3</w:t>
      </w:r>
      <w:r w:rsidR="004918D9" w:rsidRPr="00343CF6">
        <w:rPr>
          <w:rFonts w:eastAsia="Calibri"/>
          <w:lang w:eastAsia="en-US"/>
        </w:rPr>
        <w:t>9 таблицы 8 подраздела 9.3.1 раздела 9 прилож</w:t>
      </w:r>
      <w:r w:rsidR="00C6797C" w:rsidRPr="00343CF6">
        <w:rPr>
          <w:rFonts w:eastAsia="Calibri"/>
          <w:lang w:eastAsia="en-US"/>
        </w:rPr>
        <w:t>ения к постановлению изложить в</w:t>
      </w:r>
      <w:r w:rsidR="004918D9" w:rsidRPr="00343CF6">
        <w:rPr>
          <w:rFonts w:eastAsia="Calibri"/>
          <w:lang w:eastAsia="en-US"/>
        </w:rPr>
        <w:t xml:space="preserve"> следующей редакции:</w:t>
      </w:r>
    </w:p>
    <w:p w:rsidR="00321EA0" w:rsidRPr="00343CF6" w:rsidRDefault="00321EA0" w:rsidP="00DF5FB5">
      <w:pPr>
        <w:tabs>
          <w:tab w:val="left" w:pos="851"/>
        </w:tabs>
        <w:spacing w:after="60"/>
        <w:ind w:left="142" w:firstLine="851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166" w:type="pct"/>
        <w:tblLayout w:type="fixed"/>
        <w:tblLook w:val="04A0" w:firstRow="1" w:lastRow="0" w:firstColumn="1" w:lastColumn="0" w:noHBand="0" w:noVBand="1"/>
      </w:tblPr>
      <w:tblGrid>
        <w:gridCol w:w="278"/>
        <w:gridCol w:w="540"/>
        <w:gridCol w:w="2128"/>
        <w:gridCol w:w="284"/>
        <w:gridCol w:w="283"/>
        <w:gridCol w:w="573"/>
        <w:gridCol w:w="710"/>
        <w:gridCol w:w="987"/>
        <w:gridCol w:w="993"/>
        <w:gridCol w:w="283"/>
        <w:gridCol w:w="1012"/>
        <w:gridCol w:w="1012"/>
        <w:gridCol w:w="1012"/>
        <w:gridCol w:w="1012"/>
        <w:gridCol w:w="1012"/>
        <w:gridCol w:w="1012"/>
        <w:gridCol w:w="1012"/>
        <w:gridCol w:w="1009"/>
        <w:gridCol w:w="417"/>
      </w:tblGrid>
      <w:tr w:rsidR="00343CF6" w:rsidRPr="00343CF6" w:rsidTr="0089010F">
        <w:trPr>
          <w:cantSplit/>
          <w:trHeight w:val="2176"/>
        </w:trPr>
        <w:tc>
          <w:tcPr>
            <w:tcW w:w="89" w:type="pct"/>
            <w:tcBorders>
              <w:top w:val="nil"/>
              <w:right w:val="single" w:sz="4" w:space="0" w:color="auto"/>
            </w:tcBorders>
          </w:tcPr>
          <w:p w:rsidR="00097144" w:rsidRPr="00343CF6" w:rsidRDefault="00097144" w:rsidP="003E6146">
            <w:pPr>
              <w:jc w:val="center"/>
              <w:rPr>
                <w:spacing w:val="-34"/>
                <w:sz w:val="20"/>
                <w:szCs w:val="20"/>
              </w:rPr>
            </w:pPr>
            <w:r w:rsidRPr="00343CF6">
              <w:rPr>
                <w:spacing w:val="-34"/>
                <w:sz w:val="20"/>
                <w:szCs w:val="20"/>
              </w:rPr>
              <w:t>«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144" w:rsidRPr="00343CF6" w:rsidRDefault="00097144" w:rsidP="003E6146">
            <w:pPr>
              <w:rPr>
                <w:spacing w:val="-20"/>
                <w:sz w:val="18"/>
                <w:szCs w:val="18"/>
              </w:rPr>
            </w:pPr>
            <w:r w:rsidRPr="00343CF6">
              <w:rPr>
                <w:spacing w:val="-20"/>
                <w:sz w:val="16"/>
                <w:szCs w:val="16"/>
              </w:rPr>
              <w:t>2.1.39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144" w:rsidRPr="00343CF6" w:rsidRDefault="00097144" w:rsidP="00097144">
            <w:pPr>
              <w:rPr>
                <w:sz w:val="18"/>
                <w:szCs w:val="18"/>
              </w:rPr>
            </w:pPr>
            <w:r w:rsidRPr="00343CF6">
              <w:rPr>
                <w:sz w:val="18"/>
                <w:szCs w:val="18"/>
              </w:rPr>
              <w:t>Строительство здания общеобразовательной школы на территории, ограниченной пр. Марша</w:t>
            </w:r>
            <w:r w:rsidR="003F7306" w:rsidRPr="00343CF6">
              <w:rPr>
                <w:sz w:val="18"/>
                <w:szCs w:val="18"/>
              </w:rPr>
              <w:t>ла Блюхера, проектируемой ул.</w:t>
            </w:r>
            <w:r w:rsidRPr="00343CF6">
              <w:rPr>
                <w:sz w:val="18"/>
                <w:szCs w:val="18"/>
              </w:rPr>
              <w:t>, Полюстровским пр., проектируемой ул.;</w:t>
            </w:r>
            <w:r w:rsidR="00043B9B" w:rsidRPr="00343CF6">
              <w:rPr>
                <w:sz w:val="18"/>
                <w:szCs w:val="18"/>
              </w:rPr>
              <w:t xml:space="preserve"> формируемый земельный участок</w:t>
            </w:r>
            <w:r w:rsidRPr="00343CF6">
              <w:rPr>
                <w:sz w:val="18"/>
                <w:szCs w:val="18"/>
              </w:rPr>
              <w:t xml:space="preserve"> 7</w:t>
            </w:r>
          </w:p>
          <w:p w:rsidR="00097144" w:rsidRPr="00343CF6" w:rsidRDefault="00097144" w:rsidP="003E6146">
            <w:pPr>
              <w:rPr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97144" w:rsidRPr="00343CF6" w:rsidRDefault="00097144" w:rsidP="003E6146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343CF6">
              <w:rPr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97144" w:rsidRPr="00343CF6" w:rsidRDefault="00097144" w:rsidP="003E6146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343CF6">
              <w:rPr>
                <w:sz w:val="18"/>
                <w:szCs w:val="18"/>
              </w:rPr>
              <w:t>1375 мест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144" w:rsidRPr="00343CF6" w:rsidRDefault="00097144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343CF6">
              <w:rPr>
                <w:sz w:val="16"/>
                <w:szCs w:val="16"/>
              </w:rPr>
              <w:t>СМР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144" w:rsidRPr="00343CF6" w:rsidRDefault="00097144" w:rsidP="003E6146">
            <w:pPr>
              <w:jc w:val="center"/>
              <w:rPr>
                <w:sz w:val="16"/>
                <w:szCs w:val="16"/>
              </w:rPr>
            </w:pPr>
            <w:r w:rsidRPr="00343CF6">
              <w:rPr>
                <w:sz w:val="16"/>
                <w:szCs w:val="16"/>
              </w:rPr>
              <w:t>2022-2024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144" w:rsidRPr="00343CF6" w:rsidRDefault="00F5073B" w:rsidP="003E6146">
            <w:pPr>
              <w:jc w:val="center"/>
              <w:rPr>
                <w:sz w:val="16"/>
                <w:szCs w:val="16"/>
              </w:rPr>
            </w:pPr>
            <w:r w:rsidRPr="00343CF6">
              <w:rPr>
                <w:sz w:val="16"/>
                <w:szCs w:val="16"/>
              </w:rPr>
              <w:t>3456453,2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144" w:rsidRPr="00343CF6" w:rsidRDefault="00F5073B" w:rsidP="003E6146">
            <w:pPr>
              <w:jc w:val="center"/>
              <w:rPr>
                <w:sz w:val="16"/>
                <w:szCs w:val="16"/>
              </w:rPr>
            </w:pPr>
            <w:r w:rsidRPr="00343CF6">
              <w:rPr>
                <w:sz w:val="16"/>
                <w:szCs w:val="16"/>
              </w:rPr>
              <w:t>3456453,2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97144" w:rsidRPr="00343CF6" w:rsidRDefault="00097144" w:rsidP="003E6146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343CF6">
              <w:rPr>
                <w:spacing w:val="-10"/>
                <w:sz w:val="18"/>
                <w:szCs w:val="18"/>
              </w:rPr>
              <w:t>Бюджет Санкт</w:t>
            </w:r>
            <w:r w:rsidRPr="00343CF6">
              <w:rPr>
                <w:spacing w:val="-1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144" w:rsidRPr="00343CF6" w:rsidRDefault="00F5073B" w:rsidP="003E6146">
            <w:pPr>
              <w:jc w:val="center"/>
              <w:rPr>
                <w:sz w:val="16"/>
                <w:szCs w:val="16"/>
              </w:rPr>
            </w:pPr>
            <w:r w:rsidRPr="00343CF6">
              <w:rPr>
                <w:sz w:val="16"/>
                <w:szCs w:val="16"/>
              </w:rPr>
              <w:t>79569,7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144" w:rsidRPr="00343CF6" w:rsidRDefault="00F5073B" w:rsidP="003E6146">
            <w:pPr>
              <w:jc w:val="center"/>
              <w:rPr>
                <w:sz w:val="16"/>
                <w:szCs w:val="16"/>
              </w:rPr>
            </w:pPr>
            <w:r w:rsidRPr="00343CF6">
              <w:rPr>
                <w:sz w:val="16"/>
                <w:szCs w:val="16"/>
              </w:rPr>
              <w:t>1069793,2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144" w:rsidRPr="00343CF6" w:rsidRDefault="00F5073B" w:rsidP="003E6146">
            <w:pPr>
              <w:jc w:val="center"/>
              <w:rPr>
                <w:sz w:val="16"/>
                <w:szCs w:val="16"/>
              </w:rPr>
            </w:pPr>
            <w:r w:rsidRPr="00343CF6">
              <w:rPr>
                <w:sz w:val="16"/>
                <w:szCs w:val="16"/>
              </w:rPr>
              <w:t>2331798,7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144" w:rsidRPr="00343CF6" w:rsidRDefault="00097144" w:rsidP="003E6146">
            <w:pPr>
              <w:jc w:val="center"/>
              <w:rPr>
                <w:sz w:val="16"/>
                <w:szCs w:val="16"/>
              </w:rPr>
            </w:pPr>
            <w:r w:rsidRPr="00343CF6">
              <w:rPr>
                <w:sz w:val="16"/>
                <w:szCs w:val="16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144" w:rsidRPr="00343CF6" w:rsidRDefault="00097144" w:rsidP="003E6146">
            <w:pPr>
              <w:jc w:val="center"/>
              <w:rPr>
                <w:sz w:val="16"/>
                <w:szCs w:val="16"/>
              </w:rPr>
            </w:pPr>
            <w:r w:rsidRPr="00343CF6">
              <w:rPr>
                <w:sz w:val="16"/>
                <w:szCs w:val="16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144" w:rsidRPr="00343CF6" w:rsidRDefault="00097144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343CF6">
              <w:rPr>
                <w:sz w:val="16"/>
                <w:szCs w:val="16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144" w:rsidRPr="00343CF6" w:rsidRDefault="00F5073B" w:rsidP="003E6146">
            <w:pPr>
              <w:jc w:val="center"/>
              <w:rPr>
                <w:sz w:val="16"/>
                <w:szCs w:val="16"/>
              </w:rPr>
            </w:pPr>
            <w:r w:rsidRPr="00343CF6">
              <w:rPr>
                <w:sz w:val="16"/>
                <w:szCs w:val="16"/>
              </w:rPr>
              <w:t>3481161,6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144" w:rsidRPr="00343CF6" w:rsidRDefault="00097144" w:rsidP="003E6146">
            <w:pPr>
              <w:jc w:val="center"/>
              <w:rPr>
                <w:spacing w:val="-10"/>
                <w:sz w:val="18"/>
                <w:szCs w:val="18"/>
              </w:rPr>
            </w:pPr>
            <w:r w:rsidRPr="00343CF6">
              <w:rPr>
                <w:spacing w:val="-10"/>
                <w:sz w:val="16"/>
                <w:szCs w:val="16"/>
              </w:rPr>
              <w:t xml:space="preserve">Целевой показатель 2; индикаторы </w:t>
            </w:r>
            <w:r w:rsidRPr="00343CF6">
              <w:rPr>
                <w:spacing w:val="-10"/>
                <w:sz w:val="16"/>
                <w:szCs w:val="16"/>
              </w:rPr>
              <w:br/>
              <w:t>2.1 и 2.2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</w:tcBorders>
            <w:vAlign w:val="bottom"/>
          </w:tcPr>
          <w:p w:rsidR="00097144" w:rsidRPr="00343CF6" w:rsidRDefault="00097144" w:rsidP="003E6146">
            <w:pPr>
              <w:ind w:right="-314"/>
              <w:jc w:val="right"/>
              <w:rPr>
                <w:sz w:val="20"/>
                <w:szCs w:val="20"/>
              </w:rPr>
            </w:pPr>
          </w:p>
          <w:p w:rsidR="00097144" w:rsidRPr="00343CF6" w:rsidRDefault="00097144" w:rsidP="003E6146">
            <w:pPr>
              <w:ind w:right="-314"/>
              <w:jc w:val="right"/>
              <w:rPr>
                <w:sz w:val="20"/>
                <w:szCs w:val="20"/>
              </w:rPr>
            </w:pPr>
          </w:p>
          <w:p w:rsidR="00097144" w:rsidRPr="00343CF6" w:rsidRDefault="00097144" w:rsidP="003E6146">
            <w:pPr>
              <w:ind w:right="-314"/>
              <w:jc w:val="right"/>
              <w:rPr>
                <w:sz w:val="20"/>
                <w:szCs w:val="20"/>
              </w:rPr>
            </w:pPr>
          </w:p>
          <w:p w:rsidR="00097144" w:rsidRPr="00343CF6" w:rsidRDefault="00097144" w:rsidP="003E6146">
            <w:pPr>
              <w:ind w:right="-314"/>
              <w:jc w:val="right"/>
              <w:rPr>
                <w:sz w:val="20"/>
                <w:szCs w:val="20"/>
              </w:rPr>
            </w:pPr>
          </w:p>
          <w:p w:rsidR="00097144" w:rsidRPr="00343CF6" w:rsidRDefault="00097144" w:rsidP="003E6146">
            <w:pPr>
              <w:ind w:right="-314"/>
              <w:jc w:val="right"/>
              <w:rPr>
                <w:sz w:val="20"/>
                <w:szCs w:val="20"/>
              </w:rPr>
            </w:pPr>
          </w:p>
          <w:p w:rsidR="00097144" w:rsidRPr="00343CF6" w:rsidRDefault="00F5073B" w:rsidP="003E6146">
            <w:pPr>
              <w:ind w:right="-314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».</w:t>
            </w:r>
          </w:p>
        </w:tc>
      </w:tr>
    </w:tbl>
    <w:p w:rsidR="00F5073B" w:rsidRPr="00343CF6" w:rsidRDefault="00F5073B"/>
    <w:p w:rsidR="001B3642" w:rsidRPr="00343CF6" w:rsidRDefault="001B3642" w:rsidP="00DF5FB5">
      <w:pPr>
        <w:tabs>
          <w:tab w:val="left" w:pos="851"/>
        </w:tabs>
        <w:spacing w:after="60"/>
        <w:ind w:left="142" w:firstLine="851"/>
        <w:jc w:val="both"/>
        <w:rPr>
          <w:rFonts w:eastAsia="Calibri"/>
          <w:lang w:eastAsia="en-US"/>
        </w:rPr>
      </w:pPr>
    </w:p>
    <w:p w:rsidR="001B3642" w:rsidRPr="00343CF6" w:rsidRDefault="001B3642" w:rsidP="00DF5FB5">
      <w:pPr>
        <w:tabs>
          <w:tab w:val="left" w:pos="851"/>
        </w:tabs>
        <w:spacing w:after="60"/>
        <w:ind w:left="142" w:firstLine="851"/>
        <w:jc w:val="both"/>
        <w:rPr>
          <w:rFonts w:eastAsia="Calibri"/>
          <w:lang w:eastAsia="en-US"/>
        </w:rPr>
      </w:pPr>
    </w:p>
    <w:p w:rsidR="001B3642" w:rsidRPr="00343CF6" w:rsidRDefault="001B3642" w:rsidP="00DF5FB5">
      <w:pPr>
        <w:tabs>
          <w:tab w:val="left" w:pos="851"/>
        </w:tabs>
        <w:spacing w:after="60"/>
        <w:ind w:left="142" w:firstLine="851"/>
        <w:jc w:val="both"/>
        <w:rPr>
          <w:rFonts w:eastAsia="Calibri"/>
          <w:lang w:eastAsia="en-US"/>
        </w:rPr>
      </w:pPr>
    </w:p>
    <w:p w:rsidR="001B3642" w:rsidRPr="00343CF6" w:rsidRDefault="001B3642" w:rsidP="00DF5FB5">
      <w:pPr>
        <w:tabs>
          <w:tab w:val="left" w:pos="851"/>
        </w:tabs>
        <w:spacing w:after="60"/>
        <w:ind w:left="142" w:firstLine="851"/>
        <w:jc w:val="both"/>
        <w:rPr>
          <w:rFonts w:eastAsia="Calibri"/>
          <w:lang w:eastAsia="en-US"/>
        </w:rPr>
      </w:pPr>
    </w:p>
    <w:p w:rsidR="001B3642" w:rsidRPr="00343CF6" w:rsidRDefault="001B3642" w:rsidP="00DF5FB5">
      <w:pPr>
        <w:tabs>
          <w:tab w:val="left" w:pos="851"/>
        </w:tabs>
        <w:spacing w:after="60"/>
        <w:ind w:left="142" w:firstLine="851"/>
        <w:jc w:val="both"/>
        <w:rPr>
          <w:rFonts w:eastAsia="Calibri"/>
          <w:lang w:eastAsia="en-US"/>
        </w:rPr>
      </w:pPr>
    </w:p>
    <w:p w:rsidR="00331D55" w:rsidRPr="00343CF6" w:rsidRDefault="00CD1601" w:rsidP="00DF5FB5">
      <w:pPr>
        <w:tabs>
          <w:tab w:val="left" w:pos="851"/>
        </w:tabs>
        <w:spacing w:after="60"/>
        <w:ind w:left="142" w:firstLine="851"/>
        <w:jc w:val="both"/>
        <w:rPr>
          <w:rFonts w:eastAsia="Calibri"/>
          <w:lang w:eastAsia="en-US"/>
        </w:rPr>
      </w:pPr>
      <w:r w:rsidRPr="00343CF6">
        <w:rPr>
          <w:rFonts w:eastAsia="Calibri"/>
          <w:lang w:eastAsia="en-US"/>
        </w:rPr>
        <w:lastRenderedPageBreak/>
        <w:t>3</w:t>
      </w:r>
      <w:r w:rsidR="00F5073B" w:rsidRPr="00343CF6">
        <w:rPr>
          <w:rFonts w:eastAsia="Calibri"/>
          <w:lang w:eastAsia="en-US"/>
        </w:rPr>
        <w:t>.</w:t>
      </w:r>
      <w:r w:rsidR="000A6A8B" w:rsidRPr="00343CF6">
        <w:rPr>
          <w:rFonts w:eastAsia="Calibri"/>
          <w:lang w:eastAsia="en-US"/>
        </w:rPr>
        <w:t>21</w:t>
      </w:r>
      <w:r w:rsidR="00331D55" w:rsidRPr="00343CF6">
        <w:rPr>
          <w:rFonts w:eastAsia="Calibri"/>
          <w:lang w:eastAsia="en-US"/>
        </w:rPr>
        <w:t>. Пункт 2.1.47 таблицы 8 подраздела 9.3.1 раздела 9 прилож</w:t>
      </w:r>
      <w:r w:rsidR="00C6797C" w:rsidRPr="00343CF6">
        <w:rPr>
          <w:rFonts w:eastAsia="Calibri"/>
          <w:lang w:eastAsia="en-US"/>
        </w:rPr>
        <w:t>ения к постановлению изложить в</w:t>
      </w:r>
      <w:r w:rsidR="00331D55" w:rsidRPr="00343CF6">
        <w:rPr>
          <w:rFonts w:eastAsia="Calibri"/>
          <w:lang w:eastAsia="en-US"/>
        </w:rPr>
        <w:t xml:space="preserve"> следующей редакции:</w:t>
      </w:r>
    </w:p>
    <w:p w:rsidR="004B2CE6" w:rsidRPr="00343CF6" w:rsidRDefault="004B2CE6" w:rsidP="00DF5FB5">
      <w:pPr>
        <w:tabs>
          <w:tab w:val="left" w:pos="851"/>
        </w:tabs>
        <w:spacing w:after="60"/>
        <w:ind w:left="142" w:firstLine="851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225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291"/>
        <w:gridCol w:w="561"/>
        <w:gridCol w:w="2126"/>
        <w:gridCol w:w="283"/>
        <w:gridCol w:w="283"/>
        <w:gridCol w:w="567"/>
        <w:gridCol w:w="709"/>
        <w:gridCol w:w="995"/>
        <w:gridCol w:w="995"/>
        <w:gridCol w:w="283"/>
        <w:gridCol w:w="992"/>
        <w:gridCol w:w="992"/>
        <w:gridCol w:w="992"/>
        <w:gridCol w:w="992"/>
        <w:gridCol w:w="992"/>
        <w:gridCol w:w="992"/>
        <w:gridCol w:w="992"/>
        <w:gridCol w:w="1153"/>
        <w:gridCol w:w="557"/>
      </w:tblGrid>
      <w:tr w:rsidR="00343CF6" w:rsidRPr="00343CF6" w:rsidTr="00B806A6">
        <w:trPr>
          <w:cantSplit/>
          <w:trHeight w:val="2037"/>
        </w:trPr>
        <w:tc>
          <w:tcPr>
            <w:tcW w:w="92" w:type="pct"/>
            <w:tcBorders>
              <w:right w:val="single" w:sz="4" w:space="0" w:color="auto"/>
            </w:tcBorders>
          </w:tcPr>
          <w:p w:rsidR="00331D55" w:rsidRPr="00343CF6" w:rsidRDefault="004B2CE6" w:rsidP="003E6146">
            <w:pPr>
              <w:spacing w:line="192" w:lineRule="auto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 xml:space="preserve"> </w:t>
            </w:r>
            <w:r w:rsidR="00331D55" w:rsidRPr="00343CF6">
              <w:rPr>
                <w:sz w:val="20"/>
                <w:szCs w:val="20"/>
              </w:rPr>
              <w:t xml:space="preserve">« 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D55" w:rsidRPr="00343CF6" w:rsidRDefault="00331D55" w:rsidP="003E6146">
            <w:pPr>
              <w:rPr>
                <w:spacing w:val="-20"/>
                <w:sz w:val="16"/>
                <w:szCs w:val="16"/>
              </w:rPr>
            </w:pPr>
            <w:r w:rsidRPr="00343CF6">
              <w:rPr>
                <w:spacing w:val="-20"/>
                <w:sz w:val="16"/>
                <w:szCs w:val="16"/>
              </w:rPr>
              <w:t>2. 1.47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D55" w:rsidRPr="00343CF6" w:rsidRDefault="00331D55" w:rsidP="00331D55">
            <w:pPr>
              <w:rPr>
                <w:sz w:val="18"/>
                <w:szCs w:val="18"/>
              </w:rPr>
            </w:pPr>
            <w:r w:rsidRPr="00343CF6">
              <w:rPr>
                <w:sz w:val="18"/>
                <w:szCs w:val="18"/>
              </w:rPr>
              <w:t>Строительство здания общего среднего образования по адресу: Санкт-Петербург, Петровский проспект, уч. 33, включая разработку проектной документации стадии РД</w:t>
            </w:r>
          </w:p>
          <w:p w:rsidR="00331D55" w:rsidRPr="00343CF6" w:rsidRDefault="00331D55" w:rsidP="003E6146">
            <w:pPr>
              <w:rPr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31D55" w:rsidRPr="00343CF6" w:rsidRDefault="00331D55" w:rsidP="003E6146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343CF6">
              <w:rPr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31D55" w:rsidRPr="00343CF6" w:rsidRDefault="00331D55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343CF6">
              <w:rPr>
                <w:sz w:val="16"/>
                <w:szCs w:val="16"/>
              </w:rPr>
              <w:t>1100 мест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55" w:rsidRPr="00343CF6" w:rsidRDefault="00331D55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343CF6">
              <w:rPr>
                <w:sz w:val="16"/>
                <w:szCs w:val="16"/>
              </w:rPr>
              <w:t>СМР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55" w:rsidRPr="00343CF6" w:rsidRDefault="00331D55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343CF6">
              <w:rPr>
                <w:sz w:val="16"/>
                <w:szCs w:val="16"/>
              </w:rPr>
              <w:t>2020-2023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55" w:rsidRPr="00343CF6" w:rsidRDefault="00F5073B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343CF6">
              <w:rPr>
                <w:sz w:val="16"/>
                <w:szCs w:val="16"/>
              </w:rPr>
              <w:t>2852489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D55" w:rsidRPr="00343CF6" w:rsidRDefault="00F5073B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343CF6">
              <w:rPr>
                <w:sz w:val="16"/>
                <w:szCs w:val="16"/>
              </w:rPr>
              <w:t>2704493,7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31D55" w:rsidRPr="00343CF6" w:rsidRDefault="00331D55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343CF6">
              <w:rPr>
                <w:sz w:val="16"/>
                <w:szCs w:val="16"/>
              </w:rPr>
              <w:t>Бюджет  Санкт</w:t>
            </w:r>
            <w:r w:rsidRPr="00343CF6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D55" w:rsidRPr="00343CF6" w:rsidRDefault="00E923E8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343CF6">
              <w:rPr>
                <w:sz w:val="16"/>
                <w:szCs w:val="16"/>
              </w:rPr>
              <w:t>1214357,8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D55" w:rsidRPr="00343CF6" w:rsidRDefault="00E923E8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343CF6">
              <w:rPr>
                <w:sz w:val="16"/>
                <w:szCs w:val="16"/>
              </w:rPr>
              <w:t>1490135,9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D55" w:rsidRPr="00343CF6" w:rsidRDefault="00331D55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343CF6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D55" w:rsidRPr="00343CF6" w:rsidRDefault="00331D55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343CF6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D55" w:rsidRPr="00343CF6" w:rsidRDefault="00331D55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343CF6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D55" w:rsidRPr="00343CF6" w:rsidRDefault="00331D55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343CF6">
              <w:rPr>
                <w:sz w:val="16"/>
                <w:szCs w:val="16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D55" w:rsidRPr="00343CF6" w:rsidRDefault="00E923E8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343CF6">
              <w:rPr>
                <w:sz w:val="16"/>
                <w:szCs w:val="16"/>
              </w:rPr>
              <w:t>2704493,7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D55" w:rsidRPr="00343CF6" w:rsidRDefault="00040512" w:rsidP="003E6146">
            <w:pPr>
              <w:jc w:val="center"/>
              <w:rPr>
                <w:spacing w:val="-10"/>
                <w:sz w:val="18"/>
                <w:szCs w:val="18"/>
              </w:rPr>
            </w:pPr>
            <w:r w:rsidRPr="00343CF6">
              <w:rPr>
                <w:spacing w:val="-10"/>
                <w:sz w:val="16"/>
                <w:szCs w:val="16"/>
              </w:rPr>
              <w:t xml:space="preserve">Целевой показатель 2; индикаторы </w:t>
            </w:r>
            <w:r w:rsidRPr="00343CF6">
              <w:rPr>
                <w:spacing w:val="-10"/>
                <w:sz w:val="16"/>
                <w:szCs w:val="16"/>
              </w:rPr>
              <w:br/>
              <w:t>2.1 и 2.2</w:t>
            </w:r>
          </w:p>
        </w:tc>
        <w:tc>
          <w:tcPr>
            <w:tcW w:w="177" w:type="pct"/>
            <w:tcBorders>
              <w:left w:val="single" w:sz="4" w:space="0" w:color="auto"/>
            </w:tcBorders>
          </w:tcPr>
          <w:p w:rsidR="00331D55" w:rsidRPr="00343CF6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343CF6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343CF6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343CF6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343CF6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343CF6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343CF6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343CF6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343CF6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343CF6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343CF6" w:rsidRDefault="00331D55" w:rsidP="003E6146">
            <w:pPr>
              <w:spacing w:line="192" w:lineRule="auto"/>
              <w:rPr>
                <w:sz w:val="20"/>
                <w:szCs w:val="20"/>
              </w:rPr>
            </w:pPr>
          </w:p>
          <w:p w:rsidR="00331D55" w:rsidRPr="00343CF6" w:rsidRDefault="00331D55" w:rsidP="003E6146">
            <w:pPr>
              <w:spacing w:line="192" w:lineRule="auto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».</w:t>
            </w:r>
          </w:p>
        </w:tc>
      </w:tr>
    </w:tbl>
    <w:p w:rsidR="000A6A8B" w:rsidRPr="00343CF6" w:rsidRDefault="000A6A8B" w:rsidP="000C7519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</w:p>
    <w:p w:rsidR="000C7519" w:rsidRPr="00343CF6" w:rsidRDefault="00CD1601" w:rsidP="000C7519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  <w:r w:rsidRPr="00343CF6">
        <w:rPr>
          <w:rFonts w:eastAsia="Calibri"/>
          <w:lang w:eastAsia="en-US"/>
        </w:rPr>
        <w:t>3</w:t>
      </w:r>
      <w:r w:rsidR="000A6A8B" w:rsidRPr="00343CF6">
        <w:rPr>
          <w:rFonts w:eastAsia="Calibri"/>
          <w:lang w:eastAsia="en-US"/>
        </w:rPr>
        <w:t>.22</w:t>
      </w:r>
      <w:r w:rsidR="00F24BD6" w:rsidRPr="00343CF6">
        <w:rPr>
          <w:rFonts w:eastAsia="Calibri"/>
          <w:lang w:eastAsia="en-US"/>
        </w:rPr>
        <w:t>. Строку «ИТОГО» раздела 2</w:t>
      </w:r>
      <w:r w:rsidR="000C7519" w:rsidRPr="00343CF6">
        <w:rPr>
          <w:rFonts w:eastAsia="Calibri"/>
          <w:lang w:eastAsia="en-US"/>
        </w:rPr>
        <w:t xml:space="preserve"> </w:t>
      </w:r>
      <w:r w:rsidR="00D816F5" w:rsidRPr="00343CF6">
        <w:rPr>
          <w:rFonts w:eastAsia="Calibri"/>
          <w:lang w:eastAsia="en-US"/>
        </w:rPr>
        <w:t>и с</w:t>
      </w:r>
      <w:r w:rsidR="00F409B1" w:rsidRPr="00343CF6">
        <w:rPr>
          <w:rFonts w:eastAsia="Calibri"/>
          <w:lang w:eastAsia="en-US"/>
        </w:rPr>
        <w:t xml:space="preserve">троки «ИТОГО прочие расходы развития» и «ВСЕГО проектная часть подпрограммы 2» </w:t>
      </w:r>
      <w:r w:rsidR="00F409B1" w:rsidRPr="00343CF6">
        <w:rPr>
          <w:rFonts w:eastAsia="Calibri"/>
          <w:lang w:eastAsia="en-US"/>
        </w:rPr>
        <w:br/>
      </w:r>
      <w:r w:rsidR="000C7519" w:rsidRPr="00343CF6">
        <w:rPr>
          <w:rFonts w:eastAsia="Calibri"/>
          <w:lang w:eastAsia="en-US"/>
        </w:rPr>
        <w:t>таблицы 8 подраздела 9.3.1 раздела 9 приложения к постановлению изложить в следующей редакции:</w:t>
      </w:r>
    </w:p>
    <w:p w:rsidR="00B806A6" w:rsidRPr="00343CF6" w:rsidRDefault="00B806A6" w:rsidP="000C7519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2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"/>
        <w:gridCol w:w="3816"/>
        <w:gridCol w:w="1418"/>
        <w:gridCol w:w="1418"/>
        <w:gridCol w:w="1418"/>
        <w:gridCol w:w="1418"/>
        <w:gridCol w:w="1418"/>
        <w:gridCol w:w="1418"/>
        <w:gridCol w:w="1418"/>
        <w:gridCol w:w="1133"/>
        <w:gridCol w:w="726"/>
      </w:tblGrid>
      <w:tr w:rsidR="00343CF6" w:rsidRPr="00343CF6" w:rsidTr="00F409B1">
        <w:trPr>
          <w:cantSplit/>
          <w:trHeight w:val="349"/>
        </w:trPr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3613" w:rsidRPr="00343CF6" w:rsidRDefault="00B43613" w:rsidP="000C7519">
            <w:pPr>
              <w:ind w:left="-142" w:firstLine="142"/>
              <w:jc w:val="right"/>
              <w:rPr>
                <w:kern w:val="2"/>
                <w:sz w:val="20"/>
                <w:szCs w:val="20"/>
              </w:rPr>
            </w:pPr>
            <w:r w:rsidRPr="00343CF6">
              <w:rPr>
                <w:kern w:val="2"/>
                <w:sz w:val="20"/>
                <w:szCs w:val="20"/>
              </w:rPr>
              <w:t xml:space="preserve">«       </w:t>
            </w:r>
          </w:p>
        </w:tc>
        <w:tc>
          <w:tcPr>
            <w:tcW w:w="120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13" w:rsidRPr="00343CF6" w:rsidRDefault="00B43613" w:rsidP="00F409B1">
            <w:pPr>
              <w:jc w:val="center"/>
              <w:rPr>
                <w:sz w:val="18"/>
                <w:szCs w:val="18"/>
              </w:rPr>
            </w:pPr>
            <w:r w:rsidRPr="00343CF6">
              <w:rPr>
                <w:sz w:val="18"/>
                <w:szCs w:val="18"/>
              </w:rPr>
              <w:t>ИТОГО</w:t>
            </w:r>
          </w:p>
        </w:tc>
        <w:tc>
          <w:tcPr>
            <w:tcW w:w="447" w:type="pct"/>
            <w:shd w:val="clear" w:color="auto" w:fill="auto"/>
            <w:vAlign w:val="center"/>
            <w:hideMark/>
          </w:tcPr>
          <w:p w:rsidR="00B43613" w:rsidRPr="00343CF6" w:rsidRDefault="00B76E8D" w:rsidP="00A857C0">
            <w:pPr>
              <w:jc w:val="center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4 389 121,4</w:t>
            </w:r>
          </w:p>
        </w:tc>
        <w:tc>
          <w:tcPr>
            <w:tcW w:w="447" w:type="pct"/>
            <w:shd w:val="clear" w:color="auto" w:fill="auto"/>
            <w:vAlign w:val="center"/>
            <w:hideMark/>
          </w:tcPr>
          <w:p w:rsidR="00B43613" w:rsidRPr="00343CF6" w:rsidRDefault="00B76E8D" w:rsidP="00342B0A">
            <w:pPr>
              <w:jc w:val="center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15</w:t>
            </w:r>
            <w:r w:rsidR="00342B0A" w:rsidRPr="00343CF6">
              <w:rPr>
                <w:sz w:val="20"/>
                <w:szCs w:val="20"/>
              </w:rPr>
              <w:t> 199 282,9</w:t>
            </w:r>
          </w:p>
        </w:tc>
        <w:tc>
          <w:tcPr>
            <w:tcW w:w="447" w:type="pct"/>
            <w:shd w:val="clear" w:color="auto" w:fill="auto"/>
            <w:vAlign w:val="center"/>
            <w:hideMark/>
          </w:tcPr>
          <w:p w:rsidR="00B43613" w:rsidRPr="00343CF6" w:rsidRDefault="00B76E8D" w:rsidP="00342B0A">
            <w:pPr>
              <w:jc w:val="center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16</w:t>
            </w:r>
            <w:r w:rsidR="00342B0A" w:rsidRPr="00343CF6">
              <w:rPr>
                <w:sz w:val="20"/>
                <w:szCs w:val="20"/>
              </w:rPr>
              <w:t> 579 620,0</w:t>
            </w:r>
          </w:p>
        </w:tc>
        <w:tc>
          <w:tcPr>
            <w:tcW w:w="447" w:type="pct"/>
            <w:shd w:val="clear" w:color="auto" w:fill="auto"/>
            <w:vAlign w:val="center"/>
            <w:hideMark/>
          </w:tcPr>
          <w:p w:rsidR="00B43613" w:rsidRPr="00343CF6" w:rsidRDefault="00B76E8D" w:rsidP="0047547D">
            <w:pPr>
              <w:jc w:val="center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15 668 971,4</w:t>
            </w:r>
          </w:p>
        </w:tc>
        <w:tc>
          <w:tcPr>
            <w:tcW w:w="447" w:type="pct"/>
            <w:shd w:val="clear" w:color="auto" w:fill="auto"/>
            <w:vAlign w:val="center"/>
            <w:hideMark/>
          </w:tcPr>
          <w:p w:rsidR="00B43613" w:rsidRPr="00343CF6" w:rsidRDefault="00F24BD6" w:rsidP="0092353F">
            <w:pPr>
              <w:jc w:val="center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14</w:t>
            </w:r>
            <w:r w:rsidR="007F5A32" w:rsidRPr="00343CF6">
              <w:rPr>
                <w:sz w:val="20"/>
                <w:szCs w:val="20"/>
              </w:rPr>
              <w:t xml:space="preserve"> </w:t>
            </w:r>
            <w:r w:rsidRPr="00343CF6">
              <w:rPr>
                <w:sz w:val="20"/>
                <w:szCs w:val="20"/>
              </w:rPr>
              <w:t>449</w:t>
            </w:r>
            <w:r w:rsidR="007F5A32" w:rsidRPr="00343CF6">
              <w:rPr>
                <w:sz w:val="20"/>
                <w:szCs w:val="20"/>
              </w:rPr>
              <w:t xml:space="preserve"> </w:t>
            </w:r>
            <w:r w:rsidRPr="00343CF6">
              <w:rPr>
                <w:sz w:val="20"/>
                <w:szCs w:val="20"/>
              </w:rPr>
              <w:t>246,7</w:t>
            </w:r>
          </w:p>
        </w:tc>
        <w:tc>
          <w:tcPr>
            <w:tcW w:w="447" w:type="pct"/>
            <w:shd w:val="clear" w:color="auto" w:fill="auto"/>
            <w:vAlign w:val="center"/>
            <w:hideMark/>
          </w:tcPr>
          <w:p w:rsidR="00B43613" w:rsidRPr="00343CF6" w:rsidRDefault="00F24BD6" w:rsidP="00567D10">
            <w:pPr>
              <w:jc w:val="center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8</w:t>
            </w:r>
            <w:r w:rsidR="007F5A32" w:rsidRPr="00343CF6">
              <w:rPr>
                <w:sz w:val="20"/>
                <w:szCs w:val="20"/>
              </w:rPr>
              <w:t xml:space="preserve"> </w:t>
            </w:r>
            <w:r w:rsidRPr="00343CF6">
              <w:rPr>
                <w:sz w:val="20"/>
                <w:szCs w:val="20"/>
              </w:rPr>
              <w:t>589</w:t>
            </w:r>
            <w:r w:rsidR="007F5A32" w:rsidRPr="00343CF6">
              <w:rPr>
                <w:sz w:val="20"/>
                <w:szCs w:val="20"/>
              </w:rPr>
              <w:t xml:space="preserve"> </w:t>
            </w:r>
            <w:r w:rsidRPr="00343CF6">
              <w:rPr>
                <w:sz w:val="20"/>
                <w:szCs w:val="20"/>
              </w:rPr>
              <w:t>915,5</w:t>
            </w:r>
          </w:p>
        </w:tc>
        <w:tc>
          <w:tcPr>
            <w:tcW w:w="447" w:type="pct"/>
            <w:shd w:val="clear" w:color="auto" w:fill="auto"/>
            <w:vAlign w:val="center"/>
            <w:hideMark/>
          </w:tcPr>
          <w:p w:rsidR="00B43613" w:rsidRPr="00343CF6" w:rsidRDefault="00B76E8D" w:rsidP="00342B0A">
            <w:pPr>
              <w:jc w:val="center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74</w:t>
            </w:r>
            <w:r w:rsidR="00342B0A" w:rsidRPr="00343CF6">
              <w:rPr>
                <w:sz w:val="20"/>
                <w:szCs w:val="20"/>
              </w:rPr>
              <w:t> 876 157,9</w:t>
            </w:r>
          </w:p>
        </w:tc>
        <w:tc>
          <w:tcPr>
            <w:tcW w:w="35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13" w:rsidRPr="00343CF6" w:rsidRDefault="00B43613" w:rsidP="000C7519">
            <w:pPr>
              <w:jc w:val="center"/>
              <w:rPr>
                <w:sz w:val="18"/>
                <w:szCs w:val="18"/>
              </w:rPr>
            </w:pPr>
            <w:r w:rsidRPr="00343CF6">
              <w:rPr>
                <w:sz w:val="18"/>
                <w:szCs w:val="18"/>
              </w:rPr>
              <w:t>Х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43613" w:rsidRPr="00343CF6" w:rsidRDefault="00B43613" w:rsidP="000C7519">
            <w:pPr>
              <w:ind w:right="-314"/>
              <w:rPr>
                <w:spacing w:val="-20"/>
                <w:sz w:val="15"/>
                <w:szCs w:val="15"/>
              </w:rPr>
            </w:pPr>
          </w:p>
        </w:tc>
      </w:tr>
      <w:tr w:rsidR="00343CF6" w:rsidRPr="00343CF6" w:rsidTr="00F40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1"/>
        </w:trPr>
        <w:tc>
          <w:tcPr>
            <w:tcW w:w="82" w:type="pct"/>
            <w:tcBorders>
              <w:right w:val="single" w:sz="4" w:space="0" w:color="auto"/>
            </w:tcBorders>
            <w:vAlign w:val="center"/>
          </w:tcPr>
          <w:p w:rsidR="00D61089" w:rsidRPr="00343CF6" w:rsidRDefault="00D61089" w:rsidP="000C7519"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089" w:rsidRPr="00343CF6" w:rsidRDefault="00D61089" w:rsidP="000C7519">
            <w:pPr>
              <w:jc w:val="center"/>
              <w:rPr>
                <w:sz w:val="18"/>
                <w:szCs w:val="18"/>
              </w:rPr>
            </w:pPr>
            <w:r w:rsidRPr="00343CF6">
              <w:rPr>
                <w:sz w:val="18"/>
                <w:szCs w:val="18"/>
              </w:rPr>
              <w:t>ИТОГО прочие расходы развития</w:t>
            </w:r>
          </w:p>
          <w:p w:rsidR="00D61089" w:rsidRPr="00343CF6" w:rsidRDefault="00D61089" w:rsidP="000C75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089" w:rsidRPr="00343CF6" w:rsidRDefault="00B76E8D" w:rsidP="005B6709">
            <w:pPr>
              <w:jc w:val="center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4 830 666,4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089" w:rsidRPr="00343CF6" w:rsidRDefault="00342B0A" w:rsidP="00A857C0">
            <w:pPr>
              <w:jc w:val="center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17 314 750,9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089" w:rsidRPr="00343CF6" w:rsidRDefault="00B76E8D" w:rsidP="00342B0A">
            <w:pPr>
              <w:jc w:val="center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19</w:t>
            </w:r>
            <w:r w:rsidR="00342B0A" w:rsidRPr="00343CF6">
              <w:rPr>
                <w:sz w:val="20"/>
                <w:szCs w:val="20"/>
              </w:rPr>
              <w:t> 603 221,5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089" w:rsidRPr="00343CF6" w:rsidRDefault="00B76E8D" w:rsidP="0047547D">
            <w:pPr>
              <w:jc w:val="center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20 081 428,4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089" w:rsidRPr="00343CF6" w:rsidRDefault="0015579C" w:rsidP="0092353F">
            <w:pPr>
              <w:jc w:val="center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18</w:t>
            </w:r>
            <w:r w:rsidR="001120EF" w:rsidRPr="00343CF6">
              <w:rPr>
                <w:sz w:val="20"/>
                <w:szCs w:val="20"/>
              </w:rPr>
              <w:t> </w:t>
            </w:r>
            <w:r w:rsidRPr="00343CF6">
              <w:rPr>
                <w:sz w:val="20"/>
                <w:szCs w:val="20"/>
              </w:rPr>
              <w:t>867</w:t>
            </w:r>
            <w:r w:rsidR="001120EF" w:rsidRPr="00343CF6">
              <w:rPr>
                <w:sz w:val="20"/>
                <w:szCs w:val="20"/>
              </w:rPr>
              <w:t xml:space="preserve"> </w:t>
            </w:r>
            <w:r w:rsidRPr="00343CF6">
              <w:rPr>
                <w:sz w:val="20"/>
                <w:szCs w:val="20"/>
              </w:rPr>
              <w:t>484,5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089" w:rsidRPr="00343CF6" w:rsidRDefault="0015579C" w:rsidP="00567D10">
            <w:pPr>
              <w:jc w:val="center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13</w:t>
            </w:r>
            <w:r w:rsidR="001120EF" w:rsidRPr="00343CF6">
              <w:rPr>
                <w:sz w:val="20"/>
                <w:szCs w:val="20"/>
              </w:rPr>
              <w:t> </w:t>
            </w:r>
            <w:r w:rsidRPr="00343CF6">
              <w:rPr>
                <w:sz w:val="20"/>
                <w:szCs w:val="20"/>
              </w:rPr>
              <w:t>013</w:t>
            </w:r>
            <w:r w:rsidR="001120EF" w:rsidRPr="00343CF6">
              <w:rPr>
                <w:sz w:val="20"/>
                <w:szCs w:val="20"/>
              </w:rPr>
              <w:t xml:space="preserve"> </w:t>
            </w:r>
            <w:r w:rsidRPr="00343CF6">
              <w:rPr>
                <w:sz w:val="20"/>
                <w:szCs w:val="20"/>
              </w:rPr>
              <w:t>991,6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089" w:rsidRPr="00343CF6" w:rsidRDefault="00B76E8D" w:rsidP="00342B0A">
            <w:pPr>
              <w:jc w:val="center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93</w:t>
            </w:r>
            <w:r w:rsidR="00342B0A" w:rsidRPr="00343CF6">
              <w:rPr>
                <w:sz w:val="20"/>
                <w:szCs w:val="20"/>
              </w:rPr>
              <w:t> 711 543,3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089" w:rsidRPr="00343CF6" w:rsidRDefault="00D61089" w:rsidP="000C7519">
            <w:pPr>
              <w:jc w:val="center"/>
              <w:rPr>
                <w:sz w:val="18"/>
                <w:szCs w:val="18"/>
              </w:rPr>
            </w:pPr>
            <w:r w:rsidRPr="00343CF6">
              <w:rPr>
                <w:sz w:val="18"/>
                <w:szCs w:val="18"/>
              </w:rPr>
              <w:t>Х</w:t>
            </w:r>
          </w:p>
        </w:tc>
        <w:tc>
          <w:tcPr>
            <w:tcW w:w="229" w:type="pct"/>
            <w:tcBorders>
              <w:left w:val="single" w:sz="4" w:space="0" w:color="auto"/>
            </w:tcBorders>
            <w:vAlign w:val="center"/>
          </w:tcPr>
          <w:p w:rsidR="00D61089" w:rsidRPr="00343CF6" w:rsidRDefault="00D61089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  <w:p w:rsidR="001E2C09" w:rsidRPr="00343CF6" w:rsidRDefault="001E2C09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343CF6" w:rsidRPr="00343CF6" w:rsidTr="00F40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7"/>
        </w:trPr>
        <w:tc>
          <w:tcPr>
            <w:tcW w:w="82" w:type="pct"/>
            <w:tcBorders>
              <w:right w:val="single" w:sz="4" w:space="0" w:color="auto"/>
            </w:tcBorders>
            <w:vAlign w:val="center"/>
          </w:tcPr>
          <w:p w:rsidR="0015579C" w:rsidRPr="00343CF6" w:rsidRDefault="0015579C" w:rsidP="000C7519">
            <w:pPr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79C" w:rsidRPr="00343CF6" w:rsidRDefault="0015579C" w:rsidP="000C7519">
            <w:pPr>
              <w:jc w:val="center"/>
              <w:rPr>
                <w:sz w:val="18"/>
                <w:szCs w:val="18"/>
              </w:rPr>
            </w:pPr>
            <w:r w:rsidRPr="00343CF6">
              <w:rPr>
                <w:sz w:val="18"/>
                <w:szCs w:val="18"/>
              </w:rPr>
              <w:t>ВСЕГО проектная часть подпрограммы 2</w:t>
            </w:r>
          </w:p>
          <w:p w:rsidR="0015579C" w:rsidRPr="00343CF6" w:rsidRDefault="0015579C" w:rsidP="000C75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79C" w:rsidRPr="00343CF6" w:rsidRDefault="00B76E8D" w:rsidP="00A857C0">
            <w:pPr>
              <w:jc w:val="center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15 931 170,4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79C" w:rsidRPr="00343CF6" w:rsidRDefault="00B76E8D" w:rsidP="00342B0A">
            <w:pPr>
              <w:jc w:val="center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24</w:t>
            </w:r>
            <w:r w:rsidR="00342B0A" w:rsidRPr="00343CF6">
              <w:rPr>
                <w:sz w:val="20"/>
                <w:szCs w:val="20"/>
              </w:rPr>
              <w:t> 044 365,5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79C" w:rsidRPr="00343CF6" w:rsidRDefault="00342B0A" w:rsidP="005B6709">
            <w:pPr>
              <w:jc w:val="center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20 034 572,3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79C" w:rsidRPr="00343CF6" w:rsidRDefault="00B76E8D" w:rsidP="0047547D">
            <w:pPr>
              <w:jc w:val="center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20 081 428,4</w:t>
            </w:r>
            <w:r w:rsidR="0015579C" w:rsidRPr="00343CF6">
              <w:rPr>
                <w:sz w:val="20"/>
                <w:szCs w:val="20"/>
              </w:rPr>
              <w:t xml:space="preserve"> 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79C" w:rsidRPr="00343CF6" w:rsidRDefault="0015579C" w:rsidP="003E6146">
            <w:pPr>
              <w:jc w:val="center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18</w:t>
            </w:r>
            <w:r w:rsidR="001120EF" w:rsidRPr="00343CF6">
              <w:rPr>
                <w:sz w:val="20"/>
                <w:szCs w:val="20"/>
              </w:rPr>
              <w:t> </w:t>
            </w:r>
            <w:r w:rsidRPr="00343CF6">
              <w:rPr>
                <w:sz w:val="20"/>
                <w:szCs w:val="20"/>
              </w:rPr>
              <w:t>867</w:t>
            </w:r>
            <w:r w:rsidR="001120EF" w:rsidRPr="00343CF6">
              <w:rPr>
                <w:sz w:val="20"/>
                <w:szCs w:val="20"/>
              </w:rPr>
              <w:t xml:space="preserve"> </w:t>
            </w:r>
            <w:r w:rsidRPr="00343CF6">
              <w:rPr>
                <w:sz w:val="20"/>
                <w:szCs w:val="20"/>
              </w:rPr>
              <w:t>484,5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79C" w:rsidRPr="00343CF6" w:rsidRDefault="0015579C" w:rsidP="003E6146">
            <w:pPr>
              <w:jc w:val="center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13</w:t>
            </w:r>
            <w:r w:rsidR="001120EF" w:rsidRPr="00343CF6">
              <w:rPr>
                <w:sz w:val="20"/>
                <w:szCs w:val="20"/>
              </w:rPr>
              <w:t> </w:t>
            </w:r>
            <w:r w:rsidRPr="00343CF6">
              <w:rPr>
                <w:sz w:val="20"/>
                <w:szCs w:val="20"/>
              </w:rPr>
              <w:t>013</w:t>
            </w:r>
            <w:r w:rsidR="001120EF" w:rsidRPr="00343CF6">
              <w:rPr>
                <w:sz w:val="20"/>
                <w:szCs w:val="20"/>
              </w:rPr>
              <w:t xml:space="preserve"> </w:t>
            </w:r>
            <w:r w:rsidRPr="00343CF6">
              <w:rPr>
                <w:sz w:val="20"/>
                <w:szCs w:val="20"/>
              </w:rPr>
              <w:t>991,6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79C" w:rsidRPr="00343CF6" w:rsidRDefault="00B76E8D" w:rsidP="00342B0A">
            <w:pPr>
              <w:jc w:val="center"/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111</w:t>
            </w:r>
            <w:r w:rsidR="00342B0A" w:rsidRPr="00343CF6">
              <w:rPr>
                <w:sz w:val="20"/>
                <w:szCs w:val="20"/>
              </w:rPr>
              <w:t> 973 012,7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79C" w:rsidRPr="00343CF6" w:rsidRDefault="0015579C" w:rsidP="000C7519">
            <w:pPr>
              <w:jc w:val="center"/>
              <w:rPr>
                <w:sz w:val="18"/>
                <w:szCs w:val="18"/>
              </w:rPr>
            </w:pPr>
            <w:r w:rsidRPr="00343CF6">
              <w:rPr>
                <w:sz w:val="18"/>
                <w:szCs w:val="18"/>
              </w:rPr>
              <w:t>Х</w:t>
            </w:r>
          </w:p>
        </w:tc>
        <w:tc>
          <w:tcPr>
            <w:tcW w:w="229" w:type="pct"/>
            <w:tcBorders>
              <w:left w:val="single" w:sz="4" w:space="0" w:color="auto"/>
            </w:tcBorders>
            <w:vAlign w:val="center"/>
          </w:tcPr>
          <w:p w:rsidR="0015579C" w:rsidRPr="00343CF6" w:rsidRDefault="0015579C" w:rsidP="000C7519">
            <w:pPr>
              <w:ind w:left="-113"/>
              <w:rPr>
                <w:spacing w:val="-18"/>
                <w:kern w:val="2"/>
                <w:sz w:val="20"/>
                <w:szCs w:val="20"/>
              </w:rPr>
            </w:pPr>
            <w:r w:rsidRPr="00343CF6">
              <w:rPr>
                <w:spacing w:val="-18"/>
                <w:kern w:val="2"/>
                <w:sz w:val="20"/>
                <w:szCs w:val="20"/>
              </w:rPr>
              <w:t xml:space="preserve">  ».</w:t>
            </w:r>
          </w:p>
        </w:tc>
      </w:tr>
    </w:tbl>
    <w:p w:rsidR="00B806A6" w:rsidRPr="00343CF6" w:rsidRDefault="00B806A6" w:rsidP="002C3F0D">
      <w:pPr>
        <w:tabs>
          <w:tab w:val="left" w:pos="-284"/>
          <w:tab w:val="left" w:pos="993"/>
          <w:tab w:val="left" w:pos="1134"/>
          <w:tab w:val="left" w:pos="1418"/>
        </w:tabs>
        <w:jc w:val="both"/>
        <w:sectPr w:rsidR="00B806A6" w:rsidRPr="00343CF6" w:rsidSect="001E2C09">
          <w:pgSz w:w="16838" w:h="11906" w:orient="landscape"/>
          <w:pgMar w:top="337" w:right="851" w:bottom="709" w:left="1134" w:header="709" w:footer="709" w:gutter="0"/>
          <w:cols w:space="708"/>
          <w:titlePg/>
          <w:docGrid w:linePitch="360"/>
        </w:sectPr>
      </w:pPr>
    </w:p>
    <w:p w:rsidR="00777630" w:rsidRPr="00343CF6" w:rsidRDefault="00784521" w:rsidP="00777630">
      <w:pPr>
        <w:ind w:left="-567" w:firstLine="567"/>
        <w:jc w:val="both"/>
      </w:pPr>
      <w:r w:rsidRPr="00343CF6">
        <w:lastRenderedPageBreak/>
        <w:t>4</w:t>
      </w:r>
      <w:r w:rsidR="00777630" w:rsidRPr="00343CF6">
        <w:t xml:space="preserve">. Внести в постановление Правительства Санкт-Петербурга от 23.06.2014 № 498  </w:t>
      </w:r>
      <w:r w:rsidR="00777630" w:rsidRPr="00343CF6">
        <w:br/>
        <w:t xml:space="preserve">«О государственной программе Санкт-Петербурга «Развитие физической культуры и спорта </w:t>
      </w:r>
      <w:r w:rsidR="00777630" w:rsidRPr="00343CF6">
        <w:br/>
        <w:t>в Санкт-Петербурге» следующие изменения:</w:t>
      </w:r>
    </w:p>
    <w:p w:rsidR="00777630" w:rsidRPr="00343CF6" w:rsidRDefault="00777630" w:rsidP="00777630">
      <w:r w:rsidRPr="00343CF6">
        <w:t>4.1. Пункт 10 раздела 1 приложения к постановлению изложить в следующей редакции:</w:t>
      </w:r>
    </w:p>
    <w:p w:rsidR="00777630" w:rsidRPr="00343CF6" w:rsidRDefault="00777630" w:rsidP="00777630"/>
    <w:tbl>
      <w:tblPr>
        <w:tblW w:w="5608" w:type="pct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"/>
        <w:gridCol w:w="438"/>
        <w:gridCol w:w="2837"/>
        <w:gridCol w:w="6662"/>
        <w:gridCol w:w="423"/>
      </w:tblGrid>
      <w:tr w:rsidR="00343CF6" w:rsidRPr="00343CF6" w:rsidTr="00593816">
        <w:trPr>
          <w:trHeight w:val="49"/>
        </w:trPr>
        <w:tc>
          <w:tcPr>
            <w:tcW w:w="12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7630" w:rsidRPr="00343CF6" w:rsidRDefault="00777630" w:rsidP="00777630">
            <w:pPr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«</w:t>
            </w:r>
          </w:p>
        </w:tc>
        <w:tc>
          <w:tcPr>
            <w:tcW w:w="20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777630" w:rsidRPr="00343CF6" w:rsidRDefault="00777630" w:rsidP="00777630">
            <w:pPr>
              <w:rPr>
                <w:sz w:val="22"/>
                <w:szCs w:val="22"/>
              </w:rPr>
            </w:pPr>
            <w:r w:rsidRPr="00343CF6">
              <w:rPr>
                <w:sz w:val="22"/>
                <w:szCs w:val="22"/>
              </w:rPr>
              <w:t>10</w:t>
            </w:r>
          </w:p>
        </w:tc>
        <w:tc>
          <w:tcPr>
            <w:tcW w:w="1334" w:type="pct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777630" w:rsidRPr="00343CF6" w:rsidRDefault="00777630" w:rsidP="00777630">
            <w:pPr>
              <w:rPr>
                <w:sz w:val="22"/>
                <w:szCs w:val="22"/>
              </w:rPr>
            </w:pPr>
            <w:r w:rsidRPr="00343CF6">
              <w:rPr>
                <w:sz w:val="22"/>
                <w:szCs w:val="22"/>
              </w:rPr>
              <w:t xml:space="preserve">Общий объем финансирования государственной программы </w:t>
            </w:r>
            <w:r w:rsidRPr="00343CF6">
              <w:rPr>
                <w:sz w:val="22"/>
                <w:szCs w:val="22"/>
              </w:rPr>
              <w:br/>
              <w:t xml:space="preserve">по источникам финансирования </w:t>
            </w: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  <w:r w:rsidRPr="00343CF6">
              <w:rPr>
                <w:sz w:val="22"/>
                <w:szCs w:val="22"/>
              </w:rPr>
              <w:t>с указанием объемов финансирования, предусмотренных</w:t>
            </w:r>
            <w:r w:rsidRPr="00343CF6">
              <w:rPr>
                <w:sz w:val="22"/>
                <w:szCs w:val="22"/>
              </w:rPr>
              <w:br/>
              <w:t xml:space="preserve">на реализацию региональных проектов, в том числе по годам реализации государственной программы </w:t>
            </w:r>
          </w:p>
        </w:tc>
        <w:tc>
          <w:tcPr>
            <w:tcW w:w="313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77630" w:rsidRPr="00343CF6" w:rsidRDefault="00777630" w:rsidP="00777630">
            <w:pPr>
              <w:rPr>
                <w:sz w:val="22"/>
                <w:szCs w:val="22"/>
              </w:rPr>
            </w:pPr>
            <w:r w:rsidRPr="00343CF6">
              <w:rPr>
                <w:sz w:val="22"/>
                <w:szCs w:val="22"/>
              </w:rPr>
              <w:t>Государственная программа финансируется за счет средств бюджета Санкт-Петербурга, а также за счет средств федерального бюджета и внебюджетных источников.</w:t>
            </w: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  <w:r w:rsidRPr="00343CF6">
              <w:rPr>
                <w:sz w:val="22"/>
                <w:szCs w:val="22"/>
              </w:rPr>
              <w:t xml:space="preserve">Общий объем финансирования государственной программы </w:t>
            </w: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  <w:r w:rsidRPr="00343CF6">
              <w:rPr>
                <w:sz w:val="22"/>
                <w:szCs w:val="22"/>
              </w:rPr>
              <w:t xml:space="preserve">на период 2022-2027 годов – 162 983 481,9 тыс. руб., из них: </w:t>
            </w: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  <w:r w:rsidRPr="00343CF6">
              <w:rPr>
                <w:sz w:val="22"/>
                <w:szCs w:val="22"/>
              </w:rPr>
              <w:t xml:space="preserve">2022 г. – 47 268 774,7 тыс. руб.; </w:t>
            </w: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  <w:r w:rsidRPr="00343CF6">
              <w:rPr>
                <w:sz w:val="22"/>
                <w:szCs w:val="22"/>
              </w:rPr>
              <w:t xml:space="preserve">2023 г. – 22 711 381,1 тыс. руб.; </w:t>
            </w: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  <w:r w:rsidRPr="00343CF6">
              <w:rPr>
                <w:sz w:val="22"/>
                <w:szCs w:val="22"/>
              </w:rPr>
              <w:t>2024 г. – 19 949 801,5 тыс. руб.;</w:t>
            </w: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  <w:r w:rsidRPr="00343CF6">
              <w:rPr>
                <w:sz w:val="22"/>
                <w:szCs w:val="22"/>
              </w:rPr>
              <w:t>2025 г. – 22 951 501,5 тыс. руб.;</w:t>
            </w: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  <w:r w:rsidRPr="00343CF6">
              <w:rPr>
                <w:sz w:val="22"/>
                <w:szCs w:val="22"/>
              </w:rPr>
              <w:t>2026 г. – 23 901 342,7 тыс. руб.;</w:t>
            </w: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  <w:r w:rsidRPr="00343CF6">
              <w:rPr>
                <w:sz w:val="22"/>
                <w:szCs w:val="22"/>
              </w:rPr>
              <w:t>2027 г. – 26 200 680,4 тыс. руб.</w:t>
            </w: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  <w:r w:rsidRPr="00343CF6">
              <w:rPr>
                <w:sz w:val="22"/>
                <w:szCs w:val="22"/>
              </w:rPr>
              <w:t xml:space="preserve">Общий объем финансирования государственной программы </w:t>
            </w: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  <w:r w:rsidRPr="00343CF6">
              <w:rPr>
                <w:sz w:val="22"/>
                <w:szCs w:val="22"/>
              </w:rPr>
              <w:t xml:space="preserve">на период 2022-2027 годов (в ценах соответствующих лет) </w:t>
            </w: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  <w:r w:rsidRPr="00343CF6">
              <w:rPr>
                <w:sz w:val="22"/>
                <w:szCs w:val="22"/>
              </w:rPr>
              <w:t xml:space="preserve">за счет средств бюджета Санкт-Петербурга – </w:t>
            </w: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  <w:r w:rsidRPr="00343CF6">
              <w:rPr>
                <w:sz w:val="22"/>
                <w:szCs w:val="22"/>
              </w:rPr>
              <w:t xml:space="preserve">146 154 234,4 тыс. руб., из них: </w:t>
            </w: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  <w:r w:rsidRPr="00343CF6">
              <w:rPr>
                <w:sz w:val="22"/>
                <w:szCs w:val="22"/>
              </w:rPr>
              <w:t xml:space="preserve">2022 г. – 34 137 356,8 тыс. руб.; </w:t>
            </w: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  <w:r w:rsidRPr="00343CF6">
              <w:rPr>
                <w:sz w:val="22"/>
                <w:szCs w:val="22"/>
              </w:rPr>
              <w:t xml:space="preserve">2023 г. – 21 921 427,1 тыс. руб.; </w:t>
            </w: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  <w:r w:rsidRPr="00343CF6">
              <w:rPr>
                <w:sz w:val="22"/>
                <w:szCs w:val="22"/>
              </w:rPr>
              <w:t>2024 г. – 19 203 125,9 тыс. руб.;</w:t>
            </w: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  <w:r w:rsidRPr="00343CF6">
              <w:rPr>
                <w:sz w:val="22"/>
                <w:szCs w:val="22"/>
              </w:rPr>
              <w:t>2025 г. – 22 236 301,5 тыс. руб.;</w:t>
            </w: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  <w:r w:rsidRPr="00343CF6">
              <w:rPr>
                <w:sz w:val="22"/>
                <w:szCs w:val="22"/>
              </w:rPr>
              <w:t>2026 г. – 23 180 942,7 тыс. руб.,</w:t>
            </w: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  <w:r w:rsidRPr="00343CF6">
              <w:rPr>
                <w:sz w:val="22"/>
                <w:szCs w:val="22"/>
              </w:rPr>
              <w:t>2027 г. – 25 475 080,4 тыс. руб.</w:t>
            </w: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  <w:r w:rsidRPr="00343CF6">
              <w:rPr>
                <w:sz w:val="22"/>
                <w:szCs w:val="22"/>
              </w:rPr>
              <w:t xml:space="preserve">в том числе на реализацию региональных проектов – </w:t>
            </w: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  <w:r w:rsidRPr="00343CF6">
              <w:rPr>
                <w:sz w:val="22"/>
                <w:szCs w:val="22"/>
              </w:rPr>
              <w:t xml:space="preserve">3 191 722,2 тыс. руб., из них: </w:t>
            </w: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  <w:r w:rsidRPr="00343CF6">
              <w:rPr>
                <w:sz w:val="22"/>
                <w:szCs w:val="22"/>
              </w:rPr>
              <w:t xml:space="preserve">2022 г. – 2 457 074,3 тыс. руб.; </w:t>
            </w: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  <w:r w:rsidRPr="00343CF6">
              <w:rPr>
                <w:sz w:val="22"/>
                <w:szCs w:val="22"/>
              </w:rPr>
              <w:t xml:space="preserve">2023 г. – 331 248,4 тыс. руб.; </w:t>
            </w: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  <w:r w:rsidRPr="00343CF6">
              <w:rPr>
                <w:sz w:val="22"/>
                <w:szCs w:val="22"/>
              </w:rPr>
              <w:t>2024 г. – 403 399,5 тыс. руб.</w:t>
            </w: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  <w:r w:rsidRPr="00343CF6">
              <w:rPr>
                <w:sz w:val="22"/>
                <w:szCs w:val="22"/>
              </w:rPr>
              <w:t xml:space="preserve">Общий объем финансирования государственной программы </w:t>
            </w: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  <w:r w:rsidRPr="00343CF6">
              <w:rPr>
                <w:sz w:val="22"/>
                <w:szCs w:val="22"/>
              </w:rPr>
              <w:t xml:space="preserve">на период 2022-2027 годов (в ценах соответствующих лет) </w:t>
            </w: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  <w:r w:rsidRPr="00343CF6">
              <w:rPr>
                <w:sz w:val="22"/>
                <w:szCs w:val="22"/>
              </w:rPr>
              <w:t xml:space="preserve">за счет средств федерального бюджета – 553 647,5 тыс. руб., </w:t>
            </w: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  <w:r w:rsidRPr="00343CF6">
              <w:rPr>
                <w:sz w:val="22"/>
                <w:szCs w:val="22"/>
              </w:rPr>
              <w:t>из них:</w:t>
            </w: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  <w:r w:rsidRPr="00343CF6">
              <w:rPr>
                <w:sz w:val="22"/>
                <w:szCs w:val="22"/>
              </w:rPr>
              <w:t>2022 г. – 431 817,9 тыс. руб.;</w:t>
            </w: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  <w:r w:rsidRPr="00343CF6">
              <w:rPr>
                <w:sz w:val="22"/>
                <w:szCs w:val="22"/>
              </w:rPr>
              <w:t>2023 г. – 85 154,0 тыс. руб.;</w:t>
            </w: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  <w:r w:rsidRPr="00343CF6">
              <w:rPr>
                <w:sz w:val="22"/>
                <w:szCs w:val="22"/>
              </w:rPr>
              <w:t>2024 г. – 36 675,6 тыс. руб.;</w:t>
            </w: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  <w:r w:rsidRPr="00343CF6">
              <w:rPr>
                <w:sz w:val="22"/>
                <w:szCs w:val="22"/>
              </w:rPr>
              <w:t>2025 г. – 0,0 тыс. руб.;</w:t>
            </w: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  <w:r w:rsidRPr="00343CF6">
              <w:rPr>
                <w:sz w:val="22"/>
                <w:szCs w:val="22"/>
              </w:rPr>
              <w:t>2026 г. – 0,0 тыс. руб.;</w:t>
            </w: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  <w:r w:rsidRPr="00343CF6">
              <w:rPr>
                <w:sz w:val="22"/>
                <w:szCs w:val="22"/>
              </w:rPr>
              <w:t>2027 г. – 0,0 тыс. руб.,</w:t>
            </w: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  <w:r w:rsidRPr="00343CF6">
              <w:rPr>
                <w:sz w:val="22"/>
                <w:szCs w:val="22"/>
              </w:rPr>
              <w:t xml:space="preserve">в том числе на реализацию региональных проектов - </w:t>
            </w: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  <w:r w:rsidRPr="00343CF6">
              <w:rPr>
                <w:sz w:val="22"/>
                <w:szCs w:val="22"/>
              </w:rPr>
              <w:t>442 817,5 тыс. руб., из них:</w:t>
            </w: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  <w:r w:rsidRPr="00343CF6">
              <w:rPr>
                <w:sz w:val="22"/>
                <w:szCs w:val="22"/>
              </w:rPr>
              <w:t>2022 г. – 411 817,9 тыс. руб.;</w:t>
            </w: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  <w:r w:rsidRPr="00343CF6">
              <w:rPr>
                <w:sz w:val="22"/>
                <w:szCs w:val="22"/>
              </w:rPr>
              <w:t>2023 г. – 14 324,0 тыс. руб.;</w:t>
            </w: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  <w:r w:rsidRPr="00343CF6">
              <w:rPr>
                <w:sz w:val="22"/>
                <w:szCs w:val="22"/>
              </w:rPr>
              <w:t>2024 г. – 16 675,6 тыс. руб.</w:t>
            </w: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  <w:r w:rsidRPr="00343CF6">
              <w:rPr>
                <w:sz w:val="22"/>
                <w:szCs w:val="22"/>
              </w:rPr>
              <w:t xml:space="preserve">Общий объем финансирования государственной программы </w:t>
            </w: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  <w:r w:rsidRPr="00343CF6">
              <w:rPr>
                <w:sz w:val="22"/>
                <w:szCs w:val="22"/>
              </w:rPr>
              <w:t>на период 2022-2027 годов за счет внебюджетных источников – 16 275 600,0 тыс. руб., из них:</w:t>
            </w: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  <w:r w:rsidRPr="00343CF6">
              <w:rPr>
                <w:sz w:val="22"/>
                <w:szCs w:val="22"/>
              </w:rPr>
              <w:t>2022 г. – 12 699 600,0 тыс.руб.;</w:t>
            </w: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  <w:r w:rsidRPr="00343CF6">
              <w:rPr>
                <w:sz w:val="22"/>
                <w:szCs w:val="22"/>
              </w:rPr>
              <w:t>2023 г. – 704 800,0 тыс.руб.;</w:t>
            </w: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  <w:r w:rsidRPr="00343CF6">
              <w:rPr>
                <w:sz w:val="22"/>
                <w:szCs w:val="22"/>
              </w:rPr>
              <w:t>2024 г. – 710 000,0 тыс.руб.;</w:t>
            </w: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  <w:r w:rsidRPr="00343CF6">
              <w:rPr>
                <w:sz w:val="22"/>
                <w:szCs w:val="22"/>
              </w:rPr>
              <w:t>2025 г. – 715 200,0 тыс.руб.;</w:t>
            </w: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  <w:r w:rsidRPr="00343CF6">
              <w:rPr>
                <w:sz w:val="22"/>
                <w:szCs w:val="22"/>
              </w:rPr>
              <w:t>2026 г. – 720 400,0 тыс.руб.;</w:t>
            </w: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  <w:r w:rsidRPr="00343CF6">
              <w:rPr>
                <w:sz w:val="22"/>
                <w:szCs w:val="22"/>
              </w:rPr>
              <w:t>2027 г. – 725 600,0 тыс.руб.</w:t>
            </w:r>
          </w:p>
        </w:tc>
        <w:tc>
          <w:tcPr>
            <w:tcW w:w="199" w:type="pct"/>
            <w:tcBorders>
              <w:top w:val="nil"/>
              <w:bottom w:val="nil"/>
              <w:right w:val="nil"/>
            </w:tcBorders>
          </w:tcPr>
          <w:p w:rsidR="00777630" w:rsidRPr="00343CF6" w:rsidRDefault="00777630" w:rsidP="00777630">
            <w:pPr>
              <w:rPr>
                <w:sz w:val="22"/>
                <w:szCs w:val="22"/>
              </w:rPr>
            </w:pP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</w:p>
          <w:p w:rsidR="00777630" w:rsidRPr="00343CF6" w:rsidRDefault="00777630" w:rsidP="00777630">
            <w:pPr>
              <w:rPr>
                <w:sz w:val="22"/>
                <w:szCs w:val="22"/>
              </w:rPr>
            </w:pPr>
          </w:p>
          <w:p w:rsidR="00777630" w:rsidRPr="00343CF6" w:rsidRDefault="00777630" w:rsidP="00777630">
            <w:pPr>
              <w:rPr>
                <w:sz w:val="20"/>
                <w:szCs w:val="20"/>
              </w:rPr>
            </w:pPr>
            <w:r w:rsidRPr="00343CF6">
              <w:rPr>
                <w:sz w:val="20"/>
                <w:szCs w:val="20"/>
              </w:rPr>
              <w:t>».</w:t>
            </w:r>
          </w:p>
        </w:tc>
      </w:tr>
    </w:tbl>
    <w:p w:rsidR="00777630" w:rsidRPr="00926844" w:rsidRDefault="00777630" w:rsidP="00777630">
      <w:pPr>
        <w:rPr>
          <w:sz w:val="22"/>
          <w:szCs w:val="22"/>
        </w:rPr>
        <w:sectPr w:rsidR="00777630" w:rsidRPr="00926844" w:rsidSect="00777630">
          <w:headerReference w:type="even" r:id="rId13"/>
          <w:headerReference w:type="default" r:id="rId14"/>
          <w:headerReference w:type="first" r:id="rId15"/>
          <w:pgSz w:w="11906" w:h="16838" w:code="9"/>
          <w:pgMar w:top="851" w:right="850" w:bottom="1134" w:left="1701" w:header="708" w:footer="708" w:gutter="0"/>
          <w:cols w:space="708"/>
          <w:docGrid w:linePitch="360"/>
        </w:sectPr>
      </w:pPr>
    </w:p>
    <w:p w:rsidR="00777630" w:rsidRPr="00926844" w:rsidRDefault="00777630" w:rsidP="00777630">
      <w:pPr>
        <w:rPr>
          <w:sz w:val="22"/>
          <w:szCs w:val="22"/>
        </w:rPr>
        <w:sectPr w:rsidR="00777630" w:rsidRPr="00926844" w:rsidSect="006E47E7">
          <w:type w:val="continuous"/>
          <w:pgSz w:w="11906" w:h="16838" w:code="9"/>
          <w:pgMar w:top="851" w:right="850" w:bottom="1134" w:left="1701" w:header="708" w:footer="708" w:gutter="0"/>
          <w:cols w:space="708"/>
          <w:docGrid w:linePitch="360"/>
        </w:sectPr>
      </w:pPr>
    </w:p>
    <w:p w:rsidR="00777630" w:rsidRPr="00926844" w:rsidRDefault="00FC1390" w:rsidP="00CD0870">
      <w:pPr>
        <w:ind w:firstLine="708"/>
      </w:pPr>
      <w:r w:rsidRPr="00926844">
        <w:rPr>
          <w:rFonts w:eastAsia="Calibri"/>
          <w:lang w:eastAsia="en-US"/>
        </w:rPr>
        <w:lastRenderedPageBreak/>
        <w:t>4</w:t>
      </w:r>
      <w:r w:rsidR="00777630" w:rsidRPr="00926844">
        <w:rPr>
          <w:rFonts w:eastAsia="Calibri"/>
          <w:lang w:eastAsia="en-US"/>
        </w:rPr>
        <w:t>.</w:t>
      </w:r>
      <w:r w:rsidR="00777630" w:rsidRPr="00926844">
        <w:t xml:space="preserve">2. Пункт 1 таблицы 3 подраздела 1.6.1 раздела 1 приложения к постановлению изложить в следующей редакции: </w:t>
      </w:r>
    </w:p>
    <w:p w:rsidR="00777630" w:rsidRPr="00926844" w:rsidRDefault="00777630" w:rsidP="00777630"/>
    <w:tbl>
      <w:tblPr>
        <w:tblW w:w="15643" w:type="dxa"/>
        <w:tblInd w:w="-147" w:type="dxa"/>
        <w:tblLook w:val="04A0" w:firstRow="1" w:lastRow="0" w:firstColumn="1" w:lastColumn="0" w:noHBand="0" w:noVBand="1"/>
      </w:tblPr>
      <w:tblGrid>
        <w:gridCol w:w="326"/>
        <w:gridCol w:w="388"/>
        <w:gridCol w:w="1637"/>
        <w:gridCol w:w="1701"/>
        <w:gridCol w:w="1222"/>
        <w:gridCol w:w="1028"/>
        <w:gridCol w:w="1276"/>
        <w:gridCol w:w="1276"/>
        <w:gridCol w:w="1275"/>
        <w:gridCol w:w="1276"/>
        <w:gridCol w:w="1276"/>
        <w:gridCol w:w="1276"/>
        <w:gridCol w:w="1320"/>
        <w:gridCol w:w="366"/>
      </w:tblGrid>
      <w:tr w:rsidR="00926844" w:rsidRPr="00926844" w:rsidTr="00C13A85">
        <w:trPr>
          <w:trHeight w:val="402"/>
        </w:trPr>
        <w:tc>
          <w:tcPr>
            <w:tcW w:w="316" w:type="dxa"/>
            <w:vMerge w:val="restar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77630" w:rsidRPr="00926844" w:rsidRDefault="00777630" w:rsidP="00777630">
            <w:pPr>
              <w:rPr>
                <w:sz w:val="22"/>
                <w:szCs w:val="22"/>
              </w:rPr>
            </w:pPr>
            <w:r w:rsidRPr="00926844">
              <w:rPr>
                <w:sz w:val="22"/>
                <w:szCs w:val="22"/>
              </w:rPr>
              <w:t>«</w:t>
            </w:r>
          </w:p>
        </w:tc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7630" w:rsidRPr="00926844" w:rsidRDefault="00777630" w:rsidP="00C13A85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Государственная программа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 xml:space="preserve">Бюджет </w:t>
            </w:r>
          </w:p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Санкт-Петербурга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Проектная часть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351 404,0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315 305,3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403 399,5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1 070 108,8</w:t>
            </w:r>
          </w:p>
        </w:tc>
        <w:tc>
          <w:tcPr>
            <w:tcW w:w="36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777630" w:rsidRPr="00926844" w:rsidRDefault="00777630" w:rsidP="00777630">
            <w:pPr>
              <w:rPr>
                <w:sz w:val="20"/>
                <w:szCs w:val="20"/>
              </w:rPr>
            </w:pPr>
            <w:r w:rsidRPr="00926844">
              <w:rPr>
                <w:sz w:val="20"/>
                <w:szCs w:val="20"/>
              </w:rPr>
              <w:t>».</w:t>
            </w:r>
          </w:p>
        </w:tc>
      </w:tr>
      <w:tr w:rsidR="00926844" w:rsidRPr="00926844" w:rsidTr="00593816">
        <w:trPr>
          <w:trHeight w:val="402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/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14 987 627,4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5 629 733,7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2 182 077,6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5 346 451,3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5 566 430,9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7 207 059,4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40 919 380,3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77630" w:rsidRPr="00926844" w:rsidRDefault="00777630" w:rsidP="00777630"/>
        </w:tc>
      </w:tr>
      <w:tr w:rsidR="00926844" w:rsidRPr="00926844" w:rsidTr="00593816">
        <w:trPr>
          <w:trHeight w:val="227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/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15 339 031,4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5 945 039,0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2 585 477,1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5 346 451,3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5 566 430,9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7 207 059,4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41 989 489,1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77630" w:rsidRPr="00926844" w:rsidRDefault="00777630" w:rsidP="00777630"/>
        </w:tc>
      </w:tr>
      <w:tr w:rsidR="00926844" w:rsidRPr="00926844" w:rsidTr="00593816">
        <w:trPr>
          <w:trHeight w:val="402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/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Процессная часть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18 798 325,4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15 976 388,1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16 617 648,8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16 889 850,2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17 614 511,8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18 268 021,0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104 164 745,3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77630" w:rsidRPr="00926844" w:rsidRDefault="00777630" w:rsidP="00777630"/>
        </w:tc>
      </w:tr>
      <w:tr w:rsidR="00926844" w:rsidRPr="00926844" w:rsidTr="00593816">
        <w:trPr>
          <w:trHeight w:val="227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/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34 137 356,8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21 921 427,1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19 203 125,9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22 236 301,5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23 180 942,7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25 475 080,4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146 154 234,4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77630" w:rsidRPr="00926844" w:rsidRDefault="00777630" w:rsidP="00777630"/>
        </w:tc>
      </w:tr>
      <w:tr w:rsidR="00926844" w:rsidRPr="00926844" w:rsidTr="00593816">
        <w:trPr>
          <w:trHeight w:val="402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/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Проектная часть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13 873,2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14 324,0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16 675,6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44 872,8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77630" w:rsidRPr="00926844" w:rsidRDefault="00777630" w:rsidP="00777630"/>
        </w:tc>
      </w:tr>
      <w:tr w:rsidR="00926844" w:rsidRPr="00926844" w:rsidTr="00593816">
        <w:trPr>
          <w:trHeight w:val="402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/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397 944,7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397 944,7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77630" w:rsidRPr="00926844" w:rsidRDefault="00777630" w:rsidP="00777630"/>
        </w:tc>
      </w:tr>
      <w:tr w:rsidR="00926844" w:rsidRPr="00926844" w:rsidTr="00593816">
        <w:trPr>
          <w:trHeight w:val="227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/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411 817,9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14 324,0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16 675,6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442 817,5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77630" w:rsidRPr="00926844" w:rsidRDefault="00777630" w:rsidP="00777630"/>
        </w:tc>
      </w:tr>
      <w:tr w:rsidR="00926844" w:rsidRPr="00926844" w:rsidTr="00593816">
        <w:trPr>
          <w:trHeight w:val="402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/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Процессная часть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70 830,0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110 830,0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77630" w:rsidRPr="00926844" w:rsidRDefault="00777630" w:rsidP="00777630"/>
        </w:tc>
      </w:tr>
      <w:tr w:rsidR="00926844" w:rsidRPr="00926844" w:rsidTr="00593816">
        <w:trPr>
          <w:trHeight w:val="227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/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431 817,9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85 154,0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36 675,6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553 647,5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77630" w:rsidRPr="00926844" w:rsidRDefault="00777630" w:rsidP="00777630"/>
        </w:tc>
      </w:tr>
      <w:tr w:rsidR="00926844" w:rsidRPr="00926844" w:rsidTr="00593816">
        <w:trPr>
          <w:trHeight w:val="402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/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Проектная часть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77630" w:rsidRPr="00926844" w:rsidRDefault="00777630" w:rsidP="00777630"/>
        </w:tc>
      </w:tr>
      <w:tr w:rsidR="00926844" w:rsidRPr="00926844" w:rsidTr="00593816">
        <w:trPr>
          <w:trHeight w:val="402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/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12 000 000,0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12 000 000,0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77630" w:rsidRPr="00926844" w:rsidRDefault="00777630" w:rsidP="00777630"/>
        </w:tc>
      </w:tr>
      <w:tr w:rsidR="00926844" w:rsidRPr="00926844" w:rsidTr="00593816">
        <w:trPr>
          <w:trHeight w:val="227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/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12 000 000,0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12 000 000,0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77630" w:rsidRPr="00926844" w:rsidRDefault="00777630" w:rsidP="00777630"/>
        </w:tc>
      </w:tr>
      <w:tr w:rsidR="00926844" w:rsidRPr="00926844" w:rsidTr="00593816">
        <w:trPr>
          <w:trHeight w:val="402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/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Процессная часть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699 600,0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704 800,0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710 000,0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715 200,0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720 400,0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725 600,0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4 275 600,0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77630" w:rsidRPr="00926844" w:rsidRDefault="00777630" w:rsidP="00777630"/>
        </w:tc>
      </w:tr>
      <w:tr w:rsidR="00926844" w:rsidRPr="00926844" w:rsidTr="00593816">
        <w:trPr>
          <w:trHeight w:val="227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/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12 699 600,0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704 800,0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710 000,0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715 200,0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720 400,0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725 600,0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16 275 600,0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77630" w:rsidRPr="00926844" w:rsidRDefault="00777630" w:rsidP="00777630"/>
        </w:tc>
      </w:tr>
      <w:tr w:rsidR="00926844" w:rsidRPr="00926844" w:rsidTr="00593816">
        <w:trPr>
          <w:trHeight w:val="227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/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ВСЕГО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Проектная часть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365 277,2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329 629,3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420 075,1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1 114 981,6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77630" w:rsidRPr="00926844" w:rsidRDefault="00777630" w:rsidP="00777630"/>
        </w:tc>
      </w:tr>
      <w:tr w:rsidR="00926844" w:rsidRPr="00926844" w:rsidTr="00593816">
        <w:trPr>
          <w:trHeight w:val="227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/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27 385 572,1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5 629 733,7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2 182 077,6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5 346 451,3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5 566 430,9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7 207 059,4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53 317 325,0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77630" w:rsidRPr="00926844" w:rsidRDefault="00777630" w:rsidP="00777630"/>
        </w:tc>
      </w:tr>
      <w:tr w:rsidR="00926844" w:rsidRPr="00926844" w:rsidTr="00593816">
        <w:trPr>
          <w:trHeight w:val="227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/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27 750 849,3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5 959 363,0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2 602 152,7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5 346 451,3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5 566 430,9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7 207 059,4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54 432 306,6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77630" w:rsidRPr="00926844" w:rsidRDefault="00777630" w:rsidP="00777630"/>
        </w:tc>
      </w:tr>
      <w:tr w:rsidR="00926844" w:rsidRPr="00926844" w:rsidTr="00593816">
        <w:trPr>
          <w:trHeight w:val="227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/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Процессная часть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19 517 925,4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16 752 018,1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17 347 648,8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17 605 050,2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18 334 911,8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18 993 621,0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  <w:lang w:val="en-US"/>
              </w:rPr>
            </w:pPr>
            <w:r w:rsidRPr="00926844">
              <w:rPr>
                <w:sz w:val="16"/>
                <w:szCs w:val="16"/>
              </w:rPr>
              <w:t>108 </w:t>
            </w:r>
            <w:r w:rsidRPr="00926844">
              <w:rPr>
                <w:sz w:val="16"/>
                <w:szCs w:val="16"/>
                <w:lang w:val="en-US"/>
              </w:rPr>
              <w:t>551 175</w:t>
            </w:r>
            <w:r w:rsidRPr="00926844">
              <w:rPr>
                <w:sz w:val="16"/>
                <w:szCs w:val="16"/>
              </w:rPr>
              <w:t>,</w:t>
            </w:r>
            <w:r w:rsidRPr="00926844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77630" w:rsidRPr="00926844" w:rsidRDefault="00777630" w:rsidP="00777630"/>
        </w:tc>
      </w:tr>
      <w:tr w:rsidR="00926844" w:rsidRPr="00926844" w:rsidTr="00593816">
        <w:trPr>
          <w:trHeight w:val="283"/>
        </w:trPr>
        <w:tc>
          <w:tcPr>
            <w:tcW w:w="316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/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3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47 268 774,7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22 711 381,1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19 949 801,5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22 951 501,5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23 901 342,7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26 200 680,4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162 983 481,9</w:t>
            </w:r>
          </w:p>
        </w:tc>
        <w:tc>
          <w:tcPr>
            <w:tcW w:w="366" w:type="dxa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777630" w:rsidRPr="00926844" w:rsidRDefault="00777630" w:rsidP="00777630"/>
        </w:tc>
      </w:tr>
    </w:tbl>
    <w:p w:rsidR="00777630" w:rsidRPr="00926844" w:rsidRDefault="00777630" w:rsidP="00777630"/>
    <w:p w:rsidR="00777630" w:rsidRPr="00926844" w:rsidRDefault="00777630" w:rsidP="00777630"/>
    <w:p w:rsidR="00777630" w:rsidRPr="00926844" w:rsidRDefault="00777630" w:rsidP="00777630"/>
    <w:p w:rsidR="00777630" w:rsidRPr="00926844" w:rsidRDefault="00777630" w:rsidP="00777630"/>
    <w:p w:rsidR="00777630" w:rsidRPr="00926844" w:rsidRDefault="00777630" w:rsidP="00777630"/>
    <w:p w:rsidR="00777630" w:rsidRPr="00926844" w:rsidRDefault="00777630" w:rsidP="00777630"/>
    <w:p w:rsidR="00777630" w:rsidRPr="00926844" w:rsidRDefault="00777630" w:rsidP="00777630"/>
    <w:p w:rsidR="00777630" w:rsidRPr="00926844" w:rsidRDefault="00777630" w:rsidP="00777630"/>
    <w:p w:rsidR="00CD0870" w:rsidRPr="00926844" w:rsidRDefault="00777630" w:rsidP="00777630">
      <w:r w:rsidRPr="00926844">
        <w:t xml:space="preserve">       </w:t>
      </w:r>
    </w:p>
    <w:p w:rsidR="00CD0870" w:rsidRPr="00926844" w:rsidRDefault="00CD0870" w:rsidP="00777630"/>
    <w:p w:rsidR="00CD0870" w:rsidRPr="00926844" w:rsidRDefault="00CD0870" w:rsidP="00777630"/>
    <w:p w:rsidR="00777630" w:rsidRPr="00926844" w:rsidRDefault="00FC1390" w:rsidP="00CD0870">
      <w:pPr>
        <w:ind w:firstLine="708"/>
      </w:pPr>
      <w:r w:rsidRPr="00926844">
        <w:t>4</w:t>
      </w:r>
      <w:r w:rsidR="00777630" w:rsidRPr="00926844">
        <w:t>.3. Пункт 4 таблицы 3 подраздела 1.6.1 раздела 1 приложения к постановлению изложить в следующей редакции:</w:t>
      </w:r>
    </w:p>
    <w:p w:rsidR="00777630" w:rsidRPr="00926844" w:rsidRDefault="00777630" w:rsidP="00777630"/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6"/>
        <w:gridCol w:w="417"/>
        <w:gridCol w:w="1674"/>
        <w:gridCol w:w="1701"/>
        <w:gridCol w:w="1172"/>
        <w:gridCol w:w="944"/>
        <w:gridCol w:w="1288"/>
        <w:gridCol w:w="1132"/>
        <w:gridCol w:w="1217"/>
        <w:gridCol w:w="1276"/>
        <w:gridCol w:w="1134"/>
        <w:gridCol w:w="1134"/>
        <w:gridCol w:w="1276"/>
        <w:gridCol w:w="425"/>
      </w:tblGrid>
      <w:tr w:rsidR="00926844" w:rsidRPr="00926844" w:rsidTr="00593816">
        <w:trPr>
          <w:trHeight w:val="402"/>
        </w:trPr>
        <w:tc>
          <w:tcPr>
            <w:tcW w:w="236" w:type="dxa"/>
            <w:vMerge w:val="restar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77630" w:rsidRPr="00926844" w:rsidRDefault="00777630" w:rsidP="00777630">
            <w:pPr>
              <w:rPr>
                <w:sz w:val="20"/>
                <w:szCs w:val="20"/>
              </w:rPr>
            </w:pPr>
            <w:r w:rsidRPr="00926844">
              <w:rPr>
                <w:sz w:val="20"/>
                <w:szCs w:val="20"/>
              </w:rPr>
              <w:t>«</w:t>
            </w:r>
          </w:p>
        </w:tc>
        <w:tc>
          <w:tcPr>
            <w:tcW w:w="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4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Подпрограмма 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 xml:space="preserve">Бюджет </w:t>
            </w:r>
          </w:p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Санкт-Петербурга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Проектная часть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both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777630" w:rsidRPr="00926844" w:rsidRDefault="00777630" w:rsidP="00777630">
            <w:pPr>
              <w:rPr>
                <w:sz w:val="20"/>
                <w:szCs w:val="20"/>
              </w:rPr>
            </w:pPr>
            <w:r w:rsidRPr="00926844">
              <w:rPr>
                <w:sz w:val="20"/>
                <w:szCs w:val="20"/>
              </w:rPr>
              <w:t>».</w:t>
            </w:r>
          </w:p>
        </w:tc>
      </w:tr>
      <w:tr w:rsidR="00926844" w:rsidRPr="00926844" w:rsidTr="00593816">
        <w:trPr>
          <w:trHeight w:val="402"/>
        </w:trPr>
        <w:tc>
          <w:tcPr>
            <w:tcW w:w="23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/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both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 xml:space="preserve">       14 987 627,4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F117FE" w:rsidP="00777630">
            <w:pPr>
              <w:rPr>
                <w:sz w:val="16"/>
                <w:szCs w:val="16"/>
              </w:rPr>
            </w:pPr>
            <w:r w:rsidRPr="00F117FE">
              <w:rPr>
                <w:sz w:val="16"/>
                <w:szCs w:val="16"/>
              </w:rPr>
              <w:t>5 629 733,7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2 182 077,6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5 346 451,3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5 566 430,9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7 207 059,4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40</w:t>
            </w:r>
            <w:r w:rsidR="00C13A85">
              <w:rPr>
                <w:sz w:val="16"/>
                <w:szCs w:val="16"/>
              </w:rPr>
              <w:t> </w:t>
            </w:r>
            <w:r w:rsidRPr="00926844">
              <w:rPr>
                <w:sz w:val="16"/>
                <w:szCs w:val="16"/>
              </w:rPr>
              <w:t>9</w:t>
            </w:r>
            <w:r w:rsidR="00C13A85">
              <w:rPr>
                <w:sz w:val="16"/>
                <w:szCs w:val="16"/>
              </w:rPr>
              <w:t>19 380,3</w:t>
            </w:r>
          </w:p>
        </w:tc>
        <w:tc>
          <w:tcPr>
            <w:tcW w:w="42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77630" w:rsidRPr="00926844" w:rsidRDefault="00777630" w:rsidP="00777630"/>
        </w:tc>
      </w:tr>
      <w:tr w:rsidR="00926844" w:rsidRPr="00926844" w:rsidTr="00593816">
        <w:trPr>
          <w:trHeight w:val="227"/>
        </w:trPr>
        <w:tc>
          <w:tcPr>
            <w:tcW w:w="23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/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both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ИТОГО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14 987 627,4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F117FE" w:rsidP="00F117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</w:t>
            </w:r>
            <w:r w:rsidR="00777630" w:rsidRPr="00926844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29 733</w:t>
            </w:r>
            <w:r w:rsidR="00777630" w:rsidRPr="00926844">
              <w:rPr>
                <w:sz w:val="16"/>
                <w:szCs w:val="16"/>
              </w:rPr>
              <w:t>,7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2 182 077,6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5 346 451,3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5 566 430,9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7 207 059,4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C13A85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40</w:t>
            </w:r>
            <w:r>
              <w:rPr>
                <w:sz w:val="16"/>
                <w:szCs w:val="16"/>
              </w:rPr>
              <w:t> </w:t>
            </w:r>
            <w:r w:rsidRPr="00926844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19 380,3</w:t>
            </w:r>
          </w:p>
        </w:tc>
        <w:tc>
          <w:tcPr>
            <w:tcW w:w="42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77630" w:rsidRPr="00926844" w:rsidRDefault="00777630" w:rsidP="00777630"/>
        </w:tc>
      </w:tr>
      <w:tr w:rsidR="00926844" w:rsidRPr="00926844" w:rsidTr="00593816">
        <w:trPr>
          <w:trHeight w:val="402"/>
        </w:trPr>
        <w:tc>
          <w:tcPr>
            <w:tcW w:w="23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/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Процессная часть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both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1 590 063,1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632 126,0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2 222 189,1</w:t>
            </w:r>
          </w:p>
        </w:tc>
        <w:tc>
          <w:tcPr>
            <w:tcW w:w="42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77630" w:rsidRPr="00926844" w:rsidRDefault="00777630" w:rsidP="00777630"/>
        </w:tc>
      </w:tr>
      <w:tr w:rsidR="00926844" w:rsidRPr="00926844" w:rsidTr="00593816">
        <w:trPr>
          <w:trHeight w:val="227"/>
        </w:trPr>
        <w:tc>
          <w:tcPr>
            <w:tcW w:w="23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/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both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ВСЕГО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 xml:space="preserve">       16 577 690,5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 xml:space="preserve">     6 261 859,7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2 182 077,6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5 346 451,3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5 566 430,9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7 207 059,4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43 141 569,4</w:t>
            </w:r>
          </w:p>
        </w:tc>
        <w:tc>
          <w:tcPr>
            <w:tcW w:w="42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77630" w:rsidRPr="00926844" w:rsidRDefault="00777630" w:rsidP="00777630"/>
        </w:tc>
      </w:tr>
      <w:tr w:rsidR="00926844" w:rsidRPr="00926844" w:rsidTr="00593816">
        <w:trPr>
          <w:trHeight w:val="402"/>
        </w:trPr>
        <w:tc>
          <w:tcPr>
            <w:tcW w:w="23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/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Проектная часть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both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77630" w:rsidRPr="00926844" w:rsidRDefault="00777630" w:rsidP="00777630"/>
        </w:tc>
      </w:tr>
      <w:tr w:rsidR="00926844" w:rsidRPr="00926844" w:rsidTr="00593816">
        <w:trPr>
          <w:trHeight w:val="402"/>
        </w:trPr>
        <w:tc>
          <w:tcPr>
            <w:tcW w:w="23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/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both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397 944,7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397 944,7</w:t>
            </w:r>
          </w:p>
        </w:tc>
        <w:tc>
          <w:tcPr>
            <w:tcW w:w="42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77630" w:rsidRPr="00926844" w:rsidRDefault="00777630" w:rsidP="00777630"/>
        </w:tc>
      </w:tr>
      <w:tr w:rsidR="00926844" w:rsidRPr="00926844" w:rsidTr="00593816">
        <w:trPr>
          <w:trHeight w:val="283"/>
        </w:trPr>
        <w:tc>
          <w:tcPr>
            <w:tcW w:w="23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/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both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ИТОГО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397 944,7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397 944,7</w:t>
            </w:r>
          </w:p>
        </w:tc>
        <w:tc>
          <w:tcPr>
            <w:tcW w:w="42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77630" w:rsidRPr="00926844" w:rsidRDefault="00777630" w:rsidP="00777630"/>
        </w:tc>
      </w:tr>
      <w:tr w:rsidR="00926844" w:rsidRPr="00926844" w:rsidTr="00593816">
        <w:trPr>
          <w:trHeight w:val="402"/>
        </w:trPr>
        <w:tc>
          <w:tcPr>
            <w:tcW w:w="23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/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Процессная часть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both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10 830,0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10 830,0</w:t>
            </w:r>
          </w:p>
        </w:tc>
        <w:tc>
          <w:tcPr>
            <w:tcW w:w="42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77630" w:rsidRPr="00926844" w:rsidRDefault="00777630" w:rsidP="00777630"/>
        </w:tc>
      </w:tr>
      <w:tr w:rsidR="00926844" w:rsidRPr="00926844" w:rsidTr="00593816">
        <w:trPr>
          <w:trHeight w:val="227"/>
        </w:trPr>
        <w:tc>
          <w:tcPr>
            <w:tcW w:w="23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/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both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ВСЕГО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397 944,7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10 830,0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408 774,7</w:t>
            </w:r>
          </w:p>
        </w:tc>
        <w:tc>
          <w:tcPr>
            <w:tcW w:w="42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77630" w:rsidRPr="00926844" w:rsidRDefault="00777630" w:rsidP="00777630"/>
        </w:tc>
      </w:tr>
      <w:tr w:rsidR="00926844" w:rsidRPr="00926844" w:rsidTr="00593816">
        <w:trPr>
          <w:trHeight w:val="402"/>
        </w:trPr>
        <w:tc>
          <w:tcPr>
            <w:tcW w:w="23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/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Проектная часть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both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77630" w:rsidRPr="00926844" w:rsidRDefault="00777630" w:rsidP="00777630"/>
        </w:tc>
      </w:tr>
      <w:tr w:rsidR="00926844" w:rsidRPr="00926844" w:rsidTr="00593816">
        <w:trPr>
          <w:trHeight w:val="402"/>
        </w:trPr>
        <w:tc>
          <w:tcPr>
            <w:tcW w:w="23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/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both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12 000 000,0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12 000 000,0</w:t>
            </w:r>
          </w:p>
        </w:tc>
        <w:tc>
          <w:tcPr>
            <w:tcW w:w="42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77630" w:rsidRPr="00926844" w:rsidRDefault="00777630" w:rsidP="00777630"/>
        </w:tc>
      </w:tr>
      <w:tr w:rsidR="00926844" w:rsidRPr="00926844" w:rsidTr="00593816">
        <w:trPr>
          <w:trHeight w:val="283"/>
        </w:trPr>
        <w:tc>
          <w:tcPr>
            <w:tcW w:w="23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/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both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ИТОГО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12 000 000,0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12 000 000,0</w:t>
            </w:r>
          </w:p>
        </w:tc>
        <w:tc>
          <w:tcPr>
            <w:tcW w:w="42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77630" w:rsidRPr="00926844" w:rsidRDefault="00777630" w:rsidP="00777630"/>
        </w:tc>
      </w:tr>
      <w:tr w:rsidR="00926844" w:rsidRPr="00926844" w:rsidTr="00593816">
        <w:trPr>
          <w:trHeight w:val="402"/>
        </w:trPr>
        <w:tc>
          <w:tcPr>
            <w:tcW w:w="23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/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Процессная часть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CD0870">
            <w:pPr>
              <w:jc w:val="both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77630" w:rsidRPr="00926844" w:rsidRDefault="00777630" w:rsidP="00777630"/>
        </w:tc>
      </w:tr>
      <w:tr w:rsidR="00926844" w:rsidRPr="00926844" w:rsidTr="00593816">
        <w:trPr>
          <w:trHeight w:val="227"/>
        </w:trPr>
        <w:tc>
          <w:tcPr>
            <w:tcW w:w="23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/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ВСЕГО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12 000 000,0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12 000 000,0</w:t>
            </w:r>
          </w:p>
        </w:tc>
        <w:tc>
          <w:tcPr>
            <w:tcW w:w="42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77630" w:rsidRPr="00926844" w:rsidRDefault="00777630" w:rsidP="00777630"/>
        </w:tc>
      </w:tr>
      <w:tr w:rsidR="00926844" w:rsidRPr="00926844" w:rsidTr="00593816">
        <w:trPr>
          <w:trHeight w:val="227"/>
        </w:trPr>
        <w:tc>
          <w:tcPr>
            <w:tcW w:w="23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/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6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ВСЕГО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Проектная часть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77630" w:rsidRPr="00926844" w:rsidRDefault="00777630" w:rsidP="00777630"/>
        </w:tc>
      </w:tr>
      <w:tr w:rsidR="00926844" w:rsidRPr="00926844" w:rsidTr="00593816">
        <w:trPr>
          <w:trHeight w:val="227"/>
        </w:trPr>
        <w:tc>
          <w:tcPr>
            <w:tcW w:w="23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/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6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27 385 572,1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5 629 733,7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2 182 077,6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5 346 451,3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5 566 430,9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7 207 059,4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 xml:space="preserve">      </w:t>
            </w:r>
          </w:p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 xml:space="preserve">      53 295 426,8</w:t>
            </w:r>
          </w:p>
        </w:tc>
        <w:tc>
          <w:tcPr>
            <w:tcW w:w="42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77630" w:rsidRPr="00926844" w:rsidRDefault="00777630" w:rsidP="00777630"/>
        </w:tc>
      </w:tr>
      <w:tr w:rsidR="00926844" w:rsidRPr="00926844" w:rsidTr="00593816">
        <w:trPr>
          <w:trHeight w:val="227"/>
        </w:trPr>
        <w:tc>
          <w:tcPr>
            <w:tcW w:w="23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/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6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ИТОГО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27 385 572,1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5 629 733,7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2 182 077,6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5 346 451,3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5 566 430,9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7 207 059,4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53 317 325,0</w:t>
            </w:r>
          </w:p>
        </w:tc>
        <w:tc>
          <w:tcPr>
            <w:tcW w:w="42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77630" w:rsidRPr="00926844" w:rsidRDefault="00777630" w:rsidP="00777630"/>
        </w:tc>
      </w:tr>
      <w:tr w:rsidR="00926844" w:rsidRPr="00926844" w:rsidTr="00593816">
        <w:trPr>
          <w:trHeight w:val="227"/>
        </w:trPr>
        <w:tc>
          <w:tcPr>
            <w:tcW w:w="23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/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6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Процессная часть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1 590 063,1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642 956,0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2 233 019,1</w:t>
            </w:r>
          </w:p>
        </w:tc>
        <w:tc>
          <w:tcPr>
            <w:tcW w:w="42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77630" w:rsidRPr="00926844" w:rsidRDefault="00777630" w:rsidP="00777630"/>
        </w:tc>
      </w:tr>
      <w:tr w:rsidR="00926844" w:rsidRPr="00926844" w:rsidTr="00593816">
        <w:trPr>
          <w:trHeight w:val="283"/>
        </w:trPr>
        <w:tc>
          <w:tcPr>
            <w:tcW w:w="236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/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6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3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ВСЕГО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28 975 635,2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6 272 689,7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2 182 077,6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5 346 451,3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5 566 430,9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7 207 059,4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55 550 344,1</w:t>
            </w:r>
          </w:p>
        </w:tc>
        <w:tc>
          <w:tcPr>
            <w:tcW w:w="425" w:type="dxa"/>
            <w:vMerge/>
            <w:tcBorders>
              <w:left w:val="nil"/>
              <w:bottom w:val="nil"/>
            </w:tcBorders>
            <w:shd w:val="clear" w:color="000000" w:fill="FFFF00"/>
            <w:vAlign w:val="center"/>
          </w:tcPr>
          <w:p w:rsidR="00777630" w:rsidRPr="00926844" w:rsidRDefault="00777630" w:rsidP="00777630"/>
        </w:tc>
      </w:tr>
    </w:tbl>
    <w:p w:rsidR="00777630" w:rsidRPr="00926844" w:rsidRDefault="00777630" w:rsidP="00777630"/>
    <w:p w:rsidR="00777630" w:rsidRPr="00926844" w:rsidRDefault="00777630" w:rsidP="00777630"/>
    <w:p w:rsidR="00777630" w:rsidRPr="00926844" w:rsidRDefault="00777630" w:rsidP="00777630"/>
    <w:p w:rsidR="00777630" w:rsidRPr="00926844" w:rsidRDefault="00777630" w:rsidP="00777630"/>
    <w:p w:rsidR="00777630" w:rsidRPr="00926844" w:rsidRDefault="00777630" w:rsidP="00777630"/>
    <w:p w:rsidR="00777630" w:rsidRPr="00926844" w:rsidRDefault="00777630" w:rsidP="00777630"/>
    <w:p w:rsidR="00777630" w:rsidRPr="00926844" w:rsidRDefault="00777630" w:rsidP="00777630"/>
    <w:p w:rsidR="00777630" w:rsidRPr="00926844" w:rsidRDefault="00777630" w:rsidP="00777630"/>
    <w:p w:rsidR="00425A0F" w:rsidRPr="00926844" w:rsidRDefault="00425A0F" w:rsidP="00777630"/>
    <w:p w:rsidR="00777630" w:rsidRPr="00926844" w:rsidRDefault="00FC1390" w:rsidP="00425A0F">
      <w:pPr>
        <w:ind w:firstLine="708"/>
      </w:pPr>
      <w:r w:rsidRPr="00926844">
        <w:t>4</w:t>
      </w:r>
      <w:r w:rsidR="00777630" w:rsidRPr="00926844">
        <w:t>.4. Пункты 1 и 2 таблицы 4 подраздела 1.6.2 раздела 1 приложения к постановлению изложить в следующей редакции:</w:t>
      </w:r>
    </w:p>
    <w:p w:rsidR="00CD0870" w:rsidRPr="00926844" w:rsidRDefault="00CD0870" w:rsidP="00777630"/>
    <w:tbl>
      <w:tblPr>
        <w:tblW w:w="14855" w:type="dxa"/>
        <w:tblInd w:w="279" w:type="dxa"/>
        <w:tblLook w:val="04A0" w:firstRow="1" w:lastRow="0" w:firstColumn="1" w:lastColumn="0" w:noHBand="0" w:noVBand="1"/>
      </w:tblPr>
      <w:tblGrid>
        <w:gridCol w:w="316"/>
        <w:gridCol w:w="405"/>
        <w:gridCol w:w="2467"/>
        <w:gridCol w:w="1922"/>
        <w:gridCol w:w="1784"/>
        <w:gridCol w:w="1239"/>
        <w:gridCol w:w="1239"/>
        <w:gridCol w:w="1101"/>
        <w:gridCol w:w="967"/>
        <w:gridCol w:w="966"/>
        <w:gridCol w:w="829"/>
        <w:gridCol w:w="1237"/>
        <w:gridCol w:w="383"/>
      </w:tblGrid>
      <w:tr w:rsidR="00926844" w:rsidRPr="00926844" w:rsidTr="00593816">
        <w:trPr>
          <w:trHeight w:val="283"/>
        </w:trPr>
        <w:tc>
          <w:tcPr>
            <w:tcW w:w="222" w:type="dxa"/>
            <w:tcBorders>
              <w:right w:val="single" w:sz="4" w:space="0" w:color="auto"/>
            </w:tcBorders>
          </w:tcPr>
          <w:p w:rsidR="00777630" w:rsidRPr="00926844" w:rsidRDefault="00777630" w:rsidP="00777630">
            <w:pPr>
              <w:rPr>
                <w:sz w:val="20"/>
                <w:szCs w:val="20"/>
              </w:rPr>
            </w:pPr>
            <w:r w:rsidRPr="00926844">
              <w:rPr>
                <w:sz w:val="20"/>
                <w:szCs w:val="20"/>
              </w:rPr>
              <w:t>«</w:t>
            </w:r>
          </w:p>
        </w:tc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</w:t>
            </w:r>
          </w:p>
        </w:tc>
        <w:tc>
          <w:tcPr>
            <w:tcW w:w="2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Объем финансирования региональных проектов, реализуемых в рамках государственной программы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Бюджет</w:t>
            </w:r>
            <w:r w:rsidRPr="0092684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351 404,0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315 305,3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403 399,5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1 070 108,8</w:t>
            </w:r>
          </w:p>
        </w:tc>
        <w:tc>
          <w:tcPr>
            <w:tcW w:w="396" w:type="dxa"/>
            <w:tcBorders>
              <w:left w:val="single" w:sz="4" w:space="0" w:color="auto"/>
            </w:tcBorders>
          </w:tcPr>
          <w:p w:rsidR="00777630" w:rsidRPr="00926844" w:rsidRDefault="00777630" w:rsidP="00777630"/>
        </w:tc>
      </w:tr>
      <w:tr w:rsidR="00926844" w:rsidRPr="00926844" w:rsidTr="00593816">
        <w:trPr>
          <w:trHeight w:val="283"/>
        </w:trPr>
        <w:tc>
          <w:tcPr>
            <w:tcW w:w="222" w:type="dxa"/>
            <w:tcBorders>
              <w:right w:val="single" w:sz="4" w:space="0" w:color="auto"/>
            </w:tcBorders>
          </w:tcPr>
          <w:p w:rsidR="00777630" w:rsidRPr="00926844" w:rsidRDefault="00777630" w:rsidP="00777630"/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2 105 670,3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15 943,1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2 121 613,4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</w:tcPr>
          <w:p w:rsidR="00777630" w:rsidRPr="00926844" w:rsidRDefault="00777630" w:rsidP="00777630"/>
        </w:tc>
      </w:tr>
      <w:tr w:rsidR="00926844" w:rsidRPr="00926844" w:rsidTr="00593816">
        <w:trPr>
          <w:trHeight w:val="283"/>
        </w:trPr>
        <w:tc>
          <w:tcPr>
            <w:tcW w:w="222" w:type="dxa"/>
            <w:tcBorders>
              <w:right w:val="single" w:sz="4" w:space="0" w:color="auto"/>
            </w:tcBorders>
          </w:tcPr>
          <w:p w:rsidR="00777630" w:rsidRPr="00926844" w:rsidRDefault="00777630" w:rsidP="00777630"/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ИТОГО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2 457 074,3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331 248,4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403 399,5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3 191 722,2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</w:tcPr>
          <w:p w:rsidR="00777630" w:rsidRPr="00926844" w:rsidRDefault="00777630" w:rsidP="00777630"/>
        </w:tc>
      </w:tr>
      <w:tr w:rsidR="00926844" w:rsidRPr="00926844" w:rsidTr="00593816">
        <w:trPr>
          <w:trHeight w:val="283"/>
        </w:trPr>
        <w:tc>
          <w:tcPr>
            <w:tcW w:w="222" w:type="dxa"/>
            <w:tcBorders>
              <w:right w:val="single" w:sz="4" w:space="0" w:color="auto"/>
            </w:tcBorders>
          </w:tcPr>
          <w:p w:rsidR="00777630" w:rsidRPr="00926844" w:rsidRDefault="00777630" w:rsidP="00777630"/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 xml:space="preserve">Федеральный </w:t>
            </w:r>
            <w:r w:rsidRPr="00926844">
              <w:rPr>
                <w:sz w:val="16"/>
                <w:szCs w:val="16"/>
              </w:rPr>
              <w:br/>
              <w:t>бюджет*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13 873,2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14 324,0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16 675,6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44 872,8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</w:tcPr>
          <w:p w:rsidR="00777630" w:rsidRPr="00926844" w:rsidRDefault="00777630" w:rsidP="00777630"/>
        </w:tc>
      </w:tr>
      <w:tr w:rsidR="00926844" w:rsidRPr="00926844" w:rsidTr="00593816">
        <w:trPr>
          <w:trHeight w:val="283"/>
        </w:trPr>
        <w:tc>
          <w:tcPr>
            <w:tcW w:w="222" w:type="dxa"/>
            <w:tcBorders>
              <w:right w:val="single" w:sz="4" w:space="0" w:color="auto"/>
            </w:tcBorders>
          </w:tcPr>
          <w:p w:rsidR="00777630" w:rsidRPr="00926844" w:rsidRDefault="00777630" w:rsidP="00777630"/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397 944,7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397 944,7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</w:tcPr>
          <w:p w:rsidR="00777630" w:rsidRPr="00926844" w:rsidRDefault="00777630" w:rsidP="00777630"/>
        </w:tc>
      </w:tr>
      <w:tr w:rsidR="00926844" w:rsidRPr="00926844" w:rsidTr="00593816">
        <w:trPr>
          <w:trHeight w:val="283"/>
        </w:trPr>
        <w:tc>
          <w:tcPr>
            <w:tcW w:w="222" w:type="dxa"/>
            <w:tcBorders>
              <w:right w:val="single" w:sz="4" w:space="0" w:color="auto"/>
            </w:tcBorders>
          </w:tcPr>
          <w:p w:rsidR="00777630" w:rsidRPr="00926844" w:rsidRDefault="00777630" w:rsidP="00777630"/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ИТОГО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411 817,9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14 324,0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16 675,6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442 817,5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</w:tcPr>
          <w:p w:rsidR="00777630" w:rsidRPr="00926844" w:rsidRDefault="00777630" w:rsidP="00777630"/>
        </w:tc>
      </w:tr>
      <w:tr w:rsidR="00926844" w:rsidRPr="00926844" w:rsidTr="00593816">
        <w:trPr>
          <w:trHeight w:val="283"/>
        </w:trPr>
        <w:tc>
          <w:tcPr>
            <w:tcW w:w="222" w:type="dxa"/>
            <w:tcBorders>
              <w:right w:val="single" w:sz="4" w:space="0" w:color="auto"/>
            </w:tcBorders>
          </w:tcPr>
          <w:p w:rsidR="00777630" w:rsidRPr="00926844" w:rsidRDefault="00777630" w:rsidP="00777630"/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Внебюджетные</w:t>
            </w:r>
            <w:r w:rsidRPr="00926844">
              <w:rPr>
                <w:sz w:val="16"/>
                <w:szCs w:val="16"/>
              </w:rPr>
              <w:br/>
              <w:t>средства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  <w:shd w:val="clear" w:color="000000" w:fill="FFFFFF"/>
          </w:tcPr>
          <w:p w:rsidR="00777630" w:rsidRPr="00926844" w:rsidRDefault="00777630" w:rsidP="00777630"/>
        </w:tc>
      </w:tr>
      <w:tr w:rsidR="00926844" w:rsidRPr="00926844" w:rsidTr="00593816">
        <w:trPr>
          <w:trHeight w:val="283"/>
        </w:trPr>
        <w:tc>
          <w:tcPr>
            <w:tcW w:w="222" w:type="dxa"/>
            <w:tcBorders>
              <w:right w:val="single" w:sz="4" w:space="0" w:color="auto"/>
            </w:tcBorders>
          </w:tcPr>
          <w:p w:rsidR="00777630" w:rsidRPr="00926844" w:rsidRDefault="00777630" w:rsidP="00777630"/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  <w:shd w:val="clear" w:color="000000" w:fill="FFFFFF"/>
          </w:tcPr>
          <w:p w:rsidR="00777630" w:rsidRPr="00926844" w:rsidRDefault="00777630" w:rsidP="00777630"/>
        </w:tc>
      </w:tr>
      <w:tr w:rsidR="00926844" w:rsidRPr="00926844" w:rsidTr="00593816">
        <w:trPr>
          <w:trHeight w:val="283"/>
        </w:trPr>
        <w:tc>
          <w:tcPr>
            <w:tcW w:w="222" w:type="dxa"/>
            <w:tcBorders>
              <w:right w:val="single" w:sz="4" w:space="0" w:color="auto"/>
            </w:tcBorders>
          </w:tcPr>
          <w:p w:rsidR="00777630" w:rsidRPr="00926844" w:rsidRDefault="00777630" w:rsidP="00777630"/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ИТОГО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</w:tcPr>
          <w:p w:rsidR="00777630" w:rsidRPr="00926844" w:rsidRDefault="00777630" w:rsidP="00777630"/>
        </w:tc>
      </w:tr>
      <w:tr w:rsidR="00926844" w:rsidRPr="00926844" w:rsidTr="00593816">
        <w:trPr>
          <w:trHeight w:val="340"/>
        </w:trPr>
        <w:tc>
          <w:tcPr>
            <w:tcW w:w="222" w:type="dxa"/>
            <w:tcBorders>
              <w:right w:val="single" w:sz="4" w:space="0" w:color="auto"/>
            </w:tcBorders>
          </w:tcPr>
          <w:p w:rsidR="00777630" w:rsidRPr="00926844" w:rsidRDefault="00777630" w:rsidP="00777630"/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3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ВСЕГО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2 868 892,2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345 572,4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420 075,1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3 634 539,7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</w:tcPr>
          <w:p w:rsidR="00777630" w:rsidRPr="00926844" w:rsidRDefault="00777630" w:rsidP="00777630"/>
        </w:tc>
      </w:tr>
      <w:tr w:rsidR="00926844" w:rsidRPr="00926844" w:rsidTr="00593816">
        <w:trPr>
          <w:trHeight w:val="283"/>
        </w:trPr>
        <w:tc>
          <w:tcPr>
            <w:tcW w:w="222" w:type="dxa"/>
            <w:tcBorders>
              <w:top w:val="nil"/>
              <w:right w:val="single" w:sz="4" w:space="0" w:color="auto"/>
            </w:tcBorders>
          </w:tcPr>
          <w:p w:rsidR="00777630" w:rsidRPr="00926844" w:rsidRDefault="00777630" w:rsidP="00777630"/>
        </w:tc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</w:t>
            </w:r>
          </w:p>
        </w:tc>
        <w:tc>
          <w:tcPr>
            <w:tcW w:w="2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РП «Спорт - норма жизни»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Бюджет</w:t>
            </w:r>
            <w:r w:rsidRPr="0092684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351 404,0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315 305,3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403 399,5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1 070 108,8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</w:tcPr>
          <w:p w:rsidR="00777630" w:rsidRPr="00926844" w:rsidRDefault="00777630" w:rsidP="00777630"/>
        </w:tc>
      </w:tr>
      <w:tr w:rsidR="00926844" w:rsidRPr="00926844" w:rsidTr="00593816">
        <w:trPr>
          <w:trHeight w:val="283"/>
        </w:trPr>
        <w:tc>
          <w:tcPr>
            <w:tcW w:w="222" w:type="dxa"/>
            <w:tcBorders>
              <w:top w:val="nil"/>
              <w:right w:val="single" w:sz="4" w:space="0" w:color="auto"/>
            </w:tcBorders>
          </w:tcPr>
          <w:p w:rsidR="00777630" w:rsidRPr="00926844" w:rsidRDefault="00777630" w:rsidP="00777630"/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2 105 670,3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15 943,1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2 121 613,4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</w:tcPr>
          <w:p w:rsidR="00777630" w:rsidRPr="00926844" w:rsidRDefault="00777630" w:rsidP="00777630"/>
        </w:tc>
      </w:tr>
      <w:tr w:rsidR="00926844" w:rsidRPr="00926844" w:rsidTr="00593816">
        <w:trPr>
          <w:trHeight w:val="283"/>
        </w:trPr>
        <w:tc>
          <w:tcPr>
            <w:tcW w:w="222" w:type="dxa"/>
            <w:tcBorders>
              <w:top w:val="nil"/>
              <w:right w:val="single" w:sz="4" w:space="0" w:color="auto"/>
            </w:tcBorders>
          </w:tcPr>
          <w:p w:rsidR="00777630" w:rsidRPr="00926844" w:rsidRDefault="00777630" w:rsidP="00777630"/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ИТОГО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2 457 074,3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331 248,4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403 399,5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3 191 722,2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</w:tcPr>
          <w:p w:rsidR="00777630" w:rsidRPr="00926844" w:rsidRDefault="00777630" w:rsidP="00777630"/>
        </w:tc>
      </w:tr>
      <w:tr w:rsidR="00926844" w:rsidRPr="00926844" w:rsidTr="00593816">
        <w:trPr>
          <w:trHeight w:val="283"/>
        </w:trPr>
        <w:tc>
          <w:tcPr>
            <w:tcW w:w="222" w:type="dxa"/>
            <w:tcBorders>
              <w:top w:val="nil"/>
              <w:right w:val="single" w:sz="4" w:space="0" w:color="auto"/>
            </w:tcBorders>
          </w:tcPr>
          <w:p w:rsidR="00777630" w:rsidRPr="00926844" w:rsidRDefault="00777630" w:rsidP="00777630"/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 xml:space="preserve">Федеральный </w:t>
            </w:r>
            <w:r w:rsidRPr="00926844">
              <w:rPr>
                <w:sz w:val="16"/>
                <w:szCs w:val="16"/>
              </w:rPr>
              <w:br/>
              <w:t>бюджет*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13 873,2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14 324,0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16 675,6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44 872,8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</w:tcPr>
          <w:p w:rsidR="00777630" w:rsidRPr="00926844" w:rsidRDefault="00777630" w:rsidP="00777630"/>
        </w:tc>
      </w:tr>
      <w:tr w:rsidR="00926844" w:rsidRPr="00926844" w:rsidTr="00593816">
        <w:trPr>
          <w:trHeight w:val="283"/>
        </w:trPr>
        <w:tc>
          <w:tcPr>
            <w:tcW w:w="222" w:type="dxa"/>
            <w:tcBorders>
              <w:top w:val="nil"/>
              <w:right w:val="single" w:sz="4" w:space="0" w:color="auto"/>
            </w:tcBorders>
          </w:tcPr>
          <w:p w:rsidR="00777630" w:rsidRPr="00926844" w:rsidRDefault="00777630" w:rsidP="00777630"/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397 944,7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397 944,7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</w:tcPr>
          <w:p w:rsidR="00777630" w:rsidRPr="00926844" w:rsidRDefault="00777630" w:rsidP="00777630"/>
        </w:tc>
      </w:tr>
      <w:tr w:rsidR="00926844" w:rsidRPr="00926844" w:rsidTr="00593816">
        <w:trPr>
          <w:trHeight w:val="283"/>
        </w:trPr>
        <w:tc>
          <w:tcPr>
            <w:tcW w:w="222" w:type="dxa"/>
            <w:tcBorders>
              <w:top w:val="nil"/>
              <w:right w:val="single" w:sz="4" w:space="0" w:color="auto"/>
            </w:tcBorders>
          </w:tcPr>
          <w:p w:rsidR="00777630" w:rsidRPr="00926844" w:rsidRDefault="00777630" w:rsidP="00777630"/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ИТОГО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411 817,9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14 324,0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16 675,6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442 817,5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</w:tcPr>
          <w:p w:rsidR="00777630" w:rsidRPr="00926844" w:rsidRDefault="00777630" w:rsidP="00777630"/>
        </w:tc>
      </w:tr>
      <w:tr w:rsidR="00926844" w:rsidRPr="00926844" w:rsidTr="00593816">
        <w:trPr>
          <w:trHeight w:val="283"/>
        </w:trPr>
        <w:tc>
          <w:tcPr>
            <w:tcW w:w="222" w:type="dxa"/>
            <w:tcBorders>
              <w:top w:val="nil"/>
              <w:right w:val="single" w:sz="4" w:space="0" w:color="auto"/>
            </w:tcBorders>
          </w:tcPr>
          <w:p w:rsidR="00777630" w:rsidRPr="00926844" w:rsidRDefault="00777630" w:rsidP="00777630"/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Внебюджетные</w:t>
            </w:r>
            <w:r w:rsidRPr="00926844">
              <w:rPr>
                <w:sz w:val="16"/>
                <w:szCs w:val="16"/>
              </w:rPr>
              <w:br/>
              <w:t>средства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  <w:shd w:val="clear" w:color="000000" w:fill="FFFFFF"/>
          </w:tcPr>
          <w:p w:rsidR="00777630" w:rsidRPr="00926844" w:rsidRDefault="00777630" w:rsidP="00777630"/>
        </w:tc>
      </w:tr>
      <w:tr w:rsidR="00926844" w:rsidRPr="00926844" w:rsidTr="00593816">
        <w:trPr>
          <w:trHeight w:val="283"/>
        </w:trPr>
        <w:tc>
          <w:tcPr>
            <w:tcW w:w="222" w:type="dxa"/>
            <w:tcBorders>
              <w:top w:val="nil"/>
              <w:right w:val="single" w:sz="4" w:space="0" w:color="auto"/>
            </w:tcBorders>
          </w:tcPr>
          <w:p w:rsidR="00777630" w:rsidRPr="00926844" w:rsidRDefault="00777630" w:rsidP="00777630"/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  <w:shd w:val="clear" w:color="000000" w:fill="FFFFFF"/>
          </w:tcPr>
          <w:p w:rsidR="00777630" w:rsidRPr="00926844" w:rsidRDefault="00777630" w:rsidP="00777630"/>
        </w:tc>
      </w:tr>
      <w:tr w:rsidR="00926844" w:rsidRPr="00926844" w:rsidTr="00593816">
        <w:trPr>
          <w:trHeight w:val="283"/>
        </w:trPr>
        <w:tc>
          <w:tcPr>
            <w:tcW w:w="222" w:type="dxa"/>
            <w:tcBorders>
              <w:top w:val="nil"/>
              <w:right w:val="single" w:sz="4" w:space="0" w:color="auto"/>
            </w:tcBorders>
          </w:tcPr>
          <w:p w:rsidR="00777630" w:rsidRPr="00926844" w:rsidRDefault="00777630" w:rsidP="00777630"/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ИТОГО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</w:tcPr>
          <w:p w:rsidR="00777630" w:rsidRPr="00926844" w:rsidRDefault="00777630" w:rsidP="00777630"/>
        </w:tc>
      </w:tr>
      <w:tr w:rsidR="00926844" w:rsidRPr="00926844" w:rsidTr="00593816">
        <w:trPr>
          <w:trHeight w:val="340"/>
        </w:trPr>
        <w:tc>
          <w:tcPr>
            <w:tcW w:w="222" w:type="dxa"/>
            <w:tcBorders>
              <w:top w:val="nil"/>
              <w:right w:val="single" w:sz="4" w:space="0" w:color="auto"/>
            </w:tcBorders>
          </w:tcPr>
          <w:p w:rsidR="00777630" w:rsidRPr="00926844" w:rsidRDefault="00777630" w:rsidP="00777630"/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3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ВСЕГО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2 868 892,2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345 572,4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420 075,1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425A0F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3 634 539,7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</w:tcPr>
          <w:p w:rsidR="00777630" w:rsidRPr="00926844" w:rsidRDefault="00777630" w:rsidP="00777630">
            <w:pPr>
              <w:rPr>
                <w:sz w:val="20"/>
                <w:szCs w:val="20"/>
              </w:rPr>
            </w:pPr>
            <w:r w:rsidRPr="00926844">
              <w:rPr>
                <w:sz w:val="20"/>
                <w:szCs w:val="20"/>
              </w:rPr>
              <w:t>».</w:t>
            </w:r>
          </w:p>
        </w:tc>
      </w:tr>
    </w:tbl>
    <w:p w:rsidR="00777630" w:rsidRPr="00926844" w:rsidRDefault="00777630" w:rsidP="00777630"/>
    <w:p w:rsidR="00777630" w:rsidRPr="00926844" w:rsidRDefault="00777630" w:rsidP="00777630">
      <w:pPr>
        <w:rPr>
          <w:lang w:val="en-US"/>
        </w:rPr>
      </w:pPr>
    </w:p>
    <w:p w:rsidR="00777630" w:rsidRPr="00926844" w:rsidRDefault="00777630" w:rsidP="00777630"/>
    <w:p w:rsidR="00777630" w:rsidRPr="00926844" w:rsidRDefault="00777630" w:rsidP="00777630"/>
    <w:p w:rsidR="00777630" w:rsidRPr="00926844" w:rsidRDefault="00777630" w:rsidP="00777630"/>
    <w:p w:rsidR="00777630" w:rsidRPr="00926844" w:rsidRDefault="00777630" w:rsidP="00777630"/>
    <w:p w:rsidR="00777630" w:rsidRPr="00926844" w:rsidRDefault="00777630" w:rsidP="00777630"/>
    <w:p w:rsidR="00777630" w:rsidRPr="00926844" w:rsidRDefault="00777630" w:rsidP="00777630"/>
    <w:p w:rsidR="00777630" w:rsidRPr="00926844" w:rsidRDefault="00777630" w:rsidP="00777630"/>
    <w:p w:rsidR="007E66B1" w:rsidRPr="00926844" w:rsidRDefault="007E66B1" w:rsidP="00777630"/>
    <w:p w:rsidR="007E66B1" w:rsidRPr="00926844" w:rsidRDefault="007E66B1" w:rsidP="00777630"/>
    <w:p w:rsidR="007E66B1" w:rsidRPr="00926844" w:rsidRDefault="007E66B1" w:rsidP="00777630"/>
    <w:p w:rsidR="00327742" w:rsidRDefault="00327742" w:rsidP="007E66B1">
      <w:pPr>
        <w:ind w:firstLine="708"/>
      </w:pPr>
    </w:p>
    <w:p w:rsidR="00777630" w:rsidRPr="00926844" w:rsidRDefault="00FC1390" w:rsidP="007E66B1">
      <w:pPr>
        <w:ind w:firstLine="708"/>
      </w:pPr>
      <w:r w:rsidRPr="00926844">
        <w:t>4</w:t>
      </w:r>
      <w:r w:rsidR="00777630" w:rsidRPr="00926844">
        <w:t>.5. Пункты 5 и 5.1 таблицы 4 подраздела 1.6.2 раздела 1 приложения к постановлению изложить в следующей редакции:</w:t>
      </w:r>
    </w:p>
    <w:p w:rsidR="00777630" w:rsidRPr="00926844" w:rsidRDefault="00777630" w:rsidP="00777630"/>
    <w:tbl>
      <w:tblPr>
        <w:tblW w:w="15787" w:type="dxa"/>
        <w:tblInd w:w="108" w:type="dxa"/>
        <w:tblLook w:val="04A0" w:firstRow="1" w:lastRow="0" w:firstColumn="1" w:lastColumn="0" w:noHBand="0" w:noVBand="1"/>
      </w:tblPr>
      <w:tblGrid>
        <w:gridCol w:w="316"/>
        <w:gridCol w:w="440"/>
        <w:gridCol w:w="2696"/>
        <w:gridCol w:w="1949"/>
        <w:gridCol w:w="1788"/>
        <w:gridCol w:w="1276"/>
        <w:gridCol w:w="1276"/>
        <w:gridCol w:w="1134"/>
        <w:gridCol w:w="994"/>
        <w:gridCol w:w="993"/>
        <w:gridCol w:w="852"/>
        <w:gridCol w:w="1707"/>
        <w:gridCol w:w="366"/>
      </w:tblGrid>
      <w:tr w:rsidR="00926844" w:rsidRPr="00926844" w:rsidTr="00593816">
        <w:trPr>
          <w:trHeight w:val="283"/>
        </w:trPr>
        <w:tc>
          <w:tcPr>
            <w:tcW w:w="296" w:type="dxa"/>
            <w:tcBorders>
              <w:right w:val="single" w:sz="4" w:space="0" w:color="auto"/>
            </w:tcBorders>
          </w:tcPr>
          <w:p w:rsidR="00777630" w:rsidRPr="00926844" w:rsidRDefault="00777630" w:rsidP="007E66B1">
            <w:pPr>
              <w:rPr>
                <w:sz w:val="20"/>
                <w:szCs w:val="20"/>
              </w:rPr>
            </w:pPr>
            <w:r w:rsidRPr="00926844">
              <w:rPr>
                <w:sz w:val="20"/>
                <w:szCs w:val="20"/>
              </w:rPr>
              <w:t>«</w:t>
            </w:r>
          </w:p>
        </w:tc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5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Объем финансирования региональных проектов, реализуемых в рамках подпрограммы 3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Бюджет</w:t>
            </w:r>
            <w:r w:rsidRPr="0092684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777630" w:rsidRPr="00926844" w:rsidRDefault="00777630" w:rsidP="00777630"/>
        </w:tc>
      </w:tr>
      <w:tr w:rsidR="00926844" w:rsidRPr="00926844" w:rsidTr="00593816">
        <w:trPr>
          <w:trHeight w:val="283"/>
        </w:trPr>
        <w:tc>
          <w:tcPr>
            <w:tcW w:w="296" w:type="dxa"/>
            <w:tcBorders>
              <w:right w:val="single" w:sz="4" w:space="0" w:color="auto"/>
            </w:tcBorders>
          </w:tcPr>
          <w:p w:rsidR="00777630" w:rsidRPr="00926844" w:rsidRDefault="00777630" w:rsidP="00777630"/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2 105 670,3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15 943,1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2 121 613,4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777630" w:rsidRPr="00926844" w:rsidRDefault="00777630" w:rsidP="00777630"/>
        </w:tc>
      </w:tr>
      <w:tr w:rsidR="00926844" w:rsidRPr="00926844" w:rsidTr="00593816">
        <w:trPr>
          <w:trHeight w:val="214"/>
        </w:trPr>
        <w:tc>
          <w:tcPr>
            <w:tcW w:w="296" w:type="dxa"/>
            <w:tcBorders>
              <w:right w:val="single" w:sz="4" w:space="0" w:color="auto"/>
            </w:tcBorders>
          </w:tcPr>
          <w:p w:rsidR="00777630" w:rsidRPr="00926844" w:rsidRDefault="00777630" w:rsidP="00777630"/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2 105 670,3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15 943,1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2 121 613,4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777630" w:rsidRPr="00926844" w:rsidRDefault="00777630" w:rsidP="00777630"/>
        </w:tc>
      </w:tr>
      <w:tr w:rsidR="00926844" w:rsidRPr="00926844" w:rsidTr="00593816">
        <w:trPr>
          <w:trHeight w:val="283"/>
        </w:trPr>
        <w:tc>
          <w:tcPr>
            <w:tcW w:w="296" w:type="dxa"/>
            <w:tcBorders>
              <w:right w:val="single" w:sz="4" w:space="0" w:color="auto"/>
            </w:tcBorders>
          </w:tcPr>
          <w:p w:rsidR="00777630" w:rsidRPr="00926844" w:rsidRDefault="00777630" w:rsidP="00777630"/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 xml:space="preserve">Федеральный </w:t>
            </w:r>
            <w:r w:rsidRPr="00926844">
              <w:rPr>
                <w:sz w:val="16"/>
                <w:szCs w:val="16"/>
              </w:rPr>
              <w:br/>
              <w:t>бюджет*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777630" w:rsidRPr="00926844" w:rsidRDefault="00777630" w:rsidP="00777630"/>
        </w:tc>
      </w:tr>
      <w:tr w:rsidR="00926844" w:rsidRPr="00926844" w:rsidTr="00593816">
        <w:trPr>
          <w:trHeight w:val="283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777630" w:rsidRPr="00926844" w:rsidRDefault="00777630" w:rsidP="00777630"/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397 944,7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397 944,7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</w:tcBorders>
          </w:tcPr>
          <w:p w:rsidR="00777630" w:rsidRPr="00926844" w:rsidRDefault="00777630" w:rsidP="00777630"/>
        </w:tc>
      </w:tr>
      <w:tr w:rsidR="00926844" w:rsidRPr="00926844" w:rsidTr="00593816">
        <w:trPr>
          <w:trHeight w:val="112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777630" w:rsidRPr="00926844" w:rsidRDefault="00777630" w:rsidP="00777630"/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397 944,7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397 944,7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</w:tcBorders>
          </w:tcPr>
          <w:p w:rsidR="00777630" w:rsidRPr="00926844" w:rsidRDefault="00777630" w:rsidP="00777630"/>
        </w:tc>
      </w:tr>
      <w:tr w:rsidR="00926844" w:rsidRPr="00926844" w:rsidTr="00593816">
        <w:trPr>
          <w:trHeight w:val="283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777630" w:rsidRPr="00926844" w:rsidRDefault="00777630" w:rsidP="00777630"/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Внебюджетные</w:t>
            </w:r>
            <w:r w:rsidRPr="00926844">
              <w:rPr>
                <w:sz w:val="16"/>
                <w:szCs w:val="16"/>
              </w:rPr>
              <w:br/>
              <w:t>средства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</w:tcBorders>
          </w:tcPr>
          <w:p w:rsidR="00777630" w:rsidRPr="00926844" w:rsidRDefault="00777630" w:rsidP="00777630"/>
        </w:tc>
      </w:tr>
      <w:tr w:rsidR="00926844" w:rsidRPr="00926844" w:rsidTr="00593816">
        <w:trPr>
          <w:trHeight w:val="283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777630" w:rsidRPr="00926844" w:rsidRDefault="00777630" w:rsidP="00777630"/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</w:tcBorders>
          </w:tcPr>
          <w:p w:rsidR="00777630" w:rsidRPr="00926844" w:rsidRDefault="00777630" w:rsidP="00777630"/>
        </w:tc>
      </w:tr>
      <w:tr w:rsidR="00926844" w:rsidRPr="00926844" w:rsidTr="00593816">
        <w:trPr>
          <w:trHeight w:val="283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777630" w:rsidRPr="00926844" w:rsidRDefault="00777630" w:rsidP="00777630"/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</w:tcBorders>
          </w:tcPr>
          <w:p w:rsidR="00777630" w:rsidRPr="00926844" w:rsidRDefault="00777630" w:rsidP="00777630"/>
        </w:tc>
      </w:tr>
      <w:tr w:rsidR="00926844" w:rsidRPr="00926844" w:rsidTr="00593816">
        <w:trPr>
          <w:trHeight w:val="170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777630" w:rsidRPr="00926844" w:rsidRDefault="00777630" w:rsidP="00777630"/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</w:p>
        </w:tc>
        <w:tc>
          <w:tcPr>
            <w:tcW w:w="3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2 503 615,0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15 943,1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</w:p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2 519 558,1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</w:tcBorders>
          </w:tcPr>
          <w:p w:rsidR="00777630" w:rsidRPr="00926844" w:rsidRDefault="00777630" w:rsidP="00777630"/>
        </w:tc>
      </w:tr>
      <w:tr w:rsidR="00926844" w:rsidRPr="00926844" w:rsidTr="00593816">
        <w:trPr>
          <w:trHeight w:val="283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777630" w:rsidRPr="00926844" w:rsidRDefault="00777630" w:rsidP="00777630"/>
        </w:tc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5.1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РП «Спорт - норма жизни», реализуемый в рамках подпрограммы 3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Бюджет</w:t>
            </w:r>
            <w:r w:rsidRPr="00926844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</w:tcBorders>
          </w:tcPr>
          <w:p w:rsidR="00777630" w:rsidRPr="00926844" w:rsidRDefault="00777630" w:rsidP="00777630"/>
        </w:tc>
      </w:tr>
      <w:tr w:rsidR="00926844" w:rsidRPr="00926844" w:rsidTr="00593816">
        <w:trPr>
          <w:trHeight w:val="283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777630" w:rsidRPr="00926844" w:rsidRDefault="00777630" w:rsidP="00777630"/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2 105 670,3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15 943,1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2 121 613,4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</w:tcBorders>
          </w:tcPr>
          <w:p w:rsidR="00777630" w:rsidRPr="00926844" w:rsidRDefault="00777630" w:rsidP="00777630"/>
        </w:tc>
      </w:tr>
      <w:tr w:rsidR="00926844" w:rsidRPr="00926844" w:rsidTr="00593816">
        <w:trPr>
          <w:trHeight w:val="184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777630" w:rsidRPr="00926844" w:rsidRDefault="00777630" w:rsidP="00777630"/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2 105 670,3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15 943,1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2 121 613,4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</w:tcBorders>
          </w:tcPr>
          <w:p w:rsidR="00777630" w:rsidRPr="00926844" w:rsidRDefault="00777630" w:rsidP="00777630"/>
        </w:tc>
      </w:tr>
      <w:tr w:rsidR="00926844" w:rsidRPr="00926844" w:rsidTr="00593816">
        <w:trPr>
          <w:trHeight w:val="283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777630" w:rsidRPr="00926844" w:rsidRDefault="00777630" w:rsidP="00777630"/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 xml:space="preserve">Федеральный </w:t>
            </w:r>
            <w:r w:rsidRPr="00926844">
              <w:rPr>
                <w:sz w:val="16"/>
                <w:szCs w:val="16"/>
              </w:rPr>
              <w:br/>
              <w:t>бюджет*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</w:tcBorders>
          </w:tcPr>
          <w:p w:rsidR="00777630" w:rsidRPr="00926844" w:rsidRDefault="00777630" w:rsidP="00777630"/>
        </w:tc>
      </w:tr>
      <w:tr w:rsidR="00926844" w:rsidRPr="00926844" w:rsidTr="00593816">
        <w:trPr>
          <w:trHeight w:val="283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777630" w:rsidRPr="00926844" w:rsidRDefault="00777630" w:rsidP="00777630"/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397 944,7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397 944,7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</w:tcBorders>
          </w:tcPr>
          <w:p w:rsidR="00777630" w:rsidRPr="00926844" w:rsidRDefault="00777630" w:rsidP="00777630"/>
        </w:tc>
      </w:tr>
      <w:tr w:rsidR="00926844" w:rsidRPr="00926844" w:rsidTr="00593816">
        <w:trPr>
          <w:trHeight w:val="110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777630" w:rsidRPr="00926844" w:rsidRDefault="00777630" w:rsidP="00777630"/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397 944,7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397 944,7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</w:tcBorders>
          </w:tcPr>
          <w:p w:rsidR="00777630" w:rsidRPr="00926844" w:rsidRDefault="00777630" w:rsidP="00777630"/>
        </w:tc>
      </w:tr>
      <w:tr w:rsidR="00926844" w:rsidRPr="00926844" w:rsidTr="00593816">
        <w:trPr>
          <w:trHeight w:val="283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777630" w:rsidRPr="00926844" w:rsidRDefault="00777630" w:rsidP="00777630"/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Внебюджетные</w:t>
            </w:r>
            <w:r w:rsidRPr="00926844">
              <w:rPr>
                <w:sz w:val="16"/>
                <w:szCs w:val="16"/>
              </w:rPr>
              <w:br/>
              <w:t>средства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</w:tcBorders>
          </w:tcPr>
          <w:p w:rsidR="00777630" w:rsidRPr="00926844" w:rsidRDefault="00777630" w:rsidP="00777630"/>
        </w:tc>
      </w:tr>
      <w:tr w:rsidR="00926844" w:rsidRPr="00926844" w:rsidTr="00593816">
        <w:trPr>
          <w:trHeight w:val="283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777630" w:rsidRPr="00926844" w:rsidRDefault="00777630" w:rsidP="00777630"/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</w:tcBorders>
          </w:tcPr>
          <w:p w:rsidR="00777630" w:rsidRPr="00926844" w:rsidRDefault="00777630" w:rsidP="00777630"/>
        </w:tc>
      </w:tr>
      <w:tr w:rsidR="00926844" w:rsidRPr="00926844" w:rsidTr="00593816">
        <w:trPr>
          <w:trHeight w:val="193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777630" w:rsidRPr="00926844" w:rsidRDefault="00777630" w:rsidP="00777630"/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</w:tcBorders>
          </w:tcPr>
          <w:p w:rsidR="00777630" w:rsidRPr="00926844" w:rsidRDefault="00777630" w:rsidP="00777630"/>
        </w:tc>
      </w:tr>
      <w:tr w:rsidR="00926844" w:rsidRPr="00926844" w:rsidTr="00593816">
        <w:trPr>
          <w:trHeight w:val="194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777630" w:rsidRPr="00926844" w:rsidRDefault="00777630" w:rsidP="00777630"/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</w:p>
        </w:tc>
        <w:tc>
          <w:tcPr>
            <w:tcW w:w="3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30" w:rsidRPr="00926844" w:rsidRDefault="00777630" w:rsidP="007E66B1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2 503 615,0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15 943,1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2 519 558,1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</w:tcBorders>
          </w:tcPr>
          <w:p w:rsidR="00777630" w:rsidRPr="00926844" w:rsidRDefault="00777630" w:rsidP="00777630">
            <w:pPr>
              <w:rPr>
                <w:sz w:val="20"/>
                <w:szCs w:val="20"/>
              </w:rPr>
            </w:pPr>
            <w:r w:rsidRPr="00926844">
              <w:rPr>
                <w:sz w:val="20"/>
                <w:szCs w:val="20"/>
              </w:rPr>
              <w:t>».</w:t>
            </w:r>
          </w:p>
        </w:tc>
      </w:tr>
    </w:tbl>
    <w:p w:rsidR="00777630" w:rsidRPr="00926844" w:rsidRDefault="00777630" w:rsidP="00777630"/>
    <w:p w:rsidR="00777630" w:rsidRPr="00926844" w:rsidRDefault="00FC1390" w:rsidP="007E66B1">
      <w:pPr>
        <w:ind w:firstLine="708"/>
      </w:pPr>
      <w:r w:rsidRPr="00926844">
        <w:t>4</w:t>
      </w:r>
      <w:r w:rsidR="00777630" w:rsidRPr="00926844">
        <w:t>.6. Пункты 10 и 10.1 таблицы 5 подраздела 1.6.3 раздела 1 приложения к постановлению изложить в следующей редакции:</w:t>
      </w:r>
    </w:p>
    <w:p w:rsidR="00777630" w:rsidRPr="00926844" w:rsidRDefault="00777630" w:rsidP="00777630"/>
    <w:tbl>
      <w:tblPr>
        <w:tblW w:w="157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4"/>
        <w:gridCol w:w="425"/>
        <w:gridCol w:w="2977"/>
        <w:gridCol w:w="2551"/>
        <w:gridCol w:w="1296"/>
        <w:gridCol w:w="1296"/>
        <w:gridCol w:w="1296"/>
        <w:gridCol w:w="1296"/>
        <w:gridCol w:w="1296"/>
        <w:gridCol w:w="1296"/>
        <w:gridCol w:w="1296"/>
        <w:gridCol w:w="426"/>
      </w:tblGrid>
      <w:tr w:rsidR="00926844" w:rsidRPr="00926844" w:rsidTr="007E66B1">
        <w:trPr>
          <w:trHeight w:val="283"/>
        </w:trPr>
        <w:tc>
          <w:tcPr>
            <w:tcW w:w="284" w:type="dxa"/>
            <w:tcBorders>
              <w:right w:val="single" w:sz="4" w:space="0" w:color="000000"/>
            </w:tcBorders>
            <w:shd w:val="clear" w:color="000000" w:fill="FFFFFF"/>
          </w:tcPr>
          <w:p w:rsidR="00777630" w:rsidRPr="00926844" w:rsidRDefault="00777630" w:rsidP="00777630">
            <w:pPr>
              <w:rPr>
                <w:sz w:val="20"/>
                <w:szCs w:val="20"/>
              </w:rPr>
            </w:pPr>
            <w:r w:rsidRPr="00926844">
              <w:rPr>
                <w:sz w:val="20"/>
                <w:szCs w:val="20"/>
              </w:rPr>
              <w:t>«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10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КС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4 987 627,4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5 629 733,7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2 182 077,6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5 346 451,3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5 566 430,9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7 207 059,4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30 919 380,3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777630" w:rsidRPr="00926844" w:rsidRDefault="00777630" w:rsidP="00777630"/>
        </w:tc>
      </w:tr>
      <w:tr w:rsidR="00926844" w:rsidRPr="00926844" w:rsidTr="007E66B1">
        <w:trPr>
          <w:trHeight w:val="283"/>
        </w:trPr>
        <w:tc>
          <w:tcPr>
            <w:tcW w:w="284" w:type="dxa"/>
            <w:tcBorders>
              <w:top w:val="nil"/>
              <w:right w:val="single" w:sz="4" w:space="0" w:color="000000"/>
            </w:tcBorders>
          </w:tcPr>
          <w:p w:rsidR="00777630" w:rsidRPr="00926844" w:rsidRDefault="00777630" w:rsidP="00777630"/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Федеральный бюджет*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397 944,7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397 944,7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</w:tcBorders>
          </w:tcPr>
          <w:p w:rsidR="00777630" w:rsidRPr="00926844" w:rsidRDefault="00777630" w:rsidP="00777630"/>
        </w:tc>
      </w:tr>
      <w:tr w:rsidR="00926844" w:rsidRPr="00926844" w:rsidTr="007E66B1">
        <w:trPr>
          <w:trHeight w:val="283"/>
        </w:trPr>
        <w:tc>
          <w:tcPr>
            <w:tcW w:w="284" w:type="dxa"/>
            <w:tcBorders>
              <w:top w:val="nil"/>
              <w:right w:val="single" w:sz="4" w:space="0" w:color="000000"/>
            </w:tcBorders>
          </w:tcPr>
          <w:p w:rsidR="00777630" w:rsidRPr="00926844" w:rsidRDefault="00777630" w:rsidP="00777630"/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ИТОГО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5 385 572,1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5 629 733,7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2 182 077,6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5 346 451,3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5 566 430,9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7 207 059,4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31 317 325,0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</w:tcBorders>
          </w:tcPr>
          <w:p w:rsidR="00777630" w:rsidRPr="00926844" w:rsidRDefault="00777630" w:rsidP="00777630"/>
        </w:tc>
      </w:tr>
      <w:tr w:rsidR="00926844" w:rsidRPr="00926844" w:rsidTr="007E66B1">
        <w:trPr>
          <w:trHeight w:val="283"/>
        </w:trPr>
        <w:tc>
          <w:tcPr>
            <w:tcW w:w="284" w:type="dxa"/>
            <w:tcBorders>
              <w:top w:val="nil"/>
              <w:right w:val="single" w:sz="4" w:space="0" w:color="000000"/>
            </w:tcBorders>
            <w:shd w:val="clear" w:color="000000" w:fill="FFFFFF"/>
          </w:tcPr>
          <w:p w:rsidR="00777630" w:rsidRPr="00926844" w:rsidRDefault="00777630" w:rsidP="00777630"/>
        </w:tc>
        <w:tc>
          <w:tcPr>
            <w:tcW w:w="4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10.1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Подпрограмма 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4 987 627,4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5 629 733,7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2 182 077,6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5 346 451,3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5 566 430,9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7 207 059,4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30 919 380,3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</w:tcBorders>
          </w:tcPr>
          <w:p w:rsidR="00777630" w:rsidRPr="00926844" w:rsidRDefault="00777630" w:rsidP="00777630"/>
        </w:tc>
      </w:tr>
      <w:tr w:rsidR="00926844" w:rsidRPr="00926844" w:rsidTr="007E66B1">
        <w:trPr>
          <w:trHeight w:val="283"/>
        </w:trPr>
        <w:tc>
          <w:tcPr>
            <w:tcW w:w="284" w:type="dxa"/>
            <w:tcBorders>
              <w:top w:val="nil"/>
              <w:right w:val="single" w:sz="4" w:space="0" w:color="000000"/>
            </w:tcBorders>
          </w:tcPr>
          <w:p w:rsidR="00777630" w:rsidRPr="00926844" w:rsidRDefault="00777630" w:rsidP="00777630"/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Федеральный бюджет*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397 944,7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397 944,7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</w:tcBorders>
          </w:tcPr>
          <w:p w:rsidR="00777630" w:rsidRPr="00926844" w:rsidRDefault="00777630" w:rsidP="00777630"/>
        </w:tc>
      </w:tr>
      <w:tr w:rsidR="00926844" w:rsidRPr="00926844" w:rsidTr="007E66B1">
        <w:trPr>
          <w:trHeight w:val="283"/>
        </w:trPr>
        <w:tc>
          <w:tcPr>
            <w:tcW w:w="284" w:type="dxa"/>
            <w:tcBorders>
              <w:top w:val="nil"/>
              <w:right w:val="single" w:sz="4" w:space="0" w:color="000000"/>
            </w:tcBorders>
          </w:tcPr>
          <w:p w:rsidR="00777630" w:rsidRPr="00926844" w:rsidRDefault="00777630" w:rsidP="00777630"/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ИТОГО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5 385 572,1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5 629 733,7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2 182 077,6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5 346 451,3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5 566 430,9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7 207 059,4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30" w:rsidRPr="00926844" w:rsidRDefault="00777630" w:rsidP="007E66B1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31 317 325,0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</w:tcBorders>
          </w:tcPr>
          <w:p w:rsidR="00777630" w:rsidRPr="00926844" w:rsidRDefault="00777630" w:rsidP="00777630">
            <w:pPr>
              <w:rPr>
                <w:sz w:val="20"/>
                <w:szCs w:val="20"/>
              </w:rPr>
            </w:pPr>
            <w:r w:rsidRPr="00926844">
              <w:rPr>
                <w:sz w:val="20"/>
                <w:szCs w:val="20"/>
              </w:rPr>
              <w:t>».</w:t>
            </w:r>
          </w:p>
          <w:p w:rsidR="00777630" w:rsidRPr="00926844" w:rsidRDefault="00777630" w:rsidP="00777630">
            <w:pPr>
              <w:rPr>
                <w:sz w:val="20"/>
                <w:szCs w:val="20"/>
              </w:rPr>
            </w:pPr>
          </w:p>
        </w:tc>
      </w:tr>
    </w:tbl>
    <w:p w:rsidR="00777630" w:rsidRPr="00926844" w:rsidRDefault="00777630" w:rsidP="00777630">
      <w:pPr>
        <w:sectPr w:rsidR="00777630" w:rsidRPr="00926844" w:rsidSect="00593816">
          <w:pgSz w:w="16838" w:h="11906" w:orient="landscape" w:code="9"/>
          <w:pgMar w:top="1134" w:right="1134" w:bottom="567" w:left="851" w:header="709" w:footer="709" w:gutter="0"/>
          <w:cols w:space="708"/>
          <w:docGrid w:linePitch="360"/>
        </w:sectPr>
      </w:pPr>
    </w:p>
    <w:p w:rsidR="00777630" w:rsidRPr="00926844" w:rsidRDefault="00FC1390" w:rsidP="00CB42A9">
      <w:pPr>
        <w:ind w:firstLine="708"/>
      </w:pPr>
      <w:r w:rsidRPr="00926844">
        <w:t>4</w:t>
      </w:r>
      <w:r w:rsidR="00777630" w:rsidRPr="00926844">
        <w:t>.7. Пункт 6 раздела 4 приложения к постановлению изложить в следующей редакции:</w:t>
      </w:r>
    </w:p>
    <w:p w:rsidR="00777630" w:rsidRPr="00926844" w:rsidRDefault="00777630" w:rsidP="00777630"/>
    <w:tbl>
      <w:tblPr>
        <w:tblW w:w="19637" w:type="dxa"/>
        <w:tblInd w:w="-142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284"/>
        <w:gridCol w:w="430"/>
        <w:gridCol w:w="5599"/>
        <w:gridCol w:w="8221"/>
        <w:gridCol w:w="5103"/>
      </w:tblGrid>
      <w:tr w:rsidR="00926844" w:rsidRPr="00926844" w:rsidTr="00593816">
        <w:trPr>
          <w:trHeight w:val="1581"/>
        </w:trPr>
        <w:tc>
          <w:tcPr>
            <w:tcW w:w="284" w:type="dxa"/>
            <w:vMerge w:val="restart"/>
            <w:tcBorders>
              <w:right w:val="single" w:sz="4" w:space="0" w:color="auto"/>
            </w:tcBorders>
            <w:hideMark/>
          </w:tcPr>
          <w:p w:rsidR="00777630" w:rsidRPr="00926844" w:rsidRDefault="00777630" w:rsidP="00777630">
            <w:pPr>
              <w:rPr>
                <w:sz w:val="20"/>
                <w:szCs w:val="20"/>
              </w:rPr>
            </w:pPr>
            <w:r w:rsidRPr="00926844">
              <w:rPr>
                <w:sz w:val="20"/>
                <w:szCs w:val="20"/>
              </w:rPr>
              <w:t>«</w:t>
            </w:r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777630">
            <w:pPr>
              <w:rPr>
                <w:sz w:val="18"/>
                <w:szCs w:val="18"/>
              </w:rPr>
            </w:pPr>
            <w:r w:rsidRPr="00926844">
              <w:rPr>
                <w:sz w:val="18"/>
                <w:szCs w:val="18"/>
              </w:rPr>
              <w:t>6</w:t>
            </w:r>
          </w:p>
        </w:tc>
        <w:tc>
          <w:tcPr>
            <w:tcW w:w="5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77630" w:rsidRPr="00926844" w:rsidRDefault="00777630" w:rsidP="00777630">
            <w:pPr>
              <w:rPr>
                <w:sz w:val="18"/>
                <w:szCs w:val="18"/>
              </w:rPr>
            </w:pPr>
            <w:r w:rsidRPr="00926844">
              <w:rPr>
                <w:sz w:val="18"/>
                <w:szCs w:val="18"/>
              </w:rPr>
              <w:t>Общий объем финансирования подпрограммы 3</w:t>
            </w:r>
          </w:p>
          <w:p w:rsidR="00777630" w:rsidRPr="00926844" w:rsidRDefault="00777630" w:rsidP="00777630">
            <w:pPr>
              <w:rPr>
                <w:sz w:val="18"/>
                <w:szCs w:val="18"/>
              </w:rPr>
            </w:pPr>
            <w:r w:rsidRPr="00926844">
              <w:rPr>
                <w:sz w:val="18"/>
                <w:szCs w:val="18"/>
              </w:rPr>
              <w:t xml:space="preserve">по источникам финансирования </w:t>
            </w:r>
          </w:p>
          <w:p w:rsidR="00777630" w:rsidRPr="00926844" w:rsidRDefault="00777630" w:rsidP="00777630">
            <w:pPr>
              <w:rPr>
                <w:sz w:val="18"/>
                <w:szCs w:val="18"/>
              </w:rPr>
            </w:pPr>
            <w:r w:rsidRPr="00926844">
              <w:rPr>
                <w:sz w:val="18"/>
                <w:szCs w:val="18"/>
              </w:rPr>
              <w:t xml:space="preserve">с указанием объема финансирования, предусмотренного </w:t>
            </w:r>
            <w:r w:rsidRPr="00926844">
              <w:rPr>
                <w:sz w:val="18"/>
                <w:szCs w:val="18"/>
              </w:rPr>
              <w:br/>
              <w:t xml:space="preserve">на реализацию </w:t>
            </w:r>
          </w:p>
          <w:p w:rsidR="00777630" w:rsidRPr="00926844" w:rsidRDefault="00777630" w:rsidP="00777630">
            <w:pPr>
              <w:rPr>
                <w:sz w:val="18"/>
                <w:szCs w:val="18"/>
              </w:rPr>
            </w:pPr>
            <w:r w:rsidRPr="00926844">
              <w:rPr>
                <w:sz w:val="18"/>
                <w:szCs w:val="18"/>
              </w:rPr>
              <w:t xml:space="preserve">региональных проектов, </w:t>
            </w:r>
            <w:r w:rsidRPr="00926844">
              <w:rPr>
                <w:sz w:val="18"/>
                <w:szCs w:val="18"/>
              </w:rPr>
              <w:br/>
              <w:t xml:space="preserve">в том числе </w:t>
            </w:r>
          </w:p>
          <w:p w:rsidR="00777630" w:rsidRPr="00926844" w:rsidRDefault="00777630" w:rsidP="00777630">
            <w:pPr>
              <w:rPr>
                <w:sz w:val="18"/>
                <w:szCs w:val="18"/>
              </w:rPr>
            </w:pPr>
            <w:r w:rsidRPr="00926844">
              <w:rPr>
                <w:sz w:val="18"/>
                <w:szCs w:val="18"/>
              </w:rPr>
              <w:t xml:space="preserve">по годам </w:t>
            </w:r>
          </w:p>
          <w:p w:rsidR="00777630" w:rsidRPr="00926844" w:rsidRDefault="00777630" w:rsidP="00777630">
            <w:pPr>
              <w:rPr>
                <w:sz w:val="18"/>
                <w:szCs w:val="18"/>
              </w:rPr>
            </w:pPr>
            <w:r w:rsidRPr="00926844">
              <w:rPr>
                <w:sz w:val="18"/>
                <w:szCs w:val="18"/>
              </w:rPr>
              <w:t>реализации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5C0B" w:rsidRPr="00926844" w:rsidRDefault="00777630" w:rsidP="00777630">
            <w:pPr>
              <w:rPr>
                <w:sz w:val="18"/>
                <w:szCs w:val="18"/>
              </w:rPr>
            </w:pPr>
            <w:r w:rsidRPr="00926844">
              <w:rPr>
                <w:sz w:val="18"/>
                <w:szCs w:val="18"/>
              </w:rPr>
              <w:t>Общий объем финансирования подпр</w:t>
            </w:r>
            <w:r w:rsidR="00CB42A9" w:rsidRPr="00926844">
              <w:rPr>
                <w:sz w:val="18"/>
                <w:szCs w:val="18"/>
              </w:rPr>
              <w:t xml:space="preserve">ограммы 3 на период </w:t>
            </w:r>
            <w:r w:rsidRPr="00926844">
              <w:rPr>
                <w:sz w:val="18"/>
                <w:szCs w:val="18"/>
              </w:rPr>
              <w:t xml:space="preserve">2022-2027 годов – 55 550 344,1 тыс.руб., </w:t>
            </w:r>
          </w:p>
          <w:p w:rsidR="00777630" w:rsidRPr="00926844" w:rsidRDefault="00777630" w:rsidP="00777630">
            <w:pPr>
              <w:rPr>
                <w:sz w:val="18"/>
                <w:szCs w:val="18"/>
              </w:rPr>
            </w:pPr>
            <w:r w:rsidRPr="00926844">
              <w:rPr>
                <w:sz w:val="18"/>
                <w:szCs w:val="18"/>
              </w:rPr>
              <w:t xml:space="preserve">из них: </w:t>
            </w:r>
          </w:p>
          <w:p w:rsidR="00777630" w:rsidRPr="00926844" w:rsidRDefault="00777630" w:rsidP="00777630">
            <w:pPr>
              <w:rPr>
                <w:sz w:val="18"/>
                <w:szCs w:val="18"/>
              </w:rPr>
            </w:pPr>
            <w:r w:rsidRPr="00926844">
              <w:rPr>
                <w:sz w:val="18"/>
                <w:szCs w:val="18"/>
              </w:rPr>
              <w:t xml:space="preserve">2022 г. – 28 975 635,2 тыс.руб.; </w:t>
            </w:r>
          </w:p>
          <w:p w:rsidR="00777630" w:rsidRPr="00926844" w:rsidRDefault="00777630" w:rsidP="00777630">
            <w:pPr>
              <w:rPr>
                <w:sz w:val="18"/>
                <w:szCs w:val="18"/>
              </w:rPr>
            </w:pPr>
            <w:r w:rsidRPr="00926844">
              <w:rPr>
                <w:sz w:val="18"/>
                <w:szCs w:val="18"/>
              </w:rPr>
              <w:t xml:space="preserve"> 2023 г. – 6 272 689,7 тыс.руб.;  </w:t>
            </w:r>
          </w:p>
          <w:p w:rsidR="00777630" w:rsidRPr="00926844" w:rsidRDefault="00777630" w:rsidP="00777630">
            <w:pPr>
              <w:rPr>
                <w:sz w:val="18"/>
                <w:szCs w:val="18"/>
              </w:rPr>
            </w:pPr>
            <w:r w:rsidRPr="00926844">
              <w:rPr>
                <w:sz w:val="18"/>
                <w:szCs w:val="18"/>
              </w:rPr>
              <w:t>2024 г. – 2 182 077,6 тыс.руб.;</w:t>
            </w:r>
          </w:p>
          <w:p w:rsidR="00777630" w:rsidRPr="00926844" w:rsidRDefault="00777630" w:rsidP="00777630">
            <w:pPr>
              <w:rPr>
                <w:sz w:val="18"/>
                <w:szCs w:val="18"/>
              </w:rPr>
            </w:pPr>
            <w:r w:rsidRPr="00926844">
              <w:rPr>
                <w:sz w:val="18"/>
                <w:szCs w:val="18"/>
              </w:rPr>
              <w:t>2025 г. – 5 346 451,3 тыс.руб.;</w:t>
            </w:r>
          </w:p>
          <w:p w:rsidR="00777630" w:rsidRPr="00926844" w:rsidRDefault="00777630" w:rsidP="00777630">
            <w:pPr>
              <w:rPr>
                <w:sz w:val="18"/>
                <w:szCs w:val="18"/>
              </w:rPr>
            </w:pPr>
            <w:r w:rsidRPr="00926844">
              <w:rPr>
                <w:sz w:val="18"/>
                <w:szCs w:val="18"/>
              </w:rPr>
              <w:t>2026 г. – 5 566 430,9 тыс.руб.;</w:t>
            </w:r>
          </w:p>
          <w:p w:rsidR="00777630" w:rsidRPr="00926844" w:rsidRDefault="00777630" w:rsidP="00CB42A9">
            <w:pPr>
              <w:rPr>
                <w:sz w:val="18"/>
                <w:szCs w:val="18"/>
              </w:rPr>
            </w:pPr>
            <w:r w:rsidRPr="00926844">
              <w:rPr>
                <w:sz w:val="18"/>
                <w:szCs w:val="18"/>
              </w:rPr>
              <w:t>2027 г. – 7 207 059,4 тыс.руб.</w:t>
            </w:r>
          </w:p>
        </w:tc>
        <w:tc>
          <w:tcPr>
            <w:tcW w:w="5103" w:type="dxa"/>
            <w:vMerge w:val="restart"/>
            <w:tcBorders>
              <w:left w:val="single" w:sz="4" w:space="0" w:color="auto"/>
            </w:tcBorders>
          </w:tcPr>
          <w:p w:rsidR="00777630" w:rsidRPr="00926844" w:rsidRDefault="00777630" w:rsidP="00777630"/>
        </w:tc>
      </w:tr>
      <w:tr w:rsidR="00926844" w:rsidRPr="00926844" w:rsidTr="00593816">
        <w:trPr>
          <w:trHeight w:val="1841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/>
        </w:tc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30" w:rsidRPr="00926844" w:rsidRDefault="00777630" w:rsidP="00777630"/>
        </w:tc>
        <w:tc>
          <w:tcPr>
            <w:tcW w:w="55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8"/>
                <w:szCs w:val="18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777630" w:rsidRPr="00926844" w:rsidRDefault="00777630" w:rsidP="00777630">
            <w:pPr>
              <w:rPr>
                <w:sz w:val="18"/>
                <w:szCs w:val="18"/>
              </w:rPr>
            </w:pPr>
            <w:r w:rsidRPr="00926844">
              <w:rPr>
                <w:sz w:val="18"/>
                <w:szCs w:val="18"/>
              </w:rPr>
              <w:t>Общий объем финансиро</w:t>
            </w:r>
            <w:r w:rsidR="00CB42A9" w:rsidRPr="00926844">
              <w:rPr>
                <w:sz w:val="18"/>
                <w:szCs w:val="18"/>
              </w:rPr>
              <w:t xml:space="preserve">вания подпрограммы 3 на период </w:t>
            </w:r>
            <w:r w:rsidRPr="00926844">
              <w:rPr>
                <w:sz w:val="18"/>
                <w:szCs w:val="18"/>
              </w:rPr>
              <w:t xml:space="preserve">2022-2027 годов за счет средств бюджета Санкт-Петербурга – </w:t>
            </w:r>
            <w:r w:rsidRPr="00926844">
              <w:rPr>
                <w:sz w:val="18"/>
                <w:szCs w:val="18"/>
              </w:rPr>
              <w:br/>
              <w:t xml:space="preserve">43 141 569,4  тыс.руб., из них: </w:t>
            </w:r>
          </w:p>
          <w:p w:rsidR="00777630" w:rsidRPr="00926844" w:rsidRDefault="00777630" w:rsidP="00777630">
            <w:pPr>
              <w:rPr>
                <w:sz w:val="18"/>
                <w:szCs w:val="18"/>
              </w:rPr>
            </w:pPr>
            <w:r w:rsidRPr="00926844">
              <w:rPr>
                <w:sz w:val="18"/>
                <w:szCs w:val="18"/>
              </w:rPr>
              <w:t xml:space="preserve">2022 г. – 16 577 690,5 тыс.руб.;  </w:t>
            </w:r>
          </w:p>
          <w:p w:rsidR="00777630" w:rsidRPr="00926844" w:rsidRDefault="00777630" w:rsidP="00777630">
            <w:pPr>
              <w:rPr>
                <w:sz w:val="18"/>
                <w:szCs w:val="18"/>
              </w:rPr>
            </w:pPr>
            <w:r w:rsidRPr="00926844">
              <w:rPr>
                <w:sz w:val="18"/>
                <w:szCs w:val="18"/>
              </w:rPr>
              <w:t xml:space="preserve">2023 г. – 6 261 859,7 тыс.руб.; </w:t>
            </w:r>
          </w:p>
          <w:p w:rsidR="00777630" w:rsidRPr="00926844" w:rsidRDefault="00777630" w:rsidP="00777630">
            <w:pPr>
              <w:rPr>
                <w:sz w:val="18"/>
                <w:szCs w:val="18"/>
              </w:rPr>
            </w:pPr>
            <w:r w:rsidRPr="00926844">
              <w:rPr>
                <w:sz w:val="18"/>
                <w:szCs w:val="18"/>
              </w:rPr>
              <w:t>2024 г. – 2 182 077,6 тыс.руб.;</w:t>
            </w:r>
          </w:p>
          <w:p w:rsidR="00777630" w:rsidRPr="00926844" w:rsidRDefault="00777630" w:rsidP="00777630">
            <w:pPr>
              <w:rPr>
                <w:sz w:val="18"/>
                <w:szCs w:val="18"/>
              </w:rPr>
            </w:pPr>
            <w:r w:rsidRPr="00926844">
              <w:rPr>
                <w:sz w:val="18"/>
                <w:szCs w:val="18"/>
              </w:rPr>
              <w:t>2025 г. – 5 346 451,3 тыс.руб.;</w:t>
            </w:r>
          </w:p>
          <w:p w:rsidR="00777630" w:rsidRPr="00926844" w:rsidRDefault="00777630" w:rsidP="00777630">
            <w:pPr>
              <w:rPr>
                <w:sz w:val="18"/>
                <w:szCs w:val="18"/>
              </w:rPr>
            </w:pPr>
            <w:r w:rsidRPr="00926844">
              <w:rPr>
                <w:sz w:val="18"/>
                <w:szCs w:val="18"/>
              </w:rPr>
              <w:t>2026 г. – 5 566 430,9 тыс.руб.,</w:t>
            </w:r>
          </w:p>
          <w:p w:rsidR="00777630" w:rsidRPr="00926844" w:rsidRDefault="00777630" w:rsidP="00777630">
            <w:pPr>
              <w:rPr>
                <w:sz w:val="18"/>
                <w:szCs w:val="18"/>
              </w:rPr>
            </w:pPr>
            <w:r w:rsidRPr="00926844">
              <w:rPr>
                <w:sz w:val="18"/>
                <w:szCs w:val="18"/>
              </w:rPr>
              <w:t xml:space="preserve">2027 г. – 7 207 059,4 тыс.руб. </w:t>
            </w:r>
          </w:p>
        </w:tc>
        <w:tc>
          <w:tcPr>
            <w:tcW w:w="5103" w:type="dxa"/>
            <w:vMerge/>
            <w:tcBorders>
              <w:left w:val="single" w:sz="4" w:space="0" w:color="auto"/>
            </w:tcBorders>
          </w:tcPr>
          <w:p w:rsidR="00777630" w:rsidRPr="00926844" w:rsidRDefault="00777630" w:rsidP="00777630"/>
        </w:tc>
      </w:tr>
      <w:tr w:rsidR="00926844" w:rsidRPr="00926844" w:rsidTr="00593816">
        <w:trPr>
          <w:trHeight w:val="111"/>
        </w:trPr>
        <w:tc>
          <w:tcPr>
            <w:tcW w:w="284" w:type="dxa"/>
            <w:vMerge/>
            <w:tcBorders>
              <w:right w:val="single" w:sz="4" w:space="0" w:color="auto"/>
            </w:tcBorders>
          </w:tcPr>
          <w:p w:rsidR="00777630" w:rsidRPr="00926844" w:rsidRDefault="00777630" w:rsidP="00777630"/>
        </w:tc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777630"/>
        </w:tc>
        <w:tc>
          <w:tcPr>
            <w:tcW w:w="55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777630">
            <w:pPr>
              <w:rPr>
                <w:sz w:val="18"/>
                <w:szCs w:val="18"/>
              </w:rPr>
            </w:pP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777630">
            <w:pPr>
              <w:rPr>
                <w:sz w:val="18"/>
                <w:szCs w:val="18"/>
              </w:rPr>
            </w:pPr>
            <w:r w:rsidRPr="00926844">
              <w:rPr>
                <w:sz w:val="18"/>
                <w:szCs w:val="18"/>
              </w:rPr>
              <w:t xml:space="preserve">в том числе на реализацию РП «Спорт – норма жизни» –  </w:t>
            </w:r>
            <w:r w:rsidRPr="00926844">
              <w:rPr>
                <w:sz w:val="18"/>
                <w:szCs w:val="18"/>
              </w:rPr>
              <w:br/>
              <w:t xml:space="preserve">2 121 613,4 тыс.руб., из них:  </w:t>
            </w:r>
          </w:p>
          <w:p w:rsidR="00777630" w:rsidRPr="00926844" w:rsidRDefault="00777630" w:rsidP="00777630">
            <w:pPr>
              <w:rPr>
                <w:sz w:val="18"/>
                <w:szCs w:val="18"/>
              </w:rPr>
            </w:pPr>
            <w:r w:rsidRPr="00926844">
              <w:rPr>
                <w:sz w:val="18"/>
                <w:szCs w:val="18"/>
              </w:rPr>
              <w:t xml:space="preserve">2022 г. – 2 105 670,3 тыс.руб.; </w:t>
            </w:r>
          </w:p>
          <w:p w:rsidR="00777630" w:rsidRPr="00926844" w:rsidRDefault="00777630" w:rsidP="00777630">
            <w:pPr>
              <w:rPr>
                <w:sz w:val="18"/>
                <w:szCs w:val="18"/>
              </w:rPr>
            </w:pPr>
            <w:r w:rsidRPr="00926844">
              <w:rPr>
                <w:sz w:val="18"/>
                <w:szCs w:val="18"/>
              </w:rPr>
              <w:t>2023 г. – 15 943,1тыс.руб.;</w:t>
            </w:r>
          </w:p>
          <w:p w:rsidR="00777630" w:rsidRPr="00926844" w:rsidRDefault="00777630" w:rsidP="00777630">
            <w:pPr>
              <w:rPr>
                <w:sz w:val="18"/>
                <w:szCs w:val="18"/>
              </w:rPr>
            </w:pPr>
            <w:r w:rsidRPr="00926844">
              <w:rPr>
                <w:sz w:val="18"/>
                <w:szCs w:val="18"/>
              </w:rPr>
              <w:t>2024 г. – 0,0 тыс.руб.</w:t>
            </w:r>
          </w:p>
        </w:tc>
        <w:tc>
          <w:tcPr>
            <w:tcW w:w="5103" w:type="dxa"/>
            <w:vMerge/>
            <w:tcBorders>
              <w:left w:val="single" w:sz="4" w:space="0" w:color="auto"/>
            </w:tcBorders>
          </w:tcPr>
          <w:p w:rsidR="00777630" w:rsidRPr="00926844" w:rsidRDefault="00777630" w:rsidP="00777630"/>
        </w:tc>
      </w:tr>
      <w:tr w:rsidR="00926844" w:rsidRPr="00926844" w:rsidTr="00593816">
        <w:trPr>
          <w:trHeight w:val="1726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/>
        </w:tc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30" w:rsidRPr="00926844" w:rsidRDefault="00777630" w:rsidP="00777630"/>
        </w:tc>
        <w:tc>
          <w:tcPr>
            <w:tcW w:w="55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8"/>
                <w:szCs w:val="18"/>
              </w:rPr>
            </w:pPr>
          </w:p>
        </w:tc>
        <w:tc>
          <w:tcPr>
            <w:tcW w:w="8221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77630" w:rsidRPr="00926844" w:rsidRDefault="00777630" w:rsidP="00777630">
            <w:pPr>
              <w:rPr>
                <w:sz w:val="18"/>
                <w:szCs w:val="18"/>
              </w:rPr>
            </w:pPr>
            <w:r w:rsidRPr="00926844">
              <w:rPr>
                <w:sz w:val="18"/>
                <w:szCs w:val="18"/>
              </w:rPr>
              <w:t xml:space="preserve">Общий объем финансирования подпрограммы 3 на период 2022-2027 годов за счет средств федерального бюджета – </w:t>
            </w:r>
            <w:r w:rsidRPr="00926844">
              <w:rPr>
                <w:sz w:val="18"/>
                <w:szCs w:val="18"/>
              </w:rPr>
              <w:br/>
              <w:t xml:space="preserve">408 774,7 тыс.руб., из них: </w:t>
            </w:r>
          </w:p>
          <w:p w:rsidR="00777630" w:rsidRPr="00926844" w:rsidRDefault="00777630" w:rsidP="00777630">
            <w:pPr>
              <w:rPr>
                <w:sz w:val="18"/>
                <w:szCs w:val="18"/>
              </w:rPr>
            </w:pPr>
            <w:r w:rsidRPr="00926844">
              <w:rPr>
                <w:sz w:val="18"/>
                <w:szCs w:val="18"/>
              </w:rPr>
              <w:t>2022 г. – 397 944,7 тыс.руб.;</w:t>
            </w:r>
          </w:p>
          <w:p w:rsidR="00777630" w:rsidRPr="00926844" w:rsidRDefault="00777630" w:rsidP="00777630">
            <w:pPr>
              <w:rPr>
                <w:sz w:val="18"/>
                <w:szCs w:val="18"/>
              </w:rPr>
            </w:pPr>
            <w:r w:rsidRPr="00926844">
              <w:rPr>
                <w:sz w:val="18"/>
                <w:szCs w:val="18"/>
              </w:rPr>
              <w:t>2023 г. – 10 830,0 тыс.руб.;</w:t>
            </w:r>
          </w:p>
          <w:p w:rsidR="00777630" w:rsidRPr="00926844" w:rsidRDefault="00777630" w:rsidP="00777630">
            <w:pPr>
              <w:rPr>
                <w:sz w:val="18"/>
                <w:szCs w:val="18"/>
              </w:rPr>
            </w:pPr>
            <w:r w:rsidRPr="00926844">
              <w:rPr>
                <w:sz w:val="18"/>
                <w:szCs w:val="18"/>
              </w:rPr>
              <w:t>2024 г. – 0,0 тыс.руб.;</w:t>
            </w:r>
          </w:p>
          <w:p w:rsidR="00777630" w:rsidRPr="00926844" w:rsidRDefault="00777630" w:rsidP="00777630">
            <w:pPr>
              <w:rPr>
                <w:sz w:val="18"/>
                <w:szCs w:val="18"/>
              </w:rPr>
            </w:pPr>
            <w:r w:rsidRPr="00926844">
              <w:rPr>
                <w:sz w:val="18"/>
                <w:szCs w:val="18"/>
              </w:rPr>
              <w:t>2025 г. – 0,0 тыс.руб.;</w:t>
            </w:r>
          </w:p>
          <w:p w:rsidR="00777630" w:rsidRPr="00926844" w:rsidRDefault="00777630" w:rsidP="00777630">
            <w:pPr>
              <w:rPr>
                <w:sz w:val="18"/>
                <w:szCs w:val="18"/>
              </w:rPr>
            </w:pPr>
            <w:r w:rsidRPr="00926844">
              <w:rPr>
                <w:sz w:val="18"/>
                <w:szCs w:val="18"/>
              </w:rPr>
              <w:t>2026 г. – 0,0 тыс.руб.,</w:t>
            </w:r>
          </w:p>
          <w:p w:rsidR="00777630" w:rsidRPr="00926844" w:rsidRDefault="00777630" w:rsidP="00777630">
            <w:pPr>
              <w:rPr>
                <w:sz w:val="18"/>
                <w:szCs w:val="18"/>
              </w:rPr>
            </w:pPr>
            <w:r w:rsidRPr="00926844">
              <w:rPr>
                <w:sz w:val="18"/>
                <w:szCs w:val="18"/>
              </w:rPr>
              <w:t>2027 г. – 6 314 623,2 тыс.руб.</w:t>
            </w:r>
          </w:p>
        </w:tc>
        <w:tc>
          <w:tcPr>
            <w:tcW w:w="5103" w:type="dxa"/>
            <w:vMerge/>
            <w:tcBorders>
              <w:left w:val="single" w:sz="4" w:space="0" w:color="auto"/>
            </w:tcBorders>
          </w:tcPr>
          <w:p w:rsidR="00777630" w:rsidRPr="00926844" w:rsidRDefault="00777630" w:rsidP="00777630"/>
        </w:tc>
      </w:tr>
      <w:tr w:rsidR="00926844" w:rsidRPr="00926844" w:rsidTr="00593816">
        <w:trPr>
          <w:trHeight w:val="987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/>
        </w:tc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30" w:rsidRPr="00926844" w:rsidRDefault="00777630" w:rsidP="00777630"/>
        </w:tc>
        <w:tc>
          <w:tcPr>
            <w:tcW w:w="55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8"/>
                <w:szCs w:val="18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777630">
            <w:pPr>
              <w:rPr>
                <w:sz w:val="18"/>
                <w:szCs w:val="18"/>
              </w:rPr>
            </w:pPr>
            <w:r w:rsidRPr="00926844">
              <w:rPr>
                <w:sz w:val="18"/>
                <w:szCs w:val="18"/>
              </w:rPr>
              <w:t xml:space="preserve">в том числе на реализацию РП «Спорт – норма жизни» –  </w:t>
            </w:r>
          </w:p>
          <w:p w:rsidR="00777630" w:rsidRPr="00926844" w:rsidRDefault="00777630" w:rsidP="00777630">
            <w:pPr>
              <w:rPr>
                <w:sz w:val="18"/>
                <w:szCs w:val="18"/>
              </w:rPr>
            </w:pPr>
            <w:r w:rsidRPr="00926844">
              <w:rPr>
                <w:sz w:val="18"/>
                <w:szCs w:val="18"/>
              </w:rPr>
              <w:t xml:space="preserve">397 944,7 тыс.руб., из них: </w:t>
            </w:r>
          </w:p>
          <w:p w:rsidR="00777630" w:rsidRPr="00926844" w:rsidRDefault="00777630" w:rsidP="00777630">
            <w:pPr>
              <w:rPr>
                <w:sz w:val="18"/>
                <w:szCs w:val="18"/>
              </w:rPr>
            </w:pPr>
            <w:r w:rsidRPr="00926844">
              <w:rPr>
                <w:sz w:val="18"/>
                <w:szCs w:val="18"/>
              </w:rPr>
              <w:t>2022 г. – 397 944,7 тыс.руб.;</w:t>
            </w:r>
          </w:p>
          <w:p w:rsidR="00777630" w:rsidRPr="00926844" w:rsidRDefault="00777630" w:rsidP="00777630">
            <w:pPr>
              <w:rPr>
                <w:sz w:val="18"/>
                <w:szCs w:val="18"/>
              </w:rPr>
            </w:pPr>
            <w:r w:rsidRPr="00926844">
              <w:rPr>
                <w:sz w:val="18"/>
                <w:szCs w:val="18"/>
              </w:rPr>
              <w:t>2023 г. – 0,0 тыс.руб.;</w:t>
            </w:r>
          </w:p>
          <w:p w:rsidR="00777630" w:rsidRPr="00926844" w:rsidRDefault="00777630" w:rsidP="00777630">
            <w:pPr>
              <w:rPr>
                <w:sz w:val="18"/>
                <w:szCs w:val="18"/>
              </w:rPr>
            </w:pPr>
            <w:r w:rsidRPr="00926844">
              <w:rPr>
                <w:sz w:val="18"/>
                <w:szCs w:val="18"/>
              </w:rPr>
              <w:t>2024 г. – 0,0 тыс.руб.</w:t>
            </w:r>
          </w:p>
        </w:tc>
        <w:tc>
          <w:tcPr>
            <w:tcW w:w="5103" w:type="dxa"/>
            <w:vMerge/>
            <w:tcBorders>
              <w:left w:val="single" w:sz="4" w:space="0" w:color="auto"/>
            </w:tcBorders>
          </w:tcPr>
          <w:p w:rsidR="00777630" w:rsidRPr="00926844" w:rsidRDefault="00777630" w:rsidP="00777630"/>
        </w:tc>
      </w:tr>
      <w:tr w:rsidR="00926844" w:rsidRPr="00926844" w:rsidTr="00593816">
        <w:trPr>
          <w:trHeight w:val="126"/>
        </w:trPr>
        <w:tc>
          <w:tcPr>
            <w:tcW w:w="284" w:type="dxa"/>
            <w:tcBorders>
              <w:bottom w:val="nil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/>
        </w:tc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630" w:rsidRPr="00926844" w:rsidRDefault="00777630" w:rsidP="00777630"/>
        </w:tc>
        <w:tc>
          <w:tcPr>
            <w:tcW w:w="5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30" w:rsidRPr="00926844" w:rsidRDefault="00777630" w:rsidP="00777630">
            <w:pPr>
              <w:rPr>
                <w:sz w:val="18"/>
                <w:szCs w:val="18"/>
              </w:rPr>
            </w:pPr>
          </w:p>
        </w:tc>
        <w:tc>
          <w:tcPr>
            <w:tcW w:w="8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630" w:rsidRPr="00926844" w:rsidRDefault="00777630" w:rsidP="00777630">
            <w:pPr>
              <w:rPr>
                <w:sz w:val="18"/>
                <w:szCs w:val="18"/>
              </w:rPr>
            </w:pPr>
            <w:r w:rsidRPr="00926844">
              <w:rPr>
                <w:sz w:val="18"/>
                <w:szCs w:val="18"/>
              </w:rPr>
              <w:t xml:space="preserve">Общий объем финансирования подпрограммы 3 на период </w:t>
            </w:r>
          </w:p>
          <w:p w:rsidR="00777630" w:rsidRPr="00926844" w:rsidRDefault="00777630" w:rsidP="00777630">
            <w:pPr>
              <w:rPr>
                <w:sz w:val="18"/>
                <w:szCs w:val="18"/>
              </w:rPr>
            </w:pPr>
            <w:r w:rsidRPr="00926844">
              <w:rPr>
                <w:sz w:val="18"/>
                <w:szCs w:val="18"/>
              </w:rPr>
              <w:t xml:space="preserve">2022-2027 годов за счет внебюджетных источников – </w:t>
            </w:r>
          </w:p>
          <w:p w:rsidR="00777630" w:rsidRPr="00926844" w:rsidRDefault="00777630" w:rsidP="00777630">
            <w:pPr>
              <w:rPr>
                <w:sz w:val="18"/>
                <w:szCs w:val="18"/>
              </w:rPr>
            </w:pPr>
            <w:r w:rsidRPr="00926844">
              <w:rPr>
                <w:sz w:val="18"/>
                <w:szCs w:val="18"/>
              </w:rPr>
              <w:t>12 000000,0 тыс. руб., из них:</w:t>
            </w:r>
          </w:p>
          <w:p w:rsidR="00777630" w:rsidRPr="00926844" w:rsidRDefault="00777630" w:rsidP="00777630">
            <w:pPr>
              <w:rPr>
                <w:sz w:val="18"/>
                <w:szCs w:val="18"/>
              </w:rPr>
            </w:pPr>
            <w:r w:rsidRPr="00926844">
              <w:rPr>
                <w:sz w:val="18"/>
                <w:szCs w:val="18"/>
              </w:rPr>
              <w:t>2022 г. - 12000000,0 тыс. руб.;</w:t>
            </w:r>
          </w:p>
          <w:p w:rsidR="00777630" w:rsidRPr="00926844" w:rsidRDefault="00777630" w:rsidP="00777630">
            <w:pPr>
              <w:rPr>
                <w:sz w:val="18"/>
                <w:szCs w:val="18"/>
              </w:rPr>
            </w:pPr>
            <w:r w:rsidRPr="00926844">
              <w:rPr>
                <w:sz w:val="18"/>
                <w:szCs w:val="18"/>
              </w:rPr>
              <w:t>2023 г. - 0,0 тыс. руб.;</w:t>
            </w:r>
          </w:p>
          <w:p w:rsidR="00777630" w:rsidRPr="00926844" w:rsidRDefault="00777630" w:rsidP="00777630">
            <w:pPr>
              <w:rPr>
                <w:sz w:val="18"/>
                <w:szCs w:val="18"/>
              </w:rPr>
            </w:pPr>
            <w:r w:rsidRPr="00926844">
              <w:rPr>
                <w:sz w:val="18"/>
                <w:szCs w:val="18"/>
              </w:rPr>
              <w:t>2024 г. - 0,0 тыс. руб.;</w:t>
            </w:r>
          </w:p>
          <w:p w:rsidR="00777630" w:rsidRPr="00926844" w:rsidRDefault="00777630" w:rsidP="00777630">
            <w:pPr>
              <w:rPr>
                <w:sz w:val="18"/>
                <w:szCs w:val="18"/>
              </w:rPr>
            </w:pPr>
            <w:r w:rsidRPr="00926844">
              <w:rPr>
                <w:sz w:val="18"/>
                <w:szCs w:val="18"/>
              </w:rPr>
              <w:t>2025 г. - 0,0 тыс. руб.;</w:t>
            </w:r>
          </w:p>
          <w:p w:rsidR="00777630" w:rsidRPr="00926844" w:rsidRDefault="00777630" w:rsidP="00777630">
            <w:pPr>
              <w:rPr>
                <w:sz w:val="18"/>
                <w:szCs w:val="18"/>
              </w:rPr>
            </w:pPr>
            <w:r w:rsidRPr="00926844">
              <w:rPr>
                <w:sz w:val="18"/>
                <w:szCs w:val="18"/>
              </w:rPr>
              <w:t>2026 г. - 0,0 тыс. руб.;</w:t>
            </w:r>
          </w:p>
          <w:p w:rsidR="00777630" w:rsidRPr="00926844" w:rsidRDefault="00777630" w:rsidP="00777630">
            <w:pPr>
              <w:rPr>
                <w:sz w:val="18"/>
                <w:szCs w:val="18"/>
              </w:rPr>
            </w:pPr>
            <w:r w:rsidRPr="00926844">
              <w:rPr>
                <w:sz w:val="18"/>
                <w:szCs w:val="18"/>
              </w:rPr>
              <w:t>2027 г. - 0,0 тыс. руб.</w:t>
            </w:r>
          </w:p>
        </w:tc>
        <w:tc>
          <w:tcPr>
            <w:tcW w:w="5103" w:type="dxa"/>
            <w:tcBorders>
              <w:left w:val="single" w:sz="4" w:space="0" w:color="auto"/>
              <w:bottom w:val="nil"/>
            </w:tcBorders>
            <w:vAlign w:val="bottom"/>
          </w:tcPr>
          <w:p w:rsidR="00777630" w:rsidRPr="00926844" w:rsidRDefault="00777630" w:rsidP="00777630">
            <w:pPr>
              <w:rPr>
                <w:sz w:val="20"/>
                <w:szCs w:val="20"/>
              </w:rPr>
            </w:pPr>
            <w:r w:rsidRPr="00926844">
              <w:rPr>
                <w:sz w:val="20"/>
                <w:szCs w:val="20"/>
              </w:rPr>
              <w:t>».</w:t>
            </w:r>
          </w:p>
        </w:tc>
      </w:tr>
    </w:tbl>
    <w:p w:rsidR="00777630" w:rsidRPr="00926844" w:rsidRDefault="00777630" w:rsidP="00777630"/>
    <w:p w:rsidR="00777630" w:rsidRPr="00926844" w:rsidRDefault="00FC1390" w:rsidP="00FC1390">
      <w:pPr>
        <w:ind w:firstLine="708"/>
      </w:pPr>
      <w:r w:rsidRPr="00926844">
        <w:t>4</w:t>
      </w:r>
      <w:r w:rsidR="00777630" w:rsidRPr="00926844">
        <w:t>.8. Пункты 1.1.</w:t>
      </w:r>
      <w:r w:rsidR="00021275">
        <w:t>1</w:t>
      </w:r>
      <w:r w:rsidR="00777630" w:rsidRPr="00926844">
        <w:t xml:space="preserve"> </w:t>
      </w:r>
      <w:r w:rsidR="00021275">
        <w:t>-</w:t>
      </w:r>
      <w:r w:rsidR="00777630" w:rsidRPr="00926844">
        <w:t xml:space="preserve"> 1.1.3 </w:t>
      </w:r>
      <w:r w:rsidR="00F117FE">
        <w:t xml:space="preserve">и позицию «ИТОГО финансирование РП «Спорт – норма жизни» </w:t>
      </w:r>
      <w:r w:rsidR="00777630" w:rsidRPr="00926844">
        <w:t>таблицы 12 подраздела 4.3.1 раздела 4 приложения к постановлению изложить в следующей редакции:</w:t>
      </w:r>
    </w:p>
    <w:p w:rsidR="00777630" w:rsidRPr="00926844" w:rsidRDefault="00777630" w:rsidP="00777630"/>
    <w:tbl>
      <w:tblPr>
        <w:tblStyle w:val="ad"/>
        <w:tblW w:w="1599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3"/>
        <w:gridCol w:w="563"/>
        <w:gridCol w:w="2131"/>
        <w:gridCol w:w="684"/>
        <w:gridCol w:w="992"/>
        <w:gridCol w:w="566"/>
        <w:gridCol w:w="708"/>
        <w:gridCol w:w="994"/>
        <w:gridCol w:w="999"/>
        <w:gridCol w:w="1414"/>
        <w:gridCol w:w="992"/>
        <w:gridCol w:w="848"/>
        <w:gridCol w:w="547"/>
        <w:gridCol w:w="708"/>
        <w:gridCol w:w="624"/>
        <w:gridCol w:w="534"/>
        <w:gridCol w:w="988"/>
        <w:gridCol w:w="709"/>
        <w:gridCol w:w="426"/>
      </w:tblGrid>
      <w:tr w:rsidR="00926844" w:rsidRPr="00926844" w:rsidTr="00926844">
        <w:trPr>
          <w:trHeight w:val="645"/>
        </w:trPr>
        <w:tc>
          <w:tcPr>
            <w:tcW w:w="5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7630" w:rsidRPr="00926844" w:rsidRDefault="00777630" w:rsidP="00021275">
            <w:pPr>
              <w:jc w:val="right"/>
              <w:rPr>
                <w:sz w:val="20"/>
                <w:szCs w:val="20"/>
              </w:rPr>
            </w:pPr>
            <w:r w:rsidRPr="00926844">
              <w:rPr>
                <w:sz w:val="20"/>
                <w:szCs w:val="20"/>
              </w:rPr>
              <w:t>«</w:t>
            </w:r>
          </w:p>
        </w:tc>
        <w:tc>
          <w:tcPr>
            <w:tcW w:w="5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1.1.1</w:t>
            </w:r>
          </w:p>
        </w:tc>
        <w:tc>
          <w:tcPr>
            <w:tcW w:w="213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30" w:rsidRPr="00926844" w:rsidRDefault="00777630" w:rsidP="00B064B5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Строительство здания крытого катка с искусственным льдом по адресу: ул. Фаворского, участок 1 (западнее пересечения с Гжатской ул.)</w:t>
            </w:r>
          </w:p>
          <w:p w:rsidR="00777630" w:rsidRPr="00926844" w:rsidRDefault="00777630" w:rsidP="00B064B5">
            <w:pPr>
              <w:rPr>
                <w:sz w:val="16"/>
                <w:szCs w:val="16"/>
              </w:rPr>
            </w:pPr>
          </w:p>
        </w:tc>
        <w:tc>
          <w:tcPr>
            <w:tcW w:w="6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КС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6 462,0 кв.м</w:t>
            </w:r>
          </w:p>
        </w:tc>
        <w:tc>
          <w:tcPr>
            <w:tcW w:w="5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СМР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 xml:space="preserve">2021- </w:t>
            </w:r>
          </w:p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2023</w:t>
            </w:r>
          </w:p>
        </w:tc>
        <w:tc>
          <w:tcPr>
            <w:tcW w:w="9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1 117 022,5</w:t>
            </w:r>
          </w:p>
        </w:tc>
        <w:tc>
          <w:tcPr>
            <w:tcW w:w="9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1 088 330,7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Бюджет</w:t>
            </w:r>
          </w:p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952 754,8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  <w:lang w:eastAsia="en-US"/>
              </w:rPr>
            </w:pPr>
            <w:r w:rsidRPr="00926844">
              <w:rPr>
                <w:sz w:val="16"/>
                <w:szCs w:val="16"/>
                <w:lang w:eastAsia="en-US"/>
              </w:rPr>
              <w:t>3 299,3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  <w:lang w:eastAsia="en-US"/>
              </w:rPr>
            </w:pPr>
            <w:r w:rsidRPr="0092684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  <w:lang w:eastAsia="en-US"/>
              </w:rPr>
            </w:pPr>
            <w:r w:rsidRPr="0092684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  <w:lang w:eastAsia="en-US"/>
              </w:rPr>
            </w:pPr>
            <w:r w:rsidRPr="0092684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  <w:lang w:eastAsia="en-US"/>
              </w:rPr>
            </w:pPr>
            <w:r w:rsidRPr="0092684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956 054,1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П-3,</w:t>
            </w:r>
          </w:p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П-4,</w:t>
            </w:r>
          </w:p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И-3.1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77630" w:rsidRPr="00926844" w:rsidRDefault="00777630" w:rsidP="00777630"/>
        </w:tc>
      </w:tr>
      <w:tr w:rsidR="00926844" w:rsidRPr="00926844" w:rsidTr="00926844">
        <w:trPr>
          <w:trHeight w:val="486"/>
        </w:trPr>
        <w:tc>
          <w:tcPr>
            <w:tcW w:w="5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7630" w:rsidRPr="00926844" w:rsidRDefault="00777630" w:rsidP="00777630"/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30" w:rsidRPr="00926844" w:rsidRDefault="00777630" w:rsidP="00B064B5">
            <w:pPr>
              <w:rPr>
                <w:sz w:val="16"/>
                <w:szCs w:val="16"/>
              </w:rPr>
            </w:pPr>
          </w:p>
        </w:tc>
        <w:tc>
          <w:tcPr>
            <w:tcW w:w="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Федеральный</w:t>
            </w:r>
          </w:p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188 798,2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  <w:lang w:eastAsia="en-US"/>
              </w:rPr>
            </w:pPr>
            <w:r w:rsidRPr="0092684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  <w:lang w:eastAsia="en-US"/>
              </w:rPr>
            </w:pPr>
            <w:r w:rsidRPr="0092684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  <w:lang w:eastAsia="en-US"/>
              </w:rPr>
            </w:pPr>
            <w:r w:rsidRPr="0092684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  <w:lang w:eastAsia="en-US"/>
              </w:rPr>
            </w:pPr>
            <w:r w:rsidRPr="0092684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  <w:lang w:eastAsia="en-US"/>
              </w:rPr>
            </w:pPr>
            <w:r w:rsidRPr="0092684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188 798,2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77630" w:rsidRPr="00926844" w:rsidRDefault="00777630" w:rsidP="00777630"/>
        </w:tc>
      </w:tr>
      <w:tr w:rsidR="00926844" w:rsidRPr="00926844" w:rsidTr="00926844">
        <w:trPr>
          <w:trHeight w:val="485"/>
        </w:trPr>
        <w:tc>
          <w:tcPr>
            <w:tcW w:w="5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7630" w:rsidRPr="00926844" w:rsidRDefault="00777630" w:rsidP="00777630"/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30" w:rsidRPr="00926844" w:rsidRDefault="00777630" w:rsidP="00B064B5">
            <w:pPr>
              <w:rPr>
                <w:sz w:val="16"/>
                <w:szCs w:val="16"/>
              </w:rPr>
            </w:pPr>
          </w:p>
        </w:tc>
        <w:tc>
          <w:tcPr>
            <w:tcW w:w="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1 141 553,0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  <w:lang w:eastAsia="en-US"/>
              </w:rPr>
            </w:pPr>
            <w:r w:rsidRPr="00926844">
              <w:rPr>
                <w:sz w:val="16"/>
                <w:szCs w:val="16"/>
                <w:lang w:eastAsia="en-US"/>
              </w:rPr>
              <w:t>3 299,3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  <w:lang w:eastAsia="en-US"/>
              </w:rPr>
            </w:pPr>
            <w:r w:rsidRPr="0092684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  <w:lang w:eastAsia="en-US"/>
              </w:rPr>
            </w:pPr>
            <w:r w:rsidRPr="0092684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  <w:lang w:eastAsia="en-US"/>
              </w:rPr>
            </w:pPr>
            <w:r w:rsidRPr="0092684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  <w:lang w:eastAsia="en-US"/>
              </w:rPr>
            </w:pPr>
            <w:r w:rsidRPr="0092684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1 144 852,3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77630" w:rsidRPr="00926844" w:rsidRDefault="00777630" w:rsidP="00777630"/>
        </w:tc>
      </w:tr>
      <w:tr w:rsidR="00926844" w:rsidRPr="00926844" w:rsidTr="00926844">
        <w:trPr>
          <w:trHeight w:val="850"/>
        </w:trPr>
        <w:tc>
          <w:tcPr>
            <w:tcW w:w="5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7630" w:rsidRPr="00926844" w:rsidRDefault="00777630" w:rsidP="00777630">
            <w:r w:rsidRPr="00926844">
              <w:t xml:space="preserve">     </w:t>
            </w:r>
          </w:p>
        </w:tc>
        <w:tc>
          <w:tcPr>
            <w:tcW w:w="5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1.1.2</w:t>
            </w:r>
          </w:p>
        </w:tc>
        <w:tc>
          <w:tcPr>
            <w:tcW w:w="213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30" w:rsidRPr="00926844" w:rsidRDefault="00777630" w:rsidP="00B064B5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 xml:space="preserve">Строительство здания Центра спортивной подготовки </w:t>
            </w:r>
          </w:p>
          <w:p w:rsidR="00777630" w:rsidRPr="00926844" w:rsidRDefault="00777630" w:rsidP="00B064B5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 xml:space="preserve">по баскетболу (специализированного спортивного объекта </w:t>
            </w:r>
            <w:r w:rsidRPr="00926844">
              <w:rPr>
                <w:sz w:val="16"/>
                <w:szCs w:val="16"/>
              </w:rPr>
              <w:br/>
              <w:t xml:space="preserve">для подготовки спортсменов </w:t>
            </w:r>
            <w:r w:rsidRPr="00926844">
              <w:rPr>
                <w:sz w:val="16"/>
                <w:szCs w:val="16"/>
              </w:rPr>
              <w:br/>
              <w:t>по баскетболу) по адресу: Загребский бульвар,</w:t>
            </w:r>
            <w:r w:rsidRPr="00926844">
              <w:rPr>
                <w:sz w:val="16"/>
                <w:szCs w:val="16"/>
              </w:rPr>
              <w:br/>
              <w:t xml:space="preserve">участок 1 (северо-западнее </w:t>
            </w:r>
            <w:r w:rsidRPr="00926844">
              <w:rPr>
                <w:sz w:val="16"/>
                <w:szCs w:val="16"/>
              </w:rPr>
              <w:br/>
              <w:t xml:space="preserve">дома № 89, литера А, </w:t>
            </w:r>
            <w:r w:rsidRPr="00926844">
              <w:rPr>
                <w:sz w:val="16"/>
                <w:szCs w:val="16"/>
              </w:rPr>
              <w:br/>
              <w:t>по Бухарестской ул.)</w:t>
            </w:r>
          </w:p>
        </w:tc>
        <w:tc>
          <w:tcPr>
            <w:tcW w:w="6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КС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5 071,6 кв.м</w:t>
            </w:r>
          </w:p>
        </w:tc>
        <w:tc>
          <w:tcPr>
            <w:tcW w:w="5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СМР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 xml:space="preserve">2020- </w:t>
            </w:r>
          </w:p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2023</w:t>
            </w:r>
          </w:p>
        </w:tc>
        <w:tc>
          <w:tcPr>
            <w:tcW w:w="9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731 328,4</w:t>
            </w:r>
          </w:p>
        </w:tc>
        <w:tc>
          <w:tcPr>
            <w:tcW w:w="9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662 712,6</w:t>
            </w:r>
          </w:p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Бюджет</w:t>
            </w:r>
          </w:p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500 679,5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  <w:lang w:eastAsia="en-US"/>
              </w:rPr>
            </w:pPr>
            <w:r w:rsidRPr="00926844">
              <w:rPr>
                <w:sz w:val="16"/>
                <w:szCs w:val="16"/>
                <w:lang w:eastAsia="en-US"/>
              </w:rPr>
              <w:t>2 769,4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  <w:lang w:eastAsia="en-US"/>
              </w:rPr>
            </w:pPr>
            <w:r w:rsidRPr="0092684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  <w:lang w:eastAsia="en-US"/>
              </w:rPr>
            </w:pPr>
            <w:r w:rsidRPr="0092684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  <w:lang w:eastAsia="en-US"/>
              </w:rPr>
            </w:pPr>
            <w:r w:rsidRPr="0092684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  <w:lang w:eastAsia="en-US"/>
              </w:rPr>
            </w:pPr>
            <w:r w:rsidRPr="0092684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503 448,9</w:t>
            </w:r>
          </w:p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П-3,</w:t>
            </w:r>
          </w:p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П-4,</w:t>
            </w:r>
          </w:p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И-3.1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77630" w:rsidRPr="00926844" w:rsidRDefault="00777630" w:rsidP="00777630"/>
        </w:tc>
      </w:tr>
      <w:tr w:rsidR="00926844" w:rsidRPr="00926844" w:rsidTr="00926844">
        <w:trPr>
          <w:trHeight w:val="680"/>
        </w:trPr>
        <w:tc>
          <w:tcPr>
            <w:tcW w:w="5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7630" w:rsidRPr="00926844" w:rsidRDefault="00777630" w:rsidP="00777630"/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30" w:rsidRPr="00926844" w:rsidRDefault="00777630" w:rsidP="00B064B5">
            <w:pPr>
              <w:rPr>
                <w:sz w:val="16"/>
                <w:szCs w:val="16"/>
              </w:rPr>
            </w:pPr>
          </w:p>
        </w:tc>
        <w:tc>
          <w:tcPr>
            <w:tcW w:w="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Федеральный</w:t>
            </w:r>
          </w:p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112 944,7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  <w:lang w:eastAsia="en-US"/>
              </w:rPr>
            </w:pPr>
            <w:r w:rsidRPr="0092684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  <w:lang w:eastAsia="en-US"/>
              </w:rPr>
            </w:pPr>
            <w:r w:rsidRPr="0092684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  <w:lang w:eastAsia="en-US"/>
              </w:rPr>
            </w:pPr>
            <w:r w:rsidRPr="0092684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  <w:lang w:eastAsia="en-US"/>
              </w:rPr>
            </w:pPr>
            <w:r w:rsidRPr="0092684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  <w:lang w:eastAsia="en-US"/>
              </w:rPr>
            </w:pPr>
            <w:r w:rsidRPr="0092684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112 944,7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77630" w:rsidRPr="00926844" w:rsidRDefault="00777630" w:rsidP="00777630"/>
        </w:tc>
      </w:tr>
      <w:tr w:rsidR="00926844" w:rsidRPr="00926844" w:rsidTr="00926844">
        <w:trPr>
          <w:trHeight w:val="704"/>
        </w:trPr>
        <w:tc>
          <w:tcPr>
            <w:tcW w:w="5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7630" w:rsidRPr="00926844" w:rsidRDefault="00777630" w:rsidP="00777630"/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30" w:rsidRPr="00926844" w:rsidRDefault="00777630" w:rsidP="00B064B5">
            <w:pPr>
              <w:rPr>
                <w:sz w:val="16"/>
                <w:szCs w:val="16"/>
              </w:rPr>
            </w:pPr>
          </w:p>
        </w:tc>
        <w:tc>
          <w:tcPr>
            <w:tcW w:w="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613 624,2</w:t>
            </w:r>
          </w:p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</w:p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</w:p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  <w:lang w:eastAsia="en-US"/>
              </w:rPr>
            </w:pPr>
            <w:r w:rsidRPr="00926844">
              <w:rPr>
                <w:sz w:val="16"/>
                <w:szCs w:val="16"/>
                <w:lang w:eastAsia="en-US"/>
              </w:rPr>
              <w:t>2 769,4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  <w:lang w:eastAsia="en-US"/>
              </w:rPr>
            </w:pPr>
            <w:r w:rsidRPr="0092684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  <w:lang w:eastAsia="en-US"/>
              </w:rPr>
            </w:pPr>
            <w:r w:rsidRPr="0092684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  <w:lang w:eastAsia="en-US"/>
              </w:rPr>
            </w:pPr>
            <w:r w:rsidRPr="0092684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  <w:lang w:eastAsia="en-US"/>
              </w:rPr>
            </w:pPr>
            <w:r w:rsidRPr="0092684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616 393,6</w:t>
            </w:r>
          </w:p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77630" w:rsidRPr="00926844" w:rsidRDefault="00777630" w:rsidP="00777630"/>
        </w:tc>
      </w:tr>
      <w:tr w:rsidR="00926844" w:rsidRPr="00926844" w:rsidTr="00926844">
        <w:trPr>
          <w:trHeight w:val="283"/>
        </w:trPr>
        <w:tc>
          <w:tcPr>
            <w:tcW w:w="5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7630" w:rsidRPr="00926844" w:rsidRDefault="00777630" w:rsidP="00777630"/>
        </w:tc>
        <w:tc>
          <w:tcPr>
            <w:tcW w:w="5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1.1.3</w:t>
            </w:r>
          </w:p>
        </w:tc>
        <w:tc>
          <w:tcPr>
            <w:tcW w:w="213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30" w:rsidRPr="00926844" w:rsidRDefault="00777630" w:rsidP="00B064B5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 xml:space="preserve">Строительство здания </w:t>
            </w:r>
            <w:r w:rsidRPr="00926844">
              <w:rPr>
                <w:sz w:val="16"/>
                <w:szCs w:val="16"/>
              </w:rPr>
              <w:br/>
              <w:t xml:space="preserve">крытого катка </w:t>
            </w:r>
          </w:p>
          <w:p w:rsidR="00777630" w:rsidRPr="00926844" w:rsidRDefault="00777630" w:rsidP="00B064B5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 xml:space="preserve">с искусственным льдом </w:t>
            </w:r>
            <w:r w:rsidRPr="00926844">
              <w:rPr>
                <w:sz w:val="16"/>
                <w:szCs w:val="16"/>
              </w:rPr>
              <w:br/>
              <w:t>по адресу: Средний пр. В.О., д.87, корп. 2, лит. А</w:t>
            </w:r>
          </w:p>
        </w:tc>
        <w:tc>
          <w:tcPr>
            <w:tcW w:w="6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КС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4 000,0 кв.м</w:t>
            </w:r>
          </w:p>
        </w:tc>
        <w:tc>
          <w:tcPr>
            <w:tcW w:w="5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СМР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 xml:space="preserve">2021- </w:t>
            </w:r>
          </w:p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2023</w:t>
            </w:r>
          </w:p>
        </w:tc>
        <w:tc>
          <w:tcPr>
            <w:tcW w:w="9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771 603,3</w:t>
            </w:r>
          </w:p>
        </w:tc>
        <w:tc>
          <w:tcPr>
            <w:tcW w:w="9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768 514,8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Бюджет</w:t>
            </w:r>
          </w:p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652 236,0</w:t>
            </w:r>
          </w:p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  <w:lang w:eastAsia="en-US"/>
              </w:rPr>
            </w:pPr>
            <w:r w:rsidRPr="00926844">
              <w:rPr>
                <w:sz w:val="16"/>
                <w:szCs w:val="16"/>
                <w:lang w:eastAsia="en-US"/>
              </w:rPr>
              <w:t>9 874,4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  <w:lang w:eastAsia="en-US"/>
              </w:rPr>
            </w:pPr>
            <w:r w:rsidRPr="0092684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  <w:lang w:eastAsia="en-US"/>
              </w:rPr>
            </w:pPr>
            <w:r w:rsidRPr="0092684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  <w:lang w:eastAsia="en-US"/>
              </w:rPr>
            </w:pPr>
            <w:r w:rsidRPr="0092684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  <w:lang w:eastAsia="en-US"/>
              </w:rPr>
            </w:pPr>
            <w:r w:rsidRPr="0092684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662 110,4</w:t>
            </w:r>
          </w:p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П-3,</w:t>
            </w:r>
          </w:p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П-4,</w:t>
            </w:r>
          </w:p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И-3.1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77630" w:rsidRPr="00926844" w:rsidRDefault="00777630" w:rsidP="00777630"/>
        </w:tc>
      </w:tr>
      <w:tr w:rsidR="00926844" w:rsidRPr="00926844" w:rsidTr="00926844">
        <w:trPr>
          <w:trHeight w:val="283"/>
        </w:trPr>
        <w:tc>
          <w:tcPr>
            <w:tcW w:w="5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7630" w:rsidRPr="00926844" w:rsidRDefault="00777630" w:rsidP="00777630"/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6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Федеральный</w:t>
            </w:r>
          </w:p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96 201,8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  <w:lang w:eastAsia="en-US"/>
              </w:rPr>
            </w:pPr>
            <w:r w:rsidRPr="0092684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  <w:lang w:eastAsia="en-US"/>
              </w:rPr>
            </w:pPr>
            <w:r w:rsidRPr="0092684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  <w:lang w:eastAsia="en-US"/>
              </w:rPr>
            </w:pPr>
            <w:r w:rsidRPr="0092684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  <w:lang w:eastAsia="en-US"/>
              </w:rPr>
            </w:pPr>
            <w:r w:rsidRPr="0092684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  <w:lang w:eastAsia="en-US"/>
              </w:rPr>
            </w:pPr>
            <w:r w:rsidRPr="0092684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96 201,8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77630" w:rsidRPr="00926844" w:rsidRDefault="00777630" w:rsidP="00777630"/>
        </w:tc>
      </w:tr>
      <w:tr w:rsidR="00926844" w:rsidRPr="00926844" w:rsidTr="00926844">
        <w:trPr>
          <w:trHeight w:val="355"/>
        </w:trPr>
        <w:tc>
          <w:tcPr>
            <w:tcW w:w="5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7630" w:rsidRPr="00926844" w:rsidRDefault="00777630" w:rsidP="00777630"/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6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748 437,8</w:t>
            </w:r>
          </w:p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926844">
              <w:rPr>
                <w:sz w:val="16"/>
                <w:szCs w:val="16"/>
                <w:lang w:eastAsia="en-US"/>
              </w:rPr>
              <w:t>9 874,4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  <w:lang w:eastAsia="en-US"/>
              </w:rPr>
            </w:pPr>
            <w:r w:rsidRPr="0092684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  <w:lang w:eastAsia="en-US"/>
              </w:rPr>
            </w:pPr>
            <w:r w:rsidRPr="0092684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  <w:lang w:eastAsia="en-US"/>
              </w:rPr>
            </w:pPr>
            <w:r w:rsidRPr="0092684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  <w:lang w:eastAsia="en-US"/>
              </w:rPr>
            </w:pPr>
            <w:r w:rsidRPr="0092684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758 312,2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77630" w:rsidRPr="00926844" w:rsidRDefault="00777630" w:rsidP="00777630"/>
        </w:tc>
      </w:tr>
      <w:tr w:rsidR="00926844" w:rsidRPr="00926844" w:rsidTr="00926844">
        <w:trPr>
          <w:trHeight w:val="340"/>
        </w:trPr>
        <w:tc>
          <w:tcPr>
            <w:tcW w:w="5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7630" w:rsidRPr="00926844" w:rsidRDefault="00777630" w:rsidP="00777630"/>
        </w:tc>
        <w:tc>
          <w:tcPr>
            <w:tcW w:w="9051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630" w:rsidRPr="00926844" w:rsidRDefault="00777630" w:rsidP="00777630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ИТОГО финансирование РП «Спорт – норма жизни»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2 503 615,0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  <w:lang w:eastAsia="en-US"/>
              </w:rPr>
            </w:pPr>
            <w:r w:rsidRPr="00926844">
              <w:rPr>
                <w:sz w:val="16"/>
                <w:szCs w:val="16"/>
                <w:lang w:eastAsia="en-US"/>
              </w:rPr>
              <w:t>15 943,1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  <w:lang w:eastAsia="en-US"/>
              </w:rPr>
            </w:pPr>
            <w:r w:rsidRPr="0092684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  <w:lang w:eastAsia="en-US"/>
              </w:rPr>
            </w:pPr>
            <w:r w:rsidRPr="0092684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  <w:lang w:eastAsia="en-US"/>
              </w:rPr>
            </w:pPr>
            <w:r w:rsidRPr="0092684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  <w:lang w:eastAsia="en-US"/>
              </w:rPr>
            </w:pPr>
            <w:r w:rsidRPr="0092684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</w:p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2 519 558,1</w:t>
            </w:r>
          </w:p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630" w:rsidRPr="00926844" w:rsidRDefault="00777630" w:rsidP="008E5550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х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77630" w:rsidRPr="00926844" w:rsidRDefault="00777630" w:rsidP="00777630">
            <w:pPr>
              <w:rPr>
                <w:sz w:val="20"/>
                <w:szCs w:val="20"/>
              </w:rPr>
            </w:pPr>
            <w:r w:rsidRPr="00926844">
              <w:rPr>
                <w:sz w:val="20"/>
                <w:szCs w:val="20"/>
              </w:rPr>
              <w:t>».</w:t>
            </w:r>
          </w:p>
        </w:tc>
      </w:tr>
    </w:tbl>
    <w:p w:rsidR="00777630" w:rsidRPr="00926844" w:rsidRDefault="00777630" w:rsidP="00777630"/>
    <w:p w:rsidR="00777630" w:rsidRPr="00926844" w:rsidRDefault="00FC1390" w:rsidP="008E5550">
      <w:pPr>
        <w:ind w:firstLine="708"/>
      </w:pPr>
      <w:r w:rsidRPr="00926844">
        <w:t>4.9</w:t>
      </w:r>
      <w:r w:rsidR="00777630" w:rsidRPr="00926844">
        <w:t>. Строк</w:t>
      </w:r>
      <w:r w:rsidR="00F117FE">
        <w:t>у</w:t>
      </w:r>
      <w:r w:rsidR="00777630" w:rsidRPr="00926844">
        <w:t xml:space="preserve"> таблицы 12 подраздела 4.3.1 раздела 4 приложения к постановлению «ВСЕГО проектная часть подпрограммы» изложить в следующей редакции:</w:t>
      </w:r>
    </w:p>
    <w:p w:rsidR="00777630" w:rsidRPr="00926844" w:rsidRDefault="00777630" w:rsidP="00777630">
      <w:pPr>
        <w:rPr>
          <w:lang w:eastAsia="en-US"/>
        </w:rPr>
      </w:pPr>
      <w:r w:rsidRPr="00926844">
        <w:rPr>
          <w:lang w:eastAsia="en-US"/>
        </w:rPr>
        <w:t xml:space="preserve"> </w:t>
      </w:r>
    </w:p>
    <w:tbl>
      <w:tblPr>
        <w:tblStyle w:val="ad"/>
        <w:tblpPr w:leftFromText="180" w:rightFromText="180" w:vertAnchor="text" w:tblpX="-377" w:tblpY="1"/>
        <w:tblOverlap w:val="never"/>
        <w:tblW w:w="16207" w:type="dxa"/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1417"/>
        <w:gridCol w:w="1418"/>
        <w:gridCol w:w="1417"/>
        <w:gridCol w:w="1418"/>
        <w:gridCol w:w="1417"/>
        <w:gridCol w:w="1418"/>
        <w:gridCol w:w="1418"/>
        <w:gridCol w:w="425"/>
        <w:gridCol w:w="506"/>
      </w:tblGrid>
      <w:tr w:rsidR="00F117FE" w:rsidRPr="00926844" w:rsidTr="004D203B">
        <w:trPr>
          <w:trHeight w:val="558"/>
        </w:trPr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17FE" w:rsidRPr="00926844" w:rsidRDefault="00F117FE" w:rsidP="00021275">
            <w:pPr>
              <w:jc w:val="right"/>
              <w:rPr>
                <w:sz w:val="20"/>
                <w:szCs w:val="20"/>
              </w:rPr>
            </w:pPr>
            <w:r w:rsidRPr="00926844">
              <w:rPr>
                <w:sz w:val="20"/>
                <w:szCs w:val="20"/>
              </w:rPr>
              <w:t>«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FE" w:rsidRPr="00926844" w:rsidRDefault="00F117FE" w:rsidP="00F117FE">
            <w:pPr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ВСЕГО проектная часть подпрограммы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FE" w:rsidRPr="00926844" w:rsidRDefault="00F117FE" w:rsidP="00F117FE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27 385 572,1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FE" w:rsidRPr="00F117FE" w:rsidRDefault="00F117FE" w:rsidP="00F117FE">
            <w:pPr>
              <w:jc w:val="center"/>
              <w:rPr>
                <w:color w:val="FF0000"/>
                <w:sz w:val="16"/>
                <w:szCs w:val="16"/>
              </w:rPr>
            </w:pPr>
            <w:r w:rsidRPr="004D203B">
              <w:rPr>
                <w:sz w:val="16"/>
                <w:szCs w:val="16"/>
              </w:rPr>
              <w:t>5 629 733,7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FE" w:rsidRPr="00926844" w:rsidRDefault="00F117FE" w:rsidP="00F117FE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2 182 077,6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FE" w:rsidRPr="00926844" w:rsidRDefault="00F117FE" w:rsidP="00F117FE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5 346 451,3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FE" w:rsidRPr="00926844" w:rsidRDefault="00F117FE" w:rsidP="00F117FE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5 566 430,9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FE" w:rsidRPr="00926844" w:rsidRDefault="00F117FE" w:rsidP="00F117FE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7 207 059,4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FE" w:rsidRPr="00926844" w:rsidRDefault="00F117FE" w:rsidP="00F117FE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53 317 325,0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7FE" w:rsidRPr="00926844" w:rsidRDefault="00F117FE" w:rsidP="00F117FE">
            <w:pPr>
              <w:jc w:val="center"/>
              <w:rPr>
                <w:sz w:val="16"/>
                <w:szCs w:val="16"/>
              </w:rPr>
            </w:pPr>
            <w:r w:rsidRPr="00926844">
              <w:rPr>
                <w:sz w:val="16"/>
                <w:szCs w:val="16"/>
              </w:rPr>
              <w:t>х</w:t>
            </w:r>
          </w:p>
        </w:tc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117FE" w:rsidRPr="00926844" w:rsidRDefault="00F117FE" w:rsidP="00777630">
            <w:pPr>
              <w:rPr>
                <w:sz w:val="20"/>
                <w:szCs w:val="20"/>
              </w:rPr>
            </w:pPr>
            <w:r w:rsidRPr="00926844">
              <w:rPr>
                <w:sz w:val="20"/>
                <w:szCs w:val="20"/>
              </w:rPr>
              <w:t>».</w:t>
            </w:r>
          </w:p>
        </w:tc>
      </w:tr>
    </w:tbl>
    <w:p w:rsidR="00204BF4" w:rsidRPr="00926844" w:rsidRDefault="00561185" w:rsidP="000634F4">
      <w:pPr>
        <w:tabs>
          <w:tab w:val="left" w:pos="851"/>
          <w:tab w:val="left" w:pos="993"/>
        </w:tabs>
        <w:ind w:left="142" w:right="-143" w:firstLine="425"/>
        <w:jc w:val="both"/>
        <w:rPr>
          <w:rFonts w:eastAsia="Calibri"/>
        </w:rPr>
      </w:pPr>
      <w:r w:rsidRPr="00926844">
        <w:rPr>
          <w:rFonts w:eastAsia="Calibri"/>
        </w:rPr>
        <w:tab/>
      </w:r>
    </w:p>
    <w:p w:rsidR="008817F5" w:rsidRPr="00926844" w:rsidRDefault="00204BF4" w:rsidP="00204BF4">
      <w:pPr>
        <w:spacing w:line="264" w:lineRule="auto"/>
        <w:ind w:right="-144" w:firstLine="709"/>
        <w:jc w:val="both"/>
        <w:rPr>
          <w:rFonts w:eastAsia="Calibri"/>
        </w:rPr>
        <w:sectPr w:rsidR="008817F5" w:rsidRPr="00926844" w:rsidSect="008817F5">
          <w:headerReference w:type="even" r:id="rId16"/>
          <w:headerReference w:type="default" r:id="rId17"/>
          <w:headerReference w:type="first" r:id="rId18"/>
          <w:pgSz w:w="16838" w:h="11906" w:orient="landscape" w:code="9"/>
          <w:pgMar w:top="851" w:right="709" w:bottom="1134" w:left="851" w:header="567" w:footer="0" w:gutter="0"/>
          <w:cols w:space="708"/>
          <w:docGrid w:linePitch="360"/>
        </w:sectPr>
      </w:pPr>
      <w:r w:rsidRPr="00926844">
        <w:rPr>
          <w:rFonts w:eastAsia="Calibri"/>
        </w:rPr>
        <w:br w:type="page"/>
      </w:r>
    </w:p>
    <w:p w:rsidR="00204BF4" w:rsidRPr="00926844" w:rsidRDefault="00784521" w:rsidP="00204BF4">
      <w:pPr>
        <w:spacing w:line="264" w:lineRule="auto"/>
        <w:ind w:right="-144" w:firstLine="709"/>
        <w:jc w:val="both"/>
      </w:pPr>
      <w:r w:rsidRPr="00926844">
        <w:rPr>
          <w:rFonts w:eastAsia="Calibri"/>
          <w:lang w:eastAsia="en-US"/>
        </w:rPr>
        <w:t>5</w:t>
      </w:r>
      <w:r w:rsidR="00204BF4" w:rsidRPr="00926844">
        <w:rPr>
          <w:rFonts w:eastAsia="Calibri"/>
          <w:lang w:eastAsia="en-US"/>
        </w:rPr>
        <w:t>. В</w:t>
      </w:r>
      <w:r w:rsidR="00204BF4" w:rsidRPr="00926844">
        <w:t>нести в постановление Правительства Санкт-Петербурга от 30.06.2014 № 553</w:t>
      </w:r>
      <w:r w:rsidR="00204BF4" w:rsidRPr="00926844">
        <w:br/>
        <w:t xml:space="preserve">«О государственной программе Санкт-Петербурга «Развитие здравоохранения </w:t>
      </w:r>
      <w:r w:rsidR="00204BF4" w:rsidRPr="00926844">
        <w:br/>
        <w:t>в Санкт-Петербурге» следующие изменения:</w:t>
      </w:r>
    </w:p>
    <w:p w:rsidR="00204BF4" w:rsidRPr="00926844" w:rsidRDefault="00784521" w:rsidP="00204BF4">
      <w:pPr>
        <w:autoSpaceDE w:val="0"/>
        <w:autoSpaceDN w:val="0"/>
        <w:adjustRightInd w:val="0"/>
        <w:spacing w:line="264" w:lineRule="auto"/>
        <w:ind w:right="-144" w:firstLine="709"/>
        <w:contextualSpacing/>
        <w:jc w:val="both"/>
        <w:rPr>
          <w:rFonts w:eastAsia="Calibri"/>
          <w:lang w:eastAsia="en-US"/>
        </w:rPr>
      </w:pPr>
      <w:r w:rsidRPr="00926844">
        <w:rPr>
          <w:rFonts w:eastAsia="Calibri"/>
          <w:lang w:eastAsia="en-US"/>
        </w:rPr>
        <w:t>5</w:t>
      </w:r>
      <w:r w:rsidR="00204BF4" w:rsidRPr="00204BF4">
        <w:rPr>
          <w:rFonts w:eastAsia="Calibri"/>
          <w:lang w:eastAsia="en-US"/>
        </w:rPr>
        <w:t>.1. Пункт 10 паспорта государственной программы Санкт-Петербурга «Развитие здравоохранения в Санкт-Петербурге» приложения к постановлению изложить</w:t>
      </w:r>
      <w:r w:rsidR="00204BF4" w:rsidRPr="00204BF4">
        <w:rPr>
          <w:rFonts w:eastAsia="Calibri"/>
          <w:lang w:eastAsia="en-US"/>
        </w:rPr>
        <w:br/>
        <w:t>в следующей редакции:</w:t>
      </w:r>
    </w:p>
    <w:p w:rsidR="00ED45BC" w:rsidRPr="00204BF4" w:rsidRDefault="00ED45BC" w:rsidP="00204BF4">
      <w:pPr>
        <w:autoSpaceDE w:val="0"/>
        <w:autoSpaceDN w:val="0"/>
        <w:adjustRightInd w:val="0"/>
        <w:spacing w:line="264" w:lineRule="auto"/>
        <w:ind w:right="-144" w:firstLine="709"/>
        <w:contextualSpacing/>
        <w:jc w:val="both"/>
        <w:rPr>
          <w:rFonts w:eastAsia="Calibri"/>
          <w:sz w:val="10"/>
          <w:szCs w:val="10"/>
          <w:lang w:eastAsia="en-US"/>
        </w:rPr>
      </w:pPr>
    </w:p>
    <w:tbl>
      <w:tblPr>
        <w:tblW w:w="5426" w:type="pct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3"/>
        <w:gridCol w:w="521"/>
        <w:gridCol w:w="2856"/>
        <w:gridCol w:w="6850"/>
        <w:gridCol w:w="301"/>
      </w:tblGrid>
      <w:tr w:rsidR="00041618" w:rsidRPr="00041618" w:rsidTr="00593816">
        <w:trPr>
          <w:trHeight w:val="18"/>
        </w:trPr>
        <w:tc>
          <w:tcPr>
            <w:tcW w:w="1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04BF4" w:rsidRPr="00041618" w:rsidRDefault="000D47F0" w:rsidP="00204BF4">
            <w:pPr>
              <w:jc w:val="right"/>
              <w:rPr>
                <w:sz w:val="16"/>
                <w:szCs w:val="16"/>
              </w:rPr>
            </w:pPr>
            <w:r w:rsidRPr="00041618">
              <w:rPr>
                <w:sz w:val="16"/>
                <w:szCs w:val="16"/>
              </w:rPr>
              <w:t xml:space="preserve"> </w:t>
            </w:r>
            <w:r w:rsidR="00204BF4" w:rsidRPr="00041618">
              <w:rPr>
                <w:sz w:val="16"/>
                <w:szCs w:val="16"/>
              </w:rPr>
              <w:t>«</w:t>
            </w:r>
          </w:p>
        </w:tc>
        <w:tc>
          <w:tcPr>
            <w:tcW w:w="239" w:type="pct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204BF4" w:rsidRPr="00041618" w:rsidRDefault="00204BF4" w:rsidP="00204BF4">
            <w:pPr>
              <w:jc w:val="center"/>
              <w:rPr>
                <w:sz w:val="17"/>
                <w:szCs w:val="17"/>
              </w:rPr>
            </w:pPr>
            <w:r w:rsidRPr="00041618">
              <w:rPr>
                <w:sz w:val="17"/>
                <w:szCs w:val="17"/>
              </w:rPr>
              <w:t>10</w:t>
            </w:r>
          </w:p>
        </w:tc>
        <w:tc>
          <w:tcPr>
            <w:tcW w:w="1310" w:type="pct"/>
            <w:tcMar>
              <w:top w:w="0" w:type="dxa"/>
              <w:bottom w:w="0" w:type="dxa"/>
            </w:tcMar>
          </w:tcPr>
          <w:p w:rsidR="00204BF4" w:rsidRPr="00041618" w:rsidRDefault="00204BF4" w:rsidP="00204BF4">
            <w:pPr>
              <w:rPr>
                <w:sz w:val="17"/>
                <w:szCs w:val="17"/>
              </w:rPr>
            </w:pPr>
            <w:r w:rsidRPr="00041618">
              <w:rPr>
                <w:sz w:val="17"/>
                <w:szCs w:val="17"/>
              </w:rPr>
              <w:t xml:space="preserve">Общий объем финансирования государственной программы </w:t>
            </w:r>
            <w:r w:rsidRPr="00041618">
              <w:rPr>
                <w:sz w:val="17"/>
                <w:szCs w:val="17"/>
              </w:rPr>
              <w:br/>
              <w:t xml:space="preserve">по источникам финансирования </w:t>
            </w:r>
          </w:p>
          <w:p w:rsidR="00204BF4" w:rsidRPr="00041618" w:rsidRDefault="00204BF4" w:rsidP="00204BF4">
            <w:pPr>
              <w:rPr>
                <w:sz w:val="17"/>
                <w:szCs w:val="17"/>
              </w:rPr>
            </w:pPr>
            <w:r w:rsidRPr="00041618">
              <w:rPr>
                <w:sz w:val="17"/>
                <w:szCs w:val="17"/>
              </w:rPr>
              <w:t>с указанием объемов финансирования, предусмотренных</w:t>
            </w:r>
            <w:r w:rsidRPr="00041618">
              <w:rPr>
                <w:sz w:val="17"/>
                <w:szCs w:val="17"/>
              </w:rPr>
              <w:br/>
              <w:t xml:space="preserve">на реализацию региональных проектов, в том числе по годам реализации государственной программы </w:t>
            </w:r>
          </w:p>
        </w:tc>
        <w:tc>
          <w:tcPr>
            <w:tcW w:w="3142" w:type="pct"/>
            <w:tcBorders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04BF4" w:rsidRPr="00041618" w:rsidRDefault="00204BF4" w:rsidP="00204BF4">
            <w:pPr>
              <w:widowControl w:val="0"/>
              <w:autoSpaceDE w:val="0"/>
              <w:autoSpaceDN w:val="0"/>
              <w:rPr>
                <w:sz w:val="17"/>
                <w:szCs w:val="17"/>
              </w:rPr>
            </w:pPr>
            <w:r w:rsidRPr="00041618">
              <w:rPr>
                <w:sz w:val="17"/>
                <w:szCs w:val="17"/>
              </w:rPr>
              <w:t xml:space="preserve">Общий объем финансирования государственной программы с учетом внебюджетных средств составляет </w:t>
            </w:r>
            <w:r w:rsidR="005633A8" w:rsidRPr="00041618">
              <w:rPr>
                <w:sz w:val="17"/>
                <w:szCs w:val="17"/>
              </w:rPr>
              <w:t xml:space="preserve">1 338 794 195,7 </w:t>
            </w:r>
            <w:r w:rsidRPr="00041618">
              <w:rPr>
                <w:sz w:val="17"/>
                <w:szCs w:val="17"/>
              </w:rPr>
              <w:t>тыс. руб.,</w:t>
            </w:r>
          </w:p>
          <w:p w:rsidR="00204BF4" w:rsidRPr="00041618" w:rsidRDefault="00204BF4" w:rsidP="00204BF4">
            <w:pPr>
              <w:widowControl w:val="0"/>
              <w:autoSpaceDE w:val="0"/>
              <w:autoSpaceDN w:val="0"/>
              <w:rPr>
                <w:sz w:val="17"/>
                <w:szCs w:val="17"/>
              </w:rPr>
            </w:pPr>
            <w:r w:rsidRPr="00041618">
              <w:rPr>
                <w:sz w:val="17"/>
                <w:szCs w:val="17"/>
              </w:rPr>
              <w:t xml:space="preserve">в том числе по годам реализации:    </w:t>
            </w:r>
            <w:r w:rsidRPr="00041618">
              <w:rPr>
                <w:sz w:val="17"/>
                <w:szCs w:val="17"/>
              </w:rPr>
              <w:tab/>
              <w:t xml:space="preserve">  </w:t>
            </w:r>
            <w:r w:rsidRPr="00041618">
              <w:rPr>
                <w:sz w:val="17"/>
                <w:szCs w:val="17"/>
              </w:rPr>
              <w:tab/>
              <w:t xml:space="preserve">  </w:t>
            </w:r>
            <w:r w:rsidRPr="00041618">
              <w:rPr>
                <w:sz w:val="17"/>
                <w:szCs w:val="17"/>
              </w:rPr>
              <w:tab/>
            </w:r>
            <w:r w:rsidRPr="00041618">
              <w:rPr>
                <w:sz w:val="17"/>
                <w:szCs w:val="17"/>
              </w:rPr>
              <w:tab/>
              <w:t xml:space="preserve"> </w:t>
            </w:r>
          </w:p>
          <w:p w:rsidR="00204BF4" w:rsidRPr="00041618" w:rsidRDefault="00204BF4" w:rsidP="00204BF4">
            <w:pPr>
              <w:widowControl w:val="0"/>
              <w:autoSpaceDE w:val="0"/>
              <w:autoSpaceDN w:val="0"/>
              <w:rPr>
                <w:sz w:val="17"/>
                <w:szCs w:val="17"/>
              </w:rPr>
            </w:pPr>
            <w:r w:rsidRPr="00041618">
              <w:rPr>
                <w:sz w:val="17"/>
                <w:szCs w:val="17"/>
              </w:rPr>
              <w:t xml:space="preserve">2022 г. –  </w:t>
            </w:r>
            <w:r w:rsidR="005633A8" w:rsidRPr="00041618">
              <w:rPr>
                <w:sz w:val="17"/>
                <w:szCs w:val="17"/>
              </w:rPr>
              <w:t xml:space="preserve">212 482 220,9 </w:t>
            </w:r>
            <w:r w:rsidRPr="00041618">
              <w:rPr>
                <w:sz w:val="17"/>
                <w:szCs w:val="17"/>
              </w:rPr>
              <w:t xml:space="preserve">тыс. руб., в том числе на региональные проекты </w:t>
            </w:r>
            <w:r w:rsidRPr="00041618">
              <w:rPr>
                <w:sz w:val="17"/>
                <w:szCs w:val="17"/>
              </w:rPr>
              <w:br/>
              <w:t>6 791 514,0 тыс. руб.;</w:t>
            </w:r>
          </w:p>
          <w:p w:rsidR="00204BF4" w:rsidRPr="00041618" w:rsidRDefault="00204BF4" w:rsidP="00204BF4">
            <w:pPr>
              <w:widowControl w:val="0"/>
              <w:autoSpaceDE w:val="0"/>
              <w:autoSpaceDN w:val="0"/>
              <w:rPr>
                <w:sz w:val="17"/>
                <w:szCs w:val="17"/>
              </w:rPr>
            </w:pPr>
            <w:r w:rsidRPr="00041618">
              <w:rPr>
                <w:sz w:val="17"/>
                <w:szCs w:val="17"/>
              </w:rPr>
              <w:t xml:space="preserve">2023 г. –  212 756 212,1 тыс. руб., в том числе на региональные проекты  </w:t>
            </w:r>
            <w:r w:rsidRPr="00041618">
              <w:rPr>
                <w:sz w:val="17"/>
                <w:szCs w:val="17"/>
              </w:rPr>
              <w:br/>
              <w:t>6 319 427,0 тыс. руб.;</w:t>
            </w:r>
          </w:p>
          <w:p w:rsidR="00204BF4" w:rsidRPr="00041618" w:rsidRDefault="00204BF4" w:rsidP="00204BF4">
            <w:pPr>
              <w:widowControl w:val="0"/>
              <w:autoSpaceDE w:val="0"/>
              <w:autoSpaceDN w:val="0"/>
              <w:rPr>
                <w:sz w:val="17"/>
                <w:szCs w:val="17"/>
              </w:rPr>
            </w:pPr>
            <w:r w:rsidRPr="00041618">
              <w:rPr>
                <w:sz w:val="17"/>
                <w:szCs w:val="17"/>
              </w:rPr>
              <w:t xml:space="preserve">2024 г. –  217 672 122,0 тыс. руб., в том числе на региональные проекты   </w:t>
            </w:r>
            <w:r w:rsidRPr="00041618">
              <w:rPr>
                <w:sz w:val="17"/>
                <w:szCs w:val="17"/>
              </w:rPr>
              <w:br/>
              <w:t>4 601 767,4 тыс. руб.;</w:t>
            </w:r>
          </w:p>
          <w:p w:rsidR="00204BF4" w:rsidRPr="00041618" w:rsidRDefault="00204BF4" w:rsidP="00204BF4">
            <w:pPr>
              <w:widowControl w:val="0"/>
              <w:autoSpaceDE w:val="0"/>
              <w:autoSpaceDN w:val="0"/>
              <w:rPr>
                <w:sz w:val="17"/>
                <w:szCs w:val="17"/>
              </w:rPr>
            </w:pPr>
            <w:r w:rsidRPr="00041618">
              <w:rPr>
                <w:sz w:val="17"/>
                <w:szCs w:val="17"/>
              </w:rPr>
              <w:t>2025 г. –  226 065 744,8 тыс. руб.;</w:t>
            </w:r>
          </w:p>
          <w:p w:rsidR="00204BF4" w:rsidRPr="00041618" w:rsidRDefault="00204BF4" w:rsidP="00204BF4">
            <w:pPr>
              <w:widowControl w:val="0"/>
              <w:autoSpaceDE w:val="0"/>
              <w:autoSpaceDN w:val="0"/>
              <w:rPr>
                <w:sz w:val="17"/>
                <w:szCs w:val="17"/>
              </w:rPr>
            </w:pPr>
            <w:r w:rsidRPr="00041618">
              <w:rPr>
                <w:sz w:val="17"/>
                <w:szCs w:val="17"/>
              </w:rPr>
              <w:t>2026 г. –  233 294 604,2 тыс. руб.</w:t>
            </w:r>
          </w:p>
          <w:p w:rsidR="00204BF4" w:rsidRPr="00041618" w:rsidRDefault="00204BF4" w:rsidP="00204BF4">
            <w:pPr>
              <w:widowControl w:val="0"/>
              <w:autoSpaceDE w:val="0"/>
              <w:autoSpaceDN w:val="0"/>
              <w:rPr>
                <w:sz w:val="17"/>
                <w:szCs w:val="17"/>
              </w:rPr>
            </w:pPr>
            <w:r w:rsidRPr="00041618">
              <w:rPr>
                <w:sz w:val="17"/>
                <w:szCs w:val="17"/>
              </w:rPr>
              <w:t>2027 г. –  236 523 291,7  тыс. руб.</w:t>
            </w:r>
          </w:p>
          <w:p w:rsidR="00204BF4" w:rsidRPr="00041618" w:rsidRDefault="00204BF4" w:rsidP="00204BF4">
            <w:pPr>
              <w:widowControl w:val="0"/>
              <w:autoSpaceDE w:val="0"/>
              <w:autoSpaceDN w:val="0"/>
              <w:rPr>
                <w:sz w:val="17"/>
                <w:szCs w:val="17"/>
              </w:rPr>
            </w:pPr>
            <w:r w:rsidRPr="00041618">
              <w:rPr>
                <w:sz w:val="17"/>
                <w:szCs w:val="17"/>
              </w:rPr>
              <w:t xml:space="preserve">Бюджетные ассигнования бюджета Санкт-Петербурга составляют  </w:t>
            </w:r>
          </w:p>
          <w:p w:rsidR="00204BF4" w:rsidRPr="00041618" w:rsidRDefault="00204BF4" w:rsidP="00204BF4">
            <w:pPr>
              <w:widowControl w:val="0"/>
              <w:autoSpaceDE w:val="0"/>
              <w:autoSpaceDN w:val="0"/>
              <w:rPr>
                <w:sz w:val="17"/>
                <w:szCs w:val="17"/>
              </w:rPr>
            </w:pPr>
            <w:r w:rsidRPr="00041618">
              <w:rPr>
                <w:sz w:val="17"/>
                <w:szCs w:val="17"/>
              </w:rPr>
              <w:t>878 678 183,5 тыс. руб., в том числе по годам реализации:</w:t>
            </w:r>
          </w:p>
          <w:p w:rsidR="00204BF4" w:rsidRPr="00041618" w:rsidRDefault="00204BF4" w:rsidP="00204BF4">
            <w:pPr>
              <w:widowControl w:val="0"/>
              <w:autoSpaceDE w:val="0"/>
              <w:autoSpaceDN w:val="0"/>
              <w:rPr>
                <w:sz w:val="17"/>
                <w:szCs w:val="17"/>
              </w:rPr>
            </w:pPr>
            <w:r w:rsidRPr="00041618">
              <w:rPr>
                <w:sz w:val="17"/>
                <w:szCs w:val="17"/>
              </w:rPr>
              <w:t>2022 г. - 143 409 445,8 тыс. руб.;</w:t>
            </w:r>
          </w:p>
          <w:p w:rsidR="00204BF4" w:rsidRPr="00041618" w:rsidRDefault="00204BF4" w:rsidP="00204BF4">
            <w:pPr>
              <w:widowControl w:val="0"/>
              <w:autoSpaceDE w:val="0"/>
              <w:autoSpaceDN w:val="0"/>
              <w:rPr>
                <w:sz w:val="17"/>
                <w:szCs w:val="17"/>
              </w:rPr>
            </w:pPr>
            <w:r w:rsidRPr="00041618">
              <w:rPr>
                <w:sz w:val="17"/>
                <w:szCs w:val="17"/>
              </w:rPr>
              <w:t>2023 г. - 140 687 656,2 тыс. руб.;</w:t>
            </w:r>
          </w:p>
          <w:p w:rsidR="00204BF4" w:rsidRPr="00041618" w:rsidRDefault="00204BF4" w:rsidP="00204BF4">
            <w:pPr>
              <w:widowControl w:val="0"/>
              <w:autoSpaceDE w:val="0"/>
              <w:autoSpaceDN w:val="0"/>
              <w:rPr>
                <w:sz w:val="17"/>
                <w:szCs w:val="17"/>
              </w:rPr>
            </w:pPr>
            <w:r w:rsidRPr="00041618">
              <w:rPr>
                <w:sz w:val="17"/>
                <w:szCs w:val="17"/>
              </w:rPr>
              <w:t>2024 г. - 140 703 136,9 тыс. руб.;</w:t>
            </w:r>
          </w:p>
          <w:p w:rsidR="00204BF4" w:rsidRPr="00041618" w:rsidRDefault="00204BF4" w:rsidP="00204BF4">
            <w:pPr>
              <w:widowControl w:val="0"/>
              <w:autoSpaceDE w:val="0"/>
              <w:autoSpaceDN w:val="0"/>
              <w:rPr>
                <w:sz w:val="17"/>
                <w:szCs w:val="17"/>
              </w:rPr>
            </w:pPr>
            <w:r w:rsidRPr="00041618">
              <w:rPr>
                <w:sz w:val="17"/>
                <w:szCs w:val="17"/>
              </w:rPr>
              <w:t>2025 г. - 148 539 573,6 тыс. руб.;</w:t>
            </w:r>
          </w:p>
          <w:p w:rsidR="00204BF4" w:rsidRPr="00041618" w:rsidRDefault="00204BF4" w:rsidP="00204BF4">
            <w:pPr>
              <w:widowControl w:val="0"/>
              <w:autoSpaceDE w:val="0"/>
              <w:autoSpaceDN w:val="0"/>
              <w:rPr>
                <w:sz w:val="17"/>
                <w:szCs w:val="17"/>
              </w:rPr>
            </w:pPr>
            <w:r w:rsidRPr="00041618">
              <w:rPr>
                <w:sz w:val="17"/>
                <w:szCs w:val="17"/>
              </w:rPr>
              <w:t>2026 г. - 152 667 386,1 тыс. руб.</w:t>
            </w:r>
          </w:p>
          <w:p w:rsidR="00204BF4" w:rsidRPr="00041618" w:rsidRDefault="00204BF4" w:rsidP="00204BF4">
            <w:pPr>
              <w:widowControl w:val="0"/>
              <w:autoSpaceDE w:val="0"/>
              <w:autoSpaceDN w:val="0"/>
              <w:rPr>
                <w:sz w:val="17"/>
                <w:szCs w:val="17"/>
              </w:rPr>
            </w:pPr>
            <w:r w:rsidRPr="00041618">
              <w:rPr>
                <w:sz w:val="17"/>
                <w:szCs w:val="17"/>
              </w:rPr>
              <w:t>2027 г. - 152 670 984,9 тыс. руб.</w:t>
            </w:r>
            <w:r w:rsidRPr="00041618">
              <w:rPr>
                <w:sz w:val="17"/>
                <w:szCs w:val="17"/>
              </w:rPr>
              <w:tab/>
              <w:t xml:space="preserve">  </w:t>
            </w:r>
            <w:r w:rsidRPr="00041618">
              <w:rPr>
                <w:sz w:val="17"/>
                <w:szCs w:val="17"/>
              </w:rPr>
              <w:tab/>
            </w:r>
            <w:r w:rsidRPr="00041618">
              <w:rPr>
                <w:sz w:val="17"/>
                <w:szCs w:val="17"/>
              </w:rPr>
              <w:tab/>
            </w:r>
          </w:p>
          <w:p w:rsidR="00204BF4" w:rsidRPr="00041618" w:rsidRDefault="00204BF4" w:rsidP="00204BF4">
            <w:pPr>
              <w:widowControl w:val="0"/>
              <w:autoSpaceDE w:val="0"/>
              <w:autoSpaceDN w:val="0"/>
              <w:rPr>
                <w:sz w:val="17"/>
                <w:szCs w:val="17"/>
              </w:rPr>
            </w:pPr>
            <w:r w:rsidRPr="00041618">
              <w:rPr>
                <w:sz w:val="17"/>
                <w:szCs w:val="17"/>
              </w:rPr>
              <w:t xml:space="preserve">Бюджетные ассигнования федерального бюджета составляют  </w:t>
            </w:r>
            <w:r w:rsidRPr="00041618">
              <w:rPr>
                <w:sz w:val="17"/>
                <w:szCs w:val="17"/>
              </w:rPr>
              <w:br/>
            </w:r>
            <w:r w:rsidR="00803FA2" w:rsidRPr="00041618">
              <w:rPr>
                <w:sz w:val="17"/>
                <w:szCs w:val="17"/>
              </w:rPr>
              <w:t xml:space="preserve">26 111 960,4 </w:t>
            </w:r>
            <w:r w:rsidRPr="00041618">
              <w:rPr>
                <w:sz w:val="17"/>
                <w:szCs w:val="17"/>
              </w:rPr>
              <w:t>тыс. руб., в том числе по годам реализации:</w:t>
            </w:r>
          </w:p>
          <w:p w:rsidR="00204BF4" w:rsidRPr="00041618" w:rsidRDefault="00204BF4" w:rsidP="00204BF4">
            <w:pPr>
              <w:widowControl w:val="0"/>
              <w:autoSpaceDE w:val="0"/>
              <w:autoSpaceDN w:val="0"/>
              <w:rPr>
                <w:sz w:val="17"/>
                <w:szCs w:val="17"/>
              </w:rPr>
            </w:pPr>
            <w:r w:rsidRPr="00041618">
              <w:rPr>
                <w:sz w:val="17"/>
                <w:szCs w:val="17"/>
              </w:rPr>
              <w:t xml:space="preserve">2022 г. -  </w:t>
            </w:r>
            <w:r w:rsidR="00803FA2" w:rsidRPr="00041618">
              <w:rPr>
                <w:sz w:val="17"/>
                <w:szCs w:val="17"/>
              </w:rPr>
              <w:t>6 149 800,0</w:t>
            </w:r>
            <w:r w:rsidRPr="00041618">
              <w:rPr>
                <w:sz w:val="17"/>
                <w:szCs w:val="17"/>
              </w:rPr>
              <w:t xml:space="preserve"> тыс. руб.;</w:t>
            </w:r>
          </w:p>
          <w:p w:rsidR="00204BF4" w:rsidRPr="00041618" w:rsidRDefault="00204BF4" w:rsidP="00204BF4">
            <w:pPr>
              <w:widowControl w:val="0"/>
              <w:autoSpaceDE w:val="0"/>
              <w:autoSpaceDN w:val="0"/>
              <w:rPr>
                <w:sz w:val="17"/>
                <w:szCs w:val="17"/>
              </w:rPr>
            </w:pPr>
            <w:r w:rsidRPr="00041618">
              <w:rPr>
                <w:sz w:val="17"/>
                <w:szCs w:val="17"/>
              </w:rPr>
              <w:t>2023 г. -  5 149 833,9 тыс. руб.;</w:t>
            </w:r>
          </w:p>
          <w:p w:rsidR="00204BF4" w:rsidRPr="00041618" w:rsidRDefault="00204BF4" w:rsidP="00204BF4">
            <w:pPr>
              <w:widowControl w:val="0"/>
              <w:autoSpaceDE w:val="0"/>
              <w:autoSpaceDN w:val="0"/>
              <w:rPr>
                <w:sz w:val="17"/>
                <w:szCs w:val="17"/>
              </w:rPr>
            </w:pPr>
            <w:r w:rsidRPr="00041618">
              <w:rPr>
                <w:sz w:val="17"/>
                <w:szCs w:val="17"/>
              </w:rPr>
              <w:t>2024 г. -  5 341 778,4 тыс. руб.;</w:t>
            </w:r>
          </w:p>
          <w:p w:rsidR="00204BF4" w:rsidRPr="00041618" w:rsidRDefault="00204BF4" w:rsidP="00204BF4">
            <w:pPr>
              <w:widowControl w:val="0"/>
              <w:tabs>
                <w:tab w:val="left" w:pos="1772"/>
              </w:tabs>
              <w:autoSpaceDE w:val="0"/>
              <w:autoSpaceDN w:val="0"/>
              <w:rPr>
                <w:sz w:val="17"/>
                <w:szCs w:val="17"/>
              </w:rPr>
            </w:pPr>
            <w:r w:rsidRPr="00041618">
              <w:rPr>
                <w:sz w:val="17"/>
                <w:szCs w:val="17"/>
              </w:rPr>
              <w:t>2025 г. -  3 033 876,2 тыс. руб.;</w:t>
            </w:r>
          </w:p>
          <w:p w:rsidR="00204BF4" w:rsidRPr="00041618" w:rsidRDefault="00204BF4" w:rsidP="00204BF4">
            <w:pPr>
              <w:widowControl w:val="0"/>
              <w:autoSpaceDE w:val="0"/>
              <w:autoSpaceDN w:val="0"/>
              <w:rPr>
                <w:sz w:val="17"/>
                <w:szCs w:val="17"/>
              </w:rPr>
            </w:pPr>
            <w:r w:rsidRPr="00041618">
              <w:rPr>
                <w:sz w:val="17"/>
                <w:szCs w:val="17"/>
              </w:rPr>
              <w:t>2026 г. -  3 155 231,3 тыс. руб.</w:t>
            </w:r>
          </w:p>
          <w:p w:rsidR="00204BF4" w:rsidRPr="00041618" w:rsidRDefault="00204BF4" w:rsidP="00204BF4">
            <w:pPr>
              <w:widowControl w:val="0"/>
              <w:autoSpaceDE w:val="0"/>
              <w:autoSpaceDN w:val="0"/>
              <w:rPr>
                <w:sz w:val="17"/>
                <w:szCs w:val="17"/>
              </w:rPr>
            </w:pPr>
            <w:r w:rsidRPr="00041618">
              <w:rPr>
                <w:sz w:val="17"/>
                <w:szCs w:val="17"/>
              </w:rPr>
              <w:t>2027 г. -  3 281 440,5 тыс. руб.</w:t>
            </w:r>
          </w:p>
          <w:p w:rsidR="00204BF4" w:rsidRPr="00041618" w:rsidRDefault="00204BF4" w:rsidP="00204BF4">
            <w:pPr>
              <w:widowControl w:val="0"/>
              <w:autoSpaceDE w:val="0"/>
              <w:autoSpaceDN w:val="0"/>
              <w:rPr>
                <w:sz w:val="17"/>
                <w:szCs w:val="17"/>
              </w:rPr>
            </w:pPr>
            <w:r w:rsidRPr="00041618">
              <w:rPr>
                <w:sz w:val="17"/>
                <w:szCs w:val="17"/>
              </w:rPr>
              <w:t>Внебюджетные средства составляют 434 004 051,8 тыс. руб., в том числе по годам реализации:</w:t>
            </w:r>
            <w:r w:rsidRPr="00041618">
              <w:rPr>
                <w:sz w:val="17"/>
                <w:szCs w:val="17"/>
              </w:rPr>
              <w:tab/>
              <w:t xml:space="preserve">  </w:t>
            </w:r>
            <w:r w:rsidRPr="00041618">
              <w:rPr>
                <w:sz w:val="17"/>
                <w:szCs w:val="17"/>
              </w:rPr>
              <w:tab/>
            </w:r>
          </w:p>
          <w:p w:rsidR="00204BF4" w:rsidRPr="00041618" w:rsidRDefault="00204BF4" w:rsidP="00204BF4">
            <w:pPr>
              <w:widowControl w:val="0"/>
              <w:autoSpaceDE w:val="0"/>
              <w:autoSpaceDN w:val="0"/>
              <w:rPr>
                <w:sz w:val="17"/>
                <w:szCs w:val="17"/>
              </w:rPr>
            </w:pPr>
            <w:r w:rsidRPr="00041618">
              <w:rPr>
                <w:sz w:val="17"/>
                <w:szCs w:val="17"/>
              </w:rPr>
              <w:t>2022 г. - 62 922 975,1 тыс. руб.;</w:t>
            </w:r>
          </w:p>
          <w:p w:rsidR="00204BF4" w:rsidRPr="00041618" w:rsidRDefault="00204BF4" w:rsidP="00204BF4">
            <w:pPr>
              <w:widowControl w:val="0"/>
              <w:autoSpaceDE w:val="0"/>
              <w:autoSpaceDN w:val="0"/>
              <w:rPr>
                <w:sz w:val="17"/>
                <w:szCs w:val="17"/>
              </w:rPr>
            </w:pPr>
            <w:r w:rsidRPr="00041618">
              <w:rPr>
                <w:sz w:val="17"/>
                <w:szCs w:val="17"/>
              </w:rPr>
              <w:t>2023 г. - 66 918 722,0 тыс. руб.;</w:t>
            </w:r>
          </w:p>
          <w:p w:rsidR="00204BF4" w:rsidRPr="00041618" w:rsidRDefault="00204BF4" w:rsidP="00204BF4">
            <w:pPr>
              <w:widowControl w:val="0"/>
              <w:autoSpaceDE w:val="0"/>
              <w:autoSpaceDN w:val="0"/>
              <w:rPr>
                <w:sz w:val="17"/>
                <w:szCs w:val="17"/>
              </w:rPr>
            </w:pPr>
            <w:r w:rsidRPr="00041618">
              <w:rPr>
                <w:sz w:val="17"/>
                <w:szCs w:val="17"/>
              </w:rPr>
              <w:t>2024 г. - 71 627 206,7 тыс. руб.;</w:t>
            </w:r>
          </w:p>
          <w:p w:rsidR="00204BF4" w:rsidRPr="00041618" w:rsidRDefault="00204BF4" w:rsidP="00204BF4">
            <w:pPr>
              <w:widowControl w:val="0"/>
              <w:autoSpaceDE w:val="0"/>
              <w:autoSpaceDN w:val="0"/>
              <w:rPr>
                <w:sz w:val="17"/>
                <w:szCs w:val="17"/>
              </w:rPr>
            </w:pPr>
            <w:r w:rsidRPr="00041618">
              <w:rPr>
                <w:sz w:val="17"/>
                <w:szCs w:val="17"/>
              </w:rPr>
              <w:t>2025 г. - 74 492 295,0 тыс. руб.;</w:t>
            </w:r>
          </w:p>
          <w:p w:rsidR="00204BF4" w:rsidRPr="00041618" w:rsidRDefault="00204BF4" w:rsidP="00204BF4">
            <w:pPr>
              <w:widowControl w:val="0"/>
              <w:autoSpaceDE w:val="0"/>
              <w:autoSpaceDN w:val="0"/>
              <w:rPr>
                <w:sz w:val="17"/>
                <w:szCs w:val="17"/>
              </w:rPr>
            </w:pPr>
            <w:r w:rsidRPr="00041618">
              <w:rPr>
                <w:sz w:val="17"/>
                <w:szCs w:val="17"/>
              </w:rPr>
              <w:t>2026 г. - 77 471 986,8 тыс. руб.</w:t>
            </w:r>
          </w:p>
          <w:p w:rsidR="00204BF4" w:rsidRPr="00041618" w:rsidRDefault="00204BF4" w:rsidP="00204BF4">
            <w:pPr>
              <w:rPr>
                <w:sz w:val="17"/>
                <w:szCs w:val="17"/>
              </w:rPr>
            </w:pPr>
            <w:r w:rsidRPr="00041618">
              <w:rPr>
                <w:sz w:val="17"/>
                <w:szCs w:val="17"/>
              </w:rPr>
              <w:t>2027 г. - 80 570 866,2 тыс. руб.</w:t>
            </w: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204BF4" w:rsidRPr="00041618" w:rsidRDefault="00204BF4" w:rsidP="00204BF4">
            <w:pPr>
              <w:rPr>
                <w:sz w:val="20"/>
                <w:szCs w:val="20"/>
              </w:rPr>
            </w:pPr>
          </w:p>
          <w:p w:rsidR="00204BF4" w:rsidRPr="00041618" w:rsidRDefault="00204BF4" w:rsidP="00204BF4">
            <w:pPr>
              <w:rPr>
                <w:sz w:val="20"/>
                <w:szCs w:val="20"/>
              </w:rPr>
            </w:pPr>
          </w:p>
          <w:p w:rsidR="00204BF4" w:rsidRPr="00041618" w:rsidRDefault="00204BF4" w:rsidP="00204BF4">
            <w:pPr>
              <w:rPr>
                <w:sz w:val="20"/>
                <w:szCs w:val="20"/>
              </w:rPr>
            </w:pPr>
          </w:p>
          <w:p w:rsidR="00204BF4" w:rsidRPr="00041618" w:rsidRDefault="00204BF4" w:rsidP="00204BF4">
            <w:pPr>
              <w:rPr>
                <w:sz w:val="20"/>
                <w:szCs w:val="20"/>
              </w:rPr>
            </w:pPr>
          </w:p>
          <w:p w:rsidR="00204BF4" w:rsidRPr="00041618" w:rsidRDefault="00204BF4" w:rsidP="00204BF4">
            <w:pPr>
              <w:rPr>
                <w:sz w:val="20"/>
                <w:szCs w:val="20"/>
              </w:rPr>
            </w:pPr>
          </w:p>
          <w:p w:rsidR="00204BF4" w:rsidRPr="00041618" w:rsidRDefault="00204BF4" w:rsidP="00204BF4">
            <w:pPr>
              <w:rPr>
                <w:sz w:val="20"/>
                <w:szCs w:val="20"/>
              </w:rPr>
            </w:pPr>
          </w:p>
          <w:p w:rsidR="00204BF4" w:rsidRPr="00041618" w:rsidRDefault="00204BF4" w:rsidP="00204BF4">
            <w:pPr>
              <w:rPr>
                <w:sz w:val="20"/>
                <w:szCs w:val="20"/>
              </w:rPr>
            </w:pPr>
          </w:p>
          <w:p w:rsidR="00204BF4" w:rsidRPr="00041618" w:rsidRDefault="00204BF4" w:rsidP="00204BF4">
            <w:pPr>
              <w:rPr>
                <w:sz w:val="20"/>
                <w:szCs w:val="20"/>
              </w:rPr>
            </w:pPr>
          </w:p>
          <w:p w:rsidR="00204BF4" w:rsidRPr="00041618" w:rsidRDefault="00204BF4" w:rsidP="00204BF4">
            <w:pPr>
              <w:rPr>
                <w:sz w:val="20"/>
                <w:szCs w:val="20"/>
              </w:rPr>
            </w:pPr>
          </w:p>
          <w:p w:rsidR="00204BF4" w:rsidRPr="00041618" w:rsidRDefault="00204BF4" w:rsidP="00204BF4">
            <w:pPr>
              <w:rPr>
                <w:sz w:val="20"/>
                <w:szCs w:val="20"/>
              </w:rPr>
            </w:pPr>
          </w:p>
          <w:p w:rsidR="00204BF4" w:rsidRPr="00041618" w:rsidRDefault="00204BF4" w:rsidP="00204BF4">
            <w:pPr>
              <w:rPr>
                <w:sz w:val="20"/>
                <w:szCs w:val="20"/>
              </w:rPr>
            </w:pPr>
          </w:p>
          <w:p w:rsidR="00204BF4" w:rsidRPr="00041618" w:rsidRDefault="00204BF4" w:rsidP="00204BF4">
            <w:pPr>
              <w:rPr>
                <w:sz w:val="20"/>
                <w:szCs w:val="20"/>
              </w:rPr>
            </w:pPr>
          </w:p>
          <w:p w:rsidR="00204BF4" w:rsidRPr="00041618" w:rsidRDefault="00204BF4" w:rsidP="00204BF4">
            <w:pPr>
              <w:rPr>
                <w:sz w:val="20"/>
                <w:szCs w:val="20"/>
              </w:rPr>
            </w:pPr>
          </w:p>
          <w:p w:rsidR="00204BF4" w:rsidRPr="00041618" w:rsidRDefault="00204BF4" w:rsidP="00204BF4">
            <w:pPr>
              <w:rPr>
                <w:sz w:val="20"/>
                <w:szCs w:val="20"/>
              </w:rPr>
            </w:pPr>
          </w:p>
          <w:p w:rsidR="00204BF4" w:rsidRPr="00041618" w:rsidRDefault="00204BF4" w:rsidP="00204BF4">
            <w:pPr>
              <w:rPr>
                <w:sz w:val="20"/>
                <w:szCs w:val="20"/>
              </w:rPr>
            </w:pPr>
          </w:p>
          <w:p w:rsidR="00204BF4" w:rsidRPr="00041618" w:rsidRDefault="00204BF4" w:rsidP="00204BF4">
            <w:pPr>
              <w:rPr>
                <w:sz w:val="20"/>
                <w:szCs w:val="20"/>
              </w:rPr>
            </w:pPr>
          </w:p>
          <w:p w:rsidR="00204BF4" w:rsidRPr="00041618" w:rsidRDefault="00204BF4" w:rsidP="00204BF4">
            <w:pPr>
              <w:rPr>
                <w:sz w:val="20"/>
                <w:szCs w:val="20"/>
              </w:rPr>
            </w:pPr>
          </w:p>
          <w:p w:rsidR="00204BF4" w:rsidRPr="00041618" w:rsidRDefault="00204BF4" w:rsidP="00204BF4">
            <w:pPr>
              <w:rPr>
                <w:sz w:val="20"/>
                <w:szCs w:val="20"/>
              </w:rPr>
            </w:pPr>
          </w:p>
          <w:p w:rsidR="00204BF4" w:rsidRPr="00041618" w:rsidRDefault="00204BF4" w:rsidP="00204BF4">
            <w:pPr>
              <w:rPr>
                <w:sz w:val="20"/>
                <w:szCs w:val="20"/>
              </w:rPr>
            </w:pPr>
          </w:p>
          <w:p w:rsidR="00204BF4" w:rsidRPr="00041618" w:rsidRDefault="00204BF4" w:rsidP="00204BF4">
            <w:pPr>
              <w:rPr>
                <w:sz w:val="20"/>
                <w:szCs w:val="20"/>
              </w:rPr>
            </w:pPr>
          </w:p>
          <w:p w:rsidR="00204BF4" w:rsidRPr="00041618" w:rsidRDefault="00204BF4" w:rsidP="00204BF4">
            <w:pPr>
              <w:rPr>
                <w:sz w:val="20"/>
                <w:szCs w:val="20"/>
              </w:rPr>
            </w:pPr>
          </w:p>
          <w:p w:rsidR="00204BF4" w:rsidRPr="00041618" w:rsidRDefault="00204BF4" w:rsidP="00204BF4">
            <w:pPr>
              <w:rPr>
                <w:sz w:val="20"/>
                <w:szCs w:val="20"/>
              </w:rPr>
            </w:pPr>
          </w:p>
          <w:p w:rsidR="00204BF4" w:rsidRPr="00041618" w:rsidRDefault="00204BF4" w:rsidP="00204BF4">
            <w:pPr>
              <w:rPr>
                <w:sz w:val="20"/>
                <w:szCs w:val="20"/>
              </w:rPr>
            </w:pPr>
          </w:p>
          <w:p w:rsidR="00204BF4" w:rsidRPr="00041618" w:rsidRDefault="00204BF4" w:rsidP="00204BF4">
            <w:pPr>
              <w:rPr>
                <w:sz w:val="20"/>
                <w:szCs w:val="20"/>
              </w:rPr>
            </w:pPr>
          </w:p>
          <w:p w:rsidR="00204BF4" w:rsidRPr="00041618" w:rsidRDefault="00204BF4" w:rsidP="00204BF4">
            <w:pPr>
              <w:rPr>
                <w:sz w:val="20"/>
                <w:szCs w:val="20"/>
              </w:rPr>
            </w:pPr>
          </w:p>
          <w:p w:rsidR="00204BF4" w:rsidRPr="00041618" w:rsidRDefault="00204BF4" w:rsidP="00204BF4">
            <w:pPr>
              <w:rPr>
                <w:sz w:val="20"/>
                <w:szCs w:val="20"/>
              </w:rPr>
            </w:pPr>
          </w:p>
          <w:p w:rsidR="00204BF4" w:rsidRPr="00041618" w:rsidRDefault="00204BF4" w:rsidP="00204BF4">
            <w:pPr>
              <w:rPr>
                <w:sz w:val="20"/>
                <w:szCs w:val="20"/>
              </w:rPr>
            </w:pPr>
          </w:p>
          <w:p w:rsidR="00204BF4" w:rsidRPr="00041618" w:rsidRDefault="00204BF4" w:rsidP="00204BF4">
            <w:pPr>
              <w:rPr>
                <w:sz w:val="20"/>
                <w:szCs w:val="20"/>
              </w:rPr>
            </w:pPr>
          </w:p>
          <w:p w:rsidR="00204BF4" w:rsidRPr="00041618" w:rsidRDefault="00204BF4" w:rsidP="00204BF4">
            <w:pPr>
              <w:rPr>
                <w:sz w:val="20"/>
                <w:szCs w:val="20"/>
              </w:rPr>
            </w:pPr>
          </w:p>
          <w:p w:rsidR="00204BF4" w:rsidRPr="00041618" w:rsidRDefault="00204BF4" w:rsidP="00204BF4">
            <w:pPr>
              <w:rPr>
                <w:sz w:val="20"/>
                <w:szCs w:val="20"/>
              </w:rPr>
            </w:pPr>
          </w:p>
          <w:p w:rsidR="00204BF4" w:rsidRPr="00041618" w:rsidRDefault="00204BF4" w:rsidP="00204BF4">
            <w:pPr>
              <w:rPr>
                <w:sz w:val="16"/>
                <w:szCs w:val="16"/>
              </w:rPr>
            </w:pPr>
            <w:r w:rsidRPr="00041618">
              <w:rPr>
                <w:sz w:val="16"/>
                <w:szCs w:val="16"/>
              </w:rPr>
              <w:t>».</w:t>
            </w:r>
          </w:p>
        </w:tc>
      </w:tr>
    </w:tbl>
    <w:p w:rsidR="00204BF4" w:rsidRPr="00041618" w:rsidRDefault="00204BF4" w:rsidP="00204BF4">
      <w:pPr>
        <w:tabs>
          <w:tab w:val="left" w:pos="-142"/>
        </w:tabs>
        <w:autoSpaceDE w:val="0"/>
        <w:autoSpaceDN w:val="0"/>
        <w:adjustRightInd w:val="0"/>
        <w:spacing w:line="264" w:lineRule="auto"/>
        <w:ind w:firstLine="709"/>
        <w:contextualSpacing/>
        <w:jc w:val="both"/>
        <w:outlineLvl w:val="0"/>
        <w:rPr>
          <w:rFonts w:eastAsia="Calibri"/>
          <w:sz w:val="10"/>
          <w:szCs w:val="10"/>
          <w:lang w:eastAsia="en-US"/>
        </w:rPr>
      </w:pPr>
    </w:p>
    <w:p w:rsidR="00204BF4" w:rsidRPr="00041618" w:rsidRDefault="00784521" w:rsidP="001A0BFD">
      <w:pPr>
        <w:tabs>
          <w:tab w:val="left" w:pos="-142"/>
        </w:tabs>
        <w:autoSpaceDE w:val="0"/>
        <w:autoSpaceDN w:val="0"/>
        <w:adjustRightInd w:val="0"/>
        <w:spacing w:line="264" w:lineRule="auto"/>
        <w:ind w:firstLine="709"/>
        <w:contextualSpacing/>
        <w:jc w:val="both"/>
        <w:outlineLvl w:val="0"/>
        <w:rPr>
          <w:rFonts w:eastAsia="Calibri"/>
          <w:sz w:val="14"/>
          <w:szCs w:val="14"/>
          <w:lang w:eastAsia="en-US"/>
        </w:rPr>
      </w:pPr>
      <w:r w:rsidRPr="00041618">
        <w:rPr>
          <w:rFonts w:eastAsia="Calibri"/>
          <w:lang w:eastAsia="en-US"/>
        </w:rPr>
        <w:t>5</w:t>
      </w:r>
      <w:r w:rsidR="00204BF4" w:rsidRPr="00041618">
        <w:rPr>
          <w:rFonts w:eastAsia="Calibri"/>
          <w:lang w:eastAsia="en-US"/>
        </w:rPr>
        <w:t xml:space="preserve">.2. Пункт 1 подраздела 7.1 раздела 7 приложения к постановлению изложить </w:t>
      </w:r>
      <w:r w:rsidR="00204BF4" w:rsidRPr="00041618">
        <w:rPr>
          <w:rFonts w:eastAsia="Calibri"/>
          <w:lang w:eastAsia="en-US"/>
        </w:rPr>
        <w:br/>
        <w:t>в следующей редакции:</w:t>
      </w:r>
    </w:p>
    <w:tbl>
      <w:tblPr>
        <w:tblW w:w="12917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74"/>
        <w:gridCol w:w="284"/>
        <w:gridCol w:w="911"/>
        <w:gridCol w:w="709"/>
        <w:gridCol w:w="567"/>
        <w:gridCol w:w="709"/>
        <w:gridCol w:w="992"/>
        <w:gridCol w:w="992"/>
        <w:gridCol w:w="993"/>
        <w:gridCol w:w="992"/>
        <w:gridCol w:w="992"/>
        <w:gridCol w:w="851"/>
        <w:gridCol w:w="1134"/>
        <w:gridCol w:w="283"/>
        <w:gridCol w:w="142"/>
        <w:gridCol w:w="992"/>
      </w:tblGrid>
      <w:tr w:rsidR="00041618" w:rsidRPr="00041618" w:rsidTr="00290F12">
        <w:trPr>
          <w:gridAfter w:val="3"/>
          <w:wAfter w:w="1417" w:type="dxa"/>
          <w:trHeight w:val="108"/>
          <w:jc w:val="center"/>
        </w:trPr>
        <w:tc>
          <w:tcPr>
            <w:tcW w:w="137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04BF4" w:rsidRPr="00041618" w:rsidRDefault="00204BF4" w:rsidP="001A0BFD">
            <w:pPr>
              <w:jc w:val="right"/>
              <w:rPr>
                <w:sz w:val="16"/>
                <w:szCs w:val="16"/>
              </w:rPr>
            </w:pPr>
            <w:r w:rsidRPr="00041618">
              <w:rPr>
                <w:sz w:val="16"/>
                <w:szCs w:val="16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BF4" w:rsidRPr="00041618" w:rsidRDefault="00204BF4" w:rsidP="00204BF4">
            <w:pPr>
              <w:jc w:val="center"/>
              <w:rPr>
                <w:sz w:val="14"/>
                <w:szCs w:val="14"/>
              </w:rPr>
            </w:pPr>
            <w:bookmarkStart w:id="1" w:name="RANGE!B2"/>
            <w:r w:rsidRPr="00041618">
              <w:rPr>
                <w:sz w:val="14"/>
                <w:szCs w:val="14"/>
              </w:rPr>
              <w:t>№ п/п</w:t>
            </w:r>
            <w:bookmarkEnd w:id="1"/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BF4" w:rsidRPr="00041618" w:rsidRDefault="00204BF4" w:rsidP="001A0BFD">
            <w:pPr>
              <w:jc w:val="center"/>
              <w:rPr>
                <w:spacing w:val="-14"/>
                <w:sz w:val="13"/>
                <w:szCs w:val="13"/>
              </w:rPr>
            </w:pPr>
            <w:r w:rsidRPr="00041618">
              <w:rPr>
                <w:spacing w:val="-14"/>
                <w:sz w:val="13"/>
                <w:szCs w:val="13"/>
              </w:rPr>
              <w:t>Наименование подпрограммы, отдельного мероприятия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BF4" w:rsidRPr="00041618" w:rsidRDefault="00204BF4" w:rsidP="00204BF4">
            <w:pPr>
              <w:ind w:right="-85"/>
              <w:jc w:val="center"/>
              <w:rPr>
                <w:spacing w:val="-14"/>
                <w:sz w:val="13"/>
                <w:szCs w:val="13"/>
              </w:rPr>
            </w:pPr>
            <w:r w:rsidRPr="00041618">
              <w:rPr>
                <w:spacing w:val="-14"/>
                <w:sz w:val="13"/>
                <w:szCs w:val="13"/>
              </w:rPr>
              <w:t>Вид источника финансирования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BF4" w:rsidRPr="00041618" w:rsidRDefault="00204BF4" w:rsidP="00204BF4">
            <w:pPr>
              <w:jc w:val="center"/>
              <w:rPr>
                <w:spacing w:val="-2"/>
                <w:sz w:val="13"/>
                <w:szCs w:val="13"/>
              </w:rPr>
            </w:pPr>
            <w:r w:rsidRPr="00041618">
              <w:rPr>
                <w:spacing w:val="-2"/>
                <w:sz w:val="13"/>
                <w:szCs w:val="13"/>
              </w:rPr>
              <w:t>Часть перечня меро-приятий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BF4" w:rsidRPr="00041618" w:rsidRDefault="00204BF4" w:rsidP="00204BF4">
            <w:pPr>
              <w:jc w:val="center"/>
              <w:rPr>
                <w:spacing w:val="-14"/>
                <w:sz w:val="13"/>
                <w:szCs w:val="13"/>
              </w:rPr>
            </w:pPr>
            <w:r w:rsidRPr="00041618">
              <w:rPr>
                <w:spacing w:val="-14"/>
                <w:sz w:val="13"/>
                <w:szCs w:val="13"/>
              </w:rPr>
              <w:t>Вид мероприятия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ind w:left="-85"/>
              <w:jc w:val="center"/>
              <w:rPr>
                <w:sz w:val="17"/>
                <w:szCs w:val="17"/>
              </w:rPr>
            </w:pPr>
            <w:r w:rsidRPr="00041618">
              <w:rPr>
                <w:sz w:val="17"/>
                <w:szCs w:val="17"/>
              </w:rPr>
              <w:t>Объем финансирования по годам, тыс.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ind w:left="-85"/>
              <w:jc w:val="center"/>
              <w:rPr>
                <w:sz w:val="17"/>
                <w:szCs w:val="17"/>
              </w:rPr>
            </w:pPr>
            <w:r w:rsidRPr="00041618">
              <w:rPr>
                <w:sz w:val="17"/>
                <w:szCs w:val="17"/>
              </w:rPr>
              <w:t>ИТОГО</w:t>
            </w:r>
          </w:p>
        </w:tc>
      </w:tr>
      <w:tr w:rsidR="00041618" w:rsidRPr="00041618" w:rsidTr="00290F12">
        <w:trPr>
          <w:gridAfter w:val="3"/>
          <w:wAfter w:w="1417" w:type="dxa"/>
          <w:trHeight w:val="108"/>
          <w:jc w:val="center"/>
        </w:trPr>
        <w:tc>
          <w:tcPr>
            <w:tcW w:w="13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04BF4" w:rsidRPr="00041618" w:rsidRDefault="00204BF4" w:rsidP="00204BF4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041618" w:rsidRDefault="00204BF4" w:rsidP="00204BF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041618" w:rsidRDefault="00204BF4" w:rsidP="00204BF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041618" w:rsidRDefault="00204BF4" w:rsidP="00204BF4">
            <w:pPr>
              <w:ind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041618" w:rsidRDefault="00204BF4" w:rsidP="00204BF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041618" w:rsidRDefault="00204BF4" w:rsidP="00204BF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ind w:left="-85"/>
              <w:jc w:val="center"/>
              <w:rPr>
                <w:sz w:val="17"/>
                <w:szCs w:val="17"/>
              </w:rPr>
            </w:pPr>
            <w:r w:rsidRPr="00041618">
              <w:rPr>
                <w:sz w:val="17"/>
                <w:szCs w:val="17"/>
              </w:rPr>
              <w:t>2022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ind w:left="-85"/>
              <w:jc w:val="center"/>
              <w:rPr>
                <w:sz w:val="17"/>
                <w:szCs w:val="17"/>
              </w:rPr>
            </w:pPr>
            <w:r w:rsidRPr="00041618">
              <w:rPr>
                <w:sz w:val="17"/>
                <w:szCs w:val="17"/>
              </w:rPr>
              <w:t>2023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ind w:left="-85"/>
              <w:jc w:val="center"/>
              <w:rPr>
                <w:sz w:val="17"/>
                <w:szCs w:val="17"/>
              </w:rPr>
            </w:pPr>
            <w:r w:rsidRPr="00041618">
              <w:rPr>
                <w:sz w:val="17"/>
                <w:szCs w:val="17"/>
              </w:rPr>
              <w:t>2024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ind w:left="-85"/>
              <w:jc w:val="center"/>
              <w:rPr>
                <w:sz w:val="17"/>
                <w:szCs w:val="17"/>
              </w:rPr>
            </w:pPr>
            <w:r w:rsidRPr="00041618">
              <w:rPr>
                <w:sz w:val="17"/>
                <w:szCs w:val="17"/>
              </w:rPr>
              <w:t>2025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ind w:left="-85"/>
              <w:jc w:val="center"/>
              <w:rPr>
                <w:sz w:val="17"/>
                <w:szCs w:val="17"/>
              </w:rPr>
            </w:pPr>
            <w:r w:rsidRPr="00041618">
              <w:rPr>
                <w:sz w:val="17"/>
                <w:szCs w:val="17"/>
              </w:rPr>
              <w:t>2026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ind w:left="-85"/>
              <w:jc w:val="center"/>
              <w:rPr>
                <w:sz w:val="17"/>
                <w:szCs w:val="17"/>
              </w:rPr>
            </w:pPr>
            <w:r w:rsidRPr="00041618">
              <w:rPr>
                <w:sz w:val="17"/>
                <w:szCs w:val="17"/>
              </w:rPr>
              <w:t>2027 г.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ind w:left="-85"/>
              <w:jc w:val="center"/>
              <w:rPr>
                <w:sz w:val="17"/>
                <w:szCs w:val="17"/>
              </w:rPr>
            </w:pPr>
          </w:p>
        </w:tc>
      </w:tr>
      <w:tr w:rsidR="00041618" w:rsidRPr="00041618" w:rsidTr="00290F12">
        <w:trPr>
          <w:gridAfter w:val="3"/>
          <w:wAfter w:w="1417" w:type="dxa"/>
          <w:trHeight w:val="108"/>
          <w:jc w:val="center"/>
        </w:trPr>
        <w:tc>
          <w:tcPr>
            <w:tcW w:w="13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04BF4" w:rsidRPr="00041618" w:rsidRDefault="00204BF4" w:rsidP="00204BF4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041618" w:rsidRDefault="00204BF4" w:rsidP="00204BF4">
            <w:pPr>
              <w:jc w:val="center"/>
              <w:rPr>
                <w:sz w:val="11"/>
                <w:szCs w:val="11"/>
              </w:rPr>
            </w:pPr>
            <w:r w:rsidRPr="00041618">
              <w:rPr>
                <w:sz w:val="11"/>
                <w:szCs w:val="11"/>
              </w:rPr>
              <w:t>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041618" w:rsidRDefault="00204BF4" w:rsidP="00204BF4">
            <w:pPr>
              <w:jc w:val="center"/>
              <w:rPr>
                <w:sz w:val="11"/>
                <w:szCs w:val="11"/>
              </w:rPr>
            </w:pPr>
            <w:r w:rsidRPr="00041618">
              <w:rPr>
                <w:sz w:val="11"/>
                <w:szCs w:val="1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041618" w:rsidRDefault="00204BF4" w:rsidP="00204BF4">
            <w:pPr>
              <w:ind w:right="-85"/>
              <w:jc w:val="center"/>
              <w:rPr>
                <w:sz w:val="11"/>
                <w:szCs w:val="11"/>
              </w:rPr>
            </w:pPr>
            <w:r w:rsidRPr="00041618">
              <w:rPr>
                <w:sz w:val="11"/>
                <w:szCs w:val="11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041618" w:rsidRDefault="00204BF4" w:rsidP="00204BF4">
            <w:pPr>
              <w:jc w:val="center"/>
              <w:rPr>
                <w:sz w:val="11"/>
                <w:szCs w:val="11"/>
              </w:rPr>
            </w:pPr>
            <w:r w:rsidRPr="00041618">
              <w:rPr>
                <w:sz w:val="11"/>
                <w:szCs w:val="11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041618" w:rsidRDefault="00204BF4" w:rsidP="00204BF4">
            <w:pPr>
              <w:jc w:val="center"/>
              <w:rPr>
                <w:sz w:val="11"/>
                <w:szCs w:val="11"/>
              </w:rPr>
            </w:pPr>
            <w:r w:rsidRPr="00041618">
              <w:rPr>
                <w:sz w:val="11"/>
                <w:szCs w:val="11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ind w:left="-85"/>
              <w:jc w:val="center"/>
              <w:rPr>
                <w:sz w:val="11"/>
                <w:szCs w:val="11"/>
              </w:rPr>
            </w:pPr>
            <w:r w:rsidRPr="00041618">
              <w:rPr>
                <w:sz w:val="11"/>
                <w:szCs w:val="11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ind w:left="-85"/>
              <w:jc w:val="center"/>
              <w:rPr>
                <w:sz w:val="11"/>
                <w:szCs w:val="11"/>
              </w:rPr>
            </w:pPr>
            <w:r w:rsidRPr="00041618">
              <w:rPr>
                <w:sz w:val="11"/>
                <w:szCs w:val="11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ind w:left="-85"/>
              <w:jc w:val="center"/>
              <w:rPr>
                <w:sz w:val="11"/>
                <w:szCs w:val="11"/>
              </w:rPr>
            </w:pPr>
            <w:r w:rsidRPr="00041618">
              <w:rPr>
                <w:sz w:val="11"/>
                <w:szCs w:val="11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ind w:left="-85"/>
              <w:jc w:val="center"/>
              <w:rPr>
                <w:sz w:val="11"/>
                <w:szCs w:val="11"/>
              </w:rPr>
            </w:pPr>
            <w:r w:rsidRPr="00041618">
              <w:rPr>
                <w:sz w:val="11"/>
                <w:szCs w:val="11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ind w:left="-85"/>
              <w:jc w:val="center"/>
              <w:rPr>
                <w:sz w:val="11"/>
                <w:szCs w:val="11"/>
              </w:rPr>
            </w:pPr>
            <w:r w:rsidRPr="00041618">
              <w:rPr>
                <w:sz w:val="11"/>
                <w:szCs w:val="1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ind w:left="-85"/>
              <w:jc w:val="center"/>
              <w:rPr>
                <w:sz w:val="11"/>
                <w:szCs w:val="11"/>
              </w:rPr>
            </w:pPr>
            <w:r w:rsidRPr="00041618">
              <w:rPr>
                <w:sz w:val="11"/>
                <w:szCs w:val="11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ind w:left="-85"/>
              <w:jc w:val="center"/>
              <w:rPr>
                <w:sz w:val="11"/>
                <w:szCs w:val="11"/>
              </w:rPr>
            </w:pPr>
            <w:r w:rsidRPr="00041618">
              <w:rPr>
                <w:sz w:val="11"/>
                <w:szCs w:val="11"/>
              </w:rPr>
              <w:t>12</w:t>
            </w:r>
          </w:p>
        </w:tc>
      </w:tr>
      <w:tr w:rsidR="00041618" w:rsidRPr="00041618" w:rsidTr="00290F12">
        <w:trPr>
          <w:gridAfter w:val="3"/>
          <w:wAfter w:w="1417" w:type="dxa"/>
          <w:trHeight w:val="234"/>
          <w:jc w:val="center"/>
        </w:trPr>
        <w:tc>
          <w:tcPr>
            <w:tcW w:w="13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04BF4" w:rsidRPr="00041618" w:rsidRDefault="00204BF4" w:rsidP="00204BF4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041618" w:rsidRDefault="00204BF4" w:rsidP="00D82325">
            <w:pPr>
              <w:jc w:val="center"/>
              <w:rPr>
                <w:sz w:val="14"/>
                <w:szCs w:val="14"/>
              </w:rPr>
            </w:pPr>
            <w:r w:rsidRPr="00041618">
              <w:rPr>
                <w:sz w:val="14"/>
                <w:szCs w:val="14"/>
              </w:rPr>
              <w:t>1</w:t>
            </w: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  <w:r w:rsidRPr="00041618">
              <w:rPr>
                <w:sz w:val="14"/>
                <w:szCs w:val="14"/>
              </w:rPr>
              <w:t>Государ-ственная программа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041618" w:rsidRDefault="00204BF4" w:rsidP="00204BF4">
            <w:pPr>
              <w:ind w:right="-85"/>
              <w:rPr>
                <w:sz w:val="14"/>
                <w:szCs w:val="14"/>
              </w:rPr>
            </w:pPr>
            <w:r w:rsidRPr="00041618">
              <w:rPr>
                <w:sz w:val="14"/>
                <w:szCs w:val="14"/>
              </w:rPr>
              <w:t>Бюджет</w:t>
            </w:r>
          </w:p>
          <w:p w:rsidR="00204BF4" w:rsidRPr="00041618" w:rsidRDefault="00204BF4" w:rsidP="00204BF4">
            <w:pPr>
              <w:ind w:right="-85"/>
              <w:rPr>
                <w:sz w:val="14"/>
                <w:szCs w:val="14"/>
              </w:rPr>
            </w:pPr>
            <w:r w:rsidRPr="00041618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  <w:r w:rsidRPr="00041618">
              <w:rPr>
                <w:sz w:val="14"/>
                <w:szCs w:val="14"/>
              </w:rPr>
              <w:t>Проект-ная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041618" w:rsidRDefault="00204BF4" w:rsidP="00204BF4">
            <w:pPr>
              <w:jc w:val="center"/>
              <w:rPr>
                <w:sz w:val="14"/>
                <w:szCs w:val="14"/>
              </w:rPr>
            </w:pPr>
            <w:r w:rsidRPr="00041618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widowControl w:val="0"/>
              <w:ind w:left="-85"/>
              <w:jc w:val="center"/>
              <w:rPr>
                <w:sz w:val="14"/>
                <w:szCs w:val="14"/>
              </w:rPr>
            </w:pPr>
            <w:r w:rsidRPr="00041618">
              <w:rPr>
                <w:sz w:val="15"/>
                <w:szCs w:val="15"/>
              </w:rPr>
              <w:t>4 081 371,7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4 046 823,2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2 177 177,7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bCs/>
                <w:sz w:val="15"/>
                <w:szCs w:val="15"/>
              </w:rPr>
            </w:pPr>
            <w:r w:rsidRPr="00041618">
              <w:rPr>
                <w:bCs/>
                <w:sz w:val="15"/>
                <w:szCs w:val="15"/>
              </w:rPr>
              <w:t>10 305 372,6</w:t>
            </w:r>
          </w:p>
        </w:tc>
      </w:tr>
      <w:tr w:rsidR="00041618" w:rsidRPr="00041618" w:rsidTr="00290F12">
        <w:trPr>
          <w:gridBefore w:val="1"/>
          <w:gridAfter w:val="2"/>
          <w:wBefore w:w="1374" w:type="dxa"/>
          <w:wAfter w:w="1134" w:type="dxa"/>
          <w:trHeight w:val="210"/>
          <w:jc w:val="center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BF4" w:rsidRPr="00041618" w:rsidRDefault="00204BF4" w:rsidP="00204BF4">
            <w:pPr>
              <w:jc w:val="center"/>
              <w:rPr>
                <w:sz w:val="14"/>
                <w:szCs w:val="14"/>
              </w:rPr>
            </w:pPr>
            <w:r w:rsidRPr="00041618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12 629 919,6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13 749 291,3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11 900 542,7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16 854 340,5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15 714 743,7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9 115 044,8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79 963 882,6</w:t>
            </w:r>
          </w:p>
        </w:tc>
        <w:tc>
          <w:tcPr>
            <w:tcW w:w="283" w:type="dxa"/>
            <w:vAlign w:val="center"/>
          </w:tcPr>
          <w:p w:rsidR="00204BF4" w:rsidRPr="00041618" w:rsidRDefault="00204BF4" w:rsidP="00204BF4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041618" w:rsidRPr="00041618" w:rsidTr="00290F12">
        <w:trPr>
          <w:gridBefore w:val="1"/>
          <w:gridAfter w:val="2"/>
          <w:wBefore w:w="1374" w:type="dxa"/>
          <w:wAfter w:w="1134" w:type="dxa"/>
          <w:trHeight w:val="270"/>
          <w:jc w:val="center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BF4" w:rsidRPr="00041618" w:rsidRDefault="00204BF4" w:rsidP="00204BF4">
            <w:pPr>
              <w:jc w:val="center"/>
              <w:rPr>
                <w:sz w:val="14"/>
                <w:szCs w:val="14"/>
              </w:rPr>
            </w:pPr>
            <w:r w:rsidRPr="00041618">
              <w:rPr>
                <w:sz w:val="14"/>
                <w:szCs w:val="1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16 711 291,3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17 796 114,5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14 077 720,4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16 854 340,5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15 714 743,7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9 115 044,8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90 269 255,2</w:t>
            </w:r>
          </w:p>
        </w:tc>
        <w:tc>
          <w:tcPr>
            <w:tcW w:w="283" w:type="dxa"/>
            <w:vAlign w:val="bottom"/>
          </w:tcPr>
          <w:p w:rsidR="00204BF4" w:rsidRPr="00041618" w:rsidRDefault="00204BF4" w:rsidP="00204BF4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041618" w:rsidRPr="00041618" w:rsidTr="00290F12">
        <w:trPr>
          <w:gridBefore w:val="1"/>
          <w:gridAfter w:val="1"/>
          <w:wBefore w:w="1374" w:type="dxa"/>
          <w:wAfter w:w="992" w:type="dxa"/>
          <w:trHeight w:val="161"/>
          <w:jc w:val="center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  <w:r w:rsidRPr="00041618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126 698 154,5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122 891 541,7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126 625 416,5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131 685 233,1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136 952 642,4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spacing w:val="-18"/>
                <w:sz w:val="15"/>
                <w:szCs w:val="15"/>
              </w:rPr>
            </w:pPr>
            <w:r w:rsidRPr="00041618">
              <w:rPr>
                <w:spacing w:val="-18"/>
                <w:sz w:val="15"/>
                <w:szCs w:val="15"/>
              </w:rPr>
              <w:t>143 555 940,1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bCs/>
                <w:sz w:val="15"/>
                <w:szCs w:val="15"/>
              </w:rPr>
            </w:pPr>
            <w:r w:rsidRPr="00041618">
              <w:rPr>
                <w:bCs/>
                <w:sz w:val="15"/>
                <w:szCs w:val="15"/>
              </w:rPr>
              <w:t>788 408 928,3</w:t>
            </w:r>
          </w:p>
        </w:tc>
        <w:tc>
          <w:tcPr>
            <w:tcW w:w="283" w:type="dxa"/>
            <w:vAlign w:val="bottom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42" w:type="dxa"/>
            <w:vAlign w:val="bottom"/>
          </w:tcPr>
          <w:p w:rsidR="00204BF4" w:rsidRPr="00041618" w:rsidRDefault="00204BF4" w:rsidP="00204BF4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041618" w:rsidRPr="00041618" w:rsidTr="00290F12">
        <w:trPr>
          <w:gridBefore w:val="1"/>
          <w:gridAfter w:val="1"/>
          <w:wBefore w:w="1374" w:type="dxa"/>
          <w:wAfter w:w="992" w:type="dxa"/>
          <w:trHeight w:val="135"/>
          <w:jc w:val="center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  <w:r w:rsidRPr="00041618">
              <w:rPr>
                <w:sz w:val="14"/>
                <w:szCs w:val="1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143 409 445,8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140 687 656,2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140 703 136,9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148 539 573,6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152 667 386,1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pacing w:val="-18"/>
                <w:sz w:val="15"/>
                <w:szCs w:val="15"/>
              </w:rPr>
              <w:t>152 670 984,9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878 678 183,5</w:t>
            </w:r>
          </w:p>
        </w:tc>
        <w:tc>
          <w:tcPr>
            <w:tcW w:w="283" w:type="dxa"/>
            <w:vAlign w:val="bottom"/>
          </w:tcPr>
          <w:p w:rsidR="00204BF4" w:rsidRPr="00041618" w:rsidRDefault="00204BF4" w:rsidP="00204BF4">
            <w:pPr>
              <w:jc w:val="center"/>
              <w:rPr>
                <w:bCs/>
                <w:sz w:val="15"/>
                <w:szCs w:val="15"/>
              </w:rPr>
            </w:pPr>
          </w:p>
        </w:tc>
        <w:tc>
          <w:tcPr>
            <w:tcW w:w="142" w:type="dxa"/>
            <w:vAlign w:val="bottom"/>
          </w:tcPr>
          <w:p w:rsidR="00204BF4" w:rsidRPr="00041618" w:rsidRDefault="00204BF4" w:rsidP="00204BF4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041618" w:rsidRPr="00041618" w:rsidTr="00290F12">
        <w:trPr>
          <w:gridBefore w:val="1"/>
          <w:gridAfter w:val="2"/>
          <w:wBefore w:w="1374" w:type="dxa"/>
          <w:wAfter w:w="1134" w:type="dxa"/>
          <w:trHeight w:val="387"/>
          <w:jc w:val="center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  <w:r w:rsidRPr="00041618">
              <w:rPr>
                <w:sz w:val="14"/>
                <w:szCs w:val="14"/>
              </w:rPr>
              <w:t>Федераль-ный бюджет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  <w:r w:rsidRPr="00041618">
              <w:rPr>
                <w:sz w:val="14"/>
                <w:szCs w:val="14"/>
              </w:rPr>
              <w:t>Проект-ная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BF4" w:rsidRPr="00041618" w:rsidRDefault="00204BF4" w:rsidP="00204BF4">
            <w:pPr>
              <w:jc w:val="center"/>
              <w:rPr>
                <w:sz w:val="14"/>
                <w:szCs w:val="14"/>
              </w:rPr>
            </w:pPr>
            <w:r w:rsidRPr="00041618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widowControl w:val="0"/>
              <w:ind w:left="-85"/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2 710 142,3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2 272 603,8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2 424 589,7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bCs/>
                <w:sz w:val="15"/>
                <w:szCs w:val="15"/>
              </w:rPr>
            </w:pPr>
            <w:r w:rsidRPr="00041618">
              <w:rPr>
                <w:bCs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bCs/>
                <w:sz w:val="15"/>
                <w:szCs w:val="15"/>
              </w:rPr>
            </w:pPr>
            <w:r w:rsidRPr="00041618">
              <w:rPr>
                <w:bCs/>
                <w:sz w:val="15"/>
                <w:szCs w:val="15"/>
              </w:rPr>
              <w:t>7 407 335,8</w:t>
            </w:r>
          </w:p>
        </w:tc>
        <w:tc>
          <w:tcPr>
            <w:tcW w:w="283" w:type="dxa"/>
            <w:vAlign w:val="bottom"/>
          </w:tcPr>
          <w:p w:rsidR="00204BF4" w:rsidRPr="00041618" w:rsidRDefault="00204BF4" w:rsidP="00204BF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41618" w:rsidRPr="00041618" w:rsidTr="00290F12">
        <w:trPr>
          <w:gridBefore w:val="1"/>
          <w:gridAfter w:val="2"/>
          <w:wBefore w:w="1374" w:type="dxa"/>
          <w:wAfter w:w="1134" w:type="dxa"/>
          <w:trHeight w:val="162"/>
          <w:jc w:val="center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BF4" w:rsidRPr="00041618" w:rsidRDefault="00204BF4" w:rsidP="00204BF4">
            <w:pPr>
              <w:jc w:val="center"/>
              <w:rPr>
                <w:sz w:val="14"/>
                <w:szCs w:val="14"/>
              </w:rPr>
            </w:pPr>
            <w:r w:rsidRPr="00041618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bCs/>
                <w:sz w:val="15"/>
                <w:szCs w:val="15"/>
              </w:rPr>
            </w:pPr>
            <w:r w:rsidRPr="00041618">
              <w:rPr>
                <w:bCs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bCs/>
                <w:sz w:val="15"/>
                <w:szCs w:val="15"/>
              </w:rPr>
            </w:pPr>
            <w:r w:rsidRPr="00041618">
              <w:rPr>
                <w:bCs/>
                <w:sz w:val="15"/>
                <w:szCs w:val="15"/>
              </w:rPr>
              <w:t>-</w:t>
            </w:r>
          </w:p>
        </w:tc>
        <w:tc>
          <w:tcPr>
            <w:tcW w:w="283" w:type="dxa"/>
            <w:vAlign w:val="bottom"/>
          </w:tcPr>
          <w:p w:rsidR="00204BF4" w:rsidRPr="00041618" w:rsidRDefault="00204BF4" w:rsidP="00204BF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41618" w:rsidRPr="00041618" w:rsidTr="00290F12">
        <w:trPr>
          <w:gridBefore w:val="1"/>
          <w:gridAfter w:val="2"/>
          <w:wBefore w:w="1374" w:type="dxa"/>
          <w:wAfter w:w="1134" w:type="dxa"/>
          <w:trHeight w:val="252"/>
          <w:jc w:val="center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BF4" w:rsidRPr="00041618" w:rsidRDefault="00204BF4" w:rsidP="00204BF4">
            <w:pPr>
              <w:jc w:val="center"/>
              <w:rPr>
                <w:sz w:val="14"/>
                <w:szCs w:val="14"/>
              </w:rPr>
            </w:pPr>
            <w:r w:rsidRPr="00041618">
              <w:rPr>
                <w:sz w:val="14"/>
                <w:szCs w:val="1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2 710 142,3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2 272 603,8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2 424 589,7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041618" w:rsidRDefault="00204BF4" w:rsidP="00204BF4">
            <w:pPr>
              <w:jc w:val="center"/>
              <w:rPr>
                <w:bCs/>
                <w:sz w:val="15"/>
                <w:szCs w:val="15"/>
              </w:rPr>
            </w:pPr>
            <w:r w:rsidRPr="00041618">
              <w:rPr>
                <w:bCs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041618" w:rsidRDefault="00204BF4" w:rsidP="00204BF4">
            <w:pPr>
              <w:jc w:val="center"/>
              <w:rPr>
                <w:bCs/>
                <w:sz w:val="15"/>
                <w:szCs w:val="15"/>
              </w:rPr>
            </w:pPr>
            <w:r w:rsidRPr="00041618">
              <w:rPr>
                <w:bCs/>
                <w:sz w:val="15"/>
                <w:szCs w:val="15"/>
              </w:rPr>
              <w:t>7 407 335,8</w:t>
            </w:r>
          </w:p>
        </w:tc>
        <w:tc>
          <w:tcPr>
            <w:tcW w:w="283" w:type="dxa"/>
            <w:vAlign w:val="bottom"/>
          </w:tcPr>
          <w:p w:rsidR="00204BF4" w:rsidRPr="00041618" w:rsidRDefault="00204BF4" w:rsidP="00204BF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41618" w:rsidRPr="00041618" w:rsidTr="00290F12">
        <w:trPr>
          <w:gridBefore w:val="1"/>
          <w:gridAfter w:val="1"/>
          <w:wBefore w:w="1374" w:type="dxa"/>
          <w:wAfter w:w="992" w:type="dxa"/>
          <w:trHeight w:val="114"/>
          <w:jc w:val="center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3A8" w:rsidRPr="00041618" w:rsidRDefault="005633A8" w:rsidP="00204BF4">
            <w:pPr>
              <w:rPr>
                <w:sz w:val="14"/>
                <w:szCs w:val="14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3A8" w:rsidRPr="00041618" w:rsidRDefault="005633A8" w:rsidP="00204BF4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3A8" w:rsidRPr="00041618" w:rsidRDefault="005633A8" w:rsidP="00204BF4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A8" w:rsidRPr="00041618" w:rsidRDefault="005633A8" w:rsidP="00204BF4">
            <w:pPr>
              <w:rPr>
                <w:sz w:val="14"/>
                <w:szCs w:val="14"/>
              </w:rPr>
            </w:pPr>
            <w:r w:rsidRPr="00041618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33A8" w:rsidRPr="00041618" w:rsidRDefault="005633A8" w:rsidP="005633A8">
            <w:pPr>
              <w:jc w:val="center"/>
              <w:rPr>
                <w:sz w:val="14"/>
                <w:szCs w:val="14"/>
              </w:rPr>
            </w:pPr>
            <w:r w:rsidRPr="00041618">
              <w:rPr>
                <w:sz w:val="14"/>
                <w:szCs w:val="14"/>
              </w:rPr>
              <w:t>3 439 657,7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33A8" w:rsidRPr="00041618" w:rsidRDefault="005633A8" w:rsidP="00204BF4">
            <w:pPr>
              <w:jc w:val="center"/>
              <w:rPr>
                <w:sz w:val="14"/>
                <w:szCs w:val="14"/>
              </w:rPr>
            </w:pPr>
            <w:r w:rsidRPr="00041618">
              <w:rPr>
                <w:sz w:val="14"/>
                <w:szCs w:val="14"/>
              </w:rPr>
              <w:t>2 877 230,1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33A8" w:rsidRPr="00041618" w:rsidRDefault="005633A8" w:rsidP="00204BF4">
            <w:pPr>
              <w:jc w:val="center"/>
              <w:rPr>
                <w:sz w:val="14"/>
                <w:szCs w:val="14"/>
              </w:rPr>
            </w:pPr>
            <w:r w:rsidRPr="00041618">
              <w:rPr>
                <w:sz w:val="14"/>
                <w:szCs w:val="14"/>
              </w:rPr>
              <w:t>2 917 188,7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33A8" w:rsidRPr="00041618" w:rsidRDefault="005633A8" w:rsidP="00204BF4">
            <w:pPr>
              <w:jc w:val="center"/>
              <w:rPr>
                <w:sz w:val="14"/>
                <w:szCs w:val="14"/>
              </w:rPr>
            </w:pPr>
            <w:r w:rsidRPr="00041618">
              <w:rPr>
                <w:sz w:val="14"/>
                <w:szCs w:val="14"/>
              </w:rPr>
              <w:t>3 033 876,2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33A8" w:rsidRPr="00041618" w:rsidRDefault="005633A8" w:rsidP="00204BF4">
            <w:pPr>
              <w:jc w:val="center"/>
              <w:rPr>
                <w:sz w:val="14"/>
                <w:szCs w:val="14"/>
              </w:rPr>
            </w:pPr>
            <w:r w:rsidRPr="00041618">
              <w:rPr>
                <w:sz w:val="14"/>
                <w:szCs w:val="14"/>
              </w:rPr>
              <w:t>3 155 231,3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33A8" w:rsidRPr="00041618" w:rsidRDefault="005633A8" w:rsidP="00204BF4">
            <w:pPr>
              <w:jc w:val="center"/>
              <w:rPr>
                <w:sz w:val="14"/>
                <w:szCs w:val="14"/>
              </w:rPr>
            </w:pPr>
            <w:r w:rsidRPr="00041618">
              <w:rPr>
                <w:sz w:val="14"/>
                <w:szCs w:val="14"/>
              </w:rPr>
              <w:t>3 281 440,5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33A8" w:rsidRPr="00041618" w:rsidRDefault="005633A8" w:rsidP="005633A8">
            <w:pPr>
              <w:jc w:val="center"/>
              <w:rPr>
                <w:sz w:val="14"/>
                <w:szCs w:val="14"/>
              </w:rPr>
            </w:pPr>
            <w:r w:rsidRPr="00041618">
              <w:rPr>
                <w:sz w:val="14"/>
                <w:szCs w:val="14"/>
              </w:rPr>
              <w:t>18 704 624,6</w:t>
            </w:r>
          </w:p>
        </w:tc>
        <w:tc>
          <w:tcPr>
            <w:tcW w:w="283" w:type="dxa"/>
            <w:vAlign w:val="bottom"/>
          </w:tcPr>
          <w:p w:rsidR="005633A8" w:rsidRPr="00041618" w:rsidRDefault="005633A8" w:rsidP="00204BF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dxa"/>
            <w:vAlign w:val="bottom"/>
          </w:tcPr>
          <w:p w:rsidR="005633A8" w:rsidRPr="00041618" w:rsidRDefault="005633A8" w:rsidP="00204BF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41618" w:rsidRPr="00041618" w:rsidTr="00290F12">
        <w:trPr>
          <w:gridBefore w:val="1"/>
          <w:gridAfter w:val="1"/>
          <w:wBefore w:w="1374" w:type="dxa"/>
          <w:wAfter w:w="992" w:type="dxa"/>
          <w:trHeight w:val="104"/>
          <w:jc w:val="center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3A8" w:rsidRPr="00041618" w:rsidRDefault="005633A8" w:rsidP="00204BF4">
            <w:pPr>
              <w:rPr>
                <w:sz w:val="14"/>
                <w:szCs w:val="14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3A8" w:rsidRPr="00041618" w:rsidRDefault="005633A8" w:rsidP="00204BF4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3A8" w:rsidRPr="00041618" w:rsidRDefault="005633A8" w:rsidP="00204BF4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A8" w:rsidRPr="00041618" w:rsidRDefault="005633A8" w:rsidP="00204BF4">
            <w:pPr>
              <w:rPr>
                <w:sz w:val="14"/>
                <w:szCs w:val="14"/>
              </w:rPr>
            </w:pPr>
            <w:r w:rsidRPr="00041618">
              <w:rPr>
                <w:sz w:val="14"/>
                <w:szCs w:val="1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3A8" w:rsidRPr="00041618" w:rsidRDefault="005633A8" w:rsidP="005633A8">
            <w:pPr>
              <w:jc w:val="center"/>
              <w:rPr>
                <w:sz w:val="14"/>
                <w:szCs w:val="14"/>
              </w:rPr>
            </w:pPr>
            <w:r w:rsidRPr="00041618">
              <w:rPr>
                <w:sz w:val="14"/>
                <w:szCs w:val="14"/>
              </w:rPr>
              <w:t>6 149 800,0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3A8" w:rsidRPr="00041618" w:rsidRDefault="005633A8" w:rsidP="00204BF4">
            <w:pPr>
              <w:jc w:val="center"/>
              <w:rPr>
                <w:bCs/>
                <w:sz w:val="14"/>
                <w:szCs w:val="14"/>
              </w:rPr>
            </w:pPr>
            <w:r w:rsidRPr="00041618">
              <w:rPr>
                <w:bCs/>
                <w:sz w:val="14"/>
                <w:szCs w:val="14"/>
              </w:rPr>
              <w:t>5 149 833,9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3A8" w:rsidRPr="00041618" w:rsidRDefault="005633A8" w:rsidP="00204BF4">
            <w:pPr>
              <w:jc w:val="center"/>
              <w:rPr>
                <w:bCs/>
                <w:sz w:val="14"/>
                <w:szCs w:val="14"/>
              </w:rPr>
            </w:pPr>
            <w:r w:rsidRPr="00041618">
              <w:rPr>
                <w:bCs/>
                <w:sz w:val="14"/>
                <w:szCs w:val="14"/>
              </w:rPr>
              <w:t>5 341 778,4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3A8" w:rsidRPr="00041618" w:rsidRDefault="005633A8" w:rsidP="00204BF4">
            <w:pPr>
              <w:jc w:val="center"/>
              <w:rPr>
                <w:bCs/>
                <w:sz w:val="14"/>
                <w:szCs w:val="14"/>
              </w:rPr>
            </w:pPr>
            <w:r w:rsidRPr="00041618">
              <w:rPr>
                <w:bCs/>
                <w:sz w:val="14"/>
                <w:szCs w:val="14"/>
              </w:rPr>
              <w:t>3 033 876,2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3A8" w:rsidRPr="00041618" w:rsidRDefault="005633A8" w:rsidP="00204BF4">
            <w:pPr>
              <w:jc w:val="center"/>
              <w:rPr>
                <w:bCs/>
                <w:sz w:val="14"/>
                <w:szCs w:val="14"/>
              </w:rPr>
            </w:pPr>
            <w:r w:rsidRPr="00041618">
              <w:rPr>
                <w:bCs/>
                <w:sz w:val="14"/>
                <w:szCs w:val="14"/>
              </w:rPr>
              <w:t>3 155 231,3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3A8" w:rsidRPr="00041618" w:rsidRDefault="005633A8" w:rsidP="00204BF4">
            <w:pPr>
              <w:jc w:val="center"/>
              <w:rPr>
                <w:bCs/>
                <w:sz w:val="14"/>
                <w:szCs w:val="14"/>
              </w:rPr>
            </w:pPr>
            <w:r w:rsidRPr="00041618">
              <w:rPr>
                <w:bCs/>
                <w:sz w:val="14"/>
                <w:szCs w:val="14"/>
              </w:rPr>
              <w:t>3 281 440,5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3A8" w:rsidRPr="00041618" w:rsidRDefault="005633A8" w:rsidP="005633A8">
            <w:pPr>
              <w:jc w:val="center"/>
              <w:rPr>
                <w:sz w:val="14"/>
                <w:szCs w:val="14"/>
              </w:rPr>
            </w:pPr>
            <w:r w:rsidRPr="00041618">
              <w:rPr>
                <w:sz w:val="14"/>
                <w:szCs w:val="14"/>
              </w:rPr>
              <w:t>26 111 960,4</w:t>
            </w:r>
          </w:p>
        </w:tc>
        <w:tc>
          <w:tcPr>
            <w:tcW w:w="283" w:type="dxa"/>
            <w:vAlign w:val="bottom"/>
          </w:tcPr>
          <w:p w:rsidR="005633A8" w:rsidRPr="00041618" w:rsidRDefault="005633A8" w:rsidP="00204BF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2" w:type="dxa"/>
            <w:vAlign w:val="bottom"/>
          </w:tcPr>
          <w:p w:rsidR="005633A8" w:rsidRPr="00041618" w:rsidRDefault="005633A8" w:rsidP="00204BF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41618" w:rsidRPr="00041618" w:rsidTr="00290F12">
        <w:trPr>
          <w:gridBefore w:val="1"/>
          <w:gridAfter w:val="1"/>
          <w:wBefore w:w="1374" w:type="dxa"/>
          <w:wAfter w:w="992" w:type="dxa"/>
          <w:trHeight w:val="264"/>
          <w:jc w:val="center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  <w:r w:rsidRPr="00041618">
              <w:rPr>
                <w:sz w:val="14"/>
                <w:szCs w:val="14"/>
              </w:rPr>
              <w:t>Внебюджетные средства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  <w:r w:rsidRPr="00041618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sz w:val="14"/>
                <w:szCs w:val="14"/>
              </w:rPr>
            </w:pPr>
            <w:r w:rsidRPr="00041618">
              <w:rPr>
                <w:sz w:val="14"/>
                <w:szCs w:val="14"/>
              </w:rPr>
              <w:t>62 922 975,1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sz w:val="14"/>
                <w:szCs w:val="14"/>
              </w:rPr>
            </w:pPr>
            <w:r w:rsidRPr="00041618">
              <w:rPr>
                <w:sz w:val="14"/>
                <w:szCs w:val="14"/>
              </w:rPr>
              <w:t>66 918 722,0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sz w:val="14"/>
                <w:szCs w:val="14"/>
              </w:rPr>
            </w:pPr>
            <w:r w:rsidRPr="00041618">
              <w:rPr>
                <w:sz w:val="14"/>
                <w:szCs w:val="14"/>
              </w:rPr>
              <w:t>71 627 206,7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sz w:val="14"/>
                <w:szCs w:val="14"/>
              </w:rPr>
            </w:pPr>
            <w:r w:rsidRPr="00041618">
              <w:rPr>
                <w:sz w:val="14"/>
                <w:szCs w:val="14"/>
              </w:rPr>
              <w:t>74 492 295,0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sz w:val="14"/>
                <w:szCs w:val="14"/>
              </w:rPr>
            </w:pPr>
            <w:r w:rsidRPr="00041618">
              <w:rPr>
                <w:sz w:val="14"/>
                <w:szCs w:val="14"/>
              </w:rPr>
              <w:t>77 471 986,8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sz w:val="14"/>
                <w:szCs w:val="14"/>
              </w:rPr>
            </w:pPr>
            <w:r w:rsidRPr="00041618">
              <w:rPr>
                <w:sz w:val="14"/>
                <w:szCs w:val="14"/>
              </w:rPr>
              <w:t>80 570 866,2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bCs/>
                <w:sz w:val="14"/>
                <w:szCs w:val="14"/>
              </w:rPr>
            </w:pPr>
            <w:r w:rsidRPr="00041618">
              <w:rPr>
                <w:bCs/>
                <w:sz w:val="14"/>
                <w:szCs w:val="14"/>
              </w:rPr>
              <w:t>434 004 051,8</w:t>
            </w:r>
          </w:p>
        </w:tc>
        <w:tc>
          <w:tcPr>
            <w:tcW w:w="283" w:type="dxa"/>
            <w:vAlign w:val="bottom"/>
          </w:tcPr>
          <w:p w:rsidR="00204BF4" w:rsidRPr="00041618" w:rsidRDefault="00204BF4" w:rsidP="00204BF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dxa"/>
            <w:vAlign w:val="bottom"/>
          </w:tcPr>
          <w:p w:rsidR="00204BF4" w:rsidRPr="00041618" w:rsidRDefault="00204BF4" w:rsidP="00204BF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41618" w:rsidRPr="00041618" w:rsidTr="00290F12">
        <w:trPr>
          <w:gridBefore w:val="1"/>
          <w:gridAfter w:val="1"/>
          <w:wBefore w:w="1374" w:type="dxa"/>
          <w:wAfter w:w="992" w:type="dxa"/>
          <w:trHeight w:val="126"/>
          <w:jc w:val="center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  <w:r w:rsidRPr="00041618">
              <w:rPr>
                <w:sz w:val="14"/>
                <w:szCs w:val="1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bCs/>
                <w:sz w:val="14"/>
                <w:szCs w:val="14"/>
              </w:rPr>
            </w:pPr>
            <w:r w:rsidRPr="00041618">
              <w:rPr>
                <w:bCs/>
                <w:sz w:val="14"/>
                <w:szCs w:val="14"/>
              </w:rPr>
              <w:t>62 922 975,1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bCs/>
                <w:sz w:val="14"/>
                <w:szCs w:val="14"/>
              </w:rPr>
            </w:pPr>
            <w:r w:rsidRPr="00041618">
              <w:rPr>
                <w:bCs/>
                <w:sz w:val="14"/>
                <w:szCs w:val="14"/>
              </w:rPr>
              <w:t>66 918 722,0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bCs/>
                <w:sz w:val="14"/>
                <w:szCs w:val="14"/>
              </w:rPr>
            </w:pPr>
            <w:r w:rsidRPr="00041618">
              <w:rPr>
                <w:bCs/>
                <w:sz w:val="14"/>
                <w:szCs w:val="14"/>
              </w:rPr>
              <w:t>71 627 206,7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bCs/>
                <w:sz w:val="14"/>
                <w:szCs w:val="14"/>
              </w:rPr>
            </w:pPr>
            <w:r w:rsidRPr="00041618">
              <w:rPr>
                <w:bCs/>
                <w:sz w:val="14"/>
                <w:szCs w:val="14"/>
              </w:rPr>
              <w:t>74 492 295,0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bCs/>
                <w:sz w:val="14"/>
                <w:szCs w:val="14"/>
              </w:rPr>
            </w:pPr>
            <w:r w:rsidRPr="00041618">
              <w:rPr>
                <w:bCs/>
                <w:sz w:val="14"/>
                <w:szCs w:val="14"/>
              </w:rPr>
              <w:t>77 471 986,8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bCs/>
                <w:sz w:val="14"/>
                <w:szCs w:val="14"/>
              </w:rPr>
            </w:pPr>
            <w:r w:rsidRPr="00041618">
              <w:rPr>
                <w:bCs/>
                <w:sz w:val="14"/>
                <w:szCs w:val="14"/>
              </w:rPr>
              <w:t>80 570 866,2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bCs/>
                <w:sz w:val="14"/>
                <w:szCs w:val="14"/>
              </w:rPr>
            </w:pPr>
            <w:r w:rsidRPr="00041618">
              <w:rPr>
                <w:bCs/>
                <w:sz w:val="14"/>
                <w:szCs w:val="14"/>
              </w:rPr>
              <w:t>434 004 051,8</w:t>
            </w:r>
          </w:p>
        </w:tc>
        <w:tc>
          <w:tcPr>
            <w:tcW w:w="283" w:type="dxa"/>
            <w:vAlign w:val="bottom"/>
          </w:tcPr>
          <w:p w:rsidR="00204BF4" w:rsidRPr="00041618" w:rsidRDefault="00204BF4" w:rsidP="00204BF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2" w:type="dxa"/>
            <w:vAlign w:val="bottom"/>
          </w:tcPr>
          <w:p w:rsidR="00204BF4" w:rsidRPr="00041618" w:rsidRDefault="00204BF4" w:rsidP="00204BF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041618" w:rsidRPr="00041618" w:rsidTr="00290F12">
        <w:trPr>
          <w:gridBefore w:val="1"/>
          <w:gridAfter w:val="1"/>
          <w:wBefore w:w="1374" w:type="dxa"/>
          <w:wAfter w:w="992" w:type="dxa"/>
          <w:trHeight w:val="116"/>
          <w:jc w:val="center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  <w:r w:rsidRPr="00041618">
              <w:rPr>
                <w:sz w:val="14"/>
                <w:szCs w:val="14"/>
              </w:rPr>
              <w:t>ВСЕГО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  <w:r w:rsidRPr="00041618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  <w:r w:rsidRPr="00041618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6 791 514,0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6 319 427,0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4 601 767,4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bCs/>
                <w:sz w:val="15"/>
                <w:szCs w:val="15"/>
              </w:rPr>
            </w:pPr>
            <w:r w:rsidRPr="00041618">
              <w:rPr>
                <w:bCs/>
                <w:sz w:val="15"/>
                <w:szCs w:val="15"/>
              </w:rPr>
              <w:t>17 712 708,4</w:t>
            </w:r>
          </w:p>
        </w:tc>
        <w:tc>
          <w:tcPr>
            <w:tcW w:w="283" w:type="dxa"/>
            <w:vAlign w:val="bottom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42" w:type="dxa"/>
            <w:vAlign w:val="bottom"/>
          </w:tcPr>
          <w:p w:rsidR="00204BF4" w:rsidRPr="00041618" w:rsidRDefault="00204BF4" w:rsidP="00204BF4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041618" w:rsidRPr="00041618" w:rsidTr="00290F12">
        <w:trPr>
          <w:gridBefore w:val="1"/>
          <w:gridAfter w:val="1"/>
          <w:wBefore w:w="1374" w:type="dxa"/>
          <w:wAfter w:w="992" w:type="dxa"/>
          <w:trHeight w:val="231"/>
          <w:jc w:val="center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  <w:r w:rsidRPr="00041618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12 629 919,6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13 749 291,3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11 900 542,7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16 854 340,5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15 714 743,7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9 115 044,8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79 963 882,6</w:t>
            </w:r>
          </w:p>
        </w:tc>
        <w:tc>
          <w:tcPr>
            <w:tcW w:w="283" w:type="dxa"/>
            <w:vAlign w:val="bottom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42" w:type="dxa"/>
            <w:vAlign w:val="bottom"/>
          </w:tcPr>
          <w:p w:rsidR="00204BF4" w:rsidRPr="00041618" w:rsidRDefault="00204BF4" w:rsidP="00204BF4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041618" w:rsidRPr="00041618" w:rsidTr="00290F12">
        <w:trPr>
          <w:gridBefore w:val="1"/>
          <w:gridAfter w:val="1"/>
          <w:wBefore w:w="1374" w:type="dxa"/>
          <w:wAfter w:w="992" w:type="dxa"/>
          <w:trHeight w:val="122"/>
          <w:jc w:val="center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  <w:r w:rsidRPr="00041618">
              <w:rPr>
                <w:sz w:val="14"/>
                <w:szCs w:val="1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19 421 433,6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20 068 718,3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16 502 310,1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16 854 340,5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15 714 743,7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9 115 044,8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97 676 591,0</w:t>
            </w:r>
          </w:p>
        </w:tc>
        <w:tc>
          <w:tcPr>
            <w:tcW w:w="283" w:type="dxa"/>
            <w:vAlign w:val="bottom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42" w:type="dxa"/>
            <w:vAlign w:val="bottom"/>
          </w:tcPr>
          <w:p w:rsidR="00204BF4" w:rsidRPr="00041618" w:rsidRDefault="00204BF4" w:rsidP="00204BF4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041618" w:rsidRPr="00041618" w:rsidTr="00290F12">
        <w:trPr>
          <w:gridBefore w:val="1"/>
          <w:wBefore w:w="1374" w:type="dxa"/>
          <w:trHeight w:val="227"/>
          <w:jc w:val="center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  <w:r w:rsidRPr="00041618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041618" w:rsidRDefault="009A660B" w:rsidP="009A660B">
            <w:pPr>
              <w:widowControl w:val="0"/>
              <w:ind w:left="-85"/>
              <w:jc w:val="right"/>
              <w:rPr>
                <w:sz w:val="14"/>
                <w:szCs w:val="14"/>
              </w:rPr>
            </w:pPr>
            <w:r w:rsidRPr="00041618">
              <w:rPr>
                <w:sz w:val="15"/>
                <w:szCs w:val="15"/>
              </w:rPr>
              <w:t>193 060 787,3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041618" w:rsidRDefault="00204BF4" w:rsidP="00204BF4">
            <w:pPr>
              <w:jc w:val="center"/>
              <w:rPr>
                <w:sz w:val="14"/>
                <w:szCs w:val="14"/>
              </w:rPr>
            </w:pPr>
            <w:r w:rsidRPr="00041618">
              <w:rPr>
                <w:sz w:val="15"/>
                <w:szCs w:val="15"/>
              </w:rPr>
              <w:t>192 687 493,8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041618" w:rsidRDefault="00204BF4" w:rsidP="00204BF4">
            <w:pPr>
              <w:jc w:val="center"/>
              <w:rPr>
                <w:sz w:val="14"/>
                <w:szCs w:val="14"/>
              </w:rPr>
            </w:pPr>
            <w:r w:rsidRPr="00041618">
              <w:rPr>
                <w:sz w:val="15"/>
                <w:szCs w:val="15"/>
              </w:rPr>
              <w:t>201 169 811,9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041618" w:rsidRDefault="00204BF4" w:rsidP="00204BF4">
            <w:pPr>
              <w:jc w:val="center"/>
              <w:rPr>
                <w:sz w:val="14"/>
                <w:szCs w:val="14"/>
              </w:rPr>
            </w:pPr>
            <w:r w:rsidRPr="00041618">
              <w:rPr>
                <w:sz w:val="15"/>
                <w:szCs w:val="15"/>
              </w:rPr>
              <w:t>209 211 404,3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041618" w:rsidRDefault="00204BF4" w:rsidP="00204BF4">
            <w:pPr>
              <w:jc w:val="center"/>
              <w:rPr>
                <w:sz w:val="14"/>
                <w:szCs w:val="14"/>
              </w:rPr>
            </w:pPr>
            <w:r w:rsidRPr="00041618">
              <w:rPr>
                <w:sz w:val="15"/>
                <w:szCs w:val="15"/>
              </w:rPr>
              <w:t>217 579 860,5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041618" w:rsidRDefault="00204BF4" w:rsidP="00204BF4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041618">
              <w:rPr>
                <w:bCs/>
                <w:spacing w:val="-18"/>
                <w:sz w:val="15"/>
                <w:szCs w:val="15"/>
              </w:rPr>
              <w:t>227 408 246,9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041618" w:rsidRDefault="009A660B" w:rsidP="00204BF4">
            <w:pPr>
              <w:jc w:val="center"/>
              <w:rPr>
                <w:bCs/>
                <w:sz w:val="14"/>
                <w:szCs w:val="14"/>
              </w:rPr>
            </w:pPr>
            <w:r w:rsidRPr="00041618">
              <w:rPr>
                <w:bCs/>
                <w:sz w:val="15"/>
                <w:szCs w:val="15"/>
              </w:rPr>
              <w:t>1 241 117 604,7</w:t>
            </w:r>
          </w:p>
        </w:tc>
        <w:tc>
          <w:tcPr>
            <w:tcW w:w="283" w:type="dxa"/>
            <w:vAlign w:val="bottom"/>
          </w:tcPr>
          <w:p w:rsidR="00204BF4" w:rsidRPr="00041618" w:rsidRDefault="00204BF4" w:rsidP="00204BF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bottom"/>
          </w:tcPr>
          <w:p w:rsidR="00204BF4" w:rsidRPr="00041618" w:rsidRDefault="00204BF4" w:rsidP="00204BF4">
            <w:pPr>
              <w:jc w:val="center"/>
              <w:rPr>
                <w:sz w:val="14"/>
                <w:szCs w:val="14"/>
              </w:rPr>
            </w:pPr>
          </w:p>
        </w:tc>
      </w:tr>
      <w:tr w:rsidR="00041618" w:rsidRPr="00041618" w:rsidTr="00290F12">
        <w:trPr>
          <w:gridBefore w:val="1"/>
          <w:gridAfter w:val="2"/>
          <w:wBefore w:w="1374" w:type="dxa"/>
          <w:wAfter w:w="1134" w:type="dxa"/>
          <w:trHeight w:val="270"/>
          <w:jc w:val="center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BF4" w:rsidRPr="00041618" w:rsidRDefault="00204BF4" w:rsidP="00204BF4">
            <w:pPr>
              <w:rPr>
                <w:sz w:val="14"/>
                <w:szCs w:val="14"/>
              </w:rPr>
            </w:pPr>
            <w:r w:rsidRPr="00041618">
              <w:rPr>
                <w:sz w:val="14"/>
                <w:szCs w:val="1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041618" w:rsidRDefault="00021275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212 482 220,9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212 756 212,1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217 672 122,0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226 065 744,8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233 294 604,2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041618" w:rsidRDefault="00204BF4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bCs/>
                <w:spacing w:val="-18"/>
                <w:sz w:val="15"/>
                <w:szCs w:val="15"/>
              </w:rPr>
              <w:t>236 523 291,7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041618" w:rsidRDefault="00021275" w:rsidP="00204BF4">
            <w:pPr>
              <w:jc w:val="center"/>
              <w:rPr>
                <w:sz w:val="15"/>
                <w:szCs w:val="15"/>
              </w:rPr>
            </w:pPr>
            <w:r w:rsidRPr="00041618">
              <w:rPr>
                <w:sz w:val="15"/>
                <w:szCs w:val="15"/>
              </w:rPr>
              <w:t>1 338 794 195,7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04BF4" w:rsidRPr="00041618" w:rsidRDefault="00204BF4" w:rsidP="00204BF4">
            <w:pPr>
              <w:rPr>
                <w:sz w:val="16"/>
                <w:szCs w:val="16"/>
              </w:rPr>
            </w:pPr>
            <w:r w:rsidRPr="00041618">
              <w:rPr>
                <w:sz w:val="16"/>
                <w:szCs w:val="16"/>
              </w:rPr>
              <w:t>».</w:t>
            </w:r>
          </w:p>
        </w:tc>
      </w:tr>
    </w:tbl>
    <w:p w:rsidR="00204BF4" w:rsidRPr="00041618" w:rsidRDefault="00204BF4" w:rsidP="00204BF4">
      <w:pPr>
        <w:tabs>
          <w:tab w:val="left" w:pos="-142"/>
        </w:tabs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="Calibri"/>
          <w:sz w:val="10"/>
          <w:szCs w:val="10"/>
          <w:lang w:eastAsia="en-US"/>
        </w:rPr>
      </w:pPr>
    </w:p>
    <w:p w:rsidR="00204BF4" w:rsidRPr="00204BF4" w:rsidRDefault="00784521" w:rsidP="00204BF4">
      <w:pPr>
        <w:tabs>
          <w:tab w:val="left" w:pos="-142"/>
        </w:tabs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="Calibri"/>
          <w:lang w:eastAsia="en-US"/>
        </w:rPr>
      </w:pPr>
      <w:r w:rsidRPr="00926844">
        <w:rPr>
          <w:rFonts w:eastAsia="Calibri"/>
          <w:lang w:eastAsia="en-US"/>
        </w:rPr>
        <w:t>5</w:t>
      </w:r>
      <w:r w:rsidR="00204BF4" w:rsidRPr="00204BF4">
        <w:rPr>
          <w:rFonts w:eastAsia="Calibri"/>
          <w:lang w:eastAsia="en-US"/>
        </w:rPr>
        <w:t xml:space="preserve">.3. Пункт 6 подраздела 7.1 раздела 7 приложения к постановлению изложить </w:t>
      </w:r>
      <w:r w:rsidR="00204BF4" w:rsidRPr="00204BF4">
        <w:rPr>
          <w:rFonts w:eastAsia="Calibri"/>
          <w:lang w:eastAsia="en-US"/>
        </w:rPr>
        <w:br/>
        <w:t>в следующей редакции:</w:t>
      </w:r>
    </w:p>
    <w:p w:rsidR="00204BF4" w:rsidRPr="00204BF4" w:rsidRDefault="00204BF4" w:rsidP="00204BF4">
      <w:pPr>
        <w:tabs>
          <w:tab w:val="left" w:pos="-142"/>
        </w:tabs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="Calibri"/>
          <w:sz w:val="6"/>
          <w:szCs w:val="6"/>
          <w:lang w:eastAsia="en-US"/>
        </w:rPr>
      </w:pPr>
    </w:p>
    <w:tbl>
      <w:tblPr>
        <w:tblW w:w="10991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41"/>
        <w:gridCol w:w="864"/>
        <w:gridCol w:w="915"/>
        <w:gridCol w:w="727"/>
        <w:gridCol w:w="736"/>
        <w:gridCol w:w="856"/>
        <w:gridCol w:w="798"/>
        <w:gridCol w:w="1007"/>
        <w:gridCol w:w="992"/>
        <w:gridCol w:w="851"/>
        <w:gridCol w:w="992"/>
        <w:gridCol w:w="992"/>
        <w:gridCol w:w="391"/>
      </w:tblGrid>
      <w:tr w:rsidR="00926844" w:rsidRPr="00204BF4" w:rsidTr="00593816">
        <w:trPr>
          <w:gridAfter w:val="1"/>
          <w:wAfter w:w="391" w:type="dxa"/>
          <w:trHeight w:val="282"/>
          <w:jc w:val="center"/>
        </w:trPr>
        <w:tc>
          <w:tcPr>
            <w:tcW w:w="629" w:type="dxa"/>
            <w:tcBorders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jc w:val="right"/>
              <w:rPr>
                <w:sz w:val="16"/>
                <w:szCs w:val="16"/>
              </w:rPr>
            </w:pPr>
            <w:r w:rsidRPr="00204BF4">
              <w:rPr>
                <w:sz w:val="14"/>
                <w:szCs w:val="14"/>
              </w:rPr>
              <w:t xml:space="preserve"> </w:t>
            </w:r>
            <w:r w:rsidRPr="00204BF4">
              <w:rPr>
                <w:sz w:val="16"/>
                <w:szCs w:val="16"/>
              </w:rPr>
              <w:t>«</w:t>
            </w:r>
          </w:p>
        </w:tc>
        <w:tc>
          <w:tcPr>
            <w:tcW w:w="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6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Подпрог-рамма 5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Бюджет</w:t>
            </w:r>
          </w:p>
          <w:p w:rsidR="00204BF4" w:rsidRPr="00204BF4" w:rsidRDefault="00204BF4" w:rsidP="00204BF4">
            <w:pPr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2 140 735,6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2 106 187,1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2 076 454,6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204BF4" w:rsidRDefault="00204BF4" w:rsidP="00204BF4">
            <w:pPr>
              <w:jc w:val="center"/>
              <w:rPr>
                <w:bCs/>
                <w:sz w:val="15"/>
                <w:szCs w:val="15"/>
              </w:rPr>
            </w:pPr>
            <w:r w:rsidRPr="00204BF4">
              <w:rPr>
                <w:bCs/>
                <w:sz w:val="15"/>
                <w:szCs w:val="15"/>
              </w:rPr>
              <w:t>6 323 377,3</w:t>
            </w:r>
          </w:p>
        </w:tc>
      </w:tr>
      <w:tr w:rsidR="00926844" w:rsidRPr="00204BF4" w:rsidTr="00593816">
        <w:trPr>
          <w:gridBefore w:val="1"/>
          <w:gridAfter w:val="1"/>
          <w:wBefore w:w="629" w:type="dxa"/>
          <w:wAfter w:w="391" w:type="dxa"/>
          <w:trHeight w:val="302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204BF4" w:rsidRDefault="00204BF4" w:rsidP="00204BF4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12 629 919,6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204BF4" w:rsidRDefault="00204BF4" w:rsidP="00204BF4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204BF4">
              <w:rPr>
                <w:bCs/>
                <w:spacing w:val="-18"/>
                <w:sz w:val="15"/>
                <w:szCs w:val="15"/>
              </w:rPr>
              <w:t>13 749 291,3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11 900 542,7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16 854 340,5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15 714 743,7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9 115 044,8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79 963 882,6</w:t>
            </w:r>
          </w:p>
        </w:tc>
      </w:tr>
      <w:tr w:rsidR="00926844" w:rsidRPr="00204BF4" w:rsidTr="00593816">
        <w:trPr>
          <w:gridBefore w:val="1"/>
          <w:gridAfter w:val="1"/>
          <w:wBefore w:w="629" w:type="dxa"/>
          <w:wAfter w:w="391" w:type="dxa"/>
          <w:trHeight w:val="27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204BF4" w:rsidRDefault="00204BF4" w:rsidP="00204BF4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ИТОГО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14 770 655,2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204BF4">
              <w:rPr>
                <w:bCs/>
                <w:spacing w:val="-18"/>
                <w:sz w:val="15"/>
                <w:szCs w:val="15"/>
              </w:rPr>
              <w:t>15 855 478,4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13 976 997,3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16 854 340,5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15 714 743,7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9 115 044,8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86 287 259,9</w:t>
            </w:r>
          </w:p>
        </w:tc>
      </w:tr>
      <w:tr w:rsidR="00926844" w:rsidRPr="00204BF4" w:rsidTr="00593816">
        <w:trPr>
          <w:gridBefore w:val="1"/>
          <w:gridAfter w:val="1"/>
          <w:wBefore w:w="629" w:type="dxa"/>
          <w:wAfter w:w="391" w:type="dxa"/>
          <w:trHeight w:val="218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204BF4" w:rsidRDefault="00204BF4" w:rsidP="00204BF4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204BF4">
              <w:rPr>
                <w:bCs/>
                <w:spacing w:val="-18"/>
                <w:sz w:val="15"/>
                <w:szCs w:val="15"/>
              </w:rPr>
              <w:t>18 355 215,1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bCs/>
                <w:spacing w:val="-18"/>
                <w:sz w:val="15"/>
                <w:szCs w:val="15"/>
              </w:rPr>
              <w:t>11 147 050,6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bCs/>
                <w:spacing w:val="-18"/>
                <w:sz w:val="15"/>
                <w:szCs w:val="15"/>
              </w:rPr>
              <w:t>11 398 162,6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11 848 889,1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204BF4">
              <w:rPr>
                <w:bCs/>
                <w:spacing w:val="-18"/>
                <w:sz w:val="15"/>
                <w:szCs w:val="15"/>
              </w:rPr>
              <w:t>12 322 844,7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12 815 758,5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77 887 920,5</w:t>
            </w:r>
          </w:p>
        </w:tc>
      </w:tr>
      <w:tr w:rsidR="00926844" w:rsidRPr="00204BF4" w:rsidTr="00593816">
        <w:trPr>
          <w:gridBefore w:val="1"/>
          <w:gridAfter w:val="1"/>
          <w:wBefore w:w="629" w:type="dxa"/>
          <w:wAfter w:w="391" w:type="dxa"/>
          <w:trHeight w:val="267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204BF4" w:rsidRDefault="00204BF4" w:rsidP="00204BF4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ИТОГО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33 125 870,3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204BF4">
              <w:rPr>
                <w:bCs/>
                <w:spacing w:val="-18"/>
                <w:sz w:val="15"/>
                <w:szCs w:val="15"/>
              </w:rPr>
              <w:t>27 002 529,0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25 375 159,9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28 703 229,6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28 037 588,4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21 930 803,3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164 175 180,4</w:t>
            </w:r>
          </w:p>
        </w:tc>
      </w:tr>
      <w:tr w:rsidR="00926844" w:rsidRPr="00204BF4" w:rsidTr="00593816">
        <w:trPr>
          <w:gridBefore w:val="1"/>
          <w:gridAfter w:val="1"/>
          <w:wBefore w:w="629" w:type="dxa"/>
          <w:wAfter w:w="391" w:type="dxa"/>
          <w:trHeight w:val="333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204BF4" w:rsidRDefault="00204BF4" w:rsidP="00204BF4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1 983 037,9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1 939 467,2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1 948 549,9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204BF4" w:rsidRDefault="00204BF4" w:rsidP="00204BF4">
            <w:pPr>
              <w:jc w:val="center"/>
              <w:rPr>
                <w:bCs/>
                <w:sz w:val="15"/>
                <w:szCs w:val="15"/>
              </w:rPr>
            </w:pPr>
            <w:r w:rsidRPr="00204BF4">
              <w:rPr>
                <w:bCs/>
                <w:sz w:val="15"/>
                <w:szCs w:val="15"/>
              </w:rPr>
              <w:t>5 871 055,0</w:t>
            </w:r>
          </w:p>
        </w:tc>
      </w:tr>
      <w:tr w:rsidR="00926844" w:rsidRPr="00204BF4" w:rsidTr="00593816">
        <w:trPr>
          <w:gridBefore w:val="1"/>
          <w:gridAfter w:val="1"/>
          <w:wBefore w:w="629" w:type="dxa"/>
          <w:wAfter w:w="391" w:type="dxa"/>
          <w:trHeight w:val="197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204BF4" w:rsidRDefault="00204BF4" w:rsidP="00204BF4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204BF4" w:rsidRDefault="00204BF4" w:rsidP="00204BF4">
            <w:pPr>
              <w:jc w:val="center"/>
              <w:rPr>
                <w:bCs/>
                <w:sz w:val="15"/>
                <w:szCs w:val="15"/>
              </w:rPr>
            </w:pPr>
            <w:r w:rsidRPr="00204BF4">
              <w:rPr>
                <w:bCs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204BF4" w:rsidRDefault="00204BF4" w:rsidP="00204BF4">
            <w:pPr>
              <w:jc w:val="center"/>
              <w:rPr>
                <w:bCs/>
                <w:sz w:val="15"/>
                <w:szCs w:val="15"/>
              </w:rPr>
            </w:pPr>
            <w:r w:rsidRPr="00204BF4">
              <w:rPr>
                <w:bCs/>
                <w:sz w:val="15"/>
                <w:szCs w:val="15"/>
              </w:rPr>
              <w:t>-</w:t>
            </w:r>
          </w:p>
        </w:tc>
      </w:tr>
      <w:tr w:rsidR="00926844" w:rsidRPr="00204BF4" w:rsidTr="00593816">
        <w:trPr>
          <w:gridBefore w:val="1"/>
          <w:gridAfter w:val="1"/>
          <w:wBefore w:w="629" w:type="dxa"/>
          <w:wAfter w:w="391" w:type="dxa"/>
          <w:trHeight w:val="15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204BF4" w:rsidRDefault="00204BF4" w:rsidP="00204BF4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ИТОГО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1 983 037,9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1 939 467,2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1 948 549,9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bCs/>
                <w:sz w:val="15"/>
                <w:szCs w:val="15"/>
              </w:rPr>
            </w:pPr>
            <w:r w:rsidRPr="00204BF4">
              <w:rPr>
                <w:bCs/>
                <w:sz w:val="15"/>
                <w:szCs w:val="15"/>
              </w:rPr>
              <w:t>5 871 055,0</w:t>
            </w:r>
          </w:p>
        </w:tc>
      </w:tr>
      <w:tr w:rsidR="00926844" w:rsidRPr="00204BF4" w:rsidTr="00593816">
        <w:trPr>
          <w:gridBefore w:val="1"/>
          <w:gridAfter w:val="1"/>
          <w:wBefore w:w="629" w:type="dxa"/>
          <w:wAfter w:w="391" w:type="dxa"/>
          <w:trHeight w:val="131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204BF4" w:rsidRDefault="00204BF4" w:rsidP="00204BF4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104 377,6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76 444,5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76 444,5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79 502,3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82 682,4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85 989,7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bCs/>
                <w:sz w:val="15"/>
                <w:szCs w:val="15"/>
              </w:rPr>
            </w:pPr>
            <w:r w:rsidRPr="00204BF4">
              <w:rPr>
                <w:bCs/>
                <w:sz w:val="15"/>
                <w:szCs w:val="15"/>
              </w:rPr>
              <w:t>505 440,9</w:t>
            </w:r>
          </w:p>
        </w:tc>
      </w:tr>
      <w:tr w:rsidR="00926844" w:rsidRPr="00204BF4" w:rsidTr="00593816">
        <w:trPr>
          <w:gridBefore w:val="1"/>
          <w:gridAfter w:val="1"/>
          <w:wBefore w:w="629" w:type="dxa"/>
          <w:wAfter w:w="391" w:type="dxa"/>
          <w:trHeight w:val="131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204BF4" w:rsidRDefault="00204BF4" w:rsidP="00204BF4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ИТОГО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2 087 415,5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2 015 911,7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2 024 994,4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79 502,3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82 682,4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85 989,7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bCs/>
                <w:sz w:val="15"/>
                <w:szCs w:val="15"/>
              </w:rPr>
            </w:pPr>
            <w:r w:rsidRPr="00204BF4">
              <w:rPr>
                <w:bCs/>
                <w:sz w:val="15"/>
                <w:szCs w:val="15"/>
              </w:rPr>
              <w:t>6 376 495,9</w:t>
            </w:r>
          </w:p>
        </w:tc>
      </w:tr>
      <w:tr w:rsidR="00926844" w:rsidRPr="00204BF4" w:rsidTr="00593816">
        <w:trPr>
          <w:gridBefore w:val="1"/>
          <w:gridAfter w:val="1"/>
          <w:wBefore w:w="629" w:type="dxa"/>
          <w:wAfter w:w="391" w:type="dxa"/>
          <w:trHeight w:val="131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204BF4" w:rsidRDefault="00204BF4" w:rsidP="00204BF4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Внебюджетные средства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583 613,7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607 541,9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632 451,1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657 749,1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684 059,1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711 421,5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bCs/>
                <w:sz w:val="15"/>
                <w:szCs w:val="15"/>
              </w:rPr>
            </w:pPr>
            <w:r w:rsidRPr="00204BF4">
              <w:rPr>
                <w:bCs/>
                <w:sz w:val="15"/>
                <w:szCs w:val="15"/>
              </w:rPr>
              <w:t>3 876 836,4</w:t>
            </w:r>
          </w:p>
        </w:tc>
      </w:tr>
      <w:tr w:rsidR="00926844" w:rsidRPr="00204BF4" w:rsidTr="00593816">
        <w:trPr>
          <w:gridBefore w:val="1"/>
          <w:gridAfter w:val="1"/>
          <w:wBefore w:w="629" w:type="dxa"/>
          <w:wAfter w:w="391" w:type="dxa"/>
          <w:trHeight w:val="105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204BF4" w:rsidRDefault="00204BF4" w:rsidP="00204BF4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ИТОГО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583 613,7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607 541,9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632 451,1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657 749,1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684 059,1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711 421,5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bCs/>
                <w:sz w:val="15"/>
                <w:szCs w:val="15"/>
              </w:rPr>
            </w:pPr>
            <w:r w:rsidRPr="00204BF4">
              <w:rPr>
                <w:bCs/>
                <w:sz w:val="15"/>
                <w:szCs w:val="15"/>
              </w:rPr>
              <w:t>3 876 836,4</w:t>
            </w:r>
          </w:p>
        </w:tc>
      </w:tr>
      <w:tr w:rsidR="00926844" w:rsidRPr="00204BF4" w:rsidTr="00593816">
        <w:trPr>
          <w:gridBefore w:val="1"/>
          <w:gridAfter w:val="1"/>
          <w:wBefore w:w="629" w:type="dxa"/>
          <w:wAfter w:w="391" w:type="dxa"/>
          <w:trHeight w:val="79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204BF4" w:rsidRDefault="00204BF4" w:rsidP="00204BF4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ВСЕГО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4 123 773,5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4 045 654,3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4 025 004,5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BF4" w:rsidRPr="00204BF4" w:rsidRDefault="00204BF4" w:rsidP="00204BF4">
            <w:pPr>
              <w:jc w:val="center"/>
              <w:rPr>
                <w:bCs/>
                <w:sz w:val="15"/>
                <w:szCs w:val="15"/>
              </w:rPr>
            </w:pPr>
            <w:r w:rsidRPr="00204BF4">
              <w:rPr>
                <w:bCs/>
                <w:sz w:val="15"/>
                <w:szCs w:val="15"/>
              </w:rPr>
              <w:t>12 194 432,3</w:t>
            </w:r>
          </w:p>
        </w:tc>
      </w:tr>
      <w:tr w:rsidR="00926844" w:rsidRPr="00204BF4" w:rsidTr="00593816">
        <w:trPr>
          <w:gridBefore w:val="1"/>
          <w:gridAfter w:val="1"/>
          <w:wBefore w:w="629" w:type="dxa"/>
          <w:wAfter w:w="391" w:type="dxa"/>
          <w:trHeight w:val="166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204BF4" w:rsidRDefault="00204BF4" w:rsidP="00204BF4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12 629 919,6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204BF4">
              <w:rPr>
                <w:bCs/>
                <w:spacing w:val="-18"/>
                <w:sz w:val="15"/>
                <w:szCs w:val="15"/>
              </w:rPr>
              <w:t>13 749 291,3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11 900 542,7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16 854 340,5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15 714 743,7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9 115 044,8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79 963 882,6</w:t>
            </w:r>
          </w:p>
        </w:tc>
      </w:tr>
      <w:tr w:rsidR="00926844" w:rsidRPr="00204BF4" w:rsidTr="00593816">
        <w:trPr>
          <w:gridBefore w:val="1"/>
          <w:gridAfter w:val="1"/>
          <w:wBefore w:w="629" w:type="dxa"/>
          <w:wAfter w:w="391" w:type="dxa"/>
          <w:trHeight w:val="141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204BF4" w:rsidRDefault="00204BF4" w:rsidP="00204BF4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ВСЕГО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16 753 693,1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204BF4">
              <w:rPr>
                <w:bCs/>
                <w:spacing w:val="-18"/>
                <w:sz w:val="15"/>
                <w:szCs w:val="15"/>
              </w:rPr>
              <w:t>17 794 945,6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15 925 547,2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16 854 340,5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15 714 743,7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9 115 044,8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92 158 314,9</w:t>
            </w:r>
          </w:p>
        </w:tc>
      </w:tr>
      <w:tr w:rsidR="00926844" w:rsidRPr="00204BF4" w:rsidTr="00593816">
        <w:trPr>
          <w:gridBefore w:val="1"/>
          <w:gridAfter w:val="1"/>
          <w:wBefore w:w="629" w:type="dxa"/>
          <w:wAfter w:w="391" w:type="dxa"/>
          <w:trHeight w:val="131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204BF4" w:rsidRDefault="00204BF4" w:rsidP="00204BF4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</w:p>
        </w:tc>
        <w:tc>
          <w:tcPr>
            <w:tcW w:w="2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19 043 206,4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spacing w:val="-18"/>
                <w:sz w:val="15"/>
                <w:szCs w:val="15"/>
              </w:rPr>
            </w:pPr>
            <w:r w:rsidRPr="00204BF4">
              <w:rPr>
                <w:spacing w:val="-18"/>
                <w:sz w:val="15"/>
                <w:szCs w:val="15"/>
              </w:rPr>
              <w:t>11 831 037,0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12 107 058,2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12 586 140,5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13 089 586,1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13 613 169,5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jc w:val="center"/>
              <w:rPr>
                <w:bCs/>
                <w:sz w:val="15"/>
                <w:szCs w:val="15"/>
              </w:rPr>
            </w:pPr>
            <w:r w:rsidRPr="00204BF4">
              <w:rPr>
                <w:bCs/>
                <w:sz w:val="15"/>
                <w:szCs w:val="15"/>
              </w:rPr>
              <w:t>82 270 197,7</w:t>
            </w:r>
          </w:p>
        </w:tc>
      </w:tr>
      <w:tr w:rsidR="00926844" w:rsidRPr="00204BF4" w:rsidTr="00593816">
        <w:trPr>
          <w:gridBefore w:val="1"/>
          <w:wBefore w:w="629" w:type="dxa"/>
          <w:trHeight w:val="161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204BF4" w:rsidRDefault="00204BF4" w:rsidP="00204BF4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F4" w:rsidRPr="00204BF4" w:rsidRDefault="00204BF4" w:rsidP="00204BF4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BF4" w:rsidRPr="00204BF4" w:rsidRDefault="00204BF4" w:rsidP="00204BF4">
            <w:pPr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ВСЕГО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35 796 899,5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pacing w:val="-18"/>
                <w:sz w:val="15"/>
                <w:szCs w:val="15"/>
              </w:rPr>
              <w:t>29 625 982,6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28 032 605,4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29 440 481,0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28 804 329,8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22 728 214,3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174 428 512,6</w:t>
            </w: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rPr>
                <w:sz w:val="16"/>
                <w:szCs w:val="16"/>
              </w:rPr>
            </w:pPr>
            <w:r w:rsidRPr="00204BF4">
              <w:rPr>
                <w:sz w:val="16"/>
                <w:szCs w:val="16"/>
              </w:rPr>
              <w:t>».</w:t>
            </w:r>
          </w:p>
        </w:tc>
      </w:tr>
    </w:tbl>
    <w:p w:rsidR="00204BF4" w:rsidRPr="00204BF4" w:rsidRDefault="00204BF4" w:rsidP="00204BF4">
      <w:pPr>
        <w:tabs>
          <w:tab w:val="left" w:pos="-142"/>
        </w:tabs>
        <w:autoSpaceDE w:val="0"/>
        <w:autoSpaceDN w:val="0"/>
        <w:adjustRightInd w:val="0"/>
        <w:spacing w:line="264" w:lineRule="auto"/>
        <w:ind w:firstLine="709"/>
        <w:contextualSpacing/>
        <w:jc w:val="both"/>
        <w:outlineLvl w:val="0"/>
        <w:rPr>
          <w:rFonts w:eastAsia="Calibri"/>
          <w:sz w:val="10"/>
          <w:szCs w:val="10"/>
          <w:lang w:eastAsia="en-US"/>
        </w:rPr>
      </w:pPr>
    </w:p>
    <w:p w:rsidR="00204BF4" w:rsidRPr="00204BF4" w:rsidRDefault="00784521" w:rsidP="00204BF4">
      <w:pPr>
        <w:tabs>
          <w:tab w:val="left" w:pos="-142"/>
        </w:tabs>
        <w:autoSpaceDE w:val="0"/>
        <w:autoSpaceDN w:val="0"/>
        <w:adjustRightInd w:val="0"/>
        <w:spacing w:line="264" w:lineRule="auto"/>
        <w:ind w:firstLine="709"/>
        <w:contextualSpacing/>
        <w:jc w:val="both"/>
        <w:outlineLvl w:val="0"/>
        <w:rPr>
          <w:rFonts w:eastAsia="Calibri"/>
          <w:lang w:eastAsia="en-US"/>
        </w:rPr>
      </w:pPr>
      <w:r w:rsidRPr="00926844">
        <w:rPr>
          <w:rFonts w:eastAsia="Calibri"/>
          <w:lang w:eastAsia="en-US"/>
        </w:rPr>
        <w:t>5</w:t>
      </w:r>
      <w:r w:rsidR="00204BF4" w:rsidRPr="00204BF4">
        <w:rPr>
          <w:rFonts w:eastAsia="Calibri"/>
          <w:lang w:eastAsia="en-US"/>
        </w:rPr>
        <w:t>.4. Пункты 21 и 21.1 подраздела 7.2 раздела 7 приложения к постановлению изложить в следующей редакции:</w:t>
      </w:r>
    </w:p>
    <w:p w:rsidR="00204BF4" w:rsidRPr="00204BF4" w:rsidRDefault="00204BF4" w:rsidP="00204BF4">
      <w:pPr>
        <w:tabs>
          <w:tab w:val="left" w:pos="-142"/>
        </w:tabs>
        <w:autoSpaceDE w:val="0"/>
        <w:autoSpaceDN w:val="0"/>
        <w:adjustRightInd w:val="0"/>
        <w:spacing w:line="264" w:lineRule="auto"/>
        <w:ind w:firstLine="709"/>
        <w:contextualSpacing/>
        <w:jc w:val="both"/>
        <w:outlineLvl w:val="0"/>
        <w:rPr>
          <w:rFonts w:eastAsia="Calibri"/>
          <w:sz w:val="10"/>
          <w:szCs w:val="10"/>
          <w:lang w:eastAsia="en-US"/>
        </w:rPr>
      </w:pP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568"/>
        <w:gridCol w:w="1134"/>
        <w:gridCol w:w="1843"/>
        <w:gridCol w:w="992"/>
        <w:gridCol w:w="960"/>
        <w:gridCol w:w="862"/>
        <w:gridCol w:w="862"/>
        <w:gridCol w:w="861"/>
        <w:gridCol w:w="862"/>
        <w:gridCol w:w="1005"/>
        <w:gridCol w:w="400"/>
      </w:tblGrid>
      <w:tr w:rsidR="00926844" w:rsidRPr="00204BF4" w:rsidTr="00864A37">
        <w:trPr>
          <w:trHeight w:val="191"/>
          <w:jc w:val="center"/>
        </w:trPr>
        <w:tc>
          <w:tcPr>
            <w:tcW w:w="42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04BF4" w:rsidRPr="00204BF4" w:rsidRDefault="00204BF4" w:rsidP="00204BF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204BF4">
              <w:rPr>
                <w:sz w:val="16"/>
                <w:szCs w:val="16"/>
                <w:lang w:eastAsia="en-US"/>
              </w:rPr>
              <w:t>«</w:t>
            </w:r>
          </w:p>
        </w:tc>
        <w:tc>
          <w:tcPr>
            <w:tcW w:w="568" w:type="dxa"/>
            <w:vMerge w:val="restart"/>
            <w:tcBorders>
              <w:left w:val="single" w:sz="4" w:space="0" w:color="auto"/>
            </w:tcBorders>
            <w:shd w:val="clear" w:color="auto" w:fill="FFFFFF"/>
            <w:hideMark/>
          </w:tcPr>
          <w:p w:rsidR="00204BF4" w:rsidRPr="00204BF4" w:rsidRDefault="00204BF4" w:rsidP="00204BF4">
            <w:pPr>
              <w:spacing w:line="276" w:lineRule="auto"/>
              <w:rPr>
                <w:sz w:val="17"/>
                <w:szCs w:val="17"/>
                <w:lang w:eastAsia="en-US"/>
              </w:rPr>
            </w:pPr>
            <w:r w:rsidRPr="00204BF4">
              <w:rPr>
                <w:sz w:val="17"/>
                <w:szCs w:val="17"/>
              </w:rPr>
              <w:t>21</w:t>
            </w:r>
          </w:p>
        </w:tc>
        <w:tc>
          <w:tcPr>
            <w:tcW w:w="1134" w:type="dxa"/>
            <w:vMerge w:val="restart"/>
            <w:shd w:val="clear" w:color="auto" w:fill="FFFFFF"/>
            <w:noWrap/>
            <w:hideMark/>
          </w:tcPr>
          <w:p w:rsidR="00204BF4" w:rsidRPr="00204BF4" w:rsidRDefault="00204BF4" w:rsidP="00204BF4">
            <w:pPr>
              <w:spacing w:line="276" w:lineRule="auto"/>
              <w:ind w:left="-57" w:right="-57"/>
              <w:rPr>
                <w:sz w:val="15"/>
                <w:szCs w:val="15"/>
                <w:lang w:eastAsia="en-US"/>
              </w:rPr>
            </w:pPr>
            <w:r w:rsidRPr="00204BF4">
              <w:rPr>
                <w:sz w:val="15"/>
                <w:szCs w:val="15"/>
                <w:lang w:eastAsia="en-US"/>
              </w:rPr>
              <w:t>Комитет по строительству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204BF4" w:rsidRPr="00204BF4" w:rsidRDefault="00204BF4" w:rsidP="00204BF4">
            <w:pPr>
              <w:spacing w:line="276" w:lineRule="auto"/>
              <w:ind w:left="-57" w:right="-57"/>
              <w:rPr>
                <w:sz w:val="15"/>
                <w:szCs w:val="15"/>
                <w:lang w:eastAsia="en-US"/>
              </w:rPr>
            </w:pPr>
            <w:r w:rsidRPr="00204BF4">
              <w:rPr>
                <w:sz w:val="15"/>
                <w:szCs w:val="15"/>
                <w:lang w:eastAsia="en-US"/>
              </w:rPr>
              <w:t>Бюджет Санкт-Петербурга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04BF4" w:rsidRPr="00864A37" w:rsidRDefault="00204BF4" w:rsidP="00864A37">
            <w:pPr>
              <w:jc w:val="center"/>
              <w:rPr>
                <w:spacing w:val="-18"/>
                <w:sz w:val="16"/>
                <w:szCs w:val="16"/>
              </w:rPr>
            </w:pPr>
            <w:r w:rsidRPr="00864A37">
              <w:rPr>
                <w:spacing w:val="-18"/>
                <w:sz w:val="16"/>
                <w:szCs w:val="16"/>
              </w:rPr>
              <w:t>12 629 919,6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204BF4" w:rsidRPr="00864A37" w:rsidRDefault="00204BF4" w:rsidP="00864A37">
            <w:pPr>
              <w:jc w:val="center"/>
              <w:rPr>
                <w:spacing w:val="-18"/>
                <w:sz w:val="16"/>
                <w:szCs w:val="16"/>
              </w:rPr>
            </w:pPr>
            <w:r w:rsidRPr="00864A37">
              <w:rPr>
                <w:spacing w:val="-18"/>
                <w:sz w:val="16"/>
                <w:szCs w:val="16"/>
              </w:rPr>
              <w:t>10 963 615,4</w:t>
            </w:r>
          </w:p>
        </w:tc>
        <w:tc>
          <w:tcPr>
            <w:tcW w:w="862" w:type="dxa"/>
            <w:shd w:val="clear" w:color="auto" w:fill="auto"/>
            <w:noWrap/>
            <w:vAlign w:val="center"/>
          </w:tcPr>
          <w:p w:rsidR="00204BF4" w:rsidRPr="00864A37" w:rsidRDefault="00204BF4" w:rsidP="00864A37">
            <w:pPr>
              <w:jc w:val="center"/>
              <w:rPr>
                <w:spacing w:val="-18"/>
                <w:sz w:val="16"/>
                <w:szCs w:val="16"/>
              </w:rPr>
            </w:pPr>
            <w:r w:rsidRPr="00864A37">
              <w:rPr>
                <w:spacing w:val="-18"/>
                <w:sz w:val="16"/>
                <w:szCs w:val="16"/>
              </w:rPr>
              <w:t>8 776 365,7</w:t>
            </w:r>
          </w:p>
        </w:tc>
        <w:tc>
          <w:tcPr>
            <w:tcW w:w="862" w:type="dxa"/>
            <w:shd w:val="clear" w:color="auto" w:fill="auto"/>
            <w:noWrap/>
            <w:vAlign w:val="center"/>
          </w:tcPr>
          <w:p w:rsidR="00204BF4" w:rsidRPr="00864A37" w:rsidRDefault="00204BF4" w:rsidP="00864A37">
            <w:pPr>
              <w:jc w:val="center"/>
              <w:rPr>
                <w:spacing w:val="-18"/>
                <w:sz w:val="16"/>
                <w:szCs w:val="16"/>
              </w:rPr>
            </w:pPr>
            <w:r w:rsidRPr="00864A37">
              <w:rPr>
                <w:spacing w:val="-18"/>
                <w:sz w:val="16"/>
                <w:szCs w:val="16"/>
              </w:rPr>
              <w:t>12 739 236,0</w:t>
            </w:r>
          </w:p>
        </w:tc>
        <w:tc>
          <w:tcPr>
            <w:tcW w:w="861" w:type="dxa"/>
            <w:shd w:val="clear" w:color="auto" w:fill="auto"/>
            <w:noWrap/>
            <w:vAlign w:val="center"/>
          </w:tcPr>
          <w:p w:rsidR="00204BF4" w:rsidRPr="00864A37" w:rsidRDefault="00204BF4" w:rsidP="00864A37">
            <w:pPr>
              <w:jc w:val="center"/>
              <w:rPr>
                <w:spacing w:val="-18"/>
                <w:sz w:val="16"/>
                <w:szCs w:val="16"/>
              </w:rPr>
            </w:pPr>
            <w:r w:rsidRPr="00864A37">
              <w:rPr>
                <w:spacing w:val="-18"/>
                <w:sz w:val="16"/>
                <w:szCs w:val="16"/>
              </w:rPr>
              <w:t>14 438 779,4</w:t>
            </w:r>
          </w:p>
        </w:tc>
        <w:tc>
          <w:tcPr>
            <w:tcW w:w="862" w:type="dxa"/>
            <w:shd w:val="clear" w:color="auto" w:fill="auto"/>
            <w:noWrap/>
            <w:vAlign w:val="center"/>
          </w:tcPr>
          <w:p w:rsidR="00204BF4" w:rsidRPr="00864A37" w:rsidRDefault="00204BF4" w:rsidP="00864A37">
            <w:pPr>
              <w:jc w:val="center"/>
              <w:rPr>
                <w:spacing w:val="-18"/>
                <w:sz w:val="16"/>
                <w:szCs w:val="16"/>
              </w:rPr>
            </w:pPr>
            <w:r w:rsidRPr="00864A37">
              <w:rPr>
                <w:spacing w:val="-18"/>
                <w:sz w:val="16"/>
                <w:szCs w:val="16"/>
              </w:rPr>
              <w:t>7 839 080,5</w:t>
            </w:r>
          </w:p>
        </w:tc>
        <w:tc>
          <w:tcPr>
            <w:tcW w:w="1005" w:type="dxa"/>
            <w:tcBorders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4BF4" w:rsidRPr="00864A37" w:rsidRDefault="00204BF4" w:rsidP="00864A37">
            <w:pPr>
              <w:jc w:val="center"/>
              <w:rPr>
                <w:spacing w:val="-18"/>
                <w:sz w:val="16"/>
                <w:szCs w:val="16"/>
              </w:rPr>
            </w:pPr>
            <w:r w:rsidRPr="00864A37">
              <w:rPr>
                <w:spacing w:val="-18"/>
                <w:sz w:val="16"/>
                <w:szCs w:val="16"/>
              </w:rPr>
              <w:t>67 386 996,6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04BF4" w:rsidRPr="00204BF4" w:rsidRDefault="00204BF4" w:rsidP="00204BF4">
            <w:pPr>
              <w:spacing w:line="276" w:lineRule="auto"/>
              <w:ind w:right="-57"/>
              <w:rPr>
                <w:sz w:val="16"/>
                <w:szCs w:val="16"/>
                <w:lang w:eastAsia="en-US"/>
              </w:rPr>
            </w:pPr>
            <w:r w:rsidRPr="00204BF4">
              <w:rPr>
                <w:bCs/>
                <w:sz w:val="16"/>
                <w:szCs w:val="16"/>
                <w:lang w:eastAsia="en-US"/>
              </w:rPr>
              <w:t>».</w:t>
            </w:r>
          </w:p>
        </w:tc>
      </w:tr>
      <w:tr w:rsidR="00926844" w:rsidRPr="00204BF4" w:rsidTr="00864A37">
        <w:trPr>
          <w:trHeight w:val="74"/>
          <w:jc w:val="center"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04BF4" w:rsidRPr="00204BF4" w:rsidRDefault="00204BF4" w:rsidP="00204BF4">
            <w:pPr>
              <w:rPr>
                <w:sz w:val="15"/>
                <w:szCs w:val="15"/>
                <w:lang w:eastAsia="en-US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</w:tcBorders>
            <w:hideMark/>
          </w:tcPr>
          <w:p w:rsidR="00204BF4" w:rsidRPr="00204BF4" w:rsidRDefault="00204BF4" w:rsidP="00204BF4">
            <w:pPr>
              <w:rPr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:rsidR="00204BF4" w:rsidRPr="00204BF4" w:rsidRDefault="00204BF4" w:rsidP="00204BF4">
            <w:pPr>
              <w:rPr>
                <w:sz w:val="15"/>
                <w:szCs w:val="15"/>
                <w:lang w:eastAsia="en-US"/>
              </w:rPr>
            </w:pPr>
          </w:p>
        </w:tc>
        <w:tc>
          <w:tcPr>
            <w:tcW w:w="1843" w:type="dxa"/>
            <w:shd w:val="clear" w:color="auto" w:fill="FFFFFF"/>
            <w:noWrap/>
            <w:vAlign w:val="center"/>
            <w:hideMark/>
          </w:tcPr>
          <w:p w:rsidR="00204BF4" w:rsidRPr="00204BF4" w:rsidRDefault="00204BF4" w:rsidP="00204BF4">
            <w:pPr>
              <w:spacing w:line="276" w:lineRule="auto"/>
              <w:ind w:left="-57" w:right="-57"/>
              <w:rPr>
                <w:sz w:val="15"/>
                <w:szCs w:val="15"/>
                <w:lang w:eastAsia="en-US"/>
              </w:rPr>
            </w:pPr>
            <w:r w:rsidRPr="00204BF4">
              <w:rPr>
                <w:bCs/>
                <w:sz w:val="15"/>
                <w:szCs w:val="15"/>
                <w:lang w:eastAsia="en-US"/>
              </w:rPr>
              <w:t>ИТОГО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04BF4" w:rsidRPr="00864A37" w:rsidRDefault="00204BF4" w:rsidP="00864A37">
            <w:pPr>
              <w:jc w:val="center"/>
              <w:rPr>
                <w:spacing w:val="-18"/>
                <w:sz w:val="16"/>
                <w:szCs w:val="16"/>
              </w:rPr>
            </w:pPr>
            <w:r w:rsidRPr="00864A37">
              <w:rPr>
                <w:spacing w:val="-18"/>
                <w:sz w:val="16"/>
                <w:szCs w:val="16"/>
              </w:rPr>
              <w:t>12 629 919,6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204BF4" w:rsidRPr="00864A37" w:rsidRDefault="00204BF4" w:rsidP="00864A37">
            <w:pPr>
              <w:jc w:val="center"/>
              <w:rPr>
                <w:spacing w:val="-18"/>
                <w:sz w:val="16"/>
                <w:szCs w:val="16"/>
              </w:rPr>
            </w:pPr>
            <w:r w:rsidRPr="00864A37">
              <w:rPr>
                <w:spacing w:val="-18"/>
                <w:sz w:val="16"/>
                <w:szCs w:val="16"/>
              </w:rPr>
              <w:t>10 963 615,4</w:t>
            </w:r>
          </w:p>
        </w:tc>
        <w:tc>
          <w:tcPr>
            <w:tcW w:w="862" w:type="dxa"/>
            <w:shd w:val="clear" w:color="auto" w:fill="auto"/>
            <w:noWrap/>
            <w:vAlign w:val="center"/>
          </w:tcPr>
          <w:p w:rsidR="00204BF4" w:rsidRPr="00864A37" w:rsidRDefault="00204BF4" w:rsidP="00864A37">
            <w:pPr>
              <w:jc w:val="center"/>
              <w:rPr>
                <w:spacing w:val="-18"/>
                <w:sz w:val="16"/>
                <w:szCs w:val="16"/>
              </w:rPr>
            </w:pPr>
            <w:r w:rsidRPr="00864A37">
              <w:rPr>
                <w:spacing w:val="-18"/>
                <w:sz w:val="16"/>
                <w:szCs w:val="16"/>
              </w:rPr>
              <w:t>8 776 365,7</w:t>
            </w:r>
          </w:p>
        </w:tc>
        <w:tc>
          <w:tcPr>
            <w:tcW w:w="862" w:type="dxa"/>
            <w:shd w:val="clear" w:color="auto" w:fill="auto"/>
            <w:noWrap/>
            <w:vAlign w:val="center"/>
          </w:tcPr>
          <w:p w:rsidR="00204BF4" w:rsidRPr="00864A37" w:rsidRDefault="00204BF4" w:rsidP="00864A37">
            <w:pPr>
              <w:jc w:val="center"/>
              <w:rPr>
                <w:spacing w:val="-18"/>
                <w:sz w:val="16"/>
                <w:szCs w:val="16"/>
              </w:rPr>
            </w:pPr>
            <w:r w:rsidRPr="00864A37">
              <w:rPr>
                <w:spacing w:val="-18"/>
                <w:sz w:val="16"/>
                <w:szCs w:val="16"/>
              </w:rPr>
              <w:t>12 739 236,0</w:t>
            </w:r>
          </w:p>
        </w:tc>
        <w:tc>
          <w:tcPr>
            <w:tcW w:w="861" w:type="dxa"/>
            <w:shd w:val="clear" w:color="auto" w:fill="auto"/>
            <w:noWrap/>
            <w:vAlign w:val="center"/>
          </w:tcPr>
          <w:p w:rsidR="00204BF4" w:rsidRPr="00864A37" w:rsidRDefault="00204BF4" w:rsidP="00864A37">
            <w:pPr>
              <w:jc w:val="center"/>
              <w:rPr>
                <w:spacing w:val="-18"/>
                <w:sz w:val="16"/>
                <w:szCs w:val="16"/>
              </w:rPr>
            </w:pPr>
            <w:r w:rsidRPr="00864A37">
              <w:rPr>
                <w:spacing w:val="-18"/>
                <w:sz w:val="16"/>
                <w:szCs w:val="16"/>
              </w:rPr>
              <w:t>14 438 779,4</w:t>
            </w:r>
          </w:p>
        </w:tc>
        <w:tc>
          <w:tcPr>
            <w:tcW w:w="862" w:type="dxa"/>
            <w:shd w:val="clear" w:color="auto" w:fill="auto"/>
            <w:noWrap/>
            <w:vAlign w:val="center"/>
          </w:tcPr>
          <w:p w:rsidR="00204BF4" w:rsidRPr="00864A37" w:rsidRDefault="00204BF4" w:rsidP="00864A37">
            <w:pPr>
              <w:jc w:val="center"/>
              <w:rPr>
                <w:spacing w:val="-18"/>
                <w:sz w:val="16"/>
                <w:szCs w:val="16"/>
              </w:rPr>
            </w:pPr>
            <w:r w:rsidRPr="00864A37">
              <w:rPr>
                <w:spacing w:val="-18"/>
                <w:sz w:val="16"/>
                <w:szCs w:val="16"/>
              </w:rPr>
              <w:t>7 839 080,5</w:t>
            </w:r>
          </w:p>
        </w:tc>
        <w:tc>
          <w:tcPr>
            <w:tcW w:w="1005" w:type="dxa"/>
            <w:tcBorders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4BF4" w:rsidRPr="00864A37" w:rsidRDefault="00204BF4" w:rsidP="00864A37">
            <w:pPr>
              <w:jc w:val="center"/>
              <w:rPr>
                <w:spacing w:val="-18"/>
                <w:sz w:val="16"/>
                <w:szCs w:val="16"/>
              </w:rPr>
            </w:pPr>
            <w:r w:rsidRPr="00864A37">
              <w:rPr>
                <w:spacing w:val="-18"/>
                <w:sz w:val="16"/>
                <w:szCs w:val="16"/>
              </w:rPr>
              <w:t>67 386 996,6</w:t>
            </w: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04BF4" w:rsidRPr="00204BF4" w:rsidRDefault="00204BF4" w:rsidP="00204BF4">
            <w:pPr>
              <w:rPr>
                <w:sz w:val="15"/>
                <w:szCs w:val="15"/>
                <w:lang w:eastAsia="en-US"/>
              </w:rPr>
            </w:pPr>
          </w:p>
        </w:tc>
      </w:tr>
      <w:tr w:rsidR="00926844" w:rsidRPr="00204BF4" w:rsidTr="00864A37">
        <w:trPr>
          <w:trHeight w:val="134"/>
          <w:jc w:val="center"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04BF4" w:rsidRPr="00204BF4" w:rsidRDefault="00204BF4" w:rsidP="00204BF4">
            <w:pPr>
              <w:rPr>
                <w:sz w:val="15"/>
                <w:szCs w:val="15"/>
                <w:lang w:eastAsia="en-US"/>
              </w:rPr>
            </w:pPr>
          </w:p>
        </w:tc>
        <w:tc>
          <w:tcPr>
            <w:tcW w:w="568" w:type="dxa"/>
            <w:vMerge w:val="restart"/>
            <w:tcBorders>
              <w:left w:val="single" w:sz="4" w:space="0" w:color="auto"/>
            </w:tcBorders>
            <w:shd w:val="clear" w:color="auto" w:fill="FFFFFF"/>
            <w:hideMark/>
          </w:tcPr>
          <w:p w:rsidR="00204BF4" w:rsidRPr="00204BF4" w:rsidRDefault="00204BF4" w:rsidP="00204BF4">
            <w:pPr>
              <w:spacing w:line="276" w:lineRule="auto"/>
              <w:rPr>
                <w:sz w:val="17"/>
                <w:szCs w:val="17"/>
                <w:lang w:eastAsia="en-US"/>
              </w:rPr>
            </w:pPr>
            <w:r w:rsidRPr="00204BF4">
              <w:rPr>
                <w:sz w:val="17"/>
                <w:szCs w:val="17"/>
                <w:lang w:eastAsia="en-US"/>
              </w:rPr>
              <w:t>21.1</w:t>
            </w:r>
          </w:p>
        </w:tc>
        <w:tc>
          <w:tcPr>
            <w:tcW w:w="1134" w:type="dxa"/>
            <w:vMerge w:val="restart"/>
            <w:shd w:val="clear" w:color="auto" w:fill="FFFFFF"/>
            <w:noWrap/>
            <w:hideMark/>
          </w:tcPr>
          <w:p w:rsidR="00204BF4" w:rsidRPr="00204BF4" w:rsidRDefault="00204BF4" w:rsidP="00204BF4">
            <w:pPr>
              <w:spacing w:line="276" w:lineRule="auto"/>
              <w:ind w:left="-57" w:right="-57"/>
              <w:rPr>
                <w:sz w:val="14"/>
                <w:szCs w:val="14"/>
                <w:lang w:eastAsia="en-US"/>
              </w:rPr>
            </w:pPr>
            <w:r w:rsidRPr="00204BF4">
              <w:rPr>
                <w:sz w:val="14"/>
                <w:szCs w:val="14"/>
                <w:lang w:eastAsia="en-US"/>
              </w:rPr>
              <w:t>Подпрограмма 5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204BF4" w:rsidRPr="00204BF4" w:rsidRDefault="00204BF4" w:rsidP="00204BF4">
            <w:pPr>
              <w:spacing w:line="276" w:lineRule="auto"/>
              <w:ind w:left="-57" w:right="-57"/>
              <w:rPr>
                <w:sz w:val="15"/>
                <w:szCs w:val="15"/>
                <w:lang w:eastAsia="en-US"/>
              </w:rPr>
            </w:pPr>
            <w:r w:rsidRPr="00204BF4">
              <w:rPr>
                <w:sz w:val="15"/>
                <w:szCs w:val="15"/>
                <w:lang w:eastAsia="en-US"/>
              </w:rPr>
              <w:t>Бюджет Санкт-Петербурга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04BF4" w:rsidRPr="00864A37" w:rsidRDefault="00204BF4" w:rsidP="00864A37">
            <w:pPr>
              <w:jc w:val="center"/>
              <w:rPr>
                <w:spacing w:val="-18"/>
                <w:sz w:val="16"/>
                <w:szCs w:val="16"/>
              </w:rPr>
            </w:pPr>
            <w:r w:rsidRPr="00864A37">
              <w:rPr>
                <w:spacing w:val="-18"/>
                <w:sz w:val="16"/>
                <w:szCs w:val="16"/>
              </w:rPr>
              <w:t>12 629 919,6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204BF4" w:rsidRPr="00864A37" w:rsidRDefault="00204BF4" w:rsidP="00864A37">
            <w:pPr>
              <w:jc w:val="center"/>
              <w:rPr>
                <w:spacing w:val="-18"/>
                <w:sz w:val="16"/>
                <w:szCs w:val="16"/>
              </w:rPr>
            </w:pPr>
            <w:r w:rsidRPr="00864A37">
              <w:rPr>
                <w:spacing w:val="-18"/>
                <w:sz w:val="16"/>
                <w:szCs w:val="16"/>
              </w:rPr>
              <w:t>10 963 615,4</w:t>
            </w:r>
          </w:p>
        </w:tc>
        <w:tc>
          <w:tcPr>
            <w:tcW w:w="862" w:type="dxa"/>
            <w:shd w:val="clear" w:color="auto" w:fill="auto"/>
            <w:noWrap/>
            <w:vAlign w:val="center"/>
          </w:tcPr>
          <w:p w:rsidR="00204BF4" w:rsidRPr="00864A37" w:rsidRDefault="00204BF4" w:rsidP="00864A37">
            <w:pPr>
              <w:jc w:val="center"/>
              <w:rPr>
                <w:spacing w:val="-18"/>
                <w:sz w:val="16"/>
                <w:szCs w:val="16"/>
              </w:rPr>
            </w:pPr>
            <w:r w:rsidRPr="00864A37">
              <w:rPr>
                <w:spacing w:val="-18"/>
                <w:sz w:val="16"/>
                <w:szCs w:val="16"/>
              </w:rPr>
              <w:t>8 776 365,7</w:t>
            </w:r>
          </w:p>
        </w:tc>
        <w:tc>
          <w:tcPr>
            <w:tcW w:w="862" w:type="dxa"/>
            <w:shd w:val="clear" w:color="auto" w:fill="auto"/>
            <w:noWrap/>
            <w:vAlign w:val="center"/>
          </w:tcPr>
          <w:p w:rsidR="00204BF4" w:rsidRPr="00864A37" w:rsidRDefault="00204BF4" w:rsidP="00864A37">
            <w:pPr>
              <w:jc w:val="center"/>
              <w:rPr>
                <w:spacing w:val="-18"/>
                <w:sz w:val="16"/>
                <w:szCs w:val="16"/>
              </w:rPr>
            </w:pPr>
            <w:r w:rsidRPr="00864A37">
              <w:rPr>
                <w:spacing w:val="-18"/>
                <w:sz w:val="16"/>
                <w:szCs w:val="16"/>
              </w:rPr>
              <w:t>12 739 236,0</w:t>
            </w:r>
          </w:p>
        </w:tc>
        <w:tc>
          <w:tcPr>
            <w:tcW w:w="861" w:type="dxa"/>
            <w:shd w:val="clear" w:color="auto" w:fill="auto"/>
            <w:noWrap/>
            <w:vAlign w:val="center"/>
          </w:tcPr>
          <w:p w:rsidR="00204BF4" w:rsidRPr="00864A37" w:rsidRDefault="00204BF4" w:rsidP="00864A37">
            <w:pPr>
              <w:jc w:val="center"/>
              <w:rPr>
                <w:spacing w:val="-18"/>
                <w:sz w:val="16"/>
                <w:szCs w:val="16"/>
              </w:rPr>
            </w:pPr>
            <w:r w:rsidRPr="00864A37">
              <w:rPr>
                <w:spacing w:val="-18"/>
                <w:sz w:val="16"/>
                <w:szCs w:val="16"/>
              </w:rPr>
              <w:t>14 438 779,4</w:t>
            </w:r>
          </w:p>
        </w:tc>
        <w:tc>
          <w:tcPr>
            <w:tcW w:w="862" w:type="dxa"/>
            <w:shd w:val="clear" w:color="auto" w:fill="auto"/>
            <w:noWrap/>
            <w:vAlign w:val="center"/>
          </w:tcPr>
          <w:p w:rsidR="00204BF4" w:rsidRPr="00864A37" w:rsidRDefault="00204BF4" w:rsidP="00864A37">
            <w:pPr>
              <w:jc w:val="center"/>
              <w:rPr>
                <w:spacing w:val="-18"/>
                <w:sz w:val="16"/>
                <w:szCs w:val="16"/>
              </w:rPr>
            </w:pPr>
            <w:r w:rsidRPr="00864A37">
              <w:rPr>
                <w:spacing w:val="-18"/>
                <w:sz w:val="16"/>
                <w:szCs w:val="16"/>
              </w:rPr>
              <w:t>7 839 080,5</w:t>
            </w:r>
          </w:p>
        </w:tc>
        <w:tc>
          <w:tcPr>
            <w:tcW w:w="1005" w:type="dxa"/>
            <w:tcBorders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4BF4" w:rsidRPr="00864A37" w:rsidRDefault="00204BF4" w:rsidP="00864A37">
            <w:pPr>
              <w:jc w:val="center"/>
              <w:rPr>
                <w:spacing w:val="-18"/>
                <w:sz w:val="16"/>
                <w:szCs w:val="16"/>
              </w:rPr>
            </w:pPr>
            <w:r w:rsidRPr="00864A37">
              <w:rPr>
                <w:spacing w:val="-18"/>
                <w:sz w:val="16"/>
                <w:szCs w:val="16"/>
              </w:rPr>
              <w:t>67 386 996,6</w:t>
            </w: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04BF4" w:rsidRPr="00204BF4" w:rsidRDefault="00204BF4" w:rsidP="00204BF4">
            <w:pPr>
              <w:rPr>
                <w:sz w:val="15"/>
                <w:szCs w:val="15"/>
                <w:lang w:eastAsia="en-US"/>
              </w:rPr>
            </w:pPr>
          </w:p>
        </w:tc>
      </w:tr>
      <w:tr w:rsidR="00926844" w:rsidRPr="00204BF4" w:rsidTr="00864A37">
        <w:trPr>
          <w:trHeight w:val="124"/>
          <w:jc w:val="center"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04BF4" w:rsidRPr="00204BF4" w:rsidRDefault="00204BF4" w:rsidP="00204BF4">
            <w:pPr>
              <w:rPr>
                <w:sz w:val="15"/>
                <w:szCs w:val="15"/>
                <w:lang w:eastAsia="en-US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204BF4" w:rsidRPr="00204BF4" w:rsidRDefault="00204BF4" w:rsidP="00204BF4">
            <w:pPr>
              <w:rPr>
                <w:sz w:val="15"/>
                <w:szCs w:val="15"/>
                <w:lang w:eastAsia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04BF4" w:rsidRPr="00204BF4" w:rsidRDefault="00204BF4" w:rsidP="00204BF4">
            <w:pPr>
              <w:rPr>
                <w:sz w:val="15"/>
                <w:szCs w:val="15"/>
                <w:lang w:eastAsia="en-US"/>
              </w:rPr>
            </w:pPr>
          </w:p>
        </w:tc>
        <w:tc>
          <w:tcPr>
            <w:tcW w:w="1843" w:type="dxa"/>
            <w:shd w:val="clear" w:color="auto" w:fill="FFFFFF"/>
            <w:noWrap/>
            <w:vAlign w:val="center"/>
            <w:hideMark/>
          </w:tcPr>
          <w:p w:rsidR="00204BF4" w:rsidRPr="00204BF4" w:rsidRDefault="00204BF4" w:rsidP="00204BF4">
            <w:pPr>
              <w:spacing w:line="276" w:lineRule="auto"/>
              <w:ind w:left="-57" w:right="-57"/>
              <w:rPr>
                <w:sz w:val="15"/>
                <w:szCs w:val="15"/>
                <w:lang w:eastAsia="en-US"/>
              </w:rPr>
            </w:pPr>
            <w:r w:rsidRPr="00204BF4">
              <w:rPr>
                <w:bCs/>
                <w:sz w:val="15"/>
                <w:szCs w:val="15"/>
                <w:lang w:eastAsia="en-US"/>
              </w:rPr>
              <w:t>ИТОГО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04BF4" w:rsidRPr="00864A37" w:rsidRDefault="00204BF4" w:rsidP="00864A37">
            <w:pPr>
              <w:jc w:val="center"/>
              <w:rPr>
                <w:spacing w:val="-18"/>
                <w:sz w:val="16"/>
                <w:szCs w:val="16"/>
              </w:rPr>
            </w:pPr>
            <w:r w:rsidRPr="00864A37">
              <w:rPr>
                <w:spacing w:val="-18"/>
                <w:sz w:val="16"/>
                <w:szCs w:val="16"/>
              </w:rPr>
              <w:t>12 629 919,6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204BF4" w:rsidRPr="00864A37" w:rsidRDefault="00204BF4" w:rsidP="00864A37">
            <w:pPr>
              <w:jc w:val="center"/>
              <w:rPr>
                <w:spacing w:val="-18"/>
                <w:sz w:val="16"/>
                <w:szCs w:val="16"/>
              </w:rPr>
            </w:pPr>
            <w:r w:rsidRPr="00864A37">
              <w:rPr>
                <w:spacing w:val="-18"/>
                <w:sz w:val="16"/>
                <w:szCs w:val="16"/>
              </w:rPr>
              <w:t>10 963 615,4</w:t>
            </w:r>
          </w:p>
        </w:tc>
        <w:tc>
          <w:tcPr>
            <w:tcW w:w="862" w:type="dxa"/>
            <w:shd w:val="clear" w:color="auto" w:fill="auto"/>
            <w:noWrap/>
            <w:vAlign w:val="center"/>
          </w:tcPr>
          <w:p w:rsidR="00204BF4" w:rsidRPr="00864A37" w:rsidRDefault="00204BF4" w:rsidP="00864A37">
            <w:pPr>
              <w:jc w:val="center"/>
              <w:rPr>
                <w:spacing w:val="-18"/>
                <w:sz w:val="16"/>
                <w:szCs w:val="16"/>
              </w:rPr>
            </w:pPr>
            <w:r w:rsidRPr="00864A37">
              <w:rPr>
                <w:spacing w:val="-18"/>
                <w:sz w:val="16"/>
                <w:szCs w:val="16"/>
              </w:rPr>
              <w:t>8 776 365,7</w:t>
            </w:r>
          </w:p>
        </w:tc>
        <w:tc>
          <w:tcPr>
            <w:tcW w:w="862" w:type="dxa"/>
            <w:shd w:val="clear" w:color="auto" w:fill="auto"/>
            <w:noWrap/>
            <w:vAlign w:val="center"/>
          </w:tcPr>
          <w:p w:rsidR="00204BF4" w:rsidRPr="00864A37" w:rsidRDefault="00204BF4" w:rsidP="00864A37">
            <w:pPr>
              <w:jc w:val="center"/>
              <w:rPr>
                <w:spacing w:val="-18"/>
                <w:sz w:val="16"/>
                <w:szCs w:val="16"/>
              </w:rPr>
            </w:pPr>
            <w:r w:rsidRPr="00864A37">
              <w:rPr>
                <w:spacing w:val="-18"/>
                <w:sz w:val="16"/>
                <w:szCs w:val="16"/>
              </w:rPr>
              <w:t>12 739 236,0</w:t>
            </w:r>
          </w:p>
        </w:tc>
        <w:tc>
          <w:tcPr>
            <w:tcW w:w="861" w:type="dxa"/>
            <w:shd w:val="clear" w:color="auto" w:fill="auto"/>
            <w:noWrap/>
            <w:vAlign w:val="center"/>
          </w:tcPr>
          <w:p w:rsidR="00204BF4" w:rsidRPr="00864A37" w:rsidRDefault="00204BF4" w:rsidP="00864A37">
            <w:pPr>
              <w:jc w:val="center"/>
              <w:rPr>
                <w:spacing w:val="-18"/>
                <w:sz w:val="16"/>
                <w:szCs w:val="16"/>
              </w:rPr>
            </w:pPr>
            <w:r w:rsidRPr="00864A37">
              <w:rPr>
                <w:spacing w:val="-18"/>
                <w:sz w:val="16"/>
                <w:szCs w:val="16"/>
              </w:rPr>
              <w:t>14 438 779,4</w:t>
            </w:r>
          </w:p>
        </w:tc>
        <w:tc>
          <w:tcPr>
            <w:tcW w:w="862" w:type="dxa"/>
            <w:shd w:val="clear" w:color="auto" w:fill="auto"/>
            <w:noWrap/>
            <w:vAlign w:val="center"/>
          </w:tcPr>
          <w:p w:rsidR="00204BF4" w:rsidRPr="00864A37" w:rsidRDefault="00204BF4" w:rsidP="00864A37">
            <w:pPr>
              <w:jc w:val="center"/>
              <w:rPr>
                <w:spacing w:val="-18"/>
                <w:sz w:val="16"/>
                <w:szCs w:val="16"/>
              </w:rPr>
            </w:pPr>
            <w:r w:rsidRPr="00864A37">
              <w:rPr>
                <w:spacing w:val="-18"/>
                <w:sz w:val="16"/>
                <w:szCs w:val="16"/>
              </w:rPr>
              <w:t>7 839 080,5</w:t>
            </w:r>
          </w:p>
        </w:tc>
        <w:tc>
          <w:tcPr>
            <w:tcW w:w="1005" w:type="dxa"/>
            <w:tcBorders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4BF4" w:rsidRPr="00864A37" w:rsidRDefault="00204BF4" w:rsidP="00864A37">
            <w:pPr>
              <w:jc w:val="center"/>
              <w:rPr>
                <w:spacing w:val="-18"/>
                <w:sz w:val="16"/>
                <w:szCs w:val="16"/>
              </w:rPr>
            </w:pPr>
            <w:r w:rsidRPr="00864A37">
              <w:rPr>
                <w:spacing w:val="-18"/>
                <w:sz w:val="16"/>
                <w:szCs w:val="16"/>
              </w:rPr>
              <w:t>67 386 996,6</w:t>
            </w: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04BF4" w:rsidRPr="00204BF4" w:rsidRDefault="00204BF4" w:rsidP="00204BF4">
            <w:pPr>
              <w:rPr>
                <w:sz w:val="15"/>
                <w:szCs w:val="15"/>
                <w:lang w:eastAsia="en-US"/>
              </w:rPr>
            </w:pPr>
          </w:p>
        </w:tc>
      </w:tr>
    </w:tbl>
    <w:p w:rsidR="00204BF4" w:rsidRPr="00204BF4" w:rsidRDefault="00204BF4" w:rsidP="00204BF4">
      <w:pPr>
        <w:tabs>
          <w:tab w:val="left" w:pos="-142"/>
        </w:tabs>
        <w:autoSpaceDE w:val="0"/>
        <w:autoSpaceDN w:val="0"/>
        <w:adjustRightInd w:val="0"/>
        <w:spacing w:line="264" w:lineRule="auto"/>
        <w:ind w:firstLine="709"/>
        <w:contextualSpacing/>
        <w:jc w:val="both"/>
        <w:outlineLvl w:val="0"/>
        <w:rPr>
          <w:rFonts w:eastAsia="Calibri"/>
          <w:sz w:val="10"/>
          <w:szCs w:val="10"/>
          <w:lang w:eastAsia="en-US"/>
        </w:rPr>
      </w:pPr>
    </w:p>
    <w:p w:rsidR="00204BF4" w:rsidRPr="00204BF4" w:rsidRDefault="00784521" w:rsidP="00204BF4">
      <w:pPr>
        <w:tabs>
          <w:tab w:val="left" w:pos="-142"/>
        </w:tabs>
        <w:autoSpaceDE w:val="0"/>
        <w:autoSpaceDN w:val="0"/>
        <w:adjustRightInd w:val="0"/>
        <w:spacing w:line="264" w:lineRule="auto"/>
        <w:ind w:firstLine="709"/>
        <w:contextualSpacing/>
        <w:jc w:val="both"/>
        <w:outlineLvl w:val="0"/>
        <w:rPr>
          <w:rFonts w:eastAsia="Calibri"/>
          <w:lang w:eastAsia="en-US"/>
        </w:rPr>
      </w:pPr>
      <w:r w:rsidRPr="00926844">
        <w:rPr>
          <w:rFonts w:eastAsia="Calibri"/>
          <w:lang w:eastAsia="en-US"/>
        </w:rPr>
        <w:t>5</w:t>
      </w:r>
      <w:r w:rsidR="00204BF4" w:rsidRPr="00204BF4">
        <w:rPr>
          <w:rFonts w:eastAsia="Calibri"/>
          <w:lang w:eastAsia="en-US"/>
        </w:rPr>
        <w:t>.5. Пункт 6 раздела 12 приложения к постановлению изложить в следующей редакции:</w:t>
      </w:r>
    </w:p>
    <w:p w:rsidR="00204BF4" w:rsidRPr="00204BF4" w:rsidRDefault="00204BF4" w:rsidP="00204BF4">
      <w:pPr>
        <w:tabs>
          <w:tab w:val="left" w:pos="-142"/>
        </w:tabs>
        <w:autoSpaceDE w:val="0"/>
        <w:autoSpaceDN w:val="0"/>
        <w:adjustRightInd w:val="0"/>
        <w:spacing w:line="264" w:lineRule="auto"/>
        <w:ind w:firstLine="709"/>
        <w:contextualSpacing/>
        <w:jc w:val="both"/>
        <w:outlineLvl w:val="0"/>
        <w:rPr>
          <w:rFonts w:eastAsia="Calibri"/>
          <w:sz w:val="10"/>
          <w:szCs w:val="10"/>
          <w:lang w:eastAsia="en-US"/>
        </w:rPr>
      </w:pPr>
    </w:p>
    <w:tbl>
      <w:tblPr>
        <w:tblW w:w="5471" w:type="pct"/>
        <w:jc w:val="center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34"/>
        <w:gridCol w:w="281"/>
        <w:gridCol w:w="2414"/>
        <w:gridCol w:w="7230"/>
        <w:gridCol w:w="532"/>
      </w:tblGrid>
      <w:tr w:rsidR="00926844" w:rsidRPr="00204BF4" w:rsidTr="00326E08">
        <w:trPr>
          <w:trHeight w:val="7708"/>
          <w:jc w:val="center"/>
        </w:trPr>
        <w:tc>
          <w:tcPr>
            <w:tcW w:w="243" w:type="pct"/>
            <w:tcBorders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326E08">
            <w:pPr>
              <w:ind w:hanging="47"/>
              <w:jc w:val="right"/>
              <w:rPr>
                <w:sz w:val="16"/>
                <w:szCs w:val="16"/>
              </w:rPr>
            </w:pPr>
            <w:r w:rsidRPr="00204BF4">
              <w:rPr>
                <w:sz w:val="16"/>
                <w:szCs w:val="16"/>
              </w:rPr>
              <w:t>«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F4" w:rsidRPr="00204BF4" w:rsidRDefault="00204BF4" w:rsidP="00204BF4">
            <w:pPr>
              <w:jc w:val="center"/>
              <w:rPr>
                <w:sz w:val="20"/>
                <w:szCs w:val="20"/>
              </w:rPr>
            </w:pPr>
            <w:r w:rsidRPr="00204BF4">
              <w:rPr>
                <w:sz w:val="20"/>
                <w:szCs w:val="20"/>
              </w:rPr>
              <w:t>6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F4" w:rsidRPr="00204BF4" w:rsidRDefault="00204BF4" w:rsidP="00204BF4">
            <w:pPr>
              <w:rPr>
                <w:sz w:val="20"/>
                <w:szCs w:val="20"/>
              </w:rPr>
            </w:pPr>
            <w:r w:rsidRPr="00204BF4">
              <w:rPr>
                <w:sz w:val="20"/>
                <w:szCs w:val="20"/>
              </w:rPr>
              <w:t>Общий объем финансирования подпрограммы 5</w:t>
            </w:r>
            <w:r w:rsidRPr="00204BF4">
              <w:rPr>
                <w:sz w:val="20"/>
                <w:szCs w:val="20"/>
              </w:rPr>
              <w:br/>
              <w:t xml:space="preserve">по источникам финансирования, </w:t>
            </w:r>
            <w:r w:rsidRPr="00204BF4">
              <w:rPr>
                <w:sz w:val="20"/>
                <w:szCs w:val="20"/>
              </w:rPr>
              <w:br/>
              <w:t>в том числе по годам реализации</w:t>
            </w: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F4" w:rsidRPr="00204BF4" w:rsidRDefault="00204BF4" w:rsidP="00204BF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04BF4">
              <w:rPr>
                <w:sz w:val="18"/>
                <w:szCs w:val="18"/>
              </w:rPr>
              <w:t xml:space="preserve">Общий объем финансирования подпрограммы 5 составляет </w:t>
            </w:r>
            <w:r w:rsidRPr="00204BF4">
              <w:rPr>
                <w:sz w:val="18"/>
                <w:szCs w:val="18"/>
              </w:rPr>
              <w:br/>
              <w:t>174 428 512,6 тыс. руб., в том числе по годам реализации:</w:t>
            </w:r>
          </w:p>
          <w:p w:rsidR="00204BF4" w:rsidRPr="00204BF4" w:rsidRDefault="00204BF4" w:rsidP="00204BF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04BF4">
              <w:rPr>
                <w:sz w:val="18"/>
                <w:szCs w:val="18"/>
              </w:rPr>
              <w:t>2022 г. - 35 796 899,5 тыс. руб.,</w:t>
            </w:r>
          </w:p>
          <w:p w:rsidR="00204BF4" w:rsidRPr="00204BF4" w:rsidRDefault="00204BF4" w:rsidP="00204BF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04BF4">
              <w:rPr>
                <w:sz w:val="18"/>
                <w:szCs w:val="18"/>
              </w:rPr>
              <w:t>в том числе на региональные проекты  4 123 773,5 тыс. руб.;</w:t>
            </w:r>
          </w:p>
          <w:p w:rsidR="00204BF4" w:rsidRPr="00204BF4" w:rsidRDefault="00204BF4" w:rsidP="00204BF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04BF4">
              <w:rPr>
                <w:sz w:val="18"/>
                <w:szCs w:val="18"/>
              </w:rPr>
              <w:t>2023 г. - 29 625 982,6 тыс. руб.,</w:t>
            </w:r>
          </w:p>
          <w:p w:rsidR="00204BF4" w:rsidRPr="00204BF4" w:rsidRDefault="00204BF4" w:rsidP="00204BF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04BF4">
              <w:rPr>
                <w:sz w:val="18"/>
                <w:szCs w:val="18"/>
              </w:rPr>
              <w:t>в том числе на региональные проекты  4 045 654,3 тыс. руб.;</w:t>
            </w:r>
          </w:p>
          <w:p w:rsidR="00204BF4" w:rsidRPr="00204BF4" w:rsidRDefault="00204BF4" w:rsidP="00204BF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04BF4">
              <w:rPr>
                <w:sz w:val="18"/>
                <w:szCs w:val="18"/>
              </w:rPr>
              <w:t>2024 г. - 28 032 605,4 тыс. руб.,</w:t>
            </w:r>
          </w:p>
          <w:p w:rsidR="00204BF4" w:rsidRPr="00204BF4" w:rsidRDefault="00204BF4" w:rsidP="00204BF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04BF4">
              <w:rPr>
                <w:sz w:val="18"/>
                <w:szCs w:val="18"/>
              </w:rPr>
              <w:t xml:space="preserve">в том числе на региональные проекты  4 025 004,5 тыс. руб.;  </w:t>
            </w:r>
            <w:r w:rsidRPr="00204BF4">
              <w:rPr>
                <w:sz w:val="18"/>
                <w:szCs w:val="18"/>
              </w:rPr>
              <w:tab/>
              <w:t xml:space="preserve"> </w:t>
            </w:r>
          </w:p>
          <w:p w:rsidR="00204BF4" w:rsidRPr="00204BF4" w:rsidRDefault="00204BF4" w:rsidP="00204BF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04BF4">
              <w:rPr>
                <w:sz w:val="18"/>
                <w:szCs w:val="18"/>
              </w:rPr>
              <w:t xml:space="preserve">2025 г. - 29 440 481,0 тыс. руб., </w:t>
            </w:r>
            <w:r w:rsidRPr="00204BF4">
              <w:rPr>
                <w:sz w:val="18"/>
                <w:szCs w:val="18"/>
              </w:rPr>
              <w:br/>
              <w:t>2026 г. - 28 804 329,8 тыс. руб.,</w:t>
            </w:r>
          </w:p>
          <w:p w:rsidR="00204BF4" w:rsidRPr="00204BF4" w:rsidRDefault="00204BF4" w:rsidP="00204BF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04BF4">
              <w:rPr>
                <w:sz w:val="18"/>
                <w:szCs w:val="18"/>
              </w:rPr>
              <w:t>2027 г. - 22 728 214,3тыс. руб.,</w:t>
            </w:r>
          </w:p>
          <w:p w:rsidR="00204BF4" w:rsidRPr="00204BF4" w:rsidRDefault="00204BF4" w:rsidP="00204BF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04BF4">
              <w:rPr>
                <w:sz w:val="18"/>
                <w:szCs w:val="18"/>
              </w:rPr>
              <w:t>в том числе:</w:t>
            </w:r>
          </w:p>
          <w:p w:rsidR="00204BF4" w:rsidRPr="00204BF4" w:rsidRDefault="00204BF4" w:rsidP="00204BF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04BF4">
              <w:rPr>
                <w:sz w:val="18"/>
                <w:szCs w:val="18"/>
              </w:rPr>
              <w:t>за счет средств бюджета Санкт-Петербурга - 164 175 180,4 тыс. руб., в том числе по годам реализации:</w:t>
            </w:r>
          </w:p>
          <w:p w:rsidR="00204BF4" w:rsidRPr="00204BF4" w:rsidRDefault="00204BF4" w:rsidP="00204BF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04BF4">
              <w:rPr>
                <w:sz w:val="18"/>
                <w:szCs w:val="18"/>
              </w:rPr>
              <w:t>2022 г. -  33 125 870,3 тыс. руб.;</w:t>
            </w:r>
          </w:p>
          <w:p w:rsidR="00204BF4" w:rsidRPr="00204BF4" w:rsidRDefault="00204BF4" w:rsidP="00204BF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04BF4">
              <w:rPr>
                <w:sz w:val="18"/>
                <w:szCs w:val="18"/>
              </w:rPr>
              <w:t>2023 г. -  27 002 529,0 тыс. руб.;</w:t>
            </w:r>
          </w:p>
          <w:p w:rsidR="00204BF4" w:rsidRPr="00204BF4" w:rsidRDefault="00204BF4" w:rsidP="00204BF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04BF4">
              <w:rPr>
                <w:sz w:val="18"/>
                <w:szCs w:val="18"/>
              </w:rPr>
              <w:t>2024 г. -  25 375 159,9 тыс. руб.;</w:t>
            </w:r>
            <w:r w:rsidRPr="00204BF4">
              <w:rPr>
                <w:sz w:val="18"/>
                <w:szCs w:val="18"/>
              </w:rPr>
              <w:tab/>
              <w:t xml:space="preserve"> </w:t>
            </w:r>
          </w:p>
          <w:p w:rsidR="00204BF4" w:rsidRPr="00204BF4" w:rsidRDefault="00204BF4" w:rsidP="00204BF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04BF4">
              <w:rPr>
                <w:sz w:val="18"/>
                <w:szCs w:val="18"/>
              </w:rPr>
              <w:t>2025 г. -  28 703 229,6 тыс. руб.;</w:t>
            </w:r>
          </w:p>
          <w:p w:rsidR="00204BF4" w:rsidRPr="00204BF4" w:rsidRDefault="00204BF4" w:rsidP="00204BF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04BF4">
              <w:rPr>
                <w:sz w:val="18"/>
                <w:szCs w:val="18"/>
              </w:rPr>
              <w:t>2026 г. -  28 037 588,4 тыс. руб.;</w:t>
            </w:r>
          </w:p>
          <w:p w:rsidR="00204BF4" w:rsidRPr="00204BF4" w:rsidRDefault="00204BF4" w:rsidP="00204BF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04BF4">
              <w:rPr>
                <w:sz w:val="18"/>
                <w:szCs w:val="18"/>
              </w:rPr>
              <w:t>2027 г. -  21 930 803,3 тыс. руб.</w:t>
            </w:r>
            <w:r w:rsidRPr="00204BF4">
              <w:rPr>
                <w:sz w:val="18"/>
                <w:szCs w:val="18"/>
              </w:rPr>
              <w:tab/>
              <w:t xml:space="preserve">  </w:t>
            </w:r>
            <w:r w:rsidRPr="00204BF4">
              <w:rPr>
                <w:sz w:val="18"/>
                <w:szCs w:val="18"/>
              </w:rPr>
              <w:tab/>
            </w:r>
            <w:r w:rsidRPr="00204BF4">
              <w:rPr>
                <w:sz w:val="18"/>
                <w:szCs w:val="18"/>
              </w:rPr>
              <w:tab/>
              <w:t xml:space="preserve">  </w:t>
            </w:r>
            <w:r w:rsidRPr="00204BF4">
              <w:rPr>
                <w:sz w:val="18"/>
                <w:szCs w:val="18"/>
              </w:rPr>
              <w:tab/>
              <w:t xml:space="preserve">  </w:t>
            </w:r>
            <w:r w:rsidRPr="00204BF4">
              <w:rPr>
                <w:sz w:val="18"/>
                <w:szCs w:val="18"/>
              </w:rPr>
              <w:tab/>
            </w:r>
          </w:p>
          <w:p w:rsidR="00204BF4" w:rsidRPr="00204BF4" w:rsidRDefault="00204BF4" w:rsidP="00204BF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04BF4">
              <w:rPr>
                <w:sz w:val="18"/>
                <w:szCs w:val="18"/>
              </w:rPr>
              <w:t>за счет средств федерального бюджета -  6 376 495,9  тыс. руб., в том числе по годам реализации:</w:t>
            </w:r>
          </w:p>
          <w:p w:rsidR="00204BF4" w:rsidRPr="00204BF4" w:rsidRDefault="00204BF4" w:rsidP="00204BF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04BF4">
              <w:rPr>
                <w:sz w:val="18"/>
                <w:szCs w:val="18"/>
              </w:rPr>
              <w:t>2022 г. -  2 087 415,5 тыс. руб.;</w:t>
            </w:r>
          </w:p>
          <w:p w:rsidR="00204BF4" w:rsidRPr="00204BF4" w:rsidRDefault="00204BF4" w:rsidP="00204BF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04BF4">
              <w:rPr>
                <w:sz w:val="18"/>
                <w:szCs w:val="18"/>
              </w:rPr>
              <w:t>2023 г. -  2 015 911,7 тыс. руб.;</w:t>
            </w:r>
          </w:p>
          <w:p w:rsidR="00204BF4" w:rsidRPr="00204BF4" w:rsidRDefault="00204BF4" w:rsidP="00204BF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04BF4">
              <w:rPr>
                <w:sz w:val="18"/>
                <w:szCs w:val="18"/>
              </w:rPr>
              <w:t>2024 г. -  2 024 994,4 тыс. руб.;</w:t>
            </w:r>
          </w:p>
          <w:p w:rsidR="00204BF4" w:rsidRPr="00204BF4" w:rsidRDefault="00204BF4" w:rsidP="00204BF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04BF4">
              <w:rPr>
                <w:sz w:val="18"/>
                <w:szCs w:val="18"/>
              </w:rPr>
              <w:t>2025 г. -  79 502,3 тыс. руб.;</w:t>
            </w:r>
          </w:p>
          <w:p w:rsidR="00204BF4" w:rsidRPr="00204BF4" w:rsidRDefault="00204BF4" w:rsidP="00204BF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04BF4">
              <w:rPr>
                <w:sz w:val="18"/>
                <w:szCs w:val="18"/>
              </w:rPr>
              <w:t>2026 г. -  82 682,4 тыс. руб.;</w:t>
            </w:r>
          </w:p>
          <w:p w:rsidR="00204BF4" w:rsidRPr="00204BF4" w:rsidRDefault="00204BF4" w:rsidP="00204BF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04BF4">
              <w:rPr>
                <w:sz w:val="18"/>
                <w:szCs w:val="18"/>
              </w:rPr>
              <w:t>2027 г. -  85 989,7 тыс. руб.</w:t>
            </w:r>
          </w:p>
          <w:p w:rsidR="00204BF4" w:rsidRPr="00204BF4" w:rsidRDefault="00204BF4" w:rsidP="00204BF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04BF4">
              <w:rPr>
                <w:sz w:val="18"/>
                <w:szCs w:val="18"/>
              </w:rPr>
              <w:t xml:space="preserve">за счет внебюджетных средств ГУ «Территориальный фонд обязательного медицинского страхования Санкт-Петербурга» на формирование нормированного страхового запаса </w:t>
            </w:r>
            <w:r w:rsidR="00644DC0">
              <w:rPr>
                <w:sz w:val="18"/>
                <w:szCs w:val="18"/>
              </w:rPr>
              <w:br/>
            </w:r>
            <w:r w:rsidRPr="00204BF4">
              <w:rPr>
                <w:sz w:val="18"/>
                <w:szCs w:val="18"/>
              </w:rPr>
              <w:t>всего -  3 876 836,4 тыс. руб., в том числе по годам реализации:</w:t>
            </w:r>
          </w:p>
          <w:p w:rsidR="00204BF4" w:rsidRPr="00204BF4" w:rsidRDefault="00204BF4" w:rsidP="00204BF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04BF4">
              <w:rPr>
                <w:sz w:val="18"/>
                <w:szCs w:val="18"/>
              </w:rPr>
              <w:t>2022 г. - 583 613,7 тыс. руб.;</w:t>
            </w:r>
          </w:p>
          <w:p w:rsidR="00204BF4" w:rsidRPr="00204BF4" w:rsidRDefault="00204BF4" w:rsidP="00204BF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04BF4">
              <w:rPr>
                <w:sz w:val="18"/>
                <w:szCs w:val="18"/>
              </w:rPr>
              <w:t>2023 г. - 607 541,9тыс. руб.;</w:t>
            </w:r>
          </w:p>
          <w:p w:rsidR="00204BF4" w:rsidRPr="00204BF4" w:rsidRDefault="00204BF4" w:rsidP="00204BF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04BF4">
              <w:rPr>
                <w:sz w:val="18"/>
                <w:szCs w:val="18"/>
              </w:rPr>
              <w:t>2024 г. - 632 451,1тыс. руб.,</w:t>
            </w:r>
          </w:p>
          <w:p w:rsidR="00204BF4" w:rsidRPr="00204BF4" w:rsidRDefault="00204BF4" w:rsidP="00204BF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04BF4">
              <w:rPr>
                <w:sz w:val="18"/>
                <w:szCs w:val="18"/>
              </w:rPr>
              <w:t>2025 г. - 657 749,1 тыс. руб.;</w:t>
            </w:r>
          </w:p>
          <w:p w:rsidR="00204BF4" w:rsidRPr="00204BF4" w:rsidRDefault="00204BF4" w:rsidP="00204BF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04BF4">
              <w:rPr>
                <w:sz w:val="18"/>
                <w:szCs w:val="18"/>
              </w:rPr>
              <w:t>2026 г. - 684 059,1 тыс. руб.;</w:t>
            </w:r>
          </w:p>
          <w:p w:rsidR="00204BF4" w:rsidRPr="00204BF4" w:rsidRDefault="00204BF4" w:rsidP="00204BF4">
            <w:pPr>
              <w:rPr>
                <w:sz w:val="20"/>
                <w:szCs w:val="20"/>
              </w:rPr>
            </w:pPr>
            <w:r w:rsidRPr="00204BF4">
              <w:rPr>
                <w:sz w:val="18"/>
                <w:szCs w:val="18"/>
              </w:rPr>
              <w:t>2027 г. - 711 421,5тыс. руб.</w:t>
            </w:r>
          </w:p>
        </w:tc>
        <w:tc>
          <w:tcPr>
            <w:tcW w:w="242" w:type="pct"/>
            <w:tcBorders>
              <w:left w:val="single" w:sz="4" w:space="0" w:color="auto"/>
            </w:tcBorders>
            <w:shd w:val="clear" w:color="auto" w:fill="auto"/>
          </w:tcPr>
          <w:p w:rsidR="00204BF4" w:rsidRPr="00204BF4" w:rsidRDefault="00204BF4" w:rsidP="00204BF4"/>
          <w:p w:rsidR="00204BF4" w:rsidRPr="00204BF4" w:rsidRDefault="00204BF4" w:rsidP="00204BF4"/>
          <w:p w:rsidR="00204BF4" w:rsidRPr="00204BF4" w:rsidRDefault="00204BF4" w:rsidP="00204BF4"/>
          <w:p w:rsidR="00204BF4" w:rsidRPr="00204BF4" w:rsidRDefault="00204BF4" w:rsidP="00204BF4"/>
          <w:p w:rsidR="00204BF4" w:rsidRPr="00204BF4" w:rsidRDefault="00204BF4" w:rsidP="00204BF4"/>
          <w:p w:rsidR="00204BF4" w:rsidRPr="00204BF4" w:rsidRDefault="00204BF4" w:rsidP="00204BF4"/>
          <w:p w:rsidR="00204BF4" w:rsidRPr="00204BF4" w:rsidRDefault="00204BF4" w:rsidP="00204BF4"/>
          <w:p w:rsidR="00204BF4" w:rsidRPr="00204BF4" w:rsidRDefault="00204BF4" w:rsidP="00204BF4"/>
          <w:p w:rsidR="00204BF4" w:rsidRPr="00204BF4" w:rsidRDefault="00204BF4" w:rsidP="00204BF4"/>
          <w:p w:rsidR="00204BF4" w:rsidRPr="00204BF4" w:rsidRDefault="00204BF4" w:rsidP="00204BF4"/>
          <w:p w:rsidR="00204BF4" w:rsidRPr="00204BF4" w:rsidRDefault="00204BF4" w:rsidP="00204BF4"/>
          <w:p w:rsidR="00204BF4" w:rsidRPr="00204BF4" w:rsidRDefault="00204BF4" w:rsidP="00204BF4"/>
          <w:p w:rsidR="00204BF4" w:rsidRPr="00204BF4" w:rsidRDefault="00204BF4" w:rsidP="00204BF4"/>
          <w:p w:rsidR="00204BF4" w:rsidRPr="00204BF4" w:rsidRDefault="00204BF4" w:rsidP="00204BF4"/>
          <w:p w:rsidR="00204BF4" w:rsidRPr="00204BF4" w:rsidRDefault="00204BF4" w:rsidP="00204BF4"/>
          <w:p w:rsidR="00204BF4" w:rsidRPr="00204BF4" w:rsidRDefault="00204BF4" w:rsidP="00204BF4"/>
          <w:p w:rsidR="00204BF4" w:rsidRPr="00204BF4" w:rsidRDefault="00204BF4" w:rsidP="00204BF4"/>
          <w:p w:rsidR="00204BF4" w:rsidRPr="00204BF4" w:rsidRDefault="00204BF4" w:rsidP="00204BF4"/>
          <w:p w:rsidR="00204BF4" w:rsidRPr="00204BF4" w:rsidRDefault="00204BF4" w:rsidP="00204BF4"/>
          <w:p w:rsidR="00204BF4" w:rsidRPr="00204BF4" w:rsidRDefault="00204BF4" w:rsidP="00204BF4"/>
          <w:p w:rsidR="00204BF4" w:rsidRPr="00204BF4" w:rsidRDefault="00204BF4" w:rsidP="00204BF4"/>
          <w:p w:rsidR="00204BF4" w:rsidRPr="00204BF4" w:rsidRDefault="00204BF4" w:rsidP="00204BF4"/>
          <w:p w:rsidR="00204BF4" w:rsidRPr="00204BF4" w:rsidRDefault="00204BF4" w:rsidP="00204BF4"/>
          <w:p w:rsidR="00204BF4" w:rsidRPr="00204BF4" w:rsidRDefault="00204BF4" w:rsidP="00204BF4"/>
          <w:p w:rsidR="00204BF4" w:rsidRPr="00204BF4" w:rsidRDefault="00204BF4" w:rsidP="00204BF4"/>
          <w:p w:rsidR="00204BF4" w:rsidRPr="00204BF4" w:rsidRDefault="00204BF4" w:rsidP="00204BF4">
            <w:pPr>
              <w:rPr>
                <w:sz w:val="16"/>
                <w:szCs w:val="16"/>
              </w:rPr>
            </w:pPr>
          </w:p>
          <w:p w:rsidR="00204BF4" w:rsidRPr="00204BF4" w:rsidRDefault="00204BF4" w:rsidP="00204BF4">
            <w:pPr>
              <w:rPr>
                <w:sz w:val="16"/>
                <w:szCs w:val="16"/>
              </w:rPr>
            </w:pPr>
          </w:p>
          <w:p w:rsidR="00204BF4" w:rsidRPr="00204BF4" w:rsidRDefault="00204BF4" w:rsidP="00204BF4">
            <w:pPr>
              <w:rPr>
                <w:sz w:val="16"/>
                <w:szCs w:val="16"/>
              </w:rPr>
            </w:pPr>
          </w:p>
          <w:p w:rsidR="00204BF4" w:rsidRPr="00204BF4" w:rsidRDefault="00204BF4" w:rsidP="00204BF4">
            <w:pPr>
              <w:rPr>
                <w:sz w:val="16"/>
                <w:szCs w:val="16"/>
              </w:rPr>
            </w:pPr>
            <w:r w:rsidRPr="00204BF4">
              <w:rPr>
                <w:sz w:val="16"/>
                <w:szCs w:val="16"/>
              </w:rPr>
              <w:t>».</w:t>
            </w:r>
          </w:p>
        </w:tc>
      </w:tr>
    </w:tbl>
    <w:p w:rsidR="00204BF4" w:rsidRPr="00204BF4" w:rsidRDefault="00204BF4" w:rsidP="00204BF4">
      <w:pPr>
        <w:tabs>
          <w:tab w:val="left" w:pos="1276"/>
        </w:tabs>
        <w:autoSpaceDE w:val="0"/>
        <w:autoSpaceDN w:val="0"/>
        <w:adjustRightInd w:val="0"/>
        <w:spacing w:before="120" w:after="120"/>
        <w:ind w:left="-284" w:firstLine="993"/>
        <w:jc w:val="both"/>
        <w:rPr>
          <w:sz w:val="6"/>
          <w:szCs w:val="6"/>
        </w:rPr>
      </w:pPr>
    </w:p>
    <w:p w:rsidR="00204BF4" w:rsidRPr="00204BF4" w:rsidRDefault="00784521" w:rsidP="00204BF4">
      <w:pPr>
        <w:tabs>
          <w:tab w:val="left" w:pos="1276"/>
        </w:tabs>
        <w:autoSpaceDE w:val="0"/>
        <w:autoSpaceDN w:val="0"/>
        <w:adjustRightInd w:val="0"/>
        <w:spacing w:before="120" w:after="120"/>
        <w:ind w:left="-284" w:firstLine="993"/>
        <w:jc w:val="both"/>
      </w:pPr>
      <w:r w:rsidRPr="00926844">
        <w:t>5</w:t>
      </w:r>
      <w:r w:rsidR="00204BF4" w:rsidRPr="00204BF4">
        <w:t xml:space="preserve">.6. Пункт 2.1 таблицы подраздела 12.2.1 раздела 12.2 приложения </w:t>
      </w:r>
      <w:r w:rsidR="00204BF4" w:rsidRPr="00204BF4">
        <w:br/>
        <w:t>к постановлению изложить в следующей редакции:</w:t>
      </w:r>
    </w:p>
    <w:tbl>
      <w:tblPr>
        <w:tblW w:w="106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"/>
        <w:gridCol w:w="284"/>
        <w:gridCol w:w="1560"/>
        <w:gridCol w:w="425"/>
        <w:gridCol w:w="284"/>
        <w:gridCol w:w="425"/>
        <w:gridCol w:w="425"/>
        <w:gridCol w:w="709"/>
        <w:gridCol w:w="709"/>
        <w:gridCol w:w="708"/>
        <w:gridCol w:w="709"/>
        <w:gridCol w:w="709"/>
        <w:gridCol w:w="567"/>
        <w:gridCol w:w="425"/>
        <w:gridCol w:w="425"/>
        <w:gridCol w:w="567"/>
        <w:gridCol w:w="709"/>
        <w:gridCol w:w="425"/>
        <w:gridCol w:w="284"/>
      </w:tblGrid>
      <w:tr w:rsidR="00926844" w:rsidRPr="00204BF4" w:rsidTr="00B22077">
        <w:trPr>
          <w:trHeight w:val="149"/>
          <w:jc w:val="center"/>
        </w:trPr>
        <w:tc>
          <w:tcPr>
            <w:tcW w:w="33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/>
              <w:jc w:val="right"/>
              <w:rPr>
                <w:sz w:val="16"/>
                <w:szCs w:val="16"/>
              </w:rPr>
            </w:pPr>
            <w:r w:rsidRPr="00204BF4">
              <w:rPr>
                <w:sz w:val="16"/>
                <w:szCs w:val="16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3"/>
                <w:szCs w:val="13"/>
              </w:rPr>
            </w:pPr>
            <w:r w:rsidRPr="00204BF4">
              <w:rPr>
                <w:sz w:val="13"/>
                <w:szCs w:val="13"/>
              </w:rPr>
              <w:t>2.1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 w:right="-85"/>
              <w:rPr>
                <w:sz w:val="13"/>
                <w:szCs w:val="13"/>
              </w:rPr>
            </w:pPr>
            <w:r w:rsidRPr="00204BF4">
              <w:rPr>
                <w:sz w:val="13"/>
                <w:szCs w:val="13"/>
              </w:rPr>
              <w:t>Строительство зданий детского туберкулезного санатория на 300 мест на базе ГБУЗ "Детский туберкулезный санаторий "Жемчужина" по адресу: Санкт-Петербург, пос. Ушково, ул. Пляжевая, д. 10 (ул. Пляжевая, д. 10, литера Е)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2"/>
                <w:szCs w:val="12"/>
              </w:rPr>
            </w:pPr>
            <w:r w:rsidRPr="00204BF4">
              <w:rPr>
                <w:sz w:val="12"/>
                <w:szCs w:val="12"/>
              </w:rPr>
              <w:t>Коми-тет по строи-тельс-тву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108" w:right="-108"/>
              <w:jc w:val="center"/>
              <w:rPr>
                <w:sz w:val="13"/>
                <w:szCs w:val="13"/>
              </w:rPr>
            </w:pPr>
            <w:r w:rsidRPr="00204BF4">
              <w:rPr>
                <w:sz w:val="13"/>
                <w:szCs w:val="13"/>
              </w:rPr>
              <w:t>300 мест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108" w:right="-107"/>
              <w:jc w:val="center"/>
              <w:rPr>
                <w:sz w:val="13"/>
                <w:szCs w:val="13"/>
              </w:rPr>
            </w:pPr>
            <w:r w:rsidRPr="00204BF4">
              <w:rPr>
                <w:sz w:val="13"/>
                <w:szCs w:val="13"/>
              </w:rPr>
              <w:t>СМР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109" w:right="-107"/>
              <w:jc w:val="center"/>
              <w:rPr>
                <w:sz w:val="13"/>
                <w:szCs w:val="13"/>
              </w:rPr>
            </w:pPr>
            <w:r w:rsidRPr="00204BF4">
              <w:rPr>
                <w:sz w:val="13"/>
                <w:szCs w:val="13"/>
              </w:rPr>
              <w:t>2013-2023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hanging="108"/>
              <w:jc w:val="right"/>
              <w:rPr>
                <w:spacing w:val="-18"/>
                <w:sz w:val="15"/>
                <w:szCs w:val="15"/>
              </w:rPr>
            </w:pPr>
            <w:r w:rsidRPr="00204BF4">
              <w:rPr>
                <w:spacing w:val="-18"/>
                <w:sz w:val="15"/>
                <w:szCs w:val="15"/>
              </w:rPr>
              <w:t>3 304 415,4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pacing w:val="-18"/>
                <w:sz w:val="15"/>
                <w:szCs w:val="15"/>
              </w:rPr>
            </w:pPr>
            <w:r w:rsidRPr="00204BF4">
              <w:rPr>
                <w:spacing w:val="-18"/>
                <w:sz w:val="15"/>
                <w:szCs w:val="15"/>
              </w:rPr>
              <w:t>991 338,7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2"/>
                <w:szCs w:val="12"/>
              </w:rPr>
            </w:pPr>
            <w:r w:rsidRPr="00204BF4">
              <w:rPr>
                <w:sz w:val="12"/>
                <w:szCs w:val="12"/>
              </w:rPr>
              <w:t>Бюджет Санкт-Петербурга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hanging="108"/>
              <w:jc w:val="right"/>
              <w:rPr>
                <w:spacing w:val="-18"/>
                <w:sz w:val="15"/>
                <w:szCs w:val="15"/>
              </w:rPr>
            </w:pPr>
            <w:r w:rsidRPr="00204BF4">
              <w:rPr>
                <w:spacing w:val="-18"/>
                <w:sz w:val="15"/>
                <w:szCs w:val="15"/>
              </w:rPr>
              <w:t>337 350,0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hanging="108"/>
              <w:jc w:val="right"/>
              <w:rPr>
                <w:spacing w:val="-18"/>
                <w:sz w:val="15"/>
                <w:szCs w:val="15"/>
              </w:rPr>
            </w:pPr>
            <w:r w:rsidRPr="00204BF4">
              <w:rPr>
                <w:spacing w:val="-18"/>
                <w:sz w:val="15"/>
                <w:szCs w:val="15"/>
              </w:rPr>
              <w:t>665 927,6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hanging="108"/>
              <w:jc w:val="center"/>
              <w:rPr>
                <w:spacing w:val="-18"/>
                <w:sz w:val="15"/>
                <w:szCs w:val="15"/>
              </w:rPr>
            </w:pPr>
            <w:r w:rsidRPr="00204BF4">
              <w:rPr>
                <w:spacing w:val="-18"/>
                <w:sz w:val="15"/>
                <w:szCs w:val="15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hanging="108"/>
              <w:jc w:val="center"/>
              <w:rPr>
                <w:spacing w:val="-18"/>
                <w:sz w:val="15"/>
                <w:szCs w:val="15"/>
              </w:rPr>
            </w:pPr>
            <w:r w:rsidRPr="00204BF4">
              <w:rPr>
                <w:spacing w:val="-18"/>
                <w:sz w:val="15"/>
                <w:szCs w:val="15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hanging="108"/>
              <w:jc w:val="center"/>
              <w:rPr>
                <w:spacing w:val="-18"/>
                <w:sz w:val="15"/>
                <w:szCs w:val="15"/>
              </w:rPr>
            </w:pPr>
            <w:r w:rsidRPr="00204BF4">
              <w:rPr>
                <w:spacing w:val="-18"/>
                <w:sz w:val="15"/>
                <w:szCs w:val="15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hanging="108"/>
              <w:jc w:val="center"/>
              <w:rPr>
                <w:spacing w:val="-18"/>
                <w:sz w:val="15"/>
                <w:szCs w:val="15"/>
              </w:rPr>
            </w:pPr>
            <w:r w:rsidRPr="00204BF4">
              <w:rPr>
                <w:spacing w:val="-18"/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hanging="108"/>
              <w:jc w:val="right"/>
              <w:rPr>
                <w:spacing w:val="-18"/>
                <w:sz w:val="15"/>
                <w:szCs w:val="15"/>
              </w:rPr>
            </w:pPr>
            <w:r w:rsidRPr="00204BF4">
              <w:rPr>
                <w:spacing w:val="-18"/>
                <w:sz w:val="15"/>
                <w:szCs w:val="15"/>
              </w:rPr>
              <w:t>1 003 277,6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0"/>
                <w:szCs w:val="10"/>
              </w:rPr>
            </w:pPr>
            <w:r w:rsidRPr="00204BF4">
              <w:rPr>
                <w:sz w:val="13"/>
                <w:szCs w:val="13"/>
              </w:rPr>
              <w:t>Целе-вой показатель 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204BF4" w:rsidRPr="00204BF4" w:rsidRDefault="00204BF4" w:rsidP="00204BF4">
            <w:pPr>
              <w:ind w:left="-57"/>
              <w:rPr>
                <w:sz w:val="16"/>
              </w:rPr>
            </w:pPr>
            <w:r w:rsidRPr="00204BF4">
              <w:rPr>
                <w:sz w:val="16"/>
              </w:rPr>
              <w:t>».</w:t>
            </w:r>
          </w:p>
        </w:tc>
      </w:tr>
      <w:tr w:rsidR="00926844" w:rsidRPr="00204BF4" w:rsidTr="00B22077">
        <w:trPr>
          <w:trHeight w:val="565"/>
          <w:jc w:val="center"/>
        </w:trPr>
        <w:tc>
          <w:tcPr>
            <w:tcW w:w="33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right="-108" w:hanging="108"/>
              <w:jc w:val="center"/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0"/>
                <w:szCs w:val="1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204BF4" w:rsidRPr="00204BF4" w:rsidRDefault="00204BF4" w:rsidP="00204BF4">
            <w:pPr>
              <w:ind w:left="-57"/>
              <w:rPr>
                <w:sz w:val="16"/>
              </w:rPr>
            </w:pPr>
          </w:p>
        </w:tc>
      </w:tr>
      <w:tr w:rsidR="00926844" w:rsidRPr="00204BF4" w:rsidTr="00B22077">
        <w:trPr>
          <w:trHeight w:val="507"/>
          <w:jc w:val="center"/>
        </w:trPr>
        <w:tc>
          <w:tcPr>
            <w:tcW w:w="33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right="-108" w:hanging="108"/>
              <w:jc w:val="center"/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0"/>
                <w:szCs w:val="1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204BF4" w:rsidRPr="00204BF4" w:rsidRDefault="00204BF4" w:rsidP="00204BF4">
            <w:pPr>
              <w:ind w:left="-57"/>
              <w:rPr>
                <w:sz w:val="16"/>
              </w:rPr>
            </w:pPr>
          </w:p>
        </w:tc>
      </w:tr>
    </w:tbl>
    <w:p w:rsidR="00204BF4" w:rsidRPr="00204BF4" w:rsidRDefault="00784521" w:rsidP="00204BF4">
      <w:pPr>
        <w:tabs>
          <w:tab w:val="left" w:pos="1276"/>
        </w:tabs>
        <w:autoSpaceDE w:val="0"/>
        <w:autoSpaceDN w:val="0"/>
        <w:adjustRightInd w:val="0"/>
        <w:spacing w:before="120" w:after="120"/>
        <w:ind w:left="-284" w:firstLine="993"/>
        <w:jc w:val="both"/>
      </w:pPr>
      <w:r w:rsidRPr="00926844">
        <w:t>5</w:t>
      </w:r>
      <w:r w:rsidR="00204BF4" w:rsidRPr="00204BF4">
        <w:t xml:space="preserve">.7. Пункт 2.22 таблицы подраздела 12.2.1 раздела 12.2 приложения </w:t>
      </w:r>
      <w:r w:rsidR="00204BF4" w:rsidRPr="00204BF4">
        <w:br/>
        <w:t>к постановлению изложить в следующей редакции:</w:t>
      </w:r>
    </w:p>
    <w:tbl>
      <w:tblPr>
        <w:tblW w:w="106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"/>
        <w:gridCol w:w="284"/>
        <w:gridCol w:w="1560"/>
        <w:gridCol w:w="425"/>
        <w:gridCol w:w="284"/>
        <w:gridCol w:w="425"/>
        <w:gridCol w:w="425"/>
        <w:gridCol w:w="709"/>
        <w:gridCol w:w="709"/>
        <w:gridCol w:w="708"/>
        <w:gridCol w:w="851"/>
        <w:gridCol w:w="425"/>
        <w:gridCol w:w="425"/>
        <w:gridCol w:w="567"/>
        <w:gridCol w:w="567"/>
        <w:gridCol w:w="426"/>
        <w:gridCol w:w="850"/>
        <w:gridCol w:w="425"/>
        <w:gridCol w:w="284"/>
      </w:tblGrid>
      <w:tr w:rsidR="00926844" w:rsidRPr="00204BF4" w:rsidTr="00B22077">
        <w:trPr>
          <w:trHeight w:val="149"/>
          <w:jc w:val="center"/>
        </w:trPr>
        <w:tc>
          <w:tcPr>
            <w:tcW w:w="33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/>
              <w:jc w:val="right"/>
              <w:rPr>
                <w:sz w:val="16"/>
                <w:szCs w:val="16"/>
              </w:rPr>
            </w:pPr>
            <w:r w:rsidRPr="00204BF4">
              <w:rPr>
                <w:sz w:val="16"/>
                <w:szCs w:val="16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3"/>
                <w:szCs w:val="13"/>
              </w:rPr>
            </w:pPr>
            <w:r w:rsidRPr="00204BF4">
              <w:rPr>
                <w:sz w:val="13"/>
                <w:szCs w:val="13"/>
              </w:rPr>
              <w:t>2.22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 w:right="-85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 xml:space="preserve">Строительство здания отделения скорой медицинской помощи на 20 бригад для СПб ГБУЗ «Городская поликлиника № 8» по адресу: ул. Крыленко, участок 1 (северо-восточнее дома  45, корп. 1, литера А, </w:t>
            </w:r>
            <w:r w:rsidRPr="00204BF4">
              <w:rPr>
                <w:sz w:val="15"/>
                <w:szCs w:val="15"/>
              </w:rPr>
              <w:br/>
              <w:t xml:space="preserve">по ул. Крыленко 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2"/>
                <w:szCs w:val="12"/>
              </w:rPr>
            </w:pPr>
            <w:r w:rsidRPr="00204BF4">
              <w:rPr>
                <w:sz w:val="12"/>
                <w:szCs w:val="12"/>
              </w:rPr>
              <w:t>Коми-тет по строи-тельс-тву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2"/>
                <w:szCs w:val="12"/>
              </w:rPr>
            </w:pPr>
            <w:r w:rsidRPr="00204BF4">
              <w:rPr>
                <w:sz w:val="12"/>
                <w:szCs w:val="12"/>
              </w:rPr>
              <w:t>20 машин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2"/>
                <w:szCs w:val="12"/>
              </w:rPr>
            </w:pPr>
            <w:r w:rsidRPr="00204BF4">
              <w:rPr>
                <w:sz w:val="12"/>
                <w:szCs w:val="12"/>
              </w:rPr>
              <w:t>СМР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2"/>
                <w:szCs w:val="12"/>
              </w:rPr>
            </w:pPr>
            <w:r w:rsidRPr="00204BF4">
              <w:rPr>
                <w:sz w:val="12"/>
                <w:szCs w:val="12"/>
              </w:rPr>
              <w:t>2021-2023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hanging="108"/>
              <w:jc w:val="right"/>
              <w:rPr>
                <w:spacing w:val="-18"/>
                <w:sz w:val="15"/>
                <w:szCs w:val="15"/>
              </w:rPr>
            </w:pPr>
            <w:r w:rsidRPr="00204BF4">
              <w:rPr>
                <w:spacing w:val="-18"/>
                <w:sz w:val="15"/>
                <w:szCs w:val="15"/>
              </w:rPr>
              <w:t>457 540,4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hanging="108"/>
              <w:jc w:val="right"/>
              <w:rPr>
                <w:spacing w:val="-18"/>
                <w:sz w:val="15"/>
                <w:szCs w:val="15"/>
              </w:rPr>
            </w:pPr>
            <w:r w:rsidRPr="00204BF4">
              <w:rPr>
                <w:spacing w:val="-18"/>
                <w:sz w:val="15"/>
                <w:szCs w:val="15"/>
              </w:rPr>
              <w:t>387 956,3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2"/>
                <w:szCs w:val="12"/>
              </w:rPr>
            </w:pPr>
            <w:r w:rsidRPr="00204BF4">
              <w:rPr>
                <w:sz w:val="12"/>
                <w:szCs w:val="12"/>
              </w:rPr>
              <w:t>Бюджет Санкт-Петербурга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hanging="108"/>
              <w:jc w:val="right"/>
              <w:rPr>
                <w:spacing w:val="-18"/>
                <w:sz w:val="15"/>
                <w:szCs w:val="15"/>
              </w:rPr>
            </w:pPr>
            <w:r w:rsidRPr="00204BF4">
              <w:rPr>
                <w:spacing w:val="-18"/>
                <w:sz w:val="15"/>
                <w:szCs w:val="15"/>
              </w:rPr>
              <w:t>411 802,6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hanging="108"/>
              <w:jc w:val="right"/>
              <w:rPr>
                <w:spacing w:val="-18"/>
                <w:sz w:val="15"/>
                <w:szCs w:val="15"/>
              </w:rPr>
            </w:pPr>
            <w:r w:rsidRPr="00204BF4">
              <w:rPr>
                <w:spacing w:val="-18"/>
                <w:sz w:val="15"/>
                <w:szCs w:val="15"/>
              </w:rPr>
              <w:t>650,7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hanging="108"/>
              <w:jc w:val="right"/>
              <w:rPr>
                <w:spacing w:val="-18"/>
                <w:sz w:val="15"/>
                <w:szCs w:val="15"/>
              </w:rPr>
            </w:pPr>
            <w:r w:rsidRPr="00204BF4">
              <w:rPr>
                <w:spacing w:val="-18"/>
                <w:sz w:val="15"/>
                <w:szCs w:val="15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hanging="108"/>
              <w:jc w:val="right"/>
              <w:rPr>
                <w:spacing w:val="-18"/>
                <w:sz w:val="15"/>
                <w:szCs w:val="15"/>
              </w:rPr>
            </w:pPr>
            <w:r w:rsidRPr="00204BF4">
              <w:rPr>
                <w:spacing w:val="-18"/>
                <w:sz w:val="15"/>
                <w:szCs w:val="15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hanging="108"/>
              <w:jc w:val="right"/>
              <w:rPr>
                <w:spacing w:val="-18"/>
                <w:sz w:val="15"/>
                <w:szCs w:val="15"/>
              </w:rPr>
            </w:pPr>
            <w:r w:rsidRPr="00204BF4">
              <w:rPr>
                <w:spacing w:val="-18"/>
                <w:sz w:val="15"/>
                <w:szCs w:val="15"/>
              </w:rPr>
              <w:t>-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hanging="108"/>
              <w:jc w:val="right"/>
              <w:rPr>
                <w:spacing w:val="-18"/>
                <w:sz w:val="15"/>
                <w:szCs w:val="15"/>
              </w:rPr>
            </w:pPr>
            <w:r w:rsidRPr="00204BF4">
              <w:rPr>
                <w:spacing w:val="-18"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hanging="108"/>
              <w:jc w:val="right"/>
              <w:rPr>
                <w:spacing w:val="-18"/>
                <w:sz w:val="15"/>
                <w:szCs w:val="15"/>
              </w:rPr>
            </w:pPr>
            <w:r w:rsidRPr="00204BF4">
              <w:rPr>
                <w:spacing w:val="-18"/>
                <w:sz w:val="15"/>
                <w:szCs w:val="15"/>
              </w:rPr>
              <w:t>412 453,3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0"/>
                <w:szCs w:val="10"/>
              </w:rPr>
            </w:pPr>
            <w:r w:rsidRPr="00204BF4">
              <w:rPr>
                <w:sz w:val="13"/>
                <w:szCs w:val="13"/>
              </w:rPr>
              <w:t>Целе-вой показатель 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204BF4" w:rsidRPr="00204BF4" w:rsidRDefault="00204BF4" w:rsidP="00204BF4">
            <w:pPr>
              <w:ind w:left="-57"/>
              <w:rPr>
                <w:sz w:val="16"/>
              </w:rPr>
            </w:pPr>
            <w:r w:rsidRPr="00204BF4">
              <w:rPr>
                <w:sz w:val="16"/>
              </w:rPr>
              <w:t>».</w:t>
            </w:r>
          </w:p>
        </w:tc>
      </w:tr>
      <w:tr w:rsidR="00926844" w:rsidRPr="00204BF4" w:rsidTr="00B22077">
        <w:trPr>
          <w:trHeight w:val="565"/>
          <w:jc w:val="center"/>
        </w:trPr>
        <w:tc>
          <w:tcPr>
            <w:tcW w:w="33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right="-108" w:hanging="108"/>
              <w:jc w:val="center"/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0"/>
                <w:szCs w:val="1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204BF4" w:rsidRPr="00204BF4" w:rsidRDefault="00204BF4" w:rsidP="00204BF4">
            <w:pPr>
              <w:ind w:left="-57"/>
              <w:rPr>
                <w:sz w:val="16"/>
              </w:rPr>
            </w:pPr>
          </w:p>
        </w:tc>
      </w:tr>
      <w:tr w:rsidR="00926844" w:rsidRPr="00204BF4" w:rsidTr="00B22077">
        <w:trPr>
          <w:trHeight w:val="931"/>
          <w:jc w:val="center"/>
        </w:trPr>
        <w:tc>
          <w:tcPr>
            <w:tcW w:w="33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right="-108" w:hanging="108"/>
              <w:jc w:val="center"/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0"/>
                <w:szCs w:val="1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204BF4" w:rsidRPr="00204BF4" w:rsidRDefault="00204BF4" w:rsidP="00204BF4">
            <w:pPr>
              <w:ind w:left="-57"/>
              <w:rPr>
                <w:sz w:val="16"/>
              </w:rPr>
            </w:pPr>
          </w:p>
        </w:tc>
      </w:tr>
      <w:tr w:rsidR="00926844" w:rsidRPr="00204BF4" w:rsidTr="00B22077">
        <w:trPr>
          <w:trHeight w:val="47"/>
          <w:jc w:val="center"/>
        </w:trPr>
        <w:tc>
          <w:tcPr>
            <w:tcW w:w="33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0"/>
                <w:szCs w:val="1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204BF4" w:rsidRPr="00204BF4" w:rsidRDefault="00204BF4" w:rsidP="00204BF4">
            <w:pPr>
              <w:ind w:left="-57"/>
              <w:rPr>
                <w:sz w:val="16"/>
              </w:rPr>
            </w:pPr>
          </w:p>
        </w:tc>
      </w:tr>
    </w:tbl>
    <w:p w:rsidR="00204BF4" w:rsidRPr="00204BF4" w:rsidRDefault="00784521" w:rsidP="00204BF4">
      <w:pPr>
        <w:tabs>
          <w:tab w:val="left" w:pos="1276"/>
        </w:tabs>
        <w:autoSpaceDE w:val="0"/>
        <w:autoSpaceDN w:val="0"/>
        <w:adjustRightInd w:val="0"/>
        <w:spacing w:before="120" w:after="120"/>
        <w:ind w:left="-284" w:firstLine="993"/>
        <w:jc w:val="both"/>
      </w:pPr>
      <w:r w:rsidRPr="00926844">
        <w:t>5</w:t>
      </w:r>
      <w:r w:rsidR="00204BF4" w:rsidRPr="00204BF4">
        <w:t xml:space="preserve">.8. Пункт 2.32 таблицы подраздела 12.2.1 раздела 12.2 приложения </w:t>
      </w:r>
      <w:r w:rsidR="00204BF4" w:rsidRPr="00204BF4">
        <w:br/>
        <w:t>к постановлению изложить в следующей редакции:</w:t>
      </w:r>
    </w:p>
    <w:tbl>
      <w:tblPr>
        <w:tblW w:w="106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"/>
        <w:gridCol w:w="284"/>
        <w:gridCol w:w="1135"/>
        <w:gridCol w:w="425"/>
        <w:gridCol w:w="425"/>
        <w:gridCol w:w="567"/>
        <w:gridCol w:w="425"/>
        <w:gridCol w:w="851"/>
        <w:gridCol w:w="850"/>
        <w:gridCol w:w="567"/>
        <w:gridCol w:w="709"/>
        <w:gridCol w:w="851"/>
        <w:gridCol w:w="425"/>
        <w:gridCol w:w="425"/>
        <w:gridCol w:w="425"/>
        <w:gridCol w:w="426"/>
        <w:gridCol w:w="850"/>
        <w:gridCol w:w="425"/>
        <w:gridCol w:w="284"/>
      </w:tblGrid>
      <w:tr w:rsidR="00926844" w:rsidRPr="00204BF4" w:rsidTr="00B22077">
        <w:trPr>
          <w:trHeight w:val="452"/>
          <w:jc w:val="center"/>
        </w:trPr>
        <w:tc>
          <w:tcPr>
            <w:tcW w:w="33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/>
              <w:jc w:val="right"/>
              <w:rPr>
                <w:sz w:val="16"/>
                <w:szCs w:val="16"/>
              </w:rPr>
            </w:pPr>
            <w:r w:rsidRPr="00204BF4">
              <w:rPr>
                <w:sz w:val="16"/>
                <w:szCs w:val="16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3"/>
                <w:szCs w:val="13"/>
              </w:rPr>
            </w:pPr>
            <w:r w:rsidRPr="00204BF4">
              <w:rPr>
                <w:sz w:val="13"/>
                <w:szCs w:val="13"/>
              </w:rPr>
              <w:t>2.32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 w:right="-85"/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Строительство здания склада для ГКУЗ особого типа медицинский центр мобилиза-ционных резервов «Резерв»</w:t>
            </w:r>
            <w:r w:rsidRPr="00204BF4">
              <w:rPr>
                <w:sz w:val="14"/>
                <w:szCs w:val="14"/>
              </w:rPr>
              <w:br/>
              <w:t xml:space="preserve"> по адресу: Санкт-Петербург, пос. Песочный, Ленинградская ул., д. 72 а, литера Ж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2"/>
                <w:szCs w:val="12"/>
              </w:rPr>
            </w:pPr>
            <w:r w:rsidRPr="00204BF4">
              <w:rPr>
                <w:sz w:val="12"/>
                <w:szCs w:val="12"/>
              </w:rPr>
              <w:t>Коми-тет по строи-тельс-тву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2"/>
                <w:szCs w:val="12"/>
              </w:rPr>
            </w:pPr>
            <w:r w:rsidRPr="00204BF4">
              <w:rPr>
                <w:sz w:val="12"/>
                <w:szCs w:val="12"/>
              </w:rPr>
              <w:t>917,9 кв. 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ПИР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3"/>
                <w:szCs w:val="13"/>
              </w:rPr>
            </w:pPr>
            <w:r w:rsidRPr="00204BF4">
              <w:rPr>
                <w:sz w:val="13"/>
                <w:szCs w:val="13"/>
              </w:rPr>
              <w:t>2017-2022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8 769,3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3 116,5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 w:right="-85"/>
              <w:jc w:val="center"/>
              <w:rPr>
                <w:spacing w:val="-18"/>
                <w:sz w:val="12"/>
                <w:szCs w:val="12"/>
              </w:rPr>
            </w:pPr>
            <w:r w:rsidRPr="00204BF4">
              <w:rPr>
                <w:spacing w:val="-18"/>
                <w:sz w:val="12"/>
                <w:szCs w:val="12"/>
              </w:rPr>
              <w:t>Бюджет Санкт-Петербурга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3 116,5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3 116,5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0"/>
                <w:szCs w:val="10"/>
              </w:rPr>
            </w:pPr>
            <w:r w:rsidRPr="00204BF4">
              <w:rPr>
                <w:sz w:val="13"/>
                <w:szCs w:val="13"/>
              </w:rPr>
              <w:t>Целе-вой показатель 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204BF4" w:rsidRPr="00204BF4" w:rsidRDefault="00204BF4" w:rsidP="00204BF4">
            <w:pPr>
              <w:ind w:left="-57"/>
              <w:rPr>
                <w:sz w:val="16"/>
                <w:szCs w:val="16"/>
              </w:rPr>
            </w:pPr>
          </w:p>
          <w:p w:rsidR="00204BF4" w:rsidRPr="00204BF4" w:rsidRDefault="00204BF4" w:rsidP="00204BF4">
            <w:pPr>
              <w:ind w:left="-57"/>
              <w:rPr>
                <w:sz w:val="16"/>
                <w:szCs w:val="16"/>
              </w:rPr>
            </w:pPr>
          </w:p>
          <w:p w:rsidR="00204BF4" w:rsidRPr="00204BF4" w:rsidRDefault="00204BF4" w:rsidP="00204BF4">
            <w:pPr>
              <w:ind w:left="-57"/>
              <w:rPr>
                <w:sz w:val="16"/>
                <w:szCs w:val="16"/>
              </w:rPr>
            </w:pPr>
          </w:p>
          <w:p w:rsidR="00204BF4" w:rsidRPr="00204BF4" w:rsidRDefault="00204BF4" w:rsidP="00204BF4">
            <w:pPr>
              <w:ind w:left="-57"/>
              <w:rPr>
                <w:sz w:val="16"/>
                <w:szCs w:val="16"/>
              </w:rPr>
            </w:pPr>
          </w:p>
          <w:p w:rsidR="00204BF4" w:rsidRPr="00204BF4" w:rsidRDefault="00204BF4" w:rsidP="00204BF4">
            <w:pPr>
              <w:ind w:left="-57"/>
              <w:rPr>
                <w:sz w:val="16"/>
                <w:szCs w:val="16"/>
              </w:rPr>
            </w:pPr>
          </w:p>
          <w:p w:rsidR="00204BF4" w:rsidRPr="00204BF4" w:rsidRDefault="00204BF4" w:rsidP="00204BF4">
            <w:pPr>
              <w:ind w:left="-57"/>
              <w:rPr>
                <w:sz w:val="16"/>
                <w:szCs w:val="16"/>
              </w:rPr>
            </w:pPr>
          </w:p>
          <w:p w:rsidR="00204BF4" w:rsidRPr="00204BF4" w:rsidRDefault="00204BF4" w:rsidP="00204BF4">
            <w:pPr>
              <w:ind w:left="-57"/>
              <w:rPr>
                <w:sz w:val="16"/>
                <w:szCs w:val="16"/>
              </w:rPr>
            </w:pPr>
          </w:p>
          <w:p w:rsidR="00204BF4" w:rsidRPr="00204BF4" w:rsidRDefault="00204BF4" w:rsidP="00204BF4">
            <w:pPr>
              <w:ind w:left="-57"/>
              <w:rPr>
                <w:sz w:val="16"/>
                <w:szCs w:val="16"/>
              </w:rPr>
            </w:pPr>
          </w:p>
          <w:p w:rsidR="00204BF4" w:rsidRPr="00204BF4" w:rsidRDefault="00204BF4" w:rsidP="00204BF4">
            <w:pPr>
              <w:ind w:left="-57"/>
              <w:rPr>
                <w:sz w:val="16"/>
                <w:szCs w:val="16"/>
              </w:rPr>
            </w:pPr>
          </w:p>
          <w:p w:rsidR="00204BF4" w:rsidRPr="00204BF4" w:rsidRDefault="00204BF4" w:rsidP="00204BF4">
            <w:pPr>
              <w:ind w:left="-57"/>
              <w:rPr>
                <w:sz w:val="16"/>
                <w:szCs w:val="16"/>
              </w:rPr>
            </w:pPr>
          </w:p>
          <w:p w:rsidR="00204BF4" w:rsidRPr="00204BF4" w:rsidRDefault="00204BF4" w:rsidP="00204BF4">
            <w:pPr>
              <w:ind w:left="-57"/>
              <w:rPr>
                <w:sz w:val="16"/>
              </w:rPr>
            </w:pPr>
          </w:p>
          <w:p w:rsidR="00204BF4" w:rsidRPr="00204BF4" w:rsidRDefault="00204BF4" w:rsidP="00204BF4">
            <w:pPr>
              <w:ind w:left="-57"/>
              <w:rPr>
                <w:sz w:val="16"/>
                <w:szCs w:val="16"/>
              </w:rPr>
            </w:pPr>
          </w:p>
          <w:p w:rsidR="00204BF4" w:rsidRPr="00204BF4" w:rsidRDefault="00204BF4" w:rsidP="00204BF4">
            <w:pPr>
              <w:ind w:left="-57"/>
              <w:rPr>
                <w:sz w:val="16"/>
                <w:szCs w:val="16"/>
              </w:rPr>
            </w:pPr>
            <w:r w:rsidRPr="00204BF4">
              <w:rPr>
                <w:sz w:val="16"/>
                <w:szCs w:val="16"/>
              </w:rPr>
              <w:t>».</w:t>
            </w:r>
          </w:p>
        </w:tc>
      </w:tr>
      <w:tr w:rsidR="00926844" w:rsidRPr="00204BF4" w:rsidTr="00B22077">
        <w:trPr>
          <w:trHeight w:val="416"/>
          <w:jc w:val="center"/>
        </w:trPr>
        <w:tc>
          <w:tcPr>
            <w:tcW w:w="33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СМР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3"/>
                <w:szCs w:val="13"/>
              </w:rPr>
            </w:pPr>
            <w:r w:rsidRPr="00204BF4">
              <w:rPr>
                <w:sz w:val="13"/>
                <w:szCs w:val="13"/>
              </w:rPr>
              <w:t>2022-2023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175 954,3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175 954,3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19 526,4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156 427,9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175 954,3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204BF4" w:rsidRPr="00204BF4" w:rsidRDefault="00204BF4" w:rsidP="00204BF4">
            <w:pPr>
              <w:ind w:left="-57"/>
              <w:rPr>
                <w:sz w:val="16"/>
              </w:rPr>
            </w:pPr>
          </w:p>
        </w:tc>
      </w:tr>
      <w:tr w:rsidR="00926844" w:rsidRPr="00204BF4" w:rsidTr="00B22077">
        <w:trPr>
          <w:trHeight w:val="988"/>
          <w:jc w:val="center"/>
        </w:trPr>
        <w:tc>
          <w:tcPr>
            <w:tcW w:w="33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BF4" w:rsidRPr="00204BF4" w:rsidRDefault="00204BF4" w:rsidP="00204BF4">
            <w:pPr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3"/>
                <w:szCs w:val="13"/>
              </w:rPr>
            </w:pPr>
            <w:r w:rsidRPr="00204BF4">
              <w:rPr>
                <w:sz w:val="13"/>
                <w:szCs w:val="13"/>
              </w:rPr>
              <w:t>Итого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3"/>
                <w:szCs w:val="13"/>
              </w:rPr>
            </w:pPr>
            <w:r w:rsidRPr="00204BF4">
              <w:rPr>
                <w:sz w:val="13"/>
                <w:szCs w:val="13"/>
              </w:rPr>
              <w:t>2017-2023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184 723,6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179 070,8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22 642,9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156 427,9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4"/>
                <w:szCs w:val="14"/>
              </w:rPr>
            </w:pPr>
            <w:r w:rsidRPr="00204BF4">
              <w:rPr>
                <w:sz w:val="14"/>
                <w:szCs w:val="14"/>
              </w:rPr>
              <w:t>179 070,8</w:t>
            </w: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204BF4" w:rsidRPr="00204BF4" w:rsidRDefault="00204BF4" w:rsidP="00204BF4">
            <w:pPr>
              <w:ind w:left="-57"/>
              <w:rPr>
                <w:sz w:val="16"/>
              </w:rPr>
            </w:pPr>
          </w:p>
        </w:tc>
      </w:tr>
    </w:tbl>
    <w:p w:rsidR="00204BF4" w:rsidRPr="00204BF4" w:rsidRDefault="00784521" w:rsidP="00204BF4">
      <w:pPr>
        <w:tabs>
          <w:tab w:val="left" w:pos="1276"/>
        </w:tabs>
        <w:autoSpaceDE w:val="0"/>
        <w:autoSpaceDN w:val="0"/>
        <w:adjustRightInd w:val="0"/>
        <w:spacing w:before="120" w:after="120"/>
        <w:ind w:left="-284" w:firstLine="993"/>
        <w:jc w:val="both"/>
      </w:pPr>
      <w:r w:rsidRPr="00926844">
        <w:t>5</w:t>
      </w:r>
      <w:r w:rsidR="00204BF4" w:rsidRPr="00204BF4">
        <w:t xml:space="preserve">.9. Пункт 2.58 таблицы подраздела 12.2.1 раздела 12.2 приложения </w:t>
      </w:r>
      <w:r w:rsidR="00204BF4" w:rsidRPr="00204BF4">
        <w:br/>
        <w:t>к постановлению изложить в следующей редакции:</w:t>
      </w:r>
    </w:p>
    <w:tbl>
      <w:tblPr>
        <w:tblW w:w="10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"/>
        <w:gridCol w:w="284"/>
        <w:gridCol w:w="1560"/>
        <w:gridCol w:w="425"/>
        <w:gridCol w:w="425"/>
        <w:gridCol w:w="284"/>
        <w:gridCol w:w="425"/>
        <w:gridCol w:w="567"/>
        <w:gridCol w:w="709"/>
        <w:gridCol w:w="567"/>
        <w:gridCol w:w="567"/>
        <w:gridCol w:w="567"/>
        <w:gridCol w:w="567"/>
        <w:gridCol w:w="709"/>
        <w:gridCol w:w="708"/>
        <w:gridCol w:w="426"/>
        <w:gridCol w:w="708"/>
        <w:gridCol w:w="426"/>
        <w:gridCol w:w="283"/>
      </w:tblGrid>
      <w:tr w:rsidR="00926844" w:rsidRPr="00204BF4" w:rsidTr="00B22077">
        <w:trPr>
          <w:trHeight w:val="238"/>
          <w:jc w:val="center"/>
        </w:trPr>
        <w:tc>
          <w:tcPr>
            <w:tcW w:w="33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/>
              <w:jc w:val="right"/>
              <w:rPr>
                <w:sz w:val="16"/>
                <w:szCs w:val="16"/>
              </w:rPr>
            </w:pPr>
            <w:r w:rsidRPr="00204BF4">
              <w:rPr>
                <w:sz w:val="16"/>
                <w:szCs w:val="16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3"/>
                <w:szCs w:val="13"/>
              </w:rPr>
            </w:pPr>
            <w:r w:rsidRPr="00204BF4">
              <w:rPr>
                <w:sz w:val="13"/>
                <w:szCs w:val="13"/>
              </w:rPr>
              <w:t>2.58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 w:right="-85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 xml:space="preserve">Строительство высокотехнологического медицинского корпуса СПб ГБУЗ «Городская больница № 15» по адресу: </w:t>
            </w:r>
            <w:r w:rsidRPr="00204BF4">
              <w:rPr>
                <w:sz w:val="15"/>
                <w:szCs w:val="15"/>
              </w:rPr>
              <w:br/>
              <w:t>Санкт-Петербург, Авангардная улица, дом 4, литера 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2"/>
                <w:szCs w:val="12"/>
              </w:rPr>
            </w:pPr>
            <w:r w:rsidRPr="00204BF4">
              <w:rPr>
                <w:sz w:val="12"/>
                <w:szCs w:val="12"/>
              </w:rPr>
              <w:t>Коми-тет по строи-тельс-тву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108" w:right="-108"/>
              <w:jc w:val="center"/>
              <w:rPr>
                <w:sz w:val="13"/>
                <w:szCs w:val="13"/>
              </w:rPr>
            </w:pPr>
            <w:r w:rsidRPr="00204BF4">
              <w:rPr>
                <w:sz w:val="12"/>
                <w:szCs w:val="12"/>
              </w:rPr>
              <w:t>569 койко-мест</w:t>
            </w:r>
            <w:r w:rsidRPr="00204BF4">
              <w:rPr>
                <w:sz w:val="13"/>
                <w:szCs w:val="13"/>
              </w:rPr>
              <w:br/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108" w:right="-107"/>
              <w:rPr>
                <w:sz w:val="13"/>
                <w:szCs w:val="13"/>
              </w:rPr>
            </w:pPr>
            <w:r w:rsidRPr="00204BF4">
              <w:rPr>
                <w:sz w:val="13"/>
                <w:szCs w:val="13"/>
              </w:rPr>
              <w:t>СМР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109" w:right="-107"/>
              <w:jc w:val="center"/>
              <w:rPr>
                <w:sz w:val="13"/>
                <w:szCs w:val="13"/>
              </w:rPr>
            </w:pPr>
            <w:r w:rsidRPr="00204BF4">
              <w:rPr>
                <w:sz w:val="13"/>
                <w:szCs w:val="13"/>
              </w:rPr>
              <w:t>2022-2026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right="-108" w:hanging="108"/>
              <w:jc w:val="center"/>
              <w:rPr>
                <w:spacing w:val="-18"/>
                <w:sz w:val="13"/>
                <w:szCs w:val="13"/>
              </w:rPr>
            </w:pPr>
            <w:r w:rsidRPr="00204BF4">
              <w:rPr>
                <w:spacing w:val="-18"/>
                <w:sz w:val="13"/>
                <w:szCs w:val="13"/>
              </w:rPr>
              <w:t>18 225 086,6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right="-108" w:hanging="108"/>
              <w:jc w:val="center"/>
              <w:rPr>
                <w:spacing w:val="-18"/>
                <w:sz w:val="13"/>
                <w:szCs w:val="13"/>
              </w:rPr>
            </w:pPr>
            <w:r w:rsidRPr="00204BF4">
              <w:rPr>
                <w:spacing w:val="-18"/>
                <w:sz w:val="13"/>
                <w:szCs w:val="13"/>
              </w:rPr>
              <w:t>18 225 086,6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 w:right="-85"/>
              <w:jc w:val="center"/>
              <w:rPr>
                <w:spacing w:val="-16"/>
                <w:sz w:val="12"/>
                <w:szCs w:val="12"/>
              </w:rPr>
            </w:pPr>
            <w:r w:rsidRPr="00204BF4">
              <w:rPr>
                <w:spacing w:val="-16"/>
                <w:sz w:val="12"/>
                <w:szCs w:val="12"/>
              </w:rPr>
              <w:t>Бюджет Санкт-Петербурга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right="-108" w:hanging="108"/>
              <w:jc w:val="center"/>
              <w:rPr>
                <w:spacing w:val="-18"/>
                <w:sz w:val="13"/>
                <w:szCs w:val="13"/>
              </w:rPr>
            </w:pPr>
            <w:r w:rsidRPr="00204BF4">
              <w:rPr>
                <w:spacing w:val="-18"/>
                <w:sz w:val="13"/>
                <w:szCs w:val="13"/>
              </w:rPr>
              <w:t>454 151,9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hanging="108"/>
              <w:jc w:val="right"/>
              <w:rPr>
                <w:spacing w:val="-18"/>
                <w:sz w:val="13"/>
                <w:szCs w:val="13"/>
              </w:rPr>
            </w:pPr>
            <w:r w:rsidRPr="00204BF4">
              <w:rPr>
                <w:spacing w:val="-18"/>
                <w:sz w:val="13"/>
                <w:szCs w:val="13"/>
              </w:rPr>
              <w:t>1 423 026,8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right="-108" w:hanging="108"/>
              <w:jc w:val="center"/>
              <w:rPr>
                <w:spacing w:val="-18"/>
                <w:sz w:val="13"/>
                <w:szCs w:val="13"/>
              </w:rPr>
            </w:pPr>
            <w:r w:rsidRPr="00204BF4">
              <w:rPr>
                <w:spacing w:val="-18"/>
                <w:sz w:val="13"/>
                <w:szCs w:val="13"/>
              </w:rPr>
              <w:t>3 285 466,0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pacing w:val="-18"/>
                <w:sz w:val="13"/>
                <w:szCs w:val="13"/>
              </w:rPr>
            </w:pPr>
            <w:r w:rsidRPr="00204BF4">
              <w:rPr>
                <w:spacing w:val="-18"/>
                <w:sz w:val="13"/>
                <w:szCs w:val="13"/>
              </w:rPr>
              <w:t>5 272 778,4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pacing w:val="-18"/>
                <w:sz w:val="13"/>
                <w:szCs w:val="13"/>
              </w:rPr>
            </w:pPr>
            <w:r w:rsidRPr="00204BF4">
              <w:rPr>
                <w:spacing w:val="-18"/>
                <w:sz w:val="13"/>
                <w:szCs w:val="13"/>
              </w:rPr>
              <w:t>7 789 663,5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pacing w:val="-18"/>
                <w:sz w:val="13"/>
                <w:szCs w:val="13"/>
              </w:rPr>
            </w:pPr>
            <w:r w:rsidRPr="00204BF4">
              <w:rPr>
                <w:spacing w:val="-18"/>
                <w:sz w:val="13"/>
                <w:szCs w:val="13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pacing w:val="-18"/>
                <w:sz w:val="13"/>
                <w:szCs w:val="13"/>
              </w:rPr>
            </w:pPr>
            <w:r w:rsidRPr="00204BF4">
              <w:rPr>
                <w:spacing w:val="-18"/>
                <w:sz w:val="13"/>
                <w:szCs w:val="13"/>
              </w:rPr>
              <w:t>18 225 086,6</w:t>
            </w: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0"/>
                <w:szCs w:val="10"/>
              </w:rPr>
            </w:pPr>
            <w:r w:rsidRPr="00204BF4">
              <w:rPr>
                <w:sz w:val="13"/>
                <w:szCs w:val="13"/>
              </w:rPr>
              <w:t>Целе-вой показатель 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204BF4" w:rsidRPr="00204BF4" w:rsidRDefault="00204BF4" w:rsidP="007F2131">
            <w:pPr>
              <w:ind w:left="-57"/>
              <w:rPr>
                <w:sz w:val="16"/>
              </w:rPr>
            </w:pPr>
            <w:r w:rsidRPr="00204BF4">
              <w:rPr>
                <w:sz w:val="16"/>
              </w:rPr>
              <w:t>».</w:t>
            </w:r>
          </w:p>
        </w:tc>
      </w:tr>
      <w:tr w:rsidR="00926844" w:rsidRPr="00204BF4" w:rsidTr="00B22077">
        <w:trPr>
          <w:trHeight w:val="227"/>
          <w:jc w:val="center"/>
        </w:trPr>
        <w:tc>
          <w:tcPr>
            <w:tcW w:w="33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108" w:right="-107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109" w:right="-107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109" w:right="-106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148" w:right="-96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0"/>
                <w:szCs w:val="1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204BF4" w:rsidRPr="00204BF4" w:rsidRDefault="00204BF4" w:rsidP="00204BF4">
            <w:pPr>
              <w:ind w:left="-57"/>
              <w:rPr>
                <w:sz w:val="16"/>
              </w:rPr>
            </w:pPr>
          </w:p>
        </w:tc>
      </w:tr>
      <w:tr w:rsidR="00926844" w:rsidRPr="00204BF4" w:rsidTr="00B22077">
        <w:trPr>
          <w:trHeight w:val="487"/>
          <w:jc w:val="center"/>
        </w:trPr>
        <w:tc>
          <w:tcPr>
            <w:tcW w:w="33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108" w:right="-107"/>
              <w:rPr>
                <w:bCs/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109" w:right="-107"/>
              <w:jc w:val="center"/>
              <w:rPr>
                <w:bCs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109" w:right="-106"/>
              <w:jc w:val="center"/>
              <w:rPr>
                <w:bCs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148" w:right="-96"/>
              <w:jc w:val="center"/>
              <w:rPr>
                <w:bCs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bCs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bCs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jc w:val="center"/>
              <w:rPr>
                <w:bCs/>
                <w:sz w:val="13"/>
                <w:szCs w:val="1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BF4" w:rsidRPr="00204BF4" w:rsidRDefault="00204BF4" w:rsidP="00204BF4">
            <w:pPr>
              <w:ind w:left="-85" w:right="-85"/>
              <w:jc w:val="center"/>
              <w:rPr>
                <w:sz w:val="10"/>
                <w:szCs w:val="1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204BF4" w:rsidRPr="00204BF4" w:rsidRDefault="00204BF4" w:rsidP="00204BF4">
            <w:pPr>
              <w:ind w:left="-57"/>
              <w:rPr>
                <w:sz w:val="16"/>
              </w:rPr>
            </w:pPr>
          </w:p>
        </w:tc>
      </w:tr>
    </w:tbl>
    <w:p w:rsidR="00204BF4" w:rsidRPr="00204BF4" w:rsidRDefault="00204BF4" w:rsidP="00204BF4">
      <w:pPr>
        <w:tabs>
          <w:tab w:val="left" w:pos="-142"/>
        </w:tabs>
        <w:autoSpaceDE w:val="0"/>
        <w:autoSpaceDN w:val="0"/>
        <w:adjustRightInd w:val="0"/>
        <w:ind w:left="-284" w:firstLine="993"/>
        <w:contextualSpacing/>
        <w:jc w:val="both"/>
        <w:outlineLvl w:val="0"/>
        <w:rPr>
          <w:rFonts w:eastAsia="Calibri"/>
          <w:sz w:val="10"/>
          <w:szCs w:val="10"/>
          <w:lang w:eastAsia="en-US"/>
        </w:rPr>
      </w:pPr>
    </w:p>
    <w:p w:rsidR="00204BF4" w:rsidRPr="00204BF4" w:rsidRDefault="00784521" w:rsidP="00204BF4">
      <w:pPr>
        <w:tabs>
          <w:tab w:val="left" w:pos="-142"/>
        </w:tabs>
        <w:autoSpaceDE w:val="0"/>
        <w:autoSpaceDN w:val="0"/>
        <w:adjustRightInd w:val="0"/>
        <w:ind w:left="-284" w:firstLine="993"/>
        <w:contextualSpacing/>
        <w:jc w:val="both"/>
        <w:outlineLvl w:val="0"/>
        <w:rPr>
          <w:rFonts w:eastAsia="Calibri"/>
          <w:lang w:eastAsia="en-US"/>
        </w:rPr>
      </w:pPr>
      <w:r w:rsidRPr="00926844">
        <w:rPr>
          <w:rFonts w:eastAsia="Calibri"/>
          <w:lang w:eastAsia="en-US"/>
        </w:rPr>
        <w:t>5</w:t>
      </w:r>
      <w:r w:rsidR="00204BF4" w:rsidRPr="00204BF4">
        <w:rPr>
          <w:rFonts w:eastAsia="Calibri"/>
          <w:lang w:eastAsia="en-US"/>
        </w:rPr>
        <w:t>.10. Позиции «ИТОГО прочие расходы развития» и «ВСЕГО проектная часть подпрограммы 5» таблицы подраздела 12.2.1 раздела 12.2 приложения к постановлению изложить в следующей редакции:</w:t>
      </w:r>
    </w:p>
    <w:p w:rsidR="00204BF4" w:rsidRPr="00204BF4" w:rsidRDefault="00204BF4" w:rsidP="00204BF4">
      <w:pPr>
        <w:tabs>
          <w:tab w:val="left" w:pos="-142"/>
        </w:tabs>
        <w:autoSpaceDE w:val="0"/>
        <w:autoSpaceDN w:val="0"/>
        <w:adjustRightInd w:val="0"/>
        <w:ind w:firstLine="567"/>
        <w:contextualSpacing/>
        <w:jc w:val="both"/>
        <w:outlineLvl w:val="0"/>
        <w:rPr>
          <w:rFonts w:eastAsia="Calibri"/>
          <w:lang w:eastAsia="en-US"/>
        </w:rPr>
      </w:pPr>
    </w:p>
    <w:tbl>
      <w:tblPr>
        <w:tblW w:w="10400" w:type="dxa"/>
        <w:jc w:val="center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70"/>
        <w:gridCol w:w="2805"/>
        <w:gridCol w:w="1024"/>
        <w:gridCol w:w="845"/>
        <w:gridCol w:w="966"/>
        <w:gridCol w:w="850"/>
        <w:gridCol w:w="851"/>
        <w:gridCol w:w="850"/>
        <w:gridCol w:w="993"/>
        <w:gridCol w:w="567"/>
        <w:gridCol w:w="379"/>
      </w:tblGrid>
      <w:tr w:rsidR="00926844" w:rsidRPr="00204BF4" w:rsidTr="00593816">
        <w:trPr>
          <w:trHeight w:val="209"/>
          <w:jc w:val="center"/>
        </w:trPr>
        <w:tc>
          <w:tcPr>
            <w:tcW w:w="27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jc w:val="right"/>
              <w:rPr>
                <w:sz w:val="16"/>
                <w:szCs w:val="16"/>
              </w:rPr>
            </w:pPr>
            <w:r w:rsidRPr="00204BF4">
              <w:rPr>
                <w:sz w:val="16"/>
                <w:szCs w:val="16"/>
              </w:rPr>
              <w:t>«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04BF4" w:rsidRPr="00204BF4" w:rsidRDefault="00204BF4" w:rsidP="00204BF4">
            <w:pPr>
              <w:rPr>
                <w:sz w:val="18"/>
                <w:szCs w:val="15"/>
              </w:rPr>
            </w:pPr>
            <w:r w:rsidRPr="00204BF4">
              <w:rPr>
                <w:sz w:val="18"/>
                <w:szCs w:val="15"/>
              </w:rPr>
              <w:t xml:space="preserve">   ИТОГО прочие расходы развития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12 629 919,6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13 749 291,3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11 900 542,7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16 854 340,5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15 714 743,7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9 115 044,8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79 963 882,6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х</w:t>
            </w:r>
          </w:p>
        </w:tc>
        <w:tc>
          <w:tcPr>
            <w:tcW w:w="379" w:type="dxa"/>
            <w:vMerge w:val="restart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04BF4" w:rsidRPr="00204BF4" w:rsidRDefault="00204BF4" w:rsidP="00204BF4">
            <w:pPr>
              <w:rPr>
                <w:sz w:val="16"/>
              </w:rPr>
            </w:pPr>
            <w:r w:rsidRPr="00204BF4">
              <w:rPr>
                <w:sz w:val="16"/>
              </w:rPr>
              <w:t>».</w:t>
            </w:r>
          </w:p>
        </w:tc>
      </w:tr>
      <w:tr w:rsidR="00926844" w:rsidRPr="00204BF4" w:rsidTr="00593816">
        <w:trPr>
          <w:trHeight w:val="187"/>
          <w:jc w:val="center"/>
        </w:trPr>
        <w:tc>
          <w:tcPr>
            <w:tcW w:w="27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04BF4" w:rsidRPr="00204BF4" w:rsidRDefault="00204BF4" w:rsidP="00204BF4">
            <w:pPr>
              <w:rPr>
                <w:sz w:val="15"/>
                <w:szCs w:val="15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04BF4" w:rsidRPr="00204BF4" w:rsidRDefault="00204BF4" w:rsidP="00204BF4">
            <w:pPr>
              <w:rPr>
                <w:sz w:val="18"/>
                <w:szCs w:val="15"/>
              </w:rPr>
            </w:pPr>
            <w:r w:rsidRPr="00204BF4">
              <w:rPr>
                <w:sz w:val="18"/>
                <w:szCs w:val="15"/>
              </w:rPr>
              <w:t xml:space="preserve">   ВСЕГО проектная часть   </w:t>
            </w:r>
          </w:p>
          <w:p w:rsidR="00204BF4" w:rsidRPr="00204BF4" w:rsidRDefault="00204BF4" w:rsidP="00204BF4">
            <w:pPr>
              <w:rPr>
                <w:sz w:val="18"/>
                <w:szCs w:val="15"/>
              </w:rPr>
            </w:pPr>
            <w:r w:rsidRPr="00204BF4">
              <w:rPr>
                <w:sz w:val="18"/>
                <w:szCs w:val="15"/>
              </w:rPr>
              <w:t xml:space="preserve">   подпрограммы 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16 753 693,1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17 794 945,6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15 925 547,2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16 854 340,5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15 714 743,7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9 115 044,8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92 158 314,9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BF4" w:rsidRPr="00204BF4" w:rsidRDefault="00204BF4" w:rsidP="00204BF4">
            <w:pPr>
              <w:jc w:val="center"/>
              <w:rPr>
                <w:sz w:val="15"/>
                <w:szCs w:val="15"/>
              </w:rPr>
            </w:pPr>
            <w:r w:rsidRPr="00204BF4">
              <w:rPr>
                <w:sz w:val="15"/>
                <w:szCs w:val="15"/>
              </w:rPr>
              <w:t>х</w:t>
            </w:r>
          </w:p>
        </w:tc>
        <w:tc>
          <w:tcPr>
            <w:tcW w:w="37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04BF4" w:rsidRPr="00204BF4" w:rsidRDefault="00204BF4" w:rsidP="00204BF4"/>
        </w:tc>
      </w:tr>
    </w:tbl>
    <w:p w:rsidR="00204BF4" w:rsidRPr="00204BF4" w:rsidRDefault="00204BF4" w:rsidP="00204BF4">
      <w:pPr>
        <w:tabs>
          <w:tab w:val="left" w:pos="-142"/>
        </w:tabs>
        <w:autoSpaceDE w:val="0"/>
        <w:autoSpaceDN w:val="0"/>
        <w:adjustRightInd w:val="0"/>
        <w:ind w:firstLine="567"/>
        <w:contextualSpacing/>
        <w:jc w:val="both"/>
        <w:outlineLvl w:val="0"/>
        <w:rPr>
          <w:rFonts w:eastAsia="Calibri"/>
          <w:sz w:val="2"/>
          <w:szCs w:val="2"/>
          <w:lang w:eastAsia="en-US"/>
        </w:rPr>
      </w:pPr>
    </w:p>
    <w:p w:rsidR="00204BF4" w:rsidRPr="00204BF4" w:rsidRDefault="00204BF4" w:rsidP="00204BF4"/>
    <w:p w:rsidR="00204BF4" w:rsidRPr="00926844" w:rsidRDefault="00204BF4" w:rsidP="00204BF4">
      <w:pPr>
        <w:ind w:left="-284" w:firstLine="993"/>
      </w:pPr>
    </w:p>
    <w:p w:rsidR="00204BF4" w:rsidRPr="00926844" w:rsidRDefault="00204BF4" w:rsidP="00204BF4">
      <w:pPr>
        <w:ind w:left="-284" w:firstLine="993"/>
      </w:pPr>
    </w:p>
    <w:p w:rsidR="00651BCD" w:rsidRPr="00926844" w:rsidRDefault="00651BCD" w:rsidP="00204BF4">
      <w:pPr>
        <w:ind w:left="-284" w:firstLine="993"/>
      </w:pPr>
    </w:p>
    <w:p w:rsidR="00651BCD" w:rsidRPr="00926844" w:rsidRDefault="00651BCD" w:rsidP="00204BF4">
      <w:pPr>
        <w:ind w:left="-284" w:firstLine="993"/>
      </w:pPr>
    </w:p>
    <w:p w:rsidR="00651BCD" w:rsidRPr="00926844" w:rsidRDefault="00651BCD" w:rsidP="00204BF4">
      <w:pPr>
        <w:ind w:left="-284" w:firstLine="993"/>
      </w:pPr>
    </w:p>
    <w:p w:rsidR="00651BCD" w:rsidRPr="00926844" w:rsidRDefault="00651BCD" w:rsidP="00204BF4">
      <w:pPr>
        <w:ind w:left="-284" w:firstLine="993"/>
      </w:pPr>
    </w:p>
    <w:p w:rsidR="00204BF4" w:rsidRPr="00204BF4" w:rsidRDefault="0010132D" w:rsidP="00926844">
      <w:pPr>
        <w:ind w:left="-284" w:firstLine="993"/>
        <w:jc w:val="both"/>
      </w:pPr>
      <w:r w:rsidRPr="00926844">
        <w:t>6</w:t>
      </w:r>
      <w:r w:rsidR="00204BF4" w:rsidRPr="00204BF4">
        <w:t xml:space="preserve">. Контроль за выполнением постановления возложить на вице-губернатора </w:t>
      </w:r>
      <w:r w:rsidR="00204BF4" w:rsidRPr="00204BF4">
        <w:br/>
        <w:t>Санкт-Петербурга Линченко Н.В.</w:t>
      </w:r>
    </w:p>
    <w:p w:rsidR="00204BF4" w:rsidRPr="00204BF4" w:rsidRDefault="00204BF4" w:rsidP="00204BF4">
      <w:pPr>
        <w:ind w:left="-284" w:firstLine="710"/>
      </w:pPr>
    </w:p>
    <w:p w:rsidR="00204BF4" w:rsidRPr="00204BF4" w:rsidRDefault="00204BF4" w:rsidP="00204BF4">
      <w:pPr>
        <w:ind w:left="-284" w:firstLine="710"/>
      </w:pPr>
    </w:p>
    <w:p w:rsidR="00204BF4" w:rsidRPr="00204BF4" w:rsidRDefault="00204BF4" w:rsidP="00204BF4">
      <w:pPr>
        <w:ind w:left="-284" w:right="-143"/>
        <w:rPr>
          <w:b/>
        </w:rPr>
      </w:pPr>
      <w:r w:rsidRPr="00204BF4">
        <w:rPr>
          <w:b/>
        </w:rPr>
        <w:t xml:space="preserve">       Губернатор</w:t>
      </w:r>
    </w:p>
    <w:p w:rsidR="00204BF4" w:rsidRPr="00926844" w:rsidRDefault="00204BF4" w:rsidP="00571690">
      <w:pPr>
        <w:ind w:left="-284" w:right="-2"/>
        <w:rPr>
          <w:rFonts w:eastAsia="Calibri"/>
        </w:rPr>
      </w:pPr>
      <w:r w:rsidRPr="00204BF4">
        <w:rPr>
          <w:b/>
        </w:rPr>
        <w:t xml:space="preserve">Санкт-Петербурга                                                                                                          </w:t>
      </w:r>
      <w:r w:rsidR="00571690">
        <w:rPr>
          <w:b/>
        </w:rPr>
        <w:t xml:space="preserve">          </w:t>
      </w:r>
      <w:r w:rsidRPr="00204BF4">
        <w:rPr>
          <w:b/>
        </w:rPr>
        <w:t>А.Д.Беглов</w:t>
      </w:r>
    </w:p>
    <w:p w:rsidR="00CB42A9" w:rsidRPr="00926844" w:rsidRDefault="00CB42A9" w:rsidP="000634F4">
      <w:pPr>
        <w:tabs>
          <w:tab w:val="left" w:pos="851"/>
          <w:tab w:val="left" w:pos="993"/>
        </w:tabs>
        <w:ind w:left="142" w:right="-143" w:firstLine="425"/>
        <w:jc w:val="both"/>
        <w:rPr>
          <w:rFonts w:eastAsia="Calibri"/>
        </w:rPr>
      </w:pPr>
    </w:p>
    <w:p w:rsidR="00A934E5" w:rsidRDefault="00A934E5">
      <w:pPr>
        <w:rPr>
          <w:rFonts w:eastAsia="Calibri"/>
        </w:rPr>
      </w:pPr>
      <w:r>
        <w:rPr>
          <w:rFonts w:eastAsia="Calibri"/>
        </w:rPr>
        <w:br w:type="page"/>
      </w:r>
    </w:p>
    <w:p w:rsidR="00A934E5" w:rsidRDefault="00A934E5" w:rsidP="000634F4">
      <w:pPr>
        <w:tabs>
          <w:tab w:val="left" w:pos="851"/>
          <w:tab w:val="left" w:pos="993"/>
        </w:tabs>
        <w:ind w:left="142" w:right="-143" w:firstLine="425"/>
        <w:jc w:val="both"/>
        <w:rPr>
          <w:rFonts w:eastAsia="Calibri"/>
        </w:rPr>
        <w:sectPr w:rsidR="00A934E5" w:rsidSect="008817F5">
          <w:pgSz w:w="11906" w:h="16838" w:code="9"/>
          <w:pgMar w:top="851" w:right="851" w:bottom="709" w:left="1134" w:header="567" w:footer="0" w:gutter="0"/>
          <w:cols w:space="708"/>
          <w:docGrid w:linePitch="360"/>
        </w:sectPr>
      </w:pPr>
    </w:p>
    <w:p w:rsidR="00A934E5" w:rsidRPr="00A934E5" w:rsidRDefault="00A934E5" w:rsidP="00A934E5">
      <w:pPr>
        <w:widowControl w:val="0"/>
        <w:tabs>
          <w:tab w:val="left" w:pos="2447"/>
          <w:tab w:val="left" w:pos="4900"/>
          <w:tab w:val="left" w:pos="5679"/>
          <w:tab w:val="left" w:pos="6485"/>
          <w:tab w:val="left" w:pos="8938"/>
          <w:tab w:val="left" w:pos="9718"/>
          <w:tab w:val="left" w:pos="11057"/>
        </w:tabs>
        <w:ind w:left="11057"/>
      </w:pPr>
      <w:bookmarkStart w:id="2" w:name="P37"/>
      <w:bookmarkEnd w:id="2"/>
      <w:r w:rsidRPr="00A934E5">
        <w:t xml:space="preserve">Приложение </w:t>
      </w:r>
      <w:r w:rsidRPr="00A934E5">
        <w:br/>
        <w:t xml:space="preserve">к постановлению </w:t>
      </w:r>
    </w:p>
    <w:p w:rsidR="00A934E5" w:rsidRPr="00A934E5" w:rsidRDefault="00A934E5" w:rsidP="00A934E5">
      <w:pPr>
        <w:widowControl w:val="0"/>
        <w:tabs>
          <w:tab w:val="left" w:pos="2447"/>
          <w:tab w:val="left" w:pos="4900"/>
          <w:tab w:val="left" w:pos="5679"/>
          <w:tab w:val="left" w:pos="6485"/>
          <w:tab w:val="left" w:pos="8938"/>
          <w:tab w:val="left" w:pos="9718"/>
          <w:tab w:val="left" w:pos="11057"/>
        </w:tabs>
        <w:ind w:left="11057"/>
      </w:pPr>
      <w:r w:rsidRPr="00A934E5">
        <w:t xml:space="preserve">Правительства Санкт-Петербурга </w:t>
      </w:r>
      <w:r w:rsidRPr="00A934E5">
        <w:br/>
        <w:t>от ____________   № ________</w:t>
      </w:r>
    </w:p>
    <w:tbl>
      <w:tblPr>
        <w:tblW w:w="5213" w:type="pct"/>
        <w:tblLook w:val="04A0" w:firstRow="1" w:lastRow="0" w:firstColumn="1" w:lastColumn="0" w:noHBand="0" w:noVBand="1"/>
      </w:tblPr>
      <w:tblGrid>
        <w:gridCol w:w="16154"/>
      </w:tblGrid>
      <w:tr w:rsidR="00A934E5" w:rsidRPr="00A934E5" w:rsidTr="001A3FE7">
        <w:trPr>
          <w:trHeight w:val="215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</w:rPr>
            </w:pPr>
            <w:r w:rsidRPr="00A934E5">
              <w:rPr>
                <w:b/>
                <w:bCs/>
              </w:rPr>
              <w:t xml:space="preserve">ПЕРЕРАСПРЕДЕЛЕНИЕ </w:t>
            </w:r>
            <w:r w:rsidRPr="00A934E5">
              <w:rPr>
                <w:b/>
                <w:bCs/>
              </w:rPr>
              <w:br/>
              <w:t>утвержденных на 2022 год и на плановый период 2023 и 2024 годов объемов работ,</w:t>
            </w:r>
            <w:r w:rsidRPr="00A934E5">
              <w:rPr>
                <w:b/>
                <w:bCs/>
              </w:rPr>
              <w:br/>
              <w:t>предусмотренных Комитету по строительству,</w:t>
            </w:r>
            <w:r w:rsidRPr="00A934E5">
              <w:rPr>
                <w:b/>
                <w:bCs/>
              </w:rPr>
              <w:br/>
              <w:t>между объектами Адресной инвестиционной программы</w:t>
            </w:r>
            <w:r w:rsidRPr="00A934E5">
              <w:rPr>
                <w:b/>
                <w:bCs/>
              </w:rPr>
              <w:br/>
              <w:t>на 2022 год и на плановый период 2023 и 2024 годов</w:t>
            </w:r>
          </w:p>
        </w:tc>
      </w:tr>
    </w:tbl>
    <w:p w:rsidR="00A934E5" w:rsidRPr="00A934E5" w:rsidRDefault="00A934E5" w:rsidP="00A934E5">
      <w:pPr>
        <w:widowControl w:val="0"/>
        <w:spacing w:line="100" w:lineRule="atLeast"/>
        <w:ind w:right="-739"/>
        <w:jc w:val="right"/>
        <w:rPr>
          <w:sz w:val="20"/>
          <w:szCs w:val="20"/>
          <w:lang w:eastAsia="ar-SA"/>
        </w:rPr>
      </w:pPr>
      <w:r w:rsidRPr="00A934E5">
        <w:rPr>
          <w:sz w:val="20"/>
          <w:szCs w:val="20"/>
        </w:rPr>
        <w:t>(тыс.руб.)</w:t>
      </w:r>
    </w:p>
    <w:tbl>
      <w:tblPr>
        <w:tblW w:w="5168" w:type="pct"/>
        <w:tblLayout w:type="fixed"/>
        <w:tblLook w:val="04A0" w:firstRow="1" w:lastRow="0" w:firstColumn="1" w:lastColumn="0" w:noHBand="0" w:noVBand="1"/>
      </w:tblPr>
      <w:tblGrid>
        <w:gridCol w:w="3530"/>
        <w:gridCol w:w="1486"/>
        <w:gridCol w:w="19"/>
        <w:gridCol w:w="1323"/>
        <w:gridCol w:w="22"/>
        <w:gridCol w:w="1297"/>
        <w:gridCol w:w="10"/>
        <w:gridCol w:w="1502"/>
        <w:gridCol w:w="10"/>
        <w:gridCol w:w="1406"/>
        <w:gridCol w:w="10"/>
        <w:gridCol w:w="1380"/>
        <w:gridCol w:w="58"/>
        <w:gridCol w:w="1374"/>
        <w:gridCol w:w="54"/>
        <w:gridCol w:w="1268"/>
        <w:gridCol w:w="10"/>
        <w:gridCol w:w="1256"/>
      </w:tblGrid>
      <w:tr w:rsidR="00A934E5" w:rsidRPr="00A934E5" w:rsidTr="001A3FE7">
        <w:trPr>
          <w:trHeight w:val="604"/>
        </w:trPr>
        <w:tc>
          <w:tcPr>
            <w:tcW w:w="1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A934E5">
              <w:rPr>
                <w:b/>
                <w:bCs/>
                <w:sz w:val="18"/>
                <w:szCs w:val="18"/>
              </w:rPr>
              <w:t>Наименование расходов, адрес</w:t>
            </w:r>
          </w:p>
        </w:tc>
        <w:tc>
          <w:tcPr>
            <w:tcW w:w="129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A934E5">
              <w:rPr>
                <w:b/>
                <w:bCs/>
                <w:sz w:val="18"/>
                <w:szCs w:val="18"/>
              </w:rPr>
              <w:t>Стоимость расходов на 2022 год</w:t>
            </w:r>
          </w:p>
        </w:tc>
        <w:tc>
          <w:tcPr>
            <w:tcW w:w="134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A934E5">
              <w:rPr>
                <w:b/>
                <w:bCs/>
                <w:sz w:val="18"/>
                <w:szCs w:val="18"/>
              </w:rPr>
              <w:t>Стоимость расходов на 2023 год</w:t>
            </w:r>
          </w:p>
        </w:tc>
        <w:tc>
          <w:tcPr>
            <w:tcW w:w="125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A934E5">
              <w:rPr>
                <w:b/>
                <w:bCs/>
                <w:sz w:val="18"/>
                <w:szCs w:val="18"/>
              </w:rPr>
              <w:t>Стоимость расходов на 2024 год</w:t>
            </w:r>
          </w:p>
        </w:tc>
      </w:tr>
      <w:tr w:rsidR="00A934E5" w:rsidRPr="00A934E5" w:rsidTr="001A3FE7">
        <w:trPr>
          <w:trHeight w:val="696"/>
        </w:trPr>
        <w:tc>
          <w:tcPr>
            <w:tcW w:w="1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A934E5">
              <w:rPr>
                <w:b/>
                <w:bCs/>
                <w:sz w:val="18"/>
                <w:szCs w:val="18"/>
              </w:rPr>
              <w:t>Утвержденная стоимость</w:t>
            </w:r>
          </w:p>
        </w:tc>
        <w:tc>
          <w:tcPr>
            <w:tcW w:w="4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A934E5">
              <w:rPr>
                <w:b/>
                <w:bCs/>
                <w:sz w:val="18"/>
                <w:szCs w:val="18"/>
              </w:rPr>
              <w:t>Уточнения</w:t>
            </w:r>
            <w:r w:rsidRPr="00A934E5">
              <w:rPr>
                <w:b/>
                <w:bCs/>
                <w:sz w:val="18"/>
                <w:szCs w:val="18"/>
              </w:rPr>
              <w:br/>
              <w:t xml:space="preserve"> ( + / - )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A934E5">
              <w:rPr>
                <w:b/>
                <w:bCs/>
                <w:sz w:val="18"/>
                <w:szCs w:val="18"/>
              </w:rPr>
              <w:t>С учетом уточнений</w:t>
            </w:r>
          </w:p>
        </w:tc>
        <w:tc>
          <w:tcPr>
            <w:tcW w:w="4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A934E5">
              <w:rPr>
                <w:b/>
                <w:bCs/>
                <w:sz w:val="18"/>
                <w:szCs w:val="18"/>
              </w:rPr>
              <w:t>Утвержденная стоимость</w:t>
            </w:r>
          </w:p>
        </w:tc>
        <w:tc>
          <w:tcPr>
            <w:tcW w:w="4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A934E5">
              <w:rPr>
                <w:b/>
                <w:bCs/>
                <w:sz w:val="18"/>
                <w:szCs w:val="18"/>
              </w:rPr>
              <w:t>Уточнения</w:t>
            </w:r>
            <w:r w:rsidRPr="00A934E5">
              <w:rPr>
                <w:b/>
                <w:bCs/>
                <w:sz w:val="18"/>
                <w:szCs w:val="18"/>
              </w:rPr>
              <w:br/>
              <w:t xml:space="preserve"> ( + / - )</w:t>
            </w:r>
          </w:p>
        </w:tc>
        <w:tc>
          <w:tcPr>
            <w:tcW w:w="4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A934E5">
              <w:rPr>
                <w:b/>
                <w:bCs/>
                <w:sz w:val="18"/>
                <w:szCs w:val="18"/>
              </w:rPr>
              <w:t>С учетом уточнений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A934E5">
              <w:rPr>
                <w:b/>
                <w:bCs/>
                <w:sz w:val="18"/>
                <w:szCs w:val="18"/>
              </w:rPr>
              <w:t>Утвержденная стоимость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A934E5">
              <w:rPr>
                <w:b/>
                <w:bCs/>
                <w:sz w:val="18"/>
                <w:szCs w:val="18"/>
              </w:rPr>
              <w:t>Уточнения</w:t>
            </w:r>
            <w:r w:rsidRPr="00A934E5">
              <w:rPr>
                <w:b/>
                <w:bCs/>
                <w:sz w:val="18"/>
                <w:szCs w:val="18"/>
              </w:rPr>
              <w:br/>
              <w:t xml:space="preserve"> ( + / - )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A934E5">
              <w:rPr>
                <w:b/>
                <w:bCs/>
                <w:sz w:val="18"/>
                <w:szCs w:val="18"/>
              </w:rPr>
              <w:t>С учетом уточнений</w:t>
            </w:r>
          </w:p>
        </w:tc>
      </w:tr>
      <w:tr w:rsidR="00A934E5" w:rsidRPr="00A934E5" w:rsidTr="001A3FE7">
        <w:trPr>
          <w:trHeight w:val="282"/>
          <w:tblHeader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A934E5" w:rsidRPr="00A934E5" w:rsidTr="001A3FE7">
        <w:trPr>
          <w:trHeight w:val="456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34E5" w:rsidRPr="00A934E5" w:rsidRDefault="00A934E5" w:rsidP="00A934E5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4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4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934E5" w:rsidRPr="00A934E5" w:rsidTr="001A3FE7">
        <w:trPr>
          <w:trHeight w:val="450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34E5" w:rsidRPr="00A934E5" w:rsidRDefault="00A934E5" w:rsidP="00A934E5">
            <w:pPr>
              <w:widowControl w:val="0"/>
              <w:rPr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ЗАКАЗЧИК: КОМИТЕТ ПО СТРОИТЕЛЬСТВУ</w:t>
            </w:r>
          </w:p>
        </w:tc>
      </w:tr>
      <w:tr w:rsidR="00A934E5" w:rsidRPr="00A934E5" w:rsidTr="001A3FE7">
        <w:trPr>
          <w:trHeight w:val="315"/>
        </w:trPr>
        <w:tc>
          <w:tcPr>
            <w:tcW w:w="1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34E5" w:rsidRPr="00A934E5" w:rsidRDefault="00A934E5" w:rsidP="00A934E5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ИТОГО ПО ЗАКАЗЧИКУ: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34E5" w:rsidRPr="00A934E5" w:rsidRDefault="00A934E5" w:rsidP="00A934E5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pct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43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4" w:type="pct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934E5" w:rsidRPr="00A934E5" w:rsidTr="001A3FE7">
        <w:trPr>
          <w:trHeight w:val="315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spacing w:line="200" w:lineRule="exact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ОТРАСЛЬ: ОБЩЕЕ ОБРАЗОВАНИЕ</w:t>
            </w:r>
          </w:p>
        </w:tc>
      </w:tr>
      <w:tr w:rsidR="00A934E5" w:rsidRPr="00A934E5" w:rsidTr="001A3FE7">
        <w:trPr>
          <w:trHeight w:val="315"/>
        </w:trPr>
        <w:tc>
          <w:tcPr>
            <w:tcW w:w="110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34E5" w:rsidRPr="00A934E5" w:rsidRDefault="00A934E5" w:rsidP="00A934E5">
            <w:pPr>
              <w:widowControl w:val="0"/>
              <w:spacing w:line="200" w:lineRule="exact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ИТОГО ПО ОТРАСЛИ: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41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6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934E5" w:rsidRPr="00A934E5" w:rsidTr="001A3FE7">
        <w:trPr>
          <w:trHeight w:val="2197"/>
        </w:trPr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spacing w:line="200" w:lineRule="exact"/>
              <w:rPr>
                <w:sz w:val="18"/>
                <w:szCs w:val="18"/>
              </w:rPr>
            </w:pPr>
            <w:r w:rsidRPr="00A934E5">
              <w:rPr>
                <w:sz w:val="18"/>
                <w:szCs w:val="18"/>
              </w:rPr>
              <w:t xml:space="preserve">СТРОИТЕЛЬСТВО ЗДАНИЯ </w:t>
            </w:r>
          </w:p>
          <w:p w:rsidR="00A934E5" w:rsidRPr="00A934E5" w:rsidRDefault="00A934E5" w:rsidP="00A934E5">
            <w:pPr>
              <w:widowControl w:val="0"/>
              <w:spacing w:line="200" w:lineRule="exact"/>
              <w:rPr>
                <w:sz w:val="18"/>
                <w:szCs w:val="18"/>
              </w:rPr>
            </w:pPr>
            <w:r w:rsidRPr="00A934E5">
              <w:rPr>
                <w:sz w:val="18"/>
                <w:szCs w:val="18"/>
              </w:rPr>
              <w:t xml:space="preserve">ГБОУ ДОПОЛНИТЕЛЬНОГО ОБРАЗОВАНИЯ ДЛЯ ДЕТЕЙ </w:t>
            </w:r>
            <w:r w:rsidRPr="00A934E5">
              <w:rPr>
                <w:sz w:val="18"/>
                <w:szCs w:val="18"/>
              </w:rPr>
              <w:br/>
              <w:t xml:space="preserve">ПО АДРЕСУ: САНКТ-ПЕТЕРБУРГ, ГОРОД ЗЕЛЕНОГОРСК, КОМСОМОЛЬСКАЯ УЛИЦА, УЧАСТОК 1 (СЕВЕРО-ВОСТОЧНЕЕ ДОМА 8, ЛИТЕРА А </w:t>
            </w:r>
            <w:r w:rsidRPr="00A934E5">
              <w:rPr>
                <w:sz w:val="18"/>
                <w:szCs w:val="18"/>
              </w:rPr>
              <w:br/>
              <w:t xml:space="preserve">ПО КОМСОМОЛЬСКОЙ УЛИЦЕ) </w:t>
            </w:r>
            <w:r w:rsidRPr="00A934E5">
              <w:rPr>
                <w:sz w:val="18"/>
                <w:szCs w:val="18"/>
              </w:rPr>
              <w:br/>
              <w:t>(300 МЕСТ), ВКЛЮЧАЯ КОРРЕКТИРОВКУ ПРОЕКТНОЙ ДОКУМЕНТАЦИИ СТАДИИ РД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459 558,2</w:t>
            </w:r>
          </w:p>
        </w:tc>
        <w:tc>
          <w:tcPr>
            <w:tcW w:w="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-49 989,5</w:t>
            </w:r>
          </w:p>
        </w:tc>
        <w:tc>
          <w:tcPr>
            <w:tcW w:w="4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409 568,7</w:t>
            </w:r>
          </w:p>
        </w:tc>
        <w:tc>
          <w:tcPr>
            <w:tcW w:w="4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346 842,1</w:t>
            </w:r>
          </w:p>
        </w:tc>
        <w:tc>
          <w:tcPr>
            <w:tcW w:w="4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49 989,5</w:t>
            </w:r>
          </w:p>
        </w:tc>
        <w:tc>
          <w:tcPr>
            <w:tcW w:w="4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396 831,6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0,0</w:t>
            </w:r>
          </w:p>
        </w:tc>
        <w:tc>
          <w:tcPr>
            <w:tcW w:w="41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0,0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0,0</w:t>
            </w:r>
          </w:p>
        </w:tc>
      </w:tr>
    </w:tbl>
    <w:p w:rsidR="00A934E5" w:rsidRPr="00A934E5" w:rsidRDefault="00A934E5" w:rsidP="00A934E5">
      <w:pPr>
        <w:widowControl w:val="0"/>
        <w:spacing w:line="100" w:lineRule="atLeast"/>
        <w:rPr>
          <w:sz w:val="20"/>
          <w:szCs w:val="20"/>
          <w:lang w:eastAsia="ar-SA"/>
        </w:rPr>
      </w:pPr>
      <w:r w:rsidRPr="00A934E5">
        <w:rPr>
          <w:sz w:val="20"/>
          <w:szCs w:val="20"/>
          <w:lang w:eastAsia="ar-SA"/>
        </w:rPr>
        <w:br w:type="page"/>
      </w:r>
    </w:p>
    <w:tbl>
      <w:tblPr>
        <w:tblW w:w="5168" w:type="pct"/>
        <w:tblLayout w:type="fixed"/>
        <w:tblLook w:val="04A0" w:firstRow="1" w:lastRow="0" w:firstColumn="1" w:lastColumn="0" w:noHBand="0" w:noVBand="1"/>
      </w:tblPr>
      <w:tblGrid>
        <w:gridCol w:w="3530"/>
        <w:gridCol w:w="1486"/>
        <w:gridCol w:w="1342"/>
        <w:gridCol w:w="1329"/>
        <w:gridCol w:w="1512"/>
        <w:gridCol w:w="1416"/>
        <w:gridCol w:w="1438"/>
        <w:gridCol w:w="1374"/>
        <w:gridCol w:w="1332"/>
        <w:gridCol w:w="1256"/>
      </w:tblGrid>
      <w:tr w:rsidR="00A934E5" w:rsidRPr="00A934E5" w:rsidTr="001A3FE7">
        <w:trPr>
          <w:trHeight w:val="374"/>
        </w:trPr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A934E5" w:rsidRPr="00A934E5" w:rsidTr="001A3FE7">
        <w:trPr>
          <w:trHeight w:val="1683"/>
        </w:trPr>
        <w:tc>
          <w:tcPr>
            <w:tcW w:w="1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34E5" w:rsidRPr="00A934E5" w:rsidRDefault="00A934E5" w:rsidP="00A934E5">
            <w:pPr>
              <w:widowControl w:val="0"/>
              <w:spacing w:line="200" w:lineRule="exact"/>
              <w:rPr>
                <w:sz w:val="18"/>
                <w:szCs w:val="18"/>
              </w:rPr>
            </w:pPr>
            <w:r w:rsidRPr="00A934E5">
              <w:rPr>
                <w:sz w:val="18"/>
                <w:szCs w:val="18"/>
              </w:rPr>
              <w:t>СТРОИТЕЛЬСТВО НОВОГО ЗДАНИЯ ГОСУДАРСТВЕННОГО БЮДЖЕТНОГО ОБЩЕОБРАЗОВАТЕЛЬНОГО УЧРЕЖДЕНИЯ НА ЗЕМЕЛЬНОМ УЧАСТКЕ ПО АДРЕСУ: Г. КОЛПИНО, ТВЕРСКАЯ УЛ., ДОМ 13, ЛИТЕРА А (550 МЕСТ)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413 654,7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-50 000,0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363 654,7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529 668,4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50 000,0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579 668,4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0,0</w:t>
            </w:r>
          </w:p>
        </w:tc>
      </w:tr>
      <w:tr w:rsidR="00A934E5" w:rsidRPr="00A934E5" w:rsidTr="001A3FE7">
        <w:trPr>
          <w:trHeight w:val="2066"/>
        </w:trPr>
        <w:tc>
          <w:tcPr>
            <w:tcW w:w="1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34E5" w:rsidRPr="00A934E5" w:rsidRDefault="00A934E5" w:rsidP="00A934E5">
            <w:pPr>
              <w:widowControl w:val="0"/>
              <w:spacing w:line="200" w:lineRule="exact"/>
              <w:rPr>
                <w:sz w:val="18"/>
                <w:szCs w:val="18"/>
              </w:rPr>
            </w:pPr>
            <w:r w:rsidRPr="00A934E5">
              <w:rPr>
                <w:sz w:val="18"/>
                <w:szCs w:val="18"/>
              </w:rPr>
              <w:t xml:space="preserve">СТРОИТЕЛЬСТВО НОВОГО ЗДАНИЯ ГОСУДАРСТВЕННОГО БЮДЖЕТНОГО ОБЩЕОБРАЗОВАТЕЛЬНОГО УЧРЕЖДЕНИЯ НА ЗЕМЕЛЬНОМ УЧАСТКЕ ПО АДРЕСУ: </w:t>
            </w:r>
          </w:p>
          <w:p w:rsidR="00A934E5" w:rsidRPr="00A934E5" w:rsidRDefault="00A934E5" w:rsidP="00A934E5">
            <w:pPr>
              <w:widowControl w:val="0"/>
              <w:spacing w:line="200" w:lineRule="exact"/>
              <w:rPr>
                <w:sz w:val="18"/>
                <w:szCs w:val="18"/>
              </w:rPr>
            </w:pPr>
            <w:r w:rsidRPr="00A934E5">
              <w:rPr>
                <w:sz w:val="18"/>
                <w:szCs w:val="18"/>
              </w:rPr>
              <w:t xml:space="preserve">УЛ. ОЛЬГИ ФОРШ, ДОМ 9, ЛИТЕРА А </w:t>
            </w:r>
            <w:r w:rsidRPr="00A934E5">
              <w:rPr>
                <w:sz w:val="18"/>
                <w:szCs w:val="18"/>
              </w:rPr>
              <w:br/>
              <w:t>(550 МЕСТ), ВКЛЮЧАЯ РАЗРАБОТКУ ПРОЕКТНОЙ ДОКУМЕНТАЦИИ СТАДИИ РД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106 779,1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308 265,6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415 044,7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493 210,3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-381 373,5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111 836,8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0,0</w:t>
            </w:r>
          </w:p>
        </w:tc>
      </w:tr>
      <w:tr w:rsidR="00A934E5" w:rsidRPr="00A934E5" w:rsidTr="001A3FE7">
        <w:trPr>
          <w:trHeight w:val="1444"/>
        </w:trPr>
        <w:tc>
          <w:tcPr>
            <w:tcW w:w="1102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A934E5" w:rsidRPr="00A934E5" w:rsidRDefault="00A934E5" w:rsidP="00A934E5">
            <w:pPr>
              <w:widowControl w:val="0"/>
              <w:spacing w:line="200" w:lineRule="exact"/>
              <w:rPr>
                <w:sz w:val="18"/>
                <w:szCs w:val="18"/>
              </w:rPr>
            </w:pPr>
            <w:r w:rsidRPr="00A934E5">
              <w:rPr>
                <w:sz w:val="18"/>
                <w:szCs w:val="18"/>
              </w:rPr>
              <w:t xml:space="preserve">СТРОИТЕЛЬСТВО ЗДАНИЯ ОБЩЕГО СРЕДНЕГО ОБРАЗОВАНИЯ </w:t>
            </w:r>
            <w:r w:rsidRPr="00A934E5">
              <w:rPr>
                <w:sz w:val="18"/>
                <w:szCs w:val="18"/>
              </w:rPr>
              <w:br/>
              <w:t xml:space="preserve">НА 1100 МЕСТ ПО АДРЕСУ: </w:t>
            </w:r>
            <w:r w:rsidRPr="00A934E5">
              <w:rPr>
                <w:sz w:val="18"/>
                <w:szCs w:val="18"/>
              </w:rPr>
              <w:br/>
              <w:t xml:space="preserve">САНКТ-ПЕТЕРБУРГ, </w:t>
            </w:r>
          </w:p>
          <w:p w:rsidR="00A934E5" w:rsidRPr="00A934E5" w:rsidRDefault="00A934E5" w:rsidP="00A934E5">
            <w:pPr>
              <w:widowControl w:val="0"/>
              <w:spacing w:line="200" w:lineRule="exact"/>
              <w:rPr>
                <w:sz w:val="18"/>
                <w:szCs w:val="18"/>
              </w:rPr>
            </w:pPr>
            <w:r w:rsidRPr="00A934E5">
              <w:rPr>
                <w:sz w:val="18"/>
                <w:szCs w:val="18"/>
              </w:rPr>
              <w:t>ПЕТРОВСКИЙ ПРОСПЕКТ, УЧ. 33, ВКЛЮЧАЯ РАЗРАБОТКУ ПРОЕКТНОЙ ДОКУМЕНТАЦИИ СТАДИИ РД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1 264 357,8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-50 000,0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1 214 357,8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1 440 135,9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50 000,0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1 490 135,9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0,0</w:t>
            </w:r>
          </w:p>
        </w:tc>
      </w:tr>
      <w:tr w:rsidR="00A934E5" w:rsidRPr="00A934E5" w:rsidTr="001A3FE7">
        <w:trPr>
          <w:trHeight w:val="1536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spacing w:line="200" w:lineRule="exact"/>
              <w:rPr>
                <w:sz w:val="18"/>
                <w:szCs w:val="18"/>
              </w:rPr>
            </w:pPr>
            <w:r w:rsidRPr="00A934E5">
              <w:rPr>
                <w:sz w:val="18"/>
                <w:szCs w:val="18"/>
              </w:rPr>
              <w:t>СТРОИТЕЛЬСТВО ЗДАНИЯ ОБЩЕОБРАЗОВАТЕЛЬНОЙ ШКОЛЫ ПО АДРЕСУ: Г. САНКТ-ПЕТЕРБУРГ, ДАЛЬНЕВОСТОЧНЫЙ ПРОСПЕКТ, УЧАСТОК 67 (СЕВЕРО-ВОСТОЧНЕЕ ПЕРЕСЕЧЕНИЯ С УЛИЦЕЙ ЕРЕМЕЕВА) (825 МЕСТ)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1 055 827,2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-50 000,0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1 005 827,2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734 796,2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53 248,1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788 044,3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0,0</w:t>
            </w:r>
          </w:p>
        </w:tc>
      </w:tr>
      <w:tr w:rsidR="00A934E5" w:rsidRPr="00A934E5" w:rsidTr="001A3FE7">
        <w:trPr>
          <w:trHeight w:val="1131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spacing w:line="200" w:lineRule="exact"/>
              <w:rPr>
                <w:sz w:val="18"/>
                <w:szCs w:val="18"/>
              </w:rPr>
            </w:pPr>
            <w:r w:rsidRPr="00A934E5">
              <w:rPr>
                <w:sz w:val="18"/>
                <w:szCs w:val="18"/>
              </w:rPr>
              <w:t>СТРОИТЕЛЬСТВО ЗДАНИЯ ОБЩЕОБРАЗОВАТЕЛЬНОЙ ШКОЛЫ ПО АДРЕСУ: САНКТ-ПЕТЕРБУРГ, ПОСЕЛОК ШУШАРЫ, ПУЛКОВСКОЕ ШОССЕ, УЧАСТОК 438 (550 МЕСТ)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507 046,4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-50 000,0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457 046,4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827 957,3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50 000,0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877 957,3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0,0</w:t>
            </w:r>
          </w:p>
        </w:tc>
      </w:tr>
    </w:tbl>
    <w:p w:rsidR="00A934E5" w:rsidRPr="00A934E5" w:rsidRDefault="00A934E5" w:rsidP="00A934E5">
      <w:pPr>
        <w:widowControl w:val="0"/>
        <w:spacing w:line="100" w:lineRule="atLeast"/>
        <w:rPr>
          <w:sz w:val="20"/>
          <w:szCs w:val="20"/>
          <w:lang w:eastAsia="ar-SA"/>
        </w:rPr>
      </w:pPr>
      <w:r w:rsidRPr="00A934E5">
        <w:rPr>
          <w:sz w:val="20"/>
          <w:szCs w:val="20"/>
          <w:lang w:eastAsia="ar-SA"/>
        </w:rPr>
        <w:br w:type="page"/>
      </w:r>
    </w:p>
    <w:tbl>
      <w:tblPr>
        <w:tblW w:w="5168" w:type="pct"/>
        <w:tblLayout w:type="fixed"/>
        <w:tblLook w:val="04A0" w:firstRow="1" w:lastRow="0" w:firstColumn="1" w:lastColumn="0" w:noHBand="0" w:noVBand="1"/>
      </w:tblPr>
      <w:tblGrid>
        <w:gridCol w:w="3530"/>
        <w:gridCol w:w="1486"/>
        <w:gridCol w:w="1342"/>
        <w:gridCol w:w="1329"/>
        <w:gridCol w:w="1512"/>
        <w:gridCol w:w="1416"/>
        <w:gridCol w:w="1438"/>
        <w:gridCol w:w="1374"/>
        <w:gridCol w:w="1332"/>
        <w:gridCol w:w="1256"/>
      </w:tblGrid>
      <w:tr w:rsidR="00A934E5" w:rsidRPr="00A934E5" w:rsidTr="001A3FE7">
        <w:trPr>
          <w:trHeight w:val="359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A934E5" w:rsidRPr="00A934E5" w:rsidTr="001A3FE7">
        <w:trPr>
          <w:trHeight w:val="3012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34E5" w:rsidRPr="00A934E5" w:rsidRDefault="00A934E5" w:rsidP="00A934E5">
            <w:pPr>
              <w:widowControl w:val="0"/>
              <w:spacing w:line="200" w:lineRule="exact"/>
              <w:rPr>
                <w:sz w:val="18"/>
                <w:szCs w:val="18"/>
              </w:rPr>
            </w:pPr>
            <w:r w:rsidRPr="00A934E5">
              <w:rPr>
                <w:sz w:val="18"/>
                <w:szCs w:val="18"/>
              </w:rPr>
              <w:t xml:space="preserve">СТРОИТЕЛЬСТВО ЗДАНИЯ ОБЩЕОБРАЗОВАТЕЛЬНОЙ ШКОЛЫ </w:t>
            </w:r>
            <w:r w:rsidRPr="00A934E5">
              <w:rPr>
                <w:sz w:val="18"/>
                <w:szCs w:val="18"/>
              </w:rPr>
              <w:br/>
              <w:t xml:space="preserve">НА 1000 МЕСТ ПО АДРЕСУ: </w:t>
            </w:r>
            <w:r w:rsidRPr="00A934E5">
              <w:rPr>
                <w:sz w:val="18"/>
                <w:szCs w:val="18"/>
              </w:rPr>
              <w:br/>
              <w:t>САНКТ-ПЕТЕРБУРГ, МУНИЦИПАЛЬНЫЙ ОКРУГ ПОЛЮСТРОВО МУРИНСКАЯ ДОРОГА, УЧАСТОК 10 (ТЕРРИТОРИЯ, ОГРАНИЧЕННАЯ ПРИОЗЕРСКИМ НАПРАВЛЕНИЕМ Ж.Д., АДМИНИСТРАТИВНОЙ ГРАНИЦЕЙ САНКТ-ПЕТЕРБУРГА, БЕРЕГОВОЙ ЛИНИЕЙ МУРИНСКОГО РУЧЬЯ, В КРАСНОГВАРДЕЙСКОМ РАЙОНЕ; ФЗУ № 35) (1000 МЕСТ)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1 001 000,0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3 154,2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1 004 154,2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916 712,6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0,0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916 712,6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0,0</w:t>
            </w:r>
          </w:p>
        </w:tc>
      </w:tr>
      <w:tr w:rsidR="00A934E5" w:rsidRPr="00A934E5" w:rsidTr="001A3FE7">
        <w:trPr>
          <w:trHeight w:val="1413"/>
        </w:trPr>
        <w:tc>
          <w:tcPr>
            <w:tcW w:w="11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spacing w:line="200" w:lineRule="exact"/>
              <w:rPr>
                <w:sz w:val="18"/>
                <w:szCs w:val="18"/>
              </w:rPr>
            </w:pPr>
            <w:r w:rsidRPr="00A934E5">
              <w:rPr>
                <w:sz w:val="18"/>
                <w:szCs w:val="18"/>
              </w:rPr>
              <w:t xml:space="preserve">СТРОИТЕЛЬСТВО ЗДАНИЯ ОБЩЕОБРАЗОВАТЕЛЬНОЙ ШКОЛЫ ПО АДРЕСУ: Г. САНКТ-ПЕТЕРБУРГ, ПОСЕЛОК СТРЕЛЬНА, </w:t>
            </w:r>
          </w:p>
          <w:p w:rsidR="00A934E5" w:rsidRPr="00A934E5" w:rsidRDefault="00A934E5" w:rsidP="00A934E5">
            <w:pPr>
              <w:widowControl w:val="0"/>
              <w:spacing w:line="200" w:lineRule="exact"/>
              <w:rPr>
                <w:sz w:val="18"/>
                <w:szCs w:val="18"/>
              </w:rPr>
            </w:pPr>
            <w:r w:rsidRPr="00A934E5">
              <w:rPr>
                <w:sz w:val="18"/>
                <w:szCs w:val="18"/>
              </w:rPr>
              <w:t xml:space="preserve">САНКТ-ПЕТЕРБУРГСКОЕ ШОССЕ, </w:t>
            </w:r>
          </w:p>
          <w:p w:rsidR="00A934E5" w:rsidRPr="00A934E5" w:rsidRDefault="00A934E5" w:rsidP="00A934E5">
            <w:pPr>
              <w:widowControl w:val="0"/>
              <w:spacing w:line="200" w:lineRule="exact"/>
              <w:rPr>
                <w:sz w:val="18"/>
                <w:szCs w:val="18"/>
              </w:rPr>
            </w:pPr>
            <w:r w:rsidRPr="00A934E5">
              <w:rPr>
                <w:sz w:val="18"/>
                <w:szCs w:val="18"/>
              </w:rPr>
              <w:t>Д. 102А, ЛИТЕРА А (550 МЕСТ)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21 967,3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-9 367,4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12 599,9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678 127,1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0,0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678 127,1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970 977,5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9 367,4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980 344,9</w:t>
            </w:r>
          </w:p>
        </w:tc>
      </w:tr>
      <w:tr w:rsidR="00A934E5" w:rsidRPr="00A934E5" w:rsidTr="001A3FE7">
        <w:trPr>
          <w:trHeight w:val="1688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spacing w:line="200" w:lineRule="exact"/>
              <w:rPr>
                <w:sz w:val="18"/>
                <w:szCs w:val="18"/>
              </w:rPr>
            </w:pPr>
            <w:r w:rsidRPr="00A934E5">
              <w:rPr>
                <w:sz w:val="18"/>
                <w:szCs w:val="18"/>
              </w:rPr>
              <w:t xml:space="preserve">СТРОИТЕЛЬСТВО ЗДАНИЯ ОБЩЕОБРАЗОВАТЕЛЬНОЙ ШКОЛЫ НА ТЕРРИТОРИИ, ОГРАНИЧЕННОЙ ПР. МАРШАЛА БЛЮХЕРА, ПРОЕКТИРУЕМОЙ УЛ., ПОЛЮСТРОВСКИМ ПР., ПРОЕКТИРУЕМОЙ УЛ., ФЗУ 7) </w:t>
            </w:r>
            <w:r w:rsidRPr="00A934E5">
              <w:rPr>
                <w:sz w:val="18"/>
                <w:szCs w:val="18"/>
              </w:rPr>
              <w:br/>
              <w:t>(1375 МЕСТ)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131 632,6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-52 062,9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79 569,7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941 657,3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128 135,9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1 069 793,2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2 383 163,3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-51 364,6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2 331 798,7</w:t>
            </w:r>
          </w:p>
        </w:tc>
      </w:tr>
      <w:tr w:rsidR="00A934E5" w:rsidRPr="00A934E5" w:rsidTr="001A3FE7">
        <w:trPr>
          <w:trHeight w:val="2692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spacing w:line="200" w:lineRule="exact"/>
              <w:rPr>
                <w:sz w:val="18"/>
                <w:szCs w:val="18"/>
              </w:rPr>
            </w:pPr>
            <w:r w:rsidRPr="00A934E5">
              <w:rPr>
                <w:sz w:val="18"/>
                <w:szCs w:val="18"/>
              </w:rPr>
              <w:t xml:space="preserve">СТРОИТЕЛЬСТВО И РЕКОНСТРУКЦИЯ ОБЪЕКТОВ ГОСУДАРСТВЕННОЙ СОБСТВЕННОСТИ </w:t>
            </w:r>
          </w:p>
          <w:p w:rsidR="00A934E5" w:rsidRPr="00A934E5" w:rsidRDefault="00A934E5" w:rsidP="00A934E5">
            <w:pPr>
              <w:widowControl w:val="0"/>
              <w:spacing w:line="200" w:lineRule="exact"/>
              <w:rPr>
                <w:sz w:val="18"/>
                <w:szCs w:val="18"/>
              </w:rPr>
            </w:pPr>
            <w:r w:rsidRPr="00A934E5">
              <w:rPr>
                <w:sz w:val="18"/>
                <w:szCs w:val="18"/>
              </w:rPr>
              <w:t xml:space="preserve">САНКТ-ПЕТЕРБУРГА ПО АДРЕСУ: ЛЕНИНГРАДСКАЯ ОБЛАСТЬ, ВЫБОРГСКИЙ РАЙОН, МУНИЦИПАЛЬНОЕ ОБРАЗОВАНИЕ «ПРИМОРСКОЕ ГОРОДСКОЕ ПОСЕЛЕНИЕ», ПОС. ЗЕРКАЛЬНЫЙ </w:t>
            </w:r>
          </w:p>
          <w:p w:rsidR="00A934E5" w:rsidRPr="00A934E5" w:rsidRDefault="00A934E5" w:rsidP="00A934E5">
            <w:pPr>
              <w:widowControl w:val="0"/>
              <w:spacing w:line="200" w:lineRule="exact"/>
              <w:rPr>
                <w:sz w:val="18"/>
                <w:szCs w:val="18"/>
              </w:rPr>
            </w:pPr>
            <w:r w:rsidRPr="00A934E5">
              <w:rPr>
                <w:sz w:val="18"/>
                <w:szCs w:val="18"/>
              </w:rPr>
              <w:t>(2 ЭТАП), ВКЛЮЧАЯ КОРРЕКТИРОВКУ ПРОЕКТНОЙ ДОКУМЕНТАЦИИ СТАДИИ РД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0,1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0,1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412 649,0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0,0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412 649,0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445 969,0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41 997,2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487 966,2</w:t>
            </w:r>
          </w:p>
        </w:tc>
      </w:tr>
    </w:tbl>
    <w:p w:rsidR="00A934E5" w:rsidRPr="00A934E5" w:rsidRDefault="00A934E5" w:rsidP="00A934E5">
      <w:pPr>
        <w:widowControl w:val="0"/>
        <w:spacing w:line="100" w:lineRule="atLeast"/>
        <w:rPr>
          <w:sz w:val="20"/>
          <w:szCs w:val="20"/>
          <w:lang w:eastAsia="ar-SA"/>
        </w:rPr>
      </w:pPr>
      <w:r w:rsidRPr="00A934E5">
        <w:rPr>
          <w:sz w:val="20"/>
          <w:szCs w:val="20"/>
          <w:lang w:eastAsia="ar-SA"/>
        </w:rPr>
        <w:br w:type="page"/>
      </w:r>
    </w:p>
    <w:tbl>
      <w:tblPr>
        <w:tblW w:w="5168" w:type="pct"/>
        <w:tblLayout w:type="fixed"/>
        <w:tblLook w:val="04A0" w:firstRow="1" w:lastRow="0" w:firstColumn="1" w:lastColumn="0" w:noHBand="0" w:noVBand="1"/>
      </w:tblPr>
      <w:tblGrid>
        <w:gridCol w:w="3530"/>
        <w:gridCol w:w="1486"/>
        <w:gridCol w:w="1329"/>
        <w:gridCol w:w="1342"/>
        <w:gridCol w:w="1512"/>
        <w:gridCol w:w="1416"/>
        <w:gridCol w:w="1438"/>
        <w:gridCol w:w="1374"/>
        <w:gridCol w:w="1332"/>
        <w:gridCol w:w="1256"/>
      </w:tblGrid>
      <w:tr w:rsidR="00A934E5" w:rsidRPr="00A934E5" w:rsidTr="001A3FE7">
        <w:trPr>
          <w:trHeight w:val="359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A934E5" w:rsidRPr="00A934E5" w:rsidTr="001A3FE7">
        <w:trPr>
          <w:trHeight w:val="384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34E5" w:rsidRPr="00A934E5" w:rsidRDefault="00A934E5" w:rsidP="00A934E5">
            <w:pPr>
              <w:widowControl w:val="0"/>
              <w:spacing w:line="200" w:lineRule="exact"/>
              <w:rPr>
                <w:b/>
                <w:bCs/>
                <w:sz w:val="20"/>
                <w:szCs w:val="20"/>
              </w:rPr>
            </w:pPr>
            <w:r w:rsidRPr="00A934E5">
              <w:rPr>
                <w:sz w:val="20"/>
                <w:szCs w:val="20"/>
                <w:lang w:eastAsia="ar-SA"/>
              </w:rPr>
              <w:br w:type="page"/>
            </w:r>
            <w:r w:rsidRPr="00A934E5">
              <w:rPr>
                <w:b/>
                <w:bCs/>
                <w:sz w:val="20"/>
                <w:szCs w:val="20"/>
              </w:rPr>
              <w:t>ОТРАСЛЬ: ЗДРАВООХРАНЕНИЕ</w:t>
            </w:r>
          </w:p>
        </w:tc>
      </w:tr>
      <w:tr w:rsidR="00A934E5" w:rsidRPr="00A934E5" w:rsidTr="001A3FE7">
        <w:trPr>
          <w:trHeight w:val="311"/>
        </w:trPr>
        <w:tc>
          <w:tcPr>
            <w:tcW w:w="11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34E5" w:rsidRPr="00A934E5" w:rsidRDefault="00A934E5" w:rsidP="00A934E5">
            <w:pPr>
              <w:widowControl w:val="0"/>
              <w:spacing w:line="200" w:lineRule="exact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ИТОГО ПО ОТРАСЛИ: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-15 000,0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15 000,0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934E5" w:rsidRPr="00A934E5" w:rsidTr="001A3FE7">
        <w:trPr>
          <w:trHeight w:val="1845"/>
        </w:trPr>
        <w:tc>
          <w:tcPr>
            <w:tcW w:w="1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34E5" w:rsidRPr="00A934E5" w:rsidRDefault="00A934E5" w:rsidP="00A934E5">
            <w:pPr>
              <w:widowControl w:val="0"/>
              <w:spacing w:line="200" w:lineRule="exact"/>
              <w:rPr>
                <w:sz w:val="18"/>
                <w:szCs w:val="18"/>
              </w:rPr>
            </w:pPr>
            <w:r w:rsidRPr="00A934E5">
              <w:rPr>
                <w:sz w:val="18"/>
                <w:szCs w:val="18"/>
              </w:rPr>
              <w:t xml:space="preserve">СТРОИТЕЛЬСТВО ЗДАНИЯ ОТДЕЛЕНИЯ СКОРОЙ МЕДИЦИНСКОЙ ПОМОЩИ  </w:t>
            </w:r>
            <w:r w:rsidRPr="00A934E5">
              <w:rPr>
                <w:sz w:val="18"/>
                <w:szCs w:val="18"/>
              </w:rPr>
              <w:br/>
              <w:t xml:space="preserve">НА 20 БРИГАД ДЛЯ СПБ ГБУЗ «ГОРОДСКАЯ ПОЛИКЛИНИКА № 8» </w:t>
            </w:r>
            <w:r w:rsidRPr="00A934E5">
              <w:rPr>
                <w:sz w:val="18"/>
                <w:szCs w:val="18"/>
              </w:rPr>
              <w:br/>
              <w:t xml:space="preserve">ПО АДРЕСУ: УЛ. КРЫЛЕНКО, УЧАСТОК 1 (СЕВЕРО-ВОСТОЧНЕЕ ДОМА 45, КОРП. 1, ЛИТЕРА А </w:t>
            </w:r>
            <w:r w:rsidRPr="00A934E5">
              <w:rPr>
                <w:sz w:val="18"/>
                <w:szCs w:val="18"/>
              </w:rPr>
              <w:br/>
              <w:t>ПО УЛ. КРЫЛЕНКО)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387 305,6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24 497,0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411 802,6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650,7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0,0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650,7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0,0</w:t>
            </w:r>
          </w:p>
        </w:tc>
      </w:tr>
      <w:tr w:rsidR="00A934E5" w:rsidRPr="00A934E5" w:rsidTr="001A3FE7">
        <w:trPr>
          <w:trHeight w:val="2061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spacing w:line="200" w:lineRule="exact"/>
              <w:rPr>
                <w:sz w:val="18"/>
                <w:szCs w:val="18"/>
              </w:rPr>
            </w:pPr>
            <w:r w:rsidRPr="00A934E5">
              <w:rPr>
                <w:sz w:val="18"/>
                <w:szCs w:val="18"/>
              </w:rPr>
              <w:t>СТРОИТЕЛЬСТВО ЗДАНИЙ ДЕТСКОГО ТУБЕРКУЛЕЗНОГО САНАТОРИЯ НА 300 МЕСТ НА БАЗЕ СПБ ГУЗ «ДЕТСКИЙ ТУБЕРКУЛЕЗНЫЙ САНАТОРИЙ «ЖЕМЧУЖИНА» ПО АДРЕСУ: САНКТ-ПЕТЕРБУРГ, ПОС. УШКОВО, УЛИЦА ПЛЯЖЕВАЯ, ДОМ 10 (УЛИЦА ПЛЯЖЕВАЯ, ДОМ 10, ЛИТЕРА Е)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417 384,3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-80 034,3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337 350,0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573 954,4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91 973,2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665 927,6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0,0</w:t>
            </w:r>
          </w:p>
        </w:tc>
      </w:tr>
      <w:tr w:rsidR="00A934E5" w:rsidRPr="00A934E5" w:rsidTr="001A3FE7">
        <w:trPr>
          <w:trHeight w:val="1649"/>
        </w:trPr>
        <w:tc>
          <w:tcPr>
            <w:tcW w:w="1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spacing w:line="200" w:lineRule="exact"/>
              <w:rPr>
                <w:sz w:val="18"/>
                <w:szCs w:val="18"/>
              </w:rPr>
            </w:pPr>
            <w:r w:rsidRPr="00A934E5">
              <w:rPr>
                <w:sz w:val="18"/>
                <w:szCs w:val="18"/>
              </w:rPr>
              <w:t xml:space="preserve">СТРОИТЕЛЬСТВО ВЫСОКОТЕХНОЛОГИЧЕСКОГО МЕДИЦИНСКОГО КОРПУСА </w:t>
            </w:r>
            <w:r w:rsidRPr="00A934E5">
              <w:rPr>
                <w:sz w:val="18"/>
                <w:szCs w:val="18"/>
              </w:rPr>
              <w:br/>
              <w:t xml:space="preserve">СПБ ГБУЗ «ГОРОДСКАЯ БОЛЬНИЦА №15» ПО АДРЕСУ: </w:t>
            </w:r>
            <w:r w:rsidRPr="00A934E5">
              <w:rPr>
                <w:sz w:val="18"/>
                <w:szCs w:val="18"/>
              </w:rPr>
              <w:br/>
              <w:t xml:space="preserve">САНКТ-ПЕТЕРБУРГ, </w:t>
            </w:r>
            <w:r w:rsidRPr="00A934E5">
              <w:rPr>
                <w:sz w:val="18"/>
                <w:szCs w:val="18"/>
              </w:rPr>
              <w:br/>
              <w:t>АВАНГАРДНАЯ УЛИЦА, ДОМ 4, ЛИТЕРА А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413 614,6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40 537,3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454 151,9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1 500 000,0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-76 973,2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1 423 026,8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3 285 466,0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3 285 466,0</w:t>
            </w:r>
          </w:p>
        </w:tc>
      </w:tr>
      <w:tr w:rsidR="00A934E5" w:rsidRPr="00A934E5" w:rsidTr="001A3FE7">
        <w:trPr>
          <w:trHeight w:val="315"/>
        </w:trPr>
        <w:tc>
          <w:tcPr>
            <w:tcW w:w="5000" w:type="pct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34E5" w:rsidRPr="00A934E5" w:rsidRDefault="00A934E5" w:rsidP="00A934E5">
            <w:pPr>
              <w:widowControl w:val="0"/>
              <w:spacing w:line="200" w:lineRule="exact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ОТРАСЛЬ: ФИЗИЧЕСКАЯ КУЛЬТУРА И СПОРТ</w:t>
            </w:r>
          </w:p>
        </w:tc>
      </w:tr>
      <w:tr w:rsidR="00A934E5" w:rsidRPr="00A934E5" w:rsidTr="001A3FE7">
        <w:trPr>
          <w:trHeight w:val="315"/>
        </w:trPr>
        <w:tc>
          <w:tcPr>
            <w:tcW w:w="110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34E5" w:rsidRPr="00A934E5" w:rsidRDefault="00A934E5" w:rsidP="00A934E5">
            <w:pPr>
              <w:widowControl w:val="0"/>
              <w:spacing w:line="200" w:lineRule="exact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ИТОГО ПО ОТРАСЛИ: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934E5" w:rsidRPr="00A934E5" w:rsidTr="001A3FE7">
        <w:trPr>
          <w:trHeight w:val="2107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34E5" w:rsidRPr="00A934E5" w:rsidRDefault="00A934E5" w:rsidP="00A934E5">
            <w:pPr>
              <w:widowControl w:val="0"/>
              <w:spacing w:line="200" w:lineRule="exact"/>
              <w:rPr>
                <w:sz w:val="18"/>
                <w:szCs w:val="18"/>
              </w:rPr>
            </w:pPr>
            <w:r w:rsidRPr="00A934E5">
              <w:rPr>
                <w:sz w:val="18"/>
                <w:szCs w:val="18"/>
              </w:rPr>
              <w:t xml:space="preserve">СТРОИТЕЛЬСТВО ЗДАНИЯ ЦЕНТРА СПОРТИВНОЙ ПОДГОТОВКИ </w:t>
            </w:r>
            <w:r w:rsidRPr="00A934E5">
              <w:rPr>
                <w:sz w:val="18"/>
                <w:szCs w:val="18"/>
              </w:rPr>
              <w:br/>
              <w:t xml:space="preserve">ПО БАСКЕТБОЛУ (СПЕЦИАЛИЗИРОВАННОГО СПОРТИВНОГО ОБЪЕКТА </w:t>
            </w:r>
            <w:r w:rsidRPr="00A934E5">
              <w:rPr>
                <w:sz w:val="18"/>
                <w:szCs w:val="18"/>
              </w:rPr>
              <w:br/>
              <w:t xml:space="preserve">ДЛЯ ПОДГОТОВКИ СПОРТСМЕНОВ </w:t>
            </w:r>
            <w:r w:rsidRPr="00A934E5">
              <w:rPr>
                <w:sz w:val="18"/>
                <w:szCs w:val="18"/>
              </w:rPr>
              <w:br/>
              <w:t xml:space="preserve">ПО БАСКЕТБОЛУ) ПО АДРЕСУ: </w:t>
            </w:r>
            <w:r w:rsidRPr="00A934E5">
              <w:rPr>
                <w:sz w:val="18"/>
                <w:szCs w:val="18"/>
              </w:rPr>
              <w:br/>
              <w:t>ЗАГРЕБСКИЙ БУЛЬВАР, УЧАСТОК 1 (СЕВЕРО-ЗАПАДНЕЕ ДОМА 89, ЛИТЕРА А ПО БУХАРЕСТСКОЙ УЛ.)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429 343,2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-46 319,0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383 024,2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2 769,4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0,0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2 769,4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0,0</w:t>
            </w:r>
          </w:p>
        </w:tc>
      </w:tr>
    </w:tbl>
    <w:p w:rsidR="00A934E5" w:rsidRPr="00A934E5" w:rsidRDefault="00A934E5" w:rsidP="00A934E5">
      <w:pPr>
        <w:widowControl w:val="0"/>
        <w:spacing w:line="100" w:lineRule="atLeast"/>
        <w:rPr>
          <w:sz w:val="20"/>
          <w:szCs w:val="20"/>
          <w:lang w:eastAsia="ar-SA"/>
        </w:rPr>
      </w:pPr>
      <w:r w:rsidRPr="00A934E5">
        <w:rPr>
          <w:sz w:val="20"/>
          <w:szCs w:val="20"/>
          <w:lang w:eastAsia="ar-SA"/>
        </w:rPr>
        <w:br w:type="page"/>
      </w:r>
    </w:p>
    <w:tbl>
      <w:tblPr>
        <w:tblW w:w="5168" w:type="pct"/>
        <w:tblLayout w:type="fixed"/>
        <w:tblLook w:val="04A0" w:firstRow="1" w:lastRow="0" w:firstColumn="1" w:lastColumn="0" w:noHBand="0" w:noVBand="1"/>
      </w:tblPr>
      <w:tblGrid>
        <w:gridCol w:w="3530"/>
        <w:gridCol w:w="1486"/>
        <w:gridCol w:w="1329"/>
        <w:gridCol w:w="1342"/>
        <w:gridCol w:w="1512"/>
        <w:gridCol w:w="1416"/>
        <w:gridCol w:w="1438"/>
        <w:gridCol w:w="1374"/>
        <w:gridCol w:w="1332"/>
        <w:gridCol w:w="1256"/>
      </w:tblGrid>
      <w:tr w:rsidR="00A934E5" w:rsidRPr="00A934E5" w:rsidTr="001A3FE7">
        <w:trPr>
          <w:trHeight w:val="359"/>
        </w:trPr>
        <w:tc>
          <w:tcPr>
            <w:tcW w:w="11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A934E5" w:rsidRPr="00A934E5" w:rsidTr="001A3FE7">
        <w:trPr>
          <w:trHeight w:val="1198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spacing w:line="200" w:lineRule="exact"/>
              <w:rPr>
                <w:sz w:val="18"/>
                <w:szCs w:val="18"/>
              </w:rPr>
            </w:pPr>
            <w:r w:rsidRPr="00A934E5">
              <w:rPr>
                <w:sz w:val="18"/>
                <w:szCs w:val="18"/>
              </w:rPr>
              <w:t xml:space="preserve">СТРОИТЕЛЬСТВО КРЫТОГО КАТКА С ИСКУССТВЕННЫМ ЛЬДОМ </w:t>
            </w:r>
          </w:p>
          <w:p w:rsidR="00A934E5" w:rsidRPr="00A934E5" w:rsidRDefault="00A934E5" w:rsidP="00A934E5">
            <w:pPr>
              <w:widowControl w:val="0"/>
              <w:spacing w:line="200" w:lineRule="exact"/>
              <w:rPr>
                <w:sz w:val="18"/>
                <w:szCs w:val="18"/>
              </w:rPr>
            </w:pPr>
            <w:r w:rsidRPr="00A934E5">
              <w:rPr>
                <w:sz w:val="18"/>
                <w:szCs w:val="18"/>
              </w:rPr>
              <w:t>ПО АДРЕСУ: УЛ. ФАВОРСКОГО, УЧАСТОК 1 (ЗАПАДНЕЕ ПЕРЕСЕЧЕНИЯ С ГЖАТСКОЙ УЛ.)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699 721,4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56 521,6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756 243,0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3 299,3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0,0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3 299,3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0,0</w:t>
            </w:r>
          </w:p>
        </w:tc>
      </w:tr>
      <w:tr w:rsidR="00A934E5" w:rsidRPr="00A934E5" w:rsidTr="001A3FE7">
        <w:trPr>
          <w:trHeight w:val="1198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spacing w:line="200" w:lineRule="exact"/>
              <w:rPr>
                <w:sz w:val="18"/>
                <w:szCs w:val="18"/>
              </w:rPr>
            </w:pPr>
            <w:r w:rsidRPr="00A934E5">
              <w:rPr>
                <w:sz w:val="18"/>
                <w:szCs w:val="18"/>
              </w:rPr>
              <w:t xml:space="preserve">СТРОИТЕЛЬСТВО ЗДАНИЯ КРЫТОГО КАТКА </w:t>
            </w:r>
          </w:p>
          <w:p w:rsidR="00A934E5" w:rsidRPr="00A934E5" w:rsidRDefault="00A934E5" w:rsidP="00A934E5">
            <w:pPr>
              <w:widowControl w:val="0"/>
              <w:spacing w:line="200" w:lineRule="exact"/>
              <w:rPr>
                <w:sz w:val="18"/>
                <w:szCs w:val="18"/>
              </w:rPr>
            </w:pPr>
            <w:r w:rsidRPr="00A934E5">
              <w:rPr>
                <w:sz w:val="18"/>
                <w:szCs w:val="18"/>
              </w:rPr>
              <w:t xml:space="preserve">С ИСКУССТВЕННЫМ ЛЬДОМ </w:t>
            </w:r>
          </w:p>
          <w:p w:rsidR="00A934E5" w:rsidRPr="00A934E5" w:rsidRDefault="00A934E5" w:rsidP="00A934E5">
            <w:pPr>
              <w:widowControl w:val="0"/>
              <w:spacing w:line="200" w:lineRule="exact"/>
              <w:rPr>
                <w:sz w:val="18"/>
                <w:szCs w:val="18"/>
              </w:rPr>
            </w:pPr>
            <w:r w:rsidRPr="00A934E5">
              <w:rPr>
                <w:sz w:val="18"/>
                <w:szCs w:val="18"/>
              </w:rPr>
              <w:t xml:space="preserve">ПО АДРЕСУ: СРЕДНИЙ ПР. В.О., </w:t>
            </w:r>
          </w:p>
          <w:p w:rsidR="00A934E5" w:rsidRPr="00A934E5" w:rsidRDefault="00A934E5" w:rsidP="00A934E5">
            <w:pPr>
              <w:widowControl w:val="0"/>
              <w:spacing w:line="200" w:lineRule="exact"/>
              <w:rPr>
                <w:sz w:val="18"/>
                <w:szCs w:val="18"/>
              </w:rPr>
            </w:pPr>
            <w:r w:rsidRPr="00A934E5">
              <w:rPr>
                <w:sz w:val="18"/>
                <w:szCs w:val="18"/>
              </w:rPr>
              <w:t>Д. 87, КОРП. 2, ЛИТ. 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562 290,4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-10 202,6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552 087,8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9 874,4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0,0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9 874,4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0,0</w:t>
            </w:r>
          </w:p>
        </w:tc>
      </w:tr>
      <w:tr w:rsidR="00A934E5" w:rsidRPr="00A934E5" w:rsidTr="001A3FE7">
        <w:trPr>
          <w:trHeight w:val="278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34E5" w:rsidRPr="00A934E5" w:rsidRDefault="00A934E5" w:rsidP="00A934E5">
            <w:pPr>
              <w:widowControl w:val="0"/>
              <w:spacing w:line="200" w:lineRule="exact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ОТРАСЛЬ: ДРУГИЕ ОБЩЕГОСУДАРСТВЕННЫЕ ВОПРОСЫ</w:t>
            </w:r>
          </w:p>
        </w:tc>
      </w:tr>
      <w:tr w:rsidR="00A934E5" w:rsidRPr="00A934E5" w:rsidTr="001A3FE7">
        <w:trPr>
          <w:trHeight w:val="315"/>
        </w:trPr>
        <w:tc>
          <w:tcPr>
            <w:tcW w:w="11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34E5" w:rsidRPr="00A934E5" w:rsidRDefault="00A934E5" w:rsidP="00A934E5">
            <w:pPr>
              <w:widowControl w:val="0"/>
              <w:spacing w:line="200" w:lineRule="exact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ИТОГО ПО ОТРАСЛИ: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15 000,0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-15 000,0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34E5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934E5" w:rsidRPr="00A934E5" w:rsidTr="001A3FE7">
        <w:trPr>
          <w:trHeight w:val="2045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spacing w:line="200" w:lineRule="exact"/>
              <w:rPr>
                <w:sz w:val="18"/>
                <w:szCs w:val="18"/>
              </w:rPr>
            </w:pPr>
            <w:r w:rsidRPr="00A934E5">
              <w:rPr>
                <w:sz w:val="18"/>
                <w:szCs w:val="18"/>
              </w:rPr>
              <w:t xml:space="preserve">СТРОИТЕЛЬСТВО ЗДАНИЯ СКЛАДА ДЛЯ САНКТ-ПЕТЕРБУРГСКОГО ГОСУДАРСТВЕННОГО КАЗЕННОГО УЧРЕЖДЕНИЯ ЗДРАВООХРАНЕНИЯ ОСОБОГО ТИПА МЕДИЦИНСКИЙ ЦЕНТР МОБИЛИЗАЦИОННЫХ РЕЗЕРВОВ «РЕЗЕРВ» </w:t>
            </w:r>
          </w:p>
          <w:p w:rsidR="00A934E5" w:rsidRPr="00A934E5" w:rsidRDefault="00A934E5" w:rsidP="00A934E5">
            <w:pPr>
              <w:widowControl w:val="0"/>
              <w:spacing w:line="200" w:lineRule="exact"/>
              <w:rPr>
                <w:sz w:val="18"/>
                <w:szCs w:val="18"/>
              </w:rPr>
            </w:pPr>
            <w:r w:rsidRPr="00A934E5">
              <w:rPr>
                <w:sz w:val="18"/>
                <w:szCs w:val="18"/>
              </w:rPr>
              <w:t xml:space="preserve">ПО АДРЕСУ: САНКТ-ПЕТЕРБУРГ, ПОС. ПЕСОЧНЫЙ, </w:t>
            </w:r>
          </w:p>
          <w:p w:rsidR="00A934E5" w:rsidRPr="00A934E5" w:rsidRDefault="00A934E5" w:rsidP="00A934E5">
            <w:pPr>
              <w:widowControl w:val="0"/>
              <w:spacing w:line="200" w:lineRule="exact"/>
              <w:rPr>
                <w:sz w:val="18"/>
                <w:szCs w:val="18"/>
              </w:rPr>
            </w:pPr>
            <w:r w:rsidRPr="00A934E5">
              <w:rPr>
                <w:sz w:val="18"/>
                <w:szCs w:val="18"/>
              </w:rPr>
              <w:t xml:space="preserve">ЛЕНИНГРАДСКАЯ УЛ., Д. 72А, </w:t>
            </w:r>
          </w:p>
          <w:p w:rsidR="00A934E5" w:rsidRPr="00A934E5" w:rsidRDefault="00A934E5" w:rsidP="00A934E5">
            <w:pPr>
              <w:widowControl w:val="0"/>
              <w:spacing w:line="200" w:lineRule="exact"/>
              <w:rPr>
                <w:sz w:val="18"/>
                <w:szCs w:val="18"/>
              </w:rPr>
            </w:pPr>
            <w:r w:rsidRPr="00A934E5">
              <w:rPr>
                <w:sz w:val="18"/>
                <w:szCs w:val="18"/>
              </w:rPr>
              <w:t>ЛИТ. Ж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4 526,4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15 000,0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19 526,4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171 427,9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-15 000,0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156 427,9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34E5" w:rsidRPr="00A934E5" w:rsidRDefault="00A934E5" w:rsidP="00A934E5">
            <w:pPr>
              <w:widowControl w:val="0"/>
              <w:jc w:val="center"/>
              <w:rPr>
                <w:sz w:val="20"/>
                <w:szCs w:val="20"/>
              </w:rPr>
            </w:pPr>
            <w:r w:rsidRPr="00A934E5">
              <w:rPr>
                <w:sz w:val="20"/>
                <w:szCs w:val="20"/>
              </w:rPr>
              <w:t>0,0</w:t>
            </w:r>
          </w:p>
        </w:tc>
      </w:tr>
    </w:tbl>
    <w:p w:rsidR="00A934E5" w:rsidRPr="00A934E5" w:rsidRDefault="00A934E5" w:rsidP="00A934E5">
      <w:pPr>
        <w:widowControl w:val="0"/>
        <w:spacing w:line="100" w:lineRule="atLeast"/>
        <w:rPr>
          <w:sz w:val="18"/>
          <w:szCs w:val="18"/>
          <w:lang w:eastAsia="ar-SA"/>
        </w:rPr>
      </w:pPr>
    </w:p>
    <w:p w:rsidR="00A934E5" w:rsidRDefault="00A934E5" w:rsidP="000634F4">
      <w:pPr>
        <w:tabs>
          <w:tab w:val="left" w:pos="851"/>
          <w:tab w:val="left" w:pos="993"/>
        </w:tabs>
        <w:ind w:left="142" w:right="-143" w:firstLine="425"/>
        <w:jc w:val="both"/>
        <w:rPr>
          <w:rFonts w:eastAsia="Calibri"/>
        </w:rPr>
      </w:pPr>
    </w:p>
    <w:p w:rsidR="00A934E5" w:rsidRDefault="00A934E5" w:rsidP="000634F4">
      <w:pPr>
        <w:tabs>
          <w:tab w:val="left" w:pos="851"/>
          <w:tab w:val="left" w:pos="993"/>
        </w:tabs>
        <w:ind w:left="142" w:right="-143" w:firstLine="425"/>
        <w:jc w:val="both"/>
        <w:rPr>
          <w:rFonts w:eastAsia="Calibri"/>
        </w:rPr>
      </w:pPr>
    </w:p>
    <w:p w:rsidR="00A934E5" w:rsidRDefault="00A934E5" w:rsidP="000634F4">
      <w:pPr>
        <w:tabs>
          <w:tab w:val="left" w:pos="851"/>
          <w:tab w:val="left" w:pos="993"/>
        </w:tabs>
        <w:ind w:left="142" w:right="-143" w:firstLine="425"/>
        <w:jc w:val="both"/>
        <w:rPr>
          <w:rFonts w:eastAsia="Calibri"/>
        </w:rPr>
      </w:pPr>
    </w:p>
    <w:p w:rsidR="00A934E5" w:rsidRPr="00926844" w:rsidRDefault="00A934E5" w:rsidP="000634F4">
      <w:pPr>
        <w:tabs>
          <w:tab w:val="left" w:pos="851"/>
          <w:tab w:val="left" w:pos="993"/>
        </w:tabs>
        <w:ind w:left="142" w:right="-143" w:firstLine="425"/>
        <w:jc w:val="both"/>
        <w:rPr>
          <w:rFonts w:eastAsia="Calibri"/>
        </w:rPr>
      </w:pPr>
    </w:p>
    <w:sectPr w:rsidR="00A934E5" w:rsidRPr="00926844" w:rsidSect="00A934E5">
      <w:pgSz w:w="16838" w:h="11906" w:orient="landscape" w:code="9"/>
      <w:pgMar w:top="851" w:right="709" w:bottom="1134" w:left="85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0D55" w:rsidRDefault="00C20D55">
      <w:r>
        <w:separator/>
      </w:r>
    </w:p>
  </w:endnote>
  <w:endnote w:type="continuationSeparator" w:id="0">
    <w:p w:rsidR="00C20D55" w:rsidRDefault="00C20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0D55" w:rsidRDefault="00C20D55">
      <w:r>
        <w:separator/>
      </w:r>
    </w:p>
  </w:footnote>
  <w:footnote w:type="continuationSeparator" w:id="0">
    <w:p w:rsidR="00C20D55" w:rsidRDefault="00C20D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17FE" w:rsidRDefault="00F117FE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117FE" w:rsidRDefault="00F117F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2867781"/>
      <w:docPartObj>
        <w:docPartGallery w:val="Page Numbers (Top of Page)"/>
        <w:docPartUnique/>
      </w:docPartObj>
    </w:sdtPr>
    <w:sdtEndPr/>
    <w:sdtContent>
      <w:p w:rsidR="00F117FE" w:rsidRDefault="00F117FE">
        <w:pPr>
          <w:pStyle w:val="a3"/>
          <w:jc w:val="center"/>
        </w:pPr>
        <w:r w:rsidRPr="00A9008D">
          <w:fldChar w:fldCharType="begin"/>
        </w:r>
        <w:r w:rsidRPr="00A9008D">
          <w:instrText>PAGE   \* MERGEFORMAT</w:instrText>
        </w:r>
        <w:r w:rsidRPr="00A9008D">
          <w:fldChar w:fldCharType="separate"/>
        </w:r>
        <w:r w:rsidR="00A934E5">
          <w:rPr>
            <w:noProof/>
          </w:rPr>
          <w:t>13</w:t>
        </w:r>
        <w:r w:rsidRPr="00A9008D"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17FE" w:rsidRDefault="00F117FE">
    <w:pPr>
      <w:pStyle w:val="a3"/>
      <w:jc w:val="center"/>
    </w:pPr>
  </w:p>
  <w:p w:rsidR="00F117FE" w:rsidRDefault="00F117FE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17FE" w:rsidRPr="00777630" w:rsidRDefault="00F117FE" w:rsidP="00777630">
    <w:r w:rsidRPr="00777630">
      <w:fldChar w:fldCharType="begin"/>
    </w:r>
    <w:r w:rsidRPr="00777630">
      <w:instrText xml:space="preserve">PAGE  </w:instrText>
    </w:r>
    <w:r w:rsidRPr="00777630">
      <w:fldChar w:fldCharType="end"/>
    </w:r>
  </w:p>
  <w:p w:rsidR="00F117FE" w:rsidRPr="00777630" w:rsidRDefault="00F117FE" w:rsidP="00777630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17FE" w:rsidRDefault="00F117FE" w:rsidP="0073588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934E5">
      <w:rPr>
        <w:rStyle w:val="a7"/>
        <w:noProof/>
      </w:rPr>
      <w:t>18</w:t>
    </w:r>
    <w:r>
      <w:rPr>
        <w:rStyle w:val="a7"/>
      </w:rPr>
      <w:fldChar w:fldCharType="end"/>
    </w:r>
  </w:p>
  <w:p w:rsidR="00F117FE" w:rsidRPr="00735882" w:rsidRDefault="00F117FE" w:rsidP="00735882">
    <w:pPr>
      <w:pStyle w:val="a3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17FE" w:rsidRPr="00777630" w:rsidRDefault="00F117FE" w:rsidP="00777630"/>
  <w:p w:rsidR="00F117FE" w:rsidRPr="00777630" w:rsidRDefault="00F117FE" w:rsidP="00777630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17FE" w:rsidRDefault="00F117FE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117FE" w:rsidRDefault="00F117FE">
    <w:pPr>
      <w:pStyle w:val="a3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17FE" w:rsidRDefault="00F117FE" w:rsidP="0073588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B747A">
      <w:rPr>
        <w:rStyle w:val="a7"/>
        <w:noProof/>
      </w:rPr>
      <w:t>24</w:t>
    </w:r>
    <w:r>
      <w:rPr>
        <w:rStyle w:val="a7"/>
      </w:rPr>
      <w:fldChar w:fldCharType="end"/>
    </w:r>
  </w:p>
  <w:p w:rsidR="00F117FE" w:rsidRPr="001A1C30" w:rsidRDefault="00F117FE" w:rsidP="001A1C30">
    <w:pPr>
      <w:pStyle w:val="a3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17FE" w:rsidRDefault="00F117FE">
    <w:pPr>
      <w:pStyle w:val="a3"/>
      <w:jc w:val="center"/>
    </w:pPr>
  </w:p>
  <w:p w:rsidR="00F117FE" w:rsidRDefault="00F117F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76242"/>
    <w:multiLevelType w:val="multilevel"/>
    <w:tmpl w:val="36D6327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674382F"/>
    <w:multiLevelType w:val="hybridMultilevel"/>
    <w:tmpl w:val="F6C0E266"/>
    <w:lvl w:ilvl="0" w:tplc="97901E8A">
      <w:start w:val="2024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10A61"/>
    <w:multiLevelType w:val="multilevel"/>
    <w:tmpl w:val="AA8414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249D4F81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4" w15:restartNumberingAfterBreak="0">
    <w:nsid w:val="289F097D"/>
    <w:multiLevelType w:val="hybridMultilevel"/>
    <w:tmpl w:val="01207326"/>
    <w:lvl w:ilvl="0" w:tplc="BB60D9CC">
      <w:start w:val="2022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51245"/>
    <w:multiLevelType w:val="multilevel"/>
    <w:tmpl w:val="52969D9C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6E64697"/>
    <w:multiLevelType w:val="multilevel"/>
    <w:tmpl w:val="8B4C45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2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576" w:hanging="1800"/>
      </w:pPr>
      <w:rPr>
        <w:rFonts w:hint="default"/>
      </w:rPr>
    </w:lvl>
  </w:abstractNum>
  <w:abstractNum w:abstractNumId="7" w15:restartNumberingAfterBreak="0">
    <w:nsid w:val="392A51FC"/>
    <w:multiLevelType w:val="multilevel"/>
    <w:tmpl w:val="E84A0A8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D646FDB"/>
    <w:multiLevelType w:val="multilevel"/>
    <w:tmpl w:val="5BC4DC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7401C2F"/>
    <w:multiLevelType w:val="multilevel"/>
    <w:tmpl w:val="DA64C8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49674A8C"/>
    <w:multiLevelType w:val="multilevel"/>
    <w:tmpl w:val="5BC4DC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7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58BC7B49"/>
    <w:multiLevelType w:val="hybridMultilevel"/>
    <w:tmpl w:val="202C8C90"/>
    <w:lvl w:ilvl="0" w:tplc="F6F4BB04">
      <w:start w:val="2023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C11453"/>
    <w:multiLevelType w:val="hybridMultilevel"/>
    <w:tmpl w:val="A002F016"/>
    <w:lvl w:ilvl="0" w:tplc="FBC41CDC">
      <w:start w:val="1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A55B2A"/>
    <w:multiLevelType w:val="hybridMultilevel"/>
    <w:tmpl w:val="64E87666"/>
    <w:lvl w:ilvl="0" w:tplc="CE52D748">
      <w:start w:val="76"/>
      <w:numFmt w:val="decimal"/>
      <w:lvlText w:val="%1"/>
      <w:lvlJc w:val="left"/>
      <w:pPr>
        <w:ind w:left="303" w:hanging="360"/>
      </w:pPr>
      <w:rPr>
        <w:rFonts w:hint="default"/>
        <w:color w:val="auto"/>
        <w:sz w:val="14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4" w15:restartNumberingAfterBreak="0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5" w15:restartNumberingAfterBreak="0">
    <w:nsid w:val="7232373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6" w15:restartNumberingAfterBreak="0">
    <w:nsid w:val="73717DD9"/>
    <w:multiLevelType w:val="multilevel"/>
    <w:tmpl w:val="CF0C765A"/>
    <w:lvl w:ilvl="0">
      <w:start w:val="1"/>
      <w:numFmt w:val="decimal"/>
      <w:lvlText w:val="%1"/>
      <w:lvlJc w:val="left"/>
      <w:pPr>
        <w:ind w:left="275" w:hanging="360"/>
      </w:pPr>
      <w:rPr>
        <w:rFonts w:hint="default"/>
        <w:sz w:val="14"/>
      </w:rPr>
    </w:lvl>
    <w:lvl w:ilvl="1">
      <w:start w:val="4"/>
      <w:numFmt w:val="decimal"/>
      <w:isLgl/>
      <w:lvlText w:val="%1.%2."/>
      <w:lvlJc w:val="left"/>
      <w:pPr>
        <w:ind w:left="461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95" w:hanging="1800"/>
      </w:pPr>
      <w:rPr>
        <w:rFonts w:hint="default"/>
      </w:rPr>
    </w:lvl>
  </w:abstractNum>
  <w:num w:numId="1">
    <w:abstractNumId w:val="5"/>
  </w:num>
  <w:num w:numId="2">
    <w:abstractNumId w:val="14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5"/>
  </w:num>
  <w:num w:numId="6">
    <w:abstractNumId w:val="1"/>
  </w:num>
  <w:num w:numId="7">
    <w:abstractNumId w:val="9"/>
  </w:num>
  <w:num w:numId="8">
    <w:abstractNumId w:val="10"/>
  </w:num>
  <w:num w:numId="9">
    <w:abstractNumId w:val="11"/>
  </w:num>
  <w:num w:numId="10">
    <w:abstractNumId w:val="4"/>
  </w:num>
  <w:num w:numId="11">
    <w:abstractNumId w:val="8"/>
  </w:num>
  <w:num w:numId="12">
    <w:abstractNumId w:val="0"/>
  </w:num>
  <w:num w:numId="13">
    <w:abstractNumId w:val="16"/>
  </w:num>
  <w:num w:numId="14">
    <w:abstractNumId w:val="12"/>
  </w:num>
  <w:num w:numId="15">
    <w:abstractNumId w:val="13"/>
  </w:num>
  <w:num w:numId="16">
    <w:abstractNumId w:val="6"/>
  </w:num>
  <w:num w:numId="17">
    <w:abstractNumId w:val="7"/>
  </w:num>
  <w:num w:numId="18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ssProviderVariable" w:val="25_01_2006!c8664a43-d51f-4eb5-bc18-baf53b24ac94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F05FC4"/>
    <w:rsid w:val="00000394"/>
    <w:rsid w:val="00000F9D"/>
    <w:rsid w:val="0000458B"/>
    <w:rsid w:val="00004658"/>
    <w:rsid w:val="000057C8"/>
    <w:rsid w:val="00006C64"/>
    <w:rsid w:val="00006D19"/>
    <w:rsid w:val="000105A1"/>
    <w:rsid w:val="000112C2"/>
    <w:rsid w:val="000123D1"/>
    <w:rsid w:val="000139DD"/>
    <w:rsid w:val="00017718"/>
    <w:rsid w:val="00017C8A"/>
    <w:rsid w:val="00021275"/>
    <w:rsid w:val="00021B23"/>
    <w:rsid w:val="00022678"/>
    <w:rsid w:val="0002299D"/>
    <w:rsid w:val="0002378F"/>
    <w:rsid w:val="00023D83"/>
    <w:rsid w:val="0002416C"/>
    <w:rsid w:val="000243BA"/>
    <w:rsid w:val="00030E81"/>
    <w:rsid w:val="00032CE4"/>
    <w:rsid w:val="0003348C"/>
    <w:rsid w:val="00037C6A"/>
    <w:rsid w:val="00040512"/>
    <w:rsid w:val="00041618"/>
    <w:rsid w:val="00043B9B"/>
    <w:rsid w:val="0004495A"/>
    <w:rsid w:val="00044E4A"/>
    <w:rsid w:val="00045A94"/>
    <w:rsid w:val="0005040A"/>
    <w:rsid w:val="00051D98"/>
    <w:rsid w:val="000606AB"/>
    <w:rsid w:val="00062FE3"/>
    <w:rsid w:val="000634F4"/>
    <w:rsid w:val="00063904"/>
    <w:rsid w:val="00064D7C"/>
    <w:rsid w:val="00066DE3"/>
    <w:rsid w:val="00071A0B"/>
    <w:rsid w:val="00071C4D"/>
    <w:rsid w:val="0007241C"/>
    <w:rsid w:val="00072815"/>
    <w:rsid w:val="00072A2E"/>
    <w:rsid w:val="00072A65"/>
    <w:rsid w:val="0007564D"/>
    <w:rsid w:val="00080977"/>
    <w:rsid w:val="00083132"/>
    <w:rsid w:val="0008553A"/>
    <w:rsid w:val="000860DD"/>
    <w:rsid w:val="000860EC"/>
    <w:rsid w:val="00087CD0"/>
    <w:rsid w:val="000920EA"/>
    <w:rsid w:val="00094225"/>
    <w:rsid w:val="00094F4C"/>
    <w:rsid w:val="0009565B"/>
    <w:rsid w:val="0009641E"/>
    <w:rsid w:val="00096501"/>
    <w:rsid w:val="00096506"/>
    <w:rsid w:val="00097144"/>
    <w:rsid w:val="000A070E"/>
    <w:rsid w:val="000A1CAB"/>
    <w:rsid w:val="000A4975"/>
    <w:rsid w:val="000A5367"/>
    <w:rsid w:val="000A6293"/>
    <w:rsid w:val="000A62CC"/>
    <w:rsid w:val="000A6A8B"/>
    <w:rsid w:val="000A798E"/>
    <w:rsid w:val="000A7E86"/>
    <w:rsid w:val="000B0382"/>
    <w:rsid w:val="000B15D2"/>
    <w:rsid w:val="000B20EC"/>
    <w:rsid w:val="000B2177"/>
    <w:rsid w:val="000B4562"/>
    <w:rsid w:val="000B6406"/>
    <w:rsid w:val="000B6930"/>
    <w:rsid w:val="000B6EB4"/>
    <w:rsid w:val="000B747A"/>
    <w:rsid w:val="000C196E"/>
    <w:rsid w:val="000C23D8"/>
    <w:rsid w:val="000C36FE"/>
    <w:rsid w:val="000C3796"/>
    <w:rsid w:val="000C3ED1"/>
    <w:rsid w:val="000C7519"/>
    <w:rsid w:val="000D11BA"/>
    <w:rsid w:val="000D12B3"/>
    <w:rsid w:val="000D159C"/>
    <w:rsid w:val="000D1D90"/>
    <w:rsid w:val="000D2325"/>
    <w:rsid w:val="000D47F0"/>
    <w:rsid w:val="000D67B0"/>
    <w:rsid w:val="000D67F9"/>
    <w:rsid w:val="000D6B60"/>
    <w:rsid w:val="000D777D"/>
    <w:rsid w:val="000E0F78"/>
    <w:rsid w:val="000E302F"/>
    <w:rsid w:val="000E4BAD"/>
    <w:rsid w:val="000E5EA7"/>
    <w:rsid w:val="000E7397"/>
    <w:rsid w:val="000F0AD0"/>
    <w:rsid w:val="000F1894"/>
    <w:rsid w:val="000F1F5A"/>
    <w:rsid w:val="000F3F38"/>
    <w:rsid w:val="000F4511"/>
    <w:rsid w:val="000F4541"/>
    <w:rsid w:val="000F5065"/>
    <w:rsid w:val="0010132D"/>
    <w:rsid w:val="0010253C"/>
    <w:rsid w:val="00110922"/>
    <w:rsid w:val="001120EF"/>
    <w:rsid w:val="00112886"/>
    <w:rsid w:val="00114148"/>
    <w:rsid w:val="00114D70"/>
    <w:rsid w:val="00115EFA"/>
    <w:rsid w:val="00122904"/>
    <w:rsid w:val="00122AEA"/>
    <w:rsid w:val="00124B9E"/>
    <w:rsid w:val="00130A7C"/>
    <w:rsid w:val="001312CC"/>
    <w:rsid w:val="00132435"/>
    <w:rsid w:val="00132C77"/>
    <w:rsid w:val="00135EF0"/>
    <w:rsid w:val="00136439"/>
    <w:rsid w:val="001410A3"/>
    <w:rsid w:val="00143C54"/>
    <w:rsid w:val="001456D5"/>
    <w:rsid w:val="001457D8"/>
    <w:rsid w:val="00146BB2"/>
    <w:rsid w:val="00147B7B"/>
    <w:rsid w:val="001503B7"/>
    <w:rsid w:val="00150EF0"/>
    <w:rsid w:val="00152BD5"/>
    <w:rsid w:val="0015525A"/>
    <w:rsid w:val="0015579C"/>
    <w:rsid w:val="00156342"/>
    <w:rsid w:val="00157F69"/>
    <w:rsid w:val="00161D40"/>
    <w:rsid w:val="00162649"/>
    <w:rsid w:val="0016339D"/>
    <w:rsid w:val="00163F56"/>
    <w:rsid w:val="00164A63"/>
    <w:rsid w:val="00165A4C"/>
    <w:rsid w:val="00165BE0"/>
    <w:rsid w:val="00166546"/>
    <w:rsid w:val="00166DB2"/>
    <w:rsid w:val="00174F49"/>
    <w:rsid w:val="00177703"/>
    <w:rsid w:val="00177BED"/>
    <w:rsid w:val="00180E54"/>
    <w:rsid w:val="00181EF5"/>
    <w:rsid w:val="001820FB"/>
    <w:rsid w:val="00183C99"/>
    <w:rsid w:val="00185981"/>
    <w:rsid w:val="00185D11"/>
    <w:rsid w:val="00186FAA"/>
    <w:rsid w:val="00190AA5"/>
    <w:rsid w:val="00190DDC"/>
    <w:rsid w:val="00190ED3"/>
    <w:rsid w:val="0019123F"/>
    <w:rsid w:val="0019124C"/>
    <w:rsid w:val="001912DF"/>
    <w:rsid w:val="001914ED"/>
    <w:rsid w:val="00191CF5"/>
    <w:rsid w:val="001934A1"/>
    <w:rsid w:val="001944A2"/>
    <w:rsid w:val="001953EF"/>
    <w:rsid w:val="00195648"/>
    <w:rsid w:val="0019630B"/>
    <w:rsid w:val="001A0BFD"/>
    <w:rsid w:val="001A115F"/>
    <w:rsid w:val="001A1C30"/>
    <w:rsid w:val="001B03D9"/>
    <w:rsid w:val="001B3642"/>
    <w:rsid w:val="001B4B5D"/>
    <w:rsid w:val="001B655C"/>
    <w:rsid w:val="001B686F"/>
    <w:rsid w:val="001C2235"/>
    <w:rsid w:val="001C4528"/>
    <w:rsid w:val="001C559D"/>
    <w:rsid w:val="001D06ED"/>
    <w:rsid w:val="001D133D"/>
    <w:rsid w:val="001D1834"/>
    <w:rsid w:val="001D354C"/>
    <w:rsid w:val="001D3CC2"/>
    <w:rsid w:val="001D64DB"/>
    <w:rsid w:val="001D77D3"/>
    <w:rsid w:val="001E13EF"/>
    <w:rsid w:val="001E2C09"/>
    <w:rsid w:val="001E720C"/>
    <w:rsid w:val="001F15A3"/>
    <w:rsid w:val="001F1FB2"/>
    <w:rsid w:val="001F2B09"/>
    <w:rsid w:val="001F46AA"/>
    <w:rsid w:val="001F472A"/>
    <w:rsid w:val="001F79BD"/>
    <w:rsid w:val="00202F80"/>
    <w:rsid w:val="00204BF4"/>
    <w:rsid w:val="002055E4"/>
    <w:rsid w:val="00207824"/>
    <w:rsid w:val="00213992"/>
    <w:rsid w:val="00214814"/>
    <w:rsid w:val="0021684F"/>
    <w:rsid w:val="002172ED"/>
    <w:rsid w:val="00221827"/>
    <w:rsid w:val="00221A9B"/>
    <w:rsid w:val="00221C55"/>
    <w:rsid w:val="0022476F"/>
    <w:rsid w:val="0022669A"/>
    <w:rsid w:val="00226CB1"/>
    <w:rsid w:val="00226F0E"/>
    <w:rsid w:val="00232A54"/>
    <w:rsid w:val="0023635C"/>
    <w:rsid w:val="002402B4"/>
    <w:rsid w:val="0024078B"/>
    <w:rsid w:val="00241997"/>
    <w:rsid w:val="00242DA6"/>
    <w:rsid w:val="00242E6C"/>
    <w:rsid w:val="002433A2"/>
    <w:rsid w:val="002434DE"/>
    <w:rsid w:val="00243BB6"/>
    <w:rsid w:val="002441E4"/>
    <w:rsid w:val="002453FC"/>
    <w:rsid w:val="00247FDA"/>
    <w:rsid w:val="00250370"/>
    <w:rsid w:val="00251C73"/>
    <w:rsid w:val="0025361F"/>
    <w:rsid w:val="00253EE4"/>
    <w:rsid w:val="00254313"/>
    <w:rsid w:val="002547CC"/>
    <w:rsid w:val="002563BF"/>
    <w:rsid w:val="00261821"/>
    <w:rsid w:val="00263231"/>
    <w:rsid w:val="00263A57"/>
    <w:rsid w:val="002641BB"/>
    <w:rsid w:val="002655CB"/>
    <w:rsid w:val="002655E6"/>
    <w:rsid w:val="00267399"/>
    <w:rsid w:val="002674D7"/>
    <w:rsid w:val="00273A33"/>
    <w:rsid w:val="00280A73"/>
    <w:rsid w:val="00281C0C"/>
    <w:rsid w:val="00282FA2"/>
    <w:rsid w:val="002836A9"/>
    <w:rsid w:val="00284C4C"/>
    <w:rsid w:val="002866D6"/>
    <w:rsid w:val="00287960"/>
    <w:rsid w:val="00290508"/>
    <w:rsid w:val="00290F12"/>
    <w:rsid w:val="002911D9"/>
    <w:rsid w:val="00292DC6"/>
    <w:rsid w:val="0029628B"/>
    <w:rsid w:val="002A1480"/>
    <w:rsid w:val="002A39F8"/>
    <w:rsid w:val="002A6A21"/>
    <w:rsid w:val="002B1C82"/>
    <w:rsid w:val="002B2ECD"/>
    <w:rsid w:val="002B567A"/>
    <w:rsid w:val="002B68E5"/>
    <w:rsid w:val="002C04D1"/>
    <w:rsid w:val="002C0717"/>
    <w:rsid w:val="002C0A46"/>
    <w:rsid w:val="002C1799"/>
    <w:rsid w:val="002C1DDA"/>
    <w:rsid w:val="002C3F0D"/>
    <w:rsid w:val="002C4026"/>
    <w:rsid w:val="002C6874"/>
    <w:rsid w:val="002C7C15"/>
    <w:rsid w:val="002D0CDA"/>
    <w:rsid w:val="002D34B6"/>
    <w:rsid w:val="002E16C0"/>
    <w:rsid w:val="002E20F1"/>
    <w:rsid w:val="002E2956"/>
    <w:rsid w:val="002E5102"/>
    <w:rsid w:val="002E6A52"/>
    <w:rsid w:val="002E6F4D"/>
    <w:rsid w:val="002F2055"/>
    <w:rsid w:val="002F7C71"/>
    <w:rsid w:val="00300BE7"/>
    <w:rsid w:val="00303B38"/>
    <w:rsid w:val="003047B4"/>
    <w:rsid w:val="00306CDD"/>
    <w:rsid w:val="00307EEF"/>
    <w:rsid w:val="00307FA4"/>
    <w:rsid w:val="0031019B"/>
    <w:rsid w:val="00310BD1"/>
    <w:rsid w:val="003122E9"/>
    <w:rsid w:val="003130B5"/>
    <w:rsid w:val="00313A95"/>
    <w:rsid w:val="003149BA"/>
    <w:rsid w:val="003161EE"/>
    <w:rsid w:val="00320558"/>
    <w:rsid w:val="00321EA0"/>
    <w:rsid w:val="00322ADB"/>
    <w:rsid w:val="00325750"/>
    <w:rsid w:val="00325ABD"/>
    <w:rsid w:val="00326E08"/>
    <w:rsid w:val="00327742"/>
    <w:rsid w:val="00327ED3"/>
    <w:rsid w:val="00331D55"/>
    <w:rsid w:val="003326BA"/>
    <w:rsid w:val="00333B42"/>
    <w:rsid w:val="00333B78"/>
    <w:rsid w:val="00334AAF"/>
    <w:rsid w:val="00336B00"/>
    <w:rsid w:val="00336DAF"/>
    <w:rsid w:val="00342B0A"/>
    <w:rsid w:val="00343CF6"/>
    <w:rsid w:val="00343E6D"/>
    <w:rsid w:val="003449C9"/>
    <w:rsid w:val="0034694B"/>
    <w:rsid w:val="00346A42"/>
    <w:rsid w:val="00347443"/>
    <w:rsid w:val="00352D32"/>
    <w:rsid w:val="00355876"/>
    <w:rsid w:val="00356307"/>
    <w:rsid w:val="003601E6"/>
    <w:rsid w:val="003620F6"/>
    <w:rsid w:val="0036439A"/>
    <w:rsid w:val="0036509C"/>
    <w:rsid w:val="003658EC"/>
    <w:rsid w:val="0036650C"/>
    <w:rsid w:val="00366FAC"/>
    <w:rsid w:val="003671C9"/>
    <w:rsid w:val="00367C9E"/>
    <w:rsid w:val="00380FEE"/>
    <w:rsid w:val="00382E81"/>
    <w:rsid w:val="00386FA3"/>
    <w:rsid w:val="0039209C"/>
    <w:rsid w:val="0039229B"/>
    <w:rsid w:val="00394690"/>
    <w:rsid w:val="003A2FE5"/>
    <w:rsid w:val="003A37D8"/>
    <w:rsid w:val="003A4EAA"/>
    <w:rsid w:val="003A5033"/>
    <w:rsid w:val="003A6CB0"/>
    <w:rsid w:val="003B0B47"/>
    <w:rsid w:val="003B15C5"/>
    <w:rsid w:val="003B1EE4"/>
    <w:rsid w:val="003B2134"/>
    <w:rsid w:val="003B4270"/>
    <w:rsid w:val="003C099C"/>
    <w:rsid w:val="003C2363"/>
    <w:rsid w:val="003C2806"/>
    <w:rsid w:val="003C44E7"/>
    <w:rsid w:val="003C6E58"/>
    <w:rsid w:val="003D5540"/>
    <w:rsid w:val="003E0619"/>
    <w:rsid w:val="003E22B4"/>
    <w:rsid w:val="003E6146"/>
    <w:rsid w:val="003E68BF"/>
    <w:rsid w:val="003F0168"/>
    <w:rsid w:val="003F096F"/>
    <w:rsid w:val="003F22E8"/>
    <w:rsid w:val="003F25D3"/>
    <w:rsid w:val="003F2EA1"/>
    <w:rsid w:val="003F5F61"/>
    <w:rsid w:val="003F6146"/>
    <w:rsid w:val="003F7306"/>
    <w:rsid w:val="003F73D3"/>
    <w:rsid w:val="00400E52"/>
    <w:rsid w:val="00400FA1"/>
    <w:rsid w:val="0040441A"/>
    <w:rsid w:val="004050DE"/>
    <w:rsid w:val="004055BC"/>
    <w:rsid w:val="00405B1C"/>
    <w:rsid w:val="0040778F"/>
    <w:rsid w:val="004142FD"/>
    <w:rsid w:val="00415A96"/>
    <w:rsid w:val="00416346"/>
    <w:rsid w:val="00417EBC"/>
    <w:rsid w:val="00417FA2"/>
    <w:rsid w:val="0042061F"/>
    <w:rsid w:val="004216D4"/>
    <w:rsid w:val="00422225"/>
    <w:rsid w:val="00425A0F"/>
    <w:rsid w:val="00425EBA"/>
    <w:rsid w:val="004261B6"/>
    <w:rsid w:val="00427620"/>
    <w:rsid w:val="00430541"/>
    <w:rsid w:val="004327C2"/>
    <w:rsid w:val="004335D2"/>
    <w:rsid w:val="00433715"/>
    <w:rsid w:val="00437769"/>
    <w:rsid w:val="00440EB0"/>
    <w:rsid w:val="00440F5F"/>
    <w:rsid w:val="0044228E"/>
    <w:rsid w:val="00442458"/>
    <w:rsid w:val="00444C44"/>
    <w:rsid w:val="00445303"/>
    <w:rsid w:val="004460B4"/>
    <w:rsid w:val="00451E6A"/>
    <w:rsid w:val="00451F22"/>
    <w:rsid w:val="0045729E"/>
    <w:rsid w:val="0045764B"/>
    <w:rsid w:val="0046072E"/>
    <w:rsid w:val="0046126D"/>
    <w:rsid w:val="0046187F"/>
    <w:rsid w:val="00462C1A"/>
    <w:rsid w:val="004721BA"/>
    <w:rsid w:val="004731B6"/>
    <w:rsid w:val="0047547D"/>
    <w:rsid w:val="0047630A"/>
    <w:rsid w:val="004766B4"/>
    <w:rsid w:val="00476CCA"/>
    <w:rsid w:val="00481970"/>
    <w:rsid w:val="0048219D"/>
    <w:rsid w:val="004875B1"/>
    <w:rsid w:val="00490D14"/>
    <w:rsid w:val="00491081"/>
    <w:rsid w:val="004918D9"/>
    <w:rsid w:val="0049194B"/>
    <w:rsid w:val="00493631"/>
    <w:rsid w:val="004936CB"/>
    <w:rsid w:val="00495270"/>
    <w:rsid w:val="00497C86"/>
    <w:rsid w:val="004A0868"/>
    <w:rsid w:val="004A1561"/>
    <w:rsid w:val="004A1CBA"/>
    <w:rsid w:val="004A2B5E"/>
    <w:rsid w:val="004A30E0"/>
    <w:rsid w:val="004A5B09"/>
    <w:rsid w:val="004A6172"/>
    <w:rsid w:val="004A7E16"/>
    <w:rsid w:val="004B2CE6"/>
    <w:rsid w:val="004B546F"/>
    <w:rsid w:val="004B6CF7"/>
    <w:rsid w:val="004B7128"/>
    <w:rsid w:val="004C0C01"/>
    <w:rsid w:val="004C1B4D"/>
    <w:rsid w:val="004C7809"/>
    <w:rsid w:val="004D00B1"/>
    <w:rsid w:val="004D203B"/>
    <w:rsid w:val="004D428E"/>
    <w:rsid w:val="004D5466"/>
    <w:rsid w:val="004D5B82"/>
    <w:rsid w:val="004D7740"/>
    <w:rsid w:val="004E0E39"/>
    <w:rsid w:val="004E1FA9"/>
    <w:rsid w:val="004E214F"/>
    <w:rsid w:val="004E377C"/>
    <w:rsid w:val="004E4755"/>
    <w:rsid w:val="004E4991"/>
    <w:rsid w:val="004E504E"/>
    <w:rsid w:val="004E6E34"/>
    <w:rsid w:val="004F13EE"/>
    <w:rsid w:val="004F1B63"/>
    <w:rsid w:val="004F45A3"/>
    <w:rsid w:val="004F75F8"/>
    <w:rsid w:val="004F7D7B"/>
    <w:rsid w:val="0050056B"/>
    <w:rsid w:val="00501143"/>
    <w:rsid w:val="00501950"/>
    <w:rsid w:val="005025A0"/>
    <w:rsid w:val="00504BCA"/>
    <w:rsid w:val="00505420"/>
    <w:rsid w:val="00511206"/>
    <w:rsid w:val="00511A59"/>
    <w:rsid w:val="00514142"/>
    <w:rsid w:val="00514152"/>
    <w:rsid w:val="005142BE"/>
    <w:rsid w:val="0051496C"/>
    <w:rsid w:val="00517FF8"/>
    <w:rsid w:val="00520298"/>
    <w:rsid w:val="00523570"/>
    <w:rsid w:val="00523653"/>
    <w:rsid w:val="005237CD"/>
    <w:rsid w:val="00526473"/>
    <w:rsid w:val="00526BC3"/>
    <w:rsid w:val="00530F00"/>
    <w:rsid w:val="00535316"/>
    <w:rsid w:val="00536C13"/>
    <w:rsid w:val="00537BA8"/>
    <w:rsid w:val="00540894"/>
    <w:rsid w:val="00542D35"/>
    <w:rsid w:val="00547030"/>
    <w:rsid w:val="00554195"/>
    <w:rsid w:val="00561185"/>
    <w:rsid w:val="005611DA"/>
    <w:rsid w:val="005615B6"/>
    <w:rsid w:val="005633A8"/>
    <w:rsid w:val="0056355C"/>
    <w:rsid w:val="0056419E"/>
    <w:rsid w:val="00567D10"/>
    <w:rsid w:val="005712D2"/>
    <w:rsid w:val="00571690"/>
    <w:rsid w:val="00571D3C"/>
    <w:rsid w:val="0057356C"/>
    <w:rsid w:val="00575E00"/>
    <w:rsid w:val="00576B6C"/>
    <w:rsid w:val="00580B22"/>
    <w:rsid w:val="0058557E"/>
    <w:rsid w:val="00585CC8"/>
    <w:rsid w:val="0059084C"/>
    <w:rsid w:val="005912B4"/>
    <w:rsid w:val="005914EF"/>
    <w:rsid w:val="005919D8"/>
    <w:rsid w:val="00591FE8"/>
    <w:rsid w:val="00593263"/>
    <w:rsid w:val="00593816"/>
    <w:rsid w:val="005A0389"/>
    <w:rsid w:val="005A0D72"/>
    <w:rsid w:val="005A1023"/>
    <w:rsid w:val="005A223A"/>
    <w:rsid w:val="005A241B"/>
    <w:rsid w:val="005A4ACB"/>
    <w:rsid w:val="005A558D"/>
    <w:rsid w:val="005A583F"/>
    <w:rsid w:val="005A624A"/>
    <w:rsid w:val="005B5450"/>
    <w:rsid w:val="005B6709"/>
    <w:rsid w:val="005B6D5A"/>
    <w:rsid w:val="005B738F"/>
    <w:rsid w:val="005C0744"/>
    <w:rsid w:val="005C1A83"/>
    <w:rsid w:val="005C227C"/>
    <w:rsid w:val="005C439A"/>
    <w:rsid w:val="005C679E"/>
    <w:rsid w:val="005D31C4"/>
    <w:rsid w:val="005D3FDC"/>
    <w:rsid w:val="005D409D"/>
    <w:rsid w:val="005D43B9"/>
    <w:rsid w:val="005D63E5"/>
    <w:rsid w:val="005D706C"/>
    <w:rsid w:val="005E2AEC"/>
    <w:rsid w:val="005E6D3E"/>
    <w:rsid w:val="005E76F7"/>
    <w:rsid w:val="005E7A8C"/>
    <w:rsid w:val="005F15B9"/>
    <w:rsid w:val="005F172F"/>
    <w:rsid w:val="005F2833"/>
    <w:rsid w:val="005F2A1F"/>
    <w:rsid w:val="005F5E01"/>
    <w:rsid w:val="005F6096"/>
    <w:rsid w:val="00600B59"/>
    <w:rsid w:val="00601454"/>
    <w:rsid w:val="00603C51"/>
    <w:rsid w:val="00604415"/>
    <w:rsid w:val="00604A70"/>
    <w:rsid w:val="0060569E"/>
    <w:rsid w:val="00606CC2"/>
    <w:rsid w:val="00610492"/>
    <w:rsid w:val="0061159E"/>
    <w:rsid w:val="00611FDF"/>
    <w:rsid w:val="006145B4"/>
    <w:rsid w:val="00616809"/>
    <w:rsid w:val="00617DDF"/>
    <w:rsid w:val="0062170F"/>
    <w:rsid w:val="00622639"/>
    <w:rsid w:val="00622BDE"/>
    <w:rsid w:val="0062307F"/>
    <w:rsid w:val="006238D5"/>
    <w:rsid w:val="00625526"/>
    <w:rsid w:val="00627AF1"/>
    <w:rsid w:val="00630FC9"/>
    <w:rsid w:val="00631711"/>
    <w:rsid w:val="00631EB8"/>
    <w:rsid w:val="00632D6F"/>
    <w:rsid w:val="00637178"/>
    <w:rsid w:val="006377C9"/>
    <w:rsid w:val="00637D27"/>
    <w:rsid w:val="00642893"/>
    <w:rsid w:val="00644BF3"/>
    <w:rsid w:val="00644DC0"/>
    <w:rsid w:val="00651193"/>
    <w:rsid w:val="00651BCD"/>
    <w:rsid w:val="0065724B"/>
    <w:rsid w:val="00661075"/>
    <w:rsid w:val="00661C56"/>
    <w:rsid w:val="0066275D"/>
    <w:rsid w:val="0066353B"/>
    <w:rsid w:val="00663F2E"/>
    <w:rsid w:val="00665649"/>
    <w:rsid w:val="0067165D"/>
    <w:rsid w:val="006730E5"/>
    <w:rsid w:val="00681844"/>
    <w:rsid w:val="006850BB"/>
    <w:rsid w:val="00685CDE"/>
    <w:rsid w:val="006878E1"/>
    <w:rsid w:val="006879A5"/>
    <w:rsid w:val="0069128F"/>
    <w:rsid w:val="00691E56"/>
    <w:rsid w:val="00694A2F"/>
    <w:rsid w:val="006950C4"/>
    <w:rsid w:val="00695123"/>
    <w:rsid w:val="00695417"/>
    <w:rsid w:val="00695630"/>
    <w:rsid w:val="006967ED"/>
    <w:rsid w:val="006978DD"/>
    <w:rsid w:val="006A22F9"/>
    <w:rsid w:val="006A2ACD"/>
    <w:rsid w:val="006A319D"/>
    <w:rsid w:val="006A547A"/>
    <w:rsid w:val="006A5F43"/>
    <w:rsid w:val="006A6E39"/>
    <w:rsid w:val="006B0FCD"/>
    <w:rsid w:val="006B119F"/>
    <w:rsid w:val="006B2E3F"/>
    <w:rsid w:val="006B70AE"/>
    <w:rsid w:val="006C2535"/>
    <w:rsid w:val="006C295A"/>
    <w:rsid w:val="006C3393"/>
    <w:rsid w:val="006C3817"/>
    <w:rsid w:val="006C6498"/>
    <w:rsid w:val="006C654B"/>
    <w:rsid w:val="006D133E"/>
    <w:rsid w:val="006D2166"/>
    <w:rsid w:val="006D2E4B"/>
    <w:rsid w:val="006D3D57"/>
    <w:rsid w:val="006D4AD6"/>
    <w:rsid w:val="006D5D0C"/>
    <w:rsid w:val="006D739E"/>
    <w:rsid w:val="006D7A5B"/>
    <w:rsid w:val="006E037C"/>
    <w:rsid w:val="006E0CFD"/>
    <w:rsid w:val="006E47E7"/>
    <w:rsid w:val="006E6077"/>
    <w:rsid w:val="006E651B"/>
    <w:rsid w:val="006E77D1"/>
    <w:rsid w:val="006F0885"/>
    <w:rsid w:val="006F0D25"/>
    <w:rsid w:val="006F119E"/>
    <w:rsid w:val="006F1F75"/>
    <w:rsid w:val="006F3A33"/>
    <w:rsid w:val="006F5F27"/>
    <w:rsid w:val="006F68EF"/>
    <w:rsid w:val="007022A9"/>
    <w:rsid w:val="00702A41"/>
    <w:rsid w:val="0070480C"/>
    <w:rsid w:val="0070539B"/>
    <w:rsid w:val="00706298"/>
    <w:rsid w:val="00712642"/>
    <w:rsid w:val="00712D3E"/>
    <w:rsid w:val="0071390B"/>
    <w:rsid w:val="007148F5"/>
    <w:rsid w:val="0071728A"/>
    <w:rsid w:val="0071745E"/>
    <w:rsid w:val="00717E52"/>
    <w:rsid w:val="00717E89"/>
    <w:rsid w:val="0072179A"/>
    <w:rsid w:val="00723C45"/>
    <w:rsid w:val="00724207"/>
    <w:rsid w:val="007256E3"/>
    <w:rsid w:val="007271B2"/>
    <w:rsid w:val="00735882"/>
    <w:rsid w:val="0073793C"/>
    <w:rsid w:val="00737B9B"/>
    <w:rsid w:val="00744341"/>
    <w:rsid w:val="0074443B"/>
    <w:rsid w:val="00746AB2"/>
    <w:rsid w:val="00746CE7"/>
    <w:rsid w:val="00747037"/>
    <w:rsid w:val="007473B6"/>
    <w:rsid w:val="007516AB"/>
    <w:rsid w:val="00751C4D"/>
    <w:rsid w:val="007531A6"/>
    <w:rsid w:val="0075380D"/>
    <w:rsid w:val="007561D8"/>
    <w:rsid w:val="007562B2"/>
    <w:rsid w:val="00757CD0"/>
    <w:rsid w:val="00763556"/>
    <w:rsid w:val="0076439A"/>
    <w:rsid w:val="007700F0"/>
    <w:rsid w:val="00770D53"/>
    <w:rsid w:val="0077211B"/>
    <w:rsid w:val="00773ED5"/>
    <w:rsid w:val="00774A50"/>
    <w:rsid w:val="00774F94"/>
    <w:rsid w:val="00777630"/>
    <w:rsid w:val="00777DE3"/>
    <w:rsid w:val="00781B06"/>
    <w:rsid w:val="00783BC7"/>
    <w:rsid w:val="00783C64"/>
    <w:rsid w:val="00784521"/>
    <w:rsid w:val="00785EB0"/>
    <w:rsid w:val="00790A8A"/>
    <w:rsid w:val="0079139E"/>
    <w:rsid w:val="007913D8"/>
    <w:rsid w:val="007920E5"/>
    <w:rsid w:val="00792B96"/>
    <w:rsid w:val="00793CD3"/>
    <w:rsid w:val="007947FE"/>
    <w:rsid w:val="00794AC5"/>
    <w:rsid w:val="00794C29"/>
    <w:rsid w:val="00795148"/>
    <w:rsid w:val="00795FB6"/>
    <w:rsid w:val="00797016"/>
    <w:rsid w:val="007A0247"/>
    <w:rsid w:val="007A1AFA"/>
    <w:rsid w:val="007A1E17"/>
    <w:rsid w:val="007A3556"/>
    <w:rsid w:val="007A3B5F"/>
    <w:rsid w:val="007A3E03"/>
    <w:rsid w:val="007A4CAB"/>
    <w:rsid w:val="007A5AF2"/>
    <w:rsid w:val="007B12C5"/>
    <w:rsid w:val="007B23BF"/>
    <w:rsid w:val="007B2533"/>
    <w:rsid w:val="007B27B4"/>
    <w:rsid w:val="007B357D"/>
    <w:rsid w:val="007B41B1"/>
    <w:rsid w:val="007B47B3"/>
    <w:rsid w:val="007C373B"/>
    <w:rsid w:val="007C61A1"/>
    <w:rsid w:val="007C6C5A"/>
    <w:rsid w:val="007D3FF5"/>
    <w:rsid w:val="007D6CBE"/>
    <w:rsid w:val="007D6DF7"/>
    <w:rsid w:val="007E058E"/>
    <w:rsid w:val="007E66B1"/>
    <w:rsid w:val="007E75AA"/>
    <w:rsid w:val="007E7A2F"/>
    <w:rsid w:val="007F2131"/>
    <w:rsid w:val="007F5A32"/>
    <w:rsid w:val="007F6A48"/>
    <w:rsid w:val="007F6C91"/>
    <w:rsid w:val="007F746E"/>
    <w:rsid w:val="008013F0"/>
    <w:rsid w:val="00801984"/>
    <w:rsid w:val="008036BE"/>
    <w:rsid w:val="00803FA2"/>
    <w:rsid w:val="00805ED0"/>
    <w:rsid w:val="00807599"/>
    <w:rsid w:val="0081023C"/>
    <w:rsid w:val="0081069C"/>
    <w:rsid w:val="00810D23"/>
    <w:rsid w:val="00811644"/>
    <w:rsid w:val="00811739"/>
    <w:rsid w:val="00812C2C"/>
    <w:rsid w:val="0081451B"/>
    <w:rsid w:val="008161C3"/>
    <w:rsid w:val="00816B9E"/>
    <w:rsid w:val="008179ED"/>
    <w:rsid w:val="008228EA"/>
    <w:rsid w:val="00823E96"/>
    <w:rsid w:val="00823FB0"/>
    <w:rsid w:val="00824110"/>
    <w:rsid w:val="00824286"/>
    <w:rsid w:val="00824F2F"/>
    <w:rsid w:val="008258D1"/>
    <w:rsid w:val="00825D38"/>
    <w:rsid w:val="0083515D"/>
    <w:rsid w:val="008370D4"/>
    <w:rsid w:val="00837FD6"/>
    <w:rsid w:val="00841C51"/>
    <w:rsid w:val="00843807"/>
    <w:rsid w:val="008464AC"/>
    <w:rsid w:val="008465C2"/>
    <w:rsid w:val="00847BE4"/>
    <w:rsid w:val="00847CE2"/>
    <w:rsid w:val="00852E3C"/>
    <w:rsid w:val="00853B0C"/>
    <w:rsid w:val="00856279"/>
    <w:rsid w:val="008604B7"/>
    <w:rsid w:val="008616EF"/>
    <w:rsid w:val="008626FB"/>
    <w:rsid w:val="0086371D"/>
    <w:rsid w:val="008642C9"/>
    <w:rsid w:val="00864A37"/>
    <w:rsid w:val="008660AB"/>
    <w:rsid w:val="0087508E"/>
    <w:rsid w:val="008763A5"/>
    <w:rsid w:val="008817F5"/>
    <w:rsid w:val="00881A2A"/>
    <w:rsid w:val="00882040"/>
    <w:rsid w:val="008821FE"/>
    <w:rsid w:val="00883B20"/>
    <w:rsid w:val="00884E08"/>
    <w:rsid w:val="00885DBF"/>
    <w:rsid w:val="00885ED1"/>
    <w:rsid w:val="0089010F"/>
    <w:rsid w:val="00892F05"/>
    <w:rsid w:val="00893F63"/>
    <w:rsid w:val="0089582A"/>
    <w:rsid w:val="00895B15"/>
    <w:rsid w:val="00897306"/>
    <w:rsid w:val="008A08E0"/>
    <w:rsid w:val="008A0E87"/>
    <w:rsid w:val="008A242D"/>
    <w:rsid w:val="008A2505"/>
    <w:rsid w:val="008A3179"/>
    <w:rsid w:val="008A6607"/>
    <w:rsid w:val="008A68AB"/>
    <w:rsid w:val="008A6B55"/>
    <w:rsid w:val="008B13F1"/>
    <w:rsid w:val="008B29EC"/>
    <w:rsid w:val="008B55B7"/>
    <w:rsid w:val="008B74CF"/>
    <w:rsid w:val="008C0D89"/>
    <w:rsid w:val="008C2D04"/>
    <w:rsid w:val="008C4ECA"/>
    <w:rsid w:val="008C5A80"/>
    <w:rsid w:val="008C5F07"/>
    <w:rsid w:val="008C798D"/>
    <w:rsid w:val="008D0313"/>
    <w:rsid w:val="008D0874"/>
    <w:rsid w:val="008D3519"/>
    <w:rsid w:val="008D351B"/>
    <w:rsid w:val="008D651B"/>
    <w:rsid w:val="008D793E"/>
    <w:rsid w:val="008E0268"/>
    <w:rsid w:val="008E0FFA"/>
    <w:rsid w:val="008E1515"/>
    <w:rsid w:val="008E3AB9"/>
    <w:rsid w:val="008E3B26"/>
    <w:rsid w:val="008E3B53"/>
    <w:rsid w:val="008E3F6E"/>
    <w:rsid w:val="008E5550"/>
    <w:rsid w:val="008E65A6"/>
    <w:rsid w:val="008F28B2"/>
    <w:rsid w:val="008F4739"/>
    <w:rsid w:val="008F76BF"/>
    <w:rsid w:val="008F7C6C"/>
    <w:rsid w:val="00904829"/>
    <w:rsid w:val="009055DE"/>
    <w:rsid w:val="0090680A"/>
    <w:rsid w:val="009068D4"/>
    <w:rsid w:val="009070AF"/>
    <w:rsid w:val="00907249"/>
    <w:rsid w:val="0091090E"/>
    <w:rsid w:val="00910CA9"/>
    <w:rsid w:val="009132D2"/>
    <w:rsid w:val="0091339B"/>
    <w:rsid w:val="0091357B"/>
    <w:rsid w:val="00915994"/>
    <w:rsid w:val="00916887"/>
    <w:rsid w:val="009211EC"/>
    <w:rsid w:val="00921AC9"/>
    <w:rsid w:val="0092353F"/>
    <w:rsid w:val="0092451D"/>
    <w:rsid w:val="009247F1"/>
    <w:rsid w:val="009249CC"/>
    <w:rsid w:val="00925C03"/>
    <w:rsid w:val="00926844"/>
    <w:rsid w:val="00927E95"/>
    <w:rsid w:val="00930AA1"/>
    <w:rsid w:val="009340FC"/>
    <w:rsid w:val="0093455E"/>
    <w:rsid w:val="00937CA5"/>
    <w:rsid w:val="009409E5"/>
    <w:rsid w:val="00941672"/>
    <w:rsid w:val="0094519D"/>
    <w:rsid w:val="0094520C"/>
    <w:rsid w:val="009470F6"/>
    <w:rsid w:val="00951A54"/>
    <w:rsid w:val="00952A5D"/>
    <w:rsid w:val="0095486C"/>
    <w:rsid w:val="00954B12"/>
    <w:rsid w:val="00954F1D"/>
    <w:rsid w:val="00956538"/>
    <w:rsid w:val="009566E9"/>
    <w:rsid w:val="00963283"/>
    <w:rsid w:val="00964B6E"/>
    <w:rsid w:val="00964D8B"/>
    <w:rsid w:val="0096624F"/>
    <w:rsid w:val="00966E6A"/>
    <w:rsid w:val="0096758F"/>
    <w:rsid w:val="00972825"/>
    <w:rsid w:val="00975E7E"/>
    <w:rsid w:val="0097643A"/>
    <w:rsid w:val="00976547"/>
    <w:rsid w:val="009835CD"/>
    <w:rsid w:val="009836CD"/>
    <w:rsid w:val="0098771F"/>
    <w:rsid w:val="00992A95"/>
    <w:rsid w:val="00993045"/>
    <w:rsid w:val="00994049"/>
    <w:rsid w:val="00996A10"/>
    <w:rsid w:val="00996A1E"/>
    <w:rsid w:val="009A309F"/>
    <w:rsid w:val="009A4AF3"/>
    <w:rsid w:val="009A660B"/>
    <w:rsid w:val="009A708B"/>
    <w:rsid w:val="009A7BB5"/>
    <w:rsid w:val="009B005F"/>
    <w:rsid w:val="009B1F84"/>
    <w:rsid w:val="009B3843"/>
    <w:rsid w:val="009B3CEE"/>
    <w:rsid w:val="009B579C"/>
    <w:rsid w:val="009B61E6"/>
    <w:rsid w:val="009C3156"/>
    <w:rsid w:val="009C4270"/>
    <w:rsid w:val="009D31CE"/>
    <w:rsid w:val="009D56E0"/>
    <w:rsid w:val="009D5AC6"/>
    <w:rsid w:val="009D6453"/>
    <w:rsid w:val="009D7F0D"/>
    <w:rsid w:val="009E0662"/>
    <w:rsid w:val="009E32DA"/>
    <w:rsid w:val="009E4951"/>
    <w:rsid w:val="009E5A33"/>
    <w:rsid w:val="009E7D45"/>
    <w:rsid w:val="009F6334"/>
    <w:rsid w:val="00A00173"/>
    <w:rsid w:val="00A00C50"/>
    <w:rsid w:val="00A017C1"/>
    <w:rsid w:val="00A01C45"/>
    <w:rsid w:val="00A022B1"/>
    <w:rsid w:val="00A046D4"/>
    <w:rsid w:val="00A04CD2"/>
    <w:rsid w:val="00A07B48"/>
    <w:rsid w:val="00A14799"/>
    <w:rsid w:val="00A1498D"/>
    <w:rsid w:val="00A15F0B"/>
    <w:rsid w:val="00A16D7E"/>
    <w:rsid w:val="00A17F7B"/>
    <w:rsid w:val="00A2235B"/>
    <w:rsid w:val="00A22DCE"/>
    <w:rsid w:val="00A23462"/>
    <w:rsid w:val="00A2753E"/>
    <w:rsid w:val="00A33E46"/>
    <w:rsid w:val="00A352F0"/>
    <w:rsid w:val="00A35C0B"/>
    <w:rsid w:val="00A37C64"/>
    <w:rsid w:val="00A403B4"/>
    <w:rsid w:val="00A41CE8"/>
    <w:rsid w:val="00A41F63"/>
    <w:rsid w:val="00A43BDB"/>
    <w:rsid w:val="00A4733B"/>
    <w:rsid w:val="00A47B2C"/>
    <w:rsid w:val="00A5297E"/>
    <w:rsid w:val="00A53FE2"/>
    <w:rsid w:val="00A57F56"/>
    <w:rsid w:val="00A61B42"/>
    <w:rsid w:val="00A64831"/>
    <w:rsid w:val="00A66353"/>
    <w:rsid w:val="00A70129"/>
    <w:rsid w:val="00A725BA"/>
    <w:rsid w:val="00A732B3"/>
    <w:rsid w:val="00A73BCE"/>
    <w:rsid w:val="00A7422E"/>
    <w:rsid w:val="00A76ABA"/>
    <w:rsid w:val="00A77A58"/>
    <w:rsid w:val="00A80A62"/>
    <w:rsid w:val="00A8232A"/>
    <w:rsid w:val="00A838A5"/>
    <w:rsid w:val="00A857C0"/>
    <w:rsid w:val="00A85CED"/>
    <w:rsid w:val="00A86C2C"/>
    <w:rsid w:val="00A870ED"/>
    <w:rsid w:val="00A9008D"/>
    <w:rsid w:val="00A934E5"/>
    <w:rsid w:val="00A93A18"/>
    <w:rsid w:val="00A949BC"/>
    <w:rsid w:val="00AA0CB2"/>
    <w:rsid w:val="00AA179E"/>
    <w:rsid w:val="00AA2386"/>
    <w:rsid w:val="00AA2DDC"/>
    <w:rsid w:val="00AA4BB2"/>
    <w:rsid w:val="00AA6351"/>
    <w:rsid w:val="00AA7711"/>
    <w:rsid w:val="00AB090B"/>
    <w:rsid w:val="00AB097C"/>
    <w:rsid w:val="00AB1D02"/>
    <w:rsid w:val="00AB1EB2"/>
    <w:rsid w:val="00AB28A0"/>
    <w:rsid w:val="00AB2AC2"/>
    <w:rsid w:val="00AB423E"/>
    <w:rsid w:val="00AB4F08"/>
    <w:rsid w:val="00AB5A45"/>
    <w:rsid w:val="00AC22BD"/>
    <w:rsid w:val="00AC2332"/>
    <w:rsid w:val="00AC25C1"/>
    <w:rsid w:val="00AC5008"/>
    <w:rsid w:val="00AC53F8"/>
    <w:rsid w:val="00AC57AF"/>
    <w:rsid w:val="00AC62CB"/>
    <w:rsid w:val="00AC6CCE"/>
    <w:rsid w:val="00AC7A7B"/>
    <w:rsid w:val="00AD045A"/>
    <w:rsid w:val="00AD04D8"/>
    <w:rsid w:val="00AD1E79"/>
    <w:rsid w:val="00AD2852"/>
    <w:rsid w:val="00AD2DA1"/>
    <w:rsid w:val="00AD426B"/>
    <w:rsid w:val="00AD4F9E"/>
    <w:rsid w:val="00AD51AD"/>
    <w:rsid w:val="00AD7BA0"/>
    <w:rsid w:val="00AD7BDC"/>
    <w:rsid w:val="00AE0023"/>
    <w:rsid w:val="00AE0BDC"/>
    <w:rsid w:val="00AE5533"/>
    <w:rsid w:val="00AE606F"/>
    <w:rsid w:val="00AF2AD7"/>
    <w:rsid w:val="00AF2B25"/>
    <w:rsid w:val="00AF2E85"/>
    <w:rsid w:val="00AF521B"/>
    <w:rsid w:val="00AF5F5B"/>
    <w:rsid w:val="00B03720"/>
    <w:rsid w:val="00B03BA1"/>
    <w:rsid w:val="00B06233"/>
    <w:rsid w:val="00B064B5"/>
    <w:rsid w:val="00B104DF"/>
    <w:rsid w:val="00B1158E"/>
    <w:rsid w:val="00B11C8B"/>
    <w:rsid w:val="00B1553E"/>
    <w:rsid w:val="00B15848"/>
    <w:rsid w:val="00B2009D"/>
    <w:rsid w:val="00B201A0"/>
    <w:rsid w:val="00B212BE"/>
    <w:rsid w:val="00B22077"/>
    <w:rsid w:val="00B221D1"/>
    <w:rsid w:val="00B23C6B"/>
    <w:rsid w:val="00B2471D"/>
    <w:rsid w:val="00B25566"/>
    <w:rsid w:val="00B2742B"/>
    <w:rsid w:val="00B27487"/>
    <w:rsid w:val="00B27E7A"/>
    <w:rsid w:val="00B318B1"/>
    <w:rsid w:val="00B31975"/>
    <w:rsid w:val="00B3411F"/>
    <w:rsid w:val="00B34336"/>
    <w:rsid w:val="00B344B2"/>
    <w:rsid w:val="00B35CBD"/>
    <w:rsid w:val="00B368BE"/>
    <w:rsid w:val="00B43291"/>
    <w:rsid w:val="00B43613"/>
    <w:rsid w:val="00B47092"/>
    <w:rsid w:val="00B50242"/>
    <w:rsid w:val="00B5183D"/>
    <w:rsid w:val="00B5201C"/>
    <w:rsid w:val="00B52E4B"/>
    <w:rsid w:val="00B5363E"/>
    <w:rsid w:val="00B5385B"/>
    <w:rsid w:val="00B5783D"/>
    <w:rsid w:val="00B605E6"/>
    <w:rsid w:val="00B66274"/>
    <w:rsid w:val="00B6688C"/>
    <w:rsid w:val="00B70AD4"/>
    <w:rsid w:val="00B712DF"/>
    <w:rsid w:val="00B73738"/>
    <w:rsid w:val="00B746FF"/>
    <w:rsid w:val="00B7662B"/>
    <w:rsid w:val="00B76ACE"/>
    <w:rsid w:val="00B76E8D"/>
    <w:rsid w:val="00B806A6"/>
    <w:rsid w:val="00B82D1D"/>
    <w:rsid w:val="00B83A9B"/>
    <w:rsid w:val="00B849A7"/>
    <w:rsid w:val="00B858B8"/>
    <w:rsid w:val="00B86283"/>
    <w:rsid w:val="00B86CA8"/>
    <w:rsid w:val="00B87BC9"/>
    <w:rsid w:val="00B915F3"/>
    <w:rsid w:val="00B9228E"/>
    <w:rsid w:val="00B97F86"/>
    <w:rsid w:val="00BA45F5"/>
    <w:rsid w:val="00BA58CF"/>
    <w:rsid w:val="00BA683E"/>
    <w:rsid w:val="00BB13E1"/>
    <w:rsid w:val="00BB20BC"/>
    <w:rsid w:val="00BB618E"/>
    <w:rsid w:val="00BB674A"/>
    <w:rsid w:val="00BC000A"/>
    <w:rsid w:val="00BC0439"/>
    <w:rsid w:val="00BC0F50"/>
    <w:rsid w:val="00BC249C"/>
    <w:rsid w:val="00BC2691"/>
    <w:rsid w:val="00BC27E8"/>
    <w:rsid w:val="00BC2B0B"/>
    <w:rsid w:val="00BC32EF"/>
    <w:rsid w:val="00BC38C0"/>
    <w:rsid w:val="00BC4318"/>
    <w:rsid w:val="00BC493C"/>
    <w:rsid w:val="00BC6354"/>
    <w:rsid w:val="00BC670E"/>
    <w:rsid w:val="00BD00B4"/>
    <w:rsid w:val="00BD186E"/>
    <w:rsid w:val="00BD2745"/>
    <w:rsid w:val="00BD4361"/>
    <w:rsid w:val="00BD5024"/>
    <w:rsid w:val="00BD565A"/>
    <w:rsid w:val="00BD591A"/>
    <w:rsid w:val="00BD6DC2"/>
    <w:rsid w:val="00BD72DC"/>
    <w:rsid w:val="00BD7B02"/>
    <w:rsid w:val="00BE0101"/>
    <w:rsid w:val="00BE17BA"/>
    <w:rsid w:val="00BE1E56"/>
    <w:rsid w:val="00BE24B4"/>
    <w:rsid w:val="00BE4524"/>
    <w:rsid w:val="00BE5ADE"/>
    <w:rsid w:val="00BF0465"/>
    <w:rsid w:val="00BF731A"/>
    <w:rsid w:val="00C011E7"/>
    <w:rsid w:val="00C01353"/>
    <w:rsid w:val="00C02D93"/>
    <w:rsid w:val="00C032C4"/>
    <w:rsid w:val="00C039CC"/>
    <w:rsid w:val="00C04922"/>
    <w:rsid w:val="00C04B5E"/>
    <w:rsid w:val="00C0691C"/>
    <w:rsid w:val="00C10B53"/>
    <w:rsid w:val="00C11009"/>
    <w:rsid w:val="00C13A85"/>
    <w:rsid w:val="00C13AE8"/>
    <w:rsid w:val="00C13FAE"/>
    <w:rsid w:val="00C15B57"/>
    <w:rsid w:val="00C15EB5"/>
    <w:rsid w:val="00C16CBE"/>
    <w:rsid w:val="00C20709"/>
    <w:rsid w:val="00C20A26"/>
    <w:rsid w:val="00C20D55"/>
    <w:rsid w:val="00C23655"/>
    <w:rsid w:val="00C25CA8"/>
    <w:rsid w:val="00C265A9"/>
    <w:rsid w:val="00C26704"/>
    <w:rsid w:val="00C2734E"/>
    <w:rsid w:val="00C27AAC"/>
    <w:rsid w:val="00C27C10"/>
    <w:rsid w:val="00C307A4"/>
    <w:rsid w:val="00C30E7D"/>
    <w:rsid w:val="00C345E0"/>
    <w:rsid w:val="00C37BB0"/>
    <w:rsid w:val="00C41DAA"/>
    <w:rsid w:val="00C428CE"/>
    <w:rsid w:val="00C43FD9"/>
    <w:rsid w:val="00C45ADE"/>
    <w:rsid w:val="00C466AA"/>
    <w:rsid w:val="00C52603"/>
    <w:rsid w:val="00C52684"/>
    <w:rsid w:val="00C54447"/>
    <w:rsid w:val="00C547C8"/>
    <w:rsid w:val="00C57089"/>
    <w:rsid w:val="00C57926"/>
    <w:rsid w:val="00C57A12"/>
    <w:rsid w:val="00C602C1"/>
    <w:rsid w:val="00C617F5"/>
    <w:rsid w:val="00C6423A"/>
    <w:rsid w:val="00C64AEB"/>
    <w:rsid w:val="00C6537F"/>
    <w:rsid w:val="00C66BA7"/>
    <w:rsid w:val="00C6797C"/>
    <w:rsid w:val="00C70DF6"/>
    <w:rsid w:val="00C716A5"/>
    <w:rsid w:val="00C71E08"/>
    <w:rsid w:val="00C75D05"/>
    <w:rsid w:val="00C76597"/>
    <w:rsid w:val="00C77F6B"/>
    <w:rsid w:val="00C8259A"/>
    <w:rsid w:val="00C83146"/>
    <w:rsid w:val="00C83938"/>
    <w:rsid w:val="00C85C92"/>
    <w:rsid w:val="00C85FFF"/>
    <w:rsid w:val="00C87158"/>
    <w:rsid w:val="00C9274D"/>
    <w:rsid w:val="00C95506"/>
    <w:rsid w:val="00CA106D"/>
    <w:rsid w:val="00CA108E"/>
    <w:rsid w:val="00CA5DB2"/>
    <w:rsid w:val="00CA7DDE"/>
    <w:rsid w:val="00CB24AF"/>
    <w:rsid w:val="00CB32BC"/>
    <w:rsid w:val="00CB42A9"/>
    <w:rsid w:val="00CB4FF6"/>
    <w:rsid w:val="00CB614D"/>
    <w:rsid w:val="00CB63B1"/>
    <w:rsid w:val="00CB69B4"/>
    <w:rsid w:val="00CB7032"/>
    <w:rsid w:val="00CB7C5B"/>
    <w:rsid w:val="00CC0261"/>
    <w:rsid w:val="00CC4290"/>
    <w:rsid w:val="00CD0870"/>
    <w:rsid w:val="00CD1601"/>
    <w:rsid w:val="00CD2901"/>
    <w:rsid w:val="00CD33D9"/>
    <w:rsid w:val="00CE3283"/>
    <w:rsid w:val="00CE33A3"/>
    <w:rsid w:val="00CE3EEB"/>
    <w:rsid w:val="00CE4756"/>
    <w:rsid w:val="00CF2074"/>
    <w:rsid w:val="00CF36DE"/>
    <w:rsid w:val="00CF3F3D"/>
    <w:rsid w:val="00CF3FED"/>
    <w:rsid w:val="00CF5774"/>
    <w:rsid w:val="00D00B3F"/>
    <w:rsid w:val="00D02ED6"/>
    <w:rsid w:val="00D05CEB"/>
    <w:rsid w:val="00D0626F"/>
    <w:rsid w:val="00D14507"/>
    <w:rsid w:val="00D1451C"/>
    <w:rsid w:val="00D1608A"/>
    <w:rsid w:val="00D16386"/>
    <w:rsid w:val="00D16FAA"/>
    <w:rsid w:val="00D20B36"/>
    <w:rsid w:val="00D249CA"/>
    <w:rsid w:val="00D24DDF"/>
    <w:rsid w:val="00D26EAB"/>
    <w:rsid w:val="00D30998"/>
    <w:rsid w:val="00D3128E"/>
    <w:rsid w:val="00D31546"/>
    <w:rsid w:val="00D33AAB"/>
    <w:rsid w:val="00D33B3A"/>
    <w:rsid w:val="00D418A8"/>
    <w:rsid w:val="00D41CAF"/>
    <w:rsid w:val="00D4227F"/>
    <w:rsid w:val="00D42461"/>
    <w:rsid w:val="00D4359E"/>
    <w:rsid w:val="00D4489D"/>
    <w:rsid w:val="00D44B94"/>
    <w:rsid w:val="00D44C7C"/>
    <w:rsid w:val="00D476A2"/>
    <w:rsid w:val="00D501C6"/>
    <w:rsid w:val="00D521FB"/>
    <w:rsid w:val="00D557C1"/>
    <w:rsid w:val="00D575AE"/>
    <w:rsid w:val="00D60CD3"/>
    <w:rsid w:val="00D61089"/>
    <w:rsid w:val="00D612F6"/>
    <w:rsid w:val="00D618AE"/>
    <w:rsid w:val="00D62A26"/>
    <w:rsid w:val="00D6439C"/>
    <w:rsid w:val="00D64906"/>
    <w:rsid w:val="00D7023F"/>
    <w:rsid w:val="00D70ED4"/>
    <w:rsid w:val="00D71988"/>
    <w:rsid w:val="00D73C04"/>
    <w:rsid w:val="00D74318"/>
    <w:rsid w:val="00D751FC"/>
    <w:rsid w:val="00D7559A"/>
    <w:rsid w:val="00D816F5"/>
    <w:rsid w:val="00D81DA0"/>
    <w:rsid w:val="00D82325"/>
    <w:rsid w:val="00D91BDE"/>
    <w:rsid w:val="00D92B8A"/>
    <w:rsid w:val="00D92E0A"/>
    <w:rsid w:val="00D95871"/>
    <w:rsid w:val="00D95FC3"/>
    <w:rsid w:val="00D972A0"/>
    <w:rsid w:val="00D9796F"/>
    <w:rsid w:val="00DA20D7"/>
    <w:rsid w:val="00DA27EE"/>
    <w:rsid w:val="00DA29CC"/>
    <w:rsid w:val="00DA3221"/>
    <w:rsid w:val="00DA50FA"/>
    <w:rsid w:val="00DA556F"/>
    <w:rsid w:val="00DA7801"/>
    <w:rsid w:val="00DB047A"/>
    <w:rsid w:val="00DB1E89"/>
    <w:rsid w:val="00DB2EE3"/>
    <w:rsid w:val="00DB47EB"/>
    <w:rsid w:val="00DB4DDC"/>
    <w:rsid w:val="00DB599B"/>
    <w:rsid w:val="00DB5CAE"/>
    <w:rsid w:val="00DB5D39"/>
    <w:rsid w:val="00DC0E1D"/>
    <w:rsid w:val="00DC2626"/>
    <w:rsid w:val="00DC2B2B"/>
    <w:rsid w:val="00DC4BA2"/>
    <w:rsid w:val="00DC6148"/>
    <w:rsid w:val="00DD1499"/>
    <w:rsid w:val="00DD1827"/>
    <w:rsid w:val="00DD1DFD"/>
    <w:rsid w:val="00DD331B"/>
    <w:rsid w:val="00DE15BE"/>
    <w:rsid w:val="00DE167B"/>
    <w:rsid w:val="00DE3503"/>
    <w:rsid w:val="00DE5D93"/>
    <w:rsid w:val="00DF0FA2"/>
    <w:rsid w:val="00DF2226"/>
    <w:rsid w:val="00DF240C"/>
    <w:rsid w:val="00DF4E93"/>
    <w:rsid w:val="00DF5FB5"/>
    <w:rsid w:val="00E00AE3"/>
    <w:rsid w:val="00E00CB0"/>
    <w:rsid w:val="00E020CE"/>
    <w:rsid w:val="00E048D1"/>
    <w:rsid w:val="00E05677"/>
    <w:rsid w:val="00E07672"/>
    <w:rsid w:val="00E076C2"/>
    <w:rsid w:val="00E140CF"/>
    <w:rsid w:val="00E14137"/>
    <w:rsid w:val="00E1497A"/>
    <w:rsid w:val="00E14AC6"/>
    <w:rsid w:val="00E152CE"/>
    <w:rsid w:val="00E1732D"/>
    <w:rsid w:val="00E17427"/>
    <w:rsid w:val="00E208AE"/>
    <w:rsid w:val="00E226F5"/>
    <w:rsid w:val="00E22D9F"/>
    <w:rsid w:val="00E22ED7"/>
    <w:rsid w:val="00E23091"/>
    <w:rsid w:val="00E24688"/>
    <w:rsid w:val="00E24825"/>
    <w:rsid w:val="00E26F20"/>
    <w:rsid w:val="00E30CC2"/>
    <w:rsid w:val="00E30F26"/>
    <w:rsid w:val="00E3281B"/>
    <w:rsid w:val="00E3309A"/>
    <w:rsid w:val="00E37CAB"/>
    <w:rsid w:val="00E41EEE"/>
    <w:rsid w:val="00E42A6B"/>
    <w:rsid w:val="00E44D31"/>
    <w:rsid w:val="00E46568"/>
    <w:rsid w:val="00E50199"/>
    <w:rsid w:val="00E54109"/>
    <w:rsid w:val="00E554CE"/>
    <w:rsid w:val="00E600C6"/>
    <w:rsid w:val="00E62D67"/>
    <w:rsid w:val="00E64C56"/>
    <w:rsid w:val="00E6501E"/>
    <w:rsid w:val="00E65DE3"/>
    <w:rsid w:val="00E65F9C"/>
    <w:rsid w:val="00E6640D"/>
    <w:rsid w:val="00E666BE"/>
    <w:rsid w:val="00E668A3"/>
    <w:rsid w:val="00E66E11"/>
    <w:rsid w:val="00E67459"/>
    <w:rsid w:val="00E677C5"/>
    <w:rsid w:val="00E704EB"/>
    <w:rsid w:val="00E7206B"/>
    <w:rsid w:val="00E72485"/>
    <w:rsid w:val="00E7335F"/>
    <w:rsid w:val="00E73CB7"/>
    <w:rsid w:val="00E74B5D"/>
    <w:rsid w:val="00E74F53"/>
    <w:rsid w:val="00E753FF"/>
    <w:rsid w:val="00E760A4"/>
    <w:rsid w:val="00E76FCF"/>
    <w:rsid w:val="00E80650"/>
    <w:rsid w:val="00E8095C"/>
    <w:rsid w:val="00E80DBE"/>
    <w:rsid w:val="00E81511"/>
    <w:rsid w:val="00E84660"/>
    <w:rsid w:val="00E856F4"/>
    <w:rsid w:val="00E87F16"/>
    <w:rsid w:val="00E90BFC"/>
    <w:rsid w:val="00E923E8"/>
    <w:rsid w:val="00E927E4"/>
    <w:rsid w:val="00E96ECB"/>
    <w:rsid w:val="00EA007C"/>
    <w:rsid w:val="00EA0EFF"/>
    <w:rsid w:val="00EA2454"/>
    <w:rsid w:val="00EA247C"/>
    <w:rsid w:val="00EA64B2"/>
    <w:rsid w:val="00EB0C24"/>
    <w:rsid w:val="00EB5F32"/>
    <w:rsid w:val="00EB68F0"/>
    <w:rsid w:val="00EC0BF2"/>
    <w:rsid w:val="00EC1ADE"/>
    <w:rsid w:val="00EC42D0"/>
    <w:rsid w:val="00EC56C4"/>
    <w:rsid w:val="00EC5A2E"/>
    <w:rsid w:val="00ED2970"/>
    <w:rsid w:val="00ED3B17"/>
    <w:rsid w:val="00ED45BC"/>
    <w:rsid w:val="00ED7263"/>
    <w:rsid w:val="00ED743A"/>
    <w:rsid w:val="00ED78FD"/>
    <w:rsid w:val="00EE0B93"/>
    <w:rsid w:val="00EE2633"/>
    <w:rsid w:val="00EE4384"/>
    <w:rsid w:val="00EF081D"/>
    <w:rsid w:val="00EF24A4"/>
    <w:rsid w:val="00EF2551"/>
    <w:rsid w:val="00EF26CE"/>
    <w:rsid w:val="00EF2C85"/>
    <w:rsid w:val="00EF2DB8"/>
    <w:rsid w:val="00EF50A3"/>
    <w:rsid w:val="00F03045"/>
    <w:rsid w:val="00F0419A"/>
    <w:rsid w:val="00F04A3B"/>
    <w:rsid w:val="00F05FC4"/>
    <w:rsid w:val="00F06FCC"/>
    <w:rsid w:val="00F07CB5"/>
    <w:rsid w:val="00F109F5"/>
    <w:rsid w:val="00F117FE"/>
    <w:rsid w:val="00F14F83"/>
    <w:rsid w:val="00F176B2"/>
    <w:rsid w:val="00F2063A"/>
    <w:rsid w:val="00F23320"/>
    <w:rsid w:val="00F24BD6"/>
    <w:rsid w:val="00F25717"/>
    <w:rsid w:val="00F261AD"/>
    <w:rsid w:val="00F268AB"/>
    <w:rsid w:val="00F26F24"/>
    <w:rsid w:val="00F32AE0"/>
    <w:rsid w:val="00F334CE"/>
    <w:rsid w:val="00F335EF"/>
    <w:rsid w:val="00F3625D"/>
    <w:rsid w:val="00F36C49"/>
    <w:rsid w:val="00F371D0"/>
    <w:rsid w:val="00F37997"/>
    <w:rsid w:val="00F409B1"/>
    <w:rsid w:val="00F5073B"/>
    <w:rsid w:val="00F50FBE"/>
    <w:rsid w:val="00F52603"/>
    <w:rsid w:val="00F52D87"/>
    <w:rsid w:val="00F56556"/>
    <w:rsid w:val="00F5675F"/>
    <w:rsid w:val="00F62986"/>
    <w:rsid w:val="00F65115"/>
    <w:rsid w:val="00F727DC"/>
    <w:rsid w:val="00F72C07"/>
    <w:rsid w:val="00F74F60"/>
    <w:rsid w:val="00F7597D"/>
    <w:rsid w:val="00F7644C"/>
    <w:rsid w:val="00F77283"/>
    <w:rsid w:val="00F77647"/>
    <w:rsid w:val="00F779CD"/>
    <w:rsid w:val="00F80B72"/>
    <w:rsid w:val="00F822F8"/>
    <w:rsid w:val="00F8242A"/>
    <w:rsid w:val="00F85377"/>
    <w:rsid w:val="00F869EE"/>
    <w:rsid w:val="00F86EDF"/>
    <w:rsid w:val="00F87B4F"/>
    <w:rsid w:val="00F91E29"/>
    <w:rsid w:val="00F933B4"/>
    <w:rsid w:val="00F941E8"/>
    <w:rsid w:val="00FA0C91"/>
    <w:rsid w:val="00FA1943"/>
    <w:rsid w:val="00FA378D"/>
    <w:rsid w:val="00FA46B6"/>
    <w:rsid w:val="00FA6E10"/>
    <w:rsid w:val="00FB06D9"/>
    <w:rsid w:val="00FB73EE"/>
    <w:rsid w:val="00FC0761"/>
    <w:rsid w:val="00FC0BE9"/>
    <w:rsid w:val="00FC1390"/>
    <w:rsid w:val="00FC40B2"/>
    <w:rsid w:val="00FC4811"/>
    <w:rsid w:val="00FC696E"/>
    <w:rsid w:val="00FD1A0D"/>
    <w:rsid w:val="00FD46A4"/>
    <w:rsid w:val="00FD5B87"/>
    <w:rsid w:val="00FD66E0"/>
    <w:rsid w:val="00FD7C24"/>
    <w:rsid w:val="00FE3724"/>
    <w:rsid w:val="00FE4B3A"/>
    <w:rsid w:val="00FE4C3E"/>
    <w:rsid w:val="00FE5A10"/>
    <w:rsid w:val="00FE5AAC"/>
    <w:rsid w:val="00FE7798"/>
    <w:rsid w:val="00FF236D"/>
    <w:rsid w:val="00FF2B05"/>
    <w:rsid w:val="00FF5445"/>
    <w:rsid w:val="00FF781F"/>
    <w:rsid w:val="00FF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B48ECD8-0621-4CDD-A2E5-C9EBDD5F5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F2B2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aliases w:val="ВерхКолонтитул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link w:val="ConsPlusNormal0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aliases w:val="Верх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uiPriority w:val="99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uiPriority w:val="99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link w:val="ListParagraphChar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uiPriority w:val="99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uiPriority w:val="99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uiPriority w:val="99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uiPriority w:val="99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uiPriority w:val="99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uiPriority w:val="99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2C3F0D"/>
  </w:style>
  <w:style w:type="paragraph" w:styleId="af6">
    <w:name w:val="annotation subject"/>
    <w:basedOn w:val="af4"/>
    <w:next w:val="af4"/>
    <w:link w:val="af7"/>
    <w:uiPriority w:val="99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uiPriority w:val="99"/>
    <w:rsid w:val="002C3F0D"/>
    <w:rPr>
      <w:b/>
      <w:bCs/>
    </w:rPr>
  </w:style>
  <w:style w:type="paragraph" w:styleId="af8">
    <w:name w:val="Revision"/>
    <w:hidden/>
    <w:uiPriority w:val="99"/>
    <w:semiHidden/>
    <w:rsid w:val="002C3F0D"/>
    <w:rPr>
      <w:sz w:val="24"/>
      <w:szCs w:val="24"/>
    </w:rPr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  <w:sz w:val="24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Borders>
        <w:insideH w:val="single" w:sz="6" w:space="0" w:color="244061"/>
      </w:tblBorders>
    </w:tblPr>
  </w:style>
  <w:style w:type="paragraph" w:customStyle="1" w:styleId="ConsPlusTitle">
    <w:name w:val="ConsPlusTitle"/>
    <w:uiPriority w:val="99"/>
    <w:rsid w:val="002C3F0D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2C3F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uiPriority w:val="99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1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link w:val="aff1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2">
    <w:name w:val="line number"/>
    <w:uiPriority w:val="99"/>
    <w:unhideWhenUsed/>
    <w:rsid w:val="002C3F0D"/>
  </w:style>
  <w:style w:type="character" w:styleId="aff3">
    <w:name w:val="Emphasis"/>
    <w:basedOn w:val="a0"/>
    <w:qFormat/>
    <w:rsid w:val="00EF26CE"/>
    <w:rPr>
      <w:i/>
      <w:iCs/>
    </w:rPr>
  </w:style>
  <w:style w:type="paragraph" w:styleId="aff4">
    <w:name w:val="Title"/>
    <w:basedOn w:val="a"/>
    <w:next w:val="a"/>
    <w:link w:val="aff5"/>
    <w:uiPriority w:val="99"/>
    <w:qFormat/>
    <w:rsid w:val="00EF26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5">
    <w:name w:val="Заголовок Знак"/>
    <w:basedOn w:val="a0"/>
    <w:link w:val="aff4"/>
    <w:uiPriority w:val="99"/>
    <w:rsid w:val="00EF26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customStyle="1" w:styleId="19">
    <w:name w:val="Сетка таблицы1"/>
    <w:basedOn w:val="a1"/>
    <w:next w:val="ad"/>
    <w:rsid w:val="0071745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d"/>
    <w:uiPriority w:val="59"/>
    <w:rsid w:val="00561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"/>
    <w:basedOn w:val="a1"/>
    <w:next w:val="ad"/>
    <w:rsid w:val="004F7D7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тиль11"/>
    <w:basedOn w:val="a1"/>
    <w:uiPriority w:val="99"/>
    <w:rsid w:val="004F7D7B"/>
    <w:rPr>
      <w:rFonts w:ascii="Calibri" w:eastAsia="Calibri" w:hAnsi="Calibri"/>
      <w:sz w:val="22"/>
      <w:szCs w:val="22"/>
      <w:lang w:eastAsia="en-US"/>
    </w:rPr>
    <w:tblPr>
      <w:tblBorders>
        <w:insideH w:val="single" w:sz="6" w:space="0" w:color="1F4E79"/>
      </w:tblBorders>
    </w:tblPr>
  </w:style>
  <w:style w:type="numbering" w:customStyle="1" w:styleId="211">
    <w:name w:val="Стиль21"/>
    <w:uiPriority w:val="99"/>
    <w:rsid w:val="004F7D7B"/>
  </w:style>
  <w:style w:type="table" w:customStyle="1" w:styleId="36">
    <w:name w:val="Сетка таблицы3"/>
    <w:basedOn w:val="a1"/>
    <w:next w:val="ad"/>
    <w:rsid w:val="00B5183D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B5183D"/>
    <w:rPr>
      <w:rFonts w:ascii="Arial" w:eastAsia="Calibri" w:hAnsi="Arial" w:cs="Arial"/>
      <w:lang w:eastAsia="en-US"/>
    </w:rPr>
  </w:style>
  <w:style w:type="table" w:customStyle="1" w:styleId="111">
    <w:name w:val="Сетка таблицы11"/>
    <w:basedOn w:val="a1"/>
    <w:next w:val="ad"/>
    <w:rsid w:val="00B518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0">
    <w:name w:val="Стиль211"/>
    <w:uiPriority w:val="99"/>
    <w:rsid w:val="00B5183D"/>
  </w:style>
  <w:style w:type="numbering" w:customStyle="1" w:styleId="2a">
    <w:name w:val="Нет списка2"/>
    <w:next w:val="a2"/>
    <w:uiPriority w:val="99"/>
    <w:semiHidden/>
    <w:unhideWhenUsed/>
    <w:rsid w:val="00B5183D"/>
  </w:style>
  <w:style w:type="paragraph" w:customStyle="1" w:styleId="msonormal0">
    <w:name w:val="msonormal"/>
    <w:basedOn w:val="a"/>
    <w:rsid w:val="00B5183D"/>
    <w:pPr>
      <w:spacing w:before="100" w:beforeAutospacing="1" w:after="100" w:afterAutospacing="1"/>
    </w:pPr>
    <w:rPr>
      <w:rFonts w:eastAsia="Calibri"/>
    </w:rPr>
  </w:style>
  <w:style w:type="paragraph" w:styleId="aff6">
    <w:name w:val="Normal Indent"/>
    <w:basedOn w:val="a"/>
    <w:uiPriority w:val="99"/>
    <w:unhideWhenUsed/>
    <w:rsid w:val="00B5183D"/>
    <w:pPr>
      <w:ind w:left="720" w:firstLine="720"/>
      <w:jc w:val="both"/>
    </w:pPr>
    <w:rPr>
      <w:szCs w:val="20"/>
    </w:rPr>
  </w:style>
  <w:style w:type="paragraph" w:customStyle="1" w:styleId="Heading">
    <w:name w:val="Heading"/>
    <w:uiPriority w:val="99"/>
    <w:rsid w:val="00B5183D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customStyle="1" w:styleId="120">
    <w:name w:val="Абзац списка12"/>
    <w:basedOn w:val="a"/>
    <w:uiPriority w:val="99"/>
    <w:rsid w:val="00B5183D"/>
    <w:pPr>
      <w:ind w:left="720"/>
      <w:contextualSpacing/>
    </w:pPr>
    <w:rPr>
      <w:rFonts w:eastAsia="Calibri"/>
    </w:rPr>
  </w:style>
  <w:style w:type="paragraph" w:customStyle="1" w:styleId="112">
    <w:name w:val="Без интервала11"/>
    <w:uiPriority w:val="99"/>
    <w:rsid w:val="00B5183D"/>
    <w:rPr>
      <w:rFonts w:ascii="Calibri" w:eastAsia="Calibri" w:hAnsi="Calibri"/>
      <w:sz w:val="22"/>
      <w:szCs w:val="22"/>
    </w:rPr>
  </w:style>
  <w:style w:type="character" w:customStyle="1" w:styleId="aff7">
    <w:name w:val="Основной текст_"/>
    <w:link w:val="1a"/>
    <w:locked/>
    <w:rsid w:val="00B5183D"/>
    <w:rPr>
      <w:sz w:val="30"/>
      <w:shd w:val="clear" w:color="auto" w:fill="FFFFFF"/>
    </w:rPr>
  </w:style>
  <w:style w:type="paragraph" w:customStyle="1" w:styleId="1a">
    <w:name w:val="Основной текст1"/>
    <w:basedOn w:val="a"/>
    <w:link w:val="aff7"/>
    <w:rsid w:val="00B5183D"/>
    <w:pPr>
      <w:shd w:val="clear" w:color="auto" w:fill="FFFFFF"/>
      <w:spacing w:before="120" w:after="360" w:line="360" w:lineRule="exact"/>
      <w:ind w:hanging="400"/>
      <w:jc w:val="both"/>
    </w:pPr>
    <w:rPr>
      <w:sz w:val="30"/>
      <w:szCs w:val="20"/>
    </w:rPr>
  </w:style>
  <w:style w:type="paragraph" w:customStyle="1" w:styleId="2b">
    <w:name w:val="Без интервала2"/>
    <w:uiPriority w:val="99"/>
    <w:rsid w:val="00B5183D"/>
    <w:rPr>
      <w:rFonts w:ascii="Calibri" w:eastAsia="Calibri" w:hAnsi="Calibri"/>
      <w:sz w:val="22"/>
      <w:szCs w:val="22"/>
    </w:rPr>
  </w:style>
  <w:style w:type="paragraph" w:customStyle="1" w:styleId="113">
    <w:name w:val="Абзац списка11"/>
    <w:basedOn w:val="a"/>
    <w:uiPriority w:val="99"/>
    <w:rsid w:val="00B5183D"/>
    <w:pPr>
      <w:ind w:left="720"/>
      <w:contextualSpacing/>
    </w:pPr>
  </w:style>
  <w:style w:type="paragraph" w:customStyle="1" w:styleId="pc">
    <w:name w:val="pc"/>
    <w:basedOn w:val="a"/>
    <w:uiPriority w:val="99"/>
    <w:rsid w:val="00B5183D"/>
    <w:pPr>
      <w:spacing w:before="100" w:beforeAutospacing="1" w:after="100" w:afterAutospacing="1"/>
    </w:p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B5183D"/>
    <w:pPr>
      <w:spacing w:before="100" w:beforeAutospacing="1" w:after="100" w:afterAutospacing="1"/>
    </w:pPr>
    <w:rPr>
      <w:rFonts w:eastAsia="Calibri"/>
    </w:rPr>
  </w:style>
  <w:style w:type="character" w:customStyle="1" w:styleId="1b">
    <w:name w:val="Верхний колонтитул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c">
    <w:name w:val="Нижний колонтитул Знак1"/>
    <w:basedOn w:val="a0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d">
    <w:name w:val="Основной текст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e">
    <w:name w:val="Основной текст с отступом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mw-headline">
    <w:name w:val="mw-headline"/>
    <w:rsid w:val="00B5183D"/>
  </w:style>
  <w:style w:type="character" w:customStyle="1" w:styleId="msgtext">
    <w:name w:val="msgtext"/>
    <w:rsid w:val="00B5183D"/>
  </w:style>
  <w:style w:type="character" w:customStyle="1" w:styleId="bold1">
    <w:name w:val="bold1"/>
    <w:rsid w:val="00B5183D"/>
    <w:rPr>
      <w:rFonts w:ascii="Times New Roman" w:hAnsi="Times New Roman" w:cs="Times New Roman" w:hint="default"/>
      <w:b/>
      <w:bCs/>
    </w:rPr>
  </w:style>
  <w:style w:type="character" w:customStyle="1" w:styleId="FontStyle43">
    <w:name w:val="Font Style43"/>
    <w:rsid w:val="00B5183D"/>
    <w:rPr>
      <w:rFonts w:ascii="Times New Roman" w:hAnsi="Times New Roman" w:cs="Times New Roman" w:hint="default"/>
      <w:sz w:val="24"/>
      <w:szCs w:val="24"/>
    </w:rPr>
  </w:style>
  <w:style w:type="table" w:customStyle="1" w:styleId="1110">
    <w:name w:val="Сетка таблицы111"/>
    <w:basedOn w:val="a1"/>
    <w:next w:val="ad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rsid w:val="00B5183D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"/>
    <w:next w:val="a2"/>
    <w:uiPriority w:val="99"/>
    <w:semiHidden/>
    <w:unhideWhenUsed/>
    <w:rsid w:val="00B5183D"/>
  </w:style>
  <w:style w:type="paragraph" w:customStyle="1" w:styleId="xl3501">
    <w:name w:val="xl3501"/>
    <w:basedOn w:val="a"/>
    <w:rsid w:val="00B5183D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xl3502">
    <w:name w:val="xl350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3">
    <w:name w:val="xl350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3504">
    <w:name w:val="xl350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5">
    <w:name w:val="xl350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06">
    <w:name w:val="xl350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7">
    <w:name w:val="xl3507"/>
    <w:basedOn w:val="a"/>
    <w:rsid w:val="00B5183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8">
    <w:name w:val="xl3508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9">
    <w:name w:val="xl3509"/>
    <w:basedOn w:val="a"/>
    <w:rsid w:val="00B518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0">
    <w:name w:val="xl3510"/>
    <w:basedOn w:val="a"/>
    <w:rsid w:val="00B5183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1">
    <w:name w:val="xl3511"/>
    <w:basedOn w:val="a"/>
    <w:rsid w:val="00B518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2">
    <w:name w:val="xl3512"/>
    <w:basedOn w:val="a"/>
    <w:rsid w:val="00B5183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3">
    <w:name w:val="xl3513"/>
    <w:basedOn w:val="a"/>
    <w:rsid w:val="00B5183D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4">
    <w:name w:val="xl3514"/>
    <w:basedOn w:val="a"/>
    <w:rsid w:val="00B5183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5">
    <w:name w:val="xl3515"/>
    <w:basedOn w:val="a"/>
    <w:rsid w:val="00B518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6">
    <w:name w:val="xl3516"/>
    <w:basedOn w:val="a"/>
    <w:rsid w:val="00B5183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7">
    <w:name w:val="xl3517"/>
    <w:basedOn w:val="a"/>
    <w:rsid w:val="00B518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8">
    <w:name w:val="xl351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9">
    <w:name w:val="xl3519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0">
    <w:name w:val="xl3520"/>
    <w:basedOn w:val="a"/>
    <w:rsid w:val="00B5183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1">
    <w:name w:val="xl3521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2">
    <w:name w:val="xl352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3">
    <w:name w:val="xl3523"/>
    <w:basedOn w:val="a"/>
    <w:rsid w:val="00B518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4">
    <w:name w:val="xl3524"/>
    <w:basedOn w:val="a"/>
    <w:rsid w:val="00B5183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5">
    <w:name w:val="xl3525"/>
    <w:basedOn w:val="a"/>
    <w:rsid w:val="00B518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6">
    <w:name w:val="xl3526"/>
    <w:basedOn w:val="a"/>
    <w:rsid w:val="00B5183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7">
    <w:name w:val="xl3527"/>
    <w:basedOn w:val="a"/>
    <w:rsid w:val="00B5183D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8">
    <w:name w:val="xl3528"/>
    <w:basedOn w:val="a"/>
    <w:rsid w:val="00B5183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9">
    <w:name w:val="xl3529"/>
    <w:basedOn w:val="a"/>
    <w:rsid w:val="00B518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0">
    <w:name w:val="xl3530"/>
    <w:basedOn w:val="a"/>
    <w:rsid w:val="00B5183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1">
    <w:name w:val="xl3531"/>
    <w:basedOn w:val="a"/>
    <w:rsid w:val="00B518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2">
    <w:name w:val="xl353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font5">
    <w:name w:val="font5"/>
    <w:basedOn w:val="a"/>
    <w:rsid w:val="00B5183D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6">
    <w:name w:val="font6"/>
    <w:basedOn w:val="a"/>
    <w:rsid w:val="00B5183D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7">
    <w:name w:val="font7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8">
    <w:name w:val="font8"/>
    <w:basedOn w:val="a"/>
    <w:rsid w:val="00B5183D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font9">
    <w:name w:val="font9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10">
    <w:name w:val="font10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sz w:val="17"/>
      <w:szCs w:val="17"/>
    </w:rPr>
  </w:style>
  <w:style w:type="paragraph" w:customStyle="1" w:styleId="xl3533">
    <w:name w:val="xl353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4">
    <w:name w:val="xl353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5">
    <w:name w:val="xl353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6">
    <w:name w:val="xl353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37">
    <w:name w:val="xl353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38">
    <w:name w:val="xl3538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9">
    <w:name w:val="xl353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0">
    <w:name w:val="xl354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1">
    <w:name w:val="xl3541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2">
    <w:name w:val="xl3542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3">
    <w:name w:val="xl354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4">
    <w:name w:val="xl354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5">
    <w:name w:val="xl354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46">
    <w:name w:val="xl354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7">
    <w:name w:val="xl354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8">
    <w:name w:val="xl354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49">
    <w:name w:val="xl354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0">
    <w:name w:val="xl355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1">
    <w:name w:val="xl355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2">
    <w:name w:val="xl355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3">
    <w:name w:val="xl355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54">
    <w:name w:val="xl3554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5">
    <w:name w:val="xl355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6">
    <w:name w:val="xl355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7">
    <w:name w:val="xl355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8">
    <w:name w:val="xl355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9">
    <w:name w:val="xl355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0">
    <w:name w:val="xl356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1">
    <w:name w:val="xl356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2">
    <w:name w:val="xl356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3">
    <w:name w:val="xl356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4">
    <w:name w:val="xl3564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65">
    <w:name w:val="xl35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66">
    <w:name w:val="xl3566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67">
    <w:name w:val="xl356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8">
    <w:name w:val="xl356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9">
    <w:name w:val="xl3569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70">
    <w:name w:val="xl357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71">
    <w:name w:val="xl357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2">
    <w:name w:val="xl357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3">
    <w:name w:val="xl357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4">
    <w:name w:val="xl357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5">
    <w:name w:val="xl3575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6">
    <w:name w:val="xl3576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7">
    <w:name w:val="xl3577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8">
    <w:name w:val="xl3578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79">
    <w:name w:val="xl3579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0">
    <w:name w:val="xl3580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1">
    <w:name w:val="xl358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2">
    <w:name w:val="xl3582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3">
    <w:name w:val="xl3583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4">
    <w:name w:val="xl3584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5">
    <w:name w:val="xl3585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6">
    <w:name w:val="xl358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7">
    <w:name w:val="xl358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8">
    <w:name w:val="xl3588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89">
    <w:name w:val="xl3589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0">
    <w:name w:val="xl3590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1">
    <w:name w:val="xl3591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2">
    <w:name w:val="xl3592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3">
    <w:name w:val="xl3593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4">
    <w:name w:val="xl3594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5">
    <w:name w:val="xl3595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6">
    <w:name w:val="xl3596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7">
    <w:name w:val="xl359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98">
    <w:name w:val="xl3598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9">
    <w:name w:val="xl3599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0">
    <w:name w:val="xl3600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1">
    <w:name w:val="xl3601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2">
    <w:name w:val="xl3602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603">
    <w:name w:val="xl3603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4">
    <w:name w:val="xl360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5">
    <w:name w:val="xl3605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6">
    <w:name w:val="xl3606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7">
    <w:name w:val="xl3607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8">
    <w:name w:val="xl3608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9">
    <w:name w:val="xl3609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0">
    <w:name w:val="xl3610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1">
    <w:name w:val="xl3611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2">
    <w:name w:val="xl361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3">
    <w:name w:val="xl3613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4">
    <w:name w:val="xl361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5">
    <w:name w:val="xl3615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6">
    <w:name w:val="xl3616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7">
    <w:name w:val="xl3617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8">
    <w:name w:val="xl3618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9">
    <w:name w:val="xl3619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20">
    <w:name w:val="xl3620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1">
    <w:name w:val="xl3621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2">
    <w:name w:val="xl362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23">
    <w:name w:val="xl362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4">
    <w:name w:val="xl3624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5">
    <w:name w:val="xl3625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6">
    <w:name w:val="xl3626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7">
    <w:name w:val="xl3627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8">
    <w:name w:val="xl3628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9">
    <w:name w:val="xl3629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0">
    <w:name w:val="xl3630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1">
    <w:name w:val="xl363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2">
    <w:name w:val="xl363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3">
    <w:name w:val="xl3633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4">
    <w:name w:val="xl3634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5">
    <w:name w:val="xl3635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6">
    <w:name w:val="xl3636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7">
    <w:name w:val="xl3637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8">
    <w:name w:val="xl3638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9">
    <w:name w:val="xl363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0">
    <w:name w:val="xl3640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1">
    <w:name w:val="xl3641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2">
    <w:name w:val="xl364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3">
    <w:name w:val="xl3643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4">
    <w:name w:val="xl364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5">
    <w:name w:val="xl3645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6">
    <w:name w:val="xl364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7">
    <w:name w:val="xl3647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8">
    <w:name w:val="xl3648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9">
    <w:name w:val="xl3649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0">
    <w:name w:val="xl3650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1">
    <w:name w:val="xl3651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2">
    <w:name w:val="xl3652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3">
    <w:name w:val="xl3653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4">
    <w:name w:val="xl3654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5">
    <w:name w:val="xl3655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6">
    <w:name w:val="xl365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57">
    <w:name w:val="xl3657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8">
    <w:name w:val="xl3658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9">
    <w:name w:val="xl3659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0">
    <w:name w:val="xl3660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1">
    <w:name w:val="xl366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2">
    <w:name w:val="xl3662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3">
    <w:name w:val="xl3663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4">
    <w:name w:val="xl3664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5">
    <w:name w:val="xl36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character" w:customStyle="1" w:styleId="extended-textshort">
    <w:name w:val="extended-text__short"/>
    <w:basedOn w:val="a0"/>
    <w:rsid w:val="00B5183D"/>
  </w:style>
  <w:style w:type="paragraph" w:styleId="HTML">
    <w:name w:val="HTML Preformatted"/>
    <w:basedOn w:val="a"/>
    <w:link w:val="HTML0"/>
    <w:uiPriority w:val="99"/>
    <w:unhideWhenUsed/>
    <w:rsid w:val="00B518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5183D"/>
    <w:rPr>
      <w:rFonts w:ascii="Courier New" w:hAnsi="Courier New" w:cs="Courier New"/>
    </w:rPr>
  </w:style>
  <w:style w:type="character" w:customStyle="1" w:styleId="2c">
    <w:name w:val="Основной текст (2)_"/>
    <w:rsid w:val="00B5183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75pt">
    <w:name w:val="Основной текст (2) + 7;5 pt"/>
    <w:rsid w:val="00B5183D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aff1">
    <w:name w:val="Без интервала Знак"/>
    <w:link w:val="aff0"/>
    <w:uiPriority w:val="1"/>
    <w:rsid w:val="00B5183D"/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wbformattributevalue">
    <w:name w:val="wbform_attributevalue"/>
    <w:basedOn w:val="a0"/>
    <w:rsid w:val="00B5183D"/>
  </w:style>
  <w:style w:type="character" w:customStyle="1" w:styleId="213">
    <w:name w:val="Основной текст с отступом 2 Знак1"/>
    <w:basedOn w:val="a0"/>
    <w:uiPriority w:val="99"/>
    <w:semiHidden/>
    <w:rsid w:val="00B5183D"/>
    <w:rPr>
      <w:rFonts w:ascii="Calibri" w:eastAsia="Calibri" w:hAnsi="Calibri" w:cs="Times New Roman"/>
    </w:rPr>
  </w:style>
  <w:style w:type="character" w:customStyle="1" w:styleId="2Cambria8pt">
    <w:name w:val="Основной текст (2) + Cambria;8 pt"/>
    <w:rsid w:val="00B5183D"/>
    <w:rPr>
      <w:rFonts w:ascii="Cambria" w:eastAsia="Cambria" w:hAnsi="Cambria" w:cs="Cambri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TimesNewRoman75pt">
    <w:name w:val="Основной текст (2) + Times New Roman;7;5 pt;Не полужирный"/>
    <w:rsid w:val="00B518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customStyle="1" w:styleId="p5">
    <w:name w:val="p5"/>
    <w:basedOn w:val="a"/>
    <w:rsid w:val="00B5183D"/>
    <w:pPr>
      <w:spacing w:before="100" w:beforeAutospacing="1" w:after="100" w:afterAutospacing="1"/>
      <w:jc w:val="both"/>
    </w:pPr>
  </w:style>
  <w:style w:type="paragraph" w:customStyle="1" w:styleId="141">
    <w:name w:val="Обычный + 14 пт"/>
    <w:aliases w:val="Первая строка:  1,25 см,Справа:  -0 см,Междустр.интервал: ..."/>
    <w:basedOn w:val="af0"/>
    <w:rsid w:val="00B5183D"/>
    <w:pPr>
      <w:widowControl/>
      <w:autoSpaceDE/>
      <w:autoSpaceDN/>
      <w:adjustRightInd/>
      <w:spacing w:after="0" w:line="240" w:lineRule="auto"/>
      <w:ind w:firstLine="601"/>
      <w:jc w:val="both"/>
    </w:pPr>
    <w:rPr>
      <w:color w:val="auto"/>
    </w:rPr>
  </w:style>
  <w:style w:type="character" w:customStyle="1" w:styleId="FontStyle15">
    <w:name w:val="Font Style15"/>
    <w:rsid w:val="00B5183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B5183D"/>
    <w:pPr>
      <w:widowControl w:val="0"/>
      <w:autoSpaceDE w:val="0"/>
      <w:autoSpaceDN w:val="0"/>
      <w:adjustRightInd w:val="0"/>
      <w:spacing w:line="413" w:lineRule="exact"/>
      <w:ind w:firstLine="658"/>
      <w:jc w:val="both"/>
    </w:pPr>
  </w:style>
  <w:style w:type="character" w:customStyle="1" w:styleId="FontStyle17">
    <w:name w:val="Font Style17"/>
    <w:rsid w:val="00B5183D"/>
    <w:rPr>
      <w:rFonts w:ascii="Times New Roman" w:hAnsi="Times New Roman" w:cs="Times New Roman"/>
      <w:sz w:val="26"/>
      <w:szCs w:val="26"/>
    </w:rPr>
  </w:style>
  <w:style w:type="paragraph" w:customStyle="1" w:styleId="xl22">
    <w:name w:val="xl22"/>
    <w:basedOn w:val="a"/>
    <w:rsid w:val="00B5183D"/>
    <w:pPr>
      <w:spacing w:before="100" w:beforeAutospacing="1" w:after="100" w:afterAutospacing="1"/>
      <w:jc w:val="both"/>
    </w:pPr>
    <w:rPr>
      <w:rFonts w:ascii="Arial" w:eastAsia="Arial Unicode MS" w:hAnsi="Arial" w:cs="Arial Unicode MS"/>
      <w:sz w:val="16"/>
      <w:szCs w:val="16"/>
    </w:rPr>
  </w:style>
  <w:style w:type="paragraph" w:customStyle="1" w:styleId="aff8">
    <w:name w:val="Шапка таблицы"/>
    <w:basedOn w:val="20"/>
    <w:rsid w:val="00B5183D"/>
    <w:pPr>
      <w:keepNext w:val="0"/>
      <w:spacing w:before="120" w:after="120" w:line="240" w:lineRule="auto"/>
      <w:jc w:val="left"/>
    </w:pPr>
    <w:rPr>
      <w:rFonts w:ascii="Calibri" w:hAnsi="Calibri"/>
      <w:b w:val="0"/>
      <w:bCs/>
      <w:smallCaps/>
      <w:spacing w:val="5"/>
    </w:rPr>
  </w:style>
  <w:style w:type="character" w:customStyle="1" w:styleId="apple-style-span">
    <w:name w:val="apple-style-span"/>
    <w:rsid w:val="00B5183D"/>
  </w:style>
  <w:style w:type="paragraph" w:customStyle="1" w:styleId="CharCharCharChar">
    <w:name w:val="Char Char Знак Знак Char Char"/>
    <w:basedOn w:val="a"/>
    <w:rsid w:val="00B5183D"/>
    <w:pPr>
      <w:jc w:val="both"/>
    </w:pPr>
    <w:rPr>
      <w:lang w:val="pl-PL" w:eastAsia="pl-PL"/>
    </w:rPr>
  </w:style>
  <w:style w:type="character" w:customStyle="1" w:styleId="FontStyle12">
    <w:name w:val="Font Style12"/>
    <w:rsid w:val="00B5183D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3">
    <w:name w:val="Font Style13"/>
    <w:rsid w:val="00B5183D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rsid w:val="00B5183D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214">
    <w:name w:val="Основной текст с отступом 21"/>
    <w:basedOn w:val="a"/>
    <w:rsid w:val="00B5183D"/>
    <w:pPr>
      <w:spacing w:line="360" w:lineRule="auto"/>
      <w:ind w:firstLine="567"/>
      <w:jc w:val="both"/>
    </w:pPr>
    <w:rPr>
      <w:sz w:val="26"/>
      <w:szCs w:val="20"/>
    </w:rPr>
  </w:style>
  <w:style w:type="numbering" w:customStyle="1" w:styleId="1112">
    <w:name w:val="Нет списка111"/>
    <w:next w:val="a2"/>
    <w:uiPriority w:val="99"/>
    <w:semiHidden/>
    <w:unhideWhenUsed/>
    <w:rsid w:val="00B5183D"/>
  </w:style>
  <w:style w:type="table" w:customStyle="1" w:styleId="121">
    <w:name w:val="Сетка таблицы12"/>
    <w:basedOn w:val="a1"/>
    <w:next w:val="ad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9">
    <w:name w:val="Знак"/>
    <w:basedOn w:val="a"/>
    <w:rsid w:val="00B5183D"/>
    <w:pPr>
      <w:tabs>
        <w:tab w:val="num" w:pos="360"/>
      </w:tabs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9pt">
    <w:name w:val="Основной текст + 9 pt;Полужирный"/>
    <w:rsid w:val="00B5183D"/>
  </w:style>
  <w:style w:type="paragraph" w:customStyle="1" w:styleId="61">
    <w:name w:val="Основной текст6"/>
    <w:basedOn w:val="a"/>
    <w:rsid w:val="00B5183D"/>
    <w:pPr>
      <w:widowControl w:val="0"/>
      <w:shd w:val="clear" w:color="auto" w:fill="FFFFFF"/>
      <w:spacing w:before="180" w:after="480" w:line="0" w:lineRule="atLeast"/>
      <w:jc w:val="both"/>
    </w:pPr>
    <w:rPr>
      <w:spacing w:val="4"/>
      <w:sz w:val="20"/>
      <w:szCs w:val="20"/>
    </w:rPr>
  </w:style>
  <w:style w:type="table" w:customStyle="1" w:styleId="2111">
    <w:name w:val="Сетка таблицы21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">
    <w:name w:val="Светлая заливка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5">
    <w:name w:val="Светлая заливка1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7">
    <w:name w:val="Нет списка3"/>
    <w:next w:val="a2"/>
    <w:uiPriority w:val="99"/>
    <w:semiHidden/>
    <w:rsid w:val="00B5183D"/>
  </w:style>
  <w:style w:type="numbering" w:customStyle="1" w:styleId="42">
    <w:name w:val="Нет списка4"/>
    <w:next w:val="a2"/>
    <w:uiPriority w:val="99"/>
    <w:semiHidden/>
    <w:rsid w:val="00B5183D"/>
  </w:style>
  <w:style w:type="character" w:customStyle="1" w:styleId="9pt0pt">
    <w:name w:val="Основной текст + 9 pt;Интервал 0 pt"/>
    <w:rsid w:val="00B5183D"/>
    <w:rPr>
      <w:rFonts w:eastAsia="Times New Roman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9pt0">
    <w:name w:val="Основной текст + 9 pt"/>
    <w:aliases w:val="Интервал 0 pt"/>
    <w:rsid w:val="00B5183D"/>
    <w:rPr>
      <w:rFonts w:ascii="Times New Roman" w:eastAsia="Times New Roman" w:hAnsi="Times New Roman" w:cs="Times New Roman" w:hint="default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numbering" w:customStyle="1" w:styleId="52">
    <w:name w:val="Нет списка5"/>
    <w:next w:val="a2"/>
    <w:uiPriority w:val="99"/>
    <w:semiHidden/>
    <w:rsid w:val="00B5183D"/>
  </w:style>
  <w:style w:type="paragraph" w:customStyle="1" w:styleId="1f0">
    <w:name w:val="Знак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d">
    <w:name w:val="Знак2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e">
    <w:name w:val="Знак Знак2 Знак Знак Знак Знак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t">
    <w:name w:val="ft"/>
    <w:rsid w:val="00B5183D"/>
  </w:style>
  <w:style w:type="character" w:customStyle="1" w:styleId="blk">
    <w:name w:val="blk"/>
    <w:rsid w:val="00B5183D"/>
  </w:style>
  <w:style w:type="character" w:customStyle="1" w:styleId="ep">
    <w:name w:val="ep"/>
    <w:rsid w:val="00B5183D"/>
  </w:style>
  <w:style w:type="paragraph" w:customStyle="1" w:styleId="1f1">
    <w:name w:val="Текст концевой сноски1"/>
    <w:basedOn w:val="a"/>
    <w:next w:val="affa"/>
    <w:link w:val="affb"/>
    <w:uiPriority w:val="99"/>
    <w:rsid w:val="00B5183D"/>
    <w:pPr>
      <w:jc w:val="both"/>
    </w:pPr>
    <w:rPr>
      <w:rFonts w:ascii="Cambria" w:eastAsia="MS Mincho" w:hAnsi="Cambria"/>
      <w:lang w:eastAsia="en-US"/>
    </w:rPr>
  </w:style>
  <w:style w:type="character" w:customStyle="1" w:styleId="affb">
    <w:name w:val="Текст концевой сноски Знак"/>
    <w:basedOn w:val="a0"/>
    <w:link w:val="1f1"/>
    <w:uiPriority w:val="99"/>
    <w:rsid w:val="00B5183D"/>
    <w:rPr>
      <w:rFonts w:ascii="Cambria" w:eastAsia="MS Mincho" w:hAnsi="Cambria"/>
      <w:sz w:val="24"/>
      <w:szCs w:val="24"/>
      <w:lang w:eastAsia="en-US"/>
    </w:rPr>
  </w:style>
  <w:style w:type="character" w:styleId="affc">
    <w:name w:val="endnote reference"/>
    <w:rsid w:val="00B5183D"/>
    <w:rPr>
      <w:vertAlign w:val="superscript"/>
    </w:rPr>
  </w:style>
  <w:style w:type="paragraph" w:customStyle="1" w:styleId="affd">
    <w:name w:val="Содержимое таблицы"/>
    <w:basedOn w:val="a"/>
    <w:rsid w:val="00B5183D"/>
    <w:pPr>
      <w:suppressLineNumbers/>
      <w:suppressAutoHyphens/>
      <w:jc w:val="both"/>
    </w:pPr>
    <w:rPr>
      <w:sz w:val="20"/>
      <w:szCs w:val="20"/>
      <w:lang w:eastAsia="ar-SA"/>
    </w:rPr>
  </w:style>
  <w:style w:type="paragraph" w:customStyle="1" w:styleId="rvps1401">
    <w:name w:val="rvps1401"/>
    <w:basedOn w:val="a"/>
    <w:rsid w:val="00B5183D"/>
    <w:pPr>
      <w:spacing w:after="240"/>
      <w:jc w:val="both"/>
    </w:pPr>
    <w:rPr>
      <w:rFonts w:ascii="Arial" w:hAnsi="Arial" w:cs="Arial"/>
      <w:color w:val="000000"/>
      <w:sz w:val="19"/>
      <w:szCs w:val="19"/>
    </w:rPr>
  </w:style>
  <w:style w:type="paragraph" w:customStyle="1" w:styleId="FR2">
    <w:name w:val="FR2"/>
    <w:rsid w:val="00B5183D"/>
    <w:pPr>
      <w:widowControl w:val="0"/>
      <w:autoSpaceDE w:val="0"/>
      <w:autoSpaceDN w:val="0"/>
      <w:spacing w:line="260" w:lineRule="auto"/>
      <w:ind w:firstLine="720"/>
      <w:jc w:val="both"/>
    </w:pPr>
    <w:rPr>
      <w:rFonts w:ascii="Courier New" w:hAnsi="Courier New"/>
      <w:sz w:val="28"/>
      <w:szCs w:val="28"/>
    </w:rPr>
  </w:style>
  <w:style w:type="paragraph" w:customStyle="1" w:styleId="affe">
    <w:name w:val="Знак Знак Знак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f2">
    <w:name w:val="Текст сноски Знак1"/>
    <w:semiHidden/>
    <w:rsid w:val="00B5183D"/>
    <w:rPr>
      <w:rFonts w:ascii="Arial" w:hAnsi="Arial" w:cs="Arial"/>
      <w:bCs/>
    </w:rPr>
  </w:style>
  <w:style w:type="paragraph" w:customStyle="1" w:styleId="Norm2">
    <w:name w:val="Norm2"/>
    <w:basedOn w:val="a"/>
    <w:rsid w:val="00B5183D"/>
    <w:pPr>
      <w:spacing w:before="60" w:after="60"/>
      <w:jc w:val="both"/>
    </w:pPr>
    <w:rPr>
      <w:rFonts w:ascii="Arial" w:hAnsi="Arial" w:cs="Arial"/>
      <w:sz w:val="18"/>
      <w:szCs w:val="18"/>
    </w:rPr>
  </w:style>
  <w:style w:type="paragraph" w:customStyle="1" w:styleId="215">
    <w:name w:val="Оглавление 21"/>
    <w:basedOn w:val="a"/>
    <w:next w:val="a"/>
    <w:autoRedefine/>
    <w:uiPriority w:val="39"/>
    <w:unhideWhenUsed/>
    <w:rsid w:val="00B5183D"/>
    <w:pPr>
      <w:spacing w:after="100" w:line="276" w:lineRule="auto"/>
      <w:ind w:left="22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312">
    <w:name w:val="Оглавление 31"/>
    <w:basedOn w:val="a"/>
    <w:next w:val="a"/>
    <w:autoRedefine/>
    <w:uiPriority w:val="39"/>
    <w:unhideWhenUsed/>
    <w:rsid w:val="00B5183D"/>
    <w:pPr>
      <w:spacing w:after="100" w:line="276" w:lineRule="auto"/>
      <w:ind w:left="44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1f3">
    <w:name w:val="Знак1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txt">
    <w:name w:val="txt"/>
    <w:basedOn w:val="a"/>
    <w:rsid w:val="00B5183D"/>
    <w:pPr>
      <w:pBdr>
        <w:top w:val="single" w:sz="4" w:space="0" w:color="DFDBC6"/>
        <w:left w:val="single" w:sz="4" w:space="0" w:color="DFDBC6"/>
        <w:bottom w:val="single" w:sz="4" w:space="0" w:color="DFDBC6"/>
        <w:right w:val="single" w:sz="4" w:space="0" w:color="DFDBC6"/>
      </w:pBdr>
      <w:shd w:val="clear" w:color="auto" w:fill="EEECE1"/>
      <w:jc w:val="both"/>
    </w:pPr>
    <w:rPr>
      <w:rFonts w:ascii="Verdana" w:hAnsi="Verdana"/>
      <w:color w:val="000000"/>
      <w:spacing w:val="6"/>
      <w:sz w:val="12"/>
      <w:szCs w:val="12"/>
    </w:rPr>
  </w:style>
  <w:style w:type="paragraph" w:customStyle="1" w:styleId="216">
    <w:name w:val="Основной текст 21"/>
    <w:basedOn w:val="a"/>
    <w:rsid w:val="00B5183D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f4">
    <w:name w:val="Текст1"/>
    <w:basedOn w:val="a"/>
    <w:rsid w:val="00B5183D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afff">
    <w:name w:val="Название  рисунков"/>
    <w:basedOn w:val="a"/>
    <w:rsid w:val="00B5183D"/>
    <w:pPr>
      <w:spacing w:before="240" w:after="120" w:line="360" w:lineRule="auto"/>
      <w:jc w:val="both"/>
    </w:pPr>
    <w:rPr>
      <w:rFonts w:ascii="Arial" w:hAnsi="Arial"/>
      <w:b/>
      <w:sz w:val="20"/>
      <w:szCs w:val="20"/>
    </w:rPr>
  </w:style>
  <w:style w:type="paragraph" w:customStyle="1" w:styleId="afff0">
    <w:name w:val="Название таблиц"/>
    <w:basedOn w:val="afff"/>
    <w:rsid w:val="00B5183D"/>
  </w:style>
  <w:style w:type="paragraph" w:customStyle="1" w:styleId="Char">
    <w:name w:val="Char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25">
    <w:name w:val="Стиль по ширине Первая строка:  125 см"/>
    <w:basedOn w:val="a"/>
    <w:rsid w:val="00B5183D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116">
    <w:name w:val="Указатель 11"/>
    <w:basedOn w:val="a"/>
    <w:next w:val="a"/>
    <w:autoRedefine/>
    <w:rsid w:val="00B5183D"/>
    <w:pPr>
      <w:ind w:left="240" w:hanging="240"/>
      <w:jc w:val="both"/>
    </w:pPr>
  </w:style>
  <w:style w:type="paragraph" w:customStyle="1" w:styleId="1f5">
    <w:name w:val="Указатель1"/>
    <w:basedOn w:val="a"/>
    <w:next w:val="afff1"/>
    <w:rsid w:val="00B5183D"/>
    <w:pPr>
      <w:suppressLineNumbers/>
      <w:suppressAutoHyphens/>
      <w:jc w:val="both"/>
    </w:pPr>
    <w:rPr>
      <w:rFonts w:ascii="Arial" w:hAnsi="Arial"/>
      <w:sz w:val="20"/>
      <w:szCs w:val="20"/>
    </w:rPr>
  </w:style>
  <w:style w:type="paragraph" w:customStyle="1" w:styleId="p2">
    <w:name w:val="p2"/>
    <w:basedOn w:val="a"/>
    <w:rsid w:val="00B5183D"/>
    <w:pPr>
      <w:spacing w:before="100" w:beforeAutospacing="1" w:after="100" w:afterAutospacing="1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z2">
    <w:name w:val="z2"/>
    <w:basedOn w:val="a"/>
    <w:rsid w:val="00B5183D"/>
    <w:pPr>
      <w:spacing w:before="100" w:beforeAutospacing="1" w:after="100" w:afterAutospacing="1"/>
      <w:jc w:val="right"/>
    </w:pPr>
    <w:rPr>
      <w:rFonts w:ascii="Arial" w:hAnsi="Arial" w:cs="Arial"/>
      <w:color w:val="1A1A1A"/>
      <w:sz w:val="20"/>
      <w:szCs w:val="20"/>
    </w:rPr>
  </w:style>
  <w:style w:type="paragraph" w:customStyle="1" w:styleId="1f6">
    <w:name w:val="Название объекта1"/>
    <w:basedOn w:val="a"/>
    <w:next w:val="a"/>
    <w:uiPriority w:val="35"/>
    <w:unhideWhenUsed/>
    <w:qFormat/>
    <w:rsid w:val="00B5183D"/>
    <w:pPr>
      <w:spacing w:after="200" w:line="276" w:lineRule="auto"/>
      <w:jc w:val="both"/>
    </w:pPr>
    <w:rPr>
      <w:rFonts w:ascii="Calibri" w:hAnsi="Calibri"/>
      <w:b/>
      <w:bCs/>
      <w:caps/>
      <w:sz w:val="16"/>
      <w:szCs w:val="16"/>
      <w:lang w:eastAsia="en-US"/>
    </w:rPr>
  </w:style>
  <w:style w:type="paragraph" w:customStyle="1" w:styleId="afff2">
    <w:name w:val="Таблица"/>
    <w:basedOn w:val="afff3"/>
    <w:rsid w:val="00B5183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140" w:lineRule="exact"/>
      <w:ind w:left="0" w:firstLine="0"/>
      <w:jc w:val="both"/>
    </w:pPr>
    <w:rPr>
      <w:rFonts w:ascii="Arial" w:eastAsia="Times New Roman" w:hAnsi="Arial" w:cs="Times New Roman"/>
      <w:sz w:val="14"/>
      <w:szCs w:val="20"/>
      <w:lang w:eastAsia="en-US"/>
    </w:rPr>
  </w:style>
  <w:style w:type="paragraph" w:customStyle="1" w:styleId="1f7">
    <w:name w:val="Шапка1"/>
    <w:basedOn w:val="a"/>
    <w:next w:val="afff3"/>
    <w:link w:val="afff4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both"/>
    </w:pPr>
    <w:rPr>
      <w:rFonts w:ascii="Arial" w:hAnsi="Arial"/>
      <w:lang w:eastAsia="en-US"/>
    </w:rPr>
  </w:style>
  <w:style w:type="character" w:customStyle="1" w:styleId="afff4">
    <w:name w:val="Шапка Знак"/>
    <w:basedOn w:val="a0"/>
    <w:link w:val="1f7"/>
    <w:rsid w:val="00B5183D"/>
    <w:rPr>
      <w:rFonts w:ascii="Arial" w:hAnsi="Arial"/>
      <w:sz w:val="24"/>
      <w:szCs w:val="24"/>
      <w:shd w:val="pct20" w:color="auto" w:fill="auto"/>
      <w:lang w:eastAsia="en-US"/>
    </w:rPr>
  </w:style>
  <w:style w:type="paragraph" w:customStyle="1" w:styleId="afff5">
    <w:name w:val="Таблотст"/>
    <w:basedOn w:val="afff2"/>
    <w:rsid w:val="00B5183D"/>
    <w:pPr>
      <w:ind w:left="57"/>
    </w:pPr>
  </w:style>
  <w:style w:type="paragraph" w:customStyle="1" w:styleId="2f">
    <w:name w:val="Таблотст2"/>
    <w:basedOn w:val="afff2"/>
    <w:rsid w:val="00B5183D"/>
    <w:pPr>
      <w:ind w:left="113"/>
    </w:pPr>
  </w:style>
  <w:style w:type="character" w:customStyle="1" w:styleId="hl">
    <w:name w:val="hl"/>
    <w:rsid w:val="00B5183D"/>
  </w:style>
  <w:style w:type="character" w:customStyle="1" w:styleId="googqs-tidbit-0">
    <w:name w:val="goog_qs-tidbit-0"/>
    <w:rsid w:val="00B5183D"/>
  </w:style>
  <w:style w:type="paragraph" w:customStyle="1" w:styleId="1f8">
    <w:name w:val="Знак1 Знак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MIDDLEPICT">
    <w:name w:val=".MIDDLEPICT"/>
    <w:uiPriority w:val="99"/>
    <w:rsid w:val="00B5183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2f0">
    <w:name w:val="Текст2"/>
    <w:basedOn w:val="a"/>
    <w:next w:val="afff6"/>
    <w:link w:val="afff7"/>
    <w:uiPriority w:val="99"/>
    <w:unhideWhenUsed/>
    <w:rsid w:val="00B5183D"/>
    <w:pPr>
      <w:jc w:val="both"/>
    </w:pPr>
    <w:rPr>
      <w:rFonts w:ascii="Calibri" w:hAnsi="Calibri"/>
      <w:sz w:val="20"/>
      <w:szCs w:val="21"/>
      <w:lang w:eastAsia="en-US"/>
    </w:rPr>
  </w:style>
  <w:style w:type="character" w:customStyle="1" w:styleId="afff7">
    <w:name w:val="Текст Знак"/>
    <w:basedOn w:val="a0"/>
    <w:link w:val="2f0"/>
    <w:uiPriority w:val="99"/>
    <w:rsid w:val="00B5183D"/>
    <w:rPr>
      <w:rFonts w:ascii="Calibri" w:hAnsi="Calibri"/>
      <w:szCs w:val="21"/>
      <w:lang w:eastAsia="en-US"/>
    </w:rPr>
  </w:style>
  <w:style w:type="numbering" w:customStyle="1" w:styleId="122">
    <w:name w:val="Нет списка12"/>
    <w:next w:val="a2"/>
    <w:semiHidden/>
    <w:rsid w:val="00B5183D"/>
  </w:style>
  <w:style w:type="table" w:customStyle="1" w:styleId="1120">
    <w:name w:val="Сетка таблицы112"/>
    <w:basedOn w:val="a1"/>
    <w:next w:val="ad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1">
    <w:name w:val="Верхний колонтитул Знак2"/>
    <w:aliases w:val="ВерхКолонтитул Знак1"/>
    <w:uiPriority w:val="99"/>
    <w:semiHidden/>
    <w:rsid w:val="00B5183D"/>
    <w:rPr>
      <w:sz w:val="24"/>
      <w:szCs w:val="24"/>
    </w:rPr>
  </w:style>
  <w:style w:type="paragraph" w:customStyle="1" w:styleId="1f9">
    <w:name w:val="Обычный (веб)1"/>
    <w:basedOn w:val="a"/>
    <w:rsid w:val="00B5183D"/>
    <w:pPr>
      <w:jc w:val="both"/>
    </w:pPr>
  </w:style>
  <w:style w:type="numbering" w:customStyle="1" w:styleId="63">
    <w:name w:val="Нет списка6"/>
    <w:next w:val="a2"/>
    <w:uiPriority w:val="99"/>
    <w:semiHidden/>
    <w:unhideWhenUsed/>
    <w:rsid w:val="00B5183D"/>
  </w:style>
  <w:style w:type="numbering" w:customStyle="1" w:styleId="130">
    <w:name w:val="Нет списка13"/>
    <w:next w:val="a2"/>
    <w:semiHidden/>
    <w:rsid w:val="00B5183D"/>
  </w:style>
  <w:style w:type="table" w:customStyle="1" w:styleId="81">
    <w:name w:val="Сетка таблицы8"/>
    <w:basedOn w:val="a1"/>
    <w:next w:val="ad"/>
    <w:uiPriority w:val="59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B5183D"/>
  </w:style>
  <w:style w:type="table" w:customStyle="1" w:styleId="510">
    <w:name w:val="Сетка таблицы5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7">
    <w:name w:val="Нет списка21"/>
    <w:next w:val="a2"/>
    <w:uiPriority w:val="99"/>
    <w:semiHidden/>
    <w:rsid w:val="00B5183D"/>
  </w:style>
  <w:style w:type="table" w:customStyle="1" w:styleId="123">
    <w:name w:val="Светлая заливка12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13">
    <w:name w:val="Светлая заливка11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13">
    <w:name w:val="Нет списка31"/>
    <w:next w:val="a2"/>
    <w:uiPriority w:val="99"/>
    <w:semiHidden/>
    <w:rsid w:val="00B5183D"/>
  </w:style>
  <w:style w:type="numbering" w:customStyle="1" w:styleId="411">
    <w:name w:val="Нет списка41"/>
    <w:next w:val="a2"/>
    <w:uiPriority w:val="99"/>
    <w:semiHidden/>
    <w:rsid w:val="00B5183D"/>
  </w:style>
  <w:style w:type="numbering" w:customStyle="1" w:styleId="511">
    <w:name w:val="Нет списка51"/>
    <w:next w:val="a2"/>
    <w:uiPriority w:val="99"/>
    <w:semiHidden/>
    <w:rsid w:val="00B5183D"/>
  </w:style>
  <w:style w:type="numbering" w:customStyle="1" w:styleId="1210">
    <w:name w:val="Нет списка121"/>
    <w:next w:val="a2"/>
    <w:semiHidden/>
    <w:rsid w:val="00B5183D"/>
  </w:style>
  <w:style w:type="table" w:customStyle="1" w:styleId="11111">
    <w:name w:val="Сетка таблицы11111"/>
    <w:basedOn w:val="a1"/>
    <w:next w:val="ad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1">
    <w:name w:val="Char Char Знак Знак Char Char1"/>
    <w:basedOn w:val="a"/>
    <w:rsid w:val="00B5183D"/>
    <w:pPr>
      <w:jc w:val="both"/>
    </w:pPr>
    <w:rPr>
      <w:lang w:val="pl-PL" w:eastAsia="pl-PL"/>
    </w:rPr>
  </w:style>
  <w:style w:type="paragraph" w:customStyle="1" w:styleId="38">
    <w:name w:val="Знак3"/>
    <w:basedOn w:val="a"/>
    <w:rsid w:val="00B5183D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2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17">
    <w:name w:val="Знак1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9">
    <w:name w:val="Знак Знак2 Знак Знак Знак Знак1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8">
    <w:name w:val="Знак1 Знак Знак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12">
    <w:name w:val="Основной текст с отступом 211"/>
    <w:basedOn w:val="a"/>
    <w:rsid w:val="00B5183D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  <w:style w:type="paragraph" w:customStyle="1" w:styleId="2113">
    <w:name w:val="Основной текст 211"/>
    <w:basedOn w:val="a"/>
    <w:rsid w:val="00B5183D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19">
    <w:name w:val="Текст11"/>
    <w:basedOn w:val="a"/>
    <w:rsid w:val="00B5183D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xl63">
    <w:name w:val="xl63"/>
    <w:basedOn w:val="a"/>
    <w:rsid w:val="00B5183D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5">
    <w:name w:val="xl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/>
      <w:sz w:val="20"/>
      <w:szCs w:val="20"/>
    </w:rPr>
  </w:style>
  <w:style w:type="paragraph" w:customStyle="1" w:styleId="xl69">
    <w:name w:val="xl6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ConsPlusTextList1">
    <w:name w:val="ConsPlusTextList1"/>
    <w:uiPriority w:val="99"/>
    <w:rsid w:val="00B5183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39">
    <w:name w:val="Основной текст3"/>
    <w:basedOn w:val="a"/>
    <w:rsid w:val="00B5183D"/>
    <w:pPr>
      <w:widowControl w:val="0"/>
      <w:shd w:val="clear" w:color="auto" w:fill="FFFFFF"/>
      <w:jc w:val="both"/>
    </w:pPr>
    <w:rPr>
      <w:sz w:val="20"/>
      <w:szCs w:val="20"/>
      <w:lang w:eastAsia="en-US"/>
    </w:rPr>
  </w:style>
  <w:style w:type="numbering" w:customStyle="1" w:styleId="72">
    <w:name w:val="Нет списка7"/>
    <w:next w:val="a2"/>
    <w:uiPriority w:val="99"/>
    <w:semiHidden/>
    <w:unhideWhenUsed/>
    <w:rsid w:val="00B5183D"/>
  </w:style>
  <w:style w:type="numbering" w:customStyle="1" w:styleId="82">
    <w:name w:val="Нет списка8"/>
    <w:next w:val="a2"/>
    <w:uiPriority w:val="99"/>
    <w:semiHidden/>
    <w:unhideWhenUsed/>
    <w:rsid w:val="00B5183D"/>
  </w:style>
  <w:style w:type="numbering" w:customStyle="1" w:styleId="91">
    <w:name w:val="Нет списка9"/>
    <w:next w:val="a2"/>
    <w:uiPriority w:val="99"/>
    <w:semiHidden/>
    <w:unhideWhenUsed/>
    <w:rsid w:val="00B5183D"/>
  </w:style>
  <w:style w:type="table" w:customStyle="1" w:styleId="92">
    <w:name w:val="Сетка таблицы9"/>
    <w:basedOn w:val="a1"/>
    <w:next w:val="ad"/>
    <w:uiPriority w:val="3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B5183D"/>
  </w:style>
  <w:style w:type="numbering" w:customStyle="1" w:styleId="142">
    <w:name w:val="Нет списка14"/>
    <w:next w:val="a2"/>
    <w:uiPriority w:val="99"/>
    <w:semiHidden/>
    <w:unhideWhenUsed/>
    <w:rsid w:val="00B5183D"/>
  </w:style>
  <w:style w:type="table" w:customStyle="1" w:styleId="101">
    <w:name w:val="Сетка таблицы10"/>
    <w:basedOn w:val="a1"/>
    <w:next w:val="ad"/>
    <w:uiPriority w:val="3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uiPriority w:val="99"/>
    <w:semiHidden/>
    <w:unhideWhenUsed/>
    <w:rsid w:val="00B5183D"/>
  </w:style>
  <w:style w:type="paragraph" w:customStyle="1" w:styleId="1fa">
    <w:name w:val="Подзаголовок1"/>
    <w:basedOn w:val="a"/>
    <w:next w:val="a"/>
    <w:uiPriority w:val="11"/>
    <w:qFormat/>
    <w:rsid w:val="00B5183D"/>
    <w:pPr>
      <w:spacing w:after="720"/>
      <w:jc w:val="right"/>
    </w:pPr>
    <w:rPr>
      <w:rFonts w:ascii="Calibri Light" w:hAnsi="Calibri Light"/>
      <w:sz w:val="20"/>
      <w:szCs w:val="20"/>
      <w:lang w:eastAsia="en-US"/>
    </w:rPr>
  </w:style>
  <w:style w:type="character" w:customStyle="1" w:styleId="afff8">
    <w:name w:val="Подзаголовок Знак"/>
    <w:basedOn w:val="a0"/>
    <w:link w:val="afff9"/>
    <w:uiPriority w:val="11"/>
    <w:rsid w:val="00B5183D"/>
    <w:rPr>
      <w:rFonts w:ascii="Calibri Light" w:hAnsi="Calibri Light"/>
      <w:lang w:eastAsia="en-US"/>
    </w:rPr>
  </w:style>
  <w:style w:type="paragraph" w:customStyle="1" w:styleId="21a">
    <w:name w:val="Цитата 21"/>
    <w:basedOn w:val="a"/>
    <w:next w:val="a"/>
    <w:uiPriority w:val="29"/>
    <w:qFormat/>
    <w:rsid w:val="00B5183D"/>
    <w:pPr>
      <w:spacing w:after="200" w:line="276" w:lineRule="auto"/>
      <w:jc w:val="both"/>
    </w:pPr>
    <w:rPr>
      <w:rFonts w:ascii="Calibri" w:hAnsi="Calibri"/>
      <w:i/>
      <w:iCs/>
      <w:sz w:val="20"/>
      <w:szCs w:val="20"/>
      <w:lang w:eastAsia="en-US"/>
    </w:rPr>
  </w:style>
  <w:style w:type="character" w:customStyle="1" w:styleId="2f2">
    <w:name w:val="Цитата 2 Знак"/>
    <w:basedOn w:val="a0"/>
    <w:link w:val="2f3"/>
    <w:uiPriority w:val="29"/>
    <w:rsid w:val="00B5183D"/>
    <w:rPr>
      <w:rFonts w:ascii="Calibri" w:hAnsi="Calibri"/>
      <w:i/>
      <w:iCs/>
      <w:lang w:eastAsia="en-US"/>
    </w:rPr>
  </w:style>
  <w:style w:type="paragraph" w:customStyle="1" w:styleId="1fb">
    <w:name w:val="Выделенная цитата1"/>
    <w:basedOn w:val="a"/>
    <w:next w:val="a"/>
    <w:uiPriority w:val="30"/>
    <w:qFormat/>
    <w:rsid w:val="00B5183D"/>
    <w:pPr>
      <w:pBdr>
        <w:top w:val="single" w:sz="8" w:space="1" w:color="70AD47"/>
      </w:pBdr>
      <w:spacing w:before="140" w:after="140" w:line="276" w:lineRule="auto"/>
      <w:ind w:left="1440" w:right="1440"/>
      <w:jc w:val="both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afffa">
    <w:name w:val="Выделенная цитата Знак"/>
    <w:basedOn w:val="a0"/>
    <w:link w:val="afffb"/>
    <w:uiPriority w:val="30"/>
    <w:rsid w:val="00B5183D"/>
    <w:rPr>
      <w:rFonts w:ascii="Calibri" w:hAnsi="Calibri"/>
      <w:b/>
      <w:bCs/>
      <w:i/>
      <w:iCs/>
      <w:lang w:eastAsia="en-US"/>
    </w:rPr>
  </w:style>
  <w:style w:type="character" w:styleId="afffc">
    <w:name w:val="Subtle Emphasis"/>
    <w:uiPriority w:val="19"/>
    <w:qFormat/>
    <w:rsid w:val="00B5183D"/>
    <w:rPr>
      <w:i/>
      <w:iCs/>
    </w:rPr>
  </w:style>
  <w:style w:type="character" w:styleId="afffd">
    <w:name w:val="Subtle Reference"/>
    <w:uiPriority w:val="31"/>
    <w:qFormat/>
    <w:rsid w:val="00B5183D"/>
    <w:rPr>
      <w:b/>
      <w:bCs/>
    </w:rPr>
  </w:style>
  <w:style w:type="character" w:styleId="afffe">
    <w:name w:val="Intense Reference"/>
    <w:uiPriority w:val="32"/>
    <w:qFormat/>
    <w:rsid w:val="00B5183D"/>
    <w:rPr>
      <w:b/>
      <w:bCs/>
      <w:smallCaps/>
      <w:spacing w:val="5"/>
      <w:sz w:val="22"/>
      <w:szCs w:val="22"/>
      <w:u w:val="single"/>
    </w:rPr>
  </w:style>
  <w:style w:type="character" w:customStyle="1" w:styleId="1fc">
    <w:name w:val="Название книги1"/>
    <w:uiPriority w:val="33"/>
    <w:qFormat/>
    <w:rsid w:val="00B5183D"/>
    <w:rPr>
      <w:rFonts w:ascii="Calibri Light" w:eastAsia="Times New Roman" w:hAnsi="Calibri Light" w:cs="Times New Roman"/>
      <w:i/>
      <w:iCs/>
      <w:sz w:val="20"/>
      <w:szCs w:val="20"/>
    </w:rPr>
  </w:style>
  <w:style w:type="paragraph" w:customStyle="1" w:styleId="1fd">
    <w:name w:val="Заголовок оглавления1"/>
    <w:basedOn w:val="1"/>
    <w:next w:val="a"/>
    <w:uiPriority w:val="39"/>
    <w:semiHidden/>
    <w:unhideWhenUsed/>
    <w:qFormat/>
    <w:rsid w:val="00B5183D"/>
    <w:pPr>
      <w:keepNext w:val="0"/>
      <w:spacing w:before="300" w:after="40"/>
      <w:jc w:val="left"/>
      <w:outlineLvl w:val="9"/>
    </w:pPr>
    <w:rPr>
      <w:rFonts w:ascii="Calibri" w:hAnsi="Calibri"/>
      <w:smallCaps/>
      <w:spacing w:val="5"/>
      <w:sz w:val="32"/>
      <w:szCs w:val="32"/>
    </w:rPr>
  </w:style>
  <w:style w:type="character" w:styleId="affff">
    <w:name w:val="Placeholder Text"/>
    <w:basedOn w:val="a0"/>
    <w:uiPriority w:val="99"/>
    <w:semiHidden/>
    <w:rsid w:val="00B5183D"/>
    <w:rPr>
      <w:color w:val="808080"/>
    </w:rPr>
  </w:style>
  <w:style w:type="paragraph" w:styleId="affa">
    <w:name w:val="endnote text"/>
    <w:basedOn w:val="a"/>
    <w:link w:val="1fe"/>
    <w:semiHidden/>
    <w:unhideWhenUsed/>
    <w:rsid w:val="00B5183D"/>
    <w:rPr>
      <w:sz w:val="20"/>
      <w:szCs w:val="20"/>
    </w:rPr>
  </w:style>
  <w:style w:type="character" w:customStyle="1" w:styleId="1fe">
    <w:name w:val="Текст концевой сноски Знак1"/>
    <w:basedOn w:val="a0"/>
    <w:link w:val="affa"/>
    <w:semiHidden/>
    <w:rsid w:val="00B5183D"/>
  </w:style>
  <w:style w:type="paragraph" w:styleId="1ff">
    <w:name w:val="index 1"/>
    <w:basedOn w:val="a"/>
    <w:next w:val="a"/>
    <w:autoRedefine/>
    <w:semiHidden/>
    <w:unhideWhenUsed/>
    <w:rsid w:val="00B5183D"/>
    <w:pPr>
      <w:ind w:left="240" w:hanging="240"/>
    </w:pPr>
  </w:style>
  <w:style w:type="paragraph" w:customStyle="1" w:styleId="2f4">
    <w:name w:val="Указатель2"/>
    <w:basedOn w:val="a"/>
    <w:next w:val="1ff"/>
    <w:semiHidden/>
    <w:unhideWhenUsed/>
    <w:rsid w:val="00B5183D"/>
    <w:rPr>
      <w:rFonts w:ascii="Calibri Light" w:hAnsi="Calibri Light"/>
      <w:b/>
      <w:bCs/>
    </w:rPr>
  </w:style>
  <w:style w:type="paragraph" w:customStyle="1" w:styleId="2f5">
    <w:name w:val="Шапка2"/>
    <w:basedOn w:val="a"/>
    <w:next w:val="afff3"/>
    <w:link w:val="1ff0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libri Light" w:hAnsi="Calibri Light"/>
      <w:sz w:val="20"/>
      <w:szCs w:val="20"/>
    </w:rPr>
  </w:style>
  <w:style w:type="character" w:customStyle="1" w:styleId="1ff0">
    <w:name w:val="Шапка Знак1"/>
    <w:basedOn w:val="a0"/>
    <w:link w:val="2f5"/>
    <w:rsid w:val="00B5183D"/>
    <w:rPr>
      <w:rFonts w:ascii="Calibri Light" w:eastAsia="Times New Roman" w:hAnsi="Calibri Light" w:cs="Times New Roman"/>
      <w:shd w:val="pct20" w:color="auto" w:fill="auto"/>
    </w:rPr>
  </w:style>
  <w:style w:type="paragraph" w:styleId="afff6">
    <w:name w:val="Plain Text"/>
    <w:basedOn w:val="a"/>
    <w:link w:val="1ff1"/>
    <w:semiHidden/>
    <w:unhideWhenUsed/>
    <w:rsid w:val="00B5183D"/>
    <w:rPr>
      <w:rFonts w:ascii="Consolas" w:hAnsi="Consolas" w:cs="Consolas"/>
      <w:sz w:val="21"/>
      <w:szCs w:val="21"/>
    </w:rPr>
  </w:style>
  <w:style w:type="character" w:customStyle="1" w:styleId="1ff1">
    <w:name w:val="Текст Знак1"/>
    <w:basedOn w:val="a0"/>
    <w:link w:val="afff6"/>
    <w:semiHidden/>
    <w:rsid w:val="00B5183D"/>
    <w:rPr>
      <w:rFonts w:ascii="Consolas" w:hAnsi="Consolas" w:cs="Consolas"/>
      <w:sz w:val="21"/>
      <w:szCs w:val="21"/>
    </w:rPr>
  </w:style>
  <w:style w:type="paragraph" w:styleId="afff9">
    <w:name w:val="Subtitle"/>
    <w:basedOn w:val="a"/>
    <w:next w:val="a"/>
    <w:link w:val="afff8"/>
    <w:uiPriority w:val="11"/>
    <w:qFormat/>
    <w:rsid w:val="00B5183D"/>
    <w:pPr>
      <w:numPr>
        <w:ilvl w:val="1"/>
      </w:numPr>
    </w:pPr>
    <w:rPr>
      <w:rFonts w:ascii="Calibri Light" w:hAnsi="Calibri Light"/>
      <w:sz w:val="20"/>
      <w:szCs w:val="20"/>
      <w:lang w:eastAsia="en-US"/>
    </w:rPr>
  </w:style>
  <w:style w:type="character" w:customStyle="1" w:styleId="1ff2">
    <w:name w:val="Подзаголовок Знак1"/>
    <w:basedOn w:val="a0"/>
    <w:rsid w:val="00B5183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2f3">
    <w:name w:val="Quote"/>
    <w:basedOn w:val="a"/>
    <w:next w:val="a"/>
    <w:link w:val="2f2"/>
    <w:uiPriority w:val="29"/>
    <w:qFormat/>
    <w:rsid w:val="00B5183D"/>
    <w:rPr>
      <w:rFonts w:ascii="Calibri" w:hAnsi="Calibri"/>
      <w:i/>
      <w:iCs/>
      <w:sz w:val="20"/>
      <w:szCs w:val="20"/>
      <w:lang w:eastAsia="en-US"/>
    </w:rPr>
  </w:style>
  <w:style w:type="character" w:customStyle="1" w:styleId="21b">
    <w:name w:val="Цитата 2 Знак1"/>
    <w:basedOn w:val="a0"/>
    <w:uiPriority w:val="29"/>
    <w:rsid w:val="00B5183D"/>
    <w:rPr>
      <w:i/>
      <w:iCs/>
      <w:color w:val="000000" w:themeColor="text1"/>
      <w:sz w:val="24"/>
      <w:szCs w:val="24"/>
    </w:rPr>
  </w:style>
  <w:style w:type="paragraph" w:customStyle="1" w:styleId="2f6">
    <w:name w:val="Выделенная цитата2"/>
    <w:basedOn w:val="a"/>
    <w:next w:val="a"/>
    <w:uiPriority w:val="30"/>
    <w:qFormat/>
    <w:rsid w:val="00B5183D"/>
    <w:pPr>
      <w:pBdr>
        <w:bottom w:val="single" w:sz="4" w:space="4" w:color="5B9BD5"/>
      </w:pBdr>
      <w:spacing w:before="200" w:after="280"/>
      <w:ind w:left="936" w:right="936"/>
    </w:pPr>
    <w:rPr>
      <w:rFonts w:ascii="Calibri" w:hAnsi="Calibri"/>
      <w:b/>
      <w:bCs/>
      <w:i/>
      <w:iCs/>
      <w:lang w:eastAsia="en-US"/>
    </w:rPr>
  </w:style>
  <w:style w:type="character" w:customStyle="1" w:styleId="1ff3">
    <w:name w:val="Выделенная цитата Знак1"/>
    <w:basedOn w:val="a0"/>
    <w:uiPriority w:val="30"/>
    <w:rsid w:val="00B5183D"/>
    <w:rPr>
      <w:b/>
      <w:bCs/>
      <w:i/>
      <w:iCs/>
      <w:color w:val="5B9BD5"/>
    </w:rPr>
  </w:style>
  <w:style w:type="character" w:styleId="affff0">
    <w:name w:val="Book Title"/>
    <w:basedOn w:val="a0"/>
    <w:uiPriority w:val="33"/>
    <w:qFormat/>
    <w:rsid w:val="00B5183D"/>
    <w:rPr>
      <w:b/>
      <w:bCs/>
      <w:smallCaps/>
      <w:spacing w:val="5"/>
    </w:rPr>
  </w:style>
  <w:style w:type="table" w:customStyle="1" w:styleId="131">
    <w:name w:val="Сетка таблицы13"/>
    <w:basedOn w:val="a1"/>
    <w:next w:val="ad"/>
    <w:uiPriority w:val="59"/>
    <w:rsid w:val="00B518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1">
    <w:name w:val="index heading"/>
    <w:basedOn w:val="a"/>
    <w:next w:val="1ff"/>
    <w:semiHidden/>
    <w:unhideWhenUsed/>
    <w:rsid w:val="00B5183D"/>
    <w:rPr>
      <w:rFonts w:asciiTheme="majorHAnsi" w:eastAsiaTheme="majorEastAsia" w:hAnsiTheme="majorHAnsi" w:cstheme="majorBidi"/>
      <w:b/>
      <w:bCs/>
    </w:rPr>
  </w:style>
  <w:style w:type="paragraph" w:styleId="afff3">
    <w:name w:val="Message Header"/>
    <w:basedOn w:val="a"/>
    <w:link w:val="2f7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2f7">
    <w:name w:val="Шапка Знак2"/>
    <w:basedOn w:val="a0"/>
    <w:link w:val="afff3"/>
    <w:rsid w:val="00B5183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b">
    <w:name w:val="Intense Quote"/>
    <w:basedOn w:val="a"/>
    <w:next w:val="a"/>
    <w:link w:val="afffa"/>
    <w:uiPriority w:val="30"/>
    <w:qFormat/>
    <w:rsid w:val="00B5183D"/>
    <w:pPr>
      <w:pBdr>
        <w:bottom w:val="single" w:sz="4" w:space="4" w:color="5B9BD5" w:themeColor="accent1"/>
      </w:pBdr>
      <w:spacing w:before="200" w:after="280"/>
      <w:ind w:left="936" w:right="936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2f8">
    <w:name w:val="Выделенная цитата Знак2"/>
    <w:basedOn w:val="a0"/>
    <w:uiPriority w:val="30"/>
    <w:rsid w:val="00B5183D"/>
    <w:rPr>
      <w:b/>
      <w:bCs/>
      <w:i/>
      <w:iCs/>
      <w:color w:val="5B9BD5" w:themeColor="accent1"/>
      <w:sz w:val="24"/>
      <w:szCs w:val="24"/>
    </w:rPr>
  </w:style>
  <w:style w:type="paragraph" w:customStyle="1" w:styleId="xl3666">
    <w:name w:val="xl3666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7">
    <w:name w:val="xl3667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8">
    <w:name w:val="xl3668"/>
    <w:basedOn w:val="a"/>
    <w:rsid w:val="0000458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9">
    <w:name w:val="xl366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0">
    <w:name w:val="xl3670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1">
    <w:name w:val="xl3671"/>
    <w:basedOn w:val="a"/>
    <w:rsid w:val="0000458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2">
    <w:name w:val="xl3672"/>
    <w:basedOn w:val="a"/>
    <w:rsid w:val="0000458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3">
    <w:name w:val="xl3673"/>
    <w:basedOn w:val="a"/>
    <w:rsid w:val="000045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4">
    <w:name w:val="xl3674"/>
    <w:basedOn w:val="a"/>
    <w:rsid w:val="0000458B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5">
    <w:name w:val="xl3675"/>
    <w:basedOn w:val="a"/>
    <w:rsid w:val="0000458B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6">
    <w:name w:val="xl3676"/>
    <w:basedOn w:val="a"/>
    <w:rsid w:val="0000458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7">
    <w:name w:val="xl3677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8">
    <w:name w:val="xl3678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9">
    <w:name w:val="xl367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0">
    <w:name w:val="xl3680"/>
    <w:basedOn w:val="a"/>
    <w:rsid w:val="000045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1">
    <w:name w:val="xl3681"/>
    <w:basedOn w:val="a"/>
    <w:rsid w:val="000045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2">
    <w:name w:val="xl3682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3">
    <w:name w:val="xl3683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4">
    <w:name w:val="xl3684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5">
    <w:name w:val="xl3685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6">
    <w:name w:val="xl3686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7">
    <w:name w:val="xl3687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8">
    <w:name w:val="xl3688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89">
    <w:name w:val="xl368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90">
    <w:name w:val="xl3690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1">
    <w:name w:val="xl3691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2">
    <w:name w:val="xl3692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table" w:customStyle="1" w:styleId="151">
    <w:name w:val="Сетка таблицы15"/>
    <w:basedOn w:val="a1"/>
    <w:next w:val="ad"/>
    <w:uiPriority w:val="59"/>
    <w:rsid w:val="00204BF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4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CAEB0186D2A07257440213F81A9EADAD2407A36751618066D2291CF3C0CD6F5D5B82598F351F0608BF0296896xFw6N" TargetMode="External"/><Relationship Id="rId17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4b357e81-0cfe-4996-a704-9f4ccb55a28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C2A32-82B9-4D44-83B9-E9B6CBD1D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4b357e81-0cfe-4996-a704-9f4ccb55a280</Template>
  <TotalTime>0</TotalTime>
  <Pages>15</Pages>
  <Words>7761</Words>
  <Characters>44241</Characters>
  <Application>Microsoft Office Word</Application>
  <DocSecurity>4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51899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Екатерина Юрьевна</dc:creator>
  <cp:lastModifiedBy>Анастасия Ляшенко</cp:lastModifiedBy>
  <cp:revision>2</cp:revision>
  <cp:lastPrinted>2022-11-14T12:07:00Z</cp:lastPrinted>
  <dcterms:created xsi:type="dcterms:W3CDTF">2022-11-15T11:22:00Z</dcterms:created>
  <dcterms:modified xsi:type="dcterms:W3CDTF">2022-11-15T11:22:00Z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c8664a43-d51f-4eb5-bc18-baf53b24ac94</vt:lpwstr>
  </property>
</Properties>
</file>