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511" w:rsidRPr="008706C7" w:rsidRDefault="008B1AD5" w:rsidP="00026511">
      <w:pPr>
        <w:sectPr w:rsidR="00026511" w:rsidRPr="008706C7" w:rsidSect="0011378A">
          <w:headerReference w:type="even" r:id="rId7"/>
          <w:headerReference w:type="default" r:id="rId8"/>
          <w:type w:val="continuous"/>
          <w:pgSz w:w="11906" w:h="16838"/>
          <w:pgMar w:top="284" w:right="360" w:bottom="426" w:left="360" w:header="360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margin">
              <wp:posOffset>713740</wp:posOffset>
            </wp:positionH>
            <wp:positionV relativeFrom="paragraph">
              <wp:posOffset>635</wp:posOffset>
            </wp:positionV>
            <wp:extent cx="5934075" cy="1885950"/>
            <wp:effectExtent l="0" t="0" r="9525" b="0"/>
            <wp:wrapTopAndBottom/>
            <wp:docPr id="2" name="Рисунок 2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1972310</wp:posOffset>
                </wp:positionV>
                <wp:extent cx="3019425" cy="619125"/>
                <wp:effectExtent l="0" t="0" r="9525" b="952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637" w:rsidRPr="00237EDF" w:rsidRDefault="001A5C36" w:rsidP="00237EDF">
                            <w:pPr>
                              <w:jc w:val="both"/>
                              <w:rPr>
                                <w:szCs w:val="23"/>
                              </w:rPr>
                            </w:pPr>
                            <w:r w:rsidRPr="001A5C36">
                              <w:rPr>
                                <w:b/>
                                <w:sz w:val="23"/>
                                <w:szCs w:val="23"/>
                              </w:rPr>
                              <w:t xml:space="preserve">О внесении изменений в распоряжение администрации Московского района </w:t>
                            </w:r>
                            <w:r w:rsidR="00270F4E">
                              <w:rPr>
                                <w:b/>
                                <w:sz w:val="23"/>
                                <w:szCs w:val="23"/>
                              </w:rPr>
                              <w:br/>
                            </w:r>
                            <w:r w:rsidRPr="001A5C36">
                              <w:rPr>
                                <w:b/>
                                <w:sz w:val="23"/>
                                <w:szCs w:val="23"/>
                              </w:rPr>
                              <w:t>Санкт-</w:t>
                            </w:r>
                            <w:r w:rsidRPr="00BD0B47">
                              <w:rPr>
                                <w:b/>
                                <w:sz w:val="23"/>
                                <w:szCs w:val="23"/>
                              </w:rPr>
                              <w:t xml:space="preserve">Петербурга </w:t>
                            </w:r>
                            <w:r w:rsidR="00BD0B47" w:rsidRPr="00BD0B47">
                              <w:rPr>
                                <w:b/>
                              </w:rPr>
                              <w:t xml:space="preserve">от </w:t>
                            </w:r>
                            <w:r w:rsidR="00D345CB">
                              <w:rPr>
                                <w:b/>
                                <w:bCs/>
                              </w:rPr>
                              <w:t>30.06.2021 № 743</w:t>
                            </w:r>
                            <w:r w:rsidR="00BD0B47" w:rsidRPr="00BD0B47">
                              <w:rPr>
                                <w:b/>
                                <w:bCs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39pt;margin-top:155.3pt;width:237.75pt;height:48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" o:allowincell="f" filled="f" stroked="f">
                <v:textbox inset="0,0,0,0">
                  <w:txbxContent>
                    <w:p w:rsidR="00970637" w:rsidRPr="00237EDF" w:rsidRDefault="001A5C36" w:rsidP="00237EDF">
                      <w:pPr>
                        <w:jc w:val="both"/>
                        <w:rPr>
                          <w:szCs w:val="23"/>
                        </w:rPr>
                      </w:pPr>
                      <w:r w:rsidRPr="001A5C36">
                        <w:rPr>
                          <w:b/>
                          <w:sz w:val="23"/>
                          <w:szCs w:val="23"/>
                        </w:rPr>
                        <w:t xml:space="preserve">О внесении изменений в распоряжение администрации Московского района </w:t>
                      </w:r>
                      <w:r w:rsidR="00270F4E">
                        <w:rPr>
                          <w:b/>
                          <w:sz w:val="23"/>
                          <w:szCs w:val="23"/>
                        </w:rPr>
                        <w:br/>
                      </w:r>
                      <w:r w:rsidRPr="001A5C36">
                        <w:rPr>
                          <w:b/>
                          <w:sz w:val="23"/>
                          <w:szCs w:val="23"/>
                        </w:rPr>
                        <w:t>Санкт-</w:t>
                      </w:r>
                      <w:r w:rsidRPr="00BD0B47">
                        <w:rPr>
                          <w:b/>
                          <w:sz w:val="23"/>
                          <w:szCs w:val="23"/>
                        </w:rPr>
                        <w:t xml:space="preserve">Петербурга </w:t>
                      </w:r>
                      <w:r w:rsidR="00BD0B47" w:rsidRPr="00BD0B47">
                        <w:rPr>
                          <w:b/>
                        </w:rPr>
                        <w:t xml:space="preserve">от </w:t>
                      </w:r>
                      <w:r w:rsidR="00D345CB">
                        <w:rPr>
                          <w:b/>
                          <w:bCs/>
                        </w:rPr>
                        <w:t>30.06.2021 № 743</w:t>
                      </w:r>
                      <w:r w:rsidR="00BD0B47" w:rsidRPr="00BD0B47">
                        <w:rPr>
                          <w:b/>
                          <w:bCs/>
                        </w:rPr>
                        <w:t>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D0B4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5999480</wp:posOffset>
                </wp:positionH>
                <wp:positionV relativeFrom="paragraph">
                  <wp:posOffset>1469390</wp:posOffset>
                </wp:positionV>
                <wp:extent cx="1087120" cy="162560"/>
                <wp:effectExtent l="0" t="254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12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637" w:rsidRDefault="009706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2.4pt;margin-top:115.7pt;width:85.6pt;height:1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" o:allowincell="f" filled="f" stroked="f">
                <v:textbox inset="0,0,0,0">
                  <w:txbxContent>
                    <w:p w:rsidR="00970637" w:rsidRDefault="009706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</w:t>
                      </w:r>
                    </w:p>
                  </w:txbxContent>
                </v:textbox>
              </v:rect>
            </w:pict>
          </mc:Fallback>
        </mc:AlternateContent>
      </w:r>
    </w:p>
    <w:p w:rsidR="00BC3F21" w:rsidRDefault="00BC3F21" w:rsidP="00F209F7">
      <w:pPr>
        <w:ind w:firstLine="709"/>
        <w:jc w:val="both"/>
      </w:pPr>
    </w:p>
    <w:p w:rsidR="00F209F7" w:rsidRDefault="001A5C36" w:rsidP="00F209F7">
      <w:pPr>
        <w:ind w:firstLine="709"/>
        <w:jc w:val="both"/>
      </w:pPr>
      <w:r w:rsidRPr="001A5C36">
        <w:t xml:space="preserve">1. Внести </w:t>
      </w:r>
      <w:r w:rsidR="00AC3A1E">
        <w:t xml:space="preserve">следующие изменения в </w:t>
      </w:r>
      <w:r w:rsidRPr="001A5C36">
        <w:t>распоряжени</w:t>
      </w:r>
      <w:r w:rsidR="00AC3A1E">
        <w:t>е</w:t>
      </w:r>
      <w:r w:rsidRPr="001A5C36">
        <w:t xml:space="preserve"> администрации Моск</w:t>
      </w:r>
      <w:r w:rsidR="00933ECA">
        <w:t xml:space="preserve">овского района Санкт-Петербурга </w:t>
      </w:r>
      <w:r w:rsidRPr="001A5C36">
        <w:t xml:space="preserve">от </w:t>
      </w:r>
      <w:r w:rsidR="00D345CB" w:rsidRPr="00D345CB">
        <w:rPr>
          <w:bCs/>
        </w:rPr>
        <w:t xml:space="preserve">30.06.2021 № 743-р </w:t>
      </w:r>
      <w:r w:rsidRPr="001A5C36">
        <w:t xml:space="preserve">«Об утверждении нормативных затрат </w:t>
      </w:r>
      <w:r w:rsidR="00933ECA">
        <w:br/>
      </w:r>
      <w:r w:rsidRPr="001A5C36">
        <w:t xml:space="preserve">на обеспечение функций администрации Московского района Санкт-Петербурга </w:t>
      </w:r>
      <w:r w:rsidR="00933ECA">
        <w:br/>
        <w:t xml:space="preserve">и подведомственных </w:t>
      </w:r>
      <w:r w:rsidRPr="001A5C36">
        <w:t>ей государственных казённых учреждений на 202</w:t>
      </w:r>
      <w:r w:rsidR="00D345CB">
        <w:t>2</w:t>
      </w:r>
      <w:r w:rsidRPr="001A5C36">
        <w:t xml:space="preserve"> год и на плановый период </w:t>
      </w:r>
      <w:r w:rsidR="00D345CB">
        <w:t>2023</w:t>
      </w:r>
      <w:r w:rsidRPr="001A5C36">
        <w:t xml:space="preserve"> и 202</w:t>
      </w:r>
      <w:r w:rsidR="00D345CB">
        <w:t>4</w:t>
      </w:r>
      <w:r w:rsidRPr="001A5C36">
        <w:t xml:space="preserve"> годов» (далее – распоряжение)</w:t>
      </w:r>
      <w:r w:rsidR="00F209F7">
        <w:t>:</w:t>
      </w:r>
    </w:p>
    <w:p w:rsidR="0037279E" w:rsidRDefault="00F209F7" w:rsidP="00FD0E1C">
      <w:pPr>
        <w:ind w:firstLine="709"/>
        <w:jc w:val="both"/>
      </w:pPr>
      <w:r>
        <w:t xml:space="preserve">1.1. </w:t>
      </w:r>
      <w:r w:rsidR="00AC3A1E">
        <w:t>В приложения № 1 к ра</w:t>
      </w:r>
      <w:r w:rsidR="0037279E">
        <w:t>споряжению в столбце «2022 год»:</w:t>
      </w:r>
    </w:p>
    <w:p w:rsidR="009141C5" w:rsidRPr="0037279E" w:rsidRDefault="0037279E" w:rsidP="0037279E">
      <w:pPr>
        <w:ind w:firstLine="709"/>
        <w:jc w:val="both"/>
      </w:pPr>
      <w:r w:rsidRPr="0037279E">
        <w:t xml:space="preserve">в </w:t>
      </w:r>
      <w:r w:rsidRPr="0037279E">
        <w:t>пункте 2</w:t>
      </w:r>
      <w:r w:rsidRPr="0037279E">
        <w:t xml:space="preserve"> </w:t>
      </w:r>
      <w:r w:rsidR="00AC3A1E" w:rsidRPr="0037279E">
        <w:t xml:space="preserve">цифры: </w:t>
      </w:r>
      <w:r w:rsidR="00BC3F21" w:rsidRPr="0037279E">
        <w:t>«</w:t>
      </w:r>
      <w:r w:rsidR="00FD0E1C" w:rsidRPr="0037279E">
        <w:t>1 254 052 100,00</w:t>
      </w:r>
      <w:r w:rsidR="00BC3F21" w:rsidRPr="0037279E">
        <w:t xml:space="preserve">» </w:t>
      </w:r>
      <w:r w:rsidR="00AC3A1E" w:rsidRPr="0037279E">
        <w:t xml:space="preserve">заменить цифрами: </w:t>
      </w:r>
      <w:r w:rsidR="00BC3F21" w:rsidRPr="0037279E">
        <w:t>«</w:t>
      </w:r>
      <w:r w:rsidR="00FD0E1C" w:rsidRPr="0037279E">
        <w:t>742 140 300,00</w:t>
      </w:r>
      <w:r w:rsidR="00BC3F21" w:rsidRPr="0037279E">
        <w:t>».</w:t>
      </w:r>
    </w:p>
    <w:p w:rsidR="009141C5" w:rsidRPr="0037279E" w:rsidRDefault="0037279E" w:rsidP="0037279E">
      <w:pPr>
        <w:ind w:firstLine="708"/>
        <w:jc w:val="both"/>
      </w:pPr>
      <w:r w:rsidRPr="0037279E">
        <w:t>в</w:t>
      </w:r>
      <w:r>
        <w:t xml:space="preserve"> пункте 2.1</w:t>
      </w:r>
      <w:r w:rsidR="009141C5" w:rsidRPr="0037279E">
        <w:t xml:space="preserve"> цифры:</w:t>
      </w:r>
      <w:r w:rsidRPr="0037279E">
        <w:t xml:space="preserve"> </w:t>
      </w:r>
      <w:r w:rsidR="009141C5" w:rsidRPr="0037279E">
        <w:t>«1 597 600,00» заменить цифрами: «1 564 100,00».</w:t>
      </w:r>
    </w:p>
    <w:p w:rsidR="009141C5" w:rsidRPr="0037279E" w:rsidRDefault="0037279E" w:rsidP="00AC3A1E">
      <w:pPr>
        <w:ind w:firstLine="709"/>
        <w:jc w:val="both"/>
      </w:pPr>
      <w:r w:rsidRPr="0037279E">
        <w:t>в</w:t>
      </w:r>
      <w:r>
        <w:t xml:space="preserve"> пункте 2.6</w:t>
      </w:r>
      <w:r w:rsidR="009141C5" w:rsidRPr="0037279E">
        <w:t xml:space="preserve"> цифры:</w:t>
      </w:r>
      <w:r w:rsidRPr="0037279E">
        <w:t xml:space="preserve"> </w:t>
      </w:r>
      <w:r w:rsidR="009141C5" w:rsidRPr="0037279E">
        <w:t>«1 600 000,00» заменить цифрами: «1 994 800,00».</w:t>
      </w:r>
    </w:p>
    <w:p w:rsidR="00E64BE6" w:rsidRPr="0037279E" w:rsidRDefault="0037279E" w:rsidP="00BC3F21">
      <w:pPr>
        <w:ind w:firstLine="709"/>
        <w:jc w:val="both"/>
      </w:pPr>
      <w:r w:rsidRPr="0037279E">
        <w:t>в</w:t>
      </w:r>
      <w:r w:rsidR="00BC3F21" w:rsidRPr="0037279E">
        <w:t xml:space="preserve"> </w:t>
      </w:r>
      <w:r w:rsidR="00AC3A1E" w:rsidRPr="0037279E">
        <w:t>п</w:t>
      </w:r>
      <w:r w:rsidR="00C03BA9" w:rsidRPr="0037279E">
        <w:t>ункт</w:t>
      </w:r>
      <w:r w:rsidR="00BC3F21" w:rsidRPr="0037279E">
        <w:t>е</w:t>
      </w:r>
      <w:r w:rsidR="00C03BA9" w:rsidRPr="0037279E">
        <w:t xml:space="preserve"> 2.8</w:t>
      </w:r>
      <w:r w:rsidR="00E64BE6" w:rsidRPr="0037279E">
        <w:t xml:space="preserve"> </w:t>
      </w:r>
      <w:r w:rsidR="00BC3F21" w:rsidRPr="0037279E">
        <w:t>цифры: «</w:t>
      </w:r>
      <w:r w:rsidR="009141C5" w:rsidRPr="0037279E">
        <w:t>1 079 963 200,00</w:t>
      </w:r>
      <w:r w:rsidR="00BC3F21" w:rsidRPr="0037279E">
        <w:t>» заменить цифрами: «</w:t>
      </w:r>
      <w:r w:rsidR="009141C5" w:rsidRPr="0037279E">
        <w:t>567 690 100,00</w:t>
      </w:r>
      <w:r w:rsidR="00BC3F21" w:rsidRPr="0037279E">
        <w:t>».</w:t>
      </w:r>
    </w:p>
    <w:p w:rsidR="0037279E" w:rsidRPr="0037279E" w:rsidRDefault="0037279E" w:rsidP="00BC3F21">
      <w:pPr>
        <w:ind w:firstLine="709"/>
        <w:jc w:val="both"/>
      </w:pPr>
      <w:r w:rsidRPr="0037279E">
        <w:t xml:space="preserve">1.2. </w:t>
      </w:r>
      <w:r w:rsidRPr="0037279E">
        <w:t>В приложения № 1 к распоряжению в столбце «202</w:t>
      </w:r>
      <w:r w:rsidRPr="0037279E">
        <w:t>3</w:t>
      </w:r>
      <w:r w:rsidRPr="0037279E">
        <w:t xml:space="preserve"> год»:</w:t>
      </w:r>
    </w:p>
    <w:p w:rsidR="0037279E" w:rsidRDefault="0037279E" w:rsidP="00BC3F21">
      <w:pPr>
        <w:ind w:firstLine="709"/>
        <w:jc w:val="both"/>
      </w:pPr>
      <w:r w:rsidRPr="0037279E">
        <w:t>в пункте 2 цифры: «</w:t>
      </w:r>
      <w:r w:rsidR="00E54B29" w:rsidRPr="00E54B29">
        <w:t>1 285 547 100,00</w:t>
      </w:r>
      <w:r w:rsidRPr="0037279E">
        <w:t>» заменить цифрами: «</w:t>
      </w:r>
      <w:r w:rsidR="008922E1">
        <w:t>1 144 111 800,00</w:t>
      </w:r>
      <w:r w:rsidRPr="0037279E">
        <w:t>».</w:t>
      </w:r>
    </w:p>
    <w:p w:rsidR="0037279E" w:rsidRDefault="0037279E" w:rsidP="00BC3F21">
      <w:pPr>
        <w:ind w:firstLine="709"/>
        <w:jc w:val="both"/>
      </w:pPr>
      <w:r w:rsidRPr="0037279E">
        <w:t>в пункте 2</w:t>
      </w:r>
      <w:r>
        <w:t>.5</w:t>
      </w:r>
      <w:r w:rsidRPr="0037279E">
        <w:t xml:space="preserve"> цифры: «154 845 100,00» заменить цифрами: «</w:t>
      </w:r>
      <w:r>
        <w:t>13 409 800,00</w:t>
      </w:r>
      <w:r w:rsidRPr="0037279E">
        <w:t>».</w:t>
      </w:r>
    </w:p>
    <w:p w:rsidR="0037279E" w:rsidRDefault="0037279E" w:rsidP="0037279E">
      <w:pPr>
        <w:ind w:firstLine="709"/>
        <w:jc w:val="both"/>
      </w:pPr>
      <w:r>
        <w:t>в пункте 2</w:t>
      </w:r>
      <w:r>
        <w:t>.5.2</w:t>
      </w:r>
      <w:r>
        <w:t xml:space="preserve"> цифры: «</w:t>
      </w:r>
      <w:r w:rsidRPr="0037279E">
        <w:t>141 435 300,00</w:t>
      </w:r>
      <w:r>
        <w:t>» заменить цифрами: «</w:t>
      </w:r>
      <w:r>
        <w:t>0</w:t>
      </w:r>
      <w:r w:rsidRPr="00FD0E1C">
        <w:t>,00</w:t>
      </w:r>
      <w:r>
        <w:t>».</w:t>
      </w:r>
    </w:p>
    <w:p w:rsidR="0037279E" w:rsidRDefault="0037279E" w:rsidP="0037279E">
      <w:pPr>
        <w:ind w:firstLine="709"/>
        <w:jc w:val="both"/>
      </w:pPr>
      <w:r>
        <w:t>1.3.</w:t>
      </w:r>
      <w:r w:rsidRPr="0037279E">
        <w:t xml:space="preserve"> </w:t>
      </w:r>
      <w:r>
        <w:t xml:space="preserve">В приложения № </w:t>
      </w:r>
      <w:r>
        <w:t>1 к распоряжению в столбце «2024</w:t>
      </w:r>
      <w:r>
        <w:t xml:space="preserve"> год»:</w:t>
      </w:r>
    </w:p>
    <w:p w:rsidR="0037279E" w:rsidRDefault="0037279E" w:rsidP="0037279E">
      <w:pPr>
        <w:ind w:firstLine="709"/>
        <w:jc w:val="both"/>
      </w:pPr>
      <w:r>
        <w:t>в пункте 2 цифры: «</w:t>
      </w:r>
      <w:r w:rsidR="00E54B29" w:rsidRPr="00E54B29">
        <w:t>257 393 500,00</w:t>
      </w:r>
      <w:r>
        <w:t>» заменить цифрами: «</w:t>
      </w:r>
      <w:r w:rsidR="008922E1">
        <w:t>110 159 400,00</w:t>
      </w:r>
      <w:r>
        <w:t>».</w:t>
      </w:r>
      <w:bookmarkStart w:id="0" w:name="_GoBack"/>
      <w:bookmarkEnd w:id="0"/>
    </w:p>
    <w:p w:rsidR="0037279E" w:rsidRDefault="00E54B29" w:rsidP="0037279E">
      <w:pPr>
        <w:ind w:firstLine="709"/>
        <w:jc w:val="both"/>
      </w:pPr>
      <w:r w:rsidRPr="00E54B29">
        <w:t>в пункте 2.5 цифры: «161 056 800,00» заменить цифрами: «13</w:t>
      </w:r>
      <w:r>
        <w:t> 822 700,00</w:t>
      </w:r>
      <w:r w:rsidRPr="00E54B29">
        <w:t>».</w:t>
      </w:r>
    </w:p>
    <w:p w:rsidR="0037279E" w:rsidRPr="0037279E" w:rsidRDefault="0037279E" w:rsidP="0037279E">
      <w:pPr>
        <w:ind w:firstLine="709"/>
        <w:jc w:val="both"/>
      </w:pPr>
      <w:r>
        <w:t xml:space="preserve">в пункте 2.5.2 </w:t>
      </w:r>
      <w:r>
        <w:t>цифры: «</w:t>
      </w:r>
      <w:r w:rsidR="00E54B29" w:rsidRPr="00E54B29">
        <w:t>147 234 100,00</w:t>
      </w:r>
      <w:r>
        <w:t>» заменить цифрами: «0,00».</w:t>
      </w:r>
    </w:p>
    <w:p w:rsidR="00933ECA" w:rsidRDefault="001A5C36" w:rsidP="0011378A">
      <w:pPr>
        <w:ind w:firstLine="709"/>
        <w:jc w:val="both"/>
      </w:pPr>
      <w:r w:rsidRPr="0037279E">
        <w:t>2. Контроль за выполнением распоряжения возложить на</w:t>
      </w:r>
      <w:r w:rsidR="00434E9B" w:rsidRPr="0037279E">
        <w:t xml:space="preserve"> </w:t>
      </w:r>
      <w:r w:rsidRPr="0037279E">
        <w:t>заместителя главы администрации Московского района</w:t>
      </w:r>
      <w:r w:rsidRPr="001A5C36">
        <w:t xml:space="preserve"> Санкт-Петербурга</w:t>
      </w:r>
      <w:r w:rsidR="009A7533">
        <w:t>,</w:t>
      </w:r>
      <w:r w:rsidRPr="001A5C36">
        <w:t xml:space="preserve"> </w:t>
      </w:r>
      <w:r w:rsidR="00AC3A1E">
        <w:t xml:space="preserve">курирующего направление деятельности отдела закупок администрации </w:t>
      </w:r>
      <w:r w:rsidR="008B1AD5">
        <w:t>Московского района Санкт-Петербурга.</w:t>
      </w:r>
    </w:p>
    <w:p w:rsidR="00933ECA" w:rsidRDefault="00933ECA" w:rsidP="0011378A">
      <w:pPr>
        <w:jc w:val="both"/>
      </w:pPr>
    </w:p>
    <w:p w:rsidR="00C03BA9" w:rsidRDefault="00C03BA9" w:rsidP="0011378A">
      <w:pPr>
        <w:jc w:val="both"/>
      </w:pPr>
    </w:p>
    <w:p w:rsidR="00C03BA9" w:rsidRDefault="00C03BA9" w:rsidP="0011378A">
      <w:pPr>
        <w:jc w:val="both"/>
      </w:pPr>
    </w:p>
    <w:p w:rsidR="0004695B" w:rsidRPr="00AC3A1E" w:rsidRDefault="00BC3F21" w:rsidP="00C03BA9">
      <w:pPr>
        <w:jc w:val="both"/>
        <w:rPr>
          <w:b/>
        </w:rPr>
      </w:pPr>
      <w:r>
        <w:rPr>
          <w:b/>
        </w:rPr>
        <w:t>Глава</w:t>
      </w:r>
      <w:r w:rsidR="00C03BA9">
        <w:rPr>
          <w:b/>
        </w:rPr>
        <w:t xml:space="preserve"> администрации </w:t>
      </w:r>
      <w:r w:rsidR="00C03BA9">
        <w:rPr>
          <w:b/>
        </w:rPr>
        <w:tab/>
      </w:r>
      <w:r w:rsidR="00C03BA9">
        <w:rPr>
          <w:b/>
        </w:rPr>
        <w:tab/>
      </w:r>
      <w:r w:rsidR="00C03BA9">
        <w:rPr>
          <w:b/>
        </w:rPr>
        <w:tab/>
      </w:r>
      <w:r w:rsidR="00C03BA9">
        <w:rPr>
          <w:b/>
        </w:rPr>
        <w:tab/>
      </w:r>
      <w:r w:rsidR="00C03BA9">
        <w:rPr>
          <w:b/>
        </w:rPr>
        <w:tab/>
      </w:r>
      <w:r w:rsidR="00AC3A1E">
        <w:rPr>
          <w:b/>
        </w:rPr>
        <w:tab/>
      </w:r>
      <w:r w:rsidR="00AC3A1E">
        <w:rPr>
          <w:b/>
        </w:rPr>
        <w:tab/>
      </w:r>
      <w:r w:rsidR="00AC3A1E">
        <w:rPr>
          <w:b/>
        </w:rPr>
        <w:tab/>
      </w:r>
      <w:r w:rsidR="00C03BA9">
        <w:rPr>
          <w:b/>
        </w:rPr>
        <w:t xml:space="preserve">  </w:t>
      </w:r>
      <w:r>
        <w:rPr>
          <w:b/>
        </w:rPr>
        <w:t>В.Н. Ушаков</w:t>
      </w:r>
    </w:p>
    <w:sectPr w:rsidR="0004695B" w:rsidRPr="00AC3A1E" w:rsidSect="00933ECA">
      <w:headerReference w:type="even" r:id="rId10"/>
      <w:headerReference w:type="default" r:id="rId11"/>
      <w:type w:val="continuous"/>
      <w:pgSz w:w="11906" w:h="16838" w:code="9"/>
      <w:pgMar w:top="1134" w:right="1134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2CE" w:rsidRPr="00BA51DE" w:rsidRDefault="003642CE" w:rsidP="002979F9">
      <w:r>
        <w:separator/>
      </w:r>
    </w:p>
  </w:endnote>
  <w:endnote w:type="continuationSeparator" w:id="0">
    <w:p w:rsidR="003642CE" w:rsidRPr="00BA51DE" w:rsidRDefault="003642CE" w:rsidP="0029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2CE" w:rsidRPr="00BA51DE" w:rsidRDefault="003642CE" w:rsidP="002979F9">
      <w:r>
        <w:separator/>
      </w:r>
    </w:p>
  </w:footnote>
  <w:footnote w:type="continuationSeparator" w:id="0">
    <w:p w:rsidR="003642CE" w:rsidRPr="00BA51DE" w:rsidRDefault="003642CE" w:rsidP="0029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37" w:rsidRDefault="00970637" w:rsidP="009B596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0637" w:rsidRDefault="009706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37" w:rsidRDefault="00970637" w:rsidP="009B596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7662">
      <w:rPr>
        <w:rStyle w:val="a6"/>
        <w:noProof/>
      </w:rPr>
      <w:t>2</w:t>
    </w:r>
    <w:r>
      <w:rPr>
        <w:rStyle w:val="a6"/>
      </w:rPr>
      <w:fldChar w:fldCharType="end"/>
    </w:r>
  </w:p>
  <w:p w:rsidR="00970637" w:rsidRDefault="0097063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A8" w:rsidRDefault="00E732A8" w:rsidP="009B596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32A8" w:rsidRDefault="00E732A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2A8" w:rsidRDefault="00E732A8" w:rsidP="009B596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7742A">
      <w:rPr>
        <w:rStyle w:val="a6"/>
        <w:noProof/>
      </w:rPr>
      <w:t>2</w:t>
    </w:r>
    <w:r>
      <w:rPr>
        <w:rStyle w:val="a6"/>
      </w:rPr>
      <w:fldChar w:fldCharType="end"/>
    </w:r>
  </w:p>
  <w:p w:rsidR="00E732A8" w:rsidRDefault="00E732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159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E64345"/>
    <w:multiLevelType w:val="hybridMultilevel"/>
    <w:tmpl w:val="D8247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362AB4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F6686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79E440B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4802FAE"/>
    <w:multiLevelType w:val="multilevel"/>
    <w:tmpl w:val="BB0C52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44A955C5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9F0304C"/>
    <w:multiLevelType w:val="hybridMultilevel"/>
    <w:tmpl w:val="44E6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81918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9874C83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861202A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07A3CE9"/>
    <w:multiLevelType w:val="hybridMultilevel"/>
    <w:tmpl w:val="8C3C4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1199F"/>
    <w:multiLevelType w:val="multilevel"/>
    <w:tmpl w:val="24E02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</w:lvl>
  </w:abstractNum>
  <w:abstractNum w:abstractNumId="13" w15:restartNumberingAfterBreak="0">
    <w:nsid w:val="768B7F4E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81D54B0"/>
    <w:multiLevelType w:val="hybridMultilevel"/>
    <w:tmpl w:val="84785B66"/>
    <w:lvl w:ilvl="0" w:tplc="9D54114E">
      <w:start w:val="728"/>
      <w:numFmt w:val="decimal"/>
      <w:lvlText w:val="%1."/>
      <w:lvlJc w:val="left"/>
      <w:pPr>
        <w:tabs>
          <w:tab w:val="num" w:pos="919"/>
        </w:tabs>
        <w:ind w:left="920" w:hanging="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EB7B7B"/>
    <w:multiLevelType w:val="multilevel"/>
    <w:tmpl w:val="06B47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13"/>
  </w:num>
  <w:num w:numId="10">
    <w:abstractNumId w:val="9"/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22200012=Распоряжение, угловой"/>
    <w:docVar w:name="attr1#Вид документа" w:val="OID_TYPE#857500059=Распоряжение"/>
    <w:docVar w:name="attr2#Код по ОКУД" w:val="VARCHAR#0251221"/>
    <w:docVar w:name="BossProviderVariable" w:val="25_01_2006!987a631b-1e16-4f44-aea3-206147fadcb8"/>
    <w:docVar w:name="ESED_BlankNum" w:val="035"/>
  </w:docVars>
  <w:rsids>
    <w:rsidRoot w:val="000E5AD3"/>
    <w:rsid w:val="00003799"/>
    <w:rsid w:val="000061EB"/>
    <w:rsid w:val="0001101A"/>
    <w:rsid w:val="00026511"/>
    <w:rsid w:val="00036B2F"/>
    <w:rsid w:val="000407F3"/>
    <w:rsid w:val="0004264A"/>
    <w:rsid w:val="0004582E"/>
    <w:rsid w:val="0004695B"/>
    <w:rsid w:val="00053702"/>
    <w:rsid w:val="0007253D"/>
    <w:rsid w:val="00072C98"/>
    <w:rsid w:val="00073A21"/>
    <w:rsid w:val="00077DA4"/>
    <w:rsid w:val="00084A57"/>
    <w:rsid w:val="00086BA3"/>
    <w:rsid w:val="00090767"/>
    <w:rsid w:val="000A049C"/>
    <w:rsid w:val="000A187A"/>
    <w:rsid w:val="000B0430"/>
    <w:rsid w:val="000B30FE"/>
    <w:rsid w:val="000D42AB"/>
    <w:rsid w:val="000E5AD3"/>
    <w:rsid w:val="001123AF"/>
    <w:rsid w:val="0011378A"/>
    <w:rsid w:val="001238A9"/>
    <w:rsid w:val="00135CF4"/>
    <w:rsid w:val="001567BD"/>
    <w:rsid w:val="00157770"/>
    <w:rsid w:val="0017136F"/>
    <w:rsid w:val="00174AAD"/>
    <w:rsid w:val="001809FA"/>
    <w:rsid w:val="00183046"/>
    <w:rsid w:val="001971F2"/>
    <w:rsid w:val="001A38E7"/>
    <w:rsid w:val="001A5C36"/>
    <w:rsid w:val="001A6404"/>
    <w:rsid w:val="001A7390"/>
    <w:rsid w:val="001B043F"/>
    <w:rsid w:val="001B768B"/>
    <w:rsid w:val="001C3A08"/>
    <w:rsid w:val="001C3B7D"/>
    <w:rsid w:val="001D75C6"/>
    <w:rsid w:val="001F49E4"/>
    <w:rsid w:val="002014B7"/>
    <w:rsid w:val="00202DB3"/>
    <w:rsid w:val="0021715C"/>
    <w:rsid w:val="00237EDF"/>
    <w:rsid w:val="00251F47"/>
    <w:rsid w:val="00256695"/>
    <w:rsid w:val="00257A39"/>
    <w:rsid w:val="00270F4E"/>
    <w:rsid w:val="00275117"/>
    <w:rsid w:val="002979F9"/>
    <w:rsid w:val="002A53F3"/>
    <w:rsid w:val="002B0EAC"/>
    <w:rsid w:val="002B6C6F"/>
    <w:rsid w:val="002D10A9"/>
    <w:rsid w:val="002E035C"/>
    <w:rsid w:val="002E3C34"/>
    <w:rsid w:val="002E5308"/>
    <w:rsid w:val="002F28DE"/>
    <w:rsid w:val="00304D3F"/>
    <w:rsid w:val="00305D41"/>
    <w:rsid w:val="00323611"/>
    <w:rsid w:val="003401EA"/>
    <w:rsid w:val="003425C3"/>
    <w:rsid w:val="00342CAA"/>
    <w:rsid w:val="00343392"/>
    <w:rsid w:val="00343D6E"/>
    <w:rsid w:val="00347B1B"/>
    <w:rsid w:val="00354E21"/>
    <w:rsid w:val="003607E2"/>
    <w:rsid w:val="0036198A"/>
    <w:rsid w:val="003642CE"/>
    <w:rsid w:val="0037279E"/>
    <w:rsid w:val="00383368"/>
    <w:rsid w:val="00393D38"/>
    <w:rsid w:val="00395D18"/>
    <w:rsid w:val="003A3369"/>
    <w:rsid w:val="003B29BD"/>
    <w:rsid w:val="003B66FC"/>
    <w:rsid w:val="003B692E"/>
    <w:rsid w:val="003B73B1"/>
    <w:rsid w:val="003B7BDD"/>
    <w:rsid w:val="003C2728"/>
    <w:rsid w:val="003D3E5A"/>
    <w:rsid w:val="003E3CEE"/>
    <w:rsid w:val="003F6BCE"/>
    <w:rsid w:val="003F7DDC"/>
    <w:rsid w:val="00402E4A"/>
    <w:rsid w:val="0040668B"/>
    <w:rsid w:val="00411BF7"/>
    <w:rsid w:val="00420DE6"/>
    <w:rsid w:val="00430C4B"/>
    <w:rsid w:val="00434E9B"/>
    <w:rsid w:val="00437C88"/>
    <w:rsid w:val="00440322"/>
    <w:rsid w:val="00444651"/>
    <w:rsid w:val="00444B66"/>
    <w:rsid w:val="004726EA"/>
    <w:rsid w:val="00477C59"/>
    <w:rsid w:val="004977AB"/>
    <w:rsid w:val="004B0812"/>
    <w:rsid w:val="004C0AE0"/>
    <w:rsid w:val="004C2C52"/>
    <w:rsid w:val="004C318C"/>
    <w:rsid w:val="004D363C"/>
    <w:rsid w:val="004D56DB"/>
    <w:rsid w:val="004E0CB0"/>
    <w:rsid w:val="004E3D1E"/>
    <w:rsid w:val="004E4FB3"/>
    <w:rsid w:val="004E6EA5"/>
    <w:rsid w:val="004F4657"/>
    <w:rsid w:val="004F71B6"/>
    <w:rsid w:val="00504B7C"/>
    <w:rsid w:val="00510E27"/>
    <w:rsid w:val="00514B9D"/>
    <w:rsid w:val="00521354"/>
    <w:rsid w:val="0052220F"/>
    <w:rsid w:val="005237A0"/>
    <w:rsid w:val="00531022"/>
    <w:rsid w:val="00545287"/>
    <w:rsid w:val="00546D65"/>
    <w:rsid w:val="00560021"/>
    <w:rsid w:val="00561864"/>
    <w:rsid w:val="005639F6"/>
    <w:rsid w:val="00572D0E"/>
    <w:rsid w:val="00585FFF"/>
    <w:rsid w:val="0059360E"/>
    <w:rsid w:val="00593ABC"/>
    <w:rsid w:val="005A00D3"/>
    <w:rsid w:val="005A6710"/>
    <w:rsid w:val="005B33FD"/>
    <w:rsid w:val="005B719D"/>
    <w:rsid w:val="005C10C1"/>
    <w:rsid w:val="005C38F1"/>
    <w:rsid w:val="005D43B1"/>
    <w:rsid w:val="005D6EB9"/>
    <w:rsid w:val="005E6636"/>
    <w:rsid w:val="0060068B"/>
    <w:rsid w:val="00607482"/>
    <w:rsid w:val="00613D45"/>
    <w:rsid w:val="0063177A"/>
    <w:rsid w:val="0063565B"/>
    <w:rsid w:val="00647D06"/>
    <w:rsid w:val="00665A8F"/>
    <w:rsid w:val="006727F2"/>
    <w:rsid w:val="00675502"/>
    <w:rsid w:val="00681AAA"/>
    <w:rsid w:val="00687926"/>
    <w:rsid w:val="00692AF2"/>
    <w:rsid w:val="00694E9D"/>
    <w:rsid w:val="006A5CFC"/>
    <w:rsid w:val="006B17F8"/>
    <w:rsid w:val="006B64E7"/>
    <w:rsid w:val="006C4156"/>
    <w:rsid w:val="006E3A45"/>
    <w:rsid w:val="00706C63"/>
    <w:rsid w:val="00711FA7"/>
    <w:rsid w:val="00715AF2"/>
    <w:rsid w:val="00725AA1"/>
    <w:rsid w:val="00726491"/>
    <w:rsid w:val="00737423"/>
    <w:rsid w:val="00752806"/>
    <w:rsid w:val="00752EF6"/>
    <w:rsid w:val="00777439"/>
    <w:rsid w:val="007777F2"/>
    <w:rsid w:val="00785BC4"/>
    <w:rsid w:val="0079238B"/>
    <w:rsid w:val="00796B4B"/>
    <w:rsid w:val="007A428D"/>
    <w:rsid w:val="007A5680"/>
    <w:rsid w:val="007C5A0A"/>
    <w:rsid w:val="007C77CA"/>
    <w:rsid w:val="007E5289"/>
    <w:rsid w:val="007F27A5"/>
    <w:rsid w:val="008000D9"/>
    <w:rsid w:val="008065D6"/>
    <w:rsid w:val="00814181"/>
    <w:rsid w:val="008145DD"/>
    <w:rsid w:val="00817127"/>
    <w:rsid w:val="00820317"/>
    <w:rsid w:val="00844F98"/>
    <w:rsid w:val="00854A08"/>
    <w:rsid w:val="0085667F"/>
    <w:rsid w:val="00863C54"/>
    <w:rsid w:val="00865321"/>
    <w:rsid w:val="00867A2C"/>
    <w:rsid w:val="008706C7"/>
    <w:rsid w:val="008779C2"/>
    <w:rsid w:val="00890154"/>
    <w:rsid w:val="00891A48"/>
    <w:rsid w:val="008922E1"/>
    <w:rsid w:val="008A7D99"/>
    <w:rsid w:val="008B1AD5"/>
    <w:rsid w:val="008B39D5"/>
    <w:rsid w:val="008C1813"/>
    <w:rsid w:val="008C1930"/>
    <w:rsid w:val="008C3EC4"/>
    <w:rsid w:val="008D675D"/>
    <w:rsid w:val="008E042C"/>
    <w:rsid w:val="008E2269"/>
    <w:rsid w:val="008F20F6"/>
    <w:rsid w:val="008F7801"/>
    <w:rsid w:val="00907571"/>
    <w:rsid w:val="00912653"/>
    <w:rsid w:val="009141C5"/>
    <w:rsid w:val="00921831"/>
    <w:rsid w:val="00921A6D"/>
    <w:rsid w:val="009246D2"/>
    <w:rsid w:val="0092487A"/>
    <w:rsid w:val="00931BFA"/>
    <w:rsid w:val="00931FC2"/>
    <w:rsid w:val="00933ECA"/>
    <w:rsid w:val="009352C0"/>
    <w:rsid w:val="00955325"/>
    <w:rsid w:val="0096711E"/>
    <w:rsid w:val="00970637"/>
    <w:rsid w:val="00975313"/>
    <w:rsid w:val="0097636F"/>
    <w:rsid w:val="00976BE3"/>
    <w:rsid w:val="009870B8"/>
    <w:rsid w:val="009928DF"/>
    <w:rsid w:val="009A7533"/>
    <w:rsid w:val="009B5968"/>
    <w:rsid w:val="009C09F1"/>
    <w:rsid w:val="009D039C"/>
    <w:rsid w:val="009F07F7"/>
    <w:rsid w:val="009F111C"/>
    <w:rsid w:val="00A004C9"/>
    <w:rsid w:val="00A007F6"/>
    <w:rsid w:val="00A00E82"/>
    <w:rsid w:val="00A076B6"/>
    <w:rsid w:val="00A15BB1"/>
    <w:rsid w:val="00A22B8D"/>
    <w:rsid w:val="00A3407B"/>
    <w:rsid w:val="00A40D38"/>
    <w:rsid w:val="00A503D8"/>
    <w:rsid w:val="00A54314"/>
    <w:rsid w:val="00A549DE"/>
    <w:rsid w:val="00A60730"/>
    <w:rsid w:val="00A613D2"/>
    <w:rsid w:val="00A61764"/>
    <w:rsid w:val="00A7742A"/>
    <w:rsid w:val="00A828D3"/>
    <w:rsid w:val="00A859D4"/>
    <w:rsid w:val="00AA2CBC"/>
    <w:rsid w:val="00AB22CD"/>
    <w:rsid w:val="00AB3626"/>
    <w:rsid w:val="00AB5D51"/>
    <w:rsid w:val="00AC2D24"/>
    <w:rsid w:val="00AC3A1E"/>
    <w:rsid w:val="00AC5BBC"/>
    <w:rsid w:val="00AD58EE"/>
    <w:rsid w:val="00AE2C5B"/>
    <w:rsid w:val="00AE6FDF"/>
    <w:rsid w:val="00AF53E2"/>
    <w:rsid w:val="00B1410A"/>
    <w:rsid w:val="00B14D2B"/>
    <w:rsid w:val="00B15FE0"/>
    <w:rsid w:val="00B23691"/>
    <w:rsid w:val="00B255B9"/>
    <w:rsid w:val="00B35A8A"/>
    <w:rsid w:val="00B508F7"/>
    <w:rsid w:val="00B52F6E"/>
    <w:rsid w:val="00B70426"/>
    <w:rsid w:val="00B74982"/>
    <w:rsid w:val="00B76920"/>
    <w:rsid w:val="00B86F10"/>
    <w:rsid w:val="00B875B0"/>
    <w:rsid w:val="00B90ACD"/>
    <w:rsid w:val="00B96E79"/>
    <w:rsid w:val="00BA2BC7"/>
    <w:rsid w:val="00BA3B33"/>
    <w:rsid w:val="00BB7D65"/>
    <w:rsid w:val="00BB7F23"/>
    <w:rsid w:val="00BC05EF"/>
    <w:rsid w:val="00BC195A"/>
    <w:rsid w:val="00BC3F21"/>
    <w:rsid w:val="00BD0B47"/>
    <w:rsid w:val="00BD3D94"/>
    <w:rsid w:val="00BD60F4"/>
    <w:rsid w:val="00BE3C55"/>
    <w:rsid w:val="00BF6880"/>
    <w:rsid w:val="00C01BC6"/>
    <w:rsid w:val="00C02950"/>
    <w:rsid w:val="00C03BA9"/>
    <w:rsid w:val="00C104B7"/>
    <w:rsid w:val="00C14D2E"/>
    <w:rsid w:val="00C16EA0"/>
    <w:rsid w:val="00C17B36"/>
    <w:rsid w:val="00C553BA"/>
    <w:rsid w:val="00C61B03"/>
    <w:rsid w:val="00C64C5F"/>
    <w:rsid w:val="00C70331"/>
    <w:rsid w:val="00C94838"/>
    <w:rsid w:val="00CA3E52"/>
    <w:rsid w:val="00CB1738"/>
    <w:rsid w:val="00CB2E07"/>
    <w:rsid w:val="00CC7662"/>
    <w:rsid w:val="00CD5D7F"/>
    <w:rsid w:val="00CD76B1"/>
    <w:rsid w:val="00CF1A6A"/>
    <w:rsid w:val="00CF1B35"/>
    <w:rsid w:val="00D14370"/>
    <w:rsid w:val="00D219FB"/>
    <w:rsid w:val="00D24287"/>
    <w:rsid w:val="00D345CB"/>
    <w:rsid w:val="00D360B9"/>
    <w:rsid w:val="00D45DC8"/>
    <w:rsid w:val="00D5091A"/>
    <w:rsid w:val="00D53698"/>
    <w:rsid w:val="00D6367B"/>
    <w:rsid w:val="00D63E9D"/>
    <w:rsid w:val="00D70815"/>
    <w:rsid w:val="00D7159A"/>
    <w:rsid w:val="00D77BDB"/>
    <w:rsid w:val="00D904D7"/>
    <w:rsid w:val="00D93A0B"/>
    <w:rsid w:val="00D93DF7"/>
    <w:rsid w:val="00DA6C74"/>
    <w:rsid w:val="00DB35FA"/>
    <w:rsid w:val="00DC3538"/>
    <w:rsid w:val="00DE079F"/>
    <w:rsid w:val="00DE3438"/>
    <w:rsid w:val="00DE7BDA"/>
    <w:rsid w:val="00DF2469"/>
    <w:rsid w:val="00DF3391"/>
    <w:rsid w:val="00E039E3"/>
    <w:rsid w:val="00E04EFD"/>
    <w:rsid w:val="00E12988"/>
    <w:rsid w:val="00E26369"/>
    <w:rsid w:val="00E306CE"/>
    <w:rsid w:val="00E31CDF"/>
    <w:rsid w:val="00E33F05"/>
    <w:rsid w:val="00E419C2"/>
    <w:rsid w:val="00E543CC"/>
    <w:rsid w:val="00E54AB6"/>
    <w:rsid w:val="00E54B29"/>
    <w:rsid w:val="00E57F7D"/>
    <w:rsid w:val="00E61CA1"/>
    <w:rsid w:val="00E6234D"/>
    <w:rsid w:val="00E64BE6"/>
    <w:rsid w:val="00E732A8"/>
    <w:rsid w:val="00E83E1B"/>
    <w:rsid w:val="00E93A14"/>
    <w:rsid w:val="00EC48FE"/>
    <w:rsid w:val="00EC63D5"/>
    <w:rsid w:val="00EE219E"/>
    <w:rsid w:val="00F00F87"/>
    <w:rsid w:val="00F12AF7"/>
    <w:rsid w:val="00F209F7"/>
    <w:rsid w:val="00F22874"/>
    <w:rsid w:val="00F3328F"/>
    <w:rsid w:val="00F3371D"/>
    <w:rsid w:val="00F37C6C"/>
    <w:rsid w:val="00F37E5B"/>
    <w:rsid w:val="00F403FC"/>
    <w:rsid w:val="00F4207C"/>
    <w:rsid w:val="00F45B62"/>
    <w:rsid w:val="00F604C2"/>
    <w:rsid w:val="00F60783"/>
    <w:rsid w:val="00F64959"/>
    <w:rsid w:val="00F6587A"/>
    <w:rsid w:val="00F86379"/>
    <w:rsid w:val="00F86E8F"/>
    <w:rsid w:val="00FA2F51"/>
    <w:rsid w:val="00FD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82B9AB"/>
  <w15:docId w15:val="{BBCD01A6-4538-4425-8760-C3FA7AEC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2651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26511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8706C7"/>
    <w:rPr>
      <w:sz w:val="28"/>
      <w:szCs w:val="20"/>
    </w:rPr>
  </w:style>
  <w:style w:type="character" w:styleId="a6">
    <w:name w:val="page number"/>
    <w:basedOn w:val="a0"/>
    <w:rsid w:val="009B5968"/>
  </w:style>
  <w:style w:type="paragraph" w:customStyle="1" w:styleId="Heading">
    <w:name w:val="Heading"/>
    <w:rsid w:val="005237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7">
    <w:name w:val="Body Text Indent"/>
    <w:basedOn w:val="a"/>
    <w:link w:val="a8"/>
    <w:uiPriority w:val="99"/>
    <w:unhideWhenUsed/>
    <w:rsid w:val="00CC766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CC7662"/>
    <w:rPr>
      <w:sz w:val="24"/>
      <w:szCs w:val="24"/>
    </w:rPr>
  </w:style>
  <w:style w:type="paragraph" w:styleId="a9">
    <w:name w:val="List Paragraph"/>
    <w:basedOn w:val="a"/>
    <w:uiPriority w:val="34"/>
    <w:qFormat/>
    <w:rsid w:val="008B39D5"/>
    <w:pPr>
      <w:ind w:left="720"/>
      <w:contextualSpacing/>
    </w:pPr>
    <w:rPr>
      <w:rFonts w:cs="Arial"/>
      <w:bCs/>
      <w:color w:val="000000"/>
      <w:sz w:val="20"/>
    </w:rPr>
  </w:style>
  <w:style w:type="paragraph" w:customStyle="1" w:styleId="1">
    <w:name w:val="Абзац списка1"/>
    <w:basedOn w:val="a"/>
    <w:qFormat/>
    <w:rsid w:val="009D039C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BD0B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0B4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03BA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lakireva\Local%20Settings\Temp\bdttmp\6b21adfa-c0c3-4f28-b3e0-3b2ddba0bc9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6b21adfa-c0c3-4f28-b3e0-3b2ddba0bc90</Template>
  <TotalTime>0</TotalTime>
  <Pages>1</Pages>
  <Words>223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Савельева Светлана Александровна</cp:lastModifiedBy>
  <cp:revision>2</cp:revision>
  <cp:lastPrinted>2022-11-03T06:56:00Z</cp:lastPrinted>
  <dcterms:created xsi:type="dcterms:W3CDTF">2022-11-03T07:05:00Z</dcterms:created>
  <dcterms:modified xsi:type="dcterms:W3CDTF">2022-11-03T07:05:00Z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987a631b-1e16-4f44-aea3-206147fadcb8</vt:lpwstr>
  </property>
</Properties>
</file>