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828" w:rsidRPr="00077FCC" w:rsidRDefault="00C5442A" w:rsidP="00F24F23">
      <w:pPr>
        <w:spacing w:line="264" w:lineRule="auto"/>
        <w:ind w:left="-142" w:right="-144" w:firstLine="851"/>
        <w:jc w:val="both"/>
        <w:rPr>
          <w:rFonts w:eastAsia="Calibri"/>
          <w:lang w:eastAsia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78C35164" wp14:editId="78165658">
                <wp:simplePos x="0" y="0"/>
                <wp:positionH relativeFrom="column">
                  <wp:posOffset>71120</wp:posOffset>
                </wp:positionH>
                <wp:positionV relativeFrom="paragraph">
                  <wp:posOffset>2117090</wp:posOffset>
                </wp:positionV>
                <wp:extent cx="3021965" cy="925830"/>
                <wp:effectExtent l="0" t="0" r="6985" b="762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1965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5400" w:rsidRPr="0087236A" w:rsidRDefault="00DC5400" w:rsidP="003B19F0">
                            <w:pPr>
                              <w:pStyle w:val="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постановление </w:t>
                            </w:r>
                            <w:r w:rsidRPr="0087236A">
                              <w:t>Правительства Санкт-Петербурга</w:t>
                            </w:r>
                          </w:p>
                          <w:p w:rsidR="00DC5400" w:rsidRPr="0087236A" w:rsidRDefault="00DC5400" w:rsidP="003B19F0">
                            <w:pPr>
                              <w:rPr>
                                <w:b/>
                              </w:rPr>
                            </w:pPr>
                            <w:r w:rsidRPr="0087236A">
                              <w:rPr>
                                <w:b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</w:rPr>
                              <w:t>3</w:t>
                            </w:r>
                            <w:r w:rsidRPr="0087236A">
                              <w:rPr>
                                <w:b/>
                              </w:rPr>
                              <w:t xml:space="preserve">0.06.2014 № </w:t>
                            </w:r>
                            <w:r>
                              <w:rPr>
                                <w:b/>
                              </w:rPr>
                              <w:t>5</w:t>
                            </w:r>
                            <w:r w:rsidRPr="0087236A">
                              <w:rPr>
                                <w:b/>
                              </w:rPr>
                              <w:t>53</w:t>
                            </w:r>
                          </w:p>
                          <w:p w:rsidR="00DC5400" w:rsidRDefault="00DC5400" w:rsidP="001A7082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35164" id="doc_name" o:spid="_x0000_s1026" style="position:absolute;left:0;text-align:left;margin-left:5.6pt;margin-top:166.7pt;width:237.95pt;height:72.9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" o:allowincell="f" filled="f" stroked="f">
                <v:textbox inset="0,0,0,0">
                  <w:txbxContent>
                    <w:p w:rsidR="00DC5400" w:rsidRPr="0087236A" w:rsidRDefault="00DC5400" w:rsidP="003B19F0">
                      <w:pPr>
                        <w:pStyle w:val="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постановление </w:t>
                      </w:r>
                      <w:r w:rsidRPr="0087236A">
                        <w:t>Правительства Санкт-Петербурга</w:t>
                      </w:r>
                    </w:p>
                    <w:p w:rsidR="00DC5400" w:rsidRPr="0087236A" w:rsidRDefault="00DC5400" w:rsidP="003B19F0">
                      <w:pPr>
                        <w:rPr>
                          <w:b/>
                        </w:rPr>
                      </w:pPr>
                      <w:r w:rsidRPr="0087236A">
                        <w:rPr>
                          <w:b/>
                        </w:rPr>
                        <w:t xml:space="preserve">от </w:t>
                      </w:r>
                      <w:r>
                        <w:rPr>
                          <w:b/>
                        </w:rPr>
                        <w:t>3</w:t>
                      </w:r>
                      <w:r w:rsidRPr="0087236A">
                        <w:rPr>
                          <w:b/>
                        </w:rPr>
                        <w:t xml:space="preserve">0.06.2014 № </w:t>
                      </w:r>
                      <w:r>
                        <w:rPr>
                          <w:b/>
                        </w:rPr>
                        <w:t>5</w:t>
                      </w:r>
                      <w:r w:rsidRPr="0087236A">
                        <w:rPr>
                          <w:b/>
                        </w:rPr>
                        <w:t>53</w:t>
                      </w:r>
                    </w:p>
                    <w:p w:rsidR="00DC5400" w:rsidRDefault="00DC5400" w:rsidP="001A7082">
                      <w:pPr>
                        <w:pStyle w:val="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12C38">
        <w:rPr>
          <w:noProof/>
        </w:rPr>
        <w:drawing>
          <wp:anchor distT="0" distB="107950" distL="114300" distR="114300" simplePos="0" relativeHeight="251656704" behindDoc="0" locked="0" layoutInCell="0" allowOverlap="1" wp14:anchorId="0BFB7944" wp14:editId="4967CC97">
            <wp:simplePos x="0" y="0"/>
            <wp:positionH relativeFrom="column">
              <wp:posOffset>-895350</wp:posOffset>
            </wp:positionH>
            <wp:positionV relativeFrom="paragraph">
              <wp:posOffset>0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E20A11C" wp14:editId="34D18A5C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5400" w:rsidRDefault="00DC54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0A11C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DC5400" w:rsidRDefault="00DC540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24F23" w:rsidRPr="00F24F23">
        <w:t xml:space="preserve"> </w:t>
      </w:r>
      <w:r w:rsidR="00F24F23">
        <w:rPr>
          <w:noProof/>
        </w:rPr>
        <w:t xml:space="preserve">В соответствии с </w:t>
      </w:r>
      <w:r w:rsidR="00F24F23" w:rsidRPr="00077FCC">
        <w:rPr>
          <w:noProof/>
        </w:rPr>
        <w:t>Законом Санкт-Петербурга от 24.11.2021 № 558-119</w:t>
      </w:r>
      <w:r w:rsidR="00F75598" w:rsidRPr="00077FCC">
        <w:rPr>
          <w:noProof/>
        </w:rPr>
        <w:t xml:space="preserve"> </w:t>
      </w:r>
      <w:r w:rsidR="00F24F23" w:rsidRPr="00077FCC">
        <w:rPr>
          <w:noProof/>
        </w:rPr>
        <w:t xml:space="preserve">«О бюджете Санкт-Петербурга на 2022 год и на плановый период 2023 и 2024 годов», постановлением Правительства Санкт-Петербурга </w:t>
      </w:r>
      <w:r w:rsidR="00F75598" w:rsidRPr="00077FCC">
        <w:rPr>
          <w:noProof/>
        </w:rPr>
        <w:t xml:space="preserve">06.10.2022 № 920 </w:t>
      </w:r>
      <w:r w:rsidR="00F24F23" w:rsidRPr="00077FCC">
        <w:rPr>
          <w:noProof/>
        </w:rPr>
        <w:t>«О перераспределении объемов работ, предусмотренных Комитету по строительству, между объектами Адресной инвестиционной программы на 2022 год и на плановый период 2023</w:t>
      </w:r>
      <w:r w:rsidR="00F75598" w:rsidRPr="00077FCC">
        <w:rPr>
          <w:noProof/>
        </w:rPr>
        <w:t xml:space="preserve"> </w:t>
      </w:r>
      <w:r w:rsidR="00F24F23" w:rsidRPr="00077FCC">
        <w:rPr>
          <w:noProof/>
        </w:rPr>
        <w:t>и 2024 годов» и постановлением Правительства Санкт-Петербурга от 25.12.2013 № 1039</w:t>
      </w:r>
      <w:r w:rsidR="00F75598" w:rsidRPr="00077FCC">
        <w:rPr>
          <w:noProof/>
        </w:rPr>
        <w:t xml:space="preserve"> </w:t>
      </w:r>
      <w:r w:rsidR="00F24F23" w:rsidRPr="00077FCC">
        <w:rPr>
          <w:noProof/>
        </w:rPr>
        <w:t xml:space="preserve">«О порядке принятия решений </w:t>
      </w:r>
      <w:r w:rsidR="00F75598" w:rsidRPr="00077FCC">
        <w:rPr>
          <w:noProof/>
        </w:rPr>
        <w:br/>
      </w:r>
      <w:r w:rsidR="00F24F23" w:rsidRPr="00077FCC">
        <w:rPr>
          <w:noProof/>
        </w:rPr>
        <w:t xml:space="preserve">о разработке государственных программ Санкт-Петербурга, формирования, реализации </w:t>
      </w:r>
      <w:r w:rsidR="00F75598" w:rsidRPr="00077FCC">
        <w:rPr>
          <w:noProof/>
        </w:rPr>
        <w:br/>
      </w:r>
      <w:r w:rsidR="00F24F23" w:rsidRPr="00077FCC">
        <w:rPr>
          <w:noProof/>
        </w:rPr>
        <w:t xml:space="preserve">и проведения оценки эффективности их реализации» Правительство </w:t>
      </w:r>
      <w:r w:rsidR="007D2828" w:rsidRPr="00077FCC">
        <w:rPr>
          <w:rFonts w:eastAsia="Calibri"/>
          <w:lang w:eastAsia="en-US"/>
        </w:rPr>
        <w:t>Санкт-Петербурга</w:t>
      </w:r>
    </w:p>
    <w:p w:rsidR="007D2828" w:rsidRPr="00077FCC" w:rsidRDefault="007D2828" w:rsidP="007D2828">
      <w:pPr>
        <w:spacing w:line="264" w:lineRule="auto"/>
        <w:ind w:left="-142" w:right="-284" w:firstLine="425"/>
        <w:jc w:val="both"/>
        <w:rPr>
          <w:rFonts w:eastAsia="Calibri"/>
          <w:sz w:val="20"/>
          <w:szCs w:val="20"/>
          <w:lang w:eastAsia="en-US"/>
        </w:rPr>
      </w:pPr>
    </w:p>
    <w:p w:rsidR="007D2828" w:rsidRPr="00077FCC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  <w:r w:rsidRPr="00077FCC">
        <w:rPr>
          <w:b/>
          <w:szCs w:val="23"/>
        </w:rPr>
        <w:t>П О С Т А Н О В Л Я Е Т:</w:t>
      </w:r>
    </w:p>
    <w:p w:rsidR="007D2828" w:rsidRPr="00077FCC" w:rsidRDefault="007D2828" w:rsidP="007D2828">
      <w:pPr>
        <w:spacing w:line="264" w:lineRule="auto"/>
        <w:ind w:left="-142" w:right="-284" w:firstLine="425"/>
        <w:jc w:val="both"/>
        <w:rPr>
          <w:rFonts w:eastAsia="Calibri"/>
          <w:sz w:val="20"/>
          <w:szCs w:val="20"/>
          <w:lang w:eastAsia="en-US"/>
        </w:rPr>
      </w:pPr>
    </w:p>
    <w:p w:rsidR="007D2828" w:rsidRPr="00077FCC" w:rsidRDefault="007D2828" w:rsidP="00F24F23">
      <w:pPr>
        <w:spacing w:line="264" w:lineRule="auto"/>
        <w:ind w:right="-144" w:firstLine="709"/>
        <w:jc w:val="both"/>
      </w:pPr>
      <w:r w:rsidRPr="00077FCC">
        <w:rPr>
          <w:rFonts w:eastAsia="Calibri"/>
          <w:lang w:eastAsia="en-US"/>
        </w:rPr>
        <w:t>1. В</w:t>
      </w:r>
      <w:r w:rsidRPr="00077FCC">
        <w:t>нести в постановление Правительства Санкт-Петербурга от 30.06.2014 № 553</w:t>
      </w:r>
      <w:r w:rsidRPr="00077FCC">
        <w:br/>
        <w:t>«О государственной программе Санкт-Петербурга «Развитие здравоохранения</w:t>
      </w:r>
      <w:r w:rsidR="00F75598" w:rsidRPr="00077FCC">
        <w:t xml:space="preserve"> </w:t>
      </w:r>
      <w:r w:rsidR="00F75598" w:rsidRPr="00077FCC">
        <w:br/>
      </w:r>
      <w:r w:rsidRPr="00077FCC">
        <w:t>в Санкт-Петербурге» следующие изменения:</w:t>
      </w:r>
    </w:p>
    <w:p w:rsidR="007D2828" w:rsidRPr="00077FCC" w:rsidRDefault="007D2828" w:rsidP="00F24F23">
      <w:pPr>
        <w:pStyle w:val="a8"/>
        <w:spacing w:line="264" w:lineRule="auto"/>
        <w:ind w:left="0" w:right="-144"/>
      </w:pPr>
      <w:r w:rsidRPr="00077FCC">
        <w:t xml:space="preserve">1.1. Пункт </w:t>
      </w:r>
      <w:r w:rsidR="00D53964" w:rsidRPr="00077FCC">
        <w:t xml:space="preserve">10 </w:t>
      </w:r>
      <w:r w:rsidRPr="00077FCC">
        <w:t>паспорта государственной программы Санкт-Петербурга «Развитие здравоохранения в Санкт-Петербурге» приложения к постановлению изложить</w:t>
      </w:r>
      <w:r w:rsidRPr="00077FCC">
        <w:br/>
        <w:t>в следующей редакции:</w:t>
      </w:r>
    </w:p>
    <w:p w:rsidR="00307C1B" w:rsidRPr="00077FCC" w:rsidRDefault="00307C1B" w:rsidP="00861AD8">
      <w:pPr>
        <w:tabs>
          <w:tab w:val="left" w:pos="992"/>
        </w:tabs>
        <w:spacing w:line="264" w:lineRule="auto"/>
        <w:ind w:firstLine="709"/>
        <w:jc w:val="both"/>
        <w:rPr>
          <w:sz w:val="10"/>
          <w:szCs w:val="10"/>
        </w:rPr>
      </w:pPr>
    </w:p>
    <w:tbl>
      <w:tblPr>
        <w:tblW w:w="5426" w:type="pct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"/>
        <w:gridCol w:w="492"/>
        <w:gridCol w:w="2695"/>
        <w:gridCol w:w="6464"/>
        <w:gridCol w:w="284"/>
      </w:tblGrid>
      <w:tr w:rsidR="00077FCC" w:rsidRPr="00077FCC" w:rsidTr="005B7134">
        <w:trPr>
          <w:trHeight w:val="18"/>
        </w:trPr>
        <w:tc>
          <w:tcPr>
            <w:tcW w:w="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A27D6" w:rsidRPr="00077FCC" w:rsidRDefault="002A27D6" w:rsidP="005B7134">
            <w:pPr>
              <w:jc w:val="right"/>
              <w:rPr>
                <w:sz w:val="16"/>
                <w:szCs w:val="16"/>
              </w:rPr>
            </w:pPr>
            <w:r w:rsidRPr="00077FCC">
              <w:rPr>
                <w:sz w:val="16"/>
                <w:szCs w:val="16"/>
              </w:rPr>
              <w:t>«</w:t>
            </w:r>
          </w:p>
        </w:tc>
        <w:tc>
          <w:tcPr>
            <w:tcW w:w="23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2A27D6" w:rsidRPr="00077FCC" w:rsidRDefault="00D53964" w:rsidP="005B7134">
            <w:pPr>
              <w:jc w:val="center"/>
              <w:rPr>
                <w:sz w:val="20"/>
                <w:szCs w:val="20"/>
              </w:rPr>
            </w:pPr>
            <w:r w:rsidRPr="00077FCC">
              <w:rPr>
                <w:sz w:val="20"/>
                <w:szCs w:val="20"/>
              </w:rPr>
              <w:t>10</w:t>
            </w:r>
          </w:p>
        </w:tc>
        <w:tc>
          <w:tcPr>
            <w:tcW w:w="1310" w:type="pct"/>
            <w:tcMar>
              <w:top w:w="0" w:type="dxa"/>
              <w:bottom w:w="0" w:type="dxa"/>
            </w:tcMar>
          </w:tcPr>
          <w:p w:rsidR="002A27D6" w:rsidRPr="00077FCC" w:rsidRDefault="002A27D6" w:rsidP="005B7134">
            <w:pPr>
              <w:rPr>
                <w:sz w:val="20"/>
                <w:szCs w:val="20"/>
              </w:rPr>
            </w:pPr>
            <w:r w:rsidRPr="00077FCC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077FCC">
              <w:rPr>
                <w:sz w:val="20"/>
                <w:szCs w:val="20"/>
              </w:rPr>
              <w:br/>
              <w:t xml:space="preserve">по источникам финансирования </w:t>
            </w:r>
          </w:p>
          <w:p w:rsidR="002A27D6" w:rsidRPr="00077FCC" w:rsidRDefault="002A27D6" w:rsidP="005B7134">
            <w:pPr>
              <w:rPr>
                <w:sz w:val="20"/>
                <w:szCs w:val="20"/>
              </w:rPr>
            </w:pPr>
            <w:r w:rsidRPr="00077FCC">
              <w:rPr>
                <w:sz w:val="20"/>
                <w:szCs w:val="20"/>
              </w:rPr>
              <w:t>с указанием объемов финансирования, предусмотренных</w:t>
            </w:r>
            <w:r w:rsidRPr="00077FCC">
              <w:rPr>
                <w:sz w:val="20"/>
                <w:szCs w:val="20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142" w:type="pc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Общий объем финансирования государственной программы с учетом внебюджетных средств составляет</w:t>
            </w:r>
            <w:r w:rsidR="003F3F0F" w:rsidRPr="00077FCC">
              <w:rPr>
                <w:sz w:val="18"/>
                <w:szCs w:val="18"/>
              </w:rPr>
              <w:t xml:space="preserve"> </w:t>
            </w:r>
            <w:r w:rsidR="005618BA" w:rsidRPr="00077FCC">
              <w:rPr>
                <w:sz w:val="18"/>
                <w:szCs w:val="18"/>
              </w:rPr>
              <w:t xml:space="preserve">1 320 801 485,6 </w:t>
            </w:r>
            <w:r w:rsidRPr="00077FCC">
              <w:rPr>
                <w:sz w:val="18"/>
                <w:szCs w:val="18"/>
              </w:rPr>
              <w:t>тыс. руб.,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 xml:space="preserve">в том числе по годам реализации:    </w:t>
            </w:r>
            <w:r w:rsidRPr="00077FCC">
              <w:rPr>
                <w:sz w:val="18"/>
                <w:szCs w:val="18"/>
              </w:rPr>
              <w:tab/>
              <w:t xml:space="preserve">  </w:t>
            </w:r>
            <w:r w:rsidRPr="00077FCC">
              <w:rPr>
                <w:sz w:val="18"/>
                <w:szCs w:val="18"/>
              </w:rPr>
              <w:tab/>
              <w:t xml:space="preserve">  </w:t>
            </w:r>
            <w:r w:rsidRPr="00077FCC">
              <w:rPr>
                <w:sz w:val="18"/>
                <w:szCs w:val="18"/>
              </w:rPr>
              <w:tab/>
            </w:r>
            <w:r w:rsidRPr="00077FCC">
              <w:rPr>
                <w:sz w:val="18"/>
                <w:szCs w:val="18"/>
              </w:rPr>
              <w:tab/>
              <w:t xml:space="preserve"> 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 xml:space="preserve">2022 г. –  </w:t>
            </w:r>
            <w:r w:rsidR="000E5CA3" w:rsidRPr="00077FCC">
              <w:rPr>
                <w:sz w:val="18"/>
                <w:szCs w:val="18"/>
              </w:rPr>
              <w:t>212 475 83</w:t>
            </w:r>
            <w:r w:rsidR="004F62FA" w:rsidRPr="00077FCC">
              <w:rPr>
                <w:sz w:val="18"/>
                <w:szCs w:val="18"/>
              </w:rPr>
              <w:t xml:space="preserve">6,4 </w:t>
            </w:r>
            <w:r w:rsidRPr="00077FCC">
              <w:rPr>
                <w:sz w:val="18"/>
                <w:szCs w:val="18"/>
              </w:rPr>
              <w:t xml:space="preserve">тыс. руб., в том числе на региональные проекты </w:t>
            </w:r>
            <w:r w:rsidRPr="00077FCC">
              <w:rPr>
                <w:sz w:val="18"/>
                <w:szCs w:val="18"/>
              </w:rPr>
              <w:br/>
              <w:t>6 791 514,0 тыс. руб.;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 xml:space="preserve">2023 г. –  </w:t>
            </w:r>
            <w:r w:rsidR="005618BA" w:rsidRPr="00077FCC">
              <w:rPr>
                <w:sz w:val="18"/>
                <w:szCs w:val="18"/>
              </w:rPr>
              <w:t>211 117 794,4</w:t>
            </w:r>
            <w:r w:rsidR="004F62FA" w:rsidRPr="00077FCC">
              <w:rPr>
                <w:sz w:val="18"/>
                <w:szCs w:val="18"/>
              </w:rPr>
              <w:t xml:space="preserve"> </w:t>
            </w:r>
            <w:r w:rsidRPr="00077FCC">
              <w:rPr>
                <w:sz w:val="18"/>
                <w:szCs w:val="18"/>
              </w:rPr>
              <w:t xml:space="preserve">тыс. руб., в том числе на региональные проекты  </w:t>
            </w:r>
            <w:r w:rsidRPr="00077FCC">
              <w:rPr>
                <w:sz w:val="18"/>
                <w:szCs w:val="18"/>
              </w:rPr>
              <w:br/>
              <w:t>6 319 427,0 тыс. руб.;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 xml:space="preserve">2024 г. –  </w:t>
            </w:r>
            <w:r w:rsidR="004F62FA" w:rsidRPr="00077FCC">
              <w:rPr>
                <w:sz w:val="18"/>
                <w:szCs w:val="18"/>
              </w:rPr>
              <w:t xml:space="preserve">214 386 656,0 </w:t>
            </w:r>
            <w:r w:rsidRPr="00077FCC">
              <w:rPr>
                <w:sz w:val="18"/>
                <w:szCs w:val="18"/>
              </w:rPr>
              <w:t xml:space="preserve">тыс. руб., в том числе на региональные проекты   </w:t>
            </w:r>
            <w:r w:rsidRPr="00077FCC">
              <w:rPr>
                <w:sz w:val="18"/>
                <w:szCs w:val="18"/>
              </w:rPr>
              <w:br/>
              <w:t>4 601 767,4 тыс. руб.;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2025 г. –  220 792 966,4  тыс. руб.;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2026 г. –  225 504 940,7  тыс. руб.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2027 г. –  236 523 291,7  тыс. руб.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 xml:space="preserve">Бюджетные ассигнования бюджета Санкт-Петербурга составляют  </w:t>
            </w:r>
          </w:p>
          <w:p w:rsidR="00971E10" w:rsidRPr="00077FCC" w:rsidRDefault="005618BA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 xml:space="preserve">860 984 597,0 </w:t>
            </w:r>
            <w:r w:rsidR="00971E10" w:rsidRPr="00077FCC">
              <w:rPr>
                <w:sz w:val="18"/>
                <w:szCs w:val="18"/>
              </w:rPr>
              <w:t>тыс. руб., в том числе по годам реализации: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 xml:space="preserve">2022 г. - </w:t>
            </w:r>
            <w:r w:rsidR="00753E72" w:rsidRPr="00077FCC">
              <w:rPr>
                <w:sz w:val="18"/>
                <w:szCs w:val="18"/>
              </w:rPr>
              <w:t>143 702 1</w:t>
            </w:r>
            <w:r w:rsidR="000E5CA3" w:rsidRPr="00077FCC">
              <w:rPr>
                <w:sz w:val="18"/>
                <w:szCs w:val="18"/>
              </w:rPr>
              <w:t>8</w:t>
            </w:r>
            <w:r w:rsidR="00753E72" w:rsidRPr="00077FCC">
              <w:rPr>
                <w:sz w:val="18"/>
                <w:szCs w:val="18"/>
              </w:rPr>
              <w:t xml:space="preserve">4,9 </w:t>
            </w:r>
            <w:r w:rsidRPr="00077FCC">
              <w:rPr>
                <w:sz w:val="18"/>
                <w:szCs w:val="18"/>
              </w:rPr>
              <w:t>тыс. руб.;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 xml:space="preserve">2023 г. - </w:t>
            </w:r>
            <w:r w:rsidR="005618BA" w:rsidRPr="00077FCC">
              <w:rPr>
                <w:sz w:val="18"/>
                <w:szCs w:val="18"/>
              </w:rPr>
              <w:t xml:space="preserve">139 049 238,5 </w:t>
            </w:r>
            <w:r w:rsidRPr="00077FCC">
              <w:rPr>
                <w:sz w:val="18"/>
                <w:szCs w:val="18"/>
              </w:rPr>
              <w:t>тыс. руб.;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 xml:space="preserve">2024 г. - </w:t>
            </w:r>
            <w:r w:rsidR="00753E72" w:rsidRPr="00077FCC">
              <w:rPr>
                <w:sz w:val="18"/>
                <w:szCs w:val="18"/>
              </w:rPr>
              <w:t xml:space="preserve">137 417 670,9 </w:t>
            </w:r>
            <w:r w:rsidRPr="00077FCC">
              <w:rPr>
                <w:sz w:val="18"/>
                <w:szCs w:val="18"/>
              </w:rPr>
              <w:t>тыс. руб.;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2025 г. - 143 266 795,2 тыс. руб.;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2026 г. - 144 877 722,6 тыс. руб.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2027 г. - 152 670 984,9 тыс. руб.</w:t>
            </w:r>
            <w:r w:rsidRPr="00077FCC">
              <w:rPr>
                <w:sz w:val="18"/>
                <w:szCs w:val="18"/>
              </w:rPr>
              <w:tab/>
              <w:t xml:space="preserve">  </w:t>
            </w:r>
            <w:r w:rsidRPr="00077FCC">
              <w:rPr>
                <w:sz w:val="18"/>
                <w:szCs w:val="18"/>
              </w:rPr>
              <w:tab/>
            </w:r>
            <w:r w:rsidRPr="00077FCC">
              <w:rPr>
                <w:sz w:val="18"/>
                <w:szCs w:val="18"/>
              </w:rPr>
              <w:tab/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 xml:space="preserve">Бюджетные ассигнования федерального бюджета составляют  </w:t>
            </w:r>
            <w:r w:rsidRPr="00077FCC">
              <w:rPr>
                <w:sz w:val="18"/>
                <w:szCs w:val="18"/>
              </w:rPr>
              <w:br/>
              <w:t>25 812 836,8  тыс. руб., в том числе по годам реализации: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2022 г. -  5 850 676,4 тыс. руб.;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lastRenderedPageBreak/>
              <w:t>2023 г. -  5 149 833,9 тыс. руб.;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2024 г. -  5 341 778,4 тыс. руб.;</w:t>
            </w:r>
          </w:p>
          <w:p w:rsidR="00971E10" w:rsidRPr="00077FCC" w:rsidRDefault="00971E10" w:rsidP="00971E10">
            <w:pPr>
              <w:widowControl w:val="0"/>
              <w:tabs>
                <w:tab w:val="left" w:pos="1772"/>
              </w:tabs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2025 г. -  3 033 876,2 тыс. руб.;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2026 г. -  3 155 231,3 тыс. руб.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2027 г. -  3 281 440,5 тыс. руб.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Внебюджетные средства составляют 434 004 051,8 тыс. руб., в том числе по годам реализации:</w:t>
            </w:r>
            <w:r w:rsidRPr="00077FCC">
              <w:rPr>
                <w:sz w:val="18"/>
                <w:szCs w:val="18"/>
              </w:rPr>
              <w:tab/>
              <w:t xml:space="preserve">  </w:t>
            </w:r>
            <w:r w:rsidRPr="00077FCC">
              <w:rPr>
                <w:sz w:val="18"/>
                <w:szCs w:val="18"/>
              </w:rPr>
              <w:tab/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2022 г. - 62 922 975,1 тыс. руб.;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2023 г. - 66 918 722,0 тыс. руб.;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2024 г. - 71 627 206,7 тыс. руб.;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2025 г. - 74 492 295,0 тыс. руб.;</w:t>
            </w:r>
          </w:p>
          <w:p w:rsidR="00971E10" w:rsidRPr="00077FCC" w:rsidRDefault="00971E10" w:rsidP="00971E1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77FCC">
              <w:rPr>
                <w:sz w:val="18"/>
                <w:szCs w:val="18"/>
              </w:rPr>
              <w:t>2026 г. - 77 471 986,8 тыс. руб.</w:t>
            </w:r>
          </w:p>
          <w:p w:rsidR="002A27D6" w:rsidRPr="00077FCC" w:rsidRDefault="00971E10" w:rsidP="00971E10">
            <w:pPr>
              <w:rPr>
                <w:sz w:val="20"/>
                <w:szCs w:val="20"/>
              </w:rPr>
            </w:pPr>
            <w:r w:rsidRPr="00077FCC">
              <w:rPr>
                <w:sz w:val="18"/>
                <w:szCs w:val="18"/>
              </w:rPr>
              <w:t>2027 г. - 80 570 866,2 тыс. руб.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5B7134" w:rsidRPr="00077FCC" w:rsidRDefault="005B7134" w:rsidP="005B7134">
            <w:pPr>
              <w:rPr>
                <w:sz w:val="20"/>
                <w:szCs w:val="20"/>
              </w:rPr>
            </w:pPr>
          </w:p>
          <w:p w:rsidR="00CC6E6A" w:rsidRPr="00077FCC" w:rsidRDefault="00CC6E6A" w:rsidP="005B7134">
            <w:pPr>
              <w:rPr>
                <w:sz w:val="20"/>
                <w:szCs w:val="20"/>
              </w:rPr>
            </w:pPr>
          </w:p>
          <w:p w:rsidR="00077FCC" w:rsidRDefault="00077FCC" w:rsidP="005B7134">
            <w:pPr>
              <w:rPr>
                <w:sz w:val="16"/>
                <w:szCs w:val="16"/>
              </w:rPr>
            </w:pPr>
          </w:p>
          <w:p w:rsidR="002A27D6" w:rsidRPr="00077FCC" w:rsidRDefault="005B7134" w:rsidP="005B7134">
            <w:pPr>
              <w:rPr>
                <w:sz w:val="16"/>
                <w:szCs w:val="16"/>
              </w:rPr>
            </w:pPr>
            <w:r w:rsidRPr="00077FCC">
              <w:rPr>
                <w:sz w:val="16"/>
                <w:szCs w:val="16"/>
              </w:rPr>
              <w:t>».</w:t>
            </w:r>
          </w:p>
        </w:tc>
      </w:tr>
    </w:tbl>
    <w:p w:rsidR="00CC6E6A" w:rsidRPr="00077FCC" w:rsidRDefault="00CC6E6A" w:rsidP="007D0D78">
      <w:pPr>
        <w:pStyle w:val="a8"/>
        <w:tabs>
          <w:tab w:val="left" w:pos="-142"/>
        </w:tabs>
        <w:spacing w:line="264" w:lineRule="auto"/>
        <w:ind w:left="0"/>
        <w:outlineLvl w:val="0"/>
        <w:rPr>
          <w:sz w:val="10"/>
          <w:szCs w:val="10"/>
        </w:rPr>
      </w:pPr>
    </w:p>
    <w:p w:rsidR="002A27D6" w:rsidRPr="00077FCC" w:rsidRDefault="007D0D78" w:rsidP="007D0D78">
      <w:pPr>
        <w:pStyle w:val="a8"/>
        <w:tabs>
          <w:tab w:val="left" w:pos="-142"/>
        </w:tabs>
        <w:spacing w:line="264" w:lineRule="auto"/>
        <w:ind w:left="0"/>
        <w:outlineLvl w:val="0"/>
      </w:pPr>
      <w:r w:rsidRPr="00077FCC">
        <w:t>1</w:t>
      </w:r>
      <w:r w:rsidR="002A27D6" w:rsidRPr="00077FCC">
        <w:t>.</w:t>
      </w:r>
      <w:r w:rsidRPr="00077FCC">
        <w:t>2</w:t>
      </w:r>
      <w:r w:rsidR="002A27D6" w:rsidRPr="00077FCC">
        <w:t xml:space="preserve">. Пункт 1 подраздела </w:t>
      </w:r>
      <w:r w:rsidR="00156A0F" w:rsidRPr="00077FCC">
        <w:t>7</w:t>
      </w:r>
      <w:r w:rsidR="002A27D6" w:rsidRPr="00077FCC">
        <w:t xml:space="preserve">.1 раздела </w:t>
      </w:r>
      <w:r w:rsidR="00156A0F" w:rsidRPr="00077FCC">
        <w:t>7</w:t>
      </w:r>
      <w:r w:rsidR="002A27D6" w:rsidRPr="00077FCC">
        <w:t xml:space="preserve"> приложения к постановлению изложить </w:t>
      </w:r>
      <w:r w:rsidR="00A22042" w:rsidRPr="00077FCC">
        <w:br/>
      </w:r>
      <w:r w:rsidR="002A27D6" w:rsidRPr="00077FCC">
        <w:t>в следующей редакции:</w:t>
      </w:r>
    </w:p>
    <w:p w:rsidR="00F13DA3" w:rsidRPr="00077FCC" w:rsidRDefault="00F13DA3" w:rsidP="007D0D78">
      <w:pPr>
        <w:pStyle w:val="a8"/>
        <w:tabs>
          <w:tab w:val="left" w:pos="0"/>
        </w:tabs>
        <w:spacing w:line="264" w:lineRule="auto"/>
        <w:ind w:left="0" w:firstLine="426"/>
        <w:outlineLvl w:val="0"/>
        <w:rPr>
          <w:sz w:val="6"/>
          <w:szCs w:val="6"/>
        </w:rPr>
      </w:pPr>
    </w:p>
    <w:tbl>
      <w:tblPr>
        <w:tblW w:w="11716" w:type="dxa"/>
        <w:tblInd w:w="-6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7"/>
        <w:gridCol w:w="227"/>
        <w:gridCol w:w="766"/>
        <w:gridCol w:w="708"/>
        <w:gridCol w:w="567"/>
        <w:gridCol w:w="709"/>
        <w:gridCol w:w="993"/>
        <w:gridCol w:w="992"/>
        <w:gridCol w:w="992"/>
        <w:gridCol w:w="992"/>
        <w:gridCol w:w="993"/>
        <w:gridCol w:w="850"/>
        <w:gridCol w:w="1134"/>
        <w:gridCol w:w="142"/>
        <w:gridCol w:w="142"/>
        <w:gridCol w:w="39"/>
        <w:gridCol w:w="953"/>
      </w:tblGrid>
      <w:tr w:rsidR="00077FCC" w:rsidRPr="00077FCC" w:rsidTr="00616595">
        <w:trPr>
          <w:gridAfter w:val="4"/>
          <w:wAfter w:w="1276" w:type="dxa"/>
          <w:trHeight w:val="108"/>
        </w:trPr>
        <w:tc>
          <w:tcPr>
            <w:tcW w:w="5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11405" w:rsidRPr="00077FCC" w:rsidRDefault="00411405" w:rsidP="00FC038F">
            <w:pPr>
              <w:jc w:val="right"/>
              <w:rPr>
                <w:sz w:val="16"/>
                <w:szCs w:val="16"/>
              </w:rPr>
            </w:pPr>
            <w:r w:rsidRPr="00077FCC">
              <w:rPr>
                <w:sz w:val="16"/>
                <w:szCs w:val="16"/>
              </w:rPr>
              <w:t xml:space="preserve">«  </w:t>
            </w:r>
          </w:p>
        </w:tc>
        <w:tc>
          <w:tcPr>
            <w:tcW w:w="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077FCC" w:rsidRDefault="00411405" w:rsidP="00411405">
            <w:pPr>
              <w:jc w:val="center"/>
              <w:rPr>
                <w:sz w:val="14"/>
                <w:szCs w:val="14"/>
              </w:rPr>
            </w:pPr>
            <w:bookmarkStart w:id="1" w:name="RANGE!B2"/>
            <w:r w:rsidRPr="00077FCC">
              <w:rPr>
                <w:sz w:val="14"/>
                <w:szCs w:val="14"/>
              </w:rPr>
              <w:t>№ п/п</w:t>
            </w:r>
            <w:bookmarkEnd w:id="1"/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077FCC" w:rsidRDefault="00411405" w:rsidP="00411405">
            <w:pPr>
              <w:jc w:val="center"/>
              <w:rPr>
                <w:spacing w:val="-14"/>
                <w:sz w:val="12"/>
                <w:szCs w:val="12"/>
              </w:rPr>
            </w:pPr>
            <w:r w:rsidRPr="00077FCC">
              <w:rPr>
                <w:spacing w:val="-14"/>
                <w:sz w:val="12"/>
                <w:szCs w:val="12"/>
              </w:rPr>
              <w:t>Наименование подпрограммы, отдельного мероприятия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077FCC" w:rsidRDefault="00411405" w:rsidP="00411405">
            <w:pPr>
              <w:ind w:right="-85"/>
              <w:jc w:val="center"/>
              <w:rPr>
                <w:spacing w:val="-14"/>
                <w:sz w:val="13"/>
                <w:szCs w:val="13"/>
              </w:rPr>
            </w:pPr>
            <w:r w:rsidRPr="00077FCC">
              <w:rPr>
                <w:spacing w:val="-14"/>
                <w:sz w:val="13"/>
                <w:szCs w:val="13"/>
              </w:rPr>
              <w:t>Вид источника финансирования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077FCC" w:rsidRDefault="00411405" w:rsidP="00411405">
            <w:pPr>
              <w:jc w:val="center"/>
              <w:rPr>
                <w:spacing w:val="-2"/>
                <w:sz w:val="12"/>
                <w:szCs w:val="12"/>
              </w:rPr>
            </w:pPr>
            <w:r w:rsidRPr="00077FCC">
              <w:rPr>
                <w:spacing w:val="-2"/>
                <w:sz w:val="12"/>
                <w:szCs w:val="12"/>
              </w:rPr>
              <w:t xml:space="preserve">Часть перечня </w:t>
            </w:r>
            <w:proofErr w:type="spellStart"/>
            <w:proofErr w:type="gramStart"/>
            <w:r w:rsidRPr="00077FCC">
              <w:rPr>
                <w:spacing w:val="-2"/>
                <w:sz w:val="12"/>
                <w:szCs w:val="12"/>
              </w:rPr>
              <w:t>меро</w:t>
            </w:r>
            <w:proofErr w:type="spellEnd"/>
            <w:r w:rsidRPr="00077FCC">
              <w:rPr>
                <w:spacing w:val="-2"/>
                <w:sz w:val="12"/>
                <w:szCs w:val="12"/>
              </w:rPr>
              <w:t>-приятий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077FCC" w:rsidRDefault="00411405" w:rsidP="00411405">
            <w:pPr>
              <w:jc w:val="center"/>
              <w:rPr>
                <w:spacing w:val="-14"/>
                <w:sz w:val="14"/>
                <w:szCs w:val="14"/>
              </w:rPr>
            </w:pPr>
            <w:r w:rsidRPr="00077FCC">
              <w:rPr>
                <w:spacing w:val="-14"/>
                <w:sz w:val="14"/>
                <w:szCs w:val="14"/>
              </w:rPr>
              <w:t>Вид мероприятия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077FCC" w:rsidRDefault="00411405" w:rsidP="00411405">
            <w:pPr>
              <w:ind w:left="-85"/>
              <w:jc w:val="center"/>
              <w:rPr>
                <w:sz w:val="17"/>
                <w:szCs w:val="17"/>
              </w:rPr>
            </w:pPr>
            <w:r w:rsidRPr="00077FCC">
              <w:rPr>
                <w:sz w:val="17"/>
                <w:szCs w:val="17"/>
              </w:rPr>
              <w:t>Объем финансирования по годам,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077FCC" w:rsidRDefault="00411405" w:rsidP="00411405">
            <w:pPr>
              <w:ind w:left="-85"/>
              <w:jc w:val="center"/>
              <w:rPr>
                <w:sz w:val="17"/>
                <w:szCs w:val="17"/>
              </w:rPr>
            </w:pPr>
            <w:r w:rsidRPr="00077FCC">
              <w:rPr>
                <w:sz w:val="17"/>
                <w:szCs w:val="17"/>
              </w:rPr>
              <w:t>ИТОГО</w:t>
            </w:r>
          </w:p>
        </w:tc>
      </w:tr>
      <w:tr w:rsidR="00077FCC" w:rsidRPr="00077FCC" w:rsidTr="00616595">
        <w:trPr>
          <w:gridAfter w:val="4"/>
          <w:wAfter w:w="1276" w:type="dxa"/>
          <w:trHeight w:val="108"/>
        </w:trPr>
        <w:tc>
          <w:tcPr>
            <w:tcW w:w="5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11405" w:rsidRPr="00077FCC" w:rsidRDefault="00411405" w:rsidP="00FC038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077FCC" w:rsidRDefault="00411405" w:rsidP="004114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077FCC" w:rsidRDefault="00411405" w:rsidP="004114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077FCC" w:rsidRDefault="00411405" w:rsidP="00411405">
            <w:pPr>
              <w:ind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077FCC" w:rsidRDefault="00411405" w:rsidP="004114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077FCC" w:rsidRDefault="00411405" w:rsidP="004114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077FCC" w:rsidRDefault="00411405" w:rsidP="003F3F0F">
            <w:pPr>
              <w:ind w:left="-85"/>
              <w:jc w:val="center"/>
              <w:rPr>
                <w:sz w:val="17"/>
                <w:szCs w:val="17"/>
              </w:rPr>
            </w:pPr>
            <w:r w:rsidRPr="00077FCC">
              <w:rPr>
                <w:sz w:val="17"/>
                <w:szCs w:val="17"/>
              </w:rPr>
              <w:t>20</w:t>
            </w:r>
            <w:r w:rsidR="003F3F0F" w:rsidRPr="00077FCC">
              <w:rPr>
                <w:sz w:val="17"/>
                <w:szCs w:val="17"/>
              </w:rPr>
              <w:t>22</w:t>
            </w:r>
            <w:r w:rsidRPr="00077FCC">
              <w:rPr>
                <w:sz w:val="17"/>
                <w:szCs w:val="17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077FCC" w:rsidRDefault="00411405" w:rsidP="003F3F0F">
            <w:pPr>
              <w:ind w:left="-85"/>
              <w:jc w:val="center"/>
              <w:rPr>
                <w:sz w:val="17"/>
                <w:szCs w:val="17"/>
              </w:rPr>
            </w:pPr>
            <w:r w:rsidRPr="00077FCC">
              <w:rPr>
                <w:sz w:val="17"/>
                <w:szCs w:val="17"/>
              </w:rPr>
              <w:t>202</w:t>
            </w:r>
            <w:r w:rsidR="003F3F0F" w:rsidRPr="00077FCC">
              <w:rPr>
                <w:sz w:val="17"/>
                <w:szCs w:val="17"/>
              </w:rPr>
              <w:t>3</w:t>
            </w:r>
            <w:r w:rsidRPr="00077FCC">
              <w:rPr>
                <w:sz w:val="17"/>
                <w:szCs w:val="17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077FCC" w:rsidRDefault="00411405" w:rsidP="003F3F0F">
            <w:pPr>
              <w:ind w:left="-85"/>
              <w:jc w:val="center"/>
              <w:rPr>
                <w:sz w:val="17"/>
                <w:szCs w:val="17"/>
              </w:rPr>
            </w:pPr>
            <w:r w:rsidRPr="00077FCC">
              <w:rPr>
                <w:sz w:val="17"/>
                <w:szCs w:val="17"/>
              </w:rPr>
              <w:t>202</w:t>
            </w:r>
            <w:r w:rsidR="003F3F0F" w:rsidRPr="00077FCC">
              <w:rPr>
                <w:sz w:val="17"/>
                <w:szCs w:val="17"/>
              </w:rPr>
              <w:t>4</w:t>
            </w:r>
            <w:r w:rsidRPr="00077FCC">
              <w:rPr>
                <w:sz w:val="17"/>
                <w:szCs w:val="17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077FCC" w:rsidRDefault="00411405" w:rsidP="003F3F0F">
            <w:pPr>
              <w:ind w:left="-85"/>
              <w:jc w:val="center"/>
              <w:rPr>
                <w:sz w:val="17"/>
                <w:szCs w:val="17"/>
              </w:rPr>
            </w:pPr>
            <w:r w:rsidRPr="00077FCC">
              <w:rPr>
                <w:sz w:val="17"/>
                <w:szCs w:val="17"/>
              </w:rPr>
              <w:t>202</w:t>
            </w:r>
            <w:r w:rsidR="003F3F0F" w:rsidRPr="00077FCC">
              <w:rPr>
                <w:sz w:val="17"/>
                <w:szCs w:val="17"/>
              </w:rPr>
              <w:t>5</w:t>
            </w:r>
            <w:r w:rsidRPr="00077FCC">
              <w:rPr>
                <w:sz w:val="17"/>
                <w:szCs w:val="17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077FCC" w:rsidRDefault="00411405" w:rsidP="003F3F0F">
            <w:pPr>
              <w:ind w:left="-85"/>
              <w:jc w:val="center"/>
              <w:rPr>
                <w:sz w:val="17"/>
                <w:szCs w:val="17"/>
              </w:rPr>
            </w:pPr>
            <w:r w:rsidRPr="00077FCC">
              <w:rPr>
                <w:sz w:val="17"/>
                <w:szCs w:val="17"/>
              </w:rPr>
              <w:t>202</w:t>
            </w:r>
            <w:r w:rsidR="003F3F0F" w:rsidRPr="00077FCC">
              <w:rPr>
                <w:sz w:val="17"/>
                <w:szCs w:val="17"/>
              </w:rPr>
              <w:t>6</w:t>
            </w:r>
            <w:r w:rsidRPr="00077FCC">
              <w:rPr>
                <w:sz w:val="17"/>
                <w:szCs w:val="17"/>
              </w:rPr>
              <w:t xml:space="preserve">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077FCC" w:rsidRDefault="00411405" w:rsidP="003F3F0F">
            <w:pPr>
              <w:ind w:left="-85"/>
              <w:jc w:val="center"/>
              <w:rPr>
                <w:sz w:val="17"/>
                <w:szCs w:val="17"/>
              </w:rPr>
            </w:pPr>
            <w:r w:rsidRPr="00077FCC">
              <w:rPr>
                <w:sz w:val="17"/>
                <w:szCs w:val="17"/>
              </w:rPr>
              <w:t>202</w:t>
            </w:r>
            <w:r w:rsidR="003F3F0F" w:rsidRPr="00077FCC">
              <w:rPr>
                <w:sz w:val="17"/>
                <w:szCs w:val="17"/>
              </w:rPr>
              <w:t>7</w:t>
            </w:r>
            <w:r w:rsidRPr="00077FCC">
              <w:rPr>
                <w:sz w:val="17"/>
                <w:szCs w:val="17"/>
              </w:rPr>
              <w:t xml:space="preserve"> 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077FCC" w:rsidRDefault="00411405" w:rsidP="00411405">
            <w:pPr>
              <w:ind w:left="-85"/>
              <w:jc w:val="center"/>
              <w:rPr>
                <w:sz w:val="17"/>
                <w:szCs w:val="17"/>
              </w:rPr>
            </w:pPr>
          </w:p>
        </w:tc>
      </w:tr>
      <w:tr w:rsidR="00077FCC" w:rsidRPr="00077FCC" w:rsidTr="00616595">
        <w:trPr>
          <w:gridAfter w:val="4"/>
          <w:wAfter w:w="1276" w:type="dxa"/>
          <w:trHeight w:val="108"/>
        </w:trPr>
        <w:tc>
          <w:tcPr>
            <w:tcW w:w="5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11405" w:rsidRPr="00077FCC" w:rsidRDefault="00411405" w:rsidP="00FC038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077FCC" w:rsidRDefault="00411405" w:rsidP="00411405">
            <w:pPr>
              <w:jc w:val="center"/>
              <w:rPr>
                <w:sz w:val="11"/>
                <w:szCs w:val="11"/>
              </w:rPr>
            </w:pPr>
            <w:r w:rsidRPr="00077FCC">
              <w:rPr>
                <w:sz w:val="11"/>
                <w:szCs w:val="11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077FCC" w:rsidRDefault="00411405" w:rsidP="00411405">
            <w:pPr>
              <w:jc w:val="center"/>
              <w:rPr>
                <w:sz w:val="11"/>
                <w:szCs w:val="11"/>
              </w:rPr>
            </w:pPr>
            <w:r w:rsidRPr="00077FCC">
              <w:rPr>
                <w:sz w:val="11"/>
                <w:szCs w:val="11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077FCC" w:rsidRDefault="00411405" w:rsidP="00411405">
            <w:pPr>
              <w:ind w:right="-85"/>
              <w:jc w:val="center"/>
              <w:rPr>
                <w:sz w:val="11"/>
                <w:szCs w:val="11"/>
              </w:rPr>
            </w:pPr>
            <w:r w:rsidRPr="00077FCC">
              <w:rPr>
                <w:sz w:val="11"/>
                <w:szCs w:val="1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077FCC" w:rsidRDefault="00411405" w:rsidP="00411405">
            <w:pPr>
              <w:jc w:val="center"/>
              <w:rPr>
                <w:sz w:val="11"/>
                <w:szCs w:val="11"/>
              </w:rPr>
            </w:pPr>
            <w:r w:rsidRPr="00077FCC">
              <w:rPr>
                <w:sz w:val="11"/>
                <w:szCs w:val="1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077FCC" w:rsidRDefault="00411405" w:rsidP="00411405">
            <w:pPr>
              <w:jc w:val="center"/>
              <w:rPr>
                <w:sz w:val="11"/>
                <w:szCs w:val="11"/>
              </w:rPr>
            </w:pPr>
            <w:r w:rsidRPr="00077FCC">
              <w:rPr>
                <w:sz w:val="11"/>
                <w:szCs w:val="11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077FCC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077FCC">
              <w:rPr>
                <w:sz w:val="11"/>
                <w:szCs w:val="11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077FCC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077FCC">
              <w:rPr>
                <w:sz w:val="11"/>
                <w:szCs w:val="11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077FCC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077FCC">
              <w:rPr>
                <w:sz w:val="11"/>
                <w:szCs w:val="1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077FCC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077FCC">
              <w:rPr>
                <w:sz w:val="11"/>
                <w:szCs w:val="11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077FCC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077FCC">
              <w:rPr>
                <w:sz w:val="11"/>
                <w:szCs w:val="11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077FCC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077FCC">
              <w:rPr>
                <w:sz w:val="11"/>
                <w:szCs w:val="11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077FCC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077FCC">
              <w:rPr>
                <w:sz w:val="11"/>
                <w:szCs w:val="11"/>
              </w:rPr>
              <w:t>12</w:t>
            </w:r>
          </w:p>
        </w:tc>
      </w:tr>
      <w:tr w:rsidR="00077FCC" w:rsidRPr="00077FCC" w:rsidTr="00616595">
        <w:trPr>
          <w:gridAfter w:val="4"/>
          <w:wAfter w:w="1276" w:type="dxa"/>
          <w:trHeight w:val="234"/>
        </w:trPr>
        <w:tc>
          <w:tcPr>
            <w:tcW w:w="5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16595" w:rsidRPr="00077FCC" w:rsidRDefault="00616595" w:rsidP="00FC038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1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077FCC">
              <w:rPr>
                <w:sz w:val="14"/>
                <w:szCs w:val="14"/>
              </w:rPr>
              <w:t>Государ-ственная</w:t>
            </w:r>
            <w:proofErr w:type="spellEnd"/>
            <w:proofErr w:type="gramEnd"/>
            <w:r w:rsidRPr="00077FCC">
              <w:rPr>
                <w:sz w:val="14"/>
                <w:szCs w:val="14"/>
              </w:rPr>
              <w:t xml:space="preserve"> программа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95" w:rsidRPr="00077FCC" w:rsidRDefault="00616595" w:rsidP="002A27D6">
            <w:pPr>
              <w:ind w:right="-85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Бюджет</w:t>
            </w:r>
          </w:p>
          <w:p w:rsidR="00616595" w:rsidRPr="00077FCC" w:rsidRDefault="00616595" w:rsidP="002A27D6">
            <w:pPr>
              <w:ind w:right="-85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  <w:proofErr w:type="gramStart"/>
            <w:r w:rsidRPr="00077FCC">
              <w:rPr>
                <w:sz w:val="14"/>
                <w:szCs w:val="14"/>
              </w:rPr>
              <w:t>Проект-</w:t>
            </w:r>
            <w:proofErr w:type="spellStart"/>
            <w:r w:rsidRPr="00077FCC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077FCC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2A27D6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widowControl w:val="0"/>
              <w:ind w:left="-85"/>
              <w:jc w:val="center"/>
              <w:rPr>
                <w:sz w:val="14"/>
                <w:szCs w:val="14"/>
              </w:rPr>
            </w:pPr>
            <w:r w:rsidRPr="00077FCC">
              <w:rPr>
                <w:sz w:val="15"/>
                <w:szCs w:val="15"/>
              </w:rPr>
              <w:t>4 081 371,7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4 046 823,2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2 177 177,7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5"/>
                <w:szCs w:val="15"/>
              </w:rPr>
            </w:pPr>
            <w:r w:rsidRPr="00077FCC">
              <w:rPr>
                <w:bCs/>
                <w:sz w:val="15"/>
                <w:szCs w:val="15"/>
              </w:rPr>
              <w:t>10 305 372,6</w:t>
            </w:r>
          </w:p>
        </w:tc>
      </w:tr>
      <w:tr w:rsidR="00077FCC" w:rsidRPr="00077FCC" w:rsidTr="00235EF9">
        <w:trPr>
          <w:gridBefore w:val="1"/>
          <w:gridAfter w:val="2"/>
          <w:wBefore w:w="517" w:type="dxa"/>
          <w:wAfter w:w="992" w:type="dxa"/>
          <w:trHeight w:val="21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F9" w:rsidRPr="00077FCC" w:rsidRDefault="00235EF9" w:rsidP="002A27D6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0E5CA3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12 922 658,7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235EF9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12 110 873,6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912468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8 615 076,7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7E24D4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11 581 562,1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7E24D4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7 925 080,2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7E24D4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235EF9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62 270 296,1</w:t>
            </w:r>
          </w:p>
        </w:tc>
        <w:tc>
          <w:tcPr>
            <w:tcW w:w="284" w:type="dxa"/>
            <w:gridSpan w:val="2"/>
            <w:vAlign w:val="center"/>
          </w:tcPr>
          <w:p w:rsidR="00235EF9" w:rsidRPr="00077FCC" w:rsidRDefault="00235EF9" w:rsidP="009534A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77FCC" w:rsidRPr="00077FCC" w:rsidTr="00235EF9">
        <w:trPr>
          <w:gridBefore w:val="1"/>
          <w:gridAfter w:val="2"/>
          <w:wBefore w:w="517" w:type="dxa"/>
          <w:wAfter w:w="992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F9" w:rsidRPr="00077FCC" w:rsidRDefault="00235EF9" w:rsidP="002A27D6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0E5CA3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17 004 030,4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235EF9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16 157 696,8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912468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10 792 254,4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37064D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11 581 562,1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37064D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7 925 080,2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37064D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235EF9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72 575 668,7</w:t>
            </w:r>
          </w:p>
        </w:tc>
        <w:tc>
          <w:tcPr>
            <w:tcW w:w="284" w:type="dxa"/>
            <w:gridSpan w:val="2"/>
            <w:vAlign w:val="bottom"/>
          </w:tcPr>
          <w:p w:rsidR="00235EF9" w:rsidRPr="00077FCC" w:rsidRDefault="00235EF9" w:rsidP="009534A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77FCC" w:rsidRPr="00077FCC" w:rsidTr="00B50E52">
        <w:trPr>
          <w:gridBefore w:val="1"/>
          <w:gridAfter w:val="2"/>
          <w:wBefore w:w="517" w:type="dxa"/>
          <w:wAfter w:w="992" w:type="dxa"/>
          <w:trHeight w:val="161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126 698 154,5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122 891 541,7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126 625 416,5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131 685 233,1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136 952 642,4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143 555 940,1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5"/>
                <w:szCs w:val="15"/>
              </w:rPr>
            </w:pPr>
            <w:r w:rsidRPr="00077FCC">
              <w:rPr>
                <w:bCs/>
                <w:sz w:val="15"/>
                <w:szCs w:val="15"/>
              </w:rPr>
              <w:t>788 408 928,3</w:t>
            </w:r>
          </w:p>
        </w:tc>
        <w:tc>
          <w:tcPr>
            <w:tcW w:w="142" w:type="dxa"/>
            <w:vAlign w:val="bottom"/>
          </w:tcPr>
          <w:p w:rsidR="00616595" w:rsidRPr="00077FCC" w:rsidRDefault="00616595" w:rsidP="009534A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616595" w:rsidRPr="00077FCC" w:rsidRDefault="00616595" w:rsidP="009534A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77FCC" w:rsidRPr="00077FCC" w:rsidTr="00A50A47">
        <w:trPr>
          <w:gridBefore w:val="1"/>
          <w:gridAfter w:val="2"/>
          <w:wBefore w:w="517" w:type="dxa"/>
          <w:wAfter w:w="992" w:type="dxa"/>
          <w:trHeight w:val="135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68" w:rsidRPr="00077FCC" w:rsidRDefault="00912468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468" w:rsidRPr="00077FCC" w:rsidRDefault="00912468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468" w:rsidRPr="00077FCC" w:rsidRDefault="00912468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68" w:rsidRPr="00077FCC" w:rsidRDefault="00912468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468" w:rsidRPr="00077FCC" w:rsidRDefault="00912468" w:rsidP="000E5CA3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143 702 1</w:t>
            </w:r>
            <w:r w:rsidR="000E5CA3" w:rsidRPr="00077FCC">
              <w:rPr>
                <w:sz w:val="15"/>
                <w:szCs w:val="15"/>
              </w:rPr>
              <w:t>8</w:t>
            </w:r>
            <w:r w:rsidRPr="00077FCC">
              <w:rPr>
                <w:sz w:val="15"/>
                <w:szCs w:val="15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468" w:rsidRPr="00077FCC" w:rsidRDefault="00235EF9" w:rsidP="00912468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139 049 238,5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468" w:rsidRPr="00077FCC" w:rsidRDefault="00912468" w:rsidP="00912468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137 417 670,9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68" w:rsidRPr="00077FCC" w:rsidRDefault="00912468" w:rsidP="007E24D4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143 266 795,2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68" w:rsidRPr="00077FCC" w:rsidRDefault="00912468" w:rsidP="007E24D4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144 877 722,6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68" w:rsidRPr="00077FCC" w:rsidRDefault="00912468" w:rsidP="007E24D4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152 670 984,9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68" w:rsidRPr="00077FCC" w:rsidRDefault="00235EF9" w:rsidP="000E5CA3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860 984 597,0</w:t>
            </w:r>
          </w:p>
        </w:tc>
        <w:tc>
          <w:tcPr>
            <w:tcW w:w="142" w:type="dxa"/>
            <w:vAlign w:val="bottom"/>
          </w:tcPr>
          <w:p w:rsidR="00912468" w:rsidRPr="00077FCC" w:rsidRDefault="00912468" w:rsidP="009534A3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912468" w:rsidRPr="00077FCC" w:rsidRDefault="00912468" w:rsidP="009534A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77FCC" w:rsidRPr="00077FCC" w:rsidTr="00616595">
        <w:trPr>
          <w:gridBefore w:val="1"/>
          <w:gridAfter w:val="2"/>
          <w:wBefore w:w="517" w:type="dxa"/>
          <w:wAfter w:w="992" w:type="dxa"/>
          <w:trHeight w:val="387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077FCC">
              <w:rPr>
                <w:sz w:val="14"/>
                <w:szCs w:val="14"/>
              </w:rPr>
              <w:t>Федераль-ный</w:t>
            </w:r>
            <w:proofErr w:type="spellEnd"/>
            <w:proofErr w:type="gramEnd"/>
            <w:r w:rsidRPr="00077FCC">
              <w:rPr>
                <w:sz w:val="14"/>
                <w:szCs w:val="14"/>
              </w:rPr>
              <w:t xml:space="preserve">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  <w:proofErr w:type="gramStart"/>
            <w:r w:rsidRPr="00077FCC">
              <w:rPr>
                <w:sz w:val="14"/>
                <w:szCs w:val="14"/>
              </w:rPr>
              <w:t>Проект-</w:t>
            </w:r>
            <w:proofErr w:type="spellStart"/>
            <w:r w:rsidRPr="00077FCC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077FCC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077FCC" w:rsidRDefault="00616595" w:rsidP="002A27D6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widowControl w:val="0"/>
              <w:ind w:left="-85"/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2 710 142,3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2 272 603,8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2 424 589,7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296A1E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7 407 335,8</w:t>
            </w:r>
          </w:p>
        </w:tc>
        <w:tc>
          <w:tcPr>
            <w:tcW w:w="284" w:type="dxa"/>
            <w:gridSpan w:val="2"/>
            <w:vAlign w:val="bottom"/>
          </w:tcPr>
          <w:p w:rsidR="00616595" w:rsidRPr="00077FCC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77FCC" w:rsidRPr="00077FCC" w:rsidTr="00616595">
        <w:trPr>
          <w:gridBefore w:val="1"/>
          <w:gridAfter w:val="2"/>
          <w:wBefore w:w="517" w:type="dxa"/>
          <w:wAfter w:w="992" w:type="dxa"/>
          <w:trHeight w:val="162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077FCC" w:rsidRDefault="00616595" w:rsidP="002A27D6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296A1E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284" w:type="dxa"/>
            <w:gridSpan w:val="2"/>
            <w:vAlign w:val="bottom"/>
          </w:tcPr>
          <w:p w:rsidR="00616595" w:rsidRPr="00077FCC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77FCC" w:rsidRPr="00077FCC" w:rsidTr="00B50E52">
        <w:trPr>
          <w:gridBefore w:val="1"/>
          <w:gridAfter w:val="2"/>
          <w:wBefore w:w="517" w:type="dxa"/>
          <w:wAfter w:w="992" w:type="dxa"/>
          <w:trHeight w:val="252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077FCC" w:rsidRDefault="00616595" w:rsidP="002A27D6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2 710 142,3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2 272 603,8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2 424 589,7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296A1E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7 407 335,8</w:t>
            </w:r>
          </w:p>
        </w:tc>
        <w:tc>
          <w:tcPr>
            <w:tcW w:w="284" w:type="dxa"/>
            <w:gridSpan w:val="2"/>
            <w:vAlign w:val="bottom"/>
          </w:tcPr>
          <w:p w:rsidR="00616595" w:rsidRPr="00077FCC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77FCC" w:rsidRPr="00077FCC" w:rsidTr="00B50E52">
        <w:trPr>
          <w:gridBefore w:val="1"/>
          <w:gridAfter w:val="2"/>
          <w:wBefore w:w="517" w:type="dxa"/>
          <w:wAfter w:w="992" w:type="dxa"/>
          <w:trHeight w:val="114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3 140 534,1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2 877 230,1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2 917 188,7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3 033 876,2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3 155 231,3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3 281 440,5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18 405 501,0</w:t>
            </w:r>
          </w:p>
        </w:tc>
        <w:tc>
          <w:tcPr>
            <w:tcW w:w="142" w:type="dxa"/>
            <w:vAlign w:val="bottom"/>
          </w:tcPr>
          <w:p w:rsidR="00616595" w:rsidRPr="00077FCC" w:rsidRDefault="00616595" w:rsidP="009534A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616595" w:rsidRPr="00077FCC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77FCC" w:rsidRPr="00077FCC" w:rsidTr="00B50E52">
        <w:trPr>
          <w:gridBefore w:val="1"/>
          <w:gridAfter w:val="2"/>
          <w:wBefore w:w="517" w:type="dxa"/>
          <w:wAfter w:w="992" w:type="dxa"/>
          <w:trHeight w:val="104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5 850 676,4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5 149 833,9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5 341 778,4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3 033 876,2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3 155 231,3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3 281 440,5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25 812 836,8</w:t>
            </w:r>
          </w:p>
        </w:tc>
        <w:tc>
          <w:tcPr>
            <w:tcW w:w="142" w:type="dxa"/>
            <w:vAlign w:val="bottom"/>
          </w:tcPr>
          <w:p w:rsidR="00616595" w:rsidRPr="00077FCC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616595" w:rsidRPr="00077FCC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77FCC" w:rsidRPr="00077FCC" w:rsidTr="00B50E52">
        <w:trPr>
          <w:gridBefore w:val="1"/>
          <w:gridAfter w:val="2"/>
          <w:wBefore w:w="517" w:type="dxa"/>
          <w:wAfter w:w="992" w:type="dxa"/>
          <w:trHeight w:val="264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62 922 975,1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66 918 722,0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71 627 206,7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74 492 295,0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77 471 986,8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80 570 866,2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434 004 051,8</w:t>
            </w:r>
          </w:p>
        </w:tc>
        <w:tc>
          <w:tcPr>
            <w:tcW w:w="142" w:type="dxa"/>
            <w:vAlign w:val="bottom"/>
          </w:tcPr>
          <w:p w:rsidR="00616595" w:rsidRPr="00077FCC" w:rsidRDefault="00616595" w:rsidP="009534A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616595" w:rsidRPr="00077FCC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77FCC" w:rsidRPr="00077FCC" w:rsidTr="00B50E52">
        <w:trPr>
          <w:gridBefore w:val="1"/>
          <w:gridAfter w:val="2"/>
          <w:wBefore w:w="517" w:type="dxa"/>
          <w:wAfter w:w="992" w:type="dxa"/>
          <w:trHeight w:val="126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62 922 975,1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66 918 722,0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71 627 206,7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74 492 295,0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77 471 986,8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80 570 866,2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4"/>
                <w:szCs w:val="14"/>
              </w:rPr>
              <w:t>434 004 051,8</w:t>
            </w:r>
          </w:p>
        </w:tc>
        <w:tc>
          <w:tcPr>
            <w:tcW w:w="142" w:type="dxa"/>
            <w:vAlign w:val="bottom"/>
          </w:tcPr>
          <w:p w:rsidR="00616595" w:rsidRPr="00077FCC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616595" w:rsidRPr="00077FCC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77FCC" w:rsidRPr="00077FCC" w:rsidTr="00B50E52">
        <w:trPr>
          <w:gridBefore w:val="1"/>
          <w:gridAfter w:val="2"/>
          <w:wBefore w:w="517" w:type="dxa"/>
          <w:wAfter w:w="992" w:type="dxa"/>
          <w:trHeight w:val="116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ВСЕГО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6 791 514,0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6 319 427,0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4 601 767,4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5"/>
                <w:szCs w:val="15"/>
              </w:rPr>
            </w:pPr>
            <w:r w:rsidRPr="00077FCC">
              <w:rPr>
                <w:bCs/>
                <w:sz w:val="15"/>
                <w:szCs w:val="15"/>
              </w:rPr>
              <w:t>17 712 708,4</w:t>
            </w:r>
          </w:p>
        </w:tc>
        <w:tc>
          <w:tcPr>
            <w:tcW w:w="142" w:type="dxa"/>
            <w:vAlign w:val="bottom"/>
          </w:tcPr>
          <w:p w:rsidR="00616595" w:rsidRPr="00077FCC" w:rsidRDefault="00616595" w:rsidP="009534A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616595" w:rsidRPr="00077FCC" w:rsidRDefault="00616595" w:rsidP="009534A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77FCC" w:rsidRPr="00077FCC" w:rsidTr="00235EF9">
        <w:trPr>
          <w:gridBefore w:val="1"/>
          <w:gridAfter w:val="2"/>
          <w:wBefore w:w="517" w:type="dxa"/>
          <w:wAfter w:w="992" w:type="dxa"/>
          <w:trHeight w:val="231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0E5CA3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12 922 658,7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235EF9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12 110 873,6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2F184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8 615 076,7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2F184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11 581 562,1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2F184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7 925 080,2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2F184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235EF9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62 270 296,1</w:t>
            </w:r>
          </w:p>
        </w:tc>
        <w:tc>
          <w:tcPr>
            <w:tcW w:w="142" w:type="dxa"/>
            <w:vAlign w:val="bottom"/>
          </w:tcPr>
          <w:p w:rsidR="00235EF9" w:rsidRPr="00077FCC" w:rsidRDefault="00235EF9" w:rsidP="009534A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235EF9" w:rsidRPr="00077FCC" w:rsidRDefault="00235EF9" w:rsidP="009534A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77FCC" w:rsidRPr="00077FCC" w:rsidTr="00235EF9">
        <w:trPr>
          <w:gridBefore w:val="1"/>
          <w:gridAfter w:val="2"/>
          <w:wBefore w:w="517" w:type="dxa"/>
          <w:wAfter w:w="992" w:type="dxa"/>
          <w:trHeight w:val="122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0E5CA3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19 714 172,7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235EF9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18 430 300,6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2F184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13 216 844,1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2F184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11 581 562,1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2F184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7 925 080,2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2F184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235EF9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79 983 004,5</w:t>
            </w:r>
          </w:p>
        </w:tc>
        <w:tc>
          <w:tcPr>
            <w:tcW w:w="142" w:type="dxa"/>
            <w:vAlign w:val="bottom"/>
          </w:tcPr>
          <w:p w:rsidR="00235EF9" w:rsidRPr="00077FCC" w:rsidRDefault="00235EF9" w:rsidP="009534A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235EF9" w:rsidRPr="00077FCC" w:rsidRDefault="00235EF9" w:rsidP="009534A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77FCC" w:rsidRPr="00077FCC" w:rsidTr="00B50E52">
        <w:trPr>
          <w:gridBefore w:val="1"/>
          <w:wBefore w:w="517" w:type="dxa"/>
          <w:trHeight w:val="128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077FCC" w:rsidRDefault="00616595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001152">
            <w:pPr>
              <w:widowControl w:val="0"/>
              <w:ind w:left="-85"/>
              <w:jc w:val="right"/>
              <w:rPr>
                <w:sz w:val="14"/>
                <w:szCs w:val="14"/>
              </w:rPr>
            </w:pPr>
            <w:r w:rsidRPr="00077FCC">
              <w:rPr>
                <w:sz w:val="15"/>
                <w:szCs w:val="15"/>
              </w:rPr>
              <w:t>192 761 663,7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001152">
            <w:pPr>
              <w:jc w:val="right"/>
              <w:rPr>
                <w:sz w:val="14"/>
                <w:szCs w:val="14"/>
              </w:rPr>
            </w:pPr>
            <w:r w:rsidRPr="00077FCC">
              <w:rPr>
                <w:sz w:val="15"/>
                <w:szCs w:val="15"/>
              </w:rPr>
              <w:t>192 687 493,8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5"/>
                <w:szCs w:val="15"/>
              </w:rPr>
              <w:t>201 169 811,9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5"/>
                <w:szCs w:val="15"/>
              </w:rPr>
              <w:t>209 211 404,3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5"/>
                <w:szCs w:val="15"/>
              </w:rPr>
              <w:t>217 579 860,5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227 408 246,9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077FCC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077FCC">
              <w:rPr>
                <w:bCs/>
                <w:sz w:val="15"/>
                <w:szCs w:val="15"/>
              </w:rPr>
              <w:t>1 240 818 481,1</w:t>
            </w:r>
          </w:p>
        </w:tc>
        <w:tc>
          <w:tcPr>
            <w:tcW w:w="142" w:type="dxa"/>
            <w:vAlign w:val="bottom"/>
          </w:tcPr>
          <w:p w:rsidR="00616595" w:rsidRPr="00077FCC" w:rsidRDefault="00616595" w:rsidP="009534A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vAlign w:val="bottom"/>
          </w:tcPr>
          <w:p w:rsidR="00616595" w:rsidRPr="00077FCC" w:rsidRDefault="00616595" w:rsidP="009534A3">
            <w:pPr>
              <w:jc w:val="center"/>
              <w:rPr>
                <w:sz w:val="14"/>
                <w:szCs w:val="14"/>
              </w:rPr>
            </w:pPr>
          </w:p>
        </w:tc>
      </w:tr>
      <w:tr w:rsidR="00077FCC" w:rsidRPr="00077FCC" w:rsidTr="00865637">
        <w:trPr>
          <w:gridBefore w:val="1"/>
          <w:gridAfter w:val="1"/>
          <w:wBefore w:w="517" w:type="dxa"/>
          <w:wAfter w:w="953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637" w:rsidRPr="00077FCC" w:rsidRDefault="00865637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637" w:rsidRPr="00077FCC" w:rsidRDefault="00865637" w:rsidP="002A27D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637" w:rsidRPr="00077FCC" w:rsidRDefault="00865637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7" w:rsidRPr="00077FCC" w:rsidRDefault="000E5CA3" w:rsidP="000E5CA3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212 475 836,4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7" w:rsidRPr="00077FCC" w:rsidRDefault="00235EF9" w:rsidP="00865637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211 117 794,4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7" w:rsidRPr="00077FCC" w:rsidRDefault="00865637" w:rsidP="00865637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214 386 656,0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7" w:rsidRPr="00077FCC" w:rsidRDefault="00865637" w:rsidP="003B6802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220 792 966,4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7" w:rsidRPr="00077FCC" w:rsidRDefault="00865637" w:rsidP="003B6802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225 504 940,7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7" w:rsidRPr="00077FCC" w:rsidRDefault="00865637" w:rsidP="003B6802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236 523 291,7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7" w:rsidRPr="00077FCC" w:rsidRDefault="00602440" w:rsidP="000E5CA3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1 320 801 485,6</w:t>
            </w:r>
          </w:p>
        </w:tc>
        <w:tc>
          <w:tcPr>
            <w:tcW w:w="323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65637" w:rsidRPr="00077FCC" w:rsidRDefault="00865637" w:rsidP="002A27D6">
            <w:pPr>
              <w:rPr>
                <w:sz w:val="16"/>
                <w:szCs w:val="16"/>
              </w:rPr>
            </w:pPr>
            <w:r w:rsidRPr="00077FCC">
              <w:rPr>
                <w:sz w:val="16"/>
                <w:szCs w:val="16"/>
              </w:rPr>
              <w:t>».</w:t>
            </w:r>
          </w:p>
        </w:tc>
      </w:tr>
    </w:tbl>
    <w:p w:rsidR="00CC6E6A" w:rsidRPr="00077FCC" w:rsidRDefault="00CC6E6A" w:rsidP="007D0D78">
      <w:pPr>
        <w:pStyle w:val="a8"/>
        <w:tabs>
          <w:tab w:val="left" w:pos="-142"/>
        </w:tabs>
        <w:ind w:left="0"/>
        <w:outlineLvl w:val="0"/>
        <w:rPr>
          <w:sz w:val="10"/>
          <w:szCs w:val="10"/>
        </w:rPr>
      </w:pPr>
    </w:p>
    <w:p w:rsidR="002A27D6" w:rsidRPr="00077FCC" w:rsidRDefault="007D0D78" w:rsidP="007D0D78">
      <w:pPr>
        <w:pStyle w:val="a8"/>
        <w:tabs>
          <w:tab w:val="left" w:pos="-142"/>
        </w:tabs>
        <w:ind w:left="0"/>
        <w:outlineLvl w:val="0"/>
      </w:pPr>
      <w:r w:rsidRPr="00077FCC">
        <w:t>1</w:t>
      </w:r>
      <w:r w:rsidR="00516422" w:rsidRPr="00077FCC">
        <w:t>.</w:t>
      </w:r>
      <w:r w:rsidRPr="00077FCC">
        <w:t>3</w:t>
      </w:r>
      <w:r w:rsidR="00516422" w:rsidRPr="00077FCC">
        <w:t xml:space="preserve">. </w:t>
      </w:r>
      <w:r w:rsidR="002A27D6" w:rsidRPr="00077FCC">
        <w:t xml:space="preserve">Пункт 6 подраздела </w:t>
      </w:r>
      <w:r w:rsidR="002D04CF" w:rsidRPr="00077FCC">
        <w:t>7</w:t>
      </w:r>
      <w:r w:rsidR="002A27D6" w:rsidRPr="00077FCC">
        <w:t xml:space="preserve">.1 раздела </w:t>
      </w:r>
      <w:r w:rsidR="002D04CF" w:rsidRPr="00077FCC">
        <w:t>7</w:t>
      </w:r>
      <w:r w:rsidR="002A27D6" w:rsidRPr="00077FCC">
        <w:t xml:space="preserve"> приложения к постановлению изложить </w:t>
      </w:r>
      <w:r w:rsidR="002A27D6" w:rsidRPr="00077FCC">
        <w:br/>
        <w:t>в следующей редакции:</w:t>
      </w:r>
    </w:p>
    <w:p w:rsidR="00CC4F93" w:rsidRPr="00077FCC" w:rsidRDefault="00CC4F93" w:rsidP="007D0D78">
      <w:pPr>
        <w:pStyle w:val="a8"/>
        <w:tabs>
          <w:tab w:val="left" w:pos="-142"/>
        </w:tabs>
        <w:ind w:left="0"/>
        <w:outlineLvl w:val="0"/>
        <w:rPr>
          <w:sz w:val="6"/>
          <w:szCs w:val="6"/>
        </w:rPr>
      </w:pPr>
    </w:p>
    <w:tbl>
      <w:tblPr>
        <w:tblW w:w="1099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41"/>
        <w:gridCol w:w="864"/>
        <w:gridCol w:w="915"/>
        <w:gridCol w:w="727"/>
        <w:gridCol w:w="736"/>
        <w:gridCol w:w="856"/>
        <w:gridCol w:w="798"/>
        <w:gridCol w:w="1007"/>
        <w:gridCol w:w="992"/>
        <w:gridCol w:w="851"/>
        <w:gridCol w:w="992"/>
        <w:gridCol w:w="992"/>
        <w:gridCol w:w="391"/>
      </w:tblGrid>
      <w:tr w:rsidR="00077FCC" w:rsidRPr="00077FCC" w:rsidTr="003446DC">
        <w:trPr>
          <w:gridAfter w:val="1"/>
          <w:wAfter w:w="391" w:type="dxa"/>
          <w:trHeight w:val="282"/>
          <w:jc w:val="center"/>
        </w:trPr>
        <w:tc>
          <w:tcPr>
            <w:tcW w:w="629" w:type="dxa"/>
            <w:tcBorders>
              <w:right w:val="single" w:sz="4" w:space="0" w:color="auto"/>
            </w:tcBorders>
            <w:shd w:val="clear" w:color="auto" w:fill="auto"/>
          </w:tcPr>
          <w:p w:rsidR="001A536E" w:rsidRPr="00077FCC" w:rsidRDefault="001A536E" w:rsidP="005B7134">
            <w:pPr>
              <w:jc w:val="right"/>
              <w:rPr>
                <w:sz w:val="16"/>
                <w:szCs w:val="16"/>
              </w:rPr>
            </w:pPr>
            <w:r w:rsidRPr="00077FCC">
              <w:rPr>
                <w:sz w:val="14"/>
                <w:szCs w:val="14"/>
              </w:rPr>
              <w:t xml:space="preserve"> </w:t>
            </w:r>
            <w:r w:rsidRPr="00077FCC">
              <w:rPr>
                <w:sz w:val="16"/>
                <w:szCs w:val="16"/>
              </w:rPr>
              <w:t>«</w:t>
            </w: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6E" w:rsidRPr="00077FCC" w:rsidRDefault="001A536E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6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6E" w:rsidRPr="00077FCC" w:rsidRDefault="001A536E" w:rsidP="002A27D6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077FCC">
              <w:rPr>
                <w:sz w:val="14"/>
                <w:szCs w:val="14"/>
              </w:rPr>
              <w:t>Подпрог-рамма</w:t>
            </w:r>
            <w:proofErr w:type="spellEnd"/>
            <w:proofErr w:type="gramEnd"/>
            <w:r w:rsidRPr="00077FCC">
              <w:rPr>
                <w:sz w:val="14"/>
                <w:szCs w:val="14"/>
              </w:rPr>
              <w:t xml:space="preserve"> 5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6E" w:rsidRPr="00077FCC" w:rsidRDefault="001A536E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Бюджет</w:t>
            </w:r>
          </w:p>
          <w:p w:rsidR="001A536E" w:rsidRPr="00077FCC" w:rsidRDefault="001A536E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6E" w:rsidRPr="00077FCC" w:rsidRDefault="001A536E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6E" w:rsidRPr="00077FCC" w:rsidRDefault="001A536E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077FCC" w:rsidRDefault="001A536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2 140 735,6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077FCC" w:rsidRDefault="001A536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2 106 187,1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077FCC" w:rsidRDefault="001A536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2 076 454,6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077FCC" w:rsidRDefault="001A536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077FCC" w:rsidRDefault="001A536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077FCC" w:rsidRDefault="001A536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077FCC" w:rsidRDefault="001A536E" w:rsidP="00E1664E">
            <w:pPr>
              <w:jc w:val="center"/>
              <w:rPr>
                <w:bCs/>
                <w:sz w:val="15"/>
                <w:szCs w:val="15"/>
              </w:rPr>
            </w:pPr>
            <w:r w:rsidRPr="00077FCC">
              <w:rPr>
                <w:bCs/>
                <w:sz w:val="15"/>
                <w:szCs w:val="15"/>
              </w:rPr>
              <w:t>6 323 377,3</w:t>
            </w:r>
          </w:p>
        </w:tc>
      </w:tr>
      <w:tr w:rsidR="00077FCC" w:rsidRPr="00077FCC" w:rsidTr="00714246">
        <w:trPr>
          <w:gridBefore w:val="1"/>
          <w:gridAfter w:val="1"/>
          <w:wBefore w:w="629" w:type="dxa"/>
          <w:wAfter w:w="391" w:type="dxa"/>
          <w:trHeight w:val="30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246" w:rsidRPr="00077FCC" w:rsidRDefault="00714246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246" w:rsidRPr="00077FCC" w:rsidRDefault="00714246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246" w:rsidRPr="00077FCC" w:rsidRDefault="00714246" w:rsidP="002A27D6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246" w:rsidRPr="00077FCC" w:rsidRDefault="00714246" w:rsidP="002A27D6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246" w:rsidRPr="00077FCC" w:rsidRDefault="00714246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4246" w:rsidRPr="00077FCC" w:rsidRDefault="00714246" w:rsidP="007A515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12 922 658,7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4246" w:rsidRPr="00077FCC" w:rsidRDefault="00714246" w:rsidP="00714246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12 110 873,6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4246" w:rsidRPr="00077FCC" w:rsidRDefault="00714246" w:rsidP="007A515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8 615 076,7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4246" w:rsidRPr="00077FCC" w:rsidRDefault="00714246" w:rsidP="007A515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11 581 562,1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4246" w:rsidRPr="00077FCC" w:rsidRDefault="00714246" w:rsidP="007A515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7 925 080,2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4246" w:rsidRPr="00077FCC" w:rsidRDefault="00714246" w:rsidP="007A515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9 115 044,8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4246" w:rsidRPr="00077FCC" w:rsidRDefault="00714246" w:rsidP="00714246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62 270 296,1</w:t>
            </w:r>
          </w:p>
        </w:tc>
      </w:tr>
      <w:tr w:rsidR="00077FCC" w:rsidRPr="00077FCC" w:rsidTr="00714246">
        <w:trPr>
          <w:gridBefore w:val="1"/>
          <w:gridAfter w:val="1"/>
          <w:wBefore w:w="629" w:type="dxa"/>
          <w:wAfter w:w="391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246" w:rsidRPr="00077FCC" w:rsidRDefault="00714246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246" w:rsidRPr="00077FCC" w:rsidRDefault="00714246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246" w:rsidRPr="00077FCC" w:rsidRDefault="00714246" w:rsidP="002A27D6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246" w:rsidRPr="00077FCC" w:rsidRDefault="00714246" w:rsidP="002A27D6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46" w:rsidRPr="00077FCC" w:rsidRDefault="00714246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246" w:rsidRPr="00077FCC" w:rsidRDefault="00714246" w:rsidP="00264204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15 063 394,3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246" w:rsidRPr="00077FCC" w:rsidRDefault="00714246" w:rsidP="00714246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14 217 060,7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246" w:rsidRPr="00077FCC" w:rsidRDefault="00714246" w:rsidP="007A515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10 691 531,3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246" w:rsidRPr="00077FCC" w:rsidRDefault="00714246" w:rsidP="007A515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11 581 562,1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246" w:rsidRPr="00077FCC" w:rsidRDefault="00714246" w:rsidP="007A515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7 925 080,2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246" w:rsidRPr="00077FCC" w:rsidRDefault="00714246" w:rsidP="007A515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9 115 044,8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246" w:rsidRPr="00077FCC" w:rsidRDefault="00714246" w:rsidP="00714246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68 593 673,4</w:t>
            </w:r>
          </w:p>
        </w:tc>
      </w:tr>
      <w:tr w:rsidR="00077FCC" w:rsidRPr="00077FCC" w:rsidTr="00730696">
        <w:trPr>
          <w:gridBefore w:val="1"/>
          <w:gridAfter w:val="1"/>
          <w:wBefore w:w="629" w:type="dxa"/>
          <w:wAfter w:w="391" w:type="dxa"/>
          <w:trHeight w:val="21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4D" w:rsidRPr="00077FCC" w:rsidRDefault="0037064D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4D" w:rsidRPr="00077FCC" w:rsidRDefault="0037064D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4D" w:rsidRPr="00077FCC" w:rsidRDefault="0037064D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64D" w:rsidRPr="00077FCC" w:rsidRDefault="0037064D" w:rsidP="0073069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64D" w:rsidRPr="00077FCC" w:rsidRDefault="0037064D" w:rsidP="00DE2F7C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18 355 215,1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64D" w:rsidRPr="00077FCC" w:rsidRDefault="0037064D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11 147 050,6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64D" w:rsidRPr="00077FCC" w:rsidRDefault="0037064D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11 398 162,6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64D" w:rsidRPr="00077FCC" w:rsidRDefault="0037064D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11 848 889,1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64D" w:rsidRPr="00077FCC" w:rsidRDefault="0037064D" w:rsidP="00DE2F7C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12 322 844,7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64D" w:rsidRPr="00077FCC" w:rsidRDefault="0037064D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12 815 758,5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64D" w:rsidRPr="00077FCC" w:rsidRDefault="0037064D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77 887 920,5</w:t>
            </w:r>
          </w:p>
        </w:tc>
      </w:tr>
      <w:tr w:rsidR="00077FCC" w:rsidRPr="00077FCC" w:rsidTr="00DE2F7C">
        <w:trPr>
          <w:gridBefore w:val="1"/>
          <w:gridAfter w:val="1"/>
          <w:wBefore w:w="629" w:type="dxa"/>
          <w:wAfter w:w="391" w:type="dxa"/>
          <w:trHeight w:val="26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D6" w:rsidRPr="00077FCC" w:rsidRDefault="005366D6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D6" w:rsidRPr="00077FCC" w:rsidRDefault="005366D6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D6" w:rsidRPr="00077FCC" w:rsidRDefault="005366D6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D6" w:rsidRPr="00077FCC" w:rsidRDefault="005366D6" w:rsidP="00DE2F7C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6D6" w:rsidRPr="00077FCC" w:rsidRDefault="005366D6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33 418 6</w:t>
            </w:r>
            <w:r w:rsidR="00264204" w:rsidRPr="00077FCC">
              <w:rPr>
                <w:sz w:val="15"/>
                <w:szCs w:val="15"/>
              </w:rPr>
              <w:t>0</w:t>
            </w:r>
            <w:r w:rsidRPr="00077FCC">
              <w:rPr>
                <w:sz w:val="15"/>
                <w:szCs w:val="15"/>
              </w:rPr>
              <w:t>9,4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6D6" w:rsidRPr="00077FCC" w:rsidRDefault="00DE2F7C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25 364 111,3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6D6" w:rsidRPr="00077FCC" w:rsidRDefault="005366D6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22 089 693,9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6D6" w:rsidRPr="00077FCC" w:rsidRDefault="005366D6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23 430 451,2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6D6" w:rsidRPr="00077FCC" w:rsidRDefault="005366D6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20 247 924,9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6D6" w:rsidRPr="00077FCC" w:rsidRDefault="005366D6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21 930 803,3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6D6" w:rsidRPr="00077FCC" w:rsidRDefault="00DE2F7C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146 481 593,9</w:t>
            </w:r>
          </w:p>
        </w:tc>
      </w:tr>
      <w:tr w:rsidR="00077FCC" w:rsidRPr="00077FCC" w:rsidTr="00DE2F7C">
        <w:trPr>
          <w:gridBefore w:val="1"/>
          <w:gridAfter w:val="1"/>
          <w:wBefore w:w="629" w:type="dxa"/>
          <w:wAfter w:w="391" w:type="dxa"/>
          <w:trHeight w:val="33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6E" w:rsidRPr="00077FCC" w:rsidRDefault="001A536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6E" w:rsidRPr="00077FCC" w:rsidRDefault="001A536E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6E" w:rsidRPr="00077FCC" w:rsidRDefault="001A536E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6E" w:rsidRPr="00077FCC" w:rsidRDefault="001A536E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6E" w:rsidRPr="00077FCC" w:rsidRDefault="001A536E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077FCC" w:rsidRDefault="001A536E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1 983 037,9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077FCC" w:rsidRDefault="001A536E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1 939 467,2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077FCC" w:rsidRDefault="001A536E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1 948 549,9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077FCC" w:rsidRDefault="001A536E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077FCC" w:rsidRDefault="001A536E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077FCC" w:rsidRDefault="001A536E" w:rsidP="00DE2F7C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077FCC" w:rsidRDefault="001A536E" w:rsidP="00DE2F7C">
            <w:pPr>
              <w:jc w:val="center"/>
              <w:rPr>
                <w:bCs/>
                <w:sz w:val="15"/>
                <w:szCs w:val="15"/>
              </w:rPr>
            </w:pPr>
            <w:r w:rsidRPr="00077FCC">
              <w:rPr>
                <w:bCs/>
                <w:sz w:val="15"/>
                <w:szCs w:val="15"/>
              </w:rPr>
              <w:t>5 871 055,0</w:t>
            </w:r>
          </w:p>
        </w:tc>
      </w:tr>
      <w:tr w:rsidR="00077FCC" w:rsidRPr="00077FCC" w:rsidTr="003446DC">
        <w:trPr>
          <w:gridBefore w:val="1"/>
          <w:gridAfter w:val="1"/>
          <w:wBefore w:w="629" w:type="dxa"/>
          <w:wAfter w:w="391" w:type="dxa"/>
          <w:trHeight w:val="19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077FCC" w:rsidRDefault="00296A1E" w:rsidP="00E1664E">
            <w:pPr>
              <w:jc w:val="center"/>
              <w:rPr>
                <w:bCs/>
                <w:sz w:val="15"/>
                <w:szCs w:val="15"/>
              </w:rPr>
            </w:pPr>
            <w:r w:rsidRPr="00077FCC"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077FCC" w:rsidRDefault="00296A1E" w:rsidP="00E1664E">
            <w:pPr>
              <w:jc w:val="center"/>
              <w:rPr>
                <w:bCs/>
                <w:sz w:val="15"/>
                <w:szCs w:val="15"/>
              </w:rPr>
            </w:pPr>
            <w:r w:rsidRPr="00077FCC">
              <w:rPr>
                <w:bCs/>
                <w:sz w:val="15"/>
                <w:szCs w:val="15"/>
              </w:rPr>
              <w:t>-</w:t>
            </w:r>
          </w:p>
        </w:tc>
      </w:tr>
      <w:tr w:rsidR="00077FCC" w:rsidRPr="00077FCC" w:rsidTr="003446DC">
        <w:trPr>
          <w:gridBefore w:val="1"/>
          <w:gridAfter w:val="1"/>
          <w:wBefore w:w="629" w:type="dxa"/>
          <w:wAfter w:w="391" w:type="dxa"/>
          <w:trHeight w:val="15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1 983 037,9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1 939 467,2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1 948 549,9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bCs/>
                <w:sz w:val="15"/>
                <w:szCs w:val="15"/>
              </w:rPr>
            </w:pPr>
            <w:r w:rsidRPr="00077FCC">
              <w:rPr>
                <w:bCs/>
                <w:sz w:val="15"/>
                <w:szCs w:val="15"/>
              </w:rPr>
              <w:t>5 871 055,0</w:t>
            </w:r>
          </w:p>
        </w:tc>
      </w:tr>
      <w:tr w:rsidR="00077FCC" w:rsidRPr="00077FCC" w:rsidTr="003446DC">
        <w:trPr>
          <w:gridBefore w:val="1"/>
          <w:gridAfter w:val="1"/>
          <w:wBefore w:w="629" w:type="dxa"/>
          <w:wAfter w:w="391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104 377,6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76 444,5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76 444,5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79 502,3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82 682,4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85 989,7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bCs/>
                <w:sz w:val="15"/>
                <w:szCs w:val="15"/>
              </w:rPr>
            </w:pPr>
            <w:r w:rsidRPr="00077FCC">
              <w:rPr>
                <w:bCs/>
                <w:sz w:val="15"/>
                <w:szCs w:val="15"/>
              </w:rPr>
              <w:t>505 440,9</w:t>
            </w:r>
          </w:p>
        </w:tc>
      </w:tr>
      <w:tr w:rsidR="00077FCC" w:rsidRPr="00077FCC" w:rsidTr="003446DC">
        <w:trPr>
          <w:gridBefore w:val="1"/>
          <w:gridAfter w:val="1"/>
          <w:wBefore w:w="629" w:type="dxa"/>
          <w:wAfter w:w="391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A1E" w:rsidRPr="00077FCC" w:rsidRDefault="00296A1E" w:rsidP="009B1942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2 087 415,5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2 015 911,7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2 024 994,4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79 502,3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82 682,4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85 989,7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bCs/>
                <w:sz w:val="15"/>
                <w:szCs w:val="15"/>
              </w:rPr>
            </w:pPr>
            <w:r w:rsidRPr="00077FCC">
              <w:rPr>
                <w:bCs/>
                <w:sz w:val="15"/>
                <w:szCs w:val="15"/>
              </w:rPr>
              <w:t>6 376 495,9</w:t>
            </w:r>
          </w:p>
        </w:tc>
      </w:tr>
      <w:tr w:rsidR="00077FCC" w:rsidRPr="00077FCC" w:rsidTr="003446DC">
        <w:trPr>
          <w:gridBefore w:val="1"/>
          <w:gridAfter w:val="1"/>
          <w:wBefore w:w="629" w:type="dxa"/>
          <w:wAfter w:w="391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583 613,7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607 541,9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632 451,1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657 749,1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684 059,1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711 421,5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bCs/>
                <w:sz w:val="15"/>
                <w:szCs w:val="15"/>
              </w:rPr>
            </w:pPr>
            <w:r w:rsidRPr="00077FCC">
              <w:rPr>
                <w:bCs/>
                <w:sz w:val="15"/>
                <w:szCs w:val="15"/>
              </w:rPr>
              <w:t>3 876 836,4</w:t>
            </w:r>
          </w:p>
        </w:tc>
      </w:tr>
      <w:tr w:rsidR="00077FCC" w:rsidRPr="00077FCC" w:rsidTr="003446DC">
        <w:trPr>
          <w:gridBefore w:val="1"/>
          <w:gridAfter w:val="1"/>
          <w:wBefore w:w="629" w:type="dxa"/>
          <w:wAfter w:w="391" w:type="dxa"/>
          <w:trHeight w:val="105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583 613,7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607 541,9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632 451,1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657 749,1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684 059,1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711 421,5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E1664E">
            <w:pPr>
              <w:jc w:val="center"/>
              <w:rPr>
                <w:bCs/>
                <w:sz w:val="15"/>
                <w:szCs w:val="15"/>
              </w:rPr>
            </w:pPr>
            <w:r w:rsidRPr="00077FCC">
              <w:rPr>
                <w:bCs/>
                <w:sz w:val="15"/>
                <w:szCs w:val="15"/>
              </w:rPr>
              <w:t>3 876 836,4</w:t>
            </w:r>
          </w:p>
        </w:tc>
      </w:tr>
      <w:tr w:rsidR="00077FCC" w:rsidRPr="00077FCC" w:rsidTr="003446DC">
        <w:trPr>
          <w:gridBefore w:val="1"/>
          <w:gridAfter w:val="1"/>
          <w:wBefore w:w="629" w:type="dxa"/>
          <w:wAfter w:w="391" w:type="dxa"/>
          <w:trHeight w:val="79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ВСЕГО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4 123 773,5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4 045 654,3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4 025 004,5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077FCC" w:rsidRDefault="00296A1E" w:rsidP="00E1664E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077FCC" w:rsidRDefault="00296A1E" w:rsidP="00E1664E">
            <w:pPr>
              <w:jc w:val="center"/>
              <w:rPr>
                <w:bCs/>
                <w:sz w:val="15"/>
                <w:szCs w:val="15"/>
              </w:rPr>
            </w:pPr>
            <w:r w:rsidRPr="00077FCC">
              <w:rPr>
                <w:bCs/>
                <w:sz w:val="15"/>
                <w:szCs w:val="15"/>
              </w:rPr>
              <w:t>12 194 432,3</w:t>
            </w:r>
          </w:p>
        </w:tc>
      </w:tr>
      <w:tr w:rsidR="00077FCC" w:rsidRPr="00077FCC" w:rsidTr="004B3684">
        <w:trPr>
          <w:gridBefore w:val="1"/>
          <w:gridAfter w:val="1"/>
          <w:wBefore w:w="629" w:type="dxa"/>
          <w:wAfter w:w="391" w:type="dxa"/>
          <w:trHeight w:val="166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F9" w:rsidRPr="00077FCC" w:rsidRDefault="00235EF9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12 922 658,7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235EF9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12 110 873,6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8 615 076,7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11 581 562,1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7 925 080,2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F9" w:rsidRPr="00077FCC" w:rsidRDefault="00235EF9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9 115 044,8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F9" w:rsidRPr="00077FCC" w:rsidRDefault="00235EF9" w:rsidP="00235EF9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62 270 296,1</w:t>
            </w:r>
          </w:p>
        </w:tc>
      </w:tr>
      <w:tr w:rsidR="00077FCC" w:rsidRPr="00077FCC" w:rsidTr="004B3684">
        <w:trPr>
          <w:gridBefore w:val="1"/>
          <w:gridAfter w:val="1"/>
          <w:wBefore w:w="629" w:type="dxa"/>
          <w:wAfter w:w="391" w:type="dxa"/>
          <w:trHeight w:val="14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F9" w:rsidRPr="00077FCC" w:rsidRDefault="00235EF9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F9" w:rsidRPr="00077FCC" w:rsidRDefault="00235EF9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17 046 432,2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235EF9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16 156 527,9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12 640 081,2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11 581 562,1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7 925 080,2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F9" w:rsidRPr="00077FCC" w:rsidRDefault="00235EF9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9 115 044,8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EF9" w:rsidRPr="00077FCC" w:rsidRDefault="00235EF9" w:rsidP="00235EF9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74 464 728,4</w:t>
            </w:r>
          </w:p>
        </w:tc>
      </w:tr>
      <w:tr w:rsidR="00077FCC" w:rsidRPr="00077FCC" w:rsidTr="00235EF9">
        <w:trPr>
          <w:gridBefore w:val="1"/>
          <w:gridAfter w:val="1"/>
          <w:wBefore w:w="629" w:type="dxa"/>
          <w:wAfter w:w="391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077FCC" w:rsidRDefault="00296A1E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19 043 206,4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235EF9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11 831 037,0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12 107 058,2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12 586 140,5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13 089 586,1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13 613 169,5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077FCC" w:rsidRDefault="00296A1E" w:rsidP="00235EF9">
            <w:pPr>
              <w:jc w:val="center"/>
              <w:rPr>
                <w:bCs/>
                <w:sz w:val="15"/>
                <w:szCs w:val="15"/>
              </w:rPr>
            </w:pPr>
            <w:r w:rsidRPr="00077FCC">
              <w:rPr>
                <w:bCs/>
                <w:sz w:val="15"/>
                <w:szCs w:val="15"/>
              </w:rPr>
              <w:t>82 270 197,7</w:t>
            </w:r>
          </w:p>
        </w:tc>
      </w:tr>
      <w:tr w:rsidR="006A0118" w:rsidRPr="00077FCC" w:rsidTr="00235EF9">
        <w:trPr>
          <w:gridBefore w:val="1"/>
          <w:wBefore w:w="629" w:type="dxa"/>
          <w:trHeight w:val="16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18" w:rsidRPr="00077FCC" w:rsidRDefault="006A0118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18" w:rsidRPr="00077FCC" w:rsidRDefault="006A0118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18" w:rsidRPr="00077FCC" w:rsidRDefault="006A0118" w:rsidP="002A27D6">
            <w:pPr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118" w:rsidRPr="00077FCC" w:rsidRDefault="006A0118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36 089 6</w:t>
            </w:r>
            <w:r w:rsidR="00264204" w:rsidRPr="00077FCC">
              <w:rPr>
                <w:sz w:val="15"/>
                <w:szCs w:val="15"/>
              </w:rPr>
              <w:t>3</w:t>
            </w:r>
            <w:r w:rsidRPr="00077FCC">
              <w:rPr>
                <w:sz w:val="15"/>
                <w:szCs w:val="15"/>
              </w:rPr>
              <w:t>8,6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118" w:rsidRPr="00077FCC" w:rsidRDefault="00235EF9" w:rsidP="00235EF9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27 987 564,9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118" w:rsidRPr="00077FCC" w:rsidRDefault="006A0118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24 747 139,4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118" w:rsidRPr="00077FCC" w:rsidRDefault="006A0118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24 167 702,6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118" w:rsidRPr="00077FCC" w:rsidRDefault="006A0118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21 014 666,3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118" w:rsidRPr="00077FCC" w:rsidRDefault="006A0118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22 728 214,3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118" w:rsidRPr="00077FCC" w:rsidRDefault="00235EF9" w:rsidP="00235EF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156 734 926,1</w:t>
            </w: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6A0118" w:rsidRPr="00077FCC" w:rsidRDefault="006A0118" w:rsidP="002A27D6">
            <w:pPr>
              <w:rPr>
                <w:sz w:val="16"/>
                <w:szCs w:val="16"/>
              </w:rPr>
            </w:pPr>
            <w:r w:rsidRPr="00077FCC">
              <w:rPr>
                <w:sz w:val="16"/>
                <w:szCs w:val="16"/>
              </w:rPr>
              <w:t>».</w:t>
            </w:r>
          </w:p>
        </w:tc>
      </w:tr>
    </w:tbl>
    <w:p w:rsidR="00A50A47" w:rsidRPr="00077FCC" w:rsidRDefault="00A50A47" w:rsidP="007D0D78">
      <w:pPr>
        <w:pStyle w:val="a8"/>
        <w:tabs>
          <w:tab w:val="left" w:pos="-142"/>
        </w:tabs>
        <w:spacing w:line="264" w:lineRule="auto"/>
        <w:ind w:left="0"/>
        <w:outlineLvl w:val="0"/>
        <w:rPr>
          <w:sz w:val="10"/>
          <w:szCs w:val="10"/>
        </w:rPr>
      </w:pPr>
    </w:p>
    <w:p w:rsidR="002A27D6" w:rsidRPr="00077FCC" w:rsidRDefault="007D0D78" w:rsidP="007D0D78">
      <w:pPr>
        <w:pStyle w:val="a8"/>
        <w:tabs>
          <w:tab w:val="left" w:pos="-142"/>
        </w:tabs>
        <w:spacing w:line="264" w:lineRule="auto"/>
        <w:ind w:left="0"/>
        <w:outlineLvl w:val="0"/>
      </w:pPr>
      <w:r w:rsidRPr="00077FCC">
        <w:t>1</w:t>
      </w:r>
      <w:r w:rsidR="00D05FBD" w:rsidRPr="00077FCC">
        <w:t>.</w:t>
      </w:r>
      <w:r w:rsidRPr="00077FCC">
        <w:t>4</w:t>
      </w:r>
      <w:r w:rsidR="00D05FBD" w:rsidRPr="00077FCC">
        <w:t xml:space="preserve">. </w:t>
      </w:r>
      <w:r w:rsidR="002A27D6" w:rsidRPr="00077FCC">
        <w:t xml:space="preserve">Пункты 21 и 21.1 подраздела </w:t>
      </w:r>
      <w:r w:rsidR="00E1664E" w:rsidRPr="00077FCC">
        <w:t>7</w:t>
      </w:r>
      <w:r w:rsidR="002A27D6" w:rsidRPr="00077FCC">
        <w:t xml:space="preserve">.2 раздела </w:t>
      </w:r>
      <w:r w:rsidR="00E1664E" w:rsidRPr="00077FCC">
        <w:t>7</w:t>
      </w:r>
      <w:r w:rsidR="002A27D6" w:rsidRPr="00077FCC">
        <w:t xml:space="preserve"> приложения к постановлению изложить в следующей редакции:</w:t>
      </w:r>
    </w:p>
    <w:p w:rsidR="00CC4F93" w:rsidRPr="00077FCC" w:rsidRDefault="00CC4F93" w:rsidP="007D0D78">
      <w:pPr>
        <w:pStyle w:val="a8"/>
        <w:tabs>
          <w:tab w:val="left" w:pos="-142"/>
        </w:tabs>
        <w:spacing w:line="264" w:lineRule="auto"/>
        <w:ind w:left="0"/>
        <w:outlineLvl w:val="0"/>
        <w:rPr>
          <w:sz w:val="10"/>
          <w:szCs w:val="1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68"/>
        <w:gridCol w:w="1134"/>
        <w:gridCol w:w="1843"/>
        <w:gridCol w:w="992"/>
        <w:gridCol w:w="960"/>
        <w:gridCol w:w="862"/>
        <w:gridCol w:w="862"/>
        <w:gridCol w:w="861"/>
        <w:gridCol w:w="862"/>
        <w:gridCol w:w="1005"/>
        <w:gridCol w:w="400"/>
      </w:tblGrid>
      <w:tr w:rsidR="00077FCC" w:rsidRPr="00077FCC" w:rsidTr="006B2344">
        <w:trPr>
          <w:trHeight w:val="191"/>
        </w:trPr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2344" w:rsidRPr="00077FCC" w:rsidRDefault="006B2344" w:rsidP="00E72C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077FCC">
              <w:rPr>
                <w:sz w:val="16"/>
                <w:szCs w:val="16"/>
                <w:lang w:eastAsia="en-US"/>
              </w:rPr>
              <w:t>«</w:t>
            </w: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FFFFFF"/>
            <w:hideMark/>
          </w:tcPr>
          <w:p w:rsidR="006B2344" w:rsidRPr="00077FCC" w:rsidRDefault="006B2344" w:rsidP="00E72C53">
            <w:pPr>
              <w:spacing w:line="276" w:lineRule="auto"/>
              <w:rPr>
                <w:sz w:val="17"/>
                <w:szCs w:val="17"/>
                <w:lang w:eastAsia="en-US"/>
              </w:rPr>
            </w:pPr>
            <w:r w:rsidRPr="00077FCC">
              <w:rPr>
                <w:sz w:val="17"/>
                <w:szCs w:val="17"/>
              </w:rPr>
              <w:t>21</w:t>
            </w:r>
          </w:p>
        </w:tc>
        <w:tc>
          <w:tcPr>
            <w:tcW w:w="1134" w:type="dxa"/>
            <w:vMerge w:val="restart"/>
            <w:shd w:val="clear" w:color="auto" w:fill="FFFFFF"/>
            <w:noWrap/>
            <w:hideMark/>
          </w:tcPr>
          <w:p w:rsidR="006B2344" w:rsidRPr="00077FCC" w:rsidRDefault="006B2344" w:rsidP="00E758D5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077FCC">
              <w:rPr>
                <w:sz w:val="15"/>
                <w:szCs w:val="15"/>
                <w:lang w:eastAsia="en-US"/>
              </w:rPr>
              <w:t>Комитет по строительству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2344" w:rsidRPr="00077FCC" w:rsidRDefault="006B2344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077FCC">
              <w:rPr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2" w:type="dxa"/>
            <w:shd w:val="clear" w:color="auto" w:fill="auto"/>
            <w:noWrap/>
          </w:tcPr>
          <w:p w:rsidR="006B2344" w:rsidRPr="00077FCC" w:rsidRDefault="00264204" w:rsidP="006B2344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12 922 65</w:t>
            </w:r>
            <w:r w:rsidR="006B2344" w:rsidRPr="00077FCC">
              <w:rPr>
                <w:spacing w:val="-18"/>
                <w:sz w:val="15"/>
                <w:szCs w:val="15"/>
              </w:rPr>
              <w:t>8,7</w:t>
            </w:r>
          </w:p>
        </w:tc>
        <w:tc>
          <w:tcPr>
            <w:tcW w:w="960" w:type="dxa"/>
            <w:shd w:val="clear" w:color="auto" w:fill="auto"/>
            <w:noWrap/>
          </w:tcPr>
          <w:p w:rsidR="006B2344" w:rsidRPr="00077FCC" w:rsidRDefault="00714246" w:rsidP="006B2344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9 325 197,7</w:t>
            </w:r>
          </w:p>
        </w:tc>
        <w:tc>
          <w:tcPr>
            <w:tcW w:w="862" w:type="dxa"/>
            <w:shd w:val="clear" w:color="auto" w:fill="auto"/>
            <w:noWrap/>
          </w:tcPr>
          <w:p w:rsidR="006B2344" w:rsidRPr="00077FCC" w:rsidRDefault="006B2344" w:rsidP="006B2344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5 490 899,7</w:t>
            </w:r>
          </w:p>
        </w:tc>
        <w:tc>
          <w:tcPr>
            <w:tcW w:w="862" w:type="dxa"/>
            <w:shd w:val="clear" w:color="auto" w:fill="auto"/>
            <w:noWrap/>
          </w:tcPr>
          <w:p w:rsidR="006B2344" w:rsidRPr="00077FCC" w:rsidRDefault="006B2344" w:rsidP="00D74843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7 466 457,6</w:t>
            </w:r>
          </w:p>
        </w:tc>
        <w:tc>
          <w:tcPr>
            <w:tcW w:w="861" w:type="dxa"/>
            <w:shd w:val="clear" w:color="auto" w:fill="auto"/>
            <w:noWrap/>
          </w:tcPr>
          <w:p w:rsidR="006B2344" w:rsidRPr="00077FCC" w:rsidRDefault="006B2344" w:rsidP="00D74843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6 649 115,9</w:t>
            </w:r>
          </w:p>
        </w:tc>
        <w:tc>
          <w:tcPr>
            <w:tcW w:w="862" w:type="dxa"/>
            <w:shd w:val="clear" w:color="auto" w:fill="auto"/>
            <w:noWrap/>
          </w:tcPr>
          <w:p w:rsidR="006B2344" w:rsidRPr="00077FCC" w:rsidRDefault="006B2344" w:rsidP="00D74843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7 839 080,5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FFFFFF"/>
            <w:noWrap/>
          </w:tcPr>
          <w:p w:rsidR="006B2344" w:rsidRPr="00077FCC" w:rsidRDefault="00714246" w:rsidP="006B2344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49 693 410,1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B2344" w:rsidRPr="00077FCC" w:rsidRDefault="006B2344" w:rsidP="00E72C53">
            <w:pPr>
              <w:spacing w:line="276" w:lineRule="auto"/>
              <w:ind w:right="-57"/>
              <w:rPr>
                <w:sz w:val="16"/>
                <w:szCs w:val="16"/>
                <w:lang w:eastAsia="en-US"/>
              </w:rPr>
            </w:pPr>
            <w:r w:rsidRPr="00077FCC">
              <w:rPr>
                <w:bCs/>
                <w:sz w:val="16"/>
                <w:szCs w:val="16"/>
                <w:lang w:eastAsia="en-US"/>
              </w:rPr>
              <w:t>».</w:t>
            </w:r>
          </w:p>
        </w:tc>
      </w:tr>
      <w:tr w:rsidR="00077FCC" w:rsidRPr="00077FCC" w:rsidTr="006B2344">
        <w:trPr>
          <w:trHeight w:val="74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2344" w:rsidRPr="00077FCC" w:rsidRDefault="006B2344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hideMark/>
          </w:tcPr>
          <w:p w:rsidR="006B2344" w:rsidRPr="00077FCC" w:rsidRDefault="006B2344" w:rsidP="00E72C53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:rsidR="006B2344" w:rsidRPr="00077FCC" w:rsidRDefault="006B2344" w:rsidP="00E758D5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:rsidR="006B2344" w:rsidRPr="00077FCC" w:rsidRDefault="006B2344" w:rsidP="00E72C53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077FCC">
              <w:rPr>
                <w:bCs/>
                <w:sz w:val="15"/>
                <w:szCs w:val="15"/>
                <w:lang w:eastAsia="en-US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</w:tcPr>
          <w:p w:rsidR="006B2344" w:rsidRPr="00077FCC" w:rsidRDefault="00264204" w:rsidP="006B2344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12 922 65</w:t>
            </w:r>
            <w:r w:rsidR="006B2344" w:rsidRPr="00077FCC">
              <w:rPr>
                <w:spacing w:val="-18"/>
                <w:sz w:val="15"/>
                <w:szCs w:val="15"/>
              </w:rPr>
              <w:t>8,7</w:t>
            </w:r>
          </w:p>
        </w:tc>
        <w:tc>
          <w:tcPr>
            <w:tcW w:w="960" w:type="dxa"/>
            <w:shd w:val="clear" w:color="auto" w:fill="auto"/>
            <w:noWrap/>
          </w:tcPr>
          <w:p w:rsidR="006B2344" w:rsidRPr="00077FCC" w:rsidRDefault="00714246" w:rsidP="006B2344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9 325 197,7</w:t>
            </w:r>
          </w:p>
        </w:tc>
        <w:tc>
          <w:tcPr>
            <w:tcW w:w="862" w:type="dxa"/>
            <w:shd w:val="clear" w:color="auto" w:fill="auto"/>
            <w:noWrap/>
          </w:tcPr>
          <w:p w:rsidR="006B2344" w:rsidRPr="00077FCC" w:rsidRDefault="006B2344" w:rsidP="006B2344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5 490 899,7</w:t>
            </w:r>
          </w:p>
        </w:tc>
        <w:tc>
          <w:tcPr>
            <w:tcW w:w="862" w:type="dxa"/>
            <w:shd w:val="clear" w:color="auto" w:fill="auto"/>
            <w:noWrap/>
          </w:tcPr>
          <w:p w:rsidR="006B2344" w:rsidRPr="00077FCC" w:rsidRDefault="006B2344" w:rsidP="00D74843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7 466 457,6</w:t>
            </w:r>
          </w:p>
        </w:tc>
        <w:tc>
          <w:tcPr>
            <w:tcW w:w="861" w:type="dxa"/>
            <w:shd w:val="clear" w:color="auto" w:fill="auto"/>
            <w:noWrap/>
          </w:tcPr>
          <w:p w:rsidR="006B2344" w:rsidRPr="00077FCC" w:rsidRDefault="006B2344" w:rsidP="00D74843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6 649 115,9</w:t>
            </w:r>
          </w:p>
        </w:tc>
        <w:tc>
          <w:tcPr>
            <w:tcW w:w="862" w:type="dxa"/>
            <w:shd w:val="clear" w:color="auto" w:fill="auto"/>
            <w:noWrap/>
          </w:tcPr>
          <w:p w:rsidR="006B2344" w:rsidRPr="00077FCC" w:rsidRDefault="006B2344" w:rsidP="00D74843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7 839 080,5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FFFFFF"/>
            <w:noWrap/>
          </w:tcPr>
          <w:p w:rsidR="006B2344" w:rsidRPr="00077FCC" w:rsidRDefault="00714246" w:rsidP="006B2344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49 693 410,1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B2344" w:rsidRPr="00077FCC" w:rsidRDefault="006B2344">
            <w:pPr>
              <w:rPr>
                <w:sz w:val="15"/>
                <w:szCs w:val="15"/>
                <w:lang w:eastAsia="en-US"/>
              </w:rPr>
            </w:pPr>
          </w:p>
        </w:tc>
      </w:tr>
      <w:tr w:rsidR="00077FCC" w:rsidRPr="00077FCC" w:rsidTr="006B2344">
        <w:trPr>
          <w:trHeight w:val="134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2344" w:rsidRPr="00077FCC" w:rsidRDefault="006B2344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FFFFFF"/>
            <w:hideMark/>
          </w:tcPr>
          <w:p w:rsidR="006B2344" w:rsidRPr="00077FCC" w:rsidRDefault="006B2344" w:rsidP="00E72C53">
            <w:pPr>
              <w:spacing w:line="276" w:lineRule="auto"/>
              <w:rPr>
                <w:sz w:val="17"/>
                <w:szCs w:val="17"/>
                <w:lang w:eastAsia="en-US"/>
              </w:rPr>
            </w:pPr>
            <w:r w:rsidRPr="00077FCC">
              <w:rPr>
                <w:sz w:val="17"/>
                <w:szCs w:val="17"/>
                <w:lang w:eastAsia="en-US"/>
              </w:rPr>
              <w:t>21.1</w:t>
            </w:r>
          </w:p>
        </w:tc>
        <w:tc>
          <w:tcPr>
            <w:tcW w:w="1134" w:type="dxa"/>
            <w:vMerge w:val="restart"/>
            <w:shd w:val="clear" w:color="auto" w:fill="FFFFFF"/>
            <w:noWrap/>
            <w:hideMark/>
          </w:tcPr>
          <w:p w:rsidR="006B2344" w:rsidRPr="00077FCC" w:rsidRDefault="006B2344" w:rsidP="00E758D5">
            <w:pPr>
              <w:spacing w:line="276" w:lineRule="auto"/>
              <w:ind w:left="-57" w:right="-57"/>
              <w:rPr>
                <w:sz w:val="14"/>
                <w:szCs w:val="14"/>
                <w:lang w:eastAsia="en-US"/>
              </w:rPr>
            </w:pPr>
            <w:r w:rsidRPr="00077FCC">
              <w:rPr>
                <w:sz w:val="14"/>
                <w:szCs w:val="14"/>
                <w:lang w:eastAsia="en-US"/>
              </w:rPr>
              <w:t>Подпрограмма 5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2344" w:rsidRPr="00077FCC" w:rsidRDefault="006B2344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077FCC">
              <w:rPr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2" w:type="dxa"/>
            <w:shd w:val="clear" w:color="auto" w:fill="auto"/>
            <w:noWrap/>
          </w:tcPr>
          <w:p w:rsidR="006B2344" w:rsidRPr="00077FCC" w:rsidRDefault="00264204" w:rsidP="006B2344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12 922 65</w:t>
            </w:r>
            <w:r w:rsidR="006B2344" w:rsidRPr="00077FCC">
              <w:rPr>
                <w:spacing w:val="-18"/>
                <w:sz w:val="15"/>
                <w:szCs w:val="15"/>
              </w:rPr>
              <w:t>8,7</w:t>
            </w:r>
          </w:p>
        </w:tc>
        <w:tc>
          <w:tcPr>
            <w:tcW w:w="960" w:type="dxa"/>
            <w:shd w:val="clear" w:color="auto" w:fill="auto"/>
            <w:noWrap/>
          </w:tcPr>
          <w:p w:rsidR="006B2344" w:rsidRPr="00077FCC" w:rsidRDefault="00714246" w:rsidP="006B2344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9 325 197,7</w:t>
            </w:r>
          </w:p>
        </w:tc>
        <w:tc>
          <w:tcPr>
            <w:tcW w:w="862" w:type="dxa"/>
            <w:shd w:val="clear" w:color="auto" w:fill="auto"/>
            <w:noWrap/>
          </w:tcPr>
          <w:p w:rsidR="006B2344" w:rsidRPr="00077FCC" w:rsidRDefault="006B2344" w:rsidP="006B2344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5 490 899,7</w:t>
            </w:r>
          </w:p>
        </w:tc>
        <w:tc>
          <w:tcPr>
            <w:tcW w:w="862" w:type="dxa"/>
            <w:shd w:val="clear" w:color="auto" w:fill="auto"/>
            <w:noWrap/>
          </w:tcPr>
          <w:p w:rsidR="006B2344" w:rsidRPr="00077FCC" w:rsidRDefault="006B2344" w:rsidP="00D74843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7 466 457,6</w:t>
            </w:r>
          </w:p>
        </w:tc>
        <w:tc>
          <w:tcPr>
            <w:tcW w:w="861" w:type="dxa"/>
            <w:shd w:val="clear" w:color="auto" w:fill="auto"/>
            <w:noWrap/>
          </w:tcPr>
          <w:p w:rsidR="006B2344" w:rsidRPr="00077FCC" w:rsidRDefault="006B2344" w:rsidP="00D74843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6 649 115,9</w:t>
            </w:r>
          </w:p>
        </w:tc>
        <w:tc>
          <w:tcPr>
            <w:tcW w:w="862" w:type="dxa"/>
            <w:shd w:val="clear" w:color="auto" w:fill="auto"/>
            <w:noWrap/>
          </w:tcPr>
          <w:p w:rsidR="006B2344" w:rsidRPr="00077FCC" w:rsidRDefault="006B2344" w:rsidP="00D74843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7 839 080,5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FFFFFF"/>
            <w:noWrap/>
          </w:tcPr>
          <w:p w:rsidR="006B2344" w:rsidRPr="00077FCC" w:rsidRDefault="00714246" w:rsidP="006B2344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49 693 410,1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B2344" w:rsidRPr="00077FCC" w:rsidRDefault="006B2344">
            <w:pPr>
              <w:rPr>
                <w:sz w:val="15"/>
                <w:szCs w:val="15"/>
                <w:lang w:eastAsia="en-US"/>
              </w:rPr>
            </w:pPr>
          </w:p>
        </w:tc>
      </w:tr>
      <w:tr w:rsidR="00077FCC" w:rsidRPr="00077FCC" w:rsidTr="006B2344">
        <w:trPr>
          <w:trHeight w:val="124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2344" w:rsidRPr="00077FCC" w:rsidRDefault="006B2344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6B2344" w:rsidRPr="00077FCC" w:rsidRDefault="006B2344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B2344" w:rsidRPr="00077FCC" w:rsidRDefault="006B2344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:rsidR="006B2344" w:rsidRPr="00077FCC" w:rsidRDefault="006B2344" w:rsidP="00E72C53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077FCC">
              <w:rPr>
                <w:bCs/>
                <w:sz w:val="15"/>
                <w:szCs w:val="15"/>
                <w:lang w:eastAsia="en-US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</w:tcPr>
          <w:p w:rsidR="006B2344" w:rsidRPr="00077FCC" w:rsidRDefault="00264204" w:rsidP="006B2344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12 922 65</w:t>
            </w:r>
            <w:r w:rsidR="006B2344" w:rsidRPr="00077FCC">
              <w:rPr>
                <w:spacing w:val="-18"/>
                <w:sz w:val="15"/>
                <w:szCs w:val="15"/>
              </w:rPr>
              <w:t>8,7</w:t>
            </w:r>
          </w:p>
        </w:tc>
        <w:tc>
          <w:tcPr>
            <w:tcW w:w="960" w:type="dxa"/>
            <w:shd w:val="clear" w:color="auto" w:fill="auto"/>
            <w:noWrap/>
          </w:tcPr>
          <w:p w:rsidR="006B2344" w:rsidRPr="00077FCC" w:rsidRDefault="00714246" w:rsidP="006B2344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9 325 197,7</w:t>
            </w:r>
          </w:p>
        </w:tc>
        <w:tc>
          <w:tcPr>
            <w:tcW w:w="862" w:type="dxa"/>
            <w:shd w:val="clear" w:color="auto" w:fill="auto"/>
            <w:noWrap/>
          </w:tcPr>
          <w:p w:rsidR="006B2344" w:rsidRPr="00077FCC" w:rsidRDefault="006B2344" w:rsidP="006B2344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5 490 899,7</w:t>
            </w:r>
          </w:p>
        </w:tc>
        <w:tc>
          <w:tcPr>
            <w:tcW w:w="862" w:type="dxa"/>
            <w:shd w:val="clear" w:color="auto" w:fill="auto"/>
            <w:noWrap/>
          </w:tcPr>
          <w:p w:rsidR="006B2344" w:rsidRPr="00077FCC" w:rsidRDefault="006B2344" w:rsidP="00D74843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7 466 457,6</w:t>
            </w:r>
          </w:p>
        </w:tc>
        <w:tc>
          <w:tcPr>
            <w:tcW w:w="861" w:type="dxa"/>
            <w:shd w:val="clear" w:color="auto" w:fill="auto"/>
            <w:noWrap/>
          </w:tcPr>
          <w:p w:rsidR="006B2344" w:rsidRPr="00077FCC" w:rsidRDefault="006B2344" w:rsidP="00D74843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6 649 115,9</w:t>
            </w:r>
          </w:p>
        </w:tc>
        <w:tc>
          <w:tcPr>
            <w:tcW w:w="862" w:type="dxa"/>
            <w:shd w:val="clear" w:color="auto" w:fill="auto"/>
            <w:noWrap/>
          </w:tcPr>
          <w:p w:rsidR="006B2344" w:rsidRPr="00077FCC" w:rsidRDefault="006B2344" w:rsidP="00D74843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77FCC">
              <w:rPr>
                <w:bCs/>
                <w:spacing w:val="-18"/>
                <w:sz w:val="15"/>
                <w:szCs w:val="15"/>
              </w:rPr>
              <w:t>7 839 080,5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FFFFFF"/>
            <w:noWrap/>
          </w:tcPr>
          <w:p w:rsidR="006B2344" w:rsidRPr="00077FCC" w:rsidRDefault="00714246" w:rsidP="006B2344">
            <w:pPr>
              <w:jc w:val="center"/>
              <w:rPr>
                <w:spacing w:val="-18"/>
                <w:sz w:val="15"/>
                <w:szCs w:val="15"/>
              </w:rPr>
            </w:pPr>
            <w:r w:rsidRPr="00077FCC">
              <w:rPr>
                <w:spacing w:val="-18"/>
                <w:sz w:val="15"/>
                <w:szCs w:val="15"/>
              </w:rPr>
              <w:t>49 693 410,1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B2344" w:rsidRPr="00077FCC" w:rsidRDefault="006B2344">
            <w:pPr>
              <w:rPr>
                <w:sz w:val="15"/>
                <w:szCs w:val="15"/>
                <w:lang w:eastAsia="en-US"/>
              </w:rPr>
            </w:pPr>
          </w:p>
        </w:tc>
      </w:tr>
    </w:tbl>
    <w:p w:rsidR="007D0D78" w:rsidRPr="00077FCC" w:rsidRDefault="007D0D78" w:rsidP="007D0D78">
      <w:pPr>
        <w:pStyle w:val="a8"/>
        <w:tabs>
          <w:tab w:val="left" w:pos="-142"/>
        </w:tabs>
        <w:spacing w:line="264" w:lineRule="auto"/>
        <w:ind w:left="0"/>
        <w:outlineLvl w:val="0"/>
        <w:rPr>
          <w:sz w:val="10"/>
          <w:szCs w:val="10"/>
        </w:rPr>
      </w:pPr>
    </w:p>
    <w:p w:rsidR="002A27D6" w:rsidRPr="00077FCC" w:rsidRDefault="007D0D78" w:rsidP="007D0D78">
      <w:pPr>
        <w:pStyle w:val="a8"/>
        <w:tabs>
          <w:tab w:val="left" w:pos="-142"/>
        </w:tabs>
        <w:spacing w:line="264" w:lineRule="auto"/>
        <w:ind w:left="0"/>
        <w:outlineLvl w:val="0"/>
      </w:pPr>
      <w:r w:rsidRPr="00077FCC">
        <w:lastRenderedPageBreak/>
        <w:t>1</w:t>
      </w:r>
      <w:r w:rsidR="009C4AD5" w:rsidRPr="00077FCC">
        <w:t>.</w:t>
      </w:r>
      <w:r w:rsidRPr="00077FCC">
        <w:t>5</w:t>
      </w:r>
      <w:r w:rsidR="009C4AD5" w:rsidRPr="00077FCC">
        <w:t xml:space="preserve">. </w:t>
      </w:r>
      <w:r w:rsidR="002A27D6" w:rsidRPr="00077FCC">
        <w:t>Пункт 6 раздела 1</w:t>
      </w:r>
      <w:r w:rsidR="00E758D5" w:rsidRPr="00077FCC">
        <w:t>2</w:t>
      </w:r>
      <w:r w:rsidR="002A27D6" w:rsidRPr="00077FCC">
        <w:t xml:space="preserve"> приложения к постановлению изложить в следующей редакции:</w:t>
      </w:r>
    </w:p>
    <w:p w:rsidR="00CC4F93" w:rsidRPr="00077FCC" w:rsidRDefault="00CC4F93" w:rsidP="007D0D78">
      <w:pPr>
        <w:pStyle w:val="a8"/>
        <w:tabs>
          <w:tab w:val="left" w:pos="-142"/>
        </w:tabs>
        <w:spacing w:line="264" w:lineRule="auto"/>
        <w:ind w:left="0"/>
        <w:outlineLvl w:val="0"/>
        <w:rPr>
          <w:sz w:val="10"/>
          <w:szCs w:val="10"/>
        </w:rPr>
      </w:pPr>
    </w:p>
    <w:tbl>
      <w:tblPr>
        <w:tblW w:w="5471" w:type="pct"/>
        <w:tblInd w:w="-388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169"/>
        <w:gridCol w:w="425"/>
        <w:gridCol w:w="2696"/>
        <w:gridCol w:w="6801"/>
        <w:gridCol w:w="280"/>
      </w:tblGrid>
      <w:tr w:rsidR="00077FCC" w:rsidRPr="00077FCC" w:rsidTr="00A50A47">
        <w:trPr>
          <w:trHeight w:val="7708"/>
        </w:trPr>
        <w:tc>
          <w:tcPr>
            <w:tcW w:w="81" w:type="pct"/>
            <w:tcBorders>
              <w:right w:val="single" w:sz="4" w:space="0" w:color="auto"/>
            </w:tcBorders>
            <w:shd w:val="clear" w:color="auto" w:fill="auto"/>
          </w:tcPr>
          <w:p w:rsidR="002A27D6" w:rsidRPr="00077FCC" w:rsidRDefault="002A27D6" w:rsidP="00077FCC">
            <w:pPr>
              <w:ind w:hanging="47"/>
              <w:jc w:val="center"/>
              <w:rPr>
                <w:sz w:val="16"/>
                <w:szCs w:val="16"/>
              </w:rPr>
            </w:pPr>
            <w:r w:rsidRPr="00077FCC">
              <w:rPr>
                <w:sz w:val="16"/>
                <w:szCs w:val="16"/>
              </w:rPr>
              <w:t>«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D6" w:rsidRPr="00077FCC" w:rsidRDefault="002A27D6" w:rsidP="002A27D6">
            <w:pPr>
              <w:jc w:val="center"/>
              <w:rPr>
                <w:sz w:val="20"/>
                <w:szCs w:val="20"/>
              </w:rPr>
            </w:pPr>
            <w:r w:rsidRPr="00077FCC">
              <w:rPr>
                <w:sz w:val="20"/>
                <w:szCs w:val="20"/>
              </w:rPr>
              <w:t>6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D6" w:rsidRPr="00077FCC" w:rsidRDefault="002A27D6" w:rsidP="002A27D6">
            <w:pPr>
              <w:rPr>
                <w:sz w:val="20"/>
                <w:szCs w:val="20"/>
              </w:rPr>
            </w:pPr>
            <w:r w:rsidRPr="00077FCC">
              <w:rPr>
                <w:sz w:val="20"/>
                <w:szCs w:val="20"/>
              </w:rPr>
              <w:t>Общий объем финансирования подпрограммы 5</w:t>
            </w:r>
            <w:r w:rsidRPr="00077FCC">
              <w:rPr>
                <w:sz w:val="20"/>
                <w:szCs w:val="20"/>
              </w:rPr>
              <w:br/>
              <w:t xml:space="preserve">по источникам финансирования, </w:t>
            </w:r>
            <w:r w:rsidRPr="00077FCC">
              <w:rPr>
                <w:sz w:val="20"/>
                <w:szCs w:val="20"/>
              </w:rPr>
              <w:br/>
              <w:t>в том числе по годам реализации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подпрограммы 5 составляет </w:t>
            </w:r>
            <w:r w:rsidRPr="00077FC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41941" w:rsidRPr="00077FCC">
              <w:rPr>
                <w:rFonts w:ascii="Times New Roman" w:hAnsi="Times New Roman" w:cs="Times New Roman"/>
                <w:sz w:val="18"/>
                <w:szCs w:val="18"/>
              </w:rPr>
              <w:t>156 734 926,1</w:t>
            </w:r>
            <w:r w:rsidR="00B8043D"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тыс. руб., в том числе по годам реализации: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2022 г. -</w:t>
            </w:r>
            <w:r w:rsidR="005B6CE2"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8043D" w:rsidRPr="00077FCC">
              <w:rPr>
                <w:rFonts w:ascii="Times New Roman" w:hAnsi="Times New Roman" w:cs="Times New Roman"/>
                <w:sz w:val="18"/>
                <w:szCs w:val="18"/>
              </w:rPr>
              <w:t>36 089 6</w:t>
            </w:r>
            <w:r w:rsidR="00801B50" w:rsidRPr="00077F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8043D"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8,6 </w:t>
            </w: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тыс. руб.,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в том числе на региональные проекты  4 123 773,5 тыс. руб.;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2023 г. - </w:t>
            </w:r>
            <w:r w:rsidR="00B41941"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27 987 564,9 </w:t>
            </w: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тыс. руб.,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в том числе на региональные проекты  4 045 654,3 тыс. руб.;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2024 г. - </w:t>
            </w:r>
            <w:r w:rsidR="000B4563"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24 747 139,4 </w:t>
            </w: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тыс. руб.,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на региональные проекты  4 025 004,5 тыс. руб.;  </w:t>
            </w: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2025 г. - 24 167 702,6 тыс. руб., </w:t>
            </w:r>
            <w:r w:rsidRPr="00077FCC">
              <w:rPr>
                <w:rFonts w:ascii="Times New Roman" w:hAnsi="Times New Roman" w:cs="Times New Roman"/>
                <w:sz w:val="18"/>
                <w:szCs w:val="18"/>
              </w:rPr>
              <w:br/>
              <w:t>2026 г. - 21 014 666,3 тыс. руб.,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2027 г. - 22 728 214,3тыс. руб.,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за счет средств бюджета Санкт-Петербурга - </w:t>
            </w:r>
            <w:r w:rsidR="00A65BAF"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146 481 593,9 </w:t>
            </w: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тыс. руб., в том числе по годам реализации: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2022 г. -  </w:t>
            </w:r>
            <w:r w:rsidR="000B4563" w:rsidRPr="00077FCC">
              <w:rPr>
                <w:rFonts w:ascii="Times New Roman" w:hAnsi="Times New Roman" w:cs="Times New Roman"/>
                <w:sz w:val="18"/>
                <w:szCs w:val="18"/>
              </w:rPr>
              <w:t>33 418 6</w:t>
            </w:r>
            <w:r w:rsidR="00801B50" w:rsidRPr="00077F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B4563" w:rsidRPr="00077FCC"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 тыс. руб.;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2023 г. -  </w:t>
            </w:r>
            <w:r w:rsidR="00A65BAF"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25 364 111,3 </w:t>
            </w: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тыс. руб.;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2024 г. -  </w:t>
            </w:r>
            <w:r w:rsidR="005F2620" w:rsidRPr="00077FCC">
              <w:rPr>
                <w:rFonts w:ascii="Times New Roman" w:hAnsi="Times New Roman" w:cs="Times New Roman"/>
                <w:sz w:val="18"/>
                <w:szCs w:val="18"/>
              </w:rPr>
              <w:t>22 089 693,9</w:t>
            </w: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 xml:space="preserve"> тыс. руб.;</w:t>
            </w: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2025 г. -  23 430 451,2 тыс. руб.;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2026 г. -  20 247 924,9 тыс. руб.;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2027 г. -  21 930 803,3тыс. руб.</w:t>
            </w: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</w:t>
            </w: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</w:t>
            </w: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</w:t>
            </w: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за счет средств федерального бюджета -  6 376 495,9  тыс. руб., в том числе по годам реализации: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2022 г. -  2 087 415,5 тыс. руб.;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2023 г. -  2 015 911,7 тыс. руб.;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2024 г. -  2 024 994,4 тыс. руб.;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2025 г. -  79 502,3 тыс. руб.;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2026 г. -  82 682,4 тыс. руб.;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2027 г. -  85 989,7 тыс. руб.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за счет внебюджетных средств ГУ «Территориальный фонд обязательного медицинского страхования Санкт-Петербурга» на формирование нормированного страхового запаса всего -  3 876 836,4 тыс. руб., в том числе по годам реализации: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2022 г. - 583 613,7 тыс. руб.;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2023 г. - 607 541,9тыс. руб.;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2024 г. - 632 451,1тыс. руб.,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2025 г. - 657 749,1 тыс. руб.;</w:t>
            </w:r>
          </w:p>
          <w:p w:rsidR="00E758D5" w:rsidRPr="00077FCC" w:rsidRDefault="00E758D5" w:rsidP="00E758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7FCC">
              <w:rPr>
                <w:rFonts w:ascii="Times New Roman" w:hAnsi="Times New Roman" w:cs="Times New Roman"/>
                <w:sz w:val="18"/>
                <w:szCs w:val="18"/>
              </w:rPr>
              <w:t>2026 г. - 684 059,1 тыс. руб.;</w:t>
            </w:r>
          </w:p>
          <w:p w:rsidR="002A27D6" w:rsidRPr="00077FCC" w:rsidRDefault="00E758D5" w:rsidP="00E758D5">
            <w:pPr>
              <w:rPr>
                <w:sz w:val="20"/>
                <w:szCs w:val="20"/>
              </w:rPr>
            </w:pPr>
            <w:r w:rsidRPr="00077FCC">
              <w:rPr>
                <w:sz w:val="18"/>
                <w:szCs w:val="18"/>
              </w:rPr>
              <w:t>2027 г. - 711 421,5тыс. руб.</w:t>
            </w:r>
          </w:p>
        </w:tc>
        <w:tc>
          <w:tcPr>
            <w:tcW w:w="135" w:type="pct"/>
            <w:tcBorders>
              <w:left w:val="single" w:sz="4" w:space="0" w:color="auto"/>
            </w:tcBorders>
            <w:shd w:val="clear" w:color="auto" w:fill="auto"/>
          </w:tcPr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2A27D6" w:rsidRPr="00077FCC" w:rsidRDefault="002A27D6" w:rsidP="002A27D6"/>
          <w:p w:rsidR="00A50A47" w:rsidRPr="00077FCC" w:rsidRDefault="00A50A47" w:rsidP="002A27D6"/>
          <w:p w:rsidR="00A50A47" w:rsidRPr="00077FCC" w:rsidRDefault="00A50A47" w:rsidP="002A27D6"/>
          <w:p w:rsidR="00895E24" w:rsidRPr="00077FCC" w:rsidRDefault="00895E24" w:rsidP="002A27D6">
            <w:pPr>
              <w:rPr>
                <w:sz w:val="16"/>
                <w:szCs w:val="16"/>
              </w:rPr>
            </w:pPr>
          </w:p>
          <w:p w:rsidR="00A50A47" w:rsidRPr="00077FCC" w:rsidRDefault="00A50A47" w:rsidP="002A27D6">
            <w:pPr>
              <w:rPr>
                <w:sz w:val="16"/>
                <w:szCs w:val="16"/>
              </w:rPr>
            </w:pPr>
          </w:p>
          <w:p w:rsidR="00A50A47" w:rsidRPr="00077FCC" w:rsidRDefault="00A50A47" w:rsidP="002A27D6">
            <w:pPr>
              <w:rPr>
                <w:sz w:val="16"/>
                <w:szCs w:val="16"/>
              </w:rPr>
            </w:pPr>
          </w:p>
          <w:p w:rsidR="002A27D6" w:rsidRPr="00077FCC" w:rsidRDefault="002A27D6" w:rsidP="002A27D6">
            <w:pPr>
              <w:rPr>
                <w:sz w:val="16"/>
                <w:szCs w:val="16"/>
              </w:rPr>
            </w:pPr>
            <w:r w:rsidRPr="00077FCC">
              <w:rPr>
                <w:sz w:val="16"/>
                <w:szCs w:val="16"/>
              </w:rPr>
              <w:t>».</w:t>
            </w:r>
          </w:p>
        </w:tc>
      </w:tr>
    </w:tbl>
    <w:p w:rsidR="000E3C01" w:rsidRPr="00077FCC" w:rsidRDefault="000E3C01" w:rsidP="00A306B1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  <w:rPr>
          <w:sz w:val="6"/>
          <w:szCs w:val="6"/>
        </w:rPr>
      </w:pPr>
    </w:p>
    <w:p w:rsidR="000813E5" w:rsidRPr="00077FCC" w:rsidRDefault="007D0D78" w:rsidP="00A306B1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077FCC">
        <w:t>1</w:t>
      </w:r>
      <w:r w:rsidR="009C4AD5" w:rsidRPr="00077FCC">
        <w:t>.</w:t>
      </w:r>
      <w:r w:rsidRPr="00077FCC">
        <w:t>6</w:t>
      </w:r>
      <w:r w:rsidR="009C4AD5" w:rsidRPr="00077FCC">
        <w:t>.</w:t>
      </w:r>
      <w:r w:rsidRPr="00077FCC">
        <w:t xml:space="preserve"> </w:t>
      </w:r>
      <w:r w:rsidR="000813E5" w:rsidRPr="00077FCC">
        <w:t>Пункт</w:t>
      </w:r>
      <w:r w:rsidR="00C154F8" w:rsidRPr="00077FCC">
        <w:t>ы</w:t>
      </w:r>
      <w:r w:rsidR="00370EF0" w:rsidRPr="00077FCC">
        <w:t xml:space="preserve"> </w:t>
      </w:r>
      <w:r w:rsidR="000813E5" w:rsidRPr="00077FCC">
        <w:t>2.</w:t>
      </w:r>
      <w:r w:rsidR="00593A75" w:rsidRPr="00077FCC">
        <w:t>5</w:t>
      </w:r>
      <w:r w:rsidR="00736A23" w:rsidRPr="00077FCC">
        <w:t xml:space="preserve">-2.7 </w:t>
      </w:r>
      <w:r w:rsidR="000813E5" w:rsidRPr="00077FCC">
        <w:t>таблицы подраздела 1</w:t>
      </w:r>
      <w:r w:rsidR="00370EF0" w:rsidRPr="00077FCC">
        <w:t>2</w:t>
      </w:r>
      <w:r w:rsidR="000813E5" w:rsidRPr="00077FCC">
        <w:t>.2.1 раздела 1</w:t>
      </w:r>
      <w:r w:rsidR="00370EF0" w:rsidRPr="00077FCC">
        <w:t>2.2</w:t>
      </w:r>
      <w:r w:rsidR="000813E5" w:rsidRPr="00077FCC">
        <w:t xml:space="preserve"> приложения </w:t>
      </w:r>
      <w:r w:rsidR="00CC4F93" w:rsidRPr="00077FCC">
        <w:br/>
      </w:r>
      <w:r w:rsidR="000813E5" w:rsidRPr="00077FCC">
        <w:t>к постановлению изложить в следующей редакции:</w:t>
      </w:r>
    </w:p>
    <w:tbl>
      <w:tblPr>
        <w:tblW w:w="10687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84"/>
        <w:gridCol w:w="1560"/>
        <w:gridCol w:w="425"/>
        <w:gridCol w:w="284"/>
        <w:gridCol w:w="425"/>
        <w:gridCol w:w="425"/>
        <w:gridCol w:w="709"/>
        <w:gridCol w:w="709"/>
        <w:gridCol w:w="708"/>
        <w:gridCol w:w="851"/>
        <w:gridCol w:w="709"/>
        <w:gridCol w:w="425"/>
        <w:gridCol w:w="425"/>
        <w:gridCol w:w="425"/>
        <w:gridCol w:w="426"/>
        <w:gridCol w:w="850"/>
        <w:gridCol w:w="425"/>
        <w:gridCol w:w="284"/>
      </w:tblGrid>
      <w:tr w:rsidR="00077FCC" w:rsidRPr="00077FCC" w:rsidTr="00EC276A">
        <w:trPr>
          <w:trHeight w:val="149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D53964">
            <w:pPr>
              <w:ind w:left="-85"/>
              <w:jc w:val="right"/>
              <w:rPr>
                <w:sz w:val="16"/>
                <w:szCs w:val="16"/>
              </w:rPr>
            </w:pPr>
            <w:r w:rsidRPr="00077FCC">
              <w:rPr>
                <w:sz w:val="16"/>
                <w:szCs w:val="16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593A75">
            <w:pPr>
              <w:ind w:left="-85" w:right="-85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2.5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593A75">
            <w:pPr>
              <w:ind w:left="-85" w:right="-85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 xml:space="preserve">Строительство здания  детской городской поликлиники на 300 посещений в смену по адресу: Санкт-Петербург, г. Колпино, Московская ул., уч.2 (южнее дома 3, корпус 2, литера А, </w:t>
            </w:r>
            <w:r w:rsidRPr="00077FCC">
              <w:rPr>
                <w:sz w:val="13"/>
                <w:szCs w:val="13"/>
              </w:rPr>
              <w:br/>
              <w:t xml:space="preserve">по Московской улице) </w:t>
            </w:r>
            <w:r w:rsidRPr="00077FCC">
              <w:rPr>
                <w:sz w:val="13"/>
                <w:szCs w:val="13"/>
              </w:rPr>
              <w:br/>
              <w:t>(город Колпино, Тверская ул., за домом 60), включая разработку проектной документации стадии РД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D53964">
            <w:pPr>
              <w:ind w:left="-85" w:right="-85"/>
              <w:jc w:val="center"/>
              <w:rPr>
                <w:sz w:val="12"/>
                <w:szCs w:val="12"/>
              </w:rPr>
            </w:pPr>
            <w:proofErr w:type="gramStart"/>
            <w:r w:rsidRPr="00077FCC">
              <w:rPr>
                <w:sz w:val="12"/>
                <w:szCs w:val="12"/>
              </w:rPr>
              <w:t>Коми-</w:t>
            </w:r>
            <w:proofErr w:type="spellStart"/>
            <w:r w:rsidRPr="00077FCC">
              <w:rPr>
                <w:sz w:val="12"/>
                <w:szCs w:val="12"/>
              </w:rPr>
              <w:t>тет</w:t>
            </w:r>
            <w:proofErr w:type="spellEnd"/>
            <w:proofErr w:type="gramEnd"/>
            <w:r w:rsidRPr="00077FCC">
              <w:rPr>
                <w:sz w:val="12"/>
                <w:szCs w:val="12"/>
              </w:rPr>
              <w:t xml:space="preserve"> по строи-</w:t>
            </w:r>
            <w:proofErr w:type="spellStart"/>
            <w:r w:rsidRPr="00077FCC">
              <w:rPr>
                <w:sz w:val="12"/>
                <w:szCs w:val="12"/>
              </w:rPr>
              <w:t>тельс</w:t>
            </w:r>
            <w:proofErr w:type="spellEnd"/>
            <w:r w:rsidRPr="00077FCC">
              <w:rPr>
                <w:sz w:val="12"/>
                <w:szCs w:val="12"/>
              </w:rPr>
              <w:t>-</w:t>
            </w:r>
            <w:proofErr w:type="spellStart"/>
            <w:r w:rsidRPr="00077FCC">
              <w:rPr>
                <w:sz w:val="12"/>
                <w:szCs w:val="12"/>
              </w:rPr>
              <w:t>тву</w:t>
            </w:r>
            <w:proofErr w:type="spellEnd"/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D53964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300 посещений в смену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6931C1">
            <w:pPr>
              <w:ind w:left="-85" w:right="-85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F150BF">
            <w:pPr>
              <w:ind w:left="-85" w:right="-85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2018-2022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736A23">
            <w:pPr>
              <w:ind w:left="-85" w:right="-85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627 938,7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736A23">
            <w:pPr>
              <w:ind w:left="-85" w:right="-85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341,0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D53964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3731F1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56 647,6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C65DD2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C65DD2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E253E4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E253E4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E253E4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3731F1">
            <w:pPr>
              <w:jc w:val="center"/>
              <w:rPr>
                <w:spacing w:val="-18"/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56 647,6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D53964">
            <w:pPr>
              <w:ind w:left="-85" w:right="-85"/>
              <w:jc w:val="center"/>
              <w:rPr>
                <w:sz w:val="10"/>
                <w:szCs w:val="10"/>
              </w:rPr>
            </w:pPr>
            <w:proofErr w:type="spellStart"/>
            <w:proofErr w:type="gramStart"/>
            <w:r w:rsidRPr="00077FCC">
              <w:rPr>
                <w:sz w:val="13"/>
                <w:szCs w:val="13"/>
              </w:rPr>
              <w:t>Целе</w:t>
            </w:r>
            <w:proofErr w:type="spellEnd"/>
            <w:r w:rsidRPr="00077FCC">
              <w:rPr>
                <w:sz w:val="13"/>
                <w:szCs w:val="13"/>
              </w:rPr>
              <w:t>-вой</w:t>
            </w:r>
            <w:proofErr w:type="gramEnd"/>
            <w:r w:rsidRPr="00077FCC">
              <w:rPr>
                <w:sz w:val="13"/>
                <w:szCs w:val="13"/>
              </w:rPr>
              <w:t xml:space="preserve"> показатель 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736A23" w:rsidRPr="00077FCC" w:rsidRDefault="00736A23" w:rsidP="00D53964">
            <w:pPr>
              <w:ind w:left="-57"/>
              <w:rPr>
                <w:sz w:val="16"/>
              </w:rPr>
            </w:pPr>
          </w:p>
          <w:p w:rsidR="00736A23" w:rsidRPr="00077FCC" w:rsidRDefault="00736A23" w:rsidP="00D53964">
            <w:pPr>
              <w:ind w:left="-57"/>
              <w:rPr>
                <w:sz w:val="16"/>
              </w:rPr>
            </w:pPr>
          </w:p>
          <w:p w:rsidR="00736A23" w:rsidRPr="00077FCC" w:rsidRDefault="00736A23" w:rsidP="00D53964">
            <w:pPr>
              <w:ind w:left="-57"/>
              <w:rPr>
                <w:sz w:val="16"/>
                <w:szCs w:val="16"/>
              </w:rPr>
            </w:pPr>
            <w:r w:rsidRPr="00077FCC">
              <w:rPr>
                <w:sz w:val="16"/>
                <w:szCs w:val="16"/>
              </w:rPr>
              <w:t>»</w:t>
            </w:r>
            <w:r w:rsidR="00077FCC" w:rsidRPr="00077FCC">
              <w:rPr>
                <w:sz w:val="16"/>
                <w:szCs w:val="16"/>
              </w:rPr>
              <w:t>.</w:t>
            </w:r>
          </w:p>
        </w:tc>
      </w:tr>
      <w:tr w:rsidR="00077FCC" w:rsidRPr="00077FCC" w:rsidTr="00EC276A">
        <w:trPr>
          <w:trHeight w:val="565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D53964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D5396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D53964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D5396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D5396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6931C1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F150BF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370EF0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27717A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D5396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3731F1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3731F1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3731F1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3731F1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3731F1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3731F1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0176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D53964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736A23" w:rsidRPr="00077FCC" w:rsidRDefault="00736A23" w:rsidP="00D53964">
            <w:pPr>
              <w:ind w:left="-57"/>
              <w:rPr>
                <w:sz w:val="16"/>
              </w:rPr>
            </w:pPr>
          </w:p>
        </w:tc>
      </w:tr>
      <w:tr w:rsidR="00077FCC" w:rsidRPr="00077FCC" w:rsidTr="00EC276A">
        <w:trPr>
          <w:trHeight w:val="1227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D53964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D5396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D53964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D5396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D5396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6931C1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F150BF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370EF0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D53964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D5396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3731F1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3731F1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3731F1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3731F1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3731F1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3731F1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0176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D53964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736A23" w:rsidRPr="00077FCC" w:rsidRDefault="00736A23" w:rsidP="00D53964">
            <w:pPr>
              <w:ind w:left="-57"/>
              <w:rPr>
                <w:sz w:val="16"/>
              </w:rPr>
            </w:pPr>
          </w:p>
        </w:tc>
      </w:tr>
      <w:tr w:rsidR="00077FCC" w:rsidRPr="00077FCC" w:rsidTr="00EC276A">
        <w:trPr>
          <w:trHeight w:val="187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D53964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593A75">
            <w:pPr>
              <w:ind w:left="-85" w:right="-85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2.6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A23" w:rsidRPr="00077FCC" w:rsidRDefault="00736A23" w:rsidP="00A50A47">
            <w:pPr>
              <w:ind w:left="-108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Строительство здания поликлиники для взрослых на 600 посещений в смену по адресу: Санкт-Петербург, Туристская ул., участок 17 (юго-западнее пересечения с ул. Оптиков (СПЧ, кв.59А, корп. 33), включая корректировку проектной документации стадии РД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736A23">
            <w:pPr>
              <w:ind w:left="-85" w:right="-85"/>
              <w:jc w:val="center"/>
              <w:rPr>
                <w:sz w:val="12"/>
                <w:szCs w:val="12"/>
              </w:rPr>
            </w:pPr>
            <w:proofErr w:type="gramStart"/>
            <w:r w:rsidRPr="00077FCC">
              <w:rPr>
                <w:sz w:val="12"/>
                <w:szCs w:val="12"/>
              </w:rPr>
              <w:t>Коми-</w:t>
            </w:r>
            <w:proofErr w:type="spellStart"/>
            <w:r w:rsidRPr="00077FCC">
              <w:rPr>
                <w:sz w:val="12"/>
                <w:szCs w:val="12"/>
              </w:rPr>
              <w:t>тет</w:t>
            </w:r>
            <w:proofErr w:type="spellEnd"/>
            <w:proofErr w:type="gramEnd"/>
            <w:r w:rsidRPr="00077FCC">
              <w:rPr>
                <w:sz w:val="12"/>
                <w:szCs w:val="12"/>
              </w:rPr>
              <w:t xml:space="preserve"> по строи-</w:t>
            </w:r>
            <w:proofErr w:type="spellStart"/>
            <w:r w:rsidRPr="00077FCC">
              <w:rPr>
                <w:sz w:val="12"/>
                <w:szCs w:val="12"/>
              </w:rPr>
              <w:t>тельс</w:t>
            </w:r>
            <w:proofErr w:type="spellEnd"/>
            <w:r w:rsidRPr="00077FCC">
              <w:rPr>
                <w:sz w:val="12"/>
                <w:szCs w:val="12"/>
              </w:rPr>
              <w:t>-</w:t>
            </w:r>
            <w:proofErr w:type="spellStart"/>
            <w:r w:rsidRPr="00077FCC">
              <w:rPr>
                <w:sz w:val="12"/>
                <w:szCs w:val="12"/>
              </w:rPr>
              <w:t>тву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736A23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600 посещений в смену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736A23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736A23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2018-2023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736A23">
            <w:pPr>
              <w:ind w:left="-85" w:right="-85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917 146,2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736A23">
            <w:pPr>
              <w:ind w:left="-85" w:right="-85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873 873,1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736A23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EC276A" w:rsidP="00A50A47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340 522,6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EC276A" w:rsidP="00A50A47">
            <w:pPr>
              <w:jc w:val="center"/>
              <w:rPr>
                <w:spacing w:val="-18"/>
                <w:sz w:val="14"/>
                <w:szCs w:val="14"/>
              </w:rPr>
            </w:pPr>
            <w:r w:rsidRPr="00077FCC">
              <w:rPr>
                <w:spacing w:val="-18"/>
                <w:sz w:val="14"/>
                <w:szCs w:val="14"/>
              </w:rPr>
              <w:t>817 531,3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A50A47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A50A47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A50A47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A50A47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EC276A" w:rsidP="00A50A47">
            <w:pPr>
              <w:jc w:val="center"/>
              <w:rPr>
                <w:spacing w:val="-18"/>
                <w:sz w:val="14"/>
                <w:szCs w:val="14"/>
              </w:rPr>
            </w:pPr>
            <w:r w:rsidRPr="00077FCC">
              <w:rPr>
                <w:spacing w:val="-18"/>
                <w:sz w:val="14"/>
                <w:szCs w:val="14"/>
              </w:rPr>
              <w:t>1 158 053,9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D53964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736A23" w:rsidRPr="00077FCC" w:rsidRDefault="00736A23" w:rsidP="00D53964">
            <w:pPr>
              <w:ind w:left="-57"/>
              <w:rPr>
                <w:sz w:val="16"/>
              </w:rPr>
            </w:pPr>
          </w:p>
        </w:tc>
      </w:tr>
      <w:tr w:rsidR="00077FCC" w:rsidRPr="00077FCC" w:rsidTr="00EC276A">
        <w:trPr>
          <w:trHeight w:val="100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D53964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593A75">
            <w:pPr>
              <w:ind w:left="-85" w:right="-85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2.7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A23" w:rsidRPr="00077FCC" w:rsidRDefault="00736A23" w:rsidP="00A50A47">
            <w:pPr>
              <w:ind w:left="-108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Строительство здания поликлиники для взрослых</w:t>
            </w:r>
            <w:r w:rsidR="00EF1FA1" w:rsidRPr="00077FCC">
              <w:rPr>
                <w:sz w:val="13"/>
                <w:szCs w:val="13"/>
              </w:rPr>
              <w:t xml:space="preserve"> (600 посещений в смену) </w:t>
            </w:r>
            <w:r w:rsidRPr="00077FCC">
              <w:rPr>
                <w:sz w:val="13"/>
                <w:szCs w:val="13"/>
              </w:rPr>
              <w:t>по адресу: Санкт-Петербург, Союзный пр</w:t>
            </w:r>
            <w:r w:rsidR="00EF1FA1" w:rsidRPr="00077FCC">
              <w:rPr>
                <w:sz w:val="13"/>
                <w:szCs w:val="13"/>
              </w:rPr>
              <w:t>оспект</w:t>
            </w:r>
            <w:r w:rsidRPr="00077FCC">
              <w:rPr>
                <w:sz w:val="13"/>
                <w:szCs w:val="13"/>
              </w:rPr>
              <w:t>, участок 16 (северо-восточнее пересечения с ул</w:t>
            </w:r>
            <w:r w:rsidR="00EF1FA1" w:rsidRPr="00077FCC">
              <w:rPr>
                <w:sz w:val="13"/>
                <w:szCs w:val="13"/>
              </w:rPr>
              <w:t xml:space="preserve">ицей </w:t>
            </w:r>
            <w:r w:rsidRPr="00077FCC">
              <w:rPr>
                <w:sz w:val="13"/>
                <w:szCs w:val="13"/>
              </w:rPr>
              <w:t>Коллонтай)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736A23">
            <w:pPr>
              <w:ind w:left="-85" w:right="-85"/>
              <w:jc w:val="center"/>
              <w:rPr>
                <w:sz w:val="12"/>
                <w:szCs w:val="12"/>
              </w:rPr>
            </w:pPr>
            <w:proofErr w:type="gramStart"/>
            <w:r w:rsidRPr="00077FCC">
              <w:rPr>
                <w:sz w:val="12"/>
                <w:szCs w:val="12"/>
              </w:rPr>
              <w:t>Коми-</w:t>
            </w:r>
            <w:proofErr w:type="spellStart"/>
            <w:r w:rsidRPr="00077FCC">
              <w:rPr>
                <w:sz w:val="12"/>
                <w:szCs w:val="12"/>
              </w:rPr>
              <w:t>тет</w:t>
            </w:r>
            <w:proofErr w:type="spellEnd"/>
            <w:proofErr w:type="gramEnd"/>
            <w:r w:rsidRPr="00077FCC">
              <w:rPr>
                <w:sz w:val="12"/>
                <w:szCs w:val="12"/>
              </w:rPr>
              <w:t xml:space="preserve"> по строи-</w:t>
            </w:r>
            <w:proofErr w:type="spellStart"/>
            <w:r w:rsidRPr="00077FCC">
              <w:rPr>
                <w:sz w:val="12"/>
                <w:szCs w:val="12"/>
              </w:rPr>
              <w:t>тельс</w:t>
            </w:r>
            <w:proofErr w:type="spellEnd"/>
            <w:r w:rsidRPr="00077FCC">
              <w:rPr>
                <w:sz w:val="12"/>
                <w:szCs w:val="12"/>
              </w:rPr>
              <w:t>-</w:t>
            </w:r>
            <w:proofErr w:type="spellStart"/>
            <w:r w:rsidRPr="00077FCC">
              <w:rPr>
                <w:sz w:val="12"/>
                <w:szCs w:val="12"/>
              </w:rPr>
              <w:t>тву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736A23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600 посещений в смену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736A23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736A23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2018-2022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736A23">
            <w:pPr>
              <w:ind w:left="-85" w:right="-85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779 894,9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736A23">
            <w:pPr>
              <w:ind w:left="-85" w:right="-85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370,1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A23" w:rsidRPr="00077FCC" w:rsidRDefault="00736A23" w:rsidP="00736A23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3D3A95" w:rsidP="00A50A47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153 978,9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A50A47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A50A47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A50A47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A50A47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A50A47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3D3A95" w:rsidP="00A50A47">
            <w:pPr>
              <w:jc w:val="center"/>
              <w:rPr>
                <w:spacing w:val="-18"/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153 978,9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A23" w:rsidRPr="00077FCC" w:rsidRDefault="00736A23" w:rsidP="00D53964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36A23" w:rsidRPr="00077FCC" w:rsidRDefault="00736A23" w:rsidP="00D53964">
            <w:pPr>
              <w:ind w:left="-57"/>
              <w:rPr>
                <w:sz w:val="16"/>
              </w:rPr>
            </w:pPr>
          </w:p>
        </w:tc>
      </w:tr>
    </w:tbl>
    <w:p w:rsidR="00715201" w:rsidRPr="00077FCC" w:rsidRDefault="00370EF0" w:rsidP="00715201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077FCC">
        <w:lastRenderedPageBreak/>
        <w:t>1.</w:t>
      </w:r>
      <w:r w:rsidR="00715201" w:rsidRPr="00077FCC">
        <w:t>7</w:t>
      </w:r>
      <w:r w:rsidRPr="00077FCC">
        <w:t xml:space="preserve">. </w:t>
      </w:r>
      <w:r w:rsidR="00715201" w:rsidRPr="00077FCC">
        <w:t>Пункт 2.1</w:t>
      </w:r>
      <w:r w:rsidR="00C154F8" w:rsidRPr="00077FCC">
        <w:t xml:space="preserve">3 </w:t>
      </w:r>
      <w:r w:rsidR="00715201" w:rsidRPr="00077FCC">
        <w:t xml:space="preserve">таблицы подраздела 12.2.1 раздела 12.2 приложения </w:t>
      </w:r>
      <w:r w:rsidR="00CC4F93" w:rsidRPr="00077FCC">
        <w:br/>
      </w:r>
      <w:r w:rsidR="00715201" w:rsidRPr="00077FCC">
        <w:t>к постановлению изложить в следующей редакции:</w:t>
      </w:r>
    </w:p>
    <w:tbl>
      <w:tblPr>
        <w:tblW w:w="10687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84"/>
        <w:gridCol w:w="1560"/>
        <w:gridCol w:w="425"/>
        <w:gridCol w:w="284"/>
        <w:gridCol w:w="425"/>
        <w:gridCol w:w="425"/>
        <w:gridCol w:w="567"/>
        <w:gridCol w:w="567"/>
        <w:gridCol w:w="709"/>
        <w:gridCol w:w="709"/>
        <w:gridCol w:w="708"/>
        <w:gridCol w:w="709"/>
        <w:gridCol w:w="567"/>
        <w:gridCol w:w="425"/>
        <w:gridCol w:w="426"/>
        <w:gridCol w:w="850"/>
        <w:gridCol w:w="425"/>
        <w:gridCol w:w="284"/>
      </w:tblGrid>
      <w:tr w:rsidR="00077FCC" w:rsidRPr="00077FCC" w:rsidTr="00C154F8">
        <w:trPr>
          <w:trHeight w:val="149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154F8" w:rsidRPr="00077FCC" w:rsidRDefault="00C154F8" w:rsidP="00A50A47">
            <w:pPr>
              <w:ind w:left="-85"/>
              <w:jc w:val="right"/>
              <w:rPr>
                <w:sz w:val="16"/>
                <w:szCs w:val="16"/>
              </w:rPr>
            </w:pPr>
            <w:r w:rsidRPr="00077FCC">
              <w:rPr>
                <w:sz w:val="16"/>
                <w:szCs w:val="16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2.13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4F8" w:rsidRPr="00077FCC" w:rsidRDefault="00C154F8" w:rsidP="00A50A47">
            <w:pPr>
              <w:ind w:left="-85" w:right="-85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Строительство амбулаторно-поликлинического учреждения со станцией скорой помощи по адресу: Санкт-Петербург, территория предприятия "Ручьи", участок 11.2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2"/>
                <w:szCs w:val="12"/>
              </w:rPr>
            </w:pPr>
            <w:proofErr w:type="gramStart"/>
            <w:r w:rsidRPr="00077FCC">
              <w:rPr>
                <w:sz w:val="12"/>
                <w:szCs w:val="12"/>
              </w:rPr>
              <w:t>Коми-</w:t>
            </w:r>
            <w:proofErr w:type="spellStart"/>
            <w:r w:rsidRPr="00077FCC">
              <w:rPr>
                <w:sz w:val="12"/>
                <w:szCs w:val="12"/>
              </w:rPr>
              <w:t>тет</w:t>
            </w:r>
            <w:proofErr w:type="spellEnd"/>
            <w:proofErr w:type="gramEnd"/>
            <w:r w:rsidRPr="00077FCC">
              <w:rPr>
                <w:sz w:val="12"/>
                <w:szCs w:val="12"/>
              </w:rPr>
              <w:t xml:space="preserve"> по строи-</w:t>
            </w:r>
            <w:proofErr w:type="spellStart"/>
            <w:r w:rsidRPr="00077FCC">
              <w:rPr>
                <w:sz w:val="12"/>
                <w:szCs w:val="12"/>
              </w:rPr>
              <w:t>тельс</w:t>
            </w:r>
            <w:proofErr w:type="spellEnd"/>
            <w:r w:rsidRPr="00077FCC">
              <w:rPr>
                <w:sz w:val="12"/>
                <w:szCs w:val="12"/>
              </w:rPr>
              <w:t>-</w:t>
            </w:r>
            <w:proofErr w:type="spellStart"/>
            <w:r w:rsidRPr="00077FCC">
              <w:rPr>
                <w:sz w:val="12"/>
                <w:szCs w:val="12"/>
              </w:rPr>
              <w:t>тву</w:t>
            </w:r>
            <w:proofErr w:type="spellEnd"/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4F8" w:rsidRPr="00077FCC" w:rsidRDefault="00C154F8" w:rsidP="00A50A47">
            <w:pPr>
              <w:ind w:left="-108" w:right="-108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 xml:space="preserve">260 </w:t>
            </w:r>
            <w:r w:rsidRPr="00077FCC">
              <w:rPr>
                <w:sz w:val="10"/>
                <w:szCs w:val="10"/>
              </w:rPr>
              <w:t>посещений в смену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108" w:right="-107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109" w:right="-107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2022-2024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109" w:right="-106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729 080,4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C154F8">
            <w:pPr>
              <w:ind w:left="-148" w:right="-96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729 080,4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B1694F" w:rsidP="00A50A47">
            <w:pPr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35 730,7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B1694F">
            <w:pPr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10</w:t>
            </w:r>
            <w:r w:rsidR="00B1694F" w:rsidRPr="00077FCC">
              <w:rPr>
                <w:sz w:val="12"/>
                <w:szCs w:val="12"/>
              </w:rPr>
              <w:t>0 000,0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B1694F">
            <w:pPr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7</w:t>
            </w:r>
            <w:r w:rsidR="00B1694F" w:rsidRPr="00077FCC">
              <w:rPr>
                <w:sz w:val="12"/>
                <w:szCs w:val="12"/>
              </w:rPr>
              <w:t>18 868,2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854 598,9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0"/>
                <w:szCs w:val="10"/>
              </w:rPr>
            </w:pPr>
            <w:proofErr w:type="spellStart"/>
            <w:proofErr w:type="gramStart"/>
            <w:r w:rsidRPr="00077FCC">
              <w:rPr>
                <w:sz w:val="13"/>
                <w:szCs w:val="13"/>
              </w:rPr>
              <w:t>Целе</w:t>
            </w:r>
            <w:proofErr w:type="spellEnd"/>
            <w:r w:rsidRPr="00077FCC">
              <w:rPr>
                <w:sz w:val="13"/>
                <w:szCs w:val="13"/>
              </w:rPr>
              <w:t>-вой</w:t>
            </w:r>
            <w:proofErr w:type="gramEnd"/>
            <w:r w:rsidRPr="00077FCC">
              <w:rPr>
                <w:sz w:val="13"/>
                <w:szCs w:val="13"/>
              </w:rPr>
              <w:t xml:space="preserve"> показатель 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C154F8" w:rsidRPr="00077FCC" w:rsidRDefault="00C154F8" w:rsidP="00A50A47">
            <w:pPr>
              <w:ind w:left="-57"/>
              <w:rPr>
                <w:sz w:val="16"/>
              </w:rPr>
            </w:pPr>
            <w:r w:rsidRPr="00077FCC">
              <w:rPr>
                <w:sz w:val="16"/>
              </w:rPr>
              <w:t>»</w:t>
            </w:r>
            <w:r w:rsidR="00077FCC">
              <w:rPr>
                <w:sz w:val="16"/>
              </w:rPr>
              <w:t>.</w:t>
            </w:r>
          </w:p>
        </w:tc>
      </w:tr>
      <w:tr w:rsidR="00077FCC" w:rsidRPr="00077FCC" w:rsidTr="00C154F8">
        <w:trPr>
          <w:trHeight w:val="565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154F8" w:rsidRPr="00077FCC" w:rsidRDefault="00C154F8" w:rsidP="00A50A47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4F8" w:rsidRPr="00077FCC" w:rsidRDefault="00C154F8" w:rsidP="00A50A47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C154F8" w:rsidRPr="00077FCC" w:rsidRDefault="00C154F8" w:rsidP="00A50A47">
            <w:pPr>
              <w:ind w:left="-57"/>
              <w:rPr>
                <w:sz w:val="16"/>
              </w:rPr>
            </w:pPr>
          </w:p>
        </w:tc>
      </w:tr>
      <w:tr w:rsidR="00077FCC" w:rsidRPr="00077FCC" w:rsidTr="00C154F8">
        <w:trPr>
          <w:trHeight w:val="507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154F8" w:rsidRPr="00077FCC" w:rsidRDefault="00C154F8" w:rsidP="00A50A47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4F8" w:rsidRPr="00077FCC" w:rsidRDefault="00C154F8" w:rsidP="00A50A47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4F8" w:rsidRPr="00077FCC" w:rsidRDefault="00C154F8" w:rsidP="00A50A47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154F8" w:rsidRPr="00077FCC" w:rsidRDefault="00C154F8" w:rsidP="00A50A47">
            <w:pPr>
              <w:ind w:left="-57"/>
              <w:rPr>
                <w:sz w:val="16"/>
              </w:rPr>
            </w:pPr>
          </w:p>
        </w:tc>
      </w:tr>
    </w:tbl>
    <w:p w:rsidR="00077FCC" w:rsidRDefault="00077FCC" w:rsidP="00A50A47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</w:p>
    <w:p w:rsidR="003200DC" w:rsidRPr="00077FCC" w:rsidRDefault="00C154F8" w:rsidP="00A50A47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077FCC">
        <w:t>1</w:t>
      </w:r>
      <w:r w:rsidR="003200DC" w:rsidRPr="00077FCC">
        <w:t>.</w:t>
      </w:r>
      <w:r w:rsidR="00A50A47" w:rsidRPr="00077FCC">
        <w:t>8</w:t>
      </w:r>
      <w:r w:rsidR="003200DC" w:rsidRPr="00077FCC">
        <w:t>. Пункт</w:t>
      </w:r>
      <w:r w:rsidR="00A50A47" w:rsidRPr="00077FCC">
        <w:t>ы</w:t>
      </w:r>
      <w:r w:rsidR="003200DC" w:rsidRPr="00077FCC">
        <w:t xml:space="preserve"> </w:t>
      </w:r>
      <w:r w:rsidR="00A50A47" w:rsidRPr="00077FCC">
        <w:t>2.21-</w:t>
      </w:r>
      <w:r w:rsidR="003200DC" w:rsidRPr="00077FCC">
        <w:t>2.</w:t>
      </w:r>
      <w:r w:rsidR="00467022" w:rsidRPr="00077FCC">
        <w:t>22</w:t>
      </w:r>
      <w:r w:rsidR="003200DC" w:rsidRPr="00077FCC">
        <w:t xml:space="preserve"> таблицы подраздела 12.2.1 раздела 12.2 приложения </w:t>
      </w:r>
      <w:r w:rsidR="00CC4F93" w:rsidRPr="00077FCC">
        <w:br/>
      </w:r>
      <w:r w:rsidR="003200DC" w:rsidRPr="00077FCC">
        <w:t>к постановлению изложить в следующей редакции:</w:t>
      </w:r>
    </w:p>
    <w:tbl>
      <w:tblPr>
        <w:tblW w:w="10687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84"/>
        <w:gridCol w:w="1560"/>
        <w:gridCol w:w="425"/>
        <w:gridCol w:w="284"/>
        <w:gridCol w:w="425"/>
        <w:gridCol w:w="425"/>
        <w:gridCol w:w="709"/>
        <w:gridCol w:w="709"/>
        <w:gridCol w:w="708"/>
        <w:gridCol w:w="851"/>
        <w:gridCol w:w="425"/>
        <w:gridCol w:w="425"/>
        <w:gridCol w:w="567"/>
        <w:gridCol w:w="567"/>
        <w:gridCol w:w="426"/>
        <w:gridCol w:w="850"/>
        <w:gridCol w:w="425"/>
        <w:gridCol w:w="284"/>
      </w:tblGrid>
      <w:tr w:rsidR="00077FCC" w:rsidRPr="00077FCC" w:rsidTr="00BE010E">
        <w:trPr>
          <w:trHeight w:val="149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B5B74" w:rsidRPr="00077FCC" w:rsidRDefault="006B5B74" w:rsidP="009534A3">
            <w:pPr>
              <w:ind w:left="-85"/>
              <w:jc w:val="right"/>
              <w:rPr>
                <w:sz w:val="16"/>
                <w:szCs w:val="16"/>
              </w:rPr>
            </w:pPr>
            <w:r w:rsidRPr="00077FCC">
              <w:rPr>
                <w:sz w:val="16"/>
                <w:szCs w:val="16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B74" w:rsidRPr="00077FCC" w:rsidRDefault="006B5B74" w:rsidP="006B5B74">
            <w:pPr>
              <w:ind w:left="-85" w:right="-85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2.21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5B74" w:rsidRPr="00077FCC" w:rsidRDefault="006B5B74" w:rsidP="006B5B74">
            <w:pPr>
              <w:ind w:left="-85" w:right="-85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 xml:space="preserve">Строительство здания нового корпуса ГБУЗ «Детская городская больница № 2 Святой Марии Магдалины» по адресу: 1-я линия В.О., </w:t>
            </w:r>
            <w:r w:rsidRPr="00077FCC">
              <w:rPr>
                <w:sz w:val="13"/>
                <w:szCs w:val="13"/>
              </w:rPr>
              <w:br/>
              <w:t>д. 58 для размещения лечебно-диагностических отделений, включая разработку проектной документации стадии РД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5B74" w:rsidRPr="00077FCC" w:rsidRDefault="006B5B74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proofErr w:type="gramStart"/>
            <w:r w:rsidRPr="00077FCC">
              <w:rPr>
                <w:sz w:val="12"/>
                <w:szCs w:val="12"/>
              </w:rPr>
              <w:t>Коми-</w:t>
            </w:r>
            <w:proofErr w:type="spellStart"/>
            <w:r w:rsidRPr="00077FCC">
              <w:rPr>
                <w:sz w:val="12"/>
                <w:szCs w:val="12"/>
              </w:rPr>
              <w:t>тет</w:t>
            </w:r>
            <w:proofErr w:type="spellEnd"/>
            <w:proofErr w:type="gramEnd"/>
            <w:r w:rsidRPr="00077FCC">
              <w:rPr>
                <w:sz w:val="12"/>
                <w:szCs w:val="12"/>
              </w:rPr>
              <w:t xml:space="preserve"> по строи-</w:t>
            </w:r>
            <w:proofErr w:type="spellStart"/>
            <w:r w:rsidRPr="00077FCC">
              <w:rPr>
                <w:sz w:val="12"/>
                <w:szCs w:val="12"/>
              </w:rPr>
              <w:t>тельс</w:t>
            </w:r>
            <w:proofErr w:type="spellEnd"/>
            <w:r w:rsidRPr="00077FCC">
              <w:rPr>
                <w:sz w:val="12"/>
                <w:szCs w:val="12"/>
              </w:rPr>
              <w:t>-</w:t>
            </w:r>
            <w:proofErr w:type="spellStart"/>
            <w:r w:rsidRPr="00077FCC">
              <w:rPr>
                <w:sz w:val="12"/>
                <w:szCs w:val="12"/>
              </w:rPr>
              <w:t>тву</w:t>
            </w:r>
            <w:proofErr w:type="spellEnd"/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5B74" w:rsidRPr="00077FCC" w:rsidRDefault="006B5B74" w:rsidP="00467022">
            <w:pPr>
              <w:ind w:left="-108" w:right="-108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160 коек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B74" w:rsidRPr="00077FCC" w:rsidRDefault="006B5B74" w:rsidP="00467022">
            <w:pPr>
              <w:ind w:left="-108" w:right="-107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B74" w:rsidRPr="00077FCC" w:rsidRDefault="006B5B74" w:rsidP="006B5B74">
            <w:pPr>
              <w:ind w:left="-109" w:right="-107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2019-2022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B74" w:rsidRPr="00077FCC" w:rsidRDefault="006B5B74" w:rsidP="006B5B74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622 332,7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B74" w:rsidRPr="00077FCC" w:rsidRDefault="006B5B74" w:rsidP="006B5B74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1 368,3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5B74" w:rsidRPr="00077FCC" w:rsidRDefault="006B5B74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B74" w:rsidRPr="00077FCC" w:rsidRDefault="006B5B74" w:rsidP="00981F09">
            <w:pPr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116 926,8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B74" w:rsidRPr="00077FCC" w:rsidRDefault="006B5B74" w:rsidP="00E253E4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B74" w:rsidRPr="00077FCC" w:rsidRDefault="006B5B74" w:rsidP="00E253E4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B74" w:rsidRPr="00077FCC" w:rsidRDefault="006B5B74" w:rsidP="00E253E4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B74" w:rsidRPr="00077FCC" w:rsidRDefault="006B5B74" w:rsidP="00E253E4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B74" w:rsidRPr="00077FCC" w:rsidRDefault="006B5B74" w:rsidP="00E253E4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B5B74" w:rsidRPr="00077FCC" w:rsidRDefault="006B5B74" w:rsidP="00981F09">
            <w:pPr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116 926,8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B74" w:rsidRPr="00077FCC" w:rsidRDefault="006B5B74" w:rsidP="009534A3">
            <w:pPr>
              <w:ind w:left="-85" w:right="-85"/>
              <w:jc w:val="center"/>
              <w:rPr>
                <w:sz w:val="10"/>
                <w:szCs w:val="10"/>
              </w:rPr>
            </w:pPr>
            <w:proofErr w:type="spellStart"/>
            <w:proofErr w:type="gramStart"/>
            <w:r w:rsidRPr="00077FCC">
              <w:rPr>
                <w:sz w:val="13"/>
                <w:szCs w:val="13"/>
              </w:rPr>
              <w:t>Целе</w:t>
            </w:r>
            <w:proofErr w:type="spellEnd"/>
            <w:r w:rsidRPr="00077FCC">
              <w:rPr>
                <w:sz w:val="13"/>
                <w:szCs w:val="13"/>
              </w:rPr>
              <w:t>-вой</w:t>
            </w:r>
            <w:proofErr w:type="gramEnd"/>
            <w:r w:rsidRPr="00077FCC">
              <w:rPr>
                <w:sz w:val="13"/>
                <w:szCs w:val="13"/>
              </w:rPr>
              <w:t xml:space="preserve"> показатель 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6B5B74" w:rsidRPr="00077FCC" w:rsidRDefault="006B5B74" w:rsidP="009534A3">
            <w:pPr>
              <w:ind w:left="-57"/>
              <w:rPr>
                <w:sz w:val="16"/>
              </w:rPr>
            </w:pPr>
            <w:r w:rsidRPr="00077FCC">
              <w:rPr>
                <w:sz w:val="16"/>
              </w:rPr>
              <w:t>»</w:t>
            </w:r>
            <w:r w:rsidR="00077FCC">
              <w:rPr>
                <w:sz w:val="16"/>
              </w:rPr>
              <w:t>.</w:t>
            </w:r>
          </w:p>
        </w:tc>
      </w:tr>
      <w:tr w:rsidR="00077FCC" w:rsidRPr="00077FCC" w:rsidTr="00BE010E">
        <w:trPr>
          <w:trHeight w:val="565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50A47" w:rsidRPr="00077FCC" w:rsidRDefault="00A50A47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0A47" w:rsidRPr="00077FCC" w:rsidRDefault="00A50A47" w:rsidP="00A50A47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A50A47" w:rsidRPr="00077FCC" w:rsidRDefault="00A50A47" w:rsidP="009534A3">
            <w:pPr>
              <w:ind w:left="-57"/>
              <w:rPr>
                <w:sz w:val="16"/>
              </w:rPr>
            </w:pPr>
          </w:p>
        </w:tc>
      </w:tr>
      <w:tr w:rsidR="00077FCC" w:rsidRPr="00077FCC" w:rsidTr="006B5B74">
        <w:trPr>
          <w:trHeight w:val="931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50A47" w:rsidRPr="00077FCC" w:rsidRDefault="00A50A47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47" w:rsidRPr="00077FCC" w:rsidRDefault="00A50A47" w:rsidP="00A50A47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A50A47" w:rsidRPr="00077FCC" w:rsidRDefault="00A50A47" w:rsidP="009534A3">
            <w:pPr>
              <w:ind w:left="-57"/>
              <w:rPr>
                <w:sz w:val="16"/>
              </w:rPr>
            </w:pPr>
          </w:p>
        </w:tc>
      </w:tr>
      <w:tr w:rsidR="00077FCC" w:rsidRPr="00077FCC" w:rsidTr="00A50A47">
        <w:trPr>
          <w:trHeight w:val="150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50A47" w:rsidRPr="00077FCC" w:rsidRDefault="00A50A47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A50A47">
            <w:pPr>
              <w:ind w:left="-85" w:right="-85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2.22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47" w:rsidRPr="00077FCC" w:rsidRDefault="00A50A47" w:rsidP="00480251">
            <w:pPr>
              <w:ind w:left="-85" w:right="-85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 xml:space="preserve">Строительство здания отделения скорой медицинской помощи на 20 бригад для </w:t>
            </w:r>
            <w:r w:rsidR="00480251" w:rsidRPr="00077FCC">
              <w:rPr>
                <w:sz w:val="13"/>
                <w:szCs w:val="13"/>
              </w:rPr>
              <w:t>СПб ГБУЗ</w:t>
            </w:r>
            <w:r w:rsidRPr="00077FCC">
              <w:rPr>
                <w:sz w:val="13"/>
                <w:szCs w:val="13"/>
              </w:rPr>
              <w:t xml:space="preserve"> «Городская поликлиника № 8» по адресу: ул. Крыленко, участок</w:t>
            </w:r>
            <w:r w:rsidR="00480251" w:rsidRPr="00077FCC">
              <w:rPr>
                <w:sz w:val="13"/>
                <w:szCs w:val="13"/>
              </w:rPr>
              <w:t xml:space="preserve"> 1 </w:t>
            </w:r>
            <w:r w:rsidR="00480251" w:rsidRPr="00077FCC">
              <w:rPr>
                <w:sz w:val="12"/>
                <w:szCs w:val="12"/>
              </w:rPr>
              <w:t xml:space="preserve">(северо-восточнее </w:t>
            </w:r>
            <w:proofErr w:type="gramStart"/>
            <w:r w:rsidR="00480251" w:rsidRPr="00077FCC">
              <w:rPr>
                <w:sz w:val="12"/>
                <w:szCs w:val="12"/>
              </w:rPr>
              <w:t>дома  45</w:t>
            </w:r>
            <w:proofErr w:type="gramEnd"/>
            <w:r w:rsidR="00480251" w:rsidRPr="00077FCC">
              <w:rPr>
                <w:sz w:val="12"/>
                <w:szCs w:val="12"/>
              </w:rPr>
              <w:t xml:space="preserve">, корп. 1, литера А, </w:t>
            </w:r>
            <w:r w:rsidR="00480251" w:rsidRPr="00077FCC">
              <w:rPr>
                <w:sz w:val="12"/>
                <w:szCs w:val="12"/>
              </w:rPr>
              <w:br/>
              <w:t>по ул. Крыленко</w:t>
            </w:r>
            <w:r w:rsidRPr="00077FCC">
              <w:rPr>
                <w:sz w:val="13"/>
                <w:szCs w:val="13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47" w:rsidRPr="00077FCC" w:rsidRDefault="00A50A47" w:rsidP="00A50A47">
            <w:pPr>
              <w:ind w:left="-85" w:right="-85"/>
              <w:jc w:val="center"/>
              <w:rPr>
                <w:sz w:val="12"/>
                <w:szCs w:val="12"/>
              </w:rPr>
            </w:pPr>
            <w:proofErr w:type="gramStart"/>
            <w:r w:rsidRPr="00077FCC">
              <w:rPr>
                <w:sz w:val="12"/>
                <w:szCs w:val="12"/>
              </w:rPr>
              <w:t>Коми-</w:t>
            </w:r>
            <w:proofErr w:type="spellStart"/>
            <w:r w:rsidRPr="00077FCC">
              <w:rPr>
                <w:sz w:val="12"/>
                <w:szCs w:val="12"/>
              </w:rPr>
              <w:t>тет</w:t>
            </w:r>
            <w:proofErr w:type="spellEnd"/>
            <w:proofErr w:type="gramEnd"/>
            <w:r w:rsidRPr="00077FCC">
              <w:rPr>
                <w:sz w:val="12"/>
                <w:szCs w:val="12"/>
              </w:rPr>
              <w:t xml:space="preserve"> по строи-</w:t>
            </w:r>
            <w:proofErr w:type="spellStart"/>
            <w:r w:rsidRPr="00077FCC">
              <w:rPr>
                <w:sz w:val="12"/>
                <w:szCs w:val="12"/>
              </w:rPr>
              <w:t>тельс</w:t>
            </w:r>
            <w:proofErr w:type="spellEnd"/>
            <w:r w:rsidRPr="00077FCC">
              <w:rPr>
                <w:sz w:val="12"/>
                <w:szCs w:val="12"/>
              </w:rPr>
              <w:t>-</w:t>
            </w:r>
            <w:proofErr w:type="spellStart"/>
            <w:r w:rsidRPr="00077FCC">
              <w:rPr>
                <w:sz w:val="12"/>
                <w:szCs w:val="12"/>
              </w:rPr>
              <w:t>тву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47" w:rsidRPr="00077FCC" w:rsidRDefault="00A50A47" w:rsidP="00A50A47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20 машин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A50A47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A50A47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2021-2022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A50A47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273 397,6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A50A47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218 813,4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47" w:rsidRPr="00077FCC" w:rsidRDefault="00A50A47" w:rsidP="00A50A47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A2C19" w:rsidP="00A50A47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388 023,4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A50A47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A50A47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A50A47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A50A47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A50A47">
            <w:pPr>
              <w:ind w:left="-85" w:right="-85"/>
              <w:jc w:val="center"/>
              <w:rPr>
                <w:sz w:val="12"/>
                <w:szCs w:val="12"/>
              </w:rPr>
            </w:pPr>
            <w:r w:rsidRPr="00077FCC">
              <w:rPr>
                <w:sz w:val="12"/>
                <w:szCs w:val="1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A2C19" w:rsidP="009534A3">
            <w:pPr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388 023,4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A47" w:rsidRPr="00077FCC" w:rsidRDefault="00A50A47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50A47" w:rsidRPr="00077FCC" w:rsidRDefault="00A50A47" w:rsidP="009534A3">
            <w:pPr>
              <w:ind w:left="-57"/>
              <w:rPr>
                <w:sz w:val="16"/>
              </w:rPr>
            </w:pPr>
          </w:p>
        </w:tc>
      </w:tr>
    </w:tbl>
    <w:p w:rsidR="00077FCC" w:rsidRDefault="00077FCC" w:rsidP="003200DC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</w:p>
    <w:p w:rsidR="003200DC" w:rsidRPr="00077FCC" w:rsidRDefault="003200DC" w:rsidP="003200DC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077FCC">
        <w:t>1.</w:t>
      </w:r>
      <w:r w:rsidR="002A2AB8" w:rsidRPr="00077FCC">
        <w:t>9</w:t>
      </w:r>
      <w:r w:rsidRPr="00077FCC">
        <w:t>. Пункт 2.</w:t>
      </w:r>
      <w:r w:rsidR="00C67EF9" w:rsidRPr="00077FCC">
        <w:t>58</w:t>
      </w:r>
      <w:r w:rsidRPr="00077FCC">
        <w:t xml:space="preserve"> таблицы подраздела 12.2.1 раздела 12.2 приложения </w:t>
      </w:r>
      <w:r w:rsidR="00CC4F93" w:rsidRPr="00077FCC">
        <w:br/>
      </w:r>
      <w:r w:rsidRPr="00077FCC">
        <w:t>к постановлению изложить в следующей редакции:</w:t>
      </w:r>
    </w:p>
    <w:tbl>
      <w:tblPr>
        <w:tblW w:w="10687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84"/>
        <w:gridCol w:w="1560"/>
        <w:gridCol w:w="425"/>
        <w:gridCol w:w="425"/>
        <w:gridCol w:w="284"/>
        <w:gridCol w:w="425"/>
        <w:gridCol w:w="709"/>
        <w:gridCol w:w="709"/>
        <w:gridCol w:w="567"/>
        <w:gridCol w:w="850"/>
        <w:gridCol w:w="851"/>
        <w:gridCol w:w="425"/>
        <w:gridCol w:w="425"/>
        <w:gridCol w:w="425"/>
        <w:gridCol w:w="426"/>
        <w:gridCol w:w="850"/>
        <w:gridCol w:w="425"/>
        <w:gridCol w:w="284"/>
      </w:tblGrid>
      <w:tr w:rsidR="00077FCC" w:rsidRPr="00077FCC" w:rsidTr="00BA0CF0">
        <w:trPr>
          <w:trHeight w:val="238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557EB9" w:rsidRPr="00077FCC" w:rsidRDefault="00557EB9" w:rsidP="009534A3">
            <w:pPr>
              <w:ind w:left="-85"/>
              <w:jc w:val="right"/>
              <w:rPr>
                <w:sz w:val="16"/>
                <w:szCs w:val="16"/>
              </w:rPr>
            </w:pPr>
            <w:r w:rsidRPr="00077FCC">
              <w:rPr>
                <w:sz w:val="16"/>
                <w:szCs w:val="16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EB9" w:rsidRPr="00077FCC" w:rsidRDefault="00557EB9" w:rsidP="00C67EF9">
            <w:pPr>
              <w:ind w:left="-85" w:right="-85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2.58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7EB9" w:rsidRPr="00077FCC" w:rsidRDefault="00557EB9" w:rsidP="002451F3">
            <w:pPr>
              <w:ind w:left="-85" w:right="-85"/>
              <w:rPr>
                <w:sz w:val="13"/>
                <w:szCs w:val="13"/>
              </w:rPr>
            </w:pPr>
            <w:r w:rsidRPr="00077FCC">
              <w:rPr>
                <w:sz w:val="12"/>
                <w:szCs w:val="12"/>
              </w:rPr>
              <w:t xml:space="preserve">Строительство высокотехнологического медицинского корпуса СПб ГБУЗ «Городская больница № 15» по адресу: </w:t>
            </w:r>
            <w:r w:rsidRPr="00077FCC">
              <w:rPr>
                <w:sz w:val="12"/>
                <w:szCs w:val="12"/>
              </w:rPr>
              <w:br/>
              <w:t>Санкт-Петербург, Авангардная улица, дом 4, литера 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7EB9" w:rsidRPr="00077FCC" w:rsidRDefault="00557EB9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proofErr w:type="gramStart"/>
            <w:r w:rsidRPr="00077FCC">
              <w:rPr>
                <w:sz w:val="12"/>
                <w:szCs w:val="12"/>
              </w:rPr>
              <w:t>Коми-</w:t>
            </w:r>
            <w:proofErr w:type="spellStart"/>
            <w:r w:rsidRPr="00077FCC">
              <w:rPr>
                <w:sz w:val="12"/>
                <w:szCs w:val="12"/>
              </w:rPr>
              <w:t>тет</w:t>
            </w:r>
            <w:proofErr w:type="spellEnd"/>
            <w:proofErr w:type="gramEnd"/>
            <w:r w:rsidRPr="00077FCC">
              <w:rPr>
                <w:sz w:val="12"/>
                <w:szCs w:val="12"/>
              </w:rPr>
              <w:t xml:space="preserve"> по строи-</w:t>
            </w:r>
            <w:proofErr w:type="spellStart"/>
            <w:r w:rsidRPr="00077FCC">
              <w:rPr>
                <w:sz w:val="12"/>
                <w:szCs w:val="12"/>
              </w:rPr>
              <w:t>тельс</w:t>
            </w:r>
            <w:proofErr w:type="spellEnd"/>
            <w:r w:rsidRPr="00077FCC">
              <w:rPr>
                <w:sz w:val="12"/>
                <w:szCs w:val="12"/>
              </w:rPr>
              <w:t>-</w:t>
            </w:r>
            <w:proofErr w:type="spellStart"/>
            <w:r w:rsidRPr="00077FCC">
              <w:rPr>
                <w:sz w:val="12"/>
                <w:szCs w:val="12"/>
              </w:rPr>
              <w:t>тву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7EB9" w:rsidRPr="00077FCC" w:rsidRDefault="00557EB9" w:rsidP="006364B8">
            <w:pPr>
              <w:ind w:left="-108" w:right="-108"/>
              <w:jc w:val="center"/>
              <w:rPr>
                <w:sz w:val="13"/>
                <w:szCs w:val="13"/>
              </w:rPr>
            </w:pPr>
            <w:r w:rsidRPr="00077FCC">
              <w:rPr>
                <w:sz w:val="12"/>
                <w:szCs w:val="12"/>
              </w:rPr>
              <w:t>569 койко-мест</w:t>
            </w:r>
            <w:r w:rsidRPr="00077FCC">
              <w:rPr>
                <w:sz w:val="13"/>
                <w:szCs w:val="13"/>
              </w:rPr>
              <w:br/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EB9" w:rsidRPr="00077FCC" w:rsidRDefault="00557EB9" w:rsidP="00867015">
            <w:pPr>
              <w:ind w:left="-108" w:right="-107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EB9" w:rsidRPr="00077FCC" w:rsidRDefault="00557EB9" w:rsidP="00867015">
            <w:pPr>
              <w:ind w:left="-109" w:right="-107"/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2022-2023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EB9" w:rsidRPr="00077FCC" w:rsidRDefault="00557EB9" w:rsidP="00557EB9">
            <w:pPr>
              <w:jc w:val="center"/>
              <w:rPr>
                <w:spacing w:val="-16"/>
                <w:sz w:val="13"/>
                <w:szCs w:val="13"/>
              </w:rPr>
            </w:pPr>
            <w:r w:rsidRPr="00077FCC">
              <w:rPr>
                <w:spacing w:val="-16"/>
                <w:sz w:val="13"/>
                <w:szCs w:val="13"/>
              </w:rPr>
              <w:t>15 962 166,9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EB9" w:rsidRPr="00077FCC" w:rsidRDefault="00557EB9" w:rsidP="00557EB9">
            <w:pPr>
              <w:jc w:val="center"/>
              <w:rPr>
                <w:spacing w:val="-16"/>
                <w:sz w:val="13"/>
                <w:szCs w:val="13"/>
              </w:rPr>
            </w:pPr>
            <w:r w:rsidRPr="00077FCC">
              <w:rPr>
                <w:spacing w:val="-16"/>
                <w:sz w:val="13"/>
                <w:szCs w:val="13"/>
              </w:rPr>
              <w:t>15 962 166,9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7EB9" w:rsidRPr="00077FCC" w:rsidRDefault="00557EB9" w:rsidP="009534A3">
            <w:pPr>
              <w:ind w:left="-85" w:right="-85"/>
              <w:jc w:val="center"/>
              <w:rPr>
                <w:spacing w:val="-16"/>
                <w:sz w:val="12"/>
                <w:szCs w:val="12"/>
              </w:rPr>
            </w:pPr>
            <w:r w:rsidRPr="00077FCC">
              <w:rPr>
                <w:spacing w:val="-16"/>
                <w:sz w:val="12"/>
                <w:szCs w:val="12"/>
              </w:rPr>
              <w:t>Бюджет Санкт-Петербурга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EB9" w:rsidRPr="00077FCC" w:rsidRDefault="00557EB9" w:rsidP="00BA0CF0">
            <w:pPr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5</w:t>
            </w:r>
            <w:r w:rsidR="00BA0CF0" w:rsidRPr="00077FCC">
              <w:rPr>
                <w:sz w:val="13"/>
                <w:szCs w:val="13"/>
              </w:rPr>
              <w:t>91 349,1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EB9" w:rsidRPr="00077FCC" w:rsidRDefault="00492E70" w:rsidP="00B46196">
            <w:pPr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541 449,0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EB9" w:rsidRPr="00077FCC" w:rsidRDefault="00557EB9" w:rsidP="00E253E4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EB9" w:rsidRPr="00077FCC" w:rsidRDefault="00557EB9" w:rsidP="00E253E4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EB9" w:rsidRPr="00077FCC" w:rsidRDefault="00557EB9" w:rsidP="00E253E4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EB9" w:rsidRPr="00077FCC" w:rsidRDefault="00557EB9" w:rsidP="00E253E4">
            <w:pPr>
              <w:jc w:val="center"/>
              <w:rPr>
                <w:sz w:val="14"/>
                <w:szCs w:val="14"/>
              </w:rPr>
            </w:pPr>
            <w:r w:rsidRPr="00077FCC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57EB9" w:rsidRPr="00077FCC" w:rsidRDefault="00557EB9" w:rsidP="00492E70">
            <w:pPr>
              <w:jc w:val="center"/>
              <w:rPr>
                <w:sz w:val="13"/>
                <w:szCs w:val="13"/>
              </w:rPr>
            </w:pPr>
            <w:r w:rsidRPr="00077FCC">
              <w:rPr>
                <w:sz w:val="13"/>
                <w:szCs w:val="13"/>
              </w:rPr>
              <w:t>1</w:t>
            </w:r>
            <w:r w:rsidR="00492E70" w:rsidRPr="00077FCC">
              <w:rPr>
                <w:sz w:val="13"/>
                <w:szCs w:val="13"/>
              </w:rPr>
              <w:t> 132 798,1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EB9" w:rsidRPr="00077FCC" w:rsidRDefault="00557EB9" w:rsidP="009534A3">
            <w:pPr>
              <w:ind w:left="-85" w:right="-85"/>
              <w:jc w:val="center"/>
              <w:rPr>
                <w:sz w:val="10"/>
                <w:szCs w:val="10"/>
              </w:rPr>
            </w:pPr>
            <w:proofErr w:type="spellStart"/>
            <w:proofErr w:type="gramStart"/>
            <w:r w:rsidRPr="00077FCC">
              <w:rPr>
                <w:sz w:val="13"/>
                <w:szCs w:val="13"/>
              </w:rPr>
              <w:t>Целе</w:t>
            </w:r>
            <w:proofErr w:type="spellEnd"/>
            <w:r w:rsidRPr="00077FCC">
              <w:rPr>
                <w:sz w:val="13"/>
                <w:szCs w:val="13"/>
              </w:rPr>
              <w:t>-вой</w:t>
            </w:r>
            <w:proofErr w:type="gramEnd"/>
            <w:r w:rsidRPr="00077FCC">
              <w:rPr>
                <w:sz w:val="13"/>
                <w:szCs w:val="13"/>
              </w:rPr>
              <w:t xml:space="preserve"> показатель 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557EB9" w:rsidRPr="00077FCC" w:rsidRDefault="00557EB9" w:rsidP="009534A3">
            <w:pPr>
              <w:ind w:left="-57"/>
              <w:rPr>
                <w:sz w:val="16"/>
              </w:rPr>
            </w:pPr>
            <w:r w:rsidRPr="00077FCC">
              <w:rPr>
                <w:sz w:val="16"/>
              </w:rPr>
              <w:t>»</w:t>
            </w:r>
            <w:r w:rsidR="00077FCC">
              <w:rPr>
                <w:sz w:val="16"/>
              </w:rPr>
              <w:t>.</w:t>
            </w:r>
          </w:p>
        </w:tc>
      </w:tr>
      <w:tr w:rsidR="00077FCC" w:rsidRPr="00077FCC" w:rsidTr="00BA0CF0">
        <w:trPr>
          <w:trHeight w:val="227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E4048" w:rsidRPr="00077FCC" w:rsidRDefault="003E4048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4048" w:rsidRPr="00077FCC" w:rsidRDefault="003E4048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4048" w:rsidRPr="00077FCC" w:rsidRDefault="003E4048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4048" w:rsidRPr="00077FCC" w:rsidRDefault="003E4048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867015">
            <w:pPr>
              <w:ind w:left="-108" w:right="-107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867015">
            <w:pPr>
              <w:ind w:left="-109" w:right="-107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867015">
            <w:pPr>
              <w:ind w:left="-109" w:right="-106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867015">
            <w:pPr>
              <w:ind w:left="-148" w:right="-96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4048" w:rsidRPr="00077FCC" w:rsidRDefault="003E4048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EC706F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B4619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E253E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E253E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E253E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E253E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EC706F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E4048" w:rsidRPr="00077FCC" w:rsidRDefault="003E4048" w:rsidP="009534A3">
            <w:pPr>
              <w:ind w:left="-57"/>
              <w:rPr>
                <w:sz w:val="16"/>
              </w:rPr>
            </w:pPr>
          </w:p>
        </w:tc>
      </w:tr>
      <w:tr w:rsidR="00077FCC" w:rsidRPr="00077FCC" w:rsidTr="00BA0CF0">
        <w:trPr>
          <w:trHeight w:val="487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E4048" w:rsidRPr="00077FCC" w:rsidRDefault="003E4048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48" w:rsidRPr="00077FCC" w:rsidRDefault="003E4048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48" w:rsidRPr="00077FCC" w:rsidRDefault="003E4048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48" w:rsidRPr="00077FCC" w:rsidRDefault="003E4048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910052">
            <w:pPr>
              <w:ind w:left="-108" w:right="-107"/>
              <w:rPr>
                <w:bCs/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910052">
            <w:pPr>
              <w:ind w:left="-109" w:right="-107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910052">
            <w:pPr>
              <w:ind w:left="-109" w:right="-106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910052">
            <w:pPr>
              <w:ind w:left="-148" w:right="-96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48" w:rsidRPr="00077FCC" w:rsidRDefault="003E4048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EC706F">
            <w:pPr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EC706F">
            <w:pPr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E253E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E253E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E253E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E253E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EC706F">
            <w:pPr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048" w:rsidRPr="00077FCC" w:rsidRDefault="003E4048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E4048" w:rsidRPr="00077FCC" w:rsidRDefault="003E4048" w:rsidP="009534A3">
            <w:pPr>
              <w:ind w:left="-57"/>
              <w:rPr>
                <w:sz w:val="16"/>
              </w:rPr>
            </w:pPr>
          </w:p>
        </w:tc>
      </w:tr>
    </w:tbl>
    <w:p w:rsidR="00A50A47" w:rsidRPr="00077FCC" w:rsidRDefault="00A50A47" w:rsidP="00B13C1C">
      <w:pPr>
        <w:pStyle w:val="a8"/>
        <w:tabs>
          <w:tab w:val="left" w:pos="-142"/>
        </w:tabs>
        <w:ind w:left="-284" w:firstLine="993"/>
        <w:outlineLvl w:val="0"/>
        <w:rPr>
          <w:sz w:val="10"/>
          <w:szCs w:val="10"/>
        </w:rPr>
      </w:pPr>
    </w:p>
    <w:p w:rsidR="00077FCC" w:rsidRDefault="00077FCC" w:rsidP="00B13C1C">
      <w:pPr>
        <w:pStyle w:val="a8"/>
        <w:tabs>
          <w:tab w:val="left" w:pos="-142"/>
        </w:tabs>
        <w:ind w:left="-284" w:firstLine="993"/>
        <w:outlineLvl w:val="0"/>
      </w:pPr>
    </w:p>
    <w:p w:rsidR="002A27D6" w:rsidRPr="00077FCC" w:rsidRDefault="00F31946" w:rsidP="00B13C1C">
      <w:pPr>
        <w:pStyle w:val="a8"/>
        <w:tabs>
          <w:tab w:val="left" w:pos="-142"/>
        </w:tabs>
        <w:ind w:left="-284" w:firstLine="993"/>
        <w:outlineLvl w:val="0"/>
      </w:pPr>
      <w:r w:rsidRPr="00077FCC">
        <w:t>1</w:t>
      </w:r>
      <w:r w:rsidR="00D05FBD" w:rsidRPr="00077FCC">
        <w:t>.</w:t>
      </w:r>
      <w:r w:rsidR="00AA7119" w:rsidRPr="00077FCC">
        <w:t>1</w:t>
      </w:r>
      <w:r w:rsidR="002A2AB8" w:rsidRPr="00077FCC">
        <w:t>0</w:t>
      </w:r>
      <w:r w:rsidR="00D05FBD" w:rsidRPr="00077FCC">
        <w:t xml:space="preserve">. </w:t>
      </w:r>
      <w:r w:rsidR="002A27D6" w:rsidRPr="00077FCC">
        <w:t>Позиции «ИТОГО прочие расходы развития» и «ВСЕГО проектная часть подпрограммы 5» таблицы подраздела 1</w:t>
      </w:r>
      <w:r w:rsidR="00AA7119" w:rsidRPr="00077FCC">
        <w:t>2</w:t>
      </w:r>
      <w:r w:rsidR="002A27D6" w:rsidRPr="00077FCC">
        <w:t>.2.</w:t>
      </w:r>
      <w:r w:rsidR="00AA7119" w:rsidRPr="00077FCC">
        <w:t>1</w:t>
      </w:r>
      <w:r w:rsidR="002A27D6" w:rsidRPr="00077FCC">
        <w:t xml:space="preserve"> раздела 1</w:t>
      </w:r>
      <w:r w:rsidR="00AA7119" w:rsidRPr="00077FCC">
        <w:t>2.2</w:t>
      </w:r>
      <w:r w:rsidR="002A27D6" w:rsidRPr="00077FCC">
        <w:t xml:space="preserve"> приложения к постановлению изложить в следующей редакции:</w:t>
      </w:r>
    </w:p>
    <w:p w:rsidR="0084358F" w:rsidRPr="00077FCC" w:rsidRDefault="0084358F" w:rsidP="0084358F">
      <w:pPr>
        <w:pStyle w:val="a8"/>
        <w:tabs>
          <w:tab w:val="left" w:pos="-142"/>
        </w:tabs>
        <w:ind w:left="0" w:firstLine="567"/>
        <w:outlineLvl w:val="0"/>
      </w:pPr>
    </w:p>
    <w:tbl>
      <w:tblPr>
        <w:tblW w:w="10400" w:type="dxa"/>
        <w:jc w:val="center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70"/>
        <w:gridCol w:w="2805"/>
        <w:gridCol w:w="1024"/>
        <w:gridCol w:w="845"/>
        <w:gridCol w:w="966"/>
        <w:gridCol w:w="850"/>
        <w:gridCol w:w="851"/>
        <w:gridCol w:w="850"/>
        <w:gridCol w:w="993"/>
        <w:gridCol w:w="567"/>
        <w:gridCol w:w="379"/>
      </w:tblGrid>
      <w:tr w:rsidR="00077FCC" w:rsidRPr="00077FCC" w:rsidTr="00F120FC">
        <w:trPr>
          <w:trHeight w:val="209"/>
          <w:jc w:val="center"/>
        </w:trPr>
        <w:tc>
          <w:tcPr>
            <w:tcW w:w="27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80999" w:rsidRPr="00077FCC" w:rsidRDefault="00E80999" w:rsidP="002A27D6">
            <w:pPr>
              <w:jc w:val="right"/>
              <w:rPr>
                <w:sz w:val="16"/>
                <w:szCs w:val="16"/>
              </w:rPr>
            </w:pPr>
            <w:r w:rsidRPr="00077FCC">
              <w:rPr>
                <w:sz w:val="16"/>
                <w:szCs w:val="16"/>
              </w:rPr>
              <w:t>«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0999" w:rsidRPr="00077FCC" w:rsidRDefault="00E80999" w:rsidP="002A27D6">
            <w:pPr>
              <w:rPr>
                <w:sz w:val="18"/>
                <w:szCs w:val="15"/>
              </w:rPr>
            </w:pPr>
            <w:r w:rsidRPr="00077FCC">
              <w:rPr>
                <w:sz w:val="18"/>
                <w:szCs w:val="15"/>
              </w:rPr>
              <w:t xml:space="preserve">   ИТОГО прочие расходы развития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0999" w:rsidRPr="00077FCC" w:rsidRDefault="00E80999" w:rsidP="00801B50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12 922 658,7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0999" w:rsidRPr="00077FCC" w:rsidRDefault="00E80999" w:rsidP="00E8099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12 110 873,6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0999" w:rsidRPr="00077FCC" w:rsidRDefault="00E80999" w:rsidP="001F7D06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8 615 076,7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0999" w:rsidRPr="00077FCC" w:rsidRDefault="00E80999" w:rsidP="001F7D06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11 581 562,1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0999" w:rsidRPr="00077FCC" w:rsidRDefault="00E80999" w:rsidP="001F7D06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7 925 080,2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0999" w:rsidRPr="00077FCC" w:rsidRDefault="00E80999" w:rsidP="001F7D06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9 115 044,8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0999" w:rsidRPr="00077FCC" w:rsidRDefault="00E80999" w:rsidP="00E8099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62 270 296,1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999" w:rsidRPr="00077FCC" w:rsidRDefault="00E80999" w:rsidP="002A27D6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х</w:t>
            </w:r>
          </w:p>
        </w:tc>
        <w:tc>
          <w:tcPr>
            <w:tcW w:w="379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80999" w:rsidRPr="00077FCC" w:rsidRDefault="00E80999" w:rsidP="002A27D6">
            <w:pPr>
              <w:rPr>
                <w:sz w:val="16"/>
              </w:rPr>
            </w:pPr>
            <w:r w:rsidRPr="00077FCC">
              <w:rPr>
                <w:sz w:val="16"/>
              </w:rPr>
              <w:t>».</w:t>
            </w:r>
          </w:p>
        </w:tc>
      </w:tr>
      <w:tr w:rsidR="00E80999" w:rsidRPr="00077FCC" w:rsidTr="00F120FC">
        <w:trPr>
          <w:trHeight w:val="187"/>
          <w:jc w:val="center"/>
        </w:trPr>
        <w:tc>
          <w:tcPr>
            <w:tcW w:w="27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80999" w:rsidRPr="00077FCC" w:rsidRDefault="00E80999" w:rsidP="002A27D6">
            <w:pPr>
              <w:rPr>
                <w:sz w:val="15"/>
                <w:szCs w:val="15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0999" w:rsidRPr="00077FCC" w:rsidRDefault="00E80999" w:rsidP="002A27D6">
            <w:pPr>
              <w:rPr>
                <w:sz w:val="18"/>
                <w:szCs w:val="15"/>
              </w:rPr>
            </w:pPr>
            <w:r w:rsidRPr="00077FCC">
              <w:rPr>
                <w:sz w:val="18"/>
                <w:szCs w:val="15"/>
              </w:rPr>
              <w:t xml:space="preserve">   ВСЕГО проектная часть   </w:t>
            </w:r>
          </w:p>
          <w:p w:rsidR="00E80999" w:rsidRPr="00077FCC" w:rsidRDefault="00E80999" w:rsidP="002A27D6">
            <w:pPr>
              <w:rPr>
                <w:sz w:val="18"/>
                <w:szCs w:val="15"/>
              </w:rPr>
            </w:pPr>
            <w:r w:rsidRPr="00077FCC">
              <w:rPr>
                <w:sz w:val="18"/>
                <w:szCs w:val="15"/>
              </w:rPr>
              <w:t xml:space="preserve">   подпрограммы 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0999" w:rsidRPr="00077FCC" w:rsidRDefault="00E80999" w:rsidP="00801B50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17 046 432,2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0999" w:rsidRPr="00077FCC" w:rsidRDefault="00E80999" w:rsidP="00E8099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16 156 527,9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0999" w:rsidRPr="00077FCC" w:rsidRDefault="00E80999" w:rsidP="001F7D06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12 640 081,2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0999" w:rsidRPr="00077FCC" w:rsidRDefault="00E80999" w:rsidP="001F7D06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11 581 562,1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0999" w:rsidRPr="00077FCC" w:rsidRDefault="00E80999" w:rsidP="001F7D06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7 925 080,2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0999" w:rsidRPr="00077FCC" w:rsidRDefault="00E80999" w:rsidP="001F7D06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9 115 044,8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0999" w:rsidRPr="00077FCC" w:rsidRDefault="00E80999" w:rsidP="00E80999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74 464 728,4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999" w:rsidRPr="00077FCC" w:rsidRDefault="00E80999" w:rsidP="002A27D6">
            <w:pPr>
              <w:jc w:val="center"/>
              <w:rPr>
                <w:sz w:val="15"/>
                <w:szCs w:val="15"/>
              </w:rPr>
            </w:pPr>
            <w:r w:rsidRPr="00077FCC">
              <w:rPr>
                <w:sz w:val="15"/>
                <w:szCs w:val="15"/>
              </w:rPr>
              <w:t>х</w:t>
            </w:r>
          </w:p>
        </w:tc>
        <w:tc>
          <w:tcPr>
            <w:tcW w:w="37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80999" w:rsidRPr="00077FCC" w:rsidRDefault="00E80999" w:rsidP="002A27D6"/>
        </w:tc>
      </w:tr>
    </w:tbl>
    <w:p w:rsidR="004D1FD6" w:rsidRPr="00077FCC" w:rsidRDefault="004D1FD6" w:rsidP="0084358F">
      <w:pPr>
        <w:pStyle w:val="a8"/>
        <w:tabs>
          <w:tab w:val="left" w:pos="-142"/>
        </w:tabs>
        <w:ind w:left="0" w:firstLine="567"/>
        <w:outlineLvl w:val="0"/>
        <w:rPr>
          <w:sz w:val="2"/>
          <w:szCs w:val="2"/>
        </w:rPr>
      </w:pPr>
    </w:p>
    <w:p w:rsidR="00575050" w:rsidRPr="00077FCC" w:rsidRDefault="00575050"/>
    <w:p w:rsidR="00077FCC" w:rsidRDefault="00077FCC">
      <w:r>
        <w:br w:type="page"/>
      </w:r>
    </w:p>
    <w:p w:rsidR="00C61D88" w:rsidRPr="00077FCC" w:rsidRDefault="00C85676" w:rsidP="000E3C01">
      <w:pPr>
        <w:ind w:left="-284" w:firstLine="993"/>
        <w:jc w:val="both"/>
      </w:pPr>
      <w:r w:rsidRPr="00077FCC">
        <w:lastRenderedPageBreak/>
        <w:t>2</w:t>
      </w:r>
      <w:r w:rsidR="00D05FBD" w:rsidRPr="00077FCC">
        <w:t>.</w:t>
      </w:r>
      <w:r w:rsidR="00507738" w:rsidRPr="00077FCC">
        <w:t> </w:t>
      </w:r>
      <w:r w:rsidR="00D05FBD" w:rsidRPr="00077FCC">
        <w:t>Контроль за выполнением постановления возложить на вице-губернатора</w:t>
      </w:r>
      <w:r w:rsidR="006A6453" w:rsidRPr="00077FCC">
        <w:t xml:space="preserve"> </w:t>
      </w:r>
      <w:r w:rsidR="00B13C1C" w:rsidRPr="00077FCC">
        <w:br/>
      </w:r>
      <w:r w:rsidR="00D05FBD" w:rsidRPr="00077FCC">
        <w:t>Санкт-Петербурга Линченко Н.В.</w:t>
      </w:r>
    </w:p>
    <w:p w:rsidR="00C61D88" w:rsidRPr="00077FCC" w:rsidRDefault="00C61D88" w:rsidP="00C51EDF">
      <w:pPr>
        <w:spacing w:line="280" w:lineRule="exact"/>
        <w:ind w:left="-284" w:firstLine="710"/>
      </w:pPr>
    </w:p>
    <w:p w:rsidR="00C61D88" w:rsidRPr="00077FCC" w:rsidRDefault="00C61D88" w:rsidP="00C51EDF">
      <w:pPr>
        <w:ind w:left="-284" w:firstLine="710"/>
      </w:pPr>
    </w:p>
    <w:p w:rsidR="00C61D88" w:rsidRPr="00077FCC" w:rsidRDefault="00C61D88" w:rsidP="00C51EDF">
      <w:pPr>
        <w:ind w:left="-284" w:firstLine="710"/>
      </w:pPr>
    </w:p>
    <w:p w:rsidR="00C51EDF" w:rsidRPr="00077FCC" w:rsidRDefault="00C51EDF" w:rsidP="00C51EDF">
      <w:pPr>
        <w:ind w:left="-284" w:right="-143"/>
        <w:rPr>
          <w:b/>
        </w:rPr>
      </w:pPr>
      <w:r w:rsidRPr="00077FCC">
        <w:rPr>
          <w:b/>
        </w:rPr>
        <w:t xml:space="preserve">       Губернатор</w:t>
      </w:r>
    </w:p>
    <w:p w:rsidR="00C61D88" w:rsidRPr="00C61D88" w:rsidRDefault="00C61D88" w:rsidP="00463481">
      <w:pPr>
        <w:ind w:left="-284" w:right="-2"/>
        <w:rPr>
          <w:b/>
        </w:rPr>
      </w:pPr>
      <w:r w:rsidRPr="00077FCC">
        <w:rPr>
          <w:b/>
        </w:rPr>
        <w:t>Санкт-Петербурга</w:t>
      </w:r>
      <w:r w:rsidRPr="00C61D88">
        <w:rPr>
          <w:b/>
        </w:rPr>
        <w:t xml:space="preserve">                                                     </w:t>
      </w:r>
      <w:r w:rsidR="00C51EDF">
        <w:rPr>
          <w:b/>
        </w:rPr>
        <w:t xml:space="preserve"> </w:t>
      </w:r>
      <w:r w:rsidRPr="00C61D88">
        <w:rPr>
          <w:b/>
        </w:rPr>
        <w:t xml:space="preserve">                    </w:t>
      </w:r>
      <w:r>
        <w:rPr>
          <w:b/>
        </w:rPr>
        <w:t xml:space="preserve">                 </w:t>
      </w:r>
      <w:r w:rsidR="001246B9">
        <w:rPr>
          <w:b/>
        </w:rPr>
        <w:t xml:space="preserve">   </w:t>
      </w:r>
      <w:r w:rsidR="00C51EDF">
        <w:rPr>
          <w:b/>
        </w:rPr>
        <w:t xml:space="preserve">            </w:t>
      </w:r>
      <w:proofErr w:type="spellStart"/>
      <w:r w:rsidRPr="00C61D88">
        <w:rPr>
          <w:b/>
        </w:rPr>
        <w:t>А.Д.Беглов</w:t>
      </w:r>
      <w:proofErr w:type="spellEnd"/>
    </w:p>
    <w:p w:rsidR="00E26F20" w:rsidRPr="00C61D88" w:rsidRDefault="00E26F20" w:rsidP="009A4AF3">
      <w:pPr>
        <w:ind w:firstLine="567"/>
        <w:jc w:val="both"/>
      </w:pPr>
    </w:p>
    <w:sectPr w:rsidR="00E26F20" w:rsidRPr="00C61D88" w:rsidSect="00A50A47">
      <w:headerReference w:type="default" r:id="rId9"/>
      <w:pgSz w:w="11906" w:h="16838"/>
      <w:pgMar w:top="1134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BFA" w:rsidRDefault="00C63BFA">
      <w:r>
        <w:separator/>
      </w:r>
    </w:p>
  </w:endnote>
  <w:endnote w:type="continuationSeparator" w:id="0">
    <w:p w:rsidR="00C63BFA" w:rsidRDefault="00C63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BFA" w:rsidRDefault="00C63BFA">
      <w:r>
        <w:separator/>
      </w:r>
    </w:p>
  </w:footnote>
  <w:footnote w:type="continuationSeparator" w:id="0">
    <w:p w:rsidR="00C63BFA" w:rsidRDefault="00C63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400" w:rsidRDefault="00DC5400" w:rsidP="00BF3F0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77FCC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76242"/>
    <w:multiLevelType w:val="multilevel"/>
    <w:tmpl w:val="36D6327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74382F"/>
    <w:multiLevelType w:val="hybridMultilevel"/>
    <w:tmpl w:val="F6C0E266"/>
    <w:lvl w:ilvl="0" w:tplc="97901E8A">
      <w:start w:val="202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10A61"/>
    <w:multiLevelType w:val="multilevel"/>
    <w:tmpl w:val="AA8414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249D4F81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 w15:restartNumberingAfterBreak="0">
    <w:nsid w:val="289F097D"/>
    <w:multiLevelType w:val="hybridMultilevel"/>
    <w:tmpl w:val="01207326"/>
    <w:lvl w:ilvl="0" w:tplc="BB60D9CC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64697"/>
    <w:multiLevelType w:val="multilevel"/>
    <w:tmpl w:val="8B4C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6" w15:restartNumberingAfterBreak="0">
    <w:nsid w:val="392A51FC"/>
    <w:multiLevelType w:val="multilevel"/>
    <w:tmpl w:val="E84A0A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646FDB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7401C2F"/>
    <w:multiLevelType w:val="multilevel"/>
    <w:tmpl w:val="DA64C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9674A8C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8BC7B49"/>
    <w:multiLevelType w:val="hybridMultilevel"/>
    <w:tmpl w:val="202C8C90"/>
    <w:lvl w:ilvl="0" w:tplc="F6F4BB04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11453"/>
    <w:multiLevelType w:val="hybridMultilevel"/>
    <w:tmpl w:val="A002F016"/>
    <w:lvl w:ilvl="0" w:tplc="FBC41CD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55B2A"/>
    <w:multiLevelType w:val="hybridMultilevel"/>
    <w:tmpl w:val="64E87666"/>
    <w:lvl w:ilvl="0" w:tplc="CE52D748">
      <w:start w:val="76"/>
      <w:numFmt w:val="decimal"/>
      <w:lvlText w:val="%1"/>
      <w:lvlJc w:val="left"/>
      <w:pPr>
        <w:ind w:left="303" w:hanging="360"/>
      </w:pPr>
      <w:rPr>
        <w:rFonts w:hint="default"/>
        <w:color w:val="auto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3" w15:restartNumberingAfterBreak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4" w15:restartNumberingAfterBreak="0">
    <w:nsid w:val="7232373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5" w15:restartNumberingAfterBreak="0">
    <w:nsid w:val="73717DD9"/>
    <w:multiLevelType w:val="multilevel"/>
    <w:tmpl w:val="CF0C765A"/>
    <w:lvl w:ilvl="0">
      <w:start w:val="1"/>
      <w:numFmt w:val="decimal"/>
      <w:lvlText w:val="%1"/>
      <w:lvlJc w:val="left"/>
      <w:pPr>
        <w:ind w:left="275" w:hanging="360"/>
      </w:pPr>
      <w:rPr>
        <w:rFonts w:hint="default"/>
        <w:sz w:val="14"/>
      </w:rPr>
    </w:lvl>
    <w:lvl w:ilvl="1">
      <w:start w:val="4"/>
      <w:numFmt w:val="decimal"/>
      <w:isLgl/>
      <w:lvlText w:val="%1.%2."/>
      <w:lvlJc w:val="left"/>
      <w:pPr>
        <w:ind w:left="46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5" w:hanging="1800"/>
      </w:pPr>
      <w:rPr>
        <w:rFonts w:hint="default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9"/>
  </w:num>
  <w:num w:numId="8">
    <w:abstractNumId w:val="10"/>
  </w:num>
  <w:num w:numId="9">
    <w:abstractNumId w:val="4"/>
  </w:num>
  <w:num w:numId="10">
    <w:abstractNumId w:val="7"/>
  </w:num>
  <w:num w:numId="11">
    <w:abstractNumId w:val="0"/>
  </w:num>
  <w:num w:numId="12">
    <w:abstractNumId w:val="15"/>
  </w:num>
  <w:num w:numId="13">
    <w:abstractNumId w:val="11"/>
  </w:num>
  <w:num w:numId="14">
    <w:abstractNumId w:val="12"/>
  </w:num>
  <w:num w:numId="15">
    <w:abstractNumId w:val="5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001C3"/>
    <w:rsid w:val="00001152"/>
    <w:rsid w:val="00007EEF"/>
    <w:rsid w:val="00011E47"/>
    <w:rsid w:val="0001650B"/>
    <w:rsid w:val="00017697"/>
    <w:rsid w:val="00030745"/>
    <w:rsid w:val="0003164A"/>
    <w:rsid w:val="00031FA5"/>
    <w:rsid w:val="00034DEC"/>
    <w:rsid w:val="000373BE"/>
    <w:rsid w:val="000403F9"/>
    <w:rsid w:val="00041D63"/>
    <w:rsid w:val="00043562"/>
    <w:rsid w:val="000443EE"/>
    <w:rsid w:val="00050481"/>
    <w:rsid w:val="0005399A"/>
    <w:rsid w:val="0005475F"/>
    <w:rsid w:val="00057314"/>
    <w:rsid w:val="00062567"/>
    <w:rsid w:val="00065C0C"/>
    <w:rsid w:val="000708C0"/>
    <w:rsid w:val="000720B5"/>
    <w:rsid w:val="00077FCC"/>
    <w:rsid w:val="000813E5"/>
    <w:rsid w:val="0008208D"/>
    <w:rsid w:val="00085E16"/>
    <w:rsid w:val="00093890"/>
    <w:rsid w:val="000A1BAB"/>
    <w:rsid w:val="000A2311"/>
    <w:rsid w:val="000A5C9A"/>
    <w:rsid w:val="000B4563"/>
    <w:rsid w:val="000B5B2F"/>
    <w:rsid w:val="000B739C"/>
    <w:rsid w:val="000C2302"/>
    <w:rsid w:val="000C7DCC"/>
    <w:rsid w:val="000D17A3"/>
    <w:rsid w:val="000E1D7F"/>
    <w:rsid w:val="000E3C01"/>
    <w:rsid w:val="000E5CA3"/>
    <w:rsid w:val="000F07D2"/>
    <w:rsid w:val="000F0E2C"/>
    <w:rsid w:val="00102E11"/>
    <w:rsid w:val="001200E9"/>
    <w:rsid w:val="00122E49"/>
    <w:rsid w:val="001246B9"/>
    <w:rsid w:val="00134AD6"/>
    <w:rsid w:val="00137B7A"/>
    <w:rsid w:val="00137D4F"/>
    <w:rsid w:val="00154890"/>
    <w:rsid w:val="00156A0F"/>
    <w:rsid w:val="00156E19"/>
    <w:rsid w:val="00160483"/>
    <w:rsid w:val="001715C7"/>
    <w:rsid w:val="00171FB0"/>
    <w:rsid w:val="00176894"/>
    <w:rsid w:val="00183D2C"/>
    <w:rsid w:val="001850A2"/>
    <w:rsid w:val="001918BA"/>
    <w:rsid w:val="00192DFA"/>
    <w:rsid w:val="00197B2E"/>
    <w:rsid w:val="001A2636"/>
    <w:rsid w:val="001A536E"/>
    <w:rsid w:val="001A5808"/>
    <w:rsid w:val="001A6492"/>
    <w:rsid w:val="001A7082"/>
    <w:rsid w:val="001A73BE"/>
    <w:rsid w:val="001B2511"/>
    <w:rsid w:val="001C6221"/>
    <w:rsid w:val="001D2BC2"/>
    <w:rsid w:val="001D307F"/>
    <w:rsid w:val="001F79BD"/>
    <w:rsid w:val="001F7D06"/>
    <w:rsid w:val="002015FA"/>
    <w:rsid w:val="00201E9A"/>
    <w:rsid w:val="002024AD"/>
    <w:rsid w:val="00205221"/>
    <w:rsid w:val="00230C41"/>
    <w:rsid w:val="00231D6D"/>
    <w:rsid w:val="00235EF9"/>
    <w:rsid w:val="002451F3"/>
    <w:rsid w:val="00264204"/>
    <w:rsid w:val="00264D0B"/>
    <w:rsid w:val="002701CB"/>
    <w:rsid w:val="00271491"/>
    <w:rsid w:val="002768FF"/>
    <w:rsid w:val="0027717A"/>
    <w:rsid w:val="00285856"/>
    <w:rsid w:val="00287894"/>
    <w:rsid w:val="00293676"/>
    <w:rsid w:val="002969E0"/>
    <w:rsid w:val="00296A1E"/>
    <w:rsid w:val="002A13DD"/>
    <w:rsid w:val="002A2215"/>
    <w:rsid w:val="002A27D6"/>
    <w:rsid w:val="002A2AB8"/>
    <w:rsid w:val="002A67EC"/>
    <w:rsid w:val="002B4E24"/>
    <w:rsid w:val="002C2F87"/>
    <w:rsid w:val="002C3C70"/>
    <w:rsid w:val="002C4088"/>
    <w:rsid w:val="002C5E30"/>
    <w:rsid w:val="002D04CF"/>
    <w:rsid w:val="002D545A"/>
    <w:rsid w:val="002F184C"/>
    <w:rsid w:val="002F6538"/>
    <w:rsid w:val="00303327"/>
    <w:rsid w:val="00304F42"/>
    <w:rsid w:val="00307C1B"/>
    <w:rsid w:val="003106AF"/>
    <w:rsid w:val="00316AD5"/>
    <w:rsid w:val="0031728E"/>
    <w:rsid w:val="00317782"/>
    <w:rsid w:val="003200DC"/>
    <w:rsid w:val="003215E4"/>
    <w:rsid w:val="00332685"/>
    <w:rsid w:val="00340F61"/>
    <w:rsid w:val="00342C88"/>
    <w:rsid w:val="003446DC"/>
    <w:rsid w:val="00350251"/>
    <w:rsid w:val="00350C86"/>
    <w:rsid w:val="0035275A"/>
    <w:rsid w:val="00354482"/>
    <w:rsid w:val="00360461"/>
    <w:rsid w:val="0036351B"/>
    <w:rsid w:val="0037064D"/>
    <w:rsid w:val="00370EF0"/>
    <w:rsid w:val="003731F1"/>
    <w:rsid w:val="00380250"/>
    <w:rsid w:val="00395E6E"/>
    <w:rsid w:val="0039617E"/>
    <w:rsid w:val="003B19F0"/>
    <w:rsid w:val="003B34E0"/>
    <w:rsid w:val="003B6802"/>
    <w:rsid w:val="003B7D6C"/>
    <w:rsid w:val="003D3A95"/>
    <w:rsid w:val="003D3DD4"/>
    <w:rsid w:val="003D7C37"/>
    <w:rsid w:val="003E39DB"/>
    <w:rsid w:val="003E4048"/>
    <w:rsid w:val="003E68BF"/>
    <w:rsid w:val="003F3F0F"/>
    <w:rsid w:val="003F7387"/>
    <w:rsid w:val="003F73A2"/>
    <w:rsid w:val="00411405"/>
    <w:rsid w:val="004138AB"/>
    <w:rsid w:val="00413B8A"/>
    <w:rsid w:val="00420D65"/>
    <w:rsid w:val="00423E9E"/>
    <w:rsid w:val="00433EE0"/>
    <w:rsid w:val="00434F2B"/>
    <w:rsid w:val="00454350"/>
    <w:rsid w:val="0045587A"/>
    <w:rsid w:val="0046112D"/>
    <w:rsid w:val="00461B48"/>
    <w:rsid w:val="00463481"/>
    <w:rsid w:val="00467022"/>
    <w:rsid w:val="00467167"/>
    <w:rsid w:val="00474ECD"/>
    <w:rsid w:val="004763ED"/>
    <w:rsid w:val="00480251"/>
    <w:rsid w:val="00485EA2"/>
    <w:rsid w:val="00486FBF"/>
    <w:rsid w:val="0048731D"/>
    <w:rsid w:val="00487335"/>
    <w:rsid w:val="00492E70"/>
    <w:rsid w:val="004A00EA"/>
    <w:rsid w:val="004A2D8C"/>
    <w:rsid w:val="004A5798"/>
    <w:rsid w:val="004A63AF"/>
    <w:rsid w:val="004B0741"/>
    <w:rsid w:val="004B733E"/>
    <w:rsid w:val="004C4135"/>
    <w:rsid w:val="004C4EEF"/>
    <w:rsid w:val="004D1FD6"/>
    <w:rsid w:val="004D2C32"/>
    <w:rsid w:val="004D3FCE"/>
    <w:rsid w:val="004E35D1"/>
    <w:rsid w:val="004F2C41"/>
    <w:rsid w:val="004F4E47"/>
    <w:rsid w:val="004F62FA"/>
    <w:rsid w:val="004F795C"/>
    <w:rsid w:val="005013D0"/>
    <w:rsid w:val="005052A9"/>
    <w:rsid w:val="00507738"/>
    <w:rsid w:val="00507783"/>
    <w:rsid w:val="00512C56"/>
    <w:rsid w:val="00514650"/>
    <w:rsid w:val="00516422"/>
    <w:rsid w:val="005203D4"/>
    <w:rsid w:val="00524613"/>
    <w:rsid w:val="005366D6"/>
    <w:rsid w:val="00542F7E"/>
    <w:rsid w:val="00545B98"/>
    <w:rsid w:val="0055055E"/>
    <w:rsid w:val="00551DF7"/>
    <w:rsid w:val="00557EB9"/>
    <w:rsid w:val="005608CF"/>
    <w:rsid w:val="00560DCB"/>
    <w:rsid w:val="005618BA"/>
    <w:rsid w:val="00564D7B"/>
    <w:rsid w:val="005712D2"/>
    <w:rsid w:val="00575050"/>
    <w:rsid w:val="005755D7"/>
    <w:rsid w:val="00577224"/>
    <w:rsid w:val="00583518"/>
    <w:rsid w:val="00593A75"/>
    <w:rsid w:val="005976B8"/>
    <w:rsid w:val="005A118F"/>
    <w:rsid w:val="005A3A15"/>
    <w:rsid w:val="005B6CE2"/>
    <w:rsid w:val="005B7134"/>
    <w:rsid w:val="005C1D5F"/>
    <w:rsid w:val="005D0A4B"/>
    <w:rsid w:val="005D4550"/>
    <w:rsid w:val="005D7A07"/>
    <w:rsid w:val="005E0ED0"/>
    <w:rsid w:val="005F2620"/>
    <w:rsid w:val="005F640E"/>
    <w:rsid w:val="005F6F68"/>
    <w:rsid w:val="00602440"/>
    <w:rsid w:val="006119D6"/>
    <w:rsid w:val="00613667"/>
    <w:rsid w:val="00616595"/>
    <w:rsid w:val="0062239C"/>
    <w:rsid w:val="00623DCA"/>
    <w:rsid w:val="006364B8"/>
    <w:rsid w:val="00636B1A"/>
    <w:rsid w:val="00643BD4"/>
    <w:rsid w:val="006447B3"/>
    <w:rsid w:val="00650DC9"/>
    <w:rsid w:val="006553D5"/>
    <w:rsid w:val="0065686F"/>
    <w:rsid w:val="006615DF"/>
    <w:rsid w:val="0066275D"/>
    <w:rsid w:val="006629FF"/>
    <w:rsid w:val="006649AF"/>
    <w:rsid w:val="00665CC8"/>
    <w:rsid w:val="0068031A"/>
    <w:rsid w:val="00687883"/>
    <w:rsid w:val="00687971"/>
    <w:rsid w:val="0069085A"/>
    <w:rsid w:val="006931C1"/>
    <w:rsid w:val="006A0118"/>
    <w:rsid w:val="006A04FD"/>
    <w:rsid w:val="006A5A34"/>
    <w:rsid w:val="006A5DF9"/>
    <w:rsid w:val="006A5F97"/>
    <w:rsid w:val="006A63EE"/>
    <w:rsid w:val="006A6453"/>
    <w:rsid w:val="006A65C8"/>
    <w:rsid w:val="006B0688"/>
    <w:rsid w:val="006B18F0"/>
    <w:rsid w:val="006B2232"/>
    <w:rsid w:val="006B2344"/>
    <w:rsid w:val="006B5B74"/>
    <w:rsid w:val="006B7C9B"/>
    <w:rsid w:val="006C2535"/>
    <w:rsid w:val="006C7C4E"/>
    <w:rsid w:val="006E6E8B"/>
    <w:rsid w:val="006E6FD8"/>
    <w:rsid w:val="006F2283"/>
    <w:rsid w:val="006F4593"/>
    <w:rsid w:val="00702F38"/>
    <w:rsid w:val="007043C1"/>
    <w:rsid w:val="007109A7"/>
    <w:rsid w:val="0071123A"/>
    <w:rsid w:val="00711F5E"/>
    <w:rsid w:val="0071264D"/>
    <w:rsid w:val="00712C38"/>
    <w:rsid w:val="00714246"/>
    <w:rsid w:val="00715201"/>
    <w:rsid w:val="00715D39"/>
    <w:rsid w:val="00716CCE"/>
    <w:rsid w:val="00721EA9"/>
    <w:rsid w:val="007252C0"/>
    <w:rsid w:val="00730696"/>
    <w:rsid w:val="00736A23"/>
    <w:rsid w:val="00753E72"/>
    <w:rsid w:val="00755152"/>
    <w:rsid w:val="00764F9B"/>
    <w:rsid w:val="00773BAD"/>
    <w:rsid w:val="0079089B"/>
    <w:rsid w:val="007A4870"/>
    <w:rsid w:val="007A515C"/>
    <w:rsid w:val="007B2191"/>
    <w:rsid w:val="007C1E62"/>
    <w:rsid w:val="007C56A5"/>
    <w:rsid w:val="007D0D78"/>
    <w:rsid w:val="007D2828"/>
    <w:rsid w:val="007D4E82"/>
    <w:rsid w:val="007E24D4"/>
    <w:rsid w:val="007F6A48"/>
    <w:rsid w:val="007F76C7"/>
    <w:rsid w:val="007F7CC0"/>
    <w:rsid w:val="00801B50"/>
    <w:rsid w:val="008139E4"/>
    <w:rsid w:val="0081513C"/>
    <w:rsid w:val="00815930"/>
    <w:rsid w:val="008261C9"/>
    <w:rsid w:val="0083451D"/>
    <w:rsid w:val="008416A6"/>
    <w:rsid w:val="00842D18"/>
    <w:rsid w:val="0084358F"/>
    <w:rsid w:val="00846046"/>
    <w:rsid w:val="00847BA9"/>
    <w:rsid w:val="00856F5D"/>
    <w:rsid w:val="00857E3E"/>
    <w:rsid w:val="00861642"/>
    <w:rsid w:val="00861AD8"/>
    <w:rsid w:val="00862DAC"/>
    <w:rsid w:val="00865637"/>
    <w:rsid w:val="00867015"/>
    <w:rsid w:val="00885660"/>
    <w:rsid w:val="00893E98"/>
    <w:rsid w:val="00895E24"/>
    <w:rsid w:val="008A089F"/>
    <w:rsid w:val="008B1FD5"/>
    <w:rsid w:val="008C4751"/>
    <w:rsid w:val="008D2368"/>
    <w:rsid w:val="008D3519"/>
    <w:rsid w:val="008E2A8E"/>
    <w:rsid w:val="008E4134"/>
    <w:rsid w:val="008E7179"/>
    <w:rsid w:val="008F4CA8"/>
    <w:rsid w:val="008F7789"/>
    <w:rsid w:val="00910052"/>
    <w:rsid w:val="00912468"/>
    <w:rsid w:val="0091449A"/>
    <w:rsid w:val="00914980"/>
    <w:rsid w:val="00917CEC"/>
    <w:rsid w:val="00920BDB"/>
    <w:rsid w:val="009228F3"/>
    <w:rsid w:val="00924E2A"/>
    <w:rsid w:val="0093455E"/>
    <w:rsid w:val="0094030E"/>
    <w:rsid w:val="00943C21"/>
    <w:rsid w:val="0095067F"/>
    <w:rsid w:val="00950804"/>
    <w:rsid w:val="009534A3"/>
    <w:rsid w:val="00956BDC"/>
    <w:rsid w:val="00971E10"/>
    <w:rsid w:val="00972B19"/>
    <w:rsid w:val="00975154"/>
    <w:rsid w:val="009801F1"/>
    <w:rsid w:val="00980713"/>
    <w:rsid w:val="00981B56"/>
    <w:rsid w:val="00981F09"/>
    <w:rsid w:val="00982358"/>
    <w:rsid w:val="00983A21"/>
    <w:rsid w:val="009850E5"/>
    <w:rsid w:val="009A2931"/>
    <w:rsid w:val="009A4AF3"/>
    <w:rsid w:val="009A5EAA"/>
    <w:rsid w:val="009B0FDD"/>
    <w:rsid w:val="009B1942"/>
    <w:rsid w:val="009B2DA4"/>
    <w:rsid w:val="009B2F39"/>
    <w:rsid w:val="009B4C83"/>
    <w:rsid w:val="009C0D98"/>
    <w:rsid w:val="009C2294"/>
    <w:rsid w:val="009C4AD5"/>
    <w:rsid w:val="009C72EE"/>
    <w:rsid w:val="009E1207"/>
    <w:rsid w:val="009E4A9A"/>
    <w:rsid w:val="009F6448"/>
    <w:rsid w:val="009F6B21"/>
    <w:rsid w:val="00A01333"/>
    <w:rsid w:val="00A022B1"/>
    <w:rsid w:val="00A0618C"/>
    <w:rsid w:val="00A14700"/>
    <w:rsid w:val="00A22042"/>
    <w:rsid w:val="00A27278"/>
    <w:rsid w:val="00A306B1"/>
    <w:rsid w:val="00A31B82"/>
    <w:rsid w:val="00A3518A"/>
    <w:rsid w:val="00A355EA"/>
    <w:rsid w:val="00A36BA5"/>
    <w:rsid w:val="00A37654"/>
    <w:rsid w:val="00A40A35"/>
    <w:rsid w:val="00A413DA"/>
    <w:rsid w:val="00A44937"/>
    <w:rsid w:val="00A44D22"/>
    <w:rsid w:val="00A466C3"/>
    <w:rsid w:val="00A50A47"/>
    <w:rsid w:val="00A544D0"/>
    <w:rsid w:val="00A61B42"/>
    <w:rsid w:val="00A65BAF"/>
    <w:rsid w:val="00A7348C"/>
    <w:rsid w:val="00A802DC"/>
    <w:rsid w:val="00A8155F"/>
    <w:rsid w:val="00A82523"/>
    <w:rsid w:val="00A8738D"/>
    <w:rsid w:val="00A91164"/>
    <w:rsid w:val="00A95EB6"/>
    <w:rsid w:val="00AA1B43"/>
    <w:rsid w:val="00AA2C19"/>
    <w:rsid w:val="00AA7119"/>
    <w:rsid w:val="00AA76F2"/>
    <w:rsid w:val="00AB0410"/>
    <w:rsid w:val="00AB2995"/>
    <w:rsid w:val="00AB2D3E"/>
    <w:rsid w:val="00AC18EF"/>
    <w:rsid w:val="00AC193E"/>
    <w:rsid w:val="00AC7258"/>
    <w:rsid w:val="00AD4498"/>
    <w:rsid w:val="00AE1258"/>
    <w:rsid w:val="00AE1A82"/>
    <w:rsid w:val="00AF0422"/>
    <w:rsid w:val="00AF0B96"/>
    <w:rsid w:val="00AF3721"/>
    <w:rsid w:val="00B06F49"/>
    <w:rsid w:val="00B13C1C"/>
    <w:rsid w:val="00B1694F"/>
    <w:rsid w:val="00B20DAF"/>
    <w:rsid w:val="00B232D4"/>
    <w:rsid w:val="00B32C7B"/>
    <w:rsid w:val="00B33F6D"/>
    <w:rsid w:val="00B37AD9"/>
    <w:rsid w:val="00B40CD1"/>
    <w:rsid w:val="00B41941"/>
    <w:rsid w:val="00B46196"/>
    <w:rsid w:val="00B46795"/>
    <w:rsid w:val="00B50E52"/>
    <w:rsid w:val="00B56E9E"/>
    <w:rsid w:val="00B658E1"/>
    <w:rsid w:val="00B66A33"/>
    <w:rsid w:val="00B67492"/>
    <w:rsid w:val="00B704C5"/>
    <w:rsid w:val="00B75F56"/>
    <w:rsid w:val="00B8043D"/>
    <w:rsid w:val="00B83FDB"/>
    <w:rsid w:val="00BA0CF0"/>
    <w:rsid w:val="00BA2D42"/>
    <w:rsid w:val="00BB5630"/>
    <w:rsid w:val="00BB759F"/>
    <w:rsid w:val="00BC1AF4"/>
    <w:rsid w:val="00BC42FF"/>
    <w:rsid w:val="00BD284E"/>
    <w:rsid w:val="00BD698D"/>
    <w:rsid w:val="00BD7691"/>
    <w:rsid w:val="00BE010E"/>
    <w:rsid w:val="00BE47E1"/>
    <w:rsid w:val="00BE5232"/>
    <w:rsid w:val="00BF363D"/>
    <w:rsid w:val="00BF3F05"/>
    <w:rsid w:val="00C00D57"/>
    <w:rsid w:val="00C04DF6"/>
    <w:rsid w:val="00C06892"/>
    <w:rsid w:val="00C11372"/>
    <w:rsid w:val="00C1252D"/>
    <w:rsid w:val="00C12E14"/>
    <w:rsid w:val="00C13435"/>
    <w:rsid w:val="00C14FD1"/>
    <w:rsid w:val="00C154F8"/>
    <w:rsid w:val="00C22F5D"/>
    <w:rsid w:val="00C268E7"/>
    <w:rsid w:val="00C32DD4"/>
    <w:rsid w:val="00C47F57"/>
    <w:rsid w:val="00C51EDF"/>
    <w:rsid w:val="00C5442A"/>
    <w:rsid w:val="00C61D88"/>
    <w:rsid w:val="00C63BFA"/>
    <w:rsid w:val="00C65DD2"/>
    <w:rsid w:val="00C67529"/>
    <w:rsid w:val="00C67EF9"/>
    <w:rsid w:val="00C74BD0"/>
    <w:rsid w:val="00C84F11"/>
    <w:rsid w:val="00C85676"/>
    <w:rsid w:val="00C90C6A"/>
    <w:rsid w:val="00C94E2A"/>
    <w:rsid w:val="00C97E35"/>
    <w:rsid w:val="00CB32C0"/>
    <w:rsid w:val="00CB44CA"/>
    <w:rsid w:val="00CB7077"/>
    <w:rsid w:val="00CC4F93"/>
    <w:rsid w:val="00CC656A"/>
    <w:rsid w:val="00CC6E6A"/>
    <w:rsid w:val="00CD4045"/>
    <w:rsid w:val="00CE0D53"/>
    <w:rsid w:val="00CE3EDB"/>
    <w:rsid w:val="00CF0E8A"/>
    <w:rsid w:val="00CF132E"/>
    <w:rsid w:val="00CF64F6"/>
    <w:rsid w:val="00D01656"/>
    <w:rsid w:val="00D05FBD"/>
    <w:rsid w:val="00D25B5B"/>
    <w:rsid w:val="00D26A49"/>
    <w:rsid w:val="00D31B01"/>
    <w:rsid w:val="00D34E17"/>
    <w:rsid w:val="00D3604C"/>
    <w:rsid w:val="00D40B2E"/>
    <w:rsid w:val="00D41CB4"/>
    <w:rsid w:val="00D42F17"/>
    <w:rsid w:val="00D43D85"/>
    <w:rsid w:val="00D46E8C"/>
    <w:rsid w:val="00D47A89"/>
    <w:rsid w:val="00D5176F"/>
    <w:rsid w:val="00D53964"/>
    <w:rsid w:val="00D53ABF"/>
    <w:rsid w:val="00D56C2B"/>
    <w:rsid w:val="00D56DBD"/>
    <w:rsid w:val="00D74843"/>
    <w:rsid w:val="00D81FA6"/>
    <w:rsid w:val="00D905DD"/>
    <w:rsid w:val="00D922A9"/>
    <w:rsid w:val="00D9334E"/>
    <w:rsid w:val="00D94EA9"/>
    <w:rsid w:val="00DB7BA2"/>
    <w:rsid w:val="00DC5400"/>
    <w:rsid w:val="00DD12FD"/>
    <w:rsid w:val="00DE14C7"/>
    <w:rsid w:val="00DE2F7C"/>
    <w:rsid w:val="00DE4B97"/>
    <w:rsid w:val="00DF2159"/>
    <w:rsid w:val="00DF3D18"/>
    <w:rsid w:val="00E03B81"/>
    <w:rsid w:val="00E06EC7"/>
    <w:rsid w:val="00E133B9"/>
    <w:rsid w:val="00E13E94"/>
    <w:rsid w:val="00E1664E"/>
    <w:rsid w:val="00E20415"/>
    <w:rsid w:val="00E22865"/>
    <w:rsid w:val="00E22A79"/>
    <w:rsid w:val="00E253E4"/>
    <w:rsid w:val="00E26BBC"/>
    <w:rsid w:val="00E26F20"/>
    <w:rsid w:val="00E32A2C"/>
    <w:rsid w:val="00E37431"/>
    <w:rsid w:val="00E57C48"/>
    <w:rsid w:val="00E6013F"/>
    <w:rsid w:val="00E619F0"/>
    <w:rsid w:val="00E651F8"/>
    <w:rsid w:val="00E6645E"/>
    <w:rsid w:val="00E72C53"/>
    <w:rsid w:val="00E7350B"/>
    <w:rsid w:val="00E758D5"/>
    <w:rsid w:val="00E75C70"/>
    <w:rsid w:val="00E763E7"/>
    <w:rsid w:val="00E80999"/>
    <w:rsid w:val="00E86602"/>
    <w:rsid w:val="00E874FB"/>
    <w:rsid w:val="00E925C9"/>
    <w:rsid w:val="00E97A53"/>
    <w:rsid w:val="00EA1F0A"/>
    <w:rsid w:val="00EA6604"/>
    <w:rsid w:val="00EA6C2E"/>
    <w:rsid w:val="00EB660E"/>
    <w:rsid w:val="00EB7317"/>
    <w:rsid w:val="00EC0D04"/>
    <w:rsid w:val="00EC276A"/>
    <w:rsid w:val="00EC2B8C"/>
    <w:rsid w:val="00EC5C64"/>
    <w:rsid w:val="00EC706F"/>
    <w:rsid w:val="00ED37C7"/>
    <w:rsid w:val="00ED714C"/>
    <w:rsid w:val="00ED7B12"/>
    <w:rsid w:val="00EE3DD5"/>
    <w:rsid w:val="00EE5EFA"/>
    <w:rsid w:val="00EE5F12"/>
    <w:rsid w:val="00EF15F2"/>
    <w:rsid w:val="00EF1FA1"/>
    <w:rsid w:val="00F03045"/>
    <w:rsid w:val="00F05CFA"/>
    <w:rsid w:val="00F120FC"/>
    <w:rsid w:val="00F13065"/>
    <w:rsid w:val="00F13DA3"/>
    <w:rsid w:val="00F150BF"/>
    <w:rsid w:val="00F24F23"/>
    <w:rsid w:val="00F2513E"/>
    <w:rsid w:val="00F257A5"/>
    <w:rsid w:val="00F315D0"/>
    <w:rsid w:val="00F31946"/>
    <w:rsid w:val="00F31A3E"/>
    <w:rsid w:val="00F344A6"/>
    <w:rsid w:val="00F35F39"/>
    <w:rsid w:val="00F37376"/>
    <w:rsid w:val="00F411E6"/>
    <w:rsid w:val="00F55BED"/>
    <w:rsid w:val="00F57383"/>
    <w:rsid w:val="00F6062F"/>
    <w:rsid w:val="00F61813"/>
    <w:rsid w:val="00F6255A"/>
    <w:rsid w:val="00F75598"/>
    <w:rsid w:val="00F77335"/>
    <w:rsid w:val="00F869EE"/>
    <w:rsid w:val="00F86F42"/>
    <w:rsid w:val="00F926E1"/>
    <w:rsid w:val="00F94788"/>
    <w:rsid w:val="00F94B77"/>
    <w:rsid w:val="00F955CE"/>
    <w:rsid w:val="00FA4304"/>
    <w:rsid w:val="00FA78B8"/>
    <w:rsid w:val="00FB487C"/>
    <w:rsid w:val="00FB5369"/>
    <w:rsid w:val="00FC038F"/>
    <w:rsid w:val="00FC59F5"/>
    <w:rsid w:val="00FE018D"/>
    <w:rsid w:val="00FF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307EBEA-A28D-4A55-8001-700E7104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a">
    <w:name w:val="Balloon Text"/>
    <w:basedOn w:val="a"/>
    <w:link w:val="ab"/>
    <w:rsid w:val="000720B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0720B5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343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9">
    <w:name w:val="Абзац списка Знак"/>
    <w:link w:val="a8"/>
    <w:uiPriority w:val="34"/>
    <w:rsid w:val="007D2828"/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8F9DB-9BC4-4FC1-A3ED-E38C4F158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1</TotalTime>
  <Pages>5</Pages>
  <Words>1940</Words>
  <Characters>11064</Characters>
  <Application>Microsoft Office Word</Application>
  <DocSecurity>4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Анастасия Ляшенко</cp:lastModifiedBy>
  <cp:revision>2</cp:revision>
  <cp:lastPrinted>2022-07-19T06:42:00Z</cp:lastPrinted>
  <dcterms:created xsi:type="dcterms:W3CDTF">2022-10-12T13:59:00Z</dcterms:created>
  <dcterms:modified xsi:type="dcterms:W3CDTF">2022-10-12T13:59:00Z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