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7F9" w:rsidRDefault="000D67F9" w:rsidP="002C3F0D">
      <w:pPr>
        <w:jc w:val="both"/>
      </w:pPr>
      <w:bookmarkStart w:id="0" w:name="_GoBack"/>
      <w:bookmarkEnd w:id="0"/>
    </w:p>
    <w:p w:rsidR="00FE4B3A" w:rsidRDefault="0096624F" w:rsidP="002C3F0D">
      <w:pPr>
        <w:jc w:val="both"/>
        <w:sectPr w:rsidR="00FE4B3A" w:rsidSect="009A4AF3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46B89FA" wp14:editId="6C991189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856355" cy="694690"/>
                <wp:effectExtent l="0" t="0" r="1079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3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6F5" w:rsidRDefault="00D816F5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постановление </w:t>
                            </w:r>
                            <w:r>
                              <w:br/>
                              <w:t xml:space="preserve">Правительства Санкт-Петербурга </w:t>
                            </w:r>
                            <w:r>
                              <w:br/>
                              <w:t>от 04.06.2014 № 453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B89FA" id="doc_name" o:spid="_x0000_s1026" style="position:absolute;left:0;text-align:left;margin-left:1.95pt;margin-top:168pt;width:303.6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" o:allowincell="f" filled="f" stroked="f">
                <v:textbox inset="0,0,0,0">
                  <w:txbxContent>
                    <w:p w:rsidR="00D816F5" w:rsidRDefault="00D816F5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постановление </w:t>
                      </w:r>
                      <w:r>
                        <w:br/>
                        <w:t xml:space="preserve">Правительства Санкт-Петербурга </w:t>
                      </w:r>
                      <w:r>
                        <w:br/>
                        <w:t>от 04.06.2014 № 453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742AD2E" wp14:editId="63FA93A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6F5" w:rsidRDefault="00D816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2AD2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816F5" w:rsidRDefault="00D816F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B5183D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</w:t>
      </w:r>
      <w:r w:rsidR="000634F4">
        <w:rPr>
          <w:rFonts w:eastAsia="Calibri"/>
          <w:lang w:eastAsia="en-US"/>
        </w:rPr>
        <w:t xml:space="preserve">ительства Санкт-Петербурга </w:t>
      </w:r>
      <w:r w:rsidR="000634F4" w:rsidRPr="005B5450">
        <w:rPr>
          <w:rFonts w:eastAsia="Calibri"/>
          <w:lang w:eastAsia="en-US"/>
        </w:rPr>
        <w:t>от</w:t>
      </w:r>
      <w:r w:rsidRPr="005B5450">
        <w:rPr>
          <w:rFonts w:eastAsia="Calibri"/>
          <w:lang w:eastAsia="en-US"/>
        </w:rPr>
        <w:t xml:space="preserve"> </w:t>
      </w:r>
      <w:r w:rsidR="005B5450" w:rsidRPr="005B5450">
        <w:rPr>
          <w:rFonts w:eastAsia="Calibri"/>
          <w:lang w:eastAsia="en-US"/>
        </w:rPr>
        <w:t>06.10.2022</w:t>
      </w:r>
      <w:r w:rsidR="00E42A6B" w:rsidRPr="005B5450">
        <w:rPr>
          <w:rFonts w:eastAsia="Calibri"/>
          <w:lang w:eastAsia="en-US"/>
        </w:rPr>
        <w:t xml:space="preserve"> </w:t>
      </w:r>
      <w:r w:rsidR="008E3AB9" w:rsidRPr="005B5450">
        <w:rPr>
          <w:rFonts w:eastAsia="Calibri"/>
          <w:lang w:eastAsia="en-US"/>
        </w:rPr>
        <w:t xml:space="preserve">№ </w:t>
      </w:r>
      <w:r w:rsidR="00E42A6B" w:rsidRPr="005B5450">
        <w:rPr>
          <w:rFonts w:eastAsia="Calibri"/>
          <w:lang w:eastAsia="en-US"/>
        </w:rPr>
        <w:t xml:space="preserve"> </w:t>
      </w:r>
      <w:r w:rsidR="005B5450" w:rsidRPr="005B5450">
        <w:rPr>
          <w:rFonts w:eastAsia="Calibri"/>
          <w:lang w:eastAsia="en-US"/>
        </w:rPr>
        <w:t>920</w:t>
      </w:r>
      <w:r w:rsidR="00E42A6B" w:rsidRPr="005B5450">
        <w:rPr>
          <w:rFonts w:eastAsia="Calibri"/>
          <w:lang w:eastAsia="en-US"/>
        </w:rPr>
        <w:t xml:space="preserve"> </w:t>
      </w:r>
      <w:r w:rsidRPr="005B5450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0634F4" w:rsidRPr="005B5450">
        <w:rPr>
          <w:rFonts w:eastAsia="Calibri"/>
          <w:lang w:eastAsia="en-US"/>
        </w:rPr>
        <w:t>,</w:t>
      </w:r>
      <w:r w:rsidRPr="005B5450">
        <w:rPr>
          <w:rFonts w:eastAsia="Calibri"/>
          <w:lang w:eastAsia="en-US"/>
        </w:rPr>
        <w:t xml:space="preserve"> между объектами Адресной инвестиционной программы на 2022 год и на плановый период 2023 и 2024 годов»</w:t>
      </w:r>
      <w:r w:rsidRPr="00B5183D">
        <w:rPr>
          <w:rFonts w:eastAsia="Calibri"/>
          <w:lang w:eastAsia="en-US"/>
        </w:rPr>
        <w:t xml:space="preserve"> </w:t>
      </w:r>
      <w:r w:rsidR="008E3AB9">
        <w:rPr>
          <w:rFonts w:eastAsia="Calibri"/>
          <w:lang w:eastAsia="en-US"/>
        </w:rPr>
        <w:br/>
      </w:r>
      <w:r w:rsidRPr="00B5183D">
        <w:rPr>
          <w:rFonts w:eastAsia="Calibri"/>
          <w:lang w:eastAsia="en-US"/>
        </w:rPr>
        <w:t>и постановлением Правительства Санкт-Петербурга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 порядке принятия решений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 w:rsidR="008E3AB9">
        <w:rPr>
          <w:rFonts w:eastAsia="Calibri"/>
          <w:lang w:eastAsia="en-US"/>
        </w:rPr>
        <w:br/>
      </w:r>
      <w:r w:rsidRPr="00B5183D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4766B4" w:rsidRPr="000634F4" w:rsidRDefault="00A9008D" w:rsidP="000634F4">
      <w:pPr>
        <w:spacing w:line="264" w:lineRule="auto"/>
        <w:ind w:left="-567" w:right="-284" w:firstLine="567"/>
        <w:jc w:val="both"/>
      </w:pPr>
      <w:r w:rsidRPr="0070412E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В</w:t>
      </w:r>
      <w:r w:rsidRPr="0070412E">
        <w:t xml:space="preserve">нести в постановление Правительства </w:t>
      </w:r>
      <w:r w:rsidRPr="00A9008D">
        <w:t>Санкт-Петербурга от 04.06.2014 № 453</w:t>
      </w:r>
      <w:r w:rsidRPr="00A9008D">
        <w:br/>
        <w:t xml:space="preserve">«О государственной программе Санкт-Петербурга «Развитие </w:t>
      </w:r>
      <w:r w:rsidRPr="00A9008D">
        <w:rPr>
          <w:rFonts w:eastAsia="Calibri"/>
        </w:rPr>
        <w:t xml:space="preserve">образования </w:t>
      </w:r>
      <w:r w:rsidRPr="00A9008D">
        <w:t>в Санкт-Петербурге» следующие изменения:</w:t>
      </w:r>
    </w:p>
    <w:p w:rsidR="00A9008D" w:rsidRPr="00A9008D" w:rsidRDefault="00DB5CAE" w:rsidP="00A9008D">
      <w:pPr>
        <w:pStyle w:val="aa"/>
        <w:autoSpaceDE w:val="0"/>
        <w:autoSpaceDN w:val="0"/>
        <w:adjustRightInd w:val="0"/>
        <w:spacing w:after="0" w:line="264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Пункт 10</w:t>
      </w:r>
      <w:r w:rsidR="00A9008D" w:rsidRPr="00A9008D">
        <w:rPr>
          <w:rFonts w:ascii="Times New Roman" w:hAnsi="Times New Roman"/>
          <w:sz w:val="24"/>
          <w:szCs w:val="24"/>
        </w:rPr>
        <w:t xml:space="preserve"> </w:t>
      </w:r>
      <w:r w:rsidR="00A9008D" w:rsidRPr="00A9008D">
        <w:rPr>
          <w:rFonts w:ascii="Times New Roman" w:hAnsi="Times New Roman"/>
          <w:spacing w:val="-4"/>
          <w:sz w:val="24"/>
          <w:szCs w:val="24"/>
        </w:rPr>
        <w:t xml:space="preserve">раздела 1 </w:t>
      </w:r>
      <w:r w:rsidR="00A9008D" w:rsidRPr="00A9008D">
        <w:rPr>
          <w:rFonts w:ascii="Times New Roman" w:hAnsi="Times New Roman"/>
          <w:sz w:val="24"/>
          <w:szCs w:val="24"/>
        </w:rPr>
        <w:t>приложения к постановлению изложить в следующей редакции:</w:t>
      </w:r>
    </w:p>
    <w:p w:rsidR="00A9008D" w:rsidRPr="00C85C92" w:rsidRDefault="00A9008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"/>
        <w:gridCol w:w="344"/>
        <w:gridCol w:w="2963"/>
        <w:gridCol w:w="6874"/>
        <w:gridCol w:w="502"/>
      </w:tblGrid>
      <w:tr w:rsidR="00D60CD3" w:rsidRPr="00D60CD3" w:rsidTr="00A9008D">
        <w:trPr>
          <w:trHeight w:val="4140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008D" w:rsidRPr="00D60CD3" w:rsidRDefault="00A9008D" w:rsidP="00763556">
            <w:pPr>
              <w:jc w:val="right"/>
              <w:rPr>
                <w:sz w:val="15"/>
                <w:szCs w:val="15"/>
              </w:rPr>
            </w:pPr>
            <w:r w:rsidRPr="00D60CD3">
              <w:rPr>
                <w:sz w:val="15"/>
                <w:szCs w:val="15"/>
              </w:rPr>
              <w:t>«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9008D" w:rsidRPr="00D60CD3" w:rsidRDefault="00DB5CAE" w:rsidP="00763556">
            <w:pPr>
              <w:jc w:val="center"/>
              <w:rPr>
                <w:sz w:val="22"/>
                <w:szCs w:val="22"/>
              </w:rPr>
            </w:pPr>
            <w:r w:rsidRPr="00D60CD3">
              <w:rPr>
                <w:sz w:val="22"/>
                <w:szCs w:val="22"/>
              </w:rPr>
              <w:t>10</w:t>
            </w:r>
          </w:p>
        </w:tc>
        <w:tc>
          <w:tcPr>
            <w:tcW w:w="1360" w:type="pct"/>
            <w:tcMar>
              <w:top w:w="0" w:type="dxa"/>
              <w:bottom w:w="0" w:type="dxa"/>
            </w:tcMar>
          </w:tcPr>
          <w:p w:rsidR="00A9008D" w:rsidRPr="00D60CD3" w:rsidRDefault="00DB5CAE" w:rsidP="00763556">
            <w:pPr>
              <w:rPr>
                <w:sz w:val="22"/>
                <w:szCs w:val="22"/>
              </w:rPr>
            </w:pPr>
            <w:r w:rsidRPr="00D60CD3">
              <w:rPr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</w:t>
            </w:r>
            <w:r w:rsidRPr="00D60CD3">
              <w:rPr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D60CD3">
              <w:rPr>
                <w:sz w:val="22"/>
                <w:szCs w:val="22"/>
                <w:lang w:eastAsia="en-US"/>
              </w:rPr>
              <w:br/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3145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324 947 899,9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9B61E6" w:rsidRPr="00D60CD3">
              <w:rPr>
                <w:rFonts w:ascii="Times New Roman" w:hAnsi="Times New Roman" w:cs="Times New Roman"/>
                <w:sz w:val="22"/>
                <w:szCs w:val="22"/>
              </w:rPr>
              <w:t>209 930 492,8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221 909 341,2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020 870,0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>217 982 996,3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226 380 676,3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226 723 523,3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государственной программы из федерального бюджета – 16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 534 186,5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на 2022 год – 3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 499 521,2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5 200 868,1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на 2024 год – 2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 193 911,9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1 805 230,9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1 878 954,2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1 955 700,2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4443B" w:rsidRPr="00D60CD3" w:rsidRDefault="0074443B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443B" w:rsidRPr="00D60CD3" w:rsidRDefault="0074443B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Общий объем финансирования государственной программы </w:t>
            </w:r>
            <w:r w:rsidR="009068D4" w:rsidRPr="00D60CD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из бюджета Санкт-Петербурга – 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308 413 713,</w:t>
            </w:r>
            <w:proofErr w:type="gramStart"/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206 430 971,6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216 708 473,1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826 958,1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на 2025 год – 216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> 177 765,4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224 501 722,1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224 767 823,1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 993 486,1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., 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750 637,9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214814" w:rsidRPr="00D60CD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92B8A" w:rsidRPr="00D60CD3">
              <w:rPr>
                <w:rFonts w:ascii="Times New Roman" w:hAnsi="Times New Roman" w:cs="Times New Roman"/>
                <w:sz w:val="22"/>
                <w:szCs w:val="22"/>
              </w:rPr>
              <w:t> 572 169,1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1 090 873,9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185 556,6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193 164,4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201 084,2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федерального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бюджета – 5 121 957,4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1 635 417,2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3 270 253,2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216 287,0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бюджета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– </w:t>
            </w:r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18 871 528,</w:t>
            </w:r>
            <w:proofErr w:type="gramStart"/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11 115 220,</w:t>
            </w:r>
            <w:proofErr w:type="gramStart"/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27E7A"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>6 301 915,</w:t>
            </w:r>
            <w:proofErr w:type="gramStart"/>
            <w:r w:rsidR="000C196E"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874 586,9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185 556,6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D60CD3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60CD3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193 164,4 </w:t>
            </w:r>
            <w:proofErr w:type="spellStart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A9008D" w:rsidRPr="00D60CD3" w:rsidRDefault="00DB5CAE" w:rsidP="00DB5CAE">
            <w:r w:rsidRPr="00D60CD3">
              <w:rPr>
                <w:sz w:val="22"/>
                <w:szCs w:val="22"/>
                <w:lang w:eastAsia="en-US"/>
              </w:rPr>
              <w:t xml:space="preserve">на 2027 год – 201 084,2 </w:t>
            </w:r>
            <w:proofErr w:type="spellStart"/>
            <w:r w:rsidRPr="00D60CD3">
              <w:rPr>
                <w:sz w:val="22"/>
                <w:szCs w:val="22"/>
                <w:lang w:eastAsia="en-US"/>
              </w:rPr>
              <w:t>тыс.руб</w:t>
            </w:r>
            <w:proofErr w:type="spellEnd"/>
            <w:r w:rsidRPr="00D60CD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2836A9" w:rsidRPr="00D60CD3" w:rsidRDefault="002836A9" w:rsidP="00763556">
            <w:pPr>
              <w:rPr>
                <w:sz w:val="15"/>
                <w:szCs w:val="15"/>
              </w:rPr>
            </w:pPr>
          </w:p>
          <w:p w:rsidR="002836A9" w:rsidRPr="00D60CD3" w:rsidRDefault="002836A9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DB5CAE" w:rsidRPr="00D60CD3" w:rsidRDefault="00DB5CAE" w:rsidP="00763556">
            <w:pPr>
              <w:rPr>
                <w:sz w:val="15"/>
                <w:szCs w:val="15"/>
              </w:rPr>
            </w:pPr>
          </w:p>
          <w:p w:rsidR="00FD5B87" w:rsidRPr="00D60CD3" w:rsidRDefault="00FD5B87" w:rsidP="00763556">
            <w:pPr>
              <w:rPr>
                <w:sz w:val="15"/>
                <w:szCs w:val="15"/>
              </w:rPr>
            </w:pPr>
          </w:p>
          <w:p w:rsidR="00FD5B87" w:rsidRPr="00D60CD3" w:rsidRDefault="00FD5B87" w:rsidP="00763556">
            <w:pPr>
              <w:rPr>
                <w:sz w:val="15"/>
                <w:szCs w:val="15"/>
              </w:rPr>
            </w:pPr>
          </w:p>
          <w:p w:rsidR="00A9008D" w:rsidRPr="00D60CD3" w:rsidRDefault="00A9008D" w:rsidP="00763556">
            <w:pPr>
              <w:rPr>
                <w:sz w:val="15"/>
                <w:szCs w:val="15"/>
              </w:rPr>
            </w:pPr>
            <w:r w:rsidRPr="00D60CD3">
              <w:rPr>
                <w:sz w:val="15"/>
                <w:szCs w:val="15"/>
              </w:rPr>
              <w:t>».</w:t>
            </w:r>
          </w:p>
        </w:tc>
      </w:tr>
    </w:tbl>
    <w:p w:rsidR="00A9008D" w:rsidRPr="00D60CD3" w:rsidRDefault="00A9008D" w:rsidP="00A9008D">
      <w:pPr>
        <w:jc w:val="both"/>
      </w:pPr>
    </w:p>
    <w:p w:rsidR="000C7519" w:rsidRPr="00D60CD3" w:rsidRDefault="000C7519" w:rsidP="000C7519">
      <w:pPr>
        <w:jc w:val="both"/>
        <w:sectPr w:rsidR="000C7519" w:rsidRPr="00D60CD3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D60CD3" w:rsidRDefault="000C7519" w:rsidP="00C85C92">
      <w:pPr>
        <w:ind w:firstLine="708"/>
        <w:rPr>
          <w:rFonts w:eastAsia="Calibri"/>
          <w:lang w:eastAsia="en-US"/>
        </w:rPr>
      </w:pPr>
      <w:r w:rsidRPr="00D60CD3">
        <w:rPr>
          <w:rFonts w:eastAsia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FCB806" wp14:editId="1F2CBC10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6F5" w:rsidRPr="000E4BAD" w:rsidRDefault="00D816F5" w:rsidP="000C751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CB80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dyhA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" stroked="f">
                <v:textbox>
                  <w:txbxContent>
                    <w:p w:rsidR="00D816F5" w:rsidRPr="000E4BAD" w:rsidRDefault="00D816F5" w:rsidP="000C751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41C51" w:rsidRPr="00D60CD3">
        <w:rPr>
          <w:rFonts w:eastAsia="Calibri"/>
          <w:lang w:eastAsia="en-US"/>
        </w:rPr>
        <w:t>1</w:t>
      </w:r>
      <w:r w:rsidR="006A6E39" w:rsidRPr="00D60CD3">
        <w:rPr>
          <w:rFonts w:eastAsia="Calibri"/>
          <w:lang w:eastAsia="en-US"/>
        </w:rPr>
        <w:t xml:space="preserve">.2. Пункты 1 - </w:t>
      </w:r>
      <w:r w:rsidRPr="00D60CD3">
        <w:rPr>
          <w:rFonts w:eastAsia="Calibri"/>
          <w:lang w:eastAsia="en-US"/>
        </w:rPr>
        <w:t>3 таблицы 3 раздела 7 приложения к постановлению изложить в следующей редакции:</w:t>
      </w:r>
    </w:p>
    <w:p w:rsidR="000C7519" w:rsidRPr="00D60CD3" w:rsidRDefault="000C7519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559"/>
        <w:gridCol w:w="1418"/>
        <w:gridCol w:w="492"/>
        <w:gridCol w:w="1209"/>
        <w:gridCol w:w="850"/>
        <w:gridCol w:w="1113"/>
        <w:gridCol w:w="1256"/>
        <w:gridCol w:w="1255"/>
        <w:gridCol w:w="1256"/>
        <w:gridCol w:w="1255"/>
        <w:gridCol w:w="1256"/>
        <w:gridCol w:w="1256"/>
        <w:gridCol w:w="283"/>
      </w:tblGrid>
      <w:tr w:rsidR="00D60CD3" w:rsidRPr="00D60CD3" w:rsidTr="00165A4C">
        <w:trPr>
          <w:cantSplit/>
          <w:trHeight w:val="5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D60CD3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1 224 831,5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1 636 937,5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874 586,9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4 316 161,1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925C0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19 393 197,4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27 277 315,6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2655E6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507 845,6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24 255 843,1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137 098 234,8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925C0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20 618 028,9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28 914 253,1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2655E6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382 432,5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24 441 399,7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141 414 395,9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185 812 942,7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187 794 220,0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194 444 525,6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191 736 365,7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199 542 525,8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207 668 737,7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1 166 999 317,5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0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925C0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206 430 971,6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216 708 473,1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7148F5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219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826 958,1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216 177 765,4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224 501 722,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224 767 823,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4D428E" w:rsidP="003B1EE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3B1EE4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308 413 713,4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425 971,5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2 375 097,0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017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355,5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1 209 445,7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2 104 601,9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2655E6">
        <w:trPr>
          <w:cantSplit/>
          <w:trHeight w:val="24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1 635 417,2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270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253,2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121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957,4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1 864 104,0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1 930 614,9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1 977  624,9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4D428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11 412 229,1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2655E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2655E6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499 521,2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5 200 868,1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4D428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2 193 911,9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4D428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16 534 186,5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A47B2C">
        <w:trPr>
          <w:cantSplit/>
          <w:trHeight w:val="3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6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1 650 803,0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012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034,5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1 090 873,9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333</w:t>
            </w:r>
            <w:r w:rsidR="000A62C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516,6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925C0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20 602 643,1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4D428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172 471,8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4D428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507 845,6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24 255 843,1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="0073793C"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="0073793C"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3B1EE4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139 202 836,7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BE5ADE">
        <w:trPr>
          <w:cantSplit/>
          <w:trHeight w:val="41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925C0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22 253 446,1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4D428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32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184 506,3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4D428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598 719,5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24 441 399,7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3B1EE4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146 536 353,3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A47B2C">
        <w:trPr>
          <w:cantSplit/>
          <w:trHeight w:val="2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3B1EE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</w:t>
            </w:r>
            <w:r w:rsidR="003B1EE4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677 046,7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189 724 834,9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196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422 150,5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193 541 596,6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201 421 480,0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209 624 437,9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BE5AD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1178411546,6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37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FE5AAC" w:rsidP="003B1EE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209</w:t>
            </w:r>
            <w:r w:rsidR="003B1EE4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930 492,8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E5AAC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221 909 341,2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4D428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222</w:t>
            </w:r>
            <w:r w:rsidR="00FE5AA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020 870,0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217 982 996,3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226 380 676,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226 723 523,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BE5ADE" w:rsidP="003B1EE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3B1EE4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324 947 899,9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Подпрограмма 1</w:t>
            </w: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D60CD3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8F473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4 359 665,7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5 833 889,0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3 227 938,8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28 992 718,5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D53" w:rsidRPr="00D60CD3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770D53" w:rsidRPr="00D60CD3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770D53" w:rsidRPr="00D60CD3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770D53" w:rsidRPr="00D60CD3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70D53" w:rsidRPr="00D60CD3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770D53" w:rsidRPr="00D60CD3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770D53" w:rsidRPr="00D60CD3" w:rsidRDefault="00D418A8" w:rsidP="0071745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4 359 665,7</w:t>
            </w:r>
          </w:p>
        </w:tc>
        <w:tc>
          <w:tcPr>
            <w:tcW w:w="1256" w:type="dxa"/>
            <w:noWrap/>
            <w:hideMark/>
          </w:tcPr>
          <w:p w:rsidR="00770D53" w:rsidRPr="00D60CD3" w:rsidRDefault="00D418A8" w:rsidP="0071745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5 833 889,0</w:t>
            </w:r>
          </w:p>
        </w:tc>
        <w:tc>
          <w:tcPr>
            <w:tcW w:w="1255" w:type="dxa"/>
            <w:noWrap/>
            <w:hideMark/>
          </w:tcPr>
          <w:p w:rsidR="00770D53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770D53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770D53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770D53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770D53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28 992 718,5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0D53" w:rsidRPr="00D60CD3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64 172 158,4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65 542 338,5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68 239 355,6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71 036 820,7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73 948 981,7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76 980 541,3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419 920 196,2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770D53" w:rsidP="00D418A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</w:t>
            </w:r>
            <w:r w:rsidR="00D418A8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531 824,1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770D53" w:rsidP="00D418A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</w:t>
            </w:r>
            <w:r w:rsidR="00D418A8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376 227,5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71 467 294,4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76 825 488,7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79 847 529,1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80 864 550,9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770D53" w:rsidP="00D418A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448</w:t>
            </w:r>
            <w:r w:rsidR="00D418A8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912 914,7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70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A47B2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6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64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6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74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D418A8" w:rsidRPr="00D60CD3" w:rsidRDefault="00D418A8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D418A8" w:rsidRPr="00D60CD3" w:rsidRDefault="00D418A8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4 359 665,7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D418A8">
            <w:pPr>
              <w:jc w:val="center"/>
            </w:pPr>
            <w:r w:rsidRPr="00D60CD3">
              <w:rPr>
                <w:spacing w:val="-8"/>
                <w:sz w:val="19"/>
                <w:szCs w:val="19"/>
              </w:rPr>
              <w:t>5 833 889,0</w:t>
            </w:r>
          </w:p>
        </w:tc>
        <w:tc>
          <w:tcPr>
            <w:tcW w:w="1255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D418A8" w:rsidRPr="00D60CD3" w:rsidRDefault="00D418A8" w:rsidP="00D418A8">
            <w:pPr>
              <w:jc w:val="center"/>
            </w:pPr>
            <w:r w:rsidRPr="00D60CD3">
              <w:rPr>
                <w:spacing w:val="-8"/>
                <w:sz w:val="19"/>
                <w:szCs w:val="19"/>
              </w:rPr>
              <w:t>28 992 718,5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D418A8" w:rsidRPr="00D60CD3" w:rsidRDefault="00D418A8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D418A8" w:rsidRPr="00D60CD3" w:rsidRDefault="00D418A8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D418A8" w:rsidRPr="00D60CD3" w:rsidRDefault="00D418A8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4 359 665,7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D418A8">
            <w:pPr>
              <w:jc w:val="center"/>
            </w:pPr>
            <w:r w:rsidRPr="00D60CD3">
              <w:rPr>
                <w:spacing w:val="-8"/>
                <w:sz w:val="19"/>
                <w:szCs w:val="19"/>
              </w:rPr>
              <w:t>5 833 889,0</w:t>
            </w:r>
          </w:p>
        </w:tc>
        <w:tc>
          <w:tcPr>
            <w:tcW w:w="1255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D418A8" w:rsidRPr="00D60CD3" w:rsidRDefault="00D418A8" w:rsidP="00D418A8">
            <w:pPr>
              <w:jc w:val="center"/>
            </w:pPr>
            <w:r w:rsidRPr="00D60CD3">
              <w:rPr>
                <w:spacing w:val="-8"/>
                <w:sz w:val="19"/>
                <w:szCs w:val="19"/>
              </w:rPr>
              <w:t>28 992 718,5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18A8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64 172 158,4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65 542 338,5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68 239 355,6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71 036 820,7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73 948 981,7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76 980 541,3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419 920 196,2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3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68 531 824,1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71 376 227,5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71 467 294,4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76 825 488,7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79 847 529,1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80 864 550,9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D418A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448 912 914,7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801984">
        <w:trPr>
          <w:cantSplit/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D60CD3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20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187 099,2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95 000,2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298 675,5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580 774,9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14 761 233,7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BE5ADE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160 252,2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2C1DDA" w:rsidP="00C85FF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21 119 989,4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2C1D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107 390 126,5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14 948 332,9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2C1D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21 255 252,4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BE5ADE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418 664,9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:rsidR="00044E4A" w:rsidRPr="00D60CD3" w:rsidRDefault="002C1D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107 970 901,4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81 899 077,8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83 251 431,2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86 147 618,6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87 522 947,5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91 060 175,5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94 742 430,1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524 623 680,7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96 847 410,7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BE5ADE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104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506 683,6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BE5ADE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566 283,5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3C099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105 990 122</w:t>
            </w:r>
            <w:r w:rsidR="00F85377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3047B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109 927</w:t>
            </w:r>
            <w:r w:rsidR="003047B4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660,0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3047B4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107 756 421,7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2C1D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632 594 582,1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0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26 845,8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48 626,4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208 147,5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1 209 445,7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2 104 601,9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1 236 291,5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943 782,6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2 312 749,4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1 595 757,2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1 675 439,6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1 735 123,3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10 624 905,4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2 832 048,7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2 619 222,2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1 867 798,6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12 937 654,8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AE606F">
        <w:trPr>
          <w:cantSplit/>
          <w:trHeight w:val="44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20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54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3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4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213 945,0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143 626,6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431 350,8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788 922,4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3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15 970 679,4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E72485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</w:t>
            </w:r>
            <w:r w:rsidR="00E72485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055 408,4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119 989,4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18 467 175,1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4142FD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109 494 728,4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16 184 624,4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4142F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</w:t>
            </w:r>
            <w:r w:rsidR="004142FD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</w:t>
            </w:r>
            <w:r w:rsidR="00E72485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</w:t>
            </w:r>
            <w:r w:rsidR="004142FD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9 035,0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551 340,2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824110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110 283 650,8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83494835,0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926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870,8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882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741,9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89 321 078,4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92 932 029,7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96 691 030,3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044E4A" w:rsidP="00C069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535</w:t>
            </w:r>
            <w:r w:rsidR="00824110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C0691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248</w:t>
            </w:r>
            <w:r w:rsidR="00824110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="00C0691C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586,1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D60CD3" w:rsidRPr="00D60CD3" w:rsidTr="00165A4C">
        <w:trPr>
          <w:cantSplit/>
          <w:trHeight w:val="2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D60CD3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D60CD3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D60CD3" w:rsidRDefault="003122E9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99 679 459,4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C0691C" w:rsidP="00E72485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</w:t>
            </w:r>
            <w:r w:rsidR="00E72485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125 905,8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C0691C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</w:t>
            </w:r>
            <w:r w:rsidR="002C1DDA"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434 082,1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107 788 253,5</w:t>
            </w:r>
          </w:p>
        </w:tc>
        <w:tc>
          <w:tcPr>
            <w:tcW w:w="1255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111 799 514,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noWrap/>
            <w:hideMark/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109 705 021,</w:t>
            </w: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D60CD3" w:rsidRDefault="00824110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645 532 236,9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D60CD3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».</w:t>
            </w:r>
          </w:p>
        </w:tc>
      </w:tr>
    </w:tbl>
    <w:p w:rsidR="002674D7" w:rsidRPr="00D60CD3" w:rsidRDefault="002674D7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D60CD3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1D06ED" w:rsidRPr="00D60CD3" w:rsidRDefault="00E37CAB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1.3</w:t>
      </w:r>
      <w:r w:rsidR="001D06ED" w:rsidRPr="00D60CD3">
        <w:rPr>
          <w:rFonts w:eastAsia="Calibri"/>
          <w:lang w:eastAsia="en-US"/>
        </w:rPr>
        <w:t>. Пункты 1 и 2 таблицы 4 раздела 7 приложения к постановлению изложить в следующей редакции:</w:t>
      </w:r>
    </w:p>
    <w:p w:rsidR="001D06ED" w:rsidRPr="00D60CD3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07"/>
        <w:gridCol w:w="307"/>
        <w:gridCol w:w="1654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«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Общий объем </w:t>
            </w:r>
            <w:r w:rsidRPr="00D60CD3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D60CD3">
              <w:rPr>
                <w:rFonts w:ascii="Times New Roman" w:hAnsi="Times New Roman"/>
              </w:rPr>
              <w:br/>
              <w:t xml:space="preserve">проектов, </w:t>
            </w:r>
            <w:r w:rsidRPr="00D60CD3">
              <w:rPr>
                <w:rFonts w:ascii="Times New Roman" w:hAnsi="Times New Roman"/>
              </w:rPr>
              <w:br/>
              <w:t xml:space="preserve">реализуемых </w:t>
            </w:r>
            <w:r w:rsidRPr="00D60CD3">
              <w:rPr>
                <w:rFonts w:ascii="Times New Roman" w:hAnsi="Times New Roman"/>
              </w:rPr>
              <w:br/>
              <w:t xml:space="preserve">в рамках </w:t>
            </w:r>
            <w:r w:rsidRPr="00D60CD3">
              <w:rPr>
                <w:rFonts w:ascii="Times New Roman" w:hAnsi="Times New Roman"/>
              </w:rPr>
              <w:br/>
              <w:t>государственной программы</w:t>
            </w: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Бюджет </w:t>
            </w:r>
            <w:r w:rsidRPr="00D60CD3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1 224 831,5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1 636 937,5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4 316 161,1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9 890 389,2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4 664 978,4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40441A" w:rsidP="00DB47EB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14 555 367,6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DB47EB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11</w:t>
            </w:r>
            <w:r w:rsidR="0040441A" w:rsidRPr="00D60CD3">
              <w:rPr>
                <w:rFonts w:ascii="Times New Roman" w:hAnsi="Times New Roman"/>
              </w:rPr>
              <w:t> 115 220,7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6 301 915,9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18 871 528,7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425 971,5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2 375 097,0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3 017 355,5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2 104 601,9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1 635 417,2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3 207 253,2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5 121 957,4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12 750 637,9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DB47EB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</w:t>
            </w:r>
            <w:r w:rsidR="0040441A" w:rsidRPr="00D60CD3">
              <w:rPr>
                <w:rFonts w:ascii="Times New Roman" w:hAnsi="Times New Roman"/>
              </w:rPr>
              <w:t> 572 169,1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23 993 486,1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</w:t>
            </w:r>
          </w:p>
        </w:tc>
        <w:tc>
          <w:tcPr>
            <w:tcW w:w="1654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Региональный </w:t>
            </w:r>
            <w:r w:rsidRPr="00D60CD3">
              <w:rPr>
                <w:rFonts w:ascii="Times New Roman" w:hAnsi="Times New Roman"/>
              </w:rPr>
              <w:br/>
              <w:t>проект 1 НПО</w:t>
            </w: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Бюджет </w:t>
            </w:r>
            <w:r w:rsidRPr="00D60CD3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294 303,7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211 437,0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1 359 042,3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9 890 389,2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DB47EB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</w:t>
            </w:r>
            <w:r w:rsidR="0040441A" w:rsidRPr="00D60CD3">
              <w:rPr>
                <w:rFonts w:ascii="Times New Roman" w:hAnsi="Times New Roman"/>
              </w:rPr>
              <w:t> 664 978,4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14</w:t>
            </w:r>
            <w:r w:rsidR="0040441A" w:rsidRPr="00D60CD3">
              <w:rPr>
                <w:rFonts w:ascii="Times New Roman" w:hAnsi="Times New Roman"/>
              </w:rPr>
              <w:t> 555 367,6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1D06ED" w:rsidRPr="00D60CD3" w:rsidRDefault="00DB47EB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10</w:t>
            </w:r>
            <w:r w:rsidR="0040441A" w:rsidRPr="00D60CD3">
              <w:rPr>
                <w:rFonts w:ascii="Times New Roman" w:hAnsi="Times New Roman"/>
              </w:rPr>
              <w:t> 184 692,9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4 876 415,4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15 914 409,9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138 519,6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2 104 601,9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1 227 744,2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2 243 121,5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D60CD3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1D06ED" w:rsidRPr="00D60CD3" w:rsidRDefault="0040441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11 412 437,1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DB47EB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</w:t>
            </w:r>
            <w:r w:rsidR="0040441A" w:rsidRPr="00D60CD3">
              <w:rPr>
                <w:rFonts w:ascii="Times New Roman" w:hAnsi="Times New Roman"/>
              </w:rPr>
              <w:t> 800 280,1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365 009,0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D60CD3" w:rsidRDefault="00E666BE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</w:t>
            </w:r>
            <w:r w:rsidR="0040441A" w:rsidRPr="00D60CD3">
              <w:rPr>
                <w:rFonts w:ascii="Times New Roman" w:hAnsi="Times New Roman"/>
              </w:rPr>
              <w:t> 157 531,4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D60CD3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»</w:t>
            </w:r>
            <w:r w:rsidR="00F3625D" w:rsidRPr="00D60CD3">
              <w:rPr>
                <w:rFonts w:ascii="Times New Roman" w:hAnsi="Times New Roman"/>
              </w:rPr>
              <w:t>.</w:t>
            </w:r>
          </w:p>
        </w:tc>
      </w:tr>
    </w:tbl>
    <w:p w:rsidR="001D06ED" w:rsidRPr="00D60CD3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D60CD3" w:rsidRDefault="00E37CAB" w:rsidP="001D06E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1.4</w:t>
      </w:r>
      <w:r w:rsidR="001D06ED" w:rsidRPr="00D60CD3">
        <w:rPr>
          <w:rFonts w:eastAsia="Calibri"/>
          <w:lang w:eastAsia="en-US"/>
        </w:rPr>
        <w:t>. Строку</w:t>
      </w:r>
      <w:r w:rsidR="00C04922" w:rsidRPr="00D60CD3">
        <w:rPr>
          <w:rFonts w:eastAsia="Calibri"/>
          <w:lang w:eastAsia="en-US"/>
        </w:rPr>
        <w:t xml:space="preserve"> «ВСЕГО</w:t>
      </w:r>
      <w:r w:rsidR="001D06ED" w:rsidRPr="00D60CD3">
        <w:rPr>
          <w:rFonts w:eastAsia="Calibri"/>
          <w:lang w:eastAsia="en-US"/>
        </w:rPr>
        <w:t xml:space="preserve">» </w:t>
      </w:r>
      <w:r w:rsidR="006978DD" w:rsidRPr="00D60CD3">
        <w:rPr>
          <w:rFonts w:eastAsia="Calibri"/>
          <w:lang w:eastAsia="en-US"/>
        </w:rPr>
        <w:t xml:space="preserve">таблицы 4 </w:t>
      </w:r>
      <w:r w:rsidR="001D06ED" w:rsidRPr="00D60CD3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1D06ED" w:rsidRPr="00D60CD3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567"/>
      </w:tblGrid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86C" w:rsidRPr="00D60CD3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95486C" w:rsidRPr="00D60CD3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95486C" w:rsidRPr="00D60CD3" w:rsidRDefault="0040441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12 750 637,9</w:t>
            </w:r>
          </w:p>
        </w:tc>
        <w:tc>
          <w:tcPr>
            <w:tcW w:w="1377" w:type="dxa"/>
            <w:noWrap/>
          </w:tcPr>
          <w:p w:rsidR="0095486C" w:rsidRPr="00D60CD3" w:rsidRDefault="0040441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9 572 169,1</w:t>
            </w:r>
          </w:p>
        </w:tc>
        <w:tc>
          <w:tcPr>
            <w:tcW w:w="1377" w:type="dxa"/>
            <w:noWrap/>
          </w:tcPr>
          <w:p w:rsidR="0095486C" w:rsidRPr="00D60CD3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</w:tcPr>
          <w:p w:rsidR="0095486C" w:rsidRPr="00D60CD3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</w:tcPr>
          <w:p w:rsidR="0095486C" w:rsidRPr="00D60CD3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</w:tcPr>
          <w:p w:rsidR="0095486C" w:rsidRPr="00D60CD3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</w:tcPr>
          <w:p w:rsidR="0095486C" w:rsidRPr="00D60CD3" w:rsidRDefault="00E87F16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23 993 486,1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86C" w:rsidRPr="00D60CD3" w:rsidRDefault="0095486C" w:rsidP="00F3625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»</w:t>
            </w:r>
            <w:r w:rsidR="00F3625D" w:rsidRPr="00D60CD3">
              <w:rPr>
                <w:rFonts w:ascii="Times New Roman" w:hAnsi="Times New Roman"/>
              </w:rPr>
              <w:t>.</w:t>
            </w:r>
          </w:p>
        </w:tc>
      </w:tr>
    </w:tbl>
    <w:p w:rsidR="0089582A" w:rsidRPr="00D60CD3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D60CD3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95486C" w:rsidRPr="00D60CD3" w:rsidRDefault="0095486C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1.</w:t>
      </w:r>
      <w:r w:rsidR="00E37CAB" w:rsidRPr="00D60CD3">
        <w:rPr>
          <w:rFonts w:eastAsia="Calibri"/>
          <w:lang w:eastAsia="en-US"/>
        </w:rPr>
        <w:t>5</w:t>
      </w:r>
      <w:r w:rsidRPr="00D60CD3">
        <w:rPr>
          <w:rFonts w:eastAsia="Calibri"/>
          <w:lang w:eastAsia="en-US"/>
        </w:rPr>
        <w:t xml:space="preserve">. Пункты 1 и 2 </w:t>
      </w:r>
      <w:r w:rsidR="00F06FCC" w:rsidRPr="00D60CD3">
        <w:rPr>
          <w:rFonts w:eastAsia="Calibri"/>
          <w:lang w:eastAsia="en-US"/>
        </w:rPr>
        <w:t xml:space="preserve">подпрограммы 2 </w:t>
      </w:r>
      <w:r w:rsidRPr="00D60CD3">
        <w:rPr>
          <w:rFonts w:eastAsia="Calibri"/>
          <w:lang w:eastAsia="en-US"/>
        </w:rPr>
        <w:t>таблицы 4 раздела 7 приложения к постановлению изложить в следующей редакции:</w:t>
      </w:r>
    </w:p>
    <w:p w:rsidR="00A17F7B" w:rsidRPr="00D60CD3" w:rsidRDefault="00A17F7B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4884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1701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236"/>
        <w:gridCol w:w="425"/>
      </w:tblGrid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Общий объем </w:t>
            </w:r>
            <w:r w:rsidRPr="00D60CD3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D60CD3">
              <w:rPr>
                <w:rFonts w:ascii="Times New Roman" w:hAnsi="Times New Roman"/>
              </w:rPr>
              <w:br/>
              <w:t xml:space="preserve">проектов, </w:t>
            </w:r>
            <w:r w:rsidRPr="00D60CD3">
              <w:rPr>
                <w:rFonts w:ascii="Times New Roman" w:hAnsi="Times New Roman"/>
              </w:rPr>
              <w:br/>
              <w:t xml:space="preserve">реализуемых </w:t>
            </w:r>
            <w:r w:rsidRPr="00D60CD3">
              <w:rPr>
                <w:rFonts w:ascii="Times New Roman" w:hAnsi="Times New Roman"/>
              </w:rPr>
              <w:br/>
              <w:t xml:space="preserve">в рамках </w:t>
            </w:r>
            <w:r w:rsidRPr="00D60CD3">
              <w:rPr>
                <w:rFonts w:ascii="Times New Roman" w:hAnsi="Times New Roman"/>
              </w:rPr>
              <w:br/>
              <w:t>подпрограммы 2</w:t>
            </w: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Бюджет </w:t>
            </w:r>
            <w:r w:rsidRPr="00D60CD3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187 099,2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95 000,2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580 774,9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4A30E0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9 890 389,2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4A30E0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4 664 978,4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14</w:t>
            </w:r>
            <w:r w:rsidR="004A30E0" w:rsidRPr="00D60CD3">
              <w:rPr>
                <w:rFonts w:ascii="Times New Roman" w:hAnsi="Times New Roman"/>
              </w:rPr>
              <w:t> 555 367,6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A17F7B" w:rsidRPr="00D60CD3" w:rsidRDefault="000C3ED1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10</w:t>
            </w:r>
            <w:r w:rsidR="004A30E0" w:rsidRPr="00D60CD3">
              <w:rPr>
                <w:rFonts w:ascii="Times New Roman" w:hAnsi="Times New Roman"/>
              </w:rPr>
              <w:t> 077 488,4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0C3ED1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</w:t>
            </w:r>
            <w:r w:rsidR="004A30E0" w:rsidRPr="00D60CD3">
              <w:rPr>
                <w:rFonts w:ascii="Times New Roman" w:hAnsi="Times New Roman"/>
              </w:rPr>
              <w:t> 759 978,6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15</w:t>
            </w:r>
            <w:r w:rsidR="004A30E0" w:rsidRPr="00D60CD3">
              <w:rPr>
                <w:rFonts w:ascii="Times New Roman" w:hAnsi="Times New Roman"/>
              </w:rPr>
              <w:t> 136 142,5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26 845,8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48 626,4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208 147,5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2 104 601,9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0C3ED1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1 236 291,3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943 782,6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2 312 749,4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Расходы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 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4A30E0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11 313 779,9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4A30E0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5 703 761,2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4A30E0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17 448 891,9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Региональный проект 1 НПО</w:t>
            </w: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Бюджет </w:t>
            </w:r>
            <w:r w:rsidRPr="00D60CD3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129 259,3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40 011,3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264 518,6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D045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9 890 389,2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</w:t>
            </w:r>
            <w:r w:rsidR="004A30E0" w:rsidRPr="00D60CD3">
              <w:rPr>
                <w:rFonts w:ascii="Times New Roman" w:hAnsi="Times New Roman"/>
              </w:rPr>
              <w:t> 664 978,4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14</w:t>
            </w:r>
            <w:r w:rsidR="004A30E0" w:rsidRPr="00D60CD3">
              <w:rPr>
                <w:rFonts w:ascii="Times New Roman" w:hAnsi="Times New Roman"/>
              </w:rPr>
              <w:t> 555 367,6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0C3ED1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10</w:t>
            </w:r>
            <w:r w:rsidR="00AD045A" w:rsidRPr="00D60CD3">
              <w:rPr>
                <w:rFonts w:ascii="Times New Roman" w:hAnsi="Times New Roman"/>
              </w:rPr>
              <w:t> 019 648,5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</w:t>
            </w:r>
            <w:r w:rsidR="004A30E0" w:rsidRPr="00D60CD3">
              <w:rPr>
                <w:rFonts w:ascii="Times New Roman" w:hAnsi="Times New Roman"/>
              </w:rPr>
              <w:t> 704 989,7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8A6B55" w:rsidRPr="00D60CD3" w:rsidRDefault="004A30E0" w:rsidP="008A6B55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14 819 886,2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138 519,6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 xml:space="preserve">Расходы 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2 104 601,9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1 227 744,2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2 243 121,5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Расходы</w:t>
            </w:r>
          </w:p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1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D60CD3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0C3ED1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11</w:t>
            </w:r>
            <w:r w:rsidR="00AD045A" w:rsidRPr="00D60CD3">
              <w:rPr>
                <w:rFonts w:ascii="Times New Roman" w:hAnsi="Times New Roman"/>
              </w:rPr>
              <w:t> 247 392,7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927E9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</w:t>
            </w:r>
            <w:r w:rsidR="004A30E0" w:rsidRPr="00D60CD3">
              <w:rPr>
                <w:rFonts w:ascii="Times New Roman" w:hAnsi="Times New Roman"/>
              </w:rPr>
              <w:t> 628 854,4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186 760,6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D60CD3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D60CD3" w:rsidRDefault="008A6B55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17</w:t>
            </w:r>
            <w:r w:rsidR="004A30E0" w:rsidRPr="00D60CD3">
              <w:rPr>
                <w:rFonts w:ascii="Times New Roman" w:hAnsi="Times New Roman"/>
              </w:rPr>
              <w:t> 063 007,7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D60CD3" w:rsidRDefault="00A17F7B" w:rsidP="00F3625D">
            <w:pPr>
              <w:pStyle w:val="ConsPlusNormal"/>
              <w:ind w:left="114" w:hanging="114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»</w:t>
            </w:r>
            <w:r w:rsidR="00F3625D" w:rsidRPr="00D60CD3">
              <w:rPr>
                <w:rFonts w:ascii="Times New Roman" w:hAnsi="Times New Roman"/>
              </w:rPr>
              <w:t>.</w:t>
            </w:r>
          </w:p>
        </w:tc>
      </w:tr>
    </w:tbl>
    <w:p w:rsidR="00F06FCC" w:rsidRPr="00D60CD3" w:rsidRDefault="00F06FCC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C04922" w:rsidRPr="00D60CD3" w:rsidRDefault="00C04922" w:rsidP="00C0492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</w:t>
      </w:r>
      <w:r w:rsidR="00E37CAB" w:rsidRPr="00D60CD3">
        <w:rPr>
          <w:rFonts w:eastAsia="Calibri"/>
          <w:lang w:eastAsia="en-US"/>
        </w:rPr>
        <w:t>6</w:t>
      </w:r>
      <w:r w:rsidRPr="00D60CD3">
        <w:rPr>
          <w:rFonts w:eastAsia="Calibri"/>
          <w:lang w:eastAsia="en-US"/>
        </w:rPr>
        <w:t xml:space="preserve">. Строку «ВСЕГО» </w:t>
      </w:r>
      <w:r w:rsidR="006978DD" w:rsidRPr="00D60CD3">
        <w:rPr>
          <w:rFonts w:eastAsia="Calibri"/>
          <w:lang w:eastAsia="en-US"/>
        </w:rPr>
        <w:t xml:space="preserve">подпрограммы 2 таблицы 4 </w:t>
      </w:r>
      <w:r w:rsidRPr="00D60CD3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C04922" w:rsidRPr="00D60CD3" w:rsidRDefault="00C04922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D60CD3" w:rsidRPr="00D60CD3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09A" w:rsidRPr="00D60CD3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E3309A" w:rsidRPr="00D60CD3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D3128E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11</w:t>
            </w:r>
            <w:r w:rsidR="00AD045A" w:rsidRPr="00D60CD3">
              <w:rPr>
                <w:rFonts w:ascii="Times New Roman" w:hAnsi="Times New Roman"/>
              </w:rPr>
              <w:t> 313 779,9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D3128E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5</w:t>
            </w:r>
            <w:r w:rsidR="00AD045A" w:rsidRPr="00D60CD3">
              <w:rPr>
                <w:rFonts w:ascii="Times New Roman" w:hAnsi="Times New Roman"/>
              </w:rPr>
              <w:t> 703 761,2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D60CD3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E3309A" w:rsidRPr="00D60CD3" w:rsidRDefault="00AD045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17 448 891,9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09A" w:rsidRPr="00D60CD3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D60CD3">
              <w:rPr>
                <w:rFonts w:ascii="Times New Roman" w:hAnsi="Times New Roman"/>
              </w:rPr>
              <w:t>»</w:t>
            </w:r>
            <w:r w:rsidR="00F3625D" w:rsidRPr="00D60CD3">
              <w:rPr>
                <w:rFonts w:ascii="Times New Roman" w:hAnsi="Times New Roman"/>
              </w:rPr>
              <w:t>.</w:t>
            </w:r>
          </w:p>
        </w:tc>
      </w:tr>
    </w:tbl>
    <w:p w:rsidR="0089582A" w:rsidRPr="00D60CD3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D60CD3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7022A9" w:rsidRPr="00D60CD3" w:rsidRDefault="00841C5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</w:t>
      </w:r>
      <w:r w:rsidR="005D409D" w:rsidRPr="00D60CD3">
        <w:rPr>
          <w:rFonts w:eastAsia="Calibri"/>
          <w:lang w:eastAsia="en-US"/>
        </w:rPr>
        <w:t>.</w:t>
      </w:r>
      <w:r w:rsidR="00E37CAB" w:rsidRPr="00D60CD3">
        <w:rPr>
          <w:rFonts w:eastAsia="Calibri"/>
          <w:lang w:eastAsia="en-US"/>
        </w:rPr>
        <w:t>7</w:t>
      </w:r>
      <w:r w:rsidR="00A23462" w:rsidRPr="00D60CD3">
        <w:rPr>
          <w:rFonts w:eastAsia="Calibri"/>
          <w:lang w:eastAsia="en-US"/>
        </w:rPr>
        <w:t>.</w:t>
      </w:r>
      <w:r w:rsidR="000C7519" w:rsidRPr="00D60CD3">
        <w:rPr>
          <w:rFonts w:eastAsia="Calibri"/>
          <w:lang w:eastAsia="en-US"/>
        </w:rPr>
        <w:t xml:space="preserve"> Пункты 2</w:t>
      </w:r>
      <w:r w:rsidR="00165A4C" w:rsidRPr="00D60CD3">
        <w:rPr>
          <w:rFonts w:eastAsia="Calibri"/>
          <w:lang w:eastAsia="en-US"/>
        </w:rPr>
        <w:t>5</w:t>
      </w:r>
      <w:r w:rsidR="000C7519" w:rsidRPr="00D60CD3">
        <w:rPr>
          <w:rFonts w:eastAsia="Calibri"/>
          <w:lang w:eastAsia="en-US"/>
        </w:rPr>
        <w:t>, 2</w:t>
      </w:r>
      <w:r w:rsidR="00165A4C" w:rsidRPr="00D60CD3">
        <w:rPr>
          <w:rFonts w:eastAsia="Calibri"/>
          <w:lang w:eastAsia="en-US"/>
        </w:rPr>
        <w:t>5</w:t>
      </w:r>
      <w:r w:rsidR="000C7519" w:rsidRPr="00D60CD3">
        <w:rPr>
          <w:rFonts w:eastAsia="Calibri"/>
          <w:lang w:eastAsia="en-US"/>
        </w:rPr>
        <w:t>.1 и 2</w:t>
      </w:r>
      <w:r w:rsidR="00165A4C" w:rsidRPr="00D60CD3">
        <w:rPr>
          <w:rFonts w:eastAsia="Calibri"/>
          <w:lang w:eastAsia="en-US"/>
        </w:rPr>
        <w:t>5</w:t>
      </w:r>
      <w:r w:rsidR="000C7519" w:rsidRPr="00D60CD3">
        <w:rPr>
          <w:rFonts w:eastAsia="Calibri"/>
          <w:lang w:eastAsia="en-US"/>
        </w:rPr>
        <w:t>.2 таблицы 5 раздела 7 приложения к постановлению изложить в следующей редакции:</w:t>
      </w:r>
    </w:p>
    <w:p w:rsidR="007022A9" w:rsidRPr="00D60CD3" w:rsidRDefault="007022A9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9"/>
        <w:gridCol w:w="601"/>
        <w:gridCol w:w="2008"/>
        <w:gridCol w:w="2207"/>
        <w:gridCol w:w="1330"/>
        <w:gridCol w:w="1330"/>
        <w:gridCol w:w="1330"/>
        <w:gridCol w:w="1330"/>
        <w:gridCol w:w="1330"/>
        <w:gridCol w:w="1329"/>
        <w:gridCol w:w="1366"/>
        <w:gridCol w:w="509"/>
      </w:tblGrid>
      <w:tr w:rsidR="00D60CD3" w:rsidRPr="00D60CD3" w:rsidTr="008F4739">
        <w:trPr>
          <w:trHeight w:val="361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D60CD3" w:rsidRDefault="00165A4C" w:rsidP="008C2D04">
            <w:pPr>
              <w:keepNext/>
              <w:spacing w:line="216" w:lineRule="auto"/>
              <w:jc w:val="right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«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25</w:t>
            </w:r>
          </w:p>
          <w:p w:rsidR="00165A4C" w:rsidRPr="00D60CD3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Комитет по строительству</w:t>
            </w:r>
          </w:p>
          <w:p w:rsidR="00165A4C" w:rsidRPr="00D60CD3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6C654B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</w:t>
            </w:r>
            <w:r w:rsidR="006C654B" w:rsidRPr="00D60CD3">
              <w:rPr>
                <w:sz w:val="20"/>
                <w:szCs w:val="20"/>
              </w:rPr>
              <w:t> 679 354,4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6C654B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24</w:t>
            </w:r>
            <w:r w:rsidR="006C654B" w:rsidRPr="00D60CD3">
              <w:rPr>
                <w:sz w:val="20"/>
                <w:szCs w:val="20"/>
              </w:rPr>
              <w:t> 878 673,2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21 324 326,7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A115F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19 843 386,1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20 347 794,1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12 473 925,1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FA378D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117</w:t>
            </w:r>
            <w:r w:rsidR="00FA378D" w:rsidRPr="00D60CD3">
              <w:rPr>
                <w:sz w:val="20"/>
                <w:szCs w:val="20"/>
              </w:rPr>
              <w:t> 547 459,6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D60CD3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232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D60CD3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1 209 445,7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895 156,2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2 104 601,9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D60CD3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238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D60CD3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ИТОГО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6C654B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19</w:t>
            </w:r>
            <w:r w:rsidR="006C654B" w:rsidRPr="00D60CD3">
              <w:rPr>
                <w:sz w:val="20"/>
                <w:szCs w:val="20"/>
              </w:rPr>
              <w:t> 888 800,1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6C654B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25</w:t>
            </w:r>
            <w:r w:rsidR="006C654B" w:rsidRPr="00D60CD3">
              <w:rPr>
                <w:sz w:val="20"/>
                <w:szCs w:val="20"/>
              </w:rPr>
              <w:t> 773 829,4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21 324 326,7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A115F" w:rsidP="000B0382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19 843 386,1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D11BA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20 347 794,1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12 473 925,1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440F5F" w:rsidP="00FA378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119</w:t>
            </w:r>
            <w:r w:rsidR="00FA378D" w:rsidRPr="00D60CD3">
              <w:rPr>
                <w:sz w:val="20"/>
                <w:szCs w:val="20"/>
              </w:rPr>
              <w:t> 652 061,5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D60CD3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346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D60CD3" w:rsidRDefault="00165A4C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25.1</w:t>
            </w:r>
          </w:p>
          <w:p w:rsidR="00165A4C" w:rsidRPr="00D60CD3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Подпрограмма 1</w:t>
            </w:r>
          </w:p>
          <w:p w:rsidR="00165A4C" w:rsidRPr="00D60CD3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8F4739" w:rsidP="00770D53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4 359 665,7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8F4739" w:rsidP="00770D53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5 833 889,0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3 227 938,8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5 788 668,0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5 898 547,4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3 884 009,6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28 992 718,5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D60CD3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307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D60CD3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D60CD3" w:rsidRDefault="00165A4C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D60CD3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284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ИТОГО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F7C6C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4 359 665,7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F7C6C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5 833 889,0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3 227 938,8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5 788 668,0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5 898 547,4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3 884 009,6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F7C6C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28 992 718,5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D60CD3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378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25.2</w:t>
            </w:r>
          </w:p>
          <w:p w:rsidR="008F4739" w:rsidRPr="00D60CD3" w:rsidRDefault="008F4739" w:rsidP="005919D8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Подпрограмма 2</w:t>
            </w:r>
          </w:p>
          <w:p w:rsidR="008F4739" w:rsidRPr="00D60CD3" w:rsidRDefault="008F4739" w:rsidP="005919D8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5A558D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</w:t>
            </w:r>
            <w:r w:rsidR="005A558D" w:rsidRPr="00D60CD3">
              <w:rPr>
                <w:sz w:val="20"/>
                <w:szCs w:val="20"/>
              </w:rPr>
              <w:t> 319 688,7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5A558D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19 044 784,2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18 096 387,9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14 054 718,1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14 449 246,7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5919D8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8 589 915,5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5A558D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88</w:t>
            </w:r>
            <w:r w:rsidR="005A558D" w:rsidRPr="00D60CD3">
              <w:rPr>
                <w:sz w:val="20"/>
                <w:szCs w:val="20"/>
              </w:rPr>
              <w:t> 554 741,1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D60CD3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8F4739">
        <w:trPr>
          <w:trHeight w:val="325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1 209 445,7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895 156,2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2 104 601,9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D60CD3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8F4739" w:rsidRPr="00D60CD3" w:rsidTr="008F4739">
        <w:trPr>
          <w:trHeight w:val="132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D60CD3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ИТОГО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5A558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15</w:t>
            </w:r>
            <w:r w:rsidR="005A558D" w:rsidRPr="00D60CD3">
              <w:rPr>
                <w:sz w:val="20"/>
                <w:szCs w:val="20"/>
              </w:rPr>
              <w:t> 529 134,4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5A558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19</w:t>
            </w:r>
            <w:r w:rsidR="005A558D" w:rsidRPr="00D60CD3">
              <w:rPr>
                <w:sz w:val="20"/>
                <w:szCs w:val="20"/>
              </w:rPr>
              <w:t> 939 940,4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0D11BA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18 096 387,9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47BE4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14 054 718,1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E74F53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14 449 246,7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8 589 915,5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132C77" w:rsidP="006C654B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90</w:t>
            </w:r>
            <w:r w:rsidR="006C654B" w:rsidRPr="00D60CD3">
              <w:rPr>
                <w:sz w:val="20"/>
                <w:szCs w:val="20"/>
              </w:rPr>
              <w:t> 659 343,0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D60CD3" w:rsidRDefault="008F4739" w:rsidP="008C2D04">
            <w:pPr>
              <w:jc w:val="both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15"/>
                <w:szCs w:val="15"/>
              </w:rPr>
              <w:t>».</w:t>
            </w:r>
          </w:p>
        </w:tc>
      </w:tr>
    </w:tbl>
    <w:p w:rsidR="00E140CF" w:rsidRPr="00D60CD3" w:rsidRDefault="00E140CF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89582A" w:rsidRPr="00D60CD3" w:rsidRDefault="00841C51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</w:t>
      </w:r>
      <w:r w:rsidR="005D409D" w:rsidRPr="00D60CD3">
        <w:rPr>
          <w:rFonts w:eastAsia="Calibri"/>
          <w:lang w:eastAsia="en-US"/>
        </w:rPr>
        <w:t>.</w:t>
      </w:r>
      <w:r w:rsidR="00E37CAB" w:rsidRPr="00D60CD3">
        <w:rPr>
          <w:rFonts w:eastAsia="Calibri"/>
          <w:lang w:eastAsia="en-US"/>
        </w:rPr>
        <w:t>8</w:t>
      </w:r>
      <w:r w:rsidR="000C7519" w:rsidRPr="00D60CD3">
        <w:rPr>
          <w:rFonts w:eastAsia="Calibri"/>
          <w:lang w:eastAsia="en-US"/>
        </w:rPr>
        <w:t>. Пункт 6 подраздела 8.1 раздела 8 приложения к постановлению изложить в следующей редакции:</w:t>
      </w:r>
    </w:p>
    <w:p w:rsidR="00C85C92" w:rsidRPr="00D60CD3" w:rsidRDefault="00C85C92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0C7519" w:rsidRPr="00D60CD3" w:rsidTr="00F334CE">
        <w:trPr>
          <w:trHeight w:val="310"/>
        </w:trPr>
        <w:tc>
          <w:tcPr>
            <w:tcW w:w="134" w:type="pct"/>
            <w:tcBorders>
              <w:right w:val="single" w:sz="4" w:space="0" w:color="auto"/>
            </w:tcBorders>
          </w:tcPr>
          <w:p w:rsidR="000C7519" w:rsidRPr="00D60CD3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60CD3">
              <w:rPr>
                <w:rFonts w:eastAsia="Calibri"/>
                <w:sz w:val="20"/>
                <w:szCs w:val="20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D60CD3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60CD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D60CD3" w:rsidRDefault="008B55B7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60CD3">
              <w:rPr>
                <w:sz w:val="20"/>
                <w:szCs w:val="20"/>
                <w:lang w:eastAsia="en-US"/>
              </w:rPr>
              <w:t xml:space="preserve">Общий объем финансирования подпрограммы 1 </w:t>
            </w:r>
            <w:r w:rsidRPr="00D60CD3">
              <w:rPr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D60CD3">
              <w:rPr>
                <w:sz w:val="20"/>
                <w:szCs w:val="20"/>
                <w:lang w:eastAsia="en-US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подпрограммы 1 – </w:t>
            </w:r>
            <w:r w:rsidRPr="00D60CD3">
              <w:rPr>
                <w:rFonts w:ascii="Times New Roman" w:hAnsi="Times New Roman" w:cs="Times New Roman"/>
              </w:rPr>
              <w:br/>
            </w:r>
            <w:r w:rsidR="00241997" w:rsidRPr="00D60CD3">
              <w:rPr>
                <w:rFonts w:ascii="Times New Roman" w:hAnsi="Times New Roman" w:cs="Times New Roman"/>
              </w:rPr>
              <w:t>448</w:t>
            </w:r>
            <w:r w:rsidR="005F6096" w:rsidRPr="00D60CD3">
              <w:rPr>
                <w:rFonts w:ascii="Times New Roman" w:hAnsi="Times New Roman" w:cs="Times New Roman"/>
              </w:rPr>
              <w:t> 912 914,7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2022 год – </w:t>
            </w:r>
            <w:r w:rsidR="005F6096" w:rsidRPr="00D60CD3">
              <w:rPr>
                <w:rFonts w:ascii="Times New Roman" w:hAnsi="Times New Roman" w:cs="Times New Roman"/>
              </w:rPr>
              <w:t xml:space="preserve">68 531 824,1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</w:t>
            </w:r>
            <w:r w:rsidR="005F6096" w:rsidRPr="00D60CD3">
              <w:rPr>
                <w:rFonts w:ascii="Times New Roman" w:hAnsi="Times New Roman" w:cs="Times New Roman"/>
              </w:rPr>
              <w:t>71 376 227,</w:t>
            </w:r>
            <w:proofErr w:type="gramStart"/>
            <w:r w:rsidR="005F6096" w:rsidRPr="00D60CD3">
              <w:rPr>
                <w:rFonts w:ascii="Times New Roman" w:hAnsi="Times New Roman" w:cs="Times New Roman"/>
              </w:rPr>
              <w:t xml:space="preserve">5 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</w:rPr>
              <w:t>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71 467 294,4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76 825 488,7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79 847 529,1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2027 год – 80 864 550,9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подпрограммы 1 </w:t>
            </w:r>
            <w:r w:rsidRPr="00D60CD3">
              <w:rPr>
                <w:rFonts w:ascii="Times New Roman" w:hAnsi="Times New Roman" w:cs="Times New Roman"/>
              </w:rPr>
              <w:br/>
              <w:t xml:space="preserve">из федерального бюджета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подпрограммы 1 из бюджета Санкт-Петербурга – </w:t>
            </w:r>
            <w:r w:rsidR="00DC2B2B" w:rsidRPr="00D60CD3">
              <w:rPr>
                <w:rFonts w:ascii="Times New Roman" w:hAnsi="Times New Roman" w:cs="Times New Roman"/>
              </w:rPr>
              <w:t>448</w:t>
            </w:r>
            <w:r w:rsidR="005F6096" w:rsidRPr="00D60CD3">
              <w:rPr>
                <w:rFonts w:ascii="Times New Roman" w:hAnsi="Times New Roman" w:cs="Times New Roman"/>
              </w:rPr>
              <w:t> 912 914,7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004658" w:rsidRPr="00D60CD3" w:rsidRDefault="00004658" w:rsidP="008B55B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lastRenderedPageBreak/>
              <w:t xml:space="preserve">на 2022 год – </w:t>
            </w:r>
            <w:r w:rsidR="00DC2B2B" w:rsidRPr="00D60CD3">
              <w:rPr>
                <w:rFonts w:ascii="Times New Roman" w:hAnsi="Times New Roman" w:cs="Times New Roman"/>
              </w:rPr>
              <w:t>68</w:t>
            </w:r>
            <w:r w:rsidR="005F6096" w:rsidRPr="00D60CD3">
              <w:rPr>
                <w:rFonts w:ascii="Times New Roman" w:hAnsi="Times New Roman" w:cs="Times New Roman"/>
              </w:rPr>
              <w:t> 531 824,1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</w:t>
            </w:r>
            <w:r w:rsidR="00DC2B2B" w:rsidRPr="00D60CD3">
              <w:rPr>
                <w:rFonts w:ascii="Times New Roman" w:hAnsi="Times New Roman" w:cs="Times New Roman"/>
              </w:rPr>
              <w:t>71</w:t>
            </w:r>
            <w:r w:rsidR="005F6096" w:rsidRPr="00D60CD3">
              <w:rPr>
                <w:rFonts w:ascii="Times New Roman" w:hAnsi="Times New Roman" w:cs="Times New Roman"/>
              </w:rPr>
              <w:t> 376 227,5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71 467 294,4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76 825 488,7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79 847 529,1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2027 год – </w:t>
            </w:r>
            <w:r w:rsidR="00241997" w:rsidRPr="00D60CD3">
              <w:rPr>
                <w:rFonts w:ascii="Times New Roman" w:hAnsi="Times New Roman" w:cs="Times New Roman"/>
              </w:rPr>
              <w:t>80 864 550,9</w:t>
            </w:r>
            <w:r w:rsidRPr="00D60C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</w:rPr>
              <w:br/>
              <w:t xml:space="preserve">в рамках подпрограммы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</w:rPr>
              <w:br/>
              <w:t xml:space="preserve">в рамках подпрограммы из федерального бюджета – </w:t>
            </w:r>
            <w:r w:rsidRPr="00D60CD3">
              <w:rPr>
                <w:rFonts w:ascii="Times New Roman" w:hAnsi="Times New Roman" w:cs="Times New Roman"/>
              </w:rPr>
              <w:br/>
              <w:t xml:space="preserve">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</w:rPr>
              <w:br/>
              <w:t xml:space="preserve">в рамках подпрограммы из бюджета Санкт-Петербурга – </w:t>
            </w:r>
            <w:r w:rsidRPr="00D60CD3">
              <w:rPr>
                <w:rFonts w:ascii="Times New Roman" w:hAnsi="Times New Roman" w:cs="Times New Roman"/>
              </w:rPr>
              <w:br/>
              <w:t xml:space="preserve">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.,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8B55B7" w:rsidRPr="00D60CD3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D60CD3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</w:rPr>
              <w:t>.;</w:t>
            </w:r>
          </w:p>
          <w:p w:rsidR="000C7519" w:rsidRPr="00D60CD3" w:rsidRDefault="008B55B7" w:rsidP="008B55B7">
            <w:pPr>
              <w:spacing w:line="216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  <w:lang w:eastAsia="en-US"/>
              </w:rPr>
              <w:t xml:space="preserve">на 2027 год – 0,0 </w:t>
            </w:r>
            <w:proofErr w:type="spellStart"/>
            <w:r w:rsidRPr="00D60CD3">
              <w:rPr>
                <w:sz w:val="20"/>
                <w:szCs w:val="20"/>
                <w:lang w:eastAsia="en-US"/>
              </w:rPr>
              <w:t>тыс.руб</w:t>
            </w:r>
            <w:proofErr w:type="spellEnd"/>
            <w:r w:rsidRPr="00D60CD3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D60CD3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3625D" w:rsidRPr="00D60CD3" w:rsidRDefault="000C7519" w:rsidP="000C7519">
            <w:pPr>
              <w:spacing w:line="216" w:lineRule="auto"/>
              <w:rPr>
                <w:spacing w:val="-10"/>
                <w:sz w:val="15"/>
                <w:szCs w:val="15"/>
              </w:rPr>
            </w:pPr>
            <w:r w:rsidRPr="00D60CD3">
              <w:rPr>
                <w:spacing w:val="-10"/>
                <w:sz w:val="15"/>
                <w:szCs w:val="15"/>
              </w:rPr>
              <w:t>».</w:t>
            </w: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F3625D" w:rsidRPr="00D60CD3" w:rsidRDefault="00F3625D" w:rsidP="00F3625D">
            <w:pPr>
              <w:rPr>
                <w:sz w:val="15"/>
                <w:szCs w:val="15"/>
              </w:rPr>
            </w:pPr>
          </w:p>
          <w:p w:rsidR="00CD2901" w:rsidRPr="00D60CD3" w:rsidRDefault="00CD2901" w:rsidP="00F3625D">
            <w:pPr>
              <w:rPr>
                <w:sz w:val="15"/>
                <w:szCs w:val="15"/>
              </w:rPr>
            </w:pPr>
          </w:p>
          <w:p w:rsidR="000C7519" w:rsidRPr="00D60CD3" w:rsidRDefault="00F3625D" w:rsidP="00F3625D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</w:tr>
    </w:tbl>
    <w:p w:rsidR="008B55B7" w:rsidRPr="00D60CD3" w:rsidRDefault="008B55B7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8B55B7" w:rsidRPr="00D60CD3" w:rsidRDefault="008B55B7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5237CD" w:rsidRPr="00D60CD3" w:rsidRDefault="005237CD" w:rsidP="00BF0465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0C7519" w:rsidRPr="00D60CD3" w:rsidRDefault="00841C51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</w:t>
      </w:r>
      <w:r w:rsidR="005D409D" w:rsidRPr="00D60CD3">
        <w:rPr>
          <w:rFonts w:eastAsia="Calibri"/>
          <w:lang w:eastAsia="en-US"/>
        </w:rPr>
        <w:t>.</w:t>
      </w:r>
      <w:r w:rsidR="00F7597D" w:rsidRPr="00D60CD3">
        <w:rPr>
          <w:rFonts w:eastAsia="Calibri"/>
          <w:lang w:eastAsia="en-US"/>
        </w:rPr>
        <w:t>9</w:t>
      </w:r>
      <w:r w:rsidR="000F3F38" w:rsidRPr="00D60CD3">
        <w:rPr>
          <w:rFonts w:eastAsia="Calibri"/>
          <w:lang w:eastAsia="en-US"/>
        </w:rPr>
        <w:t>. Пункт 2.1.3</w:t>
      </w:r>
      <w:r w:rsidR="000C7519" w:rsidRPr="00D60CD3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p w:rsidR="008A08E0" w:rsidRPr="00D60CD3" w:rsidRDefault="008A08E0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63"/>
        <w:gridCol w:w="1992"/>
        <w:gridCol w:w="280"/>
        <w:gridCol w:w="283"/>
        <w:gridCol w:w="710"/>
        <w:gridCol w:w="564"/>
        <w:gridCol w:w="1062"/>
        <w:gridCol w:w="1062"/>
        <w:gridCol w:w="427"/>
        <w:gridCol w:w="950"/>
        <w:gridCol w:w="953"/>
        <w:gridCol w:w="953"/>
        <w:gridCol w:w="950"/>
        <w:gridCol w:w="953"/>
        <w:gridCol w:w="953"/>
        <w:gridCol w:w="953"/>
        <w:gridCol w:w="1252"/>
        <w:gridCol w:w="283"/>
      </w:tblGrid>
      <w:tr w:rsidR="00D60CD3" w:rsidRPr="00D60CD3" w:rsidTr="00530F00">
        <w:trPr>
          <w:cantSplit/>
          <w:trHeight w:val="4381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B86CA8" w:rsidRPr="00D60CD3" w:rsidRDefault="00B86CA8" w:rsidP="005611DA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CA8" w:rsidRPr="00D60CD3" w:rsidRDefault="00B86CA8" w:rsidP="005611D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</w:t>
            </w:r>
            <w:r w:rsidR="000F3F38" w:rsidRPr="00D60CD3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F38" w:rsidRPr="00D60CD3" w:rsidRDefault="000F3F38" w:rsidP="00221C55">
            <w:pPr>
              <w:spacing w:line="220" w:lineRule="exact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</w:p>
          <w:p w:rsidR="00B86CA8" w:rsidRPr="00D60CD3" w:rsidRDefault="000F3F38" w:rsidP="00221C55">
            <w:pPr>
              <w:spacing w:line="220" w:lineRule="exact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дошкольного образовательного учреждения (ДОУ), Бухарестская ул., участок 1 (территория, ограниченная ул. Димитрова, М. Бухарестской ул., Дунайским пр., Бухарестской ул., </w:t>
            </w:r>
            <w:r w:rsidR="00221C55" w:rsidRPr="00D60CD3">
              <w:rPr>
                <w:sz w:val="18"/>
                <w:szCs w:val="18"/>
              </w:rPr>
              <w:t xml:space="preserve">               </w:t>
            </w:r>
            <w:r w:rsidRPr="00D60CD3">
              <w:rPr>
                <w:sz w:val="18"/>
                <w:szCs w:val="18"/>
              </w:rPr>
              <w:t xml:space="preserve">во Фрунзенском районе; формируемый земельный участок </w:t>
            </w:r>
            <w:r w:rsidR="00221C55" w:rsidRPr="00D60CD3">
              <w:rPr>
                <w:sz w:val="18"/>
                <w:szCs w:val="18"/>
              </w:rPr>
              <w:t xml:space="preserve">             </w:t>
            </w:r>
            <w:r w:rsidRPr="00D60CD3">
              <w:rPr>
                <w:sz w:val="18"/>
                <w:szCs w:val="18"/>
              </w:rPr>
              <w:t xml:space="preserve">№ 41); </w:t>
            </w:r>
            <w:r w:rsidRPr="00D60CD3">
              <w:rPr>
                <w:sz w:val="18"/>
                <w:szCs w:val="18"/>
              </w:rPr>
              <w:br/>
              <w:t xml:space="preserve">(Южнее реки </w:t>
            </w:r>
            <w:proofErr w:type="spellStart"/>
            <w:r w:rsidRPr="00D60CD3">
              <w:rPr>
                <w:sz w:val="18"/>
                <w:szCs w:val="18"/>
              </w:rPr>
              <w:t>Волковки</w:t>
            </w:r>
            <w:proofErr w:type="spellEnd"/>
            <w:r w:rsidRPr="00D60CD3">
              <w:rPr>
                <w:sz w:val="18"/>
                <w:szCs w:val="18"/>
              </w:rPr>
              <w:t xml:space="preserve">, квартал 30, корп. 29), включая корректировку проектной </w:t>
            </w:r>
            <w:r w:rsidR="00221C55" w:rsidRPr="00D60CD3">
              <w:rPr>
                <w:sz w:val="18"/>
                <w:szCs w:val="18"/>
              </w:rPr>
              <w:t xml:space="preserve">                  документа</w:t>
            </w:r>
            <w:r w:rsidRPr="00D60CD3">
              <w:rPr>
                <w:sz w:val="18"/>
                <w:szCs w:val="18"/>
              </w:rPr>
              <w:t xml:space="preserve">ции </w:t>
            </w:r>
            <w:r w:rsidR="00221C55" w:rsidRPr="00D60CD3">
              <w:rPr>
                <w:sz w:val="18"/>
                <w:szCs w:val="18"/>
              </w:rPr>
              <w:t xml:space="preserve">             </w:t>
            </w:r>
            <w:r w:rsidRPr="00D60CD3">
              <w:rPr>
                <w:sz w:val="18"/>
                <w:szCs w:val="18"/>
              </w:rPr>
              <w:t>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D60CD3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D60CD3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D60CD3" w:rsidRDefault="00B86CA8" w:rsidP="005611DA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D60CD3" w:rsidRDefault="00B86CA8" w:rsidP="00B86CA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2018 –                  2022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D60CD3" w:rsidRDefault="000F3F3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416 631,6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D60CD3" w:rsidRDefault="000F3F3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344 367,4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D60CD3" w:rsidRDefault="00B86CA8" w:rsidP="005611DA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BF0465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630 775,0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0F3F3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0F3F3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B86CA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B86CA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B86CA8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BF0465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630 775,0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D60CD3" w:rsidRDefault="000F3F38" w:rsidP="00B86CA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</w:tcBorders>
            <w:vAlign w:val="bottom"/>
          </w:tcPr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D60CD3" w:rsidRDefault="00B86CA8" w:rsidP="005611DA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D60CD3">
              <w:rPr>
                <w:spacing w:val="-24"/>
                <w:sz w:val="20"/>
                <w:szCs w:val="20"/>
              </w:rPr>
              <w:t>»</w:t>
            </w:r>
            <w:r w:rsidRPr="00D60CD3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8A08E0" w:rsidRPr="00D60CD3" w:rsidRDefault="008A08E0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7022A9" w:rsidRPr="00D60CD3" w:rsidRDefault="005D409D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</w:t>
      </w:r>
      <w:r w:rsidR="00F7597D" w:rsidRPr="00D60CD3">
        <w:rPr>
          <w:rFonts w:eastAsia="Calibri"/>
          <w:lang w:eastAsia="en-US"/>
        </w:rPr>
        <w:t>10</w:t>
      </w:r>
      <w:r w:rsidR="00C64AEB" w:rsidRPr="00D60CD3">
        <w:rPr>
          <w:rFonts w:eastAsia="Calibri"/>
          <w:lang w:eastAsia="en-US"/>
        </w:rPr>
        <w:t>. Пункты 2.1.12 и 2.1.13 таблицы 6 подраздела 8.3.1 раздела 8 приложения к постановлению изложить в следующей редакции:</w:t>
      </w:r>
    </w:p>
    <w:p w:rsidR="008A08E0" w:rsidRPr="00D60CD3" w:rsidRDefault="008A08E0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3"/>
        <w:gridCol w:w="314"/>
        <w:gridCol w:w="253"/>
        <w:gridCol w:w="709"/>
        <w:gridCol w:w="558"/>
        <w:gridCol w:w="1064"/>
        <w:gridCol w:w="1064"/>
        <w:gridCol w:w="425"/>
        <w:gridCol w:w="950"/>
        <w:gridCol w:w="953"/>
        <w:gridCol w:w="953"/>
        <w:gridCol w:w="950"/>
        <w:gridCol w:w="953"/>
        <w:gridCol w:w="953"/>
        <w:gridCol w:w="953"/>
        <w:gridCol w:w="1276"/>
        <w:gridCol w:w="281"/>
      </w:tblGrid>
      <w:tr w:rsidR="00D60CD3" w:rsidRPr="00D60CD3" w:rsidTr="00530F00">
        <w:trPr>
          <w:cantSplit/>
          <w:trHeight w:hRule="exact" w:val="2587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D60CD3" w:rsidRDefault="00C64AEB" w:rsidP="005919D8">
            <w:pPr>
              <w:jc w:val="center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D60CD3" w:rsidRDefault="00C64AEB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</w:t>
            </w:r>
            <w:r w:rsidR="005919D8" w:rsidRPr="00D60CD3">
              <w:rPr>
                <w:spacing w:val="-20"/>
                <w:sz w:val="18"/>
                <w:szCs w:val="18"/>
              </w:rPr>
              <w:t>12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5919D8" w:rsidP="005919D8">
            <w:pPr>
              <w:spacing w:line="220" w:lineRule="exact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</w:p>
          <w:p w:rsidR="00C64AEB" w:rsidRPr="00D60CD3" w:rsidRDefault="005919D8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по адресу: ул. Брянцева, участок 1 (западнее </w:t>
            </w:r>
            <w:r w:rsidRPr="00D60CD3">
              <w:rPr>
                <w:sz w:val="18"/>
                <w:szCs w:val="18"/>
              </w:rPr>
              <w:br/>
              <w:t>дома № 16, литера А по ул. Ушинского), включая разработку проектной документации стадии РД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110</w:t>
            </w:r>
            <w:r w:rsidR="00C64AEB" w:rsidRPr="00D60CD3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2020</w:t>
            </w:r>
            <w:r w:rsidR="00530F00" w:rsidRPr="00D60CD3">
              <w:rPr>
                <w:spacing w:val="-20"/>
                <w:sz w:val="18"/>
                <w:szCs w:val="18"/>
              </w:rPr>
              <w:t xml:space="preserve">  </w:t>
            </w:r>
            <w:r w:rsidRPr="00D60CD3">
              <w:rPr>
                <w:spacing w:val="-20"/>
                <w:sz w:val="18"/>
                <w:szCs w:val="18"/>
              </w:rPr>
              <w:t>-</w:t>
            </w:r>
            <w:r w:rsidR="00530F00" w:rsidRPr="00D60CD3">
              <w:rPr>
                <w:spacing w:val="-20"/>
                <w:sz w:val="18"/>
                <w:szCs w:val="18"/>
              </w:rPr>
              <w:t xml:space="preserve"> </w:t>
            </w:r>
            <w:r w:rsidRPr="00D60CD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289</w:t>
            </w:r>
            <w:r w:rsidR="005D31C4" w:rsidRPr="00D60CD3">
              <w:rPr>
                <w:sz w:val="18"/>
                <w:szCs w:val="18"/>
              </w:rPr>
              <w:t xml:space="preserve"> </w:t>
            </w:r>
            <w:r w:rsidRPr="00D60CD3">
              <w:rPr>
                <w:sz w:val="18"/>
                <w:szCs w:val="18"/>
              </w:rPr>
              <w:t>448,8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268</w:t>
            </w:r>
            <w:r w:rsidR="005D31C4" w:rsidRPr="00D60CD3">
              <w:rPr>
                <w:sz w:val="18"/>
                <w:szCs w:val="18"/>
              </w:rPr>
              <w:t xml:space="preserve"> </w:t>
            </w:r>
            <w:r w:rsidRPr="00D60CD3">
              <w:rPr>
                <w:sz w:val="18"/>
                <w:szCs w:val="18"/>
              </w:rPr>
              <w:t>372,4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pacing w:val="-6"/>
                <w:sz w:val="18"/>
                <w:szCs w:val="18"/>
              </w:rPr>
              <w:t>Бюджет Санкт</w:t>
            </w:r>
            <w:r w:rsidRPr="00D60CD3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401 034,0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401 034,0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D60CD3" w:rsidRDefault="00C64AEB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D60CD3" w:rsidRPr="00D60CD3" w:rsidTr="00530F00">
        <w:trPr>
          <w:cantSplit/>
          <w:trHeight w:hRule="exact" w:val="2350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D60CD3" w:rsidRDefault="00C64AEB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D60CD3">
              <w:rPr>
                <w:spacing w:val="-34"/>
                <w:sz w:val="15"/>
                <w:szCs w:val="15"/>
              </w:rPr>
              <w:lastRenderedPageBreak/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D60CD3" w:rsidRDefault="00C64AEB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2.1.1</w:t>
            </w:r>
            <w:r w:rsidR="005919D8" w:rsidRPr="00D60CD3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5919D8" w:rsidP="005919D8">
            <w:pPr>
              <w:spacing w:line="220" w:lineRule="exact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</w:p>
          <w:p w:rsidR="00C64AEB" w:rsidRPr="00D60CD3" w:rsidRDefault="005919D8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</w:t>
            </w:r>
            <w:r w:rsidRPr="00D60CD3">
              <w:rPr>
                <w:sz w:val="18"/>
                <w:szCs w:val="18"/>
              </w:rPr>
              <w:br/>
              <w:t xml:space="preserve">по адресу: Ленинский пр., участок 14, </w:t>
            </w:r>
            <w:r w:rsidRPr="00D60CD3">
              <w:rPr>
                <w:sz w:val="18"/>
                <w:szCs w:val="18"/>
              </w:rPr>
              <w:br/>
              <w:t>(северо-западнее пересечения с ул. Доблести)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C64AEB" w:rsidRPr="00D60CD3">
              <w:rPr>
                <w:rFonts w:eastAsia="Calibri"/>
                <w:sz w:val="18"/>
                <w:szCs w:val="18"/>
                <w:lang w:eastAsia="en-US"/>
              </w:rPr>
              <w:t>80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2022-2023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423 309,6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423 309,6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pacing w:val="-6"/>
                <w:sz w:val="18"/>
                <w:szCs w:val="18"/>
              </w:rPr>
              <w:t>Бюджет Санкт</w:t>
            </w:r>
            <w:r w:rsidRPr="00D60CD3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45 145,0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459 779,4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504 924,4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D60CD3" w:rsidRDefault="00CD2901" w:rsidP="00CD2901">
            <w:pPr>
              <w:ind w:left="-33"/>
              <w:rPr>
                <w:spacing w:val="-24"/>
                <w:sz w:val="20"/>
                <w:szCs w:val="20"/>
              </w:rPr>
            </w:pPr>
            <w:r w:rsidRPr="00D60CD3">
              <w:rPr>
                <w:spacing w:val="-24"/>
                <w:sz w:val="20"/>
                <w:szCs w:val="20"/>
              </w:rPr>
              <w:t>»</w:t>
            </w:r>
          </w:p>
        </w:tc>
      </w:tr>
    </w:tbl>
    <w:p w:rsidR="00C64AEB" w:rsidRPr="00D60CD3" w:rsidRDefault="00C64AEB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p w:rsidR="00DA50FA" w:rsidRPr="00D60CD3" w:rsidRDefault="005D409D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</w:t>
      </w:r>
      <w:r w:rsidR="00F7597D" w:rsidRPr="00D60CD3">
        <w:rPr>
          <w:rFonts w:eastAsia="Calibri"/>
          <w:lang w:eastAsia="en-US"/>
        </w:rPr>
        <w:t>11</w:t>
      </w:r>
      <w:r w:rsidR="00BF0465" w:rsidRPr="00D60CD3">
        <w:rPr>
          <w:rFonts w:eastAsia="Calibri"/>
          <w:lang w:eastAsia="en-US"/>
        </w:rPr>
        <w:t>. Пункты 2.1.15 - 2.1.17</w:t>
      </w:r>
      <w:r w:rsidR="005919D8" w:rsidRPr="00D60CD3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p w:rsidR="00D4227F" w:rsidRPr="00D60CD3" w:rsidRDefault="00D4227F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1"/>
        <w:gridCol w:w="315"/>
        <w:gridCol w:w="253"/>
        <w:gridCol w:w="709"/>
        <w:gridCol w:w="564"/>
        <w:gridCol w:w="1061"/>
        <w:gridCol w:w="1061"/>
        <w:gridCol w:w="425"/>
        <w:gridCol w:w="950"/>
        <w:gridCol w:w="953"/>
        <w:gridCol w:w="953"/>
        <w:gridCol w:w="950"/>
        <w:gridCol w:w="953"/>
        <w:gridCol w:w="953"/>
        <w:gridCol w:w="953"/>
        <w:gridCol w:w="1276"/>
        <w:gridCol w:w="281"/>
      </w:tblGrid>
      <w:tr w:rsidR="00D60CD3" w:rsidRPr="00D60CD3" w:rsidTr="00530F00">
        <w:trPr>
          <w:cantSplit/>
          <w:trHeight w:hRule="exact" w:val="3188"/>
        </w:trPr>
        <w:tc>
          <w:tcPr>
            <w:tcW w:w="93" w:type="pct"/>
            <w:tcBorders>
              <w:right w:val="single" w:sz="4" w:space="0" w:color="auto"/>
            </w:tcBorders>
          </w:tcPr>
          <w:p w:rsidR="005919D8" w:rsidRPr="00D60CD3" w:rsidRDefault="005919D8" w:rsidP="005919D8">
            <w:pPr>
              <w:jc w:val="center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5919D8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2.1.15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DA50FA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по адресу: </w:t>
            </w:r>
            <w:proofErr w:type="gramStart"/>
            <w:r w:rsidRPr="00D60CD3">
              <w:rPr>
                <w:sz w:val="18"/>
                <w:szCs w:val="18"/>
              </w:rPr>
              <w:t>Дальне-восточный</w:t>
            </w:r>
            <w:proofErr w:type="gramEnd"/>
            <w:r w:rsidRPr="00D60CD3">
              <w:rPr>
                <w:sz w:val="18"/>
                <w:szCs w:val="18"/>
              </w:rPr>
              <w:t xml:space="preserve"> пр., участок 69 (северо-восточнее пересечения </w:t>
            </w:r>
            <w:r w:rsidRPr="00D60CD3">
              <w:rPr>
                <w:sz w:val="18"/>
                <w:szCs w:val="18"/>
              </w:rPr>
              <w:br/>
              <w:t>с улицей Еремеева), включая корректировку проектной документации стадии РД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DA50FA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200</w:t>
            </w:r>
            <w:r w:rsidR="005919D8" w:rsidRPr="00D60CD3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2022-2023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473 971,0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473 971,0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pacing w:val="-6"/>
                <w:sz w:val="18"/>
                <w:szCs w:val="18"/>
              </w:rPr>
              <w:t>Бюджет Санкт</w:t>
            </w:r>
            <w:r w:rsidRPr="00D60CD3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44 411,1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510 614,5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555 025,6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919D8" w:rsidRPr="00D60CD3" w:rsidRDefault="005919D8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D60CD3" w:rsidRPr="00D60CD3" w:rsidTr="00530F00">
        <w:trPr>
          <w:cantSplit/>
          <w:trHeight w:hRule="exact" w:val="2019"/>
        </w:trPr>
        <w:tc>
          <w:tcPr>
            <w:tcW w:w="93" w:type="pct"/>
            <w:tcBorders>
              <w:right w:val="single" w:sz="4" w:space="0" w:color="auto"/>
            </w:tcBorders>
          </w:tcPr>
          <w:p w:rsidR="005919D8" w:rsidRPr="00D60CD3" w:rsidRDefault="005919D8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D60CD3">
              <w:rPr>
                <w:spacing w:val="-34"/>
                <w:sz w:val="15"/>
                <w:szCs w:val="15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5919D8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2.1.16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D60CD3" w:rsidRDefault="00DA50FA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по адресу: муниципальный округ </w:t>
            </w:r>
            <w:proofErr w:type="spellStart"/>
            <w:r w:rsidRPr="00D60CD3">
              <w:rPr>
                <w:sz w:val="18"/>
                <w:szCs w:val="18"/>
              </w:rPr>
              <w:t>Горелово</w:t>
            </w:r>
            <w:proofErr w:type="spellEnd"/>
            <w:r w:rsidRPr="00D60CD3">
              <w:rPr>
                <w:sz w:val="18"/>
                <w:szCs w:val="18"/>
              </w:rPr>
              <w:t>, Красносельское шоссе, участок 35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DA50FA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140</w:t>
            </w:r>
            <w:r w:rsidR="005919D8" w:rsidRPr="00D60CD3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2021-2022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372 390,4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334 009,2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pacing w:val="-6"/>
                <w:sz w:val="18"/>
                <w:szCs w:val="18"/>
              </w:rPr>
              <w:t>Бюджет Санкт</w:t>
            </w:r>
            <w:r w:rsidRPr="00D60CD3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532 659,6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5919D8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532 659,6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D60CD3" w:rsidRDefault="00DA50FA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919D8" w:rsidRPr="00D60CD3" w:rsidRDefault="005919D8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D60CD3" w:rsidRPr="00D60CD3" w:rsidTr="00530F00">
        <w:trPr>
          <w:cantSplit/>
          <w:trHeight w:hRule="exact" w:val="2350"/>
        </w:trPr>
        <w:tc>
          <w:tcPr>
            <w:tcW w:w="93" w:type="pct"/>
            <w:tcBorders>
              <w:right w:val="single" w:sz="4" w:space="0" w:color="auto"/>
            </w:tcBorders>
          </w:tcPr>
          <w:p w:rsidR="00BF0465" w:rsidRPr="00D60CD3" w:rsidRDefault="00BF0465" w:rsidP="005919D8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465" w:rsidRPr="00D60CD3" w:rsidRDefault="00BF0465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2.1.17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465" w:rsidRPr="00D60CD3" w:rsidRDefault="00BF0465" w:rsidP="00BF046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Строительство нового здания дошкольного образовательного учреждения по адресу: ул. Добровольцев, д. 18, корпус 2, литера А, включая разработку проектной документации стадии РД</w:t>
            </w:r>
          </w:p>
          <w:p w:rsidR="00BF0465" w:rsidRPr="00D60CD3" w:rsidRDefault="00BF0465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0465" w:rsidRPr="00D60CD3" w:rsidRDefault="00BF0465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0465" w:rsidRPr="00D60CD3" w:rsidRDefault="00BF0465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465" w:rsidRPr="00D60CD3" w:rsidRDefault="00BF0465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2020-2022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408 252,7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429,3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0465" w:rsidRPr="00D60CD3" w:rsidRDefault="00BF0465" w:rsidP="005919D8">
            <w:pPr>
              <w:jc w:val="center"/>
              <w:rPr>
                <w:spacing w:val="-6"/>
                <w:sz w:val="18"/>
                <w:szCs w:val="18"/>
              </w:rPr>
            </w:pPr>
            <w:r w:rsidRPr="00D60CD3">
              <w:rPr>
                <w:spacing w:val="-6"/>
                <w:sz w:val="18"/>
                <w:szCs w:val="18"/>
              </w:rPr>
              <w:t>Бюджет Санкт</w:t>
            </w:r>
            <w:r w:rsidRPr="00D60CD3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86 354,7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86 354,7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65" w:rsidRPr="00D60CD3" w:rsidRDefault="00BF0465" w:rsidP="00BF046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  <w:p w:rsidR="00BF0465" w:rsidRPr="00D60CD3" w:rsidRDefault="00BF0465" w:rsidP="0059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BF0465" w:rsidRPr="00D60CD3" w:rsidRDefault="00BF0465" w:rsidP="005919D8">
            <w:pPr>
              <w:ind w:left="-109"/>
              <w:rPr>
                <w:spacing w:val="-24"/>
                <w:sz w:val="20"/>
                <w:szCs w:val="20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».</w:t>
            </w:r>
          </w:p>
        </w:tc>
      </w:tr>
    </w:tbl>
    <w:p w:rsidR="006A6E39" w:rsidRPr="00D60CD3" w:rsidRDefault="006A6E39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C64AEB" w:rsidRPr="00D60CD3" w:rsidRDefault="005D409D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1.1</w:t>
      </w:r>
      <w:r w:rsidR="00F7597D" w:rsidRPr="00D60CD3">
        <w:rPr>
          <w:rFonts w:eastAsia="Calibri"/>
          <w:lang w:eastAsia="en-US"/>
        </w:rPr>
        <w:t>2</w:t>
      </w:r>
      <w:r w:rsidR="005A241B" w:rsidRPr="00D60CD3">
        <w:rPr>
          <w:rFonts w:eastAsia="Calibri"/>
          <w:lang w:eastAsia="en-US"/>
        </w:rPr>
        <w:t>. Пункты 2.</w:t>
      </w:r>
      <w:r w:rsidR="006A6E39" w:rsidRPr="00D60CD3">
        <w:rPr>
          <w:rFonts w:eastAsia="Calibri"/>
          <w:lang w:eastAsia="en-US"/>
        </w:rPr>
        <w:t xml:space="preserve">1.22 - </w:t>
      </w:r>
      <w:r w:rsidR="005A241B" w:rsidRPr="00D60CD3">
        <w:rPr>
          <w:rFonts w:eastAsia="Calibri"/>
          <w:lang w:eastAsia="en-US"/>
        </w:rPr>
        <w:t>2.1.24 таблицы 6 подраздела 8.3.1 раздела 8 приложения к постановлению изложить в следующей редакции:</w:t>
      </w:r>
    </w:p>
    <w:p w:rsidR="0089582A" w:rsidRPr="00D60CD3" w:rsidRDefault="0089582A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4"/>
        <w:gridCol w:w="315"/>
        <w:gridCol w:w="253"/>
        <w:gridCol w:w="709"/>
        <w:gridCol w:w="555"/>
        <w:gridCol w:w="1064"/>
        <w:gridCol w:w="1064"/>
        <w:gridCol w:w="425"/>
        <w:gridCol w:w="950"/>
        <w:gridCol w:w="953"/>
        <w:gridCol w:w="953"/>
        <w:gridCol w:w="950"/>
        <w:gridCol w:w="953"/>
        <w:gridCol w:w="953"/>
        <w:gridCol w:w="953"/>
        <w:gridCol w:w="1276"/>
        <w:gridCol w:w="281"/>
      </w:tblGrid>
      <w:tr w:rsidR="00D60CD3" w:rsidRPr="00D60CD3" w:rsidTr="00530F00">
        <w:trPr>
          <w:cantSplit/>
          <w:trHeight w:hRule="exact" w:val="2783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D60CD3" w:rsidRDefault="00C64AEB" w:rsidP="005919D8">
            <w:pPr>
              <w:jc w:val="center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D60CD3" w:rsidRDefault="00C64AEB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</w:t>
            </w:r>
            <w:r w:rsidR="005A241B" w:rsidRPr="00D60CD3">
              <w:rPr>
                <w:spacing w:val="-20"/>
                <w:sz w:val="18"/>
                <w:szCs w:val="18"/>
              </w:rPr>
              <w:t>22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D60CD3" w:rsidRDefault="00777DE3" w:rsidP="00777D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на территории, ограниченной пр. Маршала Блюхера, проектируемой ул., </w:t>
            </w:r>
            <w:proofErr w:type="spellStart"/>
            <w:r w:rsidRPr="00D60CD3">
              <w:rPr>
                <w:sz w:val="18"/>
                <w:szCs w:val="18"/>
              </w:rPr>
              <w:t>Полюстровским</w:t>
            </w:r>
            <w:proofErr w:type="spellEnd"/>
            <w:r w:rsidRPr="00D60CD3">
              <w:rPr>
                <w:sz w:val="18"/>
                <w:szCs w:val="18"/>
              </w:rPr>
              <w:t xml:space="preserve"> пр., проектируемой ул., </w:t>
            </w:r>
            <w:proofErr w:type="spellStart"/>
            <w:r w:rsidRPr="00D60CD3">
              <w:rPr>
                <w:sz w:val="18"/>
                <w:szCs w:val="18"/>
              </w:rPr>
              <w:t>фомируемый</w:t>
            </w:r>
            <w:proofErr w:type="spellEnd"/>
            <w:r w:rsidRPr="00D60CD3">
              <w:rPr>
                <w:sz w:val="18"/>
                <w:szCs w:val="18"/>
              </w:rPr>
              <w:t xml:space="preserve"> земельный участок </w:t>
            </w:r>
            <w:r w:rsidRPr="00D60CD3">
              <w:rPr>
                <w:sz w:val="18"/>
                <w:szCs w:val="18"/>
              </w:rPr>
              <w:br/>
              <w:t>№ 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200</w:t>
            </w:r>
            <w:r w:rsidR="00C64AEB" w:rsidRPr="00D60CD3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2022-2023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446 107,9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446 107,9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D60CD3" w:rsidRDefault="00C64AEB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pacing w:val="-6"/>
                <w:sz w:val="16"/>
                <w:szCs w:val="16"/>
              </w:rPr>
              <w:t>Бюджет Санкт</w:t>
            </w:r>
            <w:r w:rsidRPr="00D60CD3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EA247C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38 398,9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EA247C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486 453,9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524 852,8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D60CD3" w:rsidRDefault="00777DE3" w:rsidP="005919D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D60CD3" w:rsidRDefault="00C64AEB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D60CD3" w:rsidRPr="00D60CD3" w:rsidTr="00530F00">
        <w:trPr>
          <w:cantSplit/>
          <w:trHeight w:hRule="exact" w:val="2553"/>
        </w:trPr>
        <w:tc>
          <w:tcPr>
            <w:tcW w:w="93" w:type="pct"/>
            <w:tcBorders>
              <w:right w:val="single" w:sz="4" w:space="0" w:color="auto"/>
            </w:tcBorders>
          </w:tcPr>
          <w:p w:rsidR="005A241B" w:rsidRPr="00D60CD3" w:rsidRDefault="005A241B" w:rsidP="005919D8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1B" w:rsidRPr="00D60CD3" w:rsidRDefault="005A241B" w:rsidP="0071745E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2.1.23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1B" w:rsidRPr="00D60CD3" w:rsidRDefault="00777DE3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</w:t>
            </w:r>
            <w:r w:rsidRPr="00D60CD3">
              <w:rPr>
                <w:sz w:val="18"/>
                <w:szCs w:val="18"/>
              </w:rPr>
              <w:br/>
              <w:t xml:space="preserve">на территории, ограниченной пр. Маршала Блюхера, проектируемой ул., </w:t>
            </w:r>
            <w:proofErr w:type="spellStart"/>
            <w:r w:rsidRPr="00D60CD3">
              <w:rPr>
                <w:sz w:val="18"/>
                <w:szCs w:val="18"/>
              </w:rPr>
              <w:t>Полюстровским</w:t>
            </w:r>
            <w:proofErr w:type="spellEnd"/>
            <w:r w:rsidRPr="00D60CD3">
              <w:rPr>
                <w:sz w:val="18"/>
                <w:szCs w:val="18"/>
              </w:rPr>
              <w:t xml:space="preserve"> пр., </w:t>
            </w:r>
            <w:r w:rsidRPr="00D60CD3">
              <w:rPr>
                <w:spacing w:val="-4"/>
                <w:sz w:val="18"/>
                <w:szCs w:val="18"/>
              </w:rPr>
              <w:t>проектируемой ул., формируемый земельный участок № 8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D60CD3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D60CD3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200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D60CD3" w:rsidRDefault="00777DE3" w:rsidP="005919D8">
            <w:pPr>
              <w:jc w:val="center"/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2022-2023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445</w:t>
            </w:r>
            <w:r w:rsidR="00A2235B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814,2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445</w:t>
            </w:r>
            <w:r w:rsidR="00A2235B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814,2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D60CD3" w:rsidRDefault="00777DE3" w:rsidP="005919D8">
            <w:pPr>
              <w:jc w:val="center"/>
              <w:rPr>
                <w:spacing w:val="-6"/>
                <w:sz w:val="16"/>
                <w:szCs w:val="16"/>
              </w:rPr>
            </w:pPr>
            <w:r w:rsidRPr="00D60CD3">
              <w:rPr>
                <w:spacing w:val="-6"/>
                <w:sz w:val="16"/>
                <w:szCs w:val="16"/>
              </w:rPr>
              <w:t>Бюджет Санкт</w:t>
            </w:r>
            <w:r w:rsidRPr="00D60CD3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EA247C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38 379,4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EA247C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486 369,7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524 749,1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D60CD3" w:rsidRDefault="00777DE3" w:rsidP="005919D8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A241B" w:rsidRPr="00D60CD3" w:rsidRDefault="005A241B" w:rsidP="005919D8">
            <w:pPr>
              <w:ind w:left="-109"/>
              <w:rPr>
                <w:spacing w:val="-24"/>
                <w:sz w:val="20"/>
                <w:szCs w:val="20"/>
              </w:rPr>
            </w:pPr>
          </w:p>
        </w:tc>
      </w:tr>
      <w:tr w:rsidR="00D60CD3" w:rsidRPr="00D60CD3" w:rsidTr="00530F00">
        <w:trPr>
          <w:cantSplit/>
          <w:trHeight w:hRule="exact" w:val="2775"/>
        </w:trPr>
        <w:tc>
          <w:tcPr>
            <w:tcW w:w="93" w:type="pct"/>
            <w:tcBorders>
              <w:right w:val="single" w:sz="4" w:space="0" w:color="auto"/>
            </w:tcBorders>
          </w:tcPr>
          <w:p w:rsidR="00777DE3" w:rsidRPr="00D60CD3" w:rsidRDefault="00777DE3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D60CD3">
              <w:rPr>
                <w:spacing w:val="-34"/>
                <w:sz w:val="15"/>
                <w:szCs w:val="15"/>
              </w:rPr>
              <w:lastRenderedPageBreak/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D60CD3" w:rsidRDefault="00777DE3" w:rsidP="005919D8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2.1.24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D60CD3" w:rsidRDefault="00777DE3" w:rsidP="007174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дошкольного образовательного учреждения на территории, ограниченной пр. Маршала Блюхера, проектируемой ул.; </w:t>
            </w:r>
            <w:proofErr w:type="spellStart"/>
            <w:r w:rsidRPr="00D60CD3">
              <w:rPr>
                <w:sz w:val="18"/>
                <w:szCs w:val="18"/>
              </w:rPr>
              <w:t>Полюстровским</w:t>
            </w:r>
            <w:proofErr w:type="spellEnd"/>
            <w:r w:rsidRPr="00D60CD3">
              <w:rPr>
                <w:sz w:val="18"/>
                <w:szCs w:val="18"/>
              </w:rPr>
              <w:t xml:space="preserve"> пр., проектируемой ул., формируемый земельный участок № 10</w:t>
            </w:r>
          </w:p>
          <w:p w:rsidR="00777DE3" w:rsidRPr="00D60CD3" w:rsidRDefault="00777DE3" w:rsidP="007174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77DE3" w:rsidP="0071745E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77DE3" w:rsidP="0071745E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240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2021</w:t>
            </w:r>
            <w:r w:rsidR="00530F00" w:rsidRPr="00D60CD3">
              <w:rPr>
                <w:spacing w:val="-20"/>
                <w:sz w:val="16"/>
                <w:szCs w:val="16"/>
              </w:rPr>
              <w:t xml:space="preserve">    </w:t>
            </w:r>
            <w:r w:rsidRPr="00D60CD3">
              <w:rPr>
                <w:spacing w:val="-20"/>
                <w:sz w:val="16"/>
                <w:szCs w:val="16"/>
              </w:rPr>
              <w:t xml:space="preserve">- </w:t>
            </w:r>
          </w:p>
          <w:p w:rsidR="00777DE3" w:rsidRPr="00D60CD3" w:rsidRDefault="00777DE3" w:rsidP="0071745E">
            <w:pPr>
              <w:jc w:val="center"/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2022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447</w:t>
            </w:r>
            <w:r w:rsidR="00A2235B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847,9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376</w:t>
            </w:r>
            <w:r w:rsidR="00A2235B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562,1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pacing w:val="-6"/>
                <w:sz w:val="16"/>
                <w:szCs w:val="16"/>
              </w:rPr>
              <w:t>Бюджет Санкт</w:t>
            </w:r>
            <w:r w:rsidRPr="00D60CD3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EA247C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532 491,1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EA247C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EA247C" w:rsidP="0071745E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532 491,1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  <w:p w:rsidR="00777DE3" w:rsidRPr="00D60CD3" w:rsidRDefault="00777DE3" w:rsidP="00717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777DE3" w:rsidRPr="00D60CD3" w:rsidRDefault="00777DE3" w:rsidP="005919D8">
            <w:pPr>
              <w:ind w:left="-109"/>
              <w:rPr>
                <w:spacing w:val="-24"/>
                <w:sz w:val="20"/>
                <w:szCs w:val="20"/>
              </w:rPr>
            </w:pPr>
            <w:r w:rsidRPr="00D60CD3">
              <w:rPr>
                <w:spacing w:val="-24"/>
                <w:sz w:val="20"/>
                <w:szCs w:val="20"/>
              </w:rPr>
              <w:t xml:space="preserve"> ».</w:t>
            </w:r>
          </w:p>
        </w:tc>
      </w:tr>
    </w:tbl>
    <w:p w:rsidR="00C64AEB" w:rsidRPr="00D60CD3" w:rsidRDefault="00C64AEB" w:rsidP="00EA247C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7022A9" w:rsidRPr="00D60CD3" w:rsidRDefault="005D409D" w:rsidP="00C85C9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1.1</w:t>
      </w:r>
      <w:r w:rsidR="00F7597D" w:rsidRPr="00D60CD3">
        <w:rPr>
          <w:rFonts w:eastAsia="Calibri"/>
          <w:lang w:eastAsia="en-US"/>
        </w:rPr>
        <w:t>3</w:t>
      </w:r>
      <w:r w:rsidR="00777DE3" w:rsidRPr="00D60CD3">
        <w:rPr>
          <w:rFonts w:eastAsia="Calibri"/>
          <w:lang w:eastAsia="en-US"/>
        </w:rPr>
        <w:t>. Пункт 2.1.30 таблицы 6 подраздела 8.3.1 раздела 8 приложения к постановлению изложить в следующей редакции:</w:t>
      </w:r>
    </w:p>
    <w:p w:rsidR="0089582A" w:rsidRPr="00D60CD3" w:rsidRDefault="0089582A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560"/>
        <w:gridCol w:w="1065"/>
        <w:gridCol w:w="1065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D60CD3" w:rsidRPr="00D60CD3" w:rsidTr="00530F00">
        <w:trPr>
          <w:cantSplit/>
          <w:trHeight w:val="2402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77DE3" w:rsidRPr="00D60CD3" w:rsidRDefault="00777DE3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D60CD3" w:rsidRDefault="00777DE3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2.1.30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D60CD3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на территории, ограниченной </w:t>
            </w:r>
            <w:proofErr w:type="spellStart"/>
            <w:r w:rsidRPr="00D60CD3">
              <w:rPr>
                <w:sz w:val="18"/>
                <w:szCs w:val="18"/>
              </w:rPr>
              <w:t>Шуваловским</w:t>
            </w:r>
            <w:proofErr w:type="spellEnd"/>
            <w:r w:rsidRPr="00D60CD3">
              <w:rPr>
                <w:sz w:val="18"/>
                <w:szCs w:val="18"/>
              </w:rPr>
              <w:t xml:space="preserve"> пр., Парашютной ул., проектируемыми </w:t>
            </w:r>
            <w:r w:rsidRPr="00D60CD3">
              <w:rPr>
                <w:sz w:val="18"/>
                <w:szCs w:val="18"/>
              </w:rPr>
              <w:br/>
              <w:t xml:space="preserve">проездами, </w:t>
            </w:r>
            <w:r w:rsidRPr="00D60CD3">
              <w:rPr>
                <w:sz w:val="18"/>
                <w:szCs w:val="18"/>
              </w:rPr>
              <w:br/>
              <w:t>в Приморском районе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77DE3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240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6"/>
                <w:szCs w:val="16"/>
              </w:rPr>
              <w:t>2022</w:t>
            </w:r>
            <w:r w:rsidR="00530F00" w:rsidRPr="00D60CD3">
              <w:rPr>
                <w:spacing w:val="-20"/>
                <w:sz w:val="16"/>
                <w:szCs w:val="16"/>
              </w:rPr>
              <w:t xml:space="preserve">     </w:t>
            </w:r>
            <w:r w:rsidRPr="00D60CD3">
              <w:rPr>
                <w:spacing w:val="-20"/>
                <w:sz w:val="16"/>
                <w:szCs w:val="16"/>
              </w:rPr>
              <w:t>-</w:t>
            </w:r>
            <w:r w:rsidR="00530F00" w:rsidRPr="00D60CD3">
              <w:rPr>
                <w:spacing w:val="-20"/>
                <w:sz w:val="16"/>
                <w:szCs w:val="16"/>
              </w:rPr>
              <w:t xml:space="preserve">         </w:t>
            </w:r>
            <w:r w:rsidRPr="00D60CD3">
              <w:rPr>
                <w:spacing w:val="-20"/>
                <w:sz w:val="16"/>
                <w:szCs w:val="16"/>
              </w:rPr>
              <w:t>2023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512 568,7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512 568,7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D60CD3" w:rsidRDefault="00777DE3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39 587,1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560 947,1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77DE3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600 534,2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D60CD3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D60CD3" w:rsidRDefault="00777DE3" w:rsidP="0071745E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D60CD3">
              <w:rPr>
                <w:spacing w:val="-24"/>
                <w:sz w:val="20"/>
                <w:szCs w:val="20"/>
              </w:rPr>
              <w:t>»</w:t>
            </w:r>
            <w:r w:rsidRPr="00D60CD3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C85C92" w:rsidRPr="00D60CD3" w:rsidRDefault="00C85C92" w:rsidP="00C85C92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F822F8" w:rsidRPr="00D60CD3" w:rsidRDefault="005D409D" w:rsidP="00C85C92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1.1</w:t>
      </w:r>
      <w:r w:rsidR="00F7597D" w:rsidRPr="00D60CD3">
        <w:rPr>
          <w:rFonts w:eastAsia="Calibri"/>
          <w:lang w:eastAsia="en-US"/>
        </w:rPr>
        <w:t>4</w:t>
      </w:r>
      <w:r w:rsidR="00717E89" w:rsidRPr="00D60CD3">
        <w:rPr>
          <w:rFonts w:eastAsia="Calibri"/>
          <w:lang w:eastAsia="en-US"/>
        </w:rPr>
        <w:t>. Пункт 2.1.33 таблицы 6 подраздела 8.3.1 раздела 8 приложения к постановлению изложить в следующей редакции:</w:t>
      </w:r>
    </w:p>
    <w:p w:rsidR="00C85C92" w:rsidRPr="00D60CD3" w:rsidRDefault="00C85C92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560"/>
        <w:gridCol w:w="993"/>
        <w:gridCol w:w="1137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D60CD3" w:rsidRPr="00D60CD3" w:rsidTr="00530F00">
        <w:trPr>
          <w:cantSplit/>
          <w:trHeight w:val="2274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17E89" w:rsidRPr="00D60CD3" w:rsidRDefault="00717E89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D60CD3" w:rsidRDefault="00717E89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2.1.33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D60CD3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образовательного </w:t>
            </w:r>
            <w:r w:rsidRPr="00D60CD3">
              <w:rPr>
                <w:sz w:val="18"/>
                <w:szCs w:val="18"/>
              </w:rPr>
              <w:br/>
              <w:t>учрежден</w:t>
            </w:r>
            <w:r w:rsidR="00E020CE" w:rsidRPr="00D60CD3">
              <w:rPr>
                <w:sz w:val="18"/>
                <w:szCs w:val="18"/>
              </w:rPr>
              <w:t xml:space="preserve">ия </w:t>
            </w:r>
            <w:r w:rsidR="00E020CE" w:rsidRPr="00D60CD3">
              <w:rPr>
                <w:sz w:val="18"/>
                <w:szCs w:val="18"/>
              </w:rPr>
              <w:br/>
              <w:t xml:space="preserve">по адресу: </w:t>
            </w:r>
            <w:proofErr w:type="spellStart"/>
            <w:r w:rsidR="00E020CE" w:rsidRPr="00D60CD3">
              <w:rPr>
                <w:sz w:val="18"/>
                <w:szCs w:val="18"/>
              </w:rPr>
              <w:t>Горелово</w:t>
            </w:r>
            <w:proofErr w:type="spellEnd"/>
            <w:r w:rsidR="00E020CE" w:rsidRPr="00D60CD3">
              <w:rPr>
                <w:sz w:val="18"/>
                <w:szCs w:val="18"/>
              </w:rPr>
              <w:t>, Красно</w:t>
            </w:r>
            <w:r w:rsidRPr="00D60CD3">
              <w:rPr>
                <w:sz w:val="18"/>
                <w:szCs w:val="18"/>
              </w:rPr>
              <w:t xml:space="preserve">сельское шоссе, д. 44, корпус 2, </w:t>
            </w:r>
            <w:r w:rsidRPr="00D60CD3">
              <w:rPr>
                <w:sz w:val="18"/>
                <w:szCs w:val="18"/>
              </w:rPr>
              <w:br/>
              <w:t>литера 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6"/>
                <w:szCs w:val="16"/>
              </w:rPr>
              <w:t>2022</w:t>
            </w:r>
            <w:r w:rsidR="00530F00" w:rsidRPr="00D60CD3">
              <w:rPr>
                <w:spacing w:val="-20"/>
                <w:sz w:val="16"/>
                <w:szCs w:val="16"/>
              </w:rPr>
              <w:t xml:space="preserve">              </w:t>
            </w:r>
            <w:r w:rsidRPr="00D60CD3">
              <w:rPr>
                <w:spacing w:val="-20"/>
                <w:sz w:val="16"/>
                <w:szCs w:val="16"/>
              </w:rPr>
              <w:t>-</w:t>
            </w:r>
            <w:r w:rsidR="00530F00" w:rsidRPr="00D60CD3">
              <w:rPr>
                <w:spacing w:val="-20"/>
                <w:sz w:val="16"/>
                <w:szCs w:val="16"/>
              </w:rPr>
              <w:t xml:space="preserve">               </w:t>
            </w:r>
            <w:r w:rsidRPr="00D60CD3">
              <w:rPr>
                <w:spacing w:val="-20"/>
                <w:sz w:val="16"/>
                <w:szCs w:val="16"/>
              </w:rPr>
              <w:t>2023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539 433,5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539 433,5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717E89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50 285,0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575 407,0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EA247C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625 692,0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D60CD3">
              <w:rPr>
                <w:spacing w:val="-24"/>
                <w:sz w:val="20"/>
                <w:szCs w:val="20"/>
              </w:rPr>
              <w:t>»</w:t>
            </w:r>
            <w:r w:rsidRPr="00D60CD3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717E89" w:rsidRPr="00D60CD3" w:rsidRDefault="00576B6C" w:rsidP="00717E8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1.1</w:t>
      </w:r>
      <w:r w:rsidR="00F7597D" w:rsidRPr="00D60CD3">
        <w:rPr>
          <w:rFonts w:eastAsia="Calibri"/>
          <w:lang w:eastAsia="en-US"/>
        </w:rPr>
        <w:t>5</w:t>
      </w:r>
      <w:r w:rsidR="00717E89" w:rsidRPr="00D60CD3">
        <w:rPr>
          <w:rFonts w:eastAsia="Calibri"/>
          <w:lang w:eastAsia="en-US"/>
        </w:rPr>
        <w:t>. Пункт 2.1.35 таблицы 6 подраздела 8.3.1 раздела 8 приложения к постановлению изложить в следующей редакции:</w:t>
      </w:r>
    </w:p>
    <w:p w:rsidR="0089582A" w:rsidRPr="00D60CD3" w:rsidRDefault="0089582A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D60CD3" w:rsidRPr="00D60CD3" w:rsidTr="0071745E">
        <w:trPr>
          <w:cantSplit/>
          <w:trHeight w:val="2323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17E89" w:rsidRPr="00D60CD3" w:rsidRDefault="00717E89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D60CD3" w:rsidRDefault="00717E89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2.1.35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D60CD3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по адресу: </w:t>
            </w:r>
            <w:proofErr w:type="spellStart"/>
            <w:r w:rsidRPr="00D60CD3">
              <w:rPr>
                <w:sz w:val="18"/>
                <w:szCs w:val="18"/>
              </w:rPr>
              <w:t>Русановская</w:t>
            </w:r>
            <w:proofErr w:type="spellEnd"/>
            <w:r w:rsidRPr="00D60CD3">
              <w:rPr>
                <w:sz w:val="18"/>
                <w:szCs w:val="18"/>
              </w:rPr>
              <w:t xml:space="preserve"> ул., участок 4 (территория, ограниченная Октябрьской наб., проектируемым проездом, проездом № 1, административной границей Санкт-Петербурга; формируемый земельный </w:t>
            </w:r>
            <w:r w:rsidRPr="00D60CD3">
              <w:rPr>
                <w:sz w:val="18"/>
                <w:szCs w:val="18"/>
              </w:rPr>
              <w:br/>
              <w:t>участок № 39)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200</w:t>
            </w:r>
            <w:r w:rsidR="00717E89" w:rsidRPr="00D60CD3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442 998,7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442 998,7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D60CD3" w:rsidRDefault="00717E89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37 394,9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480 676,4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717E8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518 071,3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D60CD3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D60CD3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4"/>
                <w:sz w:val="18"/>
                <w:szCs w:val="18"/>
              </w:rPr>
              <w:t>»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C85C92" w:rsidRPr="00D60CD3" w:rsidRDefault="00C85C92" w:rsidP="00C85C92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D7023F" w:rsidRPr="00D60CD3" w:rsidRDefault="00576B6C" w:rsidP="00D7023F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1.1</w:t>
      </w:r>
      <w:r w:rsidR="00F7597D" w:rsidRPr="00D60CD3">
        <w:rPr>
          <w:rFonts w:eastAsia="Calibri"/>
          <w:lang w:eastAsia="en-US"/>
        </w:rPr>
        <w:t>6</w:t>
      </w:r>
      <w:r w:rsidR="00D7023F" w:rsidRPr="00D60CD3">
        <w:rPr>
          <w:rFonts w:eastAsia="Calibri"/>
          <w:lang w:eastAsia="en-US"/>
        </w:rPr>
        <w:t>. Пункт 2.1.38 таблицы 6 подраздела 8.3.1 раздела 8 приложения к постановлению изложить в следующей редакции:</w:t>
      </w:r>
    </w:p>
    <w:p w:rsidR="00F822F8" w:rsidRPr="00D60CD3" w:rsidRDefault="00F822F8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D60CD3" w:rsidRPr="00D60CD3" w:rsidTr="00C85C92">
        <w:trPr>
          <w:cantSplit/>
          <w:trHeight w:val="2298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D7023F" w:rsidRPr="00D60CD3" w:rsidRDefault="00D7023F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D60CD3" w:rsidRDefault="00D7023F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2.1.38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D60CD3" w:rsidRDefault="00D7023F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</w:t>
            </w:r>
            <w:r w:rsidRPr="00D60CD3">
              <w:rPr>
                <w:spacing w:val="-4"/>
                <w:sz w:val="18"/>
                <w:szCs w:val="18"/>
              </w:rPr>
              <w:t>образовательного</w:t>
            </w:r>
            <w:r w:rsidRPr="00D60CD3">
              <w:rPr>
                <w:sz w:val="18"/>
                <w:szCs w:val="18"/>
              </w:rPr>
              <w:t xml:space="preserve"> учреждения по адресу: пос. Парголово, Торфяное,</w:t>
            </w:r>
            <w:r w:rsidRPr="00D60CD3">
              <w:rPr>
                <w:sz w:val="18"/>
                <w:szCs w:val="18"/>
              </w:rPr>
              <w:br/>
            </w:r>
            <w:proofErr w:type="spellStart"/>
            <w:r w:rsidRPr="00D60CD3">
              <w:rPr>
                <w:sz w:val="18"/>
                <w:szCs w:val="18"/>
              </w:rPr>
              <w:t>Ольгинская</w:t>
            </w:r>
            <w:proofErr w:type="spellEnd"/>
            <w:r w:rsidRPr="00D60CD3">
              <w:rPr>
                <w:sz w:val="18"/>
                <w:szCs w:val="18"/>
              </w:rPr>
              <w:t xml:space="preserve"> дорога, участок 2 (северо-восточнее дома № 4, литера А, по Заречной ул.)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494 563,5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494 563,5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60 577,4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520 858,8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581 436,2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4"/>
                <w:sz w:val="18"/>
                <w:szCs w:val="18"/>
              </w:rPr>
              <w:t>»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E37CAB" w:rsidRPr="00D60CD3" w:rsidRDefault="00E37CAB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C85C92" w:rsidRPr="00D60CD3" w:rsidRDefault="00C85C92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C85C92" w:rsidRPr="00D60CD3" w:rsidRDefault="00C85C92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C85C92" w:rsidRPr="00D60CD3" w:rsidRDefault="00C85C92" w:rsidP="00CB614D">
      <w:pPr>
        <w:ind w:firstLine="708"/>
        <w:rPr>
          <w:rFonts w:eastAsia="Calibri"/>
          <w:lang w:eastAsia="en-US"/>
        </w:rPr>
      </w:pPr>
    </w:p>
    <w:p w:rsidR="00CB614D" w:rsidRPr="00D60CD3" w:rsidRDefault="00CB614D" w:rsidP="00CB614D">
      <w:pPr>
        <w:ind w:firstLine="708"/>
        <w:rPr>
          <w:rFonts w:eastAsia="Calibri"/>
          <w:lang w:eastAsia="en-US"/>
        </w:rPr>
      </w:pPr>
    </w:p>
    <w:p w:rsidR="00D7023F" w:rsidRPr="00D60CD3" w:rsidRDefault="00576B6C" w:rsidP="00DF5FB5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1.</w:t>
      </w:r>
      <w:r w:rsidR="00F7597D" w:rsidRPr="00D60CD3">
        <w:rPr>
          <w:rFonts w:eastAsia="Calibri"/>
          <w:lang w:eastAsia="en-US"/>
        </w:rPr>
        <w:t>17</w:t>
      </w:r>
      <w:r w:rsidR="00D7023F" w:rsidRPr="00D60CD3">
        <w:rPr>
          <w:rFonts w:eastAsia="Calibri"/>
          <w:lang w:eastAsia="en-US"/>
        </w:rPr>
        <w:t>. Пункт 2.1.61 таблицы 6 подраздела 8.3.1 раздела 8 приложения к постановлению изложить в следующей редакции:</w:t>
      </w:r>
    </w:p>
    <w:p w:rsidR="0089582A" w:rsidRPr="00D60CD3" w:rsidRDefault="0089582A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D60CD3" w:rsidRPr="00D60CD3" w:rsidTr="0071745E">
        <w:trPr>
          <w:cantSplit/>
          <w:trHeight w:val="2323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D7023F" w:rsidRPr="00D60CD3" w:rsidRDefault="00D7023F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D60CD3" w:rsidRDefault="00D7023F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0"/>
                <w:sz w:val="18"/>
                <w:szCs w:val="18"/>
              </w:rPr>
              <w:t>2.1.61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D60CD3" w:rsidRDefault="00D7023F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</w:t>
            </w:r>
            <w:r w:rsidRPr="00D60CD3">
              <w:rPr>
                <w:sz w:val="18"/>
                <w:szCs w:val="18"/>
              </w:rPr>
              <w:br/>
              <w:t xml:space="preserve">дошкольного образования с бассейном </w:t>
            </w:r>
            <w:r w:rsidRPr="00D60CD3">
              <w:rPr>
                <w:sz w:val="18"/>
                <w:szCs w:val="18"/>
              </w:rPr>
              <w:br/>
              <w:t>(18 этап строительства) по адресу: территория предприятия «Ручьи», участок 8 (участок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160мест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2021-2023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306 282,7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288 062,2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D60CD3" w:rsidRDefault="00D7023F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236 639,7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273 693,4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D7023F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AB1D02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510 333,1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D60CD3" w:rsidRDefault="00E76FC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D60CD3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D60CD3">
              <w:rPr>
                <w:spacing w:val="-24"/>
                <w:sz w:val="18"/>
                <w:szCs w:val="18"/>
              </w:rPr>
              <w:t>»</w:t>
            </w:r>
            <w:r w:rsidRPr="00D60CD3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C85C92" w:rsidRPr="00D60CD3" w:rsidRDefault="00C85C92" w:rsidP="00E76FCF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0C7519" w:rsidRPr="00D60CD3" w:rsidRDefault="00841C51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</w:t>
      </w:r>
      <w:r w:rsidR="00576B6C" w:rsidRPr="00D60CD3">
        <w:rPr>
          <w:rFonts w:eastAsia="Calibri"/>
          <w:lang w:eastAsia="en-US"/>
        </w:rPr>
        <w:t>.</w:t>
      </w:r>
      <w:r w:rsidR="00F7597D" w:rsidRPr="00D60CD3">
        <w:rPr>
          <w:rFonts w:eastAsia="Calibri"/>
          <w:lang w:eastAsia="en-US"/>
        </w:rPr>
        <w:t>18</w:t>
      </w:r>
      <w:r w:rsidR="000C7519" w:rsidRPr="00D60CD3">
        <w:rPr>
          <w:rFonts w:eastAsia="Calibri"/>
          <w:lang w:eastAsia="en-US"/>
        </w:rPr>
        <w:t xml:space="preserve">. Строку «ИТОГО» раздела 2.1 </w:t>
      </w:r>
      <w:r w:rsidR="00F409B1" w:rsidRPr="00D60CD3">
        <w:rPr>
          <w:rFonts w:eastAsia="Calibri"/>
          <w:lang w:eastAsia="en-US"/>
        </w:rPr>
        <w:t xml:space="preserve">и строки «ИТОГО прочие расходы развития» и «ВСЕГО проектная часть программы 1» </w:t>
      </w:r>
      <w:r w:rsidR="000C7519" w:rsidRPr="00D60CD3">
        <w:rPr>
          <w:rFonts w:eastAsia="Calibri"/>
          <w:lang w:eastAsia="en-US"/>
        </w:rPr>
        <w:t>таблицы 6 подраздела 8.3.1 раздела 8 приложения к постановлению изложить в следующей редакции:</w:t>
      </w:r>
    </w:p>
    <w:p w:rsidR="00F822F8" w:rsidRPr="00D60CD3" w:rsidRDefault="00F822F8" w:rsidP="00CB614D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4774"/>
        <w:gridCol w:w="1323"/>
        <w:gridCol w:w="1323"/>
        <w:gridCol w:w="1323"/>
        <w:gridCol w:w="1323"/>
        <w:gridCol w:w="1323"/>
        <w:gridCol w:w="1323"/>
        <w:gridCol w:w="1323"/>
        <w:gridCol w:w="856"/>
        <w:gridCol w:w="280"/>
        <w:gridCol w:w="140"/>
      </w:tblGrid>
      <w:tr w:rsidR="00D60CD3" w:rsidRPr="00D60CD3" w:rsidTr="00F409B1">
        <w:trPr>
          <w:gridAfter w:val="1"/>
          <w:wAfter w:w="45" w:type="pct"/>
          <w:cantSplit/>
          <w:trHeight w:val="39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D60CD3" w:rsidRDefault="000C7519" w:rsidP="000C7519">
            <w:pPr>
              <w:spacing w:line="192" w:lineRule="auto"/>
              <w:jc w:val="center"/>
              <w:rPr>
                <w:kern w:val="2"/>
                <w:sz w:val="20"/>
                <w:szCs w:val="20"/>
              </w:rPr>
            </w:pPr>
            <w:r w:rsidRPr="00D60CD3">
              <w:rPr>
                <w:kern w:val="2"/>
                <w:sz w:val="20"/>
                <w:szCs w:val="20"/>
              </w:rPr>
              <w:t xml:space="preserve">« </w:t>
            </w:r>
          </w:p>
        </w:tc>
        <w:tc>
          <w:tcPr>
            <w:tcW w:w="153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D60CD3" w:rsidRDefault="000C751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ИТОГО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0920EA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4 359 665,7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0920EA" w:rsidP="005611D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5 833 889,0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E76FCF" w:rsidP="00537BA8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3 227 938,8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E76FCF" w:rsidP="00E76FCF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5 788 668,0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E76FCF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5 898 547,4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E76FCF" w:rsidP="006F1F75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3 884 009,6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0C7519" w:rsidRPr="00D60CD3" w:rsidRDefault="00E76FCF" w:rsidP="000920EA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28</w:t>
            </w:r>
            <w:r w:rsidR="000920EA" w:rsidRPr="00D60CD3">
              <w:rPr>
                <w:sz w:val="18"/>
                <w:szCs w:val="18"/>
              </w:rPr>
              <w:t> 992 718,5</w:t>
            </w:r>
          </w:p>
        </w:tc>
        <w:tc>
          <w:tcPr>
            <w:tcW w:w="27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D60CD3" w:rsidRDefault="000C751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Х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D60CD3" w:rsidRDefault="000C7519" w:rsidP="000C7519">
            <w:pPr>
              <w:ind w:left="-108"/>
              <w:jc w:val="center"/>
              <w:rPr>
                <w:spacing w:val="-20"/>
                <w:sz w:val="15"/>
                <w:szCs w:val="15"/>
              </w:rPr>
            </w:pPr>
          </w:p>
        </w:tc>
      </w:tr>
      <w:tr w:rsidR="00D60CD3" w:rsidRPr="00D60CD3" w:rsidTr="008F7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80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192" w:lineRule="auto"/>
              <w:jc w:val="right"/>
              <w:rPr>
                <w:kern w:val="2"/>
                <w:sz w:val="15"/>
                <w:szCs w:val="15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739" w:rsidRPr="00D60CD3" w:rsidRDefault="008F473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F4739">
            <w:pPr>
              <w:jc w:val="center"/>
            </w:pPr>
            <w:r w:rsidRPr="00D60CD3">
              <w:rPr>
                <w:sz w:val="18"/>
                <w:szCs w:val="18"/>
              </w:rPr>
              <w:t>4 359 665,7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920EA">
            <w:pPr>
              <w:jc w:val="center"/>
            </w:pPr>
            <w:r w:rsidRPr="00D60CD3">
              <w:rPr>
                <w:sz w:val="18"/>
                <w:szCs w:val="18"/>
              </w:rPr>
              <w:t>5 833 889,0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3 227 938,8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5 788 668,0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5 898 547,4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3 884 009,6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920EA">
            <w:pPr>
              <w:jc w:val="center"/>
            </w:pPr>
            <w:r w:rsidRPr="00D60CD3">
              <w:rPr>
                <w:sz w:val="18"/>
                <w:szCs w:val="18"/>
              </w:rPr>
              <w:t>28 992 718,5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Х</w:t>
            </w:r>
          </w:p>
        </w:tc>
        <w:tc>
          <w:tcPr>
            <w:tcW w:w="135" w:type="pct"/>
            <w:gridSpan w:val="2"/>
            <w:tcBorders>
              <w:left w:val="single" w:sz="4" w:space="0" w:color="auto"/>
            </w:tcBorders>
          </w:tcPr>
          <w:p w:rsidR="008F4739" w:rsidRPr="00D60CD3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8F4739" w:rsidRPr="00D60CD3" w:rsidTr="008F7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0" w:type="pct"/>
            <w:tcBorders>
              <w:right w:val="single" w:sz="4" w:space="0" w:color="auto"/>
            </w:tcBorders>
          </w:tcPr>
          <w:p w:rsidR="008F4739" w:rsidRPr="00D60CD3" w:rsidRDefault="008F4739" w:rsidP="000C7519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739" w:rsidRPr="00D60CD3" w:rsidRDefault="008F473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8F4739">
            <w:pPr>
              <w:jc w:val="center"/>
            </w:pPr>
            <w:r w:rsidRPr="00D60CD3">
              <w:rPr>
                <w:sz w:val="18"/>
                <w:szCs w:val="18"/>
              </w:rPr>
              <w:t>4 359 665,7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920EA">
            <w:pPr>
              <w:jc w:val="center"/>
            </w:pPr>
            <w:r w:rsidRPr="00D60CD3">
              <w:rPr>
                <w:sz w:val="18"/>
                <w:szCs w:val="18"/>
              </w:rPr>
              <w:t>5 833 889,0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3 227 938,8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5 788 668,0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5 898 547,4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739" w:rsidRPr="00D60CD3" w:rsidRDefault="008F4739" w:rsidP="0071745E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3 884 009,6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920EA">
            <w:pPr>
              <w:jc w:val="center"/>
            </w:pPr>
            <w:r w:rsidRPr="00D60CD3">
              <w:rPr>
                <w:sz w:val="18"/>
                <w:szCs w:val="18"/>
              </w:rPr>
              <w:t>28 992 718,5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D60CD3" w:rsidRDefault="008F4739" w:rsidP="000C7519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</w:tcBorders>
            <w:vAlign w:val="bottom"/>
          </w:tcPr>
          <w:p w:rsidR="008F4739" w:rsidRPr="00D60CD3" w:rsidRDefault="008F4739" w:rsidP="000C7519">
            <w:pPr>
              <w:spacing w:line="192" w:lineRule="auto"/>
              <w:rPr>
                <w:spacing w:val="-18"/>
                <w:kern w:val="2"/>
                <w:sz w:val="20"/>
                <w:szCs w:val="20"/>
              </w:rPr>
            </w:pPr>
            <w:r w:rsidRPr="00D60CD3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CB614D" w:rsidRPr="00D60CD3" w:rsidRDefault="00CB614D" w:rsidP="000920EA">
      <w:pPr>
        <w:rPr>
          <w:rFonts w:eastAsia="Calibri"/>
          <w:lang w:eastAsia="en-US"/>
        </w:rPr>
      </w:pPr>
    </w:p>
    <w:p w:rsidR="0071745E" w:rsidRPr="00D60CD3" w:rsidRDefault="00F7597D" w:rsidP="00F7597D">
      <w:pPr>
        <w:tabs>
          <w:tab w:val="left" w:pos="993"/>
          <w:tab w:val="left" w:pos="1134"/>
        </w:tabs>
        <w:ind w:firstLine="708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 xml:space="preserve">    </w:t>
      </w:r>
      <w:r w:rsidR="00841C51" w:rsidRPr="00D60CD3">
        <w:rPr>
          <w:rFonts w:eastAsia="Calibri"/>
          <w:lang w:eastAsia="en-US"/>
        </w:rPr>
        <w:t>1</w:t>
      </w:r>
      <w:r w:rsidR="00576B6C" w:rsidRPr="00D60CD3">
        <w:rPr>
          <w:rFonts w:eastAsia="Calibri"/>
          <w:lang w:eastAsia="en-US"/>
        </w:rPr>
        <w:t>.</w:t>
      </w:r>
      <w:r w:rsidRPr="00D60CD3">
        <w:rPr>
          <w:rFonts w:eastAsia="Calibri"/>
          <w:lang w:eastAsia="en-US"/>
        </w:rPr>
        <w:t>19</w:t>
      </w:r>
      <w:r w:rsidR="000C7519" w:rsidRPr="00D60CD3">
        <w:rPr>
          <w:rFonts w:eastAsia="Calibri"/>
          <w:lang w:eastAsia="en-US"/>
        </w:rPr>
        <w:t>. Пункт 6 подраздела 9.1 раздела 9 приложения к постановлению изложить в следующей редакции:</w:t>
      </w:r>
    </w:p>
    <w:p w:rsidR="00DF5FB5" w:rsidRPr="00D60CD3" w:rsidRDefault="00DF5FB5" w:rsidP="00DF5FB5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"/>
        <w:gridCol w:w="552"/>
        <w:gridCol w:w="2032"/>
        <w:gridCol w:w="12274"/>
        <w:gridCol w:w="425"/>
      </w:tblGrid>
      <w:tr w:rsidR="00D60CD3" w:rsidRPr="00D60CD3" w:rsidTr="00AD2DA1">
        <w:trPr>
          <w:trHeight w:val="2228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D60CD3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60CD3">
              <w:rPr>
                <w:rFonts w:eastAsia="Calibri"/>
                <w:sz w:val="20"/>
                <w:szCs w:val="20"/>
                <w:lang w:eastAsia="en-US"/>
              </w:rPr>
              <w:t xml:space="preserve">« </w:t>
            </w: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0C7519" w:rsidRPr="00D60CD3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55" w:type="pct"/>
          </w:tcPr>
          <w:p w:rsidR="000C7519" w:rsidRPr="00D60CD3" w:rsidRDefault="0071745E" w:rsidP="000C751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D60CD3">
              <w:rPr>
                <w:sz w:val="18"/>
                <w:szCs w:val="18"/>
                <w:lang w:eastAsia="en-US"/>
              </w:rPr>
              <w:t xml:space="preserve">Общий объем финансирования подпрограммы 2 </w:t>
            </w:r>
            <w:r w:rsidRPr="00D60CD3">
              <w:rPr>
                <w:sz w:val="18"/>
                <w:szCs w:val="18"/>
                <w:lang w:eastAsia="en-US"/>
              </w:rPr>
              <w:br/>
              <w:t xml:space="preserve">по источникам финансирования </w:t>
            </w:r>
            <w:r w:rsidRPr="00D60CD3">
              <w:rPr>
                <w:sz w:val="18"/>
                <w:szCs w:val="18"/>
                <w:lang w:eastAsia="en-US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956" w:type="pct"/>
            <w:tcBorders>
              <w:right w:val="single" w:sz="4" w:space="0" w:color="auto"/>
            </w:tcBorders>
          </w:tcPr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–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645 532 236,9</w:t>
            </w:r>
            <w:r w:rsidR="00195648" w:rsidRPr="00D60CD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99 679 459,4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 125 905,8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 434 082,1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253,5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111 799 514,2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2027 год – 109 705 021,9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из федерального бюджета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12 937 654,8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2022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2 832 048,7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2 619 222,2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1 867 798,6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1 798 130,9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1 871 854,2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2027 год – 1 948 600,2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из бюджета Санкт-Петербурга – 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632 594 582,</w:t>
            </w:r>
            <w:proofErr w:type="gramStart"/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6453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96 847 410,7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 506 683,6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E64C56" w:rsidRPr="00D60CD3">
              <w:rPr>
                <w:rFonts w:ascii="Times New Roman" w:hAnsi="Times New Roman" w:cs="Times New Roman"/>
                <w:sz w:val="18"/>
                <w:szCs w:val="18"/>
              </w:rPr>
              <w:t> 566 283,5</w:t>
            </w:r>
            <w:r w:rsidR="009D6453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</w:t>
            </w:r>
            <w:r w:rsidR="005C227C" w:rsidRPr="00D60CD3">
              <w:rPr>
                <w:rFonts w:ascii="Times New Roman" w:hAnsi="Times New Roman" w:cs="Times New Roman"/>
                <w:sz w:val="18"/>
                <w:szCs w:val="18"/>
              </w:rPr>
              <w:t>105 990 122,6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109 927 660,0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2027 год – 107 756 421,7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C32EF" w:rsidRPr="00D60CD3">
              <w:rPr>
                <w:rFonts w:ascii="Times New Roman" w:hAnsi="Times New Roman" w:cs="Times New Roman"/>
                <w:sz w:val="18"/>
                <w:szCs w:val="18"/>
              </w:rPr>
              <w:t> 448 891,9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BC32EF" w:rsidRPr="00D60CD3">
              <w:rPr>
                <w:rFonts w:ascii="Times New Roman" w:hAnsi="Times New Roman" w:cs="Times New Roman"/>
                <w:sz w:val="18"/>
                <w:szCs w:val="18"/>
              </w:rPr>
              <w:t> 313 779,9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937CA5" w:rsidRPr="00D60C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C32EF" w:rsidRPr="00D60CD3">
              <w:rPr>
                <w:rFonts w:ascii="Times New Roman" w:hAnsi="Times New Roman" w:cs="Times New Roman"/>
                <w:sz w:val="18"/>
                <w:szCs w:val="18"/>
              </w:rPr>
              <w:t> 703 761,2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431 350,8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из федерального бюджета –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2 312 749,4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1 236 291,5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943 782,6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132 675,3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2027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из бюджета Санкт-Петербурга – 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C32EF" w:rsidRPr="00D60CD3">
              <w:rPr>
                <w:rFonts w:ascii="Times New Roman" w:hAnsi="Times New Roman" w:cs="Times New Roman"/>
                <w:sz w:val="18"/>
                <w:szCs w:val="18"/>
              </w:rPr>
              <w:t>15 136 142,5</w:t>
            </w:r>
            <w:r w:rsidR="009D6453"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2055E4" w:rsidRPr="00D60CD3">
              <w:rPr>
                <w:rFonts w:ascii="Times New Roman" w:hAnsi="Times New Roman" w:cs="Times New Roman"/>
                <w:sz w:val="18"/>
                <w:szCs w:val="18"/>
              </w:rPr>
              <w:t>10 077 488,4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2055E4" w:rsidRPr="00D60CD3">
              <w:rPr>
                <w:rFonts w:ascii="Times New Roman" w:hAnsi="Times New Roman" w:cs="Times New Roman"/>
                <w:sz w:val="18"/>
                <w:szCs w:val="18"/>
              </w:rPr>
              <w:t>4 759 978,6</w:t>
            </w: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298 675,5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71745E" w:rsidRPr="00D60CD3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60CD3">
              <w:rPr>
                <w:rFonts w:ascii="Times New Roman" w:hAnsi="Times New Roman" w:cs="Times New Roman"/>
                <w:sz w:val="18"/>
                <w:szCs w:val="18"/>
              </w:rPr>
              <w:t xml:space="preserve">на 2026 год – 0,0 </w:t>
            </w:r>
            <w:proofErr w:type="spellStart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60CD3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0C7519" w:rsidRPr="00D60CD3" w:rsidRDefault="0071745E" w:rsidP="00A9008D">
            <w:pPr>
              <w:spacing w:line="238" w:lineRule="auto"/>
              <w:rPr>
                <w:spacing w:val="-6"/>
                <w:sz w:val="18"/>
                <w:szCs w:val="18"/>
              </w:rPr>
            </w:pPr>
            <w:r w:rsidRPr="00D60CD3">
              <w:rPr>
                <w:sz w:val="18"/>
                <w:szCs w:val="18"/>
                <w:lang w:eastAsia="en-US"/>
              </w:rPr>
              <w:t xml:space="preserve">на 2027 год – 0,0 </w:t>
            </w:r>
            <w:proofErr w:type="spellStart"/>
            <w:r w:rsidRPr="00D60CD3">
              <w:rPr>
                <w:sz w:val="18"/>
                <w:szCs w:val="18"/>
                <w:lang w:eastAsia="en-US"/>
              </w:rPr>
              <w:t>тыс.руб</w:t>
            </w:r>
            <w:proofErr w:type="spellEnd"/>
            <w:r w:rsidRPr="00D60CD3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0C7519" w:rsidRPr="00D60CD3" w:rsidRDefault="000C7519" w:rsidP="000C7519">
            <w:pPr>
              <w:rPr>
                <w:spacing w:val="-6"/>
              </w:rPr>
            </w:pPr>
          </w:p>
          <w:p w:rsidR="0071745E" w:rsidRPr="00D60CD3" w:rsidRDefault="0071745E" w:rsidP="000C7519">
            <w:pPr>
              <w:rPr>
                <w:spacing w:val="-6"/>
              </w:rPr>
            </w:pPr>
          </w:p>
          <w:p w:rsidR="0071745E" w:rsidRPr="00D60CD3" w:rsidRDefault="0071745E" w:rsidP="000C7519">
            <w:pPr>
              <w:rPr>
                <w:spacing w:val="-6"/>
              </w:rPr>
            </w:pPr>
          </w:p>
          <w:p w:rsidR="0071745E" w:rsidRPr="00D60CD3" w:rsidRDefault="0071745E" w:rsidP="000C7519">
            <w:pPr>
              <w:rPr>
                <w:spacing w:val="-6"/>
              </w:rPr>
            </w:pPr>
          </w:p>
          <w:p w:rsidR="00AD2DA1" w:rsidRPr="00D60CD3" w:rsidRDefault="00AD2DA1" w:rsidP="000C7519">
            <w:pPr>
              <w:rPr>
                <w:spacing w:val="-6"/>
              </w:rPr>
            </w:pPr>
          </w:p>
          <w:p w:rsidR="00AD2DA1" w:rsidRPr="00D60CD3" w:rsidRDefault="00AD2DA1" w:rsidP="000C7519">
            <w:pPr>
              <w:rPr>
                <w:spacing w:val="-6"/>
              </w:rPr>
            </w:pPr>
          </w:p>
          <w:p w:rsidR="00AD2DA1" w:rsidRPr="00D60CD3" w:rsidRDefault="00AD2DA1" w:rsidP="000C7519">
            <w:pPr>
              <w:rPr>
                <w:spacing w:val="-6"/>
              </w:rPr>
            </w:pPr>
          </w:p>
          <w:p w:rsidR="00AD2DA1" w:rsidRPr="00D60CD3" w:rsidRDefault="00AD2DA1" w:rsidP="000C7519">
            <w:pPr>
              <w:rPr>
                <w:spacing w:val="-6"/>
              </w:rPr>
            </w:pPr>
          </w:p>
          <w:p w:rsidR="00CB614D" w:rsidRPr="00D60CD3" w:rsidRDefault="00CB614D" w:rsidP="000C7519">
            <w:pPr>
              <w:rPr>
                <w:spacing w:val="-6"/>
                <w:sz w:val="15"/>
                <w:szCs w:val="15"/>
              </w:rPr>
            </w:pPr>
          </w:p>
          <w:p w:rsidR="000C7519" w:rsidRPr="00D60CD3" w:rsidRDefault="000C7519" w:rsidP="000C7519">
            <w:pPr>
              <w:rPr>
                <w:spacing w:val="-6"/>
                <w:sz w:val="20"/>
                <w:szCs w:val="20"/>
              </w:rPr>
            </w:pPr>
            <w:r w:rsidRPr="00D60CD3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037C6A" w:rsidRPr="00D60CD3" w:rsidRDefault="00576B6C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1.</w:t>
      </w:r>
      <w:r w:rsidR="00F7597D" w:rsidRPr="00D60CD3">
        <w:rPr>
          <w:rFonts w:eastAsia="Calibri"/>
          <w:lang w:eastAsia="en-US"/>
        </w:rPr>
        <w:t>20</w:t>
      </w:r>
      <w:r w:rsidR="00C15EB5" w:rsidRPr="00D60CD3">
        <w:rPr>
          <w:rFonts w:eastAsia="Calibri"/>
          <w:lang w:eastAsia="en-US"/>
        </w:rPr>
        <w:t>. Пункт</w:t>
      </w:r>
      <w:r w:rsidR="00CD33D9" w:rsidRPr="00D60CD3">
        <w:rPr>
          <w:rFonts w:eastAsia="Calibri"/>
          <w:lang w:eastAsia="en-US"/>
        </w:rPr>
        <w:t xml:space="preserve"> 1.1.2.1 </w:t>
      </w:r>
      <w:r w:rsidR="0071745E" w:rsidRPr="00D60CD3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F822F8" w:rsidRPr="00D60CD3" w:rsidRDefault="00F822F8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19"/>
        <w:tblW w:w="15537" w:type="dxa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661"/>
        <w:gridCol w:w="1843"/>
        <w:gridCol w:w="567"/>
        <w:gridCol w:w="567"/>
        <w:gridCol w:w="575"/>
        <w:gridCol w:w="559"/>
        <w:gridCol w:w="850"/>
        <w:gridCol w:w="709"/>
        <w:gridCol w:w="1284"/>
        <w:gridCol w:w="850"/>
        <w:gridCol w:w="851"/>
        <w:gridCol w:w="850"/>
        <w:gridCol w:w="851"/>
        <w:gridCol w:w="850"/>
        <w:gridCol w:w="851"/>
        <w:gridCol w:w="782"/>
        <w:gridCol w:w="1276"/>
        <w:gridCol w:w="371"/>
      </w:tblGrid>
      <w:tr w:rsidR="00D60CD3" w:rsidRPr="00D60CD3" w:rsidTr="00C01353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sz w:val="20"/>
                <w:szCs w:val="20"/>
                <w:lang w:eastAsia="en-US"/>
              </w:rPr>
            </w:pPr>
            <w:r w:rsidRPr="00D60CD3">
              <w:rPr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1.1.2.1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B5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Строительство здания общеобразовательной школы по </w:t>
            </w:r>
            <w:proofErr w:type="gram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адресу: </w:t>
            </w:r>
            <w:r w:rsidR="00C01353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="00C01353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Санкт-Пете</w:t>
            </w:r>
            <w:r w:rsidR="00D16FAA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рбург, </w:t>
            </w:r>
            <w:proofErr w:type="spellStart"/>
            <w:r w:rsidR="00D16FAA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пр.Космонав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тов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участок 14 (территория квартала 15, Восточнее проспекта Юрия Гагарина; </w:t>
            </w:r>
            <w:r w:rsidR="00C01353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               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ФЗУ № 13) (1100 мес</w:t>
            </w:r>
            <w:r w:rsidR="00DF5FB5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307F" w:rsidRPr="00D60CD3" w:rsidRDefault="0062307F" w:rsidP="00C01353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D60CD3" w:rsidRDefault="0062307F" w:rsidP="00C01353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037C6A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 xml:space="preserve">1100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  <w:t>1779022,5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1 698 960,1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CD33D9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</w:t>
            </w:r>
            <w:r w:rsidR="0062307F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54 785,7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838 800,0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1793585,7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80 931,8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215 729,9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296 661,7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874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</w:t>
            </w:r>
            <w:r w:rsidR="0062307F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35 717,5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1054529,9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2090247,4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2DA1" w:rsidRPr="00D60CD3" w:rsidRDefault="00AD2DA1" w:rsidP="0071745E">
            <w:pPr>
              <w:rPr>
                <w:sz w:val="16"/>
                <w:szCs w:val="16"/>
                <w:lang w:eastAsia="en-US"/>
              </w:rPr>
            </w:pPr>
          </w:p>
          <w:p w:rsidR="00AD2DA1" w:rsidRPr="00D60CD3" w:rsidRDefault="00AD2DA1" w:rsidP="0071745E">
            <w:pPr>
              <w:rPr>
                <w:sz w:val="16"/>
                <w:szCs w:val="16"/>
                <w:lang w:eastAsia="en-US"/>
              </w:rPr>
            </w:pPr>
          </w:p>
          <w:p w:rsidR="00AD2DA1" w:rsidRPr="00D60CD3" w:rsidRDefault="00AD2DA1" w:rsidP="0071745E">
            <w:pPr>
              <w:rPr>
                <w:sz w:val="16"/>
                <w:szCs w:val="16"/>
                <w:lang w:eastAsia="en-US"/>
              </w:rPr>
            </w:pPr>
          </w:p>
          <w:p w:rsidR="00CD2901" w:rsidRPr="00D60CD3" w:rsidRDefault="00CD2901" w:rsidP="0071745E">
            <w:pPr>
              <w:rPr>
                <w:sz w:val="16"/>
                <w:szCs w:val="16"/>
                <w:lang w:eastAsia="en-US"/>
              </w:rPr>
            </w:pPr>
          </w:p>
          <w:p w:rsidR="0062307F" w:rsidRPr="00D60CD3" w:rsidRDefault="00AD2DA1" w:rsidP="0071745E">
            <w:pPr>
              <w:rPr>
                <w:sz w:val="20"/>
                <w:szCs w:val="20"/>
                <w:lang w:eastAsia="en-US"/>
              </w:rPr>
            </w:pPr>
            <w:r w:rsidRPr="00D60CD3">
              <w:rPr>
                <w:sz w:val="20"/>
                <w:szCs w:val="20"/>
                <w:lang w:eastAsia="en-US"/>
              </w:rPr>
              <w:t>»</w:t>
            </w:r>
            <w:r w:rsidR="00CD2901" w:rsidRPr="00D60CD3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0CD3" w:rsidRPr="00D60CD3" w:rsidTr="00AD2DA1">
        <w:trPr>
          <w:trHeight w:val="787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C15EB5" w:rsidRPr="00D60CD3" w:rsidRDefault="00C15EB5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77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DA1" w:rsidRPr="00D60CD3" w:rsidRDefault="00AD2DA1" w:rsidP="00C15EB5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15EB5" w:rsidRPr="00D60CD3" w:rsidRDefault="00F7597D" w:rsidP="00AD2DA1">
            <w:pPr>
              <w:tabs>
                <w:tab w:val="left" w:pos="851"/>
              </w:tabs>
              <w:spacing w:before="60" w:after="60"/>
              <w:ind w:left="142" w:firstLine="85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D60CD3">
              <w:rPr>
                <w:rFonts w:ascii="Times New Roman" w:eastAsia="Calibri" w:hAnsi="Times New Roman"/>
                <w:lang w:eastAsia="en-US"/>
              </w:rPr>
              <w:t>1.21</w:t>
            </w:r>
            <w:r w:rsidR="00AD2DA1" w:rsidRPr="00D60CD3">
              <w:rPr>
                <w:rFonts w:ascii="Times New Roman" w:eastAsia="Calibri" w:hAnsi="Times New Roman"/>
                <w:lang w:eastAsia="en-US"/>
              </w:rPr>
              <w:t xml:space="preserve">. Пункт </w:t>
            </w:r>
            <w:r w:rsidR="00C15EB5" w:rsidRPr="00D60CD3">
              <w:rPr>
                <w:rFonts w:ascii="Times New Roman" w:eastAsia="Calibri" w:hAnsi="Times New Roman"/>
                <w:lang w:eastAsia="en-US"/>
              </w:rPr>
              <w:t>1.1.2.3 таблицы 8 подраздела 9.3.1 раздела 9 приложения к постановлению изложить в следующей редакции: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C15EB5" w:rsidRPr="00D60CD3" w:rsidRDefault="00C15EB5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AD2DA1" w:rsidP="0071745E">
            <w:pPr>
              <w:rPr>
                <w:sz w:val="20"/>
                <w:szCs w:val="20"/>
                <w:lang w:eastAsia="en-US"/>
              </w:rPr>
            </w:pPr>
            <w:r w:rsidRPr="00D60CD3">
              <w:rPr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1.1.2.3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Строительство здания общеобразовательной школы по адресу: Санкт-</w:t>
            </w:r>
            <w:proofErr w:type="gram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Петербург, </w:t>
            </w:r>
            <w:r w:rsidR="00C01353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="00C01353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пос. 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Шушары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Cлавянка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Колпинское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шоссе, участок 203 (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cеверо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-восточнее пересечения 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Колпинского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шоссе и Промышленной ул.) (1375 мест)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hideMark/>
          </w:tcPr>
          <w:p w:rsidR="0062307F" w:rsidRPr="00D60CD3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D60CD3" w:rsidRDefault="0062307F" w:rsidP="00037C6A">
            <w:pPr>
              <w:ind w:left="113" w:right="11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 xml:space="preserve">1375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037C6A">
            <w:pPr>
              <w:ind w:right="-103"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2172403,8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2 005 913,1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744 487,6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1433170,9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</w:tcBorders>
            <w:hideMark/>
          </w:tcPr>
          <w:p w:rsidR="0062307F" w:rsidRPr="00D60CD3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2 177 658,5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93 333,6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248 787,8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342 121,4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126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837821,2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DC6148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1681958,7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D60CD3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2 519 779,9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14D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</w:p>
          <w:p w:rsidR="00CB614D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</w:p>
          <w:p w:rsidR="00CB614D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</w:p>
          <w:p w:rsidR="00CB614D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</w:p>
          <w:p w:rsidR="00CB614D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</w:p>
          <w:p w:rsidR="0062307F" w:rsidRPr="00D60CD3" w:rsidRDefault="00CB614D" w:rsidP="0071745E">
            <w:pPr>
              <w:rPr>
                <w:sz w:val="20"/>
                <w:szCs w:val="20"/>
                <w:lang w:eastAsia="en-US"/>
              </w:rPr>
            </w:pPr>
            <w:r w:rsidRPr="00D60CD3">
              <w:rPr>
                <w:sz w:val="20"/>
                <w:szCs w:val="20"/>
                <w:lang w:eastAsia="en-US"/>
              </w:rPr>
              <w:t>».</w:t>
            </w:r>
          </w:p>
        </w:tc>
      </w:tr>
      <w:tr w:rsidR="00D60CD3" w:rsidRPr="00D60CD3" w:rsidTr="001312CC">
        <w:trPr>
          <w:trHeight w:val="735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1312CC" w:rsidRPr="00D60CD3" w:rsidRDefault="001312CC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77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DA1" w:rsidRPr="00D60CD3" w:rsidRDefault="00AD2DA1" w:rsidP="00AD2DA1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:rsidR="00CB614D" w:rsidRPr="00D60CD3" w:rsidRDefault="00AD2DA1" w:rsidP="00C01353">
            <w:pPr>
              <w:tabs>
                <w:tab w:val="left" w:pos="851"/>
              </w:tabs>
              <w:spacing w:before="60" w:after="60"/>
              <w:ind w:left="142" w:firstLine="85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D60CD3">
              <w:rPr>
                <w:rFonts w:ascii="Times New Roman" w:eastAsia="Calibri" w:hAnsi="Times New Roman"/>
                <w:lang w:eastAsia="en-US"/>
              </w:rPr>
              <w:t>1.2</w:t>
            </w:r>
            <w:r w:rsidR="00F7597D" w:rsidRPr="00D60CD3">
              <w:rPr>
                <w:rFonts w:ascii="Times New Roman" w:eastAsia="Calibri" w:hAnsi="Times New Roman"/>
                <w:lang w:eastAsia="en-US"/>
              </w:rPr>
              <w:t>2</w:t>
            </w:r>
            <w:r w:rsidR="00C85C92" w:rsidRPr="00D60CD3">
              <w:rPr>
                <w:rFonts w:ascii="Times New Roman" w:eastAsia="Calibri" w:hAnsi="Times New Roman"/>
                <w:lang w:eastAsia="en-US"/>
              </w:rPr>
              <w:t>. Пункты 1.1.2.5 – 1.1.2.7</w:t>
            </w:r>
            <w:r w:rsidR="001312CC" w:rsidRPr="00D60CD3">
              <w:rPr>
                <w:rFonts w:ascii="Times New Roman" w:eastAsia="Calibri" w:hAnsi="Times New Roman"/>
                <w:lang w:eastAsia="en-US"/>
              </w:rPr>
              <w:t xml:space="preserve"> таблицы 8 подраздела 9.3.1 раздела 9 приложения к постановлению изложить в следующей редакции: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1312CC" w:rsidRPr="00D60CD3" w:rsidRDefault="001312CC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D60CD3" w:rsidRPr="00D60CD3" w:rsidTr="00C01353">
        <w:trPr>
          <w:trHeight w:val="1055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8F7C6C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0CD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   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1.1.2.5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DF5FB5" w:rsidRPr="00D60CD3" w:rsidRDefault="00D16FAA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Строительство объекта началь</w:t>
            </w:r>
            <w:r w:rsidR="0062307F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ного и среднего общего образования, расположенного по адресу: Санкт-Петербург, Комендантский пр., участок 2 (юго-восточнее пересечения с </w:t>
            </w:r>
            <w:proofErr w:type="spellStart"/>
            <w:r w:rsidR="0062307F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р.Каменкой</w:t>
            </w:r>
            <w:proofErr w:type="spellEnd"/>
            <w:r w:rsidR="0062307F"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), включая корректировку проектной документации стадии РД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hideMark/>
          </w:tcPr>
          <w:p w:rsidR="0062307F" w:rsidRPr="00D60CD3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D60CD3" w:rsidRDefault="0062307F" w:rsidP="00037C6A">
            <w:pPr>
              <w:ind w:left="113" w:right="11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 xml:space="preserve">1375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2020-2022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1597362,1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663 767,5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177BED" w:rsidP="00CB614D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</w:t>
            </w:r>
            <w:r w:rsidR="00CB614D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000 430,5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</w:tcBorders>
            <w:hideMark/>
          </w:tcPr>
          <w:p w:rsidR="0062307F" w:rsidRPr="00D60CD3" w:rsidRDefault="00177BED" w:rsidP="00CB614D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</w:t>
            </w:r>
            <w:r w:rsidR="00CB614D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000 430,5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987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103 157,6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103 157,6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1173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177BED" w:rsidP="00CB614D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</w:t>
            </w:r>
            <w:r w:rsidR="00CB614D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103 588,1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D60CD3" w:rsidRDefault="00177BED" w:rsidP="002C04D1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</w:t>
            </w:r>
            <w:r w:rsidR="002C04D1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 103 588,1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cantSplit/>
          <w:trHeight w:val="28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1.1.2.6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Строительство нового здания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государственного бюджетного общеобразовательного учреждения на земельном участке по адресу: г. Колпино, Тверская ул., д.13, литера 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hideMark/>
          </w:tcPr>
          <w:p w:rsidR="0062307F" w:rsidRPr="00D60CD3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D60CD3" w:rsidRDefault="0062307F" w:rsidP="00037C6A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hideMark/>
          </w:tcPr>
          <w:p w:rsidR="0062307F" w:rsidRPr="00D60CD3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575" w:type="dxa"/>
            <w:vMerge w:val="restart"/>
            <w:hideMark/>
          </w:tcPr>
          <w:p w:rsidR="0062307F" w:rsidRPr="00D60CD3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59" w:type="dxa"/>
            <w:vMerge w:val="restart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2020-2023</w:t>
            </w:r>
          </w:p>
        </w:tc>
        <w:tc>
          <w:tcPr>
            <w:tcW w:w="850" w:type="dxa"/>
            <w:vMerge w:val="restart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1113584,0</w:t>
            </w:r>
          </w:p>
        </w:tc>
        <w:tc>
          <w:tcPr>
            <w:tcW w:w="709" w:type="dxa"/>
            <w:vMerge w:val="restart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804 159,0</w:t>
            </w:r>
          </w:p>
        </w:tc>
        <w:tc>
          <w:tcPr>
            <w:tcW w:w="1284" w:type="dxa"/>
            <w:vMerge w:val="restart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Петербурга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95630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496318,3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95630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408085,1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D60CD3" w:rsidRDefault="000A070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904403,4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показатель 2;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7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62307F" w:rsidRPr="00D60CD3" w:rsidRDefault="0062307F" w:rsidP="0071745E">
            <w:pPr>
              <w:ind w:left="-106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</w:tcPr>
          <w:p w:rsidR="0062307F" w:rsidRPr="00D60CD3" w:rsidRDefault="0062307F" w:rsidP="0071745E">
            <w:pPr>
              <w:ind w:hanging="109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62307F" w:rsidRPr="00D60CD3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bottom w:val="nil"/>
            </w:tcBorders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58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  <w:tcBorders>
              <w:bottom w:val="nil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79 421,8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84 905,0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nil"/>
            </w:tcBorders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164 326,8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891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D60CD3" w:rsidRDefault="00695630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</w:t>
            </w:r>
            <w:r w:rsidR="00797016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75 740,1</w:t>
            </w:r>
          </w:p>
        </w:tc>
        <w:tc>
          <w:tcPr>
            <w:tcW w:w="851" w:type="dxa"/>
            <w:hideMark/>
          </w:tcPr>
          <w:p w:rsidR="0062307F" w:rsidRPr="00D60CD3" w:rsidRDefault="00695630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</w:t>
            </w:r>
            <w:r w:rsidR="000A070E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92 990,1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C10B53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1068730,2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1905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1.1.2.7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ул. Ольги </w:t>
            </w:r>
            <w:proofErr w:type="spellStart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Форш</w:t>
            </w:r>
            <w:proofErr w:type="spellEnd"/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, д.9, литера А, включая разработку проектной документации стадии РД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hideMark/>
          </w:tcPr>
          <w:p w:rsidR="0062307F" w:rsidRPr="00D60CD3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D60CD3" w:rsidRDefault="0062307F" w:rsidP="00037C6A">
            <w:pPr>
              <w:ind w:left="113" w:right="11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hideMark/>
          </w:tcPr>
          <w:p w:rsidR="0062307F" w:rsidRPr="00D60CD3" w:rsidRDefault="0062307F" w:rsidP="00037C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575" w:type="dxa"/>
            <w:vMerge w:val="restart"/>
            <w:hideMark/>
          </w:tcPr>
          <w:p w:rsidR="0062307F" w:rsidRPr="00D60CD3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59" w:type="dxa"/>
            <w:vMerge w:val="restart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2020-2022</w:t>
            </w:r>
          </w:p>
        </w:tc>
        <w:tc>
          <w:tcPr>
            <w:tcW w:w="850" w:type="dxa"/>
            <w:vMerge w:val="restart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  <w:t>967175,4</w:t>
            </w:r>
          </w:p>
        </w:tc>
        <w:tc>
          <w:tcPr>
            <w:tcW w:w="709" w:type="dxa"/>
            <w:vMerge w:val="restart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522 518,7</w:t>
            </w:r>
          </w:p>
        </w:tc>
        <w:tc>
          <w:tcPr>
            <w:tcW w:w="1284" w:type="dxa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D60CD3" w:rsidRDefault="00C10B53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1 026  926,2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C10B53" w:rsidP="00C10B53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 xml:space="preserve">1 026 </w:t>
            </w:r>
            <w:r w:rsidR="00797016"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 </w:t>
            </w: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926,2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</w:p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84" w:type="dxa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142 970,0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142 970,0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D60CD3" w:rsidRPr="00D60CD3" w:rsidTr="00C01353">
        <w:trPr>
          <w:trHeight w:val="32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D60CD3" w:rsidRDefault="00C10B53" w:rsidP="00C10B53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1 169 896,2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D60CD3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D60CD3" w:rsidRDefault="00C10B53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D60CD3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1 169 896,2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D60CD3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D60CD3" w:rsidRDefault="00C10B53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0CD3">
              <w:rPr>
                <w:rFonts w:ascii="Times New Roman" w:hAnsi="Times New Roman"/>
                <w:sz w:val="20"/>
                <w:szCs w:val="20"/>
                <w:lang w:eastAsia="en-US"/>
              </w:rPr>
              <w:t>».</w:t>
            </w:r>
          </w:p>
        </w:tc>
      </w:tr>
    </w:tbl>
    <w:p w:rsidR="0089582A" w:rsidRPr="00D60CD3" w:rsidRDefault="0089582A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17"/>
          <w:szCs w:val="17"/>
          <w:lang w:eastAsia="en-US"/>
        </w:rPr>
      </w:pPr>
    </w:p>
    <w:p w:rsidR="00D618AE" w:rsidRPr="00D60CD3" w:rsidRDefault="00841C51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</w:t>
      </w:r>
      <w:r w:rsidR="00576B6C" w:rsidRPr="00D60CD3">
        <w:rPr>
          <w:rFonts w:eastAsia="Calibri"/>
          <w:lang w:eastAsia="en-US"/>
        </w:rPr>
        <w:t>.2</w:t>
      </w:r>
      <w:r w:rsidR="00F7597D" w:rsidRPr="00D60CD3">
        <w:rPr>
          <w:rFonts w:eastAsia="Calibri"/>
          <w:lang w:eastAsia="en-US"/>
        </w:rPr>
        <w:t>3</w:t>
      </w:r>
      <w:r w:rsidR="000C7519" w:rsidRPr="00D60CD3">
        <w:rPr>
          <w:rFonts w:eastAsia="Calibri"/>
          <w:lang w:eastAsia="en-US"/>
        </w:rPr>
        <w:t xml:space="preserve">. </w:t>
      </w:r>
      <w:r w:rsidR="00D618AE" w:rsidRPr="00D60CD3">
        <w:rPr>
          <w:rFonts w:eastAsia="Calibri"/>
          <w:lang w:eastAsia="en-US"/>
        </w:rPr>
        <w:t>Строки «ИТОГО по расходам развития» и «</w:t>
      </w:r>
      <w:r w:rsidR="00D618AE" w:rsidRPr="00D60CD3">
        <w:t>ИТОГО финансирование регионального проекта 1 НПО</w:t>
      </w:r>
      <w:r w:rsidR="00D618AE" w:rsidRPr="00D60CD3">
        <w:rPr>
          <w:rFonts w:eastAsia="Calibri"/>
          <w:lang w:eastAsia="en-US"/>
        </w:rPr>
        <w:t>» раздела 1.1.2 таблицы 8 подраздела 9.3.1 раздела 9 приложения к постановлению изложить в следующей редакции:</w:t>
      </w:r>
    </w:p>
    <w:p w:rsidR="0089582A" w:rsidRPr="00D60CD3" w:rsidRDefault="0089582A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467" w:type="dxa"/>
        <w:jc w:val="center"/>
        <w:tblLayout w:type="fixed"/>
        <w:tblLook w:val="04A0" w:firstRow="1" w:lastRow="0" w:firstColumn="1" w:lastColumn="0" w:noHBand="0" w:noVBand="1"/>
      </w:tblPr>
      <w:tblGrid>
        <w:gridCol w:w="378"/>
        <w:gridCol w:w="6308"/>
        <w:gridCol w:w="1032"/>
        <w:gridCol w:w="1033"/>
        <w:gridCol w:w="1033"/>
        <w:gridCol w:w="1032"/>
        <w:gridCol w:w="1033"/>
        <w:gridCol w:w="1033"/>
        <w:gridCol w:w="1033"/>
        <w:gridCol w:w="1276"/>
        <w:gridCol w:w="262"/>
        <w:gridCol w:w="14"/>
      </w:tblGrid>
      <w:tr w:rsidR="00D60CD3" w:rsidRPr="00D60CD3" w:rsidTr="004327C2">
        <w:trPr>
          <w:gridAfter w:val="1"/>
          <w:wAfter w:w="14" w:type="dxa"/>
          <w:trHeight w:val="21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D60CD3" w:rsidRDefault="004327C2" w:rsidP="004327C2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«</w:t>
            </w:r>
            <w:r w:rsidR="00152BD5" w:rsidRPr="00D60CD3">
              <w:rPr>
                <w:sz w:val="20"/>
                <w:szCs w:val="20"/>
              </w:rPr>
              <w:t xml:space="preserve">      </w:t>
            </w:r>
            <w:r w:rsidRPr="00D60CD3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308" w:type="dxa"/>
            <w:tcBorders>
              <w:left w:val="single" w:sz="4" w:space="0" w:color="auto"/>
            </w:tcBorders>
            <w:hideMark/>
          </w:tcPr>
          <w:p w:rsidR="00D618AE" w:rsidRPr="00D60CD3" w:rsidRDefault="00D618AE" w:rsidP="00A80A62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ИТОГО по расходам развития</w:t>
            </w:r>
          </w:p>
        </w:tc>
        <w:tc>
          <w:tcPr>
            <w:tcW w:w="1032" w:type="dxa"/>
            <w:hideMark/>
          </w:tcPr>
          <w:p w:rsidR="00D618AE" w:rsidRPr="00D60CD3" w:rsidRDefault="001F2B09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D60CD3">
              <w:rPr>
                <w:spacing w:val="-25"/>
                <w:sz w:val="20"/>
                <w:szCs w:val="20"/>
              </w:rPr>
              <w:t>11099834,9</w:t>
            </w:r>
          </w:p>
        </w:tc>
        <w:tc>
          <w:tcPr>
            <w:tcW w:w="1033" w:type="dxa"/>
            <w:hideMark/>
          </w:tcPr>
          <w:p w:rsidR="00D618AE" w:rsidRPr="00D60CD3" w:rsidRDefault="0008553A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D60CD3">
              <w:rPr>
                <w:spacing w:val="-29"/>
                <w:sz w:val="20"/>
                <w:szCs w:val="20"/>
              </w:rPr>
              <w:t>5560134,6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2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08553A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16659969,5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618AE" w:rsidRPr="00D60CD3" w:rsidRDefault="00D618AE" w:rsidP="00A80A62">
            <w:pPr>
              <w:rPr>
                <w:bCs/>
                <w:sz w:val="20"/>
                <w:szCs w:val="20"/>
              </w:rPr>
            </w:pPr>
            <w:r w:rsidRPr="00D60CD3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18AE" w:rsidRPr="00D60CD3" w:rsidRDefault="00D618AE" w:rsidP="00A80A62">
            <w:pPr>
              <w:rPr>
                <w:bCs/>
                <w:sz w:val="20"/>
                <w:szCs w:val="20"/>
              </w:rPr>
            </w:pPr>
          </w:p>
        </w:tc>
      </w:tr>
      <w:tr w:rsidR="00D60CD3" w:rsidRPr="00D60CD3" w:rsidTr="004327C2">
        <w:trPr>
          <w:trHeight w:val="296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D60CD3" w:rsidRDefault="00D618AE" w:rsidP="00A80A62">
            <w:pPr>
              <w:rPr>
                <w:sz w:val="20"/>
                <w:szCs w:val="20"/>
              </w:rPr>
            </w:pPr>
          </w:p>
        </w:tc>
        <w:tc>
          <w:tcPr>
            <w:tcW w:w="6308" w:type="dxa"/>
            <w:tcBorders>
              <w:left w:val="single" w:sz="4" w:space="0" w:color="auto"/>
            </w:tcBorders>
            <w:hideMark/>
          </w:tcPr>
          <w:p w:rsidR="00D618AE" w:rsidRPr="00D60CD3" w:rsidRDefault="00D618AE" w:rsidP="00A80A62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ИТОГО финансирование регионального проекта 1 НПО</w:t>
            </w:r>
          </w:p>
        </w:tc>
        <w:tc>
          <w:tcPr>
            <w:tcW w:w="1032" w:type="dxa"/>
            <w:hideMark/>
          </w:tcPr>
          <w:p w:rsidR="00D618AE" w:rsidRPr="00D60CD3" w:rsidRDefault="001F2B09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D60CD3">
              <w:rPr>
                <w:spacing w:val="-25"/>
                <w:sz w:val="20"/>
                <w:szCs w:val="20"/>
              </w:rPr>
              <w:t>11247392,7</w:t>
            </w:r>
          </w:p>
        </w:tc>
        <w:tc>
          <w:tcPr>
            <w:tcW w:w="1033" w:type="dxa"/>
            <w:hideMark/>
          </w:tcPr>
          <w:p w:rsidR="00D618AE" w:rsidRPr="00D60CD3" w:rsidRDefault="0008553A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D60CD3">
              <w:rPr>
                <w:spacing w:val="-29"/>
                <w:sz w:val="20"/>
                <w:szCs w:val="20"/>
              </w:rPr>
              <w:t>5628854,4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D60CD3">
              <w:rPr>
                <w:spacing w:val="-25"/>
                <w:sz w:val="20"/>
                <w:szCs w:val="20"/>
              </w:rPr>
              <w:t>186 760,6</w:t>
            </w:r>
          </w:p>
        </w:tc>
        <w:tc>
          <w:tcPr>
            <w:tcW w:w="1032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D60CD3" w:rsidRDefault="0008553A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17063007,7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618AE" w:rsidRPr="00D60CD3" w:rsidRDefault="00D618AE" w:rsidP="00A80A62">
            <w:pPr>
              <w:rPr>
                <w:bCs/>
                <w:sz w:val="20"/>
                <w:szCs w:val="20"/>
              </w:rPr>
            </w:pPr>
            <w:r w:rsidRPr="00D60CD3">
              <w:rPr>
                <w:bCs/>
                <w:sz w:val="20"/>
                <w:szCs w:val="20"/>
              </w:rPr>
              <w:t>Х</w:t>
            </w:r>
          </w:p>
          <w:p w:rsidR="00D618AE" w:rsidRPr="00D60CD3" w:rsidRDefault="00D618AE" w:rsidP="00A80A62">
            <w:pPr>
              <w:rPr>
                <w:b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926" w:rsidRPr="00D60CD3" w:rsidRDefault="00C57926" w:rsidP="00D618AE">
            <w:pPr>
              <w:ind w:right="-519"/>
              <w:rPr>
                <w:bCs/>
                <w:sz w:val="20"/>
                <w:szCs w:val="20"/>
              </w:rPr>
            </w:pPr>
          </w:p>
          <w:p w:rsidR="00D618AE" w:rsidRPr="00D60CD3" w:rsidRDefault="00D618AE" w:rsidP="00D618AE">
            <w:pPr>
              <w:ind w:right="-519"/>
              <w:rPr>
                <w:bCs/>
                <w:sz w:val="20"/>
                <w:szCs w:val="20"/>
              </w:rPr>
            </w:pPr>
            <w:r w:rsidRPr="00D60CD3">
              <w:rPr>
                <w:bCs/>
                <w:sz w:val="20"/>
                <w:szCs w:val="20"/>
              </w:rPr>
              <w:t>».</w:t>
            </w:r>
          </w:p>
        </w:tc>
      </w:tr>
    </w:tbl>
    <w:p w:rsidR="00797016" w:rsidRPr="00D60CD3" w:rsidRDefault="0079701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1D77D3" w:rsidRPr="00D60CD3" w:rsidRDefault="00576B6C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1.2</w:t>
      </w:r>
      <w:r w:rsidR="00F7597D" w:rsidRPr="00D60CD3">
        <w:rPr>
          <w:rFonts w:eastAsia="Calibri"/>
          <w:lang w:eastAsia="en-US"/>
        </w:rPr>
        <w:t>4</w:t>
      </w:r>
      <w:r w:rsidR="000A798E" w:rsidRPr="00D60CD3">
        <w:rPr>
          <w:rFonts w:eastAsia="Calibri"/>
          <w:lang w:eastAsia="en-US"/>
        </w:rPr>
        <w:t>. Строку</w:t>
      </w:r>
      <w:r w:rsidR="001D77D3" w:rsidRPr="00D60CD3">
        <w:rPr>
          <w:rFonts w:eastAsia="Calibri"/>
          <w:lang w:eastAsia="en-US"/>
        </w:rPr>
        <w:t xml:space="preserve"> «</w:t>
      </w:r>
      <w:r w:rsidR="001D77D3" w:rsidRPr="00D60CD3">
        <w:t>ИТ</w:t>
      </w:r>
      <w:r w:rsidR="000A798E" w:rsidRPr="00D60CD3">
        <w:t>ОГО финансирование региональных проектов</w:t>
      </w:r>
      <w:r w:rsidR="00F409B1" w:rsidRPr="00D60CD3">
        <w:rPr>
          <w:rFonts w:eastAsia="Calibri"/>
          <w:lang w:eastAsia="en-US"/>
        </w:rPr>
        <w:t>» раздела 1</w:t>
      </w:r>
      <w:r w:rsidR="001D77D3" w:rsidRPr="00D60CD3">
        <w:rPr>
          <w:rFonts w:eastAsia="Calibri"/>
          <w:lang w:eastAsia="en-US"/>
        </w:rPr>
        <w:t xml:space="preserve"> таблицы 8 подраздела 9.3.1 раздела 9 приложения </w:t>
      </w:r>
      <w:r w:rsidR="00F409B1" w:rsidRPr="00D60CD3">
        <w:rPr>
          <w:rFonts w:eastAsia="Calibri"/>
          <w:lang w:eastAsia="en-US"/>
        </w:rPr>
        <w:br/>
      </w:r>
      <w:r w:rsidR="001D77D3" w:rsidRPr="00D60CD3">
        <w:rPr>
          <w:rFonts w:eastAsia="Calibri"/>
          <w:lang w:eastAsia="en-US"/>
        </w:rPr>
        <w:t>к постановлению изложить в следующей редакции:</w:t>
      </w:r>
    </w:p>
    <w:p w:rsidR="0089582A" w:rsidRPr="00D60CD3" w:rsidRDefault="0089582A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758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6237"/>
        <w:gridCol w:w="1032"/>
        <w:gridCol w:w="1033"/>
        <w:gridCol w:w="1033"/>
        <w:gridCol w:w="1032"/>
        <w:gridCol w:w="1033"/>
        <w:gridCol w:w="1033"/>
        <w:gridCol w:w="1033"/>
        <w:gridCol w:w="1276"/>
        <w:gridCol w:w="421"/>
      </w:tblGrid>
      <w:tr w:rsidR="00D60CD3" w:rsidRPr="00D60CD3" w:rsidTr="004327C2">
        <w:trPr>
          <w:trHeight w:val="38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7D3" w:rsidRPr="00D60CD3" w:rsidRDefault="001D77D3" w:rsidP="00A80A62">
            <w:pPr>
              <w:rPr>
                <w:sz w:val="15"/>
                <w:szCs w:val="15"/>
              </w:rPr>
            </w:pPr>
            <w:r w:rsidRPr="00D60CD3">
              <w:rPr>
                <w:sz w:val="15"/>
                <w:szCs w:val="15"/>
              </w:rPr>
              <w:t xml:space="preserve">  </w:t>
            </w:r>
            <w:r w:rsidR="004C0C01" w:rsidRPr="00D60CD3">
              <w:rPr>
                <w:sz w:val="15"/>
                <w:szCs w:val="15"/>
              </w:rPr>
              <w:t xml:space="preserve">     </w:t>
            </w:r>
            <w:r w:rsidRPr="00D60CD3">
              <w:rPr>
                <w:sz w:val="15"/>
                <w:szCs w:val="15"/>
              </w:rPr>
              <w:t xml:space="preserve"> «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hideMark/>
          </w:tcPr>
          <w:p w:rsidR="001D77D3" w:rsidRPr="00D60CD3" w:rsidRDefault="001D77D3" w:rsidP="00A80A62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 xml:space="preserve">ИТОГО финансирование региональных проектов </w:t>
            </w:r>
          </w:p>
        </w:tc>
        <w:tc>
          <w:tcPr>
            <w:tcW w:w="1032" w:type="dxa"/>
            <w:hideMark/>
          </w:tcPr>
          <w:p w:rsidR="001D77D3" w:rsidRPr="00D60CD3" w:rsidRDefault="0008553A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D60CD3">
              <w:rPr>
                <w:spacing w:val="-25"/>
                <w:sz w:val="20"/>
                <w:szCs w:val="20"/>
              </w:rPr>
              <w:t>11313779,9</w:t>
            </w:r>
          </w:p>
        </w:tc>
        <w:tc>
          <w:tcPr>
            <w:tcW w:w="1033" w:type="dxa"/>
            <w:hideMark/>
          </w:tcPr>
          <w:p w:rsidR="001D77D3" w:rsidRPr="00D60CD3" w:rsidRDefault="0008553A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D60CD3">
              <w:rPr>
                <w:spacing w:val="-29"/>
                <w:sz w:val="20"/>
                <w:szCs w:val="20"/>
              </w:rPr>
              <w:t>5703761,2</w:t>
            </w:r>
          </w:p>
        </w:tc>
        <w:tc>
          <w:tcPr>
            <w:tcW w:w="1033" w:type="dxa"/>
            <w:hideMark/>
          </w:tcPr>
          <w:p w:rsidR="001D77D3" w:rsidRPr="00D60CD3" w:rsidRDefault="001D77D3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D60CD3">
              <w:rPr>
                <w:spacing w:val="-20"/>
                <w:sz w:val="20"/>
                <w:szCs w:val="20"/>
              </w:rPr>
              <w:t>431 350,8</w:t>
            </w:r>
          </w:p>
        </w:tc>
        <w:tc>
          <w:tcPr>
            <w:tcW w:w="1032" w:type="dxa"/>
            <w:hideMark/>
          </w:tcPr>
          <w:p w:rsidR="001D77D3" w:rsidRPr="00D60CD3" w:rsidRDefault="001D77D3" w:rsidP="00A80A62">
            <w:pPr>
              <w:jc w:val="center"/>
              <w:rPr>
                <w:spacing w:val="-10"/>
                <w:sz w:val="20"/>
                <w:szCs w:val="20"/>
              </w:rPr>
            </w:pPr>
            <w:r w:rsidRPr="00D60CD3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D60CD3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D60CD3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D60CD3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D60CD3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D60CD3" w:rsidRDefault="0008553A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D60CD3">
              <w:rPr>
                <w:spacing w:val="-25"/>
                <w:sz w:val="20"/>
                <w:szCs w:val="20"/>
              </w:rPr>
              <w:t>17448891,9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1D77D3" w:rsidRPr="00D60CD3" w:rsidRDefault="001D77D3" w:rsidP="00A80A62">
            <w:pPr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Х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7D3" w:rsidRPr="00D60CD3" w:rsidRDefault="004C0C01" w:rsidP="00A80A62">
            <w:pPr>
              <w:rPr>
                <w:sz w:val="15"/>
                <w:szCs w:val="15"/>
              </w:rPr>
            </w:pPr>
            <w:r w:rsidRPr="00D60CD3">
              <w:rPr>
                <w:sz w:val="15"/>
                <w:szCs w:val="15"/>
              </w:rPr>
              <w:t xml:space="preserve">   </w:t>
            </w:r>
            <w:r w:rsidR="001D77D3" w:rsidRPr="00D60CD3">
              <w:rPr>
                <w:sz w:val="15"/>
                <w:szCs w:val="15"/>
              </w:rPr>
              <w:t>»</w:t>
            </w:r>
            <w:r w:rsidRPr="00D60CD3">
              <w:rPr>
                <w:sz w:val="15"/>
                <w:szCs w:val="15"/>
              </w:rPr>
              <w:t>.</w:t>
            </w:r>
          </w:p>
        </w:tc>
      </w:tr>
    </w:tbl>
    <w:p w:rsidR="00B806A6" w:rsidRPr="00D60CD3" w:rsidRDefault="00B806A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DF5FB5" w:rsidRPr="00D60CD3" w:rsidRDefault="00DF5FB5" w:rsidP="00DF5FB5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4A1561" w:rsidRPr="00D60CD3" w:rsidRDefault="004A1561" w:rsidP="00DF5FB5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F7597D" w:rsidRPr="00D60CD3" w:rsidRDefault="00576B6C" w:rsidP="00F7597D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ab/>
      </w:r>
      <w:r w:rsidR="00F7597D" w:rsidRPr="00D60CD3">
        <w:rPr>
          <w:rFonts w:eastAsia="Calibri"/>
          <w:lang w:eastAsia="en-US"/>
        </w:rPr>
        <w:t>1.25. Пункт 2.1.4 таблицы 8 подраздела 9.3.1 раздела 9 приложения к постановлению изложить в следующей редакции:</w:t>
      </w:r>
    </w:p>
    <w:p w:rsidR="00F7597D" w:rsidRPr="00D60CD3" w:rsidRDefault="00F7597D" w:rsidP="00F7597D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38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72"/>
        <w:gridCol w:w="2262"/>
        <w:gridCol w:w="426"/>
        <w:gridCol w:w="283"/>
        <w:gridCol w:w="711"/>
        <w:gridCol w:w="708"/>
        <w:gridCol w:w="992"/>
        <w:gridCol w:w="992"/>
        <w:gridCol w:w="282"/>
        <w:gridCol w:w="931"/>
        <w:gridCol w:w="931"/>
        <w:gridCol w:w="931"/>
        <w:gridCol w:w="931"/>
        <w:gridCol w:w="931"/>
        <w:gridCol w:w="931"/>
        <w:gridCol w:w="934"/>
        <w:gridCol w:w="1155"/>
        <w:gridCol w:w="243"/>
        <w:gridCol w:w="642"/>
      </w:tblGrid>
      <w:tr w:rsidR="00D60CD3" w:rsidRPr="00D60CD3" w:rsidTr="00071A0B">
        <w:trPr>
          <w:cantSplit/>
          <w:trHeight w:val="2835"/>
        </w:trPr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97D" w:rsidRPr="00D60CD3" w:rsidRDefault="00F7597D" w:rsidP="004875B1">
            <w:pPr>
              <w:ind w:left="-142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 xml:space="preserve"> </w:t>
            </w:r>
            <w:r w:rsidR="004875B1" w:rsidRPr="00D60CD3">
              <w:rPr>
                <w:spacing w:val="-34"/>
                <w:sz w:val="20"/>
                <w:szCs w:val="20"/>
              </w:rPr>
              <w:t xml:space="preserve">              « </w:t>
            </w:r>
          </w:p>
          <w:p w:rsidR="004875B1" w:rsidRPr="00D60CD3" w:rsidRDefault="004875B1" w:rsidP="004875B1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7597D" w:rsidRPr="00D60CD3" w:rsidRDefault="00F7597D" w:rsidP="00221C55">
            <w:pPr>
              <w:rPr>
                <w:spacing w:val="-20"/>
                <w:sz w:val="17"/>
                <w:szCs w:val="17"/>
              </w:rPr>
            </w:pPr>
            <w:r w:rsidRPr="00D60CD3">
              <w:rPr>
                <w:spacing w:val="-20"/>
                <w:sz w:val="17"/>
                <w:szCs w:val="17"/>
              </w:rPr>
              <w:t>2.1.4</w:t>
            </w:r>
          </w:p>
        </w:tc>
        <w:tc>
          <w:tcPr>
            <w:tcW w:w="697" w:type="pct"/>
            <w:shd w:val="clear" w:color="auto" w:fill="auto"/>
            <w:hideMark/>
          </w:tcPr>
          <w:p w:rsidR="00F7597D" w:rsidRPr="00D60CD3" w:rsidRDefault="00F7597D" w:rsidP="00F7597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 xml:space="preserve">Строительство здания общеобразовательной школы по адресу: </w:t>
            </w:r>
            <w:proofErr w:type="spellStart"/>
            <w:r w:rsidRPr="00D60CD3">
              <w:rPr>
                <w:sz w:val="16"/>
                <w:szCs w:val="16"/>
              </w:rPr>
              <w:t>Шуваловский</w:t>
            </w:r>
            <w:proofErr w:type="spellEnd"/>
            <w:r w:rsidRPr="00D60CD3">
              <w:rPr>
                <w:sz w:val="16"/>
                <w:szCs w:val="16"/>
              </w:rPr>
              <w:t xml:space="preserve"> пр., участок 104 (южная часть квартала 75А района Каменка), включая корректировку проектной документации стадии РД</w:t>
            </w:r>
          </w:p>
          <w:p w:rsidR="00F7597D" w:rsidRPr="00D60CD3" w:rsidRDefault="00F7597D" w:rsidP="00221C55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</w:p>
        </w:tc>
        <w:tc>
          <w:tcPr>
            <w:tcW w:w="131" w:type="pct"/>
            <w:shd w:val="clear" w:color="auto" w:fill="auto"/>
            <w:textDirection w:val="btLr"/>
            <w:vAlign w:val="center"/>
            <w:hideMark/>
          </w:tcPr>
          <w:p w:rsidR="00F7597D" w:rsidRPr="00D60CD3" w:rsidRDefault="00F7597D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87" w:type="pct"/>
            <w:shd w:val="clear" w:color="auto" w:fill="auto"/>
            <w:textDirection w:val="btLr"/>
            <w:vAlign w:val="center"/>
            <w:hideMark/>
          </w:tcPr>
          <w:p w:rsidR="00F7597D" w:rsidRPr="00D60CD3" w:rsidRDefault="00F7597D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550 мест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СМР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2017               -               2022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1011328,2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605,1</w:t>
            </w:r>
          </w:p>
        </w:tc>
        <w:tc>
          <w:tcPr>
            <w:tcW w:w="87" w:type="pct"/>
            <w:shd w:val="clear" w:color="auto" w:fill="auto"/>
            <w:textDirection w:val="btLr"/>
            <w:vAlign w:val="center"/>
            <w:hideMark/>
          </w:tcPr>
          <w:p w:rsidR="00F7597D" w:rsidRPr="00D60CD3" w:rsidRDefault="00F7597D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Бюджет Санкт</w:t>
            </w:r>
            <w:r w:rsidRPr="00D60CD3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190 884,0</w:t>
            </w:r>
          </w:p>
        </w:tc>
        <w:tc>
          <w:tcPr>
            <w:tcW w:w="287" w:type="pct"/>
            <w:vAlign w:val="center"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–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7597D" w:rsidRPr="00D60CD3" w:rsidRDefault="00F7597D" w:rsidP="00221C55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190 884,0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97D" w:rsidRPr="00D60CD3" w:rsidRDefault="00071A0B" w:rsidP="00221C55">
            <w:pPr>
              <w:spacing w:line="192" w:lineRule="auto"/>
              <w:jc w:val="center"/>
              <w:rPr>
                <w:sz w:val="17"/>
                <w:szCs w:val="17"/>
              </w:rPr>
            </w:pPr>
            <w:r w:rsidRPr="00D60CD3">
              <w:rPr>
                <w:spacing w:val="-10"/>
                <w:sz w:val="17"/>
                <w:szCs w:val="17"/>
              </w:rPr>
              <w:t>Целевой</w:t>
            </w:r>
            <w:r w:rsidRPr="00D60CD3">
              <w:rPr>
                <w:spacing w:val="-10"/>
                <w:sz w:val="17"/>
                <w:szCs w:val="17"/>
              </w:rPr>
              <w:br/>
              <w:t>показатель 2; индикаторы 2.1, 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 xml:space="preserve">   </w:t>
            </w:r>
          </w:p>
          <w:p w:rsidR="00F7597D" w:rsidRPr="00D60CD3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 xml:space="preserve">  </w:t>
            </w:r>
          </w:p>
        </w:tc>
      </w:tr>
    </w:tbl>
    <w:p w:rsidR="00F7597D" w:rsidRPr="00D60CD3" w:rsidRDefault="00F7597D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80A62" w:rsidRPr="00D60CD3" w:rsidRDefault="00F7597D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ab/>
      </w:r>
      <w:r w:rsidR="00BC000A" w:rsidRPr="00D60CD3">
        <w:rPr>
          <w:rFonts w:eastAsia="Calibri"/>
          <w:lang w:eastAsia="en-US"/>
        </w:rPr>
        <w:t>1</w:t>
      </w:r>
      <w:r w:rsidR="00576B6C" w:rsidRPr="00D60CD3">
        <w:rPr>
          <w:rFonts w:eastAsia="Calibri"/>
          <w:lang w:eastAsia="en-US"/>
        </w:rPr>
        <w:t>.2</w:t>
      </w:r>
      <w:r w:rsidRPr="00D60CD3">
        <w:rPr>
          <w:rFonts w:eastAsia="Calibri"/>
          <w:lang w:eastAsia="en-US"/>
        </w:rPr>
        <w:t>6. Пункт</w:t>
      </w:r>
      <w:r w:rsidR="008013F0" w:rsidRPr="00D60CD3">
        <w:rPr>
          <w:rFonts w:eastAsia="Calibri"/>
          <w:lang w:eastAsia="en-US"/>
        </w:rPr>
        <w:t xml:space="preserve"> 2.1.11 и </w:t>
      </w:r>
      <w:r w:rsidR="00287960" w:rsidRPr="00D60CD3">
        <w:rPr>
          <w:rFonts w:eastAsia="Calibri"/>
          <w:lang w:eastAsia="en-US"/>
        </w:rPr>
        <w:t xml:space="preserve">таблицы 8 подраздела 9.3.1 раздела 9 приложения к постановлению изложить </w:t>
      </w:r>
      <w:r w:rsidR="00C6797C" w:rsidRPr="00D60CD3">
        <w:rPr>
          <w:rFonts w:eastAsia="Calibri"/>
          <w:lang w:eastAsia="en-US"/>
        </w:rPr>
        <w:t>в</w:t>
      </w:r>
      <w:r w:rsidR="00287960" w:rsidRPr="00D60CD3">
        <w:rPr>
          <w:rFonts w:eastAsia="Calibri"/>
          <w:lang w:eastAsia="en-US"/>
        </w:rPr>
        <w:t xml:space="preserve"> следующей редакции:</w:t>
      </w:r>
    </w:p>
    <w:p w:rsidR="0042061F" w:rsidRPr="00D60CD3" w:rsidRDefault="0042061F" w:rsidP="0042061F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42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567"/>
        <w:gridCol w:w="2277"/>
        <w:gridCol w:w="425"/>
        <w:gridCol w:w="288"/>
        <w:gridCol w:w="717"/>
        <w:gridCol w:w="713"/>
        <w:gridCol w:w="991"/>
        <w:gridCol w:w="991"/>
        <w:gridCol w:w="281"/>
        <w:gridCol w:w="929"/>
        <w:gridCol w:w="929"/>
        <w:gridCol w:w="929"/>
        <w:gridCol w:w="929"/>
        <w:gridCol w:w="929"/>
        <w:gridCol w:w="929"/>
        <w:gridCol w:w="929"/>
        <w:gridCol w:w="1135"/>
        <w:gridCol w:w="537"/>
        <w:gridCol w:w="648"/>
      </w:tblGrid>
      <w:tr w:rsidR="00D60CD3" w:rsidRPr="00D60CD3" w:rsidTr="00071A0B">
        <w:trPr>
          <w:cantSplit/>
          <w:trHeight w:val="2441"/>
        </w:trPr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D60CD3" w:rsidRDefault="00CA106D" w:rsidP="00000394">
            <w:pPr>
              <w:ind w:left="-142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17"/>
                <w:szCs w:val="17"/>
              </w:rPr>
              <w:t xml:space="preserve">   </w:t>
            </w:r>
            <w:r w:rsidR="00A22DCE" w:rsidRPr="00D60CD3">
              <w:rPr>
                <w:spacing w:val="-34"/>
                <w:sz w:val="20"/>
                <w:szCs w:val="20"/>
              </w:rPr>
              <w:t>«</w:t>
            </w:r>
            <w:r w:rsidRPr="00D60CD3">
              <w:rPr>
                <w:spacing w:val="-34"/>
                <w:sz w:val="20"/>
                <w:szCs w:val="20"/>
              </w:rPr>
              <w:t xml:space="preserve">  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A22DCE" w:rsidRPr="00D60CD3" w:rsidRDefault="00A22DCE" w:rsidP="00287960">
            <w:pPr>
              <w:rPr>
                <w:spacing w:val="-20"/>
                <w:sz w:val="17"/>
                <w:szCs w:val="17"/>
              </w:rPr>
            </w:pPr>
            <w:r w:rsidRPr="00D60CD3">
              <w:rPr>
                <w:spacing w:val="-20"/>
                <w:sz w:val="17"/>
                <w:szCs w:val="17"/>
              </w:rPr>
              <w:t>2.1.11</w:t>
            </w:r>
          </w:p>
        </w:tc>
        <w:tc>
          <w:tcPr>
            <w:tcW w:w="696" w:type="pct"/>
            <w:shd w:val="clear" w:color="auto" w:fill="auto"/>
            <w:hideMark/>
          </w:tcPr>
          <w:p w:rsidR="00A22DCE" w:rsidRPr="00D60CD3" w:rsidRDefault="00A22DCE" w:rsidP="00287960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Строительство здания государственного бюджетного образовательного учреждения дополнительного образования для детей по адресу: город Зеленогорск, Комсомольская ул., участок 1 (северо-восточнее дома № 8, литера А по Комсомольской ул.), включая корректировку проектной документации стадии РД</w:t>
            </w:r>
          </w:p>
        </w:tc>
        <w:tc>
          <w:tcPr>
            <w:tcW w:w="130" w:type="pct"/>
            <w:shd w:val="clear" w:color="auto" w:fill="auto"/>
            <w:textDirection w:val="btLr"/>
            <w:vAlign w:val="center"/>
            <w:hideMark/>
          </w:tcPr>
          <w:p w:rsidR="00A22DCE" w:rsidRPr="00D60CD3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  <w:hideMark/>
          </w:tcPr>
          <w:p w:rsidR="00A22DCE" w:rsidRPr="00D60CD3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300 мест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A22DCE" w:rsidRPr="00D60CD3" w:rsidRDefault="00A22DC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СМР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A22DCE" w:rsidRPr="00D60CD3" w:rsidRDefault="00A22DCE" w:rsidP="00287960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2020                               –                       2023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A22DCE" w:rsidRPr="00D60CD3" w:rsidRDefault="00A22DCE" w:rsidP="00287960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428116,2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A22DCE" w:rsidRPr="00D60CD3" w:rsidRDefault="00A22DCE" w:rsidP="00287960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403495,7</w:t>
            </w:r>
          </w:p>
        </w:tc>
        <w:tc>
          <w:tcPr>
            <w:tcW w:w="86" w:type="pct"/>
            <w:shd w:val="clear" w:color="auto" w:fill="auto"/>
            <w:textDirection w:val="btLr"/>
            <w:vAlign w:val="center"/>
            <w:hideMark/>
          </w:tcPr>
          <w:p w:rsidR="00A22DCE" w:rsidRPr="00D60CD3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Бюджет Санкт</w:t>
            </w:r>
            <w:r w:rsidRPr="00D60CD3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A22DCE" w:rsidRPr="00D60CD3" w:rsidRDefault="004050D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459 558,2</w:t>
            </w:r>
          </w:p>
        </w:tc>
        <w:tc>
          <w:tcPr>
            <w:tcW w:w="284" w:type="pct"/>
            <w:vAlign w:val="center"/>
          </w:tcPr>
          <w:p w:rsidR="00A22DCE" w:rsidRPr="00D60CD3" w:rsidRDefault="004050DE" w:rsidP="000F0AD0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346 530,1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D60CD3" w:rsidRDefault="00A22DC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D60CD3" w:rsidRDefault="00A22DC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D60CD3" w:rsidRDefault="00A22DC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D60CD3" w:rsidRDefault="00A22DCE" w:rsidP="00000394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–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D60CD3" w:rsidRDefault="004050DE" w:rsidP="0071728A">
            <w:pPr>
              <w:jc w:val="center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>806 088,3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DCE" w:rsidRPr="00D60CD3" w:rsidRDefault="00071A0B" w:rsidP="00B97F86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D60CD3">
              <w:rPr>
                <w:spacing w:val="-10"/>
                <w:sz w:val="17"/>
                <w:szCs w:val="17"/>
              </w:rPr>
              <w:t>Целевой</w:t>
            </w:r>
            <w:r w:rsidRPr="00D60CD3">
              <w:rPr>
                <w:spacing w:val="-10"/>
                <w:sz w:val="17"/>
                <w:szCs w:val="17"/>
              </w:rPr>
              <w:br/>
              <w:t>показатель 2; индикаторы 2.1, 2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D60CD3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CA106D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D60CD3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 xml:space="preserve">   </w:t>
            </w:r>
          </w:p>
          <w:p w:rsidR="00A22DCE" w:rsidRPr="00D60CD3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D60CD3">
              <w:rPr>
                <w:sz w:val="17"/>
                <w:szCs w:val="17"/>
              </w:rPr>
              <w:t xml:space="preserve">  </w:t>
            </w:r>
          </w:p>
        </w:tc>
      </w:tr>
    </w:tbl>
    <w:p w:rsidR="0089582A" w:rsidRPr="00D60CD3" w:rsidRDefault="0089582A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F7597D" w:rsidRPr="00D60CD3" w:rsidRDefault="00F7597D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F7597D" w:rsidRPr="00D60CD3" w:rsidRDefault="00F7597D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F7597D" w:rsidRPr="00D60CD3" w:rsidRDefault="00F7597D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4875B1" w:rsidRPr="00D60CD3" w:rsidRDefault="004875B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D4489D" w:rsidRPr="00D60CD3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</w:t>
      </w:r>
      <w:r w:rsidR="00576B6C" w:rsidRPr="00D60CD3">
        <w:rPr>
          <w:rFonts w:eastAsia="Calibri"/>
          <w:lang w:eastAsia="en-US"/>
        </w:rPr>
        <w:t>.</w:t>
      </w:r>
      <w:r w:rsidR="00C01353" w:rsidRPr="00D60CD3">
        <w:rPr>
          <w:rFonts w:eastAsia="Calibri"/>
          <w:lang w:eastAsia="en-US"/>
        </w:rPr>
        <w:t>2</w:t>
      </w:r>
      <w:r w:rsidR="00F7597D" w:rsidRPr="00D60CD3">
        <w:rPr>
          <w:rFonts w:eastAsia="Calibri"/>
          <w:lang w:eastAsia="en-US"/>
        </w:rPr>
        <w:t>7</w:t>
      </w:r>
      <w:r w:rsidR="00D4489D" w:rsidRPr="00D60CD3">
        <w:rPr>
          <w:rFonts w:eastAsia="Calibri"/>
          <w:lang w:eastAsia="en-US"/>
        </w:rPr>
        <w:t>. Пункт 2.1.30</w:t>
      </w:r>
      <w:r w:rsidR="008370D4" w:rsidRPr="00D60CD3">
        <w:rPr>
          <w:rFonts w:eastAsia="Calibri"/>
          <w:lang w:eastAsia="en-US"/>
        </w:rPr>
        <w:t xml:space="preserve"> таблицы 8 подраздела 9.3.1 раздела 9 прилож</w:t>
      </w:r>
      <w:r w:rsidR="00C6797C" w:rsidRPr="00D60CD3">
        <w:rPr>
          <w:rFonts w:eastAsia="Calibri"/>
          <w:lang w:eastAsia="en-US"/>
        </w:rPr>
        <w:t>ения к постановлению изложить в</w:t>
      </w:r>
      <w:r w:rsidR="008370D4" w:rsidRPr="00D60CD3">
        <w:rPr>
          <w:rFonts w:eastAsia="Calibri"/>
          <w:lang w:eastAsia="en-US"/>
        </w:rPr>
        <w:t xml:space="preserve"> следующей редакции:</w:t>
      </w:r>
    </w:p>
    <w:p w:rsidR="00A47B2C" w:rsidRPr="00D60CD3" w:rsidRDefault="00A47B2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60CD3" w:rsidRPr="00D60CD3" w:rsidTr="00433715">
        <w:trPr>
          <w:cantSplit/>
          <w:trHeight w:val="4111"/>
        </w:trPr>
        <w:tc>
          <w:tcPr>
            <w:tcW w:w="92" w:type="pct"/>
            <w:tcBorders>
              <w:right w:val="single" w:sz="4" w:space="0" w:color="auto"/>
            </w:tcBorders>
          </w:tcPr>
          <w:p w:rsidR="008370D4" w:rsidRPr="00D60CD3" w:rsidRDefault="008370D4" w:rsidP="00F32AE0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D60CD3" w:rsidRDefault="00D4489D" w:rsidP="00F32AE0">
            <w:pPr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2. 1.30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D60CD3" w:rsidRDefault="008370D4" w:rsidP="00F32AE0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общеобразовательной школы по адресу: муниципальный округ Полюстрово, </w:t>
            </w:r>
            <w:proofErr w:type="spellStart"/>
            <w:r w:rsidRPr="00D60CD3">
              <w:rPr>
                <w:sz w:val="18"/>
                <w:szCs w:val="18"/>
              </w:rPr>
              <w:t>Муринская</w:t>
            </w:r>
            <w:proofErr w:type="spellEnd"/>
            <w:r w:rsidRPr="00D60CD3">
              <w:rPr>
                <w:sz w:val="18"/>
                <w:szCs w:val="18"/>
              </w:rPr>
              <w:t xml:space="preserve"> дорога, участок 10 (территория, ограниченная Приозерским направлением </w:t>
            </w:r>
            <w:proofErr w:type="spellStart"/>
            <w:r w:rsidRPr="00D60CD3">
              <w:rPr>
                <w:sz w:val="18"/>
                <w:szCs w:val="18"/>
              </w:rPr>
              <w:t>ж.д</w:t>
            </w:r>
            <w:proofErr w:type="spellEnd"/>
            <w:r w:rsidRPr="00D60CD3">
              <w:rPr>
                <w:sz w:val="18"/>
                <w:szCs w:val="18"/>
              </w:rPr>
              <w:t xml:space="preserve">., административной границей </w:t>
            </w:r>
            <w:r w:rsidRPr="00D60CD3">
              <w:rPr>
                <w:sz w:val="18"/>
                <w:szCs w:val="18"/>
              </w:rPr>
              <w:br/>
              <w:t xml:space="preserve">Санкт-Петербурга, береговой линией </w:t>
            </w:r>
            <w:proofErr w:type="spellStart"/>
            <w:r w:rsidRPr="00D60CD3">
              <w:rPr>
                <w:sz w:val="18"/>
                <w:szCs w:val="18"/>
              </w:rPr>
              <w:t>Муринского</w:t>
            </w:r>
            <w:proofErr w:type="spellEnd"/>
            <w:r w:rsidRPr="00D60CD3">
              <w:rPr>
                <w:sz w:val="18"/>
                <w:szCs w:val="18"/>
              </w:rPr>
              <w:t xml:space="preserve"> ручья, </w:t>
            </w:r>
          </w:p>
          <w:p w:rsidR="008370D4" w:rsidRPr="00D60CD3" w:rsidRDefault="008370D4" w:rsidP="00F32AE0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в Красногвардейском районе; формируемый земельный </w:t>
            </w:r>
          </w:p>
          <w:p w:rsidR="008370D4" w:rsidRPr="00D60CD3" w:rsidRDefault="008370D4" w:rsidP="00F32AE0">
            <w:pPr>
              <w:rPr>
                <w:spacing w:val="-20"/>
                <w:sz w:val="16"/>
                <w:szCs w:val="16"/>
              </w:rPr>
            </w:pPr>
            <w:r w:rsidRPr="00D60CD3">
              <w:rPr>
                <w:sz w:val="18"/>
                <w:szCs w:val="18"/>
              </w:rPr>
              <w:t>участок № 35)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D60CD3" w:rsidRDefault="008370D4" w:rsidP="00F32AE0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D60CD3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1000 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D60CD3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D60CD3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2021-2023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D60CD3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1667345,6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D60CD3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1489521,8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D60CD3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Бюджет  Санкт</w:t>
            </w:r>
            <w:r w:rsidRPr="00D60CD3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CA106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1 001 128,1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CA106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1 010 687,8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115EFA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2 011 815,9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D60CD3" w:rsidRDefault="008370D4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D60CD3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F32AE0" w:rsidRPr="00D60CD3">
              <w:rPr>
                <w:spacing w:val="-10"/>
                <w:sz w:val="16"/>
                <w:szCs w:val="16"/>
              </w:rPr>
              <w:br/>
            </w:r>
            <w:r w:rsidRPr="00D60CD3">
              <w:rPr>
                <w:spacing w:val="-10"/>
                <w:sz w:val="16"/>
                <w:szCs w:val="16"/>
              </w:rPr>
              <w:t>2.1 и 2.2</w:t>
            </w:r>
          </w:p>
          <w:p w:rsidR="008370D4" w:rsidRPr="00D60CD3" w:rsidRDefault="008370D4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D60CD3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D60CD3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D60CD3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D60CD3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D60CD3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8370D4" w:rsidRPr="00D60CD3" w:rsidRDefault="00D4489D" w:rsidP="00F32AE0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</w:tr>
    </w:tbl>
    <w:p w:rsidR="00BC000A" w:rsidRPr="00D60CD3" w:rsidRDefault="00BC000A" w:rsidP="00115EFA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p w:rsidR="00097144" w:rsidRPr="00D60CD3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</w:t>
      </w:r>
      <w:r w:rsidR="0089010F" w:rsidRPr="00D60CD3">
        <w:rPr>
          <w:rFonts w:eastAsia="Calibri"/>
          <w:lang w:eastAsia="en-US"/>
        </w:rPr>
        <w:t>.2</w:t>
      </w:r>
      <w:r w:rsidR="00F7597D" w:rsidRPr="00D60CD3">
        <w:rPr>
          <w:rFonts w:eastAsia="Calibri"/>
          <w:lang w:eastAsia="en-US"/>
        </w:rPr>
        <w:t>8</w:t>
      </w:r>
      <w:r w:rsidR="00097144" w:rsidRPr="00D60CD3">
        <w:rPr>
          <w:rFonts w:eastAsia="Calibri"/>
          <w:lang w:eastAsia="en-US"/>
        </w:rPr>
        <w:t>. Пункт 2.1.3</w:t>
      </w:r>
      <w:r w:rsidR="004918D9" w:rsidRPr="00D60CD3">
        <w:rPr>
          <w:rFonts w:eastAsia="Calibri"/>
          <w:lang w:eastAsia="en-US"/>
        </w:rPr>
        <w:t xml:space="preserve">9 </w:t>
      </w:r>
      <w:r w:rsidR="00097144" w:rsidRPr="00D60CD3">
        <w:rPr>
          <w:rFonts w:eastAsia="Calibri"/>
          <w:lang w:eastAsia="en-US"/>
        </w:rPr>
        <w:t xml:space="preserve">и 2.1.40 </w:t>
      </w:r>
      <w:r w:rsidR="004918D9" w:rsidRPr="00D60CD3">
        <w:rPr>
          <w:rFonts w:eastAsia="Calibri"/>
          <w:lang w:eastAsia="en-US"/>
        </w:rPr>
        <w:t>таблицы 8 подраздела 9.3.1 раздела 9 прилож</w:t>
      </w:r>
      <w:r w:rsidR="00C6797C" w:rsidRPr="00D60CD3">
        <w:rPr>
          <w:rFonts w:eastAsia="Calibri"/>
          <w:lang w:eastAsia="en-US"/>
        </w:rPr>
        <w:t>ения к постановлению изложить в</w:t>
      </w:r>
      <w:r w:rsidR="004918D9" w:rsidRPr="00D60CD3">
        <w:rPr>
          <w:rFonts w:eastAsia="Calibri"/>
          <w:lang w:eastAsia="en-US"/>
        </w:rPr>
        <w:t xml:space="preserve"> следующей редакции:</w:t>
      </w:r>
    </w:p>
    <w:p w:rsidR="00321EA0" w:rsidRPr="00D60CD3" w:rsidRDefault="00321EA0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2128"/>
        <w:gridCol w:w="284"/>
        <w:gridCol w:w="283"/>
        <w:gridCol w:w="573"/>
        <w:gridCol w:w="710"/>
        <w:gridCol w:w="987"/>
        <w:gridCol w:w="993"/>
        <w:gridCol w:w="283"/>
        <w:gridCol w:w="1012"/>
        <w:gridCol w:w="1012"/>
        <w:gridCol w:w="1012"/>
        <w:gridCol w:w="1012"/>
        <w:gridCol w:w="1012"/>
        <w:gridCol w:w="1012"/>
        <w:gridCol w:w="1012"/>
        <w:gridCol w:w="1009"/>
        <w:gridCol w:w="417"/>
      </w:tblGrid>
      <w:tr w:rsidR="00D60CD3" w:rsidRPr="00D60CD3" w:rsidTr="0089010F">
        <w:trPr>
          <w:cantSplit/>
          <w:trHeight w:val="2176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097144" w:rsidRPr="00D60CD3" w:rsidRDefault="00097144" w:rsidP="003E6146">
            <w:pPr>
              <w:jc w:val="center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D60CD3" w:rsidRDefault="00097144" w:rsidP="003E6146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6"/>
                <w:szCs w:val="16"/>
              </w:rPr>
              <w:t>2.1.39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D60CD3" w:rsidRDefault="00097144" w:rsidP="00097144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общеобразовательной школы на территории, ограниченной пр. Маршала Блюхера, проектируемой улицей, </w:t>
            </w:r>
            <w:proofErr w:type="spellStart"/>
            <w:r w:rsidRPr="00D60CD3">
              <w:rPr>
                <w:sz w:val="18"/>
                <w:szCs w:val="18"/>
              </w:rPr>
              <w:t>Полюстровским</w:t>
            </w:r>
            <w:proofErr w:type="spellEnd"/>
            <w:r w:rsidRPr="00D60CD3">
              <w:rPr>
                <w:sz w:val="18"/>
                <w:szCs w:val="18"/>
              </w:rPr>
              <w:t xml:space="preserve"> пр., проектируемой ул.; формируемый земельный участок № 7</w:t>
            </w:r>
          </w:p>
          <w:p w:rsidR="00097144" w:rsidRPr="00D60CD3" w:rsidRDefault="00097144" w:rsidP="003E6146">
            <w:pPr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D60CD3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D60CD3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1375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D60CD3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2022-2024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3035599,4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3035599,4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D60CD3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pacing w:val="-10"/>
                <w:sz w:val="18"/>
                <w:szCs w:val="18"/>
              </w:rPr>
              <w:t>Бюджет Санкт</w:t>
            </w:r>
            <w:r w:rsidRPr="00D60CD3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115EFA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146</w:t>
            </w:r>
            <w:r w:rsidR="00AC2332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379,9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115EFA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893</w:t>
            </w:r>
            <w:r w:rsidR="00AC2332" w:rsidRPr="00D60CD3">
              <w:rPr>
                <w:sz w:val="16"/>
                <w:szCs w:val="16"/>
              </w:rPr>
              <w:t xml:space="preserve"> </w:t>
            </w:r>
            <w:r w:rsidRPr="00D60CD3">
              <w:rPr>
                <w:sz w:val="16"/>
                <w:szCs w:val="16"/>
              </w:rPr>
              <w:t>046,5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AC2332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2 423 489,8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3462916,2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D60CD3" w:rsidRDefault="00097144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D60CD3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D60CD3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</w:tcBorders>
            <w:vAlign w:val="bottom"/>
          </w:tcPr>
          <w:p w:rsidR="00097144" w:rsidRPr="00D60CD3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D60CD3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D60CD3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D60CD3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D60CD3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D60CD3" w:rsidRDefault="00097144" w:rsidP="003E6146">
            <w:pPr>
              <w:ind w:right="-314"/>
              <w:rPr>
                <w:sz w:val="20"/>
                <w:szCs w:val="20"/>
              </w:rPr>
            </w:pPr>
          </w:p>
        </w:tc>
      </w:tr>
      <w:tr w:rsidR="00D60CD3" w:rsidRPr="00D60CD3" w:rsidTr="0089010F">
        <w:trPr>
          <w:cantSplit/>
          <w:trHeight w:val="2108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E30CC2" w:rsidRPr="00D60CD3" w:rsidRDefault="00097144" w:rsidP="005611DA">
            <w:pPr>
              <w:jc w:val="center"/>
              <w:rPr>
                <w:spacing w:val="-34"/>
                <w:sz w:val="20"/>
                <w:szCs w:val="20"/>
              </w:rPr>
            </w:pPr>
            <w:r w:rsidRPr="00D60CD3">
              <w:rPr>
                <w:spacing w:val="-34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D60CD3" w:rsidRDefault="00E30CC2" w:rsidP="005611DA">
            <w:pPr>
              <w:rPr>
                <w:spacing w:val="-20"/>
                <w:sz w:val="18"/>
                <w:szCs w:val="18"/>
              </w:rPr>
            </w:pPr>
            <w:r w:rsidRPr="00D60CD3">
              <w:rPr>
                <w:spacing w:val="-20"/>
                <w:sz w:val="16"/>
                <w:szCs w:val="16"/>
              </w:rPr>
              <w:t>2.1.</w:t>
            </w:r>
            <w:r w:rsidR="00097144" w:rsidRPr="00D60CD3">
              <w:rPr>
                <w:spacing w:val="-20"/>
                <w:sz w:val="16"/>
                <w:szCs w:val="16"/>
              </w:rPr>
              <w:t>40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D60CD3" w:rsidRDefault="00097144" w:rsidP="005611DA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 xml:space="preserve">Строительство здания общеобразовательной школы по адресу: пос. Парголово, Торфяное, </w:t>
            </w:r>
            <w:proofErr w:type="spellStart"/>
            <w:r w:rsidRPr="00D60CD3">
              <w:rPr>
                <w:sz w:val="18"/>
                <w:szCs w:val="18"/>
              </w:rPr>
              <w:t>Ольгинская</w:t>
            </w:r>
            <w:proofErr w:type="spellEnd"/>
            <w:r w:rsidRPr="00D60CD3">
              <w:rPr>
                <w:sz w:val="18"/>
                <w:szCs w:val="18"/>
              </w:rPr>
              <w:t xml:space="preserve"> дорога, участок 8 (северо-восточнее д. № 4, литера А, по Заречной ул.)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D60CD3" w:rsidRDefault="00E30CC2" w:rsidP="00E30CC2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D60CD3" w:rsidRDefault="00097144" w:rsidP="00E30CC2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1125</w:t>
            </w:r>
            <w:r w:rsidR="00E30CC2" w:rsidRPr="00D60CD3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D60CD3" w:rsidRDefault="00E30CC2" w:rsidP="00E30CC2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D60CD3" w:rsidRDefault="00097144" w:rsidP="00E30CC2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2022-2024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D60CD3" w:rsidRDefault="00097144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2060602,4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D60CD3" w:rsidRDefault="00097144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2060602,4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D60CD3" w:rsidRDefault="00E30CC2" w:rsidP="005611DA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pacing w:val="-10"/>
                <w:sz w:val="18"/>
                <w:szCs w:val="18"/>
              </w:rPr>
              <w:t>Бюджет Санкт</w:t>
            </w:r>
            <w:r w:rsidRPr="00D60CD3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332" w:rsidRPr="00D60CD3" w:rsidRDefault="00AC2332" w:rsidP="00AC2332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109 600,4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AC2332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1 053 582,0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AC2332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1 212 336,0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097144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097144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097144" w:rsidP="005611D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89010F" w:rsidP="005611DA">
            <w:pPr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2375518,4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D60CD3" w:rsidRDefault="00E30CC2" w:rsidP="005611DA">
            <w:pPr>
              <w:jc w:val="center"/>
              <w:rPr>
                <w:spacing w:val="-10"/>
                <w:sz w:val="18"/>
                <w:szCs w:val="18"/>
              </w:rPr>
            </w:pPr>
            <w:r w:rsidRPr="00D60CD3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D60CD3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</w:tcBorders>
            <w:vAlign w:val="bottom"/>
          </w:tcPr>
          <w:p w:rsidR="00E30CC2" w:rsidRPr="00D60CD3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D60CD3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D60CD3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D60CD3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D60CD3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D60CD3" w:rsidRDefault="00E30CC2" w:rsidP="005611DA">
            <w:pPr>
              <w:ind w:right="-314"/>
              <w:rPr>
                <w:sz w:val="20"/>
                <w:szCs w:val="20"/>
              </w:rPr>
            </w:pPr>
          </w:p>
          <w:p w:rsidR="00E30CC2" w:rsidRPr="00D60CD3" w:rsidRDefault="00E30CC2" w:rsidP="00BC000A">
            <w:pPr>
              <w:ind w:right="-314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</w:tr>
    </w:tbl>
    <w:p w:rsidR="00331D55" w:rsidRPr="00D60CD3" w:rsidRDefault="00331D55" w:rsidP="00331D55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p w:rsidR="00331D55" w:rsidRPr="00D60CD3" w:rsidRDefault="00C01353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</w:t>
      </w:r>
      <w:r w:rsidR="00F7597D" w:rsidRPr="00D60CD3">
        <w:rPr>
          <w:rFonts w:eastAsia="Calibri"/>
          <w:lang w:eastAsia="en-US"/>
        </w:rPr>
        <w:t>29</w:t>
      </w:r>
      <w:r w:rsidR="00331D55" w:rsidRPr="00D60CD3">
        <w:rPr>
          <w:rFonts w:eastAsia="Calibri"/>
          <w:lang w:eastAsia="en-US"/>
        </w:rPr>
        <w:t>. Пункт 2.1.42 таблицы 8 подраздела 9.3.1 раздела 9 прилож</w:t>
      </w:r>
      <w:r w:rsidR="00C6797C" w:rsidRPr="00D60CD3">
        <w:rPr>
          <w:rFonts w:eastAsia="Calibri"/>
          <w:lang w:eastAsia="en-US"/>
        </w:rPr>
        <w:t>ения к постановлению изложить в</w:t>
      </w:r>
      <w:r w:rsidR="00331D55" w:rsidRPr="00D60CD3">
        <w:rPr>
          <w:rFonts w:eastAsia="Calibri"/>
          <w:lang w:eastAsia="en-US"/>
        </w:rPr>
        <w:t xml:space="preserve"> следующей редакции:</w:t>
      </w:r>
    </w:p>
    <w:p w:rsidR="00B806A6" w:rsidRPr="00D60CD3" w:rsidRDefault="00B806A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2"/>
        <w:gridCol w:w="2127"/>
        <w:gridCol w:w="284"/>
        <w:gridCol w:w="284"/>
        <w:gridCol w:w="568"/>
        <w:gridCol w:w="710"/>
        <w:gridCol w:w="995"/>
        <w:gridCol w:w="995"/>
        <w:gridCol w:w="283"/>
        <w:gridCol w:w="1011"/>
        <w:gridCol w:w="1011"/>
        <w:gridCol w:w="1011"/>
        <w:gridCol w:w="1011"/>
        <w:gridCol w:w="1011"/>
        <w:gridCol w:w="1011"/>
        <w:gridCol w:w="1011"/>
        <w:gridCol w:w="1014"/>
        <w:gridCol w:w="557"/>
      </w:tblGrid>
      <w:tr w:rsidR="00D60CD3" w:rsidRPr="00D60CD3" w:rsidTr="0089010F">
        <w:trPr>
          <w:cantSplit/>
          <w:trHeight w:val="2804"/>
        </w:trPr>
        <w:tc>
          <w:tcPr>
            <w:tcW w:w="92" w:type="pct"/>
            <w:tcBorders>
              <w:right w:val="single" w:sz="4" w:space="0" w:color="auto"/>
            </w:tcBorders>
          </w:tcPr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D60CD3" w:rsidRDefault="00331D55" w:rsidP="003E6146">
            <w:pPr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2. 1.42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D60CD3" w:rsidRDefault="00331D55" w:rsidP="003E6146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Реконструкции здания Санкт-Петербургского государственного бюджетного профессионального образовательного учреждения «Колледж «Красносельский» по адресу: г. Красное Село, ул. Спирина, д. 13, литера Б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450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2022-2024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1391719,4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1391719,4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Бюджет  Санкт</w:t>
            </w:r>
            <w:r w:rsidRPr="00D60CD3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89010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117 028,6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89010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893 662,2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89010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610 401,7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89010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1 621 092,5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331D55" w:rsidP="00331D55">
            <w:pPr>
              <w:jc w:val="center"/>
              <w:rPr>
                <w:spacing w:val="-10"/>
                <w:sz w:val="18"/>
                <w:szCs w:val="18"/>
              </w:rPr>
            </w:pPr>
            <w:r w:rsidRPr="00D60CD3">
              <w:rPr>
                <w:spacing w:val="-10"/>
                <w:sz w:val="16"/>
                <w:szCs w:val="16"/>
              </w:rPr>
              <w:t xml:space="preserve">Целевой показатель 3 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</w:tr>
    </w:tbl>
    <w:p w:rsidR="00331D55" w:rsidRPr="00D60CD3" w:rsidRDefault="00331D55" w:rsidP="00097144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331D55" w:rsidRPr="00D60CD3" w:rsidRDefault="00F7597D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t>1.30</w:t>
      </w:r>
      <w:r w:rsidR="00331D55" w:rsidRPr="00D60CD3">
        <w:rPr>
          <w:rFonts w:eastAsia="Calibri"/>
          <w:lang w:eastAsia="en-US"/>
        </w:rPr>
        <w:t>. Пункт 2.1.47 таблицы 8 подраздела 9.3.1 раздела 9 прилож</w:t>
      </w:r>
      <w:r w:rsidR="00C6797C" w:rsidRPr="00D60CD3">
        <w:rPr>
          <w:rFonts w:eastAsia="Calibri"/>
          <w:lang w:eastAsia="en-US"/>
        </w:rPr>
        <w:t>ения к постановлению изложить в</w:t>
      </w:r>
      <w:r w:rsidR="00331D55" w:rsidRPr="00D60CD3">
        <w:rPr>
          <w:rFonts w:eastAsia="Calibri"/>
          <w:lang w:eastAsia="en-US"/>
        </w:rPr>
        <w:t xml:space="preserve"> следующей редакции:</w:t>
      </w:r>
    </w:p>
    <w:p w:rsidR="004B2CE6" w:rsidRPr="00D60CD3" w:rsidRDefault="004B2CE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D60CD3" w:rsidRPr="00D60CD3" w:rsidTr="00B806A6">
        <w:trPr>
          <w:cantSplit/>
          <w:trHeight w:val="2037"/>
        </w:trPr>
        <w:tc>
          <w:tcPr>
            <w:tcW w:w="92" w:type="pct"/>
            <w:tcBorders>
              <w:right w:val="single" w:sz="4" w:space="0" w:color="auto"/>
            </w:tcBorders>
          </w:tcPr>
          <w:p w:rsidR="00331D55" w:rsidRPr="00D60CD3" w:rsidRDefault="004B2CE6" w:rsidP="003E6146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 xml:space="preserve"> </w:t>
            </w:r>
            <w:r w:rsidR="00331D55" w:rsidRPr="00D60CD3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D60CD3" w:rsidRDefault="00331D55" w:rsidP="003E6146">
            <w:pPr>
              <w:rPr>
                <w:spacing w:val="-20"/>
                <w:sz w:val="16"/>
                <w:szCs w:val="16"/>
              </w:rPr>
            </w:pPr>
            <w:r w:rsidRPr="00D60CD3">
              <w:rPr>
                <w:spacing w:val="-20"/>
                <w:sz w:val="16"/>
                <w:szCs w:val="16"/>
              </w:rPr>
              <w:t>2. 1.47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D60CD3" w:rsidRDefault="00331D55" w:rsidP="00331D55">
            <w:pPr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Строительство здания общего среднего образования по адресу: Санкт-Петербург, Петровский проспект, уч. 33, включая разработку проектной документации стадии РД</w:t>
            </w:r>
          </w:p>
          <w:p w:rsidR="00331D55" w:rsidRPr="00D60CD3" w:rsidRDefault="00331D55" w:rsidP="003E6146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1100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2020-2023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1907269,6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1759274,2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Бюджет  Санкт</w:t>
            </w:r>
            <w:r w:rsidRPr="00D60CD3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006D19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1064569,3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006D19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1128340,0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89010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D60CD3">
              <w:rPr>
                <w:sz w:val="16"/>
                <w:szCs w:val="16"/>
              </w:rPr>
              <w:t>2192909,3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D60CD3" w:rsidRDefault="00040512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D60CD3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D60CD3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D60CD3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».</w:t>
            </w:r>
          </w:p>
        </w:tc>
      </w:tr>
    </w:tbl>
    <w:p w:rsidR="000C7519" w:rsidRPr="00D60CD3" w:rsidRDefault="00BC000A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D60CD3">
        <w:rPr>
          <w:rFonts w:eastAsia="Calibri"/>
          <w:lang w:eastAsia="en-US"/>
        </w:rPr>
        <w:lastRenderedPageBreak/>
        <w:t>1</w:t>
      </w:r>
      <w:r w:rsidR="00576B6C" w:rsidRPr="00D60CD3">
        <w:rPr>
          <w:rFonts w:eastAsia="Calibri"/>
          <w:lang w:eastAsia="en-US"/>
        </w:rPr>
        <w:t>.3</w:t>
      </w:r>
      <w:r w:rsidR="00F7597D" w:rsidRPr="00D60CD3">
        <w:rPr>
          <w:rFonts w:eastAsia="Calibri"/>
          <w:lang w:eastAsia="en-US"/>
        </w:rPr>
        <w:t>1</w:t>
      </w:r>
      <w:r w:rsidR="00F24BD6" w:rsidRPr="00D60CD3">
        <w:rPr>
          <w:rFonts w:eastAsia="Calibri"/>
          <w:lang w:eastAsia="en-US"/>
        </w:rPr>
        <w:t>. Строку «ИТОГО» раздела 2</w:t>
      </w:r>
      <w:r w:rsidR="000C7519" w:rsidRPr="00D60CD3">
        <w:rPr>
          <w:rFonts w:eastAsia="Calibri"/>
          <w:lang w:eastAsia="en-US"/>
        </w:rPr>
        <w:t xml:space="preserve"> </w:t>
      </w:r>
      <w:r w:rsidR="00D816F5">
        <w:rPr>
          <w:rFonts w:eastAsia="Calibri"/>
          <w:lang w:eastAsia="en-US"/>
        </w:rPr>
        <w:t>и с</w:t>
      </w:r>
      <w:r w:rsidR="00F409B1" w:rsidRPr="00D60CD3">
        <w:rPr>
          <w:rFonts w:eastAsia="Calibri"/>
          <w:lang w:eastAsia="en-US"/>
        </w:rPr>
        <w:t xml:space="preserve">троки «ИТОГО прочие расходы развития» и «ВСЕГО проектная часть подпрограммы 2» </w:t>
      </w:r>
      <w:r w:rsidR="00F409B1" w:rsidRPr="00D60CD3">
        <w:rPr>
          <w:rFonts w:eastAsia="Calibri"/>
          <w:lang w:eastAsia="en-US"/>
        </w:rPr>
        <w:br/>
      </w:r>
      <w:r w:rsidR="000C7519" w:rsidRPr="00D60CD3">
        <w:rPr>
          <w:rFonts w:eastAsia="Calibri"/>
          <w:lang w:eastAsia="en-US"/>
        </w:rPr>
        <w:t>таблицы 8 подраздела 9.3.1 раздела 9 приложения к постановлению изложить в следующей редакции:</w:t>
      </w:r>
    </w:p>
    <w:p w:rsidR="00B806A6" w:rsidRPr="00D60CD3" w:rsidRDefault="00B806A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3816"/>
        <w:gridCol w:w="1418"/>
        <w:gridCol w:w="1418"/>
        <w:gridCol w:w="1418"/>
        <w:gridCol w:w="1418"/>
        <w:gridCol w:w="1418"/>
        <w:gridCol w:w="1418"/>
        <w:gridCol w:w="1418"/>
        <w:gridCol w:w="1133"/>
        <w:gridCol w:w="726"/>
      </w:tblGrid>
      <w:tr w:rsidR="00D60CD3" w:rsidRPr="00D60CD3" w:rsidTr="00F409B1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613" w:rsidRPr="00D60CD3" w:rsidRDefault="00B43613" w:rsidP="000C7519">
            <w:pPr>
              <w:ind w:left="-142" w:firstLine="142"/>
              <w:jc w:val="right"/>
              <w:rPr>
                <w:kern w:val="2"/>
                <w:sz w:val="15"/>
                <w:szCs w:val="15"/>
              </w:rPr>
            </w:pPr>
            <w:r w:rsidRPr="00D60CD3">
              <w:rPr>
                <w:kern w:val="2"/>
                <w:sz w:val="15"/>
                <w:szCs w:val="15"/>
              </w:rPr>
              <w:t xml:space="preserve">«       </w:t>
            </w:r>
          </w:p>
        </w:tc>
        <w:tc>
          <w:tcPr>
            <w:tcW w:w="120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13" w:rsidRPr="00D60CD3" w:rsidRDefault="00B43613" w:rsidP="00F409B1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ИТОГО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956538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4</w:t>
            </w:r>
            <w:r w:rsidR="00A857C0" w:rsidRPr="00D60CD3">
              <w:rPr>
                <w:sz w:val="20"/>
                <w:szCs w:val="20"/>
              </w:rPr>
              <w:t> 429 299,5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956538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</w:t>
            </w:r>
            <w:r w:rsidR="00A857C0" w:rsidRPr="00D60CD3">
              <w:rPr>
                <w:sz w:val="20"/>
                <w:szCs w:val="20"/>
              </w:rPr>
              <w:t> 379 805,8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F24BD6" w:rsidP="00956538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</w:t>
            </w:r>
            <w:r w:rsidR="00956538" w:rsidRPr="00D60CD3">
              <w:rPr>
                <w:sz w:val="20"/>
                <w:szCs w:val="20"/>
              </w:rPr>
              <w:t> 096 387,9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E7206B" w:rsidP="0047547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</w:t>
            </w:r>
            <w:r w:rsidR="00CA108E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054</w:t>
            </w:r>
            <w:r w:rsidR="00CA108E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718,1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F24BD6" w:rsidP="0092353F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14</w:t>
            </w:r>
            <w:r w:rsidR="007F5A32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449</w:t>
            </w:r>
            <w:r w:rsidR="007F5A32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246,7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F24BD6" w:rsidP="00567D1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8</w:t>
            </w:r>
            <w:r w:rsidR="007F5A32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589</w:t>
            </w:r>
            <w:r w:rsidR="007F5A32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915,5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D60CD3" w:rsidRDefault="00E7206B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73</w:t>
            </w:r>
            <w:r w:rsidR="00A857C0" w:rsidRPr="00D60CD3">
              <w:rPr>
                <w:sz w:val="20"/>
                <w:szCs w:val="20"/>
              </w:rPr>
              <w:t> 999 373,5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13" w:rsidRPr="00D60CD3" w:rsidRDefault="00B43613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43613" w:rsidRPr="00D60CD3" w:rsidRDefault="00B43613" w:rsidP="000C7519">
            <w:pPr>
              <w:ind w:right="-314"/>
              <w:rPr>
                <w:spacing w:val="-20"/>
                <w:sz w:val="15"/>
                <w:szCs w:val="15"/>
              </w:rPr>
            </w:pPr>
          </w:p>
        </w:tc>
      </w:tr>
      <w:tr w:rsidR="00D60CD3" w:rsidRPr="00D60CD3" w:rsidTr="00F40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61089" w:rsidRPr="00D60CD3" w:rsidRDefault="00D61089" w:rsidP="000C7519"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089" w:rsidRPr="00D60CD3" w:rsidRDefault="00D6108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ИТОГО прочие расходы развития</w:t>
            </w:r>
          </w:p>
          <w:p w:rsidR="00D61089" w:rsidRPr="00D60CD3" w:rsidRDefault="00D6108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A857C0" w:rsidP="005B670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4 870 844,5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15579C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16</w:t>
            </w:r>
            <w:r w:rsidR="00A857C0" w:rsidRPr="00D60CD3">
              <w:rPr>
                <w:sz w:val="20"/>
                <w:szCs w:val="20"/>
              </w:rPr>
              <w:t> 495 273,8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15579C" w:rsidP="005B670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21</w:t>
            </w:r>
            <w:r w:rsidR="005B6709" w:rsidRPr="00D60CD3">
              <w:rPr>
                <w:sz w:val="20"/>
                <w:szCs w:val="20"/>
              </w:rPr>
              <w:t> 119 989,4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307FA4" w:rsidP="0047547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18 467 175,1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15579C" w:rsidP="0092353F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</w:t>
            </w:r>
            <w:r w:rsidR="001120EF" w:rsidRPr="00D60CD3">
              <w:rPr>
                <w:sz w:val="20"/>
                <w:szCs w:val="20"/>
              </w:rPr>
              <w:t> </w:t>
            </w:r>
            <w:r w:rsidRPr="00D60CD3">
              <w:rPr>
                <w:sz w:val="20"/>
                <w:szCs w:val="20"/>
              </w:rPr>
              <w:t>867</w:t>
            </w:r>
            <w:r w:rsidR="001120EF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15579C" w:rsidP="00567D1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13</w:t>
            </w:r>
            <w:r w:rsidR="001120EF" w:rsidRPr="00D60CD3">
              <w:rPr>
                <w:sz w:val="20"/>
                <w:szCs w:val="20"/>
              </w:rPr>
              <w:t> </w:t>
            </w:r>
            <w:r w:rsidRPr="00D60CD3">
              <w:rPr>
                <w:sz w:val="20"/>
                <w:szCs w:val="20"/>
              </w:rPr>
              <w:t>013</w:t>
            </w:r>
            <w:r w:rsidR="001120EF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D60CD3" w:rsidRDefault="001120EF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92</w:t>
            </w:r>
            <w:r w:rsidR="00A857C0" w:rsidRPr="00D60CD3">
              <w:rPr>
                <w:sz w:val="20"/>
                <w:szCs w:val="20"/>
              </w:rPr>
              <w:t> 834 758,9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089" w:rsidRPr="00D60CD3" w:rsidRDefault="00D61089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61089" w:rsidRPr="00D60CD3" w:rsidRDefault="00D6108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  <w:p w:rsidR="001E2C09" w:rsidRPr="00D60CD3" w:rsidRDefault="001E2C0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60CD3" w:rsidRPr="00D60CD3" w:rsidTr="00F40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15579C" w:rsidRPr="00D60CD3" w:rsidRDefault="0015579C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79C" w:rsidRPr="00D60CD3" w:rsidRDefault="0015579C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ВСЕГО проектная часть подпрограммы 2</w:t>
            </w:r>
          </w:p>
          <w:p w:rsidR="0015579C" w:rsidRPr="00D60CD3" w:rsidRDefault="0015579C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5B6709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16</w:t>
            </w:r>
            <w:r w:rsidR="00A857C0" w:rsidRPr="00D60CD3">
              <w:rPr>
                <w:sz w:val="20"/>
                <w:szCs w:val="20"/>
              </w:rPr>
              <w:t> 184 624,4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6145B4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22</w:t>
            </w:r>
            <w:r w:rsidR="00A857C0" w:rsidRPr="00D60CD3">
              <w:rPr>
                <w:sz w:val="20"/>
                <w:szCs w:val="20"/>
              </w:rPr>
              <w:t> 199 035,0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15579C" w:rsidP="005B6709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21</w:t>
            </w:r>
            <w:r w:rsidR="005B6709" w:rsidRPr="00D60CD3">
              <w:rPr>
                <w:sz w:val="20"/>
                <w:szCs w:val="20"/>
              </w:rPr>
              <w:t> 551 340,2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1120EF" w:rsidP="0047547D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18 467 175,1</w:t>
            </w:r>
            <w:r w:rsidR="0015579C" w:rsidRPr="00D60C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15579C" w:rsidP="003E6146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18</w:t>
            </w:r>
            <w:r w:rsidR="001120EF" w:rsidRPr="00D60CD3">
              <w:rPr>
                <w:sz w:val="20"/>
                <w:szCs w:val="20"/>
              </w:rPr>
              <w:t> </w:t>
            </w:r>
            <w:r w:rsidRPr="00D60CD3">
              <w:rPr>
                <w:sz w:val="20"/>
                <w:szCs w:val="20"/>
              </w:rPr>
              <w:t>867</w:t>
            </w:r>
            <w:r w:rsidR="001120EF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15579C" w:rsidP="003E6146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13</w:t>
            </w:r>
            <w:r w:rsidR="001120EF" w:rsidRPr="00D60CD3">
              <w:rPr>
                <w:sz w:val="20"/>
                <w:szCs w:val="20"/>
              </w:rPr>
              <w:t> </w:t>
            </w:r>
            <w:r w:rsidRPr="00D60CD3">
              <w:rPr>
                <w:sz w:val="20"/>
                <w:szCs w:val="20"/>
              </w:rPr>
              <w:t>013</w:t>
            </w:r>
            <w:r w:rsidR="001120EF" w:rsidRPr="00D60CD3">
              <w:rPr>
                <w:sz w:val="20"/>
                <w:szCs w:val="20"/>
              </w:rPr>
              <w:t xml:space="preserve"> </w:t>
            </w:r>
            <w:r w:rsidRPr="00D60CD3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D60CD3" w:rsidRDefault="0081451B" w:rsidP="00A857C0">
            <w:pPr>
              <w:jc w:val="center"/>
              <w:rPr>
                <w:sz w:val="20"/>
                <w:szCs w:val="20"/>
              </w:rPr>
            </w:pPr>
            <w:r w:rsidRPr="00D60CD3">
              <w:rPr>
                <w:sz w:val="20"/>
                <w:szCs w:val="20"/>
              </w:rPr>
              <w:t>110</w:t>
            </w:r>
            <w:r w:rsidR="00A857C0" w:rsidRPr="00D60CD3">
              <w:rPr>
                <w:sz w:val="20"/>
                <w:szCs w:val="20"/>
              </w:rPr>
              <w:t> 283 650,8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9C" w:rsidRPr="00D60CD3" w:rsidRDefault="0015579C" w:rsidP="000C7519">
            <w:pPr>
              <w:jc w:val="center"/>
              <w:rPr>
                <w:sz w:val="18"/>
                <w:szCs w:val="18"/>
              </w:rPr>
            </w:pPr>
            <w:r w:rsidRPr="00D60CD3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15579C" w:rsidRPr="00D60CD3" w:rsidRDefault="0015579C" w:rsidP="000C7519">
            <w:pPr>
              <w:ind w:left="-113"/>
              <w:rPr>
                <w:spacing w:val="-18"/>
                <w:kern w:val="2"/>
                <w:sz w:val="15"/>
                <w:szCs w:val="15"/>
              </w:rPr>
            </w:pPr>
            <w:r w:rsidRPr="00D60CD3">
              <w:rPr>
                <w:spacing w:val="-18"/>
                <w:kern w:val="2"/>
                <w:sz w:val="20"/>
                <w:szCs w:val="20"/>
              </w:rPr>
              <w:t xml:space="preserve">  </w:t>
            </w:r>
            <w:r w:rsidRPr="00D60CD3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B806A6" w:rsidRPr="00D60CD3" w:rsidRDefault="00B806A6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B806A6" w:rsidRPr="00D60CD3" w:rsidSect="001E2C09">
          <w:pgSz w:w="16838" w:h="11906" w:orient="landscape"/>
          <w:pgMar w:top="337" w:right="851" w:bottom="709" w:left="1134" w:header="709" w:footer="709" w:gutter="0"/>
          <w:cols w:space="708"/>
          <w:titlePg/>
          <w:docGrid w:linePitch="360"/>
        </w:sectPr>
      </w:pPr>
    </w:p>
    <w:p w:rsidR="000634F4" w:rsidRPr="00D60CD3" w:rsidRDefault="00561185" w:rsidP="000634F4">
      <w:pPr>
        <w:tabs>
          <w:tab w:val="left" w:pos="851"/>
          <w:tab w:val="left" w:pos="993"/>
        </w:tabs>
        <w:ind w:left="142" w:right="-143" w:firstLine="425"/>
        <w:jc w:val="both"/>
      </w:pPr>
      <w:r w:rsidRPr="00D60CD3">
        <w:rPr>
          <w:rFonts w:eastAsia="Calibri"/>
        </w:rPr>
        <w:lastRenderedPageBreak/>
        <w:tab/>
      </w:r>
      <w:r w:rsidR="00856279" w:rsidRPr="00D60CD3">
        <w:rPr>
          <w:rFonts w:eastAsia="Calibri"/>
          <w:szCs w:val="22"/>
          <w:lang w:eastAsia="en-US"/>
        </w:rPr>
        <w:t xml:space="preserve">2. </w:t>
      </w:r>
      <w:r w:rsidR="000634F4" w:rsidRPr="00D60CD3">
        <w:t>Контроль за выполнением постановления возлож</w:t>
      </w:r>
      <w:r w:rsidR="002441E4" w:rsidRPr="00D60CD3">
        <w:t xml:space="preserve">ить на вице-губернатора       </w:t>
      </w:r>
      <w:r w:rsidR="000634F4" w:rsidRPr="00D60CD3">
        <w:t xml:space="preserve">                   Санкт-Петербурга Линченко Н.В. </w:t>
      </w:r>
    </w:p>
    <w:p w:rsidR="000634F4" w:rsidRPr="00D60CD3" w:rsidRDefault="000634F4" w:rsidP="000634F4">
      <w:pPr>
        <w:spacing w:line="280" w:lineRule="exact"/>
        <w:ind w:firstLine="567"/>
      </w:pPr>
      <w:bookmarkStart w:id="1" w:name="Par0"/>
      <w:bookmarkEnd w:id="1"/>
    </w:p>
    <w:p w:rsidR="000634F4" w:rsidRPr="00D60CD3" w:rsidRDefault="000634F4" w:rsidP="000634F4">
      <w:pPr>
        <w:ind w:firstLine="567"/>
      </w:pPr>
    </w:p>
    <w:p w:rsidR="000634F4" w:rsidRPr="00D60CD3" w:rsidRDefault="000634F4" w:rsidP="000634F4"/>
    <w:p w:rsidR="000634F4" w:rsidRPr="00D60CD3" w:rsidRDefault="000634F4" w:rsidP="000634F4">
      <w:pPr>
        <w:rPr>
          <w:b/>
        </w:rPr>
      </w:pPr>
      <w:r w:rsidRPr="00D60CD3">
        <w:rPr>
          <w:b/>
        </w:rPr>
        <w:t xml:space="preserve">      Губернатор</w:t>
      </w:r>
    </w:p>
    <w:p w:rsidR="0000458B" w:rsidRPr="000634F4" w:rsidRDefault="000634F4" w:rsidP="000634F4">
      <w:pPr>
        <w:tabs>
          <w:tab w:val="left" w:pos="5485"/>
        </w:tabs>
        <w:ind w:right="-456"/>
        <w:rPr>
          <w:b/>
        </w:rPr>
        <w:sectPr w:rsidR="0000458B" w:rsidRPr="000634F4" w:rsidSect="000634F4">
          <w:headerReference w:type="even" r:id="rId12"/>
          <w:headerReference w:type="default" r:id="rId13"/>
          <w:headerReference w:type="first" r:id="rId14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D60CD3">
        <w:rPr>
          <w:b/>
        </w:rPr>
        <w:t xml:space="preserve">Санкт-Петербурга                                                                                  </w:t>
      </w:r>
      <w:r w:rsidRPr="00B82C60">
        <w:rPr>
          <w:b/>
        </w:rPr>
        <w:t xml:space="preserve">                 </w:t>
      </w:r>
      <w:r w:rsidR="00DE15BE">
        <w:rPr>
          <w:b/>
        </w:rPr>
        <w:t xml:space="preserve">  </w:t>
      </w:r>
      <w:r w:rsidR="00D60CD3">
        <w:rPr>
          <w:b/>
        </w:rPr>
        <w:t xml:space="preserve">        </w:t>
      </w:r>
      <w:proofErr w:type="spellStart"/>
      <w:r w:rsidR="00DE15BE">
        <w:rPr>
          <w:b/>
        </w:rPr>
        <w:t>А.Д.Бегло</w:t>
      </w:r>
      <w:r w:rsidR="00D60CD3">
        <w:rPr>
          <w:b/>
        </w:rPr>
        <w:t>в</w:t>
      </w:r>
      <w:proofErr w:type="spellEnd"/>
    </w:p>
    <w:p w:rsidR="00D60CD3" w:rsidRPr="00B5183D" w:rsidRDefault="00D60CD3" w:rsidP="00D60CD3">
      <w:pPr>
        <w:tabs>
          <w:tab w:val="left" w:pos="0"/>
        </w:tabs>
        <w:contextualSpacing/>
        <w:jc w:val="both"/>
        <w:rPr>
          <w:rFonts w:eastAsia="Calibri"/>
          <w:szCs w:val="22"/>
          <w:lang w:eastAsia="en-US"/>
        </w:rPr>
      </w:pPr>
    </w:p>
    <w:sectPr w:rsidR="00D60CD3" w:rsidRPr="00B5183D" w:rsidSect="00824F2F">
      <w:pgSz w:w="16838" w:h="11906" w:orient="landscape" w:code="9"/>
      <w:pgMar w:top="851" w:right="709" w:bottom="170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6A4" w:rsidRDefault="00FD46A4">
      <w:r>
        <w:separator/>
      </w:r>
    </w:p>
  </w:endnote>
  <w:endnote w:type="continuationSeparator" w:id="0">
    <w:p w:rsidR="00FD46A4" w:rsidRDefault="00FD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6A4" w:rsidRDefault="00FD46A4">
      <w:r>
        <w:separator/>
      </w:r>
    </w:p>
  </w:footnote>
  <w:footnote w:type="continuationSeparator" w:id="0">
    <w:p w:rsidR="00FD46A4" w:rsidRDefault="00FD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6F5" w:rsidRDefault="00D816F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16F5" w:rsidRDefault="00D816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D816F5" w:rsidRDefault="00D816F5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B52E4B">
          <w:rPr>
            <w:noProof/>
          </w:rPr>
          <w:t>22</w:t>
        </w:r>
        <w:r w:rsidRPr="00A9008D">
          <w:fldChar w:fldCharType="end"/>
        </w:r>
      </w:p>
    </w:sdtContent>
  </w:sdt>
  <w:p w:rsidR="00D816F5" w:rsidRDefault="00D816F5">
    <w:pPr>
      <w:pStyle w:val="a3"/>
    </w:pPr>
  </w:p>
  <w:p w:rsidR="00D816F5" w:rsidRDefault="00D816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6F5" w:rsidRDefault="00D816F5">
    <w:pPr>
      <w:pStyle w:val="a3"/>
      <w:jc w:val="center"/>
    </w:pPr>
  </w:p>
  <w:p w:rsidR="00D816F5" w:rsidRDefault="00D816F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6F5" w:rsidRDefault="00D816F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16F5" w:rsidRDefault="00D816F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551876"/>
      <w:docPartObj>
        <w:docPartGallery w:val="Page Numbers (Top of Page)"/>
        <w:docPartUnique/>
      </w:docPartObj>
    </w:sdtPr>
    <w:sdtEndPr/>
    <w:sdtContent>
      <w:p w:rsidR="00D816F5" w:rsidRDefault="00D816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D816F5" w:rsidRDefault="00D816F5" w:rsidP="0097643A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6F5" w:rsidRDefault="00D816F5">
    <w:pPr>
      <w:pStyle w:val="a3"/>
      <w:jc w:val="center"/>
    </w:pPr>
  </w:p>
  <w:p w:rsidR="00D816F5" w:rsidRDefault="00D816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0F9D"/>
    <w:rsid w:val="0000458B"/>
    <w:rsid w:val="00004658"/>
    <w:rsid w:val="000057C8"/>
    <w:rsid w:val="00006C64"/>
    <w:rsid w:val="00006D19"/>
    <w:rsid w:val="000105A1"/>
    <w:rsid w:val="000112C2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4F4"/>
    <w:rsid w:val="00063904"/>
    <w:rsid w:val="00064D7C"/>
    <w:rsid w:val="00066DE3"/>
    <w:rsid w:val="00071A0B"/>
    <w:rsid w:val="00071C4D"/>
    <w:rsid w:val="0007241C"/>
    <w:rsid w:val="00072815"/>
    <w:rsid w:val="00072A2E"/>
    <w:rsid w:val="00072A65"/>
    <w:rsid w:val="0007564D"/>
    <w:rsid w:val="00080977"/>
    <w:rsid w:val="00083132"/>
    <w:rsid w:val="0008553A"/>
    <w:rsid w:val="000860DD"/>
    <w:rsid w:val="000860EC"/>
    <w:rsid w:val="00087CD0"/>
    <w:rsid w:val="000920EA"/>
    <w:rsid w:val="00094225"/>
    <w:rsid w:val="00094F4C"/>
    <w:rsid w:val="0009641E"/>
    <w:rsid w:val="00096501"/>
    <w:rsid w:val="00096506"/>
    <w:rsid w:val="00097144"/>
    <w:rsid w:val="000A070E"/>
    <w:rsid w:val="000A4975"/>
    <w:rsid w:val="000A5367"/>
    <w:rsid w:val="000A6293"/>
    <w:rsid w:val="000A62CC"/>
    <w:rsid w:val="000A798E"/>
    <w:rsid w:val="000A7E86"/>
    <w:rsid w:val="000B0382"/>
    <w:rsid w:val="000B15D2"/>
    <w:rsid w:val="000B20EC"/>
    <w:rsid w:val="000B2177"/>
    <w:rsid w:val="000B4562"/>
    <w:rsid w:val="000B6406"/>
    <w:rsid w:val="000B6930"/>
    <w:rsid w:val="000B6EB4"/>
    <w:rsid w:val="000C196E"/>
    <w:rsid w:val="000C23D8"/>
    <w:rsid w:val="000C36FE"/>
    <w:rsid w:val="000C3796"/>
    <w:rsid w:val="000C3ED1"/>
    <w:rsid w:val="000C7519"/>
    <w:rsid w:val="000D11BA"/>
    <w:rsid w:val="000D12B3"/>
    <w:rsid w:val="000D159C"/>
    <w:rsid w:val="000D1D90"/>
    <w:rsid w:val="000D2325"/>
    <w:rsid w:val="000D67B0"/>
    <w:rsid w:val="000D67F9"/>
    <w:rsid w:val="000D6B6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15EFA"/>
    <w:rsid w:val="00122904"/>
    <w:rsid w:val="00122AEA"/>
    <w:rsid w:val="00124B9E"/>
    <w:rsid w:val="00130A7C"/>
    <w:rsid w:val="001312CC"/>
    <w:rsid w:val="00132435"/>
    <w:rsid w:val="00132C77"/>
    <w:rsid w:val="00135EF0"/>
    <w:rsid w:val="00136439"/>
    <w:rsid w:val="001410A3"/>
    <w:rsid w:val="00143C54"/>
    <w:rsid w:val="001456D5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4C"/>
    <w:rsid w:val="001912DF"/>
    <w:rsid w:val="001914ED"/>
    <w:rsid w:val="00191CF5"/>
    <w:rsid w:val="001934A1"/>
    <w:rsid w:val="001944A2"/>
    <w:rsid w:val="001953EF"/>
    <w:rsid w:val="00195648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2B09"/>
    <w:rsid w:val="001F46AA"/>
    <w:rsid w:val="001F472A"/>
    <w:rsid w:val="001F79BD"/>
    <w:rsid w:val="00202F80"/>
    <w:rsid w:val="002055E4"/>
    <w:rsid w:val="00207824"/>
    <w:rsid w:val="00213992"/>
    <w:rsid w:val="00214814"/>
    <w:rsid w:val="0021684F"/>
    <w:rsid w:val="002172ED"/>
    <w:rsid w:val="00221827"/>
    <w:rsid w:val="00221A9B"/>
    <w:rsid w:val="00221C55"/>
    <w:rsid w:val="0022476F"/>
    <w:rsid w:val="0022669A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41E4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55E6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4D1"/>
    <w:rsid w:val="002C0717"/>
    <w:rsid w:val="002C0A46"/>
    <w:rsid w:val="002C1799"/>
    <w:rsid w:val="002C1DDA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22E9"/>
    <w:rsid w:val="00313A95"/>
    <w:rsid w:val="003149BA"/>
    <w:rsid w:val="003161EE"/>
    <w:rsid w:val="00320558"/>
    <w:rsid w:val="00321EA0"/>
    <w:rsid w:val="00322ADB"/>
    <w:rsid w:val="00325750"/>
    <w:rsid w:val="00325ABD"/>
    <w:rsid w:val="00327ED3"/>
    <w:rsid w:val="00331D55"/>
    <w:rsid w:val="003326BA"/>
    <w:rsid w:val="00333B42"/>
    <w:rsid w:val="00333B78"/>
    <w:rsid w:val="00334AAF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6FA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0B47"/>
    <w:rsid w:val="003B15C5"/>
    <w:rsid w:val="003B1EE4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441A"/>
    <w:rsid w:val="004050DE"/>
    <w:rsid w:val="004055BC"/>
    <w:rsid w:val="00405B1C"/>
    <w:rsid w:val="0040778F"/>
    <w:rsid w:val="004142FD"/>
    <w:rsid w:val="00415A96"/>
    <w:rsid w:val="00416346"/>
    <w:rsid w:val="00417EBC"/>
    <w:rsid w:val="00417FA2"/>
    <w:rsid w:val="0042061F"/>
    <w:rsid w:val="00422225"/>
    <w:rsid w:val="00425EBA"/>
    <w:rsid w:val="004261B6"/>
    <w:rsid w:val="00427620"/>
    <w:rsid w:val="00430541"/>
    <w:rsid w:val="004327C2"/>
    <w:rsid w:val="00433715"/>
    <w:rsid w:val="00437769"/>
    <w:rsid w:val="00440EB0"/>
    <w:rsid w:val="00440F5F"/>
    <w:rsid w:val="0044228E"/>
    <w:rsid w:val="00442458"/>
    <w:rsid w:val="00444C44"/>
    <w:rsid w:val="00445303"/>
    <w:rsid w:val="004460B4"/>
    <w:rsid w:val="00451E6A"/>
    <w:rsid w:val="00451F22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81970"/>
    <w:rsid w:val="0048219D"/>
    <w:rsid w:val="004875B1"/>
    <w:rsid w:val="00490D14"/>
    <w:rsid w:val="00491081"/>
    <w:rsid w:val="004918D9"/>
    <w:rsid w:val="0049194B"/>
    <w:rsid w:val="00493631"/>
    <w:rsid w:val="004936CB"/>
    <w:rsid w:val="00495270"/>
    <w:rsid w:val="004A0868"/>
    <w:rsid w:val="004A1561"/>
    <w:rsid w:val="004A1CBA"/>
    <w:rsid w:val="004A2B5E"/>
    <w:rsid w:val="004A30E0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428E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0F00"/>
    <w:rsid w:val="00535316"/>
    <w:rsid w:val="00536C13"/>
    <w:rsid w:val="00537BA8"/>
    <w:rsid w:val="00540894"/>
    <w:rsid w:val="00542D35"/>
    <w:rsid w:val="00547030"/>
    <w:rsid w:val="00554195"/>
    <w:rsid w:val="00561185"/>
    <w:rsid w:val="005611DA"/>
    <w:rsid w:val="005615B6"/>
    <w:rsid w:val="0056355C"/>
    <w:rsid w:val="0056419E"/>
    <w:rsid w:val="00567D10"/>
    <w:rsid w:val="005712D2"/>
    <w:rsid w:val="00571D3C"/>
    <w:rsid w:val="0057356C"/>
    <w:rsid w:val="00575E00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58D"/>
    <w:rsid w:val="005A583F"/>
    <w:rsid w:val="005A624A"/>
    <w:rsid w:val="005B5450"/>
    <w:rsid w:val="005B6709"/>
    <w:rsid w:val="005B6D5A"/>
    <w:rsid w:val="005B738F"/>
    <w:rsid w:val="005C0744"/>
    <w:rsid w:val="005C1A83"/>
    <w:rsid w:val="005C227C"/>
    <w:rsid w:val="005C439A"/>
    <w:rsid w:val="005C679E"/>
    <w:rsid w:val="005D31C4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5F6096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45B4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879A5"/>
    <w:rsid w:val="00691E56"/>
    <w:rsid w:val="00694A2F"/>
    <w:rsid w:val="00695123"/>
    <w:rsid w:val="00695417"/>
    <w:rsid w:val="00695630"/>
    <w:rsid w:val="006967ED"/>
    <w:rsid w:val="006978DD"/>
    <w:rsid w:val="006A2ACD"/>
    <w:rsid w:val="006A319D"/>
    <w:rsid w:val="006A547A"/>
    <w:rsid w:val="006A5F43"/>
    <w:rsid w:val="006A6E39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C654B"/>
    <w:rsid w:val="006D133E"/>
    <w:rsid w:val="006D2166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48F5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443B"/>
    <w:rsid w:val="00746CE7"/>
    <w:rsid w:val="00747037"/>
    <w:rsid w:val="007473B6"/>
    <w:rsid w:val="007516AB"/>
    <w:rsid w:val="007531A6"/>
    <w:rsid w:val="0075380D"/>
    <w:rsid w:val="007561D8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1F18"/>
    <w:rsid w:val="007A3556"/>
    <w:rsid w:val="007A3B5F"/>
    <w:rsid w:val="007A3E03"/>
    <w:rsid w:val="007A4CAB"/>
    <w:rsid w:val="007A5AF2"/>
    <w:rsid w:val="007B12C5"/>
    <w:rsid w:val="007B2533"/>
    <w:rsid w:val="007B27B4"/>
    <w:rsid w:val="007B357D"/>
    <w:rsid w:val="007B41B1"/>
    <w:rsid w:val="007B47B3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07599"/>
    <w:rsid w:val="0081023C"/>
    <w:rsid w:val="00811644"/>
    <w:rsid w:val="00811739"/>
    <w:rsid w:val="00812C2C"/>
    <w:rsid w:val="0081451B"/>
    <w:rsid w:val="008161C3"/>
    <w:rsid w:val="00816B9E"/>
    <w:rsid w:val="008179ED"/>
    <w:rsid w:val="008228EA"/>
    <w:rsid w:val="00823E96"/>
    <w:rsid w:val="00823FB0"/>
    <w:rsid w:val="0082411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47CE2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040"/>
    <w:rsid w:val="008821FE"/>
    <w:rsid w:val="00883B20"/>
    <w:rsid w:val="00884E08"/>
    <w:rsid w:val="00885DBF"/>
    <w:rsid w:val="00885ED1"/>
    <w:rsid w:val="0089010F"/>
    <w:rsid w:val="00892F05"/>
    <w:rsid w:val="00893F63"/>
    <w:rsid w:val="0089582A"/>
    <w:rsid w:val="00895B15"/>
    <w:rsid w:val="00897306"/>
    <w:rsid w:val="008A08E0"/>
    <w:rsid w:val="008A0E87"/>
    <w:rsid w:val="008A242D"/>
    <w:rsid w:val="008A2505"/>
    <w:rsid w:val="008A3179"/>
    <w:rsid w:val="008A6607"/>
    <w:rsid w:val="008A6B55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C798D"/>
    <w:rsid w:val="008D0313"/>
    <w:rsid w:val="008D0874"/>
    <w:rsid w:val="008D3519"/>
    <w:rsid w:val="008D351B"/>
    <w:rsid w:val="008D651B"/>
    <w:rsid w:val="008D793E"/>
    <w:rsid w:val="008E1515"/>
    <w:rsid w:val="008E3AB9"/>
    <w:rsid w:val="008E3B26"/>
    <w:rsid w:val="008E3B53"/>
    <w:rsid w:val="008E3F6E"/>
    <w:rsid w:val="008E65A6"/>
    <w:rsid w:val="008F28B2"/>
    <w:rsid w:val="008F4739"/>
    <w:rsid w:val="008F76BF"/>
    <w:rsid w:val="008F7C6C"/>
    <w:rsid w:val="00904829"/>
    <w:rsid w:val="009055DE"/>
    <w:rsid w:val="0090680A"/>
    <w:rsid w:val="009068D4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25C03"/>
    <w:rsid w:val="00927E95"/>
    <w:rsid w:val="00930AA1"/>
    <w:rsid w:val="009340FC"/>
    <w:rsid w:val="0093455E"/>
    <w:rsid w:val="00937CA5"/>
    <w:rsid w:val="009409E5"/>
    <w:rsid w:val="00941672"/>
    <w:rsid w:val="0094520C"/>
    <w:rsid w:val="009470F6"/>
    <w:rsid w:val="00951A54"/>
    <w:rsid w:val="00952A5D"/>
    <w:rsid w:val="0095486C"/>
    <w:rsid w:val="00954B12"/>
    <w:rsid w:val="00956538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71F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B579C"/>
    <w:rsid w:val="009B61E6"/>
    <w:rsid w:val="009C3156"/>
    <w:rsid w:val="009C4270"/>
    <w:rsid w:val="009D31CE"/>
    <w:rsid w:val="009D56E0"/>
    <w:rsid w:val="009D5AC6"/>
    <w:rsid w:val="009D6453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235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7C0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2DDC"/>
    <w:rsid w:val="00AA4BB2"/>
    <w:rsid w:val="00AB090B"/>
    <w:rsid w:val="00AB097C"/>
    <w:rsid w:val="00AB1D02"/>
    <w:rsid w:val="00AB1EB2"/>
    <w:rsid w:val="00AB28A0"/>
    <w:rsid w:val="00AB2AC2"/>
    <w:rsid w:val="00AB423E"/>
    <w:rsid w:val="00AB4F08"/>
    <w:rsid w:val="00AB5A45"/>
    <w:rsid w:val="00AC22BD"/>
    <w:rsid w:val="00AC2332"/>
    <w:rsid w:val="00AC25C1"/>
    <w:rsid w:val="00AC5008"/>
    <w:rsid w:val="00AC53F8"/>
    <w:rsid w:val="00AC57AF"/>
    <w:rsid w:val="00AC62CB"/>
    <w:rsid w:val="00AC6CCE"/>
    <w:rsid w:val="00AC7A7B"/>
    <w:rsid w:val="00AD045A"/>
    <w:rsid w:val="00AD1E79"/>
    <w:rsid w:val="00AD2852"/>
    <w:rsid w:val="00AD2DA1"/>
    <w:rsid w:val="00AD426B"/>
    <w:rsid w:val="00AD51AD"/>
    <w:rsid w:val="00AD7BA0"/>
    <w:rsid w:val="00AE0BDC"/>
    <w:rsid w:val="00AE5533"/>
    <w:rsid w:val="00AE606F"/>
    <w:rsid w:val="00AF2AD7"/>
    <w:rsid w:val="00AF2B25"/>
    <w:rsid w:val="00AF2E85"/>
    <w:rsid w:val="00AF521B"/>
    <w:rsid w:val="00B03BA1"/>
    <w:rsid w:val="00B06233"/>
    <w:rsid w:val="00B104DF"/>
    <w:rsid w:val="00B1158E"/>
    <w:rsid w:val="00B11C8B"/>
    <w:rsid w:val="00B1553E"/>
    <w:rsid w:val="00B15848"/>
    <w:rsid w:val="00B2009D"/>
    <w:rsid w:val="00B201A0"/>
    <w:rsid w:val="00B212BE"/>
    <w:rsid w:val="00B221D1"/>
    <w:rsid w:val="00B23C6B"/>
    <w:rsid w:val="00B2471D"/>
    <w:rsid w:val="00B25566"/>
    <w:rsid w:val="00B27487"/>
    <w:rsid w:val="00B27E7A"/>
    <w:rsid w:val="00B318B1"/>
    <w:rsid w:val="00B3411F"/>
    <w:rsid w:val="00B34336"/>
    <w:rsid w:val="00B35CBD"/>
    <w:rsid w:val="00B368BE"/>
    <w:rsid w:val="00B43291"/>
    <w:rsid w:val="00B43613"/>
    <w:rsid w:val="00B47092"/>
    <w:rsid w:val="00B50242"/>
    <w:rsid w:val="00B5183D"/>
    <w:rsid w:val="00B5201C"/>
    <w:rsid w:val="00B52E4B"/>
    <w:rsid w:val="00B5363E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45F5"/>
    <w:rsid w:val="00BA58CF"/>
    <w:rsid w:val="00BA683E"/>
    <w:rsid w:val="00BB13E1"/>
    <w:rsid w:val="00BB20BC"/>
    <w:rsid w:val="00BB618E"/>
    <w:rsid w:val="00BB674A"/>
    <w:rsid w:val="00BC000A"/>
    <w:rsid w:val="00BC0F50"/>
    <w:rsid w:val="00BC249C"/>
    <w:rsid w:val="00BC2691"/>
    <w:rsid w:val="00BC27E8"/>
    <w:rsid w:val="00BC2B0B"/>
    <w:rsid w:val="00BC32EF"/>
    <w:rsid w:val="00BC38C0"/>
    <w:rsid w:val="00BC493C"/>
    <w:rsid w:val="00BC6354"/>
    <w:rsid w:val="00BD00B4"/>
    <w:rsid w:val="00BD186E"/>
    <w:rsid w:val="00BD2745"/>
    <w:rsid w:val="00BD4361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E5ADE"/>
    <w:rsid w:val="00BF0465"/>
    <w:rsid w:val="00BF731A"/>
    <w:rsid w:val="00C011E7"/>
    <w:rsid w:val="00C01353"/>
    <w:rsid w:val="00C02D93"/>
    <w:rsid w:val="00C032C4"/>
    <w:rsid w:val="00C039CC"/>
    <w:rsid w:val="00C04922"/>
    <w:rsid w:val="00C04B5E"/>
    <w:rsid w:val="00C0691C"/>
    <w:rsid w:val="00C10B53"/>
    <w:rsid w:val="00C11009"/>
    <w:rsid w:val="00C13AE8"/>
    <w:rsid w:val="00C13FAE"/>
    <w:rsid w:val="00C15B57"/>
    <w:rsid w:val="00C15EB5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3938"/>
    <w:rsid w:val="00C85C92"/>
    <w:rsid w:val="00C85FFF"/>
    <w:rsid w:val="00C87158"/>
    <w:rsid w:val="00C9274D"/>
    <w:rsid w:val="00CA106D"/>
    <w:rsid w:val="00CA108E"/>
    <w:rsid w:val="00CA5DB2"/>
    <w:rsid w:val="00CA7DDE"/>
    <w:rsid w:val="00CB32BC"/>
    <w:rsid w:val="00CB4FF6"/>
    <w:rsid w:val="00CB614D"/>
    <w:rsid w:val="00CB63B1"/>
    <w:rsid w:val="00CB69B4"/>
    <w:rsid w:val="00CB7032"/>
    <w:rsid w:val="00CB7C5B"/>
    <w:rsid w:val="00CC0261"/>
    <w:rsid w:val="00CC4290"/>
    <w:rsid w:val="00CD2901"/>
    <w:rsid w:val="00CD33D9"/>
    <w:rsid w:val="00CE3283"/>
    <w:rsid w:val="00CE33A3"/>
    <w:rsid w:val="00CE3EEB"/>
    <w:rsid w:val="00CE4756"/>
    <w:rsid w:val="00CF2074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28E"/>
    <w:rsid w:val="00D31546"/>
    <w:rsid w:val="00D33AAB"/>
    <w:rsid w:val="00D418A8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0CD3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6F5"/>
    <w:rsid w:val="00D81DA0"/>
    <w:rsid w:val="00D92B8A"/>
    <w:rsid w:val="00D92E0A"/>
    <w:rsid w:val="00D95871"/>
    <w:rsid w:val="00D95FC3"/>
    <w:rsid w:val="00D972A0"/>
    <w:rsid w:val="00D9796F"/>
    <w:rsid w:val="00DA20D7"/>
    <w:rsid w:val="00DA27EE"/>
    <w:rsid w:val="00DA29CC"/>
    <w:rsid w:val="00DA3221"/>
    <w:rsid w:val="00DA50FA"/>
    <w:rsid w:val="00DA556F"/>
    <w:rsid w:val="00DA7801"/>
    <w:rsid w:val="00DB1E89"/>
    <w:rsid w:val="00DB2EE3"/>
    <w:rsid w:val="00DB47EB"/>
    <w:rsid w:val="00DB4DDC"/>
    <w:rsid w:val="00DB599B"/>
    <w:rsid w:val="00DB5CAE"/>
    <w:rsid w:val="00DB5D39"/>
    <w:rsid w:val="00DC0E1D"/>
    <w:rsid w:val="00DC2626"/>
    <w:rsid w:val="00DC2B2B"/>
    <w:rsid w:val="00DC4BA2"/>
    <w:rsid w:val="00DC6148"/>
    <w:rsid w:val="00DD1499"/>
    <w:rsid w:val="00DD1DFD"/>
    <w:rsid w:val="00DD331B"/>
    <w:rsid w:val="00DE15BE"/>
    <w:rsid w:val="00DE3503"/>
    <w:rsid w:val="00DF0FA2"/>
    <w:rsid w:val="00DF2226"/>
    <w:rsid w:val="00DF240C"/>
    <w:rsid w:val="00DF4E93"/>
    <w:rsid w:val="00DF5FB5"/>
    <w:rsid w:val="00E00AE3"/>
    <w:rsid w:val="00E020CE"/>
    <w:rsid w:val="00E048D1"/>
    <w:rsid w:val="00E05677"/>
    <w:rsid w:val="00E07672"/>
    <w:rsid w:val="00E076C2"/>
    <w:rsid w:val="00E140CF"/>
    <w:rsid w:val="00E14137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2A6B"/>
    <w:rsid w:val="00E44D31"/>
    <w:rsid w:val="00E46568"/>
    <w:rsid w:val="00E50199"/>
    <w:rsid w:val="00E54109"/>
    <w:rsid w:val="00E554CE"/>
    <w:rsid w:val="00E600C6"/>
    <w:rsid w:val="00E62D67"/>
    <w:rsid w:val="00E64C56"/>
    <w:rsid w:val="00E6501E"/>
    <w:rsid w:val="00E65DE3"/>
    <w:rsid w:val="00E65F9C"/>
    <w:rsid w:val="00E6640D"/>
    <w:rsid w:val="00E666BE"/>
    <w:rsid w:val="00E668A3"/>
    <w:rsid w:val="00E66E11"/>
    <w:rsid w:val="00E67459"/>
    <w:rsid w:val="00E677C5"/>
    <w:rsid w:val="00E7206B"/>
    <w:rsid w:val="00E72485"/>
    <w:rsid w:val="00E7335F"/>
    <w:rsid w:val="00E73CB7"/>
    <w:rsid w:val="00E74B5D"/>
    <w:rsid w:val="00E74F53"/>
    <w:rsid w:val="00E753FF"/>
    <w:rsid w:val="00E760A4"/>
    <w:rsid w:val="00E76FCF"/>
    <w:rsid w:val="00E80650"/>
    <w:rsid w:val="00E8095C"/>
    <w:rsid w:val="00E80DBE"/>
    <w:rsid w:val="00E81511"/>
    <w:rsid w:val="00E84660"/>
    <w:rsid w:val="00E856F4"/>
    <w:rsid w:val="00E87F16"/>
    <w:rsid w:val="00E927E4"/>
    <w:rsid w:val="00EA007C"/>
    <w:rsid w:val="00EA0EFF"/>
    <w:rsid w:val="00EA2454"/>
    <w:rsid w:val="00EA247C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EF50A3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409B1"/>
    <w:rsid w:val="00F50FBE"/>
    <w:rsid w:val="00F52603"/>
    <w:rsid w:val="00F52D87"/>
    <w:rsid w:val="00F5675F"/>
    <w:rsid w:val="00F65115"/>
    <w:rsid w:val="00F727DC"/>
    <w:rsid w:val="00F72C07"/>
    <w:rsid w:val="00F74F60"/>
    <w:rsid w:val="00F7597D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378D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46A4"/>
    <w:rsid w:val="00FD5B87"/>
    <w:rsid w:val="00FD66E0"/>
    <w:rsid w:val="00FD7C24"/>
    <w:rsid w:val="00FE3724"/>
    <w:rsid w:val="00FE4B3A"/>
    <w:rsid w:val="00FE4C3E"/>
    <w:rsid w:val="00FE5AAC"/>
    <w:rsid w:val="00FE779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4596082-8A19-450A-90E2-32C8B263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64FE4-5744-47C1-A7E1-F619AF63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24</Pages>
  <Words>5024</Words>
  <Characters>28643</Characters>
  <Application>Microsoft Office Word</Application>
  <DocSecurity>4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2022-10-11T07:08:00Z</cp:lastPrinted>
  <dcterms:created xsi:type="dcterms:W3CDTF">2022-10-12T13:46:00Z</dcterms:created>
  <dcterms:modified xsi:type="dcterms:W3CDTF">2022-10-12T13:46:00Z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