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 внесении изменений </w:t>
      </w: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в распоряжение Комитета </w:t>
      </w: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>по труду и занятости</w:t>
      </w: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населения Санкт-Петербурга </w:t>
      </w: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от </w:t>
      </w:r>
      <w:r>
        <w:rPr>
          <w:b/>
          <w:bCs/>
        </w:rPr>
        <w:t>31</w:t>
      </w:r>
      <w:r w:rsidRPr="000C4319">
        <w:rPr>
          <w:b/>
          <w:bCs/>
        </w:rPr>
        <w:t>.0</w:t>
      </w:r>
      <w:r>
        <w:rPr>
          <w:b/>
          <w:bCs/>
        </w:rPr>
        <w:t>3</w:t>
      </w:r>
      <w:r w:rsidRPr="000C4319">
        <w:rPr>
          <w:b/>
          <w:bCs/>
        </w:rPr>
        <w:t>.202</w:t>
      </w:r>
      <w:r>
        <w:rPr>
          <w:b/>
          <w:bCs/>
        </w:rPr>
        <w:t>2</w:t>
      </w:r>
      <w:r w:rsidRPr="000C4319">
        <w:rPr>
          <w:b/>
          <w:bCs/>
        </w:rPr>
        <w:t xml:space="preserve"> № </w:t>
      </w:r>
      <w:r>
        <w:rPr>
          <w:b/>
          <w:bCs/>
        </w:rPr>
        <w:t>68</w:t>
      </w:r>
      <w:r w:rsidRPr="000C4319">
        <w:rPr>
          <w:b/>
          <w:bCs/>
        </w:rPr>
        <w:t>-р</w:t>
      </w:r>
    </w:p>
    <w:p w:rsidR="006F0EA7" w:rsidRDefault="006F0EA7" w:rsidP="006F0EA7">
      <w:pPr>
        <w:pStyle w:val="aeoaeno12"/>
        <w:spacing w:line="240" w:lineRule="auto"/>
        <w:ind w:firstLine="0"/>
      </w:pPr>
    </w:p>
    <w:p w:rsidR="00857399" w:rsidRDefault="00B26564" w:rsidP="00857399">
      <w:pPr>
        <w:spacing w:after="1"/>
        <w:ind w:firstLine="708"/>
        <w:jc w:val="both"/>
      </w:pPr>
      <w:r>
        <w:t>1. </w:t>
      </w:r>
      <w:r w:rsidR="00857399">
        <w:t xml:space="preserve">Внести в распоряжение Комитета по труду и занятости населения </w:t>
      </w:r>
      <w:r w:rsidR="00857399">
        <w:br/>
        <w:t>Санкт-Петербурга от 31.03.2022 №</w:t>
      </w:r>
      <w:r>
        <w:t> </w:t>
      </w:r>
      <w:r w:rsidR="00857399">
        <w:t xml:space="preserve">68-р «О реализации мероприятий </w:t>
      </w:r>
      <w:r w:rsidR="009C134A">
        <w:br/>
      </w:r>
      <w:r w:rsidR="00857399">
        <w:t>по профессиональному обучению и дополнительному профессиональному образованию работников промышленных предприятий, находящихся под риском увольнения» следующие изменения:</w:t>
      </w:r>
    </w:p>
    <w:p w:rsidR="00857399" w:rsidRPr="004A2210" w:rsidRDefault="00857399" w:rsidP="00857399">
      <w:pPr>
        <w:pStyle w:val="a7"/>
        <w:ind w:left="0" w:firstLine="708"/>
        <w:jc w:val="both"/>
      </w:pPr>
      <w:r w:rsidRPr="004A2210">
        <w:t>1.</w:t>
      </w:r>
      <w:r w:rsidR="00D031D3" w:rsidRPr="004A2210">
        <w:t>1</w:t>
      </w:r>
      <w:r w:rsidR="00B26564" w:rsidRPr="004A2210">
        <w:t>.</w:t>
      </w:r>
      <w:r w:rsidRPr="004A2210">
        <w:t> Приложение №</w:t>
      </w:r>
      <w:r w:rsidR="00B26564" w:rsidRPr="004A2210">
        <w:t> </w:t>
      </w:r>
      <w:r w:rsidRPr="004A2210">
        <w:t>2 к распоряжению</w:t>
      </w:r>
      <w:r w:rsidR="00B26564" w:rsidRPr="004A2210">
        <w:t xml:space="preserve"> </w:t>
      </w:r>
      <w:r w:rsidRPr="004A2210">
        <w:t xml:space="preserve">изложить в редакции </w:t>
      </w:r>
      <w:r w:rsidR="00B26564" w:rsidRPr="004A2210">
        <w:t xml:space="preserve">согласно </w:t>
      </w:r>
      <w:r w:rsidR="00617A07" w:rsidRPr="004A2210">
        <w:br/>
      </w:r>
      <w:r w:rsidRPr="004A2210">
        <w:t>приложени</w:t>
      </w:r>
      <w:r w:rsidR="00B26564" w:rsidRPr="004A2210">
        <w:t>ю</w:t>
      </w:r>
      <w:r w:rsidRPr="004A2210">
        <w:t xml:space="preserve"> №</w:t>
      </w:r>
      <w:r w:rsidR="00617A07" w:rsidRPr="004A2210">
        <w:t> </w:t>
      </w:r>
      <w:r w:rsidRPr="004A2210">
        <w:t>1 к настоящему распоряжению.</w:t>
      </w:r>
    </w:p>
    <w:p w:rsidR="00857399" w:rsidRPr="00857399" w:rsidRDefault="00CA467C" w:rsidP="00857399">
      <w:pPr>
        <w:pStyle w:val="a7"/>
        <w:spacing w:after="1"/>
        <w:ind w:left="0" w:firstLine="708"/>
        <w:jc w:val="both"/>
      </w:pPr>
      <w:r w:rsidRPr="004A2210">
        <w:t>1.</w:t>
      </w:r>
      <w:r w:rsidR="00D031D3" w:rsidRPr="004A2210">
        <w:t>2</w:t>
      </w:r>
      <w:r w:rsidR="00617A07" w:rsidRPr="004A2210">
        <w:t>.</w:t>
      </w:r>
      <w:r w:rsidR="00857399" w:rsidRPr="004A2210">
        <w:t> </w:t>
      </w:r>
      <w:r w:rsidR="004A2210" w:rsidRPr="004A2210">
        <w:t>П</w:t>
      </w:r>
      <w:r w:rsidR="00857399" w:rsidRPr="004A2210">
        <w:t>риложением №</w:t>
      </w:r>
      <w:r w:rsidR="00617A07" w:rsidRPr="004A2210">
        <w:t> </w:t>
      </w:r>
      <w:r w:rsidR="00857399" w:rsidRPr="004A2210">
        <w:t>3</w:t>
      </w:r>
      <w:r w:rsidR="004A2210" w:rsidRPr="004A2210">
        <w:t xml:space="preserve"> к распоряжению изложить</w:t>
      </w:r>
      <w:r w:rsidR="00857399" w:rsidRPr="004A2210">
        <w:t xml:space="preserve"> в редакции </w:t>
      </w:r>
      <w:r w:rsidR="00617A07" w:rsidRPr="004A2210">
        <w:t xml:space="preserve">согласно </w:t>
      </w:r>
      <w:r w:rsidR="00617A07" w:rsidRPr="004A2210">
        <w:br/>
      </w:r>
      <w:r w:rsidR="00857399" w:rsidRPr="004A2210">
        <w:t>приложени</w:t>
      </w:r>
      <w:r w:rsidR="00617A07" w:rsidRPr="004A2210">
        <w:t>ю</w:t>
      </w:r>
      <w:r w:rsidR="00857399" w:rsidRPr="004A2210">
        <w:t xml:space="preserve"> №</w:t>
      </w:r>
      <w:r w:rsidR="00617A07" w:rsidRPr="004A2210">
        <w:t> </w:t>
      </w:r>
      <w:r w:rsidR="00857399" w:rsidRPr="004A2210">
        <w:t xml:space="preserve">2 </w:t>
      </w:r>
      <w:r w:rsidR="00617A07" w:rsidRPr="004A2210">
        <w:t xml:space="preserve">к </w:t>
      </w:r>
      <w:r w:rsidR="00857399" w:rsidRPr="004A2210">
        <w:t>настоящему распоряжению</w:t>
      </w:r>
      <w:r w:rsidR="00191085" w:rsidRPr="004A2210">
        <w:t>.</w:t>
      </w:r>
    </w:p>
    <w:p w:rsidR="006F0EA7" w:rsidRPr="00FB25E1" w:rsidRDefault="00026790" w:rsidP="006F0EA7">
      <w:pPr>
        <w:pStyle w:val="aeoaeno12"/>
        <w:spacing w:line="240" w:lineRule="auto"/>
        <w:ind w:firstLine="708"/>
      </w:pPr>
      <w:r>
        <w:t>2. </w:t>
      </w:r>
      <w:r w:rsidR="006F0EA7">
        <w:t xml:space="preserve">Контроль за выполнением распоряжения возложить на первого заместителя председателя </w:t>
      </w:r>
      <w:r w:rsidR="00C0612E">
        <w:t>К</w:t>
      </w:r>
      <w:r w:rsidR="006F0EA7">
        <w:t>омитета Рогачева Н.А.</w:t>
      </w: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  <w:bookmarkStart w:id="0" w:name="_GoBack"/>
      <w:bookmarkEnd w:id="0"/>
    </w:p>
    <w:p w:rsidR="00CA0701" w:rsidRDefault="00E21846" w:rsidP="00E21846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B60" w:rsidRPr="002D4915" w:rsidRDefault="00DE6B60" w:rsidP="00D9348D">
      <w:r>
        <w:separator/>
      </w:r>
    </w:p>
  </w:endnote>
  <w:endnote w:type="continuationSeparator" w:id="0">
    <w:p w:rsidR="00DE6B60" w:rsidRPr="002D4915" w:rsidRDefault="00DE6B60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B60" w:rsidRPr="002D4915" w:rsidRDefault="00DE6B60" w:rsidP="00D9348D">
      <w:r>
        <w:separator/>
      </w:r>
    </w:p>
  </w:footnote>
  <w:footnote w:type="continuationSeparator" w:id="0">
    <w:p w:rsidR="00DE6B60" w:rsidRPr="002D4915" w:rsidRDefault="00DE6B60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C37A25"/>
    <w:multiLevelType w:val="hybridMultilevel"/>
    <w:tmpl w:val="CCAEDC88"/>
    <w:lvl w:ilvl="0" w:tplc="AB9C3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3D46972"/>
    <w:multiLevelType w:val="hybridMultilevel"/>
    <w:tmpl w:val="CB6C8236"/>
    <w:lvl w:ilvl="0" w:tplc="5278416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26790"/>
    <w:rsid w:val="0005147C"/>
    <w:rsid w:val="00062F1A"/>
    <w:rsid w:val="00075F0F"/>
    <w:rsid w:val="00082175"/>
    <w:rsid w:val="000963EA"/>
    <w:rsid w:val="000B7834"/>
    <w:rsid w:val="000C3C61"/>
    <w:rsid w:val="000D2B0E"/>
    <w:rsid w:val="000D78A3"/>
    <w:rsid w:val="00101360"/>
    <w:rsid w:val="00117C13"/>
    <w:rsid w:val="00125FD4"/>
    <w:rsid w:val="00136546"/>
    <w:rsid w:val="00187817"/>
    <w:rsid w:val="00191085"/>
    <w:rsid w:val="001C263F"/>
    <w:rsid w:val="001C65B7"/>
    <w:rsid w:val="001E3361"/>
    <w:rsid w:val="00213529"/>
    <w:rsid w:val="00225175"/>
    <w:rsid w:val="00240861"/>
    <w:rsid w:val="00240AE8"/>
    <w:rsid w:val="00246A4A"/>
    <w:rsid w:val="00253CE3"/>
    <w:rsid w:val="00286F59"/>
    <w:rsid w:val="002E4ED9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24DF"/>
    <w:rsid w:val="004A2210"/>
    <w:rsid w:val="004B0DED"/>
    <w:rsid w:val="004C1E94"/>
    <w:rsid w:val="004D3F28"/>
    <w:rsid w:val="004D68F6"/>
    <w:rsid w:val="00500137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94AFD"/>
    <w:rsid w:val="005C41A4"/>
    <w:rsid w:val="005D7C24"/>
    <w:rsid w:val="005F051A"/>
    <w:rsid w:val="00607F0D"/>
    <w:rsid w:val="0061677C"/>
    <w:rsid w:val="00617A07"/>
    <w:rsid w:val="00623974"/>
    <w:rsid w:val="0063582D"/>
    <w:rsid w:val="00635FDB"/>
    <w:rsid w:val="006568A0"/>
    <w:rsid w:val="006655B6"/>
    <w:rsid w:val="006C5094"/>
    <w:rsid w:val="006D3CF2"/>
    <w:rsid w:val="006F0EA7"/>
    <w:rsid w:val="00703AF6"/>
    <w:rsid w:val="00752909"/>
    <w:rsid w:val="007542B2"/>
    <w:rsid w:val="00755578"/>
    <w:rsid w:val="007641AE"/>
    <w:rsid w:val="0079308C"/>
    <w:rsid w:val="007A2411"/>
    <w:rsid w:val="007B586B"/>
    <w:rsid w:val="007D54CC"/>
    <w:rsid w:val="007E6002"/>
    <w:rsid w:val="00820DDC"/>
    <w:rsid w:val="00826271"/>
    <w:rsid w:val="008411B4"/>
    <w:rsid w:val="00851F07"/>
    <w:rsid w:val="00857399"/>
    <w:rsid w:val="00871CE9"/>
    <w:rsid w:val="00876BC2"/>
    <w:rsid w:val="00880F31"/>
    <w:rsid w:val="00883A71"/>
    <w:rsid w:val="008A477D"/>
    <w:rsid w:val="008A6B31"/>
    <w:rsid w:val="008D613B"/>
    <w:rsid w:val="008F7DF7"/>
    <w:rsid w:val="00910A45"/>
    <w:rsid w:val="00915328"/>
    <w:rsid w:val="00935A21"/>
    <w:rsid w:val="00943BBE"/>
    <w:rsid w:val="00964DB7"/>
    <w:rsid w:val="00970F60"/>
    <w:rsid w:val="0097469A"/>
    <w:rsid w:val="009A160D"/>
    <w:rsid w:val="009C134A"/>
    <w:rsid w:val="009C1ADA"/>
    <w:rsid w:val="009C303F"/>
    <w:rsid w:val="009D389C"/>
    <w:rsid w:val="00A11E8E"/>
    <w:rsid w:val="00A30E12"/>
    <w:rsid w:val="00A64983"/>
    <w:rsid w:val="00A763B3"/>
    <w:rsid w:val="00A77F7C"/>
    <w:rsid w:val="00AC768E"/>
    <w:rsid w:val="00AD49D3"/>
    <w:rsid w:val="00B106BD"/>
    <w:rsid w:val="00B246F2"/>
    <w:rsid w:val="00B25C6B"/>
    <w:rsid w:val="00B26564"/>
    <w:rsid w:val="00B43E80"/>
    <w:rsid w:val="00B45797"/>
    <w:rsid w:val="00B46B61"/>
    <w:rsid w:val="00B82E82"/>
    <w:rsid w:val="00B83A8B"/>
    <w:rsid w:val="00B94E3A"/>
    <w:rsid w:val="00BA6FB2"/>
    <w:rsid w:val="00BE0023"/>
    <w:rsid w:val="00BE3F88"/>
    <w:rsid w:val="00BF11D7"/>
    <w:rsid w:val="00C0612E"/>
    <w:rsid w:val="00C4450E"/>
    <w:rsid w:val="00C51AC6"/>
    <w:rsid w:val="00C53817"/>
    <w:rsid w:val="00C54C9B"/>
    <w:rsid w:val="00C700C0"/>
    <w:rsid w:val="00C71C6D"/>
    <w:rsid w:val="00C75A56"/>
    <w:rsid w:val="00C93041"/>
    <w:rsid w:val="00CA0701"/>
    <w:rsid w:val="00CA467C"/>
    <w:rsid w:val="00CA5AFE"/>
    <w:rsid w:val="00CA5D7C"/>
    <w:rsid w:val="00CB45F9"/>
    <w:rsid w:val="00CC3ED4"/>
    <w:rsid w:val="00D000A9"/>
    <w:rsid w:val="00D031D3"/>
    <w:rsid w:val="00D0608C"/>
    <w:rsid w:val="00D42399"/>
    <w:rsid w:val="00D52F03"/>
    <w:rsid w:val="00D9348D"/>
    <w:rsid w:val="00D95AD9"/>
    <w:rsid w:val="00DE6B60"/>
    <w:rsid w:val="00E037CF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40D8D"/>
    <w:rsid w:val="00F449B0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EF0B5E-258B-4FA0-98EC-7C4F1339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Возиян Владислав Вадимович</cp:lastModifiedBy>
  <cp:revision>2</cp:revision>
  <cp:lastPrinted>2022-08-15T08:45:00Z</cp:lastPrinted>
  <dcterms:created xsi:type="dcterms:W3CDTF">2022-09-19T11:41:00Z</dcterms:created>
  <dcterms:modified xsi:type="dcterms:W3CDTF">2022-09-19T11:41:00Z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