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F874FD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 w:rsidR="00F874FD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771B13">
        <w:rPr>
          <w:sz w:val="28"/>
          <w:szCs w:val="28"/>
        </w:rPr>
        <w:t xml:space="preserve">  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</w:t>
      </w:r>
      <w:r w:rsidR="00F874FD">
        <w:rPr>
          <w:sz w:val="28"/>
          <w:szCs w:val="28"/>
        </w:rPr>
        <w:t>е</w:t>
      </w:r>
      <w:r w:rsidR="00694F46">
        <w:rPr>
          <w:sz w:val="28"/>
          <w:szCs w:val="28"/>
        </w:rPr>
        <w:t>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BA7DEE" w:rsidRPr="00BA7DEE" w:rsidRDefault="00BA7DEE" w:rsidP="00BA7DE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приказ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 w:rsidR="008A69C5">
        <w:rPr>
          <w:sz w:val="28"/>
          <w:szCs w:val="28"/>
        </w:rPr>
        <w:t xml:space="preserve"> от </w:t>
      </w:r>
      <w:r w:rsidR="0071609C">
        <w:rPr>
          <w:sz w:val="28"/>
          <w:szCs w:val="28"/>
        </w:rPr>
        <w:t>04.05.2022</w:t>
      </w:r>
      <w:r w:rsidR="008A69C5" w:rsidRPr="001F78CE">
        <w:rPr>
          <w:sz w:val="28"/>
          <w:szCs w:val="28"/>
        </w:rPr>
        <w:t xml:space="preserve"> </w:t>
      </w:r>
      <w:r w:rsidR="008A69C5">
        <w:rPr>
          <w:sz w:val="28"/>
          <w:szCs w:val="28"/>
        </w:rPr>
        <w:t xml:space="preserve">№ </w:t>
      </w:r>
      <w:r w:rsidR="0071609C">
        <w:rPr>
          <w:sz w:val="28"/>
          <w:szCs w:val="28"/>
        </w:rPr>
        <w:t>110</w:t>
      </w:r>
      <w:r w:rsidR="008A69C5">
        <w:rPr>
          <w:sz w:val="28"/>
          <w:szCs w:val="28"/>
        </w:rPr>
        <w:t>-п</w:t>
      </w:r>
      <w:r w:rsidR="008A69C5" w:rsidRPr="00023834"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>«</w:t>
      </w:r>
      <w:r w:rsidRPr="00023834">
        <w:rPr>
          <w:sz w:val="28"/>
          <w:szCs w:val="28"/>
        </w:rPr>
        <w:t xml:space="preserve">О внесении изменений </w:t>
      </w:r>
      <w:r w:rsidR="002751D8">
        <w:rPr>
          <w:sz w:val="28"/>
          <w:szCs w:val="28"/>
        </w:rPr>
        <w:t xml:space="preserve">                        </w:t>
      </w:r>
      <w:r w:rsidRPr="00023834">
        <w:rPr>
          <w:sz w:val="28"/>
          <w:szCs w:val="28"/>
        </w:rPr>
        <w:t xml:space="preserve">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4"/>
      </w:tblGrid>
      <w:tr w:rsidR="00626566" w:rsidTr="00313A4E">
        <w:tc>
          <w:tcPr>
            <w:tcW w:w="4740" w:type="dxa"/>
          </w:tcPr>
          <w:p w:rsidR="00626566" w:rsidRPr="00351732" w:rsidRDefault="003D77A4" w:rsidP="003D77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2F02F3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2F02F3">
              <w:rPr>
                <w:b/>
                <w:sz w:val="28"/>
              </w:rPr>
              <w:t xml:space="preserve">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4615" w:type="dxa"/>
          </w:tcPr>
          <w:p w:rsidR="00626566" w:rsidRPr="00351732" w:rsidRDefault="0031659F" w:rsidP="002F3680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3680">
              <w:rPr>
                <w:b/>
                <w:sz w:val="28"/>
              </w:rPr>
              <w:t>М</w:t>
            </w:r>
            <w:r w:rsidRPr="00351732">
              <w:rPr>
                <w:b/>
                <w:sz w:val="28"/>
              </w:rPr>
              <w:t xml:space="preserve">. </w:t>
            </w:r>
            <w:r w:rsidR="002F3680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3D77A4" w:rsidRDefault="003D77A4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0E70"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94101" w:rsidRPr="00494101" w:rsidTr="00432C9F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Default="00494101" w:rsidP="00494101">
            <w:r>
              <w:t>Руководство администрации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r>
              <w:t>советник главы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432C9F">
        <w:trPr>
          <w:trHeight w:val="36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Default="00494101" w:rsidP="00494101">
            <w:r w:rsidRPr="00A77418">
              <w:t xml:space="preserve">главный специалист </w:t>
            </w:r>
          </w:p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rPr>
          <w:trHeight w:val="1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0B62A9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BD2EBD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0B62A9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rPr>
          <w:trHeight w:val="2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AF7491">
        <w:trPr>
          <w:trHeight w:val="2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0" w:name="OLE_LINK1"/>
            <w:bookmarkStart w:id="1" w:name="OLE_LINK2"/>
            <w:r w:rsidRPr="00A77418">
              <w:t>(должностное лицо контрактной службы)</w:t>
            </w:r>
            <w:bookmarkEnd w:id="0"/>
            <w:bookmarkEnd w:id="1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4101" w:rsidRPr="00494101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Сектор по работе с объединениями собственников жилья и управляющими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F57B52">
        <w:trPr>
          <w:trHeight w:val="5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4101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Default="00494101" w:rsidP="00494101">
            <w:r w:rsidRPr="00A77418">
              <w:t>Сектор по делам инвалидов</w:t>
            </w:r>
          </w:p>
          <w:p w:rsidR="00494101" w:rsidRDefault="00494101" w:rsidP="00494101"/>
          <w:p w:rsidR="00494101" w:rsidRDefault="00494101" w:rsidP="00494101"/>
          <w:p w:rsidR="00494101" w:rsidRDefault="00494101" w:rsidP="00494101"/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5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F415B7" w:rsidRDefault="00494101" w:rsidP="00494101">
            <w:pPr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F415B7" w:rsidRDefault="00494101" w:rsidP="00494101">
            <w:pPr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center"/>
            </w:pPr>
            <w:r w:rsidRPr="00F415B7">
              <w:t>5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center"/>
            </w:pPr>
            <w:r w:rsidRPr="00F415B7">
              <w:t>4</w:t>
            </w:r>
          </w:p>
        </w:tc>
      </w:tr>
      <w:tr w:rsidR="00494101" w:rsidRPr="00494101" w:rsidTr="00313A4E">
        <w:trPr>
          <w:trHeight w:val="1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r w:rsidRPr="00F415B7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center"/>
            </w:pPr>
            <w:r w:rsidRPr="00F415B7">
              <w:t>4</w:t>
            </w:r>
          </w:p>
        </w:tc>
      </w:tr>
      <w:tr w:rsidR="00494101" w:rsidRPr="0071609C" w:rsidTr="00313A4E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b/>
                <w:lang w:eastAsia="en-US"/>
              </w:rPr>
            </w:pPr>
            <w:bookmarkStart w:id="2" w:name="_GoBack"/>
            <w:bookmarkEnd w:id="2"/>
          </w:p>
        </w:tc>
        <w:tc>
          <w:tcPr>
            <w:tcW w:w="7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center"/>
              <w:rPr>
                <w:b/>
              </w:rPr>
            </w:pPr>
            <w:r w:rsidRPr="00F415B7">
              <w:rPr>
                <w:b/>
              </w:rPr>
              <w:t>149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F874FD">
      <w:headerReference w:type="default" r:id="rId9"/>
      <w:type w:val="continuous"/>
      <w:pgSz w:w="11906" w:h="16838"/>
      <w:pgMar w:top="1134" w:right="851" w:bottom="1134" w:left="1701" w:header="357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D5A" w:rsidRDefault="00E71D5A" w:rsidP="00F00D06">
      <w:r>
        <w:separator/>
      </w:r>
    </w:p>
  </w:endnote>
  <w:endnote w:type="continuationSeparator" w:id="0">
    <w:p w:rsidR="00E71D5A" w:rsidRDefault="00E71D5A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D5A" w:rsidRDefault="00E71D5A" w:rsidP="00F00D06">
      <w:r>
        <w:separator/>
      </w:r>
    </w:p>
  </w:footnote>
  <w:footnote w:type="continuationSeparator" w:id="0">
    <w:p w:rsidR="00E71D5A" w:rsidRDefault="00E71D5A" w:rsidP="00F0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784030"/>
      <w:docPartObj>
        <w:docPartGallery w:val="Page Numbers (Top of Page)"/>
        <w:docPartUnique/>
      </w:docPartObj>
    </w:sdtPr>
    <w:sdtEndPr/>
    <w:sdtContent>
      <w:p w:rsidR="00F874FD" w:rsidRDefault="00F874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5B7">
          <w:rPr>
            <w:noProof/>
          </w:rPr>
          <w:t>0</w:t>
        </w:r>
        <w:r>
          <w:fldChar w:fldCharType="end"/>
        </w:r>
      </w:p>
    </w:sdtContent>
  </w:sdt>
  <w:p w:rsidR="00F874FD" w:rsidRPr="00F874FD" w:rsidRDefault="00F874FD" w:rsidP="00F874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2D50"/>
    <w:multiLevelType w:val="hybridMultilevel"/>
    <w:tmpl w:val="6024DE56"/>
    <w:lvl w:ilvl="0" w:tplc="B10A4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525E0"/>
    <w:rsid w:val="00062C42"/>
    <w:rsid w:val="000A7FE2"/>
    <w:rsid w:val="000B36B7"/>
    <w:rsid w:val="000C402B"/>
    <w:rsid w:val="000D624F"/>
    <w:rsid w:val="000F1234"/>
    <w:rsid w:val="0010686D"/>
    <w:rsid w:val="0011552A"/>
    <w:rsid w:val="001266C8"/>
    <w:rsid w:val="0013337B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751D8"/>
    <w:rsid w:val="0029003A"/>
    <w:rsid w:val="002F02F3"/>
    <w:rsid w:val="002F3041"/>
    <w:rsid w:val="002F305D"/>
    <w:rsid w:val="002F3680"/>
    <w:rsid w:val="00313A4E"/>
    <w:rsid w:val="0031659F"/>
    <w:rsid w:val="00351732"/>
    <w:rsid w:val="0035596E"/>
    <w:rsid w:val="0036770D"/>
    <w:rsid w:val="003815C5"/>
    <w:rsid w:val="00390394"/>
    <w:rsid w:val="003B3833"/>
    <w:rsid w:val="003D77A4"/>
    <w:rsid w:val="003E0A92"/>
    <w:rsid w:val="003E5DE7"/>
    <w:rsid w:val="003F290D"/>
    <w:rsid w:val="003F472D"/>
    <w:rsid w:val="00402565"/>
    <w:rsid w:val="00403EA1"/>
    <w:rsid w:val="00465F0C"/>
    <w:rsid w:val="00494101"/>
    <w:rsid w:val="004D5BA5"/>
    <w:rsid w:val="004E704C"/>
    <w:rsid w:val="00506CBA"/>
    <w:rsid w:val="00507302"/>
    <w:rsid w:val="005440D8"/>
    <w:rsid w:val="00562F44"/>
    <w:rsid w:val="005932B1"/>
    <w:rsid w:val="005E19C6"/>
    <w:rsid w:val="005F5835"/>
    <w:rsid w:val="005F7266"/>
    <w:rsid w:val="00605516"/>
    <w:rsid w:val="0062041F"/>
    <w:rsid w:val="00626566"/>
    <w:rsid w:val="00653239"/>
    <w:rsid w:val="006562EE"/>
    <w:rsid w:val="00673D37"/>
    <w:rsid w:val="0068397C"/>
    <w:rsid w:val="00694F46"/>
    <w:rsid w:val="006A7D0F"/>
    <w:rsid w:val="006B485B"/>
    <w:rsid w:val="006C276B"/>
    <w:rsid w:val="007077F9"/>
    <w:rsid w:val="0071420E"/>
    <w:rsid w:val="0071609C"/>
    <w:rsid w:val="00727FAF"/>
    <w:rsid w:val="0077010A"/>
    <w:rsid w:val="00771B13"/>
    <w:rsid w:val="007A1944"/>
    <w:rsid w:val="007A1F46"/>
    <w:rsid w:val="007A2244"/>
    <w:rsid w:val="007B0FEB"/>
    <w:rsid w:val="007C7B5E"/>
    <w:rsid w:val="007D0CA0"/>
    <w:rsid w:val="007E20B3"/>
    <w:rsid w:val="008055AE"/>
    <w:rsid w:val="00826DEC"/>
    <w:rsid w:val="00830956"/>
    <w:rsid w:val="00864425"/>
    <w:rsid w:val="008862EE"/>
    <w:rsid w:val="00894B13"/>
    <w:rsid w:val="008A69C5"/>
    <w:rsid w:val="008A6AB4"/>
    <w:rsid w:val="0091450A"/>
    <w:rsid w:val="00926154"/>
    <w:rsid w:val="009364A4"/>
    <w:rsid w:val="00937F52"/>
    <w:rsid w:val="00961E3B"/>
    <w:rsid w:val="009628C6"/>
    <w:rsid w:val="00992D40"/>
    <w:rsid w:val="009A021F"/>
    <w:rsid w:val="009C706C"/>
    <w:rsid w:val="009F0E93"/>
    <w:rsid w:val="00A13E28"/>
    <w:rsid w:val="00A23982"/>
    <w:rsid w:val="00A53F38"/>
    <w:rsid w:val="00A5719B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61E79"/>
    <w:rsid w:val="00BA37F3"/>
    <w:rsid w:val="00BA6CBD"/>
    <w:rsid w:val="00BA7DEE"/>
    <w:rsid w:val="00BC078B"/>
    <w:rsid w:val="00BD230A"/>
    <w:rsid w:val="00BF575C"/>
    <w:rsid w:val="00C267C6"/>
    <w:rsid w:val="00C352A8"/>
    <w:rsid w:val="00C41309"/>
    <w:rsid w:val="00C750B9"/>
    <w:rsid w:val="00D04B66"/>
    <w:rsid w:val="00D13AD4"/>
    <w:rsid w:val="00D13B8B"/>
    <w:rsid w:val="00D24865"/>
    <w:rsid w:val="00D377C0"/>
    <w:rsid w:val="00D43EB2"/>
    <w:rsid w:val="00D475AC"/>
    <w:rsid w:val="00D5283A"/>
    <w:rsid w:val="00D864D1"/>
    <w:rsid w:val="00D90F9F"/>
    <w:rsid w:val="00D931ED"/>
    <w:rsid w:val="00DA69C2"/>
    <w:rsid w:val="00DB0E80"/>
    <w:rsid w:val="00DD587C"/>
    <w:rsid w:val="00DE4647"/>
    <w:rsid w:val="00E051CE"/>
    <w:rsid w:val="00E251C6"/>
    <w:rsid w:val="00E71D5A"/>
    <w:rsid w:val="00E71DD5"/>
    <w:rsid w:val="00E82CB2"/>
    <w:rsid w:val="00EC2169"/>
    <w:rsid w:val="00EF1BEC"/>
    <w:rsid w:val="00F00D06"/>
    <w:rsid w:val="00F018BF"/>
    <w:rsid w:val="00F02793"/>
    <w:rsid w:val="00F07D6B"/>
    <w:rsid w:val="00F342AC"/>
    <w:rsid w:val="00F365F7"/>
    <w:rsid w:val="00F415B7"/>
    <w:rsid w:val="00F41F3C"/>
    <w:rsid w:val="00F519EF"/>
    <w:rsid w:val="00F75BD7"/>
    <w:rsid w:val="00F82363"/>
    <w:rsid w:val="00F859B5"/>
    <w:rsid w:val="00F8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13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3</cp:revision>
  <cp:lastPrinted>2021-03-24T13:45:00Z</cp:lastPrinted>
  <dcterms:created xsi:type="dcterms:W3CDTF">2022-09-05T06:35:00Z</dcterms:created>
  <dcterms:modified xsi:type="dcterms:W3CDTF">2022-09-05T06:48:00Z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