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E7D" w:rsidRPr="008225B4" w:rsidRDefault="000E43B2" w:rsidP="00724E7D">
      <w:pPr>
        <w:spacing w:line="360" w:lineRule="auto"/>
        <w:jc w:val="both"/>
        <w:rPr>
          <w:sz w:val="28"/>
          <w:szCs w:val="28"/>
        </w:rPr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-1064260</wp:posOffset>
                </wp:positionH>
                <wp:positionV relativeFrom="paragraph">
                  <wp:posOffset>98425</wp:posOffset>
                </wp:positionV>
                <wp:extent cx="7543800" cy="1605915"/>
                <wp:effectExtent l="0" t="0" r="0" b="0"/>
                <wp:wrapSquare wrapText="bothSides"/>
                <wp:docPr id="6" name="Полотно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4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5868670" y="849796"/>
                            <a:ext cx="1190625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24E7D" w:rsidRPr="007C0A03" w:rsidRDefault="00724E7D" w:rsidP="00724E7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Прямоугольник 5"/>
                        <wps:cNvSpPr/>
                        <wps:spPr>
                          <a:xfrm>
                            <a:off x="6515100" y="1319213"/>
                            <a:ext cx="285750" cy="21431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4" o:spid="_x0000_s1026" editas="canvas" style="position:absolute;left:0;text-align:left;margin-left:-83.8pt;margin-top:7.75pt;width:594pt;height:126.45pt;z-index:251657728" coordsize="75438,160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5438;height:16059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8" type="#_x0000_t202" style="position:absolute;left:58686;top:8497;width:11906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kwV8MA&#10;AADaAAAADwAAAGRycy9kb3ducmV2LnhtbESP0WrCQBRE34X+w3ILvkizqWhso5tQCy2+mvoBN9lr&#10;EszeDdnVxL/vFgo+DjNzhtnlk+nEjQbXWlbwGsUgiCurW64VnH6+Xt5AOI+ssbNMCu7kIM+eZjtM&#10;tR35SLfC1yJA2KWooPG+T6V0VUMGXWR74uCd7WDQBznUUg84Brjp5DKOE2mw5bDQYE+fDVWX4moU&#10;nA/jYv0+lt/+tDmukj22m9LelZo/Tx9bEJ4m/wj/tw9awQr+roQb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kwV8MAAADaAAAADwAAAAAAAAAAAAAAAACYAgAAZHJzL2Rv&#10;d25yZXYueG1sUEsFBgAAAAAEAAQA9QAAAIgDAAAAAA==&#10;" stroked="f">
                  <v:textbox>
                    <w:txbxContent>
                      <w:p w:rsidR="00724E7D" w:rsidRPr="007C0A03" w:rsidRDefault="00724E7D" w:rsidP="00724E7D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rect id="Прямоугольник 5" o:spid="_x0000_s1029" style="position:absolute;left:65151;top:13192;width:2857;height:2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0VGcMA&#10;AADaAAAADwAAAGRycy9kb3ducmV2LnhtbESPQWsCMRSE70L/Q3hCL1KzFhTdGqUIhZ4s1V56e2ye&#10;m8XNy5I8121/vSkUPA4z8w2z3g6+VT3F1AQ2MJsWoIirYBuuDXwd356WoJIgW2wDk4EfSrDdPIzW&#10;WNpw5U/qD1KrDOFUogEn0pVap8qRxzQNHXH2TiF6lCxjrW3Ea4b7Vj8XxUJ7bDgvOOxo56g6Hy7e&#10;wOq3+pBl6OZOmu9V7Wf7U+wnxjyOh9cXUEKD3MP/7XdrYA5/V/IN0J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U0VGcMAAADaAAAADwAAAAAAAAAAAAAAAACYAgAAZHJzL2Rv&#10;d25yZXYueG1sUEsFBgAAAAAEAAQA9QAAAIgDAAAAAA==&#10;" fillcolor="white [3212]" strokecolor="white [3212]" strokeweight="2pt"/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-889304</wp:posOffset>
                </wp:positionH>
                <wp:positionV relativeFrom="page">
                  <wp:posOffset>270344</wp:posOffset>
                </wp:positionV>
                <wp:extent cx="7560310" cy="2051437"/>
                <wp:effectExtent l="0" t="0" r="0" b="635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0310" cy="20514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E7D" w:rsidRDefault="0079668A" w:rsidP="00724E7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61975" cy="590550"/>
                                  <wp:effectExtent l="0" t="0" r="9525" b="0"/>
                                  <wp:docPr id="2" name="Рисунок 2" descr="Герб_СПб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" descr="Герб_СПб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1975" cy="590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24E7D" w:rsidRPr="002B3485" w:rsidRDefault="00724E7D" w:rsidP="00724E7D">
                            <w:pPr>
                              <w:spacing w:before="60" w:after="60"/>
                              <w:jc w:val="center"/>
                              <w:rPr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caps/>
                                <w:sz w:val="28"/>
                                <w:szCs w:val="28"/>
                              </w:rPr>
                              <w:t>пРАВИТЕЛЬСТВО санкт-петербурга</w:t>
                            </w:r>
                          </w:p>
                          <w:p w:rsidR="00724E7D" w:rsidRPr="002B3485" w:rsidRDefault="00724E7D" w:rsidP="00724E7D">
                            <w:pPr>
                              <w:jc w:val="center"/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t xml:space="preserve">администрация Выборгского </w:t>
                            </w: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br/>
                              <w:t>района Санкт-Петербурга</w:t>
                            </w:r>
                          </w:p>
                          <w:p w:rsidR="00724E7D" w:rsidRDefault="00724E7D" w:rsidP="00724E7D">
                            <w:pPr>
                              <w:spacing w:before="60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Р А С П О Р Я Ж Е Н И Е</w:t>
                            </w:r>
                          </w:p>
                          <w:p w:rsidR="00724E7D" w:rsidRPr="007B5378" w:rsidRDefault="00724E7D" w:rsidP="00724E7D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7B5378">
                              <w:rPr>
                                <w:vertAlign w:val="superscript"/>
                              </w:rPr>
                              <w:t>ОКУД</w:t>
                            </w:r>
                          </w:p>
                          <w:p w:rsidR="00724E7D" w:rsidRDefault="00724E7D" w:rsidP="00724E7D">
                            <w:pPr>
                              <w:ind w:firstLine="1134"/>
                              <w:jc w:val="both"/>
                            </w:pPr>
                          </w:p>
                          <w:p w:rsidR="00724E7D" w:rsidRDefault="00724E7D" w:rsidP="00724E7D">
                            <w:pPr>
                              <w:ind w:firstLine="1276"/>
                              <w:jc w:val="both"/>
                            </w:pPr>
                            <w:r>
                              <w:t>___________________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2B3485">
                              <w:rPr>
                                <w:sz w:val="28"/>
                                <w:szCs w:val="28"/>
                              </w:rPr>
                              <w:t>№</w:t>
                            </w:r>
                            <w:r>
                              <w:t xml:space="preserve"> ________________</w:t>
                            </w:r>
                          </w:p>
                          <w:p w:rsidR="00724E7D" w:rsidRDefault="00724E7D" w:rsidP="00724E7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left:0;text-align:left;margin-left:-70pt;margin-top:21.3pt;width:595.3pt;height:161.5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7gIuQIAAME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" o:allowincell="f" filled="f" stroked="f">
                <v:textbox>
                  <w:txbxContent>
                    <w:p w:rsidR="00724E7D" w:rsidRDefault="0079668A" w:rsidP="00724E7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61975" cy="590550"/>
                            <wp:effectExtent l="0" t="0" r="9525" b="0"/>
                            <wp:docPr id="2" name="Рисунок 2" descr="Герб_СПб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" descr="Герб_СПб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1975" cy="590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24E7D" w:rsidRPr="002B3485" w:rsidRDefault="00724E7D" w:rsidP="00724E7D">
                      <w:pPr>
                        <w:spacing w:before="60" w:after="60"/>
                        <w:jc w:val="center"/>
                        <w:rPr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caps/>
                          <w:sz w:val="28"/>
                          <w:szCs w:val="28"/>
                        </w:rPr>
                        <w:t>пРАВИТЕЛЬСТВО санкт-петербурга</w:t>
                      </w:r>
                    </w:p>
                    <w:p w:rsidR="00724E7D" w:rsidRPr="002B3485" w:rsidRDefault="00724E7D" w:rsidP="00724E7D">
                      <w:pPr>
                        <w:jc w:val="center"/>
                        <w:rPr>
                          <w:b/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t xml:space="preserve">администрация Выборгского </w:t>
                      </w: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br/>
                        <w:t>района Санкт-Петербурга</w:t>
                      </w:r>
                    </w:p>
                    <w:p w:rsidR="00724E7D" w:rsidRDefault="00724E7D" w:rsidP="00724E7D">
                      <w:pPr>
                        <w:spacing w:before="60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Р А С П О Р Я Ж Е Н И Е</w:t>
                      </w:r>
                    </w:p>
                    <w:p w:rsidR="00724E7D" w:rsidRPr="007B5378" w:rsidRDefault="00724E7D" w:rsidP="00724E7D">
                      <w:pPr>
                        <w:rPr>
                          <w:vertAlign w:val="superscript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7B5378">
                        <w:rPr>
                          <w:vertAlign w:val="superscript"/>
                        </w:rPr>
                        <w:t>ОКУД</w:t>
                      </w:r>
                    </w:p>
                    <w:p w:rsidR="00724E7D" w:rsidRDefault="00724E7D" w:rsidP="00724E7D">
                      <w:pPr>
                        <w:ind w:firstLine="1134"/>
                        <w:jc w:val="both"/>
                      </w:pPr>
                    </w:p>
                    <w:p w:rsidR="00724E7D" w:rsidRDefault="00724E7D" w:rsidP="00724E7D">
                      <w:pPr>
                        <w:ind w:firstLine="1276"/>
                        <w:jc w:val="both"/>
                      </w:pPr>
                      <w:r>
                        <w:t>___________________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2B3485">
                        <w:rPr>
                          <w:sz w:val="28"/>
                          <w:szCs w:val="28"/>
                        </w:rPr>
                        <w:t>№</w:t>
                      </w:r>
                      <w:r>
                        <w:t xml:space="preserve"> ________________</w:t>
                      </w:r>
                    </w:p>
                    <w:p w:rsidR="00724E7D" w:rsidRDefault="00724E7D" w:rsidP="00724E7D">
                      <w:pPr>
                        <w:jc w:val="center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79668A">
        <w:rPr>
          <w:noProof/>
        </w:rPr>
        <mc:AlternateContent>
          <mc:Choice Requires="wps">
            <w:drawing>
              <wp:inline distT="0" distB="0" distL="0" distR="0">
                <wp:extent cx="2657475" cy="781050"/>
                <wp:effectExtent l="0" t="0" r="0" b="0"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7475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2027" w:rsidRPr="004E2027" w:rsidRDefault="004E2027" w:rsidP="004E2027">
                            <w:pPr>
                              <w:jc w:val="both"/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4E2027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О внесении изменений в распоряжение администрации от </w:t>
                            </w:r>
                            <w:r w:rsidR="000A3F26">
                              <w:rPr>
                                <w:b/>
                                <w:sz w:val="28"/>
                                <w:szCs w:val="28"/>
                              </w:rPr>
                              <w:t>26.09.2019</w:t>
                            </w:r>
                            <w:r w:rsidRPr="004E2027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№ </w:t>
                            </w:r>
                            <w:r w:rsidR="000A3F26">
                              <w:rPr>
                                <w:b/>
                                <w:sz w:val="28"/>
                                <w:szCs w:val="28"/>
                              </w:rPr>
                              <w:t>1800</w:t>
                            </w:r>
                            <w:r w:rsidRPr="004E2027">
                              <w:rPr>
                                <w:b/>
                                <w:sz w:val="28"/>
                                <w:szCs w:val="28"/>
                              </w:rPr>
                              <w:t>-р</w:t>
                            </w:r>
                          </w:p>
                          <w:p w:rsidR="00724E7D" w:rsidRPr="00310C92" w:rsidRDefault="00724E7D" w:rsidP="00310C92">
                            <w:pPr>
                              <w:jc w:val="both"/>
                              <w:rPr>
                                <w:b/>
                                <w:sz w:val="40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0" o:spid="_x0000_s1031" type="#_x0000_t202" style="width:209.25pt;height:6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" filled="f" stroked="f">
                <v:textbox>
                  <w:txbxContent>
                    <w:p w:rsidR="004E2027" w:rsidRPr="004E2027" w:rsidRDefault="004E2027" w:rsidP="004E2027">
                      <w:pPr>
                        <w:jc w:val="both"/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4E2027"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О внесении изменений в распоряжение администрации от </w:t>
                      </w:r>
                      <w:r w:rsidR="000A3F26">
                        <w:rPr>
                          <w:b/>
                          <w:sz w:val="28"/>
                          <w:szCs w:val="28"/>
                        </w:rPr>
                        <w:t>26.09.2019</w:t>
                      </w:r>
                      <w:r w:rsidRPr="004E2027">
                        <w:rPr>
                          <w:b/>
                          <w:sz w:val="28"/>
                          <w:szCs w:val="28"/>
                        </w:rPr>
                        <w:t xml:space="preserve"> № </w:t>
                      </w:r>
                      <w:r w:rsidR="000A3F26">
                        <w:rPr>
                          <w:b/>
                          <w:sz w:val="28"/>
                          <w:szCs w:val="28"/>
                        </w:rPr>
                        <w:t>1800</w:t>
                      </w:r>
                      <w:r w:rsidRPr="004E2027">
                        <w:rPr>
                          <w:b/>
                          <w:sz w:val="28"/>
                          <w:szCs w:val="28"/>
                        </w:rPr>
                        <w:t>-р</w:t>
                      </w:r>
                    </w:p>
                    <w:p w:rsidR="00724E7D" w:rsidRPr="00310C92" w:rsidRDefault="00724E7D" w:rsidP="00310C92">
                      <w:pPr>
                        <w:jc w:val="both"/>
                        <w:rPr>
                          <w:b/>
                          <w:sz w:val="40"/>
                          <w:szCs w:val="2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724E7D" w:rsidRDefault="00724E7D" w:rsidP="00724E7D">
      <w:pPr>
        <w:ind w:firstLine="709"/>
        <w:rPr>
          <w:sz w:val="28"/>
        </w:rPr>
      </w:pPr>
    </w:p>
    <w:p w:rsidR="00D731B0" w:rsidRPr="00D731B0" w:rsidRDefault="004E2027" w:rsidP="00D50628">
      <w:pPr>
        <w:pStyle w:val="af6"/>
        <w:tabs>
          <w:tab w:val="left" w:pos="1418"/>
        </w:tabs>
        <w:ind w:left="0" w:firstLine="567"/>
        <w:jc w:val="both"/>
        <w:rPr>
          <w:sz w:val="28"/>
        </w:rPr>
      </w:pPr>
      <w:r w:rsidRPr="0011307B">
        <w:rPr>
          <w:sz w:val="28"/>
          <w:szCs w:val="28"/>
        </w:rPr>
        <w:t xml:space="preserve">Внести в распоряжение администрации Выборгского района Санкт-Петербурга от </w:t>
      </w:r>
      <w:r w:rsidR="000A3F26" w:rsidRPr="0011307B">
        <w:rPr>
          <w:sz w:val="28"/>
          <w:szCs w:val="28"/>
        </w:rPr>
        <w:t>26.09.2019</w:t>
      </w:r>
      <w:r w:rsidRPr="0011307B">
        <w:rPr>
          <w:sz w:val="28"/>
          <w:szCs w:val="28"/>
        </w:rPr>
        <w:t xml:space="preserve"> № </w:t>
      </w:r>
      <w:r w:rsidR="000A3F26" w:rsidRPr="0011307B">
        <w:rPr>
          <w:sz w:val="28"/>
          <w:szCs w:val="28"/>
        </w:rPr>
        <w:t>1800</w:t>
      </w:r>
      <w:r w:rsidRPr="0011307B">
        <w:rPr>
          <w:sz w:val="28"/>
          <w:szCs w:val="28"/>
        </w:rPr>
        <w:t xml:space="preserve">-р </w:t>
      </w:r>
      <w:r w:rsidRPr="0011307B">
        <w:rPr>
          <w:sz w:val="28"/>
        </w:rPr>
        <w:t>«О</w:t>
      </w:r>
      <w:r w:rsidR="000A3F26" w:rsidRPr="0011307B">
        <w:rPr>
          <w:sz w:val="28"/>
        </w:rPr>
        <w:t xml:space="preserve">б административной комиссии Выборгского района Санкт-Петербурга» </w:t>
      </w:r>
      <w:r w:rsidR="00051B4A" w:rsidRPr="0011307B">
        <w:rPr>
          <w:sz w:val="28"/>
        </w:rPr>
        <w:t>следующие изменения:</w:t>
      </w:r>
    </w:p>
    <w:p w:rsidR="00933AD4" w:rsidRPr="00D50628" w:rsidRDefault="00D50628" w:rsidP="00D50628">
      <w:pPr>
        <w:tabs>
          <w:tab w:val="left" w:pos="1418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933AD4" w:rsidRPr="00D50628">
        <w:rPr>
          <w:sz w:val="28"/>
          <w:szCs w:val="28"/>
        </w:rPr>
        <w:t>Утвердить состав административно</w:t>
      </w:r>
      <w:r w:rsidR="00D731B0" w:rsidRPr="00D50628">
        <w:rPr>
          <w:sz w:val="28"/>
          <w:szCs w:val="28"/>
        </w:rPr>
        <w:t xml:space="preserve">й комиссии </w:t>
      </w:r>
      <w:r w:rsidR="00933AD4" w:rsidRPr="00D50628">
        <w:rPr>
          <w:sz w:val="28"/>
          <w:szCs w:val="28"/>
        </w:rPr>
        <w:t>администрации Выборгского района Санкт-Петербурга в редакции</w:t>
      </w:r>
      <w:r w:rsidR="00C442FE" w:rsidRPr="00D50628">
        <w:rPr>
          <w:sz w:val="28"/>
          <w:szCs w:val="28"/>
        </w:rPr>
        <w:t>,</w:t>
      </w:r>
      <w:r w:rsidR="00933AD4" w:rsidRPr="00D50628">
        <w:rPr>
          <w:sz w:val="28"/>
          <w:szCs w:val="28"/>
        </w:rPr>
        <w:t xml:space="preserve"> согласно приложению к настоящему распоряжению.</w:t>
      </w:r>
    </w:p>
    <w:p w:rsidR="00D731B0" w:rsidRPr="006F3969" w:rsidRDefault="00D50628" w:rsidP="00D50628">
      <w:pPr>
        <w:tabs>
          <w:tab w:val="left" w:pos="1418"/>
        </w:tabs>
        <w:ind w:firstLine="567"/>
        <w:jc w:val="both"/>
        <w:rPr>
          <w:sz w:val="28"/>
          <w:szCs w:val="28"/>
        </w:rPr>
      </w:pPr>
      <w:r w:rsidRPr="006F3969">
        <w:rPr>
          <w:sz w:val="28"/>
          <w:szCs w:val="28"/>
        </w:rPr>
        <w:t>2.</w:t>
      </w:r>
      <w:r w:rsidR="003C7B8C" w:rsidRPr="006F3969">
        <w:rPr>
          <w:sz w:val="28"/>
          <w:szCs w:val="28"/>
        </w:rPr>
        <w:t>Внести изменение в п</w:t>
      </w:r>
      <w:r w:rsidR="00CF3A1F" w:rsidRPr="006F3969">
        <w:rPr>
          <w:sz w:val="28"/>
          <w:szCs w:val="28"/>
        </w:rPr>
        <w:t>ункт</w:t>
      </w:r>
      <w:r w:rsidR="003C7B8C" w:rsidRPr="006F3969">
        <w:rPr>
          <w:sz w:val="28"/>
          <w:szCs w:val="28"/>
        </w:rPr>
        <w:t xml:space="preserve"> 2</w:t>
      </w:r>
      <w:r w:rsidRPr="006F3969">
        <w:rPr>
          <w:sz w:val="28"/>
          <w:szCs w:val="28"/>
        </w:rPr>
        <w:t xml:space="preserve"> распоряжения</w:t>
      </w:r>
      <w:r w:rsidR="003C7B8C" w:rsidRPr="006F3969">
        <w:rPr>
          <w:sz w:val="28"/>
          <w:szCs w:val="28"/>
        </w:rPr>
        <w:t>, изложив его в следующей редакции</w:t>
      </w:r>
      <w:r w:rsidR="006B4304" w:rsidRPr="006F3969">
        <w:rPr>
          <w:sz w:val="28"/>
          <w:szCs w:val="28"/>
        </w:rPr>
        <w:t>:</w:t>
      </w:r>
      <w:r w:rsidR="003C7B8C" w:rsidRPr="006F3969">
        <w:rPr>
          <w:sz w:val="28"/>
          <w:szCs w:val="28"/>
        </w:rPr>
        <w:t xml:space="preserve"> </w:t>
      </w:r>
      <w:r w:rsidR="004C0B3B" w:rsidRPr="006F3969">
        <w:rPr>
          <w:sz w:val="28"/>
          <w:szCs w:val="28"/>
        </w:rPr>
        <w:t>«Назначить</w:t>
      </w:r>
      <w:r w:rsidR="0077154A" w:rsidRPr="006F3969">
        <w:rPr>
          <w:sz w:val="28"/>
          <w:szCs w:val="28"/>
        </w:rPr>
        <w:t xml:space="preserve"> </w:t>
      </w:r>
      <w:r w:rsidR="003E009A" w:rsidRPr="006F3969">
        <w:rPr>
          <w:sz w:val="28"/>
          <w:szCs w:val="28"/>
        </w:rPr>
        <w:t>ответственн</w:t>
      </w:r>
      <w:r w:rsidR="004F6BAC" w:rsidRPr="006F3969">
        <w:rPr>
          <w:sz w:val="28"/>
          <w:szCs w:val="28"/>
        </w:rPr>
        <w:t>ым</w:t>
      </w:r>
      <w:r w:rsidR="0077154A" w:rsidRPr="006F3969">
        <w:rPr>
          <w:sz w:val="28"/>
          <w:szCs w:val="28"/>
        </w:rPr>
        <w:t xml:space="preserve"> секретар</w:t>
      </w:r>
      <w:r w:rsidR="004F6BAC" w:rsidRPr="006F3969">
        <w:rPr>
          <w:sz w:val="28"/>
          <w:szCs w:val="28"/>
        </w:rPr>
        <w:t>ем</w:t>
      </w:r>
      <w:r w:rsidR="0077154A" w:rsidRPr="006F3969">
        <w:rPr>
          <w:sz w:val="28"/>
          <w:szCs w:val="28"/>
        </w:rPr>
        <w:t xml:space="preserve"> административной комиссии, выполняющим функции аппарата административной комиссии</w:t>
      </w:r>
      <w:r w:rsidR="00C442FE" w:rsidRPr="006F3969">
        <w:rPr>
          <w:sz w:val="28"/>
          <w:szCs w:val="28"/>
        </w:rPr>
        <w:t>,</w:t>
      </w:r>
      <w:r w:rsidR="0077154A" w:rsidRPr="006F3969">
        <w:rPr>
          <w:sz w:val="28"/>
          <w:szCs w:val="28"/>
        </w:rPr>
        <w:t xml:space="preserve"> </w:t>
      </w:r>
      <w:r w:rsidR="004F6BAC" w:rsidRPr="006F3969">
        <w:rPr>
          <w:sz w:val="28"/>
          <w:szCs w:val="28"/>
        </w:rPr>
        <w:t>Андерсон Илону Ильиничну</w:t>
      </w:r>
      <w:r w:rsidR="004C0B3B" w:rsidRPr="006F3969">
        <w:rPr>
          <w:sz w:val="28"/>
          <w:szCs w:val="28"/>
        </w:rPr>
        <w:t xml:space="preserve"> – </w:t>
      </w:r>
      <w:r w:rsidR="004F6BAC" w:rsidRPr="006F3969">
        <w:rPr>
          <w:sz w:val="28"/>
          <w:szCs w:val="28"/>
        </w:rPr>
        <w:t>специалиста 1-й категории</w:t>
      </w:r>
      <w:r w:rsidR="004C0B3B" w:rsidRPr="006F3969">
        <w:rPr>
          <w:sz w:val="28"/>
          <w:szCs w:val="28"/>
        </w:rPr>
        <w:t xml:space="preserve"> отдела по вопросам законности, правопорядка и безопасности администрации Выборгского района Санкт-Петербурга. В период </w:t>
      </w:r>
      <w:r w:rsidR="000E43B2" w:rsidRPr="006F3969">
        <w:rPr>
          <w:sz w:val="28"/>
          <w:szCs w:val="28"/>
        </w:rPr>
        <w:t xml:space="preserve">временного </w:t>
      </w:r>
      <w:r w:rsidR="004C0B3B" w:rsidRPr="006F3969">
        <w:rPr>
          <w:sz w:val="28"/>
          <w:szCs w:val="28"/>
        </w:rPr>
        <w:t xml:space="preserve">отсутствия ответственного секретаря </w:t>
      </w:r>
      <w:r w:rsidR="007E2430" w:rsidRPr="006F3969">
        <w:rPr>
          <w:sz w:val="28"/>
          <w:szCs w:val="28"/>
        </w:rPr>
        <w:t xml:space="preserve">административной комиссии </w:t>
      </w:r>
      <w:r w:rsidR="004C0B3B" w:rsidRPr="006F3969">
        <w:rPr>
          <w:sz w:val="28"/>
          <w:szCs w:val="28"/>
        </w:rPr>
        <w:t xml:space="preserve">обязанности ответственного секретаря возлагаются на </w:t>
      </w:r>
      <w:r w:rsidR="001F5D5B" w:rsidRPr="006F3969">
        <w:rPr>
          <w:sz w:val="28"/>
          <w:szCs w:val="28"/>
        </w:rPr>
        <w:t>Теплых Данила Михайловича – старшего инженера отдела по вопросам законности, правопорядка и безопасности администрации Выборгского района Санкт-Петербурга</w:t>
      </w:r>
      <w:r w:rsidR="000A3F26" w:rsidRPr="006F3969">
        <w:rPr>
          <w:sz w:val="28"/>
          <w:szCs w:val="28"/>
        </w:rPr>
        <w:t>».</w:t>
      </w:r>
    </w:p>
    <w:p w:rsidR="003C7B8C" w:rsidRPr="006F3969" w:rsidRDefault="006F3969" w:rsidP="006F3969">
      <w:pPr>
        <w:tabs>
          <w:tab w:val="left" w:pos="1418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3C7B8C" w:rsidRPr="006F3969">
        <w:rPr>
          <w:sz w:val="28"/>
          <w:szCs w:val="28"/>
        </w:rPr>
        <w:t>Внести изменение в п</w:t>
      </w:r>
      <w:r w:rsidR="00CF3A1F" w:rsidRPr="006F3969">
        <w:rPr>
          <w:sz w:val="28"/>
          <w:szCs w:val="28"/>
        </w:rPr>
        <w:t>ункт</w:t>
      </w:r>
      <w:r w:rsidR="003C7B8C" w:rsidRPr="006F3969">
        <w:rPr>
          <w:sz w:val="28"/>
          <w:szCs w:val="28"/>
        </w:rPr>
        <w:t xml:space="preserve"> 6</w:t>
      </w:r>
      <w:r w:rsidR="00D50628" w:rsidRPr="006F3969">
        <w:rPr>
          <w:sz w:val="28"/>
          <w:szCs w:val="28"/>
        </w:rPr>
        <w:t xml:space="preserve"> распоряжения</w:t>
      </w:r>
      <w:r w:rsidR="003C7B8C" w:rsidRPr="006F3969">
        <w:rPr>
          <w:sz w:val="28"/>
          <w:szCs w:val="28"/>
        </w:rPr>
        <w:t>, изложив его в следующей редакции</w:t>
      </w:r>
      <w:r w:rsidR="006B4304" w:rsidRPr="006F3969">
        <w:rPr>
          <w:sz w:val="28"/>
          <w:szCs w:val="28"/>
        </w:rPr>
        <w:t>:</w:t>
      </w:r>
      <w:r w:rsidR="003C7B8C" w:rsidRPr="006F3969">
        <w:rPr>
          <w:sz w:val="28"/>
          <w:szCs w:val="28"/>
        </w:rPr>
        <w:t xml:space="preserve"> «Контроль за выполнением распоряжения возложить на первого заместителя главы администрации </w:t>
      </w:r>
      <w:proofErr w:type="spellStart"/>
      <w:r w:rsidR="003C7B8C" w:rsidRPr="006F3969">
        <w:rPr>
          <w:sz w:val="28"/>
          <w:szCs w:val="28"/>
        </w:rPr>
        <w:t>Сажнова</w:t>
      </w:r>
      <w:proofErr w:type="spellEnd"/>
      <w:r w:rsidR="003C7B8C" w:rsidRPr="006F3969">
        <w:rPr>
          <w:sz w:val="28"/>
          <w:szCs w:val="28"/>
        </w:rPr>
        <w:t xml:space="preserve"> В.В.».</w:t>
      </w:r>
    </w:p>
    <w:p w:rsidR="00F6300E" w:rsidRPr="00CF3A1F" w:rsidRDefault="006F3969" w:rsidP="006F3969">
      <w:pPr>
        <w:pStyle w:val="af6"/>
        <w:tabs>
          <w:tab w:val="left" w:pos="1418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F6300E" w:rsidRPr="00CF3A1F">
        <w:rPr>
          <w:sz w:val="28"/>
          <w:szCs w:val="28"/>
        </w:rPr>
        <w:t xml:space="preserve">Признать утратившим силу </w:t>
      </w:r>
      <w:r w:rsidR="00547820">
        <w:rPr>
          <w:sz w:val="28"/>
          <w:szCs w:val="28"/>
        </w:rPr>
        <w:t xml:space="preserve">пункт 1, пункт </w:t>
      </w:r>
      <w:bookmarkStart w:id="0" w:name="_GoBack"/>
      <w:bookmarkEnd w:id="0"/>
      <w:r w:rsidR="00547820">
        <w:rPr>
          <w:sz w:val="28"/>
          <w:szCs w:val="28"/>
        </w:rPr>
        <w:t xml:space="preserve">2 </w:t>
      </w:r>
      <w:r w:rsidR="00F6300E" w:rsidRPr="00CF3A1F">
        <w:rPr>
          <w:sz w:val="28"/>
          <w:szCs w:val="28"/>
        </w:rPr>
        <w:t>распоряжени</w:t>
      </w:r>
      <w:r w:rsidR="00D731B0" w:rsidRPr="00CF3A1F">
        <w:rPr>
          <w:sz w:val="28"/>
          <w:szCs w:val="28"/>
        </w:rPr>
        <w:t>я</w:t>
      </w:r>
      <w:r w:rsidR="00F6300E" w:rsidRPr="00CF3A1F">
        <w:rPr>
          <w:sz w:val="28"/>
          <w:szCs w:val="28"/>
        </w:rPr>
        <w:t xml:space="preserve"> администрации Выборгского района Санкт-Петербурга от </w:t>
      </w:r>
      <w:r w:rsidR="001F5D5B" w:rsidRPr="00CF3A1F">
        <w:rPr>
          <w:sz w:val="28"/>
          <w:szCs w:val="28"/>
        </w:rPr>
        <w:t>02</w:t>
      </w:r>
      <w:r w:rsidR="00D731B0" w:rsidRPr="00CF3A1F">
        <w:rPr>
          <w:sz w:val="28"/>
          <w:szCs w:val="28"/>
        </w:rPr>
        <w:t>.0</w:t>
      </w:r>
      <w:r w:rsidR="001F5D5B" w:rsidRPr="00CF3A1F">
        <w:rPr>
          <w:sz w:val="28"/>
          <w:szCs w:val="28"/>
        </w:rPr>
        <w:t>8</w:t>
      </w:r>
      <w:r w:rsidR="00D731B0" w:rsidRPr="00CF3A1F">
        <w:rPr>
          <w:sz w:val="28"/>
          <w:szCs w:val="28"/>
        </w:rPr>
        <w:t>.202</w:t>
      </w:r>
      <w:r w:rsidR="001F5D5B" w:rsidRPr="00CF3A1F">
        <w:rPr>
          <w:sz w:val="28"/>
          <w:szCs w:val="28"/>
        </w:rPr>
        <w:t>2</w:t>
      </w:r>
      <w:r w:rsidR="00D731B0" w:rsidRPr="00CF3A1F">
        <w:rPr>
          <w:sz w:val="28"/>
          <w:szCs w:val="28"/>
        </w:rPr>
        <w:t xml:space="preserve"> № </w:t>
      </w:r>
      <w:r w:rsidR="001F5D5B" w:rsidRPr="00CF3A1F">
        <w:rPr>
          <w:sz w:val="28"/>
          <w:szCs w:val="28"/>
        </w:rPr>
        <w:t>472</w:t>
      </w:r>
      <w:r w:rsidR="00D731B0" w:rsidRPr="00CF3A1F">
        <w:rPr>
          <w:sz w:val="28"/>
          <w:szCs w:val="28"/>
        </w:rPr>
        <w:t xml:space="preserve">-р </w:t>
      </w:r>
      <w:r w:rsidR="00F6300E" w:rsidRPr="00CF3A1F">
        <w:rPr>
          <w:sz w:val="28"/>
          <w:szCs w:val="28"/>
        </w:rPr>
        <w:t>«О внесении изменений в распоряжение администрации от 26.09.2019 № 1800-р».</w:t>
      </w:r>
    </w:p>
    <w:p w:rsidR="00CF3A1F" w:rsidRPr="006F3969" w:rsidRDefault="006F3969" w:rsidP="006F3969">
      <w:pPr>
        <w:tabs>
          <w:tab w:val="left" w:pos="1418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CF3A1F" w:rsidRPr="006F3969">
        <w:rPr>
          <w:sz w:val="28"/>
          <w:szCs w:val="28"/>
        </w:rPr>
        <w:t xml:space="preserve">Контроль за выполнением распоряжения возложить </w:t>
      </w:r>
      <w:r w:rsidR="00CF3A1F" w:rsidRPr="006F3969">
        <w:rPr>
          <w:sz w:val="28"/>
          <w:szCs w:val="28"/>
        </w:rPr>
        <w:br/>
        <w:t xml:space="preserve">на первого заместителя главы администрации </w:t>
      </w:r>
      <w:proofErr w:type="spellStart"/>
      <w:r w:rsidR="00CF3A1F" w:rsidRPr="006F3969">
        <w:rPr>
          <w:sz w:val="28"/>
          <w:szCs w:val="28"/>
        </w:rPr>
        <w:t>Сажнова</w:t>
      </w:r>
      <w:proofErr w:type="spellEnd"/>
      <w:r w:rsidR="00CF3A1F" w:rsidRPr="006F3969">
        <w:rPr>
          <w:sz w:val="28"/>
          <w:szCs w:val="28"/>
        </w:rPr>
        <w:t xml:space="preserve"> В.В.</w:t>
      </w:r>
    </w:p>
    <w:p w:rsidR="004E2027" w:rsidRPr="00CF3A1F" w:rsidRDefault="004E2027" w:rsidP="00CF3A1F">
      <w:pPr>
        <w:tabs>
          <w:tab w:val="left" w:pos="1418"/>
        </w:tabs>
        <w:jc w:val="both"/>
        <w:rPr>
          <w:sz w:val="28"/>
          <w:szCs w:val="28"/>
        </w:rPr>
      </w:pPr>
    </w:p>
    <w:p w:rsidR="004E2027" w:rsidRDefault="004E2027" w:rsidP="00724E7D">
      <w:pPr>
        <w:ind w:firstLine="709"/>
        <w:rPr>
          <w:sz w:val="28"/>
        </w:rPr>
      </w:pPr>
    </w:p>
    <w:p w:rsidR="00D731B0" w:rsidRPr="00236C95" w:rsidRDefault="00D731B0" w:rsidP="00724E7D">
      <w:pPr>
        <w:ind w:firstLine="709"/>
        <w:rPr>
          <w:sz w:val="28"/>
        </w:rPr>
      </w:pPr>
    </w:p>
    <w:tbl>
      <w:tblPr>
        <w:tblW w:w="8926" w:type="dxa"/>
        <w:tblLook w:val="01E0" w:firstRow="1" w:lastRow="1" w:firstColumn="1" w:lastColumn="1" w:noHBand="0" w:noVBand="0"/>
      </w:tblPr>
      <w:tblGrid>
        <w:gridCol w:w="4338"/>
        <w:gridCol w:w="4588"/>
      </w:tblGrid>
      <w:tr w:rsidR="00724E7D" w:rsidRPr="000A3F26" w:rsidTr="003C7B8C">
        <w:tc>
          <w:tcPr>
            <w:tcW w:w="4338" w:type="dxa"/>
          </w:tcPr>
          <w:p w:rsidR="00724E7D" w:rsidRPr="000A3F26" w:rsidRDefault="004A113A" w:rsidP="004A113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8"/>
              </w:rPr>
            </w:pPr>
            <w:r>
              <w:rPr>
                <w:b/>
                <w:sz w:val="28"/>
              </w:rPr>
              <w:t>Г</w:t>
            </w:r>
            <w:r w:rsidR="00681235" w:rsidRPr="000A3F26">
              <w:rPr>
                <w:b/>
                <w:sz w:val="28"/>
              </w:rPr>
              <w:t>лав</w:t>
            </w:r>
            <w:r>
              <w:rPr>
                <w:b/>
                <w:sz w:val="28"/>
              </w:rPr>
              <w:t>а</w:t>
            </w:r>
            <w:r w:rsidR="00152665" w:rsidRPr="000A3F26">
              <w:rPr>
                <w:b/>
                <w:sz w:val="28"/>
              </w:rPr>
              <w:t xml:space="preserve"> администрации</w:t>
            </w:r>
          </w:p>
        </w:tc>
        <w:tc>
          <w:tcPr>
            <w:tcW w:w="4588" w:type="dxa"/>
          </w:tcPr>
          <w:p w:rsidR="00724E7D" w:rsidRPr="000A3F26" w:rsidRDefault="00681235" w:rsidP="003C7B8C">
            <w:pPr>
              <w:tabs>
                <w:tab w:val="left" w:pos="4479"/>
              </w:tabs>
              <w:overflowPunct w:val="0"/>
              <w:autoSpaceDE w:val="0"/>
              <w:autoSpaceDN w:val="0"/>
              <w:adjustRightInd w:val="0"/>
              <w:ind w:firstLine="709"/>
              <w:jc w:val="right"/>
              <w:textAlignment w:val="baseline"/>
              <w:rPr>
                <w:b/>
                <w:sz w:val="28"/>
              </w:rPr>
            </w:pPr>
            <w:proofErr w:type="spellStart"/>
            <w:r w:rsidRPr="000A3F26">
              <w:rPr>
                <w:b/>
                <w:sz w:val="28"/>
              </w:rPr>
              <w:t>В.</w:t>
            </w:r>
            <w:r w:rsidR="00D731B0">
              <w:rPr>
                <w:b/>
                <w:sz w:val="28"/>
              </w:rPr>
              <w:t>М</w:t>
            </w:r>
            <w:r w:rsidRPr="000A3F26">
              <w:rPr>
                <w:b/>
                <w:sz w:val="28"/>
              </w:rPr>
              <w:t>.Полунин</w:t>
            </w:r>
            <w:proofErr w:type="spellEnd"/>
          </w:p>
        </w:tc>
      </w:tr>
    </w:tbl>
    <w:p w:rsidR="0011307B" w:rsidRDefault="0011307B" w:rsidP="00900695">
      <w:pPr>
        <w:shd w:val="clear" w:color="auto" w:fill="FFFFFF"/>
      </w:pPr>
    </w:p>
    <w:p w:rsidR="0011307B" w:rsidRDefault="0011307B" w:rsidP="00900695">
      <w:pPr>
        <w:shd w:val="clear" w:color="auto" w:fill="FFFFFF"/>
      </w:pPr>
    </w:p>
    <w:p w:rsidR="0011307B" w:rsidRDefault="0011307B" w:rsidP="00900695">
      <w:pPr>
        <w:shd w:val="clear" w:color="auto" w:fill="FFFFFF"/>
      </w:pPr>
    </w:p>
    <w:p w:rsidR="00171365" w:rsidRPr="0065133D" w:rsidRDefault="00171365" w:rsidP="00171365">
      <w:pPr>
        <w:pStyle w:val="2"/>
        <w:jc w:val="right"/>
        <w:rPr>
          <w:szCs w:val="24"/>
        </w:rPr>
      </w:pPr>
      <w:r w:rsidRPr="0065133D">
        <w:rPr>
          <w:szCs w:val="24"/>
        </w:rPr>
        <w:lastRenderedPageBreak/>
        <w:t xml:space="preserve">Приложение  </w:t>
      </w:r>
    </w:p>
    <w:p w:rsidR="00171365" w:rsidRPr="0065133D" w:rsidRDefault="00171365" w:rsidP="00171365">
      <w:pPr>
        <w:jc w:val="right"/>
      </w:pPr>
      <w:r w:rsidRPr="0065133D">
        <w:t>к распоряжению администрации</w:t>
      </w:r>
    </w:p>
    <w:p w:rsidR="00171365" w:rsidRPr="0065133D" w:rsidRDefault="00171365" w:rsidP="00171365">
      <w:pPr>
        <w:jc w:val="right"/>
      </w:pPr>
      <w:r w:rsidRPr="0065133D">
        <w:t>от________ №_____</w:t>
      </w:r>
    </w:p>
    <w:p w:rsidR="00171365" w:rsidRPr="0065133D" w:rsidRDefault="00171365" w:rsidP="00171365">
      <w:pPr>
        <w:jc w:val="both"/>
      </w:pPr>
    </w:p>
    <w:p w:rsidR="00171365" w:rsidRPr="0065133D" w:rsidRDefault="00171365" w:rsidP="00171365">
      <w:pPr>
        <w:jc w:val="both"/>
      </w:pPr>
    </w:p>
    <w:p w:rsidR="00171365" w:rsidRPr="00C610E4" w:rsidRDefault="00171365" w:rsidP="00171365">
      <w:pPr>
        <w:jc w:val="center"/>
        <w:rPr>
          <w:b/>
        </w:rPr>
      </w:pPr>
      <w:r w:rsidRPr="00C610E4">
        <w:rPr>
          <w:b/>
        </w:rPr>
        <w:t xml:space="preserve">Состав </w:t>
      </w:r>
      <w:r>
        <w:rPr>
          <w:b/>
        </w:rPr>
        <w:t>административной комиссии</w:t>
      </w:r>
      <w:r w:rsidRPr="00C610E4">
        <w:rPr>
          <w:b/>
        </w:rPr>
        <w:t xml:space="preserve"> </w:t>
      </w:r>
    </w:p>
    <w:p w:rsidR="00171365" w:rsidRPr="00C610E4" w:rsidRDefault="00171365" w:rsidP="00171365">
      <w:pPr>
        <w:jc w:val="center"/>
        <w:rPr>
          <w:b/>
        </w:rPr>
      </w:pPr>
      <w:r w:rsidRPr="00C610E4">
        <w:rPr>
          <w:b/>
        </w:rPr>
        <w:t>Выборгского района Санкт-Петербурга (далее – Комиссия)</w:t>
      </w:r>
    </w:p>
    <w:p w:rsidR="00171365" w:rsidRDefault="00171365" w:rsidP="00171365">
      <w:pPr>
        <w:jc w:val="center"/>
      </w:pPr>
    </w:p>
    <w:p w:rsidR="00171365" w:rsidRPr="00EB5F91" w:rsidRDefault="00171365" w:rsidP="00171365">
      <w:pPr>
        <w:jc w:val="both"/>
        <w:rPr>
          <w:b/>
        </w:rPr>
      </w:pPr>
    </w:p>
    <w:tbl>
      <w:tblPr>
        <w:tblStyle w:val="a6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296"/>
        <w:gridCol w:w="6366"/>
      </w:tblGrid>
      <w:tr w:rsidR="00171365" w:rsidTr="002060F7">
        <w:tc>
          <w:tcPr>
            <w:tcW w:w="9918" w:type="dxa"/>
            <w:gridSpan w:val="3"/>
          </w:tcPr>
          <w:p w:rsidR="00171365" w:rsidRDefault="00171365" w:rsidP="000A3626">
            <w:pPr>
              <w:rPr>
                <w:b/>
              </w:rPr>
            </w:pPr>
            <w:r>
              <w:rPr>
                <w:b/>
              </w:rPr>
              <w:t>Председатель Комиссии</w:t>
            </w:r>
          </w:p>
          <w:p w:rsidR="00171365" w:rsidRPr="0065133D" w:rsidRDefault="00171365" w:rsidP="000A3626"/>
        </w:tc>
      </w:tr>
      <w:tr w:rsidR="00171365" w:rsidTr="002060F7">
        <w:tc>
          <w:tcPr>
            <w:tcW w:w="3256" w:type="dxa"/>
          </w:tcPr>
          <w:p w:rsidR="00171365" w:rsidRDefault="00171365" w:rsidP="000A3626">
            <w:r>
              <w:t>Сажнов Василий Владимирович</w:t>
            </w:r>
          </w:p>
        </w:tc>
        <w:tc>
          <w:tcPr>
            <w:tcW w:w="296" w:type="dxa"/>
          </w:tcPr>
          <w:p w:rsidR="00171365" w:rsidRPr="0065133D" w:rsidRDefault="00171365" w:rsidP="000A3626">
            <w:r>
              <w:t>-</w:t>
            </w:r>
          </w:p>
        </w:tc>
        <w:tc>
          <w:tcPr>
            <w:tcW w:w="6366" w:type="dxa"/>
          </w:tcPr>
          <w:p w:rsidR="00171365" w:rsidRDefault="00763C1C" w:rsidP="000A3626">
            <w:r>
              <w:t xml:space="preserve">первый </w:t>
            </w:r>
            <w:r w:rsidR="00171365">
              <w:t xml:space="preserve">заместитель главы </w:t>
            </w:r>
            <w:r w:rsidR="00171365" w:rsidRPr="004C34AB">
              <w:t>администрации Выборгского района Санкт-Петербурга</w:t>
            </w:r>
          </w:p>
        </w:tc>
      </w:tr>
      <w:tr w:rsidR="00171365" w:rsidTr="002060F7">
        <w:tc>
          <w:tcPr>
            <w:tcW w:w="9918" w:type="dxa"/>
            <w:gridSpan w:val="3"/>
          </w:tcPr>
          <w:p w:rsidR="00171365" w:rsidRDefault="00171365" w:rsidP="000A3626">
            <w:pPr>
              <w:rPr>
                <w:b/>
              </w:rPr>
            </w:pPr>
          </w:p>
          <w:p w:rsidR="00171365" w:rsidRDefault="00171365" w:rsidP="000A3626">
            <w:r w:rsidRPr="0065133D">
              <w:rPr>
                <w:b/>
              </w:rPr>
              <w:t>За</w:t>
            </w:r>
            <w:r>
              <w:rPr>
                <w:b/>
              </w:rPr>
              <w:t>местители председателя Комиссии</w:t>
            </w:r>
          </w:p>
        </w:tc>
      </w:tr>
      <w:tr w:rsidR="00171365" w:rsidTr="002060F7">
        <w:trPr>
          <w:gridAfter w:val="2"/>
          <w:wAfter w:w="6662" w:type="dxa"/>
        </w:trPr>
        <w:tc>
          <w:tcPr>
            <w:tcW w:w="3256" w:type="dxa"/>
          </w:tcPr>
          <w:p w:rsidR="00171365" w:rsidRPr="00FD2C74" w:rsidRDefault="00171365" w:rsidP="000A3626">
            <w:r w:rsidRPr="00FD2C74">
              <w:t xml:space="preserve"> </w:t>
            </w:r>
          </w:p>
        </w:tc>
      </w:tr>
      <w:tr w:rsidR="00171365" w:rsidTr="002060F7">
        <w:tc>
          <w:tcPr>
            <w:tcW w:w="3256" w:type="dxa"/>
          </w:tcPr>
          <w:p w:rsidR="00171365" w:rsidRDefault="00171365" w:rsidP="000A3626">
            <w:r w:rsidRPr="00FD2C74">
              <w:t>Зимин</w:t>
            </w:r>
          </w:p>
          <w:p w:rsidR="00171365" w:rsidRPr="00FD2C74" w:rsidRDefault="00171365" w:rsidP="000A3626">
            <w:r w:rsidRPr="00FD2C74">
              <w:t xml:space="preserve">Владимир Юрьевич </w:t>
            </w:r>
          </w:p>
        </w:tc>
        <w:tc>
          <w:tcPr>
            <w:tcW w:w="296" w:type="dxa"/>
          </w:tcPr>
          <w:p w:rsidR="00171365" w:rsidRPr="00FD2C74" w:rsidRDefault="00171365" w:rsidP="000A3626">
            <w:r>
              <w:t>-</w:t>
            </w:r>
          </w:p>
        </w:tc>
        <w:tc>
          <w:tcPr>
            <w:tcW w:w="6366" w:type="dxa"/>
          </w:tcPr>
          <w:p w:rsidR="00171365" w:rsidRDefault="00171365" w:rsidP="000A3626">
            <w:r w:rsidRPr="00FD2C74">
              <w:t xml:space="preserve">начальник отдела </w:t>
            </w:r>
            <w:r>
              <w:t xml:space="preserve">по вопросам </w:t>
            </w:r>
            <w:r w:rsidRPr="00FD2C74">
              <w:t xml:space="preserve">законности, правопорядка </w:t>
            </w:r>
            <w:r>
              <w:br/>
            </w:r>
            <w:r w:rsidRPr="00FD2C74">
              <w:t>и безопасности администрации Выбо</w:t>
            </w:r>
            <w:r>
              <w:t>ргского района</w:t>
            </w:r>
            <w:r w:rsidR="009D0E2D">
              <w:t xml:space="preserve"> </w:t>
            </w:r>
            <w:r w:rsidR="009D0E2D">
              <w:br/>
            </w:r>
            <w:r>
              <w:t>Санкт-Петербурга</w:t>
            </w:r>
          </w:p>
          <w:p w:rsidR="00171365" w:rsidRDefault="00171365" w:rsidP="000A3626"/>
        </w:tc>
      </w:tr>
      <w:tr w:rsidR="00171365" w:rsidTr="002060F7">
        <w:tc>
          <w:tcPr>
            <w:tcW w:w="3256" w:type="dxa"/>
          </w:tcPr>
          <w:p w:rsidR="00171365" w:rsidRDefault="00171365" w:rsidP="000A3626">
            <w:r>
              <w:t xml:space="preserve">Москаленко </w:t>
            </w:r>
            <w:r>
              <w:br/>
              <w:t>Сергей Александрович</w:t>
            </w:r>
          </w:p>
        </w:tc>
        <w:tc>
          <w:tcPr>
            <w:tcW w:w="296" w:type="dxa"/>
          </w:tcPr>
          <w:p w:rsidR="00171365" w:rsidRPr="0065133D" w:rsidRDefault="00171365" w:rsidP="000A3626">
            <w:r>
              <w:t>-</w:t>
            </w:r>
          </w:p>
        </w:tc>
        <w:tc>
          <w:tcPr>
            <w:tcW w:w="6366" w:type="dxa"/>
          </w:tcPr>
          <w:p w:rsidR="00171365" w:rsidRDefault="00171365" w:rsidP="000A3626">
            <w:r>
              <w:t xml:space="preserve">главный специалист юридического отдела </w:t>
            </w:r>
            <w:r w:rsidRPr="0074575E">
              <w:t>адм</w:t>
            </w:r>
            <w:r>
              <w:t xml:space="preserve">инистрации Выборгского района </w:t>
            </w:r>
            <w:r w:rsidRPr="0074575E">
              <w:t>Санкт-Петербурга</w:t>
            </w:r>
          </w:p>
          <w:p w:rsidR="00171365" w:rsidRDefault="00171365" w:rsidP="000A3626"/>
        </w:tc>
      </w:tr>
      <w:tr w:rsidR="00171365" w:rsidTr="002060F7">
        <w:tc>
          <w:tcPr>
            <w:tcW w:w="9918" w:type="dxa"/>
            <w:gridSpan w:val="3"/>
          </w:tcPr>
          <w:p w:rsidR="00171365" w:rsidRPr="0037456B" w:rsidRDefault="00763C1C" w:rsidP="002060F7">
            <w:pPr>
              <w:rPr>
                <w:b/>
              </w:rPr>
            </w:pPr>
            <w:r>
              <w:rPr>
                <w:b/>
              </w:rPr>
              <w:t>О</w:t>
            </w:r>
            <w:r w:rsidR="00171365" w:rsidRPr="0037456B">
              <w:rPr>
                <w:b/>
              </w:rPr>
              <w:t xml:space="preserve">тветственный </w:t>
            </w:r>
            <w:r w:rsidR="00171365" w:rsidRPr="002060F7">
              <w:rPr>
                <w:b/>
              </w:rPr>
              <w:t>секретар</w:t>
            </w:r>
            <w:r w:rsidR="002060F7" w:rsidRPr="002060F7">
              <w:rPr>
                <w:b/>
              </w:rPr>
              <w:t>ь</w:t>
            </w:r>
            <w:r w:rsidR="00171365" w:rsidRPr="0037456B">
              <w:rPr>
                <w:b/>
              </w:rPr>
              <w:t xml:space="preserve"> Комиссии </w:t>
            </w:r>
          </w:p>
        </w:tc>
      </w:tr>
      <w:tr w:rsidR="00171365" w:rsidTr="002060F7">
        <w:tc>
          <w:tcPr>
            <w:tcW w:w="3256" w:type="dxa"/>
          </w:tcPr>
          <w:p w:rsidR="00171365" w:rsidRPr="00EB5F91" w:rsidRDefault="00171365" w:rsidP="000A3626">
            <w:pPr>
              <w:rPr>
                <w:b/>
              </w:rPr>
            </w:pPr>
          </w:p>
        </w:tc>
        <w:tc>
          <w:tcPr>
            <w:tcW w:w="296" w:type="dxa"/>
          </w:tcPr>
          <w:p w:rsidR="00171365" w:rsidRPr="00C610E4" w:rsidRDefault="00171365" w:rsidP="000A3626">
            <w:pPr>
              <w:jc w:val="both"/>
            </w:pPr>
          </w:p>
        </w:tc>
        <w:tc>
          <w:tcPr>
            <w:tcW w:w="6366" w:type="dxa"/>
          </w:tcPr>
          <w:p w:rsidR="00171365" w:rsidRPr="00FD2C74" w:rsidRDefault="00171365" w:rsidP="000A3626">
            <w:pPr>
              <w:jc w:val="both"/>
            </w:pPr>
          </w:p>
        </w:tc>
      </w:tr>
      <w:tr w:rsidR="00171365" w:rsidTr="002060F7">
        <w:trPr>
          <w:trHeight w:val="80"/>
        </w:trPr>
        <w:tc>
          <w:tcPr>
            <w:tcW w:w="3256" w:type="dxa"/>
          </w:tcPr>
          <w:p w:rsidR="00171365" w:rsidRDefault="00763C1C" w:rsidP="00763C1C">
            <w:r>
              <w:t>Андерсон</w:t>
            </w:r>
            <w:r w:rsidR="00171365">
              <w:t xml:space="preserve"> </w:t>
            </w:r>
            <w:r w:rsidR="00171365">
              <w:br/>
            </w:r>
            <w:r>
              <w:t>Илона Ильинична</w:t>
            </w:r>
          </w:p>
        </w:tc>
        <w:tc>
          <w:tcPr>
            <w:tcW w:w="296" w:type="dxa"/>
          </w:tcPr>
          <w:p w:rsidR="00171365" w:rsidRDefault="00171365" w:rsidP="000A3626">
            <w:pPr>
              <w:jc w:val="both"/>
            </w:pPr>
            <w:r>
              <w:t>-</w:t>
            </w:r>
          </w:p>
        </w:tc>
        <w:tc>
          <w:tcPr>
            <w:tcW w:w="6366" w:type="dxa"/>
          </w:tcPr>
          <w:p w:rsidR="00171365" w:rsidRDefault="00763C1C" w:rsidP="00763C1C">
            <w:pPr>
              <w:jc w:val="both"/>
            </w:pPr>
            <w:r>
              <w:t>специалист 1-й категории</w:t>
            </w:r>
            <w:r w:rsidR="00171365" w:rsidRPr="00960DF0">
              <w:t xml:space="preserve"> отдела по вопросам законности, правопорядка и </w:t>
            </w:r>
            <w:r w:rsidR="00171365">
              <w:t>безопасности администрации Выборгского района Санкт-Петербурга</w:t>
            </w:r>
          </w:p>
        </w:tc>
      </w:tr>
      <w:tr w:rsidR="00171365" w:rsidTr="002060F7">
        <w:tc>
          <w:tcPr>
            <w:tcW w:w="9918" w:type="dxa"/>
            <w:gridSpan w:val="3"/>
          </w:tcPr>
          <w:p w:rsidR="00171365" w:rsidRDefault="00171365" w:rsidP="000A3626">
            <w:pPr>
              <w:jc w:val="both"/>
              <w:rPr>
                <w:b/>
              </w:rPr>
            </w:pPr>
            <w:r>
              <w:rPr>
                <w:b/>
              </w:rPr>
              <w:t>Члены Комиссии</w:t>
            </w:r>
          </w:p>
          <w:p w:rsidR="00171365" w:rsidRPr="0065133D" w:rsidRDefault="00171365" w:rsidP="000A3626">
            <w:pPr>
              <w:jc w:val="both"/>
            </w:pPr>
          </w:p>
        </w:tc>
      </w:tr>
      <w:tr w:rsidR="00171365" w:rsidTr="002060F7">
        <w:tc>
          <w:tcPr>
            <w:tcW w:w="3256" w:type="dxa"/>
          </w:tcPr>
          <w:p w:rsidR="00171365" w:rsidRDefault="00171365" w:rsidP="000A3626">
            <w:r>
              <w:t>Зверев</w:t>
            </w:r>
            <w:r>
              <w:br/>
              <w:t>Антон Александрович</w:t>
            </w:r>
          </w:p>
        </w:tc>
        <w:tc>
          <w:tcPr>
            <w:tcW w:w="296" w:type="dxa"/>
          </w:tcPr>
          <w:p w:rsidR="00171365" w:rsidRDefault="00171365" w:rsidP="000A3626">
            <w:pPr>
              <w:jc w:val="both"/>
            </w:pPr>
            <w:r>
              <w:t>-</w:t>
            </w:r>
          </w:p>
        </w:tc>
        <w:tc>
          <w:tcPr>
            <w:tcW w:w="6366" w:type="dxa"/>
          </w:tcPr>
          <w:p w:rsidR="00171365" w:rsidRDefault="00171365" w:rsidP="00763C1C">
            <w:pPr>
              <w:jc w:val="both"/>
            </w:pPr>
            <w:r>
              <w:t xml:space="preserve">ведущий специалист общего отдела местной администрации </w:t>
            </w:r>
            <w:r w:rsidR="00763C1C">
              <w:t xml:space="preserve">внутригородского </w:t>
            </w:r>
            <w:r>
              <w:t>муниципального образования</w:t>
            </w:r>
            <w:r w:rsidR="00763C1C">
              <w:t xml:space="preserve"> города федерального значения </w:t>
            </w:r>
            <w:r w:rsidR="00763C1C">
              <w:br/>
              <w:t>Санкт-Петербурга</w:t>
            </w:r>
            <w:r>
              <w:t xml:space="preserve"> муниципального округа Сергиевское</w:t>
            </w:r>
          </w:p>
        </w:tc>
      </w:tr>
      <w:tr w:rsidR="00171365" w:rsidTr="002060F7">
        <w:tc>
          <w:tcPr>
            <w:tcW w:w="3256" w:type="dxa"/>
          </w:tcPr>
          <w:p w:rsidR="00171365" w:rsidRDefault="00171365" w:rsidP="000A3626"/>
          <w:p w:rsidR="00171365" w:rsidRDefault="00171365" w:rsidP="000A3626">
            <w:r>
              <w:t xml:space="preserve">Иванов </w:t>
            </w:r>
            <w:r>
              <w:br/>
              <w:t>Семён Александрович</w:t>
            </w:r>
            <w:r w:rsidRPr="0065133D">
              <w:t xml:space="preserve"> </w:t>
            </w:r>
          </w:p>
        </w:tc>
        <w:tc>
          <w:tcPr>
            <w:tcW w:w="296" w:type="dxa"/>
          </w:tcPr>
          <w:p w:rsidR="00171365" w:rsidRDefault="00171365" w:rsidP="000A3626">
            <w:pPr>
              <w:jc w:val="both"/>
            </w:pPr>
          </w:p>
          <w:p w:rsidR="00171365" w:rsidRPr="0065133D" w:rsidRDefault="00171365" w:rsidP="000A3626">
            <w:pPr>
              <w:jc w:val="both"/>
            </w:pPr>
            <w:r>
              <w:t>-</w:t>
            </w:r>
          </w:p>
        </w:tc>
        <w:tc>
          <w:tcPr>
            <w:tcW w:w="6366" w:type="dxa"/>
          </w:tcPr>
          <w:p w:rsidR="00171365" w:rsidRDefault="00171365" w:rsidP="000A3626">
            <w:pPr>
              <w:jc w:val="both"/>
            </w:pPr>
          </w:p>
          <w:p w:rsidR="00171365" w:rsidRDefault="00171365" w:rsidP="000A3626">
            <w:pPr>
              <w:jc w:val="both"/>
            </w:pPr>
            <w:r>
              <w:t>главный специалист общего отдела местной администрации</w:t>
            </w:r>
            <w:r w:rsidR="00763C1C">
              <w:t xml:space="preserve"> внутригородского муниципального образования </w:t>
            </w:r>
            <w:r w:rsidR="00763C1C">
              <w:br/>
              <w:t>Санкт-Петербурга</w:t>
            </w:r>
            <w:r>
              <w:t xml:space="preserve"> муниципального округа Сампсониевское</w:t>
            </w:r>
          </w:p>
        </w:tc>
      </w:tr>
      <w:tr w:rsidR="00171365" w:rsidTr="002060F7">
        <w:tc>
          <w:tcPr>
            <w:tcW w:w="3256" w:type="dxa"/>
          </w:tcPr>
          <w:p w:rsidR="00171365" w:rsidRDefault="00171365" w:rsidP="000A3626"/>
          <w:p w:rsidR="00171365" w:rsidRDefault="00171365" w:rsidP="000A3626">
            <w:r>
              <w:t xml:space="preserve">Ковалюк </w:t>
            </w:r>
            <w:r>
              <w:br/>
              <w:t xml:space="preserve">Елена Юрьевна </w:t>
            </w:r>
          </w:p>
        </w:tc>
        <w:tc>
          <w:tcPr>
            <w:tcW w:w="296" w:type="dxa"/>
          </w:tcPr>
          <w:p w:rsidR="00171365" w:rsidRDefault="00171365" w:rsidP="000A3626">
            <w:pPr>
              <w:jc w:val="both"/>
            </w:pPr>
          </w:p>
          <w:p w:rsidR="00171365" w:rsidRDefault="00171365" w:rsidP="000A3626">
            <w:pPr>
              <w:jc w:val="both"/>
            </w:pPr>
            <w:r>
              <w:t>-</w:t>
            </w:r>
          </w:p>
        </w:tc>
        <w:tc>
          <w:tcPr>
            <w:tcW w:w="6366" w:type="dxa"/>
          </w:tcPr>
          <w:p w:rsidR="00171365" w:rsidRDefault="00171365" w:rsidP="000A3626">
            <w:pPr>
              <w:jc w:val="both"/>
            </w:pPr>
          </w:p>
          <w:p w:rsidR="00171365" w:rsidRPr="00A750F6" w:rsidRDefault="00171365" w:rsidP="00763C1C">
            <w:pPr>
              <w:jc w:val="both"/>
            </w:pPr>
            <w:r>
              <w:t>заместитель главы местной администрации</w:t>
            </w:r>
            <w:r w:rsidR="00763C1C">
              <w:t xml:space="preserve"> внутригородского </w:t>
            </w:r>
            <w:r>
              <w:t>муниципального образования</w:t>
            </w:r>
            <w:r w:rsidR="00763C1C">
              <w:t xml:space="preserve"> </w:t>
            </w:r>
            <w:r w:rsidR="007C06AE">
              <w:br/>
            </w:r>
            <w:r w:rsidR="00763C1C">
              <w:t>Санкт-Петербурга муниципальный округ</w:t>
            </w:r>
            <w:r>
              <w:t xml:space="preserve"> Светлановское</w:t>
            </w:r>
          </w:p>
        </w:tc>
      </w:tr>
      <w:tr w:rsidR="00171365" w:rsidTr="002060F7">
        <w:tc>
          <w:tcPr>
            <w:tcW w:w="3256" w:type="dxa"/>
          </w:tcPr>
          <w:p w:rsidR="00171365" w:rsidRDefault="00171365" w:rsidP="000A3626"/>
          <w:p w:rsidR="00171365" w:rsidRDefault="00171365" w:rsidP="000A3626">
            <w:r>
              <w:t xml:space="preserve">Корсаков </w:t>
            </w:r>
            <w:r>
              <w:br/>
              <w:t>Сергей Петрович</w:t>
            </w:r>
            <w:r w:rsidRPr="00BA4A9B">
              <w:t xml:space="preserve"> </w:t>
            </w:r>
          </w:p>
        </w:tc>
        <w:tc>
          <w:tcPr>
            <w:tcW w:w="296" w:type="dxa"/>
          </w:tcPr>
          <w:p w:rsidR="00171365" w:rsidRDefault="00171365" w:rsidP="000A3626">
            <w:pPr>
              <w:jc w:val="both"/>
            </w:pPr>
          </w:p>
          <w:p w:rsidR="00171365" w:rsidRDefault="00171365" w:rsidP="000A3626">
            <w:pPr>
              <w:jc w:val="both"/>
            </w:pPr>
            <w:r>
              <w:t>-</w:t>
            </w:r>
          </w:p>
        </w:tc>
        <w:tc>
          <w:tcPr>
            <w:tcW w:w="6366" w:type="dxa"/>
          </w:tcPr>
          <w:p w:rsidR="00171365" w:rsidRDefault="00171365" w:rsidP="000A3626">
            <w:pPr>
              <w:jc w:val="both"/>
            </w:pPr>
          </w:p>
          <w:p w:rsidR="00171365" w:rsidRDefault="00171365" w:rsidP="000A3626">
            <w:pPr>
              <w:jc w:val="both"/>
            </w:pPr>
            <w:r>
              <w:t xml:space="preserve">главный специалист местной администрации внутригородского муниципального </w:t>
            </w:r>
            <w:r w:rsidR="00763C1C">
              <w:t xml:space="preserve">образования </w:t>
            </w:r>
            <w:r w:rsidR="007C06AE">
              <w:br/>
            </w:r>
            <w:r w:rsidR="00763C1C">
              <w:t xml:space="preserve">Санкт-Петербурга муниципального </w:t>
            </w:r>
            <w:r>
              <w:t>округа № 15</w:t>
            </w:r>
          </w:p>
        </w:tc>
      </w:tr>
      <w:tr w:rsidR="00171365" w:rsidTr="002060F7">
        <w:trPr>
          <w:trHeight w:val="893"/>
        </w:trPr>
        <w:tc>
          <w:tcPr>
            <w:tcW w:w="3256" w:type="dxa"/>
          </w:tcPr>
          <w:p w:rsidR="009D0E2D" w:rsidRDefault="009D0E2D" w:rsidP="000A3626"/>
          <w:p w:rsidR="00171365" w:rsidRDefault="00171365" w:rsidP="000A3626">
            <w:proofErr w:type="spellStart"/>
            <w:r>
              <w:t>Митьковец</w:t>
            </w:r>
            <w:proofErr w:type="spellEnd"/>
            <w:r>
              <w:t xml:space="preserve"> </w:t>
            </w:r>
            <w:r>
              <w:br/>
              <w:t>Виталий Васильевич</w:t>
            </w:r>
          </w:p>
        </w:tc>
        <w:tc>
          <w:tcPr>
            <w:tcW w:w="296" w:type="dxa"/>
          </w:tcPr>
          <w:p w:rsidR="00171365" w:rsidRDefault="00171365" w:rsidP="000A3626">
            <w:pPr>
              <w:jc w:val="both"/>
            </w:pPr>
          </w:p>
          <w:p w:rsidR="00171365" w:rsidRPr="0050256B" w:rsidRDefault="00171365" w:rsidP="000A3626">
            <w:pPr>
              <w:jc w:val="both"/>
            </w:pPr>
            <w:r>
              <w:t>-</w:t>
            </w:r>
          </w:p>
        </w:tc>
        <w:tc>
          <w:tcPr>
            <w:tcW w:w="6366" w:type="dxa"/>
          </w:tcPr>
          <w:p w:rsidR="009D0E2D" w:rsidRDefault="009D0E2D" w:rsidP="000A3626">
            <w:pPr>
              <w:jc w:val="both"/>
            </w:pPr>
          </w:p>
          <w:p w:rsidR="002060F7" w:rsidRDefault="00171365" w:rsidP="007C06AE">
            <w:pPr>
              <w:jc w:val="both"/>
            </w:pPr>
            <w:r>
              <w:t>специалист 1 категории местной администрации</w:t>
            </w:r>
            <w:r w:rsidR="007C06AE">
              <w:t xml:space="preserve"> внутригородского муниципального образования города федерального значения Санкт-Петербурга </w:t>
            </w:r>
            <w:r>
              <w:t xml:space="preserve">муниципального округа </w:t>
            </w:r>
            <w:proofErr w:type="spellStart"/>
            <w:r>
              <w:t>Шувалово</w:t>
            </w:r>
            <w:proofErr w:type="spellEnd"/>
            <w:r>
              <w:t xml:space="preserve"> </w:t>
            </w:r>
            <w:r w:rsidR="002060F7">
              <w:t>–</w:t>
            </w:r>
            <w:r>
              <w:t xml:space="preserve"> Озерки</w:t>
            </w:r>
          </w:p>
        </w:tc>
      </w:tr>
      <w:tr w:rsidR="00171365" w:rsidTr="002060F7">
        <w:trPr>
          <w:trHeight w:val="893"/>
        </w:trPr>
        <w:tc>
          <w:tcPr>
            <w:tcW w:w="3256" w:type="dxa"/>
          </w:tcPr>
          <w:p w:rsidR="002060F7" w:rsidRDefault="002060F7" w:rsidP="000A3626"/>
          <w:p w:rsidR="00171365" w:rsidRPr="0050256B" w:rsidRDefault="00171365" w:rsidP="000A3626">
            <w:r>
              <w:t xml:space="preserve">Овод </w:t>
            </w:r>
            <w:r>
              <w:br/>
              <w:t xml:space="preserve">Александр </w:t>
            </w:r>
            <w:proofErr w:type="spellStart"/>
            <w:r>
              <w:t>Адольфович</w:t>
            </w:r>
            <w:proofErr w:type="spellEnd"/>
          </w:p>
        </w:tc>
        <w:tc>
          <w:tcPr>
            <w:tcW w:w="296" w:type="dxa"/>
          </w:tcPr>
          <w:p w:rsidR="002060F7" w:rsidRDefault="002060F7" w:rsidP="000A3626">
            <w:pPr>
              <w:jc w:val="both"/>
            </w:pPr>
          </w:p>
          <w:p w:rsidR="00171365" w:rsidRDefault="00171365" w:rsidP="000A3626">
            <w:pPr>
              <w:jc w:val="both"/>
            </w:pPr>
            <w:r>
              <w:t>-</w:t>
            </w:r>
          </w:p>
        </w:tc>
        <w:tc>
          <w:tcPr>
            <w:tcW w:w="6366" w:type="dxa"/>
          </w:tcPr>
          <w:p w:rsidR="002060F7" w:rsidRDefault="002060F7" w:rsidP="004F6BAC">
            <w:pPr>
              <w:jc w:val="both"/>
            </w:pPr>
          </w:p>
          <w:p w:rsidR="002060F7" w:rsidRDefault="00171365" w:rsidP="004F6BAC">
            <w:pPr>
              <w:jc w:val="both"/>
            </w:pPr>
            <w:r>
              <w:t xml:space="preserve">руководитель административного и ГОЧС отдела </w:t>
            </w:r>
            <w:r>
              <w:br/>
              <w:t>местной администрации</w:t>
            </w:r>
            <w:r w:rsidR="007C06AE">
              <w:t xml:space="preserve"> внутригородского </w:t>
            </w:r>
            <w:r>
              <w:t xml:space="preserve">муниципального </w:t>
            </w:r>
            <w:r>
              <w:lastRenderedPageBreak/>
              <w:t xml:space="preserve">образования </w:t>
            </w:r>
            <w:r w:rsidR="007C06AE">
              <w:t>города федерального значения</w:t>
            </w:r>
            <w:r w:rsidR="004F6BAC">
              <w:t xml:space="preserve"> </w:t>
            </w:r>
            <w:r w:rsidR="004F6BAC">
              <w:br/>
              <w:t xml:space="preserve">Санкт-Петербурга </w:t>
            </w:r>
            <w:r>
              <w:t>муниципального округа Сосновское</w:t>
            </w:r>
          </w:p>
          <w:p w:rsidR="002060F7" w:rsidRPr="0050256B" w:rsidRDefault="002060F7" w:rsidP="004F6BAC">
            <w:pPr>
              <w:jc w:val="both"/>
            </w:pPr>
          </w:p>
        </w:tc>
      </w:tr>
      <w:tr w:rsidR="007C06AE" w:rsidTr="002060F7">
        <w:trPr>
          <w:trHeight w:val="893"/>
        </w:trPr>
        <w:tc>
          <w:tcPr>
            <w:tcW w:w="3256" w:type="dxa"/>
          </w:tcPr>
          <w:p w:rsidR="007C06AE" w:rsidRDefault="004F6BAC" w:rsidP="004F6BAC">
            <w:r>
              <w:lastRenderedPageBreak/>
              <w:t>Поздняков</w:t>
            </w:r>
            <w:r>
              <w:br/>
              <w:t>Олег Николаевич</w:t>
            </w:r>
          </w:p>
        </w:tc>
        <w:tc>
          <w:tcPr>
            <w:tcW w:w="296" w:type="dxa"/>
          </w:tcPr>
          <w:p w:rsidR="00CA2DB4" w:rsidRDefault="00CA2DB4" w:rsidP="000A3626">
            <w:pPr>
              <w:jc w:val="both"/>
            </w:pPr>
            <w:r>
              <w:t>-</w:t>
            </w:r>
          </w:p>
        </w:tc>
        <w:tc>
          <w:tcPr>
            <w:tcW w:w="6366" w:type="dxa"/>
          </w:tcPr>
          <w:p w:rsidR="007C06AE" w:rsidRDefault="004F6BAC" w:rsidP="000A3626">
            <w:pPr>
              <w:jc w:val="both"/>
            </w:pPr>
            <w:r>
              <w:t>з</w:t>
            </w:r>
            <w:r w:rsidRPr="004F6BAC">
              <w:t>аместитель главы местной администрации</w:t>
            </w:r>
            <w:r>
              <w:t xml:space="preserve"> внутригородского муниципального образования города федерального значения Санкт-Петербурга муниципальный округ Парголово</w:t>
            </w:r>
          </w:p>
        </w:tc>
      </w:tr>
      <w:tr w:rsidR="00171365" w:rsidTr="002060F7">
        <w:tc>
          <w:tcPr>
            <w:tcW w:w="3256" w:type="dxa"/>
          </w:tcPr>
          <w:p w:rsidR="00171365" w:rsidRDefault="00171365" w:rsidP="000A3626"/>
          <w:p w:rsidR="00171365" w:rsidRDefault="00171365" w:rsidP="000A3626">
            <w:r>
              <w:t xml:space="preserve">Савостьянова </w:t>
            </w:r>
            <w:r>
              <w:br/>
              <w:t>Ирина Анатольевна</w:t>
            </w:r>
          </w:p>
        </w:tc>
        <w:tc>
          <w:tcPr>
            <w:tcW w:w="296" w:type="dxa"/>
          </w:tcPr>
          <w:p w:rsidR="00171365" w:rsidRDefault="00171365" w:rsidP="000A3626">
            <w:pPr>
              <w:jc w:val="both"/>
            </w:pPr>
          </w:p>
          <w:p w:rsidR="00171365" w:rsidRDefault="00171365" w:rsidP="000A3626">
            <w:pPr>
              <w:jc w:val="both"/>
            </w:pPr>
            <w:r>
              <w:t>-</w:t>
            </w:r>
          </w:p>
        </w:tc>
        <w:tc>
          <w:tcPr>
            <w:tcW w:w="6366" w:type="dxa"/>
          </w:tcPr>
          <w:p w:rsidR="00171365" w:rsidRDefault="00171365" w:rsidP="000A3626">
            <w:pPr>
              <w:jc w:val="both"/>
            </w:pPr>
          </w:p>
          <w:p w:rsidR="00171365" w:rsidRDefault="00171365" w:rsidP="006B4304">
            <w:pPr>
              <w:jc w:val="both"/>
            </w:pPr>
            <w:r>
              <w:t xml:space="preserve">начальник отдела контроля № 1 </w:t>
            </w:r>
            <w:r w:rsidR="006B4304" w:rsidRPr="006B4304">
              <w:t>Управление по контролю за соблюдением законодательства об административных правонарушениях Санкт</w:t>
            </w:r>
            <w:r w:rsidR="006B4304" w:rsidRPr="006B4304">
              <w:rPr>
                <w:rFonts w:ascii="Cambria Math" w:hAnsi="Cambria Math" w:cs="Cambria Math"/>
              </w:rPr>
              <w:t>‑</w:t>
            </w:r>
            <w:r w:rsidR="006B4304" w:rsidRPr="006B4304">
              <w:t>Петербурга</w:t>
            </w:r>
            <w:r w:rsidR="006B4304">
              <w:t xml:space="preserve"> Комитета </w:t>
            </w:r>
            <w:r w:rsidR="006B4304" w:rsidRPr="006B4304">
              <w:t>по вопросам законности, правопорядка и безопасности</w:t>
            </w:r>
          </w:p>
        </w:tc>
      </w:tr>
      <w:tr w:rsidR="00171365" w:rsidTr="002060F7">
        <w:tc>
          <w:tcPr>
            <w:tcW w:w="3256" w:type="dxa"/>
          </w:tcPr>
          <w:p w:rsidR="00171365" w:rsidRDefault="00171365" w:rsidP="000A3626"/>
          <w:p w:rsidR="003C7B8C" w:rsidRDefault="006B4304" w:rsidP="000A3626">
            <w:r>
              <w:t>Тереза</w:t>
            </w:r>
            <w:r>
              <w:br/>
              <w:t>Валерий Степанович</w:t>
            </w:r>
          </w:p>
        </w:tc>
        <w:tc>
          <w:tcPr>
            <w:tcW w:w="296" w:type="dxa"/>
          </w:tcPr>
          <w:p w:rsidR="00171365" w:rsidRDefault="00171365" w:rsidP="000A3626">
            <w:pPr>
              <w:jc w:val="both"/>
            </w:pPr>
          </w:p>
          <w:p w:rsidR="00CA2DB4" w:rsidRDefault="00CA2DB4" w:rsidP="000A3626">
            <w:pPr>
              <w:jc w:val="both"/>
            </w:pPr>
            <w:r>
              <w:t>-</w:t>
            </w:r>
          </w:p>
        </w:tc>
        <w:tc>
          <w:tcPr>
            <w:tcW w:w="6366" w:type="dxa"/>
          </w:tcPr>
          <w:p w:rsidR="00171365" w:rsidRDefault="00171365" w:rsidP="000A3626">
            <w:pPr>
              <w:jc w:val="both"/>
            </w:pPr>
          </w:p>
          <w:p w:rsidR="006B4304" w:rsidRDefault="006B4304" w:rsidP="000A3626">
            <w:pPr>
              <w:jc w:val="both"/>
            </w:pPr>
            <w:r>
              <w:t xml:space="preserve">специалист 1-й категории отдела потребительского рынка </w:t>
            </w:r>
            <w:r w:rsidRPr="006B4304">
              <w:t>администрации Выборгского района Санкт-Петербурга</w:t>
            </w:r>
          </w:p>
        </w:tc>
      </w:tr>
      <w:tr w:rsidR="003C7B8C" w:rsidTr="002060F7">
        <w:tc>
          <w:tcPr>
            <w:tcW w:w="3256" w:type="dxa"/>
          </w:tcPr>
          <w:p w:rsidR="003C7B8C" w:rsidRDefault="003C7B8C" w:rsidP="000A3626"/>
        </w:tc>
        <w:tc>
          <w:tcPr>
            <w:tcW w:w="296" w:type="dxa"/>
          </w:tcPr>
          <w:p w:rsidR="003C7B8C" w:rsidRDefault="003C7B8C" w:rsidP="000A3626">
            <w:pPr>
              <w:jc w:val="both"/>
            </w:pPr>
          </w:p>
        </w:tc>
        <w:tc>
          <w:tcPr>
            <w:tcW w:w="6366" w:type="dxa"/>
          </w:tcPr>
          <w:p w:rsidR="003C7B8C" w:rsidRDefault="003C7B8C" w:rsidP="000A3626">
            <w:pPr>
              <w:jc w:val="both"/>
            </w:pPr>
          </w:p>
        </w:tc>
      </w:tr>
    </w:tbl>
    <w:p w:rsidR="0011307B" w:rsidRDefault="0011307B" w:rsidP="00CF556F">
      <w:pPr>
        <w:pStyle w:val="2"/>
        <w:jc w:val="right"/>
      </w:pPr>
    </w:p>
    <w:sectPr w:rsidR="0011307B" w:rsidSect="00C442FE">
      <w:headerReference w:type="default" r:id="rId8"/>
      <w:pgSz w:w="11906" w:h="16838"/>
      <w:pgMar w:top="1134" w:right="1416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79DC" w:rsidRDefault="008679DC" w:rsidP="00D02683">
      <w:r>
        <w:separator/>
      </w:r>
    </w:p>
  </w:endnote>
  <w:endnote w:type="continuationSeparator" w:id="0">
    <w:p w:rsidR="008679DC" w:rsidRDefault="008679DC" w:rsidP="00D02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79DC" w:rsidRDefault="008679DC" w:rsidP="00D02683">
      <w:r>
        <w:separator/>
      </w:r>
    </w:p>
  </w:footnote>
  <w:footnote w:type="continuationSeparator" w:id="0">
    <w:p w:rsidR="008679DC" w:rsidRDefault="008679DC" w:rsidP="00D026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42FE" w:rsidRDefault="00C442FE">
    <w:pPr>
      <w:pStyle w:val="a7"/>
      <w:jc w:val="center"/>
    </w:pPr>
  </w:p>
  <w:p w:rsidR="00C442FE" w:rsidRDefault="00C442FE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8C10350"/>
    <w:multiLevelType w:val="hybridMultilevel"/>
    <w:tmpl w:val="CF6028FC"/>
    <w:lvl w:ilvl="0" w:tplc="56A805C0">
      <w:start w:val="1"/>
      <w:numFmt w:val="decimal"/>
      <w:lvlText w:val="%1."/>
      <w:lvlJc w:val="left"/>
      <w:pPr>
        <w:ind w:left="1032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1DB2134"/>
    <w:multiLevelType w:val="singleLevel"/>
    <w:tmpl w:val="F8706E4A"/>
    <w:lvl w:ilvl="0">
      <w:start w:val="1"/>
      <w:numFmt w:val="bullet"/>
      <w:lvlText w:val="-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abstractNum w:abstractNumId="3">
    <w:nsid w:val="152445F1"/>
    <w:multiLevelType w:val="hybridMultilevel"/>
    <w:tmpl w:val="DD3CD676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4">
    <w:nsid w:val="16253FF8"/>
    <w:multiLevelType w:val="hybridMultilevel"/>
    <w:tmpl w:val="ADB2242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6317BA4"/>
    <w:multiLevelType w:val="hybridMultilevel"/>
    <w:tmpl w:val="655CE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EC00E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C121DAD"/>
    <w:multiLevelType w:val="hybridMultilevel"/>
    <w:tmpl w:val="076E5A7C"/>
    <w:lvl w:ilvl="0" w:tplc="AB429A9E">
      <w:start w:val="1"/>
      <w:numFmt w:val="decimal"/>
      <w:lvlText w:val="%1."/>
      <w:lvlJc w:val="center"/>
      <w:pPr>
        <w:tabs>
          <w:tab w:val="num" w:pos="1060"/>
        </w:tabs>
        <w:ind w:firstLine="567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1170DE"/>
    <w:multiLevelType w:val="hybridMultilevel"/>
    <w:tmpl w:val="E410D7E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244C55"/>
    <w:multiLevelType w:val="hybridMultilevel"/>
    <w:tmpl w:val="3D1A713C"/>
    <w:lvl w:ilvl="0" w:tplc="08F63C96">
      <w:start w:val="1"/>
      <w:numFmt w:val="bullet"/>
      <w:lvlText w:val="─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3885AE2"/>
    <w:multiLevelType w:val="singleLevel"/>
    <w:tmpl w:val="C0700244"/>
    <w:lvl w:ilvl="0">
      <w:start w:val="3"/>
      <w:numFmt w:val="bullet"/>
      <w:lvlText w:val="-"/>
      <w:lvlJc w:val="left"/>
      <w:pPr>
        <w:tabs>
          <w:tab w:val="num" w:pos="630"/>
        </w:tabs>
        <w:ind w:left="630" w:hanging="630"/>
      </w:pPr>
      <w:rPr>
        <w:rFonts w:hint="default"/>
      </w:rPr>
    </w:lvl>
  </w:abstractNum>
  <w:abstractNum w:abstractNumId="11">
    <w:nsid w:val="24E04FBA"/>
    <w:multiLevelType w:val="multilevel"/>
    <w:tmpl w:val="8D0EDF3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tabs>
          <w:tab w:val="num" w:pos="254"/>
        </w:tabs>
        <w:ind w:left="254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-212"/>
        </w:tabs>
        <w:ind w:left="-212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-318"/>
        </w:tabs>
        <w:ind w:left="-318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-784"/>
        </w:tabs>
        <w:ind w:left="-784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-890"/>
        </w:tabs>
        <w:ind w:left="-89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-996"/>
        </w:tabs>
        <w:ind w:left="-996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-1462"/>
        </w:tabs>
        <w:ind w:left="-1462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-1568"/>
        </w:tabs>
        <w:ind w:left="-1568" w:hanging="2160"/>
      </w:pPr>
      <w:rPr>
        <w:rFonts w:hint="default"/>
        <w:color w:val="000000"/>
      </w:rPr>
    </w:lvl>
  </w:abstractNum>
  <w:abstractNum w:abstractNumId="12">
    <w:nsid w:val="2BC846E5"/>
    <w:multiLevelType w:val="hybridMultilevel"/>
    <w:tmpl w:val="21FC0670"/>
    <w:lvl w:ilvl="0" w:tplc="08F63C96">
      <w:start w:val="1"/>
      <w:numFmt w:val="bullet"/>
      <w:lvlText w:val="─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BC975C8"/>
    <w:multiLevelType w:val="hybridMultilevel"/>
    <w:tmpl w:val="AC32983A"/>
    <w:lvl w:ilvl="0" w:tplc="08F63C96">
      <w:start w:val="1"/>
      <w:numFmt w:val="bullet"/>
      <w:lvlText w:val="─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D4F79A5"/>
    <w:multiLevelType w:val="hybridMultilevel"/>
    <w:tmpl w:val="FAE82A44"/>
    <w:lvl w:ilvl="0" w:tplc="08F63C96">
      <w:start w:val="1"/>
      <w:numFmt w:val="bullet"/>
      <w:lvlText w:val="─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F952DC2"/>
    <w:multiLevelType w:val="hybridMultilevel"/>
    <w:tmpl w:val="31864E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1024990"/>
    <w:multiLevelType w:val="multilevel"/>
    <w:tmpl w:val="470E5598"/>
    <w:lvl w:ilvl="0">
      <w:start w:val="1"/>
      <w:numFmt w:val="decimal"/>
      <w:lvlText w:val="%1."/>
      <w:lvlJc w:val="left"/>
      <w:pPr>
        <w:ind w:left="1124" w:hanging="8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4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8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9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12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96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164" w:hanging="2160"/>
      </w:pPr>
      <w:rPr>
        <w:rFonts w:hint="default"/>
      </w:rPr>
    </w:lvl>
  </w:abstractNum>
  <w:abstractNum w:abstractNumId="17">
    <w:nsid w:val="312810DE"/>
    <w:multiLevelType w:val="multilevel"/>
    <w:tmpl w:val="E77CFF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>
    <w:nsid w:val="313D2373"/>
    <w:multiLevelType w:val="multilevel"/>
    <w:tmpl w:val="85CC5F34"/>
    <w:lvl w:ilvl="0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</w:lvl>
    <w:lvl w:ilvl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9">
    <w:nsid w:val="326A39D7"/>
    <w:multiLevelType w:val="multilevel"/>
    <w:tmpl w:val="35FC5B2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>
    <w:nsid w:val="335040F5"/>
    <w:multiLevelType w:val="hybridMultilevel"/>
    <w:tmpl w:val="5D702B80"/>
    <w:lvl w:ilvl="0" w:tplc="08F63C96">
      <w:start w:val="1"/>
      <w:numFmt w:val="bullet"/>
      <w:lvlText w:val="─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741767C"/>
    <w:multiLevelType w:val="hybridMultilevel"/>
    <w:tmpl w:val="07163DAE"/>
    <w:lvl w:ilvl="0" w:tplc="A0069B4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2">
    <w:nsid w:val="38705227"/>
    <w:multiLevelType w:val="hybridMultilevel"/>
    <w:tmpl w:val="77649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9C576DF"/>
    <w:multiLevelType w:val="hybridMultilevel"/>
    <w:tmpl w:val="05DC0E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A0B7DC1"/>
    <w:multiLevelType w:val="multilevel"/>
    <w:tmpl w:val="4C98F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A3A76F7"/>
    <w:multiLevelType w:val="hybridMultilevel"/>
    <w:tmpl w:val="265AA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B957747"/>
    <w:multiLevelType w:val="multilevel"/>
    <w:tmpl w:val="31864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267206A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>
    <w:nsid w:val="44000411"/>
    <w:multiLevelType w:val="hybridMultilevel"/>
    <w:tmpl w:val="D80E4A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6933591"/>
    <w:multiLevelType w:val="hybridMultilevel"/>
    <w:tmpl w:val="4B7EA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254210"/>
    <w:multiLevelType w:val="hybridMultilevel"/>
    <w:tmpl w:val="4C98F7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4D9A45EB"/>
    <w:multiLevelType w:val="hybridMultilevel"/>
    <w:tmpl w:val="DFCC58C0"/>
    <w:lvl w:ilvl="0" w:tplc="529CACC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2">
    <w:nsid w:val="50EC398D"/>
    <w:multiLevelType w:val="hybridMultilevel"/>
    <w:tmpl w:val="4D46EA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96479E5"/>
    <w:multiLevelType w:val="hybridMultilevel"/>
    <w:tmpl w:val="407E9F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CD61539"/>
    <w:multiLevelType w:val="multilevel"/>
    <w:tmpl w:val="3136357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5">
    <w:nsid w:val="763116A1"/>
    <w:multiLevelType w:val="singleLevel"/>
    <w:tmpl w:val="974E322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>
    <w:nsid w:val="7A3A681B"/>
    <w:multiLevelType w:val="multilevel"/>
    <w:tmpl w:val="333CD4D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37">
    <w:nsid w:val="7B07209E"/>
    <w:multiLevelType w:val="singleLevel"/>
    <w:tmpl w:val="2D66EED6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5"/>
  </w:num>
  <w:num w:numId="3">
    <w:abstractNumId w:val="37"/>
  </w:num>
  <w:num w:numId="4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6">
    <w:abstractNumId w:val="10"/>
  </w:num>
  <w:num w:numId="7">
    <w:abstractNumId w:val="2"/>
  </w:num>
  <w:num w:numId="8">
    <w:abstractNumId w:val="27"/>
  </w:num>
  <w:num w:numId="9">
    <w:abstractNumId w:val="18"/>
  </w:num>
  <w:num w:numId="10">
    <w:abstractNumId w:val="9"/>
  </w:num>
  <w:num w:numId="11">
    <w:abstractNumId w:val="7"/>
  </w:num>
  <w:num w:numId="12">
    <w:abstractNumId w:val="3"/>
  </w:num>
  <w:num w:numId="13">
    <w:abstractNumId w:val="15"/>
  </w:num>
  <w:num w:numId="14">
    <w:abstractNumId w:val="26"/>
  </w:num>
  <w:num w:numId="15">
    <w:abstractNumId w:val="20"/>
  </w:num>
  <w:num w:numId="16">
    <w:abstractNumId w:val="12"/>
  </w:num>
  <w:num w:numId="17">
    <w:abstractNumId w:val="30"/>
  </w:num>
  <w:num w:numId="18">
    <w:abstractNumId w:val="24"/>
  </w:num>
  <w:num w:numId="19">
    <w:abstractNumId w:val="13"/>
  </w:num>
  <w:num w:numId="20">
    <w:abstractNumId w:val="11"/>
  </w:num>
  <w:num w:numId="21">
    <w:abstractNumId w:val="14"/>
  </w:num>
  <w:num w:numId="22">
    <w:abstractNumId w:val="17"/>
  </w:num>
  <w:num w:numId="23">
    <w:abstractNumId w:val="23"/>
  </w:num>
  <w:num w:numId="24">
    <w:abstractNumId w:val="21"/>
  </w:num>
  <w:num w:numId="25">
    <w:abstractNumId w:val="5"/>
  </w:num>
  <w:num w:numId="26">
    <w:abstractNumId w:val="16"/>
  </w:num>
  <w:num w:numId="27">
    <w:abstractNumId w:val="25"/>
  </w:num>
  <w:num w:numId="28">
    <w:abstractNumId w:val="28"/>
  </w:num>
  <w:num w:numId="29">
    <w:abstractNumId w:val="22"/>
  </w:num>
  <w:num w:numId="30">
    <w:abstractNumId w:val="31"/>
  </w:num>
  <w:num w:numId="31">
    <w:abstractNumId w:val="32"/>
  </w:num>
  <w:num w:numId="32">
    <w:abstractNumId w:val="8"/>
  </w:num>
  <w:num w:numId="33">
    <w:abstractNumId w:val="19"/>
  </w:num>
  <w:num w:numId="34">
    <w:abstractNumId w:val="4"/>
  </w:num>
  <w:num w:numId="35">
    <w:abstractNumId w:val="29"/>
  </w:num>
  <w:num w:numId="36">
    <w:abstractNumId w:val="6"/>
  </w:num>
  <w:num w:numId="37">
    <w:abstractNumId w:val="34"/>
  </w:num>
  <w:num w:numId="38">
    <w:abstractNumId w:val="36"/>
  </w:num>
  <w:num w:numId="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19fe4859-ed4f-4d49-afe0-fe9377625feb"/>
  </w:docVars>
  <w:rsids>
    <w:rsidRoot w:val="0079668A"/>
    <w:rsid w:val="00034183"/>
    <w:rsid w:val="00051B4A"/>
    <w:rsid w:val="000949BC"/>
    <w:rsid w:val="00095E62"/>
    <w:rsid w:val="000A3F26"/>
    <w:rsid w:val="000C0AFB"/>
    <w:rsid w:val="000E43B2"/>
    <w:rsid w:val="0011307B"/>
    <w:rsid w:val="0013138B"/>
    <w:rsid w:val="00152665"/>
    <w:rsid w:val="001637AA"/>
    <w:rsid w:val="00171365"/>
    <w:rsid w:val="001E5FA5"/>
    <w:rsid w:val="001F5D5B"/>
    <w:rsid w:val="002060F7"/>
    <w:rsid w:val="00215E1F"/>
    <w:rsid w:val="00261BE2"/>
    <w:rsid w:val="00293D41"/>
    <w:rsid w:val="002C289B"/>
    <w:rsid w:val="0030181D"/>
    <w:rsid w:val="00310C92"/>
    <w:rsid w:val="00364EBC"/>
    <w:rsid w:val="0037456B"/>
    <w:rsid w:val="0038274E"/>
    <w:rsid w:val="00386371"/>
    <w:rsid w:val="003904BD"/>
    <w:rsid w:val="003C5628"/>
    <w:rsid w:val="003C7B8C"/>
    <w:rsid w:val="003E009A"/>
    <w:rsid w:val="004255E8"/>
    <w:rsid w:val="004328E8"/>
    <w:rsid w:val="00452D26"/>
    <w:rsid w:val="00472BB1"/>
    <w:rsid w:val="00474FDA"/>
    <w:rsid w:val="004758DE"/>
    <w:rsid w:val="004A113A"/>
    <w:rsid w:val="004C0B3B"/>
    <w:rsid w:val="004C1F45"/>
    <w:rsid w:val="004E2027"/>
    <w:rsid w:val="004F0604"/>
    <w:rsid w:val="004F6BAC"/>
    <w:rsid w:val="00547820"/>
    <w:rsid w:val="0057034A"/>
    <w:rsid w:val="00580935"/>
    <w:rsid w:val="005C2079"/>
    <w:rsid w:val="005D40E6"/>
    <w:rsid w:val="005F5E32"/>
    <w:rsid w:val="00630431"/>
    <w:rsid w:val="006474B7"/>
    <w:rsid w:val="006674C1"/>
    <w:rsid w:val="00681235"/>
    <w:rsid w:val="006B4304"/>
    <w:rsid w:val="006F3969"/>
    <w:rsid w:val="006F71B3"/>
    <w:rsid w:val="007034DD"/>
    <w:rsid w:val="00717907"/>
    <w:rsid w:val="007244E2"/>
    <w:rsid w:val="00724E7D"/>
    <w:rsid w:val="0074575E"/>
    <w:rsid w:val="00763C1C"/>
    <w:rsid w:val="0077154A"/>
    <w:rsid w:val="00793866"/>
    <w:rsid w:val="0079668A"/>
    <w:rsid w:val="007C06AE"/>
    <w:rsid w:val="007D0EDE"/>
    <w:rsid w:val="007E2430"/>
    <w:rsid w:val="00803C9B"/>
    <w:rsid w:val="00807D8C"/>
    <w:rsid w:val="00811870"/>
    <w:rsid w:val="008679DC"/>
    <w:rsid w:val="00900695"/>
    <w:rsid w:val="00933AD4"/>
    <w:rsid w:val="00941E76"/>
    <w:rsid w:val="00960DF0"/>
    <w:rsid w:val="00975EA1"/>
    <w:rsid w:val="00996AF9"/>
    <w:rsid w:val="009D0E2D"/>
    <w:rsid w:val="009F0C0F"/>
    <w:rsid w:val="009F74F6"/>
    <w:rsid w:val="00A24348"/>
    <w:rsid w:val="00A750F6"/>
    <w:rsid w:val="00AE0678"/>
    <w:rsid w:val="00AE3D73"/>
    <w:rsid w:val="00B43C8D"/>
    <w:rsid w:val="00B7664F"/>
    <w:rsid w:val="00BE6F0D"/>
    <w:rsid w:val="00C2616C"/>
    <w:rsid w:val="00C442FE"/>
    <w:rsid w:val="00C90048"/>
    <w:rsid w:val="00CA2DB4"/>
    <w:rsid w:val="00CC69CE"/>
    <w:rsid w:val="00CF3A1F"/>
    <w:rsid w:val="00CF556F"/>
    <w:rsid w:val="00D018F0"/>
    <w:rsid w:val="00D02683"/>
    <w:rsid w:val="00D10802"/>
    <w:rsid w:val="00D24284"/>
    <w:rsid w:val="00D428F5"/>
    <w:rsid w:val="00D50628"/>
    <w:rsid w:val="00D731B0"/>
    <w:rsid w:val="00D925E1"/>
    <w:rsid w:val="00DA0358"/>
    <w:rsid w:val="00DC0DFF"/>
    <w:rsid w:val="00DE4E3F"/>
    <w:rsid w:val="00DE5BDF"/>
    <w:rsid w:val="00E12569"/>
    <w:rsid w:val="00E46858"/>
    <w:rsid w:val="00EB043A"/>
    <w:rsid w:val="00EC020E"/>
    <w:rsid w:val="00F02230"/>
    <w:rsid w:val="00F6300E"/>
    <w:rsid w:val="00F710AC"/>
    <w:rsid w:val="00FC0C83"/>
    <w:rsid w:val="00FC6E8B"/>
    <w:rsid w:val="00FF3F04"/>
    <w:rsid w:val="00FF6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FFDE0C-47D0-4A3F-9E7E-E7F66B3FF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4E7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D02683"/>
    <w:pPr>
      <w:keepNext/>
      <w:jc w:val="center"/>
      <w:outlineLvl w:val="0"/>
    </w:pPr>
    <w:rPr>
      <w:b/>
      <w:szCs w:val="20"/>
      <w:u w:val="single"/>
      <w:lang w:val="en-US"/>
    </w:rPr>
  </w:style>
  <w:style w:type="paragraph" w:styleId="2">
    <w:name w:val="heading 2"/>
    <w:basedOn w:val="a"/>
    <w:next w:val="a"/>
    <w:link w:val="20"/>
    <w:qFormat/>
    <w:rsid w:val="00D02683"/>
    <w:pPr>
      <w:keepNext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qFormat/>
    <w:rsid w:val="00D02683"/>
    <w:pPr>
      <w:keepNext/>
      <w:outlineLvl w:val="2"/>
    </w:pPr>
    <w:rPr>
      <w:szCs w:val="20"/>
    </w:rPr>
  </w:style>
  <w:style w:type="paragraph" w:styleId="4">
    <w:name w:val="heading 4"/>
    <w:basedOn w:val="a"/>
    <w:next w:val="a"/>
    <w:link w:val="40"/>
    <w:qFormat/>
    <w:rsid w:val="00D02683"/>
    <w:pPr>
      <w:keepNext/>
      <w:ind w:left="-108" w:right="-108"/>
      <w:jc w:val="center"/>
      <w:outlineLvl w:val="3"/>
    </w:pPr>
    <w:rPr>
      <w:szCs w:val="20"/>
    </w:rPr>
  </w:style>
  <w:style w:type="paragraph" w:styleId="6">
    <w:name w:val="heading 6"/>
    <w:basedOn w:val="a"/>
    <w:next w:val="a"/>
    <w:link w:val="60"/>
    <w:qFormat/>
    <w:rsid w:val="00D02683"/>
    <w:pPr>
      <w:keepNext/>
      <w:ind w:right="-524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D02683"/>
    <w:pPr>
      <w:keepNext/>
      <w:jc w:val="center"/>
      <w:outlineLvl w:val="6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724E7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724E7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364EBC"/>
    <w:rPr>
      <w:rFonts w:cs="Calibri"/>
      <w:color w:val="000000"/>
      <w:sz w:val="22"/>
      <w:szCs w:val="22"/>
      <w:lang w:val="en-US" w:eastAsia="en-US"/>
    </w:rPr>
  </w:style>
  <w:style w:type="character" w:customStyle="1" w:styleId="10">
    <w:name w:val="Заголовок 1 Знак"/>
    <w:basedOn w:val="a0"/>
    <w:link w:val="1"/>
    <w:rsid w:val="00D02683"/>
    <w:rPr>
      <w:rFonts w:ascii="Times New Roman" w:eastAsia="Times New Roman" w:hAnsi="Times New Roman"/>
      <w:b/>
      <w:sz w:val="24"/>
      <w:u w:val="single"/>
      <w:lang w:val="en-US"/>
    </w:rPr>
  </w:style>
  <w:style w:type="character" w:customStyle="1" w:styleId="20">
    <w:name w:val="Заголовок 2 Знак"/>
    <w:basedOn w:val="a0"/>
    <w:link w:val="2"/>
    <w:rsid w:val="00D02683"/>
    <w:rPr>
      <w:rFonts w:ascii="Times New Roman" w:eastAsia="Times New Roman" w:hAnsi="Times New Roman"/>
      <w:b/>
      <w:sz w:val="24"/>
    </w:rPr>
  </w:style>
  <w:style w:type="character" w:customStyle="1" w:styleId="30">
    <w:name w:val="Заголовок 3 Знак"/>
    <w:basedOn w:val="a0"/>
    <w:link w:val="3"/>
    <w:rsid w:val="00D02683"/>
    <w:rPr>
      <w:rFonts w:ascii="Times New Roman" w:eastAsia="Times New Roman" w:hAnsi="Times New Roman"/>
      <w:sz w:val="24"/>
    </w:rPr>
  </w:style>
  <w:style w:type="character" w:customStyle="1" w:styleId="40">
    <w:name w:val="Заголовок 4 Знак"/>
    <w:basedOn w:val="a0"/>
    <w:link w:val="4"/>
    <w:rsid w:val="00D02683"/>
    <w:rPr>
      <w:rFonts w:ascii="Times New Roman" w:eastAsia="Times New Roman" w:hAnsi="Times New Roman"/>
      <w:sz w:val="24"/>
    </w:rPr>
  </w:style>
  <w:style w:type="character" w:customStyle="1" w:styleId="60">
    <w:name w:val="Заголовок 6 Знак"/>
    <w:basedOn w:val="a0"/>
    <w:link w:val="6"/>
    <w:rsid w:val="00D02683"/>
    <w:rPr>
      <w:rFonts w:ascii="Times New Roman" w:eastAsia="Times New Roman" w:hAnsi="Times New Roman"/>
      <w:sz w:val="28"/>
      <w:szCs w:val="24"/>
    </w:rPr>
  </w:style>
  <w:style w:type="character" w:customStyle="1" w:styleId="70">
    <w:name w:val="Заголовок 7 Знак"/>
    <w:basedOn w:val="a0"/>
    <w:link w:val="7"/>
    <w:rsid w:val="00D02683"/>
    <w:rPr>
      <w:rFonts w:ascii="Times New Roman" w:eastAsia="Times New Roman" w:hAnsi="Times New Roman"/>
      <w:sz w:val="24"/>
    </w:rPr>
  </w:style>
  <w:style w:type="table" w:styleId="a6">
    <w:name w:val="Table Grid"/>
    <w:basedOn w:val="a1"/>
    <w:uiPriority w:val="59"/>
    <w:rsid w:val="00D02683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rsid w:val="00D0268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ий колонтитул Знак"/>
    <w:basedOn w:val="a0"/>
    <w:link w:val="a7"/>
    <w:uiPriority w:val="99"/>
    <w:rsid w:val="00D02683"/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a9">
    <w:name w:val="footer"/>
    <w:basedOn w:val="a"/>
    <w:link w:val="aa"/>
    <w:uiPriority w:val="99"/>
    <w:rsid w:val="00D0268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Нижний колонтитул Знак"/>
    <w:basedOn w:val="a0"/>
    <w:link w:val="a9"/>
    <w:uiPriority w:val="99"/>
    <w:rsid w:val="00D02683"/>
    <w:rPr>
      <w:rFonts w:ascii="Times New Roman" w:eastAsia="Times New Roman" w:hAnsi="Times New Roman"/>
      <w:sz w:val="24"/>
      <w:szCs w:val="24"/>
      <w:lang w:val="x-none" w:eastAsia="x-none"/>
    </w:rPr>
  </w:style>
  <w:style w:type="character" w:styleId="ab">
    <w:name w:val="page number"/>
    <w:basedOn w:val="a0"/>
    <w:rsid w:val="00D02683"/>
  </w:style>
  <w:style w:type="paragraph" w:styleId="ac">
    <w:name w:val="Document Map"/>
    <w:basedOn w:val="a"/>
    <w:link w:val="ad"/>
    <w:semiHidden/>
    <w:rsid w:val="00D0268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d">
    <w:name w:val="Схема документа Знак"/>
    <w:basedOn w:val="a0"/>
    <w:link w:val="ac"/>
    <w:semiHidden/>
    <w:rsid w:val="00D02683"/>
    <w:rPr>
      <w:rFonts w:ascii="Tahoma" w:eastAsia="Times New Roman" w:hAnsi="Tahoma" w:cs="Tahoma"/>
      <w:shd w:val="clear" w:color="auto" w:fill="000080"/>
    </w:rPr>
  </w:style>
  <w:style w:type="paragraph" w:styleId="ae">
    <w:name w:val="Body Text"/>
    <w:basedOn w:val="a"/>
    <w:link w:val="af"/>
    <w:rsid w:val="00D02683"/>
    <w:pPr>
      <w:jc w:val="both"/>
    </w:pPr>
    <w:rPr>
      <w:szCs w:val="20"/>
    </w:rPr>
  </w:style>
  <w:style w:type="character" w:customStyle="1" w:styleId="af">
    <w:name w:val="Основной текст Знак"/>
    <w:basedOn w:val="a0"/>
    <w:link w:val="ae"/>
    <w:rsid w:val="00D02683"/>
    <w:rPr>
      <w:rFonts w:ascii="Times New Roman" w:eastAsia="Times New Roman" w:hAnsi="Times New Roman"/>
      <w:sz w:val="24"/>
    </w:rPr>
  </w:style>
  <w:style w:type="paragraph" w:styleId="21">
    <w:name w:val="Body Text 2"/>
    <w:basedOn w:val="a"/>
    <w:link w:val="22"/>
    <w:rsid w:val="00D02683"/>
    <w:pPr>
      <w:jc w:val="both"/>
    </w:pPr>
    <w:rPr>
      <w:sz w:val="28"/>
      <w:szCs w:val="20"/>
      <w:lang w:val="x-none" w:eastAsia="x-none"/>
    </w:rPr>
  </w:style>
  <w:style w:type="character" w:customStyle="1" w:styleId="22">
    <w:name w:val="Основной текст 2 Знак"/>
    <w:basedOn w:val="a0"/>
    <w:link w:val="21"/>
    <w:rsid w:val="00D02683"/>
    <w:rPr>
      <w:rFonts w:ascii="Times New Roman" w:eastAsia="Times New Roman" w:hAnsi="Times New Roman"/>
      <w:sz w:val="28"/>
      <w:lang w:val="x-none" w:eastAsia="x-none"/>
    </w:rPr>
  </w:style>
  <w:style w:type="paragraph" w:styleId="31">
    <w:name w:val="Body Text 3"/>
    <w:basedOn w:val="a"/>
    <w:link w:val="32"/>
    <w:rsid w:val="00D02683"/>
    <w:pPr>
      <w:jc w:val="both"/>
    </w:pPr>
    <w:rPr>
      <w:i/>
      <w:szCs w:val="20"/>
    </w:rPr>
  </w:style>
  <w:style w:type="character" w:customStyle="1" w:styleId="32">
    <w:name w:val="Основной текст 3 Знак"/>
    <w:basedOn w:val="a0"/>
    <w:link w:val="31"/>
    <w:rsid w:val="00D02683"/>
    <w:rPr>
      <w:rFonts w:ascii="Times New Roman" w:eastAsia="Times New Roman" w:hAnsi="Times New Roman"/>
      <w:i/>
      <w:sz w:val="24"/>
    </w:rPr>
  </w:style>
  <w:style w:type="paragraph" w:customStyle="1" w:styleId="210">
    <w:name w:val="Основной текст 21"/>
    <w:basedOn w:val="a"/>
    <w:rsid w:val="00D02683"/>
    <w:rPr>
      <w:szCs w:val="20"/>
    </w:rPr>
  </w:style>
  <w:style w:type="paragraph" w:customStyle="1" w:styleId="ConsNonformat">
    <w:name w:val="ConsNonformat"/>
    <w:rsid w:val="00D02683"/>
    <w:pPr>
      <w:widowControl w:val="0"/>
    </w:pPr>
    <w:rPr>
      <w:rFonts w:ascii="Courier New" w:eastAsia="Times New Roman" w:hAnsi="Courier New"/>
      <w:snapToGrid w:val="0"/>
    </w:rPr>
  </w:style>
  <w:style w:type="paragraph" w:styleId="23">
    <w:name w:val="Body Text Indent 2"/>
    <w:basedOn w:val="a"/>
    <w:link w:val="24"/>
    <w:rsid w:val="00D02683"/>
    <w:pPr>
      <w:ind w:left="-108"/>
      <w:jc w:val="center"/>
    </w:pPr>
  </w:style>
  <w:style w:type="character" w:customStyle="1" w:styleId="24">
    <w:name w:val="Основной текст с отступом 2 Знак"/>
    <w:basedOn w:val="a0"/>
    <w:link w:val="23"/>
    <w:rsid w:val="00D02683"/>
    <w:rPr>
      <w:rFonts w:ascii="Times New Roman" w:eastAsia="Times New Roman" w:hAnsi="Times New Roman"/>
      <w:sz w:val="24"/>
      <w:szCs w:val="24"/>
    </w:rPr>
  </w:style>
  <w:style w:type="paragraph" w:customStyle="1" w:styleId="Heading">
    <w:name w:val="Heading"/>
    <w:uiPriority w:val="99"/>
    <w:rsid w:val="00D0268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25">
    <w:name w:val="List 2"/>
    <w:basedOn w:val="a"/>
    <w:rsid w:val="00D02683"/>
    <w:pPr>
      <w:spacing w:line="360" w:lineRule="auto"/>
      <w:ind w:left="566" w:hanging="283"/>
    </w:pPr>
    <w:rPr>
      <w:szCs w:val="20"/>
    </w:rPr>
  </w:style>
  <w:style w:type="character" w:customStyle="1" w:styleId="WW8Num8z3">
    <w:name w:val="WW8Num8z3"/>
    <w:rsid w:val="00D02683"/>
    <w:rPr>
      <w:rFonts w:ascii="Symbol" w:hAnsi="Symbol"/>
    </w:rPr>
  </w:style>
  <w:style w:type="paragraph" w:customStyle="1" w:styleId="ConsPlusTitle">
    <w:name w:val="ConsPlusTitle"/>
    <w:uiPriority w:val="99"/>
    <w:rsid w:val="00D0268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211">
    <w:name w:val="Основной текст 21"/>
    <w:basedOn w:val="a"/>
    <w:rsid w:val="00D02683"/>
    <w:rPr>
      <w:szCs w:val="20"/>
    </w:rPr>
  </w:style>
  <w:style w:type="paragraph" w:customStyle="1" w:styleId="Style9">
    <w:name w:val="Style9"/>
    <w:basedOn w:val="a"/>
    <w:rsid w:val="00D02683"/>
    <w:pPr>
      <w:widowControl w:val="0"/>
      <w:autoSpaceDE w:val="0"/>
      <w:autoSpaceDN w:val="0"/>
      <w:adjustRightInd w:val="0"/>
      <w:spacing w:line="331" w:lineRule="exact"/>
      <w:ind w:hanging="82"/>
    </w:pPr>
  </w:style>
  <w:style w:type="paragraph" w:customStyle="1" w:styleId="Style11">
    <w:name w:val="Style11"/>
    <w:basedOn w:val="a"/>
    <w:rsid w:val="00D02683"/>
    <w:pPr>
      <w:widowControl w:val="0"/>
      <w:autoSpaceDE w:val="0"/>
      <w:autoSpaceDN w:val="0"/>
      <w:adjustRightInd w:val="0"/>
      <w:jc w:val="both"/>
    </w:pPr>
  </w:style>
  <w:style w:type="character" w:customStyle="1" w:styleId="FontStyle16">
    <w:name w:val="Font Style16"/>
    <w:rsid w:val="00D02683"/>
    <w:rPr>
      <w:rFonts w:ascii="Times New Roman" w:hAnsi="Times New Roman" w:cs="Times New Roman"/>
      <w:sz w:val="26"/>
      <w:szCs w:val="26"/>
    </w:rPr>
  </w:style>
  <w:style w:type="paragraph" w:customStyle="1" w:styleId="af0">
    <w:name w:val="Содержимое таблицы"/>
    <w:basedOn w:val="a"/>
    <w:rsid w:val="00D02683"/>
    <w:pPr>
      <w:suppressLineNumbers/>
      <w:suppressAutoHyphens/>
    </w:pPr>
    <w:rPr>
      <w:sz w:val="20"/>
      <w:szCs w:val="20"/>
      <w:lang w:eastAsia="ar-SA"/>
    </w:rPr>
  </w:style>
  <w:style w:type="paragraph" w:customStyle="1" w:styleId="Style2">
    <w:name w:val="Style2"/>
    <w:basedOn w:val="a"/>
    <w:rsid w:val="00D02683"/>
    <w:pPr>
      <w:widowControl w:val="0"/>
      <w:autoSpaceDE w:val="0"/>
      <w:autoSpaceDN w:val="0"/>
      <w:adjustRightInd w:val="0"/>
      <w:spacing w:line="319" w:lineRule="exact"/>
    </w:pPr>
  </w:style>
  <w:style w:type="paragraph" w:customStyle="1" w:styleId="Style6">
    <w:name w:val="Style6"/>
    <w:basedOn w:val="a"/>
    <w:rsid w:val="00D02683"/>
    <w:pPr>
      <w:widowControl w:val="0"/>
      <w:autoSpaceDE w:val="0"/>
      <w:autoSpaceDN w:val="0"/>
      <w:adjustRightInd w:val="0"/>
      <w:spacing w:line="319" w:lineRule="exact"/>
      <w:jc w:val="both"/>
    </w:pPr>
  </w:style>
  <w:style w:type="paragraph" w:styleId="33">
    <w:name w:val="Body Text Indent 3"/>
    <w:basedOn w:val="a"/>
    <w:link w:val="34"/>
    <w:rsid w:val="00D02683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4">
    <w:name w:val="Основной текст с отступом 3 Знак"/>
    <w:basedOn w:val="a0"/>
    <w:link w:val="33"/>
    <w:rsid w:val="00D02683"/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WW8Num11z1">
    <w:name w:val="WW8Num11z1"/>
    <w:rsid w:val="00D02683"/>
    <w:rPr>
      <w:rFonts w:ascii="Courier New" w:hAnsi="Courier New" w:cs="Courier New"/>
    </w:rPr>
  </w:style>
  <w:style w:type="paragraph" w:customStyle="1" w:styleId="Style8">
    <w:name w:val="Style8"/>
    <w:basedOn w:val="a"/>
    <w:rsid w:val="00D02683"/>
    <w:pPr>
      <w:widowControl w:val="0"/>
      <w:autoSpaceDE w:val="0"/>
      <w:autoSpaceDN w:val="0"/>
      <w:adjustRightInd w:val="0"/>
      <w:spacing w:line="326" w:lineRule="exact"/>
      <w:jc w:val="both"/>
    </w:pPr>
  </w:style>
  <w:style w:type="paragraph" w:styleId="af1">
    <w:name w:val="Normal (Web)"/>
    <w:basedOn w:val="a"/>
    <w:uiPriority w:val="99"/>
    <w:unhideWhenUsed/>
    <w:rsid w:val="00D02683"/>
    <w:pPr>
      <w:spacing w:before="100" w:beforeAutospacing="1" w:after="100" w:afterAutospacing="1"/>
    </w:pPr>
  </w:style>
  <w:style w:type="paragraph" w:customStyle="1" w:styleId="Style7">
    <w:name w:val="Style7"/>
    <w:basedOn w:val="a"/>
    <w:rsid w:val="00D02683"/>
    <w:pPr>
      <w:widowControl w:val="0"/>
      <w:autoSpaceDE w:val="0"/>
      <w:autoSpaceDN w:val="0"/>
      <w:adjustRightInd w:val="0"/>
      <w:spacing w:line="326" w:lineRule="exact"/>
    </w:pPr>
  </w:style>
  <w:style w:type="paragraph" w:customStyle="1" w:styleId="FORMATTEXT">
    <w:name w:val=".FORMATTEXT"/>
    <w:uiPriority w:val="99"/>
    <w:rsid w:val="00D0268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HEADERTEXT">
    <w:name w:val=".HEADERTEXT"/>
    <w:uiPriority w:val="99"/>
    <w:rsid w:val="00D02683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2B4279"/>
      <w:sz w:val="22"/>
      <w:szCs w:val="22"/>
    </w:rPr>
  </w:style>
  <w:style w:type="character" w:styleId="af2">
    <w:name w:val="Hyperlink"/>
    <w:rsid w:val="00D02683"/>
    <w:rPr>
      <w:color w:val="0000FF"/>
      <w:u w:val="single"/>
    </w:rPr>
  </w:style>
  <w:style w:type="paragraph" w:customStyle="1" w:styleId="Default">
    <w:name w:val="Default"/>
    <w:rsid w:val="00D0268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af3">
    <w:name w:val="Strong"/>
    <w:uiPriority w:val="22"/>
    <w:qFormat/>
    <w:rsid w:val="00D02683"/>
    <w:rPr>
      <w:b/>
      <w:bCs/>
    </w:rPr>
  </w:style>
  <w:style w:type="character" w:customStyle="1" w:styleId="211pt">
    <w:name w:val="Основной текст (2) + 11 pt"/>
    <w:rsid w:val="00D026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f4">
    <w:name w:val="Body Text Indent"/>
    <w:basedOn w:val="a"/>
    <w:link w:val="af5"/>
    <w:rsid w:val="00D02683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rsid w:val="00D02683"/>
    <w:rPr>
      <w:rFonts w:ascii="Times New Roman" w:eastAsia="Times New Roman" w:hAnsi="Times New Roman"/>
      <w:sz w:val="24"/>
      <w:szCs w:val="24"/>
    </w:rPr>
  </w:style>
  <w:style w:type="character" w:customStyle="1" w:styleId="2Sylfaen9pt">
    <w:name w:val="Основной текст (2) + Sylfaen;9 pt"/>
    <w:rsid w:val="00D02683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Sylfaen9pt1pt">
    <w:name w:val="Основной текст (2) + Sylfaen;9 pt;Интервал 1 pt"/>
    <w:rsid w:val="00D02683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8"/>
      <w:szCs w:val="18"/>
      <w:u w:val="none"/>
      <w:lang w:val="ru-RU" w:eastAsia="ru-RU" w:bidi="ru-RU"/>
    </w:rPr>
  </w:style>
  <w:style w:type="paragraph" w:styleId="af6">
    <w:name w:val="List Paragraph"/>
    <w:basedOn w:val="a"/>
    <w:uiPriority w:val="34"/>
    <w:qFormat/>
    <w:rsid w:val="007D0EDE"/>
    <w:pPr>
      <w:ind w:left="720"/>
      <w:contextualSpacing/>
    </w:pPr>
  </w:style>
  <w:style w:type="paragraph" w:customStyle="1" w:styleId="headertext0">
    <w:name w:val="headertext"/>
    <w:basedOn w:val="a"/>
    <w:rsid w:val="004E2027"/>
    <w:pPr>
      <w:spacing w:after="72" w:line="345" w:lineRule="atLeast"/>
      <w:jc w:val="center"/>
    </w:pPr>
    <w:rPr>
      <w:b/>
      <w:bCs/>
      <w:color w:val="2B4279"/>
      <w:sz w:val="29"/>
      <w:szCs w:val="29"/>
    </w:rPr>
  </w:style>
  <w:style w:type="paragraph" w:customStyle="1" w:styleId="ConsPlusNormal">
    <w:name w:val="ConsPlusNormal"/>
    <w:rsid w:val="0013138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ahotnuk\AppData\Local\Temp\bdttmp\6a3f2c38-a54c-44f8-b5a2-b872e320e0bc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6a3f2c38-a54c-44f8-b5a2-b872e320e0bc</Template>
  <TotalTime>125</TotalTime>
  <Pages>3</Pages>
  <Words>608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Плахотнюк Дарья Алексеевна</dc:creator>
  <cp:lastModifiedBy>Шаврова Ольга Николаевна</cp:lastModifiedBy>
  <cp:revision>10</cp:revision>
  <cp:lastPrinted>2022-09-06T10:23:00Z</cp:lastPrinted>
  <dcterms:created xsi:type="dcterms:W3CDTF">2022-09-02T11:48:00Z</dcterms:created>
  <dcterms:modified xsi:type="dcterms:W3CDTF">2022-09-06T10:23:00Z</dcterms:modified>
</cp:coreProperties>
</file>