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CB4D0C" w:rsidRDefault="00582953" w:rsidP="00CB4D0C">
      <w:pPr>
        <w:pStyle w:val="2"/>
        <w:spacing w:line="240" w:lineRule="auto"/>
        <w:rPr>
          <w:sz w:val="30"/>
          <w:szCs w:val="30"/>
        </w:rPr>
      </w:pPr>
      <w:r w:rsidRPr="00CB4D0C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22244963" r:id="rId9"/>
        </w:object>
      </w:r>
      <w:r w:rsidR="00A448EA" w:rsidRPr="00CB4D0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08A" w:rsidRDefault="0035408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35408A" w:rsidRDefault="0035408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CB4D0C">
        <w:rPr>
          <w:sz w:val="30"/>
          <w:szCs w:val="30"/>
        </w:rPr>
        <w:t>ПРАВИТЕЛЬСТВО САНКТ-ПЕТЕРБУРГА</w:t>
      </w:r>
    </w:p>
    <w:p w:rsidR="00FD4782" w:rsidRPr="00CB4D0C" w:rsidRDefault="00FD4782" w:rsidP="00CB4D0C">
      <w:pPr>
        <w:pStyle w:val="3"/>
        <w:spacing w:line="240" w:lineRule="auto"/>
        <w:rPr>
          <w:sz w:val="30"/>
          <w:szCs w:val="30"/>
        </w:rPr>
      </w:pPr>
      <w:r w:rsidRPr="00CB4D0C">
        <w:rPr>
          <w:sz w:val="30"/>
          <w:szCs w:val="30"/>
        </w:rPr>
        <w:t>П</w:t>
      </w:r>
      <w:bookmarkStart w:id="0" w:name="_GoBack"/>
      <w:bookmarkEnd w:id="0"/>
      <w:r w:rsidRPr="00CB4D0C">
        <w:rPr>
          <w:sz w:val="30"/>
          <w:szCs w:val="30"/>
        </w:rPr>
        <w:t xml:space="preserve"> О С Т А Н О В Л Е Н И Е</w:t>
      </w:r>
    </w:p>
    <w:p w:rsidR="00FD4782" w:rsidRPr="00CB4D0C" w:rsidRDefault="00FD4782" w:rsidP="00CB4D0C">
      <w:pPr>
        <w:jc w:val="center"/>
        <w:rPr>
          <w:sz w:val="16"/>
          <w:szCs w:val="20"/>
        </w:rPr>
      </w:pPr>
    </w:p>
    <w:p w:rsidR="00FD4782" w:rsidRPr="00CB4D0C" w:rsidRDefault="00FD4782" w:rsidP="00CB4D0C">
      <w:pPr>
        <w:jc w:val="center"/>
        <w:rPr>
          <w:sz w:val="16"/>
        </w:rPr>
      </w:pPr>
    </w:p>
    <w:p w:rsidR="00FD4782" w:rsidRPr="00CB4D0C" w:rsidRDefault="00FD4782" w:rsidP="00CB4D0C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CB4D0C">
        <w:t xml:space="preserve">     _________________   </w:t>
      </w:r>
      <w:r w:rsidRPr="00CB4D0C">
        <w:tab/>
      </w:r>
      <w:r w:rsidRPr="00CB4D0C">
        <w:tab/>
        <w:t xml:space="preserve">                  №________________</w:t>
      </w:r>
    </w:p>
    <w:p w:rsidR="00FD4782" w:rsidRPr="00CB4D0C" w:rsidRDefault="00FD4782" w:rsidP="00CB4D0C">
      <w:pPr>
        <w:jc w:val="center"/>
      </w:pPr>
    </w:p>
    <w:p w:rsidR="00E26F20" w:rsidRPr="00CB4D0C" w:rsidRDefault="00170A38" w:rsidP="00CB4D0C">
      <w:pPr>
        <w:jc w:val="center"/>
        <w:sectPr w:rsidR="00E26F20" w:rsidRPr="00CB4D0C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CB4D0C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151765</wp:posOffset>
                </wp:positionV>
                <wp:extent cx="3457575" cy="600075"/>
                <wp:effectExtent l="0" t="0" r="9525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08A" w:rsidRPr="00170A38" w:rsidRDefault="0035408A" w:rsidP="00513F95">
                            <w:pPr>
                              <w:rPr>
                                <w:bCs/>
                              </w:rPr>
                            </w:pPr>
                            <w:r w:rsidRPr="00087ECE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 xml:space="preserve">внесении изменений в постановления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 xml:space="preserve">17.06.2014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1481F">
                              <w:rPr>
                                <w:b/>
                              </w:rPr>
                              <w:t>№ 486</w:t>
                            </w:r>
                            <w:r>
                              <w:rPr>
                                <w:b/>
                              </w:rPr>
                              <w:t>, от 17.06.2014 № 487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35408A" w:rsidRPr="00170A38" w:rsidRDefault="0035408A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35408A" w:rsidRDefault="0035408A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1.95pt;width:272.25pt;height:47.2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" o:allowincell="f" filled="f" stroked="f">
                <v:textbox inset="0,0,0,0">
                  <w:txbxContent>
                    <w:p w:rsidR="0035408A" w:rsidRPr="00170A38" w:rsidRDefault="0035408A" w:rsidP="00513F95">
                      <w:pPr>
                        <w:rPr>
                          <w:bCs/>
                        </w:rPr>
                      </w:pPr>
                      <w:r w:rsidRPr="00087ECE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 xml:space="preserve">внесении изменений в постановления Правительства Санкт-Петербурга </w:t>
                      </w:r>
                      <w:r>
                        <w:rPr>
                          <w:b/>
                        </w:rPr>
                        <w:t xml:space="preserve">от </w:t>
                      </w:r>
                      <w:r w:rsidRPr="00D1481F">
                        <w:rPr>
                          <w:b/>
                        </w:rPr>
                        <w:t xml:space="preserve">17.06.2014 </w:t>
                      </w:r>
                      <w:r>
                        <w:rPr>
                          <w:b/>
                        </w:rPr>
                        <w:br/>
                      </w:r>
                      <w:r w:rsidRPr="00D1481F">
                        <w:rPr>
                          <w:b/>
                        </w:rPr>
                        <w:t>№ 486</w:t>
                      </w:r>
                      <w:r>
                        <w:rPr>
                          <w:b/>
                        </w:rPr>
                        <w:t>, от 17.06.2014 № 487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35408A" w:rsidRPr="00170A38" w:rsidRDefault="0035408A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D1481F">
                        <w:rPr>
                          <w:bCs/>
                        </w:rPr>
                        <w:br/>
                      </w:r>
                    </w:p>
                    <w:p w:rsidR="0035408A" w:rsidRDefault="0035408A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CB4D0C" w:rsidRDefault="009F16DC" w:rsidP="00CB4D0C">
      <w:pPr>
        <w:ind w:firstLine="567"/>
        <w:jc w:val="both"/>
        <w:outlineLvl w:val="0"/>
      </w:pPr>
      <w:r w:rsidRPr="00CB4D0C">
        <w:rPr>
          <w:spacing w:val="-4"/>
        </w:rPr>
        <w:t xml:space="preserve">В соответствии со </w:t>
      </w:r>
      <w:hyperlink r:id="rId12" w:history="1">
        <w:r w:rsidRPr="00CB4D0C">
          <w:rPr>
            <w:spacing w:val="-4"/>
          </w:rPr>
          <w:t>статьей 179</w:t>
        </w:r>
      </w:hyperlink>
      <w:r w:rsidRPr="00CB4D0C">
        <w:rPr>
          <w:spacing w:val="-4"/>
        </w:rPr>
        <w:t xml:space="preserve"> Бюджетного кодекса Российской Федерации, </w:t>
      </w:r>
      <w:hyperlink r:id="rId13" w:history="1">
        <w:r w:rsidRPr="00CB4D0C">
          <w:rPr>
            <w:spacing w:val="-4"/>
          </w:rPr>
          <w:t>статьей 10</w:t>
        </w:r>
      </w:hyperlink>
      <w:r w:rsidRPr="00CB4D0C">
        <w:t xml:space="preserve"> </w:t>
      </w:r>
      <w:r w:rsidRPr="00CB4D0C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r w:rsidR="00714647" w:rsidRPr="00CB4D0C">
        <w:rPr>
          <w:rFonts w:eastAsia="SimSun"/>
        </w:rPr>
        <w:t>Законом Санкт-Петербурга от 24.11.2021 №</w:t>
      </w:r>
      <w:r w:rsidR="00714647" w:rsidRPr="00CB4D0C">
        <w:t xml:space="preserve"> </w:t>
      </w:r>
      <w:r w:rsidR="00714647" w:rsidRPr="00CB4D0C">
        <w:rPr>
          <w:rStyle w:val="wbformattributevalue"/>
        </w:rPr>
        <w:t>558-119</w:t>
      </w:r>
      <w:r w:rsidR="00714647" w:rsidRPr="00CB4D0C">
        <w:rPr>
          <w:rFonts w:eastAsia="SimSun"/>
        </w:rPr>
        <w:t xml:space="preserve"> «</w:t>
      </w:r>
      <w:r w:rsidR="00714647" w:rsidRPr="00CB4D0C">
        <w:rPr>
          <w:rStyle w:val="wbformattributevalue"/>
        </w:rPr>
        <w:t xml:space="preserve">О бюджете Санкт-Петербурга на 2022 год </w:t>
      </w:r>
      <w:r w:rsidR="00513F95" w:rsidRPr="00CB4D0C">
        <w:rPr>
          <w:rStyle w:val="wbformattributevalue"/>
        </w:rPr>
        <w:br/>
      </w:r>
      <w:r w:rsidR="00714647" w:rsidRPr="00CB4D0C">
        <w:rPr>
          <w:rStyle w:val="wbformattributevalue"/>
        </w:rPr>
        <w:t xml:space="preserve">и на плановый период 2023 и 2024 годов» </w:t>
      </w:r>
      <w:r w:rsidRPr="00CB4D0C">
        <w:t xml:space="preserve"> </w:t>
      </w:r>
      <w:r w:rsidR="004C587F" w:rsidRPr="00CB4D0C">
        <w:t>и</w:t>
      </w:r>
      <w:r w:rsidRPr="00CB4D0C">
        <w:t xml:space="preserve"> </w:t>
      </w:r>
      <w:hyperlink r:id="rId14" w:history="1">
        <w:r w:rsidR="00816E59" w:rsidRPr="00CB4D0C">
          <w:t>постановлением</w:t>
        </w:r>
      </w:hyperlink>
      <w:r w:rsidR="00816E59" w:rsidRPr="00CB4D0C">
        <w:t xml:space="preserve"> Правительства Санкт-Петербурга от 25.12.2013 № 1039</w:t>
      </w:r>
      <w:r w:rsidR="004C587F" w:rsidRPr="00CB4D0C">
        <w:t xml:space="preserve"> </w:t>
      </w:r>
      <w:r w:rsidR="00816E59" w:rsidRPr="00CB4D0C">
        <w:t xml:space="preserve">«О порядке принятия решений о разработке государственных программ Санкт-Петербурга, формирования, реализации и проведения оценки эффективности </w:t>
      </w:r>
      <w:r w:rsidR="002518ED" w:rsidRPr="00CB4D0C">
        <w:br/>
      </w:r>
      <w:r w:rsidR="00816E59" w:rsidRPr="00CB4D0C">
        <w:t>их реализации» Правительство Санкт-Петербурга</w:t>
      </w:r>
    </w:p>
    <w:p w:rsidR="00E92D14" w:rsidRPr="00CB4D0C" w:rsidRDefault="00E92D14" w:rsidP="00CB4D0C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E92D14" w:rsidRPr="00CB4D0C" w:rsidRDefault="00E92D14" w:rsidP="00CB4D0C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816E59" w:rsidRPr="00CB4D0C" w:rsidRDefault="00816E59" w:rsidP="00CB4D0C">
      <w:pPr>
        <w:autoSpaceDE w:val="0"/>
        <w:autoSpaceDN w:val="0"/>
        <w:adjustRightInd w:val="0"/>
        <w:ind w:firstLine="567"/>
        <w:jc w:val="both"/>
        <w:rPr>
          <w:b/>
        </w:rPr>
      </w:pPr>
      <w:r w:rsidRPr="00CB4D0C">
        <w:rPr>
          <w:b/>
        </w:rPr>
        <w:t>П О С Т А Н О В Л Я Е Т:</w:t>
      </w:r>
    </w:p>
    <w:p w:rsidR="000C3A8C" w:rsidRPr="00CB4D0C" w:rsidRDefault="000C3A8C" w:rsidP="00CB4D0C">
      <w:pPr>
        <w:ind w:firstLine="567"/>
        <w:jc w:val="both"/>
        <w:rPr>
          <w:rFonts w:eastAsiaTheme="minorHAnsi"/>
        </w:rPr>
      </w:pPr>
    </w:p>
    <w:p w:rsidR="00E92D14" w:rsidRPr="00CB4D0C" w:rsidRDefault="00E92D14" w:rsidP="00CB4D0C">
      <w:pPr>
        <w:ind w:firstLine="567"/>
        <w:jc w:val="both"/>
        <w:rPr>
          <w:rFonts w:eastAsiaTheme="minorHAnsi"/>
        </w:rPr>
      </w:pPr>
    </w:p>
    <w:p w:rsidR="00816E59" w:rsidRPr="00CB4D0C" w:rsidRDefault="002518ED" w:rsidP="00CB4D0C">
      <w:pPr>
        <w:tabs>
          <w:tab w:val="left" w:pos="709"/>
          <w:tab w:val="left" w:pos="1134"/>
        </w:tabs>
        <w:ind w:firstLine="567"/>
        <w:contextualSpacing/>
        <w:jc w:val="both"/>
      </w:pPr>
      <w:r w:rsidRPr="00CB4D0C">
        <w:t>1</w:t>
      </w:r>
      <w:r w:rsidR="00614CA5" w:rsidRPr="00CB4D0C">
        <w:t xml:space="preserve">. </w:t>
      </w:r>
      <w:r w:rsidR="00816E59" w:rsidRPr="00CB4D0C">
        <w:t xml:space="preserve">Внести в постановление Правительства Санкт-Петербурга от 17.06.2014 № 486 </w:t>
      </w:r>
      <w:r w:rsidR="00816E59" w:rsidRPr="00CB4D0C">
        <w:br/>
        <w:t xml:space="preserve">«О государственной </w:t>
      </w:r>
      <w:hyperlink w:anchor="Par53" w:history="1">
        <w:r w:rsidR="00816E59" w:rsidRPr="00CB4D0C">
          <w:t>программ</w:t>
        </w:r>
      </w:hyperlink>
      <w:r w:rsidR="00816E59" w:rsidRPr="00CB4D0C">
        <w:t xml:space="preserve">е Санкт-Петербурга «Комплексное развитие систем коммунальной инфраструктуры, энергетики и энергосбережения в Санкт-Петербурге» </w:t>
      </w:r>
      <w:r w:rsidR="00816E59" w:rsidRPr="00CB4D0C">
        <w:br/>
        <w:t>следующие изменения:</w:t>
      </w:r>
    </w:p>
    <w:p w:rsidR="00351115" w:rsidRPr="00CB4D0C" w:rsidRDefault="00E92D14" w:rsidP="00CB4D0C">
      <w:pPr>
        <w:ind w:firstLine="567"/>
        <w:jc w:val="both"/>
      </w:pPr>
      <w:r w:rsidRPr="00CB4D0C">
        <w:t>1</w:t>
      </w:r>
      <w:r w:rsidR="007B4AC4" w:rsidRPr="00CB4D0C">
        <w:t>.</w:t>
      </w:r>
      <w:r w:rsidR="00513F95" w:rsidRPr="00CB4D0C">
        <w:t>1</w:t>
      </w:r>
      <w:r w:rsidR="007B4AC4" w:rsidRPr="00CB4D0C">
        <w:t xml:space="preserve">. </w:t>
      </w:r>
      <w:r w:rsidR="00351115" w:rsidRPr="00CB4D0C">
        <w:t xml:space="preserve">В графе 3 пункта </w:t>
      </w:r>
      <w:r w:rsidR="007B4AC4" w:rsidRPr="00CB4D0C">
        <w:t>10</w:t>
      </w:r>
      <w:r w:rsidR="00351115" w:rsidRPr="00CB4D0C">
        <w:t xml:space="preserve"> раздела 1</w:t>
      </w:r>
      <w:r w:rsidRPr="00CB4D0C">
        <w:t xml:space="preserve"> приложения к постановлению</w:t>
      </w:r>
      <w:r w:rsidR="00351115" w:rsidRPr="00CB4D0C">
        <w:t>:</w:t>
      </w:r>
    </w:p>
    <w:p w:rsidR="00351115" w:rsidRPr="00CB4D0C" w:rsidRDefault="00E92D14" w:rsidP="00CB4D0C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 w:rsidRPr="00CB4D0C">
        <w:rPr>
          <w:szCs w:val="24"/>
        </w:rPr>
        <w:t>1</w:t>
      </w:r>
      <w:r w:rsidR="00351115" w:rsidRPr="00CB4D0C">
        <w:rPr>
          <w:szCs w:val="24"/>
        </w:rPr>
        <w:t>.</w:t>
      </w:r>
      <w:r w:rsidR="00513F95" w:rsidRPr="00CB4D0C">
        <w:rPr>
          <w:szCs w:val="24"/>
        </w:rPr>
        <w:t>1</w:t>
      </w:r>
      <w:r w:rsidR="00351115" w:rsidRPr="00CB4D0C">
        <w:rPr>
          <w:szCs w:val="24"/>
        </w:rPr>
        <w:t xml:space="preserve">.1. </w:t>
      </w:r>
      <w:r w:rsidR="00351115" w:rsidRPr="00CB4D0C">
        <w:t xml:space="preserve">В абзаце первом </w:t>
      </w:r>
      <w:r w:rsidR="00351115" w:rsidRPr="00CB4D0C">
        <w:rPr>
          <w:szCs w:val="24"/>
        </w:rPr>
        <w:t>число «</w:t>
      </w:r>
      <w:r w:rsidR="00E23F05" w:rsidRPr="00CB4D0C">
        <w:rPr>
          <w:szCs w:val="24"/>
        </w:rPr>
        <w:t>485 554 324,2</w:t>
      </w:r>
      <w:r w:rsidR="00351115" w:rsidRPr="00CB4D0C">
        <w:rPr>
          <w:szCs w:val="24"/>
        </w:rPr>
        <w:t>» заменить числом «</w:t>
      </w:r>
      <w:r w:rsidR="00E23F05" w:rsidRPr="00CB4D0C">
        <w:rPr>
          <w:szCs w:val="24"/>
        </w:rPr>
        <w:t>485 551 682,1</w:t>
      </w:r>
      <w:r w:rsidR="00351115" w:rsidRPr="00CB4D0C">
        <w:rPr>
          <w:szCs w:val="24"/>
        </w:rPr>
        <w:t>».</w:t>
      </w:r>
    </w:p>
    <w:p w:rsidR="00E23F05" w:rsidRPr="00CB4D0C" w:rsidRDefault="00E92D14" w:rsidP="00CB4D0C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 w:rsidRPr="00CB4D0C">
        <w:rPr>
          <w:szCs w:val="24"/>
        </w:rPr>
        <w:t>1.</w:t>
      </w:r>
      <w:r w:rsidR="00513F95" w:rsidRPr="00CB4D0C">
        <w:rPr>
          <w:szCs w:val="24"/>
        </w:rPr>
        <w:t>1</w:t>
      </w:r>
      <w:r w:rsidR="00351115" w:rsidRPr="00CB4D0C">
        <w:rPr>
          <w:szCs w:val="24"/>
        </w:rPr>
        <w:t xml:space="preserve">.2. </w:t>
      </w:r>
      <w:r w:rsidR="00E23F05" w:rsidRPr="00CB4D0C">
        <w:rPr>
          <w:szCs w:val="24"/>
        </w:rPr>
        <w:t>В абзаце втором число «69 799 750,7» заменить числом «69 797 108,6».</w:t>
      </w:r>
    </w:p>
    <w:p w:rsidR="00351115" w:rsidRPr="00CB4D0C" w:rsidRDefault="00E92D14" w:rsidP="00CB4D0C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 w:rsidRPr="00CB4D0C">
        <w:rPr>
          <w:szCs w:val="24"/>
        </w:rPr>
        <w:t>1</w:t>
      </w:r>
      <w:r w:rsidR="00351115" w:rsidRPr="00CB4D0C">
        <w:rPr>
          <w:szCs w:val="24"/>
        </w:rPr>
        <w:t>.</w:t>
      </w:r>
      <w:r w:rsidR="00513F95" w:rsidRPr="00CB4D0C">
        <w:rPr>
          <w:szCs w:val="24"/>
        </w:rPr>
        <w:t>1</w:t>
      </w:r>
      <w:r w:rsidR="00351115" w:rsidRPr="00CB4D0C">
        <w:rPr>
          <w:szCs w:val="24"/>
        </w:rPr>
        <w:t>.</w:t>
      </w:r>
      <w:r w:rsidR="002C3CC3" w:rsidRPr="00CB4D0C">
        <w:rPr>
          <w:szCs w:val="24"/>
        </w:rPr>
        <w:t>3</w:t>
      </w:r>
      <w:r w:rsidR="00351115" w:rsidRPr="00CB4D0C">
        <w:rPr>
          <w:szCs w:val="24"/>
        </w:rPr>
        <w:t xml:space="preserve">. </w:t>
      </w:r>
      <w:r w:rsidR="00351115" w:rsidRPr="00CB4D0C">
        <w:t xml:space="preserve">В абзаце </w:t>
      </w:r>
      <w:r w:rsidR="00862C79" w:rsidRPr="00CB4D0C">
        <w:t>девятом</w:t>
      </w:r>
      <w:r w:rsidR="00351115" w:rsidRPr="00CB4D0C">
        <w:t xml:space="preserve"> </w:t>
      </w:r>
      <w:r w:rsidR="00351115" w:rsidRPr="00CB4D0C">
        <w:rPr>
          <w:szCs w:val="24"/>
        </w:rPr>
        <w:t>число «</w:t>
      </w:r>
      <w:r w:rsidR="002C3CC3" w:rsidRPr="00CB4D0C">
        <w:rPr>
          <w:szCs w:val="24"/>
        </w:rPr>
        <w:t>162 961 935,</w:t>
      </w:r>
      <w:r w:rsidR="005C7ED0" w:rsidRPr="00CB4D0C">
        <w:rPr>
          <w:szCs w:val="24"/>
        </w:rPr>
        <w:t>6</w:t>
      </w:r>
      <w:r w:rsidR="00351115" w:rsidRPr="00CB4D0C">
        <w:rPr>
          <w:szCs w:val="24"/>
        </w:rPr>
        <w:t>» заменить числом «</w:t>
      </w:r>
      <w:r w:rsidR="002C3CC3" w:rsidRPr="00CB4D0C">
        <w:rPr>
          <w:szCs w:val="24"/>
        </w:rPr>
        <w:t>162 959 293,7</w:t>
      </w:r>
      <w:r w:rsidR="00351115" w:rsidRPr="00CB4D0C">
        <w:rPr>
          <w:szCs w:val="24"/>
        </w:rPr>
        <w:t>».</w:t>
      </w:r>
    </w:p>
    <w:p w:rsidR="00351115" w:rsidRPr="00CB4D0C" w:rsidRDefault="00E92D14" w:rsidP="00CB4D0C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 w:rsidRPr="00CB4D0C">
        <w:rPr>
          <w:szCs w:val="24"/>
        </w:rPr>
        <w:t>1</w:t>
      </w:r>
      <w:r w:rsidR="00351115" w:rsidRPr="00CB4D0C">
        <w:rPr>
          <w:szCs w:val="24"/>
        </w:rPr>
        <w:t>.</w:t>
      </w:r>
      <w:r w:rsidR="00513F95" w:rsidRPr="00CB4D0C">
        <w:rPr>
          <w:szCs w:val="24"/>
        </w:rPr>
        <w:t>1</w:t>
      </w:r>
      <w:r w:rsidR="00351115" w:rsidRPr="00CB4D0C">
        <w:rPr>
          <w:szCs w:val="24"/>
        </w:rPr>
        <w:t>.</w:t>
      </w:r>
      <w:r w:rsidR="00A80256" w:rsidRPr="00CB4D0C">
        <w:rPr>
          <w:szCs w:val="24"/>
        </w:rPr>
        <w:t>4</w:t>
      </w:r>
      <w:r w:rsidR="00351115" w:rsidRPr="00CB4D0C">
        <w:rPr>
          <w:szCs w:val="24"/>
        </w:rPr>
        <w:t xml:space="preserve">. </w:t>
      </w:r>
      <w:r w:rsidR="00351115" w:rsidRPr="00CB4D0C">
        <w:t xml:space="preserve">В абзаце </w:t>
      </w:r>
      <w:r w:rsidR="00B86A9F" w:rsidRPr="00CB4D0C">
        <w:t>десятом</w:t>
      </w:r>
      <w:r w:rsidR="00351115" w:rsidRPr="00CB4D0C">
        <w:t xml:space="preserve"> </w:t>
      </w:r>
      <w:r w:rsidR="00351115" w:rsidRPr="00CB4D0C">
        <w:rPr>
          <w:szCs w:val="24"/>
        </w:rPr>
        <w:t>число «</w:t>
      </w:r>
      <w:r w:rsidR="00B86A9F" w:rsidRPr="00CB4D0C">
        <w:rPr>
          <w:szCs w:val="24"/>
        </w:rPr>
        <w:t>21 679 656,4</w:t>
      </w:r>
      <w:r w:rsidR="00351115" w:rsidRPr="00CB4D0C">
        <w:rPr>
          <w:szCs w:val="24"/>
        </w:rPr>
        <w:t>» заменить числом «</w:t>
      </w:r>
      <w:r w:rsidR="00B86A9F" w:rsidRPr="00CB4D0C">
        <w:rPr>
          <w:szCs w:val="24"/>
        </w:rPr>
        <w:t>21 677 014,3</w:t>
      </w:r>
      <w:r w:rsidR="00351115" w:rsidRPr="00CB4D0C">
        <w:rPr>
          <w:szCs w:val="24"/>
        </w:rPr>
        <w:t>».</w:t>
      </w:r>
    </w:p>
    <w:p w:rsidR="006347D8" w:rsidRPr="00CB4D0C" w:rsidRDefault="00E92D14" w:rsidP="00CB4D0C">
      <w:pPr>
        <w:autoSpaceDE w:val="0"/>
        <w:autoSpaceDN w:val="0"/>
        <w:adjustRightInd w:val="0"/>
        <w:ind w:firstLine="567"/>
        <w:jc w:val="both"/>
      </w:pPr>
      <w:r w:rsidRPr="00CB4D0C">
        <w:t>1.</w:t>
      </w:r>
      <w:r w:rsidR="00513F95" w:rsidRPr="00CB4D0C">
        <w:t>2</w:t>
      </w:r>
      <w:r w:rsidR="00862C79" w:rsidRPr="00CB4D0C">
        <w:t>.</w:t>
      </w:r>
      <w:r w:rsidR="006347D8" w:rsidRPr="00CB4D0C">
        <w:t xml:space="preserve"> Раздел 4</w:t>
      </w:r>
      <w:r w:rsidRPr="00CB4D0C">
        <w:t xml:space="preserve"> приложения к постановлению после абзаца </w:t>
      </w:r>
      <w:r w:rsidR="00350FF1" w:rsidRPr="00CB4D0C">
        <w:t>второго</w:t>
      </w:r>
      <w:r w:rsidR="006347D8" w:rsidRPr="00CB4D0C">
        <w:t xml:space="preserve"> дополнить абзацем следующего содержания:</w:t>
      </w:r>
    </w:p>
    <w:p w:rsidR="006347D8" w:rsidRPr="00CB4D0C" w:rsidRDefault="00E178D0" w:rsidP="00CB4D0C">
      <w:pPr>
        <w:ind w:firstLine="567"/>
        <w:jc w:val="both"/>
      </w:pPr>
      <w:r w:rsidRPr="00CB4D0C">
        <w:t>«</w:t>
      </w:r>
      <w:r w:rsidR="00350FF1" w:rsidRPr="00CB4D0C">
        <w:t xml:space="preserve">Указ Президента Российской </w:t>
      </w:r>
      <w:r w:rsidR="00B77DB9" w:rsidRPr="00CB4D0C">
        <w:t>Федерации от</w:t>
      </w:r>
      <w:r w:rsidR="00350FF1" w:rsidRPr="00CB4D0C">
        <w:t xml:space="preserve"> 08.11.2021 № 633 «Об утверждении Основ государственной политики в сфере стратегического планирования в Российской Федерации</w:t>
      </w:r>
      <w:r w:rsidRPr="00CB4D0C">
        <w:t>»</w:t>
      </w:r>
      <w:r w:rsidR="00E92D14" w:rsidRPr="00CB4D0C">
        <w:t>.</w:t>
      </w:r>
    </w:p>
    <w:p w:rsidR="00D71076" w:rsidRPr="00CB4D0C" w:rsidRDefault="00E92D14" w:rsidP="00CB4D0C">
      <w:pPr>
        <w:autoSpaceDE w:val="0"/>
        <w:autoSpaceDN w:val="0"/>
        <w:adjustRightInd w:val="0"/>
        <w:ind w:firstLine="567"/>
        <w:jc w:val="both"/>
      </w:pPr>
      <w:r w:rsidRPr="00CB4D0C">
        <w:t>1.</w:t>
      </w:r>
      <w:r w:rsidR="00350FF1" w:rsidRPr="00CB4D0C">
        <w:t>3</w:t>
      </w:r>
      <w:r w:rsidR="006347D8" w:rsidRPr="00CB4D0C">
        <w:t>.</w:t>
      </w:r>
      <w:r w:rsidR="00ED5487" w:rsidRPr="00CB4D0C">
        <w:t xml:space="preserve"> </w:t>
      </w:r>
      <w:r w:rsidR="00D71076" w:rsidRPr="00CB4D0C">
        <w:t>В т</w:t>
      </w:r>
      <w:hyperlink r:id="rId15" w:history="1">
        <w:r w:rsidR="00D71076" w:rsidRPr="00CB4D0C">
          <w:t xml:space="preserve">аблице 4 </w:t>
        </w:r>
      </w:hyperlink>
      <w:r w:rsidR="00D71076" w:rsidRPr="00CB4D0C">
        <w:t>раздела 7</w:t>
      </w:r>
      <w:r w:rsidRPr="00CB4D0C">
        <w:t xml:space="preserve"> приложения к постановлению</w:t>
      </w:r>
      <w:r w:rsidR="00D71076" w:rsidRPr="00CB4D0C">
        <w:t>:</w:t>
      </w:r>
    </w:p>
    <w:p w:rsidR="00D71076" w:rsidRPr="00CB4D0C" w:rsidRDefault="00350FF1" w:rsidP="00CB4D0C">
      <w:pPr>
        <w:autoSpaceDE w:val="0"/>
        <w:autoSpaceDN w:val="0"/>
        <w:adjustRightInd w:val="0"/>
        <w:ind w:firstLine="567"/>
        <w:jc w:val="both"/>
      </w:pPr>
      <w:r w:rsidRPr="00CB4D0C">
        <w:t>1.3</w:t>
      </w:r>
      <w:r w:rsidR="00D71076" w:rsidRPr="00CB4D0C">
        <w:t>.1. Пункты 1</w:t>
      </w:r>
      <w:r w:rsidR="00E92D14" w:rsidRPr="00CB4D0C">
        <w:t xml:space="preserve"> </w:t>
      </w:r>
      <w:r w:rsidR="00D71076" w:rsidRPr="00CB4D0C">
        <w:t>-</w:t>
      </w:r>
      <w:r w:rsidR="00E92D14" w:rsidRPr="00CB4D0C">
        <w:t xml:space="preserve"> </w:t>
      </w:r>
      <w:r w:rsidR="00D71076" w:rsidRPr="00CB4D0C">
        <w:t>3 изложить в следующей редакции:</w:t>
      </w:r>
    </w:p>
    <w:p w:rsidR="00D71076" w:rsidRPr="00CB4D0C" w:rsidRDefault="00D71076" w:rsidP="00CB4D0C">
      <w:pPr>
        <w:autoSpaceDE w:val="0"/>
        <w:autoSpaceDN w:val="0"/>
        <w:adjustRightInd w:val="0"/>
        <w:ind w:firstLine="567"/>
        <w:jc w:val="both"/>
      </w:pPr>
    </w:p>
    <w:p w:rsidR="001E173B" w:rsidRPr="00CB4D0C" w:rsidRDefault="001E173B" w:rsidP="00CB4D0C">
      <w:pPr>
        <w:autoSpaceDE w:val="0"/>
        <w:autoSpaceDN w:val="0"/>
        <w:adjustRightInd w:val="0"/>
        <w:ind w:firstLine="567"/>
        <w:jc w:val="both"/>
      </w:pPr>
    </w:p>
    <w:p w:rsidR="001E173B" w:rsidRPr="00CB4D0C" w:rsidRDefault="001E173B" w:rsidP="00CB4D0C">
      <w:pPr>
        <w:autoSpaceDE w:val="0"/>
        <w:autoSpaceDN w:val="0"/>
        <w:adjustRightInd w:val="0"/>
        <w:ind w:left="540"/>
        <w:jc w:val="both"/>
        <w:sectPr w:rsidR="001E173B" w:rsidRPr="00CB4D0C" w:rsidSect="003279EF">
          <w:headerReference w:type="default" r:id="rId16"/>
          <w:headerReference w:type="first" r:id="rId17"/>
          <w:type w:val="continuous"/>
          <w:pgSz w:w="11906" w:h="16838"/>
          <w:pgMar w:top="709" w:right="707" w:bottom="1134" w:left="1418" w:header="709" w:footer="709" w:gutter="0"/>
          <w:cols w:space="708"/>
          <w:docGrid w:linePitch="360"/>
        </w:sectPr>
      </w:pPr>
    </w:p>
    <w:p w:rsidR="00A91D70" w:rsidRPr="00CB4D0C" w:rsidRDefault="00A91D70" w:rsidP="00CB4D0C">
      <w:pPr>
        <w:spacing w:line="14" w:lineRule="exact"/>
        <w:rPr>
          <w:sz w:val="18"/>
          <w:szCs w:val="18"/>
        </w:rPr>
      </w:pPr>
    </w:p>
    <w:tbl>
      <w:tblPr>
        <w:tblW w:w="158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36"/>
        <w:gridCol w:w="569"/>
        <w:gridCol w:w="1635"/>
        <w:gridCol w:w="1677"/>
        <w:gridCol w:w="1164"/>
        <w:gridCol w:w="1104"/>
        <w:gridCol w:w="1239"/>
        <w:gridCol w:w="8"/>
        <w:gridCol w:w="1266"/>
        <w:gridCol w:w="8"/>
        <w:gridCol w:w="1266"/>
        <w:gridCol w:w="8"/>
        <w:gridCol w:w="1266"/>
        <w:gridCol w:w="8"/>
        <w:gridCol w:w="1263"/>
        <w:gridCol w:w="8"/>
        <w:gridCol w:w="1264"/>
        <w:gridCol w:w="8"/>
        <w:gridCol w:w="1407"/>
        <w:gridCol w:w="8"/>
        <w:gridCol w:w="470"/>
      </w:tblGrid>
      <w:tr w:rsidR="0076065D" w:rsidRPr="00CB4D0C" w:rsidTr="00BB74E7">
        <w:trPr>
          <w:trHeight w:val="260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CB4D0C" w:rsidRDefault="0076065D" w:rsidP="00CB4D0C">
            <w:pPr>
              <w:jc w:val="center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20"/>
                <w:szCs w:val="18"/>
              </w:rPr>
              <w:t>«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CB4D0C" w:rsidRDefault="0076065D" w:rsidP="00CB4D0C">
            <w:pPr>
              <w:jc w:val="center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Государственная программа</w:t>
            </w: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Бюджет </w:t>
            </w:r>
            <w:r w:rsidR="00BB74E7" w:rsidRPr="00CB4D0C">
              <w:rPr>
                <w:color w:val="000000"/>
                <w:sz w:val="18"/>
                <w:szCs w:val="18"/>
              </w:rPr>
              <w:br/>
            </w:r>
            <w:r w:rsidRPr="00CB4D0C">
              <w:rPr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D0E96" w:rsidRPr="00CB4D0C" w:rsidTr="00BB74E7">
        <w:trPr>
          <w:trHeight w:val="387"/>
        </w:trPr>
        <w:tc>
          <w:tcPr>
            <w:tcW w:w="236" w:type="dxa"/>
            <w:tcBorders>
              <w:right w:val="single" w:sz="4" w:space="0" w:color="auto"/>
            </w:tcBorders>
          </w:tcPr>
          <w:p w:rsidR="006D0E96" w:rsidRPr="00CB4D0C" w:rsidRDefault="006D0E96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6" w:rsidRPr="00CB4D0C" w:rsidRDefault="006D0E96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96" w:rsidRPr="00CB4D0C" w:rsidRDefault="006D0E96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96" w:rsidRPr="00CB4D0C" w:rsidRDefault="006D0E96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96" w:rsidRPr="00CB4D0C" w:rsidRDefault="006D0E96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96" w:rsidRPr="00CB4D0C" w:rsidRDefault="006D0E96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13 392 289,2</w:t>
            </w:r>
            <w:r w:rsidR="006D0E96" w:rsidRPr="00CB4D0C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17 016 181,8</w:t>
            </w:r>
            <w:r w:rsidR="006D0E96" w:rsidRPr="00CB4D0C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17 312 667,9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20 578 552,8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21 819 103,5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25 749 020,9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115 867 816,1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6D0E96" w:rsidRPr="00CB4D0C" w:rsidRDefault="006D0E96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0335D" w:rsidRPr="00CB4D0C" w:rsidTr="00BB74E7">
        <w:trPr>
          <w:trHeight w:val="258"/>
        </w:trPr>
        <w:tc>
          <w:tcPr>
            <w:tcW w:w="236" w:type="dxa"/>
            <w:tcBorders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13 392 289,2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17 016 181,8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17 312 667,9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20 578 552,8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21 819 103,5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25 749 020,9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115 867 816,1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D0E96" w:rsidRPr="00CB4D0C" w:rsidTr="00BB74E7">
        <w:trPr>
          <w:trHeight w:val="144"/>
        </w:trPr>
        <w:tc>
          <w:tcPr>
            <w:tcW w:w="236" w:type="dxa"/>
            <w:tcBorders>
              <w:right w:val="single" w:sz="4" w:space="0" w:color="auto"/>
            </w:tcBorders>
          </w:tcPr>
          <w:p w:rsidR="006D0E96" w:rsidRPr="00CB4D0C" w:rsidRDefault="006D0E96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6" w:rsidRPr="00CB4D0C" w:rsidRDefault="006D0E96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96" w:rsidRPr="00CB4D0C" w:rsidRDefault="006D0E96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96" w:rsidRPr="00CB4D0C" w:rsidRDefault="006D0E96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E96" w:rsidRPr="00CB4D0C" w:rsidRDefault="006D0E96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8 284 725,1</w:t>
            </w:r>
            <w:r w:rsidR="006D0E96" w:rsidRPr="00CB4D0C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7 139 663,0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6 851 826,0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8 043 797,3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8 298 377,4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8 473 088,7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E96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47 091 477,</w:t>
            </w:r>
            <w:r w:rsidR="00F3688B" w:rsidRPr="00CB4D0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6D0E96" w:rsidRPr="00CB4D0C" w:rsidRDefault="006D0E96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0335D" w:rsidRPr="00CB4D0C" w:rsidTr="00BB74E7">
        <w:trPr>
          <w:trHeight w:val="161"/>
        </w:trPr>
        <w:tc>
          <w:tcPr>
            <w:tcW w:w="236" w:type="dxa"/>
            <w:tcBorders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21 677 014,3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24 155 844,8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24 164 493,9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28 622 350,1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30 117 480,9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34 222 109,6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162 959 293,</w:t>
            </w:r>
            <w:r w:rsidR="00F3688B" w:rsidRPr="00CB4D0C">
              <w:rPr>
                <w:color w:val="000000" w:themeColor="text1"/>
                <w:sz w:val="18"/>
                <w:szCs w:val="18"/>
              </w:rPr>
              <w:t>6</w:t>
            </w:r>
            <w:r w:rsidRPr="00CB4D0C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CB4D0C" w:rsidTr="00BB74E7">
        <w:trPr>
          <w:trHeight w:val="268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CB4D0C" w:rsidTr="00BB74E7">
        <w:trPr>
          <w:trHeight w:val="283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CB4D0C" w:rsidTr="00BB74E7">
        <w:trPr>
          <w:trHeight w:val="265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0335D" w:rsidRPr="00CB4D0C" w:rsidTr="00BB74E7">
        <w:trPr>
          <w:trHeight w:val="140"/>
        </w:trPr>
        <w:tc>
          <w:tcPr>
            <w:tcW w:w="236" w:type="dxa"/>
            <w:tcBorders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98 280,0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70 200,0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28 080,0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196 560,0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0335D" w:rsidRPr="00CB4D0C" w:rsidTr="00BB74E7">
        <w:trPr>
          <w:trHeight w:val="199"/>
        </w:trPr>
        <w:tc>
          <w:tcPr>
            <w:tcW w:w="236" w:type="dxa"/>
            <w:tcBorders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98 280,0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70 200,0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28 080,0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196 560,0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CB4D0C" w:rsidTr="00BB74E7">
        <w:trPr>
          <w:trHeight w:val="104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0335D" w:rsidRPr="00CB4D0C" w:rsidTr="00BB74E7">
        <w:trPr>
          <w:trHeight w:val="421"/>
        </w:trPr>
        <w:tc>
          <w:tcPr>
            <w:tcW w:w="236" w:type="dxa"/>
            <w:tcBorders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48 021 814,3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50 109 154,5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51 446 166,8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55 277 140,3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58 623 169,6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58 918 383,0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322 395 828,4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0335D" w:rsidRPr="00CB4D0C" w:rsidTr="00BB74E7">
        <w:trPr>
          <w:trHeight w:val="375"/>
        </w:trPr>
        <w:tc>
          <w:tcPr>
            <w:tcW w:w="236" w:type="dxa"/>
            <w:tcBorders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48 021 814,3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50 109 154,5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51 446 166,8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55 277 140,3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58 623 169,6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58 918 383,0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322 395 828,4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CB4D0C" w:rsidTr="008C4F30">
        <w:trPr>
          <w:trHeight w:val="60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0335D" w:rsidRPr="00CB4D0C" w:rsidTr="00BB74E7">
        <w:trPr>
          <w:trHeight w:val="300"/>
        </w:trPr>
        <w:tc>
          <w:tcPr>
            <w:tcW w:w="236" w:type="dxa"/>
            <w:tcBorders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>48 021 814,3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>50 109 154,5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>51 446 166,8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>55 277 140,3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58 623 169,6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>58 918 383,0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>322 395 828,4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CB4D0C" w:rsidTr="008C4F30">
        <w:trPr>
          <w:trHeight w:val="129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0335D" w:rsidRPr="00CB4D0C" w:rsidTr="00BB74E7">
        <w:trPr>
          <w:trHeight w:val="236"/>
        </w:trPr>
        <w:tc>
          <w:tcPr>
            <w:tcW w:w="236" w:type="dxa"/>
            <w:tcBorders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61 414 103,5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67 125 336,3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68 758 834,7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75 855 693,1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80 442 273,1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84 667 403,9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438 263 644,</w:t>
            </w:r>
            <w:r w:rsidR="00F3688B" w:rsidRPr="00CB4D0C">
              <w:rPr>
                <w:color w:val="000000" w:themeColor="text1"/>
                <w:sz w:val="18"/>
                <w:szCs w:val="18"/>
              </w:rPr>
              <w:t>6</w:t>
            </w:r>
            <w:r w:rsidRPr="00CB4D0C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0335D" w:rsidRPr="00CB4D0C" w:rsidTr="00BB74E7">
        <w:trPr>
          <w:trHeight w:val="126"/>
        </w:trPr>
        <w:tc>
          <w:tcPr>
            <w:tcW w:w="236" w:type="dxa"/>
            <w:tcBorders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61 414 103,5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67 125 336,3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68 758 834,7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75 855 693,1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80 442 273,1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84 667 403,9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438 263 644,</w:t>
            </w:r>
            <w:r w:rsidR="00F3688B" w:rsidRPr="00CB4D0C">
              <w:rPr>
                <w:color w:val="000000" w:themeColor="text1"/>
                <w:sz w:val="18"/>
                <w:szCs w:val="18"/>
              </w:rPr>
              <w:t>6</w:t>
            </w:r>
            <w:r w:rsidRPr="00CB4D0C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0335D" w:rsidRPr="00CB4D0C" w:rsidTr="00BB74E7">
        <w:trPr>
          <w:trHeight w:val="199"/>
        </w:trPr>
        <w:tc>
          <w:tcPr>
            <w:tcW w:w="236" w:type="dxa"/>
            <w:tcBorders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8 383 005,1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7 209 863,0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6 879 906,0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8 043 797,3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8 298 377,4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8 473 088,7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5D" w:rsidRPr="00CB4D0C" w:rsidRDefault="006033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>47 288 037,</w:t>
            </w:r>
            <w:r w:rsidR="00F3688B" w:rsidRPr="00CB4D0C">
              <w:rPr>
                <w:sz w:val="18"/>
                <w:szCs w:val="18"/>
              </w:rPr>
              <w:t>5</w:t>
            </w:r>
            <w:r w:rsidRPr="00CB4D0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0335D" w:rsidRPr="00CB4D0C" w:rsidTr="00BB74E7">
        <w:trPr>
          <w:trHeight w:val="260"/>
        </w:trPr>
        <w:tc>
          <w:tcPr>
            <w:tcW w:w="236" w:type="dxa"/>
            <w:tcBorders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35D" w:rsidRPr="00CB4D0C" w:rsidRDefault="006033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69 797 108,6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74 335 199,3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75 638 740,7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83 899 490,4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88 740 650,5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93 140 492,6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5D" w:rsidRPr="00CB4D0C" w:rsidRDefault="0060335D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485 551 682,1  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0335D" w:rsidRPr="00CB4D0C" w:rsidRDefault="006033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CB4D0C" w:rsidTr="00BB74E7">
        <w:trPr>
          <w:trHeight w:val="370"/>
        </w:trPr>
        <w:tc>
          <w:tcPr>
            <w:tcW w:w="236" w:type="dxa"/>
            <w:tcBorders>
              <w:right w:val="single" w:sz="4" w:space="0" w:color="auto"/>
            </w:tcBorders>
          </w:tcPr>
          <w:p w:rsidR="0076065D" w:rsidRPr="00CB4D0C" w:rsidRDefault="0076065D" w:rsidP="00CB4D0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CB4D0C" w:rsidRDefault="0076065D" w:rsidP="00CB4D0C">
            <w:pPr>
              <w:jc w:val="center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Подпрограмма  1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Бюджет</w:t>
            </w:r>
            <w:r w:rsidR="00BB74E7" w:rsidRPr="00CB4D0C">
              <w:rPr>
                <w:color w:val="000000"/>
                <w:sz w:val="18"/>
                <w:szCs w:val="18"/>
              </w:rPr>
              <w:br/>
            </w:r>
            <w:r w:rsidRPr="00CB4D0C">
              <w:rPr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8C4F30">
        <w:trPr>
          <w:trHeight w:val="60"/>
        </w:trPr>
        <w:tc>
          <w:tcPr>
            <w:tcW w:w="236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5 890 761,0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6 458 274,4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5 866 692,3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5 702 621,1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5 879 524,8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7 479 036,5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37 276 910,1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205"/>
        </w:trPr>
        <w:tc>
          <w:tcPr>
            <w:tcW w:w="236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5 890 761,0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6 458 274,4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5 866 692,3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5 702 621,1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5 879 524,8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7 479 036,5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37 276 910,1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51BC9" w:rsidRPr="00CB4D0C" w:rsidTr="00BB74E7">
        <w:trPr>
          <w:trHeight w:val="111"/>
        </w:trPr>
        <w:tc>
          <w:tcPr>
            <w:tcW w:w="236" w:type="dxa"/>
            <w:tcBorders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481 072,9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366 183,8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267 612,8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92 107,0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26 053,1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27 121,3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1 260 150,9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183"/>
        </w:trPr>
        <w:tc>
          <w:tcPr>
            <w:tcW w:w="236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6 371 833,9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6 824 458,2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6 134 305,1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5 794 728,1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5 905 577,9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7 506 157,8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38 537 061,0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A0397" w:rsidRPr="00CB4D0C" w:rsidTr="00BB74E7">
        <w:trPr>
          <w:trHeight w:val="333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51BC9" w:rsidRPr="00CB4D0C" w:rsidTr="00BB74E7">
        <w:trPr>
          <w:trHeight w:val="262"/>
        </w:trPr>
        <w:tc>
          <w:tcPr>
            <w:tcW w:w="236" w:type="dxa"/>
            <w:tcBorders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10 516 979,2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10 565 106,7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9 073 548,3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10 147 483,7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10 141 809,4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10 608 458,8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61 053 386,1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</w:p>
        </w:tc>
      </w:tr>
      <w:tr w:rsidR="00051BC9" w:rsidRPr="00CB4D0C" w:rsidTr="00BB74E7">
        <w:trPr>
          <w:trHeight w:val="126"/>
        </w:trPr>
        <w:tc>
          <w:tcPr>
            <w:tcW w:w="236" w:type="dxa"/>
            <w:tcBorders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10 516 979,2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10 565 106,7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9 073 548,3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10 147 483,7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10 141 809,4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10 608 458,8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61 053 386,1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CB4D0C" w:rsidTr="00BB74E7">
        <w:trPr>
          <w:trHeight w:val="56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51BC9" w:rsidRPr="00CB4D0C" w:rsidTr="00BB74E7">
        <w:trPr>
          <w:trHeight w:val="250"/>
        </w:trPr>
        <w:tc>
          <w:tcPr>
            <w:tcW w:w="236" w:type="dxa"/>
            <w:tcBorders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10 516 979,2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10 565 106,7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9 073 548,3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10 147 483,7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10 141 809,4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10 608 458,8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61 053 386,1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</w:p>
        </w:tc>
      </w:tr>
      <w:tr w:rsidR="008A0397" w:rsidRPr="00CB4D0C" w:rsidTr="00BB74E7">
        <w:trPr>
          <w:trHeight w:val="136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68"/>
        </w:trPr>
        <w:tc>
          <w:tcPr>
            <w:tcW w:w="236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16 407 740,2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17 023 381,1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14 940 240,6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15 850 104,8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16 021 334,2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18 087 495,3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98 330 296,2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113"/>
        </w:trPr>
        <w:tc>
          <w:tcPr>
            <w:tcW w:w="236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16 407 740,2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17 023 381,1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14 940 240,6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15 850 104,8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16 021 334,2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18 087 495,3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98 330 296,2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</w:p>
        </w:tc>
      </w:tr>
      <w:tr w:rsidR="00051BC9" w:rsidRPr="00CB4D0C" w:rsidTr="00BB74E7">
        <w:trPr>
          <w:trHeight w:val="188"/>
        </w:trPr>
        <w:tc>
          <w:tcPr>
            <w:tcW w:w="236" w:type="dxa"/>
            <w:tcBorders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481 072,9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366 183,8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267 612,8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92 107,0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26 053,1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27 121,3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1 260 150,9  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93"/>
        </w:trPr>
        <w:tc>
          <w:tcPr>
            <w:tcW w:w="236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16 888 813,1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17 389 564,9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15 207 853,4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15 942 211,8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16 047 387,3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18 114 616,6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99 590 447,1  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4848" w:rsidRPr="00CB4D0C" w:rsidRDefault="00194848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A0397" w:rsidRPr="00CB4D0C" w:rsidTr="00BB74E7">
        <w:trPr>
          <w:trHeight w:val="322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CB4D0C" w:rsidRDefault="008A0397" w:rsidP="00CB4D0C">
            <w:pPr>
              <w:jc w:val="center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Подпрограмма  2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Бюджет </w:t>
            </w:r>
            <w:r w:rsidR="00BB74E7" w:rsidRPr="00CB4D0C">
              <w:rPr>
                <w:color w:val="000000"/>
                <w:sz w:val="18"/>
                <w:szCs w:val="18"/>
              </w:rPr>
              <w:br/>
            </w:r>
            <w:r w:rsidRPr="00CB4D0C">
              <w:rPr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327"/>
        </w:trPr>
        <w:tc>
          <w:tcPr>
            <w:tcW w:w="236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4 694 610,0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7 523 946,2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9 354 416,0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11 572 346,5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12 971 164,8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13 941 094,5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60 057 578,0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192"/>
        </w:trPr>
        <w:tc>
          <w:tcPr>
            <w:tcW w:w="236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4 694 610,0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7 523 946,2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9 354 416,0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11 572 346,5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12 971 164,8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13 941 094,5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60 057 578,0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51BC9" w:rsidRPr="00CB4D0C" w:rsidTr="00BB74E7">
        <w:trPr>
          <w:trHeight w:val="252"/>
        </w:trPr>
        <w:tc>
          <w:tcPr>
            <w:tcW w:w="236" w:type="dxa"/>
            <w:tcBorders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1 881 542,9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980 976,3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1 001 520,1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2 162 860,0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2 253 334,2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2 187 667,2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10 467 900,7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128"/>
        </w:trPr>
        <w:tc>
          <w:tcPr>
            <w:tcW w:w="236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6 576 152,9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8 504 922,5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10 355 936,1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13 735 206,5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15 224 499,0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16 128 761,7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70 525 478,7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A0397" w:rsidRPr="00CB4D0C" w:rsidTr="00BB74E7">
        <w:trPr>
          <w:trHeight w:val="56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51BC9" w:rsidRPr="00CB4D0C" w:rsidTr="00BB74E7">
        <w:trPr>
          <w:trHeight w:val="66"/>
        </w:trPr>
        <w:tc>
          <w:tcPr>
            <w:tcW w:w="236" w:type="dxa"/>
            <w:tcBorders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7 606 639,7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12 030 090,1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15 484 557,5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14 417 604,6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16 577 983,3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17 241 102,7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83 357 978,0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51BC9" w:rsidRPr="00CB4D0C" w:rsidTr="00BB74E7">
        <w:trPr>
          <w:trHeight w:val="58"/>
        </w:trPr>
        <w:tc>
          <w:tcPr>
            <w:tcW w:w="236" w:type="dxa"/>
            <w:tcBorders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7 606 639,7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12 030 090,1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15 484 557,5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14 417 604,6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16 577 983,3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17 241 102,7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83 357 978,0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A0397" w:rsidRPr="00CB4D0C" w:rsidTr="00BB74E7">
        <w:trPr>
          <w:trHeight w:val="132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51BC9" w:rsidRPr="00CB4D0C" w:rsidTr="00BB74E7">
        <w:trPr>
          <w:trHeight w:val="56"/>
        </w:trPr>
        <w:tc>
          <w:tcPr>
            <w:tcW w:w="236" w:type="dxa"/>
            <w:tcBorders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7 606 639,7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12 030 090,1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15 484 557,5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14 417 604,6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16 577 983,3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17 241 102,7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83 357 978,0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8A0397" w:rsidRPr="00CB4D0C" w:rsidTr="00BB74E7">
        <w:trPr>
          <w:trHeight w:val="110"/>
        </w:trPr>
        <w:tc>
          <w:tcPr>
            <w:tcW w:w="236" w:type="dxa"/>
            <w:tcBorders>
              <w:right w:val="single" w:sz="4" w:space="0" w:color="auto"/>
            </w:tcBorders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397" w:rsidRPr="00CB4D0C" w:rsidRDefault="008A0397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8A0397" w:rsidRPr="00CB4D0C" w:rsidRDefault="008A0397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56"/>
        </w:trPr>
        <w:tc>
          <w:tcPr>
            <w:tcW w:w="236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12 301 249,7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19 554 036,3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24 838 973,5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25 989 951,1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29 549 148,1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31 182 197,2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143 415 556,0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116"/>
        </w:trPr>
        <w:tc>
          <w:tcPr>
            <w:tcW w:w="236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12 301 249,7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19 554 036,3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24 838 973,5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25 989 951,1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29 549 148,1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31 182 197,2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143 415 556,0  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sz w:val="18"/>
                <w:szCs w:val="18"/>
              </w:rPr>
            </w:pPr>
          </w:p>
        </w:tc>
      </w:tr>
      <w:tr w:rsidR="00051BC9" w:rsidRPr="00CB4D0C" w:rsidTr="00BB74E7">
        <w:trPr>
          <w:trHeight w:val="176"/>
        </w:trPr>
        <w:tc>
          <w:tcPr>
            <w:tcW w:w="236" w:type="dxa"/>
            <w:tcBorders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1 881 542,9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980 976,3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1 001 520,1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2 162 860,0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2 253 334,2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2 187 667,2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10 467 900,7  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68"/>
        </w:trPr>
        <w:tc>
          <w:tcPr>
            <w:tcW w:w="236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14 182 792,6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20 535 012,6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25 840 493,6 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28 152 811,1 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31 802 482,3 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33 369 864,4  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153 883 456,7  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94848" w:rsidRPr="00CB4D0C" w:rsidRDefault="00194848" w:rsidP="00CB4D0C">
            <w:pPr>
              <w:rPr>
                <w:color w:val="000000"/>
                <w:sz w:val="20"/>
                <w:szCs w:val="18"/>
              </w:rPr>
            </w:pPr>
            <w:r w:rsidRPr="00CB4D0C">
              <w:rPr>
                <w:color w:val="000000"/>
                <w:sz w:val="20"/>
                <w:szCs w:val="18"/>
              </w:rPr>
              <w:t>».</w:t>
            </w:r>
          </w:p>
        </w:tc>
      </w:tr>
    </w:tbl>
    <w:p w:rsidR="0076065D" w:rsidRPr="00CB4D0C" w:rsidRDefault="0076065D" w:rsidP="00CB4D0C">
      <w:pPr>
        <w:autoSpaceDE w:val="0"/>
        <w:autoSpaceDN w:val="0"/>
        <w:adjustRightInd w:val="0"/>
        <w:ind w:firstLine="709"/>
        <w:jc w:val="both"/>
      </w:pPr>
    </w:p>
    <w:p w:rsidR="00D71076" w:rsidRPr="00CB4D0C" w:rsidRDefault="00E92D14" w:rsidP="00CB4D0C">
      <w:pPr>
        <w:autoSpaceDE w:val="0"/>
        <w:autoSpaceDN w:val="0"/>
        <w:adjustRightInd w:val="0"/>
        <w:ind w:firstLine="709"/>
        <w:jc w:val="both"/>
      </w:pPr>
      <w:r w:rsidRPr="00CB4D0C">
        <w:t>1.</w:t>
      </w:r>
      <w:r w:rsidR="00051BC9" w:rsidRPr="00CB4D0C">
        <w:t>3</w:t>
      </w:r>
      <w:r w:rsidR="00D71076" w:rsidRPr="00CB4D0C">
        <w:t>.2. Пункт 5</w:t>
      </w:r>
      <w:r w:rsidRPr="00CB4D0C">
        <w:t xml:space="preserve"> </w:t>
      </w:r>
      <w:r w:rsidR="00D71076" w:rsidRPr="00CB4D0C">
        <w:t>изложить в следующей редакции:</w:t>
      </w:r>
    </w:p>
    <w:p w:rsidR="00580F97" w:rsidRPr="00CB4D0C" w:rsidRDefault="00580F97" w:rsidP="00CB4D0C">
      <w:pPr>
        <w:autoSpaceDE w:val="0"/>
        <w:autoSpaceDN w:val="0"/>
        <w:adjustRightInd w:val="0"/>
        <w:ind w:firstLine="709"/>
        <w:jc w:val="both"/>
      </w:pPr>
    </w:p>
    <w:tbl>
      <w:tblPr>
        <w:tblW w:w="1573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95"/>
        <w:gridCol w:w="557"/>
        <w:gridCol w:w="1559"/>
        <w:gridCol w:w="1701"/>
        <w:gridCol w:w="1122"/>
        <w:gridCol w:w="1146"/>
        <w:gridCol w:w="1276"/>
        <w:gridCol w:w="1275"/>
        <w:gridCol w:w="1276"/>
        <w:gridCol w:w="1276"/>
        <w:gridCol w:w="1276"/>
        <w:gridCol w:w="1275"/>
        <w:gridCol w:w="1418"/>
        <w:gridCol w:w="283"/>
      </w:tblGrid>
      <w:tr w:rsidR="0076065D" w:rsidRPr="00CB4D0C" w:rsidTr="00BB74E7">
        <w:trPr>
          <w:trHeight w:val="192"/>
        </w:trPr>
        <w:tc>
          <w:tcPr>
            <w:tcW w:w="295" w:type="dxa"/>
            <w:tcBorders>
              <w:right w:val="single" w:sz="4" w:space="0" w:color="auto"/>
            </w:tcBorders>
          </w:tcPr>
          <w:p w:rsidR="0076065D" w:rsidRPr="00CB4D0C" w:rsidRDefault="0076065D" w:rsidP="00CB4D0C">
            <w:pPr>
              <w:ind w:left="-12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20"/>
                <w:szCs w:val="18"/>
              </w:rPr>
              <w:t>«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CB4D0C" w:rsidRDefault="0076065D" w:rsidP="00CB4D0C">
            <w:pPr>
              <w:jc w:val="center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Бюджет </w:t>
            </w:r>
            <w:r w:rsidR="00BB74E7" w:rsidRPr="00CB4D0C">
              <w:rPr>
                <w:color w:val="000000"/>
                <w:sz w:val="18"/>
                <w:szCs w:val="18"/>
              </w:rPr>
              <w:br/>
            </w:r>
            <w:r w:rsidRPr="00CB4D0C">
              <w:rPr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340"/>
        </w:trPr>
        <w:tc>
          <w:tcPr>
            <w:tcW w:w="295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191 763,0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477 020,8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45 616,2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672 898,1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23 865,4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1 145 102,4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2 556 265,9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189"/>
        </w:trPr>
        <w:tc>
          <w:tcPr>
            <w:tcW w:w="295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191 763,0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477 020,8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45 616,2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672 898,1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23 865,4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1 145 102,4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2 556 265,9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51BC9" w:rsidRPr="00CB4D0C" w:rsidTr="00BB74E7">
        <w:trPr>
          <w:trHeight w:val="122"/>
        </w:trPr>
        <w:tc>
          <w:tcPr>
            <w:tcW w:w="295" w:type="dxa"/>
            <w:tcBorders>
              <w:right w:val="single" w:sz="4" w:space="0" w:color="auto"/>
            </w:tcBorders>
          </w:tcPr>
          <w:p w:rsidR="00051BC9" w:rsidRPr="00CB4D0C" w:rsidRDefault="00051BC9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252 805,0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188 062,1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124 185,8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111 699,0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114 477,9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117 300,3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908 530,1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196"/>
        </w:trPr>
        <w:tc>
          <w:tcPr>
            <w:tcW w:w="295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444 568,0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665 082,9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169 802,0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784 597,1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138 343,3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1 262 402,7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3 464 796,0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CB4D0C" w:rsidTr="00BB74E7">
        <w:trPr>
          <w:trHeight w:val="114"/>
        </w:trPr>
        <w:tc>
          <w:tcPr>
            <w:tcW w:w="295" w:type="dxa"/>
            <w:tcBorders>
              <w:right w:val="single" w:sz="4" w:space="0" w:color="auto"/>
            </w:tcBorders>
          </w:tcPr>
          <w:p w:rsidR="0076065D" w:rsidRPr="00CB4D0C" w:rsidRDefault="0076065D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CB4D0C" w:rsidTr="00BB74E7">
        <w:trPr>
          <w:trHeight w:val="119"/>
        </w:trPr>
        <w:tc>
          <w:tcPr>
            <w:tcW w:w="295" w:type="dxa"/>
            <w:tcBorders>
              <w:right w:val="single" w:sz="4" w:space="0" w:color="auto"/>
            </w:tcBorders>
          </w:tcPr>
          <w:p w:rsidR="0076065D" w:rsidRPr="00CB4D0C" w:rsidRDefault="0076065D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065D" w:rsidRPr="00CB4D0C" w:rsidTr="00BB74E7">
        <w:trPr>
          <w:trHeight w:val="375"/>
        </w:trPr>
        <w:tc>
          <w:tcPr>
            <w:tcW w:w="295" w:type="dxa"/>
            <w:tcBorders>
              <w:right w:val="single" w:sz="4" w:space="0" w:color="auto"/>
            </w:tcBorders>
          </w:tcPr>
          <w:p w:rsidR="0076065D" w:rsidRPr="00CB4D0C" w:rsidRDefault="0076065D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5D" w:rsidRPr="00CB4D0C" w:rsidRDefault="0076065D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6065D" w:rsidRPr="00CB4D0C" w:rsidRDefault="0076065D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51BC9" w:rsidRPr="00CB4D0C" w:rsidTr="00BB74E7">
        <w:trPr>
          <w:trHeight w:val="160"/>
        </w:trPr>
        <w:tc>
          <w:tcPr>
            <w:tcW w:w="295" w:type="dxa"/>
            <w:tcBorders>
              <w:right w:val="single" w:sz="4" w:space="0" w:color="auto"/>
            </w:tcBorders>
          </w:tcPr>
          <w:p w:rsidR="00051BC9" w:rsidRPr="00CB4D0C" w:rsidRDefault="00051BC9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98 280,0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70 200,0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28 080,0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196 560,0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51BC9" w:rsidRPr="00CB4D0C" w:rsidTr="00BB74E7">
        <w:trPr>
          <w:trHeight w:val="220"/>
        </w:trPr>
        <w:tc>
          <w:tcPr>
            <w:tcW w:w="295" w:type="dxa"/>
            <w:tcBorders>
              <w:right w:val="single" w:sz="4" w:space="0" w:color="auto"/>
            </w:tcBorders>
          </w:tcPr>
          <w:p w:rsidR="00051BC9" w:rsidRPr="00CB4D0C" w:rsidRDefault="00051BC9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BC9" w:rsidRPr="00CB4D0C" w:rsidRDefault="00051BC9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98 280,0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70 200,0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28 080,0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196 560,0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51BC9" w:rsidRPr="00CB4D0C" w:rsidRDefault="00051BC9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347C4" w:rsidRPr="00CB4D0C" w:rsidTr="00BB74E7">
        <w:trPr>
          <w:trHeight w:val="70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CB4D0C" w:rsidRDefault="00A347C4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C04DC" w:rsidRPr="00CB4D0C" w:rsidTr="00BB74E7">
        <w:trPr>
          <w:trHeight w:val="141"/>
        </w:trPr>
        <w:tc>
          <w:tcPr>
            <w:tcW w:w="295" w:type="dxa"/>
            <w:tcBorders>
              <w:right w:val="single" w:sz="4" w:space="0" w:color="auto"/>
            </w:tcBorders>
          </w:tcPr>
          <w:p w:rsidR="000C04DC" w:rsidRPr="00CB4D0C" w:rsidRDefault="000C04DC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2 372 261,8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1 914 570,0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1 946 820,0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1 987 180,0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2 029 510,0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10 250 341,8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04DC" w:rsidRPr="00CB4D0C" w:rsidRDefault="000C04DC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C04DC" w:rsidRPr="00CB4D0C" w:rsidTr="00BB74E7">
        <w:trPr>
          <w:trHeight w:val="136"/>
        </w:trPr>
        <w:tc>
          <w:tcPr>
            <w:tcW w:w="295" w:type="dxa"/>
            <w:tcBorders>
              <w:right w:val="single" w:sz="4" w:space="0" w:color="auto"/>
            </w:tcBorders>
          </w:tcPr>
          <w:p w:rsidR="000C04DC" w:rsidRPr="00CB4D0C" w:rsidRDefault="000C04DC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2 372 261,8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1 914 570,0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1 946 820,0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1 987 180,0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2 029 510,0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10 250 341,8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04DC" w:rsidRPr="00CB4D0C" w:rsidRDefault="000C04DC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347C4" w:rsidRPr="00CB4D0C" w:rsidTr="00BB74E7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CB4D0C" w:rsidRDefault="00A347C4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C04DC" w:rsidRPr="00CB4D0C" w:rsidTr="00BB74E7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0C04DC" w:rsidRPr="00CB4D0C" w:rsidRDefault="000C04DC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2 372 261,8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1 914 570,0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1 946 820,0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1 987 180,0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2 029 510,0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10 250 341,8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04DC" w:rsidRPr="00CB4D0C" w:rsidRDefault="000C04DC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347C4" w:rsidRPr="00CB4D0C" w:rsidTr="00BB74E7">
        <w:trPr>
          <w:trHeight w:val="60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CB4D0C" w:rsidRDefault="00A347C4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120"/>
        </w:trPr>
        <w:tc>
          <w:tcPr>
            <w:tcW w:w="295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2 564 024,8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2 391 590,8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1 992 436,2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2 660 078,1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2 053 375,4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1 145 102,4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12 806 607,7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2 564 024,8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2 391 590,8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1 992 436,2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2 660 078,1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2 053 375,4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1 145 102,4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12 806 607,7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C04DC" w:rsidRPr="00CB4D0C" w:rsidTr="00BB74E7">
        <w:trPr>
          <w:trHeight w:val="112"/>
        </w:trPr>
        <w:tc>
          <w:tcPr>
            <w:tcW w:w="295" w:type="dxa"/>
            <w:tcBorders>
              <w:right w:val="single" w:sz="4" w:space="0" w:color="auto"/>
            </w:tcBorders>
          </w:tcPr>
          <w:p w:rsidR="000C04DC" w:rsidRPr="00CB4D0C" w:rsidRDefault="000C04DC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351 085,0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258 262,1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152 265,8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111 699,0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114 477,9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117 300,3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1 105 090,1 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04DC" w:rsidRPr="00CB4D0C" w:rsidRDefault="000C04DC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94848" w:rsidRPr="00CB4D0C" w:rsidTr="00BB74E7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194848" w:rsidRPr="00CB4D0C" w:rsidRDefault="00194848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2 915 109,8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2 649 852,9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2 144 702,0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2 771 777,1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2 167 853,3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1 262 402,7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13 911 697,8 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4848" w:rsidRPr="00CB4D0C" w:rsidRDefault="00194848" w:rsidP="00CB4D0C">
            <w:pPr>
              <w:ind w:left="-104" w:right="-32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 ».</w:t>
            </w:r>
          </w:p>
        </w:tc>
      </w:tr>
    </w:tbl>
    <w:p w:rsidR="00051BC9" w:rsidRPr="00CB4D0C" w:rsidRDefault="00051BC9" w:rsidP="00CB4D0C">
      <w:pPr>
        <w:autoSpaceDE w:val="0"/>
        <w:autoSpaceDN w:val="0"/>
        <w:adjustRightInd w:val="0"/>
        <w:ind w:firstLine="709"/>
        <w:jc w:val="both"/>
      </w:pPr>
    </w:p>
    <w:p w:rsidR="00051BC9" w:rsidRPr="00CB4D0C" w:rsidRDefault="00051BC9" w:rsidP="00CB4D0C">
      <w:pPr>
        <w:autoSpaceDE w:val="0"/>
        <w:autoSpaceDN w:val="0"/>
        <w:adjustRightInd w:val="0"/>
        <w:ind w:firstLine="709"/>
        <w:jc w:val="both"/>
      </w:pPr>
      <w:r w:rsidRPr="00CB4D0C">
        <w:t>1.3.3. Пункт 7 изложить в следующей редакции:</w:t>
      </w:r>
    </w:p>
    <w:p w:rsidR="00051BC9" w:rsidRPr="00CB4D0C" w:rsidRDefault="00051BC9" w:rsidP="00CB4D0C"/>
    <w:tbl>
      <w:tblPr>
        <w:tblW w:w="1573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95"/>
        <w:gridCol w:w="557"/>
        <w:gridCol w:w="1559"/>
        <w:gridCol w:w="1701"/>
        <w:gridCol w:w="1042"/>
        <w:gridCol w:w="1226"/>
        <w:gridCol w:w="1276"/>
        <w:gridCol w:w="1275"/>
        <w:gridCol w:w="1276"/>
        <w:gridCol w:w="1276"/>
        <w:gridCol w:w="1276"/>
        <w:gridCol w:w="1275"/>
        <w:gridCol w:w="1418"/>
        <w:gridCol w:w="283"/>
      </w:tblGrid>
      <w:tr w:rsidR="00A347C4" w:rsidRPr="00CB4D0C" w:rsidTr="00BB74E7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A347C4" w:rsidRPr="00CB4D0C" w:rsidRDefault="00051BC9" w:rsidP="00CB4D0C">
            <w:pPr>
              <w:ind w:left="-12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«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Подпрограмма  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Бюджет </w:t>
            </w:r>
            <w:r w:rsidR="00BB74E7" w:rsidRPr="00CB4D0C">
              <w:rPr>
                <w:color w:val="000000"/>
                <w:sz w:val="18"/>
                <w:szCs w:val="18"/>
              </w:rPr>
              <w:br/>
            </w:r>
            <w:r w:rsidRPr="00CB4D0C">
              <w:rPr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7C4" w:rsidRPr="00CB4D0C" w:rsidRDefault="00A347C4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347C4" w:rsidRPr="00CB4D0C" w:rsidRDefault="00A347C4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C04DC" w:rsidRPr="00CB4D0C" w:rsidTr="00BB74E7">
        <w:trPr>
          <w:trHeight w:val="60"/>
        </w:trPr>
        <w:tc>
          <w:tcPr>
            <w:tcW w:w="295" w:type="dxa"/>
            <w:tcBorders>
              <w:right w:val="single" w:sz="4" w:space="0" w:color="auto"/>
            </w:tcBorders>
          </w:tcPr>
          <w:p w:rsidR="000C04DC" w:rsidRPr="00CB4D0C" w:rsidRDefault="000C04DC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2 568 556,0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2 450 637,4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2 025 943,4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2 630 687,1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2 944 548,5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3 183 787,5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15 804 159,9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04DC" w:rsidRPr="00CB4D0C" w:rsidRDefault="000C04DC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C04DC" w:rsidRPr="00CB4D0C" w:rsidTr="00BB74E7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0C04DC" w:rsidRPr="00CB4D0C" w:rsidRDefault="000C04DC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2 568 556,0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2 450 637,4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2 025 943,4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2 630 687,1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2 944 548,5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3 183 787,5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15 804 159,9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04DC" w:rsidRPr="00CB4D0C" w:rsidRDefault="000C04DC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C04DC" w:rsidRPr="00CB4D0C" w:rsidTr="00BB74E7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0C04DC" w:rsidRPr="00CB4D0C" w:rsidRDefault="000C04DC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5 330 303,0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5 246 226,6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5 097 290,7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5 301 182,3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5 513 229,7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5 733 758,8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32 221 991,1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04DC" w:rsidRPr="00CB4D0C" w:rsidRDefault="000C04DC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C04DC" w:rsidRPr="00CB4D0C" w:rsidTr="00BB74E7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0C04DC" w:rsidRPr="00CB4D0C" w:rsidRDefault="000C04DC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7 898 859,0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7 696 864,0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7 123 234,1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7 931 869,4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8 457 778,2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8 917 546,3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48 026 151,0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04DC" w:rsidRPr="00CB4D0C" w:rsidRDefault="000C04DC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06B51" w:rsidRPr="00CB4D0C" w:rsidTr="00BB74E7">
        <w:trPr>
          <w:trHeight w:val="104"/>
        </w:trPr>
        <w:tc>
          <w:tcPr>
            <w:tcW w:w="295" w:type="dxa"/>
            <w:tcBorders>
              <w:right w:val="single" w:sz="4" w:space="0" w:color="auto"/>
            </w:tcBorders>
          </w:tcPr>
          <w:p w:rsidR="00A06B51" w:rsidRPr="00CB4D0C" w:rsidRDefault="00A06B51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1" w:rsidRPr="00CB4D0C" w:rsidRDefault="00A06B51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B51" w:rsidRPr="00CB4D0C" w:rsidRDefault="00A06B51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B51" w:rsidRPr="00CB4D0C" w:rsidRDefault="00A06B51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B51" w:rsidRPr="00CB4D0C" w:rsidRDefault="00A06B51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CB4D0C" w:rsidRDefault="00A06B51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CB4D0C" w:rsidRDefault="00A06B51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CB4D0C" w:rsidRDefault="00A06B51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CB4D0C" w:rsidRDefault="00A06B51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CB4D0C" w:rsidRDefault="00A06B51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CB4D0C" w:rsidRDefault="00A06B51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B51" w:rsidRPr="00CB4D0C" w:rsidRDefault="00A06B51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06B51" w:rsidRPr="00CB4D0C" w:rsidRDefault="00A06B51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C04DC" w:rsidRPr="00CB4D0C" w:rsidTr="00BB74E7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0C04DC" w:rsidRPr="00CB4D0C" w:rsidRDefault="000C04DC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2 568 556,0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2 450 637,4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2 025 943,4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2 630 687,1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2 944 548,5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3 183 787,5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15 804 159,9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04DC" w:rsidRPr="00CB4D0C" w:rsidRDefault="000C04DC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C04DC" w:rsidRPr="00CB4D0C" w:rsidTr="00BB74E7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0C04DC" w:rsidRPr="00CB4D0C" w:rsidRDefault="000C04DC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2 568 556,0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2 450 637,4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2 025 943,4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2 630 687,1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2 944 548,5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3 183 787,5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15 804 159,9 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04DC" w:rsidRPr="00CB4D0C" w:rsidRDefault="000C04DC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C04DC" w:rsidRPr="00CB4D0C" w:rsidTr="00BB74E7">
        <w:trPr>
          <w:trHeight w:val="56"/>
        </w:trPr>
        <w:tc>
          <w:tcPr>
            <w:tcW w:w="295" w:type="dxa"/>
            <w:tcBorders>
              <w:right w:val="single" w:sz="4" w:space="0" w:color="auto"/>
            </w:tcBorders>
          </w:tcPr>
          <w:p w:rsidR="000C04DC" w:rsidRPr="00CB4D0C" w:rsidRDefault="000C04DC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5 330 303,0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5 246 226,6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5 097 290,7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5 301 182,3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5 513 229,7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5 733 758,8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 xml:space="preserve">32 221 991,1 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04DC" w:rsidRPr="00CB4D0C" w:rsidRDefault="000C04DC" w:rsidP="00CB4D0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0C04DC" w:rsidRPr="00CB4D0C" w:rsidTr="00BB74E7">
        <w:trPr>
          <w:trHeight w:val="166"/>
        </w:trPr>
        <w:tc>
          <w:tcPr>
            <w:tcW w:w="295" w:type="dxa"/>
            <w:tcBorders>
              <w:right w:val="single" w:sz="4" w:space="0" w:color="auto"/>
            </w:tcBorders>
          </w:tcPr>
          <w:p w:rsidR="000C04DC" w:rsidRPr="00CB4D0C" w:rsidRDefault="000C04DC" w:rsidP="00CB4D0C">
            <w:pPr>
              <w:ind w:left="-12"/>
              <w:rPr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4DC" w:rsidRPr="00CB4D0C" w:rsidRDefault="000C04DC" w:rsidP="00CB4D0C">
            <w:pPr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7 898 859,0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7 696 864,0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7 123 234,1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7 931 869,4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8 457 778,2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8 917 546,3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DC" w:rsidRPr="00CB4D0C" w:rsidRDefault="000C04DC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48 026 151,0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04DC" w:rsidRPr="00CB4D0C" w:rsidRDefault="000C04DC" w:rsidP="00CB4D0C">
            <w:pPr>
              <w:ind w:left="-104"/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».</w:t>
            </w:r>
          </w:p>
        </w:tc>
      </w:tr>
    </w:tbl>
    <w:p w:rsidR="00CC14A6" w:rsidRPr="00CB4D0C" w:rsidRDefault="00CC14A6" w:rsidP="00CB4D0C">
      <w:pPr>
        <w:autoSpaceDE w:val="0"/>
        <w:autoSpaceDN w:val="0"/>
        <w:adjustRightInd w:val="0"/>
        <w:ind w:firstLine="567"/>
        <w:jc w:val="both"/>
      </w:pPr>
    </w:p>
    <w:p w:rsidR="0076065D" w:rsidRPr="00CB4D0C" w:rsidRDefault="00E92D14" w:rsidP="00CB4D0C">
      <w:pPr>
        <w:autoSpaceDE w:val="0"/>
        <w:autoSpaceDN w:val="0"/>
        <w:adjustRightInd w:val="0"/>
        <w:ind w:firstLine="567"/>
        <w:jc w:val="both"/>
      </w:pPr>
      <w:r w:rsidRPr="00CB4D0C">
        <w:t>1.</w:t>
      </w:r>
      <w:r w:rsidR="00CC14A6" w:rsidRPr="00CB4D0C">
        <w:t>4</w:t>
      </w:r>
      <w:r w:rsidR="0037723D" w:rsidRPr="00CB4D0C">
        <w:t>.</w:t>
      </w:r>
      <w:r w:rsidR="001E173B" w:rsidRPr="00CB4D0C">
        <w:t xml:space="preserve"> </w:t>
      </w:r>
      <w:r w:rsidR="00E6759D" w:rsidRPr="00CB4D0C">
        <w:t xml:space="preserve">В </w:t>
      </w:r>
      <w:hyperlink r:id="rId18" w:history="1">
        <w:r w:rsidR="00E6759D" w:rsidRPr="00CB4D0C">
          <w:t>т</w:t>
        </w:r>
        <w:r w:rsidR="001E173B" w:rsidRPr="00CB4D0C">
          <w:t>аблиц</w:t>
        </w:r>
        <w:r w:rsidR="00E6759D" w:rsidRPr="00CB4D0C">
          <w:t>е</w:t>
        </w:r>
        <w:r w:rsidR="001E173B" w:rsidRPr="00CB4D0C">
          <w:t xml:space="preserve"> 5 </w:t>
        </w:r>
      </w:hyperlink>
      <w:r w:rsidR="00F86D7D" w:rsidRPr="00CB4D0C">
        <w:t>раздела 7 приложения к постановлению</w:t>
      </w:r>
      <w:r w:rsidR="00E6759D" w:rsidRPr="00CB4D0C">
        <w:t>:</w:t>
      </w:r>
      <w:r w:rsidR="0076065D" w:rsidRPr="00CB4D0C">
        <w:t xml:space="preserve"> </w:t>
      </w:r>
    </w:p>
    <w:p w:rsidR="00E6759D" w:rsidRPr="00CB4D0C" w:rsidRDefault="00F86D7D" w:rsidP="00CB4D0C">
      <w:pPr>
        <w:autoSpaceDE w:val="0"/>
        <w:autoSpaceDN w:val="0"/>
        <w:adjustRightInd w:val="0"/>
        <w:ind w:firstLine="567"/>
        <w:jc w:val="both"/>
      </w:pPr>
      <w:r w:rsidRPr="00CB4D0C">
        <w:t>1.</w:t>
      </w:r>
      <w:r w:rsidR="00CC14A6" w:rsidRPr="00CB4D0C">
        <w:t>4</w:t>
      </w:r>
      <w:r w:rsidR="00E6759D" w:rsidRPr="00CB4D0C">
        <w:t>.1. Пункты 1</w:t>
      </w:r>
      <w:r w:rsidRPr="00CB4D0C">
        <w:t xml:space="preserve"> – </w:t>
      </w:r>
      <w:r w:rsidR="00CC14A6" w:rsidRPr="00CB4D0C">
        <w:t>1.3</w:t>
      </w:r>
      <w:r w:rsidR="00E6759D" w:rsidRPr="00CB4D0C">
        <w:t xml:space="preserve"> изложить в следующей редакции:</w:t>
      </w:r>
    </w:p>
    <w:p w:rsidR="00580F97" w:rsidRPr="00CB4D0C" w:rsidRDefault="00580F97" w:rsidP="00CB4D0C">
      <w:pPr>
        <w:autoSpaceDE w:val="0"/>
        <w:autoSpaceDN w:val="0"/>
        <w:adjustRightInd w:val="0"/>
        <w:ind w:firstLine="567"/>
        <w:jc w:val="both"/>
      </w:pPr>
    </w:p>
    <w:tbl>
      <w:tblPr>
        <w:tblW w:w="1587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597"/>
        <w:gridCol w:w="2987"/>
        <w:gridCol w:w="2268"/>
        <w:gridCol w:w="1275"/>
        <w:gridCol w:w="1333"/>
        <w:gridCol w:w="1346"/>
        <w:gridCol w:w="1269"/>
        <w:gridCol w:w="1274"/>
        <w:gridCol w:w="1277"/>
        <w:gridCol w:w="1437"/>
        <w:gridCol w:w="428"/>
      </w:tblGrid>
      <w:tr w:rsidR="00CC14A6" w:rsidRPr="00CB4D0C" w:rsidTr="00BB74E7">
        <w:trPr>
          <w:trHeight w:val="19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4A6" w:rsidRPr="00CB4D0C" w:rsidRDefault="00CC14A6" w:rsidP="00CB4D0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B4D0C">
              <w:rPr>
                <w:bCs/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C14A6" w:rsidRPr="00CB4D0C" w:rsidRDefault="00CC14A6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CC14A6" w:rsidRPr="00CB4D0C" w:rsidRDefault="00CC14A6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КЭиИО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C14A6" w:rsidRPr="00CB4D0C" w:rsidRDefault="00CC14A6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CC14A6" w:rsidRPr="00CB4D0C" w:rsidRDefault="00CC14A6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19 748 872,7  </w:t>
            </w:r>
          </w:p>
        </w:tc>
        <w:tc>
          <w:tcPr>
            <w:tcW w:w="1333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23 087 466,8  </w:t>
            </w:r>
          </w:p>
        </w:tc>
        <w:tc>
          <w:tcPr>
            <w:tcW w:w="1346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23 142 973,8  </w:t>
            </w:r>
          </w:p>
        </w:tc>
        <w:tc>
          <w:tcPr>
            <w:tcW w:w="1269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26 609 490,1  </w:t>
            </w:r>
          </w:p>
        </w:tc>
        <w:tc>
          <w:tcPr>
            <w:tcW w:w="1274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28 014 146,7  </w:t>
            </w:r>
          </w:p>
        </w:tc>
        <w:tc>
          <w:tcPr>
            <w:tcW w:w="1277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32 034 442,4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152 637 392,6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CC14A6" w:rsidRPr="00CB4D0C" w:rsidTr="00BB74E7">
        <w:trPr>
          <w:trHeight w:val="127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4A6" w:rsidRPr="00CB4D0C" w:rsidRDefault="00CC14A6" w:rsidP="00CB4D0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C14A6" w:rsidRPr="00CB4D0C" w:rsidRDefault="00CC14A6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CC14A6" w:rsidRPr="00CB4D0C" w:rsidRDefault="00CC14A6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C14A6" w:rsidRPr="00CB4D0C" w:rsidRDefault="00CC14A6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98 280,0  </w:t>
            </w:r>
          </w:p>
        </w:tc>
        <w:tc>
          <w:tcPr>
            <w:tcW w:w="1333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70 200,0  </w:t>
            </w:r>
          </w:p>
        </w:tc>
        <w:tc>
          <w:tcPr>
            <w:tcW w:w="1346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28 080,0  </w:t>
            </w:r>
          </w:p>
        </w:tc>
        <w:tc>
          <w:tcPr>
            <w:tcW w:w="1269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4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196 560,0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CC14A6" w:rsidRPr="00CB4D0C" w:rsidTr="00BB74E7">
        <w:trPr>
          <w:trHeight w:val="9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4A6" w:rsidRPr="00CB4D0C" w:rsidRDefault="00CC14A6" w:rsidP="00CB4D0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C14A6" w:rsidRPr="00CB4D0C" w:rsidRDefault="00CC14A6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CC14A6" w:rsidRPr="00CB4D0C" w:rsidRDefault="00CC14A6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C14A6" w:rsidRPr="00CB4D0C" w:rsidRDefault="00CC14A6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19 847 152,7  </w:t>
            </w:r>
          </w:p>
        </w:tc>
        <w:tc>
          <w:tcPr>
            <w:tcW w:w="1333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23 157 666,8  </w:t>
            </w:r>
          </w:p>
        </w:tc>
        <w:tc>
          <w:tcPr>
            <w:tcW w:w="1346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23 171 053,8  </w:t>
            </w:r>
          </w:p>
        </w:tc>
        <w:tc>
          <w:tcPr>
            <w:tcW w:w="1269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26 609 490,1  </w:t>
            </w:r>
          </w:p>
        </w:tc>
        <w:tc>
          <w:tcPr>
            <w:tcW w:w="1274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28 014 146,7  </w:t>
            </w:r>
          </w:p>
        </w:tc>
        <w:tc>
          <w:tcPr>
            <w:tcW w:w="1277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32 034 442,4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152 833 952,6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194848" w:rsidRPr="00CB4D0C" w:rsidTr="00BB74E7">
        <w:trPr>
          <w:trHeight w:val="6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848" w:rsidRPr="00CB4D0C" w:rsidRDefault="00194848" w:rsidP="00CB4D0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Подпрограмма 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6 371 833,9  </w:t>
            </w:r>
          </w:p>
        </w:tc>
        <w:tc>
          <w:tcPr>
            <w:tcW w:w="1333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6 824 458,2  </w:t>
            </w:r>
          </w:p>
        </w:tc>
        <w:tc>
          <w:tcPr>
            <w:tcW w:w="1346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6 134 305,1  </w:t>
            </w:r>
          </w:p>
        </w:tc>
        <w:tc>
          <w:tcPr>
            <w:tcW w:w="1269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5 794 728,1  </w:t>
            </w:r>
          </w:p>
        </w:tc>
        <w:tc>
          <w:tcPr>
            <w:tcW w:w="1274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5 905 577,9  </w:t>
            </w:r>
          </w:p>
        </w:tc>
        <w:tc>
          <w:tcPr>
            <w:tcW w:w="1277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7 506 157,8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38 537 061,0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194848" w:rsidRPr="00CB4D0C" w:rsidTr="00BB74E7">
        <w:trPr>
          <w:trHeight w:val="6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6 371 833,9  </w:t>
            </w:r>
          </w:p>
        </w:tc>
        <w:tc>
          <w:tcPr>
            <w:tcW w:w="1333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6 824 458,2  </w:t>
            </w:r>
          </w:p>
        </w:tc>
        <w:tc>
          <w:tcPr>
            <w:tcW w:w="1346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6 134 305,1  </w:t>
            </w:r>
          </w:p>
        </w:tc>
        <w:tc>
          <w:tcPr>
            <w:tcW w:w="1269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5 794 728,1  </w:t>
            </w:r>
          </w:p>
        </w:tc>
        <w:tc>
          <w:tcPr>
            <w:tcW w:w="1274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5 905 577,9  </w:t>
            </w:r>
          </w:p>
        </w:tc>
        <w:tc>
          <w:tcPr>
            <w:tcW w:w="1277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7 506 157,8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38 537 061,0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194848" w:rsidRPr="00CB4D0C" w:rsidTr="00BB74E7">
        <w:trPr>
          <w:trHeight w:val="409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848" w:rsidRPr="00CB4D0C" w:rsidRDefault="00194848" w:rsidP="00CB4D0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Подпрограмма 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4 694 610,5  </w:t>
            </w:r>
          </w:p>
        </w:tc>
        <w:tc>
          <w:tcPr>
            <w:tcW w:w="1333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7 542 847,5  </w:t>
            </w:r>
          </w:p>
        </w:tc>
        <w:tc>
          <w:tcPr>
            <w:tcW w:w="1346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9 354 416,0  </w:t>
            </w:r>
          </w:p>
        </w:tc>
        <w:tc>
          <w:tcPr>
            <w:tcW w:w="1269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11 722 346,5  </w:t>
            </w:r>
          </w:p>
        </w:tc>
        <w:tc>
          <w:tcPr>
            <w:tcW w:w="1274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13 121 164,8  </w:t>
            </w:r>
          </w:p>
        </w:tc>
        <w:tc>
          <w:tcPr>
            <w:tcW w:w="1277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13 941 094,5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60 376 479,8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194848" w:rsidRPr="00CB4D0C" w:rsidTr="00BB74E7">
        <w:trPr>
          <w:trHeight w:val="6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4 694 610,5  </w:t>
            </w:r>
          </w:p>
        </w:tc>
        <w:tc>
          <w:tcPr>
            <w:tcW w:w="1333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7 542 847,5  </w:t>
            </w:r>
          </w:p>
        </w:tc>
        <w:tc>
          <w:tcPr>
            <w:tcW w:w="1346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9 354 416,0  </w:t>
            </w:r>
          </w:p>
        </w:tc>
        <w:tc>
          <w:tcPr>
            <w:tcW w:w="1269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11 722 346,5  </w:t>
            </w:r>
          </w:p>
        </w:tc>
        <w:tc>
          <w:tcPr>
            <w:tcW w:w="1274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13 121 164,8  </w:t>
            </w:r>
          </w:p>
        </w:tc>
        <w:tc>
          <w:tcPr>
            <w:tcW w:w="1277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13 941 094,5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60 376 479,8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194848" w:rsidRPr="00CB4D0C" w:rsidTr="00BB74E7">
        <w:trPr>
          <w:trHeight w:val="337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848" w:rsidRPr="00CB4D0C" w:rsidRDefault="00194848" w:rsidP="00CB4D0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Подпрограмма 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444 568,0  </w:t>
            </w:r>
          </w:p>
        </w:tc>
        <w:tc>
          <w:tcPr>
            <w:tcW w:w="1333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665 082,9  </w:t>
            </w:r>
          </w:p>
        </w:tc>
        <w:tc>
          <w:tcPr>
            <w:tcW w:w="1346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169 802,0  </w:t>
            </w:r>
          </w:p>
        </w:tc>
        <w:tc>
          <w:tcPr>
            <w:tcW w:w="1269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784 597,1  </w:t>
            </w:r>
          </w:p>
        </w:tc>
        <w:tc>
          <w:tcPr>
            <w:tcW w:w="1274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138 343,3  </w:t>
            </w:r>
          </w:p>
        </w:tc>
        <w:tc>
          <w:tcPr>
            <w:tcW w:w="1277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1 262 402,7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3 464 796,0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CC14A6" w:rsidRPr="00CB4D0C" w:rsidTr="00BB74E7">
        <w:trPr>
          <w:trHeight w:val="80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4A6" w:rsidRPr="00CB4D0C" w:rsidRDefault="00CC14A6" w:rsidP="00CB4D0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C14A6" w:rsidRPr="00CB4D0C" w:rsidRDefault="00CC14A6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CC14A6" w:rsidRPr="00CB4D0C" w:rsidRDefault="00CC14A6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C14A6" w:rsidRPr="00CB4D0C" w:rsidRDefault="00CC14A6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98 280,0  </w:t>
            </w:r>
          </w:p>
        </w:tc>
        <w:tc>
          <w:tcPr>
            <w:tcW w:w="1333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70 200,0  </w:t>
            </w:r>
          </w:p>
        </w:tc>
        <w:tc>
          <w:tcPr>
            <w:tcW w:w="1346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28 080,0  </w:t>
            </w:r>
          </w:p>
        </w:tc>
        <w:tc>
          <w:tcPr>
            <w:tcW w:w="1269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274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/>
                <w:sz w:val="18"/>
                <w:szCs w:val="18"/>
              </w:rPr>
            </w:pPr>
            <w:r w:rsidRPr="00CB4D0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196 560,0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4A6" w:rsidRPr="00CB4D0C" w:rsidRDefault="00CC14A6" w:rsidP="00CB4D0C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194848" w:rsidRPr="00CB4D0C" w:rsidTr="00BB74E7">
        <w:trPr>
          <w:trHeight w:val="5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848" w:rsidRPr="00CB4D0C" w:rsidRDefault="00194848" w:rsidP="00CB4D0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94848" w:rsidRPr="00CB4D0C" w:rsidRDefault="00194848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542 848,0  </w:t>
            </w:r>
          </w:p>
        </w:tc>
        <w:tc>
          <w:tcPr>
            <w:tcW w:w="1333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735 282,9  </w:t>
            </w:r>
          </w:p>
        </w:tc>
        <w:tc>
          <w:tcPr>
            <w:tcW w:w="1346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197 882,0  </w:t>
            </w:r>
          </w:p>
        </w:tc>
        <w:tc>
          <w:tcPr>
            <w:tcW w:w="1269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784 597,1  </w:t>
            </w:r>
          </w:p>
        </w:tc>
        <w:tc>
          <w:tcPr>
            <w:tcW w:w="1274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138 343,3  </w:t>
            </w:r>
          </w:p>
        </w:tc>
        <w:tc>
          <w:tcPr>
            <w:tcW w:w="1277" w:type="dxa"/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1 262 402,7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194848" w:rsidRPr="00CB4D0C" w:rsidRDefault="00194848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3 661 356,0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4848" w:rsidRPr="00CB4D0C" w:rsidRDefault="00194848" w:rsidP="00CB4D0C">
            <w:pPr>
              <w:rPr>
                <w:color w:val="000000" w:themeColor="text1"/>
                <w:sz w:val="20"/>
                <w:szCs w:val="20"/>
              </w:rPr>
            </w:pPr>
            <w:r w:rsidRPr="00CB4D0C">
              <w:rPr>
                <w:color w:val="000000" w:themeColor="text1"/>
                <w:sz w:val="20"/>
                <w:szCs w:val="20"/>
              </w:rPr>
              <w:t>».</w:t>
            </w:r>
          </w:p>
        </w:tc>
      </w:tr>
    </w:tbl>
    <w:p w:rsidR="00CC14A6" w:rsidRPr="00CB4D0C" w:rsidRDefault="00CC14A6" w:rsidP="00CB4D0C"/>
    <w:p w:rsidR="00CC14A6" w:rsidRPr="00CB4D0C" w:rsidRDefault="00CC14A6" w:rsidP="00CB4D0C">
      <w:pPr>
        <w:autoSpaceDE w:val="0"/>
        <w:autoSpaceDN w:val="0"/>
        <w:adjustRightInd w:val="0"/>
        <w:ind w:firstLine="567"/>
        <w:jc w:val="both"/>
      </w:pPr>
      <w:r w:rsidRPr="00CB4D0C">
        <w:lastRenderedPageBreak/>
        <w:t>1.4.2. Пункт 1.5 изложить в следующей редакции:</w:t>
      </w:r>
    </w:p>
    <w:p w:rsidR="00CC14A6" w:rsidRPr="00CB4D0C" w:rsidRDefault="00CC14A6" w:rsidP="00CB4D0C"/>
    <w:tbl>
      <w:tblPr>
        <w:tblW w:w="1587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597"/>
        <w:gridCol w:w="2987"/>
        <w:gridCol w:w="2268"/>
        <w:gridCol w:w="1275"/>
        <w:gridCol w:w="1333"/>
        <w:gridCol w:w="1346"/>
        <w:gridCol w:w="1269"/>
        <w:gridCol w:w="1274"/>
        <w:gridCol w:w="1277"/>
        <w:gridCol w:w="1437"/>
        <w:gridCol w:w="428"/>
      </w:tblGrid>
      <w:tr w:rsidR="00D129A0" w:rsidRPr="00CB4D0C" w:rsidTr="00BB74E7">
        <w:trPr>
          <w:trHeight w:val="94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29A0" w:rsidRPr="00CB4D0C" w:rsidRDefault="00D129A0" w:rsidP="00CB4D0C">
            <w:pPr>
              <w:spacing w:line="48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CB4D0C">
              <w:rPr>
                <w:color w:val="000000" w:themeColor="text1"/>
                <w:sz w:val="20"/>
                <w:szCs w:val="20"/>
              </w:rPr>
              <w:t>«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129A0" w:rsidRPr="00CB4D0C" w:rsidRDefault="00D129A0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2987" w:type="dxa"/>
            <w:vMerge w:val="restart"/>
            <w:shd w:val="clear" w:color="auto" w:fill="auto"/>
            <w:vAlign w:val="center"/>
            <w:hideMark/>
          </w:tcPr>
          <w:p w:rsidR="00D129A0" w:rsidRPr="00CB4D0C" w:rsidRDefault="00D129A0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Подпрограмма 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129A0" w:rsidRPr="00CB4D0C" w:rsidRDefault="00D129A0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Бюджет </w:t>
            </w:r>
          </w:p>
          <w:p w:rsidR="00D129A0" w:rsidRPr="00CB4D0C" w:rsidRDefault="00D129A0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7 898 859,0  </w:t>
            </w:r>
          </w:p>
        </w:tc>
        <w:tc>
          <w:tcPr>
            <w:tcW w:w="1333" w:type="dxa"/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7 696 864,0  </w:t>
            </w:r>
          </w:p>
        </w:tc>
        <w:tc>
          <w:tcPr>
            <w:tcW w:w="1346" w:type="dxa"/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7 123 234,1  </w:t>
            </w:r>
          </w:p>
        </w:tc>
        <w:tc>
          <w:tcPr>
            <w:tcW w:w="1269" w:type="dxa"/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7 931 869,4  </w:t>
            </w:r>
          </w:p>
        </w:tc>
        <w:tc>
          <w:tcPr>
            <w:tcW w:w="1274" w:type="dxa"/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8 457 778,2  </w:t>
            </w:r>
          </w:p>
        </w:tc>
        <w:tc>
          <w:tcPr>
            <w:tcW w:w="1277" w:type="dxa"/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8 917 546,3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48 026 151,0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D129A0" w:rsidRPr="00CB4D0C" w:rsidTr="00BB74E7">
        <w:trPr>
          <w:trHeight w:val="276"/>
        </w:trPr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29A0" w:rsidRPr="00CB4D0C" w:rsidRDefault="00D129A0" w:rsidP="00CB4D0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129A0" w:rsidRPr="00CB4D0C" w:rsidRDefault="00D129A0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87" w:type="dxa"/>
            <w:vMerge/>
            <w:vAlign w:val="center"/>
            <w:hideMark/>
          </w:tcPr>
          <w:p w:rsidR="00D129A0" w:rsidRPr="00CB4D0C" w:rsidRDefault="00D129A0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129A0" w:rsidRPr="00CB4D0C" w:rsidRDefault="00D129A0" w:rsidP="00CB4D0C">
            <w:pPr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7 898 859,0  </w:t>
            </w:r>
          </w:p>
        </w:tc>
        <w:tc>
          <w:tcPr>
            <w:tcW w:w="1333" w:type="dxa"/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7 696 864,0  </w:t>
            </w:r>
          </w:p>
        </w:tc>
        <w:tc>
          <w:tcPr>
            <w:tcW w:w="1346" w:type="dxa"/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7 123 234,1  </w:t>
            </w:r>
          </w:p>
        </w:tc>
        <w:tc>
          <w:tcPr>
            <w:tcW w:w="1269" w:type="dxa"/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7 931 869,4  </w:t>
            </w:r>
          </w:p>
        </w:tc>
        <w:tc>
          <w:tcPr>
            <w:tcW w:w="1274" w:type="dxa"/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8 457 778,2  </w:t>
            </w:r>
          </w:p>
        </w:tc>
        <w:tc>
          <w:tcPr>
            <w:tcW w:w="1277" w:type="dxa"/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8 917 546,3  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D129A0" w:rsidRPr="00CB4D0C" w:rsidRDefault="00D129A0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 xml:space="preserve">48 026 151,0 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29A0" w:rsidRPr="00CB4D0C" w:rsidRDefault="00D129A0" w:rsidP="00CB4D0C">
            <w:pPr>
              <w:rPr>
                <w:color w:val="000000" w:themeColor="text1"/>
                <w:sz w:val="20"/>
                <w:szCs w:val="20"/>
              </w:rPr>
            </w:pPr>
            <w:r w:rsidRPr="00CB4D0C">
              <w:rPr>
                <w:color w:val="000000" w:themeColor="text1"/>
                <w:sz w:val="20"/>
                <w:szCs w:val="20"/>
              </w:rPr>
              <w:t xml:space="preserve"> ».</w:t>
            </w:r>
          </w:p>
        </w:tc>
      </w:tr>
    </w:tbl>
    <w:p w:rsidR="00E6759D" w:rsidRPr="00CB4D0C" w:rsidRDefault="00E6759D" w:rsidP="00CB4D0C"/>
    <w:p w:rsidR="00160A3B" w:rsidRPr="00CB4D0C" w:rsidRDefault="00F86D7D" w:rsidP="00CB4D0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B4D0C">
        <w:t>1</w:t>
      </w:r>
      <w:r w:rsidR="00D129A0" w:rsidRPr="00CB4D0C">
        <w:t>.5</w:t>
      </w:r>
      <w:r w:rsidR="001E173B" w:rsidRPr="00CB4D0C">
        <w:t>.</w:t>
      </w:r>
      <w:r w:rsidR="00160A3B" w:rsidRPr="00CB4D0C">
        <w:t xml:space="preserve"> </w:t>
      </w:r>
      <w:r w:rsidR="00160A3B" w:rsidRPr="00CB4D0C">
        <w:rPr>
          <w:rFonts w:eastAsia="Calibri"/>
          <w:lang w:eastAsia="en-US"/>
        </w:rPr>
        <w:t xml:space="preserve">В подразделе </w:t>
      </w:r>
      <w:r w:rsidR="00693FE4" w:rsidRPr="00CB4D0C">
        <w:rPr>
          <w:rFonts w:eastAsia="Calibri"/>
          <w:lang w:eastAsia="en-US"/>
        </w:rPr>
        <w:t>8</w:t>
      </w:r>
      <w:r w:rsidR="00160A3B" w:rsidRPr="00CB4D0C">
        <w:rPr>
          <w:rFonts w:eastAsia="Calibri"/>
          <w:lang w:eastAsia="en-US"/>
        </w:rPr>
        <w:t xml:space="preserve">.1 </w:t>
      </w:r>
      <w:hyperlink r:id="rId19" w:history="1">
        <w:r w:rsidR="00160A3B" w:rsidRPr="00CB4D0C">
          <w:rPr>
            <w:rFonts w:eastAsia="Calibri"/>
            <w:lang w:eastAsia="en-US"/>
          </w:rPr>
          <w:t>раздела</w:t>
        </w:r>
      </w:hyperlink>
      <w:r w:rsidR="00160A3B" w:rsidRPr="00CB4D0C">
        <w:rPr>
          <w:rFonts w:eastAsia="Calibri"/>
          <w:lang w:eastAsia="en-US"/>
        </w:rPr>
        <w:t xml:space="preserve"> </w:t>
      </w:r>
      <w:r w:rsidR="00693FE4" w:rsidRPr="00CB4D0C">
        <w:rPr>
          <w:rFonts w:eastAsia="Calibri"/>
          <w:lang w:eastAsia="en-US"/>
        </w:rPr>
        <w:t>8</w:t>
      </w:r>
      <w:r w:rsidR="00E178D0" w:rsidRPr="00CB4D0C">
        <w:rPr>
          <w:rFonts w:eastAsia="Calibri"/>
          <w:lang w:eastAsia="en-US"/>
        </w:rPr>
        <w:t xml:space="preserve"> </w:t>
      </w:r>
      <w:r w:rsidR="00E178D0" w:rsidRPr="00CB4D0C">
        <w:t>приложения к постановлению</w:t>
      </w:r>
      <w:r w:rsidR="00160A3B" w:rsidRPr="00CB4D0C">
        <w:rPr>
          <w:rFonts w:eastAsia="Calibri"/>
          <w:lang w:eastAsia="en-US"/>
        </w:rPr>
        <w:t>:</w:t>
      </w:r>
    </w:p>
    <w:p w:rsidR="001E173B" w:rsidRPr="00CB4D0C" w:rsidRDefault="00D129A0" w:rsidP="00CB4D0C">
      <w:pPr>
        <w:autoSpaceDE w:val="0"/>
        <w:autoSpaceDN w:val="0"/>
        <w:adjustRightInd w:val="0"/>
        <w:ind w:firstLine="567"/>
        <w:jc w:val="both"/>
      </w:pPr>
      <w:r w:rsidRPr="00CB4D0C">
        <w:t>1.5</w:t>
      </w:r>
      <w:r w:rsidR="00160A3B" w:rsidRPr="00CB4D0C">
        <w:t>.1. В</w:t>
      </w:r>
      <w:r w:rsidR="001E173B" w:rsidRPr="00CB4D0C">
        <w:t xml:space="preserve"> абзаце первом графы 3 пункта 6 число «</w:t>
      </w:r>
      <w:r w:rsidRPr="00CB4D0C">
        <w:t>99 768 055,1</w:t>
      </w:r>
      <w:r w:rsidR="001E173B" w:rsidRPr="00CB4D0C">
        <w:t xml:space="preserve">» </w:t>
      </w:r>
      <w:r w:rsidR="003715BE" w:rsidRPr="00CB4D0C">
        <w:t xml:space="preserve">заменить </w:t>
      </w:r>
      <w:r w:rsidR="001E173B" w:rsidRPr="00CB4D0C">
        <w:t>число</w:t>
      </w:r>
      <w:r w:rsidR="003715BE" w:rsidRPr="00CB4D0C">
        <w:t>м</w:t>
      </w:r>
      <w:r w:rsidR="001E173B" w:rsidRPr="00CB4D0C">
        <w:t xml:space="preserve"> «</w:t>
      </w:r>
      <w:r w:rsidR="00194848" w:rsidRPr="00CB4D0C">
        <w:t>99 590 447,1</w:t>
      </w:r>
      <w:r w:rsidR="001E173B" w:rsidRPr="00CB4D0C">
        <w:t>».</w:t>
      </w:r>
    </w:p>
    <w:p w:rsidR="00D129A0" w:rsidRPr="00CB4D0C" w:rsidRDefault="00D129A0" w:rsidP="00CB4D0C">
      <w:pPr>
        <w:pStyle w:val="af1"/>
        <w:tabs>
          <w:tab w:val="left" w:pos="142"/>
          <w:tab w:val="left" w:pos="851"/>
        </w:tabs>
        <w:ind w:left="567"/>
        <w:jc w:val="both"/>
      </w:pPr>
      <w:r w:rsidRPr="00CB4D0C">
        <w:t>1.5</w:t>
      </w:r>
      <w:r w:rsidR="00160A3B" w:rsidRPr="00CB4D0C">
        <w:t xml:space="preserve">.2. </w:t>
      </w:r>
      <w:r w:rsidRPr="00CB4D0C">
        <w:t xml:space="preserve">В абзаце втором графы 3 пункта 6 </w:t>
      </w:r>
      <w:r w:rsidRPr="00CB4D0C">
        <w:rPr>
          <w:szCs w:val="24"/>
        </w:rPr>
        <w:t>число «16 863 582,7» заменить числом «16 888 813,1».</w:t>
      </w:r>
    </w:p>
    <w:p w:rsidR="001E173B" w:rsidRPr="00CB4D0C" w:rsidRDefault="00D129A0" w:rsidP="00CB4D0C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CB4D0C">
        <w:t xml:space="preserve">1.5.3. </w:t>
      </w:r>
      <w:r w:rsidR="001E173B" w:rsidRPr="00CB4D0C">
        <w:t xml:space="preserve">В абзаце </w:t>
      </w:r>
      <w:r w:rsidR="003715BE" w:rsidRPr="00CB4D0C">
        <w:t>третьем</w:t>
      </w:r>
      <w:r w:rsidR="001E173B" w:rsidRPr="00CB4D0C">
        <w:t xml:space="preserve"> графы 3 пункта 6 </w:t>
      </w:r>
      <w:r w:rsidR="001E173B" w:rsidRPr="00CB4D0C">
        <w:rPr>
          <w:szCs w:val="24"/>
        </w:rPr>
        <w:t>число «</w:t>
      </w:r>
      <w:r w:rsidRPr="00CB4D0C">
        <w:rPr>
          <w:szCs w:val="24"/>
        </w:rPr>
        <w:t>17 243 549,4</w:t>
      </w:r>
      <w:r w:rsidR="001E173B" w:rsidRPr="00CB4D0C">
        <w:rPr>
          <w:szCs w:val="24"/>
        </w:rPr>
        <w:t xml:space="preserve">» </w:t>
      </w:r>
      <w:r w:rsidR="003715BE" w:rsidRPr="00CB4D0C">
        <w:rPr>
          <w:szCs w:val="24"/>
        </w:rPr>
        <w:t xml:space="preserve">заменить числом </w:t>
      </w:r>
      <w:r w:rsidR="001E173B" w:rsidRPr="00CB4D0C">
        <w:rPr>
          <w:szCs w:val="24"/>
        </w:rPr>
        <w:t>«</w:t>
      </w:r>
      <w:r w:rsidRPr="00CB4D0C">
        <w:rPr>
          <w:szCs w:val="24"/>
        </w:rPr>
        <w:t>17 389 564,9</w:t>
      </w:r>
      <w:r w:rsidR="001E173B" w:rsidRPr="00CB4D0C">
        <w:rPr>
          <w:szCs w:val="24"/>
        </w:rPr>
        <w:t>».</w:t>
      </w:r>
    </w:p>
    <w:p w:rsidR="00CF07D3" w:rsidRPr="00CB4D0C" w:rsidRDefault="00D129A0" w:rsidP="00CB4D0C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CB4D0C">
        <w:rPr>
          <w:szCs w:val="24"/>
        </w:rPr>
        <w:t>1.5</w:t>
      </w:r>
      <w:r w:rsidR="00CF07D3" w:rsidRPr="00CB4D0C">
        <w:rPr>
          <w:szCs w:val="24"/>
        </w:rPr>
        <w:t>.</w:t>
      </w:r>
      <w:r w:rsidRPr="00CB4D0C">
        <w:rPr>
          <w:szCs w:val="24"/>
        </w:rPr>
        <w:t>4</w:t>
      </w:r>
      <w:r w:rsidR="00CF07D3" w:rsidRPr="00CB4D0C">
        <w:rPr>
          <w:szCs w:val="24"/>
        </w:rPr>
        <w:t xml:space="preserve">. В абзаце </w:t>
      </w:r>
      <w:r w:rsidR="00C935AB" w:rsidRPr="00CB4D0C">
        <w:rPr>
          <w:szCs w:val="24"/>
        </w:rPr>
        <w:t>четвертом</w:t>
      </w:r>
      <w:r w:rsidR="00CF07D3" w:rsidRPr="00CB4D0C">
        <w:rPr>
          <w:szCs w:val="24"/>
        </w:rPr>
        <w:t xml:space="preserve"> графы 3 пункта 6 число «</w:t>
      </w:r>
      <w:r w:rsidR="00A90230" w:rsidRPr="00CB4D0C">
        <w:rPr>
          <w:szCs w:val="24"/>
        </w:rPr>
        <w:t>15</w:t>
      </w:r>
      <w:r w:rsidRPr="00CB4D0C">
        <w:rPr>
          <w:szCs w:val="24"/>
        </w:rPr>
        <w:t> 263 849,1</w:t>
      </w:r>
      <w:r w:rsidR="00CF07D3" w:rsidRPr="00CB4D0C">
        <w:rPr>
          <w:szCs w:val="24"/>
        </w:rPr>
        <w:t>» заменить числом «</w:t>
      </w:r>
      <w:r w:rsidRPr="00CB4D0C">
        <w:rPr>
          <w:szCs w:val="24"/>
        </w:rPr>
        <w:t>15 207 853,4</w:t>
      </w:r>
      <w:r w:rsidR="00CF07D3" w:rsidRPr="00CB4D0C">
        <w:rPr>
          <w:szCs w:val="24"/>
        </w:rPr>
        <w:t>».</w:t>
      </w:r>
    </w:p>
    <w:p w:rsidR="005F7D69" w:rsidRPr="00CB4D0C" w:rsidRDefault="005F7D69" w:rsidP="00CB4D0C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CB4D0C">
        <w:rPr>
          <w:szCs w:val="24"/>
        </w:rPr>
        <w:t>1.5.5. В абзаце шестом графы 3 пункта 6 число «16 340 245,5» заменить числом «16 047 387,3».</w:t>
      </w:r>
    </w:p>
    <w:p w:rsidR="00B106D7" w:rsidRPr="00CB4D0C" w:rsidRDefault="00D129A0" w:rsidP="00CB4D0C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CB4D0C">
        <w:t>1.5</w:t>
      </w:r>
      <w:r w:rsidR="00160A3B" w:rsidRPr="00CB4D0C">
        <w:t>.</w:t>
      </w:r>
      <w:r w:rsidR="005F7D69" w:rsidRPr="00CB4D0C">
        <w:t>6</w:t>
      </w:r>
      <w:r w:rsidR="00CF07D3" w:rsidRPr="00CB4D0C">
        <w:t>.</w:t>
      </w:r>
      <w:r w:rsidR="00160A3B" w:rsidRPr="00CB4D0C">
        <w:t xml:space="preserve"> </w:t>
      </w:r>
      <w:r w:rsidR="00B106D7" w:rsidRPr="00CB4D0C">
        <w:t xml:space="preserve">В абзаце </w:t>
      </w:r>
      <w:r w:rsidR="00C935AB" w:rsidRPr="00CB4D0C">
        <w:t>девятом</w:t>
      </w:r>
      <w:r w:rsidR="00B106D7" w:rsidRPr="00CB4D0C">
        <w:t xml:space="preserve"> графы 3 пункта 6 </w:t>
      </w:r>
      <w:r w:rsidR="00B106D7" w:rsidRPr="00CB4D0C">
        <w:rPr>
          <w:szCs w:val="24"/>
        </w:rPr>
        <w:t>число «</w:t>
      </w:r>
      <w:r w:rsidRPr="00CB4D0C">
        <w:rPr>
          <w:szCs w:val="24"/>
        </w:rPr>
        <w:t>38 714 669,0</w:t>
      </w:r>
      <w:r w:rsidR="00B106D7" w:rsidRPr="00CB4D0C">
        <w:rPr>
          <w:szCs w:val="24"/>
        </w:rPr>
        <w:t xml:space="preserve">» </w:t>
      </w:r>
      <w:r w:rsidR="003715BE" w:rsidRPr="00CB4D0C">
        <w:rPr>
          <w:szCs w:val="24"/>
        </w:rPr>
        <w:t xml:space="preserve">заменить числом </w:t>
      </w:r>
      <w:r w:rsidR="00B106D7" w:rsidRPr="00CB4D0C">
        <w:rPr>
          <w:szCs w:val="24"/>
        </w:rPr>
        <w:t>«</w:t>
      </w:r>
      <w:r w:rsidR="005F7D69" w:rsidRPr="00CB4D0C">
        <w:rPr>
          <w:szCs w:val="24"/>
        </w:rPr>
        <w:t>38 537 061,0</w:t>
      </w:r>
      <w:r w:rsidR="00B106D7" w:rsidRPr="00CB4D0C">
        <w:rPr>
          <w:szCs w:val="24"/>
        </w:rPr>
        <w:t>».</w:t>
      </w:r>
    </w:p>
    <w:p w:rsidR="00D129A0" w:rsidRPr="00CB4D0C" w:rsidRDefault="00D129A0" w:rsidP="00CB4D0C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CB4D0C">
        <w:rPr>
          <w:szCs w:val="24"/>
        </w:rPr>
        <w:t>1.5</w:t>
      </w:r>
      <w:r w:rsidR="005F7D69" w:rsidRPr="00CB4D0C">
        <w:rPr>
          <w:szCs w:val="24"/>
        </w:rPr>
        <w:t>.7</w:t>
      </w:r>
      <w:r w:rsidR="00CF07D3" w:rsidRPr="00CB4D0C">
        <w:rPr>
          <w:szCs w:val="24"/>
        </w:rPr>
        <w:t xml:space="preserve">. </w:t>
      </w:r>
      <w:r w:rsidRPr="00CB4D0C">
        <w:t xml:space="preserve">В абзаце десятом графы 3 пункта 6 </w:t>
      </w:r>
      <w:r w:rsidRPr="00CB4D0C">
        <w:rPr>
          <w:szCs w:val="24"/>
        </w:rPr>
        <w:t>число «6 346 603,5» заменить числом «6 371 833,9».</w:t>
      </w:r>
    </w:p>
    <w:p w:rsidR="00CF07D3" w:rsidRPr="00CB4D0C" w:rsidRDefault="005F7D69" w:rsidP="00CB4D0C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CB4D0C">
        <w:rPr>
          <w:szCs w:val="24"/>
        </w:rPr>
        <w:t>1.5.8</w:t>
      </w:r>
      <w:r w:rsidR="00D129A0" w:rsidRPr="00CB4D0C">
        <w:rPr>
          <w:szCs w:val="24"/>
        </w:rPr>
        <w:t xml:space="preserve">. </w:t>
      </w:r>
      <w:r w:rsidR="00CF07D3" w:rsidRPr="00CB4D0C">
        <w:t xml:space="preserve">В абзаце </w:t>
      </w:r>
      <w:r w:rsidR="00C935AB" w:rsidRPr="00CB4D0C">
        <w:t>одиннадцатом</w:t>
      </w:r>
      <w:r w:rsidR="00CF07D3" w:rsidRPr="00CB4D0C">
        <w:t xml:space="preserve"> графы 3 пункта 6 </w:t>
      </w:r>
      <w:r w:rsidR="00CF07D3" w:rsidRPr="00CB4D0C">
        <w:rPr>
          <w:szCs w:val="24"/>
        </w:rPr>
        <w:t>число «</w:t>
      </w:r>
      <w:r w:rsidR="00D129A0" w:rsidRPr="00CB4D0C">
        <w:rPr>
          <w:szCs w:val="24"/>
        </w:rPr>
        <w:t>6 678 442,7</w:t>
      </w:r>
      <w:r w:rsidR="00CF07D3" w:rsidRPr="00CB4D0C">
        <w:rPr>
          <w:szCs w:val="24"/>
        </w:rPr>
        <w:t>» заменить числом «</w:t>
      </w:r>
      <w:r w:rsidR="00D129A0" w:rsidRPr="00CB4D0C">
        <w:rPr>
          <w:szCs w:val="24"/>
        </w:rPr>
        <w:t>6 824 458,2</w:t>
      </w:r>
      <w:r w:rsidR="00CF07D3" w:rsidRPr="00CB4D0C">
        <w:rPr>
          <w:szCs w:val="24"/>
        </w:rPr>
        <w:t>».</w:t>
      </w:r>
    </w:p>
    <w:p w:rsidR="00C935AB" w:rsidRPr="00CB4D0C" w:rsidRDefault="00D129A0" w:rsidP="00CB4D0C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CB4D0C">
        <w:rPr>
          <w:szCs w:val="24"/>
        </w:rPr>
        <w:t>1.5</w:t>
      </w:r>
      <w:r w:rsidR="00C935AB" w:rsidRPr="00CB4D0C">
        <w:rPr>
          <w:szCs w:val="24"/>
        </w:rPr>
        <w:t>.</w:t>
      </w:r>
      <w:r w:rsidR="005F7D69" w:rsidRPr="00CB4D0C">
        <w:rPr>
          <w:szCs w:val="24"/>
        </w:rPr>
        <w:t>9</w:t>
      </w:r>
      <w:r w:rsidR="00C935AB" w:rsidRPr="00CB4D0C">
        <w:rPr>
          <w:szCs w:val="24"/>
        </w:rPr>
        <w:t xml:space="preserve">. </w:t>
      </w:r>
      <w:r w:rsidR="00C935AB" w:rsidRPr="00CB4D0C">
        <w:t xml:space="preserve">В абзаце двенадцатом графы 3 пункта 6 </w:t>
      </w:r>
      <w:r w:rsidR="00C935AB" w:rsidRPr="00CB4D0C">
        <w:rPr>
          <w:szCs w:val="24"/>
        </w:rPr>
        <w:t>число «</w:t>
      </w:r>
      <w:r w:rsidRPr="00CB4D0C">
        <w:rPr>
          <w:szCs w:val="24"/>
        </w:rPr>
        <w:t>6 190 300,8</w:t>
      </w:r>
      <w:r w:rsidR="00C935AB" w:rsidRPr="00CB4D0C">
        <w:rPr>
          <w:szCs w:val="24"/>
        </w:rPr>
        <w:t>» заменить числом «</w:t>
      </w:r>
      <w:r w:rsidRPr="00CB4D0C">
        <w:rPr>
          <w:szCs w:val="24"/>
        </w:rPr>
        <w:t>6 134 305,1</w:t>
      </w:r>
      <w:r w:rsidR="00C935AB" w:rsidRPr="00CB4D0C">
        <w:rPr>
          <w:szCs w:val="24"/>
        </w:rPr>
        <w:t>».</w:t>
      </w:r>
    </w:p>
    <w:p w:rsidR="005F7D69" w:rsidRPr="00CB4D0C" w:rsidRDefault="005F7D69" w:rsidP="00CB4D0C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CB4D0C">
        <w:rPr>
          <w:szCs w:val="24"/>
        </w:rPr>
        <w:t>1.5.10. В абзаце четырнадцатом графы 3 пункта 6 число «6 198 436,1» заменить числом «5 905 577,9».</w:t>
      </w:r>
    </w:p>
    <w:p w:rsidR="00BD172F" w:rsidRPr="00CB4D0C" w:rsidRDefault="00D129A0" w:rsidP="00CB4D0C">
      <w:pPr>
        <w:autoSpaceDE w:val="0"/>
        <w:autoSpaceDN w:val="0"/>
        <w:adjustRightInd w:val="0"/>
        <w:ind w:firstLine="567"/>
        <w:jc w:val="both"/>
      </w:pPr>
      <w:r w:rsidRPr="00CB4D0C">
        <w:t>1.6</w:t>
      </w:r>
      <w:r w:rsidR="00CF07D3" w:rsidRPr="00CB4D0C">
        <w:t>.</w:t>
      </w:r>
      <w:r w:rsidR="00BD172F" w:rsidRPr="00CB4D0C">
        <w:t xml:space="preserve"> В </w:t>
      </w:r>
      <w:hyperlink r:id="rId20" w:history="1">
        <w:r w:rsidR="00BD172F" w:rsidRPr="00CB4D0C">
          <w:t xml:space="preserve">таблице 8 </w:t>
        </w:r>
      </w:hyperlink>
      <w:r w:rsidR="00BD172F" w:rsidRPr="00CB4D0C">
        <w:rPr>
          <w:rFonts w:eastAsia="Calibri"/>
          <w:lang w:eastAsia="en-US"/>
        </w:rPr>
        <w:t xml:space="preserve"> подраздела 8.3 </w:t>
      </w:r>
      <w:hyperlink r:id="rId21" w:history="1">
        <w:r w:rsidR="00BD172F" w:rsidRPr="00CB4D0C">
          <w:rPr>
            <w:rFonts w:eastAsia="Calibri"/>
            <w:lang w:eastAsia="en-US"/>
          </w:rPr>
          <w:t>раздела</w:t>
        </w:r>
      </w:hyperlink>
      <w:r w:rsidR="00BD172F" w:rsidRPr="00CB4D0C">
        <w:rPr>
          <w:rFonts w:eastAsia="Calibri"/>
          <w:lang w:eastAsia="en-US"/>
        </w:rPr>
        <w:t xml:space="preserve"> 8</w:t>
      </w:r>
      <w:r w:rsidR="00BD172F" w:rsidRPr="00CB4D0C">
        <w:t xml:space="preserve"> приложения к постановлению изложить в следующей редакции:</w:t>
      </w:r>
    </w:p>
    <w:p w:rsidR="00BD172F" w:rsidRPr="00CB4D0C" w:rsidRDefault="00BD172F" w:rsidP="00CB4D0C">
      <w:pPr>
        <w:autoSpaceDE w:val="0"/>
        <w:autoSpaceDN w:val="0"/>
        <w:adjustRightInd w:val="0"/>
        <w:ind w:firstLine="567"/>
        <w:jc w:val="both"/>
      </w:pPr>
      <w:r w:rsidRPr="00CB4D0C">
        <w:t xml:space="preserve">1.6.1. Пункты 1 </w:t>
      </w:r>
      <w:r w:rsidR="005A27E0" w:rsidRPr="00CB4D0C">
        <w:t>и 1.1</w:t>
      </w:r>
      <w:r w:rsidRPr="00CB4D0C">
        <w:t>– 1.</w:t>
      </w:r>
      <w:r w:rsidR="009206A3" w:rsidRPr="00CB4D0C">
        <w:t>6</w:t>
      </w:r>
      <w:r w:rsidRPr="00CB4D0C">
        <w:t xml:space="preserve"> изложить в следующей редакции:</w:t>
      </w:r>
    </w:p>
    <w:p w:rsidR="00CD4204" w:rsidRPr="00CB4D0C" w:rsidRDefault="00CD4204" w:rsidP="00CB4D0C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5889" w:type="dxa"/>
        <w:tblInd w:w="-438" w:type="dxa"/>
        <w:tblLayout w:type="fixed"/>
        <w:tblLook w:val="04A0" w:firstRow="1" w:lastRow="0" w:firstColumn="1" w:lastColumn="0" w:noHBand="0" w:noVBand="1"/>
      </w:tblPr>
      <w:tblGrid>
        <w:gridCol w:w="287"/>
        <w:gridCol w:w="572"/>
        <w:gridCol w:w="1422"/>
        <w:gridCol w:w="709"/>
        <w:gridCol w:w="567"/>
        <w:gridCol w:w="709"/>
        <w:gridCol w:w="567"/>
        <w:gridCol w:w="992"/>
        <w:gridCol w:w="992"/>
        <w:gridCol w:w="851"/>
        <w:gridCol w:w="996"/>
        <w:gridCol w:w="991"/>
        <w:gridCol w:w="991"/>
        <w:gridCol w:w="992"/>
        <w:gridCol w:w="991"/>
        <w:gridCol w:w="1133"/>
        <w:gridCol w:w="979"/>
        <w:gridCol w:w="863"/>
        <w:gridCol w:w="285"/>
      </w:tblGrid>
      <w:tr w:rsidR="000B140B" w:rsidRPr="00CB4D0C" w:rsidTr="00BB74E7">
        <w:trPr>
          <w:trHeight w:val="189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140B" w:rsidRPr="00CB4D0C" w:rsidRDefault="000B140B" w:rsidP="00CB4D0C">
            <w:pP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0B140B" w:rsidRPr="00CB4D0C" w:rsidRDefault="000B140B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22" w:type="dxa"/>
            <w:hideMark/>
          </w:tcPr>
          <w:p w:rsidR="000B140B" w:rsidRPr="00CB4D0C" w:rsidRDefault="000B140B" w:rsidP="00CB4D0C">
            <w:pP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РАЗДЕЛ 1 </w:t>
            </w:r>
          </w:p>
        </w:tc>
        <w:tc>
          <w:tcPr>
            <w:tcW w:w="709" w:type="dxa"/>
            <w:hideMark/>
          </w:tcPr>
          <w:p w:rsidR="000B140B" w:rsidRPr="00CB4D0C" w:rsidRDefault="000B140B" w:rsidP="00CB4D0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0B140B" w:rsidRPr="00CB4D0C" w:rsidRDefault="000B140B" w:rsidP="00CB4D0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B140B" w:rsidRPr="00CB4D0C" w:rsidRDefault="000B140B" w:rsidP="00CB4D0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0B140B" w:rsidRPr="00CB4D0C" w:rsidRDefault="000B140B" w:rsidP="00CB4D0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B140B" w:rsidRPr="00CB4D0C" w:rsidRDefault="000B140B" w:rsidP="00CB4D0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hideMark/>
          </w:tcPr>
          <w:p w:rsidR="000B140B" w:rsidRPr="00CB4D0C" w:rsidRDefault="000B140B" w:rsidP="00CB4D0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B140B" w:rsidRPr="00CB4D0C" w:rsidRDefault="000B140B" w:rsidP="00CB4D0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6" w:type="dxa"/>
          </w:tcPr>
          <w:p w:rsidR="000B140B" w:rsidRPr="00CB4D0C" w:rsidRDefault="000B140B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5 890 761,0  </w:t>
            </w:r>
          </w:p>
        </w:tc>
        <w:tc>
          <w:tcPr>
            <w:tcW w:w="991" w:type="dxa"/>
          </w:tcPr>
          <w:p w:rsidR="000B140B" w:rsidRPr="00CB4D0C" w:rsidRDefault="000B140B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6 458 274,4  </w:t>
            </w:r>
          </w:p>
        </w:tc>
        <w:tc>
          <w:tcPr>
            <w:tcW w:w="991" w:type="dxa"/>
          </w:tcPr>
          <w:p w:rsidR="000B140B" w:rsidRPr="00CB4D0C" w:rsidRDefault="000B140B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5 866 692,3  </w:t>
            </w:r>
          </w:p>
        </w:tc>
        <w:tc>
          <w:tcPr>
            <w:tcW w:w="992" w:type="dxa"/>
          </w:tcPr>
          <w:p w:rsidR="000B140B" w:rsidRPr="00CB4D0C" w:rsidRDefault="000B140B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5 702 621,1  </w:t>
            </w:r>
          </w:p>
        </w:tc>
        <w:tc>
          <w:tcPr>
            <w:tcW w:w="991" w:type="dxa"/>
          </w:tcPr>
          <w:p w:rsidR="000B140B" w:rsidRPr="00CB4D0C" w:rsidRDefault="000B140B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5 879 524,8  </w:t>
            </w:r>
          </w:p>
        </w:tc>
        <w:tc>
          <w:tcPr>
            <w:tcW w:w="1133" w:type="dxa"/>
          </w:tcPr>
          <w:p w:rsidR="000B140B" w:rsidRPr="00CB4D0C" w:rsidRDefault="000B140B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7 479 036,5  </w:t>
            </w:r>
          </w:p>
        </w:tc>
        <w:tc>
          <w:tcPr>
            <w:tcW w:w="979" w:type="dxa"/>
            <w:noWrap/>
          </w:tcPr>
          <w:p w:rsidR="000B140B" w:rsidRPr="00CB4D0C" w:rsidRDefault="000B140B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37 276 910,1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hideMark/>
          </w:tcPr>
          <w:p w:rsidR="000B140B" w:rsidRPr="00CB4D0C" w:rsidRDefault="000B140B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140B" w:rsidRPr="00CB4D0C" w:rsidRDefault="000B140B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9206A3" w:rsidRPr="00CB4D0C" w:rsidTr="00BB74E7">
        <w:trPr>
          <w:trHeight w:val="745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6A3" w:rsidRPr="00CB4D0C" w:rsidRDefault="009206A3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9206A3" w:rsidRPr="00CB4D0C" w:rsidRDefault="009206A3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1422" w:type="dxa"/>
            <w:hideMark/>
          </w:tcPr>
          <w:p w:rsidR="009206A3" w:rsidRPr="00CB4D0C" w:rsidRDefault="009206A3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теплоснабжения</w:t>
            </w:r>
          </w:p>
        </w:tc>
        <w:tc>
          <w:tcPr>
            <w:tcW w:w="709" w:type="dxa"/>
            <w:noWrap/>
            <w:hideMark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2016-2027</w:t>
            </w:r>
          </w:p>
        </w:tc>
        <w:tc>
          <w:tcPr>
            <w:tcW w:w="992" w:type="dxa"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9206A3" w:rsidRPr="00CB4D0C" w:rsidRDefault="009206A3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9206A3" w:rsidRPr="00CB4D0C" w:rsidRDefault="009206A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169 855,9  </w:t>
            </w:r>
          </w:p>
        </w:tc>
        <w:tc>
          <w:tcPr>
            <w:tcW w:w="991" w:type="dxa"/>
            <w:noWrap/>
          </w:tcPr>
          <w:p w:rsidR="009206A3" w:rsidRPr="00CB4D0C" w:rsidRDefault="009206A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148 726,3  </w:t>
            </w:r>
          </w:p>
        </w:tc>
        <w:tc>
          <w:tcPr>
            <w:tcW w:w="991" w:type="dxa"/>
            <w:noWrap/>
          </w:tcPr>
          <w:p w:rsidR="009206A3" w:rsidRPr="00CB4D0C" w:rsidRDefault="009206A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53 626,5  </w:t>
            </w:r>
          </w:p>
        </w:tc>
        <w:tc>
          <w:tcPr>
            <w:tcW w:w="992" w:type="dxa"/>
            <w:noWrap/>
          </w:tcPr>
          <w:p w:rsidR="009206A3" w:rsidRPr="00CB4D0C" w:rsidRDefault="009206A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291 769,0  </w:t>
            </w:r>
          </w:p>
        </w:tc>
        <w:tc>
          <w:tcPr>
            <w:tcW w:w="991" w:type="dxa"/>
            <w:noWrap/>
          </w:tcPr>
          <w:p w:rsidR="009206A3" w:rsidRPr="00CB4D0C" w:rsidRDefault="009206A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319 247,8  </w:t>
            </w:r>
          </w:p>
        </w:tc>
        <w:tc>
          <w:tcPr>
            <w:tcW w:w="1133" w:type="dxa"/>
            <w:noWrap/>
          </w:tcPr>
          <w:p w:rsidR="009206A3" w:rsidRPr="00CB4D0C" w:rsidRDefault="009206A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252 065,2  </w:t>
            </w:r>
          </w:p>
        </w:tc>
        <w:tc>
          <w:tcPr>
            <w:tcW w:w="979" w:type="dxa"/>
            <w:noWrap/>
          </w:tcPr>
          <w:p w:rsidR="009206A3" w:rsidRPr="00CB4D0C" w:rsidRDefault="009206A3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1 235 290,7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  <w:hideMark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D4204" w:rsidRPr="00CB4D0C" w:rsidTr="00BB74E7">
        <w:trPr>
          <w:trHeight w:val="217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4204" w:rsidRPr="00CB4D0C" w:rsidRDefault="00CD4204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CD4204" w:rsidRPr="00CB4D0C" w:rsidRDefault="00CD4204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1.2</w:t>
            </w:r>
          </w:p>
        </w:tc>
        <w:tc>
          <w:tcPr>
            <w:tcW w:w="1422" w:type="dxa"/>
            <w:hideMark/>
          </w:tcPr>
          <w:p w:rsidR="00CD4204" w:rsidRPr="00CB4D0C" w:rsidRDefault="00CD4204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тепловых сетей</w:t>
            </w:r>
          </w:p>
        </w:tc>
        <w:tc>
          <w:tcPr>
            <w:tcW w:w="709" w:type="dxa"/>
            <w:noWrap/>
            <w:hideMark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2015-202</w:t>
            </w:r>
            <w:r w:rsidR="009B60ED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CD4204" w:rsidRPr="00CB4D0C" w:rsidRDefault="007C1FE8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2 504 151,8  </w:t>
            </w:r>
          </w:p>
        </w:tc>
        <w:tc>
          <w:tcPr>
            <w:tcW w:w="991" w:type="dxa"/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3 049 393,0  </w:t>
            </w:r>
          </w:p>
        </w:tc>
        <w:tc>
          <w:tcPr>
            <w:tcW w:w="991" w:type="dxa"/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2 571 299,0  </w:t>
            </w:r>
          </w:p>
        </w:tc>
        <w:tc>
          <w:tcPr>
            <w:tcW w:w="992" w:type="dxa"/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3 061 000,0  </w:t>
            </w:r>
          </w:p>
        </w:tc>
        <w:tc>
          <w:tcPr>
            <w:tcW w:w="991" w:type="dxa"/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3 445 440,0  </w:t>
            </w:r>
          </w:p>
        </w:tc>
        <w:tc>
          <w:tcPr>
            <w:tcW w:w="1133" w:type="dxa"/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3 709 881,6  </w:t>
            </w:r>
          </w:p>
        </w:tc>
        <w:tc>
          <w:tcPr>
            <w:tcW w:w="979" w:type="dxa"/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18 341 165,4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  <w:hideMark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D4204" w:rsidRPr="00CB4D0C" w:rsidTr="00BB74E7">
        <w:trPr>
          <w:trHeight w:val="157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4204" w:rsidRPr="00CB4D0C" w:rsidRDefault="00CD4204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CD4204" w:rsidRPr="00CB4D0C" w:rsidRDefault="00CD4204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1.3</w:t>
            </w:r>
          </w:p>
        </w:tc>
        <w:tc>
          <w:tcPr>
            <w:tcW w:w="1422" w:type="dxa"/>
          </w:tcPr>
          <w:p w:rsidR="00CD4204" w:rsidRPr="00CB4D0C" w:rsidRDefault="00CD4204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магистральны тепловых сетей</w:t>
            </w:r>
          </w:p>
        </w:tc>
        <w:tc>
          <w:tcPr>
            <w:tcW w:w="709" w:type="dxa"/>
            <w:noWrap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2022-2026</w:t>
            </w:r>
          </w:p>
        </w:tc>
        <w:tc>
          <w:tcPr>
            <w:tcW w:w="992" w:type="dxa"/>
            <w:noWrap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</w:tcPr>
          <w:p w:rsidR="00CD4204" w:rsidRPr="00CB4D0C" w:rsidRDefault="007C1FE8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36 313,2  </w:t>
            </w:r>
          </w:p>
        </w:tc>
        <w:tc>
          <w:tcPr>
            <w:tcW w:w="991" w:type="dxa"/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167 871,0  </w:t>
            </w:r>
          </w:p>
        </w:tc>
        <w:tc>
          <w:tcPr>
            <w:tcW w:w="991" w:type="dxa"/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104 474,3  </w:t>
            </w:r>
          </w:p>
        </w:tc>
        <w:tc>
          <w:tcPr>
            <w:tcW w:w="992" w:type="dxa"/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6 921,9  </w:t>
            </w:r>
          </w:p>
        </w:tc>
        <w:tc>
          <w:tcPr>
            <w:tcW w:w="991" w:type="dxa"/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138 906,2  </w:t>
            </w:r>
          </w:p>
        </w:tc>
        <w:tc>
          <w:tcPr>
            <w:tcW w:w="1133" w:type="dxa"/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noWrap/>
          </w:tcPr>
          <w:p w:rsidR="00CD4204" w:rsidRPr="00CB4D0C" w:rsidRDefault="00CD4204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454 486,6  </w:t>
            </w:r>
          </w:p>
        </w:tc>
        <w:tc>
          <w:tcPr>
            <w:tcW w:w="863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ЦП 2.1</w:t>
            </w:r>
          </w:p>
          <w:p w:rsidR="00CD4204" w:rsidRPr="00CB4D0C" w:rsidRDefault="00CD4204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1.1, 1.2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4204" w:rsidRPr="00CB4D0C" w:rsidRDefault="00CD4204" w:rsidP="00CB4D0C">
            <w:pPr>
              <w:ind w:left="-128" w:right="-247" w:hanging="4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9206A3" w:rsidRPr="00CB4D0C" w:rsidTr="00BB74E7">
        <w:trPr>
          <w:trHeight w:val="206"/>
        </w:trPr>
        <w:tc>
          <w:tcPr>
            <w:tcW w:w="28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6A3" w:rsidRPr="00CB4D0C" w:rsidRDefault="009206A3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 w:val="restart"/>
            <w:tcBorders>
              <w:left w:val="single" w:sz="4" w:space="0" w:color="auto"/>
            </w:tcBorders>
            <w:noWrap/>
          </w:tcPr>
          <w:p w:rsidR="009206A3" w:rsidRPr="00CB4D0C" w:rsidRDefault="009206A3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1.4</w:t>
            </w:r>
          </w:p>
        </w:tc>
        <w:tc>
          <w:tcPr>
            <w:tcW w:w="1422" w:type="dxa"/>
            <w:vMerge w:val="restart"/>
          </w:tcPr>
          <w:p w:rsidR="009206A3" w:rsidRPr="00CB4D0C" w:rsidRDefault="009206A3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Софийской тепломагистрали</w:t>
            </w:r>
          </w:p>
        </w:tc>
        <w:tc>
          <w:tcPr>
            <w:tcW w:w="709" w:type="dxa"/>
            <w:vMerge w:val="restart"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2019-2023</w:t>
            </w:r>
          </w:p>
        </w:tc>
        <w:tc>
          <w:tcPr>
            <w:tcW w:w="992" w:type="dxa"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54 118,</w:t>
            </w:r>
            <w:r w:rsidR="008456F8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54 118,</w:t>
            </w:r>
            <w:r w:rsidR="008456F8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51" w:type="dxa"/>
            <w:vMerge w:val="restart"/>
            <w:noWrap/>
          </w:tcPr>
          <w:p w:rsidR="009206A3" w:rsidRPr="00CB4D0C" w:rsidRDefault="007C1FE8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1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54 117,9</w:t>
            </w:r>
          </w:p>
        </w:tc>
        <w:tc>
          <w:tcPr>
            <w:tcW w:w="991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3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79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54 118,0</w:t>
            </w:r>
          </w:p>
        </w:tc>
        <w:tc>
          <w:tcPr>
            <w:tcW w:w="863" w:type="dxa"/>
            <w:vMerge w:val="restart"/>
            <w:tcBorders>
              <w:right w:val="single" w:sz="4" w:space="0" w:color="auto"/>
            </w:tcBorders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ЦП 1</w:t>
            </w:r>
          </w:p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6A3" w:rsidRPr="00CB4D0C" w:rsidRDefault="009206A3" w:rsidP="00CB4D0C">
            <w:pPr>
              <w:ind w:left="-128" w:right="-105" w:hanging="4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9206A3" w:rsidRPr="00CB4D0C" w:rsidTr="00BB74E7">
        <w:trPr>
          <w:trHeight w:val="122"/>
        </w:trPr>
        <w:tc>
          <w:tcPr>
            <w:tcW w:w="28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06A3" w:rsidRPr="00CB4D0C" w:rsidRDefault="009206A3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noWrap/>
          </w:tcPr>
          <w:p w:rsidR="009206A3" w:rsidRPr="00CB4D0C" w:rsidRDefault="009206A3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22" w:type="dxa"/>
            <w:vMerge/>
          </w:tcPr>
          <w:p w:rsidR="009206A3" w:rsidRPr="00CB4D0C" w:rsidRDefault="009206A3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2024-2028</w:t>
            </w:r>
          </w:p>
        </w:tc>
        <w:tc>
          <w:tcPr>
            <w:tcW w:w="992" w:type="dxa"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3 969 312,5</w:t>
            </w:r>
          </w:p>
        </w:tc>
        <w:tc>
          <w:tcPr>
            <w:tcW w:w="992" w:type="dxa"/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3 969 312,5</w:t>
            </w:r>
          </w:p>
        </w:tc>
        <w:tc>
          <w:tcPr>
            <w:tcW w:w="851" w:type="dxa"/>
            <w:vMerge/>
            <w:noWrap/>
          </w:tcPr>
          <w:p w:rsidR="009206A3" w:rsidRPr="00CB4D0C" w:rsidRDefault="009206A3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6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369 931,3</w:t>
            </w:r>
          </w:p>
        </w:tc>
        <w:tc>
          <w:tcPr>
            <w:tcW w:w="992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372 857,1</w:t>
            </w:r>
          </w:p>
        </w:tc>
        <w:tc>
          <w:tcPr>
            <w:tcW w:w="991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107 141,8</w:t>
            </w:r>
          </w:p>
        </w:tc>
        <w:tc>
          <w:tcPr>
            <w:tcW w:w="1133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800 000,0</w:t>
            </w:r>
          </w:p>
        </w:tc>
        <w:tc>
          <w:tcPr>
            <w:tcW w:w="979" w:type="dxa"/>
            <w:noWrap/>
          </w:tcPr>
          <w:p w:rsidR="009206A3" w:rsidRPr="00CB4D0C" w:rsidRDefault="007C1FE8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1 676 930,2</w:t>
            </w:r>
          </w:p>
        </w:tc>
        <w:tc>
          <w:tcPr>
            <w:tcW w:w="863" w:type="dxa"/>
            <w:vMerge/>
            <w:tcBorders>
              <w:right w:val="single" w:sz="4" w:space="0" w:color="auto"/>
            </w:tcBorders>
            <w:noWrap/>
          </w:tcPr>
          <w:p w:rsidR="009206A3" w:rsidRPr="00CB4D0C" w:rsidRDefault="009206A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06A3" w:rsidRPr="00CB4D0C" w:rsidRDefault="009206A3" w:rsidP="00CB4D0C">
            <w:pPr>
              <w:ind w:left="-128" w:right="-105" w:hanging="4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7C1FE8" w:rsidRPr="00CB4D0C" w:rsidTr="00BB74E7">
        <w:trPr>
          <w:trHeight w:val="140"/>
        </w:trPr>
        <w:tc>
          <w:tcPr>
            <w:tcW w:w="28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FE8" w:rsidRPr="00CB4D0C" w:rsidRDefault="007C1FE8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noWrap/>
          </w:tcPr>
          <w:p w:rsidR="007C1FE8" w:rsidRPr="00CB4D0C" w:rsidRDefault="007C1FE8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22" w:type="dxa"/>
            <w:vMerge/>
          </w:tcPr>
          <w:p w:rsidR="007C1FE8" w:rsidRPr="00CB4D0C" w:rsidRDefault="007C1FE8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7C1FE8" w:rsidRPr="00CB4D0C" w:rsidRDefault="007C1FE8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7C1FE8" w:rsidRPr="00CB4D0C" w:rsidRDefault="007C1FE8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7C1FE8" w:rsidRPr="00CB4D0C" w:rsidRDefault="007C1FE8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7C1FE8" w:rsidRPr="00CB4D0C" w:rsidRDefault="007C1FE8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2019-2028</w:t>
            </w:r>
          </w:p>
        </w:tc>
        <w:tc>
          <w:tcPr>
            <w:tcW w:w="992" w:type="dxa"/>
            <w:noWrap/>
          </w:tcPr>
          <w:p w:rsidR="007C1FE8" w:rsidRPr="00CB4D0C" w:rsidRDefault="007C1FE8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4 023 430,</w:t>
            </w:r>
            <w:r w:rsidR="008456F8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noWrap/>
          </w:tcPr>
          <w:p w:rsidR="007C1FE8" w:rsidRPr="00CB4D0C" w:rsidRDefault="007C1FE8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4 023 430,</w:t>
            </w:r>
            <w:r w:rsidR="008456F8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51" w:type="dxa"/>
            <w:vMerge/>
            <w:noWrap/>
          </w:tcPr>
          <w:p w:rsidR="007C1FE8" w:rsidRPr="00CB4D0C" w:rsidRDefault="007C1FE8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6" w:type="dxa"/>
            <w:noWrap/>
          </w:tcPr>
          <w:p w:rsidR="007C1FE8" w:rsidRPr="00CB4D0C" w:rsidRDefault="007C1FE8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1" w:type="dxa"/>
            <w:noWrap/>
          </w:tcPr>
          <w:p w:rsidR="007C1FE8" w:rsidRPr="00CB4D0C" w:rsidRDefault="007C1FE8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54 117,9  </w:t>
            </w:r>
          </w:p>
        </w:tc>
        <w:tc>
          <w:tcPr>
            <w:tcW w:w="991" w:type="dxa"/>
            <w:noWrap/>
          </w:tcPr>
          <w:p w:rsidR="007C1FE8" w:rsidRPr="00CB4D0C" w:rsidRDefault="007C1FE8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396 931,3  </w:t>
            </w:r>
          </w:p>
        </w:tc>
        <w:tc>
          <w:tcPr>
            <w:tcW w:w="992" w:type="dxa"/>
            <w:noWrap/>
          </w:tcPr>
          <w:p w:rsidR="007C1FE8" w:rsidRPr="00CB4D0C" w:rsidRDefault="007C1FE8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372 857,1  </w:t>
            </w:r>
          </w:p>
        </w:tc>
        <w:tc>
          <w:tcPr>
            <w:tcW w:w="991" w:type="dxa"/>
            <w:noWrap/>
          </w:tcPr>
          <w:p w:rsidR="007C1FE8" w:rsidRPr="00CB4D0C" w:rsidRDefault="007C1FE8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107 141,8  </w:t>
            </w:r>
          </w:p>
        </w:tc>
        <w:tc>
          <w:tcPr>
            <w:tcW w:w="1133" w:type="dxa"/>
            <w:noWrap/>
          </w:tcPr>
          <w:p w:rsidR="007C1FE8" w:rsidRPr="00CB4D0C" w:rsidRDefault="007C1FE8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800 000,0  </w:t>
            </w:r>
          </w:p>
        </w:tc>
        <w:tc>
          <w:tcPr>
            <w:tcW w:w="979" w:type="dxa"/>
            <w:noWrap/>
          </w:tcPr>
          <w:p w:rsidR="007C1FE8" w:rsidRPr="00CB4D0C" w:rsidRDefault="007C1FE8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1 731 048,2  </w:t>
            </w:r>
          </w:p>
        </w:tc>
        <w:tc>
          <w:tcPr>
            <w:tcW w:w="863" w:type="dxa"/>
            <w:vMerge/>
            <w:tcBorders>
              <w:right w:val="single" w:sz="4" w:space="0" w:color="auto"/>
            </w:tcBorders>
            <w:noWrap/>
          </w:tcPr>
          <w:p w:rsidR="007C1FE8" w:rsidRPr="00CB4D0C" w:rsidRDefault="007C1FE8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1FE8" w:rsidRPr="00CB4D0C" w:rsidRDefault="007C1FE8" w:rsidP="00CB4D0C">
            <w:pPr>
              <w:ind w:left="-128" w:right="-105" w:hanging="4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B2B07" w:rsidRPr="00CB4D0C" w:rsidTr="00BB74E7">
        <w:trPr>
          <w:trHeight w:val="169"/>
        </w:trPr>
        <w:tc>
          <w:tcPr>
            <w:tcW w:w="28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B07" w:rsidRPr="00CB4D0C" w:rsidRDefault="00CB2B07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 w:val="restart"/>
            <w:tcBorders>
              <w:left w:val="single" w:sz="4" w:space="0" w:color="auto"/>
            </w:tcBorders>
            <w:noWrap/>
          </w:tcPr>
          <w:p w:rsidR="00CB2B07" w:rsidRPr="00CB4D0C" w:rsidRDefault="00CB2B07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1.5</w:t>
            </w:r>
          </w:p>
        </w:tc>
        <w:tc>
          <w:tcPr>
            <w:tcW w:w="1422" w:type="dxa"/>
            <w:vMerge w:val="restart"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Правобережной тепломагистрали</w:t>
            </w:r>
          </w:p>
        </w:tc>
        <w:tc>
          <w:tcPr>
            <w:tcW w:w="709" w:type="dxa"/>
            <w:vMerge w:val="restart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2020-2024</w:t>
            </w:r>
          </w:p>
        </w:tc>
        <w:tc>
          <w:tcPr>
            <w:tcW w:w="992" w:type="dxa"/>
            <w:noWrap/>
          </w:tcPr>
          <w:p w:rsidR="00CB2B07" w:rsidRPr="00CB4D0C" w:rsidRDefault="00E51C9F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2B07" w:rsidRPr="00CB4D0C" w:rsidRDefault="00E51C9F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vMerge w:val="restart"/>
            <w:noWrap/>
          </w:tcPr>
          <w:p w:rsidR="00CB2B07" w:rsidRPr="00CB4D0C" w:rsidRDefault="00CB2B07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0,2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0,2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71 967,5  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3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79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71 967,9  </w:t>
            </w:r>
          </w:p>
        </w:tc>
        <w:tc>
          <w:tcPr>
            <w:tcW w:w="863" w:type="dxa"/>
            <w:vMerge w:val="restart"/>
            <w:tcBorders>
              <w:right w:val="single" w:sz="4" w:space="0" w:color="auto"/>
            </w:tcBorders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ЦП 1</w:t>
            </w:r>
          </w:p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B07" w:rsidRPr="00CB4D0C" w:rsidRDefault="00CB2B07" w:rsidP="00CB4D0C">
            <w:pPr>
              <w:ind w:left="-128" w:right="-105" w:hanging="4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B2B07" w:rsidRPr="00CB4D0C" w:rsidTr="00BB74E7">
        <w:trPr>
          <w:trHeight w:val="178"/>
        </w:trPr>
        <w:tc>
          <w:tcPr>
            <w:tcW w:w="28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B07" w:rsidRPr="00CB4D0C" w:rsidRDefault="00CB2B07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noWrap/>
          </w:tcPr>
          <w:p w:rsidR="00CB2B07" w:rsidRPr="00CB4D0C" w:rsidRDefault="00CB2B07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22" w:type="dxa"/>
            <w:vMerge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2025-2028</w:t>
            </w:r>
          </w:p>
        </w:tc>
        <w:tc>
          <w:tcPr>
            <w:tcW w:w="992" w:type="dxa"/>
            <w:noWrap/>
          </w:tcPr>
          <w:p w:rsidR="00CB2B07" w:rsidRPr="00CB4D0C" w:rsidRDefault="00E51C9F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2B07" w:rsidRPr="00CB4D0C" w:rsidRDefault="00E51C9F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vMerge/>
            <w:noWrap/>
          </w:tcPr>
          <w:p w:rsidR="00CB2B07" w:rsidRPr="00CB4D0C" w:rsidRDefault="00CB2B07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6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120 364,5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60 000,0  </w:t>
            </w:r>
          </w:p>
        </w:tc>
        <w:tc>
          <w:tcPr>
            <w:tcW w:w="1133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547 349,7  </w:t>
            </w:r>
          </w:p>
        </w:tc>
        <w:tc>
          <w:tcPr>
            <w:tcW w:w="979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727 714,2  </w:t>
            </w:r>
          </w:p>
        </w:tc>
        <w:tc>
          <w:tcPr>
            <w:tcW w:w="863" w:type="dxa"/>
            <w:vMerge/>
            <w:tcBorders>
              <w:right w:val="single" w:sz="4" w:space="0" w:color="auto"/>
            </w:tcBorders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B07" w:rsidRPr="00CB4D0C" w:rsidRDefault="00CB2B07" w:rsidP="00CB4D0C">
            <w:pPr>
              <w:ind w:left="-128" w:right="-105" w:hanging="4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B2B07" w:rsidRPr="00CB4D0C" w:rsidTr="00BB74E7">
        <w:trPr>
          <w:trHeight w:val="140"/>
        </w:trPr>
        <w:tc>
          <w:tcPr>
            <w:tcW w:w="28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B07" w:rsidRPr="00CB4D0C" w:rsidRDefault="00CB2B07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noWrap/>
          </w:tcPr>
          <w:p w:rsidR="00CB2B07" w:rsidRPr="00CB4D0C" w:rsidRDefault="00CB2B07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22" w:type="dxa"/>
            <w:vMerge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2020-2028</w:t>
            </w:r>
          </w:p>
        </w:tc>
        <w:tc>
          <w:tcPr>
            <w:tcW w:w="992" w:type="dxa"/>
            <w:noWrap/>
          </w:tcPr>
          <w:p w:rsidR="00CB2B07" w:rsidRPr="00CB4D0C" w:rsidRDefault="00E51C9F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2B07" w:rsidRPr="00CB4D0C" w:rsidRDefault="00E51C9F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vMerge/>
            <w:noWrap/>
          </w:tcPr>
          <w:p w:rsidR="00CB2B07" w:rsidRPr="00CB4D0C" w:rsidRDefault="00CB2B07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6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0,2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0,2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71 967,5  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120 364,5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60 000,0  </w:t>
            </w:r>
          </w:p>
        </w:tc>
        <w:tc>
          <w:tcPr>
            <w:tcW w:w="1133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547 349,7  </w:t>
            </w:r>
          </w:p>
        </w:tc>
        <w:tc>
          <w:tcPr>
            <w:tcW w:w="979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799 682,1  </w:t>
            </w:r>
          </w:p>
        </w:tc>
        <w:tc>
          <w:tcPr>
            <w:tcW w:w="863" w:type="dxa"/>
            <w:vMerge/>
            <w:tcBorders>
              <w:right w:val="single" w:sz="4" w:space="0" w:color="auto"/>
            </w:tcBorders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B07" w:rsidRPr="00CB4D0C" w:rsidRDefault="00CB2B07" w:rsidP="00CB4D0C">
            <w:pPr>
              <w:ind w:left="-128" w:right="-105" w:hanging="4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B2B07" w:rsidRPr="00CB4D0C" w:rsidTr="00BB74E7">
        <w:trPr>
          <w:trHeight w:val="243"/>
        </w:trPr>
        <w:tc>
          <w:tcPr>
            <w:tcW w:w="2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B2B07" w:rsidRPr="00CB4D0C" w:rsidRDefault="00CB2B07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 w:val="restart"/>
            <w:tcBorders>
              <w:left w:val="single" w:sz="4" w:space="0" w:color="auto"/>
            </w:tcBorders>
            <w:noWrap/>
          </w:tcPr>
          <w:p w:rsidR="00CB2B07" w:rsidRPr="00CB4D0C" w:rsidRDefault="00CB2B07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1.5.1</w:t>
            </w:r>
          </w:p>
        </w:tc>
        <w:tc>
          <w:tcPr>
            <w:tcW w:w="1422" w:type="dxa"/>
            <w:vMerge w:val="restart"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Строительство Правобережной тепломагистрали 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 xml:space="preserve">на участке от ТЭЦ-5 до соединения 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 xml:space="preserve">с существующими трубопроводами 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р/с Кудрово</w:t>
            </w:r>
          </w:p>
        </w:tc>
        <w:tc>
          <w:tcPr>
            <w:tcW w:w="709" w:type="dxa"/>
            <w:vMerge w:val="restart"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2020-2024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30 032,8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30 032,8</w:t>
            </w:r>
          </w:p>
        </w:tc>
        <w:tc>
          <w:tcPr>
            <w:tcW w:w="851" w:type="dxa"/>
            <w:vMerge w:val="restart"/>
            <w:noWrap/>
          </w:tcPr>
          <w:p w:rsidR="00CB2B07" w:rsidRPr="00CB4D0C" w:rsidRDefault="00CB2B07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30 032,6  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3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79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30 032,8  </w:t>
            </w:r>
          </w:p>
        </w:tc>
        <w:tc>
          <w:tcPr>
            <w:tcW w:w="863" w:type="dxa"/>
            <w:vMerge w:val="restart"/>
            <w:tcBorders>
              <w:right w:val="single" w:sz="4" w:space="0" w:color="auto"/>
            </w:tcBorders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ЦП 1</w:t>
            </w:r>
          </w:p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B07" w:rsidRPr="00CB4D0C" w:rsidRDefault="00CB2B07" w:rsidP="00CB4D0C">
            <w:pPr>
              <w:ind w:left="-128" w:right="-105" w:hanging="4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B2B07" w:rsidRPr="00CB4D0C" w:rsidTr="00BB74E7">
        <w:trPr>
          <w:trHeight w:val="543"/>
        </w:trPr>
        <w:tc>
          <w:tcPr>
            <w:tcW w:w="287" w:type="dxa"/>
            <w:vMerge/>
            <w:tcBorders>
              <w:left w:val="nil"/>
              <w:right w:val="single" w:sz="4" w:space="0" w:color="auto"/>
            </w:tcBorders>
          </w:tcPr>
          <w:p w:rsidR="00CB2B07" w:rsidRPr="00CB4D0C" w:rsidRDefault="00CB2B07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noWrap/>
          </w:tcPr>
          <w:p w:rsidR="00CB2B07" w:rsidRPr="00CB4D0C" w:rsidRDefault="00CB2B07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22" w:type="dxa"/>
            <w:vMerge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2025-2028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323 428,5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323 428,5</w:t>
            </w:r>
          </w:p>
        </w:tc>
        <w:tc>
          <w:tcPr>
            <w:tcW w:w="851" w:type="dxa"/>
            <w:vMerge/>
            <w:noWrap/>
          </w:tcPr>
          <w:p w:rsidR="00CB2B07" w:rsidRPr="00CB4D0C" w:rsidRDefault="00CB2B07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6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60 000,0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30 000,0  </w:t>
            </w:r>
          </w:p>
        </w:tc>
        <w:tc>
          <w:tcPr>
            <w:tcW w:w="1133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233 428,5  </w:t>
            </w:r>
          </w:p>
        </w:tc>
        <w:tc>
          <w:tcPr>
            <w:tcW w:w="979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323 428,5  </w:t>
            </w:r>
          </w:p>
        </w:tc>
        <w:tc>
          <w:tcPr>
            <w:tcW w:w="863" w:type="dxa"/>
            <w:vMerge/>
            <w:tcBorders>
              <w:right w:val="single" w:sz="4" w:space="0" w:color="auto"/>
            </w:tcBorders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B07" w:rsidRPr="00CB4D0C" w:rsidRDefault="00CB2B07" w:rsidP="00CB4D0C">
            <w:pPr>
              <w:ind w:left="-128" w:right="-105" w:hanging="4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B2B07" w:rsidRPr="00CB4D0C" w:rsidTr="00BB74E7">
        <w:trPr>
          <w:trHeight w:val="486"/>
        </w:trPr>
        <w:tc>
          <w:tcPr>
            <w:tcW w:w="28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B2B07" w:rsidRPr="00CB4D0C" w:rsidRDefault="00CB2B07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noWrap/>
          </w:tcPr>
          <w:p w:rsidR="00CB2B07" w:rsidRPr="00CB4D0C" w:rsidRDefault="00CB2B07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22" w:type="dxa"/>
            <w:vMerge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2020-2028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353 461,3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353 461,3</w:t>
            </w:r>
          </w:p>
        </w:tc>
        <w:tc>
          <w:tcPr>
            <w:tcW w:w="851" w:type="dxa"/>
            <w:vMerge/>
            <w:noWrap/>
          </w:tcPr>
          <w:p w:rsidR="00CB2B07" w:rsidRPr="00CB4D0C" w:rsidRDefault="00CB2B07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6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30 032,6  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60 000,0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30 000,0  </w:t>
            </w:r>
          </w:p>
        </w:tc>
        <w:tc>
          <w:tcPr>
            <w:tcW w:w="1133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233 428,5  </w:t>
            </w:r>
          </w:p>
        </w:tc>
        <w:tc>
          <w:tcPr>
            <w:tcW w:w="979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353 461,3  </w:t>
            </w:r>
          </w:p>
        </w:tc>
        <w:tc>
          <w:tcPr>
            <w:tcW w:w="863" w:type="dxa"/>
            <w:vMerge/>
            <w:tcBorders>
              <w:right w:val="single" w:sz="4" w:space="0" w:color="auto"/>
            </w:tcBorders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B07" w:rsidRPr="00CB4D0C" w:rsidRDefault="00CB2B07" w:rsidP="00CB4D0C">
            <w:pPr>
              <w:ind w:left="-128" w:right="-105" w:hanging="4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B2B07" w:rsidRPr="00CB4D0C" w:rsidTr="00BB74E7">
        <w:trPr>
          <w:trHeight w:val="468"/>
        </w:trPr>
        <w:tc>
          <w:tcPr>
            <w:tcW w:w="2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B2B07" w:rsidRPr="00CB4D0C" w:rsidRDefault="00CB2B07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 w:val="restart"/>
            <w:tcBorders>
              <w:left w:val="single" w:sz="4" w:space="0" w:color="auto"/>
            </w:tcBorders>
            <w:noWrap/>
          </w:tcPr>
          <w:p w:rsidR="00CB2B07" w:rsidRPr="00CB4D0C" w:rsidRDefault="00CB2B07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1.5.2</w:t>
            </w:r>
          </w:p>
        </w:tc>
        <w:tc>
          <w:tcPr>
            <w:tcW w:w="1422" w:type="dxa"/>
            <w:vMerge w:val="restart"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Строительство Правобережной тепломагистрали 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 xml:space="preserve">на участке 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 xml:space="preserve">от р/с Кудрово 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 xml:space="preserve">до существующей 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т/с ГУП «ТЭК СПб» угол Товарищеского пр. и ул. Дыбенко</w:t>
            </w:r>
          </w:p>
        </w:tc>
        <w:tc>
          <w:tcPr>
            <w:tcW w:w="709" w:type="dxa"/>
            <w:vMerge w:val="restart"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2020-2024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41 935,1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41 935,1</w:t>
            </w:r>
          </w:p>
        </w:tc>
        <w:tc>
          <w:tcPr>
            <w:tcW w:w="851" w:type="dxa"/>
            <w:vMerge w:val="restart"/>
            <w:noWrap/>
          </w:tcPr>
          <w:p w:rsidR="00CB2B07" w:rsidRPr="00CB4D0C" w:rsidRDefault="00CB2B07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41 934,9  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3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79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41 935,1  </w:t>
            </w:r>
          </w:p>
        </w:tc>
        <w:tc>
          <w:tcPr>
            <w:tcW w:w="863" w:type="dxa"/>
            <w:vMerge w:val="restart"/>
            <w:tcBorders>
              <w:right w:val="single" w:sz="4" w:space="0" w:color="auto"/>
            </w:tcBorders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ЦП 1</w:t>
            </w:r>
          </w:p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B07" w:rsidRPr="00CB4D0C" w:rsidRDefault="00CB2B07" w:rsidP="00CB4D0C">
            <w:pPr>
              <w:ind w:left="-128" w:right="-105" w:hanging="4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B2B07" w:rsidRPr="00CB4D0C" w:rsidTr="00BB74E7">
        <w:trPr>
          <w:trHeight w:val="459"/>
        </w:trPr>
        <w:tc>
          <w:tcPr>
            <w:tcW w:w="287" w:type="dxa"/>
            <w:vMerge/>
            <w:tcBorders>
              <w:left w:val="nil"/>
              <w:right w:val="single" w:sz="4" w:space="0" w:color="auto"/>
            </w:tcBorders>
          </w:tcPr>
          <w:p w:rsidR="00CB2B07" w:rsidRPr="00CB4D0C" w:rsidRDefault="00CB2B07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noWrap/>
          </w:tcPr>
          <w:p w:rsidR="00CB2B07" w:rsidRPr="00CB4D0C" w:rsidRDefault="00CB2B07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22" w:type="dxa"/>
            <w:vMerge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2025-2028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404 285,7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404 285,7</w:t>
            </w:r>
          </w:p>
        </w:tc>
        <w:tc>
          <w:tcPr>
            <w:tcW w:w="851" w:type="dxa"/>
            <w:vMerge/>
            <w:noWrap/>
          </w:tcPr>
          <w:p w:rsidR="00CB2B07" w:rsidRPr="00CB4D0C" w:rsidRDefault="00CB2B07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6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60 364,5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30 000,0  </w:t>
            </w:r>
          </w:p>
        </w:tc>
        <w:tc>
          <w:tcPr>
            <w:tcW w:w="1133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313 921,2  </w:t>
            </w:r>
          </w:p>
        </w:tc>
        <w:tc>
          <w:tcPr>
            <w:tcW w:w="979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404 285,7  </w:t>
            </w:r>
          </w:p>
        </w:tc>
        <w:tc>
          <w:tcPr>
            <w:tcW w:w="863" w:type="dxa"/>
            <w:vMerge/>
            <w:tcBorders>
              <w:right w:val="single" w:sz="4" w:space="0" w:color="auto"/>
            </w:tcBorders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B07" w:rsidRPr="00CB4D0C" w:rsidRDefault="00CB2B07" w:rsidP="00CB4D0C">
            <w:pPr>
              <w:ind w:left="-128" w:right="-105" w:hanging="4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CB2B07" w:rsidRPr="00CB4D0C" w:rsidTr="00BB74E7">
        <w:trPr>
          <w:trHeight w:val="505"/>
        </w:trPr>
        <w:tc>
          <w:tcPr>
            <w:tcW w:w="28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B2B07" w:rsidRPr="00CB4D0C" w:rsidRDefault="00CB2B07" w:rsidP="00CB4D0C">
            <w:pPr>
              <w:ind w:left="-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</w:tcBorders>
            <w:noWrap/>
          </w:tcPr>
          <w:p w:rsidR="00CB2B07" w:rsidRPr="00CB4D0C" w:rsidRDefault="00CB2B07" w:rsidP="00CB4D0C">
            <w:pPr>
              <w:ind w:left="-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22" w:type="dxa"/>
            <w:vMerge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2020-2028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446 220,8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446 220,8</w:t>
            </w:r>
          </w:p>
        </w:tc>
        <w:tc>
          <w:tcPr>
            <w:tcW w:w="851" w:type="dxa"/>
            <w:vMerge/>
            <w:noWrap/>
          </w:tcPr>
          <w:p w:rsidR="00CB2B07" w:rsidRPr="00CB4D0C" w:rsidRDefault="00CB2B07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6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41 934,9  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60 364,5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30 000,0  </w:t>
            </w:r>
          </w:p>
        </w:tc>
        <w:tc>
          <w:tcPr>
            <w:tcW w:w="1133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313 921,2  </w:t>
            </w:r>
          </w:p>
        </w:tc>
        <w:tc>
          <w:tcPr>
            <w:tcW w:w="979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446 220,8  </w:t>
            </w:r>
          </w:p>
        </w:tc>
        <w:tc>
          <w:tcPr>
            <w:tcW w:w="863" w:type="dxa"/>
            <w:vMerge/>
            <w:tcBorders>
              <w:right w:val="single" w:sz="4" w:space="0" w:color="auto"/>
            </w:tcBorders>
            <w:noWrap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B07" w:rsidRPr="00CB4D0C" w:rsidRDefault="00CB2B07" w:rsidP="00CB4D0C">
            <w:pPr>
              <w:ind w:left="-128" w:right="-105" w:hanging="40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  <w:tr w:rsidR="009B60ED" w:rsidRPr="00CB4D0C" w:rsidTr="00BB74E7">
        <w:trPr>
          <w:trHeight w:val="408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60ED" w:rsidRPr="00CB4D0C" w:rsidRDefault="009B60ED" w:rsidP="00CB4D0C">
            <w:pPr>
              <w:ind w:left="-33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9B60ED" w:rsidRPr="00CB4D0C" w:rsidRDefault="009B60ED" w:rsidP="00CB4D0C">
            <w:pPr>
              <w:ind w:left="-33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1.6</w:t>
            </w:r>
          </w:p>
        </w:tc>
        <w:tc>
          <w:tcPr>
            <w:tcW w:w="1422" w:type="dxa"/>
            <w:hideMark/>
          </w:tcPr>
          <w:p w:rsidR="009B60ED" w:rsidRPr="00CB4D0C" w:rsidRDefault="009B60ED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центральных тепловых пунктов</w:t>
            </w:r>
          </w:p>
        </w:tc>
        <w:tc>
          <w:tcPr>
            <w:tcW w:w="709" w:type="dxa"/>
            <w:noWrap/>
            <w:hideMark/>
          </w:tcPr>
          <w:p w:rsidR="009B60ED" w:rsidRPr="00CB4D0C" w:rsidRDefault="009B60ED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9B60ED" w:rsidRPr="00CB4D0C" w:rsidRDefault="009B60ED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9B60ED" w:rsidRPr="00CB4D0C" w:rsidRDefault="009B60ED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9B60ED" w:rsidRPr="00CB4D0C" w:rsidRDefault="009B60ED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2020-2027</w:t>
            </w:r>
          </w:p>
        </w:tc>
        <w:tc>
          <w:tcPr>
            <w:tcW w:w="992" w:type="dxa"/>
            <w:noWrap/>
          </w:tcPr>
          <w:p w:rsidR="009B60ED" w:rsidRPr="00CB4D0C" w:rsidRDefault="009B60ED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B60ED" w:rsidRPr="00CB4D0C" w:rsidRDefault="009B60ED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9B60ED" w:rsidRPr="00CB4D0C" w:rsidRDefault="007C1FE8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522 575,7  </w:t>
            </w:r>
          </w:p>
        </w:tc>
        <w:tc>
          <w:tcPr>
            <w:tcW w:w="991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363 083,4  </w:t>
            </w:r>
          </w:p>
        </w:tc>
        <w:tc>
          <w:tcPr>
            <w:tcW w:w="991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279 706,0  </w:t>
            </w:r>
          </w:p>
        </w:tc>
        <w:tc>
          <w:tcPr>
            <w:tcW w:w="992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300 000,0  </w:t>
            </w:r>
          </w:p>
        </w:tc>
        <w:tc>
          <w:tcPr>
            <w:tcW w:w="991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350 000,0  </w:t>
            </w:r>
          </w:p>
        </w:tc>
        <w:tc>
          <w:tcPr>
            <w:tcW w:w="1133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300 000,0  </w:t>
            </w:r>
          </w:p>
        </w:tc>
        <w:tc>
          <w:tcPr>
            <w:tcW w:w="979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2 115 365,1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  <w:hideMark/>
          </w:tcPr>
          <w:p w:rsidR="009B60ED" w:rsidRPr="00CB4D0C" w:rsidRDefault="009B60ED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ЦП 1</w:t>
            </w:r>
          </w:p>
          <w:p w:rsidR="009B60ED" w:rsidRPr="00CB4D0C" w:rsidRDefault="009B60ED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60ED" w:rsidRPr="00CB4D0C" w:rsidRDefault="009B60ED" w:rsidP="00CB4D0C">
            <w:pPr>
              <w:ind w:left="-101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9B60ED" w:rsidRPr="00CB4D0C" w:rsidRDefault="00CB2B07" w:rsidP="00CB4D0C">
            <w:pPr>
              <w:ind w:left="-101" w:right="-247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</w:t>
            </w:r>
            <w:r w:rsidR="009B60ED"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CB2B07" w:rsidRPr="00CB4D0C" w:rsidRDefault="00CB2B07" w:rsidP="00CB4D0C">
      <w:pPr>
        <w:autoSpaceDE w:val="0"/>
        <w:autoSpaceDN w:val="0"/>
        <w:adjustRightInd w:val="0"/>
        <w:ind w:firstLine="567"/>
        <w:jc w:val="both"/>
      </w:pPr>
    </w:p>
    <w:p w:rsidR="00CD4204" w:rsidRPr="00CB4D0C" w:rsidRDefault="00CD4204" w:rsidP="00CB4D0C">
      <w:pPr>
        <w:autoSpaceDE w:val="0"/>
        <w:autoSpaceDN w:val="0"/>
        <w:adjustRightInd w:val="0"/>
        <w:ind w:firstLine="567"/>
        <w:jc w:val="both"/>
      </w:pPr>
      <w:r w:rsidRPr="00CB4D0C">
        <w:t>1.6.</w:t>
      </w:r>
      <w:r w:rsidR="008C4F30" w:rsidRPr="00CB4D0C">
        <w:t>2</w:t>
      </w:r>
      <w:r w:rsidRPr="00CB4D0C">
        <w:t>. Пункты 1.8 и 1.9 изложить в следующей редакции:</w:t>
      </w:r>
    </w:p>
    <w:p w:rsidR="00CD4204" w:rsidRPr="00CB4D0C" w:rsidRDefault="00CD4204" w:rsidP="00CB4D0C"/>
    <w:tbl>
      <w:tblPr>
        <w:tblStyle w:val="a8"/>
        <w:tblW w:w="16174" w:type="dxa"/>
        <w:tblInd w:w="-438" w:type="dxa"/>
        <w:tblLayout w:type="fixed"/>
        <w:tblLook w:val="04A0" w:firstRow="1" w:lastRow="0" w:firstColumn="1" w:lastColumn="0" w:noHBand="0" w:noVBand="1"/>
      </w:tblPr>
      <w:tblGrid>
        <w:gridCol w:w="287"/>
        <w:gridCol w:w="572"/>
        <w:gridCol w:w="1557"/>
        <w:gridCol w:w="708"/>
        <w:gridCol w:w="567"/>
        <w:gridCol w:w="708"/>
        <w:gridCol w:w="567"/>
        <w:gridCol w:w="994"/>
        <w:gridCol w:w="857"/>
        <w:gridCol w:w="851"/>
        <w:gridCol w:w="996"/>
        <w:gridCol w:w="991"/>
        <w:gridCol w:w="991"/>
        <w:gridCol w:w="992"/>
        <w:gridCol w:w="991"/>
        <w:gridCol w:w="1133"/>
        <w:gridCol w:w="979"/>
        <w:gridCol w:w="863"/>
        <w:gridCol w:w="285"/>
        <w:gridCol w:w="285"/>
      </w:tblGrid>
      <w:tr w:rsidR="00CB2B07" w:rsidRPr="00CB4D0C" w:rsidTr="00E42D02">
        <w:trPr>
          <w:trHeight w:val="1521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B07" w:rsidRPr="00CB4D0C" w:rsidRDefault="00CB2B07" w:rsidP="00CB4D0C">
            <w:pPr>
              <w:ind w:left="-33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72" w:type="dxa"/>
            <w:tcBorders>
              <w:left w:val="single" w:sz="4" w:space="0" w:color="auto"/>
            </w:tcBorders>
            <w:noWrap/>
            <w:hideMark/>
          </w:tcPr>
          <w:p w:rsidR="00CB2B07" w:rsidRPr="00CB4D0C" w:rsidRDefault="00CB2B07" w:rsidP="00CB4D0C">
            <w:pPr>
              <w:ind w:left="-33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1.8</w:t>
            </w:r>
          </w:p>
        </w:tc>
        <w:tc>
          <w:tcPr>
            <w:tcW w:w="1557" w:type="dxa"/>
            <w:hideMark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Реконструкция объектов теплоснабжения для переключения социальных объектов от ведомственных котельных </w:t>
            </w:r>
            <w:r w:rsidR="00D716BD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на альтернативные источники</w:t>
            </w:r>
          </w:p>
        </w:tc>
        <w:tc>
          <w:tcPr>
            <w:tcW w:w="708" w:type="dxa"/>
            <w:noWrap/>
            <w:hideMark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CB2B07" w:rsidRPr="00CB4D0C" w:rsidRDefault="00CB2B07" w:rsidP="00CB4D0C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2020-2027</w:t>
            </w:r>
          </w:p>
        </w:tc>
        <w:tc>
          <w:tcPr>
            <w:tcW w:w="994" w:type="dxa"/>
            <w:noWrap/>
            <w:hideMark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7" w:type="dxa"/>
            <w:noWrap/>
            <w:hideMark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851" w:type="dxa"/>
            <w:noWrap/>
            <w:hideMark/>
          </w:tcPr>
          <w:p w:rsidR="00CB2B07" w:rsidRPr="00CB4D0C" w:rsidRDefault="00CB2B07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39 210,3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10 000,0  </w:t>
            </w:r>
          </w:p>
        </w:tc>
        <w:tc>
          <w:tcPr>
            <w:tcW w:w="991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31 607,0  </w:t>
            </w:r>
          </w:p>
        </w:tc>
        <w:tc>
          <w:tcPr>
            <w:tcW w:w="1133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158 133,0  </w:t>
            </w:r>
          </w:p>
        </w:tc>
        <w:tc>
          <w:tcPr>
            <w:tcW w:w="979" w:type="dxa"/>
            <w:noWrap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238 950,3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  <w:hideMark/>
          </w:tcPr>
          <w:p w:rsidR="00CB2B07" w:rsidRPr="00CB4D0C" w:rsidRDefault="00CB2B07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ЦП 1</w:t>
            </w:r>
          </w:p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B07" w:rsidRPr="00CB4D0C" w:rsidRDefault="00CB2B07" w:rsidP="00CB4D0C">
            <w:pPr>
              <w:ind w:left="-101" w:right="-105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CB2B07" w:rsidRPr="00CB4D0C" w:rsidRDefault="00CB2B0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9B60ED" w:rsidRPr="00CB4D0C" w:rsidTr="00E42D02">
        <w:trPr>
          <w:trHeight w:val="1521"/>
        </w:trPr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60ED" w:rsidRPr="00CB4D0C" w:rsidRDefault="009B60ED" w:rsidP="00CB4D0C">
            <w:pPr>
              <w:ind w:left="-33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tcBorders>
              <w:left w:val="single" w:sz="4" w:space="0" w:color="auto"/>
            </w:tcBorders>
            <w:noWrap/>
          </w:tcPr>
          <w:p w:rsidR="009B60ED" w:rsidRPr="00CB4D0C" w:rsidRDefault="009B60ED" w:rsidP="00CB4D0C">
            <w:pPr>
              <w:ind w:left="-33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1.9</w:t>
            </w:r>
          </w:p>
        </w:tc>
        <w:tc>
          <w:tcPr>
            <w:tcW w:w="1557" w:type="dxa"/>
          </w:tcPr>
          <w:p w:rsidR="009B60ED" w:rsidRPr="00CB4D0C" w:rsidRDefault="009B60ED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Строительство объектов теплоснабжения для переключения социальных объектов от ведомственных котельных </w:t>
            </w:r>
            <w:r w:rsidR="00D716BD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на альтернативные источники</w:t>
            </w:r>
          </w:p>
        </w:tc>
        <w:tc>
          <w:tcPr>
            <w:tcW w:w="708" w:type="dxa"/>
            <w:noWrap/>
          </w:tcPr>
          <w:p w:rsidR="009B60ED" w:rsidRPr="00CB4D0C" w:rsidRDefault="009B60ED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9B60ED" w:rsidRPr="00CB4D0C" w:rsidRDefault="009B60ED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</w:tcPr>
          <w:p w:rsidR="009B60ED" w:rsidRPr="00CB4D0C" w:rsidRDefault="009B60ED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B60ED" w:rsidRPr="00CB4D0C" w:rsidRDefault="009B60ED" w:rsidP="00CB4D0C">
            <w:pPr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</w:t>
            </w:r>
            <w:r w:rsidR="009D63B8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-2027</w:t>
            </w:r>
          </w:p>
        </w:tc>
        <w:tc>
          <w:tcPr>
            <w:tcW w:w="994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7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851" w:type="dxa"/>
            <w:noWrap/>
          </w:tcPr>
          <w:p w:rsidR="009B60ED" w:rsidRPr="00CB4D0C" w:rsidRDefault="00CB2B07" w:rsidP="00CB4D0C">
            <w:pPr>
              <w:ind w:left="-109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6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118 653,7  </w:t>
            </w:r>
          </w:p>
        </w:tc>
        <w:tc>
          <w:tcPr>
            <w:tcW w:w="991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161 971,8  </w:t>
            </w:r>
          </w:p>
        </w:tc>
        <w:tc>
          <w:tcPr>
            <w:tcW w:w="991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175 357,1  </w:t>
            </w:r>
          </w:p>
        </w:tc>
        <w:tc>
          <w:tcPr>
            <w:tcW w:w="992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276 840,5  </w:t>
            </w:r>
          </w:p>
        </w:tc>
        <w:tc>
          <w:tcPr>
            <w:tcW w:w="991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404 764,6  </w:t>
            </w:r>
          </w:p>
        </w:tc>
        <w:tc>
          <w:tcPr>
            <w:tcW w:w="1133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187 981,2  </w:t>
            </w:r>
          </w:p>
        </w:tc>
        <w:tc>
          <w:tcPr>
            <w:tcW w:w="979" w:type="dxa"/>
            <w:noWrap/>
          </w:tcPr>
          <w:p w:rsidR="009B60ED" w:rsidRPr="00CB4D0C" w:rsidRDefault="009B60ED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1 325 568,9  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noWrap/>
          </w:tcPr>
          <w:p w:rsidR="009B60ED" w:rsidRPr="00CB4D0C" w:rsidRDefault="009B60ED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ЦП 1</w:t>
            </w:r>
          </w:p>
          <w:p w:rsidR="009B60ED" w:rsidRPr="00CB4D0C" w:rsidRDefault="009B60ED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60ED" w:rsidRPr="00CB4D0C" w:rsidRDefault="009B60ED" w:rsidP="00CB4D0C">
            <w:pPr>
              <w:ind w:left="-101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9B60ED" w:rsidRPr="00CB4D0C" w:rsidRDefault="009B60ED" w:rsidP="00CB4D0C">
            <w:pPr>
              <w:ind w:left="-101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9B60ED" w:rsidRPr="00CB4D0C" w:rsidRDefault="009B60ED" w:rsidP="00CB4D0C">
            <w:pPr>
              <w:ind w:left="-101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9B60ED" w:rsidRPr="00CB4D0C" w:rsidRDefault="009B60ED" w:rsidP="00CB4D0C">
            <w:pPr>
              <w:ind w:left="-101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9B60ED" w:rsidRPr="00CB4D0C" w:rsidRDefault="009B60ED" w:rsidP="00CB4D0C">
            <w:pPr>
              <w:ind w:left="-101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9B60ED" w:rsidRPr="00CB4D0C" w:rsidRDefault="009B60ED" w:rsidP="00CB4D0C">
            <w:pPr>
              <w:ind w:left="-101" w:right="-105"/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B60ED" w:rsidRPr="00CB4D0C" w:rsidRDefault="009B60ED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</w:tr>
    </w:tbl>
    <w:p w:rsidR="00CD4204" w:rsidRPr="00CB4D0C" w:rsidRDefault="00CD4204" w:rsidP="00CB4D0C">
      <w:pPr>
        <w:ind w:firstLine="709"/>
        <w:jc w:val="both"/>
      </w:pPr>
    </w:p>
    <w:p w:rsidR="00CD4204" w:rsidRPr="00CB4D0C" w:rsidRDefault="00CD4204" w:rsidP="00CB4D0C">
      <w:pPr>
        <w:ind w:firstLine="709"/>
        <w:jc w:val="both"/>
      </w:pPr>
      <w:r w:rsidRPr="00CB4D0C">
        <w:t>1.6.</w:t>
      </w:r>
      <w:r w:rsidR="008C4F30" w:rsidRPr="00CB4D0C">
        <w:t>3</w:t>
      </w:r>
      <w:r w:rsidRPr="00CB4D0C">
        <w:t>. Строки «</w:t>
      </w:r>
      <w:r w:rsidRPr="00CB4D0C">
        <w:rPr>
          <w:bCs/>
          <w:color w:val="000000"/>
        </w:rPr>
        <w:t>ИТОГО прочие расходы развития</w:t>
      </w:r>
      <w:r w:rsidRPr="00CB4D0C">
        <w:t>» и «</w:t>
      </w:r>
      <w:r w:rsidRPr="00CB4D0C">
        <w:rPr>
          <w:bCs/>
          <w:iCs/>
          <w:color w:val="000000"/>
        </w:rPr>
        <w:t>ВСЕГО проектная часть подпрограммы 1</w:t>
      </w:r>
      <w:r w:rsidRPr="00CB4D0C">
        <w:t xml:space="preserve">» </w:t>
      </w:r>
      <w:r w:rsidRPr="00CB4D0C">
        <w:rPr>
          <w:rStyle w:val="ab"/>
          <w:color w:val="auto"/>
          <w:u w:val="none"/>
        </w:rPr>
        <w:t>и</w:t>
      </w:r>
      <w:r w:rsidRPr="00CB4D0C">
        <w:t>зложить в следующей редакции:</w:t>
      </w:r>
    </w:p>
    <w:p w:rsidR="00CD4204" w:rsidRPr="00CB4D0C" w:rsidRDefault="00CD4204" w:rsidP="00CB4D0C"/>
    <w:tbl>
      <w:tblPr>
        <w:tblStyle w:val="a8"/>
        <w:tblW w:w="161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1"/>
        <w:gridCol w:w="7381"/>
        <w:gridCol w:w="996"/>
        <w:gridCol w:w="991"/>
        <w:gridCol w:w="991"/>
        <w:gridCol w:w="992"/>
        <w:gridCol w:w="991"/>
        <w:gridCol w:w="1133"/>
        <w:gridCol w:w="988"/>
        <w:gridCol w:w="854"/>
        <w:gridCol w:w="236"/>
        <w:gridCol w:w="191"/>
      </w:tblGrid>
      <w:tr w:rsidR="00CB2B07" w:rsidRPr="00CB4D0C" w:rsidTr="00993D84">
        <w:trPr>
          <w:gridAfter w:val="1"/>
          <w:wAfter w:w="191" w:type="dxa"/>
          <w:trHeight w:val="258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 xml:space="preserve">  «</w:t>
            </w:r>
          </w:p>
        </w:tc>
        <w:tc>
          <w:tcPr>
            <w:tcW w:w="7381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6" w:type="dxa"/>
            <w:shd w:val="clear" w:color="auto" w:fill="FFFFFF" w:themeFill="background1"/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16 407 740,2 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17 023 381,1 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14 940 240,6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15 850 104,8  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16 021 334,2  </w:t>
            </w:r>
          </w:p>
        </w:tc>
        <w:tc>
          <w:tcPr>
            <w:tcW w:w="1133" w:type="dxa"/>
            <w:shd w:val="clear" w:color="auto" w:fill="FFFFFF" w:themeFill="background1"/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18 087 495,3  </w:t>
            </w:r>
          </w:p>
        </w:tc>
        <w:tc>
          <w:tcPr>
            <w:tcW w:w="988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98 330 296,2  </w:t>
            </w:r>
          </w:p>
        </w:tc>
        <w:tc>
          <w:tcPr>
            <w:tcW w:w="85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B2B07" w:rsidRPr="00CB4D0C" w:rsidRDefault="00CB2B07" w:rsidP="00CB4D0C">
            <w:pPr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CB2B07" w:rsidRPr="00CB4D0C" w:rsidTr="00993D84">
        <w:trPr>
          <w:trHeight w:val="207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B07" w:rsidRPr="00CB4D0C" w:rsidRDefault="00CB2B07" w:rsidP="00CB4D0C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381" w:type="dxa"/>
            <w:tcBorders>
              <w:left w:val="single" w:sz="4" w:space="0" w:color="auto"/>
            </w:tcBorders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996" w:type="dxa"/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16 407 740,2  </w:t>
            </w:r>
          </w:p>
        </w:tc>
        <w:tc>
          <w:tcPr>
            <w:tcW w:w="991" w:type="dxa"/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17 023 381,1  </w:t>
            </w:r>
          </w:p>
        </w:tc>
        <w:tc>
          <w:tcPr>
            <w:tcW w:w="991" w:type="dxa"/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14 940 240,6  </w:t>
            </w:r>
          </w:p>
        </w:tc>
        <w:tc>
          <w:tcPr>
            <w:tcW w:w="992" w:type="dxa"/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15 850 104,8  </w:t>
            </w:r>
          </w:p>
        </w:tc>
        <w:tc>
          <w:tcPr>
            <w:tcW w:w="991" w:type="dxa"/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16 021 334,2  </w:t>
            </w:r>
          </w:p>
        </w:tc>
        <w:tc>
          <w:tcPr>
            <w:tcW w:w="1133" w:type="dxa"/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18 087 495,3  </w:t>
            </w:r>
          </w:p>
        </w:tc>
        <w:tc>
          <w:tcPr>
            <w:tcW w:w="988" w:type="dxa"/>
            <w:tcBorders>
              <w:right w:val="single" w:sz="4" w:space="0" w:color="auto"/>
            </w:tcBorders>
            <w:noWrap/>
            <w:vAlign w:val="center"/>
          </w:tcPr>
          <w:p w:rsidR="00CB2B07" w:rsidRPr="00CB4D0C" w:rsidRDefault="00CB2B07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98 330 296,2  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CB2B07" w:rsidRPr="00CB4D0C" w:rsidRDefault="00CB2B07" w:rsidP="00CB4D0C">
            <w:pPr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B2B07" w:rsidRPr="00CB4D0C" w:rsidRDefault="00CB2B07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8C4F30" w:rsidRPr="00CB4D0C" w:rsidRDefault="008C4F30" w:rsidP="00CB4D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351" w:rsidRPr="00CB4D0C" w:rsidRDefault="00B03CAE" w:rsidP="00CB4D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D0C">
        <w:rPr>
          <w:rFonts w:ascii="Times New Roman" w:hAnsi="Times New Roman" w:cs="Times New Roman"/>
          <w:sz w:val="24"/>
          <w:szCs w:val="24"/>
        </w:rPr>
        <w:t>1.</w:t>
      </w:r>
      <w:r w:rsidR="009B60ED" w:rsidRPr="00CB4D0C">
        <w:rPr>
          <w:rFonts w:ascii="Times New Roman" w:hAnsi="Times New Roman" w:cs="Times New Roman"/>
          <w:sz w:val="24"/>
          <w:szCs w:val="24"/>
        </w:rPr>
        <w:t>7</w:t>
      </w:r>
      <w:r w:rsidR="001A37AA" w:rsidRPr="00CB4D0C">
        <w:rPr>
          <w:rFonts w:ascii="Times New Roman" w:hAnsi="Times New Roman" w:cs="Times New Roman"/>
          <w:sz w:val="24"/>
          <w:szCs w:val="24"/>
        </w:rPr>
        <w:t>.</w:t>
      </w:r>
      <w:r w:rsidR="00CE112F" w:rsidRPr="00CB4D0C">
        <w:rPr>
          <w:rFonts w:ascii="Times New Roman" w:hAnsi="Times New Roman" w:cs="Times New Roman"/>
          <w:sz w:val="24"/>
          <w:szCs w:val="24"/>
        </w:rPr>
        <w:t xml:space="preserve"> </w:t>
      </w:r>
      <w:r w:rsidR="004B4351" w:rsidRPr="00CB4D0C">
        <w:rPr>
          <w:rFonts w:ascii="Times New Roman" w:hAnsi="Times New Roman" w:cs="Times New Roman"/>
          <w:sz w:val="24"/>
          <w:szCs w:val="24"/>
        </w:rPr>
        <w:t xml:space="preserve">В подразделе </w:t>
      </w:r>
      <w:r w:rsidR="001B76EE" w:rsidRPr="00CB4D0C">
        <w:rPr>
          <w:rFonts w:ascii="Times New Roman" w:hAnsi="Times New Roman" w:cs="Times New Roman"/>
          <w:sz w:val="24"/>
          <w:szCs w:val="24"/>
        </w:rPr>
        <w:t>9</w:t>
      </w:r>
      <w:r w:rsidR="004B4351" w:rsidRPr="00CB4D0C">
        <w:rPr>
          <w:rFonts w:ascii="Times New Roman" w:hAnsi="Times New Roman" w:cs="Times New Roman"/>
          <w:sz w:val="24"/>
          <w:szCs w:val="24"/>
        </w:rPr>
        <w:t xml:space="preserve">.1 </w:t>
      </w:r>
      <w:hyperlink r:id="rId22" w:history="1">
        <w:r w:rsidR="004B4351" w:rsidRPr="00CB4D0C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="004B4351" w:rsidRPr="00CB4D0C">
        <w:rPr>
          <w:rFonts w:ascii="Times New Roman" w:hAnsi="Times New Roman" w:cs="Times New Roman"/>
          <w:sz w:val="24"/>
          <w:szCs w:val="24"/>
        </w:rPr>
        <w:t xml:space="preserve"> </w:t>
      </w:r>
      <w:r w:rsidR="001B76EE" w:rsidRPr="00CB4D0C">
        <w:rPr>
          <w:rFonts w:ascii="Times New Roman" w:hAnsi="Times New Roman" w:cs="Times New Roman"/>
          <w:sz w:val="24"/>
          <w:szCs w:val="24"/>
        </w:rPr>
        <w:t>9</w:t>
      </w:r>
      <w:r w:rsidR="00E178D0" w:rsidRPr="00CB4D0C">
        <w:rPr>
          <w:rFonts w:ascii="Times New Roman" w:hAnsi="Times New Roman" w:cs="Times New Roman"/>
          <w:sz w:val="24"/>
          <w:szCs w:val="24"/>
        </w:rPr>
        <w:t xml:space="preserve"> приложения к постановлению</w:t>
      </w:r>
      <w:r w:rsidR="004B4351" w:rsidRPr="00CB4D0C">
        <w:rPr>
          <w:rFonts w:ascii="Times New Roman" w:hAnsi="Times New Roman" w:cs="Times New Roman"/>
          <w:sz w:val="24"/>
          <w:szCs w:val="24"/>
        </w:rPr>
        <w:t>:</w:t>
      </w:r>
    </w:p>
    <w:p w:rsidR="004B4351" w:rsidRPr="00CB4D0C" w:rsidRDefault="009B60ED" w:rsidP="00CB4D0C">
      <w:pPr>
        <w:autoSpaceDE w:val="0"/>
        <w:autoSpaceDN w:val="0"/>
        <w:adjustRightInd w:val="0"/>
        <w:ind w:firstLine="567"/>
        <w:jc w:val="both"/>
      </w:pPr>
      <w:r w:rsidRPr="00CB4D0C">
        <w:t>1.7</w:t>
      </w:r>
      <w:r w:rsidR="004B4351" w:rsidRPr="00CB4D0C">
        <w:t>.1. В абзаце первом графы 3 пункта 6 число «</w:t>
      </w:r>
      <w:r w:rsidRPr="00CB4D0C">
        <w:rPr>
          <w:color w:val="000000" w:themeColor="text1"/>
        </w:rPr>
        <w:t>152 696 589,3</w:t>
      </w:r>
      <w:r w:rsidR="004B4351" w:rsidRPr="00CB4D0C">
        <w:t>» заменить числом «</w:t>
      </w:r>
      <w:r w:rsidR="00E42D02" w:rsidRPr="00CB4D0C">
        <w:t>153 883 456,7</w:t>
      </w:r>
      <w:r w:rsidR="004B4351" w:rsidRPr="00CB4D0C">
        <w:t>».</w:t>
      </w:r>
    </w:p>
    <w:p w:rsidR="009B60ED" w:rsidRPr="00CB4D0C" w:rsidRDefault="009B60ED" w:rsidP="00CB4D0C">
      <w:pPr>
        <w:autoSpaceDE w:val="0"/>
        <w:autoSpaceDN w:val="0"/>
        <w:adjustRightInd w:val="0"/>
        <w:ind w:firstLine="567"/>
        <w:jc w:val="both"/>
      </w:pPr>
      <w:r w:rsidRPr="00CB4D0C">
        <w:lastRenderedPageBreak/>
        <w:t>1.7</w:t>
      </w:r>
      <w:r w:rsidR="004B4351" w:rsidRPr="00CB4D0C">
        <w:t xml:space="preserve">.2. </w:t>
      </w:r>
      <w:r w:rsidRPr="00CB4D0C">
        <w:t>В абзаце втором графы 3 пункта 6 число «14 249 097,7» заменить числом «14 182 792,6».</w:t>
      </w:r>
    </w:p>
    <w:p w:rsidR="004B4351" w:rsidRPr="00CB4D0C" w:rsidRDefault="009B60ED" w:rsidP="00CB4D0C">
      <w:pPr>
        <w:autoSpaceDE w:val="0"/>
        <w:autoSpaceDN w:val="0"/>
        <w:adjustRightInd w:val="0"/>
        <w:ind w:firstLine="567"/>
        <w:jc w:val="both"/>
      </w:pPr>
      <w:r w:rsidRPr="00CB4D0C">
        <w:t xml:space="preserve">1.7.3. </w:t>
      </w:r>
      <w:r w:rsidR="004B4351" w:rsidRPr="00CB4D0C">
        <w:t>В абзаце третьем графы 3 пункта 6 число «</w:t>
      </w:r>
      <w:r w:rsidRPr="00CB4D0C">
        <w:t>20 899 988,1</w:t>
      </w:r>
      <w:r w:rsidR="004B4351" w:rsidRPr="00CB4D0C">
        <w:t>» заменить числом «</w:t>
      </w:r>
      <w:r w:rsidRPr="00CB4D0C">
        <w:t>20 535 012,6</w:t>
      </w:r>
      <w:r w:rsidR="004B4351" w:rsidRPr="00CB4D0C">
        <w:t>».</w:t>
      </w:r>
    </w:p>
    <w:p w:rsidR="00D92564" w:rsidRPr="00CB4D0C" w:rsidRDefault="00B03CAE" w:rsidP="00CB4D0C">
      <w:pPr>
        <w:autoSpaceDE w:val="0"/>
        <w:autoSpaceDN w:val="0"/>
        <w:adjustRightInd w:val="0"/>
        <w:ind w:firstLine="567"/>
        <w:jc w:val="both"/>
      </w:pPr>
      <w:r w:rsidRPr="00CB4D0C">
        <w:t>1.</w:t>
      </w:r>
      <w:r w:rsidR="009B60ED" w:rsidRPr="00CB4D0C">
        <w:t>7</w:t>
      </w:r>
      <w:r w:rsidR="00D92564" w:rsidRPr="00CB4D0C">
        <w:t>.</w:t>
      </w:r>
      <w:r w:rsidR="009B60ED" w:rsidRPr="00CB4D0C">
        <w:t>4</w:t>
      </w:r>
      <w:r w:rsidR="00D92564" w:rsidRPr="00CB4D0C">
        <w:t>. В абзаце четвертом графы 3 пункта 6 число «</w:t>
      </w:r>
      <w:r w:rsidR="009902A3" w:rsidRPr="00CB4D0C">
        <w:rPr>
          <w:color w:val="000000" w:themeColor="text1"/>
        </w:rPr>
        <w:t>2</w:t>
      </w:r>
      <w:r w:rsidR="009B60ED" w:rsidRPr="00CB4D0C">
        <w:rPr>
          <w:color w:val="000000" w:themeColor="text1"/>
        </w:rPr>
        <w:t>5 489 616,2</w:t>
      </w:r>
      <w:r w:rsidR="00D92564" w:rsidRPr="00CB4D0C">
        <w:t>» заменить числом «</w:t>
      </w:r>
      <w:r w:rsidR="00BB07B4" w:rsidRPr="00CB4D0C">
        <w:t>2</w:t>
      </w:r>
      <w:r w:rsidR="009B60ED" w:rsidRPr="00CB4D0C">
        <w:t>5 840 493,6</w:t>
      </w:r>
      <w:r w:rsidR="00D92564" w:rsidRPr="00CB4D0C">
        <w:t>».</w:t>
      </w:r>
    </w:p>
    <w:p w:rsidR="00E42D02" w:rsidRPr="00CB4D0C" w:rsidRDefault="00E42D02" w:rsidP="00CB4D0C">
      <w:pPr>
        <w:autoSpaceDE w:val="0"/>
        <w:autoSpaceDN w:val="0"/>
        <w:adjustRightInd w:val="0"/>
        <w:ind w:firstLine="567"/>
        <w:jc w:val="both"/>
      </w:pPr>
      <w:r w:rsidRPr="00CB4D0C">
        <w:t>1.7.5. В абзаце шестом графы 3 пункта 6 число «30 535 211,7» заменить числом «31 802 482,3».</w:t>
      </w:r>
    </w:p>
    <w:p w:rsidR="004B4351" w:rsidRPr="00CB4D0C" w:rsidRDefault="00B03CAE" w:rsidP="00CB4D0C">
      <w:pPr>
        <w:autoSpaceDE w:val="0"/>
        <w:autoSpaceDN w:val="0"/>
        <w:adjustRightInd w:val="0"/>
        <w:ind w:firstLine="567"/>
        <w:jc w:val="both"/>
      </w:pPr>
      <w:r w:rsidRPr="00CB4D0C">
        <w:t>1.</w:t>
      </w:r>
      <w:r w:rsidR="009B60ED" w:rsidRPr="00CB4D0C">
        <w:t>7</w:t>
      </w:r>
      <w:r w:rsidR="004B4351" w:rsidRPr="00CB4D0C">
        <w:t>.</w:t>
      </w:r>
      <w:r w:rsidR="00E42D02" w:rsidRPr="00CB4D0C">
        <w:t>6</w:t>
      </w:r>
      <w:r w:rsidR="004B4351" w:rsidRPr="00CB4D0C">
        <w:t xml:space="preserve">. В абзаце </w:t>
      </w:r>
      <w:r w:rsidR="0056095B" w:rsidRPr="00CB4D0C">
        <w:t>девятом</w:t>
      </w:r>
      <w:r w:rsidR="004B4351" w:rsidRPr="00CB4D0C">
        <w:t xml:space="preserve"> графы 3 пункта 6 число «</w:t>
      </w:r>
      <w:r w:rsidR="009B60ED" w:rsidRPr="00CB4D0C">
        <w:t>69 338 611,3</w:t>
      </w:r>
      <w:r w:rsidR="004B4351" w:rsidRPr="00CB4D0C">
        <w:t>» заменить числом «</w:t>
      </w:r>
      <w:r w:rsidR="00033B51" w:rsidRPr="00CB4D0C">
        <w:t>70 525 478,7</w:t>
      </w:r>
      <w:r w:rsidR="004B4351" w:rsidRPr="00CB4D0C">
        <w:t>».</w:t>
      </w:r>
    </w:p>
    <w:p w:rsidR="004B4351" w:rsidRPr="00CB4D0C" w:rsidRDefault="00B03CAE" w:rsidP="00CB4D0C">
      <w:pPr>
        <w:autoSpaceDE w:val="0"/>
        <w:autoSpaceDN w:val="0"/>
        <w:adjustRightInd w:val="0"/>
        <w:ind w:firstLine="567"/>
        <w:jc w:val="both"/>
      </w:pPr>
      <w:r w:rsidRPr="00CB4D0C">
        <w:t>1.</w:t>
      </w:r>
      <w:r w:rsidR="0056095B" w:rsidRPr="00CB4D0C">
        <w:t>7</w:t>
      </w:r>
      <w:r w:rsidR="004B4351" w:rsidRPr="00CB4D0C">
        <w:t>.</w:t>
      </w:r>
      <w:r w:rsidR="00E42D02" w:rsidRPr="00CB4D0C">
        <w:t>7</w:t>
      </w:r>
      <w:r w:rsidR="004B4351" w:rsidRPr="00CB4D0C">
        <w:t xml:space="preserve">. В абзаце </w:t>
      </w:r>
      <w:r w:rsidR="00D92564" w:rsidRPr="00CB4D0C">
        <w:t>десятом</w:t>
      </w:r>
      <w:r w:rsidR="004B4351" w:rsidRPr="00CB4D0C">
        <w:t xml:space="preserve"> графы 3 пункта 6 число «</w:t>
      </w:r>
      <w:r w:rsidR="009902A3" w:rsidRPr="00CB4D0C">
        <w:rPr>
          <w:color w:val="000000" w:themeColor="text1"/>
        </w:rPr>
        <w:t>6</w:t>
      </w:r>
      <w:r w:rsidR="008456F8" w:rsidRPr="00CB4D0C">
        <w:rPr>
          <w:color w:val="000000" w:themeColor="text1"/>
        </w:rPr>
        <w:t> 642 458,0</w:t>
      </w:r>
      <w:r w:rsidR="004B4351" w:rsidRPr="00CB4D0C">
        <w:t>» заменить числом «</w:t>
      </w:r>
      <w:r w:rsidR="0056095B" w:rsidRPr="00CB4D0C">
        <w:t>6 576 152,9</w:t>
      </w:r>
      <w:r w:rsidR="004B4351" w:rsidRPr="00CB4D0C">
        <w:t>».</w:t>
      </w:r>
    </w:p>
    <w:p w:rsidR="00D92564" w:rsidRPr="00CB4D0C" w:rsidRDefault="00B03CAE" w:rsidP="00CB4D0C">
      <w:pPr>
        <w:autoSpaceDE w:val="0"/>
        <w:autoSpaceDN w:val="0"/>
        <w:adjustRightInd w:val="0"/>
        <w:ind w:firstLine="567"/>
        <w:jc w:val="both"/>
      </w:pPr>
      <w:r w:rsidRPr="00CB4D0C">
        <w:t>1.</w:t>
      </w:r>
      <w:r w:rsidR="0056095B" w:rsidRPr="00CB4D0C">
        <w:t>7</w:t>
      </w:r>
      <w:r w:rsidR="00E42D02" w:rsidRPr="00CB4D0C">
        <w:t>.8</w:t>
      </w:r>
      <w:r w:rsidR="00D92564" w:rsidRPr="00CB4D0C">
        <w:t>. В абзаце одиннадцатом графы 3 пункта 6 число «</w:t>
      </w:r>
      <w:r w:rsidR="0056095B" w:rsidRPr="00CB4D0C">
        <w:t>8 869 898,0</w:t>
      </w:r>
      <w:r w:rsidR="00D92564" w:rsidRPr="00CB4D0C">
        <w:t>» заменить числом «</w:t>
      </w:r>
      <w:r w:rsidR="0056095B" w:rsidRPr="00CB4D0C">
        <w:t>8 504 922,5</w:t>
      </w:r>
      <w:r w:rsidR="00D92564" w:rsidRPr="00CB4D0C">
        <w:t>».</w:t>
      </w:r>
    </w:p>
    <w:p w:rsidR="00D92564" w:rsidRPr="00CB4D0C" w:rsidRDefault="00B03CAE" w:rsidP="00CB4D0C">
      <w:pPr>
        <w:autoSpaceDE w:val="0"/>
        <w:autoSpaceDN w:val="0"/>
        <w:adjustRightInd w:val="0"/>
        <w:ind w:firstLine="567"/>
        <w:jc w:val="both"/>
      </w:pPr>
      <w:r w:rsidRPr="00CB4D0C">
        <w:t>1.</w:t>
      </w:r>
      <w:r w:rsidR="0056095B" w:rsidRPr="00CB4D0C">
        <w:t>7</w:t>
      </w:r>
      <w:r w:rsidR="00E42D02" w:rsidRPr="00CB4D0C">
        <w:t>.9</w:t>
      </w:r>
      <w:r w:rsidR="00D92564" w:rsidRPr="00CB4D0C">
        <w:t>. В абзаце двенадцатом графы 3 пункта 6 число «</w:t>
      </w:r>
      <w:r w:rsidR="0056095B" w:rsidRPr="00CB4D0C">
        <w:t>10 005 058,7</w:t>
      </w:r>
      <w:r w:rsidR="00D92564" w:rsidRPr="00CB4D0C">
        <w:t>» заменить числом «</w:t>
      </w:r>
      <w:r w:rsidR="0056095B" w:rsidRPr="00CB4D0C">
        <w:t>10 355 936,1</w:t>
      </w:r>
      <w:r w:rsidR="00D92564" w:rsidRPr="00CB4D0C">
        <w:t>».</w:t>
      </w:r>
    </w:p>
    <w:p w:rsidR="00E42D02" w:rsidRPr="00CB4D0C" w:rsidRDefault="00E42D02" w:rsidP="00CB4D0C">
      <w:pPr>
        <w:autoSpaceDE w:val="0"/>
        <w:autoSpaceDN w:val="0"/>
        <w:adjustRightInd w:val="0"/>
        <w:ind w:firstLine="567"/>
        <w:jc w:val="both"/>
      </w:pPr>
      <w:r w:rsidRPr="00CB4D0C">
        <w:t>1.7.10. В абзаце четырнадцатом графы 3 пункта 6 число «13 957 228,4» заменить числом «15 224 499,0».</w:t>
      </w:r>
    </w:p>
    <w:p w:rsidR="00E42D02" w:rsidRPr="00CB4D0C" w:rsidRDefault="00E42D02" w:rsidP="00CB4D0C">
      <w:pPr>
        <w:autoSpaceDE w:val="0"/>
        <w:autoSpaceDN w:val="0"/>
        <w:adjustRightInd w:val="0"/>
        <w:ind w:firstLine="567"/>
        <w:jc w:val="both"/>
      </w:pPr>
      <w:r w:rsidRPr="00CB4D0C">
        <w:t>1.7.11. В абзаце пятнадцатом графы 3 пункта 6 число «16 128 61,7» заменить числом «16 128 761,7».</w:t>
      </w:r>
    </w:p>
    <w:p w:rsidR="0056095B" w:rsidRPr="00CB4D0C" w:rsidRDefault="0056095B" w:rsidP="00CB4D0C">
      <w:pPr>
        <w:autoSpaceDE w:val="0"/>
        <w:autoSpaceDN w:val="0"/>
        <w:adjustRightInd w:val="0"/>
        <w:ind w:firstLine="567"/>
        <w:jc w:val="both"/>
      </w:pPr>
      <w:r w:rsidRPr="00CB4D0C">
        <w:t xml:space="preserve">1.8. В </w:t>
      </w:r>
      <w:hyperlink r:id="rId23" w:history="1">
        <w:r w:rsidRPr="00CB4D0C">
          <w:t xml:space="preserve">таблице 9 </w:t>
        </w:r>
      </w:hyperlink>
      <w:r w:rsidRPr="00CB4D0C">
        <w:rPr>
          <w:rFonts w:eastAsia="Calibri"/>
          <w:lang w:eastAsia="en-US"/>
        </w:rPr>
        <w:t xml:space="preserve"> подраздела 9.3 </w:t>
      </w:r>
      <w:hyperlink r:id="rId24" w:history="1">
        <w:r w:rsidRPr="00CB4D0C">
          <w:rPr>
            <w:rFonts w:eastAsia="Calibri"/>
            <w:lang w:eastAsia="en-US"/>
          </w:rPr>
          <w:t>раздела</w:t>
        </w:r>
      </w:hyperlink>
      <w:r w:rsidRPr="00CB4D0C">
        <w:rPr>
          <w:rFonts w:eastAsia="Calibri"/>
          <w:lang w:eastAsia="en-US"/>
        </w:rPr>
        <w:t xml:space="preserve"> 9</w:t>
      </w:r>
      <w:r w:rsidRPr="00CB4D0C">
        <w:t xml:space="preserve"> приложения к постановлению изложить в следующей редакции:</w:t>
      </w:r>
    </w:p>
    <w:p w:rsidR="0056095B" w:rsidRPr="00CB4D0C" w:rsidRDefault="0056095B" w:rsidP="00CB4D0C">
      <w:pPr>
        <w:autoSpaceDE w:val="0"/>
        <w:autoSpaceDN w:val="0"/>
        <w:adjustRightInd w:val="0"/>
        <w:ind w:firstLine="567"/>
        <w:jc w:val="both"/>
      </w:pPr>
      <w:r w:rsidRPr="00CB4D0C">
        <w:t>1.8.1. Пункты 1 и 1.1</w:t>
      </w:r>
      <w:r w:rsidR="00E42D02" w:rsidRPr="00CB4D0C">
        <w:t xml:space="preserve"> – 1.2.2 изложить</w:t>
      </w:r>
      <w:r w:rsidRPr="00CB4D0C">
        <w:t xml:space="preserve"> в следующей редакции:</w:t>
      </w:r>
    </w:p>
    <w:p w:rsidR="0056095B" w:rsidRPr="00CB4D0C" w:rsidRDefault="0056095B" w:rsidP="00CB4D0C">
      <w:pPr>
        <w:autoSpaceDE w:val="0"/>
        <w:autoSpaceDN w:val="0"/>
        <w:adjustRightInd w:val="0"/>
        <w:ind w:left="567"/>
        <w:jc w:val="both"/>
      </w:pP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572"/>
        <w:gridCol w:w="709"/>
        <w:gridCol w:w="567"/>
        <w:gridCol w:w="992"/>
        <w:gridCol w:w="992"/>
        <w:gridCol w:w="851"/>
        <w:gridCol w:w="987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45227C" w:rsidRPr="00CB4D0C" w:rsidTr="0078232C">
        <w:trPr>
          <w:trHeight w:val="16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27C" w:rsidRPr="00CB4D0C" w:rsidRDefault="0045227C" w:rsidP="00CB4D0C">
            <w:pP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1. РАЗДЕЛ 1 </w:t>
            </w:r>
          </w:p>
        </w:tc>
        <w:tc>
          <w:tcPr>
            <w:tcW w:w="709" w:type="dxa"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72" w:type="dxa"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87" w:type="dxa"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2 541 839,2</w:t>
            </w:r>
          </w:p>
        </w:tc>
        <w:tc>
          <w:tcPr>
            <w:tcW w:w="992" w:type="dxa"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2 790 453,8</w:t>
            </w:r>
          </w:p>
        </w:tc>
        <w:tc>
          <w:tcPr>
            <w:tcW w:w="992" w:type="dxa"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3 634 144,4</w:t>
            </w:r>
          </w:p>
        </w:tc>
        <w:tc>
          <w:tcPr>
            <w:tcW w:w="992" w:type="dxa"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5 112 371,4</w:t>
            </w:r>
          </w:p>
        </w:tc>
        <w:tc>
          <w:tcPr>
            <w:tcW w:w="993" w:type="dxa"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4 773 219,6</w:t>
            </w:r>
          </w:p>
        </w:tc>
        <w:tc>
          <w:tcPr>
            <w:tcW w:w="1134" w:type="dxa"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5 480 832,3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24 332 860,7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45227C" w:rsidRPr="00CB4D0C" w:rsidRDefault="0045227C" w:rsidP="00CB4D0C">
            <w:pPr>
              <w:jc w:val="center"/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227C" w:rsidRPr="00CB4D0C" w:rsidRDefault="0045227C" w:rsidP="00CB4D0C">
            <w:pPr>
              <w:jc w:val="center"/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</w:p>
        </w:tc>
      </w:tr>
      <w:tr w:rsidR="0045227C" w:rsidRPr="00CB4D0C" w:rsidTr="0078232C">
        <w:trPr>
          <w:trHeight w:val="115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27C" w:rsidRPr="00CB4D0C" w:rsidRDefault="0045227C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1475" w:type="dxa"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Проектирование строительства и(или) реконструкции объектов водоснабжения 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>и водоотведения</w:t>
            </w: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2017-2027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45227C" w:rsidRPr="00CB4D0C" w:rsidRDefault="0045227C" w:rsidP="00CB4D0C">
            <w:pPr>
              <w:ind w:left="-109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87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148 415,2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360 403,6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123 521,7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300 035,0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327 758,9  </w:t>
            </w:r>
          </w:p>
        </w:tc>
        <w:tc>
          <w:tcPr>
            <w:tcW w:w="1134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108 999,4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1 369 133,8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5227C" w:rsidRPr="00CB4D0C" w:rsidRDefault="0045227C" w:rsidP="00CB4D0C">
            <w:pPr>
              <w:ind w:left="-8" w:hanging="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</w:t>
            </w:r>
          </w:p>
          <w:p w:rsidR="0045227C" w:rsidRPr="00CB4D0C" w:rsidRDefault="0045227C" w:rsidP="00CB4D0C">
            <w:pPr>
              <w:ind w:left="-8" w:hanging="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2.1, 2.2, 2.3, 2.4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227C" w:rsidRPr="00CB4D0C" w:rsidRDefault="0045227C" w:rsidP="00CB4D0C">
            <w:pPr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</w:tc>
      </w:tr>
      <w:tr w:rsidR="0045227C" w:rsidRPr="00CB4D0C" w:rsidTr="0078232C">
        <w:trPr>
          <w:trHeight w:val="19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27C" w:rsidRPr="00CB4D0C" w:rsidRDefault="0045227C" w:rsidP="00CB4D0C">
            <w:pPr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1.2</w:t>
            </w:r>
          </w:p>
        </w:tc>
        <w:tc>
          <w:tcPr>
            <w:tcW w:w="1475" w:type="dxa"/>
            <w:vMerge w:val="restart"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Реконструкция водопроводных </w:t>
            </w: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br/>
              <w:t>и канализационных сетей</w:t>
            </w:r>
          </w:p>
        </w:tc>
        <w:tc>
          <w:tcPr>
            <w:tcW w:w="709" w:type="dxa"/>
            <w:vMerge w:val="restart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2019-2024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vMerge w:val="restart"/>
            <w:noWrap/>
            <w:hideMark/>
          </w:tcPr>
          <w:p w:rsidR="0045227C" w:rsidRPr="00CB4D0C" w:rsidRDefault="0045227C" w:rsidP="00CB4D0C">
            <w:pPr>
              <w:ind w:left="-109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87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92 649,2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92 649,5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45227C" w:rsidRPr="00CB4D0C" w:rsidRDefault="0045227C" w:rsidP="00CB4D0C">
            <w:pPr>
              <w:ind w:left="-8" w:hanging="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</w:t>
            </w:r>
          </w:p>
          <w:p w:rsidR="0045227C" w:rsidRPr="00CB4D0C" w:rsidRDefault="0045227C" w:rsidP="00CB4D0C">
            <w:pPr>
              <w:ind w:left="-8" w:hanging="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2.1, 2.2, 2.3, 2.4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227C" w:rsidRPr="00CB4D0C" w:rsidRDefault="0045227C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5227C" w:rsidRPr="00CB4D0C" w:rsidTr="0078232C">
        <w:trPr>
          <w:trHeight w:val="29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27C" w:rsidRPr="00CB4D0C" w:rsidRDefault="0045227C" w:rsidP="00CB4D0C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</w:t>
            </w:r>
            <w:r w:rsidR="00033B51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</w:t>
            </w:r>
            <w:r w:rsidR="0035408A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vMerge/>
            <w:hideMark/>
          </w:tcPr>
          <w:p w:rsidR="0045227C" w:rsidRPr="00CB4D0C" w:rsidRDefault="0045227C" w:rsidP="00CB4D0C">
            <w:pPr>
              <w:ind w:left="-109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87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206 784,1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2 000,0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199 366,6  </w:t>
            </w:r>
          </w:p>
        </w:tc>
        <w:tc>
          <w:tcPr>
            <w:tcW w:w="1134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500 000,0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908 150,7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45227C" w:rsidRPr="00CB4D0C" w:rsidRDefault="0045227C" w:rsidP="00CB4D0C">
            <w:pPr>
              <w:ind w:left="-8" w:hanging="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227C" w:rsidRPr="00CB4D0C" w:rsidRDefault="0045227C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45227C" w:rsidRPr="00CB4D0C" w:rsidTr="0078232C">
        <w:trPr>
          <w:trHeight w:val="11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27C" w:rsidRPr="00CB4D0C" w:rsidRDefault="0045227C" w:rsidP="00CB4D0C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2019-202</w:t>
            </w:r>
            <w:r w:rsidR="0035408A"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vMerge/>
            <w:hideMark/>
          </w:tcPr>
          <w:p w:rsidR="0045227C" w:rsidRPr="00CB4D0C" w:rsidRDefault="0045227C" w:rsidP="00CB4D0C">
            <w:pPr>
              <w:ind w:left="-109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87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206 784,2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92 649,2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2 000,0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199 366,6  </w:t>
            </w:r>
          </w:p>
        </w:tc>
        <w:tc>
          <w:tcPr>
            <w:tcW w:w="1134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500 000,0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1 000 800,2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45227C" w:rsidRPr="00CB4D0C" w:rsidRDefault="0045227C" w:rsidP="00CB4D0C">
            <w:pPr>
              <w:ind w:left="-8" w:hanging="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227C" w:rsidRPr="00CB4D0C" w:rsidRDefault="0045227C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45227C" w:rsidRPr="00CB4D0C" w:rsidTr="0078232C">
        <w:trPr>
          <w:trHeight w:val="36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27C" w:rsidRPr="00CB4D0C" w:rsidRDefault="0045227C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1.2.1</w:t>
            </w:r>
          </w:p>
        </w:tc>
        <w:tc>
          <w:tcPr>
            <w:tcW w:w="1475" w:type="dxa"/>
            <w:vMerge w:val="restart"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Реконструкция общесплавной канализации 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 xml:space="preserve">D = 375-800 мм 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 xml:space="preserve">и водопроводной сети D = 225-315 мм по Кронверкской ул. от ул. Воскова 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>до Б.Пушкарской</w:t>
            </w:r>
            <w:r w:rsidR="00530FBD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ул.</w:t>
            </w:r>
          </w:p>
        </w:tc>
        <w:tc>
          <w:tcPr>
            <w:tcW w:w="709" w:type="dxa"/>
            <w:vMerge w:val="restart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0,5 км</w:t>
            </w: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6 257,8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6 257,8</w:t>
            </w:r>
          </w:p>
        </w:tc>
        <w:tc>
          <w:tcPr>
            <w:tcW w:w="851" w:type="dxa"/>
            <w:vMerge w:val="restart"/>
            <w:noWrap/>
            <w:hideMark/>
          </w:tcPr>
          <w:p w:rsidR="0045227C" w:rsidRPr="00CB4D0C" w:rsidRDefault="0045227C" w:rsidP="00CB4D0C">
            <w:pPr>
              <w:ind w:left="-109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87" w:type="dxa"/>
            <w:noWrap/>
          </w:tcPr>
          <w:p w:rsidR="0045227C" w:rsidRPr="00CB4D0C" w:rsidRDefault="00033B51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6 257,7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6 257,8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45227C" w:rsidRPr="00CB4D0C" w:rsidRDefault="0045227C" w:rsidP="00CB4D0C">
            <w:pPr>
              <w:ind w:left="-8" w:hanging="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</w:t>
            </w:r>
          </w:p>
          <w:p w:rsidR="0045227C" w:rsidRPr="00CB4D0C" w:rsidRDefault="0045227C" w:rsidP="00CB4D0C">
            <w:pPr>
              <w:ind w:left="-8" w:hanging="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2.1, 2.2, 2.3, 2.4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227C" w:rsidRPr="00CB4D0C" w:rsidRDefault="0045227C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033B51" w:rsidRPr="00CB4D0C" w:rsidTr="0078232C">
        <w:trPr>
          <w:trHeight w:val="40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3B51" w:rsidRPr="00CB4D0C" w:rsidRDefault="00033B51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033B51" w:rsidRPr="00CB4D0C" w:rsidRDefault="00033B51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033B51" w:rsidRPr="00CB4D0C" w:rsidRDefault="00033B51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033B51" w:rsidRPr="00CB4D0C" w:rsidRDefault="00033B51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033B51" w:rsidRPr="00CB4D0C" w:rsidRDefault="00033B51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033B51" w:rsidRPr="00CB4D0C" w:rsidRDefault="00033B51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033B51" w:rsidRPr="00CB4D0C" w:rsidRDefault="00033B51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2025-2026</w:t>
            </w:r>
          </w:p>
        </w:tc>
        <w:tc>
          <w:tcPr>
            <w:tcW w:w="992" w:type="dxa"/>
            <w:noWrap/>
          </w:tcPr>
          <w:p w:rsidR="00033B51" w:rsidRPr="00CB4D0C" w:rsidRDefault="00033B51" w:rsidP="00CB4D0C">
            <w:pPr>
              <w:jc w:val="center"/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100 366,6</w:t>
            </w:r>
          </w:p>
        </w:tc>
        <w:tc>
          <w:tcPr>
            <w:tcW w:w="992" w:type="dxa"/>
            <w:noWrap/>
          </w:tcPr>
          <w:p w:rsidR="00033B51" w:rsidRPr="00CB4D0C" w:rsidRDefault="00033B51" w:rsidP="00CB4D0C">
            <w:pPr>
              <w:jc w:val="center"/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100 366,6</w:t>
            </w:r>
          </w:p>
        </w:tc>
        <w:tc>
          <w:tcPr>
            <w:tcW w:w="851" w:type="dxa"/>
            <w:vMerge/>
            <w:hideMark/>
          </w:tcPr>
          <w:p w:rsidR="00033B51" w:rsidRPr="00CB4D0C" w:rsidRDefault="00033B51" w:rsidP="00CB4D0C">
            <w:pPr>
              <w:ind w:left="-109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7" w:type="dxa"/>
            <w:noWrap/>
          </w:tcPr>
          <w:p w:rsidR="00033B51" w:rsidRPr="00CB4D0C" w:rsidRDefault="00033B51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33B51" w:rsidRPr="00CB4D0C" w:rsidRDefault="00033B51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33B51" w:rsidRPr="00CB4D0C" w:rsidRDefault="00033B51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33B51" w:rsidRPr="00CB4D0C" w:rsidRDefault="00033B51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1 000,0  </w:t>
            </w:r>
          </w:p>
        </w:tc>
        <w:tc>
          <w:tcPr>
            <w:tcW w:w="993" w:type="dxa"/>
            <w:noWrap/>
          </w:tcPr>
          <w:p w:rsidR="00033B51" w:rsidRPr="00CB4D0C" w:rsidRDefault="00033B51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99 366,6  </w:t>
            </w:r>
          </w:p>
        </w:tc>
        <w:tc>
          <w:tcPr>
            <w:tcW w:w="1134" w:type="dxa"/>
            <w:noWrap/>
          </w:tcPr>
          <w:p w:rsidR="00033B51" w:rsidRPr="00CB4D0C" w:rsidRDefault="00033B51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033B51" w:rsidRPr="00CB4D0C" w:rsidRDefault="00033B51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100 366,6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033B51" w:rsidRPr="00CB4D0C" w:rsidRDefault="00033B51" w:rsidP="00CB4D0C">
            <w:pPr>
              <w:ind w:left="-8" w:hanging="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3B51" w:rsidRPr="00CB4D0C" w:rsidRDefault="00033B51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45227C" w:rsidRPr="00CB4D0C" w:rsidTr="0078232C">
        <w:trPr>
          <w:trHeight w:val="50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27C" w:rsidRPr="00CB4D0C" w:rsidRDefault="0045227C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2023-202</w:t>
            </w:r>
            <w:r w:rsidR="00033B51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</w:tcPr>
          <w:p w:rsidR="0045227C" w:rsidRPr="00CB4D0C" w:rsidRDefault="00033B51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106 624,4</w:t>
            </w:r>
          </w:p>
        </w:tc>
        <w:tc>
          <w:tcPr>
            <w:tcW w:w="992" w:type="dxa"/>
            <w:noWrap/>
          </w:tcPr>
          <w:p w:rsidR="0045227C" w:rsidRPr="00CB4D0C" w:rsidRDefault="00033B51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106 624,4</w:t>
            </w:r>
          </w:p>
        </w:tc>
        <w:tc>
          <w:tcPr>
            <w:tcW w:w="851" w:type="dxa"/>
            <w:vMerge/>
            <w:hideMark/>
          </w:tcPr>
          <w:p w:rsidR="0045227C" w:rsidRPr="00CB4D0C" w:rsidRDefault="0045227C" w:rsidP="00CB4D0C">
            <w:pPr>
              <w:ind w:left="-109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7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6 257,7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1 000,0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99 366,6  </w:t>
            </w:r>
          </w:p>
        </w:tc>
        <w:tc>
          <w:tcPr>
            <w:tcW w:w="1134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106 624,4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45227C" w:rsidRPr="00CB4D0C" w:rsidRDefault="0045227C" w:rsidP="00CB4D0C">
            <w:pPr>
              <w:ind w:left="-8" w:hanging="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227C" w:rsidRPr="00CB4D0C" w:rsidRDefault="0045227C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077A6B" w:rsidRPr="00CB4D0C" w:rsidTr="0078232C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7A6B" w:rsidRPr="00CB4D0C" w:rsidRDefault="00077A6B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077A6B" w:rsidRPr="00CB4D0C" w:rsidRDefault="00077A6B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1.2.2</w:t>
            </w:r>
          </w:p>
        </w:tc>
        <w:tc>
          <w:tcPr>
            <w:tcW w:w="1475" w:type="dxa"/>
            <w:vMerge w:val="restart"/>
            <w:hideMark/>
          </w:tcPr>
          <w:p w:rsidR="00077A6B" w:rsidRPr="00CB4D0C" w:rsidRDefault="00077A6B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Реконструкция ж/б водовода Д = 1200 мм и 1400 мм 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 xml:space="preserve">по пр. Народного Ополчения 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 xml:space="preserve">от Дачного пр. 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>до</w:t>
            </w:r>
            <w:r w:rsidR="00530FBD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пос.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Володарск</w:t>
            </w:r>
            <w:r w:rsidR="00530FBD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ий</w:t>
            </w:r>
          </w:p>
        </w:tc>
        <w:tc>
          <w:tcPr>
            <w:tcW w:w="709" w:type="dxa"/>
            <w:vMerge w:val="restart"/>
            <w:noWrap/>
            <w:hideMark/>
          </w:tcPr>
          <w:p w:rsidR="00077A6B" w:rsidRPr="00CB4D0C" w:rsidRDefault="00077A6B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077A6B" w:rsidRPr="00CB4D0C" w:rsidRDefault="00077A6B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9,3 км</w:t>
            </w:r>
          </w:p>
        </w:tc>
        <w:tc>
          <w:tcPr>
            <w:tcW w:w="709" w:type="dxa"/>
            <w:noWrap/>
            <w:hideMark/>
          </w:tcPr>
          <w:p w:rsidR="00077A6B" w:rsidRPr="00CB4D0C" w:rsidRDefault="00077A6B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077A6B" w:rsidRPr="00CB4D0C" w:rsidRDefault="00077A6B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2019-2024</w:t>
            </w:r>
          </w:p>
        </w:tc>
        <w:tc>
          <w:tcPr>
            <w:tcW w:w="992" w:type="dxa"/>
            <w:noWrap/>
          </w:tcPr>
          <w:p w:rsidR="00077A6B" w:rsidRPr="00CB4D0C" w:rsidRDefault="00077A6B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86 391,7</w:t>
            </w:r>
          </w:p>
        </w:tc>
        <w:tc>
          <w:tcPr>
            <w:tcW w:w="992" w:type="dxa"/>
            <w:noWrap/>
          </w:tcPr>
          <w:p w:rsidR="00077A6B" w:rsidRPr="00CB4D0C" w:rsidRDefault="00077A6B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86 391,7</w:t>
            </w:r>
          </w:p>
        </w:tc>
        <w:tc>
          <w:tcPr>
            <w:tcW w:w="851" w:type="dxa"/>
            <w:vMerge w:val="restart"/>
            <w:noWrap/>
            <w:hideMark/>
          </w:tcPr>
          <w:p w:rsidR="00077A6B" w:rsidRPr="00CB4D0C" w:rsidRDefault="00077A6B" w:rsidP="00CB4D0C">
            <w:pPr>
              <w:ind w:left="-109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87" w:type="dxa"/>
            <w:noWrap/>
          </w:tcPr>
          <w:p w:rsidR="00077A6B" w:rsidRPr="00CB4D0C" w:rsidRDefault="00077A6B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077A6B" w:rsidRPr="00CB4D0C" w:rsidRDefault="00077A6B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077A6B" w:rsidRPr="00CB4D0C" w:rsidRDefault="00077A6B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86 391,5  </w:t>
            </w:r>
          </w:p>
        </w:tc>
        <w:tc>
          <w:tcPr>
            <w:tcW w:w="992" w:type="dxa"/>
            <w:noWrap/>
          </w:tcPr>
          <w:p w:rsidR="00077A6B" w:rsidRPr="00CB4D0C" w:rsidRDefault="00077A6B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077A6B" w:rsidRPr="00CB4D0C" w:rsidRDefault="00077A6B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077A6B" w:rsidRPr="00CB4D0C" w:rsidRDefault="00077A6B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077A6B" w:rsidRPr="00CB4D0C" w:rsidRDefault="00077A6B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86 391,7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077A6B" w:rsidRPr="00CB4D0C" w:rsidRDefault="00077A6B" w:rsidP="00CB4D0C">
            <w:pPr>
              <w:ind w:left="-8" w:hanging="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</w:t>
            </w:r>
          </w:p>
          <w:p w:rsidR="00077A6B" w:rsidRPr="00CB4D0C" w:rsidRDefault="00077A6B" w:rsidP="00CB4D0C">
            <w:pPr>
              <w:ind w:left="-8" w:hanging="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2.1, 2.2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7A6B" w:rsidRPr="00CB4D0C" w:rsidRDefault="00077A6B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5227C" w:rsidRPr="00CB4D0C" w:rsidTr="0078232C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27C" w:rsidRPr="00CB4D0C" w:rsidRDefault="0045227C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</w:t>
            </w:r>
            <w:r w:rsidR="0035408A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</w:t>
            </w:r>
            <w:r w:rsidR="00077A6B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2 230 004,3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2 230 004,3</w:t>
            </w:r>
          </w:p>
        </w:tc>
        <w:tc>
          <w:tcPr>
            <w:tcW w:w="851" w:type="dxa"/>
            <w:vMerge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7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1 000,0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500 000,0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601 000,0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227C" w:rsidRPr="00CB4D0C" w:rsidRDefault="0045227C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45227C" w:rsidRPr="00CB4D0C" w:rsidTr="0078232C">
        <w:trPr>
          <w:trHeight w:val="51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27C" w:rsidRPr="00CB4D0C" w:rsidRDefault="0045227C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</w:t>
            </w:r>
            <w:r w:rsidR="00077A6B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45227C" w:rsidRPr="00CB4D0C" w:rsidRDefault="00077A6B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2 316 396,0</w:t>
            </w:r>
          </w:p>
        </w:tc>
        <w:tc>
          <w:tcPr>
            <w:tcW w:w="992" w:type="dxa"/>
            <w:noWrap/>
          </w:tcPr>
          <w:p w:rsidR="0045227C" w:rsidRPr="00CB4D0C" w:rsidRDefault="00077A6B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2 316 396,0</w:t>
            </w:r>
          </w:p>
        </w:tc>
        <w:tc>
          <w:tcPr>
            <w:tcW w:w="851" w:type="dxa"/>
            <w:vMerge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87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86 391,5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1 000,0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500 000,0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687 391,7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227C" w:rsidRPr="00CB4D0C" w:rsidRDefault="0045227C" w:rsidP="00CB4D0C">
            <w:pPr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45227C" w:rsidRPr="00CB4D0C" w:rsidRDefault="0045227C" w:rsidP="00CB4D0C">
            <w:pPr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78232C" w:rsidRPr="00CB4D0C" w:rsidRDefault="0078232C" w:rsidP="00CB4D0C">
      <w:pPr>
        <w:autoSpaceDE w:val="0"/>
        <w:autoSpaceDN w:val="0"/>
        <w:adjustRightInd w:val="0"/>
        <w:ind w:firstLine="567"/>
        <w:jc w:val="both"/>
      </w:pPr>
    </w:p>
    <w:p w:rsidR="00077A6B" w:rsidRPr="00CB4D0C" w:rsidRDefault="00077A6B" w:rsidP="00CB4D0C">
      <w:pPr>
        <w:autoSpaceDE w:val="0"/>
        <w:autoSpaceDN w:val="0"/>
        <w:adjustRightInd w:val="0"/>
        <w:ind w:firstLine="567"/>
        <w:jc w:val="both"/>
      </w:pPr>
    </w:p>
    <w:p w:rsidR="00077A6B" w:rsidRPr="00CB4D0C" w:rsidRDefault="00077A6B" w:rsidP="00CB4D0C">
      <w:pPr>
        <w:autoSpaceDE w:val="0"/>
        <w:autoSpaceDN w:val="0"/>
        <w:adjustRightInd w:val="0"/>
        <w:ind w:firstLine="567"/>
        <w:jc w:val="both"/>
      </w:pPr>
    </w:p>
    <w:p w:rsidR="00077A6B" w:rsidRPr="00CB4D0C" w:rsidRDefault="00077A6B" w:rsidP="00CB4D0C">
      <w:pPr>
        <w:autoSpaceDE w:val="0"/>
        <w:autoSpaceDN w:val="0"/>
        <w:adjustRightInd w:val="0"/>
        <w:ind w:firstLine="567"/>
        <w:jc w:val="both"/>
      </w:pPr>
    </w:p>
    <w:p w:rsidR="0056095B" w:rsidRPr="00CB4D0C" w:rsidRDefault="0056095B" w:rsidP="00CB4D0C">
      <w:pPr>
        <w:autoSpaceDE w:val="0"/>
        <w:autoSpaceDN w:val="0"/>
        <w:adjustRightInd w:val="0"/>
        <w:ind w:firstLine="567"/>
        <w:jc w:val="both"/>
      </w:pPr>
      <w:r w:rsidRPr="00CB4D0C">
        <w:lastRenderedPageBreak/>
        <w:t xml:space="preserve">1.8.2. Пункты 1.3 </w:t>
      </w:r>
      <w:r w:rsidR="00E42D02" w:rsidRPr="00CB4D0C">
        <w:t xml:space="preserve">– </w:t>
      </w:r>
      <w:r w:rsidRPr="00CB4D0C">
        <w:t>1.3.</w:t>
      </w:r>
      <w:r w:rsidR="00834212" w:rsidRPr="00CB4D0C">
        <w:t>2</w:t>
      </w:r>
      <w:r w:rsidRPr="00CB4D0C">
        <w:t xml:space="preserve"> изложить в следующей редакции:</w:t>
      </w:r>
    </w:p>
    <w:p w:rsidR="0056095B" w:rsidRPr="00CB4D0C" w:rsidRDefault="0056095B" w:rsidP="00CB4D0C"/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572"/>
        <w:gridCol w:w="709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45227C" w:rsidRPr="00CB4D0C" w:rsidTr="0078232C">
        <w:trPr>
          <w:trHeight w:val="2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1.3</w:t>
            </w:r>
          </w:p>
        </w:tc>
        <w:tc>
          <w:tcPr>
            <w:tcW w:w="1475" w:type="dxa"/>
            <w:vMerge w:val="restart"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Строительство систем (объектов) водоснабжения и канализования малых населенных пунктов</w:t>
            </w:r>
          </w:p>
        </w:tc>
        <w:tc>
          <w:tcPr>
            <w:tcW w:w="709" w:type="dxa"/>
            <w:vMerge w:val="restart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45227C" w:rsidRPr="00CB4D0C" w:rsidRDefault="00077A6B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</w:t>
            </w:r>
            <w:r w:rsidR="0035408A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7</w:t>
            </w:r>
            <w:r w:rsidR="0045227C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vMerge w:val="restart"/>
            <w:noWrap/>
            <w:hideMark/>
          </w:tcPr>
          <w:p w:rsidR="0045227C" w:rsidRPr="00CB4D0C" w:rsidRDefault="0045227C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42 801,3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26 212,0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74 603,6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271 259,1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13 403,1  </w:t>
            </w:r>
          </w:p>
        </w:tc>
        <w:tc>
          <w:tcPr>
            <w:tcW w:w="1134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428 279,1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227C" w:rsidRPr="00CB4D0C" w:rsidRDefault="0045227C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5227C" w:rsidRPr="00CB4D0C" w:rsidTr="0078232C">
        <w:trPr>
          <w:trHeight w:val="2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27C" w:rsidRPr="00CB4D0C" w:rsidRDefault="0045227C" w:rsidP="00CB4D0C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  <w:t>2017-202</w:t>
            </w:r>
            <w:r w:rsidR="0035408A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vMerge/>
            <w:hideMark/>
          </w:tcPr>
          <w:p w:rsidR="0045227C" w:rsidRPr="00CB4D0C" w:rsidRDefault="0045227C" w:rsidP="00CB4D0C">
            <w:pPr>
              <w:ind w:left="-98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1 270 086,1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1 487 611,9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2 427 368,6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4 127 666,1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3 932 691,0  </w:t>
            </w:r>
          </w:p>
        </w:tc>
        <w:tc>
          <w:tcPr>
            <w:tcW w:w="1134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4 171 832,9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17 417 256,6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227C" w:rsidRPr="00CB4D0C" w:rsidRDefault="0045227C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45227C" w:rsidRPr="00CB4D0C" w:rsidTr="0078232C">
        <w:trPr>
          <w:trHeight w:val="29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27C" w:rsidRPr="00CB4D0C" w:rsidRDefault="0045227C" w:rsidP="00CB4D0C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45227C" w:rsidRPr="00CB4D0C" w:rsidRDefault="00077A6B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  <w:lang w:val="en-US"/>
              </w:rPr>
              <w:t>201</w:t>
            </w:r>
            <w:r w:rsidR="0035408A"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7</w:t>
            </w: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  <w:lang w:val="en-US"/>
              </w:rPr>
              <w:t>-202</w:t>
            </w:r>
            <w:r w:rsidR="0035408A"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vMerge/>
            <w:hideMark/>
          </w:tcPr>
          <w:p w:rsidR="0045227C" w:rsidRPr="00CB4D0C" w:rsidRDefault="0045227C" w:rsidP="00CB4D0C">
            <w:pPr>
              <w:ind w:left="-98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1 312 887,4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1 513 823,9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2 501 972,2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4 398 925,2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3 946 094,1  </w:t>
            </w:r>
          </w:p>
        </w:tc>
        <w:tc>
          <w:tcPr>
            <w:tcW w:w="1134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4 171 832,9  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17 845 535,7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227C" w:rsidRPr="00CB4D0C" w:rsidRDefault="0045227C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45227C" w:rsidRPr="00CB4D0C" w:rsidTr="0078232C">
        <w:trPr>
          <w:trHeight w:val="80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227C" w:rsidRPr="00CB4D0C" w:rsidRDefault="0045227C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1.3.1</w:t>
            </w:r>
          </w:p>
        </w:tc>
        <w:tc>
          <w:tcPr>
            <w:tcW w:w="1475" w:type="dxa"/>
            <w:hideMark/>
          </w:tcPr>
          <w:p w:rsidR="0045227C" w:rsidRPr="00CB4D0C" w:rsidRDefault="0045227C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530FBD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канализования пос.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Торики</w:t>
            </w: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19,1 км</w:t>
            </w:r>
          </w:p>
        </w:tc>
        <w:tc>
          <w:tcPr>
            <w:tcW w:w="709" w:type="dxa"/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2017-202</w:t>
            </w:r>
            <w:r w:rsidR="0035408A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503 299,2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134 522,2</w:t>
            </w:r>
          </w:p>
        </w:tc>
        <w:tc>
          <w:tcPr>
            <w:tcW w:w="845" w:type="dxa"/>
            <w:noWrap/>
            <w:hideMark/>
          </w:tcPr>
          <w:p w:rsidR="0045227C" w:rsidRPr="00CB4D0C" w:rsidRDefault="0045227C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132 729,7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1 792,5  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5227C" w:rsidRPr="00CB4D0C" w:rsidRDefault="0045227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134 522,2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5227C" w:rsidRPr="00CB4D0C" w:rsidRDefault="0045227C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227C" w:rsidRPr="00CB4D0C" w:rsidRDefault="0045227C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34212" w:rsidRPr="00CB4D0C" w:rsidTr="0078232C">
        <w:trPr>
          <w:trHeight w:val="22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4212" w:rsidRPr="00CB4D0C" w:rsidRDefault="0083421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834212" w:rsidRPr="00CB4D0C" w:rsidRDefault="00834212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1.3.2</w:t>
            </w:r>
          </w:p>
        </w:tc>
        <w:tc>
          <w:tcPr>
            <w:tcW w:w="1475" w:type="dxa"/>
            <w:vMerge w:val="restart"/>
            <w:hideMark/>
          </w:tcPr>
          <w:p w:rsidR="00834212" w:rsidRPr="00CB4D0C" w:rsidRDefault="00834212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530FBD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канализования пос.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Понтонный</w:t>
            </w:r>
          </w:p>
        </w:tc>
        <w:tc>
          <w:tcPr>
            <w:tcW w:w="709" w:type="dxa"/>
            <w:vMerge w:val="restart"/>
            <w:noWrap/>
            <w:hideMark/>
          </w:tcPr>
          <w:p w:rsidR="00834212" w:rsidRPr="00CB4D0C" w:rsidRDefault="00834212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834212" w:rsidRPr="00CB4D0C" w:rsidRDefault="00834212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27 км</w:t>
            </w:r>
          </w:p>
        </w:tc>
        <w:tc>
          <w:tcPr>
            <w:tcW w:w="709" w:type="dxa"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2021-2023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19 562,0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19 562,0</w:t>
            </w:r>
          </w:p>
        </w:tc>
        <w:tc>
          <w:tcPr>
            <w:tcW w:w="845" w:type="dxa"/>
            <w:vMerge w:val="restart"/>
            <w:noWrap/>
            <w:hideMark/>
          </w:tcPr>
          <w:p w:rsidR="00834212" w:rsidRPr="00CB4D0C" w:rsidRDefault="00834212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19 561,9  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19 562,0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834212" w:rsidRPr="00CB4D0C" w:rsidRDefault="00834212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4212" w:rsidRPr="00CB4D0C" w:rsidRDefault="0083421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34212" w:rsidRPr="00CB4D0C" w:rsidTr="0078232C">
        <w:trPr>
          <w:trHeight w:val="20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4212" w:rsidRPr="00CB4D0C" w:rsidRDefault="0083421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834212" w:rsidRPr="00CB4D0C" w:rsidRDefault="00834212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2024-2028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1 803 423,6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1 803 423,6</w:t>
            </w:r>
          </w:p>
        </w:tc>
        <w:tc>
          <w:tcPr>
            <w:tcW w:w="845" w:type="dxa"/>
            <w:vMerge/>
            <w:noWrap/>
          </w:tcPr>
          <w:p w:rsidR="00834212" w:rsidRPr="00CB4D0C" w:rsidRDefault="00834212" w:rsidP="00CB4D0C">
            <w:pPr>
              <w:ind w:left="-9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200 000,0  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20 000,0  </w:t>
            </w:r>
          </w:p>
        </w:tc>
        <w:tc>
          <w:tcPr>
            <w:tcW w:w="1134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512 507,6  </w:t>
            </w:r>
          </w:p>
        </w:tc>
        <w:tc>
          <w:tcPr>
            <w:tcW w:w="993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932 507,6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4212" w:rsidRPr="00CB4D0C" w:rsidRDefault="0083421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34212" w:rsidRPr="00CB4D0C" w:rsidTr="0078232C">
        <w:trPr>
          <w:trHeight w:val="35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4212" w:rsidRPr="00CB4D0C" w:rsidRDefault="0083421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834212" w:rsidRPr="00CB4D0C" w:rsidRDefault="00834212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2021-2028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1 822 985,6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1 822 985,6</w:t>
            </w:r>
          </w:p>
        </w:tc>
        <w:tc>
          <w:tcPr>
            <w:tcW w:w="845" w:type="dxa"/>
            <w:vMerge/>
            <w:noWrap/>
          </w:tcPr>
          <w:p w:rsidR="00834212" w:rsidRPr="00CB4D0C" w:rsidRDefault="00834212" w:rsidP="00CB4D0C">
            <w:pPr>
              <w:ind w:left="-98"/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19 561,9  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200 000,0  </w:t>
            </w:r>
          </w:p>
        </w:tc>
        <w:tc>
          <w:tcPr>
            <w:tcW w:w="992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20 000,0  </w:t>
            </w:r>
          </w:p>
        </w:tc>
        <w:tc>
          <w:tcPr>
            <w:tcW w:w="1134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512 507,6  </w:t>
            </w:r>
          </w:p>
        </w:tc>
        <w:tc>
          <w:tcPr>
            <w:tcW w:w="993" w:type="dxa"/>
            <w:noWrap/>
          </w:tcPr>
          <w:p w:rsidR="00834212" w:rsidRPr="00CB4D0C" w:rsidRDefault="00834212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952 069,6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834212" w:rsidRPr="00CB4D0C" w:rsidRDefault="00834212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4212" w:rsidRPr="00CB4D0C" w:rsidRDefault="0083421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834212" w:rsidRPr="00CB4D0C" w:rsidRDefault="00834212" w:rsidP="00CB4D0C">
      <w:pPr>
        <w:autoSpaceDE w:val="0"/>
        <w:autoSpaceDN w:val="0"/>
        <w:adjustRightInd w:val="0"/>
        <w:ind w:firstLine="567"/>
        <w:jc w:val="both"/>
      </w:pPr>
    </w:p>
    <w:p w:rsidR="00834212" w:rsidRPr="00CB4D0C" w:rsidRDefault="00834212" w:rsidP="00CB4D0C">
      <w:pPr>
        <w:autoSpaceDE w:val="0"/>
        <w:autoSpaceDN w:val="0"/>
        <w:adjustRightInd w:val="0"/>
        <w:ind w:firstLine="567"/>
        <w:jc w:val="both"/>
      </w:pPr>
      <w:r w:rsidRPr="00CB4D0C">
        <w:t>1.8.3. Пункты 1.3.5 – 1.3.14 изложить в следующей редакции:</w:t>
      </w:r>
    </w:p>
    <w:p w:rsidR="00834212" w:rsidRPr="00CB4D0C" w:rsidRDefault="00834212" w:rsidP="00CB4D0C"/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572"/>
        <w:gridCol w:w="709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2D413F" w:rsidRPr="00CB4D0C" w:rsidTr="0078232C">
        <w:trPr>
          <w:trHeight w:val="80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413F" w:rsidRPr="00CB4D0C" w:rsidRDefault="002D413F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2D413F" w:rsidRPr="00CB4D0C" w:rsidRDefault="002D413F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1.3.5</w:t>
            </w:r>
          </w:p>
        </w:tc>
        <w:tc>
          <w:tcPr>
            <w:tcW w:w="1475" w:type="dxa"/>
            <w:hideMark/>
          </w:tcPr>
          <w:p w:rsidR="002D413F" w:rsidRPr="00CB4D0C" w:rsidRDefault="002D413F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530FBD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канализования пос.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Горелово. </w:t>
            </w:r>
            <w:r w:rsidR="00530FBD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(2 этап)</w:t>
            </w:r>
          </w:p>
        </w:tc>
        <w:tc>
          <w:tcPr>
            <w:tcW w:w="709" w:type="dxa"/>
            <w:noWrap/>
            <w:hideMark/>
          </w:tcPr>
          <w:p w:rsidR="002D413F" w:rsidRPr="00CB4D0C" w:rsidRDefault="002D413F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2D413F" w:rsidRPr="00CB4D0C" w:rsidRDefault="002D413F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67,0 км</w:t>
            </w:r>
          </w:p>
        </w:tc>
        <w:tc>
          <w:tcPr>
            <w:tcW w:w="709" w:type="dxa"/>
            <w:noWrap/>
          </w:tcPr>
          <w:p w:rsidR="002D413F" w:rsidRPr="00CB4D0C" w:rsidRDefault="002D413F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2D413F" w:rsidRPr="00CB4D0C" w:rsidRDefault="002D413F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2021-2026</w:t>
            </w:r>
          </w:p>
        </w:tc>
        <w:tc>
          <w:tcPr>
            <w:tcW w:w="992" w:type="dxa"/>
            <w:noWrap/>
          </w:tcPr>
          <w:p w:rsidR="002D413F" w:rsidRPr="00CB4D0C" w:rsidRDefault="002D413F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6 527 337,4</w:t>
            </w:r>
          </w:p>
        </w:tc>
        <w:tc>
          <w:tcPr>
            <w:tcW w:w="992" w:type="dxa"/>
            <w:noWrap/>
          </w:tcPr>
          <w:p w:rsidR="002D413F" w:rsidRPr="00CB4D0C" w:rsidRDefault="002D413F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6 527 337,4</w:t>
            </w:r>
          </w:p>
        </w:tc>
        <w:tc>
          <w:tcPr>
            <w:tcW w:w="845" w:type="dxa"/>
            <w:noWrap/>
            <w:hideMark/>
          </w:tcPr>
          <w:p w:rsidR="002D413F" w:rsidRPr="00CB4D0C" w:rsidRDefault="002D413F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2D413F" w:rsidRPr="00CB4D0C" w:rsidRDefault="002D413F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121 069,9  </w:t>
            </w:r>
          </w:p>
        </w:tc>
        <w:tc>
          <w:tcPr>
            <w:tcW w:w="992" w:type="dxa"/>
            <w:noWrap/>
          </w:tcPr>
          <w:p w:rsidR="002D413F" w:rsidRPr="00CB4D0C" w:rsidRDefault="002D413F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678 763,5  </w:t>
            </w:r>
          </w:p>
        </w:tc>
        <w:tc>
          <w:tcPr>
            <w:tcW w:w="992" w:type="dxa"/>
            <w:noWrap/>
          </w:tcPr>
          <w:p w:rsidR="002D413F" w:rsidRPr="00CB4D0C" w:rsidRDefault="002D413F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999 911,4  </w:t>
            </w:r>
          </w:p>
        </w:tc>
        <w:tc>
          <w:tcPr>
            <w:tcW w:w="992" w:type="dxa"/>
            <w:noWrap/>
          </w:tcPr>
          <w:p w:rsidR="002D413F" w:rsidRPr="00CB4D0C" w:rsidRDefault="002D413F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851 901,6  </w:t>
            </w:r>
          </w:p>
        </w:tc>
        <w:tc>
          <w:tcPr>
            <w:tcW w:w="993" w:type="dxa"/>
            <w:noWrap/>
          </w:tcPr>
          <w:p w:rsidR="002D413F" w:rsidRPr="00CB4D0C" w:rsidRDefault="002D413F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3 875 691,0  </w:t>
            </w:r>
          </w:p>
        </w:tc>
        <w:tc>
          <w:tcPr>
            <w:tcW w:w="1134" w:type="dxa"/>
            <w:noWrap/>
          </w:tcPr>
          <w:p w:rsidR="002D413F" w:rsidRPr="00CB4D0C" w:rsidRDefault="002D413F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:rsidR="002D413F" w:rsidRPr="00CB4D0C" w:rsidRDefault="002D413F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6 527 337,4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2D413F" w:rsidRPr="00CB4D0C" w:rsidRDefault="002D413F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413F" w:rsidRPr="00CB4D0C" w:rsidRDefault="002D413F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B83C03" w:rsidRPr="00CB4D0C" w:rsidTr="0078232C">
        <w:trPr>
          <w:trHeight w:val="80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C03" w:rsidRPr="00CB4D0C" w:rsidRDefault="00B83C03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B83C03" w:rsidRPr="00CB4D0C" w:rsidRDefault="00B83C03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1.3.6</w:t>
            </w:r>
          </w:p>
        </w:tc>
        <w:tc>
          <w:tcPr>
            <w:tcW w:w="1475" w:type="dxa"/>
            <w:hideMark/>
          </w:tcPr>
          <w:p w:rsidR="00B83C03" w:rsidRPr="00CB4D0C" w:rsidRDefault="00B83C03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530FBD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канализования пос.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Петро-Славянка</w:t>
            </w:r>
          </w:p>
        </w:tc>
        <w:tc>
          <w:tcPr>
            <w:tcW w:w="709" w:type="dxa"/>
            <w:noWrap/>
            <w:hideMark/>
          </w:tcPr>
          <w:p w:rsidR="00B83C03" w:rsidRPr="00CB4D0C" w:rsidRDefault="00B83C03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B83C03" w:rsidRPr="00CB4D0C" w:rsidRDefault="00B83C0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45 км</w:t>
            </w:r>
          </w:p>
        </w:tc>
        <w:tc>
          <w:tcPr>
            <w:tcW w:w="709" w:type="dxa"/>
            <w:noWrap/>
          </w:tcPr>
          <w:p w:rsidR="00B83C03" w:rsidRPr="00CB4D0C" w:rsidRDefault="00B83C03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B83C03" w:rsidRPr="00CB4D0C" w:rsidRDefault="00B83C0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2021-2025</w:t>
            </w:r>
          </w:p>
        </w:tc>
        <w:tc>
          <w:tcPr>
            <w:tcW w:w="992" w:type="dxa"/>
            <w:noWrap/>
          </w:tcPr>
          <w:p w:rsidR="00B83C03" w:rsidRPr="00CB4D0C" w:rsidRDefault="00B83C0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3 863 365,1</w:t>
            </w:r>
          </w:p>
        </w:tc>
        <w:tc>
          <w:tcPr>
            <w:tcW w:w="992" w:type="dxa"/>
            <w:noWrap/>
          </w:tcPr>
          <w:p w:rsidR="00B83C03" w:rsidRPr="00CB4D0C" w:rsidRDefault="00B83C0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3 863 365,1</w:t>
            </w:r>
          </w:p>
        </w:tc>
        <w:tc>
          <w:tcPr>
            <w:tcW w:w="845" w:type="dxa"/>
            <w:noWrap/>
            <w:hideMark/>
          </w:tcPr>
          <w:p w:rsidR="00B83C03" w:rsidRPr="00CB4D0C" w:rsidRDefault="00B83C03" w:rsidP="00CB4D0C">
            <w:pPr>
              <w:ind w:left="-9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749 140,0  </w:t>
            </w:r>
          </w:p>
        </w:tc>
        <w:tc>
          <w:tcPr>
            <w:tcW w:w="992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807 055,9  </w:t>
            </w:r>
          </w:p>
        </w:tc>
        <w:tc>
          <w:tcPr>
            <w:tcW w:w="992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807 055,9  </w:t>
            </w:r>
          </w:p>
        </w:tc>
        <w:tc>
          <w:tcPr>
            <w:tcW w:w="992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1 500 113,3  </w:t>
            </w:r>
          </w:p>
        </w:tc>
        <w:tc>
          <w:tcPr>
            <w:tcW w:w="993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3 863 365,1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B83C03" w:rsidRPr="00CB4D0C" w:rsidRDefault="00B83C03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3C03" w:rsidRPr="00CB4D0C" w:rsidRDefault="00B83C03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B83C03" w:rsidRPr="00CB4D0C" w:rsidTr="0078232C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C03" w:rsidRPr="00CB4D0C" w:rsidRDefault="00B83C03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B83C03" w:rsidRPr="00CB4D0C" w:rsidRDefault="00B83C03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1.3.7</w:t>
            </w:r>
          </w:p>
        </w:tc>
        <w:tc>
          <w:tcPr>
            <w:tcW w:w="1475" w:type="dxa"/>
            <w:vMerge w:val="restart"/>
            <w:hideMark/>
          </w:tcPr>
          <w:p w:rsidR="00B83C03" w:rsidRPr="00CB4D0C" w:rsidRDefault="00B83C03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>и канализования пос.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Парголово</w:t>
            </w:r>
          </w:p>
        </w:tc>
        <w:tc>
          <w:tcPr>
            <w:tcW w:w="709" w:type="dxa"/>
            <w:vMerge w:val="restart"/>
            <w:noWrap/>
            <w:hideMark/>
          </w:tcPr>
          <w:p w:rsidR="00B83C03" w:rsidRPr="00CB4D0C" w:rsidRDefault="00B83C03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B83C03" w:rsidRPr="00CB4D0C" w:rsidRDefault="00B83C0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47 км</w:t>
            </w:r>
          </w:p>
        </w:tc>
        <w:tc>
          <w:tcPr>
            <w:tcW w:w="709" w:type="dxa"/>
            <w:noWrap/>
            <w:hideMark/>
          </w:tcPr>
          <w:p w:rsidR="00B83C03" w:rsidRPr="00CB4D0C" w:rsidRDefault="00B83C03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B83C03" w:rsidRPr="00CB4D0C" w:rsidRDefault="00B83C0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B83C03" w:rsidRPr="00CB4D0C" w:rsidRDefault="00B83C0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66 212,6</w:t>
            </w:r>
          </w:p>
        </w:tc>
        <w:tc>
          <w:tcPr>
            <w:tcW w:w="992" w:type="dxa"/>
            <w:noWrap/>
          </w:tcPr>
          <w:p w:rsidR="00B83C03" w:rsidRPr="00CB4D0C" w:rsidRDefault="00B83C0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66 212,6</w:t>
            </w:r>
          </w:p>
        </w:tc>
        <w:tc>
          <w:tcPr>
            <w:tcW w:w="845" w:type="dxa"/>
            <w:vMerge w:val="restart"/>
            <w:noWrap/>
            <w:hideMark/>
          </w:tcPr>
          <w:p w:rsidR="00B83C03" w:rsidRPr="00CB4D0C" w:rsidRDefault="00B83C03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66 212,4</w:t>
            </w:r>
          </w:p>
        </w:tc>
        <w:tc>
          <w:tcPr>
            <w:tcW w:w="993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B83C03" w:rsidRPr="00CB4D0C" w:rsidRDefault="00B83C0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66 212,6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B83C03" w:rsidRPr="00CB4D0C" w:rsidRDefault="00B83C03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3C03" w:rsidRPr="00CB4D0C" w:rsidRDefault="00B83C03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940E86" w:rsidRPr="00CB4D0C" w:rsidTr="0078232C">
        <w:trPr>
          <w:trHeight w:val="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E86" w:rsidRPr="00CB4D0C" w:rsidRDefault="00940E86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940E86" w:rsidRPr="00CB4D0C" w:rsidRDefault="00940E86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940E86" w:rsidRPr="00CB4D0C" w:rsidRDefault="00940E86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2025-2028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2 935 164,2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2 935 164,2</w:t>
            </w:r>
          </w:p>
        </w:tc>
        <w:tc>
          <w:tcPr>
            <w:tcW w:w="845" w:type="dxa"/>
            <w:vMerge/>
            <w:hideMark/>
          </w:tcPr>
          <w:p w:rsidR="00940E86" w:rsidRPr="00CB4D0C" w:rsidRDefault="00940E86" w:rsidP="00CB4D0C">
            <w:pPr>
              <w:ind w:left="-98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11 000,0</w:t>
            </w:r>
          </w:p>
        </w:tc>
        <w:tc>
          <w:tcPr>
            <w:tcW w:w="1134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50 000,0</w:t>
            </w: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161 000,0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940E86" w:rsidRPr="00CB4D0C" w:rsidRDefault="00940E86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E86" w:rsidRPr="00CB4D0C" w:rsidRDefault="00940E86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940E86" w:rsidRPr="00CB4D0C" w:rsidTr="0078232C">
        <w:trPr>
          <w:trHeight w:val="5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E86" w:rsidRPr="00CB4D0C" w:rsidRDefault="00940E86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940E86" w:rsidRPr="00CB4D0C" w:rsidRDefault="00940E86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940E86" w:rsidRPr="00CB4D0C" w:rsidRDefault="00940E86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2023-2028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3 001 376,8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3 001 376,8</w:t>
            </w:r>
          </w:p>
        </w:tc>
        <w:tc>
          <w:tcPr>
            <w:tcW w:w="845" w:type="dxa"/>
            <w:vMerge/>
            <w:hideMark/>
          </w:tcPr>
          <w:p w:rsidR="00940E86" w:rsidRPr="00CB4D0C" w:rsidRDefault="00940E86" w:rsidP="00CB4D0C">
            <w:pPr>
              <w:ind w:left="-98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166 212,4  </w:t>
            </w: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11 000,0  </w:t>
            </w:r>
          </w:p>
        </w:tc>
        <w:tc>
          <w:tcPr>
            <w:tcW w:w="1134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227 212,6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940E86" w:rsidRPr="00CB4D0C" w:rsidRDefault="00940E86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E86" w:rsidRPr="00CB4D0C" w:rsidRDefault="00940E86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940E86" w:rsidRPr="00CB4D0C" w:rsidTr="0078232C">
        <w:trPr>
          <w:trHeight w:val="2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E86" w:rsidRPr="00CB4D0C" w:rsidRDefault="00940E86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940E86" w:rsidRPr="00CB4D0C" w:rsidRDefault="00940E86" w:rsidP="00CB4D0C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1.3.8</w:t>
            </w:r>
          </w:p>
        </w:tc>
        <w:tc>
          <w:tcPr>
            <w:tcW w:w="1475" w:type="dxa"/>
            <w:vMerge w:val="restart"/>
            <w:hideMark/>
          </w:tcPr>
          <w:p w:rsidR="00940E86" w:rsidRPr="00CB4D0C" w:rsidRDefault="00940E86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>и канализования пос.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Левашово </w:t>
            </w:r>
          </w:p>
        </w:tc>
        <w:tc>
          <w:tcPr>
            <w:tcW w:w="709" w:type="dxa"/>
            <w:vMerge w:val="restart"/>
            <w:noWrap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61 км</w:t>
            </w:r>
          </w:p>
        </w:tc>
        <w:tc>
          <w:tcPr>
            <w:tcW w:w="709" w:type="dxa"/>
            <w:noWrap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62 335,5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62 335,5</w:t>
            </w:r>
          </w:p>
        </w:tc>
        <w:tc>
          <w:tcPr>
            <w:tcW w:w="845" w:type="dxa"/>
            <w:vMerge w:val="restart"/>
            <w:noWrap/>
            <w:hideMark/>
          </w:tcPr>
          <w:p w:rsidR="00940E86" w:rsidRPr="00CB4D0C" w:rsidRDefault="00940E86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62 335,3  </w:t>
            </w: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62 335,5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E86" w:rsidRPr="00CB4D0C" w:rsidRDefault="00940E86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940E86" w:rsidRPr="00CB4D0C" w:rsidTr="0078232C">
        <w:trPr>
          <w:trHeight w:val="26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E86" w:rsidRPr="00CB4D0C" w:rsidRDefault="00940E86" w:rsidP="00CB4D0C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940E86" w:rsidRPr="00CB4D0C" w:rsidRDefault="00940E86" w:rsidP="00CB4D0C">
            <w:pPr>
              <w:ind w:left="-57" w:righ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940E86" w:rsidRPr="00CB4D0C" w:rsidRDefault="00940E86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2027-2028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3 654 877,8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3 654 877,8</w:t>
            </w:r>
          </w:p>
        </w:tc>
        <w:tc>
          <w:tcPr>
            <w:tcW w:w="845" w:type="dxa"/>
            <w:vMerge/>
            <w:hideMark/>
          </w:tcPr>
          <w:p w:rsidR="00940E86" w:rsidRPr="00CB4D0C" w:rsidRDefault="00940E86" w:rsidP="00CB4D0C">
            <w:pPr>
              <w:ind w:left="-98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50 000,0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940E86" w:rsidRPr="00CB4D0C" w:rsidRDefault="00940E86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E86" w:rsidRPr="00CB4D0C" w:rsidRDefault="00940E86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940E86" w:rsidRPr="00CB4D0C" w:rsidTr="0078232C">
        <w:trPr>
          <w:trHeight w:val="14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E86" w:rsidRPr="00CB4D0C" w:rsidRDefault="00940E86" w:rsidP="00CB4D0C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940E86" w:rsidRPr="00CB4D0C" w:rsidRDefault="00940E86" w:rsidP="00CB4D0C">
            <w:pPr>
              <w:ind w:left="-57" w:righ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940E86" w:rsidRPr="00CB4D0C" w:rsidRDefault="00940E86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940E86" w:rsidRPr="00CB4D0C" w:rsidRDefault="00940E86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2023-2028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3 717 213,3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3 717 213,3</w:t>
            </w:r>
          </w:p>
        </w:tc>
        <w:tc>
          <w:tcPr>
            <w:tcW w:w="845" w:type="dxa"/>
            <w:vMerge/>
            <w:hideMark/>
          </w:tcPr>
          <w:p w:rsidR="00940E86" w:rsidRPr="00CB4D0C" w:rsidRDefault="00940E86" w:rsidP="00CB4D0C">
            <w:pPr>
              <w:ind w:left="-98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62 335,3  </w:t>
            </w: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940E86" w:rsidRPr="00CB4D0C" w:rsidRDefault="00940E86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112 335,5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940E86" w:rsidRPr="00CB4D0C" w:rsidRDefault="00940E86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E86" w:rsidRPr="00CB4D0C" w:rsidRDefault="00940E86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27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2308D5" w:rsidRPr="00CB4D0C" w:rsidRDefault="002308D5" w:rsidP="00CB4D0C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1.3.9</w:t>
            </w:r>
          </w:p>
        </w:tc>
        <w:tc>
          <w:tcPr>
            <w:tcW w:w="1475" w:type="dxa"/>
            <w:vMerge w:val="restart"/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(объектов) водоснабжения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канализования территории Скороход и Луизино</w:t>
            </w:r>
          </w:p>
        </w:tc>
        <w:tc>
          <w:tcPr>
            <w:tcW w:w="709" w:type="dxa"/>
            <w:vMerge w:val="restart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22 км</w:t>
            </w:r>
          </w:p>
        </w:tc>
        <w:tc>
          <w:tcPr>
            <w:tcW w:w="709" w:type="dxa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2017-2024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43 528,5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39 341,2</w:t>
            </w:r>
          </w:p>
        </w:tc>
        <w:tc>
          <w:tcPr>
            <w:tcW w:w="845" w:type="dxa"/>
            <w:vMerge w:val="restart"/>
            <w:noWrap/>
            <w:hideMark/>
          </w:tcPr>
          <w:p w:rsidR="002308D5" w:rsidRPr="00CB4D0C" w:rsidRDefault="002308D5" w:rsidP="00CB4D0C">
            <w:pPr>
              <w:ind w:left="-9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39 341,0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39 341,2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13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2308D5" w:rsidRPr="00CB4D0C" w:rsidRDefault="002308D5" w:rsidP="00CB4D0C">
            <w:pPr>
              <w:ind w:left="-57" w:righ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1 795 481,6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1 795 481,6</w:t>
            </w:r>
          </w:p>
        </w:tc>
        <w:tc>
          <w:tcPr>
            <w:tcW w:w="845" w:type="dxa"/>
            <w:vMerge/>
            <w:hideMark/>
          </w:tcPr>
          <w:p w:rsidR="002308D5" w:rsidRPr="00CB4D0C" w:rsidRDefault="002308D5" w:rsidP="00CB4D0C">
            <w:pPr>
              <w:ind w:left="-98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1 265 366,8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1 270 366,8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2308D5" w:rsidRPr="00CB4D0C" w:rsidRDefault="002308D5" w:rsidP="00CB4D0C">
            <w:pPr>
              <w:ind w:left="-57" w:righ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2017-2028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1 839 010,1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1 834 822,8</w:t>
            </w:r>
          </w:p>
        </w:tc>
        <w:tc>
          <w:tcPr>
            <w:tcW w:w="845" w:type="dxa"/>
            <w:vMerge/>
            <w:hideMark/>
          </w:tcPr>
          <w:p w:rsidR="002308D5" w:rsidRPr="00CB4D0C" w:rsidRDefault="002308D5" w:rsidP="00CB4D0C">
            <w:pPr>
              <w:ind w:left="-98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39 341,0  </w:t>
            </w:r>
          </w:p>
        </w:tc>
        <w:tc>
          <w:tcPr>
            <w:tcW w:w="992" w:type="dxa"/>
            <w:noWrap/>
          </w:tcPr>
          <w:p w:rsidR="002308D5" w:rsidRPr="00CB4D0C" w:rsidRDefault="004D781D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="002308D5"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1 265 366,8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1 309 708,0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28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hideMark/>
          </w:tcPr>
          <w:p w:rsidR="002308D5" w:rsidRPr="00CB4D0C" w:rsidRDefault="002308D5" w:rsidP="00CB4D0C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1.3.10</w:t>
            </w:r>
          </w:p>
        </w:tc>
        <w:tc>
          <w:tcPr>
            <w:tcW w:w="1475" w:type="dxa"/>
            <w:vMerge w:val="restart"/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lastRenderedPageBreak/>
              <w:t>и канализования пос.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Стрельна</w:t>
            </w:r>
          </w:p>
        </w:tc>
        <w:tc>
          <w:tcPr>
            <w:tcW w:w="709" w:type="dxa"/>
            <w:vMerge w:val="restart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69 км</w:t>
            </w:r>
          </w:p>
        </w:tc>
        <w:tc>
          <w:tcPr>
            <w:tcW w:w="709" w:type="dxa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43 748,0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43 748,0</w:t>
            </w:r>
          </w:p>
        </w:tc>
        <w:tc>
          <w:tcPr>
            <w:tcW w:w="845" w:type="dxa"/>
            <w:vMerge w:val="restart"/>
            <w:noWrap/>
            <w:hideMark/>
          </w:tcPr>
          <w:p w:rsidR="002308D5" w:rsidRPr="00CB4D0C" w:rsidRDefault="002308D5" w:rsidP="00CB4D0C">
            <w:pPr>
              <w:ind w:left="-9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43 747,8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43 748,0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26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2308D5" w:rsidRPr="00CB4D0C" w:rsidRDefault="002308D5" w:rsidP="00CB4D0C">
            <w:pPr>
              <w:ind w:left="-57" w:righ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2025-2028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4 087 844,5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4 087 844,5</w:t>
            </w:r>
          </w:p>
        </w:tc>
        <w:tc>
          <w:tcPr>
            <w:tcW w:w="845" w:type="dxa"/>
            <w:vMerge/>
            <w:hideMark/>
          </w:tcPr>
          <w:p w:rsidR="002308D5" w:rsidRPr="00CB4D0C" w:rsidRDefault="002308D5" w:rsidP="00CB4D0C">
            <w:pPr>
              <w:ind w:left="-98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106 786,5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500 000,0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711 786,5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1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2308D5" w:rsidRPr="00CB4D0C" w:rsidRDefault="002308D5" w:rsidP="00CB4D0C">
            <w:pPr>
              <w:ind w:left="-57" w:righ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</w:t>
            </w:r>
            <w:r w:rsidR="004D781D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4 131 592,5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4 131 592,5</w:t>
            </w:r>
          </w:p>
        </w:tc>
        <w:tc>
          <w:tcPr>
            <w:tcW w:w="845" w:type="dxa"/>
            <w:vMerge/>
            <w:hideMark/>
          </w:tcPr>
          <w:p w:rsidR="002308D5" w:rsidRPr="00CB4D0C" w:rsidRDefault="002308D5" w:rsidP="00CB4D0C">
            <w:pPr>
              <w:ind w:left="-98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106 786,6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143 747,8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500 000,0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755 534,5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hideMark/>
          </w:tcPr>
          <w:p w:rsidR="002308D5" w:rsidRPr="00CB4D0C" w:rsidRDefault="002308D5" w:rsidP="00CB4D0C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1.3.11</w:t>
            </w:r>
          </w:p>
        </w:tc>
        <w:tc>
          <w:tcPr>
            <w:tcW w:w="1475" w:type="dxa"/>
            <w:vMerge w:val="restart"/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канализования пос.Лахта</w:t>
            </w:r>
          </w:p>
        </w:tc>
        <w:tc>
          <w:tcPr>
            <w:tcW w:w="709" w:type="dxa"/>
            <w:vMerge w:val="restart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33 км</w:t>
            </w:r>
          </w:p>
        </w:tc>
        <w:tc>
          <w:tcPr>
            <w:tcW w:w="709" w:type="dxa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45 386,6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45 386,6</w:t>
            </w:r>
          </w:p>
        </w:tc>
        <w:tc>
          <w:tcPr>
            <w:tcW w:w="845" w:type="dxa"/>
            <w:vMerge w:val="restart"/>
            <w:noWrap/>
            <w:hideMark/>
          </w:tcPr>
          <w:p w:rsidR="002308D5" w:rsidRPr="00CB4D0C" w:rsidRDefault="002308D5" w:rsidP="00CB4D0C">
            <w:pPr>
              <w:ind w:left="-9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45 386,4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45 386,6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24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2308D5" w:rsidRPr="00CB4D0C" w:rsidRDefault="002308D5" w:rsidP="00CB4D0C">
            <w:pPr>
              <w:ind w:left="-57" w:righ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2 660 527,4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2 660 527,4</w:t>
            </w:r>
          </w:p>
        </w:tc>
        <w:tc>
          <w:tcPr>
            <w:tcW w:w="845" w:type="dxa"/>
            <w:vMerge/>
            <w:hideMark/>
          </w:tcPr>
          <w:p w:rsidR="002308D5" w:rsidRPr="00CB4D0C" w:rsidRDefault="002308D5" w:rsidP="00CB4D0C">
            <w:pPr>
              <w:ind w:left="-98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181 949,3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186 949,3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30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2308D5" w:rsidRPr="00CB4D0C" w:rsidRDefault="002308D5" w:rsidP="00CB4D0C">
            <w:pPr>
              <w:ind w:left="-57" w:righ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2023-2028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2 705 914,0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sz w:val="14"/>
                <w:szCs w:val="14"/>
              </w:rPr>
              <w:t>2 705 914,0</w:t>
            </w:r>
          </w:p>
        </w:tc>
        <w:tc>
          <w:tcPr>
            <w:tcW w:w="845" w:type="dxa"/>
            <w:vMerge/>
            <w:hideMark/>
          </w:tcPr>
          <w:p w:rsidR="002308D5" w:rsidRPr="00CB4D0C" w:rsidRDefault="002308D5" w:rsidP="00CB4D0C">
            <w:pPr>
              <w:ind w:left="-98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45 386,4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181 949,3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232 335,9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27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hideMark/>
          </w:tcPr>
          <w:p w:rsidR="002308D5" w:rsidRPr="00CB4D0C" w:rsidRDefault="002308D5" w:rsidP="00CB4D0C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1.3.12</w:t>
            </w:r>
          </w:p>
        </w:tc>
        <w:tc>
          <w:tcPr>
            <w:tcW w:w="1475" w:type="dxa"/>
            <w:vMerge w:val="restart"/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канализования пос.Кронштадтская колония</w:t>
            </w:r>
          </w:p>
        </w:tc>
        <w:tc>
          <w:tcPr>
            <w:tcW w:w="709" w:type="dxa"/>
            <w:vMerge w:val="restart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27 км</w:t>
            </w:r>
          </w:p>
        </w:tc>
        <w:tc>
          <w:tcPr>
            <w:tcW w:w="709" w:type="dxa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2015-2022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21 579,6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21 579,6</w:t>
            </w:r>
          </w:p>
        </w:tc>
        <w:tc>
          <w:tcPr>
            <w:tcW w:w="845" w:type="dxa"/>
            <w:vMerge w:val="restart"/>
            <w:noWrap/>
            <w:hideMark/>
          </w:tcPr>
          <w:p w:rsidR="002308D5" w:rsidRPr="00CB4D0C" w:rsidRDefault="002308D5" w:rsidP="00CB4D0C">
            <w:pPr>
              <w:ind w:left="-9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21 579,6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21 579,6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14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2024-2025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1 689 266,0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1 689 266,0</w:t>
            </w:r>
          </w:p>
        </w:tc>
        <w:tc>
          <w:tcPr>
            <w:tcW w:w="845" w:type="dxa"/>
            <w:vMerge/>
            <w:hideMark/>
          </w:tcPr>
          <w:p w:rsidR="002308D5" w:rsidRPr="00CB4D0C" w:rsidRDefault="002308D5" w:rsidP="00CB4D0C">
            <w:pPr>
              <w:ind w:left="-98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313 614,8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1 375 651,2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1 689 266,0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33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2015-2025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1 710 845,6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1 710 845,6</w:t>
            </w:r>
          </w:p>
        </w:tc>
        <w:tc>
          <w:tcPr>
            <w:tcW w:w="845" w:type="dxa"/>
            <w:vMerge/>
            <w:hideMark/>
          </w:tcPr>
          <w:p w:rsidR="002308D5" w:rsidRPr="00CB4D0C" w:rsidRDefault="002308D5" w:rsidP="00CB4D0C">
            <w:pPr>
              <w:ind w:left="-98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21 579,6  </w:t>
            </w:r>
          </w:p>
        </w:tc>
        <w:tc>
          <w:tcPr>
            <w:tcW w:w="992" w:type="dxa"/>
            <w:noWrap/>
          </w:tcPr>
          <w:p w:rsidR="002308D5" w:rsidRPr="00CB4D0C" w:rsidRDefault="004D781D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  <w:r w:rsidR="002308D5"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313 614,8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1 375 651,2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1 710 845,6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2308D5" w:rsidRPr="00CB4D0C" w:rsidRDefault="002308D5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23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108" w:hanging="9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</w:tcPr>
          <w:p w:rsidR="002308D5" w:rsidRPr="00CB4D0C" w:rsidRDefault="002308D5" w:rsidP="00CB4D0C">
            <w:pPr>
              <w:ind w:left="-108" w:hanging="9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1.3.13</w:t>
            </w:r>
          </w:p>
        </w:tc>
        <w:tc>
          <w:tcPr>
            <w:tcW w:w="1475" w:type="dxa"/>
            <w:vMerge w:val="restart"/>
          </w:tcPr>
          <w:p w:rsidR="002308D5" w:rsidRPr="00CB4D0C" w:rsidRDefault="002308D5" w:rsidP="00CB4D0C">
            <w:pPr>
              <w:ind w:lef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и канализования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г.Павловск. Корректировка проектных решений</w:t>
            </w:r>
          </w:p>
        </w:tc>
        <w:tc>
          <w:tcPr>
            <w:tcW w:w="709" w:type="dxa"/>
            <w:vMerge w:val="restart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3,4 км</w:t>
            </w:r>
          </w:p>
        </w:tc>
        <w:tc>
          <w:tcPr>
            <w:tcW w:w="709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2020-2023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11 000,0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11 000,0</w:t>
            </w:r>
          </w:p>
        </w:tc>
        <w:tc>
          <w:tcPr>
            <w:tcW w:w="845" w:type="dxa"/>
            <w:vMerge w:val="restart"/>
            <w:noWrap/>
          </w:tcPr>
          <w:p w:rsidR="002308D5" w:rsidRPr="00CB4D0C" w:rsidRDefault="002308D5" w:rsidP="00CB4D0C">
            <w:pPr>
              <w:ind w:left="-9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4 350,6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6 649,4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11 000,0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20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108" w:hanging="9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</w:tcPr>
          <w:p w:rsidR="002308D5" w:rsidRPr="00CB4D0C" w:rsidRDefault="002308D5" w:rsidP="00CB4D0C">
            <w:pPr>
              <w:ind w:left="-108" w:hanging="9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2308D5" w:rsidRPr="00CB4D0C" w:rsidRDefault="002308D5" w:rsidP="00CB4D0C">
            <w:pPr>
              <w:ind w:lef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1 043 977,7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1 043 977,7</w:t>
            </w:r>
          </w:p>
        </w:tc>
        <w:tc>
          <w:tcPr>
            <w:tcW w:w="845" w:type="dxa"/>
            <w:vMerge/>
            <w:noWrap/>
          </w:tcPr>
          <w:p w:rsidR="002308D5" w:rsidRPr="00CB4D0C" w:rsidRDefault="002308D5" w:rsidP="00CB4D0C">
            <w:pPr>
              <w:ind w:left="-9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521 988,9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526 988,9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34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108" w:hanging="9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</w:tcPr>
          <w:p w:rsidR="002308D5" w:rsidRPr="00CB4D0C" w:rsidRDefault="002308D5" w:rsidP="00CB4D0C">
            <w:pPr>
              <w:ind w:left="-108" w:hanging="9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2308D5" w:rsidRPr="00CB4D0C" w:rsidRDefault="002308D5" w:rsidP="00CB4D0C">
            <w:pPr>
              <w:ind w:lef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2021-2028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1 054 977,7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1 054 977,7</w:t>
            </w:r>
          </w:p>
        </w:tc>
        <w:tc>
          <w:tcPr>
            <w:tcW w:w="845" w:type="dxa"/>
            <w:vMerge/>
            <w:noWrap/>
          </w:tcPr>
          <w:p w:rsidR="002308D5" w:rsidRPr="00CB4D0C" w:rsidRDefault="002308D5" w:rsidP="00CB4D0C">
            <w:pPr>
              <w:ind w:left="-9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4 350,6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6 649,4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521 988,9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537 988,9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24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108" w:hanging="9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</w:tcPr>
          <w:p w:rsidR="002308D5" w:rsidRPr="00CB4D0C" w:rsidRDefault="002308D5" w:rsidP="00CB4D0C">
            <w:pPr>
              <w:ind w:left="-108" w:hanging="9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1.3.14</w:t>
            </w:r>
          </w:p>
        </w:tc>
        <w:tc>
          <w:tcPr>
            <w:tcW w:w="1475" w:type="dxa"/>
            <w:vMerge w:val="restart"/>
          </w:tcPr>
          <w:p w:rsidR="002308D5" w:rsidRPr="00CB4D0C" w:rsidRDefault="002308D5" w:rsidP="00CB4D0C">
            <w:pPr>
              <w:ind w:lef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 водоснабжения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и канализования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пос.Лисий Нос.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 этап</w:t>
            </w:r>
          </w:p>
        </w:tc>
        <w:tc>
          <w:tcPr>
            <w:tcW w:w="709" w:type="dxa"/>
            <w:vMerge w:val="restart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9,3 км</w:t>
            </w:r>
          </w:p>
        </w:tc>
        <w:tc>
          <w:tcPr>
            <w:tcW w:w="709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12 180,0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12 180,0</w:t>
            </w:r>
          </w:p>
        </w:tc>
        <w:tc>
          <w:tcPr>
            <w:tcW w:w="845" w:type="dxa"/>
            <w:vMerge w:val="restart"/>
            <w:noWrap/>
          </w:tcPr>
          <w:p w:rsidR="002308D5" w:rsidRPr="00CB4D0C" w:rsidRDefault="002308D5" w:rsidP="00CB4D0C">
            <w:pPr>
              <w:ind w:left="-98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12 180,0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12 180,0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4, 5  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21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108" w:hanging="9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</w:tcPr>
          <w:p w:rsidR="002308D5" w:rsidRPr="00CB4D0C" w:rsidRDefault="002308D5" w:rsidP="00CB4D0C">
            <w:pPr>
              <w:ind w:left="-108" w:hanging="9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2308D5" w:rsidRPr="00CB4D0C" w:rsidRDefault="002308D5" w:rsidP="00CB4D0C">
            <w:pPr>
              <w:ind w:lef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2026-2027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535 367,4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535 367,4</w:t>
            </w:r>
          </w:p>
        </w:tc>
        <w:tc>
          <w:tcPr>
            <w:tcW w:w="845" w:type="dxa"/>
            <w:vMerge/>
            <w:noWrap/>
          </w:tcPr>
          <w:p w:rsidR="002308D5" w:rsidRPr="00CB4D0C" w:rsidRDefault="002308D5" w:rsidP="00CB4D0C">
            <w:pPr>
              <w:ind w:left="-9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530 367,4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535 367,4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308D5" w:rsidRPr="00CB4D0C" w:rsidTr="0078232C">
        <w:trPr>
          <w:trHeight w:val="32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8D5" w:rsidRPr="00CB4D0C" w:rsidRDefault="002308D5" w:rsidP="00CB4D0C">
            <w:pPr>
              <w:ind w:left="-108" w:hanging="9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</w:tcPr>
          <w:p w:rsidR="002308D5" w:rsidRPr="00CB4D0C" w:rsidRDefault="002308D5" w:rsidP="00CB4D0C">
            <w:pPr>
              <w:ind w:left="-108" w:hanging="9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2308D5" w:rsidRPr="00CB4D0C" w:rsidRDefault="002308D5" w:rsidP="00CB4D0C">
            <w:pPr>
              <w:ind w:left="-57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2019-2027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547 547,4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547 547,4</w:t>
            </w:r>
          </w:p>
        </w:tc>
        <w:tc>
          <w:tcPr>
            <w:tcW w:w="845" w:type="dxa"/>
            <w:vMerge/>
            <w:noWrap/>
          </w:tcPr>
          <w:p w:rsidR="002308D5" w:rsidRPr="00CB4D0C" w:rsidRDefault="002308D5" w:rsidP="00CB4D0C">
            <w:pPr>
              <w:ind w:left="-98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12 180,0  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530 367,4  </w:t>
            </w:r>
          </w:p>
        </w:tc>
        <w:tc>
          <w:tcPr>
            <w:tcW w:w="993" w:type="dxa"/>
            <w:noWrap/>
          </w:tcPr>
          <w:p w:rsidR="002308D5" w:rsidRPr="00CB4D0C" w:rsidRDefault="002308D5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547 547,4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2308D5" w:rsidRPr="00CB4D0C" w:rsidRDefault="002308D5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08D5" w:rsidRPr="00CB4D0C" w:rsidRDefault="002308D5" w:rsidP="00CB4D0C">
            <w:pPr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834212" w:rsidRPr="00CB4D0C" w:rsidRDefault="00834212" w:rsidP="00CB4D0C">
      <w:pPr>
        <w:autoSpaceDE w:val="0"/>
        <w:autoSpaceDN w:val="0"/>
        <w:adjustRightInd w:val="0"/>
        <w:ind w:firstLine="567"/>
        <w:jc w:val="both"/>
      </w:pPr>
    </w:p>
    <w:p w:rsidR="003D2FF6" w:rsidRPr="00CB4D0C" w:rsidRDefault="003D2FF6" w:rsidP="00CB4D0C">
      <w:pPr>
        <w:autoSpaceDE w:val="0"/>
        <w:autoSpaceDN w:val="0"/>
        <w:adjustRightInd w:val="0"/>
        <w:ind w:firstLine="567"/>
        <w:jc w:val="both"/>
      </w:pPr>
      <w:r w:rsidRPr="00CB4D0C">
        <w:t>1.8.</w:t>
      </w:r>
      <w:r w:rsidR="002308D5" w:rsidRPr="00CB4D0C">
        <w:t>4</w:t>
      </w:r>
      <w:r w:rsidRPr="00CB4D0C">
        <w:t>. Пункты 1.5 - 1.6.</w:t>
      </w:r>
      <w:r w:rsidR="002308D5" w:rsidRPr="00CB4D0C">
        <w:t>5</w:t>
      </w:r>
      <w:r w:rsidRPr="00CB4D0C">
        <w:t xml:space="preserve"> изложить в следующей редакции:</w:t>
      </w:r>
    </w:p>
    <w:p w:rsidR="0056095B" w:rsidRPr="00CB4D0C" w:rsidRDefault="0056095B" w:rsidP="00CB4D0C"/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572"/>
        <w:gridCol w:w="709"/>
        <w:gridCol w:w="567"/>
        <w:gridCol w:w="992"/>
        <w:gridCol w:w="992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4C7C6E" w:rsidRPr="00CB4D0C" w:rsidTr="0078232C">
        <w:trPr>
          <w:trHeight w:val="39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1.5</w:t>
            </w:r>
          </w:p>
        </w:tc>
        <w:tc>
          <w:tcPr>
            <w:tcW w:w="1475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Строительство объектов водоснабжения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</w:t>
            </w:r>
            <w:r w:rsidR="00E51C9F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860 562,1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170 000,0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1 030 562,1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177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1.5.1</w:t>
            </w:r>
          </w:p>
        </w:tc>
        <w:tc>
          <w:tcPr>
            <w:tcW w:w="1475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объектов водоснабжения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и водоотведения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в южной части Санкт-Петербурга. 5-й этап. ПВНС «Московская Славянка»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 резервуарами чистой воды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3,7 км</w:t>
            </w: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2019-2023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2 020 834,1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1 030 562,1</w:t>
            </w:r>
          </w:p>
        </w:tc>
        <w:tc>
          <w:tcPr>
            <w:tcW w:w="845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860 562,1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170 000,0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1 030 562,1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ЦП 1, 4, 5 </w:t>
            </w:r>
          </w:p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24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</w:tcPr>
          <w:p w:rsidR="004C7C6E" w:rsidRPr="00CB4D0C" w:rsidRDefault="004C7C6E" w:rsidP="00CB4D0C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1.6</w:t>
            </w:r>
          </w:p>
        </w:tc>
        <w:tc>
          <w:tcPr>
            <w:tcW w:w="1475" w:type="dxa"/>
            <w:vMerge w:val="restart"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сетей водоснабжения 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>и канализования</w:t>
            </w:r>
          </w:p>
        </w:tc>
        <w:tc>
          <w:tcPr>
            <w:tcW w:w="709" w:type="dxa"/>
            <w:vMerge w:val="restart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2018-202</w:t>
            </w:r>
            <w:r w:rsidR="00E51C9F" w:rsidRPr="00CB4D0C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vMerge w:val="restart"/>
            <w:noWrap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34 100,3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34 100,4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36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</w:tcPr>
          <w:p w:rsidR="004C7C6E" w:rsidRPr="00CB4D0C" w:rsidRDefault="004C7C6E" w:rsidP="00CB4D0C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2022-2030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vMerge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13 190,0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666 311,2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856 001,3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411 411,2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300 000,0  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700 000,0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3 646 913,7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23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</w:tcPr>
          <w:p w:rsidR="004C7C6E" w:rsidRPr="00CB4D0C" w:rsidRDefault="004C7C6E" w:rsidP="00CB4D0C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>2018-2030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vMerge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13 190,1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700 411,5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856 001,3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411 411,2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300 000,0  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700 000,0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3 681 014,1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128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1.6.1</w:t>
            </w:r>
          </w:p>
        </w:tc>
        <w:tc>
          <w:tcPr>
            <w:tcW w:w="1475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водоводов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по продолжению Планерной ул.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до дор. в Каменку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далее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до продолжения Парашютной ул.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6 км</w:t>
            </w: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2023-2028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2 027 399,5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2 027 399,5</w:t>
            </w:r>
          </w:p>
        </w:tc>
        <w:tc>
          <w:tcPr>
            <w:tcW w:w="845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218 989,4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200 000,0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718 989,4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 </w:t>
            </w:r>
          </w:p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39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1.6.2</w:t>
            </w:r>
          </w:p>
        </w:tc>
        <w:tc>
          <w:tcPr>
            <w:tcW w:w="1475" w:type="dxa"/>
            <w:vMerge w:val="restart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  <w:lang w:val="en-US"/>
              </w:rPr>
              <w:t>III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очереди Дублера ТКК района площадь Мужества от узла шахт 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  <w:t xml:space="preserve">№ 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122Б, 122А Выборгского ТКК до ш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№ 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413 главного ТКК</w:t>
            </w:r>
          </w:p>
        </w:tc>
        <w:tc>
          <w:tcPr>
            <w:tcW w:w="709" w:type="dxa"/>
            <w:vMerge w:val="restart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vMerge w:val="restart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2,5 км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2018-2023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36 180,7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34 100,4</w:t>
            </w:r>
          </w:p>
        </w:tc>
        <w:tc>
          <w:tcPr>
            <w:tcW w:w="845" w:type="dxa"/>
            <w:vMerge w:val="restart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34 100,3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34 100,4  </w:t>
            </w:r>
          </w:p>
        </w:tc>
        <w:tc>
          <w:tcPr>
            <w:tcW w:w="955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5</w:t>
            </w:r>
          </w:p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2.3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41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2023-2030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10 946 456,5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10 946 456,5</w:t>
            </w:r>
          </w:p>
        </w:tc>
        <w:tc>
          <w:tcPr>
            <w:tcW w:w="845" w:type="dxa"/>
            <w:vMerge/>
            <w:hideMark/>
          </w:tcPr>
          <w:p w:rsidR="004C7C6E" w:rsidRPr="00CB4D0C" w:rsidRDefault="004C7C6E" w:rsidP="00CB4D0C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390 000,0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370 000,0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1 000,0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200 000,0  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500 000,0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1 461 000,0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40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72" w:type="dxa"/>
            <w:vMerge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2018-2030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10 982 637,2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10 980 556,9</w:t>
            </w:r>
          </w:p>
        </w:tc>
        <w:tc>
          <w:tcPr>
            <w:tcW w:w="845" w:type="dxa"/>
            <w:vMerge/>
            <w:hideMark/>
          </w:tcPr>
          <w:p w:rsidR="004C7C6E" w:rsidRPr="00CB4D0C" w:rsidRDefault="004C7C6E" w:rsidP="00CB4D0C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424 100,3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370 000,0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1 000,0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200 000,0  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500 000,0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1 495 100,4  </w:t>
            </w:r>
          </w:p>
        </w:tc>
        <w:tc>
          <w:tcPr>
            <w:tcW w:w="955" w:type="dxa"/>
            <w:vMerge/>
            <w:tcBorders>
              <w:right w:val="single" w:sz="4" w:space="0" w:color="auto"/>
            </w:tcBorders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21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1.6.3</w:t>
            </w:r>
          </w:p>
        </w:tc>
        <w:tc>
          <w:tcPr>
            <w:tcW w:w="1475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канализационных сетей для водоотведения жилых зданий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от Ольгинской КЭЧ по адресу: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Санкт-Петербург, Приморский район, Коломяги, 3-я линия 2-й половины, д. 61, лит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А, лит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Б, лит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.И, лит.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1,5 км</w:t>
            </w: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9 251,8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9 251,8</w:t>
            </w:r>
          </w:p>
        </w:tc>
        <w:tc>
          <w:tcPr>
            <w:tcW w:w="845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403,7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8 848,1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9 251,8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5</w:t>
            </w:r>
          </w:p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2.3, 2.4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178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1.6.4</w:t>
            </w:r>
          </w:p>
        </w:tc>
        <w:tc>
          <w:tcPr>
            <w:tcW w:w="1475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КНС и канализационной сети для водоотведения жилых домов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по адресу: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Санкт-Петербург,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г. Сестрорецк, Владимирский пр., д. 9, ул.Писемского, д.2, корп.2, 3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2,167 км</w:t>
            </w: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shd w:val="clear" w:color="auto" w:fill="auto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48 185,1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48 185,1</w:t>
            </w:r>
          </w:p>
        </w:tc>
        <w:tc>
          <w:tcPr>
            <w:tcW w:w="845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885,2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47 299,9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48 185,1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5</w:t>
            </w:r>
          </w:p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2.3, 2.4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99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1.6.5</w:t>
            </w:r>
          </w:p>
        </w:tc>
        <w:tc>
          <w:tcPr>
            <w:tcW w:w="1475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Строительство водоотведения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от многоквартирных домов по адресу: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ос</w:t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. Петро-Славянка, дор.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на Петро-Славянку, д.2 и д.2, корп.3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72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2,12 км</w:t>
            </w: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13 074,9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13 074,9</w:t>
            </w:r>
          </w:p>
        </w:tc>
        <w:tc>
          <w:tcPr>
            <w:tcW w:w="845" w:type="dxa"/>
            <w:noWrap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11 901,1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1 173,8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13 074,9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5</w:t>
            </w:r>
          </w:p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2.3, 2.4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2636B9" w:rsidRPr="00CB4D0C" w:rsidRDefault="002636B9" w:rsidP="00CB4D0C">
      <w:pPr>
        <w:autoSpaceDE w:val="0"/>
        <w:autoSpaceDN w:val="0"/>
        <w:adjustRightInd w:val="0"/>
        <w:ind w:firstLine="567"/>
        <w:jc w:val="both"/>
      </w:pPr>
    </w:p>
    <w:p w:rsidR="002636B9" w:rsidRPr="00CB4D0C" w:rsidRDefault="002636B9" w:rsidP="00CB4D0C">
      <w:pPr>
        <w:autoSpaceDE w:val="0"/>
        <w:autoSpaceDN w:val="0"/>
        <w:adjustRightInd w:val="0"/>
        <w:ind w:firstLine="567"/>
        <w:jc w:val="both"/>
      </w:pPr>
      <w:r w:rsidRPr="00CB4D0C">
        <w:t>1.8.</w:t>
      </w:r>
      <w:r w:rsidR="002308D5" w:rsidRPr="00CB4D0C">
        <w:t>5</w:t>
      </w:r>
      <w:r w:rsidRPr="00CB4D0C">
        <w:t>. Пункты 1.7 - 2.2</w:t>
      </w:r>
      <w:r w:rsidR="006960DB" w:rsidRPr="00CB4D0C">
        <w:t>.3</w:t>
      </w:r>
      <w:r w:rsidRPr="00CB4D0C">
        <w:t xml:space="preserve"> изложить в следующей редакции:</w:t>
      </w:r>
    </w:p>
    <w:p w:rsidR="003D2FF6" w:rsidRPr="00CB4D0C" w:rsidRDefault="003D2FF6" w:rsidP="00CB4D0C"/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496"/>
        <w:gridCol w:w="14"/>
        <w:gridCol w:w="1475"/>
        <w:gridCol w:w="709"/>
        <w:gridCol w:w="714"/>
        <w:gridCol w:w="703"/>
        <w:gridCol w:w="568"/>
        <w:gridCol w:w="992"/>
        <w:gridCol w:w="855"/>
        <w:gridCol w:w="845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4C7C6E" w:rsidRPr="00CB4D0C" w:rsidTr="0078232C">
        <w:trPr>
          <w:trHeight w:val="27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4C7C6E" w:rsidRPr="00CB4D0C" w:rsidRDefault="004C7C6E" w:rsidP="00CB4D0C">
            <w:pP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1.7</w:t>
            </w:r>
          </w:p>
        </w:tc>
        <w:tc>
          <w:tcPr>
            <w:tcW w:w="1489" w:type="dxa"/>
            <w:gridSpan w:val="2"/>
          </w:tcPr>
          <w:p w:rsidR="004C7C6E" w:rsidRPr="00CB4D0C" w:rsidRDefault="004C7C6E" w:rsidP="00CB4D0C">
            <w:pPr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Проектирование строительства стационарных снегоплавильных пунктов</w:t>
            </w: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3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2022-202</w:t>
            </w:r>
            <w:r w:rsidR="00E51C9F"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5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19 999,8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60 000,0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80 000,0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И 2.5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23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2.РАЗДЕЛ 2</w:t>
            </w: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14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3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68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845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2 152 770,8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4 733 492,4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5 720 271,6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6 459 975,1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8 197 945,2  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8 460 262,2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35 724 717,3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69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2.1</w:t>
            </w:r>
          </w:p>
        </w:tc>
        <w:tc>
          <w:tcPr>
            <w:tcW w:w="1475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Реконструкция водопроводных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канализационных сетей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3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2017-2027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5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1 302 154,4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2 878 281,0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3 189 472,7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3 278 451,6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3 311 395,1  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3 651 850,9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 xml:space="preserve">17 611 605,7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2.1, 2.2, 2.3, 2.4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75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2.2</w:t>
            </w:r>
          </w:p>
        </w:tc>
        <w:tc>
          <w:tcPr>
            <w:tcW w:w="1475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 xml:space="preserve">Реконструкция ТКК для инженерно-энергетического обеспечения территорий </w:t>
            </w:r>
            <w:r w:rsidR="002C747F"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3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20</w:t>
            </w:r>
            <w:r w:rsidR="00530FBD" w:rsidRPr="00CB4D0C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22</w:t>
            </w:r>
            <w:r w:rsidRPr="00CB4D0C">
              <w:rPr>
                <w:rFonts w:ascii="Times New Roman" w:eastAsia="Times New Roman" w:hAnsi="Times New Roman"/>
                <w:iCs/>
                <w:color w:val="000000" w:themeColor="text1"/>
                <w:sz w:val="14"/>
                <w:szCs w:val="14"/>
              </w:rPr>
              <w:t>-2027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5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5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 xml:space="preserve">324 929,9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 xml:space="preserve">927 622,2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 xml:space="preserve">1 062 356,0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 xml:space="preserve">750 000,0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 xml:space="preserve">1 305 694,6  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iCs/>
                <w:color w:val="000000" w:themeColor="text1"/>
                <w:sz w:val="14"/>
                <w:szCs w:val="14"/>
              </w:rPr>
              <w:t xml:space="preserve">844 229,0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</w:t>
            </w:r>
            <w:r w:rsidR="00530FBD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214 831,7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43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2.2.1</w:t>
            </w:r>
          </w:p>
        </w:tc>
        <w:tc>
          <w:tcPr>
            <w:tcW w:w="1475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Реконструкция ТКК по Глазурной ул. и Зеркальной ул.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0,82 км</w:t>
            </w:r>
          </w:p>
        </w:tc>
        <w:tc>
          <w:tcPr>
            <w:tcW w:w="703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2022-2024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696 680,4</w:t>
            </w:r>
          </w:p>
        </w:tc>
        <w:tc>
          <w:tcPr>
            <w:tcW w:w="855" w:type="dxa"/>
            <w:noWrap/>
          </w:tcPr>
          <w:p w:rsidR="004C7C6E" w:rsidRPr="00CB4D0C" w:rsidRDefault="004C7C6E" w:rsidP="00CB4D0C">
            <w:pPr>
              <w:jc w:val="center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696 680,4</w:t>
            </w:r>
          </w:p>
        </w:tc>
        <w:tc>
          <w:tcPr>
            <w:tcW w:w="845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165 000,0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319 246,6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212 433,8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696 680,4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ЦП1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36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2.2.2</w:t>
            </w:r>
          </w:p>
        </w:tc>
        <w:tc>
          <w:tcPr>
            <w:tcW w:w="1475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Реконструкция ТКК по Глиняной ул.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Мельничной ул.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0,82 км</w:t>
            </w:r>
          </w:p>
        </w:tc>
        <w:tc>
          <w:tcPr>
            <w:tcW w:w="703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2022-2024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671 119,1</w:t>
            </w:r>
          </w:p>
        </w:tc>
        <w:tc>
          <w:tcPr>
            <w:tcW w:w="855" w:type="dxa"/>
            <w:noWrap/>
          </w:tcPr>
          <w:p w:rsidR="004C7C6E" w:rsidRPr="00CB4D0C" w:rsidRDefault="004C7C6E" w:rsidP="00CB4D0C">
            <w:pPr>
              <w:jc w:val="center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671 119,1</w:t>
            </w:r>
          </w:p>
        </w:tc>
        <w:tc>
          <w:tcPr>
            <w:tcW w:w="845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159 929,9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333 880,7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177 308,5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671 119,1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ЦП1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71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gridSpan w:val="2"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2.2.3</w:t>
            </w:r>
          </w:p>
        </w:tc>
        <w:tc>
          <w:tcPr>
            <w:tcW w:w="1475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Реконструкция ТКК по наб.р.Фонтанки № 18 (участок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от шахты 1 </w:t>
            </w:r>
            <w:r w:rsidR="002C747F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до шахты 3)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0,89 км</w:t>
            </w:r>
          </w:p>
        </w:tc>
        <w:tc>
          <w:tcPr>
            <w:tcW w:w="703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474 342,7</w:t>
            </w:r>
          </w:p>
        </w:tc>
        <w:tc>
          <w:tcPr>
            <w:tcW w:w="855" w:type="dxa"/>
            <w:noWrap/>
          </w:tcPr>
          <w:p w:rsidR="004C7C6E" w:rsidRPr="00CB4D0C" w:rsidRDefault="004C7C6E" w:rsidP="00CB4D0C">
            <w:pPr>
              <w:jc w:val="center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474 342,7</w:t>
            </w:r>
          </w:p>
        </w:tc>
        <w:tc>
          <w:tcPr>
            <w:tcW w:w="845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191 416,2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282 926,5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474 342,7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ЦП1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2636B9" w:rsidRPr="00CB4D0C" w:rsidRDefault="002636B9" w:rsidP="00CB4D0C">
      <w:pPr>
        <w:autoSpaceDE w:val="0"/>
        <w:autoSpaceDN w:val="0"/>
        <w:adjustRightInd w:val="0"/>
        <w:ind w:firstLine="567"/>
        <w:jc w:val="both"/>
      </w:pPr>
    </w:p>
    <w:p w:rsidR="002636B9" w:rsidRPr="00CB4D0C" w:rsidRDefault="002636B9" w:rsidP="00CB4D0C">
      <w:pPr>
        <w:autoSpaceDE w:val="0"/>
        <w:autoSpaceDN w:val="0"/>
        <w:adjustRightInd w:val="0"/>
        <w:ind w:firstLine="567"/>
        <w:jc w:val="both"/>
      </w:pPr>
      <w:r w:rsidRPr="00CB4D0C">
        <w:t>1.8.</w:t>
      </w:r>
      <w:r w:rsidR="006960DB" w:rsidRPr="00CB4D0C">
        <w:t>6</w:t>
      </w:r>
      <w:r w:rsidRPr="00CB4D0C">
        <w:t>. Пункт 2.8 изложить в следующей редакции:</w:t>
      </w:r>
    </w:p>
    <w:p w:rsidR="002636B9" w:rsidRPr="00CB4D0C" w:rsidRDefault="002636B9" w:rsidP="00CB4D0C"/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714"/>
        <w:gridCol w:w="703"/>
        <w:gridCol w:w="568"/>
        <w:gridCol w:w="992"/>
        <w:gridCol w:w="992"/>
        <w:gridCol w:w="855"/>
        <w:gridCol w:w="846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4C7C6E" w:rsidRPr="00CB4D0C" w:rsidTr="004C7C6E">
        <w:trPr>
          <w:trHeight w:val="30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left w:val="single" w:sz="4" w:space="0" w:color="auto"/>
            </w:tcBorders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2.8</w:t>
            </w:r>
          </w:p>
        </w:tc>
        <w:tc>
          <w:tcPr>
            <w:tcW w:w="1475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Реконструкция Приморской ПНС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380 тыс.куб.м/сут</w:t>
            </w:r>
          </w:p>
        </w:tc>
        <w:tc>
          <w:tcPr>
            <w:tcW w:w="703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354 024,4</w:t>
            </w:r>
          </w:p>
        </w:tc>
        <w:tc>
          <w:tcPr>
            <w:tcW w:w="992" w:type="dxa"/>
            <w:noWrap/>
          </w:tcPr>
          <w:p w:rsidR="004C7C6E" w:rsidRPr="00CB4D0C" w:rsidRDefault="008456F8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</w:t>
            </w:r>
            <w:r w:rsidR="004C7C6E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00 700,7</w:t>
            </w:r>
          </w:p>
        </w:tc>
        <w:tc>
          <w:tcPr>
            <w:tcW w:w="855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46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200 700,7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200 700,7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2.2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2636B9" w:rsidRPr="00CB4D0C" w:rsidRDefault="002636B9" w:rsidP="00CB4D0C"/>
    <w:p w:rsidR="00EB4955" w:rsidRPr="00CB4D0C" w:rsidRDefault="00EB4955" w:rsidP="00CB4D0C">
      <w:pPr>
        <w:autoSpaceDE w:val="0"/>
        <w:autoSpaceDN w:val="0"/>
        <w:adjustRightInd w:val="0"/>
        <w:ind w:firstLine="567"/>
        <w:jc w:val="both"/>
      </w:pPr>
      <w:r w:rsidRPr="00CB4D0C">
        <w:t>1.8.</w:t>
      </w:r>
      <w:r w:rsidR="006960DB" w:rsidRPr="00CB4D0C">
        <w:t>7</w:t>
      </w:r>
      <w:r w:rsidRPr="00CB4D0C">
        <w:t>. Пункты 2.10 и 2.11 изложить в следующей редакции:</w:t>
      </w:r>
    </w:p>
    <w:p w:rsidR="00EB4955" w:rsidRPr="00CB4D0C" w:rsidRDefault="00EB4955" w:rsidP="00CB4D0C"/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1475"/>
        <w:gridCol w:w="709"/>
        <w:gridCol w:w="714"/>
        <w:gridCol w:w="703"/>
        <w:gridCol w:w="568"/>
        <w:gridCol w:w="992"/>
        <w:gridCol w:w="992"/>
        <w:gridCol w:w="855"/>
        <w:gridCol w:w="846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4C7C6E" w:rsidRPr="00CB4D0C" w:rsidTr="004C7C6E">
        <w:trPr>
          <w:trHeight w:val="128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4C7C6E" w:rsidRPr="00CB4D0C" w:rsidRDefault="004C7C6E" w:rsidP="00CB4D0C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2.10</w:t>
            </w:r>
          </w:p>
        </w:tc>
        <w:tc>
          <w:tcPr>
            <w:tcW w:w="1475" w:type="dxa"/>
          </w:tcPr>
          <w:p w:rsidR="004C7C6E" w:rsidRPr="00CB4D0C" w:rsidRDefault="004C7C6E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Реконструкция </w:t>
            </w:r>
            <w:r w:rsidR="002C747F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и строительство водопроводных сетей на земельных участках по адресу: Смольная наб</w:t>
            </w:r>
            <w:r w:rsidR="002C747F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.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, участок 1, 2, 3, 6 (кадастровый номер 78:31:0000000:3137, 78:31:0000000:3138,78:31:0001028:1333, 78:31:0001028:1334), включая комплекс работ </w:t>
            </w:r>
            <w:r w:rsidR="002C747F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по выполнению мероприятий, необходимых для освобождения территории 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 xml:space="preserve">от имущественных обременений 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ГУП «Водоканал Санкт-Петербурга»</w:t>
            </w: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1045,4 м; диаметр от 800-1200 мм</w:t>
            </w:r>
          </w:p>
        </w:tc>
        <w:tc>
          <w:tcPr>
            <w:tcW w:w="703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</w:t>
            </w:r>
            <w:r w:rsidR="008456F8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188 543,0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18</w:t>
            </w:r>
            <w:r w:rsidR="005C7ED0" w:rsidRPr="00CB4D0C">
              <w:rPr>
                <w:rFonts w:ascii="Times New Roman" w:hAnsi="Times New Roman"/>
                <w:color w:val="000000" w:themeColor="text1"/>
                <w:sz w:val="14"/>
                <w:szCs w:val="14"/>
                <w:lang w:val="en-US"/>
              </w:rPr>
              <w:t>5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 54</w:t>
            </w:r>
            <w:r w:rsidR="008456F8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,</w:t>
            </w:r>
            <w:r w:rsidR="008456F8"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55" w:type="dxa"/>
            <w:noWrap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46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100 000,0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88 542,9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188 543,0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 xml:space="preserve">И 2.1, 2.2 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4C7C6E">
        <w:trPr>
          <w:trHeight w:val="108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4C7C6E" w:rsidRPr="00CB4D0C" w:rsidRDefault="004C7C6E" w:rsidP="00CB4D0C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2.11</w:t>
            </w:r>
          </w:p>
        </w:tc>
        <w:tc>
          <w:tcPr>
            <w:tcW w:w="1475" w:type="dxa"/>
          </w:tcPr>
          <w:p w:rsidR="004C7C6E" w:rsidRPr="00CB4D0C" w:rsidRDefault="004C7C6E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Строительство системы подачи воды в западную часть Васильевского о-ва от ГВС 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до ТЭЦ-7 и Морской наб. Васильевского о-ва, 4-10 этап</w:t>
            </w: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714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14,4 км</w:t>
            </w:r>
          </w:p>
        </w:tc>
        <w:tc>
          <w:tcPr>
            <w:tcW w:w="703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2021-2024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center"/>
              <w:rPr>
                <w:color w:val="000000" w:themeColor="text1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2 867 522,4</w:t>
            </w:r>
          </w:p>
        </w:tc>
        <w:tc>
          <w:tcPr>
            <w:tcW w:w="992" w:type="dxa"/>
            <w:noWrap/>
          </w:tcPr>
          <w:p w:rsidR="004C7C6E" w:rsidRPr="00CB4D0C" w:rsidRDefault="008456F8" w:rsidP="00CB4D0C">
            <w:pPr>
              <w:jc w:val="center"/>
              <w:rPr>
                <w:color w:val="000000" w:themeColor="text1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1 259 223,6</w:t>
            </w:r>
          </w:p>
        </w:tc>
        <w:tc>
          <w:tcPr>
            <w:tcW w:w="855" w:type="dxa"/>
            <w:noWrap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46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324 985,7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422 223,6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427 000,0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1 174 209,3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 4</w:t>
            </w:r>
          </w:p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2.1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14"/>
              </w:rPr>
            </w:pPr>
          </w:p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EB4955" w:rsidRPr="00CB4D0C" w:rsidRDefault="00EB4955" w:rsidP="00CB4D0C">
      <w:pPr>
        <w:autoSpaceDE w:val="0"/>
        <w:autoSpaceDN w:val="0"/>
        <w:adjustRightInd w:val="0"/>
        <w:ind w:firstLine="567"/>
        <w:jc w:val="both"/>
      </w:pPr>
    </w:p>
    <w:p w:rsidR="00EB4955" w:rsidRPr="00CB4D0C" w:rsidRDefault="00EB4955" w:rsidP="00CB4D0C">
      <w:pPr>
        <w:autoSpaceDE w:val="0"/>
        <w:autoSpaceDN w:val="0"/>
        <w:adjustRightInd w:val="0"/>
        <w:ind w:firstLine="567"/>
        <w:jc w:val="both"/>
      </w:pPr>
      <w:r w:rsidRPr="00CB4D0C">
        <w:t>1.8.</w:t>
      </w:r>
      <w:r w:rsidR="008C4F30" w:rsidRPr="00CB4D0C">
        <w:t>8</w:t>
      </w:r>
      <w:r w:rsidRPr="00CB4D0C">
        <w:t>. Строки «</w:t>
      </w:r>
      <w:r w:rsidRPr="00CB4D0C">
        <w:rPr>
          <w:bCs/>
          <w:color w:val="000000"/>
        </w:rPr>
        <w:t>ИТОГО прочие расходы развития</w:t>
      </w:r>
      <w:r w:rsidRPr="00CB4D0C">
        <w:t>» и «</w:t>
      </w:r>
      <w:r w:rsidRPr="00CB4D0C">
        <w:rPr>
          <w:bCs/>
          <w:iCs/>
          <w:color w:val="000000"/>
        </w:rPr>
        <w:t>ВСЕГО проектная часть подпрограммы 2</w:t>
      </w:r>
      <w:r w:rsidRPr="00CB4D0C">
        <w:t xml:space="preserve">» </w:t>
      </w:r>
      <w:r w:rsidRPr="00CB4D0C">
        <w:rPr>
          <w:rStyle w:val="ab"/>
          <w:color w:val="auto"/>
          <w:u w:val="none"/>
        </w:rPr>
        <w:t>и</w:t>
      </w:r>
      <w:r w:rsidRPr="00CB4D0C">
        <w:t>зложить в следующей редакции:</w:t>
      </w:r>
    </w:p>
    <w:p w:rsidR="002C747F" w:rsidRPr="00CB4D0C" w:rsidRDefault="002C747F" w:rsidP="00CB4D0C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61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7371"/>
        <w:gridCol w:w="993"/>
        <w:gridCol w:w="992"/>
        <w:gridCol w:w="992"/>
        <w:gridCol w:w="992"/>
        <w:gridCol w:w="993"/>
        <w:gridCol w:w="1134"/>
        <w:gridCol w:w="993"/>
        <w:gridCol w:w="955"/>
        <w:gridCol w:w="467"/>
      </w:tblGrid>
      <w:tr w:rsidR="006960DB" w:rsidRPr="00CB4D0C" w:rsidTr="00993D84">
        <w:trPr>
          <w:trHeight w:val="13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60DB" w:rsidRPr="00CB4D0C" w:rsidRDefault="006960DB" w:rsidP="00CB4D0C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hideMark/>
          </w:tcPr>
          <w:p w:rsidR="006960DB" w:rsidRPr="00CB4D0C" w:rsidRDefault="006960DB" w:rsidP="00CB4D0C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  <w:p w:rsidR="006960DB" w:rsidRPr="00CB4D0C" w:rsidRDefault="006960DB" w:rsidP="00CB4D0C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6960DB" w:rsidRPr="00CB4D0C" w:rsidRDefault="006960DB" w:rsidP="00CB4D0C">
            <w:pPr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 xml:space="preserve">12 301 249,7  </w:t>
            </w:r>
          </w:p>
        </w:tc>
        <w:tc>
          <w:tcPr>
            <w:tcW w:w="992" w:type="dxa"/>
            <w:noWrap/>
            <w:vAlign w:val="center"/>
          </w:tcPr>
          <w:p w:rsidR="006960DB" w:rsidRPr="00CB4D0C" w:rsidRDefault="006960DB" w:rsidP="00CB4D0C">
            <w:pPr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 xml:space="preserve">19 554 036,3  </w:t>
            </w:r>
          </w:p>
        </w:tc>
        <w:tc>
          <w:tcPr>
            <w:tcW w:w="992" w:type="dxa"/>
            <w:noWrap/>
            <w:vAlign w:val="center"/>
          </w:tcPr>
          <w:p w:rsidR="006960DB" w:rsidRPr="00CB4D0C" w:rsidRDefault="006960DB" w:rsidP="00CB4D0C">
            <w:pPr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 xml:space="preserve">24 838 973,5  </w:t>
            </w:r>
          </w:p>
        </w:tc>
        <w:tc>
          <w:tcPr>
            <w:tcW w:w="992" w:type="dxa"/>
            <w:noWrap/>
            <w:vAlign w:val="center"/>
          </w:tcPr>
          <w:p w:rsidR="006960DB" w:rsidRPr="00CB4D0C" w:rsidRDefault="006960DB" w:rsidP="00CB4D0C">
            <w:pPr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 xml:space="preserve">25 989 951,1  </w:t>
            </w:r>
          </w:p>
        </w:tc>
        <w:tc>
          <w:tcPr>
            <w:tcW w:w="993" w:type="dxa"/>
            <w:noWrap/>
            <w:vAlign w:val="center"/>
          </w:tcPr>
          <w:p w:rsidR="006960DB" w:rsidRPr="00CB4D0C" w:rsidRDefault="006960DB" w:rsidP="00CB4D0C">
            <w:pPr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 xml:space="preserve">29 549 148,1  </w:t>
            </w:r>
          </w:p>
        </w:tc>
        <w:tc>
          <w:tcPr>
            <w:tcW w:w="1134" w:type="dxa"/>
            <w:noWrap/>
            <w:vAlign w:val="center"/>
          </w:tcPr>
          <w:p w:rsidR="006960DB" w:rsidRPr="00CB4D0C" w:rsidRDefault="006960DB" w:rsidP="00CB4D0C">
            <w:pPr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 xml:space="preserve">31 182 197,2  </w:t>
            </w:r>
          </w:p>
        </w:tc>
        <w:tc>
          <w:tcPr>
            <w:tcW w:w="993" w:type="dxa"/>
            <w:noWrap/>
            <w:vAlign w:val="center"/>
          </w:tcPr>
          <w:p w:rsidR="006960DB" w:rsidRPr="00CB4D0C" w:rsidRDefault="006960DB" w:rsidP="00CB4D0C">
            <w:pPr>
              <w:ind w:left="-101"/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>143 415 556,0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6960DB" w:rsidRPr="00CB4D0C" w:rsidRDefault="006960DB" w:rsidP="00CB4D0C">
            <w:pPr>
              <w:jc w:val="right"/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60DB" w:rsidRPr="00CB4D0C" w:rsidRDefault="006960DB" w:rsidP="00CB4D0C">
            <w:pPr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6960DB" w:rsidRPr="00CB4D0C" w:rsidTr="00993D84">
        <w:trPr>
          <w:trHeight w:val="9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60DB" w:rsidRPr="00CB4D0C" w:rsidRDefault="006960DB" w:rsidP="00CB4D0C">
            <w:pPr>
              <w:rPr>
                <w:b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  <w:noWrap/>
            <w:hideMark/>
          </w:tcPr>
          <w:p w:rsidR="006960DB" w:rsidRPr="00CB4D0C" w:rsidRDefault="006960DB" w:rsidP="00CB4D0C">
            <w:pPr>
              <w:rPr>
                <w:rFonts w:ascii="Times New Roman" w:eastAsia="Times New Roman" w:hAnsi="Times New Roman"/>
                <w:b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/>
                <w:iCs/>
                <w:color w:val="000000" w:themeColor="text1"/>
                <w:sz w:val="14"/>
                <w:szCs w:val="14"/>
              </w:rPr>
              <w:t> </w:t>
            </w:r>
            <w:r w:rsidRPr="00CB4D0C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>ВСЕГО проектная часть подпрограммы 2</w:t>
            </w:r>
          </w:p>
        </w:tc>
        <w:tc>
          <w:tcPr>
            <w:tcW w:w="993" w:type="dxa"/>
            <w:noWrap/>
            <w:vAlign w:val="center"/>
          </w:tcPr>
          <w:p w:rsidR="006960DB" w:rsidRPr="00CB4D0C" w:rsidRDefault="006960DB" w:rsidP="00CB4D0C">
            <w:pPr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 xml:space="preserve">12 301 249,7  </w:t>
            </w:r>
          </w:p>
        </w:tc>
        <w:tc>
          <w:tcPr>
            <w:tcW w:w="992" w:type="dxa"/>
            <w:noWrap/>
            <w:vAlign w:val="center"/>
          </w:tcPr>
          <w:p w:rsidR="006960DB" w:rsidRPr="00CB4D0C" w:rsidRDefault="006960DB" w:rsidP="00CB4D0C">
            <w:pPr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 xml:space="preserve">19 554 036,3  </w:t>
            </w:r>
          </w:p>
        </w:tc>
        <w:tc>
          <w:tcPr>
            <w:tcW w:w="992" w:type="dxa"/>
            <w:noWrap/>
            <w:vAlign w:val="center"/>
          </w:tcPr>
          <w:p w:rsidR="006960DB" w:rsidRPr="00CB4D0C" w:rsidRDefault="006960DB" w:rsidP="00CB4D0C">
            <w:pPr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 xml:space="preserve">24 838 973,5  </w:t>
            </w:r>
          </w:p>
        </w:tc>
        <w:tc>
          <w:tcPr>
            <w:tcW w:w="992" w:type="dxa"/>
            <w:noWrap/>
            <w:vAlign w:val="center"/>
          </w:tcPr>
          <w:p w:rsidR="006960DB" w:rsidRPr="00CB4D0C" w:rsidRDefault="006960DB" w:rsidP="00CB4D0C">
            <w:pPr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 xml:space="preserve">25 989 951,1  </w:t>
            </w:r>
          </w:p>
        </w:tc>
        <w:tc>
          <w:tcPr>
            <w:tcW w:w="993" w:type="dxa"/>
            <w:noWrap/>
            <w:vAlign w:val="center"/>
          </w:tcPr>
          <w:p w:rsidR="006960DB" w:rsidRPr="00CB4D0C" w:rsidRDefault="006960DB" w:rsidP="00CB4D0C">
            <w:pPr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 xml:space="preserve">29 549 148,1  </w:t>
            </w:r>
          </w:p>
        </w:tc>
        <w:tc>
          <w:tcPr>
            <w:tcW w:w="1134" w:type="dxa"/>
            <w:noWrap/>
            <w:vAlign w:val="center"/>
          </w:tcPr>
          <w:p w:rsidR="006960DB" w:rsidRPr="00CB4D0C" w:rsidRDefault="006960DB" w:rsidP="00CB4D0C">
            <w:pPr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 xml:space="preserve">31 182 197,2  </w:t>
            </w:r>
          </w:p>
        </w:tc>
        <w:tc>
          <w:tcPr>
            <w:tcW w:w="993" w:type="dxa"/>
            <w:noWrap/>
            <w:vAlign w:val="center"/>
          </w:tcPr>
          <w:p w:rsidR="006960DB" w:rsidRPr="00CB4D0C" w:rsidRDefault="006960DB" w:rsidP="00CB4D0C">
            <w:pPr>
              <w:ind w:left="-101"/>
              <w:jc w:val="right"/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>143 415 556,0</w:t>
            </w:r>
          </w:p>
        </w:tc>
        <w:tc>
          <w:tcPr>
            <w:tcW w:w="955" w:type="dxa"/>
            <w:tcBorders>
              <w:right w:val="single" w:sz="4" w:space="0" w:color="auto"/>
            </w:tcBorders>
            <w:noWrap/>
            <w:hideMark/>
          </w:tcPr>
          <w:p w:rsidR="006960DB" w:rsidRPr="00CB4D0C" w:rsidRDefault="006960DB" w:rsidP="00CB4D0C">
            <w:pPr>
              <w:rPr>
                <w:rFonts w:ascii="Times New Roman" w:eastAsia="Times New Roman" w:hAnsi="Times New Roman"/>
                <w:b/>
                <w:iCs/>
                <w:color w:val="000000" w:themeColor="text1"/>
                <w:sz w:val="13"/>
                <w:szCs w:val="13"/>
              </w:rPr>
            </w:pPr>
            <w:r w:rsidRPr="00CB4D0C">
              <w:rPr>
                <w:rFonts w:ascii="Times New Roman" w:eastAsia="Times New Roman" w:hAnsi="Times New Roman"/>
                <w:b/>
                <w:iCs/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60DB" w:rsidRPr="00CB4D0C" w:rsidRDefault="006960DB" w:rsidP="00CB4D0C">
            <w:pPr>
              <w:rPr>
                <w:rFonts w:ascii="Times New Roman" w:hAnsi="Times New Roman"/>
                <w:iCs/>
                <w:color w:val="000000" w:themeColor="text1"/>
                <w:sz w:val="20"/>
                <w:szCs w:val="13"/>
              </w:rPr>
            </w:pPr>
            <w:r w:rsidRPr="00CB4D0C">
              <w:rPr>
                <w:rFonts w:ascii="Times New Roman" w:hAnsi="Times New Roman"/>
                <w:iCs/>
                <w:color w:val="000000" w:themeColor="text1"/>
                <w:sz w:val="20"/>
                <w:szCs w:val="13"/>
              </w:rPr>
              <w:t>».</w:t>
            </w:r>
          </w:p>
        </w:tc>
      </w:tr>
    </w:tbl>
    <w:p w:rsidR="00084040" w:rsidRPr="00CB4D0C" w:rsidRDefault="00084040" w:rsidP="00CB4D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6D99" w:rsidRPr="00CB4D0C" w:rsidRDefault="00E15C1C" w:rsidP="00CB4D0C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Cs w:val="16"/>
        </w:rPr>
      </w:pPr>
      <w:r w:rsidRPr="00CB4D0C">
        <w:t>1.</w:t>
      </w:r>
      <w:r w:rsidR="00EB4955" w:rsidRPr="00CB4D0C">
        <w:t>9</w:t>
      </w:r>
      <w:r w:rsidR="003250C4" w:rsidRPr="00CB4D0C">
        <w:t>.</w:t>
      </w:r>
      <w:r w:rsidR="00270EC1" w:rsidRPr="00CB4D0C">
        <w:t xml:space="preserve"> В </w:t>
      </w:r>
      <w:r w:rsidRPr="00CB4D0C">
        <w:t>подразделе</w:t>
      </w:r>
      <w:r w:rsidR="00270EC1" w:rsidRPr="00CB4D0C">
        <w:t xml:space="preserve"> 9.4.1 раздела </w:t>
      </w:r>
      <w:r w:rsidRPr="00CB4D0C">
        <w:t xml:space="preserve">9 </w:t>
      </w:r>
      <w:r w:rsidRPr="00CB4D0C">
        <w:rPr>
          <w:bCs/>
          <w:color w:val="000000" w:themeColor="text1"/>
          <w:szCs w:val="16"/>
        </w:rPr>
        <w:t xml:space="preserve">приложения </w:t>
      </w:r>
      <w:r w:rsidR="00993D84" w:rsidRPr="00CB4D0C">
        <w:rPr>
          <w:bCs/>
          <w:color w:val="000000" w:themeColor="text1"/>
          <w:szCs w:val="16"/>
        </w:rPr>
        <w:t>к постановлению</w:t>
      </w:r>
      <w:r w:rsidR="00FF6D99" w:rsidRPr="00CB4D0C">
        <w:rPr>
          <w:bCs/>
          <w:color w:val="000000" w:themeColor="text1"/>
          <w:szCs w:val="16"/>
        </w:rPr>
        <w:t>:</w:t>
      </w:r>
    </w:p>
    <w:p w:rsidR="00950DCA" w:rsidRPr="00CB4D0C" w:rsidRDefault="00FF6D99" w:rsidP="00CB4D0C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Cs w:val="16"/>
        </w:rPr>
      </w:pPr>
      <w:r w:rsidRPr="00CB4D0C">
        <w:rPr>
          <w:bCs/>
          <w:color w:val="000000" w:themeColor="text1"/>
          <w:szCs w:val="16"/>
        </w:rPr>
        <w:t xml:space="preserve">1.9.1. </w:t>
      </w:r>
      <w:r w:rsidR="00950DCA" w:rsidRPr="00CB4D0C">
        <w:rPr>
          <w:bCs/>
          <w:color w:val="000000" w:themeColor="text1"/>
          <w:szCs w:val="16"/>
        </w:rPr>
        <w:t>Третий абзац после слов «1.2.2 (2022 – 2023 годы),» дополнить словами «1.3.2 (2022 год),».</w:t>
      </w:r>
    </w:p>
    <w:p w:rsidR="00FF6D99" w:rsidRPr="00CB4D0C" w:rsidRDefault="00950DCA" w:rsidP="00CB4D0C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Cs w:val="16"/>
        </w:rPr>
      </w:pPr>
      <w:r w:rsidRPr="00CB4D0C">
        <w:rPr>
          <w:bCs/>
          <w:color w:val="000000" w:themeColor="text1"/>
          <w:szCs w:val="16"/>
        </w:rPr>
        <w:t xml:space="preserve">1.9.2. Третий абзац после слов «1.3.18 (2023 – 2024 годы)» дополнить словами «, </w:t>
      </w:r>
      <w:r w:rsidR="00CB341B" w:rsidRPr="00CB4D0C">
        <w:rPr>
          <w:bCs/>
          <w:color w:val="000000" w:themeColor="text1"/>
          <w:szCs w:val="16"/>
        </w:rPr>
        <w:t xml:space="preserve">1.6 (2022 год), </w:t>
      </w:r>
      <w:r w:rsidRPr="00CB4D0C">
        <w:rPr>
          <w:bCs/>
          <w:color w:val="000000" w:themeColor="text1"/>
          <w:szCs w:val="16"/>
        </w:rPr>
        <w:t>1.6.2 (2022 год)».</w:t>
      </w:r>
    </w:p>
    <w:p w:rsidR="00993D84" w:rsidRPr="00CB4D0C" w:rsidRDefault="00FF6D99" w:rsidP="00CB4D0C">
      <w:pPr>
        <w:autoSpaceDE w:val="0"/>
        <w:autoSpaceDN w:val="0"/>
        <w:adjustRightInd w:val="0"/>
        <w:ind w:firstLine="567"/>
        <w:jc w:val="both"/>
      </w:pPr>
      <w:r w:rsidRPr="00CB4D0C">
        <w:rPr>
          <w:bCs/>
          <w:color w:val="000000" w:themeColor="text1"/>
          <w:szCs w:val="16"/>
        </w:rPr>
        <w:t>1.9.</w:t>
      </w:r>
      <w:r w:rsidR="00950DCA" w:rsidRPr="00CB4D0C">
        <w:rPr>
          <w:bCs/>
          <w:color w:val="000000" w:themeColor="text1"/>
          <w:szCs w:val="16"/>
        </w:rPr>
        <w:t>3</w:t>
      </w:r>
      <w:r w:rsidRPr="00CB4D0C">
        <w:rPr>
          <w:bCs/>
          <w:color w:val="000000" w:themeColor="text1"/>
          <w:szCs w:val="16"/>
        </w:rPr>
        <w:t>.</w:t>
      </w:r>
      <w:r w:rsidR="00993D84" w:rsidRPr="00CB4D0C">
        <w:t xml:space="preserve"> </w:t>
      </w:r>
      <w:r w:rsidRPr="00CB4D0C">
        <w:t>П</w:t>
      </w:r>
      <w:r w:rsidR="00993D84" w:rsidRPr="00CB4D0C">
        <w:t>осле абзаца шестого дополнить абзацем следующего содержания:</w:t>
      </w:r>
    </w:p>
    <w:p w:rsidR="00993D84" w:rsidRPr="00CB4D0C" w:rsidRDefault="00993D84" w:rsidP="00CB4D0C">
      <w:pPr>
        <w:ind w:firstLine="567"/>
        <w:jc w:val="both"/>
        <w:rPr>
          <w:color w:val="000000" w:themeColor="text1"/>
        </w:rPr>
      </w:pPr>
      <w:r w:rsidRPr="00CB4D0C">
        <w:rPr>
          <w:color w:val="000000" w:themeColor="text1"/>
        </w:rPr>
        <w:t xml:space="preserve">«Реализация мероприятий, указанных в </w:t>
      </w:r>
      <w:hyperlink r:id="rId25" w:history="1">
        <w:r w:rsidRPr="00CB4D0C">
          <w:rPr>
            <w:rStyle w:val="ab"/>
            <w:color w:val="000000" w:themeColor="text1"/>
            <w:u w:val="none"/>
          </w:rPr>
          <w:t>пункте 2.10</w:t>
        </w:r>
      </w:hyperlink>
      <w:r w:rsidRPr="00CB4D0C">
        <w:rPr>
          <w:color w:val="000000" w:themeColor="text1"/>
        </w:rPr>
        <w:t xml:space="preserve"> (2022 год) раздела 2 таблицы 9 подпрограммы 2, в части проведения строительно-монтажных работ включает следующие этапы: осуществление процедуры определения подрядчиков (исполнителей) работ в соответствии </w:t>
      </w:r>
      <w:r w:rsidRPr="00CB4D0C">
        <w:rPr>
          <w:color w:val="000000" w:themeColor="text1"/>
        </w:rPr>
        <w:br/>
        <w:t xml:space="preserve">с законодательством о контрактной системе в сфере закупок для государственных нужд, заключение договоров с ресурсоснабжающими организациями, выполнение подрядчиками (исполнителями) работ по заключенным с ними государственным контрактам (договорам), приемка </w:t>
      </w:r>
      <w:r w:rsidRPr="00CB4D0C">
        <w:rPr>
          <w:color w:val="000000" w:themeColor="text1"/>
        </w:rPr>
        <w:br/>
        <w:t xml:space="preserve">и оплата заказчиком выполненных работ. Приемка и оплата выполненных строительно-монтажных работ осуществляется в соответствии </w:t>
      </w:r>
      <w:r w:rsidRPr="00CB4D0C">
        <w:rPr>
          <w:color w:val="000000" w:themeColor="text1"/>
        </w:rPr>
        <w:br/>
        <w:t xml:space="preserve">с условиями заключенных контрактов». </w:t>
      </w:r>
    </w:p>
    <w:p w:rsidR="0086015F" w:rsidRPr="00CB4D0C" w:rsidRDefault="00B001DE" w:rsidP="00CB4D0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B4D0C">
        <w:rPr>
          <w:rFonts w:ascii="Times New Roman" w:hAnsi="Times New Roman" w:cs="Times New Roman"/>
          <w:sz w:val="24"/>
          <w:szCs w:val="24"/>
        </w:rPr>
        <w:t>1.</w:t>
      </w:r>
      <w:r w:rsidR="00993D84" w:rsidRPr="00CB4D0C">
        <w:rPr>
          <w:rFonts w:ascii="Times New Roman" w:hAnsi="Times New Roman" w:cs="Times New Roman"/>
          <w:sz w:val="24"/>
          <w:szCs w:val="24"/>
        </w:rPr>
        <w:t>10</w:t>
      </w:r>
      <w:r w:rsidR="00F75BD8" w:rsidRPr="00CB4D0C">
        <w:rPr>
          <w:rFonts w:ascii="Times New Roman" w:hAnsi="Times New Roman" w:cs="Times New Roman"/>
          <w:sz w:val="24"/>
          <w:szCs w:val="24"/>
        </w:rPr>
        <w:t xml:space="preserve">. </w:t>
      </w:r>
      <w:r w:rsidR="0086015F" w:rsidRPr="00CB4D0C">
        <w:rPr>
          <w:rFonts w:ascii="Times New Roman" w:hAnsi="Times New Roman" w:cs="Times New Roman"/>
          <w:sz w:val="24"/>
          <w:szCs w:val="24"/>
        </w:rPr>
        <w:t xml:space="preserve">В подразделе 11.1 </w:t>
      </w:r>
      <w:hyperlink r:id="rId26" w:history="1">
        <w:r w:rsidR="0086015F" w:rsidRPr="00CB4D0C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="0086015F" w:rsidRPr="00CB4D0C">
        <w:rPr>
          <w:rFonts w:ascii="Times New Roman" w:hAnsi="Times New Roman" w:cs="Times New Roman"/>
          <w:sz w:val="24"/>
          <w:szCs w:val="24"/>
        </w:rPr>
        <w:t xml:space="preserve"> 11</w:t>
      </w:r>
      <w:r w:rsidRPr="00CB4D0C">
        <w:rPr>
          <w:rFonts w:ascii="Times New Roman" w:hAnsi="Times New Roman" w:cs="Times New Roman"/>
          <w:sz w:val="24"/>
          <w:szCs w:val="24"/>
        </w:rPr>
        <w:t xml:space="preserve"> </w:t>
      </w:r>
      <w:r w:rsidRPr="00CB4D0C">
        <w:rPr>
          <w:rFonts w:ascii="Times New Roman" w:hAnsi="Times New Roman" w:cs="Times New Roman"/>
          <w:bCs/>
          <w:color w:val="000000" w:themeColor="text1"/>
          <w:sz w:val="24"/>
          <w:szCs w:val="16"/>
        </w:rPr>
        <w:t>приложения к постановлению</w:t>
      </w:r>
      <w:r w:rsidR="0086015F" w:rsidRPr="00CB4D0C">
        <w:rPr>
          <w:rFonts w:ascii="Times New Roman" w:hAnsi="Times New Roman" w:cs="Times New Roman"/>
          <w:sz w:val="24"/>
          <w:szCs w:val="24"/>
        </w:rPr>
        <w:t>:</w:t>
      </w:r>
    </w:p>
    <w:p w:rsidR="0086015F" w:rsidRPr="00CB4D0C" w:rsidRDefault="00B001DE" w:rsidP="00CB4D0C">
      <w:pPr>
        <w:autoSpaceDE w:val="0"/>
        <w:autoSpaceDN w:val="0"/>
        <w:adjustRightInd w:val="0"/>
        <w:ind w:firstLine="567"/>
        <w:jc w:val="both"/>
      </w:pPr>
      <w:r w:rsidRPr="00CB4D0C">
        <w:t>1.1</w:t>
      </w:r>
      <w:r w:rsidR="005A27E0" w:rsidRPr="00CB4D0C">
        <w:t>0</w:t>
      </w:r>
      <w:r w:rsidR="0086015F" w:rsidRPr="00CB4D0C">
        <w:t>.1. В абзаце первом графы 3 пункта 6 число «</w:t>
      </w:r>
      <w:r w:rsidR="0005161E" w:rsidRPr="00CB4D0C">
        <w:rPr>
          <w:color w:val="000000" w:themeColor="text1"/>
        </w:rPr>
        <w:t>15</w:t>
      </w:r>
      <w:r w:rsidR="00993D84" w:rsidRPr="00CB4D0C">
        <w:rPr>
          <w:color w:val="000000" w:themeColor="text1"/>
        </w:rPr>
        <w:t> 061 995,1</w:t>
      </w:r>
      <w:r w:rsidR="0086015F" w:rsidRPr="00CB4D0C">
        <w:t>» заменить числом «</w:t>
      </w:r>
      <w:r w:rsidR="00950DCA" w:rsidRPr="00CB4D0C">
        <w:t>13 911 697,8</w:t>
      </w:r>
      <w:r w:rsidR="0086015F" w:rsidRPr="00CB4D0C">
        <w:t>».</w:t>
      </w:r>
    </w:p>
    <w:p w:rsidR="0086015F" w:rsidRPr="00CB4D0C" w:rsidRDefault="00B001DE" w:rsidP="00CB4D0C">
      <w:pPr>
        <w:autoSpaceDE w:val="0"/>
        <w:autoSpaceDN w:val="0"/>
        <w:adjustRightInd w:val="0"/>
        <w:ind w:firstLine="567"/>
        <w:jc w:val="both"/>
      </w:pPr>
      <w:r w:rsidRPr="00CB4D0C">
        <w:t>1.1</w:t>
      </w:r>
      <w:r w:rsidR="005A27E0" w:rsidRPr="00CB4D0C">
        <w:t>0</w:t>
      </w:r>
      <w:r w:rsidR="0086015F" w:rsidRPr="00CB4D0C">
        <w:t xml:space="preserve">.2. В абзаце </w:t>
      </w:r>
      <w:r w:rsidR="00993D84" w:rsidRPr="00CB4D0C">
        <w:t>втором</w:t>
      </w:r>
      <w:r w:rsidR="0086015F" w:rsidRPr="00CB4D0C">
        <w:t xml:space="preserve"> графы 3 пункта 6 число «</w:t>
      </w:r>
      <w:r w:rsidR="00993D84" w:rsidRPr="00CB4D0C">
        <w:rPr>
          <w:color w:val="000000" w:themeColor="text1"/>
        </w:rPr>
        <w:t>2 877 316,4</w:t>
      </w:r>
      <w:r w:rsidR="0086015F" w:rsidRPr="00CB4D0C">
        <w:t>» заменить числом «</w:t>
      </w:r>
      <w:r w:rsidR="00993D84" w:rsidRPr="00CB4D0C">
        <w:t>2 915 109,8</w:t>
      </w:r>
      <w:r w:rsidR="0086015F" w:rsidRPr="00CB4D0C">
        <w:t>».</w:t>
      </w:r>
    </w:p>
    <w:p w:rsidR="0086015F" w:rsidRPr="00CB4D0C" w:rsidRDefault="00B001DE" w:rsidP="00CB4D0C">
      <w:pPr>
        <w:autoSpaceDE w:val="0"/>
        <w:autoSpaceDN w:val="0"/>
        <w:adjustRightInd w:val="0"/>
        <w:ind w:firstLine="567"/>
        <w:jc w:val="both"/>
      </w:pPr>
      <w:r w:rsidRPr="00CB4D0C">
        <w:t>1.1</w:t>
      </w:r>
      <w:r w:rsidR="005A27E0" w:rsidRPr="00CB4D0C">
        <w:t>0</w:t>
      </w:r>
      <w:r w:rsidR="0086015F" w:rsidRPr="00CB4D0C">
        <w:t xml:space="preserve">.3. В абзаце </w:t>
      </w:r>
      <w:r w:rsidR="00993D84" w:rsidRPr="00CB4D0C">
        <w:t>третьем</w:t>
      </w:r>
      <w:r w:rsidR="0086015F" w:rsidRPr="00CB4D0C">
        <w:t xml:space="preserve"> графы 3 пункта 6 число «</w:t>
      </w:r>
      <w:r w:rsidR="00993D84" w:rsidRPr="00CB4D0C">
        <w:rPr>
          <w:color w:val="000000" w:themeColor="text1"/>
        </w:rPr>
        <w:t>2 565 522,6</w:t>
      </w:r>
      <w:r w:rsidR="0086015F" w:rsidRPr="00CB4D0C">
        <w:t>» заменить числом «</w:t>
      </w:r>
      <w:r w:rsidR="00993D84" w:rsidRPr="00CB4D0C">
        <w:t>2 649 852,9</w:t>
      </w:r>
      <w:r w:rsidR="0086015F" w:rsidRPr="00CB4D0C">
        <w:t>».</w:t>
      </w:r>
    </w:p>
    <w:p w:rsidR="0086015F" w:rsidRPr="00CB4D0C" w:rsidRDefault="00B001DE" w:rsidP="00CB4D0C">
      <w:pPr>
        <w:autoSpaceDE w:val="0"/>
        <w:autoSpaceDN w:val="0"/>
        <w:adjustRightInd w:val="0"/>
        <w:ind w:firstLine="567"/>
        <w:jc w:val="both"/>
      </w:pPr>
      <w:r w:rsidRPr="00CB4D0C">
        <w:t>1.1</w:t>
      </w:r>
      <w:r w:rsidR="005A27E0" w:rsidRPr="00CB4D0C">
        <w:t>0</w:t>
      </w:r>
      <w:r w:rsidR="0086015F" w:rsidRPr="00CB4D0C">
        <w:t xml:space="preserve">.4. В абзаце </w:t>
      </w:r>
      <w:r w:rsidR="00993D84" w:rsidRPr="00CB4D0C">
        <w:t>четвертом</w:t>
      </w:r>
      <w:r w:rsidR="0086015F" w:rsidRPr="00CB4D0C">
        <w:t xml:space="preserve"> графы 3 пункта 6 число «</w:t>
      </w:r>
      <w:r w:rsidR="00993D84" w:rsidRPr="00CB4D0C">
        <w:rPr>
          <w:color w:val="000000" w:themeColor="text1"/>
        </w:rPr>
        <w:t>2 442 710,6</w:t>
      </w:r>
      <w:r w:rsidR="0086015F" w:rsidRPr="00CB4D0C">
        <w:t>» заменить числом «</w:t>
      </w:r>
      <w:r w:rsidR="00993D84" w:rsidRPr="00CB4D0C">
        <w:t>2 144 702,0</w:t>
      </w:r>
      <w:r w:rsidR="0086015F" w:rsidRPr="00CB4D0C">
        <w:t>».</w:t>
      </w:r>
    </w:p>
    <w:p w:rsidR="00950DCA" w:rsidRPr="00CB4D0C" w:rsidRDefault="00950DCA" w:rsidP="00CB4D0C">
      <w:pPr>
        <w:autoSpaceDE w:val="0"/>
        <w:autoSpaceDN w:val="0"/>
        <w:adjustRightInd w:val="0"/>
        <w:ind w:firstLine="567"/>
        <w:jc w:val="both"/>
      </w:pPr>
      <w:r w:rsidRPr="00CB4D0C">
        <w:t>1.10.5. В абзаце шестом графы 3 пункта 6 число «3 142 265,7» заменить числом «2 167 853,3».</w:t>
      </w:r>
    </w:p>
    <w:p w:rsidR="0086015F" w:rsidRPr="00CB4D0C" w:rsidRDefault="00B001DE" w:rsidP="00CB4D0C">
      <w:pPr>
        <w:autoSpaceDE w:val="0"/>
        <w:autoSpaceDN w:val="0"/>
        <w:adjustRightInd w:val="0"/>
        <w:ind w:firstLine="567"/>
        <w:jc w:val="both"/>
      </w:pPr>
      <w:r w:rsidRPr="00CB4D0C">
        <w:t>1.1</w:t>
      </w:r>
      <w:r w:rsidR="005A27E0" w:rsidRPr="00CB4D0C">
        <w:t>0</w:t>
      </w:r>
      <w:r w:rsidR="0086015F" w:rsidRPr="00CB4D0C">
        <w:t>.</w:t>
      </w:r>
      <w:r w:rsidR="00950DCA" w:rsidRPr="00CB4D0C">
        <w:t>6</w:t>
      </w:r>
      <w:r w:rsidR="0086015F" w:rsidRPr="00CB4D0C">
        <w:t>. В абзаце восьмом графы 3 пункта 6 число «</w:t>
      </w:r>
      <w:r w:rsidR="00993D84" w:rsidRPr="00CB4D0C">
        <w:rPr>
          <w:color w:val="000000" w:themeColor="text1"/>
        </w:rPr>
        <w:t>4 615 093,3</w:t>
      </w:r>
      <w:r w:rsidR="0086015F" w:rsidRPr="00CB4D0C">
        <w:t>» заменить числом «</w:t>
      </w:r>
      <w:r w:rsidR="00950DCA" w:rsidRPr="00CB4D0C">
        <w:t>3 464 796,0</w:t>
      </w:r>
      <w:r w:rsidR="0086015F" w:rsidRPr="00CB4D0C">
        <w:t>».</w:t>
      </w:r>
    </w:p>
    <w:p w:rsidR="0086015F" w:rsidRPr="00CB4D0C" w:rsidRDefault="00B001DE" w:rsidP="00CB4D0C">
      <w:pPr>
        <w:autoSpaceDE w:val="0"/>
        <w:autoSpaceDN w:val="0"/>
        <w:adjustRightInd w:val="0"/>
        <w:ind w:firstLine="567"/>
        <w:jc w:val="both"/>
      </w:pPr>
      <w:r w:rsidRPr="00CB4D0C">
        <w:t>1.1</w:t>
      </w:r>
      <w:r w:rsidR="005A27E0" w:rsidRPr="00CB4D0C">
        <w:t>0</w:t>
      </w:r>
      <w:r w:rsidR="0086015F" w:rsidRPr="00CB4D0C">
        <w:t>.</w:t>
      </w:r>
      <w:r w:rsidR="00950DCA" w:rsidRPr="00CB4D0C">
        <w:t>7</w:t>
      </w:r>
      <w:r w:rsidR="0086015F" w:rsidRPr="00CB4D0C">
        <w:t xml:space="preserve">. В абзаце </w:t>
      </w:r>
      <w:r w:rsidR="005A27E0" w:rsidRPr="00CB4D0C">
        <w:t>девятом</w:t>
      </w:r>
      <w:r w:rsidR="0086015F" w:rsidRPr="00CB4D0C">
        <w:t xml:space="preserve"> графы 3 пункта 6 число «</w:t>
      </w:r>
      <w:r w:rsidR="005A27E0" w:rsidRPr="00CB4D0C">
        <w:rPr>
          <w:color w:val="000000" w:themeColor="text1"/>
        </w:rPr>
        <w:t>406 774,6</w:t>
      </w:r>
      <w:r w:rsidR="0086015F" w:rsidRPr="00CB4D0C">
        <w:t>» заменить числом «</w:t>
      </w:r>
      <w:r w:rsidR="005A27E0" w:rsidRPr="00CB4D0C">
        <w:t>444 568,0</w:t>
      </w:r>
      <w:r w:rsidR="0086015F" w:rsidRPr="00CB4D0C">
        <w:t>».</w:t>
      </w:r>
    </w:p>
    <w:p w:rsidR="0086015F" w:rsidRPr="00CB4D0C" w:rsidRDefault="00B001DE" w:rsidP="00CB4D0C">
      <w:pPr>
        <w:autoSpaceDE w:val="0"/>
        <w:autoSpaceDN w:val="0"/>
        <w:adjustRightInd w:val="0"/>
        <w:ind w:firstLine="567"/>
        <w:jc w:val="both"/>
      </w:pPr>
      <w:r w:rsidRPr="00CB4D0C">
        <w:t>1.1</w:t>
      </w:r>
      <w:r w:rsidR="005A27E0" w:rsidRPr="00CB4D0C">
        <w:t>0</w:t>
      </w:r>
      <w:r w:rsidR="0086015F" w:rsidRPr="00CB4D0C">
        <w:t>.</w:t>
      </w:r>
      <w:r w:rsidR="00950DCA" w:rsidRPr="00CB4D0C">
        <w:t>8</w:t>
      </w:r>
      <w:r w:rsidR="0086015F" w:rsidRPr="00CB4D0C">
        <w:t xml:space="preserve">. В абзаце </w:t>
      </w:r>
      <w:r w:rsidR="005A27E0" w:rsidRPr="00CB4D0C">
        <w:t>десятом</w:t>
      </w:r>
      <w:r w:rsidR="0086015F" w:rsidRPr="00CB4D0C">
        <w:t xml:space="preserve"> графы 3 пункта 6 число «</w:t>
      </w:r>
      <w:r w:rsidR="005A27E0" w:rsidRPr="00CB4D0C">
        <w:rPr>
          <w:color w:val="000000" w:themeColor="text1"/>
        </w:rPr>
        <w:t>580 752,6</w:t>
      </w:r>
      <w:r w:rsidR="0086015F" w:rsidRPr="00CB4D0C">
        <w:t>» заменить числом «</w:t>
      </w:r>
      <w:r w:rsidR="005A27E0" w:rsidRPr="00CB4D0C">
        <w:t>665 082,9</w:t>
      </w:r>
      <w:r w:rsidR="0086015F" w:rsidRPr="00CB4D0C">
        <w:t>».</w:t>
      </w:r>
    </w:p>
    <w:p w:rsidR="0086015F" w:rsidRPr="00CB4D0C" w:rsidRDefault="00B001DE" w:rsidP="00CB4D0C">
      <w:pPr>
        <w:autoSpaceDE w:val="0"/>
        <w:autoSpaceDN w:val="0"/>
        <w:adjustRightInd w:val="0"/>
        <w:ind w:firstLine="567"/>
        <w:jc w:val="both"/>
      </w:pPr>
      <w:r w:rsidRPr="00CB4D0C">
        <w:t>1.1</w:t>
      </w:r>
      <w:r w:rsidR="005A27E0" w:rsidRPr="00CB4D0C">
        <w:t>0</w:t>
      </w:r>
      <w:r w:rsidR="0086015F" w:rsidRPr="00CB4D0C">
        <w:t>.</w:t>
      </w:r>
      <w:r w:rsidR="00950DCA" w:rsidRPr="00CB4D0C">
        <w:t>9</w:t>
      </w:r>
      <w:r w:rsidR="0086015F" w:rsidRPr="00CB4D0C">
        <w:t xml:space="preserve">. В абзаце </w:t>
      </w:r>
      <w:r w:rsidR="005A27E0" w:rsidRPr="00CB4D0C">
        <w:t>одиннадцатом</w:t>
      </w:r>
      <w:r w:rsidR="0086015F" w:rsidRPr="00CB4D0C">
        <w:t xml:space="preserve"> графы 3 пункта 6 число «</w:t>
      </w:r>
      <w:r w:rsidR="005A27E0" w:rsidRPr="00CB4D0C">
        <w:t>467 810,6</w:t>
      </w:r>
      <w:r w:rsidR="0086015F" w:rsidRPr="00CB4D0C">
        <w:t>» заменить числом «</w:t>
      </w:r>
      <w:r w:rsidR="005A27E0" w:rsidRPr="00CB4D0C">
        <w:t>169 802,0</w:t>
      </w:r>
      <w:r w:rsidR="0086015F" w:rsidRPr="00CB4D0C">
        <w:t>».</w:t>
      </w:r>
    </w:p>
    <w:p w:rsidR="00950DCA" w:rsidRPr="00CB4D0C" w:rsidRDefault="00950DCA" w:rsidP="00CB4D0C">
      <w:pPr>
        <w:autoSpaceDE w:val="0"/>
        <w:autoSpaceDN w:val="0"/>
        <w:adjustRightInd w:val="0"/>
        <w:ind w:firstLine="567"/>
        <w:jc w:val="both"/>
      </w:pPr>
      <w:r w:rsidRPr="00CB4D0C">
        <w:t>1.10.10. В абзаце тринадцатом графы 3 пункта 6 число «1 112 755,7» заменить числом «138 343,3».</w:t>
      </w:r>
    </w:p>
    <w:p w:rsidR="00CC781D" w:rsidRPr="00CB4D0C" w:rsidRDefault="00B001DE" w:rsidP="00CB4D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D0C">
        <w:rPr>
          <w:rFonts w:ascii="Times New Roman" w:hAnsi="Times New Roman" w:cs="Times New Roman"/>
          <w:sz w:val="24"/>
          <w:szCs w:val="24"/>
        </w:rPr>
        <w:t>1.1</w:t>
      </w:r>
      <w:r w:rsidR="005A27E0" w:rsidRPr="00CB4D0C">
        <w:rPr>
          <w:rFonts w:ascii="Times New Roman" w:hAnsi="Times New Roman" w:cs="Times New Roman"/>
          <w:sz w:val="24"/>
          <w:szCs w:val="24"/>
        </w:rPr>
        <w:t>1</w:t>
      </w:r>
      <w:r w:rsidR="00CE1433" w:rsidRPr="00CB4D0C">
        <w:rPr>
          <w:rFonts w:ascii="Times New Roman" w:hAnsi="Times New Roman" w:cs="Times New Roman"/>
          <w:sz w:val="24"/>
          <w:szCs w:val="24"/>
        </w:rPr>
        <w:t xml:space="preserve">. </w:t>
      </w:r>
      <w:r w:rsidR="00CC781D" w:rsidRPr="00CB4D0C">
        <w:rPr>
          <w:rFonts w:ascii="Times New Roman" w:hAnsi="Times New Roman" w:cs="Times New Roman"/>
          <w:sz w:val="24"/>
          <w:szCs w:val="24"/>
        </w:rPr>
        <w:t xml:space="preserve">В </w:t>
      </w:r>
      <w:hyperlink r:id="rId27" w:history="1">
        <w:r w:rsidR="00CC781D" w:rsidRPr="00CB4D0C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 w:rsidR="00160BC4" w:rsidRPr="00CB4D0C">
          <w:rPr>
            <w:rFonts w:ascii="Times New Roman" w:hAnsi="Times New Roman" w:cs="Times New Roman"/>
            <w:sz w:val="24"/>
            <w:szCs w:val="24"/>
          </w:rPr>
          <w:t>14</w:t>
        </w:r>
        <w:r w:rsidR="00CC781D" w:rsidRPr="00CB4D0C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60BC4" w:rsidRPr="00CB4D0C">
        <w:rPr>
          <w:rFonts w:ascii="Times New Roman" w:hAnsi="Times New Roman" w:cs="Times New Roman"/>
          <w:sz w:val="24"/>
          <w:szCs w:val="24"/>
        </w:rPr>
        <w:t>п</w:t>
      </w:r>
      <w:r w:rsidR="00CC49C7" w:rsidRPr="00CB4D0C">
        <w:rPr>
          <w:rFonts w:ascii="Times New Roman" w:hAnsi="Times New Roman" w:cs="Times New Roman"/>
          <w:sz w:val="24"/>
          <w:szCs w:val="24"/>
        </w:rPr>
        <w:t xml:space="preserve">одраздела </w:t>
      </w:r>
      <w:r w:rsidR="00160BC4" w:rsidRPr="00CB4D0C">
        <w:rPr>
          <w:rFonts w:ascii="Times New Roman" w:hAnsi="Times New Roman" w:cs="Times New Roman"/>
          <w:sz w:val="24"/>
          <w:szCs w:val="24"/>
        </w:rPr>
        <w:t>11.3 раздела 11</w:t>
      </w:r>
      <w:r w:rsidRPr="00CB4D0C">
        <w:rPr>
          <w:rFonts w:ascii="Times New Roman" w:hAnsi="Times New Roman" w:cs="Times New Roman"/>
          <w:sz w:val="24"/>
          <w:szCs w:val="24"/>
        </w:rPr>
        <w:t xml:space="preserve"> </w:t>
      </w:r>
      <w:r w:rsidRPr="00CB4D0C">
        <w:rPr>
          <w:rFonts w:ascii="Times New Roman" w:hAnsi="Times New Roman" w:cs="Times New Roman"/>
          <w:bCs/>
          <w:color w:val="000000" w:themeColor="text1"/>
          <w:sz w:val="24"/>
          <w:szCs w:val="16"/>
        </w:rPr>
        <w:t>приложения к постановлению</w:t>
      </w:r>
      <w:r w:rsidR="00CC781D" w:rsidRPr="00CB4D0C">
        <w:rPr>
          <w:rFonts w:ascii="Times New Roman" w:hAnsi="Times New Roman" w:cs="Times New Roman"/>
          <w:sz w:val="24"/>
          <w:szCs w:val="24"/>
        </w:rPr>
        <w:t>:</w:t>
      </w:r>
    </w:p>
    <w:p w:rsidR="00CC781D" w:rsidRPr="00CB4D0C" w:rsidRDefault="00B001DE" w:rsidP="00CB4D0C">
      <w:pPr>
        <w:autoSpaceDE w:val="0"/>
        <w:autoSpaceDN w:val="0"/>
        <w:adjustRightInd w:val="0"/>
        <w:ind w:firstLine="567"/>
        <w:jc w:val="both"/>
      </w:pPr>
      <w:r w:rsidRPr="00CB4D0C">
        <w:t>1.1</w:t>
      </w:r>
      <w:r w:rsidR="005A27E0" w:rsidRPr="00CB4D0C">
        <w:t>1</w:t>
      </w:r>
      <w:r w:rsidR="00186F88" w:rsidRPr="00CB4D0C">
        <w:t>.1</w:t>
      </w:r>
      <w:r w:rsidR="005A27E0" w:rsidRPr="00CB4D0C">
        <w:t>.</w:t>
      </w:r>
      <w:r w:rsidR="00CC781D" w:rsidRPr="00CB4D0C">
        <w:t xml:space="preserve"> </w:t>
      </w:r>
      <w:r w:rsidR="00CC49C7" w:rsidRPr="00CB4D0C">
        <w:t>Пункт</w:t>
      </w:r>
      <w:r w:rsidR="00186F88" w:rsidRPr="00CB4D0C">
        <w:t>ы</w:t>
      </w:r>
      <w:r w:rsidR="00CC49C7" w:rsidRPr="00CB4D0C">
        <w:t xml:space="preserve"> 1</w:t>
      </w:r>
      <w:r w:rsidR="00186F88" w:rsidRPr="00CB4D0C">
        <w:t xml:space="preserve"> </w:t>
      </w:r>
      <w:r w:rsidR="005A27E0" w:rsidRPr="00CB4D0C">
        <w:t>и 1.1</w:t>
      </w:r>
      <w:r w:rsidR="00160BC4" w:rsidRPr="00CB4D0C">
        <w:t>– 1</w:t>
      </w:r>
      <w:r w:rsidR="00186F88" w:rsidRPr="00CB4D0C">
        <w:t>.</w:t>
      </w:r>
      <w:r w:rsidR="004C7C6E" w:rsidRPr="00CB4D0C">
        <w:t>4</w:t>
      </w:r>
      <w:r w:rsidR="00CC781D" w:rsidRPr="00CB4D0C">
        <w:t xml:space="preserve"> изложить в следующей редакции:</w:t>
      </w:r>
    </w:p>
    <w:p w:rsidR="00E71CE1" w:rsidRPr="00CB4D0C" w:rsidRDefault="00E71CE1" w:rsidP="00CB4D0C">
      <w:pPr>
        <w:autoSpaceDE w:val="0"/>
        <w:autoSpaceDN w:val="0"/>
        <w:adjustRightInd w:val="0"/>
        <w:ind w:firstLine="709"/>
        <w:jc w:val="both"/>
      </w:pPr>
    </w:p>
    <w:p w:rsidR="0078232C" w:rsidRPr="00CB4D0C" w:rsidRDefault="0078232C" w:rsidP="00CB4D0C">
      <w:pPr>
        <w:autoSpaceDE w:val="0"/>
        <w:autoSpaceDN w:val="0"/>
        <w:adjustRightInd w:val="0"/>
        <w:ind w:firstLine="709"/>
        <w:jc w:val="both"/>
      </w:pPr>
    </w:p>
    <w:tbl>
      <w:tblPr>
        <w:tblStyle w:val="a8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510"/>
        <w:gridCol w:w="2189"/>
        <w:gridCol w:w="709"/>
        <w:gridCol w:w="567"/>
        <w:gridCol w:w="567"/>
        <w:gridCol w:w="708"/>
        <w:gridCol w:w="562"/>
        <w:gridCol w:w="710"/>
        <w:gridCol w:w="849"/>
        <w:gridCol w:w="993"/>
        <w:gridCol w:w="992"/>
        <w:gridCol w:w="992"/>
        <w:gridCol w:w="992"/>
        <w:gridCol w:w="993"/>
        <w:gridCol w:w="1134"/>
        <w:gridCol w:w="992"/>
        <w:gridCol w:w="567"/>
        <w:gridCol w:w="425"/>
      </w:tblGrid>
      <w:tr w:rsidR="005A27E0" w:rsidRPr="00CB4D0C" w:rsidTr="0078232C">
        <w:trPr>
          <w:trHeight w:val="6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27E0" w:rsidRPr="00CB4D0C" w:rsidRDefault="005A27E0" w:rsidP="00CB4D0C">
            <w:pPr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  <w:noWrap/>
            <w:hideMark/>
          </w:tcPr>
          <w:p w:rsidR="005A27E0" w:rsidRPr="00CB4D0C" w:rsidRDefault="005A27E0" w:rsidP="00CB4D0C">
            <w:pPr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 xml:space="preserve">1. РАЗДЕЛ 1 </w:t>
            </w:r>
          </w:p>
        </w:tc>
        <w:tc>
          <w:tcPr>
            <w:tcW w:w="709" w:type="dxa"/>
            <w:hideMark/>
          </w:tcPr>
          <w:p w:rsidR="005A27E0" w:rsidRPr="00CB4D0C" w:rsidRDefault="005A27E0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hideMark/>
          </w:tcPr>
          <w:p w:rsidR="005A27E0" w:rsidRPr="00CB4D0C" w:rsidRDefault="005A27E0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:rsidR="005A27E0" w:rsidRPr="00CB4D0C" w:rsidRDefault="005A27E0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hideMark/>
          </w:tcPr>
          <w:p w:rsidR="005A27E0" w:rsidRPr="00CB4D0C" w:rsidRDefault="005A27E0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562" w:type="dxa"/>
            <w:noWrap/>
            <w:hideMark/>
          </w:tcPr>
          <w:p w:rsidR="005A27E0" w:rsidRPr="00CB4D0C" w:rsidRDefault="005A27E0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710" w:type="dxa"/>
            <w:hideMark/>
          </w:tcPr>
          <w:p w:rsidR="005A27E0" w:rsidRPr="00CB4D0C" w:rsidRDefault="005A27E0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849" w:type="dxa"/>
            <w:noWrap/>
            <w:hideMark/>
          </w:tcPr>
          <w:p w:rsidR="005A27E0" w:rsidRPr="00CB4D0C" w:rsidRDefault="005A27E0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3" w:type="dxa"/>
          </w:tcPr>
          <w:p w:rsidR="005A27E0" w:rsidRPr="00CB4D0C" w:rsidRDefault="005A27E0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191 763,0</w:t>
            </w:r>
          </w:p>
        </w:tc>
        <w:tc>
          <w:tcPr>
            <w:tcW w:w="992" w:type="dxa"/>
          </w:tcPr>
          <w:p w:rsidR="005A27E0" w:rsidRPr="00CB4D0C" w:rsidRDefault="005A27E0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477 020,8</w:t>
            </w:r>
          </w:p>
        </w:tc>
        <w:tc>
          <w:tcPr>
            <w:tcW w:w="992" w:type="dxa"/>
          </w:tcPr>
          <w:p w:rsidR="005A27E0" w:rsidRPr="00CB4D0C" w:rsidRDefault="005A27E0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45 616,2</w:t>
            </w:r>
          </w:p>
        </w:tc>
        <w:tc>
          <w:tcPr>
            <w:tcW w:w="992" w:type="dxa"/>
          </w:tcPr>
          <w:p w:rsidR="005A27E0" w:rsidRPr="00CB4D0C" w:rsidRDefault="005A27E0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672 898,1</w:t>
            </w:r>
          </w:p>
        </w:tc>
        <w:tc>
          <w:tcPr>
            <w:tcW w:w="993" w:type="dxa"/>
          </w:tcPr>
          <w:p w:rsidR="005A27E0" w:rsidRPr="00CB4D0C" w:rsidRDefault="00950DCA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23 865,4</w:t>
            </w:r>
          </w:p>
        </w:tc>
        <w:tc>
          <w:tcPr>
            <w:tcW w:w="1134" w:type="dxa"/>
          </w:tcPr>
          <w:p w:rsidR="005A27E0" w:rsidRPr="00CB4D0C" w:rsidRDefault="005A27E0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1 145 102,4</w:t>
            </w:r>
          </w:p>
        </w:tc>
        <w:tc>
          <w:tcPr>
            <w:tcW w:w="992" w:type="dxa"/>
            <w:noWrap/>
          </w:tcPr>
          <w:p w:rsidR="005A27E0" w:rsidRPr="00CB4D0C" w:rsidRDefault="00950DCA" w:rsidP="00CB4D0C">
            <w:pPr>
              <w:jc w:val="right"/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iCs/>
                <w:color w:val="000000" w:themeColor="text1"/>
                <w:sz w:val="14"/>
                <w:szCs w:val="14"/>
              </w:rPr>
              <w:t>2 556 265,9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5A27E0" w:rsidRPr="00CB4D0C" w:rsidRDefault="005A27E0" w:rsidP="00CB4D0C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i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27E0" w:rsidRPr="00CB4D0C" w:rsidRDefault="005A27E0" w:rsidP="00CB4D0C">
            <w:pPr>
              <w:jc w:val="center"/>
              <w:rPr>
                <w:bCs/>
                <w:iCs/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33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2189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газоснабжения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708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2017-202</w:t>
            </w:r>
            <w:r w:rsidR="008456F8"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562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0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9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46 944,5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31 333,9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45 616,2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12 000,0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8 865,4  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144 760,0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43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1.2</w:t>
            </w:r>
          </w:p>
        </w:tc>
        <w:tc>
          <w:tcPr>
            <w:tcW w:w="2189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Реконструкция объектов газораспределитель-ных сетей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8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2020-2027</w:t>
            </w:r>
          </w:p>
        </w:tc>
        <w:tc>
          <w:tcPr>
            <w:tcW w:w="562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0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9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122 438,8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438 114,8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354 171,6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5 000,0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511 826,5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1 431 551,7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</w:t>
            </w:r>
          </w:p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3.1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</w:p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78232C">
        <w:trPr>
          <w:trHeight w:val="43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1.3</w:t>
            </w:r>
          </w:p>
        </w:tc>
        <w:tc>
          <w:tcPr>
            <w:tcW w:w="2189" w:type="dxa"/>
          </w:tcPr>
          <w:p w:rsidR="004C7C6E" w:rsidRPr="00CB4D0C" w:rsidRDefault="004C7C6E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газопроводов для газификации садоводческих и дачных некоммерческих объединений граждан, расположенных на территории Санкт-Петербурга</w:t>
            </w:r>
          </w:p>
        </w:tc>
        <w:tc>
          <w:tcPr>
            <w:tcW w:w="709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8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2025-2027</w:t>
            </w:r>
          </w:p>
        </w:tc>
        <w:tc>
          <w:tcPr>
            <w:tcW w:w="562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0" w:type="dxa"/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9" w:type="dxa"/>
            <w:noWrap/>
          </w:tcPr>
          <w:p w:rsidR="004C7C6E" w:rsidRPr="00CB4D0C" w:rsidRDefault="004C7C6E" w:rsidP="00CB4D0C">
            <w:pPr>
              <w:ind w:left="-98"/>
              <w:rPr>
                <w:rFonts w:ascii="Times New Roman" w:hAnsi="Times New Roman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256 726,5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5 000,0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381 032,8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642 759,3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ЦП 1,</w:t>
            </w:r>
          </w:p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И 3.1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</w:p>
        </w:tc>
      </w:tr>
      <w:tr w:rsidR="004C7C6E" w:rsidRPr="00CB4D0C" w:rsidTr="0078232C">
        <w:trPr>
          <w:trHeight w:val="41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1.4</w:t>
            </w:r>
          </w:p>
        </w:tc>
        <w:tc>
          <w:tcPr>
            <w:tcW w:w="2189" w:type="dxa"/>
            <w:hideMark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Строительство объектов газораспределительных сетей</w:t>
            </w:r>
          </w:p>
        </w:tc>
        <w:tc>
          <w:tcPr>
            <w:tcW w:w="709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8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2020-2027</w:t>
            </w:r>
          </w:p>
        </w:tc>
        <w:tc>
          <w:tcPr>
            <w:tcW w:w="562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0" w:type="dxa"/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9" w:type="dxa"/>
            <w:noWrap/>
            <w:hideMark/>
          </w:tcPr>
          <w:p w:rsidR="004C7C6E" w:rsidRPr="00CB4D0C" w:rsidRDefault="004C7C6E" w:rsidP="00CB4D0C">
            <w:pPr>
              <w:ind w:left="-98"/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22 379,7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7 572,1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5 000,0</w:t>
            </w:r>
          </w:p>
        </w:tc>
        <w:tc>
          <w:tcPr>
            <w:tcW w:w="1134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252 243,1  </w:t>
            </w:r>
          </w:p>
        </w:tc>
        <w:tc>
          <w:tcPr>
            <w:tcW w:w="992" w:type="dxa"/>
            <w:noWrap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337 194,9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ЦП 1,</w:t>
            </w:r>
          </w:p>
          <w:p w:rsidR="004C7C6E" w:rsidRPr="00CB4D0C" w:rsidRDefault="004C7C6E" w:rsidP="00CB4D0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  <w:t>И 3.1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C6E" w:rsidRPr="00CB4D0C" w:rsidRDefault="004C7C6E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05161E" w:rsidRPr="00CB4D0C" w:rsidRDefault="0005161E" w:rsidP="00CB4D0C">
      <w:pPr>
        <w:ind w:firstLine="709"/>
        <w:jc w:val="both"/>
      </w:pPr>
    </w:p>
    <w:p w:rsidR="00F15205" w:rsidRPr="00CB4D0C" w:rsidRDefault="00B001DE" w:rsidP="00CB4D0C">
      <w:pPr>
        <w:ind w:firstLine="567"/>
        <w:jc w:val="both"/>
      </w:pPr>
      <w:r w:rsidRPr="00CB4D0C">
        <w:t>1.1</w:t>
      </w:r>
      <w:r w:rsidR="005A27E0" w:rsidRPr="00CB4D0C">
        <w:t>1</w:t>
      </w:r>
      <w:r w:rsidR="00186F88" w:rsidRPr="00CB4D0C">
        <w:t>.</w:t>
      </w:r>
      <w:r w:rsidR="008C4F30" w:rsidRPr="00CB4D0C">
        <w:t>2</w:t>
      </w:r>
      <w:r w:rsidR="00F15205" w:rsidRPr="00CB4D0C">
        <w:t xml:space="preserve">. </w:t>
      </w:r>
      <w:r w:rsidR="0005161E" w:rsidRPr="00CB4D0C">
        <w:t>С</w:t>
      </w:r>
      <w:r w:rsidR="00160BC4" w:rsidRPr="00CB4D0C">
        <w:t>трок</w:t>
      </w:r>
      <w:r w:rsidRPr="00CB4D0C">
        <w:t>и</w:t>
      </w:r>
      <w:r w:rsidR="00160BC4" w:rsidRPr="00CB4D0C">
        <w:t xml:space="preserve"> «</w:t>
      </w:r>
      <w:r w:rsidR="00160BC4" w:rsidRPr="00CB4D0C">
        <w:rPr>
          <w:bCs/>
          <w:color w:val="000000"/>
        </w:rPr>
        <w:t>ИТОГО прочие расходы развития</w:t>
      </w:r>
      <w:r w:rsidR="00160BC4" w:rsidRPr="00CB4D0C">
        <w:t>»</w:t>
      </w:r>
      <w:r w:rsidR="00F15205" w:rsidRPr="00CB4D0C">
        <w:t xml:space="preserve"> </w:t>
      </w:r>
      <w:r w:rsidR="00160BC4" w:rsidRPr="00CB4D0C">
        <w:t>и «</w:t>
      </w:r>
      <w:r w:rsidR="00160BC4" w:rsidRPr="00CB4D0C">
        <w:rPr>
          <w:bCs/>
          <w:iCs/>
          <w:color w:val="000000"/>
        </w:rPr>
        <w:t>ВСЕГО проектная часть подпрограммы 4</w:t>
      </w:r>
      <w:r w:rsidR="00160BC4" w:rsidRPr="00CB4D0C">
        <w:t xml:space="preserve">» </w:t>
      </w:r>
      <w:r w:rsidR="00F15205" w:rsidRPr="00CB4D0C">
        <w:rPr>
          <w:rStyle w:val="ab"/>
          <w:color w:val="auto"/>
          <w:u w:val="none"/>
        </w:rPr>
        <w:t>и</w:t>
      </w:r>
      <w:r w:rsidR="00F15205" w:rsidRPr="00CB4D0C">
        <w:t>зложить в следующей редакции:</w:t>
      </w:r>
    </w:p>
    <w:p w:rsidR="00E71CE1" w:rsidRPr="00CB4D0C" w:rsidRDefault="00E71CE1" w:rsidP="00CB4D0C">
      <w:pPr>
        <w:ind w:firstLine="709"/>
        <w:jc w:val="both"/>
      </w:pPr>
    </w:p>
    <w:tbl>
      <w:tblPr>
        <w:tblStyle w:val="a8"/>
        <w:tblW w:w="1577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4"/>
        <w:gridCol w:w="6805"/>
        <w:gridCol w:w="993"/>
        <w:gridCol w:w="992"/>
        <w:gridCol w:w="992"/>
        <w:gridCol w:w="992"/>
        <w:gridCol w:w="993"/>
        <w:gridCol w:w="1134"/>
        <w:gridCol w:w="992"/>
        <w:gridCol w:w="1133"/>
        <w:gridCol w:w="461"/>
      </w:tblGrid>
      <w:tr w:rsidR="005A27E0" w:rsidRPr="00CB4D0C" w:rsidTr="004E4E9F">
        <w:trPr>
          <w:trHeight w:val="21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27E0" w:rsidRPr="00CB4D0C" w:rsidRDefault="005A27E0" w:rsidP="00CB4D0C">
            <w:pP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6805" w:type="dxa"/>
            <w:tcBorders>
              <w:left w:val="single" w:sz="4" w:space="0" w:color="auto"/>
            </w:tcBorders>
            <w:noWrap/>
            <w:hideMark/>
          </w:tcPr>
          <w:p w:rsidR="005A27E0" w:rsidRPr="00CB4D0C" w:rsidRDefault="005A27E0" w:rsidP="00CB4D0C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3" w:type="dxa"/>
            <w:noWrap/>
            <w:vAlign w:val="center"/>
          </w:tcPr>
          <w:p w:rsidR="005A27E0" w:rsidRPr="00CB4D0C" w:rsidRDefault="005A27E0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2 564 024,8  </w:t>
            </w:r>
          </w:p>
        </w:tc>
        <w:tc>
          <w:tcPr>
            <w:tcW w:w="992" w:type="dxa"/>
            <w:noWrap/>
            <w:vAlign w:val="center"/>
          </w:tcPr>
          <w:p w:rsidR="005A27E0" w:rsidRPr="00CB4D0C" w:rsidRDefault="005A27E0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2 391 590,8  </w:t>
            </w:r>
          </w:p>
        </w:tc>
        <w:tc>
          <w:tcPr>
            <w:tcW w:w="992" w:type="dxa"/>
            <w:noWrap/>
            <w:vAlign w:val="center"/>
          </w:tcPr>
          <w:p w:rsidR="005A27E0" w:rsidRPr="00CB4D0C" w:rsidRDefault="005A27E0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1 992 436,2  </w:t>
            </w:r>
          </w:p>
        </w:tc>
        <w:tc>
          <w:tcPr>
            <w:tcW w:w="992" w:type="dxa"/>
            <w:noWrap/>
            <w:vAlign w:val="center"/>
          </w:tcPr>
          <w:p w:rsidR="005A27E0" w:rsidRPr="00CB4D0C" w:rsidRDefault="005A27E0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2 660 078,1  </w:t>
            </w:r>
          </w:p>
        </w:tc>
        <w:tc>
          <w:tcPr>
            <w:tcW w:w="993" w:type="dxa"/>
            <w:noWrap/>
            <w:vAlign w:val="center"/>
          </w:tcPr>
          <w:p w:rsidR="005A27E0" w:rsidRPr="00CB4D0C" w:rsidRDefault="004C7C6E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2 053 375,4</w:t>
            </w:r>
            <w:r w:rsidR="005A27E0"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noWrap/>
            <w:vAlign w:val="center"/>
          </w:tcPr>
          <w:p w:rsidR="005A27E0" w:rsidRPr="00CB4D0C" w:rsidRDefault="005A27E0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1 145 102,4  </w:t>
            </w:r>
          </w:p>
        </w:tc>
        <w:tc>
          <w:tcPr>
            <w:tcW w:w="992" w:type="dxa"/>
            <w:noWrap/>
            <w:vAlign w:val="center"/>
          </w:tcPr>
          <w:p w:rsidR="005A27E0" w:rsidRPr="00CB4D0C" w:rsidRDefault="004C7C6E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12 806 607,7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noWrap/>
            <w:hideMark/>
          </w:tcPr>
          <w:p w:rsidR="005A27E0" w:rsidRPr="00CB4D0C" w:rsidRDefault="005A27E0" w:rsidP="00CB4D0C">
            <w:pP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27E0" w:rsidRPr="00CB4D0C" w:rsidRDefault="005A27E0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4C7C6E" w:rsidRPr="00CB4D0C" w:rsidTr="004E4E9F">
        <w:trPr>
          <w:trHeight w:val="15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C7C6E" w:rsidRPr="00CB4D0C" w:rsidRDefault="004C7C6E" w:rsidP="00CB4D0C">
            <w:pPr>
              <w:rPr>
                <w:b/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6805" w:type="dxa"/>
            <w:tcBorders>
              <w:left w:val="single" w:sz="4" w:space="0" w:color="auto"/>
            </w:tcBorders>
            <w:noWrap/>
          </w:tcPr>
          <w:p w:rsidR="004C7C6E" w:rsidRPr="00CB4D0C" w:rsidRDefault="004C7C6E" w:rsidP="00CB4D0C">
            <w:pPr>
              <w:rPr>
                <w:rFonts w:ascii="Times New Roman" w:eastAsia="Times New Roman" w:hAnsi="Times New Roman"/>
                <w:b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b/>
                <w:iCs/>
                <w:color w:val="000000" w:themeColor="text1"/>
                <w:sz w:val="14"/>
                <w:szCs w:val="14"/>
              </w:rPr>
              <w:t> </w:t>
            </w:r>
            <w:r w:rsidRPr="00CB4D0C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14"/>
                <w:szCs w:val="14"/>
              </w:rPr>
              <w:t>ВСЕГО проектная часть подпрограммы 4</w:t>
            </w:r>
          </w:p>
        </w:tc>
        <w:tc>
          <w:tcPr>
            <w:tcW w:w="993" w:type="dxa"/>
            <w:noWrap/>
            <w:vAlign w:val="center"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2 564 024,8  </w:t>
            </w:r>
          </w:p>
        </w:tc>
        <w:tc>
          <w:tcPr>
            <w:tcW w:w="992" w:type="dxa"/>
            <w:noWrap/>
            <w:vAlign w:val="center"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2 391 590,8  </w:t>
            </w:r>
          </w:p>
        </w:tc>
        <w:tc>
          <w:tcPr>
            <w:tcW w:w="992" w:type="dxa"/>
            <w:noWrap/>
            <w:vAlign w:val="center"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1 992 436,2  </w:t>
            </w:r>
          </w:p>
        </w:tc>
        <w:tc>
          <w:tcPr>
            <w:tcW w:w="992" w:type="dxa"/>
            <w:noWrap/>
            <w:vAlign w:val="center"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2 660 078,1  </w:t>
            </w:r>
          </w:p>
        </w:tc>
        <w:tc>
          <w:tcPr>
            <w:tcW w:w="993" w:type="dxa"/>
            <w:noWrap/>
            <w:vAlign w:val="center"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2 053 375,4  </w:t>
            </w:r>
          </w:p>
        </w:tc>
        <w:tc>
          <w:tcPr>
            <w:tcW w:w="1134" w:type="dxa"/>
            <w:noWrap/>
            <w:vAlign w:val="center"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1 145 102,4  </w:t>
            </w:r>
          </w:p>
        </w:tc>
        <w:tc>
          <w:tcPr>
            <w:tcW w:w="992" w:type="dxa"/>
            <w:noWrap/>
            <w:vAlign w:val="center"/>
          </w:tcPr>
          <w:p w:rsidR="004C7C6E" w:rsidRPr="00CB4D0C" w:rsidRDefault="004C7C6E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12 806 607,7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noWrap/>
          </w:tcPr>
          <w:p w:rsidR="004C7C6E" w:rsidRPr="00CB4D0C" w:rsidRDefault="004C7C6E" w:rsidP="00CB4D0C">
            <w:pPr>
              <w:jc w:val="right"/>
              <w:rPr>
                <w:rFonts w:ascii="Times New Roman" w:eastAsia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C7C6E" w:rsidRPr="00CB4D0C" w:rsidRDefault="004C7C6E" w:rsidP="00CB4D0C">
            <w:pP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E71CE1" w:rsidRPr="00CB4D0C" w:rsidRDefault="00E71CE1" w:rsidP="00CB4D0C">
      <w:pPr>
        <w:autoSpaceDE w:val="0"/>
        <w:autoSpaceDN w:val="0"/>
        <w:adjustRightInd w:val="0"/>
        <w:ind w:firstLine="709"/>
        <w:jc w:val="both"/>
      </w:pPr>
    </w:p>
    <w:p w:rsidR="00AB078C" w:rsidRPr="00CB4D0C" w:rsidRDefault="00B001DE" w:rsidP="00CB4D0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B4D0C">
        <w:rPr>
          <w:rFonts w:eastAsia="Calibri"/>
          <w:lang w:eastAsia="en-US"/>
        </w:rPr>
        <w:t>1.</w:t>
      </w:r>
      <w:r w:rsidR="005A27E0" w:rsidRPr="00CB4D0C">
        <w:rPr>
          <w:rFonts w:eastAsia="Calibri"/>
          <w:lang w:eastAsia="en-US"/>
        </w:rPr>
        <w:t>1</w:t>
      </w:r>
      <w:r w:rsidRPr="00CB4D0C">
        <w:rPr>
          <w:rFonts w:eastAsia="Calibri"/>
          <w:lang w:eastAsia="en-US"/>
        </w:rPr>
        <w:t>2</w:t>
      </w:r>
      <w:r w:rsidR="00346D22" w:rsidRPr="00CB4D0C">
        <w:rPr>
          <w:rFonts w:eastAsia="Calibri"/>
          <w:lang w:eastAsia="en-US"/>
        </w:rPr>
        <w:t xml:space="preserve">. </w:t>
      </w:r>
      <w:r w:rsidR="0027320D" w:rsidRPr="00CB4D0C">
        <w:rPr>
          <w:rFonts w:eastAsia="Calibri"/>
          <w:lang w:eastAsia="en-US"/>
        </w:rPr>
        <w:t>В подразделе 1</w:t>
      </w:r>
      <w:r w:rsidR="00575631" w:rsidRPr="00CB4D0C">
        <w:rPr>
          <w:rFonts w:eastAsia="Calibri"/>
          <w:lang w:eastAsia="en-US"/>
        </w:rPr>
        <w:t>3</w:t>
      </w:r>
      <w:r w:rsidR="0027320D" w:rsidRPr="00CB4D0C">
        <w:rPr>
          <w:rFonts w:eastAsia="Calibri"/>
          <w:lang w:eastAsia="en-US"/>
        </w:rPr>
        <w:t xml:space="preserve">.1 </w:t>
      </w:r>
      <w:hyperlink r:id="rId28" w:history="1">
        <w:r w:rsidR="0027320D" w:rsidRPr="00CB4D0C">
          <w:rPr>
            <w:rFonts w:eastAsia="Calibri"/>
            <w:lang w:eastAsia="en-US"/>
          </w:rPr>
          <w:t>раздела</w:t>
        </w:r>
      </w:hyperlink>
      <w:r w:rsidR="0027320D" w:rsidRPr="00CB4D0C">
        <w:rPr>
          <w:rFonts w:eastAsia="Calibri"/>
          <w:lang w:eastAsia="en-US"/>
        </w:rPr>
        <w:t xml:space="preserve"> 1</w:t>
      </w:r>
      <w:r w:rsidR="00575631" w:rsidRPr="00CB4D0C">
        <w:rPr>
          <w:rFonts w:eastAsia="Calibri"/>
          <w:lang w:eastAsia="en-US"/>
        </w:rPr>
        <w:t>3</w:t>
      </w:r>
      <w:r w:rsidRPr="00CB4D0C">
        <w:rPr>
          <w:bCs/>
          <w:color w:val="000000" w:themeColor="text1"/>
          <w:szCs w:val="14"/>
        </w:rPr>
        <w:t xml:space="preserve"> приложения к постановлению</w:t>
      </w:r>
      <w:r w:rsidR="0027320D" w:rsidRPr="00CB4D0C">
        <w:rPr>
          <w:rFonts w:eastAsia="Calibri"/>
          <w:lang w:eastAsia="en-US"/>
        </w:rPr>
        <w:t>:</w:t>
      </w:r>
    </w:p>
    <w:p w:rsidR="0027320D" w:rsidRPr="00CB4D0C" w:rsidRDefault="00B001DE" w:rsidP="00CB4D0C">
      <w:pPr>
        <w:autoSpaceDE w:val="0"/>
        <w:autoSpaceDN w:val="0"/>
        <w:adjustRightInd w:val="0"/>
        <w:ind w:firstLine="567"/>
        <w:jc w:val="both"/>
      </w:pPr>
      <w:r w:rsidRPr="00CB4D0C">
        <w:t>1.</w:t>
      </w:r>
      <w:r w:rsidR="00EA2693" w:rsidRPr="00CB4D0C">
        <w:t>1</w:t>
      </w:r>
      <w:r w:rsidRPr="00CB4D0C">
        <w:t>2</w:t>
      </w:r>
      <w:r w:rsidR="0027320D" w:rsidRPr="00CB4D0C">
        <w:t>.</w:t>
      </w:r>
      <w:r w:rsidR="00131BB9" w:rsidRPr="00CB4D0C">
        <w:t>1</w:t>
      </w:r>
      <w:r w:rsidR="0027320D" w:rsidRPr="00CB4D0C">
        <w:t>. В абзаце первом графы 3 пункта 6 число «</w:t>
      </w:r>
      <w:r w:rsidR="005A27E0" w:rsidRPr="00CB4D0C">
        <w:rPr>
          <w:color w:val="000000" w:themeColor="text1"/>
        </w:rPr>
        <w:t>47 887 755,2</w:t>
      </w:r>
      <w:r w:rsidR="0027320D" w:rsidRPr="00CB4D0C">
        <w:t>» заменить числом «</w:t>
      </w:r>
      <w:r w:rsidR="005A27E0" w:rsidRPr="00CB4D0C">
        <w:t>48 026 151,0</w:t>
      </w:r>
      <w:r w:rsidR="0027320D" w:rsidRPr="00CB4D0C">
        <w:t>».</w:t>
      </w:r>
    </w:p>
    <w:p w:rsidR="0027320D" w:rsidRPr="00CB4D0C" w:rsidRDefault="00B001DE" w:rsidP="00CB4D0C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 w:rsidRPr="00CB4D0C">
        <w:t>1.</w:t>
      </w:r>
      <w:r w:rsidR="00EA2693" w:rsidRPr="00CB4D0C">
        <w:t>1</w:t>
      </w:r>
      <w:r w:rsidRPr="00CB4D0C">
        <w:t>2</w:t>
      </w:r>
      <w:r w:rsidR="0027320D" w:rsidRPr="00CB4D0C">
        <w:t>.</w:t>
      </w:r>
      <w:r w:rsidR="00131BB9" w:rsidRPr="00CB4D0C">
        <w:t>2</w:t>
      </w:r>
      <w:r w:rsidR="0027320D" w:rsidRPr="00CB4D0C">
        <w:t xml:space="preserve">. В абзаце </w:t>
      </w:r>
      <w:r w:rsidR="005A27E0" w:rsidRPr="00CB4D0C">
        <w:t>втором</w:t>
      </w:r>
      <w:r w:rsidR="0027320D" w:rsidRPr="00CB4D0C">
        <w:t xml:space="preserve"> графы 3 пункта 6 </w:t>
      </w:r>
      <w:r w:rsidR="0027320D" w:rsidRPr="00CB4D0C">
        <w:rPr>
          <w:szCs w:val="24"/>
        </w:rPr>
        <w:t>число «</w:t>
      </w:r>
      <w:r w:rsidR="005A27E0" w:rsidRPr="00CB4D0C">
        <w:rPr>
          <w:szCs w:val="24"/>
        </w:rPr>
        <w:t>7 898 219,8</w:t>
      </w:r>
      <w:r w:rsidR="0027320D" w:rsidRPr="00CB4D0C">
        <w:rPr>
          <w:szCs w:val="24"/>
        </w:rPr>
        <w:t>» заменить числом «</w:t>
      </w:r>
      <w:r w:rsidR="005A27E0" w:rsidRPr="00CB4D0C">
        <w:rPr>
          <w:szCs w:val="24"/>
        </w:rPr>
        <w:t>7 898 859,0</w:t>
      </w:r>
      <w:r w:rsidR="0027320D" w:rsidRPr="00CB4D0C">
        <w:rPr>
          <w:szCs w:val="24"/>
        </w:rPr>
        <w:t>».</w:t>
      </w:r>
    </w:p>
    <w:p w:rsidR="00596E41" w:rsidRPr="00CB4D0C" w:rsidRDefault="00B001DE" w:rsidP="00CB4D0C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 w:rsidRPr="00CB4D0C">
        <w:t>1.</w:t>
      </w:r>
      <w:r w:rsidR="00EA2693" w:rsidRPr="00CB4D0C">
        <w:t>1</w:t>
      </w:r>
      <w:r w:rsidRPr="00CB4D0C">
        <w:t>2</w:t>
      </w:r>
      <w:r w:rsidR="0027320D" w:rsidRPr="00CB4D0C">
        <w:t>.</w:t>
      </w:r>
      <w:r w:rsidR="00131BB9" w:rsidRPr="00CB4D0C">
        <w:t>3</w:t>
      </w:r>
      <w:r w:rsidR="0027320D" w:rsidRPr="00CB4D0C">
        <w:t xml:space="preserve">. </w:t>
      </w:r>
      <w:r w:rsidR="00596E41" w:rsidRPr="00CB4D0C">
        <w:t xml:space="preserve">В абзаце </w:t>
      </w:r>
      <w:r w:rsidR="005A27E0" w:rsidRPr="00CB4D0C">
        <w:t>третьем</w:t>
      </w:r>
      <w:r w:rsidR="00596E41" w:rsidRPr="00CB4D0C">
        <w:t xml:space="preserve"> графы 3 пункта 6 </w:t>
      </w:r>
      <w:r w:rsidR="00596E41" w:rsidRPr="00CB4D0C">
        <w:rPr>
          <w:szCs w:val="24"/>
        </w:rPr>
        <w:t>число «</w:t>
      </w:r>
      <w:r w:rsidR="005A27E0" w:rsidRPr="00CB4D0C">
        <w:rPr>
          <w:szCs w:val="24"/>
        </w:rPr>
        <w:t>7 526 234,3</w:t>
      </w:r>
      <w:r w:rsidR="00596E41" w:rsidRPr="00CB4D0C">
        <w:rPr>
          <w:szCs w:val="24"/>
        </w:rPr>
        <w:t>» заменить числом «</w:t>
      </w:r>
      <w:r w:rsidR="005A27E0" w:rsidRPr="00CB4D0C">
        <w:rPr>
          <w:szCs w:val="24"/>
        </w:rPr>
        <w:t>7 696 864,0</w:t>
      </w:r>
      <w:r w:rsidR="00596E41" w:rsidRPr="00CB4D0C">
        <w:rPr>
          <w:szCs w:val="24"/>
        </w:rPr>
        <w:t>».</w:t>
      </w:r>
    </w:p>
    <w:p w:rsidR="0027320D" w:rsidRPr="00CB4D0C" w:rsidRDefault="00B001DE" w:rsidP="00CB4D0C">
      <w:pPr>
        <w:pStyle w:val="af1"/>
        <w:tabs>
          <w:tab w:val="left" w:pos="142"/>
          <w:tab w:val="left" w:pos="851"/>
        </w:tabs>
        <w:ind w:left="0" w:firstLine="567"/>
        <w:jc w:val="both"/>
      </w:pPr>
      <w:r w:rsidRPr="00CB4D0C">
        <w:t>1.</w:t>
      </w:r>
      <w:r w:rsidR="00EA2693" w:rsidRPr="00CB4D0C">
        <w:t>1</w:t>
      </w:r>
      <w:r w:rsidRPr="00CB4D0C">
        <w:t>2</w:t>
      </w:r>
      <w:r w:rsidR="00596E41" w:rsidRPr="00CB4D0C">
        <w:t xml:space="preserve">.4. </w:t>
      </w:r>
      <w:r w:rsidR="0027320D" w:rsidRPr="00CB4D0C">
        <w:t xml:space="preserve">В абзаце </w:t>
      </w:r>
      <w:r w:rsidR="005A27E0" w:rsidRPr="00CB4D0C">
        <w:t>четвертом</w:t>
      </w:r>
      <w:r w:rsidR="0027320D" w:rsidRPr="00CB4D0C">
        <w:t xml:space="preserve"> графы 3 пункта 6 </w:t>
      </w:r>
      <w:r w:rsidR="0027320D" w:rsidRPr="00CB4D0C">
        <w:rPr>
          <w:szCs w:val="24"/>
        </w:rPr>
        <w:t xml:space="preserve">число </w:t>
      </w:r>
      <w:r w:rsidR="0027320D" w:rsidRPr="00CB4D0C">
        <w:t>«</w:t>
      </w:r>
      <w:r w:rsidR="005A27E0" w:rsidRPr="00CB4D0C">
        <w:t>7 120 107,2</w:t>
      </w:r>
      <w:r w:rsidR="0027320D" w:rsidRPr="00CB4D0C">
        <w:t>» заменить числом «</w:t>
      </w:r>
      <w:r w:rsidR="005A27E0" w:rsidRPr="00CB4D0C">
        <w:t>7 123 234,1</w:t>
      </w:r>
      <w:r w:rsidR="0027320D" w:rsidRPr="00CB4D0C">
        <w:t>».</w:t>
      </w:r>
    </w:p>
    <w:p w:rsidR="005A27E0" w:rsidRPr="00CB4D0C" w:rsidRDefault="00B001DE" w:rsidP="00CB4D0C">
      <w:pPr>
        <w:autoSpaceDE w:val="0"/>
        <w:autoSpaceDN w:val="0"/>
        <w:adjustRightInd w:val="0"/>
        <w:ind w:firstLine="567"/>
        <w:jc w:val="both"/>
      </w:pPr>
      <w:r w:rsidRPr="00CB4D0C">
        <w:t>1</w:t>
      </w:r>
      <w:r w:rsidR="00EA2693" w:rsidRPr="00CB4D0C">
        <w:t>.1</w:t>
      </w:r>
      <w:r w:rsidRPr="00CB4D0C">
        <w:t>2</w:t>
      </w:r>
      <w:r w:rsidR="0027320D" w:rsidRPr="00CB4D0C">
        <w:t>.</w:t>
      </w:r>
      <w:r w:rsidR="009A0DAF" w:rsidRPr="00CB4D0C">
        <w:t>5</w:t>
      </w:r>
      <w:r w:rsidR="0027320D" w:rsidRPr="00CB4D0C">
        <w:t xml:space="preserve">. В абзаце </w:t>
      </w:r>
      <w:r w:rsidR="00575631" w:rsidRPr="00CB4D0C">
        <w:t>восьмом</w:t>
      </w:r>
      <w:r w:rsidR="0027320D" w:rsidRPr="00CB4D0C">
        <w:t xml:space="preserve"> графы 3 пункта 6 число </w:t>
      </w:r>
      <w:r w:rsidR="005A27E0" w:rsidRPr="00CB4D0C">
        <w:t>«</w:t>
      </w:r>
      <w:r w:rsidR="005A27E0" w:rsidRPr="00CB4D0C">
        <w:rPr>
          <w:color w:val="000000" w:themeColor="text1"/>
        </w:rPr>
        <w:t>47 887 755,2</w:t>
      </w:r>
      <w:r w:rsidR="005A27E0" w:rsidRPr="00CB4D0C">
        <w:t>» заменить числом «48 026 151,0».</w:t>
      </w:r>
    </w:p>
    <w:p w:rsidR="009A0DAF" w:rsidRPr="00CB4D0C" w:rsidRDefault="00B001DE" w:rsidP="00CB4D0C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 w:rsidRPr="00CB4D0C">
        <w:rPr>
          <w:szCs w:val="24"/>
        </w:rPr>
        <w:t>1.</w:t>
      </w:r>
      <w:r w:rsidR="00EA2693" w:rsidRPr="00CB4D0C">
        <w:rPr>
          <w:szCs w:val="24"/>
        </w:rPr>
        <w:t>1</w:t>
      </w:r>
      <w:r w:rsidRPr="00CB4D0C">
        <w:rPr>
          <w:szCs w:val="24"/>
        </w:rPr>
        <w:t>2</w:t>
      </w:r>
      <w:r w:rsidR="009A0DAF" w:rsidRPr="00CB4D0C">
        <w:rPr>
          <w:szCs w:val="24"/>
        </w:rPr>
        <w:t xml:space="preserve">.6. </w:t>
      </w:r>
      <w:r w:rsidR="009A0DAF" w:rsidRPr="00CB4D0C">
        <w:t xml:space="preserve">В абзаце </w:t>
      </w:r>
      <w:r w:rsidR="005A27E0" w:rsidRPr="00CB4D0C">
        <w:t xml:space="preserve">девятом </w:t>
      </w:r>
      <w:r w:rsidR="009A0DAF" w:rsidRPr="00CB4D0C">
        <w:t xml:space="preserve">графы 3 пункта 6 </w:t>
      </w:r>
      <w:r w:rsidR="009A0DAF" w:rsidRPr="00CB4D0C">
        <w:rPr>
          <w:szCs w:val="24"/>
        </w:rPr>
        <w:t xml:space="preserve">число </w:t>
      </w:r>
      <w:r w:rsidR="00EA2693" w:rsidRPr="00CB4D0C">
        <w:rPr>
          <w:szCs w:val="24"/>
        </w:rPr>
        <w:t>«7 898 219,8» заменить числом «7 898 859,0».</w:t>
      </w:r>
    </w:p>
    <w:p w:rsidR="00EA2693" w:rsidRPr="00CB4D0C" w:rsidRDefault="00B001DE" w:rsidP="00CB4D0C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 w:rsidRPr="00CB4D0C">
        <w:rPr>
          <w:szCs w:val="24"/>
        </w:rPr>
        <w:t>1.</w:t>
      </w:r>
      <w:r w:rsidR="00EA2693" w:rsidRPr="00CB4D0C">
        <w:rPr>
          <w:szCs w:val="24"/>
        </w:rPr>
        <w:t>1</w:t>
      </w:r>
      <w:r w:rsidRPr="00CB4D0C">
        <w:rPr>
          <w:szCs w:val="24"/>
        </w:rPr>
        <w:t>2</w:t>
      </w:r>
      <w:r w:rsidR="00575631" w:rsidRPr="00CB4D0C">
        <w:rPr>
          <w:szCs w:val="24"/>
        </w:rPr>
        <w:t>.7.</w:t>
      </w:r>
      <w:r w:rsidR="00575631" w:rsidRPr="00CB4D0C">
        <w:t xml:space="preserve"> В абзаце </w:t>
      </w:r>
      <w:r w:rsidR="005A27E0" w:rsidRPr="00CB4D0C">
        <w:t xml:space="preserve">десятом </w:t>
      </w:r>
      <w:r w:rsidR="00575631" w:rsidRPr="00CB4D0C">
        <w:t xml:space="preserve">графы 3 пункта 6 </w:t>
      </w:r>
      <w:r w:rsidR="00575631" w:rsidRPr="00CB4D0C">
        <w:rPr>
          <w:szCs w:val="24"/>
        </w:rPr>
        <w:t xml:space="preserve">число </w:t>
      </w:r>
      <w:r w:rsidR="00EA2693" w:rsidRPr="00CB4D0C">
        <w:rPr>
          <w:szCs w:val="24"/>
        </w:rPr>
        <w:t>«7 526 234,3» заменить числом «7 696 864,0».</w:t>
      </w:r>
    </w:p>
    <w:p w:rsidR="00EA2693" w:rsidRPr="00CB4D0C" w:rsidRDefault="00B001DE" w:rsidP="00CB4D0C">
      <w:pPr>
        <w:pStyle w:val="af1"/>
        <w:tabs>
          <w:tab w:val="left" w:pos="142"/>
          <w:tab w:val="left" w:pos="851"/>
        </w:tabs>
        <w:ind w:left="0" w:firstLine="567"/>
        <w:jc w:val="both"/>
      </w:pPr>
      <w:r w:rsidRPr="00CB4D0C">
        <w:rPr>
          <w:szCs w:val="24"/>
        </w:rPr>
        <w:t>1.</w:t>
      </w:r>
      <w:r w:rsidR="00EA2693" w:rsidRPr="00CB4D0C">
        <w:rPr>
          <w:szCs w:val="24"/>
        </w:rPr>
        <w:t>1</w:t>
      </w:r>
      <w:r w:rsidRPr="00CB4D0C">
        <w:rPr>
          <w:szCs w:val="24"/>
        </w:rPr>
        <w:t>2</w:t>
      </w:r>
      <w:r w:rsidR="00575631" w:rsidRPr="00CB4D0C">
        <w:rPr>
          <w:szCs w:val="24"/>
        </w:rPr>
        <w:t>.8.</w:t>
      </w:r>
      <w:r w:rsidR="00575631" w:rsidRPr="00CB4D0C">
        <w:t xml:space="preserve"> В абзаце </w:t>
      </w:r>
      <w:r w:rsidR="005A27E0" w:rsidRPr="00CB4D0C">
        <w:t xml:space="preserve">одиннадцатом </w:t>
      </w:r>
      <w:r w:rsidR="00575631" w:rsidRPr="00CB4D0C">
        <w:t xml:space="preserve">графы 3 пункта 6 </w:t>
      </w:r>
      <w:r w:rsidR="00575631" w:rsidRPr="00CB4D0C">
        <w:rPr>
          <w:szCs w:val="24"/>
        </w:rPr>
        <w:t xml:space="preserve">число </w:t>
      </w:r>
      <w:r w:rsidR="00EA2693" w:rsidRPr="00CB4D0C">
        <w:t>«7 120 107,2» заменить числом «7 123 234,1».</w:t>
      </w:r>
    </w:p>
    <w:p w:rsidR="00EA2693" w:rsidRPr="00CB4D0C" w:rsidRDefault="00EA2693" w:rsidP="00CB4D0C">
      <w:pPr>
        <w:autoSpaceDE w:val="0"/>
        <w:autoSpaceDN w:val="0"/>
        <w:adjustRightInd w:val="0"/>
        <w:ind w:firstLine="567"/>
        <w:jc w:val="both"/>
      </w:pPr>
      <w:r w:rsidRPr="00CB4D0C">
        <w:t xml:space="preserve">1.13. В </w:t>
      </w:r>
      <w:hyperlink r:id="rId29" w:history="1">
        <w:r w:rsidRPr="00CB4D0C">
          <w:t xml:space="preserve">таблице 16 </w:t>
        </w:r>
      </w:hyperlink>
      <w:r w:rsidRPr="00CB4D0C">
        <w:rPr>
          <w:rFonts w:eastAsia="Calibri"/>
          <w:lang w:eastAsia="en-US"/>
        </w:rPr>
        <w:t xml:space="preserve"> подраздела 13.3 </w:t>
      </w:r>
      <w:hyperlink r:id="rId30" w:history="1">
        <w:r w:rsidRPr="00CB4D0C">
          <w:rPr>
            <w:rFonts w:eastAsia="Calibri"/>
            <w:lang w:eastAsia="en-US"/>
          </w:rPr>
          <w:t>раздела</w:t>
        </w:r>
      </w:hyperlink>
      <w:r w:rsidRPr="00CB4D0C">
        <w:rPr>
          <w:rFonts w:eastAsia="Calibri"/>
          <w:lang w:eastAsia="en-US"/>
        </w:rPr>
        <w:t xml:space="preserve"> 13</w:t>
      </w:r>
      <w:r w:rsidRPr="00CB4D0C">
        <w:t xml:space="preserve"> приложения к постановлению изложить в следующей редакции:</w:t>
      </w:r>
    </w:p>
    <w:p w:rsidR="00EA2693" w:rsidRPr="00CB4D0C" w:rsidRDefault="00EA2693" w:rsidP="00CB4D0C">
      <w:pPr>
        <w:autoSpaceDE w:val="0"/>
        <w:autoSpaceDN w:val="0"/>
        <w:adjustRightInd w:val="0"/>
        <w:ind w:firstLine="567"/>
        <w:jc w:val="both"/>
      </w:pPr>
      <w:r w:rsidRPr="00CB4D0C">
        <w:t>1.13.1. Пункты 1–3 изложить в следующей редакции:</w:t>
      </w:r>
    </w:p>
    <w:p w:rsidR="0078232C" w:rsidRPr="00CB4D0C" w:rsidRDefault="0078232C" w:rsidP="00CB4D0C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1475"/>
        <w:gridCol w:w="993"/>
        <w:gridCol w:w="567"/>
        <w:gridCol w:w="566"/>
        <w:gridCol w:w="709"/>
        <w:gridCol w:w="793"/>
        <w:gridCol w:w="851"/>
        <w:gridCol w:w="913"/>
        <w:gridCol w:w="992"/>
        <w:gridCol w:w="992"/>
        <w:gridCol w:w="992"/>
        <w:gridCol w:w="992"/>
        <w:gridCol w:w="993"/>
        <w:gridCol w:w="1134"/>
        <w:gridCol w:w="992"/>
        <w:gridCol w:w="956"/>
        <w:gridCol w:w="399"/>
      </w:tblGrid>
      <w:tr w:rsidR="00EA2693" w:rsidRPr="00CB4D0C" w:rsidTr="0078232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5" w:type="dxa"/>
          </w:tcPr>
          <w:p w:rsidR="00EA2693" w:rsidRPr="00CB4D0C" w:rsidRDefault="00EA2693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наружного освещения</w:t>
            </w:r>
          </w:p>
        </w:tc>
        <w:tc>
          <w:tcPr>
            <w:tcW w:w="993" w:type="dxa"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709" w:type="dxa"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2014-2027</w:t>
            </w:r>
          </w:p>
        </w:tc>
        <w:tc>
          <w:tcPr>
            <w:tcW w:w="793" w:type="dxa"/>
            <w:noWrap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EA2693" w:rsidRPr="00CB4D0C" w:rsidRDefault="00EA2693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EA2693" w:rsidRPr="00CB4D0C" w:rsidRDefault="00EA2693" w:rsidP="00CB4D0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13" w:type="dxa"/>
            <w:noWrap/>
          </w:tcPr>
          <w:p w:rsidR="00EA2693" w:rsidRPr="00CB4D0C" w:rsidRDefault="0078232C" w:rsidP="00CB4D0C">
            <w:pPr>
              <w:ind w:left="-21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320 054,4  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502 868,2  </w:t>
            </w:r>
          </w:p>
        </w:tc>
        <w:tc>
          <w:tcPr>
            <w:tcW w:w="992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321 045,8  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455 889,4  </w:t>
            </w:r>
          </w:p>
        </w:tc>
        <w:tc>
          <w:tcPr>
            <w:tcW w:w="993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477 334,1  </w:t>
            </w:r>
          </w:p>
        </w:tc>
        <w:tc>
          <w:tcPr>
            <w:tcW w:w="1134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506 143,1  </w:t>
            </w:r>
          </w:p>
        </w:tc>
        <w:tc>
          <w:tcPr>
            <w:tcW w:w="992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2 583 335,0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ЦП 1</w:t>
            </w:r>
          </w:p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EA2693" w:rsidRPr="00CB4D0C" w:rsidTr="0078232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75" w:type="dxa"/>
          </w:tcPr>
          <w:p w:rsidR="00EA2693" w:rsidRPr="00CB4D0C" w:rsidRDefault="00EA2693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объектов наружного освещения кварталов Санкт-Петербурга</w:t>
            </w:r>
          </w:p>
        </w:tc>
        <w:tc>
          <w:tcPr>
            <w:tcW w:w="993" w:type="dxa"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2020-2027</w:t>
            </w:r>
          </w:p>
        </w:tc>
        <w:tc>
          <w:tcPr>
            <w:tcW w:w="793" w:type="dxa"/>
            <w:noWrap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EA2693" w:rsidRPr="00CB4D0C" w:rsidRDefault="00EA2693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EA2693" w:rsidRPr="00CB4D0C" w:rsidRDefault="00EA2693" w:rsidP="00CB4D0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13" w:type="dxa"/>
            <w:noWrap/>
          </w:tcPr>
          <w:p w:rsidR="00EA2693" w:rsidRPr="00CB4D0C" w:rsidRDefault="0078232C" w:rsidP="00CB4D0C">
            <w:pPr>
              <w:ind w:left="-21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740 624,5  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799 837,3  </w:t>
            </w:r>
          </w:p>
        </w:tc>
        <w:tc>
          <w:tcPr>
            <w:tcW w:w="992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640 299,8  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665 911,8  </w:t>
            </w:r>
          </w:p>
        </w:tc>
        <w:tc>
          <w:tcPr>
            <w:tcW w:w="993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692 548,3  </w:t>
            </w:r>
          </w:p>
        </w:tc>
        <w:tc>
          <w:tcPr>
            <w:tcW w:w="1134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720 250,2  </w:t>
            </w:r>
          </w:p>
        </w:tc>
        <w:tc>
          <w:tcPr>
            <w:tcW w:w="992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4 259 471,9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EA2693" w:rsidRPr="00CB4D0C" w:rsidTr="0078232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475" w:type="dxa"/>
          </w:tcPr>
          <w:p w:rsidR="00EA2693" w:rsidRPr="00CB4D0C" w:rsidRDefault="00EA2693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объектов наружного освещения кварталов Санкт-Петербурга</w:t>
            </w:r>
          </w:p>
        </w:tc>
        <w:tc>
          <w:tcPr>
            <w:tcW w:w="993" w:type="dxa"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2019-2027</w:t>
            </w:r>
          </w:p>
        </w:tc>
        <w:tc>
          <w:tcPr>
            <w:tcW w:w="793" w:type="dxa"/>
            <w:noWrap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EA2693" w:rsidRPr="00CB4D0C" w:rsidRDefault="00EA2693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EA2693" w:rsidRPr="00CB4D0C" w:rsidRDefault="00EA2693" w:rsidP="00CB4D0C">
            <w:pPr>
              <w:tabs>
                <w:tab w:val="left" w:pos="701"/>
              </w:tabs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13" w:type="dxa"/>
            <w:noWrap/>
          </w:tcPr>
          <w:p w:rsidR="00EA2693" w:rsidRPr="00CB4D0C" w:rsidRDefault="0078232C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165 252,8  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170 188,7  </w:t>
            </w:r>
          </w:p>
        </w:tc>
        <w:tc>
          <w:tcPr>
            <w:tcW w:w="992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118 240,3  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312 189,0  </w:t>
            </w:r>
          </w:p>
        </w:tc>
        <w:tc>
          <w:tcPr>
            <w:tcW w:w="993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544 623,1  </w:t>
            </w:r>
          </w:p>
        </w:tc>
        <w:tc>
          <w:tcPr>
            <w:tcW w:w="1134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539 603,0  </w:t>
            </w:r>
          </w:p>
        </w:tc>
        <w:tc>
          <w:tcPr>
            <w:tcW w:w="992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1 850 096,9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232C" w:rsidRPr="00CB4D0C" w:rsidRDefault="0078232C" w:rsidP="00CB4D0C">
            <w:pP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</w:p>
          <w:p w:rsidR="0078232C" w:rsidRPr="00CB4D0C" w:rsidRDefault="0078232C" w:rsidP="00CB4D0C">
            <w:pP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</w:p>
          <w:p w:rsidR="00EA2693" w:rsidRPr="00CB4D0C" w:rsidRDefault="00EA2693" w:rsidP="00CB4D0C">
            <w:pPr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EA2693" w:rsidRPr="00CB4D0C" w:rsidRDefault="00EA2693" w:rsidP="00CB4D0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14"/>
          <w:szCs w:val="14"/>
        </w:rPr>
      </w:pPr>
    </w:p>
    <w:p w:rsidR="00EA2693" w:rsidRPr="00CB4D0C" w:rsidRDefault="00EA2693" w:rsidP="00CB4D0C">
      <w:pPr>
        <w:autoSpaceDE w:val="0"/>
        <w:autoSpaceDN w:val="0"/>
        <w:adjustRightInd w:val="0"/>
        <w:ind w:firstLine="567"/>
        <w:jc w:val="both"/>
      </w:pPr>
      <w:r w:rsidRPr="00CB4D0C">
        <w:t>1.13.2. Пункты 5–9, строки «</w:t>
      </w:r>
      <w:r w:rsidRPr="00CB4D0C">
        <w:rPr>
          <w:bCs/>
          <w:color w:val="000000"/>
        </w:rPr>
        <w:t>ИТОГО прочие расходы развития</w:t>
      </w:r>
      <w:r w:rsidRPr="00CB4D0C">
        <w:t>» и «</w:t>
      </w:r>
      <w:r w:rsidRPr="00CB4D0C">
        <w:rPr>
          <w:bCs/>
          <w:iCs/>
          <w:color w:val="000000"/>
        </w:rPr>
        <w:t>ВСЕГО проектная часть подпрограммы 6</w:t>
      </w:r>
      <w:r w:rsidRPr="00CB4D0C">
        <w:t xml:space="preserve">» </w:t>
      </w:r>
      <w:r w:rsidRPr="00CB4D0C">
        <w:rPr>
          <w:rStyle w:val="ab"/>
          <w:color w:val="auto"/>
          <w:u w:val="none"/>
        </w:rPr>
        <w:t>и</w:t>
      </w:r>
      <w:r w:rsidRPr="00CB4D0C">
        <w:t>зложить в следующей редакции:</w:t>
      </w:r>
    </w:p>
    <w:p w:rsidR="00EA2693" w:rsidRPr="00CB4D0C" w:rsidRDefault="00EA2693" w:rsidP="00CB4D0C"/>
    <w:tbl>
      <w:tblPr>
        <w:tblStyle w:val="a8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1475"/>
        <w:gridCol w:w="993"/>
        <w:gridCol w:w="567"/>
        <w:gridCol w:w="566"/>
        <w:gridCol w:w="709"/>
        <w:gridCol w:w="793"/>
        <w:gridCol w:w="851"/>
        <w:gridCol w:w="913"/>
        <w:gridCol w:w="992"/>
        <w:gridCol w:w="992"/>
        <w:gridCol w:w="992"/>
        <w:gridCol w:w="992"/>
        <w:gridCol w:w="993"/>
        <w:gridCol w:w="1134"/>
        <w:gridCol w:w="992"/>
        <w:gridCol w:w="956"/>
        <w:gridCol w:w="399"/>
      </w:tblGrid>
      <w:tr w:rsidR="0078232C" w:rsidRPr="00CB4D0C" w:rsidTr="0078232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475" w:type="dxa"/>
          </w:tcPr>
          <w:p w:rsidR="0078232C" w:rsidRPr="00CB4D0C" w:rsidRDefault="0078232C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электрических сетей (объектов) и устройств наружного освещения магистралей</w:t>
            </w:r>
          </w:p>
        </w:tc>
        <w:tc>
          <w:tcPr>
            <w:tcW w:w="993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2021-2027</w:t>
            </w:r>
          </w:p>
        </w:tc>
        <w:tc>
          <w:tcPr>
            <w:tcW w:w="793" w:type="dxa"/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78232C" w:rsidRPr="00CB4D0C" w:rsidRDefault="0078232C" w:rsidP="00CB4D0C">
            <w:pPr>
              <w:tabs>
                <w:tab w:val="left" w:pos="701"/>
              </w:tabs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13" w:type="dxa"/>
            <w:noWrap/>
          </w:tcPr>
          <w:p w:rsidR="0078232C" w:rsidRPr="00CB4D0C" w:rsidRDefault="0078232C" w:rsidP="00CB4D0C"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370 942,2  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267 740,9  </w:t>
            </w:r>
          </w:p>
        </w:tc>
        <w:tc>
          <w:tcPr>
            <w:tcW w:w="992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34 818,0  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166 517,4  </w:t>
            </w:r>
          </w:p>
        </w:tc>
        <w:tc>
          <w:tcPr>
            <w:tcW w:w="993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96 907,9  </w:t>
            </w:r>
          </w:p>
        </w:tc>
        <w:tc>
          <w:tcPr>
            <w:tcW w:w="1134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166 051,9  </w:t>
            </w:r>
          </w:p>
        </w:tc>
        <w:tc>
          <w:tcPr>
            <w:tcW w:w="992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1 102 978,3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78232C" w:rsidRPr="00CB4D0C" w:rsidTr="0078232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475" w:type="dxa"/>
          </w:tcPr>
          <w:p w:rsidR="0078232C" w:rsidRPr="00CB4D0C" w:rsidRDefault="0078232C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электрических сетей (объектов) и устройств наружного освещения улиц</w:t>
            </w:r>
          </w:p>
        </w:tc>
        <w:tc>
          <w:tcPr>
            <w:tcW w:w="993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2020-2027</w:t>
            </w:r>
          </w:p>
        </w:tc>
        <w:tc>
          <w:tcPr>
            <w:tcW w:w="793" w:type="dxa"/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78232C" w:rsidRPr="00CB4D0C" w:rsidRDefault="0078232C" w:rsidP="00CB4D0C">
            <w:pPr>
              <w:tabs>
                <w:tab w:val="left" w:pos="701"/>
              </w:tabs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13" w:type="dxa"/>
            <w:noWrap/>
          </w:tcPr>
          <w:p w:rsidR="0078232C" w:rsidRPr="00CB4D0C" w:rsidRDefault="0078232C" w:rsidP="00CB4D0C"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252 571,7  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73 726,5  </w:t>
            </w:r>
          </w:p>
        </w:tc>
        <w:tc>
          <w:tcPr>
            <w:tcW w:w="992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193 217,4  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200 946,1  </w:t>
            </w:r>
          </w:p>
        </w:tc>
        <w:tc>
          <w:tcPr>
            <w:tcW w:w="993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208 984,0  </w:t>
            </w:r>
          </w:p>
        </w:tc>
        <w:tc>
          <w:tcPr>
            <w:tcW w:w="1134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217 343,3  </w:t>
            </w:r>
          </w:p>
        </w:tc>
        <w:tc>
          <w:tcPr>
            <w:tcW w:w="992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1 146 789,0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5.2, 5.3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78232C" w:rsidRPr="00CB4D0C" w:rsidTr="0078232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475" w:type="dxa"/>
          </w:tcPr>
          <w:p w:rsidR="0078232C" w:rsidRPr="00CB4D0C" w:rsidRDefault="0078232C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Строительство электрических сетей (объектов) </w:t>
            </w: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br/>
              <w:t>и устройств наружного освещения улиц</w:t>
            </w:r>
          </w:p>
        </w:tc>
        <w:tc>
          <w:tcPr>
            <w:tcW w:w="993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2020-2027</w:t>
            </w:r>
          </w:p>
        </w:tc>
        <w:tc>
          <w:tcPr>
            <w:tcW w:w="793" w:type="dxa"/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78232C" w:rsidRPr="00CB4D0C" w:rsidRDefault="0078232C" w:rsidP="00CB4D0C">
            <w:pPr>
              <w:tabs>
                <w:tab w:val="left" w:pos="701"/>
              </w:tabs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13" w:type="dxa"/>
            <w:noWrap/>
          </w:tcPr>
          <w:p w:rsidR="0078232C" w:rsidRPr="00CB4D0C" w:rsidRDefault="0078232C" w:rsidP="00CB4D0C"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102 537,9  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87 664,8  </w:t>
            </w:r>
          </w:p>
        </w:tc>
        <w:tc>
          <w:tcPr>
            <w:tcW w:w="992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45 007,2  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108 268,9  </w:t>
            </w:r>
          </w:p>
        </w:tc>
        <w:tc>
          <w:tcPr>
            <w:tcW w:w="993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150 958,5  </w:t>
            </w:r>
          </w:p>
        </w:tc>
        <w:tc>
          <w:tcPr>
            <w:tcW w:w="1134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250 074,9  </w:t>
            </w:r>
          </w:p>
        </w:tc>
        <w:tc>
          <w:tcPr>
            <w:tcW w:w="992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744 512,2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5.2, 5.3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78232C" w:rsidRPr="00CB4D0C" w:rsidTr="0078232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475" w:type="dxa"/>
          </w:tcPr>
          <w:p w:rsidR="0078232C" w:rsidRPr="00CB4D0C" w:rsidRDefault="0078232C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Реконструкция наружного освещения парков, садов и скверов Санкт-Петербурга</w:t>
            </w:r>
          </w:p>
        </w:tc>
        <w:tc>
          <w:tcPr>
            <w:tcW w:w="993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2019-2027</w:t>
            </w:r>
          </w:p>
        </w:tc>
        <w:tc>
          <w:tcPr>
            <w:tcW w:w="793" w:type="dxa"/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78232C" w:rsidRPr="00CB4D0C" w:rsidRDefault="0078232C" w:rsidP="00CB4D0C">
            <w:pPr>
              <w:tabs>
                <w:tab w:val="left" w:pos="701"/>
              </w:tabs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13" w:type="dxa"/>
            <w:noWrap/>
          </w:tcPr>
          <w:p w:rsidR="0078232C" w:rsidRPr="00CB4D0C" w:rsidRDefault="0078232C" w:rsidP="00CB4D0C"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74 465,7  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152 475,6  </w:t>
            </w:r>
          </w:p>
        </w:tc>
        <w:tc>
          <w:tcPr>
            <w:tcW w:w="992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226 976,2  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236 055,3  </w:t>
            </w:r>
          </w:p>
        </w:tc>
        <w:tc>
          <w:tcPr>
            <w:tcW w:w="993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245 497,5  </w:t>
            </w:r>
          </w:p>
        </w:tc>
        <w:tc>
          <w:tcPr>
            <w:tcW w:w="1134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255 317,4  </w:t>
            </w:r>
          </w:p>
        </w:tc>
        <w:tc>
          <w:tcPr>
            <w:tcW w:w="992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1 190 787,7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78232C" w:rsidRPr="00CB4D0C" w:rsidTr="0078232C">
        <w:trPr>
          <w:trHeight w:val="281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475" w:type="dxa"/>
          </w:tcPr>
          <w:p w:rsidR="0078232C" w:rsidRPr="00CB4D0C" w:rsidRDefault="0078232C" w:rsidP="00CB4D0C">
            <w:pPr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Строительство наружного освещения парков, садов и скверов Санкт-Петербурга</w:t>
            </w:r>
          </w:p>
        </w:tc>
        <w:tc>
          <w:tcPr>
            <w:tcW w:w="993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2020-2027</w:t>
            </w:r>
          </w:p>
        </w:tc>
        <w:tc>
          <w:tcPr>
            <w:tcW w:w="793" w:type="dxa"/>
            <w:noWrap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  <w:p w:rsidR="0078232C" w:rsidRPr="00CB4D0C" w:rsidRDefault="0078232C" w:rsidP="00CB4D0C">
            <w:pPr>
              <w:tabs>
                <w:tab w:val="left" w:pos="701"/>
              </w:tabs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13" w:type="dxa"/>
            <w:noWrap/>
          </w:tcPr>
          <w:p w:rsidR="0078232C" w:rsidRPr="00CB4D0C" w:rsidRDefault="0078232C" w:rsidP="00CB4D0C"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319 785,6  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223 734,8  </w:t>
            </w:r>
          </w:p>
        </w:tc>
        <w:tc>
          <w:tcPr>
            <w:tcW w:w="992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309 602,1  </w:t>
            </w:r>
          </w:p>
        </w:tc>
        <w:tc>
          <w:tcPr>
            <w:tcW w:w="992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342 703,1  </w:t>
            </w:r>
          </w:p>
        </w:tc>
        <w:tc>
          <w:tcPr>
            <w:tcW w:w="993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379 800,8  </w:t>
            </w:r>
          </w:p>
        </w:tc>
        <w:tc>
          <w:tcPr>
            <w:tcW w:w="1134" w:type="dxa"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375 193,6  </w:t>
            </w:r>
          </w:p>
        </w:tc>
        <w:tc>
          <w:tcPr>
            <w:tcW w:w="992" w:type="dxa"/>
            <w:noWrap/>
          </w:tcPr>
          <w:p w:rsidR="0078232C" w:rsidRPr="00CB4D0C" w:rsidRDefault="0078232C" w:rsidP="00CB4D0C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1 950 820,0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И 5.1, 5.2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232C" w:rsidRPr="00CB4D0C" w:rsidRDefault="0078232C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EA2693" w:rsidRPr="00CB4D0C" w:rsidTr="0078232C">
        <w:trPr>
          <w:trHeight w:val="6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2693" w:rsidRPr="00CB4D0C" w:rsidRDefault="00EA2693" w:rsidP="00CB4D0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150" w:type="dxa"/>
            <w:gridSpan w:val="9"/>
            <w:tcBorders>
              <w:left w:val="single" w:sz="4" w:space="0" w:color="auto"/>
            </w:tcBorders>
            <w:noWrap/>
          </w:tcPr>
          <w:p w:rsidR="00EA2693" w:rsidRPr="00CB4D0C" w:rsidRDefault="00EA2693" w:rsidP="00CB4D0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2 568 556,0  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2 450 637,4  </w:t>
            </w:r>
          </w:p>
        </w:tc>
        <w:tc>
          <w:tcPr>
            <w:tcW w:w="992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2 025 943,4  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2 630 687,1  </w:t>
            </w:r>
          </w:p>
        </w:tc>
        <w:tc>
          <w:tcPr>
            <w:tcW w:w="993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2 944 548,5  </w:t>
            </w:r>
          </w:p>
        </w:tc>
        <w:tc>
          <w:tcPr>
            <w:tcW w:w="1134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3 183 787,5  </w:t>
            </w:r>
          </w:p>
        </w:tc>
        <w:tc>
          <w:tcPr>
            <w:tcW w:w="992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15 804 159,9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</w:p>
        </w:tc>
      </w:tr>
      <w:tr w:rsidR="00EA2693" w:rsidRPr="00CB4D0C" w:rsidTr="0078232C">
        <w:trPr>
          <w:trHeight w:val="60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2693" w:rsidRPr="00CB4D0C" w:rsidRDefault="00EA2693" w:rsidP="00CB4D0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150" w:type="dxa"/>
            <w:gridSpan w:val="9"/>
            <w:tcBorders>
              <w:left w:val="single" w:sz="4" w:space="0" w:color="auto"/>
            </w:tcBorders>
            <w:noWrap/>
          </w:tcPr>
          <w:p w:rsidR="00EA2693" w:rsidRPr="00CB4D0C" w:rsidRDefault="00EA2693" w:rsidP="00CB4D0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ВСЕГО проектная часть подпрограммы 6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2 568 556,0  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2 450 637,4  </w:t>
            </w:r>
          </w:p>
        </w:tc>
        <w:tc>
          <w:tcPr>
            <w:tcW w:w="992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2 025 943,4  </w:t>
            </w:r>
          </w:p>
        </w:tc>
        <w:tc>
          <w:tcPr>
            <w:tcW w:w="992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2 630 687,1  </w:t>
            </w:r>
          </w:p>
        </w:tc>
        <w:tc>
          <w:tcPr>
            <w:tcW w:w="993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2 944 548,5  </w:t>
            </w:r>
          </w:p>
        </w:tc>
        <w:tc>
          <w:tcPr>
            <w:tcW w:w="1134" w:type="dxa"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3 183 787,5  </w:t>
            </w:r>
          </w:p>
        </w:tc>
        <w:tc>
          <w:tcPr>
            <w:tcW w:w="992" w:type="dxa"/>
            <w:noWrap/>
          </w:tcPr>
          <w:p w:rsidR="00EA2693" w:rsidRPr="00CB4D0C" w:rsidRDefault="00EA2693" w:rsidP="00CB4D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CB4D0C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 xml:space="preserve">15 804 159,9  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2693" w:rsidRPr="00CB4D0C" w:rsidRDefault="00EA2693" w:rsidP="00CB4D0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20"/>
                <w:szCs w:val="14"/>
              </w:rPr>
              <w:t>».</w:t>
            </w:r>
          </w:p>
        </w:tc>
      </w:tr>
    </w:tbl>
    <w:p w:rsidR="00332002" w:rsidRPr="00CB4D0C" w:rsidRDefault="00332002" w:rsidP="00CB4D0C">
      <w:pPr>
        <w:autoSpaceDE w:val="0"/>
        <w:autoSpaceDN w:val="0"/>
        <w:adjustRightInd w:val="0"/>
        <w:ind w:firstLine="567"/>
        <w:jc w:val="both"/>
      </w:pP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  <w:r w:rsidRPr="00CB4D0C">
        <w:t>2. Внести в постановление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следующие изменения:</w:t>
      </w:r>
    </w:p>
    <w:p w:rsidR="00BB74E7" w:rsidRPr="00CB4D0C" w:rsidRDefault="00BB74E7" w:rsidP="00CB4D0C">
      <w:pPr>
        <w:ind w:firstLine="567"/>
        <w:jc w:val="both"/>
      </w:pPr>
      <w:r w:rsidRPr="00CB4D0C">
        <w:t>2.1. В графе 3 пункта 10 раздела 1 приложения к постановлению:</w:t>
      </w: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  <w:r w:rsidRPr="00CB4D0C">
        <w:t>2.1.1. В абзаце первом число «</w:t>
      </w:r>
      <w:r w:rsidRPr="00CB4D0C">
        <w:rPr>
          <w:color w:val="000000" w:themeColor="text1"/>
        </w:rPr>
        <w:t>97 931 361,6</w:t>
      </w:r>
      <w:r w:rsidRPr="00CB4D0C">
        <w:t>» заменить числом «97 934 003,7».</w:t>
      </w: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  <w:r w:rsidRPr="00CB4D0C">
        <w:t>2.1.2. В абзаце втором число «</w:t>
      </w:r>
      <w:r w:rsidRPr="00CB4D0C">
        <w:rPr>
          <w:color w:val="000000" w:themeColor="text1"/>
        </w:rPr>
        <w:t>97 137 668,5</w:t>
      </w:r>
      <w:r w:rsidRPr="00CB4D0C">
        <w:t>» заменить числом «97 140 310,6».</w:t>
      </w: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  <w:r w:rsidRPr="00CB4D0C">
        <w:t xml:space="preserve">2.1.3. В абзаце четвертом число «19 425 827,6» заменить числом «19 428 469,7». </w:t>
      </w:r>
    </w:p>
    <w:p w:rsidR="00BB74E7" w:rsidRPr="00CB4D0C" w:rsidRDefault="00BB74E7" w:rsidP="00CB4D0C">
      <w:pPr>
        <w:autoSpaceDE w:val="0"/>
        <w:autoSpaceDN w:val="0"/>
        <w:adjustRightInd w:val="0"/>
        <w:ind w:firstLine="567"/>
        <w:jc w:val="both"/>
      </w:pPr>
      <w:r w:rsidRPr="00CB4D0C">
        <w:t>2.2. В таблице раздела 7.1 раздела 7 приложения к постановлению:</w:t>
      </w: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  <w:r w:rsidRPr="00CB4D0C">
        <w:t>2.2.1. Пункт 1 изложить в следующей редакции:</w:t>
      </w: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</w:p>
    <w:p w:rsidR="00BB74E7" w:rsidRPr="00CB4D0C" w:rsidRDefault="00BB74E7" w:rsidP="00CB4D0C">
      <w:pPr>
        <w:spacing w:line="20" w:lineRule="exact"/>
        <w:rPr>
          <w:color w:val="000000" w:themeColor="text1"/>
        </w:rPr>
      </w:pPr>
    </w:p>
    <w:tbl>
      <w:tblPr>
        <w:tblW w:w="522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84"/>
        <w:gridCol w:w="411"/>
        <w:gridCol w:w="1789"/>
        <w:gridCol w:w="1504"/>
        <w:gridCol w:w="1517"/>
        <w:gridCol w:w="1726"/>
        <w:gridCol w:w="1134"/>
        <w:gridCol w:w="1134"/>
        <w:gridCol w:w="1134"/>
        <w:gridCol w:w="1134"/>
        <w:gridCol w:w="1134"/>
        <w:gridCol w:w="1134"/>
        <w:gridCol w:w="1134"/>
        <w:gridCol w:w="665"/>
      </w:tblGrid>
      <w:tr w:rsidR="00672642" w:rsidRPr="00CB4D0C" w:rsidTr="00672642">
        <w:trPr>
          <w:trHeight w:val="49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20"/>
                <w:szCs w:val="18"/>
              </w:rPr>
              <w:lastRenderedPageBreak/>
              <w:t>«</w:t>
            </w:r>
          </w:p>
        </w:tc>
        <w:tc>
          <w:tcPr>
            <w:tcW w:w="130" w:type="pct"/>
            <w:vMerge w:val="restart"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5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475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 xml:space="preserve">Бюджет </w:t>
            </w: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br/>
              <w:t>Санкт-Петербурга</w:t>
            </w:r>
          </w:p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6 754 578,6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9 057 450,1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9 060 053,2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2 768 265,5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2 878 996,1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2 994 156,0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33 513 499,5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249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828 156,4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1 875 727,2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1 914 817,5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1 321 587,4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1 595 848,9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1 759 685,3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9 295 822,7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108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7 582 735,0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10 933 177,3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10 974 870,7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4 089 852,9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4 474 845,0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4 753 841,3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42 809 322,2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128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11 845 734,7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9 484 518,9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8 702 424,9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7 441 179,0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8 065 487,6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8 791 643,3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54 330 988,4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19 428 469,7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20 417 696,2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19 677 295,6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11 531 031,9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12 540 332,6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13 545 484,6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97 140 310,6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479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CB4D0C" w:rsidRDefault="00BB74E7" w:rsidP="00CB4D0C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CB4D0C" w:rsidRDefault="00BB74E7" w:rsidP="00CB4D0C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193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32 533,5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45 136,3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45 065,7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941,8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979,5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1 018,7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125 675,5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32 533,5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45 136,3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45 065,7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941,8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979,5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1 018,7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125 675,5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164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Внебюджетные средства</w:t>
            </w:r>
          </w:p>
        </w:tc>
        <w:tc>
          <w:tcPr>
            <w:tcW w:w="479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righ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CB4D0C" w:rsidRDefault="00BB74E7" w:rsidP="00CB4D0C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365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545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463 312,1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2 024,2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18 979,5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484 315,8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647 013,9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2 024,2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18 979,5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668 017,6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475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6 754 578,6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9 057 450,1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9 060 053,2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2 768 265,5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2 878 996,1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2 994 156,0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33 513 499,5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1 011 858,2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1 875 727,2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1 914 817,5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1 321 587,4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1 595 848,9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1 759 685,3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9 479 524,5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126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7 766 436,8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10 933 177,3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10 974 870,7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4 089 852,9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4 474 845,0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4 753 841,3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42 993 024,0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134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1024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12 341 580,3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9 531 679,4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8 766 470,1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7 442 120,8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8 066 467,1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8 792 662,0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54 940 979,7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72642" w:rsidRPr="00CB4D0C" w:rsidTr="00672642">
        <w:trPr>
          <w:trHeight w:val="20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bottom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99" w:type="pct"/>
            <w:gridSpan w:val="3"/>
            <w:tcBorders>
              <w:bottom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20 108 017,1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20 464 856,7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19 741 340,8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11 531 973,7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12 541 312,1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13 546 503,3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97 934 003,7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20"/>
                <w:szCs w:val="18"/>
              </w:rPr>
              <w:t>».</w:t>
            </w:r>
          </w:p>
        </w:tc>
      </w:tr>
    </w:tbl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  <w:r w:rsidRPr="00CB4D0C">
        <w:t>2.2.2. Пункт 6 изложить в следующей редакции:</w:t>
      </w:r>
    </w:p>
    <w:p w:rsidR="00BB74E7" w:rsidRPr="00CB4D0C" w:rsidRDefault="00BB74E7" w:rsidP="00CB4D0C">
      <w:pPr>
        <w:tabs>
          <w:tab w:val="left" w:pos="142"/>
          <w:tab w:val="left" w:pos="851"/>
        </w:tabs>
        <w:ind w:left="-142"/>
        <w:jc w:val="both"/>
      </w:pPr>
    </w:p>
    <w:tbl>
      <w:tblPr>
        <w:tblW w:w="5240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17"/>
        <w:gridCol w:w="421"/>
        <w:gridCol w:w="1764"/>
        <w:gridCol w:w="1586"/>
        <w:gridCol w:w="1443"/>
        <w:gridCol w:w="1739"/>
        <w:gridCol w:w="1157"/>
        <w:gridCol w:w="1303"/>
        <w:gridCol w:w="1157"/>
        <w:gridCol w:w="1011"/>
        <w:gridCol w:w="1157"/>
        <w:gridCol w:w="1014"/>
        <w:gridCol w:w="1157"/>
        <w:gridCol w:w="569"/>
      </w:tblGrid>
      <w:tr w:rsidR="00BB74E7" w:rsidRPr="00CB4D0C" w:rsidTr="00672642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color w:val="000000" w:themeColor="text1"/>
                <w:sz w:val="20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20"/>
                <w:szCs w:val="18"/>
              </w:rPr>
              <w:t>«</w:t>
            </w:r>
          </w:p>
        </w:tc>
        <w:tc>
          <w:tcPr>
            <w:tcW w:w="132" w:type="pct"/>
            <w:vMerge w:val="restart"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55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Подпрограмма 5</w:t>
            </w:r>
          </w:p>
        </w:tc>
        <w:tc>
          <w:tcPr>
            <w:tcW w:w="499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 xml:space="preserve">Бюджет </w:t>
            </w: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454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546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6 043 140,8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8 495 851,6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8 508 051,8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2 506 940,1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2 607 217,7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2 711 506,5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30 872 708,5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203 638,6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879 502,1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966 531,5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889 293,6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1 595 848,9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1 759 685,3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6 294 500,0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6 246 779,4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9 375 353,7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9 474 583,3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3 396 233,7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4 203 066,6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4 471 191,8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37 167 208,5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546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4 746 631,1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3 248 445,5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2 550 949,1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3 117 352,2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3 568 743,2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4 115 040,5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21 347 161,6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10 993 410,5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12 623 799,2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12 025 532,4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6 513 585,9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7 771 809,8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8 586 232,3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58 514 370,1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454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546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10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10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10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546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10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rPr>
          <w:trHeight w:val="304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10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Внебюджетные средства</w:t>
            </w:r>
          </w:p>
        </w:tc>
        <w:tc>
          <w:tcPr>
            <w:tcW w:w="454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546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contextualSpacing/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10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183 701,8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shd w:val="clear" w:color="auto" w:fill="auto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183 701,8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rPr>
          <w:trHeight w:val="304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4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546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463 312,1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2 024,2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18 979,5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484 315,8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647 013,9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2 024,2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18 979,5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668 017,6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rPr>
          <w:trHeight w:val="149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499" w:type="pct"/>
            <w:vMerge w:val="restar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Проектная часть</w:t>
            </w: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6 043 140,8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8 495 851,6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8 508 051,8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2 506 940,1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2 607 217,7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2 711 506,5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  <w:vAlign w:val="center"/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30 872 708,5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rPr>
          <w:trHeight w:val="74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Расходы развития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387 340,4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879 502,1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966 531,5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889 293,6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1 595 848,9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1 759 685,3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6 478 201,8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rPr>
          <w:trHeight w:val="135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6 430 481,2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9 375 353,7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9 474 583,3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3 396 233,7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4 203 066,6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4 471 191,8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37 350 910,3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rPr>
          <w:trHeight w:val="94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Процессная часть</w:t>
            </w:r>
          </w:p>
        </w:tc>
        <w:tc>
          <w:tcPr>
            <w:tcW w:w="1001" w:type="pct"/>
            <w:gridSpan w:val="2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Текущие расходы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5 209 943,2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3 250 469,7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2 569 928,6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3 117 352,2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3 568 743,2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4 115 040,5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21 831 477,4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rPr>
          <w:trHeight w:val="20"/>
        </w:trPr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vMerge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00" w:type="pct"/>
            <w:gridSpan w:val="3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CB4D0C">
              <w:rPr>
                <w:rFonts w:eastAsiaTheme="minorHAnsi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11 640 424,4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sz w:val="18"/>
                <w:szCs w:val="18"/>
              </w:rPr>
            </w:pPr>
            <w:r w:rsidRPr="00CB4D0C">
              <w:rPr>
                <w:sz w:val="18"/>
                <w:szCs w:val="18"/>
              </w:rPr>
              <w:t>12 625 823,4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12 044 511,9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6 513 585,9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7 771 809,8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8 586 232,3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57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59 182 387,7</w:t>
            </w:r>
          </w:p>
        </w:tc>
        <w:tc>
          <w:tcPr>
            <w:tcW w:w="1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20"/>
                <w:szCs w:val="18"/>
              </w:rPr>
              <w:t>»</w:t>
            </w:r>
            <w:r w:rsidRPr="00CB4D0C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BB74E7" w:rsidRPr="00CB4D0C" w:rsidRDefault="00BB74E7" w:rsidP="00CB4D0C">
      <w:pPr>
        <w:tabs>
          <w:tab w:val="left" w:pos="142"/>
          <w:tab w:val="left" w:pos="851"/>
        </w:tabs>
        <w:ind w:left="-142"/>
        <w:jc w:val="both"/>
      </w:pPr>
    </w:p>
    <w:p w:rsidR="00672642" w:rsidRPr="00CB4D0C" w:rsidRDefault="00672642" w:rsidP="00CB4D0C">
      <w:pPr>
        <w:tabs>
          <w:tab w:val="left" w:pos="142"/>
          <w:tab w:val="left" w:pos="851"/>
        </w:tabs>
        <w:ind w:firstLine="567"/>
        <w:jc w:val="both"/>
      </w:pPr>
    </w:p>
    <w:p w:rsidR="00672642" w:rsidRPr="00CB4D0C" w:rsidRDefault="00672642" w:rsidP="00CB4D0C">
      <w:pPr>
        <w:tabs>
          <w:tab w:val="left" w:pos="142"/>
          <w:tab w:val="left" w:pos="851"/>
        </w:tabs>
        <w:ind w:firstLine="567"/>
        <w:jc w:val="both"/>
      </w:pPr>
    </w:p>
    <w:p w:rsidR="00672642" w:rsidRPr="00CB4D0C" w:rsidRDefault="00672642" w:rsidP="00CB4D0C">
      <w:pPr>
        <w:tabs>
          <w:tab w:val="left" w:pos="142"/>
          <w:tab w:val="left" w:pos="851"/>
        </w:tabs>
        <w:ind w:firstLine="567"/>
        <w:jc w:val="both"/>
      </w:pPr>
    </w:p>
    <w:p w:rsidR="00672642" w:rsidRPr="00CB4D0C" w:rsidRDefault="00672642" w:rsidP="00CB4D0C">
      <w:pPr>
        <w:tabs>
          <w:tab w:val="left" w:pos="142"/>
          <w:tab w:val="left" w:pos="851"/>
        </w:tabs>
        <w:ind w:firstLine="567"/>
        <w:jc w:val="both"/>
      </w:pP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  <w:r w:rsidRPr="00CB4D0C">
        <w:lastRenderedPageBreak/>
        <w:t>2.3. В таблице подраздела 7.3 раздела 7 пункты 3 и 3.1 приложения к постановлению изложить в следующей редакции:</w:t>
      </w:r>
    </w:p>
    <w:p w:rsidR="00BB74E7" w:rsidRPr="00CB4D0C" w:rsidRDefault="00BB74E7" w:rsidP="00CB4D0C">
      <w:pPr>
        <w:tabs>
          <w:tab w:val="left" w:pos="142"/>
          <w:tab w:val="left" w:pos="851"/>
        </w:tabs>
        <w:ind w:left="-284"/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425"/>
        <w:gridCol w:w="1560"/>
        <w:gridCol w:w="2552"/>
        <w:gridCol w:w="1554"/>
        <w:gridCol w:w="1417"/>
        <w:gridCol w:w="1418"/>
        <w:gridCol w:w="1417"/>
        <w:gridCol w:w="1418"/>
        <w:gridCol w:w="1417"/>
        <w:gridCol w:w="1423"/>
        <w:gridCol w:w="425"/>
      </w:tblGrid>
      <w:tr w:rsidR="00BB74E7" w:rsidRPr="00CB4D0C" w:rsidTr="00672642">
        <w:trPr>
          <w:trHeight w:val="70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pStyle w:val="ConsPlusNormal"/>
              <w:ind w:left="-93" w:firstLine="9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4D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4D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60" w:type="dxa"/>
            <w:vMerge w:val="restart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4D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КЭиИО</w:t>
            </w:r>
          </w:p>
          <w:p w:rsidR="00BB74E7" w:rsidRPr="00CB4D0C" w:rsidRDefault="00BB74E7" w:rsidP="00CB4D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4D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</w:t>
            </w:r>
            <w:r w:rsidR="00672642" w:rsidRPr="00CB4D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B4D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Санкт-Петербурга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1 495 255,7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2 071 735,1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2 017 214,4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2 144 999,6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3 228 480,3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3 861 169,4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14 818 854,5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rPr>
          <w:trHeight w:hRule="exact" w:val="279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4D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1 495 255,7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2 071 735,1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2 017 214,4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2 144 999,6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3 228 480,3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3 861 169,4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14 818 854,5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rPr>
          <w:trHeight w:val="123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4D0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</w:t>
            </w:r>
            <w:r w:rsidRPr="00CB4D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1560" w:type="dxa"/>
            <w:vMerge w:val="restart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4D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Подпрограмма 5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4D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1 495 255,7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2 071 735,1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2 017 214,4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2 144 999,6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3 228 480,3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3 861 169,4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14 818 854,5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B74E7" w:rsidRPr="00CB4D0C" w:rsidTr="00672642">
        <w:trPr>
          <w:trHeight w:hRule="exact" w:val="352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B4D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1 495 255,7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2 071 735,1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2 017 214,4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2 144 999,6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3 228 480,3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3 861 169,4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bottom w:w="28" w:type="dxa"/>
            </w:tcMar>
          </w:tcPr>
          <w:p w:rsidR="00BB74E7" w:rsidRPr="00CB4D0C" w:rsidRDefault="00BB74E7" w:rsidP="00CB4D0C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14 818 854,5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B4D0C">
              <w:rPr>
                <w:color w:val="000000" w:themeColor="text1"/>
                <w:sz w:val="18"/>
                <w:szCs w:val="18"/>
              </w:rPr>
              <w:t>».</w:t>
            </w:r>
          </w:p>
        </w:tc>
      </w:tr>
    </w:tbl>
    <w:p w:rsidR="00672642" w:rsidRPr="00CB4D0C" w:rsidRDefault="00672642" w:rsidP="00CB4D0C">
      <w:pPr>
        <w:tabs>
          <w:tab w:val="left" w:pos="142"/>
          <w:tab w:val="left" w:pos="851"/>
        </w:tabs>
        <w:ind w:firstLine="567"/>
        <w:jc w:val="both"/>
      </w:pP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  <w:r w:rsidRPr="00CB4D0C">
        <w:t>2.4. В графе 3 пункта 6 раздела 12 приложения к постановлению:</w:t>
      </w: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  <w:r w:rsidRPr="00CB4D0C">
        <w:t>2.4.1. В абзаце первом число «</w:t>
      </w:r>
      <w:r w:rsidRPr="00CB4D0C">
        <w:rPr>
          <w:color w:val="000000" w:themeColor="text1"/>
        </w:rPr>
        <w:t>59 179 745,6</w:t>
      </w:r>
      <w:r w:rsidRPr="00CB4D0C">
        <w:t>» заменить числом «</w:t>
      </w:r>
      <w:r w:rsidRPr="00CB4D0C">
        <w:rPr>
          <w:color w:val="000000" w:themeColor="text1"/>
        </w:rPr>
        <w:t>59 182 387,7</w:t>
      </w:r>
      <w:r w:rsidRPr="00CB4D0C">
        <w:t>», число «</w:t>
      </w:r>
      <w:r w:rsidRPr="00CB4D0C">
        <w:rPr>
          <w:color w:val="000000" w:themeColor="text1"/>
        </w:rPr>
        <w:t>58 511 728,0</w:t>
      </w:r>
      <w:r w:rsidRPr="00CB4D0C">
        <w:t>» заменить числом «58 514 370,1».</w:t>
      </w: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  <w:r w:rsidRPr="00CB4D0C">
        <w:t>2.4.2. В абзаце третьем число «</w:t>
      </w:r>
      <w:r w:rsidRPr="00CB4D0C">
        <w:rPr>
          <w:color w:val="000000" w:themeColor="text1"/>
        </w:rPr>
        <w:t>10 990 768,4</w:t>
      </w:r>
      <w:r w:rsidRPr="00CB4D0C">
        <w:t>» заменить числом «</w:t>
      </w:r>
      <w:r w:rsidRPr="00CB4D0C">
        <w:rPr>
          <w:color w:val="000000" w:themeColor="text1"/>
        </w:rPr>
        <w:t>10 993 410,5</w:t>
      </w:r>
      <w:r w:rsidRPr="00CB4D0C">
        <w:t>».</w:t>
      </w: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  <w:r w:rsidRPr="00CB4D0C">
        <w:t>2.5. В таблице «Проектная часть» подраздела 12.2 раздела 12 приложения к постановлению:</w:t>
      </w: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  <w:r w:rsidRPr="00CB4D0C">
        <w:t>2.5.1. Пункт 2.1 изложить в следующей редакции:</w:t>
      </w: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</w:p>
    <w:tbl>
      <w:tblPr>
        <w:tblW w:w="1601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1559"/>
        <w:gridCol w:w="856"/>
        <w:gridCol w:w="425"/>
        <w:gridCol w:w="709"/>
        <w:gridCol w:w="708"/>
        <w:gridCol w:w="567"/>
        <w:gridCol w:w="567"/>
        <w:gridCol w:w="993"/>
        <w:gridCol w:w="992"/>
        <w:gridCol w:w="1134"/>
        <w:gridCol w:w="992"/>
        <w:gridCol w:w="992"/>
        <w:gridCol w:w="1134"/>
        <w:gridCol w:w="993"/>
        <w:gridCol w:w="992"/>
        <w:gridCol w:w="1270"/>
        <w:gridCol w:w="425"/>
      </w:tblGrid>
      <w:tr w:rsidR="00BB74E7" w:rsidRPr="00CB4D0C" w:rsidTr="00672642">
        <w:trPr>
          <w:trHeight w:val="5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sz w:val="14"/>
                <w:szCs w:val="14"/>
              </w:rPr>
              <w:t xml:space="preserve">«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 xml:space="preserve">Реконструкция фонтанов </w:t>
            </w:r>
            <w:r w:rsidRPr="00CB4D0C">
              <w:rPr>
                <w:color w:val="000000" w:themeColor="text1"/>
                <w:sz w:val="14"/>
                <w:szCs w:val="14"/>
              </w:rPr>
              <w:br/>
              <w:t xml:space="preserve">и фонтанных комплексов </w:t>
            </w:r>
            <w:r w:rsidRPr="00CB4D0C">
              <w:rPr>
                <w:color w:val="000000" w:themeColor="text1"/>
                <w:sz w:val="14"/>
                <w:szCs w:val="14"/>
              </w:rPr>
              <w:br/>
              <w:t xml:space="preserve">и приспособление для современного использования фонтанов, являющихся объектами культурного наследия, </w:t>
            </w:r>
            <w:r w:rsidRPr="00CB4D0C">
              <w:rPr>
                <w:color w:val="000000" w:themeColor="text1"/>
                <w:sz w:val="14"/>
                <w:szCs w:val="14"/>
              </w:rPr>
              <w:br/>
              <w:t>в Санкт-Петербурге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ПИР</w:t>
            </w:r>
          </w:p>
          <w:p w:rsidR="00BB74E7" w:rsidRPr="00CB4D0C" w:rsidRDefault="00BB74E7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2018-2026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54 739,8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43 691,0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47 596,0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71 539,1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217 565,9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 xml:space="preserve">Обеспеченность территории </w:t>
            </w:r>
          </w:p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 xml:space="preserve">Санкт-Петербурга объектами </w:t>
            </w:r>
            <w:r w:rsidRPr="00CB4D0C">
              <w:rPr>
                <w:color w:val="000000" w:themeColor="text1"/>
                <w:spacing w:val="-6"/>
                <w:sz w:val="14"/>
                <w:szCs w:val="14"/>
              </w:rPr>
              <w:t>благоустройства –</w:t>
            </w:r>
            <w:r w:rsidRPr="00CB4D0C">
              <w:rPr>
                <w:color w:val="000000" w:themeColor="text1"/>
                <w:sz w:val="14"/>
                <w:szCs w:val="14"/>
              </w:rPr>
              <w:t xml:space="preserve"> объектами фонтанного хозяйства</w:t>
            </w:r>
          </w:p>
          <w:p w:rsidR="00BB74E7" w:rsidRPr="00CB4D0C" w:rsidRDefault="00BB74E7" w:rsidP="00CB4D0C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CB4D0C" w:rsidRDefault="00BB74E7" w:rsidP="00CB4D0C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CB4D0C" w:rsidRDefault="00BB74E7" w:rsidP="00CB4D0C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CB4D0C" w:rsidRDefault="00BB74E7" w:rsidP="00CB4D0C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CB4D0C" w:rsidRDefault="00BB74E7" w:rsidP="00CB4D0C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CB4D0C" w:rsidRDefault="00BB74E7" w:rsidP="00CB4D0C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CB4D0C" w:rsidRDefault="00BB74E7" w:rsidP="00CB4D0C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CB4D0C" w:rsidRDefault="00BB74E7" w:rsidP="00CB4D0C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».</w:t>
            </w:r>
          </w:p>
        </w:tc>
      </w:tr>
      <w:tr w:rsidR="00BB74E7" w:rsidRPr="00CB4D0C" w:rsidTr="00672642">
        <w:trPr>
          <w:trHeight w:val="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СМР</w:t>
            </w:r>
          </w:p>
          <w:p w:rsidR="00BB74E7" w:rsidRPr="00CB4D0C" w:rsidRDefault="00BB74E7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2020-2027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88 365,9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605 905,4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832 457,9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701 818,1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467 878,8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354 238,4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3 050 664,5</w:t>
            </w:r>
          </w:p>
        </w:tc>
        <w:tc>
          <w:tcPr>
            <w:tcW w:w="127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</w:tr>
      <w:tr w:rsidR="00BB74E7" w:rsidRPr="00CB4D0C" w:rsidTr="00672642">
        <w:trPr>
          <w:trHeight w:val="11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2018-2027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E7" w:rsidRPr="00CB4D0C" w:rsidRDefault="00BB74E7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143 105,7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649 596,4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880 053,9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701 818,1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539 417,9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354 238,4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right"/>
              <w:rPr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iCs/>
                <w:color w:val="000000" w:themeColor="text1"/>
                <w:sz w:val="14"/>
                <w:szCs w:val="14"/>
              </w:rPr>
              <w:t>3 268 230,4</w:t>
            </w:r>
          </w:p>
        </w:tc>
        <w:tc>
          <w:tcPr>
            <w:tcW w:w="1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BB74E7" w:rsidRPr="00CB4D0C" w:rsidRDefault="00BB74E7" w:rsidP="00CB4D0C">
            <w:pPr>
              <w:jc w:val="center"/>
              <w:rPr>
                <w:iCs/>
                <w:color w:val="000000" w:themeColor="text1"/>
                <w:sz w:val="14"/>
                <w:szCs w:val="14"/>
              </w:rPr>
            </w:pPr>
          </w:p>
        </w:tc>
      </w:tr>
    </w:tbl>
    <w:p w:rsidR="00BB74E7" w:rsidRPr="00CB4D0C" w:rsidRDefault="00BB74E7" w:rsidP="00CB4D0C">
      <w:pPr>
        <w:keepNext/>
        <w:jc w:val="right"/>
        <w:rPr>
          <w:color w:val="000000" w:themeColor="text1"/>
          <w:sz w:val="18"/>
          <w:szCs w:val="18"/>
        </w:rPr>
      </w:pPr>
      <w:r w:rsidRPr="00CB4D0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74E7" w:rsidRPr="00CB4D0C" w:rsidRDefault="00BB74E7" w:rsidP="00CB4D0C">
      <w:pPr>
        <w:tabs>
          <w:tab w:val="left" w:pos="142"/>
          <w:tab w:val="left" w:pos="851"/>
        </w:tabs>
        <w:ind w:firstLine="567"/>
        <w:jc w:val="both"/>
      </w:pPr>
      <w:r w:rsidRPr="00CB4D0C">
        <w:t>2.5.2. Пункты 3.1-3.3 изложить в следующей редакции:</w:t>
      </w:r>
    </w:p>
    <w:tbl>
      <w:tblPr>
        <w:tblpPr w:leftFromText="180" w:rightFromText="180" w:vertAnchor="text" w:horzAnchor="margin" w:tblpX="-426" w:tblpY="157"/>
        <w:tblW w:w="16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426"/>
        <w:gridCol w:w="1565"/>
        <w:gridCol w:w="850"/>
        <w:gridCol w:w="425"/>
        <w:gridCol w:w="709"/>
        <w:gridCol w:w="709"/>
        <w:gridCol w:w="567"/>
        <w:gridCol w:w="567"/>
        <w:gridCol w:w="992"/>
        <w:gridCol w:w="992"/>
        <w:gridCol w:w="1134"/>
        <w:gridCol w:w="993"/>
        <w:gridCol w:w="992"/>
        <w:gridCol w:w="1134"/>
        <w:gridCol w:w="992"/>
        <w:gridCol w:w="992"/>
        <w:gridCol w:w="1276"/>
        <w:gridCol w:w="425"/>
      </w:tblGrid>
      <w:tr w:rsidR="00672642" w:rsidRPr="00CB4D0C" w:rsidTr="00672642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CB4D0C" w:rsidRDefault="00672642" w:rsidP="00CB4D0C">
            <w:pPr>
              <w:ind w:left="-131" w:firstLine="131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20"/>
                <w:szCs w:val="14"/>
              </w:rPr>
              <w:t>«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3.1</w:t>
            </w:r>
          </w:p>
        </w:tc>
        <w:tc>
          <w:tcPr>
            <w:tcW w:w="1565" w:type="dxa"/>
            <w:vMerge w:val="restart"/>
            <w:shd w:val="clear" w:color="auto" w:fill="auto"/>
          </w:tcPr>
          <w:p w:rsidR="00672642" w:rsidRPr="00CB4D0C" w:rsidRDefault="00672642" w:rsidP="00CB4D0C">
            <w:pPr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 xml:space="preserve">Реконструкция общественных туалетов </w:t>
            </w:r>
            <w:r w:rsidRPr="00CB4D0C">
              <w:rPr>
                <w:color w:val="000000" w:themeColor="text1"/>
                <w:sz w:val="14"/>
                <w:szCs w:val="14"/>
              </w:rPr>
              <w:br/>
              <w:t>в Санкт-Петербурге</w:t>
            </w:r>
          </w:p>
        </w:tc>
        <w:tc>
          <w:tcPr>
            <w:tcW w:w="850" w:type="dxa"/>
            <w:vMerge w:val="restart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ПИР</w:t>
            </w:r>
          </w:p>
          <w:p w:rsidR="00672642" w:rsidRPr="00CB4D0C" w:rsidRDefault="00672642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2017-2024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72642" w:rsidRPr="00CB4D0C" w:rsidRDefault="00672642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32 072,1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18 483,6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40 925,4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91 481,1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 xml:space="preserve">Обеспеченность территории </w:t>
            </w: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Санкт-Петербурга объектами благоустройства –общественными туалетами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20"/>
                <w:szCs w:val="14"/>
              </w:rPr>
            </w:pP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20"/>
                <w:szCs w:val="14"/>
              </w:rPr>
              <w:t>».</w:t>
            </w:r>
          </w:p>
        </w:tc>
      </w:tr>
      <w:tr w:rsidR="00672642" w:rsidRPr="00CB4D0C" w:rsidTr="00672642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:rsidR="00672642" w:rsidRPr="00CB4D0C" w:rsidRDefault="00672642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СМР</w:t>
            </w:r>
          </w:p>
          <w:p w:rsidR="00672642" w:rsidRPr="00CB4D0C" w:rsidRDefault="00672642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2020-2027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  <w:shd w:val="clear" w:color="auto" w:fill="auto"/>
          </w:tcPr>
          <w:p w:rsidR="00672642" w:rsidRPr="00CB4D0C" w:rsidRDefault="00672642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25 961,7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108 171,0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25 150,0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73 678,7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21 193,2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11 880,9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266 035,5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CB4D0C" w:rsidTr="00672642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2017-2027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  <w:shd w:val="clear" w:color="auto" w:fill="auto"/>
          </w:tcPr>
          <w:p w:rsidR="00672642" w:rsidRPr="00CB4D0C" w:rsidRDefault="00672642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58 033,8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126 654,6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66 075,4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73 678,7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21 193,2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11 880,9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bCs/>
                <w:iCs/>
                <w:color w:val="000000" w:themeColor="text1"/>
                <w:sz w:val="14"/>
                <w:szCs w:val="14"/>
              </w:rPr>
            </w:pPr>
            <w:r w:rsidRPr="00CB4D0C">
              <w:rPr>
                <w:bCs/>
                <w:iCs/>
                <w:color w:val="000000" w:themeColor="text1"/>
                <w:sz w:val="14"/>
                <w:szCs w:val="14"/>
              </w:rPr>
              <w:t>357 516,6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CB4D0C" w:rsidTr="00672642">
        <w:trPr>
          <w:trHeight w:val="177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3.2</w:t>
            </w:r>
          </w:p>
        </w:tc>
        <w:tc>
          <w:tcPr>
            <w:tcW w:w="1565" w:type="dxa"/>
            <w:vMerge w:val="restart"/>
            <w:shd w:val="clear" w:color="auto" w:fill="auto"/>
          </w:tcPr>
          <w:p w:rsidR="00672642" w:rsidRPr="00CB4D0C" w:rsidRDefault="00672642" w:rsidP="00CB4D0C">
            <w:pPr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Строительство общественных туалетов в Санкт-Петербурге</w:t>
            </w:r>
          </w:p>
        </w:tc>
        <w:tc>
          <w:tcPr>
            <w:tcW w:w="850" w:type="dxa"/>
            <w:vMerge w:val="restart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2019-2023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72642" w:rsidRPr="00CB4D0C" w:rsidRDefault="00672642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2 498,9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2 552,1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5 051,0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Обеспеченность территории</w:t>
            </w: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 xml:space="preserve">Санкт-Петербурга объектами </w:t>
            </w:r>
            <w:r w:rsidRPr="00CB4D0C">
              <w:rPr>
                <w:color w:val="000000" w:themeColor="text1"/>
                <w:spacing w:val="-6"/>
                <w:sz w:val="14"/>
                <w:szCs w:val="14"/>
              </w:rPr>
              <w:t>благоустройства –</w:t>
            </w:r>
            <w:r w:rsidRPr="00CB4D0C">
              <w:rPr>
                <w:color w:val="000000" w:themeColor="text1"/>
                <w:sz w:val="14"/>
                <w:szCs w:val="14"/>
              </w:rPr>
              <w:t>общественными туалетами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CB4D0C" w:rsidTr="00672642">
        <w:trPr>
          <w:trHeight w:val="282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2023-2024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  <w:shd w:val="clear" w:color="auto" w:fill="auto"/>
          </w:tcPr>
          <w:p w:rsidR="00672642" w:rsidRPr="00CB4D0C" w:rsidRDefault="00672642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13 195,8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13 419,5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26 615,3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CB4D0C" w:rsidTr="00672642">
        <w:trPr>
          <w:trHeight w:val="406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2019-2024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  <w:shd w:val="clear" w:color="auto" w:fill="auto"/>
          </w:tcPr>
          <w:p w:rsidR="00672642" w:rsidRPr="00CB4D0C" w:rsidRDefault="00672642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2 498,9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15 747,9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13 419,5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31 666,3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CB4D0C" w:rsidTr="00672642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3.3</w:t>
            </w:r>
          </w:p>
        </w:tc>
        <w:tc>
          <w:tcPr>
            <w:tcW w:w="1565" w:type="dxa"/>
            <w:vMerge w:val="restart"/>
            <w:shd w:val="clear" w:color="auto" w:fill="auto"/>
          </w:tcPr>
          <w:p w:rsidR="00672642" w:rsidRPr="00CB4D0C" w:rsidRDefault="00672642" w:rsidP="00CB4D0C">
            <w:pPr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Строительство объектов инженерной инфраструктуры для подключения общественных туалетов</w:t>
            </w:r>
          </w:p>
          <w:p w:rsidR="00672642" w:rsidRPr="00CB4D0C" w:rsidRDefault="00672642" w:rsidP="00CB4D0C">
            <w:pPr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в Санкт-Петербурге</w:t>
            </w:r>
          </w:p>
        </w:tc>
        <w:tc>
          <w:tcPr>
            <w:tcW w:w="850" w:type="dxa"/>
            <w:vMerge w:val="restart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ПИР</w:t>
            </w:r>
          </w:p>
          <w:p w:rsidR="00672642" w:rsidRPr="00CB4D0C" w:rsidRDefault="00672642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2019-2027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72642" w:rsidRPr="00CB4D0C" w:rsidRDefault="00672642" w:rsidP="00CB4D0C">
            <w:pPr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3 278,0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4 982,6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1 411,3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45 715,4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46 992,8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102 380,2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Обеспеченность территории</w:t>
            </w:r>
          </w:p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 xml:space="preserve">Санкт-Петербурга объектами </w:t>
            </w:r>
            <w:r w:rsidRPr="00CB4D0C">
              <w:rPr>
                <w:color w:val="000000" w:themeColor="text1"/>
                <w:spacing w:val="-6"/>
                <w:sz w:val="14"/>
                <w:szCs w:val="14"/>
              </w:rPr>
              <w:t>благоустройства –</w:t>
            </w:r>
            <w:r w:rsidRPr="00CB4D0C">
              <w:rPr>
                <w:color w:val="000000" w:themeColor="text1"/>
                <w:sz w:val="14"/>
                <w:szCs w:val="14"/>
              </w:rPr>
              <w:t>общественными туалетами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CB4D0C" w:rsidTr="00672642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СМР</w:t>
            </w:r>
          </w:p>
          <w:p w:rsidR="00672642" w:rsidRPr="00CB4D0C" w:rsidRDefault="00672642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2023-2027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72642" w:rsidRPr="00CB4D0C" w:rsidRDefault="00672642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9 644,4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11 785,5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89 522,4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46 573,2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159 525,5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672642" w:rsidRPr="00CB4D0C" w:rsidTr="00672642">
        <w:trPr>
          <w:trHeight w:val="429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ind w:left="-57" w:right="-113"/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2019-2027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12 922,4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6 982,6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13 196,8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135 237,8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93 566,0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642" w:rsidRPr="00CB4D0C" w:rsidRDefault="00672642" w:rsidP="00CB4D0C">
            <w:pPr>
              <w:jc w:val="right"/>
              <w:rPr>
                <w:color w:val="000000" w:themeColor="text1"/>
                <w:sz w:val="14"/>
                <w:szCs w:val="14"/>
              </w:rPr>
            </w:pPr>
            <w:r w:rsidRPr="00CB4D0C">
              <w:rPr>
                <w:color w:val="000000" w:themeColor="text1"/>
                <w:sz w:val="14"/>
                <w:szCs w:val="14"/>
              </w:rPr>
              <w:t>261 905,7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642" w:rsidRPr="00CB4D0C" w:rsidRDefault="00672642" w:rsidP="00CB4D0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</w:tbl>
    <w:p w:rsidR="00BB74E7" w:rsidRPr="00CB4D0C" w:rsidRDefault="00BB74E7" w:rsidP="00CB4D0C">
      <w:pPr>
        <w:tabs>
          <w:tab w:val="left" w:pos="142"/>
          <w:tab w:val="left" w:pos="851"/>
        </w:tabs>
        <w:ind w:right="-284" w:firstLine="567"/>
        <w:jc w:val="both"/>
      </w:pPr>
      <w:r w:rsidRPr="00CB4D0C"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BB74E7" w:rsidRPr="00CB4D0C" w:rsidRDefault="00BB74E7" w:rsidP="00CB4D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D0C">
        <w:rPr>
          <w:rFonts w:ascii="Times New Roman" w:hAnsi="Times New Roman" w:cs="Times New Roman"/>
          <w:sz w:val="24"/>
          <w:szCs w:val="24"/>
        </w:rPr>
        <w:t>2.</w:t>
      </w:r>
      <w:r w:rsidR="00B4203B" w:rsidRPr="00CB4D0C">
        <w:rPr>
          <w:rFonts w:ascii="Times New Roman" w:hAnsi="Times New Roman" w:cs="Times New Roman"/>
          <w:sz w:val="24"/>
          <w:szCs w:val="24"/>
        </w:rPr>
        <w:t>5</w:t>
      </w:r>
      <w:r w:rsidRPr="00CB4D0C">
        <w:rPr>
          <w:rFonts w:ascii="Times New Roman" w:hAnsi="Times New Roman" w:cs="Times New Roman"/>
          <w:sz w:val="24"/>
          <w:szCs w:val="24"/>
        </w:rPr>
        <w:t>.</w:t>
      </w:r>
      <w:r w:rsidR="00B4203B" w:rsidRPr="00CB4D0C">
        <w:rPr>
          <w:rFonts w:ascii="Times New Roman" w:hAnsi="Times New Roman" w:cs="Times New Roman"/>
          <w:sz w:val="24"/>
          <w:szCs w:val="24"/>
        </w:rPr>
        <w:t>3.</w:t>
      </w:r>
      <w:r w:rsidRPr="00CB4D0C">
        <w:rPr>
          <w:rFonts w:ascii="Times New Roman" w:hAnsi="Times New Roman" w:cs="Times New Roman"/>
          <w:sz w:val="24"/>
          <w:szCs w:val="24"/>
        </w:rPr>
        <w:t xml:space="preserve"> Строки «</w:t>
      </w:r>
      <w:r w:rsidRPr="00CB4D0C">
        <w:rPr>
          <w:rFonts w:ascii="Times New Roman" w:hAnsi="Times New Roman" w:cs="Times New Roman"/>
          <w:bCs/>
          <w:sz w:val="24"/>
          <w:szCs w:val="24"/>
        </w:rPr>
        <w:t xml:space="preserve">ИТОГО прочие расходы развития» и «ВСЕГО проектная часть подпрограммы 5» </w:t>
      </w:r>
      <w:r w:rsidRPr="00CB4D0C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BB74E7" w:rsidRPr="00CB4D0C" w:rsidRDefault="00BB74E7" w:rsidP="00CB4D0C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587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84"/>
        <w:gridCol w:w="7484"/>
        <w:gridCol w:w="993"/>
        <w:gridCol w:w="992"/>
        <w:gridCol w:w="992"/>
        <w:gridCol w:w="992"/>
        <w:gridCol w:w="993"/>
        <w:gridCol w:w="1134"/>
        <w:gridCol w:w="1163"/>
        <w:gridCol w:w="429"/>
        <w:gridCol w:w="421"/>
      </w:tblGrid>
      <w:tr w:rsidR="00BB74E7" w:rsidRPr="00CB4D0C" w:rsidTr="00672642">
        <w:trPr>
          <w:trHeight w:val="16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Cs/>
                <w:color w:val="000000" w:themeColor="text1"/>
                <w:sz w:val="20"/>
                <w:szCs w:val="16"/>
              </w:rPr>
              <w:t>«</w:t>
            </w:r>
          </w:p>
        </w:tc>
        <w:tc>
          <w:tcPr>
            <w:tcW w:w="7484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B74E7" w:rsidRPr="00CB4D0C" w:rsidRDefault="00BB74E7" w:rsidP="00CB4D0C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ИТОГО прочие расходы развития </w:t>
            </w:r>
          </w:p>
        </w:tc>
        <w:tc>
          <w:tcPr>
            <w:tcW w:w="993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387</w:t>
            </w: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US"/>
              </w:rPr>
              <w:t> </w:t>
            </w: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340,4</w:t>
            </w:r>
          </w:p>
        </w:tc>
        <w:tc>
          <w:tcPr>
            <w:tcW w:w="992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879 502,1</w:t>
            </w:r>
          </w:p>
        </w:tc>
        <w:tc>
          <w:tcPr>
            <w:tcW w:w="992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966 531,5</w:t>
            </w:r>
          </w:p>
        </w:tc>
        <w:tc>
          <w:tcPr>
            <w:tcW w:w="992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889 293,6</w:t>
            </w:r>
          </w:p>
        </w:tc>
        <w:tc>
          <w:tcPr>
            <w:tcW w:w="993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1 595 848,9</w:t>
            </w:r>
          </w:p>
        </w:tc>
        <w:tc>
          <w:tcPr>
            <w:tcW w:w="1134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1 759 685,3</w:t>
            </w:r>
          </w:p>
        </w:tc>
        <w:tc>
          <w:tcPr>
            <w:tcW w:w="1163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6 478 201,8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B74E7" w:rsidRPr="00CB4D0C" w:rsidRDefault="00BB74E7" w:rsidP="00CB4D0C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CB4D0C" w:rsidRDefault="00BB74E7" w:rsidP="00CB4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B74E7" w:rsidRPr="00CB4D0C" w:rsidTr="00672642">
        <w:trPr>
          <w:trHeight w:val="1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4E7" w:rsidRPr="00CB4D0C" w:rsidRDefault="00BB74E7" w:rsidP="00CB4D0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484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B74E7" w:rsidRPr="00CB4D0C" w:rsidRDefault="00BB74E7" w:rsidP="00CB4D0C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 проектная часть подпрограммы 5</w:t>
            </w:r>
          </w:p>
        </w:tc>
        <w:tc>
          <w:tcPr>
            <w:tcW w:w="993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6 430 481,2</w:t>
            </w:r>
          </w:p>
        </w:tc>
        <w:tc>
          <w:tcPr>
            <w:tcW w:w="992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9 375 353,7</w:t>
            </w:r>
          </w:p>
        </w:tc>
        <w:tc>
          <w:tcPr>
            <w:tcW w:w="992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9 474 583,3</w:t>
            </w:r>
          </w:p>
        </w:tc>
        <w:tc>
          <w:tcPr>
            <w:tcW w:w="992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3 396 233,7</w:t>
            </w:r>
          </w:p>
        </w:tc>
        <w:tc>
          <w:tcPr>
            <w:tcW w:w="993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4 203 066,6</w:t>
            </w:r>
          </w:p>
        </w:tc>
        <w:tc>
          <w:tcPr>
            <w:tcW w:w="1134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4 471 191,8</w:t>
            </w:r>
          </w:p>
        </w:tc>
        <w:tc>
          <w:tcPr>
            <w:tcW w:w="1163" w:type="dxa"/>
            <w:noWrap/>
            <w:vAlign w:val="center"/>
            <w:hideMark/>
          </w:tcPr>
          <w:p w:rsidR="00BB74E7" w:rsidRPr="00CB4D0C" w:rsidRDefault="00BB74E7" w:rsidP="00CB4D0C">
            <w:pPr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37 350 910,3</w:t>
            </w:r>
          </w:p>
        </w:tc>
        <w:tc>
          <w:tcPr>
            <w:tcW w:w="429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B74E7" w:rsidRPr="00CB4D0C" w:rsidRDefault="00BB74E7" w:rsidP="00CB4D0C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4E7" w:rsidRPr="00CB4D0C" w:rsidRDefault="00BB74E7" w:rsidP="00CB4D0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B4D0C">
              <w:rPr>
                <w:rFonts w:ascii="Times New Roman" w:hAnsi="Times New Roman"/>
                <w:color w:val="000000" w:themeColor="text1"/>
                <w:sz w:val="20"/>
                <w:szCs w:val="16"/>
              </w:rPr>
              <w:t>».</w:t>
            </w:r>
          </w:p>
        </w:tc>
      </w:tr>
    </w:tbl>
    <w:p w:rsidR="004C7C6E" w:rsidRPr="00CB4D0C" w:rsidRDefault="004C7C6E" w:rsidP="00CB4D0C">
      <w:pPr>
        <w:autoSpaceDE w:val="0"/>
        <w:autoSpaceDN w:val="0"/>
        <w:adjustRightInd w:val="0"/>
        <w:ind w:firstLine="567"/>
        <w:jc w:val="both"/>
      </w:pPr>
    </w:p>
    <w:p w:rsidR="00B4203B" w:rsidRPr="00CB4D0C" w:rsidRDefault="00B4203B" w:rsidP="00CB4D0C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Cs w:val="16"/>
        </w:rPr>
      </w:pPr>
      <w:r w:rsidRPr="00CB4D0C">
        <w:t xml:space="preserve">2.6. В подразделе 12.3.1 раздела 12.3 </w:t>
      </w:r>
      <w:r w:rsidRPr="00CB4D0C">
        <w:rPr>
          <w:bCs/>
          <w:color w:val="000000" w:themeColor="text1"/>
          <w:szCs w:val="16"/>
        </w:rPr>
        <w:t xml:space="preserve">приложения к постановлению в абзаце седьмом слова «3.2 (2022-2023 годы)» заменить словами </w:t>
      </w:r>
      <w:r w:rsidRPr="00CB4D0C">
        <w:rPr>
          <w:bCs/>
          <w:color w:val="000000" w:themeColor="text1"/>
          <w:szCs w:val="16"/>
        </w:rPr>
        <w:br/>
        <w:t>«3.3 (2022 год)».</w:t>
      </w:r>
    </w:p>
    <w:p w:rsidR="00B10FF2" w:rsidRPr="00CB4D0C" w:rsidRDefault="00332002" w:rsidP="00CB4D0C">
      <w:pPr>
        <w:pStyle w:val="af1"/>
        <w:tabs>
          <w:tab w:val="left" w:pos="142"/>
          <w:tab w:val="left" w:pos="851"/>
        </w:tabs>
        <w:ind w:left="0" w:firstLine="567"/>
        <w:jc w:val="both"/>
      </w:pPr>
      <w:r w:rsidRPr="00CB4D0C">
        <w:t>3</w:t>
      </w:r>
      <w:r w:rsidR="00B10FF2" w:rsidRPr="00CB4D0C">
        <w:t xml:space="preserve">. Контроль за выполнением постановления возложить на вице-губернатора Санкт-Петербурга </w:t>
      </w:r>
      <w:r w:rsidRPr="00CB4D0C">
        <w:t>Дрегваля С.Г.</w:t>
      </w:r>
    </w:p>
    <w:p w:rsidR="00B10FF2" w:rsidRPr="00CB4D0C" w:rsidRDefault="00B10FF2" w:rsidP="00CB4D0C">
      <w:pPr>
        <w:widowControl w:val="0"/>
        <w:autoSpaceDE w:val="0"/>
        <w:autoSpaceDN w:val="0"/>
        <w:adjustRightInd w:val="0"/>
        <w:ind w:firstLine="709"/>
        <w:jc w:val="both"/>
      </w:pPr>
    </w:p>
    <w:p w:rsidR="00B10FF2" w:rsidRPr="00CB4D0C" w:rsidRDefault="00B10FF2" w:rsidP="00CB4D0C">
      <w:pPr>
        <w:widowControl w:val="0"/>
        <w:autoSpaceDE w:val="0"/>
        <w:autoSpaceDN w:val="0"/>
        <w:adjustRightInd w:val="0"/>
        <w:ind w:firstLine="709"/>
        <w:jc w:val="both"/>
      </w:pPr>
    </w:p>
    <w:p w:rsidR="00B27384" w:rsidRPr="00CB4D0C" w:rsidRDefault="00B10FF2" w:rsidP="00CB4D0C">
      <w:pPr>
        <w:ind w:firstLine="426"/>
        <w:rPr>
          <w:b/>
        </w:rPr>
      </w:pPr>
      <w:r w:rsidRPr="00CB4D0C">
        <w:rPr>
          <w:b/>
        </w:rPr>
        <w:t xml:space="preserve">Губернатор </w:t>
      </w:r>
    </w:p>
    <w:p w:rsidR="00B10FF2" w:rsidRPr="00CB4D0C" w:rsidRDefault="00B10FF2" w:rsidP="00CB4D0C">
      <w:pPr>
        <w:rPr>
          <w:b/>
        </w:rPr>
      </w:pPr>
      <w:r w:rsidRPr="00CB4D0C">
        <w:rPr>
          <w:b/>
        </w:rPr>
        <w:t>Санкт-Петербурга</w:t>
      </w:r>
      <w:r w:rsidRPr="00CB4D0C">
        <w:rPr>
          <w:b/>
        </w:rPr>
        <w:tab/>
      </w:r>
      <w:r w:rsidRPr="00CB4D0C">
        <w:rPr>
          <w:b/>
        </w:rPr>
        <w:tab/>
      </w:r>
      <w:r w:rsidRPr="00CB4D0C">
        <w:rPr>
          <w:b/>
        </w:rPr>
        <w:tab/>
      </w:r>
      <w:r w:rsidRPr="00CB4D0C">
        <w:rPr>
          <w:b/>
        </w:rPr>
        <w:tab/>
      </w:r>
      <w:r w:rsidRPr="00CB4D0C">
        <w:rPr>
          <w:b/>
        </w:rPr>
        <w:tab/>
      </w:r>
      <w:r w:rsidRPr="00CB4D0C">
        <w:rPr>
          <w:b/>
        </w:rPr>
        <w:tab/>
        <w:t xml:space="preserve">        </w:t>
      </w:r>
      <w:r w:rsidRPr="00CB4D0C">
        <w:rPr>
          <w:b/>
        </w:rPr>
        <w:tab/>
      </w:r>
      <w:r w:rsidRPr="00CB4D0C">
        <w:rPr>
          <w:b/>
        </w:rPr>
        <w:tab/>
      </w:r>
      <w:r w:rsidRPr="00CB4D0C">
        <w:rPr>
          <w:b/>
        </w:rPr>
        <w:tab/>
      </w:r>
      <w:r w:rsidRPr="00CB4D0C">
        <w:rPr>
          <w:b/>
        </w:rPr>
        <w:tab/>
      </w:r>
      <w:r w:rsidRPr="00CB4D0C">
        <w:rPr>
          <w:b/>
        </w:rPr>
        <w:tab/>
      </w:r>
      <w:r w:rsidRPr="00CB4D0C">
        <w:rPr>
          <w:b/>
        </w:rPr>
        <w:tab/>
        <w:t xml:space="preserve">  </w:t>
      </w:r>
      <w:r w:rsidRPr="00CB4D0C">
        <w:rPr>
          <w:b/>
        </w:rPr>
        <w:tab/>
      </w:r>
      <w:r w:rsidRPr="00CB4D0C">
        <w:rPr>
          <w:b/>
        </w:rPr>
        <w:tab/>
        <w:t xml:space="preserve">     </w:t>
      </w:r>
      <w:r w:rsidR="00B27384" w:rsidRPr="00CB4D0C">
        <w:rPr>
          <w:b/>
        </w:rPr>
        <w:t xml:space="preserve">                                 </w:t>
      </w:r>
      <w:r w:rsidR="00CD2C28" w:rsidRPr="00CB4D0C">
        <w:rPr>
          <w:b/>
        </w:rPr>
        <w:t xml:space="preserve">    </w:t>
      </w:r>
      <w:r w:rsidRPr="00CB4D0C">
        <w:rPr>
          <w:b/>
        </w:rPr>
        <w:t>А.Д.Беглов</w:t>
      </w:r>
    </w:p>
    <w:p w:rsidR="00B10FF2" w:rsidRPr="00CB4D0C" w:rsidRDefault="00B10FF2" w:rsidP="00CB4D0C">
      <w:pPr>
        <w:tabs>
          <w:tab w:val="left" w:pos="142"/>
          <w:tab w:val="left" w:pos="851"/>
        </w:tabs>
        <w:ind w:right="140"/>
        <w:jc w:val="right"/>
        <w:rPr>
          <w:b/>
        </w:rPr>
      </w:pPr>
    </w:p>
    <w:p w:rsidR="00F45440" w:rsidRPr="00CB4D0C" w:rsidRDefault="00F45440" w:rsidP="00CB4D0C">
      <w:r w:rsidRPr="00CB4D0C">
        <w:br w:type="page"/>
      </w:r>
    </w:p>
    <w:p w:rsidR="00F45440" w:rsidRPr="00CB4D0C" w:rsidRDefault="00F45440" w:rsidP="00CB4D0C">
      <w:pPr>
        <w:tabs>
          <w:tab w:val="left" w:pos="142"/>
          <w:tab w:val="left" w:pos="851"/>
        </w:tabs>
        <w:ind w:firstLine="567"/>
        <w:jc w:val="right"/>
        <w:sectPr w:rsidR="00F45440" w:rsidRPr="00CB4D0C" w:rsidSect="00CD4204">
          <w:pgSz w:w="16838" w:h="11906" w:orient="landscape"/>
          <w:pgMar w:top="709" w:right="820" w:bottom="1134" w:left="851" w:header="709" w:footer="709" w:gutter="0"/>
          <w:cols w:space="708"/>
          <w:docGrid w:linePitch="360"/>
        </w:sectPr>
      </w:pPr>
    </w:p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1C666D" w:rsidRPr="00CB4D0C" w:rsidRDefault="001C666D" w:rsidP="00CB4D0C"/>
    <w:p w:rsidR="00692C99" w:rsidRPr="00CB4D0C" w:rsidRDefault="00692C99" w:rsidP="00CB4D0C"/>
    <w:p w:rsidR="00692C99" w:rsidRPr="00CB4D0C" w:rsidRDefault="00692C99" w:rsidP="00CB4D0C"/>
    <w:p w:rsidR="00692C99" w:rsidRPr="00CB4D0C" w:rsidRDefault="00692C99" w:rsidP="00CB4D0C"/>
    <w:p w:rsidR="00692C99" w:rsidRPr="00CB4D0C" w:rsidRDefault="00692C99" w:rsidP="00CB4D0C"/>
    <w:p w:rsidR="00692C99" w:rsidRPr="00CB4D0C" w:rsidRDefault="00692C99" w:rsidP="00CB4D0C"/>
    <w:p w:rsidR="00692C99" w:rsidRPr="00CB4D0C" w:rsidRDefault="00692C99" w:rsidP="00CB4D0C"/>
    <w:p w:rsidR="001C666D" w:rsidRPr="00CB4D0C" w:rsidRDefault="001C666D" w:rsidP="00CB4D0C"/>
    <w:p w:rsidR="00692C99" w:rsidRPr="00CB4D0C" w:rsidRDefault="00692C99" w:rsidP="00CB4D0C">
      <w:r w:rsidRPr="00CB4D0C">
        <w:t xml:space="preserve">Вице-губернатор </w:t>
      </w:r>
      <w:r w:rsidRPr="00CB4D0C">
        <w:br/>
        <w:t>Санкт-Петербурга</w:t>
      </w:r>
      <w:r w:rsidRPr="00CB4D0C">
        <w:tab/>
        <w:t xml:space="preserve">                    </w:t>
      </w:r>
      <w:r w:rsidRPr="00CB4D0C">
        <w:tab/>
      </w:r>
      <w:r w:rsidRPr="00CB4D0C">
        <w:tab/>
      </w:r>
      <w:r w:rsidRPr="00CB4D0C">
        <w:tab/>
      </w:r>
      <w:r w:rsidRPr="00CB4D0C">
        <w:tab/>
      </w:r>
      <w:r w:rsidRPr="00CB4D0C">
        <w:tab/>
        <w:t xml:space="preserve">                               С.Г.Дрегваль</w:t>
      </w:r>
    </w:p>
    <w:p w:rsidR="00692C99" w:rsidRPr="00CB4D0C" w:rsidRDefault="00692C99" w:rsidP="00CB4D0C"/>
    <w:p w:rsidR="00692C99" w:rsidRPr="00CB4D0C" w:rsidRDefault="00692C99" w:rsidP="00CB4D0C"/>
    <w:p w:rsidR="00692C99" w:rsidRPr="00CB4D0C" w:rsidRDefault="00692C99" w:rsidP="00CB4D0C"/>
    <w:p w:rsidR="00692C99" w:rsidRPr="00CB4D0C" w:rsidRDefault="00692C99" w:rsidP="00CB4D0C">
      <w:r w:rsidRPr="00CB4D0C">
        <w:t xml:space="preserve">Временно исполняющий обязанности </w:t>
      </w:r>
    </w:p>
    <w:p w:rsidR="00692C99" w:rsidRPr="00CB4D0C" w:rsidRDefault="00692C99" w:rsidP="00CB4D0C">
      <w:r w:rsidRPr="00CB4D0C">
        <w:t>председателя Комитета</w:t>
      </w:r>
    </w:p>
    <w:p w:rsidR="00692C99" w:rsidRPr="00CB4D0C" w:rsidRDefault="00692C99" w:rsidP="00CB4D0C">
      <w:r w:rsidRPr="00CB4D0C">
        <w:t xml:space="preserve">по энергетике и инженерному обеспечению       </w:t>
      </w:r>
      <w:r w:rsidRPr="00CB4D0C">
        <w:tab/>
      </w:r>
      <w:r w:rsidRPr="00CB4D0C">
        <w:tab/>
        <w:t xml:space="preserve">                                            А.А.Петрова</w:t>
      </w:r>
    </w:p>
    <w:p w:rsidR="00692C99" w:rsidRPr="00CB4D0C" w:rsidRDefault="00692C99" w:rsidP="00CB4D0C"/>
    <w:p w:rsidR="00692C99" w:rsidRPr="00CB4D0C" w:rsidRDefault="00692C99" w:rsidP="00CB4D0C"/>
    <w:p w:rsidR="00692C99" w:rsidRPr="00CB4D0C" w:rsidRDefault="00692C99" w:rsidP="00CB4D0C"/>
    <w:p w:rsidR="00692C99" w:rsidRPr="00CB4D0C" w:rsidRDefault="00692C99" w:rsidP="00CB4D0C">
      <w:pPr>
        <w:outlineLvl w:val="4"/>
        <w:rPr>
          <w:bCs/>
        </w:rPr>
      </w:pPr>
      <w:r w:rsidRPr="00CB4D0C">
        <w:rPr>
          <w:bCs/>
        </w:rPr>
        <w:t>Начальник</w:t>
      </w:r>
    </w:p>
    <w:p w:rsidR="00692C99" w:rsidRPr="002218E2" w:rsidRDefault="00692C99" w:rsidP="00CB4D0C">
      <w:r w:rsidRPr="00CB4D0C">
        <w:t>юридического отдела Комитета</w:t>
      </w:r>
      <w:r w:rsidRPr="00CB4D0C">
        <w:br/>
        <w:t>по энергетике и инженерному обеспечению</w:t>
      </w:r>
      <w:r w:rsidRPr="00CB4D0C">
        <w:tab/>
      </w:r>
      <w:r w:rsidRPr="00CB4D0C">
        <w:tab/>
      </w:r>
      <w:r w:rsidRPr="00CB4D0C">
        <w:tab/>
      </w:r>
      <w:r w:rsidRPr="00CB4D0C">
        <w:tab/>
      </w:r>
      <w:r w:rsidRPr="00CB4D0C">
        <w:tab/>
        <w:t xml:space="preserve">        К.С.Соколов</w:t>
      </w:r>
    </w:p>
    <w:p w:rsidR="001C666D" w:rsidRDefault="001C666D" w:rsidP="00CB4D0C"/>
    <w:sectPr w:rsidR="001C666D" w:rsidSect="004608B2">
      <w:headerReference w:type="default" r:id="rId31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953" w:rsidRDefault="00582953">
      <w:r>
        <w:separator/>
      </w:r>
    </w:p>
  </w:endnote>
  <w:endnote w:type="continuationSeparator" w:id="0">
    <w:p w:rsidR="00582953" w:rsidRDefault="0058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953" w:rsidRDefault="00582953">
      <w:r>
        <w:separator/>
      </w:r>
    </w:p>
  </w:footnote>
  <w:footnote w:type="continuationSeparator" w:id="0">
    <w:p w:rsidR="00582953" w:rsidRDefault="00582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08A" w:rsidRDefault="0035408A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5408A" w:rsidRDefault="003540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08A" w:rsidRDefault="0035408A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5408A" w:rsidRDefault="0035408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08A" w:rsidRDefault="0035408A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B4D0C">
      <w:rPr>
        <w:noProof/>
      </w:rPr>
      <w:t>6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08A" w:rsidRPr="0095295F" w:rsidRDefault="0035408A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08A" w:rsidRPr="00856BDE" w:rsidRDefault="0035408A">
    <w:pPr>
      <w:pStyle w:val="a3"/>
      <w:jc w:val="center"/>
    </w:pPr>
  </w:p>
  <w:p w:rsidR="0035408A" w:rsidRDefault="003540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4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3"/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1"/>
  </w:num>
  <w:num w:numId="10">
    <w:abstractNumId w:val="6"/>
  </w:num>
  <w:num w:numId="11">
    <w:abstractNumId w:val="18"/>
  </w:num>
  <w:num w:numId="12">
    <w:abstractNumId w:val="7"/>
  </w:num>
  <w:num w:numId="13">
    <w:abstractNumId w:val="9"/>
  </w:num>
  <w:num w:numId="14">
    <w:abstractNumId w:val="14"/>
  </w:num>
  <w:num w:numId="15">
    <w:abstractNumId w:val="4"/>
  </w:num>
  <w:num w:numId="16">
    <w:abstractNumId w:val="17"/>
  </w:num>
  <w:num w:numId="17">
    <w:abstractNumId w:val="10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475F"/>
    <w:rsid w:val="000068BE"/>
    <w:rsid w:val="00006CA7"/>
    <w:rsid w:val="00006F43"/>
    <w:rsid w:val="00011E9A"/>
    <w:rsid w:val="00012F50"/>
    <w:rsid w:val="0001340A"/>
    <w:rsid w:val="00015CC0"/>
    <w:rsid w:val="00021CCB"/>
    <w:rsid w:val="00026F7E"/>
    <w:rsid w:val="00030F17"/>
    <w:rsid w:val="00033B51"/>
    <w:rsid w:val="00035CC5"/>
    <w:rsid w:val="00037737"/>
    <w:rsid w:val="000409D4"/>
    <w:rsid w:val="000435CD"/>
    <w:rsid w:val="00045275"/>
    <w:rsid w:val="00047990"/>
    <w:rsid w:val="0005161E"/>
    <w:rsid w:val="00051702"/>
    <w:rsid w:val="00051BC9"/>
    <w:rsid w:val="0005209E"/>
    <w:rsid w:val="00052E58"/>
    <w:rsid w:val="000545E2"/>
    <w:rsid w:val="00061E2D"/>
    <w:rsid w:val="00064150"/>
    <w:rsid w:val="000643BE"/>
    <w:rsid w:val="0006452C"/>
    <w:rsid w:val="000660FB"/>
    <w:rsid w:val="00071279"/>
    <w:rsid w:val="00074A80"/>
    <w:rsid w:val="00074B45"/>
    <w:rsid w:val="00076C24"/>
    <w:rsid w:val="00077A6B"/>
    <w:rsid w:val="00080066"/>
    <w:rsid w:val="00084040"/>
    <w:rsid w:val="000865C0"/>
    <w:rsid w:val="00086B25"/>
    <w:rsid w:val="000945F2"/>
    <w:rsid w:val="0009533C"/>
    <w:rsid w:val="000A37CD"/>
    <w:rsid w:val="000A3ED2"/>
    <w:rsid w:val="000A691F"/>
    <w:rsid w:val="000B140B"/>
    <w:rsid w:val="000B2BF0"/>
    <w:rsid w:val="000B44E7"/>
    <w:rsid w:val="000B67EE"/>
    <w:rsid w:val="000B68E9"/>
    <w:rsid w:val="000C01F9"/>
    <w:rsid w:val="000C04DC"/>
    <w:rsid w:val="000C30DD"/>
    <w:rsid w:val="000C3A8C"/>
    <w:rsid w:val="000C7989"/>
    <w:rsid w:val="000D3DD3"/>
    <w:rsid w:val="000D4522"/>
    <w:rsid w:val="000D51F3"/>
    <w:rsid w:val="000D5806"/>
    <w:rsid w:val="000D628E"/>
    <w:rsid w:val="000D643F"/>
    <w:rsid w:val="000D73C4"/>
    <w:rsid w:val="000D7E9E"/>
    <w:rsid w:val="000E06E8"/>
    <w:rsid w:val="000E0F40"/>
    <w:rsid w:val="000E137C"/>
    <w:rsid w:val="000E5939"/>
    <w:rsid w:val="000E6898"/>
    <w:rsid w:val="000E79BA"/>
    <w:rsid w:val="000F1873"/>
    <w:rsid w:val="000F575B"/>
    <w:rsid w:val="00102D99"/>
    <w:rsid w:val="001033F9"/>
    <w:rsid w:val="001035F9"/>
    <w:rsid w:val="00103C51"/>
    <w:rsid w:val="00105554"/>
    <w:rsid w:val="00110BC9"/>
    <w:rsid w:val="001128A1"/>
    <w:rsid w:val="001159AF"/>
    <w:rsid w:val="0012569D"/>
    <w:rsid w:val="00131BB9"/>
    <w:rsid w:val="00132BDB"/>
    <w:rsid w:val="0013461F"/>
    <w:rsid w:val="001462B4"/>
    <w:rsid w:val="00155851"/>
    <w:rsid w:val="00160A3B"/>
    <w:rsid w:val="00160BC4"/>
    <w:rsid w:val="00165056"/>
    <w:rsid w:val="00167EA0"/>
    <w:rsid w:val="00167F2B"/>
    <w:rsid w:val="00170A38"/>
    <w:rsid w:val="00170BDD"/>
    <w:rsid w:val="00170D03"/>
    <w:rsid w:val="001745F9"/>
    <w:rsid w:val="001746BC"/>
    <w:rsid w:val="00181465"/>
    <w:rsid w:val="00182501"/>
    <w:rsid w:val="00182A7A"/>
    <w:rsid w:val="00186450"/>
    <w:rsid w:val="00186F88"/>
    <w:rsid w:val="00192756"/>
    <w:rsid w:val="00194848"/>
    <w:rsid w:val="00196DD0"/>
    <w:rsid w:val="001A0A2C"/>
    <w:rsid w:val="001A37AA"/>
    <w:rsid w:val="001A57DC"/>
    <w:rsid w:val="001B35DC"/>
    <w:rsid w:val="001B39B3"/>
    <w:rsid w:val="001B5070"/>
    <w:rsid w:val="001B76EE"/>
    <w:rsid w:val="001C0907"/>
    <w:rsid w:val="001C2175"/>
    <w:rsid w:val="001C62B1"/>
    <w:rsid w:val="001C666D"/>
    <w:rsid w:val="001D0C80"/>
    <w:rsid w:val="001D49AA"/>
    <w:rsid w:val="001D5BEA"/>
    <w:rsid w:val="001E0CA0"/>
    <w:rsid w:val="001E173B"/>
    <w:rsid w:val="001E1EAC"/>
    <w:rsid w:val="001E25A3"/>
    <w:rsid w:val="001E434A"/>
    <w:rsid w:val="001E62CA"/>
    <w:rsid w:val="001F11FD"/>
    <w:rsid w:val="001F3E9A"/>
    <w:rsid w:val="001F4130"/>
    <w:rsid w:val="001F4342"/>
    <w:rsid w:val="001F79BD"/>
    <w:rsid w:val="001F7B93"/>
    <w:rsid w:val="002001F9"/>
    <w:rsid w:val="0021125B"/>
    <w:rsid w:val="0022001D"/>
    <w:rsid w:val="002222EB"/>
    <w:rsid w:val="002249F3"/>
    <w:rsid w:val="00226DCD"/>
    <w:rsid w:val="002305FC"/>
    <w:rsid w:val="002308D5"/>
    <w:rsid w:val="00243EC6"/>
    <w:rsid w:val="00245084"/>
    <w:rsid w:val="00247A9B"/>
    <w:rsid w:val="002518ED"/>
    <w:rsid w:val="00253E65"/>
    <w:rsid w:val="002551AB"/>
    <w:rsid w:val="00261665"/>
    <w:rsid w:val="00261DE3"/>
    <w:rsid w:val="002636B9"/>
    <w:rsid w:val="00264E43"/>
    <w:rsid w:val="0026516E"/>
    <w:rsid w:val="00270EC1"/>
    <w:rsid w:val="0027320D"/>
    <w:rsid w:val="00275DC8"/>
    <w:rsid w:val="002764B1"/>
    <w:rsid w:val="00280C64"/>
    <w:rsid w:val="002843AC"/>
    <w:rsid w:val="00284AD2"/>
    <w:rsid w:val="002A1E17"/>
    <w:rsid w:val="002A6CDE"/>
    <w:rsid w:val="002B16D1"/>
    <w:rsid w:val="002B40C9"/>
    <w:rsid w:val="002B642D"/>
    <w:rsid w:val="002C1BAF"/>
    <w:rsid w:val="002C3CC3"/>
    <w:rsid w:val="002C6775"/>
    <w:rsid w:val="002C67F5"/>
    <w:rsid w:val="002C747F"/>
    <w:rsid w:val="002D40D9"/>
    <w:rsid w:val="002D413F"/>
    <w:rsid w:val="002D4CCC"/>
    <w:rsid w:val="002D5083"/>
    <w:rsid w:val="002D6885"/>
    <w:rsid w:val="002E5AC8"/>
    <w:rsid w:val="002E5DA5"/>
    <w:rsid w:val="002E6B52"/>
    <w:rsid w:val="002F02CD"/>
    <w:rsid w:val="002F0612"/>
    <w:rsid w:val="002F232B"/>
    <w:rsid w:val="002F74E2"/>
    <w:rsid w:val="00301A40"/>
    <w:rsid w:val="00301D9A"/>
    <w:rsid w:val="003060C2"/>
    <w:rsid w:val="00307971"/>
    <w:rsid w:val="00313BF2"/>
    <w:rsid w:val="003159DE"/>
    <w:rsid w:val="003250C4"/>
    <w:rsid w:val="00325930"/>
    <w:rsid w:val="003279EF"/>
    <w:rsid w:val="00327CDE"/>
    <w:rsid w:val="00332002"/>
    <w:rsid w:val="00334A1C"/>
    <w:rsid w:val="0033545C"/>
    <w:rsid w:val="00335DCF"/>
    <w:rsid w:val="00346D22"/>
    <w:rsid w:val="00350F13"/>
    <w:rsid w:val="00350FF1"/>
    <w:rsid w:val="00351115"/>
    <w:rsid w:val="00351CBB"/>
    <w:rsid w:val="003520AA"/>
    <w:rsid w:val="0035408A"/>
    <w:rsid w:val="003551E2"/>
    <w:rsid w:val="0036029A"/>
    <w:rsid w:val="00363883"/>
    <w:rsid w:val="0036598E"/>
    <w:rsid w:val="00367FF0"/>
    <w:rsid w:val="003715BE"/>
    <w:rsid w:val="00371EB3"/>
    <w:rsid w:val="00372D23"/>
    <w:rsid w:val="003741FF"/>
    <w:rsid w:val="00375F52"/>
    <w:rsid w:val="003765EE"/>
    <w:rsid w:val="0037723D"/>
    <w:rsid w:val="0039308A"/>
    <w:rsid w:val="00393160"/>
    <w:rsid w:val="00395DA7"/>
    <w:rsid w:val="00396ADB"/>
    <w:rsid w:val="00397324"/>
    <w:rsid w:val="003A665B"/>
    <w:rsid w:val="003B0E2B"/>
    <w:rsid w:val="003C4B19"/>
    <w:rsid w:val="003C4FC1"/>
    <w:rsid w:val="003C558B"/>
    <w:rsid w:val="003C5CB7"/>
    <w:rsid w:val="003C7F72"/>
    <w:rsid w:val="003D1379"/>
    <w:rsid w:val="003D2007"/>
    <w:rsid w:val="003D2FF6"/>
    <w:rsid w:val="003D357C"/>
    <w:rsid w:val="003D7852"/>
    <w:rsid w:val="003D7ADB"/>
    <w:rsid w:val="003E0F3B"/>
    <w:rsid w:val="003E24B9"/>
    <w:rsid w:val="003E68BF"/>
    <w:rsid w:val="003F25F0"/>
    <w:rsid w:val="003F36A0"/>
    <w:rsid w:val="003F5B9B"/>
    <w:rsid w:val="003F7B9D"/>
    <w:rsid w:val="0040044A"/>
    <w:rsid w:val="00402215"/>
    <w:rsid w:val="00404966"/>
    <w:rsid w:val="0040672D"/>
    <w:rsid w:val="004145FB"/>
    <w:rsid w:val="00415B05"/>
    <w:rsid w:val="0041670B"/>
    <w:rsid w:val="0041753C"/>
    <w:rsid w:val="00424D41"/>
    <w:rsid w:val="00425757"/>
    <w:rsid w:val="004316EF"/>
    <w:rsid w:val="00432096"/>
    <w:rsid w:val="00432547"/>
    <w:rsid w:val="00434111"/>
    <w:rsid w:val="0043513F"/>
    <w:rsid w:val="00451506"/>
    <w:rsid w:val="0045227C"/>
    <w:rsid w:val="004524AD"/>
    <w:rsid w:val="00453C2D"/>
    <w:rsid w:val="004549E7"/>
    <w:rsid w:val="004608B2"/>
    <w:rsid w:val="00465A8B"/>
    <w:rsid w:val="0046743A"/>
    <w:rsid w:val="00470546"/>
    <w:rsid w:val="00471366"/>
    <w:rsid w:val="004721BA"/>
    <w:rsid w:val="0047461C"/>
    <w:rsid w:val="004759C2"/>
    <w:rsid w:val="00476705"/>
    <w:rsid w:val="00477DE4"/>
    <w:rsid w:val="004818E6"/>
    <w:rsid w:val="00483619"/>
    <w:rsid w:val="00484AB6"/>
    <w:rsid w:val="00491353"/>
    <w:rsid w:val="004A13CF"/>
    <w:rsid w:val="004A37BF"/>
    <w:rsid w:val="004A3E8C"/>
    <w:rsid w:val="004A69C2"/>
    <w:rsid w:val="004B21D0"/>
    <w:rsid w:val="004B23A8"/>
    <w:rsid w:val="004B4351"/>
    <w:rsid w:val="004B5598"/>
    <w:rsid w:val="004C22FF"/>
    <w:rsid w:val="004C587F"/>
    <w:rsid w:val="004C5E01"/>
    <w:rsid w:val="004C6449"/>
    <w:rsid w:val="004C7C6E"/>
    <w:rsid w:val="004D090D"/>
    <w:rsid w:val="004D1E54"/>
    <w:rsid w:val="004D22B6"/>
    <w:rsid w:val="004D2E26"/>
    <w:rsid w:val="004D3295"/>
    <w:rsid w:val="004D781D"/>
    <w:rsid w:val="004E4E9F"/>
    <w:rsid w:val="004E4F83"/>
    <w:rsid w:val="004F5915"/>
    <w:rsid w:val="004F6DC8"/>
    <w:rsid w:val="00513F95"/>
    <w:rsid w:val="00521997"/>
    <w:rsid w:val="005273B1"/>
    <w:rsid w:val="00530FBD"/>
    <w:rsid w:val="00532494"/>
    <w:rsid w:val="00532F44"/>
    <w:rsid w:val="0054206D"/>
    <w:rsid w:val="00546384"/>
    <w:rsid w:val="00547C16"/>
    <w:rsid w:val="00547ECF"/>
    <w:rsid w:val="0056029E"/>
    <w:rsid w:val="0056095B"/>
    <w:rsid w:val="005610D2"/>
    <w:rsid w:val="00562108"/>
    <w:rsid w:val="00565F31"/>
    <w:rsid w:val="005712D2"/>
    <w:rsid w:val="00573C25"/>
    <w:rsid w:val="00575631"/>
    <w:rsid w:val="00576AE4"/>
    <w:rsid w:val="00576C4D"/>
    <w:rsid w:val="00576F88"/>
    <w:rsid w:val="00580F97"/>
    <w:rsid w:val="00582953"/>
    <w:rsid w:val="005849EC"/>
    <w:rsid w:val="00585D2F"/>
    <w:rsid w:val="00586351"/>
    <w:rsid w:val="00586B41"/>
    <w:rsid w:val="00592BE5"/>
    <w:rsid w:val="0059588F"/>
    <w:rsid w:val="00595B4D"/>
    <w:rsid w:val="00596E41"/>
    <w:rsid w:val="005A27E0"/>
    <w:rsid w:val="005A35D1"/>
    <w:rsid w:val="005A664A"/>
    <w:rsid w:val="005C0918"/>
    <w:rsid w:val="005C10EC"/>
    <w:rsid w:val="005C4C97"/>
    <w:rsid w:val="005C5196"/>
    <w:rsid w:val="005C7ED0"/>
    <w:rsid w:val="005D1A7F"/>
    <w:rsid w:val="005E1337"/>
    <w:rsid w:val="005E1E9A"/>
    <w:rsid w:val="005E3D92"/>
    <w:rsid w:val="005E6F34"/>
    <w:rsid w:val="005E7E8A"/>
    <w:rsid w:val="005F5C9F"/>
    <w:rsid w:val="005F76C3"/>
    <w:rsid w:val="005F7D69"/>
    <w:rsid w:val="006015A1"/>
    <w:rsid w:val="006031B2"/>
    <w:rsid w:val="0060335D"/>
    <w:rsid w:val="0060423A"/>
    <w:rsid w:val="006066ED"/>
    <w:rsid w:val="006073D6"/>
    <w:rsid w:val="00610372"/>
    <w:rsid w:val="00610526"/>
    <w:rsid w:val="00614539"/>
    <w:rsid w:val="00614CA5"/>
    <w:rsid w:val="00616442"/>
    <w:rsid w:val="006215CC"/>
    <w:rsid w:val="00621947"/>
    <w:rsid w:val="006219A5"/>
    <w:rsid w:val="00622307"/>
    <w:rsid w:val="00623119"/>
    <w:rsid w:val="006234A6"/>
    <w:rsid w:val="0062682A"/>
    <w:rsid w:val="0062744C"/>
    <w:rsid w:val="006347D8"/>
    <w:rsid w:val="00634F7A"/>
    <w:rsid w:val="006440CB"/>
    <w:rsid w:val="00647671"/>
    <w:rsid w:val="006505D6"/>
    <w:rsid w:val="00651DD6"/>
    <w:rsid w:val="00653EF8"/>
    <w:rsid w:val="0065441F"/>
    <w:rsid w:val="00654C7A"/>
    <w:rsid w:val="00661B74"/>
    <w:rsid w:val="0066275D"/>
    <w:rsid w:val="00670FF0"/>
    <w:rsid w:val="00672642"/>
    <w:rsid w:val="00672F1F"/>
    <w:rsid w:val="00673D3E"/>
    <w:rsid w:val="006750E2"/>
    <w:rsid w:val="00680071"/>
    <w:rsid w:val="00681137"/>
    <w:rsid w:val="00681ECD"/>
    <w:rsid w:val="0068255F"/>
    <w:rsid w:val="00691BC0"/>
    <w:rsid w:val="00691F4C"/>
    <w:rsid w:val="00692C99"/>
    <w:rsid w:val="00693FE4"/>
    <w:rsid w:val="006960DB"/>
    <w:rsid w:val="006C2535"/>
    <w:rsid w:val="006C4B4A"/>
    <w:rsid w:val="006D0E96"/>
    <w:rsid w:val="006D64BB"/>
    <w:rsid w:val="006D7586"/>
    <w:rsid w:val="006E30C2"/>
    <w:rsid w:val="006E31C0"/>
    <w:rsid w:val="006F0E20"/>
    <w:rsid w:val="006F32E0"/>
    <w:rsid w:val="006F46D5"/>
    <w:rsid w:val="006F5AC3"/>
    <w:rsid w:val="006F5BFF"/>
    <w:rsid w:val="00701BB0"/>
    <w:rsid w:val="00714647"/>
    <w:rsid w:val="00714DA0"/>
    <w:rsid w:val="00716695"/>
    <w:rsid w:val="0071689D"/>
    <w:rsid w:val="00723473"/>
    <w:rsid w:val="00723C46"/>
    <w:rsid w:val="00733591"/>
    <w:rsid w:val="00737813"/>
    <w:rsid w:val="0074042E"/>
    <w:rsid w:val="00741EE9"/>
    <w:rsid w:val="007453F6"/>
    <w:rsid w:val="00746459"/>
    <w:rsid w:val="0076065D"/>
    <w:rsid w:val="00761721"/>
    <w:rsid w:val="00774DE3"/>
    <w:rsid w:val="00781626"/>
    <w:rsid w:val="0078232C"/>
    <w:rsid w:val="00787EB7"/>
    <w:rsid w:val="00790BFC"/>
    <w:rsid w:val="00790CFD"/>
    <w:rsid w:val="00793508"/>
    <w:rsid w:val="00795E3E"/>
    <w:rsid w:val="00797292"/>
    <w:rsid w:val="007A7113"/>
    <w:rsid w:val="007B4AC4"/>
    <w:rsid w:val="007B7A9E"/>
    <w:rsid w:val="007C0013"/>
    <w:rsid w:val="007C1FE8"/>
    <w:rsid w:val="007C2CDF"/>
    <w:rsid w:val="007C4271"/>
    <w:rsid w:val="007C74B3"/>
    <w:rsid w:val="007C7AFA"/>
    <w:rsid w:val="007D1004"/>
    <w:rsid w:val="007E1E01"/>
    <w:rsid w:val="007E6502"/>
    <w:rsid w:val="007E6800"/>
    <w:rsid w:val="007F03FC"/>
    <w:rsid w:val="007F1D0B"/>
    <w:rsid w:val="007F5A11"/>
    <w:rsid w:val="007F6A48"/>
    <w:rsid w:val="007F6C83"/>
    <w:rsid w:val="00800E66"/>
    <w:rsid w:val="00813650"/>
    <w:rsid w:val="00814D32"/>
    <w:rsid w:val="00815CB5"/>
    <w:rsid w:val="00816690"/>
    <w:rsid w:val="00816E59"/>
    <w:rsid w:val="00824080"/>
    <w:rsid w:val="00834212"/>
    <w:rsid w:val="0083610B"/>
    <w:rsid w:val="00836C97"/>
    <w:rsid w:val="008444CB"/>
    <w:rsid w:val="008456F8"/>
    <w:rsid w:val="0085175D"/>
    <w:rsid w:val="008518A5"/>
    <w:rsid w:val="00856175"/>
    <w:rsid w:val="0086015F"/>
    <w:rsid w:val="00861422"/>
    <w:rsid w:val="00862C79"/>
    <w:rsid w:val="0086766F"/>
    <w:rsid w:val="00870954"/>
    <w:rsid w:val="00871BCC"/>
    <w:rsid w:val="00876030"/>
    <w:rsid w:val="00876DBF"/>
    <w:rsid w:val="00880F6D"/>
    <w:rsid w:val="00895E34"/>
    <w:rsid w:val="00896885"/>
    <w:rsid w:val="008A0295"/>
    <w:rsid w:val="008A0397"/>
    <w:rsid w:val="008A04AE"/>
    <w:rsid w:val="008A1F60"/>
    <w:rsid w:val="008A438F"/>
    <w:rsid w:val="008A4B7F"/>
    <w:rsid w:val="008A5F40"/>
    <w:rsid w:val="008A7733"/>
    <w:rsid w:val="008B1283"/>
    <w:rsid w:val="008B2027"/>
    <w:rsid w:val="008B763E"/>
    <w:rsid w:val="008C107E"/>
    <w:rsid w:val="008C11D6"/>
    <w:rsid w:val="008C28FB"/>
    <w:rsid w:val="008C2E2F"/>
    <w:rsid w:val="008C3F3C"/>
    <w:rsid w:val="008C4F30"/>
    <w:rsid w:val="008D26F3"/>
    <w:rsid w:val="008D2BC4"/>
    <w:rsid w:val="008D3519"/>
    <w:rsid w:val="008D7A0F"/>
    <w:rsid w:val="008E40DF"/>
    <w:rsid w:val="008E5483"/>
    <w:rsid w:val="008E6141"/>
    <w:rsid w:val="008F067B"/>
    <w:rsid w:val="008F1755"/>
    <w:rsid w:val="009006FC"/>
    <w:rsid w:val="009022C2"/>
    <w:rsid w:val="009025BC"/>
    <w:rsid w:val="00904AD2"/>
    <w:rsid w:val="009122A1"/>
    <w:rsid w:val="00913689"/>
    <w:rsid w:val="00917EE3"/>
    <w:rsid w:val="009206A3"/>
    <w:rsid w:val="00923903"/>
    <w:rsid w:val="00926335"/>
    <w:rsid w:val="00931897"/>
    <w:rsid w:val="0093455E"/>
    <w:rsid w:val="00934B79"/>
    <w:rsid w:val="00940212"/>
    <w:rsid w:val="00940DD6"/>
    <w:rsid w:val="00940E86"/>
    <w:rsid w:val="0094159C"/>
    <w:rsid w:val="00944C1A"/>
    <w:rsid w:val="00945A6A"/>
    <w:rsid w:val="00946A02"/>
    <w:rsid w:val="00950DCA"/>
    <w:rsid w:val="0095295F"/>
    <w:rsid w:val="0095422A"/>
    <w:rsid w:val="0096328F"/>
    <w:rsid w:val="00965FE1"/>
    <w:rsid w:val="009673D9"/>
    <w:rsid w:val="00975B08"/>
    <w:rsid w:val="009772FB"/>
    <w:rsid w:val="00982B46"/>
    <w:rsid w:val="00985716"/>
    <w:rsid w:val="009902A3"/>
    <w:rsid w:val="009910AE"/>
    <w:rsid w:val="00991534"/>
    <w:rsid w:val="00992959"/>
    <w:rsid w:val="00993D84"/>
    <w:rsid w:val="0099724B"/>
    <w:rsid w:val="009A0DAF"/>
    <w:rsid w:val="009A10BF"/>
    <w:rsid w:val="009A4AF3"/>
    <w:rsid w:val="009A7ACD"/>
    <w:rsid w:val="009A7F37"/>
    <w:rsid w:val="009B104B"/>
    <w:rsid w:val="009B1E18"/>
    <w:rsid w:val="009B3FF4"/>
    <w:rsid w:val="009B4121"/>
    <w:rsid w:val="009B4589"/>
    <w:rsid w:val="009B60ED"/>
    <w:rsid w:val="009C090B"/>
    <w:rsid w:val="009C73A6"/>
    <w:rsid w:val="009C7F98"/>
    <w:rsid w:val="009D1375"/>
    <w:rsid w:val="009D3956"/>
    <w:rsid w:val="009D63B8"/>
    <w:rsid w:val="009E29A3"/>
    <w:rsid w:val="009E3845"/>
    <w:rsid w:val="009E5347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06B51"/>
    <w:rsid w:val="00A07500"/>
    <w:rsid w:val="00A1015D"/>
    <w:rsid w:val="00A154E1"/>
    <w:rsid w:val="00A206D1"/>
    <w:rsid w:val="00A20821"/>
    <w:rsid w:val="00A20B18"/>
    <w:rsid w:val="00A23FA6"/>
    <w:rsid w:val="00A314C2"/>
    <w:rsid w:val="00A3430D"/>
    <w:rsid w:val="00A347C4"/>
    <w:rsid w:val="00A4008F"/>
    <w:rsid w:val="00A40A59"/>
    <w:rsid w:val="00A42D1B"/>
    <w:rsid w:val="00A4424A"/>
    <w:rsid w:val="00A448EA"/>
    <w:rsid w:val="00A452F7"/>
    <w:rsid w:val="00A5385C"/>
    <w:rsid w:val="00A6169A"/>
    <w:rsid w:val="00A61B42"/>
    <w:rsid w:val="00A635EC"/>
    <w:rsid w:val="00A63C4A"/>
    <w:rsid w:val="00A659DD"/>
    <w:rsid w:val="00A70034"/>
    <w:rsid w:val="00A741DC"/>
    <w:rsid w:val="00A80256"/>
    <w:rsid w:val="00A85B01"/>
    <w:rsid w:val="00A90230"/>
    <w:rsid w:val="00A917BF"/>
    <w:rsid w:val="00A91D70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078C"/>
    <w:rsid w:val="00AB110F"/>
    <w:rsid w:val="00AB1517"/>
    <w:rsid w:val="00AB2E9C"/>
    <w:rsid w:val="00AB3E36"/>
    <w:rsid w:val="00AB50F7"/>
    <w:rsid w:val="00AB5CB6"/>
    <w:rsid w:val="00AB71BD"/>
    <w:rsid w:val="00AB7322"/>
    <w:rsid w:val="00AC2451"/>
    <w:rsid w:val="00AC6179"/>
    <w:rsid w:val="00AD557A"/>
    <w:rsid w:val="00AE1348"/>
    <w:rsid w:val="00AE1B11"/>
    <w:rsid w:val="00AE371B"/>
    <w:rsid w:val="00AE70C5"/>
    <w:rsid w:val="00AF171F"/>
    <w:rsid w:val="00B001DE"/>
    <w:rsid w:val="00B00248"/>
    <w:rsid w:val="00B02B17"/>
    <w:rsid w:val="00B03CAE"/>
    <w:rsid w:val="00B054CB"/>
    <w:rsid w:val="00B106D7"/>
    <w:rsid w:val="00B10FF2"/>
    <w:rsid w:val="00B147BF"/>
    <w:rsid w:val="00B16548"/>
    <w:rsid w:val="00B22204"/>
    <w:rsid w:val="00B23745"/>
    <w:rsid w:val="00B2625B"/>
    <w:rsid w:val="00B27176"/>
    <w:rsid w:val="00B27384"/>
    <w:rsid w:val="00B31140"/>
    <w:rsid w:val="00B33A17"/>
    <w:rsid w:val="00B372CC"/>
    <w:rsid w:val="00B37FEE"/>
    <w:rsid w:val="00B4203B"/>
    <w:rsid w:val="00B428E2"/>
    <w:rsid w:val="00B51FD4"/>
    <w:rsid w:val="00B52C1C"/>
    <w:rsid w:val="00B56F70"/>
    <w:rsid w:val="00B56FD0"/>
    <w:rsid w:val="00B605BE"/>
    <w:rsid w:val="00B620A4"/>
    <w:rsid w:val="00B64B29"/>
    <w:rsid w:val="00B712D6"/>
    <w:rsid w:val="00B75F59"/>
    <w:rsid w:val="00B77A4A"/>
    <w:rsid w:val="00B77DB9"/>
    <w:rsid w:val="00B83945"/>
    <w:rsid w:val="00B83C03"/>
    <w:rsid w:val="00B83F07"/>
    <w:rsid w:val="00B8546B"/>
    <w:rsid w:val="00B86A9F"/>
    <w:rsid w:val="00B90452"/>
    <w:rsid w:val="00B906E1"/>
    <w:rsid w:val="00B9294C"/>
    <w:rsid w:val="00B968B1"/>
    <w:rsid w:val="00B96EFF"/>
    <w:rsid w:val="00BA2179"/>
    <w:rsid w:val="00BA26B0"/>
    <w:rsid w:val="00BA4BF1"/>
    <w:rsid w:val="00BA5B5B"/>
    <w:rsid w:val="00BB03A8"/>
    <w:rsid w:val="00BB07B4"/>
    <w:rsid w:val="00BB1D3E"/>
    <w:rsid w:val="00BB3C4B"/>
    <w:rsid w:val="00BB74E7"/>
    <w:rsid w:val="00BC4C2E"/>
    <w:rsid w:val="00BD172F"/>
    <w:rsid w:val="00BD7B38"/>
    <w:rsid w:val="00BE485F"/>
    <w:rsid w:val="00BF1834"/>
    <w:rsid w:val="00BF2F4F"/>
    <w:rsid w:val="00BF5ABD"/>
    <w:rsid w:val="00BF64B5"/>
    <w:rsid w:val="00C02789"/>
    <w:rsid w:val="00C0637B"/>
    <w:rsid w:val="00C11203"/>
    <w:rsid w:val="00C1176E"/>
    <w:rsid w:val="00C143CF"/>
    <w:rsid w:val="00C177CE"/>
    <w:rsid w:val="00C17957"/>
    <w:rsid w:val="00C223CB"/>
    <w:rsid w:val="00C25083"/>
    <w:rsid w:val="00C254A1"/>
    <w:rsid w:val="00C32EEA"/>
    <w:rsid w:val="00C363A1"/>
    <w:rsid w:val="00C51B78"/>
    <w:rsid w:val="00C52044"/>
    <w:rsid w:val="00C6335D"/>
    <w:rsid w:val="00C63D78"/>
    <w:rsid w:val="00C64F08"/>
    <w:rsid w:val="00C66902"/>
    <w:rsid w:val="00C720BE"/>
    <w:rsid w:val="00C72571"/>
    <w:rsid w:val="00C74E9C"/>
    <w:rsid w:val="00C75884"/>
    <w:rsid w:val="00C82C00"/>
    <w:rsid w:val="00C84243"/>
    <w:rsid w:val="00C85910"/>
    <w:rsid w:val="00C85C0B"/>
    <w:rsid w:val="00C91F37"/>
    <w:rsid w:val="00C935AB"/>
    <w:rsid w:val="00C953DC"/>
    <w:rsid w:val="00C9766A"/>
    <w:rsid w:val="00CA07B0"/>
    <w:rsid w:val="00CA0AB2"/>
    <w:rsid w:val="00CA309A"/>
    <w:rsid w:val="00CB2B07"/>
    <w:rsid w:val="00CB341B"/>
    <w:rsid w:val="00CB3495"/>
    <w:rsid w:val="00CB3EDB"/>
    <w:rsid w:val="00CB4D0C"/>
    <w:rsid w:val="00CC14A6"/>
    <w:rsid w:val="00CC49C7"/>
    <w:rsid w:val="00CC6995"/>
    <w:rsid w:val="00CC6BFF"/>
    <w:rsid w:val="00CC781D"/>
    <w:rsid w:val="00CD2C28"/>
    <w:rsid w:val="00CD4204"/>
    <w:rsid w:val="00CD57DF"/>
    <w:rsid w:val="00CE112F"/>
    <w:rsid w:val="00CE1433"/>
    <w:rsid w:val="00CE6F36"/>
    <w:rsid w:val="00CF07D3"/>
    <w:rsid w:val="00CF2C6D"/>
    <w:rsid w:val="00CF5E28"/>
    <w:rsid w:val="00CF6425"/>
    <w:rsid w:val="00D034E0"/>
    <w:rsid w:val="00D05F7C"/>
    <w:rsid w:val="00D0762C"/>
    <w:rsid w:val="00D12882"/>
    <w:rsid w:val="00D129A0"/>
    <w:rsid w:val="00D1481F"/>
    <w:rsid w:val="00D36565"/>
    <w:rsid w:val="00D37E63"/>
    <w:rsid w:val="00D45F22"/>
    <w:rsid w:val="00D463FD"/>
    <w:rsid w:val="00D54FF0"/>
    <w:rsid w:val="00D55A82"/>
    <w:rsid w:val="00D62C16"/>
    <w:rsid w:val="00D636F3"/>
    <w:rsid w:val="00D71076"/>
    <w:rsid w:val="00D716BD"/>
    <w:rsid w:val="00D71D57"/>
    <w:rsid w:val="00D77917"/>
    <w:rsid w:val="00D81E00"/>
    <w:rsid w:val="00D87A80"/>
    <w:rsid w:val="00D87F9E"/>
    <w:rsid w:val="00D92564"/>
    <w:rsid w:val="00D92AB4"/>
    <w:rsid w:val="00D942D2"/>
    <w:rsid w:val="00D97B37"/>
    <w:rsid w:val="00DA0505"/>
    <w:rsid w:val="00DA08B1"/>
    <w:rsid w:val="00DA16EF"/>
    <w:rsid w:val="00DA4A20"/>
    <w:rsid w:val="00DB11C9"/>
    <w:rsid w:val="00DB3164"/>
    <w:rsid w:val="00DB421C"/>
    <w:rsid w:val="00DB55DE"/>
    <w:rsid w:val="00DC68C7"/>
    <w:rsid w:val="00DD167F"/>
    <w:rsid w:val="00DD2052"/>
    <w:rsid w:val="00DD38A0"/>
    <w:rsid w:val="00DD4723"/>
    <w:rsid w:val="00DE00D2"/>
    <w:rsid w:val="00DE4B61"/>
    <w:rsid w:val="00DF25DA"/>
    <w:rsid w:val="00E03F5C"/>
    <w:rsid w:val="00E04973"/>
    <w:rsid w:val="00E11861"/>
    <w:rsid w:val="00E1345A"/>
    <w:rsid w:val="00E15C1C"/>
    <w:rsid w:val="00E17756"/>
    <w:rsid w:val="00E178D0"/>
    <w:rsid w:val="00E1793C"/>
    <w:rsid w:val="00E17DC6"/>
    <w:rsid w:val="00E23F05"/>
    <w:rsid w:val="00E26F20"/>
    <w:rsid w:val="00E27CC5"/>
    <w:rsid w:val="00E30564"/>
    <w:rsid w:val="00E324AD"/>
    <w:rsid w:val="00E328D5"/>
    <w:rsid w:val="00E33F05"/>
    <w:rsid w:val="00E350C0"/>
    <w:rsid w:val="00E36152"/>
    <w:rsid w:val="00E4045F"/>
    <w:rsid w:val="00E42D02"/>
    <w:rsid w:val="00E43167"/>
    <w:rsid w:val="00E443DC"/>
    <w:rsid w:val="00E51C9F"/>
    <w:rsid w:val="00E54F83"/>
    <w:rsid w:val="00E57007"/>
    <w:rsid w:val="00E61FA4"/>
    <w:rsid w:val="00E63B7A"/>
    <w:rsid w:val="00E668D0"/>
    <w:rsid w:val="00E6759D"/>
    <w:rsid w:val="00E71418"/>
    <w:rsid w:val="00E71CE1"/>
    <w:rsid w:val="00E827C3"/>
    <w:rsid w:val="00E84E5B"/>
    <w:rsid w:val="00E86207"/>
    <w:rsid w:val="00E86758"/>
    <w:rsid w:val="00E9020A"/>
    <w:rsid w:val="00E91625"/>
    <w:rsid w:val="00E92D14"/>
    <w:rsid w:val="00E95EE2"/>
    <w:rsid w:val="00EA2693"/>
    <w:rsid w:val="00EA66F2"/>
    <w:rsid w:val="00EB0840"/>
    <w:rsid w:val="00EB4955"/>
    <w:rsid w:val="00EB5365"/>
    <w:rsid w:val="00EC1237"/>
    <w:rsid w:val="00EC3603"/>
    <w:rsid w:val="00EC3D29"/>
    <w:rsid w:val="00EC491B"/>
    <w:rsid w:val="00EC55DF"/>
    <w:rsid w:val="00ED5487"/>
    <w:rsid w:val="00ED77E3"/>
    <w:rsid w:val="00EE115E"/>
    <w:rsid w:val="00EE54A4"/>
    <w:rsid w:val="00EE583D"/>
    <w:rsid w:val="00EE6194"/>
    <w:rsid w:val="00EF2891"/>
    <w:rsid w:val="00EF70A4"/>
    <w:rsid w:val="00F03045"/>
    <w:rsid w:val="00F03225"/>
    <w:rsid w:val="00F04FFA"/>
    <w:rsid w:val="00F0520D"/>
    <w:rsid w:val="00F125B3"/>
    <w:rsid w:val="00F134CC"/>
    <w:rsid w:val="00F15205"/>
    <w:rsid w:val="00F1743C"/>
    <w:rsid w:val="00F24919"/>
    <w:rsid w:val="00F312C7"/>
    <w:rsid w:val="00F323AB"/>
    <w:rsid w:val="00F34C25"/>
    <w:rsid w:val="00F35EF5"/>
    <w:rsid w:val="00F3688B"/>
    <w:rsid w:val="00F4414B"/>
    <w:rsid w:val="00F44EFC"/>
    <w:rsid w:val="00F45440"/>
    <w:rsid w:val="00F454AF"/>
    <w:rsid w:val="00F46D01"/>
    <w:rsid w:val="00F46FA1"/>
    <w:rsid w:val="00F55A08"/>
    <w:rsid w:val="00F655F8"/>
    <w:rsid w:val="00F674B7"/>
    <w:rsid w:val="00F75141"/>
    <w:rsid w:val="00F752D8"/>
    <w:rsid w:val="00F75BD8"/>
    <w:rsid w:val="00F76610"/>
    <w:rsid w:val="00F81590"/>
    <w:rsid w:val="00F869EE"/>
    <w:rsid w:val="00F86D7D"/>
    <w:rsid w:val="00F8750F"/>
    <w:rsid w:val="00F87BE0"/>
    <w:rsid w:val="00F93F37"/>
    <w:rsid w:val="00FA138D"/>
    <w:rsid w:val="00FA2A33"/>
    <w:rsid w:val="00FA2FD9"/>
    <w:rsid w:val="00FA667E"/>
    <w:rsid w:val="00FA7C0C"/>
    <w:rsid w:val="00FB09D5"/>
    <w:rsid w:val="00FB0D25"/>
    <w:rsid w:val="00FC033B"/>
    <w:rsid w:val="00FC7244"/>
    <w:rsid w:val="00FC7364"/>
    <w:rsid w:val="00FD126D"/>
    <w:rsid w:val="00FD45FE"/>
    <w:rsid w:val="00FD4782"/>
    <w:rsid w:val="00FD52DB"/>
    <w:rsid w:val="00FE1510"/>
    <w:rsid w:val="00FE1A6F"/>
    <w:rsid w:val="00FE295D"/>
    <w:rsid w:val="00FE7F68"/>
    <w:rsid w:val="00FF0BEF"/>
    <w:rsid w:val="00FF1AF6"/>
    <w:rsid w:val="00FF4326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714647"/>
  </w:style>
  <w:style w:type="paragraph" w:customStyle="1" w:styleId="headertext">
    <w:name w:val="headertext"/>
    <w:basedOn w:val="a"/>
    <w:rsid w:val="007F6C8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7F6C83"/>
    <w:pPr>
      <w:spacing w:before="100" w:beforeAutospacing="1" w:after="100" w:afterAutospacing="1"/>
    </w:pPr>
  </w:style>
  <w:style w:type="table" w:customStyle="1" w:styleId="5">
    <w:name w:val="Сетка таблицы5"/>
    <w:basedOn w:val="a1"/>
    <w:next w:val="a8"/>
    <w:uiPriority w:val="39"/>
    <w:rsid w:val="00BE4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B5F587DFE98B789EDE42F6F2391ED5CD6E3D5C6FD9E1B452B3120A01AF0818B69223AB3831F5C5Bq9jEO" TargetMode="External"/><Relationship Id="rId18" Type="http://schemas.openxmlformats.org/officeDocument/2006/relationships/hyperlink" Target="consultantplus://offline/ref=E8A2E689F6CDAACC94D1AA9B733F4E59468D2755BB73E056BCA585224F2C39925382818DD0DA5AEFRFsFH" TargetMode="External"/><Relationship Id="rId26" Type="http://schemas.openxmlformats.org/officeDocument/2006/relationships/hyperlink" Target="consultantplus://offline/ref=596B3825A71ACEACCA27F80200369CB1950BD167F88CEFC7EDF7AB14EB315FCB4E98126AB1DE6117HFc5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96B3825A71ACEACCA27F80200369CB1950BD167F88CEFC7EDF7AB14EB315FCB4E98126AB1DE6117HFc5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307E3691ED5CD6E1D3C1F69A1B452B3120A01AF0818B69223AB3831C5B54q9jAO" TargetMode="External"/><Relationship Id="rId17" Type="http://schemas.openxmlformats.org/officeDocument/2006/relationships/header" Target="header4.xml"/><Relationship Id="rId25" Type="http://schemas.openxmlformats.org/officeDocument/2006/relationships/hyperlink" Target="https://login.consultant.ru/link/?req=doc&amp;base=SPB&amp;n=258263&amp;dst=184694&amp;field=134&amp;date=01.08.2022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E8A2E689F6CDAACC94D1AA9B733F4E59468D2755BB73E056BCA585224F2C39925382818DD0DA5AEFRFsFH" TargetMode="External"/><Relationship Id="rId29" Type="http://schemas.openxmlformats.org/officeDocument/2006/relationships/hyperlink" Target="consultantplus://offline/ref=E8A2E689F6CDAACC94D1AA9B733F4E59468D2755BB73E056BCA585224F2C39925382818DD0DA5AEFRFsF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596B3825A71ACEACCA27F80200369CB1950BD167F88CEFC7EDF7AB14EB315FCB4E98126AB1DE6117HFc5I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A2E689F6CDAACC94D1AA9B733F4E59468D2755BB73E056BCA585224F2C39925382818DD0DA5AEFRFsFH" TargetMode="External"/><Relationship Id="rId23" Type="http://schemas.openxmlformats.org/officeDocument/2006/relationships/hyperlink" Target="consultantplus://offline/ref=E8A2E689F6CDAACC94D1AA9B733F4E59468D2755BB73E056BCA585224F2C39925382818DD0DA5AEFRFsFH" TargetMode="External"/><Relationship Id="rId28" Type="http://schemas.openxmlformats.org/officeDocument/2006/relationships/hyperlink" Target="consultantplus://offline/ref=596B3825A71ACEACCA27F80200369CB1950BD167F88CEFC7EDF7AB14EB315FCB4E98126AB1DE6117HFc5I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596B3825A71ACEACCA27F80200369CB1950BD167F88CEFC7EDF7AB14EB315FCB4E98126AB1DE6117HFc5I" TargetMode="External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2B5F587DFE98B789EDE42F6F2391ED5CD6E0D1C0F6901B452B3120A01AF0818B69223AB3831F595Bq9jFO" TargetMode="External"/><Relationship Id="rId22" Type="http://schemas.openxmlformats.org/officeDocument/2006/relationships/hyperlink" Target="consultantplus://offline/ref=596B3825A71ACEACCA27F80200369CB1950BD167F88CEFC7EDF7AB14EB315FCB4E98126AB1DE6117HFc5I" TargetMode="External"/><Relationship Id="rId27" Type="http://schemas.openxmlformats.org/officeDocument/2006/relationships/hyperlink" Target="consultantplus://offline/ref=E8A2E689F6CDAACC94D1AA9B733F4E59468D2755BB73E056BCA585224F2C39925382818DD0DA5AEFRFsFH" TargetMode="External"/><Relationship Id="rId30" Type="http://schemas.openxmlformats.org/officeDocument/2006/relationships/hyperlink" Target="consultantplus://offline/ref=596B3825A71ACEACCA27F80200369CB1950BD167F88CEFC7EDF7AB14EB315FCB4E98126AB1DE6117HFc5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9A69D-3CBB-4FA6-8230-584DE140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4918</TotalTime>
  <Pages>1</Pages>
  <Words>7019</Words>
  <Characters>40014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Бонченкова Кристина Игоревна</cp:lastModifiedBy>
  <cp:revision>89</cp:revision>
  <cp:lastPrinted>2022-08-03T11:36:00Z</cp:lastPrinted>
  <dcterms:created xsi:type="dcterms:W3CDTF">2020-07-29T07:55:00Z</dcterms:created>
  <dcterms:modified xsi:type="dcterms:W3CDTF">2022-08-17T09:36:00Z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