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F20" w:rsidRPr="00994F5B" w:rsidRDefault="00AF4A2F" w:rsidP="0002643B">
      <w:pPr>
        <w:pStyle w:val="3"/>
        <w:rPr>
          <w:color w:val="auto"/>
        </w:rPr>
        <w:sectPr w:rsidR="00E26F20" w:rsidRPr="00994F5B" w:rsidSect="004677A6">
          <w:headerReference w:type="even" r:id="rId9"/>
          <w:headerReference w:type="first" r:id="rId10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994F5B">
        <w:rPr>
          <w:noProof/>
          <w:color w:val="auto"/>
          <w:lang w:eastAsia="ru-RU"/>
        </w:rPr>
        <w:drawing>
          <wp:anchor distT="0" distB="107950" distL="114300" distR="114300" simplePos="0" relativeHeight="251656704" behindDoc="0" locked="0" layoutInCell="0" allowOverlap="1" wp14:anchorId="72F14973" wp14:editId="2D9BB6DE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9357F" w:rsidRPr="00994F5B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49C32050" wp14:editId="5DBB89B5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028" w:rsidRDefault="0092302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" o:allowincell="f" filled="f" stroked="f">
                <v:textbox inset="0,0,0,0">
                  <w:txbxContent>
                    <w:p w:rsidR="00923028" w:rsidRDefault="00923028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F1B29" w:rsidRPr="00994F5B" w:rsidRDefault="00F9357F" w:rsidP="00A52BFA">
      <w:pPr>
        <w:ind w:firstLine="567"/>
        <w:jc w:val="both"/>
        <w:rPr>
          <w:bCs/>
          <w:sz w:val="28"/>
        </w:rPr>
      </w:pPr>
      <w:r w:rsidRPr="00994F5B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7E9ECD20" wp14:editId="2D3045CE">
                <wp:simplePos x="0" y="0"/>
                <wp:positionH relativeFrom="column">
                  <wp:posOffset>160655</wp:posOffset>
                </wp:positionH>
                <wp:positionV relativeFrom="paragraph">
                  <wp:posOffset>1675130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3028" w:rsidRPr="00A261EB" w:rsidRDefault="00923028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 xml:space="preserve">О </w:t>
                            </w:r>
                            <w:proofErr w:type="gramStart"/>
                            <w:r w:rsidRPr="00D35A0C">
                              <w:rPr>
                                <w:szCs w:val="23"/>
                              </w:rPr>
                              <w:t>внесении</w:t>
                            </w:r>
                            <w:proofErr w:type="gramEnd"/>
                            <w:r w:rsidRPr="00D35A0C">
                              <w:rPr>
                                <w:szCs w:val="23"/>
                              </w:rPr>
                              <w:t xml:space="preserve"> изменений в постановлени</w:t>
                            </w:r>
                            <w:r>
                              <w:rPr>
                                <w:szCs w:val="23"/>
                              </w:rPr>
                              <w:t>е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</w:r>
                            <w:r>
                              <w:rPr>
                                <w:szCs w:val="23"/>
                              </w:rP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7" style="position:absolute;left:0;text-align:left;margin-left:12.65pt;margin-top:131.9pt;width:231.75pt;height:46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" o:allowincell="f" filled="f" stroked="f">
                <v:textbox inset="0,0,0,0">
                  <w:txbxContent>
                    <w:p w:rsidR="00923028" w:rsidRPr="00A261EB" w:rsidRDefault="00923028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 xml:space="preserve">О </w:t>
                      </w:r>
                      <w:proofErr w:type="gramStart"/>
                      <w:r w:rsidRPr="00D35A0C">
                        <w:rPr>
                          <w:szCs w:val="23"/>
                        </w:rPr>
                        <w:t>внесении</w:t>
                      </w:r>
                      <w:proofErr w:type="gramEnd"/>
                      <w:r w:rsidRPr="00D35A0C">
                        <w:rPr>
                          <w:szCs w:val="23"/>
                        </w:rPr>
                        <w:t xml:space="preserve"> изменений в постановлени</w:t>
                      </w:r>
                      <w:r>
                        <w:rPr>
                          <w:szCs w:val="23"/>
                        </w:rPr>
                        <w:t>е</w:t>
                      </w:r>
                      <w:r w:rsidRPr="00D35A0C">
                        <w:rPr>
                          <w:szCs w:val="23"/>
                        </w:rPr>
                        <w:t xml:space="preserve">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</w:r>
                      <w:r>
                        <w:rPr>
                          <w:szCs w:val="23"/>
                        </w:rP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E06DBB" w:rsidRDefault="00E06DBB" w:rsidP="00B57F03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</w:p>
    <w:p w:rsidR="00A52BFA" w:rsidRPr="00994F5B" w:rsidRDefault="003B3054" w:rsidP="00B57F03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994F5B">
        <w:rPr>
          <w:bCs/>
          <w:szCs w:val="23"/>
        </w:rPr>
        <w:t xml:space="preserve">В </w:t>
      </w:r>
      <w:proofErr w:type="gramStart"/>
      <w:r w:rsidRPr="00994F5B">
        <w:rPr>
          <w:bCs/>
          <w:szCs w:val="23"/>
        </w:rPr>
        <w:t>соответствии</w:t>
      </w:r>
      <w:proofErr w:type="gramEnd"/>
      <w:r w:rsidRPr="00994F5B">
        <w:rPr>
          <w:bCs/>
          <w:szCs w:val="23"/>
        </w:rPr>
        <w:t xml:space="preserve"> с</w:t>
      </w:r>
      <w:r w:rsidR="00E06DBB">
        <w:rPr>
          <w:bCs/>
          <w:szCs w:val="23"/>
        </w:rPr>
        <w:t xml:space="preserve"> пунктом 1.4 П</w:t>
      </w:r>
      <w:r w:rsidR="00E06DBB" w:rsidRPr="00994F5B">
        <w:rPr>
          <w:bCs/>
          <w:szCs w:val="23"/>
        </w:rPr>
        <w:t>орядк</w:t>
      </w:r>
      <w:r w:rsidR="00E06DBB">
        <w:rPr>
          <w:bCs/>
          <w:szCs w:val="23"/>
        </w:rPr>
        <w:t>а</w:t>
      </w:r>
      <w:r w:rsidR="00E06DBB" w:rsidRPr="00994F5B">
        <w:rPr>
          <w:bCs/>
          <w:szCs w:val="23"/>
        </w:rPr>
        <w:t xml:space="preserve">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E06DBB">
        <w:rPr>
          <w:bCs/>
          <w:szCs w:val="23"/>
        </w:rPr>
        <w:t>, утвержденного</w:t>
      </w:r>
      <w:r w:rsidR="00E06DBB" w:rsidRPr="00994F5B">
        <w:rPr>
          <w:bCs/>
          <w:szCs w:val="23"/>
        </w:rPr>
        <w:t xml:space="preserve"> </w:t>
      </w:r>
      <w:r w:rsidRPr="00994F5B">
        <w:rPr>
          <w:bCs/>
          <w:szCs w:val="23"/>
        </w:rPr>
        <w:t>постановлением Правительства Санкт-Петербурга от 25.12.2013 № 1039</w:t>
      </w:r>
      <w:r w:rsidR="00E06DBB">
        <w:rPr>
          <w:bCs/>
          <w:szCs w:val="23"/>
        </w:rPr>
        <w:t>,</w:t>
      </w:r>
      <w:r w:rsidRPr="00994F5B">
        <w:rPr>
          <w:bCs/>
          <w:szCs w:val="23"/>
        </w:rPr>
        <w:t xml:space="preserve"> </w:t>
      </w:r>
      <w:r w:rsidR="00562170" w:rsidRPr="00994F5B">
        <w:rPr>
          <w:bCs/>
          <w:szCs w:val="23"/>
        </w:rPr>
        <w:t xml:space="preserve">Правительство Санкт-Петербурга </w:t>
      </w:r>
    </w:p>
    <w:p w:rsidR="00752E26" w:rsidRPr="00994F5B" w:rsidRDefault="00752E26" w:rsidP="00B57F03">
      <w:pPr>
        <w:tabs>
          <w:tab w:val="left" w:pos="709"/>
        </w:tabs>
        <w:jc w:val="both"/>
        <w:rPr>
          <w:bCs/>
          <w:sz w:val="16"/>
          <w:szCs w:val="23"/>
        </w:rPr>
      </w:pPr>
    </w:p>
    <w:p w:rsidR="00A52BFA" w:rsidRPr="00994F5B" w:rsidRDefault="00A52BFA" w:rsidP="00B57F03">
      <w:pPr>
        <w:tabs>
          <w:tab w:val="left" w:pos="709"/>
        </w:tabs>
        <w:jc w:val="both"/>
        <w:rPr>
          <w:b/>
          <w:szCs w:val="23"/>
        </w:rPr>
      </w:pPr>
      <w:proofErr w:type="gramStart"/>
      <w:r w:rsidRPr="00994F5B">
        <w:rPr>
          <w:b/>
          <w:szCs w:val="23"/>
        </w:rPr>
        <w:t>П</w:t>
      </w:r>
      <w:proofErr w:type="gramEnd"/>
      <w:r w:rsidRPr="00994F5B">
        <w:rPr>
          <w:b/>
          <w:szCs w:val="23"/>
        </w:rPr>
        <w:t xml:space="preserve"> О С Т А Н О В Л Я Е Т:</w:t>
      </w:r>
    </w:p>
    <w:p w:rsidR="00564023" w:rsidRPr="00994F5B" w:rsidRDefault="00564023" w:rsidP="00B57F03">
      <w:pPr>
        <w:tabs>
          <w:tab w:val="left" w:pos="709"/>
        </w:tabs>
        <w:jc w:val="both"/>
        <w:rPr>
          <w:b/>
          <w:sz w:val="14"/>
          <w:szCs w:val="23"/>
        </w:rPr>
      </w:pPr>
    </w:p>
    <w:p w:rsidR="00EE335A" w:rsidRPr="00994F5B" w:rsidRDefault="00FF6E8F" w:rsidP="00EE335A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94F5B">
        <w:rPr>
          <w:rFonts w:ascii="Times New Roman" w:hAnsi="Times New Roman"/>
          <w:sz w:val="24"/>
          <w:szCs w:val="24"/>
        </w:rPr>
        <w:t xml:space="preserve">Внести в </w:t>
      </w:r>
      <w:r w:rsidR="00BB105F">
        <w:rPr>
          <w:rFonts w:ascii="Times New Roman" w:hAnsi="Times New Roman"/>
          <w:sz w:val="24"/>
          <w:szCs w:val="24"/>
        </w:rPr>
        <w:t xml:space="preserve">приложение к </w:t>
      </w:r>
      <w:r w:rsidRPr="00994F5B">
        <w:rPr>
          <w:rFonts w:ascii="Times New Roman" w:hAnsi="Times New Roman"/>
          <w:sz w:val="24"/>
          <w:szCs w:val="24"/>
        </w:rPr>
        <w:t>постановлени</w:t>
      </w:r>
      <w:r w:rsidR="00BB105F">
        <w:rPr>
          <w:rFonts w:ascii="Times New Roman" w:hAnsi="Times New Roman"/>
          <w:sz w:val="24"/>
          <w:szCs w:val="24"/>
        </w:rPr>
        <w:t>ю</w:t>
      </w:r>
      <w:r w:rsidRPr="00994F5B">
        <w:rPr>
          <w:rFonts w:ascii="Times New Roman" w:hAnsi="Times New Roman"/>
          <w:sz w:val="24"/>
          <w:szCs w:val="24"/>
        </w:rPr>
        <w:t xml:space="preserve"> Правительства Санкт-Петербурга </w:t>
      </w:r>
      <w:r w:rsidR="00D3696B">
        <w:rPr>
          <w:rFonts w:ascii="Times New Roman" w:hAnsi="Times New Roman"/>
          <w:sz w:val="24"/>
          <w:szCs w:val="24"/>
        </w:rPr>
        <w:br/>
      </w:r>
      <w:r w:rsidRPr="00994F5B">
        <w:rPr>
          <w:rFonts w:ascii="Times New Roman" w:hAnsi="Times New Roman"/>
          <w:sz w:val="24"/>
          <w:szCs w:val="24"/>
        </w:rPr>
        <w:t>от 23.06.2014 № 491 «О государственной программе Санкт-Петербурга «Обеспечение доступным жильем и жилищно-коммунальными услугами жителей Санкт-Петербурга» следующие изменения:</w:t>
      </w:r>
    </w:p>
    <w:p w:rsidR="00806F0D" w:rsidRDefault="00806F0D" w:rsidP="00FF6E8F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1</w:t>
      </w:r>
      <w:r w:rsidR="00FF6E8F" w:rsidRPr="00994F5B">
        <w:rPr>
          <w:rFonts w:ascii="Times New Roman" w:hAnsi="Times New Roman"/>
          <w:spacing w:val="-4"/>
          <w:sz w:val="24"/>
          <w:szCs w:val="24"/>
        </w:rPr>
        <w:t xml:space="preserve">.1. </w:t>
      </w:r>
      <w:r>
        <w:rPr>
          <w:rFonts w:ascii="Times New Roman" w:hAnsi="Times New Roman"/>
          <w:spacing w:val="-4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pacing w:val="-4"/>
          <w:sz w:val="24"/>
          <w:szCs w:val="24"/>
        </w:rPr>
        <w:t>р</w:t>
      </w:r>
      <w:r w:rsidR="001F6D07" w:rsidRPr="00994F5B">
        <w:rPr>
          <w:rFonts w:ascii="Times New Roman" w:hAnsi="Times New Roman"/>
          <w:spacing w:val="-4"/>
          <w:sz w:val="24"/>
          <w:szCs w:val="24"/>
        </w:rPr>
        <w:t>аздел</w:t>
      </w:r>
      <w:r>
        <w:rPr>
          <w:rFonts w:ascii="Times New Roman" w:hAnsi="Times New Roman"/>
          <w:spacing w:val="-4"/>
          <w:sz w:val="24"/>
          <w:szCs w:val="24"/>
        </w:rPr>
        <w:t>е</w:t>
      </w:r>
      <w:proofErr w:type="gramEnd"/>
      <w:r w:rsidR="001F6D07" w:rsidRPr="00994F5B">
        <w:rPr>
          <w:rFonts w:ascii="Times New Roman" w:hAnsi="Times New Roman"/>
          <w:spacing w:val="-4"/>
          <w:sz w:val="24"/>
          <w:szCs w:val="24"/>
        </w:rPr>
        <w:t xml:space="preserve"> «Паспорт государственной программы Санкт-Петербурга</w:t>
      </w:r>
      <w:r w:rsidR="00C84C59" w:rsidRPr="00994F5B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6D07" w:rsidRPr="00994F5B">
        <w:rPr>
          <w:rFonts w:ascii="Times New Roman" w:hAnsi="Times New Roman"/>
          <w:spacing w:val="-4"/>
          <w:sz w:val="24"/>
          <w:szCs w:val="24"/>
        </w:rPr>
        <w:t>«Обеспечение доступным жильем и жилищно-коммунальными услугами жителей Санкт-Петербурга»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D3696B">
        <w:rPr>
          <w:rFonts w:ascii="Times New Roman" w:hAnsi="Times New Roman"/>
          <w:spacing w:val="-4"/>
          <w:sz w:val="24"/>
          <w:szCs w:val="24"/>
        </w:rPr>
        <w:br/>
      </w:r>
      <w:r>
        <w:rPr>
          <w:rFonts w:ascii="Times New Roman" w:hAnsi="Times New Roman"/>
          <w:spacing w:val="-4"/>
          <w:sz w:val="24"/>
          <w:szCs w:val="24"/>
        </w:rPr>
        <w:t xml:space="preserve">в столбце третьем графы 11 число «23252» заменить </w:t>
      </w:r>
      <w:r w:rsidRPr="00D971BF">
        <w:rPr>
          <w:rFonts w:ascii="Times New Roman" w:hAnsi="Times New Roman"/>
          <w:spacing w:val="-4"/>
          <w:sz w:val="24"/>
          <w:szCs w:val="24"/>
        </w:rPr>
        <w:t>числом «</w:t>
      </w:r>
      <w:r w:rsidR="00D971BF" w:rsidRPr="00D971BF">
        <w:rPr>
          <w:rFonts w:ascii="Times New Roman" w:hAnsi="Times New Roman"/>
          <w:spacing w:val="-4"/>
          <w:sz w:val="24"/>
          <w:szCs w:val="24"/>
        </w:rPr>
        <w:t>29709</w:t>
      </w:r>
      <w:r w:rsidRPr="00D971BF">
        <w:rPr>
          <w:rFonts w:ascii="Times New Roman" w:hAnsi="Times New Roman"/>
          <w:spacing w:val="-4"/>
          <w:sz w:val="24"/>
          <w:szCs w:val="24"/>
        </w:rPr>
        <w:t>»</w:t>
      </w:r>
      <w:r w:rsidR="00814B8C" w:rsidRPr="00D971BF">
        <w:rPr>
          <w:rFonts w:ascii="Times New Roman" w:hAnsi="Times New Roman"/>
          <w:spacing w:val="-4"/>
          <w:sz w:val="24"/>
          <w:szCs w:val="24"/>
        </w:rPr>
        <w:t>,</w:t>
      </w:r>
      <w:r w:rsidR="00814B8C">
        <w:rPr>
          <w:rFonts w:ascii="Times New Roman" w:hAnsi="Times New Roman"/>
          <w:spacing w:val="-4"/>
          <w:sz w:val="24"/>
          <w:szCs w:val="24"/>
        </w:rPr>
        <w:t xml:space="preserve"> число «1,86» заменить </w:t>
      </w:r>
      <w:r w:rsidR="00814B8C" w:rsidRPr="00385B97">
        <w:rPr>
          <w:rFonts w:ascii="Times New Roman" w:hAnsi="Times New Roman"/>
          <w:spacing w:val="-4"/>
          <w:sz w:val="24"/>
          <w:szCs w:val="24"/>
        </w:rPr>
        <w:t>числом «</w:t>
      </w:r>
      <w:r w:rsidR="00385B97" w:rsidRPr="00385B97">
        <w:rPr>
          <w:rFonts w:ascii="Times New Roman" w:hAnsi="Times New Roman"/>
          <w:spacing w:val="-4"/>
          <w:sz w:val="24"/>
          <w:szCs w:val="24"/>
        </w:rPr>
        <w:t>2,289</w:t>
      </w:r>
      <w:r w:rsidR="00814B8C" w:rsidRPr="00385B97">
        <w:rPr>
          <w:rFonts w:ascii="Times New Roman" w:hAnsi="Times New Roman"/>
          <w:spacing w:val="-4"/>
          <w:sz w:val="24"/>
          <w:szCs w:val="24"/>
        </w:rPr>
        <w:t>», число «0,173» заменить числом «</w:t>
      </w:r>
      <w:r w:rsidR="00385B97" w:rsidRPr="00385B97">
        <w:rPr>
          <w:rFonts w:ascii="Times New Roman" w:hAnsi="Times New Roman"/>
          <w:spacing w:val="-4"/>
          <w:sz w:val="24"/>
          <w:szCs w:val="24"/>
        </w:rPr>
        <w:t>0,216</w:t>
      </w:r>
      <w:r w:rsidR="00814B8C" w:rsidRPr="00385B97">
        <w:rPr>
          <w:rFonts w:ascii="Times New Roman" w:hAnsi="Times New Roman"/>
          <w:spacing w:val="-4"/>
          <w:sz w:val="24"/>
          <w:szCs w:val="24"/>
        </w:rPr>
        <w:t>»</w:t>
      </w:r>
      <w:r w:rsidRPr="00385B97">
        <w:rPr>
          <w:rFonts w:ascii="Times New Roman" w:hAnsi="Times New Roman"/>
          <w:spacing w:val="-4"/>
          <w:sz w:val="24"/>
          <w:szCs w:val="24"/>
        </w:rPr>
        <w:t>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</w:p>
    <w:p w:rsidR="00806F0D" w:rsidRDefault="00806F0D" w:rsidP="00FF6E8F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1.2. В </w:t>
      </w:r>
      <w:proofErr w:type="gramStart"/>
      <w:r>
        <w:rPr>
          <w:rFonts w:ascii="Times New Roman" w:hAnsi="Times New Roman"/>
          <w:spacing w:val="-4"/>
          <w:sz w:val="24"/>
          <w:szCs w:val="24"/>
        </w:rPr>
        <w:t>разделе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 xml:space="preserve"> 1 абзац</w:t>
      </w:r>
      <w:r w:rsidR="00385B97">
        <w:rPr>
          <w:rFonts w:ascii="Times New Roman" w:hAnsi="Times New Roman"/>
          <w:spacing w:val="-4"/>
          <w:sz w:val="24"/>
          <w:szCs w:val="24"/>
        </w:rPr>
        <w:t>ы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363779" w:rsidRPr="00363779">
        <w:rPr>
          <w:rFonts w:ascii="Times New Roman" w:hAnsi="Times New Roman"/>
          <w:spacing w:val="-4"/>
          <w:sz w:val="24"/>
          <w:szCs w:val="24"/>
        </w:rPr>
        <w:t xml:space="preserve">шестой и </w:t>
      </w:r>
      <w:r w:rsidRPr="00363779">
        <w:rPr>
          <w:rFonts w:ascii="Times New Roman" w:hAnsi="Times New Roman"/>
          <w:spacing w:val="-4"/>
          <w:sz w:val="24"/>
          <w:szCs w:val="24"/>
        </w:rPr>
        <w:t>седьмой</w:t>
      </w:r>
      <w:r w:rsidR="00385B97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изложить в следующей редакции:</w:t>
      </w:r>
    </w:p>
    <w:p w:rsidR="00385B97" w:rsidRPr="00385B97" w:rsidRDefault="00385B97" w:rsidP="00385B97">
      <w:pPr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spacing w:val="-4"/>
        </w:rPr>
        <w:t>«</w:t>
      </w:r>
      <w:r w:rsidRPr="00385B97">
        <w:rPr>
          <w:spacing w:val="-4"/>
        </w:rPr>
        <w:t xml:space="preserve">В </w:t>
      </w:r>
      <w:proofErr w:type="gramStart"/>
      <w:r w:rsidRPr="00385B97">
        <w:rPr>
          <w:spacing w:val="-4"/>
        </w:rPr>
        <w:t>Санкт-Петербурге</w:t>
      </w:r>
      <w:proofErr w:type="gramEnd"/>
      <w:r w:rsidRPr="00385B97">
        <w:rPr>
          <w:spacing w:val="-4"/>
        </w:rPr>
        <w:t xml:space="preserve"> в рамках национального проекта реализуется региональный проект «Обеспечение устойчивого сокращения непригодного для проживания жилищного фонда» (далее – региональный проект). </w:t>
      </w:r>
      <w:proofErr w:type="gramStart"/>
      <w:r w:rsidRPr="00385B97">
        <w:rPr>
          <w:spacing w:val="-4"/>
        </w:rPr>
        <w:t>Ответственным</w:t>
      </w:r>
      <w:proofErr w:type="gramEnd"/>
      <w:r w:rsidRPr="00385B97">
        <w:rPr>
          <w:spacing w:val="-4"/>
        </w:rPr>
        <w:t xml:space="preserve"> за его реализацию определен Жилищный комитет. Региональный проект направлен на расселение домов, признанных </w:t>
      </w:r>
      <w:r w:rsidRPr="00385B97">
        <w:rPr>
          <w:spacing w:val="-4"/>
        </w:rPr>
        <w:br/>
        <w:t xml:space="preserve">в установленном порядке до 01.01.2017 аварийными и подлежащими сносу </w:t>
      </w:r>
      <w:r w:rsidRPr="00385B97">
        <w:rPr>
          <w:spacing w:val="-4"/>
        </w:rPr>
        <w:br/>
        <w:t xml:space="preserve">или реконструкции. </w:t>
      </w:r>
      <w:proofErr w:type="gramStart"/>
      <w:r w:rsidRPr="00385B97">
        <w:rPr>
          <w:spacing w:val="-4"/>
        </w:rPr>
        <w:t xml:space="preserve">По состоянию на 01.01.2019 в Санкт-Петербурге </w:t>
      </w:r>
      <w:proofErr w:type="spellStart"/>
      <w:r w:rsidRPr="00385B97">
        <w:rPr>
          <w:spacing w:val="-4"/>
        </w:rPr>
        <w:t>нерасселенными</w:t>
      </w:r>
      <w:proofErr w:type="spellEnd"/>
      <w:r w:rsidRPr="00385B97">
        <w:rPr>
          <w:spacing w:val="-4"/>
        </w:rPr>
        <w:t xml:space="preserve"> оставались 5 таких домов, общая площадь </w:t>
      </w:r>
      <w:proofErr w:type="spellStart"/>
      <w:r w:rsidRPr="00385B97">
        <w:rPr>
          <w:spacing w:val="-4"/>
        </w:rPr>
        <w:t>нерасселенных</w:t>
      </w:r>
      <w:proofErr w:type="spellEnd"/>
      <w:r w:rsidRPr="00385B97">
        <w:rPr>
          <w:spacing w:val="-4"/>
        </w:rPr>
        <w:t xml:space="preserve"> жилых помещений в которых составляла 4883,5 кв. м (переселению из них подлежали 106 семей (249 человек).</w:t>
      </w:r>
      <w:proofErr w:type="gramEnd"/>
      <w:r w:rsidRPr="00385B97">
        <w:rPr>
          <w:spacing w:val="-4"/>
        </w:rPr>
        <w:t xml:space="preserve"> </w:t>
      </w:r>
      <w:r w:rsidRPr="00385B97">
        <w:rPr>
          <w:spacing w:val="-4"/>
        </w:rPr>
        <w:br/>
        <w:t xml:space="preserve">На начало 2022 года </w:t>
      </w:r>
      <w:proofErr w:type="spellStart"/>
      <w:r w:rsidRPr="00385B97">
        <w:rPr>
          <w:spacing w:val="-4"/>
        </w:rPr>
        <w:t>нерасселенными</w:t>
      </w:r>
      <w:proofErr w:type="spellEnd"/>
      <w:r w:rsidRPr="00385B97">
        <w:rPr>
          <w:spacing w:val="-4"/>
        </w:rPr>
        <w:t xml:space="preserve"> в городе оставалось три таких дома, общая площадь </w:t>
      </w:r>
      <w:proofErr w:type="spellStart"/>
      <w:r w:rsidRPr="00385B97">
        <w:rPr>
          <w:spacing w:val="-4"/>
        </w:rPr>
        <w:t>нерасселенных</w:t>
      </w:r>
      <w:proofErr w:type="spellEnd"/>
      <w:r w:rsidRPr="00385B97">
        <w:rPr>
          <w:spacing w:val="-4"/>
        </w:rPr>
        <w:t xml:space="preserve"> жилых помещений в которых составляла 638,54 </w:t>
      </w:r>
      <w:proofErr w:type="spellStart"/>
      <w:r w:rsidRPr="00385B97">
        <w:rPr>
          <w:spacing w:val="-4"/>
        </w:rPr>
        <w:t>кв</w:t>
      </w:r>
      <w:proofErr w:type="gramStart"/>
      <w:r w:rsidRPr="00385B97">
        <w:rPr>
          <w:spacing w:val="-4"/>
        </w:rPr>
        <w:t>.м</w:t>
      </w:r>
      <w:proofErr w:type="spellEnd"/>
      <w:proofErr w:type="gramEnd"/>
      <w:r w:rsidRPr="00385B97">
        <w:rPr>
          <w:spacing w:val="-4"/>
        </w:rPr>
        <w:t xml:space="preserve"> (переселению </w:t>
      </w:r>
      <w:r w:rsidRPr="00385B97">
        <w:rPr>
          <w:spacing w:val="-4"/>
        </w:rPr>
        <w:br/>
        <w:t>из них подлежали 13 семей (40 человек).</w:t>
      </w:r>
    </w:p>
    <w:p w:rsidR="00806F0D" w:rsidRPr="00385B97" w:rsidRDefault="00385B97" w:rsidP="00385B97">
      <w:pPr>
        <w:autoSpaceDE w:val="0"/>
        <w:autoSpaceDN w:val="0"/>
        <w:adjustRightInd w:val="0"/>
        <w:ind w:firstLine="709"/>
        <w:jc w:val="both"/>
      </w:pPr>
      <w:r w:rsidRPr="00385B97">
        <w:t xml:space="preserve">Расселение многоквартирных домов, признанных после 01.01.2017 аварийными </w:t>
      </w:r>
      <w:r w:rsidRPr="00385B97">
        <w:br/>
        <w:t xml:space="preserve">и подлежащими сносу или реконструкции, осуществляется на основании распоряжений Жилищного комитета о признании многоквартирных домов аварийными и подлежащими сносу или реконструкции. </w:t>
      </w:r>
      <w:proofErr w:type="gramStart"/>
      <w:r w:rsidRPr="00385B97">
        <w:t xml:space="preserve">С 01.01.2017 в Санкт-Петербурге признаны аварийными </w:t>
      </w:r>
      <w:r w:rsidRPr="00385B97">
        <w:br/>
        <w:t xml:space="preserve">и подлежащими сносу или реконструкции, а также подлежащими расселению </w:t>
      </w:r>
      <w:r w:rsidRPr="00385B97">
        <w:br/>
        <w:t xml:space="preserve">43 многоквартирных дома, в которых проживало 182 семьи (527 человек), из них к началу 2022 года 119 семей (311 человек) переселены в благоустроенные жилые помещения, </w:t>
      </w:r>
      <w:r w:rsidRPr="00385B97">
        <w:br/>
        <w:t xml:space="preserve">либо собственникам жилых помещений выплачено денежное возмещение за изымаемое жилое помещение в соответствии со статьей 32 Жилищного кодекса </w:t>
      </w:r>
      <w:r>
        <w:br/>
      </w:r>
      <w:r w:rsidRPr="00385B97">
        <w:t>Российской Федерации</w:t>
      </w:r>
      <w:proofErr w:type="gramEnd"/>
      <w:r w:rsidRPr="00385B97">
        <w:t>, завершено расселение 19 аварийных многоквартирных домов</w:t>
      </w:r>
      <w:r w:rsidR="00806F0D" w:rsidRPr="00385B97">
        <w:rPr>
          <w:spacing w:val="-4"/>
        </w:rPr>
        <w:t>».</w:t>
      </w:r>
    </w:p>
    <w:p w:rsidR="00CE1B37" w:rsidRPr="00994F5B" w:rsidRDefault="00806F0D" w:rsidP="00EE5BC2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lastRenderedPageBreak/>
        <w:t xml:space="preserve">1.3. </w:t>
      </w:r>
      <w:r w:rsidR="00846008">
        <w:rPr>
          <w:rFonts w:ascii="Times New Roman" w:hAnsi="Times New Roman"/>
          <w:spacing w:val="-4"/>
          <w:sz w:val="24"/>
          <w:szCs w:val="24"/>
        </w:rPr>
        <w:t xml:space="preserve">Подразделы </w:t>
      </w:r>
      <w:r w:rsidR="00CE1B37" w:rsidRPr="00994F5B">
        <w:rPr>
          <w:rFonts w:ascii="Times New Roman" w:hAnsi="Times New Roman"/>
          <w:spacing w:val="-4"/>
          <w:sz w:val="24"/>
          <w:szCs w:val="24"/>
        </w:rPr>
        <w:t xml:space="preserve">7.1 </w:t>
      </w:r>
      <w:r w:rsidR="00FC01BE" w:rsidRPr="00994F5B">
        <w:rPr>
          <w:rFonts w:ascii="Times New Roman" w:hAnsi="Times New Roman"/>
          <w:sz w:val="24"/>
          <w:szCs w:val="24"/>
        </w:rPr>
        <w:t>и</w:t>
      </w:r>
      <w:r w:rsidR="00CE1B37" w:rsidRPr="00994F5B">
        <w:rPr>
          <w:rFonts w:ascii="Times New Roman" w:hAnsi="Times New Roman"/>
          <w:spacing w:val="-4"/>
          <w:sz w:val="24"/>
          <w:szCs w:val="24"/>
        </w:rPr>
        <w:t xml:space="preserve"> 7.</w:t>
      </w:r>
      <w:r w:rsidR="00C05AE5" w:rsidRPr="00994F5B">
        <w:rPr>
          <w:rFonts w:ascii="Times New Roman" w:hAnsi="Times New Roman"/>
          <w:spacing w:val="-4"/>
          <w:sz w:val="24"/>
          <w:szCs w:val="24"/>
        </w:rPr>
        <w:t>2</w:t>
      </w:r>
      <w:r w:rsidR="00CE1B37" w:rsidRPr="00994F5B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E5BC2">
        <w:rPr>
          <w:rFonts w:ascii="Times New Roman" w:hAnsi="Times New Roman"/>
          <w:spacing w:val="-4"/>
          <w:sz w:val="24"/>
          <w:szCs w:val="24"/>
        </w:rPr>
        <w:t xml:space="preserve">раздела 7 </w:t>
      </w:r>
      <w:r w:rsidR="00CE1B37" w:rsidRPr="00994F5B">
        <w:rPr>
          <w:rFonts w:ascii="Times New Roman" w:hAnsi="Times New Roman"/>
          <w:spacing w:val="-4"/>
          <w:sz w:val="24"/>
          <w:szCs w:val="24"/>
        </w:rPr>
        <w:t>изложить в редакции согласно приложению</w:t>
      </w:r>
      <w:r w:rsidR="00C84C59" w:rsidRPr="00994F5B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CE1B37" w:rsidRPr="00994F5B">
        <w:rPr>
          <w:rFonts w:ascii="Times New Roman" w:hAnsi="Times New Roman"/>
          <w:spacing w:val="-4"/>
          <w:sz w:val="24"/>
          <w:szCs w:val="24"/>
        </w:rPr>
        <w:t xml:space="preserve">№ </w:t>
      </w:r>
      <w:r w:rsidR="00846008" w:rsidRPr="00846008">
        <w:rPr>
          <w:rFonts w:ascii="Times New Roman" w:hAnsi="Times New Roman"/>
          <w:spacing w:val="-4"/>
          <w:sz w:val="24"/>
          <w:szCs w:val="24"/>
        </w:rPr>
        <w:t>1</w:t>
      </w:r>
      <w:r w:rsidR="006A6A52" w:rsidRPr="006A6A52">
        <w:rPr>
          <w:rFonts w:ascii="Times New Roman" w:hAnsi="Times New Roman"/>
          <w:spacing w:val="-4"/>
          <w:sz w:val="24"/>
          <w:szCs w:val="24"/>
          <w:highlight w:val="yellow"/>
        </w:rPr>
        <w:t xml:space="preserve"> </w:t>
      </w:r>
      <w:r w:rsidR="00CE1B37" w:rsidRPr="006A6A52">
        <w:rPr>
          <w:rFonts w:ascii="Times New Roman" w:hAnsi="Times New Roman"/>
          <w:spacing w:val="-4"/>
          <w:sz w:val="24"/>
          <w:szCs w:val="24"/>
          <w:highlight w:val="yellow"/>
        </w:rPr>
        <w:t xml:space="preserve"> </w:t>
      </w:r>
      <w:r w:rsidR="00C84C59" w:rsidRPr="00994F5B">
        <w:rPr>
          <w:rFonts w:ascii="Times New Roman" w:hAnsi="Times New Roman"/>
          <w:spacing w:val="-4"/>
          <w:sz w:val="24"/>
          <w:szCs w:val="24"/>
        </w:rPr>
        <w:br/>
      </w:r>
      <w:r w:rsidR="00CE1B37" w:rsidRPr="00994F5B">
        <w:rPr>
          <w:rFonts w:ascii="Times New Roman" w:hAnsi="Times New Roman"/>
          <w:spacing w:val="-4"/>
          <w:sz w:val="24"/>
          <w:szCs w:val="24"/>
        </w:rPr>
        <w:t>к настоящему постановлению</w:t>
      </w:r>
      <w:r w:rsidR="0081425D">
        <w:rPr>
          <w:rFonts w:ascii="Times New Roman" w:hAnsi="Times New Roman"/>
          <w:spacing w:val="-4"/>
          <w:sz w:val="24"/>
          <w:szCs w:val="24"/>
        </w:rPr>
        <w:t>.</w:t>
      </w:r>
    </w:p>
    <w:p w:rsidR="00B8374D" w:rsidRPr="00994F5B" w:rsidRDefault="00814B8C" w:rsidP="00FF6E8F">
      <w:pPr>
        <w:pStyle w:val="ConsPlusNormal"/>
        <w:tabs>
          <w:tab w:val="left" w:pos="1560"/>
        </w:tabs>
        <w:ind w:left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1.4.</w:t>
      </w:r>
      <w:r w:rsidR="00FF6E8F" w:rsidRPr="00994F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42144" w:rsidRPr="00994F5B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proofErr w:type="gramStart"/>
      <w:r w:rsidR="00FA3334" w:rsidRPr="00994F5B">
        <w:rPr>
          <w:rFonts w:ascii="Times New Roman" w:hAnsi="Times New Roman" w:cs="Times New Roman"/>
          <w:spacing w:val="-4"/>
          <w:sz w:val="24"/>
          <w:szCs w:val="24"/>
        </w:rPr>
        <w:t>разделе</w:t>
      </w:r>
      <w:proofErr w:type="gramEnd"/>
      <w:r w:rsidR="00FA3334" w:rsidRPr="00994F5B">
        <w:rPr>
          <w:rFonts w:ascii="Times New Roman" w:hAnsi="Times New Roman" w:cs="Times New Roman"/>
          <w:spacing w:val="-4"/>
          <w:sz w:val="24"/>
          <w:szCs w:val="24"/>
        </w:rPr>
        <w:t xml:space="preserve"> 9</w:t>
      </w:r>
      <w:r w:rsidR="00B8374D" w:rsidRPr="00994F5B">
        <w:rPr>
          <w:rFonts w:ascii="Times New Roman" w:hAnsi="Times New Roman" w:cs="Times New Roman"/>
          <w:spacing w:val="-4"/>
          <w:sz w:val="24"/>
          <w:szCs w:val="24"/>
        </w:rPr>
        <w:t>:</w:t>
      </w:r>
      <w:r w:rsidR="00AB0143" w:rsidRPr="00994F5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814B8C" w:rsidRDefault="00814B8C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>
        <w:rPr>
          <w:rFonts w:ascii="Times New Roman" w:hAnsi="Times New Roman" w:cs="Times New Roman"/>
          <w:spacing w:val="-4"/>
          <w:sz w:val="24"/>
          <w:szCs w:val="23"/>
        </w:rPr>
        <w:t>1.4.</w:t>
      </w:r>
      <w:r w:rsidR="00FF6E8F" w:rsidRPr="00994F5B">
        <w:rPr>
          <w:rFonts w:ascii="Times New Roman" w:hAnsi="Times New Roman" w:cs="Times New Roman"/>
          <w:spacing w:val="-4"/>
          <w:sz w:val="24"/>
          <w:szCs w:val="23"/>
        </w:rPr>
        <w:t xml:space="preserve">1. </w:t>
      </w:r>
      <w:r>
        <w:rPr>
          <w:rFonts w:ascii="Times New Roman" w:hAnsi="Times New Roman" w:cs="Times New Roman"/>
          <w:spacing w:val="-4"/>
          <w:sz w:val="24"/>
          <w:szCs w:val="23"/>
        </w:rPr>
        <w:t xml:space="preserve">В </w:t>
      </w:r>
      <w:proofErr w:type="gramStart"/>
      <w:r>
        <w:rPr>
          <w:rFonts w:ascii="Times New Roman" w:hAnsi="Times New Roman" w:cs="Times New Roman"/>
          <w:spacing w:val="-4"/>
          <w:sz w:val="24"/>
          <w:szCs w:val="23"/>
        </w:rPr>
        <w:t>п</w:t>
      </w:r>
      <w:r w:rsidR="006115D8" w:rsidRPr="00994F5B">
        <w:rPr>
          <w:rFonts w:ascii="Times New Roman" w:hAnsi="Times New Roman" w:cs="Times New Roman"/>
          <w:spacing w:val="-4"/>
          <w:sz w:val="24"/>
          <w:szCs w:val="23"/>
        </w:rPr>
        <w:t>одраздел</w:t>
      </w:r>
      <w:r>
        <w:rPr>
          <w:rFonts w:ascii="Times New Roman" w:hAnsi="Times New Roman" w:cs="Times New Roman"/>
          <w:spacing w:val="-4"/>
          <w:sz w:val="24"/>
          <w:szCs w:val="23"/>
        </w:rPr>
        <w:t>е</w:t>
      </w:r>
      <w:proofErr w:type="gramEnd"/>
      <w:r w:rsidR="006115D8" w:rsidRPr="00994F5B">
        <w:rPr>
          <w:rFonts w:ascii="Times New Roman" w:hAnsi="Times New Roman" w:cs="Times New Roman"/>
          <w:spacing w:val="-4"/>
          <w:sz w:val="24"/>
          <w:szCs w:val="23"/>
        </w:rPr>
        <w:t xml:space="preserve"> 9.1</w:t>
      </w:r>
      <w:r w:rsidR="00D6781A" w:rsidRPr="00994F5B">
        <w:rPr>
          <w:rFonts w:ascii="Times New Roman" w:hAnsi="Times New Roman" w:cs="Times New Roman"/>
          <w:spacing w:val="-4"/>
          <w:sz w:val="24"/>
          <w:szCs w:val="23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3"/>
        </w:rPr>
        <w:t xml:space="preserve">в столбце третьем графы 7 </w:t>
      </w:r>
      <w:r>
        <w:rPr>
          <w:rFonts w:ascii="Times New Roman" w:hAnsi="Times New Roman"/>
          <w:spacing w:val="-4"/>
          <w:sz w:val="24"/>
          <w:szCs w:val="24"/>
        </w:rPr>
        <w:t xml:space="preserve">число «23252» заменить числом </w:t>
      </w:r>
      <w:r w:rsidR="00D971BF">
        <w:rPr>
          <w:rFonts w:ascii="Times New Roman" w:hAnsi="Times New Roman"/>
          <w:spacing w:val="-4"/>
          <w:sz w:val="24"/>
          <w:szCs w:val="24"/>
        </w:rPr>
        <w:t xml:space="preserve">«29709», </w:t>
      </w:r>
      <w:r w:rsidR="00385B97">
        <w:rPr>
          <w:rFonts w:ascii="Times New Roman" w:hAnsi="Times New Roman"/>
          <w:spacing w:val="-4"/>
          <w:sz w:val="24"/>
          <w:szCs w:val="24"/>
        </w:rPr>
        <w:t xml:space="preserve">число «1,86» заменить </w:t>
      </w:r>
      <w:r w:rsidR="00385B97" w:rsidRPr="00385B97">
        <w:rPr>
          <w:rFonts w:ascii="Times New Roman" w:hAnsi="Times New Roman"/>
          <w:spacing w:val="-4"/>
          <w:sz w:val="24"/>
          <w:szCs w:val="24"/>
        </w:rPr>
        <w:t>числом «2,289», число «0,173» заменить числом «0,216»</w:t>
      </w:r>
      <w:r>
        <w:rPr>
          <w:rFonts w:ascii="Times New Roman" w:hAnsi="Times New Roman"/>
          <w:spacing w:val="-4"/>
          <w:sz w:val="24"/>
          <w:szCs w:val="24"/>
        </w:rPr>
        <w:t>.</w:t>
      </w:r>
    </w:p>
    <w:p w:rsidR="00814B8C" w:rsidRDefault="00814B8C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>
        <w:rPr>
          <w:rFonts w:ascii="Times New Roman" w:hAnsi="Times New Roman" w:cs="Times New Roman"/>
          <w:spacing w:val="-4"/>
          <w:sz w:val="24"/>
          <w:szCs w:val="23"/>
        </w:rPr>
        <w:t xml:space="preserve">1.4.2. В </w:t>
      </w:r>
      <w:proofErr w:type="gramStart"/>
      <w:r>
        <w:rPr>
          <w:rFonts w:ascii="Times New Roman" w:hAnsi="Times New Roman" w:cs="Times New Roman"/>
          <w:spacing w:val="-4"/>
          <w:sz w:val="24"/>
          <w:szCs w:val="23"/>
        </w:rPr>
        <w:t>подразделе</w:t>
      </w:r>
      <w:proofErr w:type="gramEnd"/>
      <w:r>
        <w:rPr>
          <w:rFonts w:ascii="Times New Roman" w:hAnsi="Times New Roman" w:cs="Times New Roman"/>
          <w:spacing w:val="-4"/>
          <w:sz w:val="24"/>
          <w:szCs w:val="23"/>
        </w:rPr>
        <w:t xml:space="preserve"> 9.2:</w:t>
      </w:r>
    </w:p>
    <w:p w:rsidR="00814B8C" w:rsidRDefault="00814B8C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>
        <w:rPr>
          <w:rFonts w:ascii="Times New Roman" w:hAnsi="Times New Roman" w:cs="Times New Roman"/>
          <w:spacing w:val="-4"/>
          <w:sz w:val="24"/>
          <w:szCs w:val="23"/>
        </w:rPr>
        <w:t>1.4.2.1. Абзац третий исключить.</w:t>
      </w:r>
    </w:p>
    <w:p w:rsidR="00814B8C" w:rsidRDefault="00814B8C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3"/>
        </w:rPr>
      </w:pPr>
      <w:r>
        <w:rPr>
          <w:rFonts w:ascii="Times New Roman" w:hAnsi="Times New Roman" w:cs="Times New Roman"/>
          <w:spacing w:val="-4"/>
          <w:sz w:val="24"/>
          <w:szCs w:val="23"/>
        </w:rPr>
        <w:t>1.4.2.2. Абзац</w:t>
      </w:r>
      <w:r w:rsidR="00881AEF">
        <w:rPr>
          <w:rFonts w:ascii="Times New Roman" w:hAnsi="Times New Roman" w:cs="Times New Roman"/>
          <w:spacing w:val="-4"/>
          <w:sz w:val="24"/>
          <w:szCs w:val="23"/>
        </w:rPr>
        <w:t>ы шестой и</w:t>
      </w:r>
      <w:r>
        <w:rPr>
          <w:rFonts w:ascii="Times New Roman" w:hAnsi="Times New Roman" w:cs="Times New Roman"/>
          <w:spacing w:val="-4"/>
          <w:sz w:val="24"/>
          <w:szCs w:val="23"/>
        </w:rPr>
        <w:t xml:space="preserve"> седьмой изложить в следующей редакции:</w:t>
      </w:r>
    </w:p>
    <w:p w:rsidR="00881AEF" w:rsidRPr="00881AEF" w:rsidRDefault="00881AEF" w:rsidP="00881AEF">
      <w:pPr>
        <w:autoSpaceDE w:val="0"/>
        <w:autoSpaceDN w:val="0"/>
        <w:adjustRightInd w:val="0"/>
        <w:ind w:firstLine="709"/>
        <w:jc w:val="both"/>
      </w:pPr>
      <w:r w:rsidRPr="00881AEF">
        <w:t xml:space="preserve">«В </w:t>
      </w:r>
      <w:proofErr w:type="gramStart"/>
      <w:r w:rsidRPr="00881AEF">
        <w:t>целях</w:t>
      </w:r>
      <w:proofErr w:type="gramEnd"/>
      <w:r w:rsidRPr="00881AEF">
        <w:t xml:space="preserve"> обеспечения исполнения Указа № 204 разработан национальный проект. </w:t>
      </w:r>
      <w:r w:rsidRPr="00881AEF">
        <w:br/>
        <w:t xml:space="preserve">В </w:t>
      </w:r>
      <w:proofErr w:type="gramStart"/>
      <w:r w:rsidRPr="00881AEF">
        <w:t>Санкт-Петербурге</w:t>
      </w:r>
      <w:proofErr w:type="gramEnd"/>
      <w:r w:rsidRPr="00881AEF">
        <w:t xml:space="preserve"> в рамках национального проекта реализуется региональный проект. </w:t>
      </w:r>
      <w:proofErr w:type="gramStart"/>
      <w:r w:rsidRPr="00881AEF">
        <w:t>Ответственным</w:t>
      </w:r>
      <w:proofErr w:type="gramEnd"/>
      <w:r w:rsidRPr="00881AEF">
        <w:t xml:space="preserve"> за его реализацию определен Жилищный комитет. Региональный проект направлен на расселение домов, признанных в установленном порядке до 01.01.2017 аварийными и подлежащими сносу или реконструкции. </w:t>
      </w:r>
      <w:proofErr w:type="gramStart"/>
      <w:r w:rsidRPr="00881AEF">
        <w:t xml:space="preserve">По состоянию на 01.01.2019 </w:t>
      </w:r>
      <w:r w:rsidRPr="00881AEF">
        <w:br/>
        <w:t xml:space="preserve">в Санкт-Петербурге </w:t>
      </w:r>
      <w:proofErr w:type="spellStart"/>
      <w:r w:rsidRPr="00881AEF">
        <w:t>нерасселенными</w:t>
      </w:r>
      <w:proofErr w:type="spellEnd"/>
      <w:r w:rsidRPr="00881AEF">
        <w:t xml:space="preserve"> оставались 5 таких домов, общая площадь </w:t>
      </w:r>
      <w:proofErr w:type="spellStart"/>
      <w:r w:rsidRPr="00881AEF">
        <w:t>нерасселенных</w:t>
      </w:r>
      <w:proofErr w:type="spellEnd"/>
      <w:r w:rsidRPr="00881AEF">
        <w:t xml:space="preserve"> жилых помещений в которых составляла 4883,5 кв. м (переселению </w:t>
      </w:r>
      <w:r>
        <w:br/>
      </w:r>
      <w:r w:rsidRPr="00881AEF">
        <w:t>из них подлежали 106 семей (249 человек).</w:t>
      </w:r>
      <w:proofErr w:type="gramEnd"/>
      <w:r w:rsidRPr="00881AEF">
        <w:t xml:space="preserve"> </w:t>
      </w:r>
      <w:proofErr w:type="gramStart"/>
      <w:r w:rsidRPr="00881AEF">
        <w:t xml:space="preserve">На начало 2022 года </w:t>
      </w:r>
      <w:proofErr w:type="spellStart"/>
      <w:r w:rsidRPr="00881AEF">
        <w:t>нерасселенными</w:t>
      </w:r>
      <w:proofErr w:type="spellEnd"/>
      <w:r w:rsidRPr="00881AEF">
        <w:t xml:space="preserve"> в городе оставалось 3 таких дома, общая площадь </w:t>
      </w:r>
      <w:proofErr w:type="spellStart"/>
      <w:r w:rsidRPr="00881AEF">
        <w:t>нерасселенных</w:t>
      </w:r>
      <w:proofErr w:type="spellEnd"/>
      <w:r w:rsidRPr="00881AEF">
        <w:t xml:space="preserve"> жилых помещений в которых составляла 638,54 кв. м (переселению из них подлежали 13 семей (40 человек).</w:t>
      </w:r>
      <w:proofErr w:type="gramEnd"/>
    </w:p>
    <w:p w:rsidR="00881AEF" w:rsidRPr="00881AEF" w:rsidRDefault="00881AEF" w:rsidP="00881AEF">
      <w:pPr>
        <w:autoSpaceDE w:val="0"/>
        <w:autoSpaceDN w:val="0"/>
        <w:adjustRightInd w:val="0"/>
        <w:ind w:firstLine="709"/>
        <w:jc w:val="both"/>
      </w:pPr>
      <w:r w:rsidRPr="00881AEF">
        <w:t xml:space="preserve">Расселение </w:t>
      </w:r>
      <w:bookmarkStart w:id="0" w:name="_GoBack"/>
      <w:bookmarkEnd w:id="0"/>
      <w:r w:rsidRPr="00881AEF">
        <w:t xml:space="preserve">многоквартирных домов, признанных после 01.01.2017 аварийными </w:t>
      </w:r>
      <w:r w:rsidRPr="00881AEF">
        <w:br/>
        <w:t xml:space="preserve">и подлежащими сносу или реконструкции, осуществляется на основании распоряжений Жилищного комитета о признании многоквартирных домов аварийными и подлежащими сносу или реконструкции. </w:t>
      </w:r>
      <w:proofErr w:type="gramStart"/>
      <w:r w:rsidRPr="00881AEF">
        <w:t xml:space="preserve">С 01.01.2017 в Санкт-Петербурге признаны аварийными </w:t>
      </w:r>
      <w:r w:rsidRPr="00881AEF">
        <w:br/>
        <w:t xml:space="preserve">и подлежащими сносу или реконструкции, а также подлежащими расселению </w:t>
      </w:r>
      <w:r w:rsidRPr="00881AEF">
        <w:br/>
        <w:t xml:space="preserve">43 многоквартирных дома, в которых проживало 182 семьи (527 человек), из них к началу 2022 года 119 семей (311 человек) переселены в благоустроенные жилые помещения, </w:t>
      </w:r>
      <w:r w:rsidRPr="00881AEF">
        <w:br/>
        <w:t xml:space="preserve">либо собственникам жилых помещений выплачено денежное возмещение за изымаемое жилое помещение в соответствии со статьей 32 Жилищного кодекса </w:t>
      </w:r>
      <w:r>
        <w:br/>
      </w:r>
      <w:r w:rsidRPr="00881AEF">
        <w:t>Российской Федерации</w:t>
      </w:r>
      <w:proofErr w:type="gramEnd"/>
      <w:r w:rsidRPr="00881AEF">
        <w:t>, завершено расселение 19 аварийных многоквартирных домов».</w:t>
      </w:r>
    </w:p>
    <w:p w:rsidR="00841586" w:rsidRDefault="00841586" w:rsidP="00814B8C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1.4.2.3. </w:t>
      </w:r>
      <w:r w:rsidR="002B5D47">
        <w:rPr>
          <w:rFonts w:ascii="Times New Roman" w:hAnsi="Times New Roman"/>
          <w:spacing w:val="-4"/>
          <w:sz w:val="24"/>
          <w:szCs w:val="24"/>
        </w:rPr>
        <w:t>Абзацы десятый и девятнадцатый исключить.</w:t>
      </w:r>
    </w:p>
    <w:p w:rsidR="002B5D47" w:rsidRDefault="002B5D47" w:rsidP="00814B8C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1.4.2.4. Абзац двадцать второй изложить в следующей редакции:</w:t>
      </w:r>
    </w:p>
    <w:p w:rsidR="002B5D47" w:rsidRDefault="002B5D47" w:rsidP="00814B8C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«Н</w:t>
      </w:r>
      <w:r w:rsidRPr="002B5D47">
        <w:rPr>
          <w:rFonts w:ascii="Times New Roman" w:hAnsi="Times New Roman"/>
          <w:spacing w:val="-4"/>
          <w:sz w:val="24"/>
          <w:szCs w:val="24"/>
        </w:rPr>
        <w:t>абережная реки Мойки, д. 92, литера</w:t>
      </w:r>
      <w:proofErr w:type="gramStart"/>
      <w:r w:rsidRPr="002B5D47">
        <w:rPr>
          <w:rFonts w:ascii="Times New Roman" w:hAnsi="Times New Roman"/>
          <w:spacing w:val="-4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>».</w:t>
      </w:r>
    </w:p>
    <w:p w:rsidR="002B5D47" w:rsidRDefault="002B5D47" w:rsidP="002B5D47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1.4.2.5. Абзац двадцать седьмой изложить в следующей редакции:</w:t>
      </w:r>
    </w:p>
    <w:p w:rsidR="002B5D47" w:rsidRPr="002B5D47" w:rsidRDefault="002B5D47" w:rsidP="002B5D47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«</w:t>
      </w:r>
      <w:r w:rsidRPr="002B5D47">
        <w:rPr>
          <w:rFonts w:ascii="Times New Roman" w:hAnsi="Times New Roman"/>
          <w:spacing w:val="-4"/>
          <w:sz w:val="24"/>
          <w:szCs w:val="24"/>
        </w:rPr>
        <w:t>г. Зеленогорск, Березовая ул., д. 5, лит</w:t>
      </w:r>
      <w:r>
        <w:rPr>
          <w:rFonts w:ascii="Times New Roman" w:hAnsi="Times New Roman"/>
          <w:spacing w:val="-4"/>
          <w:sz w:val="24"/>
          <w:szCs w:val="24"/>
        </w:rPr>
        <w:t>ера</w:t>
      </w:r>
      <w:proofErr w:type="gramStart"/>
      <w:r w:rsidRPr="002B5D47">
        <w:rPr>
          <w:rFonts w:ascii="Times New Roman" w:hAnsi="Times New Roman"/>
          <w:spacing w:val="-4"/>
          <w:sz w:val="24"/>
          <w:szCs w:val="24"/>
        </w:rPr>
        <w:t xml:space="preserve"> А</w:t>
      </w:r>
      <w:proofErr w:type="gramEnd"/>
      <w:r>
        <w:rPr>
          <w:rFonts w:ascii="Times New Roman" w:hAnsi="Times New Roman"/>
          <w:spacing w:val="-4"/>
          <w:sz w:val="24"/>
          <w:szCs w:val="24"/>
        </w:rPr>
        <w:t>».</w:t>
      </w:r>
    </w:p>
    <w:p w:rsidR="006A6A52" w:rsidRDefault="006A6A52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3"/>
        </w:rPr>
        <w:t xml:space="preserve">1.4.3. Таблицу 7 подраздела 9.5 изложить </w:t>
      </w:r>
      <w:r w:rsidRPr="00994F5B">
        <w:rPr>
          <w:rFonts w:ascii="Times New Roman" w:hAnsi="Times New Roman" w:cs="Times New Roman"/>
          <w:spacing w:val="-4"/>
          <w:sz w:val="24"/>
          <w:szCs w:val="24"/>
        </w:rPr>
        <w:t xml:space="preserve">в редакции согласно приложению № </w:t>
      </w:r>
      <w:r w:rsidR="001E04EE" w:rsidRPr="001E04EE">
        <w:rPr>
          <w:rFonts w:ascii="Times New Roman" w:hAnsi="Times New Roman"/>
          <w:spacing w:val="-4"/>
          <w:sz w:val="24"/>
          <w:szCs w:val="24"/>
        </w:rPr>
        <w:t>2</w:t>
      </w:r>
      <w:r w:rsidRPr="001E04E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94F5B">
        <w:rPr>
          <w:rFonts w:ascii="Times New Roman" w:hAnsi="Times New Roman" w:cs="Times New Roman"/>
          <w:spacing w:val="-4"/>
          <w:sz w:val="24"/>
          <w:szCs w:val="24"/>
        </w:rPr>
        <w:br/>
        <w:t>к настоящему постановлению</w:t>
      </w:r>
      <w:r w:rsidR="00B42364">
        <w:rPr>
          <w:rFonts w:ascii="Times New Roman" w:hAnsi="Times New Roman" w:cs="Times New Roman"/>
          <w:spacing w:val="-4"/>
          <w:sz w:val="24"/>
          <w:szCs w:val="24"/>
        </w:rPr>
        <w:t>.</w:t>
      </w:r>
    </w:p>
    <w:p w:rsidR="00B42364" w:rsidRDefault="00B42364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1.4.4. </w:t>
      </w:r>
      <w:r w:rsidR="00EF5AFF">
        <w:rPr>
          <w:rFonts w:ascii="Times New Roman" w:hAnsi="Times New Roman" w:cs="Times New Roman"/>
          <w:spacing w:val="-4"/>
          <w:sz w:val="24"/>
          <w:szCs w:val="24"/>
        </w:rPr>
        <w:t xml:space="preserve">В </w:t>
      </w:r>
      <w:proofErr w:type="gramStart"/>
      <w:r w:rsidR="00EF5AFF">
        <w:rPr>
          <w:rFonts w:ascii="Times New Roman" w:hAnsi="Times New Roman" w:cs="Times New Roman"/>
          <w:spacing w:val="-4"/>
          <w:sz w:val="24"/>
          <w:szCs w:val="24"/>
        </w:rPr>
        <w:t>п</w:t>
      </w:r>
      <w:r>
        <w:rPr>
          <w:rFonts w:ascii="Times New Roman" w:hAnsi="Times New Roman" w:cs="Times New Roman"/>
          <w:spacing w:val="-4"/>
          <w:sz w:val="24"/>
          <w:szCs w:val="24"/>
        </w:rPr>
        <w:t>одраздел</w:t>
      </w:r>
      <w:r w:rsidR="00EF5AFF">
        <w:rPr>
          <w:rFonts w:ascii="Times New Roman" w:hAnsi="Times New Roman" w:cs="Times New Roman"/>
          <w:spacing w:val="-4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pacing w:val="-4"/>
          <w:sz w:val="24"/>
          <w:szCs w:val="24"/>
        </w:rPr>
        <w:t xml:space="preserve"> 9.7</w:t>
      </w:r>
      <w:r w:rsidR="00EF5AFF">
        <w:rPr>
          <w:rFonts w:ascii="Times New Roman" w:hAnsi="Times New Roman" w:cs="Times New Roman"/>
          <w:spacing w:val="-4"/>
          <w:sz w:val="24"/>
          <w:szCs w:val="24"/>
        </w:rPr>
        <w:t>:</w:t>
      </w:r>
    </w:p>
    <w:p w:rsidR="00ED6D5D" w:rsidRDefault="00ED6D5D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1.4.4.1. Пункты 9.7.4 и 9.7.5 изложить в следующей редакции:</w:t>
      </w:r>
    </w:p>
    <w:p w:rsidR="002118EA" w:rsidRPr="002118EA" w:rsidRDefault="002118EA" w:rsidP="002118E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18EA">
        <w:rPr>
          <w:spacing w:val="-4"/>
        </w:rPr>
        <w:t>«9.7.4. Реализация мероприятия, указанного в пункте 1.1 таблицы 7 подраздела 9.5 государственной программы, осуществляется путем предоставления гражданам,</w:t>
      </w:r>
      <w:r w:rsidRPr="002118EA">
        <w:rPr>
          <w:rFonts w:eastAsia="Calibri"/>
          <w:spacing w:val="-4"/>
          <w:sz w:val="18"/>
          <w:szCs w:val="18"/>
          <w:lang w:eastAsia="en-US"/>
        </w:rPr>
        <w:t xml:space="preserve"> </w:t>
      </w:r>
      <w:r w:rsidRPr="002118EA">
        <w:rPr>
          <w:bCs/>
          <w:spacing w:val="-4"/>
        </w:rPr>
        <w:t xml:space="preserve">состоящим </w:t>
      </w:r>
      <w:r w:rsidRPr="002118EA">
        <w:rPr>
          <w:bCs/>
          <w:spacing w:val="-4"/>
        </w:rPr>
        <w:br/>
        <w:t xml:space="preserve">на учете в качестве нуждающихся в жилых помещениях либо на учете нуждающихся </w:t>
      </w:r>
      <w:r w:rsidRPr="002118EA">
        <w:rPr>
          <w:bCs/>
          <w:spacing w:val="-4"/>
        </w:rPr>
        <w:br/>
        <w:t>в содействии Санкт-Петербурга в улучшении жилищных условий, являющимся заемщиками (</w:t>
      </w:r>
      <w:proofErr w:type="spellStart"/>
      <w:r w:rsidRPr="002118EA">
        <w:rPr>
          <w:bCs/>
          <w:spacing w:val="-4"/>
        </w:rPr>
        <w:t>созаемщиками</w:t>
      </w:r>
      <w:proofErr w:type="spellEnd"/>
      <w:r w:rsidRPr="002118EA">
        <w:rPr>
          <w:bCs/>
          <w:spacing w:val="-4"/>
        </w:rPr>
        <w:t xml:space="preserve">) по договору ипотечного кредитования, один из </w:t>
      </w:r>
      <w:proofErr w:type="gramStart"/>
      <w:r w:rsidRPr="002118EA">
        <w:rPr>
          <w:bCs/>
          <w:spacing w:val="-4"/>
        </w:rPr>
        <w:t>членов</w:t>
      </w:r>
      <w:proofErr w:type="gramEnd"/>
      <w:r w:rsidRPr="002118EA">
        <w:rPr>
          <w:bCs/>
          <w:spacing w:val="-4"/>
        </w:rPr>
        <w:t xml:space="preserve"> семьи которых является заемщиком по договору ипотечного кредитования, а также их несовершеннолетним детям, указанным </w:t>
      </w:r>
      <w:r w:rsidRPr="002118EA">
        <w:rPr>
          <w:spacing w:val="-4"/>
        </w:rPr>
        <w:t xml:space="preserve">в абзаце шестом подпункта 1 пункта 1 статьи 114-11 Социального кодекса Санкт-Петербурга. </w:t>
      </w:r>
      <w:proofErr w:type="gramStart"/>
      <w:r w:rsidRPr="002118EA">
        <w:rPr>
          <w:spacing w:val="-4"/>
        </w:rPr>
        <w:t>Порядок и условия предоставления дополнительной меры социальной поддержки в виде социальной выплаты на строительство или приобретение жилья за счет средств бюджета Санкт-Петербурга утверждены постановлением                                      Правительства Санкт-Петербурга от 14.06.2022 № 522 «О мерах по реализации главы 32-4 «Социальная поддержка в сфере улучшения жилищных условий граждан»                                   Закона Санкт-Петербурга «Социальный кодекс Санкт-Петербурга», а также в силу положений пункта 3 статьи 6 Закона Санкт-Петербурга от</w:t>
      </w:r>
      <w:proofErr w:type="gramEnd"/>
      <w:r w:rsidRPr="002118EA">
        <w:rPr>
          <w:spacing w:val="-4"/>
        </w:rPr>
        <w:t xml:space="preserve"> </w:t>
      </w:r>
      <w:proofErr w:type="gramStart"/>
      <w:r w:rsidRPr="002118EA">
        <w:rPr>
          <w:spacing w:val="-4"/>
        </w:rPr>
        <w:t xml:space="preserve">26.01.2022 № 32-1                                  </w:t>
      </w:r>
      <w:r w:rsidRPr="002118EA">
        <w:t xml:space="preserve">«О внесении изменений в отдельные законы  Санкт-Петербурга в сфере жилищной </w:t>
      </w:r>
      <w:r w:rsidRPr="002118EA">
        <w:lastRenderedPageBreak/>
        <w:t>политики» (далее – Закон № 32-1),</w:t>
      </w:r>
      <w:r w:rsidRPr="002118EA">
        <w:rPr>
          <w:spacing w:val="-4"/>
        </w:rPr>
        <w:t xml:space="preserve"> гражданам – участникам целевой программы                     Санкт-Петербурга «Развитие долгосрочного жилищного кредитования в Санкт-Петербурге», утвержденной Законом Санкт-Петербурга от 10.10.2001 № 707-90, которым не было оказано содействие по 31.12.2021, за исключением граждан, указанным в пункте 2 статьи 6                         Закона № 32-1, предоставление социальных выплат осуществляется в порядке и на условиях</w:t>
      </w:r>
      <w:proofErr w:type="gramEnd"/>
      <w:r w:rsidRPr="002118EA">
        <w:rPr>
          <w:spacing w:val="-4"/>
        </w:rPr>
        <w:t xml:space="preserve">, </w:t>
      </w:r>
      <w:proofErr w:type="gramStart"/>
      <w:r w:rsidRPr="002118EA">
        <w:rPr>
          <w:spacing w:val="-4"/>
        </w:rPr>
        <w:t>которые</w:t>
      </w:r>
      <w:proofErr w:type="gramEnd"/>
      <w:r w:rsidRPr="002118EA">
        <w:rPr>
          <w:spacing w:val="-4"/>
        </w:rPr>
        <w:t xml:space="preserve"> предусмотрены указанной целевой программой Санкт-Петербурга.</w:t>
      </w:r>
    </w:p>
    <w:p w:rsidR="002118EA" w:rsidRPr="00994F5B" w:rsidRDefault="002118EA" w:rsidP="002118E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2118EA">
        <w:rPr>
          <w:spacing w:val="-4"/>
        </w:rPr>
        <w:t xml:space="preserve">9.7.5. </w:t>
      </w:r>
      <w:proofErr w:type="gramStart"/>
      <w:r w:rsidRPr="002118EA">
        <w:rPr>
          <w:spacing w:val="-4"/>
        </w:rPr>
        <w:t xml:space="preserve">Реализация мероприятия, указанного в пункте 1.2 таблицы 7 подраздела 9.5 государственной программы, осуществляется путем предоставления молодым семьям: гражданам, состоящим на учете в качестве нуждающихся в жилых помещениях либо </w:t>
      </w:r>
      <w:r w:rsidRPr="002118EA">
        <w:rPr>
          <w:spacing w:val="-4"/>
        </w:rPr>
        <w:br/>
        <w:t xml:space="preserve">на учете нуждающихся в содействии Санкт-Петербурга в улучшении жилищных условий, состоящим в браке, если возраст обоих или одного из супругов на дату обращения </w:t>
      </w:r>
      <w:r w:rsidRPr="002118EA">
        <w:rPr>
          <w:spacing w:val="-4"/>
        </w:rPr>
        <w:br/>
        <w:t>не превышает 35 лет, имеющим несовершеннолетних детей;</w:t>
      </w:r>
      <w:proofErr w:type="gramEnd"/>
      <w:r w:rsidRPr="002118EA">
        <w:rPr>
          <w:spacing w:val="-4"/>
        </w:rPr>
        <w:t xml:space="preserve"> </w:t>
      </w:r>
      <w:proofErr w:type="gramStart"/>
      <w:r w:rsidRPr="002118EA">
        <w:rPr>
          <w:spacing w:val="-4"/>
        </w:rPr>
        <w:t>гражданам, состоящим на учете</w:t>
      </w:r>
      <w:r w:rsidRPr="002118EA">
        <w:rPr>
          <w:spacing w:val="-4"/>
        </w:rPr>
        <w:br/>
        <w:t xml:space="preserve">в качестве нуждающихся в жилых помещениях либо на учете нуждающихся в содействии Санкт-Петербурга в улучшении жилищных условий, не состоящим в браке, возраст которых </w:t>
      </w:r>
      <w:r w:rsidRPr="002118EA">
        <w:rPr>
          <w:spacing w:val="-4"/>
        </w:rPr>
        <w:br/>
        <w:t xml:space="preserve">на дату обращения не превышает 35 лет, имеющим несовершеннолетних детей, </w:t>
      </w:r>
      <w:r w:rsidRPr="002118EA">
        <w:rPr>
          <w:bCs/>
          <w:spacing w:val="-4"/>
        </w:rPr>
        <w:t xml:space="preserve">указанным </w:t>
      </w:r>
      <w:r w:rsidRPr="002118EA">
        <w:rPr>
          <w:bCs/>
          <w:spacing w:val="-4"/>
        </w:rPr>
        <w:br/>
      </w:r>
      <w:r w:rsidRPr="002118EA">
        <w:rPr>
          <w:spacing w:val="-4"/>
        </w:rPr>
        <w:t xml:space="preserve">в абзацах четвертом и пятом подпункта 1 пункта 1 статьи 114-11 Социального кодекса </w:t>
      </w:r>
      <w:r w:rsidRPr="002118EA">
        <w:rPr>
          <w:spacing w:val="-4"/>
        </w:rPr>
        <w:br/>
        <w:t>Санкт-Петербурга.</w:t>
      </w:r>
      <w:proofErr w:type="gramEnd"/>
      <w:r w:rsidRPr="002118EA">
        <w:rPr>
          <w:spacing w:val="-4"/>
        </w:rPr>
        <w:t xml:space="preserve"> </w:t>
      </w:r>
      <w:proofErr w:type="gramStart"/>
      <w:r w:rsidRPr="002118EA">
        <w:rPr>
          <w:spacing w:val="-4"/>
        </w:rPr>
        <w:t xml:space="preserve">Порядок и условия дополнительной меры социальной поддержки в виде социальной выплаты на строительство или приобретение жилья за счет средств бюджета Санкт-Петербурга, утверждены постановлением Правительства Санкт-Петербурга                            от 14.06.2022 № 522 «О мерах по реализации главы 32-4 «Социальная поддержка в сфере улучшения жилищных условий граждан» Закона Санкт-Петербурга                                  «Социальный кодекс Санкт-Петербурга», а также в силу положений пункта 3 статьи 6              </w:t>
      </w:r>
      <w:r w:rsidRPr="002118EA">
        <w:t xml:space="preserve">Закона № 32-1, </w:t>
      </w:r>
      <w:r w:rsidRPr="002118EA">
        <w:rPr>
          <w:spacing w:val="-4"/>
        </w:rPr>
        <w:t>гражданам – участникам</w:t>
      </w:r>
      <w:proofErr w:type="gramEnd"/>
      <w:r w:rsidRPr="002118EA">
        <w:rPr>
          <w:spacing w:val="-4"/>
        </w:rPr>
        <w:t xml:space="preserve"> целевой программы Санкт-Петербурга                                        «Молодежи – доступное жилье», утвержденной Законом Санкт-Петербурга от 11.04.2001              № 315-45, которым не было оказано содействие по 31.12.2021, за исключением граждан, указанных в пункте 2 статьи 6 Закона № 32-1, предоставление социальных выплат осуществляется в порядке и на условиях, которые предусмотрены указанной                         целевой программой Санкт-Петербурга</w:t>
      </w:r>
      <w:proofErr w:type="gramStart"/>
      <w:r w:rsidRPr="002118EA">
        <w:rPr>
          <w:spacing w:val="-4"/>
        </w:rPr>
        <w:t>.».</w:t>
      </w:r>
      <w:proofErr w:type="gramEnd"/>
    </w:p>
    <w:p w:rsidR="00EF5AFF" w:rsidRDefault="00EF5AFF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1.4.4.</w:t>
      </w:r>
      <w:r w:rsidR="00ED6D5D">
        <w:rPr>
          <w:rFonts w:ascii="Times New Roman" w:hAnsi="Times New Roman" w:cs="Times New Roman"/>
          <w:spacing w:val="-4"/>
          <w:sz w:val="24"/>
          <w:szCs w:val="24"/>
        </w:rPr>
        <w:t>2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. Пункт 9.7.7 изложить в следующей редакции: </w:t>
      </w:r>
    </w:p>
    <w:p w:rsidR="00EA6B1A" w:rsidRPr="00994F5B" w:rsidRDefault="00EA6B1A" w:rsidP="00EA6B1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923028">
        <w:rPr>
          <w:spacing w:val="-4"/>
        </w:rPr>
        <w:t xml:space="preserve">«9.7.7. Реализация мероприятия, указанного в пункте 1.4 таблицы 7 подраздела 9.5 государственной программы, осуществляется путем предоставления гражданам, являющимся </w:t>
      </w:r>
      <w:r w:rsidRPr="00923028">
        <w:rPr>
          <w:bCs/>
          <w:spacing w:val="-4"/>
        </w:rPr>
        <w:t xml:space="preserve">нанимателями </w:t>
      </w:r>
      <w:proofErr w:type="gramStart"/>
      <w:r w:rsidRPr="00923028">
        <w:rPr>
          <w:bCs/>
          <w:spacing w:val="-4"/>
        </w:rPr>
        <w:t>и(</w:t>
      </w:r>
      <w:proofErr w:type="gramEnd"/>
      <w:r w:rsidRPr="00923028">
        <w:rPr>
          <w:bCs/>
          <w:spacing w:val="-4"/>
        </w:rPr>
        <w:t>или) собственниками (членами семьи нанимателей и(или) собственников) комнат (долей) в коммунальной квартире, расселяемой в порядке, предусмотренном законодательством Санкт-Петербурга,</w:t>
      </w:r>
      <w:r w:rsidRPr="00923028">
        <w:rPr>
          <w:spacing w:val="-4"/>
        </w:rPr>
        <w:t xml:space="preserve"> </w:t>
      </w:r>
      <w:r w:rsidRPr="00923028">
        <w:rPr>
          <w:bCs/>
          <w:spacing w:val="-4"/>
        </w:rPr>
        <w:t xml:space="preserve">указанным </w:t>
      </w:r>
      <w:r w:rsidRPr="00923028">
        <w:rPr>
          <w:spacing w:val="-4"/>
        </w:rPr>
        <w:t>в абзаце седьмом подпункта 1 пункта 1 статьи 114-11 Социального кодекса Санкт-Петербурга, дополнительной меры социальной поддержки в виде социальной выплаты на строительство или приобретение жилья за счет средств бюджета Санк</w:t>
      </w:r>
      <w:r w:rsidR="00A21BAC" w:rsidRPr="00923028">
        <w:rPr>
          <w:spacing w:val="-4"/>
        </w:rPr>
        <w:t>т-Петербурга в порядке, предусмотренн</w:t>
      </w:r>
      <w:r w:rsidRPr="00923028">
        <w:rPr>
          <w:spacing w:val="-4"/>
        </w:rPr>
        <w:t xml:space="preserve">ом приложением № </w:t>
      </w:r>
      <w:r w:rsidR="00A21BAC" w:rsidRPr="00923028">
        <w:rPr>
          <w:spacing w:val="-4"/>
        </w:rPr>
        <w:t>1</w:t>
      </w:r>
      <w:r w:rsidRPr="00923028">
        <w:rPr>
          <w:spacing w:val="-4"/>
        </w:rPr>
        <w:t xml:space="preserve"> </w:t>
      </w:r>
      <w:r w:rsidR="00A21BAC" w:rsidRPr="00923028">
        <w:rPr>
          <w:spacing w:val="-4"/>
        </w:rPr>
        <w:br/>
      </w:r>
      <w:r w:rsidRPr="00923028">
        <w:rPr>
          <w:spacing w:val="-4"/>
        </w:rPr>
        <w:t>к постановлени</w:t>
      </w:r>
      <w:r w:rsidR="00A21BAC" w:rsidRPr="00923028">
        <w:rPr>
          <w:spacing w:val="-4"/>
        </w:rPr>
        <w:t>ю</w:t>
      </w:r>
      <w:r w:rsidRPr="00923028">
        <w:rPr>
          <w:spacing w:val="-4"/>
        </w:rPr>
        <w:t xml:space="preserve"> Правительства Санкт-Петербурга от 14.06.2022 № 522 </w:t>
      </w:r>
      <w:r w:rsidRPr="00923028">
        <w:rPr>
          <w:spacing w:val="-4"/>
        </w:rPr>
        <w:br/>
        <w:t>«О мерах по реализации главы 32-4 «</w:t>
      </w:r>
      <w:proofErr w:type="gramStart"/>
      <w:r w:rsidRPr="00923028">
        <w:rPr>
          <w:spacing w:val="-4"/>
        </w:rPr>
        <w:t>Социальная</w:t>
      </w:r>
      <w:proofErr w:type="gramEnd"/>
      <w:r w:rsidRPr="00923028">
        <w:rPr>
          <w:spacing w:val="-4"/>
        </w:rPr>
        <w:t xml:space="preserve"> поддержка в сфере улучшения жилищных условий граждан» Закона Санкт-Петербурга «Социа</w:t>
      </w:r>
      <w:r w:rsidR="005516D5" w:rsidRPr="00923028">
        <w:rPr>
          <w:spacing w:val="-4"/>
        </w:rPr>
        <w:t>льный кодекс Санкт-Петербурга»</w:t>
      </w:r>
      <w:r w:rsidRPr="00923028">
        <w:rPr>
          <w:spacing w:val="-4"/>
        </w:rPr>
        <w:t>.».</w:t>
      </w:r>
    </w:p>
    <w:p w:rsidR="00EF5AFF" w:rsidRDefault="00EF5AFF" w:rsidP="00FF6E8F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1.4.4.</w:t>
      </w:r>
      <w:r w:rsidR="00ED6D5D">
        <w:rPr>
          <w:rFonts w:ascii="Times New Roman" w:hAnsi="Times New Roman" w:cs="Times New Roman"/>
          <w:spacing w:val="-4"/>
          <w:sz w:val="24"/>
          <w:szCs w:val="24"/>
        </w:rPr>
        <w:t>3</w:t>
      </w:r>
      <w:r>
        <w:rPr>
          <w:rFonts w:ascii="Times New Roman" w:hAnsi="Times New Roman" w:cs="Times New Roman"/>
          <w:spacing w:val="-4"/>
          <w:sz w:val="24"/>
          <w:szCs w:val="24"/>
        </w:rPr>
        <w:t>. Пункты 9.7.9 – 9.7.11 изложить в следующей редакции:</w:t>
      </w:r>
    </w:p>
    <w:p w:rsidR="00280D4B" w:rsidRPr="00280D4B" w:rsidRDefault="00B825C5" w:rsidP="00280D4B">
      <w:pPr>
        <w:autoSpaceDE w:val="0"/>
        <w:autoSpaceDN w:val="0"/>
        <w:ind w:firstLine="709"/>
        <w:jc w:val="both"/>
      </w:pPr>
      <w:r w:rsidRPr="00280D4B">
        <w:t>«</w:t>
      </w:r>
      <w:r w:rsidR="00EF5AFF" w:rsidRPr="00280D4B">
        <w:t xml:space="preserve">9.7.9. </w:t>
      </w:r>
      <w:proofErr w:type="gramStart"/>
      <w:r w:rsidR="00280D4B" w:rsidRPr="00280D4B">
        <w:t>Реализация мероприятий, указанных в пункт</w:t>
      </w:r>
      <w:r w:rsidR="00EA6B1A">
        <w:t>е</w:t>
      </w:r>
      <w:r w:rsidR="00280D4B" w:rsidRPr="00280D4B">
        <w:t xml:space="preserve"> 1.6.1 таблицы 7 </w:t>
      </w:r>
      <w:r w:rsidR="00EA6B1A">
        <w:br/>
      </w:r>
      <w:r w:rsidR="00280D4B" w:rsidRPr="00280D4B">
        <w:t xml:space="preserve">подраздела 9.5 государственной программы, осуществляется путем предоставления гражданам, состоящим на учете в качестве нуждающихся в жилых помещениях либо </w:t>
      </w:r>
      <w:r w:rsidR="00EA6B1A">
        <w:br/>
      </w:r>
      <w:r w:rsidR="00280D4B" w:rsidRPr="00280D4B">
        <w:t xml:space="preserve">на учете нуждающихся в содействии Санкт-Петербурга в улучшении жилищных условий, </w:t>
      </w:r>
      <w:r w:rsidR="00D3696B">
        <w:br/>
      </w:r>
      <w:r w:rsidR="00280D4B" w:rsidRPr="00280D4B">
        <w:t xml:space="preserve">за исключением граждан, указанных в пункте 3 </w:t>
      </w:r>
      <w:r w:rsidR="00280D4B" w:rsidRPr="00280D4B">
        <w:rPr>
          <w:spacing w:val="-4"/>
        </w:rPr>
        <w:t xml:space="preserve">статьи 114-11 Социального кодекса </w:t>
      </w:r>
      <w:r w:rsidR="00D3696B">
        <w:rPr>
          <w:spacing w:val="-4"/>
        </w:rPr>
        <w:br/>
      </w:r>
      <w:r w:rsidR="00280D4B" w:rsidRPr="00280D4B">
        <w:rPr>
          <w:spacing w:val="-4"/>
        </w:rPr>
        <w:t>Санкт-Петербурга,</w:t>
      </w:r>
      <w:r w:rsidR="00280D4B" w:rsidRPr="00280D4B">
        <w:t xml:space="preserve"> и </w:t>
      </w:r>
      <w:r w:rsidR="00280D4B" w:rsidRPr="00280D4B">
        <w:rPr>
          <w:spacing w:val="-4"/>
        </w:rPr>
        <w:t xml:space="preserve">членам семей, включенных в учетные дела граждан, указанных </w:t>
      </w:r>
      <w:r w:rsidR="00D3696B">
        <w:rPr>
          <w:spacing w:val="-4"/>
        </w:rPr>
        <w:br/>
      </w:r>
      <w:r w:rsidR="00280D4B" w:rsidRPr="00280D4B">
        <w:rPr>
          <w:spacing w:val="-4"/>
        </w:rPr>
        <w:t>в пункте 3</w:t>
      </w:r>
      <w:proofErr w:type="gramEnd"/>
      <w:r w:rsidR="00280D4B" w:rsidRPr="00280D4B">
        <w:rPr>
          <w:spacing w:val="-4"/>
        </w:rPr>
        <w:t xml:space="preserve"> </w:t>
      </w:r>
      <w:proofErr w:type="gramStart"/>
      <w:r w:rsidR="00280D4B" w:rsidRPr="00280D4B">
        <w:rPr>
          <w:spacing w:val="-4"/>
        </w:rPr>
        <w:t xml:space="preserve">статьи 114-11 Социального кодекса Санкт-Петербурга, при предоставлении социальных выплат на строительство или приобретение жилья гражданам, указанным </w:t>
      </w:r>
      <w:r w:rsidR="00D3696B">
        <w:rPr>
          <w:spacing w:val="-4"/>
        </w:rPr>
        <w:br/>
      </w:r>
      <w:r w:rsidR="00280D4B" w:rsidRPr="00280D4B">
        <w:rPr>
          <w:spacing w:val="-4"/>
        </w:rPr>
        <w:t>в пункте 3 статьи 114-11 Социального кодекса Санкт-Петербурга, д</w:t>
      </w:r>
      <w:r w:rsidR="00280D4B" w:rsidRPr="00280D4B">
        <w:t xml:space="preserve">ополнительной меры социальной поддержки в виде социальной выплаты на строительство или приобретение жилья за счет средств бюджета Санкт-Петербурга, </w:t>
      </w:r>
      <w:r w:rsidR="00280D4B" w:rsidRPr="00280D4B">
        <w:rPr>
          <w:spacing w:val="-4"/>
        </w:rPr>
        <w:t xml:space="preserve">в порядке, определенном приложением </w:t>
      </w:r>
      <w:r w:rsidR="00280D4B" w:rsidRPr="00280D4B">
        <w:rPr>
          <w:spacing w:val="-4"/>
        </w:rPr>
        <w:lastRenderedPageBreak/>
        <w:t xml:space="preserve">№ 1 и 2 к постановлению Правительства Санкт-Петербурга от 14.06.2022 № 522 «О мерах </w:t>
      </w:r>
      <w:r w:rsidR="00D3696B">
        <w:rPr>
          <w:spacing w:val="-4"/>
        </w:rPr>
        <w:br/>
      </w:r>
      <w:r w:rsidR="00280D4B" w:rsidRPr="00280D4B">
        <w:rPr>
          <w:spacing w:val="-4"/>
        </w:rPr>
        <w:t>по реализации</w:t>
      </w:r>
      <w:proofErr w:type="gramEnd"/>
      <w:r w:rsidR="00280D4B" w:rsidRPr="00280D4B">
        <w:rPr>
          <w:spacing w:val="-4"/>
        </w:rPr>
        <w:t xml:space="preserve"> главы 32-4 «</w:t>
      </w:r>
      <w:proofErr w:type="gramStart"/>
      <w:r w:rsidR="00280D4B" w:rsidRPr="00280D4B">
        <w:rPr>
          <w:spacing w:val="-4"/>
        </w:rPr>
        <w:t>Социальная</w:t>
      </w:r>
      <w:proofErr w:type="gramEnd"/>
      <w:r w:rsidR="00280D4B" w:rsidRPr="00280D4B">
        <w:rPr>
          <w:spacing w:val="-4"/>
        </w:rPr>
        <w:t xml:space="preserve"> поддержка в сфере улучшения жилищных условий граждан» Закона Санкт-Петербурга «Социальный кодекс Санкт-Петербурга».</w:t>
      </w:r>
    </w:p>
    <w:p w:rsidR="00280D4B" w:rsidRPr="00280D4B" w:rsidRDefault="00280D4B" w:rsidP="00280D4B">
      <w:pPr>
        <w:autoSpaceDE w:val="0"/>
        <w:autoSpaceDN w:val="0"/>
        <w:ind w:firstLine="709"/>
        <w:jc w:val="both"/>
      </w:pPr>
      <w:proofErr w:type="gramStart"/>
      <w:r w:rsidRPr="00280D4B">
        <w:t xml:space="preserve">Реализация мероприятий, указанных в пунктах 1.6.2-1.6.4 таблицы 7 подраздела 9.5 государственной программы, осуществляется путем предоставления гражданам, указанным </w:t>
      </w:r>
      <w:r w:rsidRPr="00280D4B">
        <w:rPr>
          <w:spacing w:val="-4"/>
        </w:rPr>
        <w:t xml:space="preserve">в пункте </w:t>
      </w:r>
      <w:r w:rsidRPr="00280D4B">
        <w:t>1 статьи 23.2 Федерального закона «О ветеранах», стать</w:t>
      </w:r>
      <w:r w:rsidR="00EA6B1A">
        <w:t>е</w:t>
      </w:r>
      <w:r w:rsidRPr="00280D4B">
        <w:t xml:space="preserve"> 28.2 Федерального закона «О социальной защите инвалидов в Российской Федерации» и Указ</w:t>
      </w:r>
      <w:r w:rsidR="00EA6B1A">
        <w:t>е</w:t>
      </w:r>
      <w:r w:rsidRPr="00280D4B">
        <w:t xml:space="preserve"> Президента Российской Федерации от 07.05.2008 № 714 «Об обеспечении жильем ветеранов Великой Отече</w:t>
      </w:r>
      <w:r w:rsidR="00EA6B1A">
        <w:t>ственной войны 1941-1945 годов»</w:t>
      </w:r>
      <w:r w:rsidRPr="00280D4B">
        <w:t>, признанным нуждающимися в жилых помещениях</w:t>
      </w:r>
      <w:proofErr w:type="gramEnd"/>
      <w:r w:rsidRPr="00280D4B">
        <w:t xml:space="preserve"> </w:t>
      </w:r>
      <w:proofErr w:type="gramStart"/>
      <w:r w:rsidRPr="00280D4B">
        <w:t xml:space="preserve">и состоящим на учете нуждающихся в содействии </w:t>
      </w:r>
      <w:r w:rsidR="00EA6B1A">
        <w:br/>
      </w:r>
      <w:r w:rsidRPr="00280D4B">
        <w:t xml:space="preserve">Санкт-Петербурга в улучшении жилищных условий, меры социальной поддержки в виде социальной выплаты на строительство или приобретение жилья за счет средств федерального бюджета </w:t>
      </w:r>
      <w:r w:rsidRPr="00280D4B">
        <w:rPr>
          <w:spacing w:val="-4"/>
        </w:rPr>
        <w:t xml:space="preserve">в порядке, определенном приложением № 2 к постановлению Правительства Санкт-Петербурга от 14.06.2022 № 522 «О мерах по реализации главы 32-4 «Социальная поддержка в сфере улучшения жилищных условий граждан» Закона </w:t>
      </w:r>
      <w:r w:rsidR="00EA6B1A">
        <w:rPr>
          <w:spacing w:val="-4"/>
        </w:rPr>
        <w:br/>
      </w:r>
      <w:r w:rsidRPr="00280D4B">
        <w:rPr>
          <w:spacing w:val="-4"/>
        </w:rPr>
        <w:t>Санкт-Петербурга «Социальный кодекс Санкт-Петербурга».</w:t>
      </w:r>
      <w:proofErr w:type="gramEnd"/>
    </w:p>
    <w:p w:rsidR="00EA6B1A" w:rsidRPr="00EA6B1A" w:rsidRDefault="00EA6B1A" w:rsidP="00EA6B1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spacing w:val="-4"/>
        </w:rPr>
        <w:t>«</w:t>
      </w:r>
      <w:r w:rsidRPr="00EA6B1A">
        <w:rPr>
          <w:spacing w:val="-4"/>
        </w:rPr>
        <w:t>Переходные положения</w:t>
      </w:r>
      <w:r>
        <w:rPr>
          <w:spacing w:val="-4"/>
        </w:rPr>
        <w:t>»</w:t>
      </w:r>
      <w:r w:rsidRPr="00EA6B1A">
        <w:rPr>
          <w:spacing w:val="-4"/>
        </w:rPr>
        <w:t xml:space="preserve"> указаны в пункте 7 постановления</w:t>
      </w:r>
      <w:r>
        <w:rPr>
          <w:spacing w:val="-4"/>
        </w:rPr>
        <w:t xml:space="preserve"> </w:t>
      </w:r>
      <w:r w:rsidRPr="00EA6B1A">
        <w:rPr>
          <w:spacing w:val="-4"/>
        </w:rPr>
        <w:t xml:space="preserve">Правительства </w:t>
      </w:r>
      <w:r>
        <w:rPr>
          <w:spacing w:val="-4"/>
        </w:rPr>
        <w:br/>
      </w:r>
      <w:r w:rsidRPr="00EA6B1A">
        <w:rPr>
          <w:spacing w:val="-4"/>
        </w:rPr>
        <w:t>Санкт-Петербурга от 14.06.2022 № 522 «О мерах по реализации главы 32-4 «</w:t>
      </w:r>
      <w:proofErr w:type="gramStart"/>
      <w:r w:rsidRPr="00EA6B1A">
        <w:rPr>
          <w:spacing w:val="-4"/>
        </w:rPr>
        <w:t>Социальная</w:t>
      </w:r>
      <w:proofErr w:type="gramEnd"/>
      <w:r w:rsidRPr="00EA6B1A">
        <w:rPr>
          <w:spacing w:val="-4"/>
        </w:rPr>
        <w:t xml:space="preserve"> поддержка в сфере улучшения жилищных условий граждан»</w:t>
      </w:r>
      <w:r>
        <w:rPr>
          <w:spacing w:val="-4"/>
        </w:rPr>
        <w:t xml:space="preserve"> </w:t>
      </w:r>
      <w:r w:rsidRPr="00EA6B1A">
        <w:rPr>
          <w:spacing w:val="-4"/>
        </w:rPr>
        <w:t>Закона Санкт-Петербурга «Социальный кодекс Санкт-Петербурга».</w:t>
      </w:r>
    </w:p>
    <w:p w:rsidR="00EF5AFF" w:rsidRPr="00EA6B1A" w:rsidRDefault="00EF5AFF" w:rsidP="00F3166B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EA6B1A">
        <w:t xml:space="preserve">9.7.10. </w:t>
      </w:r>
      <w:proofErr w:type="gramStart"/>
      <w:r w:rsidRPr="00EA6B1A">
        <w:t xml:space="preserve">Реализация мероприятия, указанного в пункте 1.7 таблицы 7 подраздела 9.5 государственной программы, </w:t>
      </w:r>
      <w:r w:rsidR="00F3166B" w:rsidRPr="00EA6B1A">
        <w:rPr>
          <w:spacing w:val="-4"/>
        </w:rPr>
        <w:t xml:space="preserve">осуществляется путем предоставления гражданам, имеющим трех и более несовершеннолетних детей, </w:t>
      </w:r>
      <w:r w:rsidR="00C83834" w:rsidRPr="00EA6B1A">
        <w:rPr>
          <w:spacing w:val="-4"/>
        </w:rPr>
        <w:t xml:space="preserve">указанным в абзаце втором подпункта 1 пункта 1 статьи 114-11 Социального кодекса Санкт-Петербурга, </w:t>
      </w:r>
      <w:r w:rsidR="00F3166B" w:rsidRPr="00EA6B1A">
        <w:rPr>
          <w:spacing w:val="-4"/>
        </w:rPr>
        <w:t xml:space="preserve">дополнительной меры социальной поддержки в виде социальной выплаты на строительство или приобретение жилья за счет средств бюджета Санкт-Петербурга </w:t>
      </w:r>
      <w:r w:rsidR="00B53AF8" w:rsidRPr="00EA6B1A">
        <w:rPr>
          <w:spacing w:val="-4"/>
        </w:rPr>
        <w:t>в порядке, определенном приложением № 2 к Порядку</w:t>
      </w:r>
      <w:proofErr w:type="gramEnd"/>
      <w:r w:rsidR="00B53AF8" w:rsidRPr="00EA6B1A">
        <w:rPr>
          <w:spacing w:val="-4"/>
        </w:rPr>
        <w:t xml:space="preserve"> </w:t>
      </w:r>
      <w:r w:rsidR="00D3696B" w:rsidRPr="00EA6B1A">
        <w:rPr>
          <w:spacing w:val="-4"/>
        </w:rPr>
        <w:br/>
      </w:r>
      <w:proofErr w:type="gramStart"/>
      <w:r w:rsidR="00B53AF8" w:rsidRPr="00EA6B1A">
        <w:rPr>
          <w:spacing w:val="-4"/>
        </w:rPr>
        <w:t xml:space="preserve">и условиям предоставления дополнительной меры социальной поддержки в виде социальной выплаты на строительство или приобретение жилья гражданам, указанным в абзацах </w:t>
      </w:r>
      <w:r w:rsidR="009829F9" w:rsidRPr="00EA6B1A">
        <w:rPr>
          <w:spacing w:val="-4"/>
        </w:rPr>
        <w:br/>
      </w:r>
      <w:r w:rsidR="00B53AF8" w:rsidRPr="00EA6B1A">
        <w:rPr>
          <w:spacing w:val="-4"/>
        </w:rPr>
        <w:t xml:space="preserve">втором – седьмом подпункта 1 и подпункте 2 пункта 1 статьи 114-11 Закона </w:t>
      </w:r>
      <w:r w:rsidR="009829F9" w:rsidRPr="00EA6B1A">
        <w:rPr>
          <w:spacing w:val="-4"/>
        </w:rPr>
        <w:br/>
      </w:r>
      <w:r w:rsidR="00B53AF8" w:rsidRPr="00EA6B1A">
        <w:rPr>
          <w:spacing w:val="-4"/>
        </w:rPr>
        <w:t xml:space="preserve">Санкт-Петербурга от 09.11.2011 № 728-132 «Социальный кодекс Санкт-Петербурга», установленным постановлением Правительства Санкт-Петербурга от 14.06.2022 № 522 </w:t>
      </w:r>
      <w:r w:rsidR="009829F9" w:rsidRPr="00EA6B1A">
        <w:rPr>
          <w:spacing w:val="-4"/>
        </w:rPr>
        <w:br/>
      </w:r>
      <w:r w:rsidR="00B53AF8" w:rsidRPr="00EA6B1A">
        <w:rPr>
          <w:spacing w:val="-4"/>
        </w:rPr>
        <w:t>«О мерах по реализации главы 32-4 «Социальная поддержка в сфере улучшения жилищных условий граждан</w:t>
      </w:r>
      <w:proofErr w:type="gramEnd"/>
      <w:r w:rsidR="00B53AF8" w:rsidRPr="00EA6B1A">
        <w:rPr>
          <w:spacing w:val="-4"/>
        </w:rPr>
        <w:t>» Закона Санкт-Петербурга «Социальный кодекс Санкт-Петербурга».</w:t>
      </w:r>
    </w:p>
    <w:p w:rsidR="00EA6B1A" w:rsidRPr="00EA6B1A" w:rsidRDefault="00EA6B1A" w:rsidP="00EA6B1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EA6B1A">
        <w:rPr>
          <w:spacing w:val="-4"/>
        </w:rPr>
        <w:t xml:space="preserve">«Переходные положения» указаны в пункте 7 постановления Правительства </w:t>
      </w:r>
      <w:r w:rsidRPr="00EA6B1A">
        <w:rPr>
          <w:spacing w:val="-4"/>
        </w:rPr>
        <w:br/>
        <w:t>Санкт-Петербурга от 14.06.2022 № 522 «О мерах по реализации главы 32-4 «</w:t>
      </w:r>
      <w:proofErr w:type="gramStart"/>
      <w:r w:rsidRPr="00EA6B1A">
        <w:rPr>
          <w:spacing w:val="-4"/>
        </w:rPr>
        <w:t>Социальная</w:t>
      </w:r>
      <w:proofErr w:type="gramEnd"/>
      <w:r w:rsidRPr="00EA6B1A">
        <w:rPr>
          <w:spacing w:val="-4"/>
        </w:rPr>
        <w:t xml:space="preserve"> поддержка в сфере улучшения жилищных условий граждан» Закона Санкт-Петербурга «Социальный кодекс Санкт-Петербурга».».</w:t>
      </w:r>
    </w:p>
    <w:p w:rsidR="00C83834" w:rsidRDefault="00EF5AFF" w:rsidP="00D34CBC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 w:rsidRPr="00EA6B1A">
        <w:t xml:space="preserve">9.7.11. </w:t>
      </w:r>
      <w:proofErr w:type="gramStart"/>
      <w:r w:rsidRPr="00EA6B1A">
        <w:t xml:space="preserve">Реализация мероприятия, указанного в пункте 1.8 таблицы 7 подраздела 9.5 государственной программы, </w:t>
      </w:r>
      <w:r w:rsidR="00D34CBC" w:rsidRPr="00EA6B1A">
        <w:rPr>
          <w:spacing w:val="-4"/>
        </w:rPr>
        <w:t>осуществляется путем предоставления семьям, имеющим детей-инвалидов</w:t>
      </w:r>
      <w:r w:rsidR="00C83834" w:rsidRPr="00EA6B1A">
        <w:rPr>
          <w:spacing w:val="-4"/>
        </w:rPr>
        <w:t>, указанным в абзаце третьем подпункта 1 пункта 1 статьи 114-11 Социального кодекса Санкт-Петербурга,</w:t>
      </w:r>
      <w:r w:rsidR="00D34CBC" w:rsidRPr="00EA6B1A">
        <w:rPr>
          <w:spacing w:val="-4"/>
        </w:rPr>
        <w:t xml:space="preserve"> дополнительной меры социальной поддержки в виде социальной выплаты на строительство или приобретение жилья за счет средств бюджета Санкт-Петербурга в порядке</w:t>
      </w:r>
      <w:r w:rsidR="00B53AF8" w:rsidRPr="00EA6B1A">
        <w:rPr>
          <w:spacing w:val="-4"/>
        </w:rPr>
        <w:t xml:space="preserve">, определенном приложением № </w:t>
      </w:r>
      <w:r w:rsidR="005C6F50" w:rsidRPr="00EA6B1A">
        <w:rPr>
          <w:spacing w:val="-4"/>
        </w:rPr>
        <w:t>3</w:t>
      </w:r>
      <w:r w:rsidR="00B53AF8" w:rsidRPr="00EA6B1A">
        <w:rPr>
          <w:spacing w:val="-4"/>
        </w:rPr>
        <w:t xml:space="preserve"> к Порядку и условиям предоставления дополнительной</w:t>
      </w:r>
      <w:proofErr w:type="gramEnd"/>
      <w:r w:rsidR="00B53AF8" w:rsidRPr="00EA6B1A">
        <w:rPr>
          <w:spacing w:val="-4"/>
        </w:rPr>
        <w:t xml:space="preserve"> </w:t>
      </w:r>
      <w:proofErr w:type="gramStart"/>
      <w:r w:rsidR="00B53AF8" w:rsidRPr="00EA6B1A">
        <w:rPr>
          <w:spacing w:val="-4"/>
        </w:rPr>
        <w:t xml:space="preserve">меры социальной поддержки в виде социальной выплаты </w:t>
      </w:r>
      <w:r w:rsidR="00D3696B" w:rsidRPr="00EA6B1A">
        <w:rPr>
          <w:spacing w:val="-4"/>
        </w:rPr>
        <w:br/>
      </w:r>
      <w:r w:rsidR="00B53AF8" w:rsidRPr="00EA6B1A">
        <w:rPr>
          <w:spacing w:val="-4"/>
        </w:rPr>
        <w:t xml:space="preserve">на строительство или приобретение жилья гражданам, указанным в абзацах втором – седьмом подпункта 1 и подпункте 2 пункта 1 статьи 114-11 Закона Санкт-Петербурга от 09.11.2011 </w:t>
      </w:r>
      <w:r w:rsidR="00D3696B" w:rsidRPr="00EA6B1A">
        <w:rPr>
          <w:spacing w:val="-4"/>
        </w:rPr>
        <w:br/>
      </w:r>
      <w:r w:rsidR="00B53AF8" w:rsidRPr="00EA6B1A">
        <w:rPr>
          <w:spacing w:val="-4"/>
        </w:rPr>
        <w:t xml:space="preserve">№ 728-132 «Социальный кодекс Санкт-Петербурга», установленным постановлением Правительства Санкт-Петербурга от 14.06.2022 № 522 «О мерах по реализации главы 32-4 «Социальная поддержка в сфере улучшения жилищных условий граждан» Закона </w:t>
      </w:r>
      <w:r w:rsidR="00D3696B" w:rsidRPr="00EA6B1A">
        <w:rPr>
          <w:spacing w:val="-4"/>
        </w:rPr>
        <w:br/>
      </w:r>
      <w:r w:rsidR="00B53AF8" w:rsidRPr="00EA6B1A">
        <w:rPr>
          <w:spacing w:val="-4"/>
        </w:rPr>
        <w:t>Санкт-Петербурга «Социальный кодекс</w:t>
      </w:r>
      <w:proofErr w:type="gramEnd"/>
      <w:r w:rsidR="00B53AF8" w:rsidRPr="00EA6B1A">
        <w:rPr>
          <w:spacing w:val="-4"/>
        </w:rPr>
        <w:t xml:space="preserve"> Санкт-Петербурга»</w:t>
      </w:r>
      <w:r w:rsidR="00EA6B1A" w:rsidRPr="00EA6B1A">
        <w:rPr>
          <w:spacing w:val="-4"/>
        </w:rPr>
        <w:t>.</w:t>
      </w:r>
    </w:p>
    <w:p w:rsidR="00EA6B1A" w:rsidRDefault="00EA6B1A" w:rsidP="00EA6B1A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</w:rPr>
      </w:pPr>
      <w:r>
        <w:rPr>
          <w:spacing w:val="-4"/>
        </w:rPr>
        <w:t>«</w:t>
      </w:r>
      <w:r w:rsidRPr="00EA6B1A">
        <w:rPr>
          <w:spacing w:val="-4"/>
        </w:rPr>
        <w:t>Переходные положения</w:t>
      </w:r>
      <w:r>
        <w:rPr>
          <w:spacing w:val="-4"/>
        </w:rPr>
        <w:t>»</w:t>
      </w:r>
      <w:r w:rsidRPr="00EA6B1A">
        <w:rPr>
          <w:spacing w:val="-4"/>
        </w:rPr>
        <w:t xml:space="preserve"> указаны в пункте 7 постановления</w:t>
      </w:r>
      <w:r>
        <w:rPr>
          <w:spacing w:val="-4"/>
        </w:rPr>
        <w:t xml:space="preserve"> </w:t>
      </w:r>
      <w:r w:rsidRPr="00EA6B1A">
        <w:rPr>
          <w:spacing w:val="-4"/>
        </w:rPr>
        <w:t xml:space="preserve">Правительства </w:t>
      </w:r>
      <w:r>
        <w:rPr>
          <w:spacing w:val="-4"/>
        </w:rPr>
        <w:br/>
      </w:r>
      <w:r w:rsidRPr="00EA6B1A">
        <w:rPr>
          <w:spacing w:val="-4"/>
        </w:rPr>
        <w:t>Санкт-Петербурга от 14.06.2022 № 522 «О мерах по реализации главы 32-4 «</w:t>
      </w:r>
      <w:proofErr w:type="gramStart"/>
      <w:r w:rsidRPr="00EA6B1A">
        <w:rPr>
          <w:spacing w:val="-4"/>
        </w:rPr>
        <w:t>Социальная</w:t>
      </w:r>
      <w:proofErr w:type="gramEnd"/>
      <w:r w:rsidRPr="00EA6B1A">
        <w:rPr>
          <w:spacing w:val="-4"/>
        </w:rPr>
        <w:t xml:space="preserve"> </w:t>
      </w:r>
      <w:r w:rsidRPr="00EA6B1A">
        <w:rPr>
          <w:spacing w:val="-4"/>
        </w:rPr>
        <w:lastRenderedPageBreak/>
        <w:t>поддержка в сфере улучшения жилищных условий граждан»</w:t>
      </w:r>
      <w:r>
        <w:rPr>
          <w:spacing w:val="-4"/>
        </w:rPr>
        <w:t xml:space="preserve"> </w:t>
      </w:r>
      <w:r w:rsidRPr="00EA6B1A">
        <w:rPr>
          <w:spacing w:val="-4"/>
        </w:rPr>
        <w:t>Закона Санкт-Петербурга «Социальный кодекс Санкт-Петербурга».</w:t>
      </w:r>
      <w:r>
        <w:rPr>
          <w:spacing w:val="-4"/>
        </w:rPr>
        <w:t>».</w:t>
      </w:r>
    </w:p>
    <w:p w:rsidR="00CC4E7A" w:rsidRDefault="00CC4E7A" w:rsidP="00CC4E7A">
      <w:pPr>
        <w:pStyle w:val="ConsPlusNormal"/>
        <w:tabs>
          <w:tab w:val="left" w:pos="1560"/>
        </w:tabs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1.4.4.4. Абзац первый пункта 9.7.17 изложить в следующей редакции:</w:t>
      </w:r>
    </w:p>
    <w:p w:rsidR="00CC4E7A" w:rsidRPr="00CC4E7A" w:rsidRDefault="00CC4E7A" w:rsidP="00CC4E7A">
      <w:pPr>
        <w:autoSpaceDE w:val="0"/>
        <w:autoSpaceDN w:val="0"/>
        <w:adjustRightInd w:val="0"/>
        <w:ind w:firstLine="709"/>
        <w:jc w:val="both"/>
        <w:rPr>
          <w:rFonts w:eastAsia="Calibri" w:cs="Arial"/>
          <w:spacing w:val="-4"/>
          <w:lang w:eastAsia="en-US"/>
        </w:rPr>
      </w:pPr>
      <w:r>
        <w:rPr>
          <w:spacing w:val="-4"/>
        </w:rPr>
        <w:t>«</w:t>
      </w:r>
      <w:r w:rsidRPr="00CC4E7A">
        <w:rPr>
          <w:rFonts w:eastAsia="Calibri" w:cs="Arial"/>
          <w:spacing w:val="-4"/>
          <w:lang w:eastAsia="en-US"/>
        </w:rPr>
        <w:t xml:space="preserve">В </w:t>
      </w:r>
      <w:proofErr w:type="gramStart"/>
      <w:r w:rsidRPr="00CC4E7A">
        <w:rPr>
          <w:rFonts w:eastAsia="Calibri" w:cs="Arial"/>
          <w:spacing w:val="-4"/>
          <w:lang w:eastAsia="en-US"/>
        </w:rPr>
        <w:t>рамках</w:t>
      </w:r>
      <w:proofErr w:type="gramEnd"/>
      <w:r w:rsidRPr="00CC4E7A">
        <w:rPr>
          <w:rFonts w:eastAsia="Calibri" w:cs="Arial"/>
          <w:spacing w:val="-4"/>
          <w:lang w:eastAsia="en-US"/>
        </w:rPr>
        <w:t xml:space="preserve"> мероприятия, указанного в пункте 6.1 таблицы 7 подраздела 9.5 государственной программы, в 2022-2024 годах планируется расселение многоквартирных</w:t>
      </w:r>
      <w:r w:rsidRPr="00CC4E7A">
        <w:rPr>
          <w:spacing w:val="-6"/>
          <w:sz w:val="18"/>
          <w:szCs w:val="18"/>
        </w:rPr>
        <w:t xml:space="preserve"> </w:t>
      </w:r>
      <w:r w:rsidRPr="00CC4E7A">
        <w:rPr>
          <w:rFonts w:eastAsia="Calibri" w:cs="Arial"/>
          <w:spacing w:val="-4"/>
          <w:lang w:eastAsia="en-US"/>
        </w:rPr>
        <w:t>домов, признанных после 01.01.2017 аварийными и подлежащими сносу или реконструкции».</w:t>
      </w:r>
    </w:p>
    <w:p w:rsidR="005E09D4" w:rsidRPr="00994F5B" w:rsidRDefault="00814B8C" w:rsidP="00D34CBC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r>
        <w:rPr>
          <w:szCs w:val="23"/>
        </w:rPr>
        <w:t>2</w:t>
      </w:r>
      <w:r w:rsidR="005E09D4" w:rsidRPr="00994F5B">
        <w:rPr>
          <w:szCs w:val="23"/>
        </w:rPr>
        <w:t xml:space="preserve">. </w:t>
      </w:r>
      <w:proofErr w:type="gramStart"/>
      <w:r w:rsidR="005E09D4" w:rsidRPr="00994F5B">
        <w:rPr>
          <w:szCs w:val="23"/>
        </w:rPr>
        <w:t>Контроль за</w:t>
      </w:r>
      <w:proofErr w:type="gramEnd"/>
      <w:r w:rsidR="005E09D4" w:rsidRPr="00994F5B">
        <w:rPr>
          <w:szCs w:val="23"/>
        </w:rPr>
        <w:t xml:space="preserve"> выполнением постановления возложить на вице-губернатора </w:t>
      </w:r>
      <w:r w:rsidR="005E09D4" w:rsidRPr="00994F5B">
        <w:rPr>
          <w:szCs w:val="23"/>
        </w:rPr>
        <w:br/>
        <w:t xml:space="preserve">Санкт-Петербурга </w:t>
      </w:r>
      <w:r w:rsidR="003E4BDF" w:rsidRPr="00994F5B">
        <w:rPr>
          <w:szCs w:val="23"/>
        </w:rPr>
        <w:t>Повелия А.А.</w:t>
      </w:r>
    </w:p>
    <w:p w:rsidR="006C288B" w:rsidRPr="00994F5B" w:rsidRDefault="00D12C78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994F5B">
        <w:rPr>
          <w:b/>
          <w:szCs w:val="23"/>
        </w:rPr>
        <w:t xml:space="preserve">   </w:t>
      </w:r>
    </w:p>
    <w:p w:rsidR="00707EB9" w:rsidRPr="00994F5B" w:rsidRDefault="00707EB9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6C288B" w:rsidRPr="00994F5B" w:rsidRDefault="006C288B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:rsidR="00D12C78" w:rsidRPr="00994F5B" w:rsidRDefault="003B3054" w:rsidP="00290410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994F5B">
        <w:rPr>
          <w:b/>
          <w:szCs w:val="23"/>
        </w:rPr>
        <w:t xml:space="preserve">    </w:t>
      </w:r>
      <w:r w:rsidR="00D12C78" w:rsidRPr="00994F5B">
        <w:rPr>
          <w:b/>
          <w:szCs w:val="23"/>
        </w:rPr>
        <w:t xml:space="preserve">  </w:t>
      </w:r>
      <w:r w:rsidR="0004617F" w:rsidRPr="00994F5B">
        <w:rPr>
          <w:b/>
          <w:szCs w:val="23"/>
        </w:rPr>
        <w:t xml:space="preserve"> </w:t>
      </w:r>
      <w:r w:rsidR="00B77CD5" w:rsidRPr="00994F5B">
        <w:rPr>
          <w:b/>
          <w:szCs w:val="23"/>
        </w:rPr>
        <w:t>Губернатор</w:t>
      </w:r>
      <w:r w:rsidR="00290410" w:rsidRPr="00994F5B">
        <w:rPr>
          <w:b/>
          <w:szCs w:val="23"/>
        </w:rPr>
        <w:t xml:space="preserve"> </w:t>
      </w:r>
    </w:p>
    <w:p w:rsidR="007F3CD3" w:rsidRPr="00994F5B" w:rsidRDefault="00B77CD5" w:rsidP="00FB0B20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7F3CD3" w:rsidRPr="00994F5B" w:rsidSect="004677A6">
          <w:headerReference w:type="default" r:id="rId12"/>
          <w:type w:val="continuous"/>
          <w:pgSz w:w="11906" w:h="16838"/>
          <w:pgMar w:top="1134" w:right="851" w:bottom="1134" w:left="1701" w:header="680" w:footer="680" w:gutter="0"/>
          <w:pgNumType w:start="1"/>
          <w:cols w:space="708"/>
          <w:titlePg/>
          <w:docGrid w:linePitch="360"/>
        </w:sectPr>
      </w:pPr>
      <w:r w:rsidRPr="00994F5B">
        <w:rPr>
          <w:b/>
          <w:szCs w:val="23"/>
        </w:rPr>
        <w:t>Санкт-Петербурга</w:t>
      </w:r>
      <w:r w:rsidR="00FB0B20" w:rsidRPr="00994F5B">
        <w:rPr>
          <w:b/>
          <w:szCs w:val="23"/>
        </w:rPr>
        <w:t xml:space="preserve">                                                                                                     </w:t>
      </w:r>
      <w:proofErr w:type="spellStart"/>
      <w:r w:rsidR="00290410" w:rsidRPr="00994F5B">
        <w:rPr>
          <w:b/>
          <w:szCs w:val="23"/>
        </w:rPr>
        <w:t>А.Д.Беглов</w:t>
      </w:r>
      <w:proofErr w:type="spellEnd"/>
    </w:p>
    <w:p w:rsidR="00C34636" w:rsidRPr="00994F5B" w:rsidRDefault="00C34636" w:rsidP="0070045C">
      <w:pPr>
        <w:ind w:left="10632"/>
      </w:pPr>
      <w:r w:rsidRPr="00994F5B">
        <w:lastRenderedPageBreak/>
        <w:t xml:space="preserve">Приложение № </w:t>
      </w:r>
      <w:r w:rsidR="00846008">
        <w:t>1</w:t>
      </w:r>
    </w:p>
    <w:p w:rsidR="00C34636" w:rsidRPr="00994F5B" w:rsidRDefault="00C34636" w:rsidP="0070045C">
      <w:pPr>
        <w:ind w:left="10632"/>
      </w:pPr>
      <w:r w:rsidRPr="00994F5B">
        <w:t xml:space="preserve">к постановлению </w:t>
      </w:r>
    </w:p>
    <w:p w:rsidR="00C34636" w:rsidRPr="00994F5B" w:rsidRDefault="00C34636" w:rsidP="0070045C">
      <w:pPr>
        <w:ind w:left="10632"/>
      </w:pPr>
      <w:r w:rsidRPr="00994F5B">
        <w:t xml:space="preserve">Правительства Санкт-Петербурга </w:t>
      </w:r>
    </w:p>
    <w:p w:rsidR="00C34636" w:rsidRPr="00994F5B" w:rsidRDefault="00C34636" w:rsidP="0070045C">
      <w:pPr>
        <w:ind w:left="10632"/>
      </w:pPr>
      <w:r w:rsidRPr="00994F5B">
        <w:t>от _______________ № _________</w:t>
      </w:r>
    </w:p>
    <w:p w:rsidR="00ED240C" w:rsidRPr="00994F5B" w:rsidRDefault="00ED240C" w:rsidP="00ED240C">
      <w:pPr>
        <w:tabs>
          <w:tab w:val="left" w:pos="5387"/>
          <w:tab w:val="right" w:pos="9354"/>
        </w:tabs>
        <w:jc w:val="both"/>
        <w:rPr>
          <w:b/>
          <w:sz w:val="16"/>
          <w:szCs w:val="23"/>
        </w:rPr>
      </w:pPr>
    </w:p>
    <w:p w:rsidR="005B2B95" w:rsidRPr="00994F5B" w:rsidRDefault="005B2B95" w:rsidP="005B2B95">
      <w:pPr>
        <w:jc w:val="center"/>
        <w:rPr>
          <w:b/>
        </w:rPr>
      </w:pPr>
      <w:r w:rsidRPr="00994F5B">
        <w:rPr>
          <w:b/>
        </w:rPr>
        <w:t>7.1. ЦЕЛЕВЫЕ ПОКАЗАТЕЛИ</w:t>
      </w:r>
    </w:p>
    <w:p w:rsidR="005B2B95" w:rsidRPr="00994F5B" w:rsidRDefault="005B2B95" w:rsidP="005B2B95">
      <w:pPr>
        <w:jc w:val="center"/>
        <w:rPr>
          <w:b/>
        </w:rPr>
      </w:pPr>
      <w:r w:rsidRPr="00994F5B">
        <w:rPr>
          <w:b/>
        </w:rPr>
        <w:t>государственной программы</w:t>
      </w:r>
    </w:p>
    <w:p w:rsidR="005B2B95" w:rsidRPr="00994F5B" w:rsidRDefault="005B2B95" w:rsidP="005B2B95">
      <w:pPr>
        <w:jc w:val="center"/>
      </w:pPr>
      <w:r w:rsidRPr="00994F5B">
        <w:t xml:space="preserve">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p w:rsidR="005B2B95" w:rsidRPr="00994F5B" w:rsidRDefault="005B2B95" w:rsidP="005B2B95">
      <w:pPr>
        <w:jc w:val="center"/>
        <w:rPr>
          <w:sz w:val="1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5B2B95" w:rsidRPr="00994F5B" w:rsidTr="003808A3"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 xml:space="preserve">№ </w:t>
            </w:r>
            <w:proofErr w:type="gramStart"/>
            <w:r w:rsidRPr="00994F5B">
              <w:rPr>
                <w:b/>
                <w:bCs/>
                <w:spacing w:val="-4"/>
              </w:rPr>
              <w:t>п</w:t>
            </w:r>
            <w:proofErr w:type="gramEnd"/>
            <w:r w:rsidRPr="00994F5B">
              <w:rPr>
                <w:b/>
                <w:bCs/>
                <w:spacing w:val="-4"/>
              </w:rPr>
              <w:t>/п</w:t>
            </w:r>
          </w:p>
        </w:tc>
        <w:tc>
          <w:tcPr>
            <w:tcW w:w="4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Наименование целевого показателя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Единица измерения</w:t>
            </w:r>
          </w:p>
        </w:tc>
        <w:tc>
          <w:tcPr>
            <w:tcW w:w="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Значение целевого показателя по годам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 Полужирный" w:hAnsi="Times New Roman Полужирный"/>
                <w:b/>
                <w:bCs/>
                <w:spacing w:val="-4"/>
              </w:rPr>
            </w:pPr>
            <w:proofErr w:type="gramStart"/>
            <w:r w:rsidRPr="00994F5B">
              <w:rPr>
                <w:rFonts w:ascii="Times New Roman Полужирный" w:hAnsi="Times New Roman Полужирный"/>
                <w:b/>
                <w:bCs/>
                <w:spacing w:val="-4"/>
              </w:rPr>
              <w:t>Ответственный</w:t>
            </w:r>
            <w:proofErr w:type="gramEnd"/>
            <w:r w:rsidRPr="00994F5B">
              <w:rPr>
                <w:rFonts w:ascii="Times New Roman Полужирный" w:hAnsi="Times New Roman Полужирный"/>
                <w:b/>
                <w:bCs/>
                <w:spacing w:val="-4"/>
              </w:rPr>
              <w:t xml:space="preserve"> за достижение целевого показателя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 xml:space="preserve">Принадлежность </w:t>
            </w:r>
            <w:r w:rsidRPr="00994F5B">
              <w:rPr>
                <w:b/>
              </w:rPr>
              <w:br/>
              <w:t xml:space="preserve">целевого показателя </w:t>
            </w:r>
            <w:r w:rsidRPr="00994F5B">
              <w:rPr>
                <w:b/>
              </w:rPr>
              <w:br/>
              <w:t xml:space="preserve">к показателям Стратегии 2035, региональных проектов, </w:t>
            </w:r>
          </w:p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6"/>
              </w:rPr>
            </w:pPr>
            <w:r w:rsidRPr="00994F5B">
              <w:rPr>
                <w:b/>
              </w:rPr>
              <w:t xml:space="preserve">Указа № </w:t>
            </w:r>
            <w:r w:rsidR="00B9124F" w:rsidRPr="00994F5B">
              <w:rPr>
                <w:b/>
              </w:rPr>
              <w:t>68</w:t>
            </w:r>
          </w:p>
        </w:tc>
      </w:tr>
      <w:tr w:rsidR="00164347" w:rsidRPr="00994F5B" w:rsidTr="003808A3">
        <w:trPr>
          <w:trHeight w:val="1745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47" w:rsidRPr="00994F5B" w:rsidRDefault="00164347" w:rsidP="00B61F1D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4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47" w:rsidRPr="00994F5B" w:rsidRDefault="00164347" w:rsidP="00B61F1D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47" w:rsidRPr="00994F5B" w:rsidRDefault="00164347" w:rsidP="00B61F1D">
            <w:pPr>
              <w:spacing w:line="216" w:lineRule="auto"/>
              <w:rPr>
                <w:b/>
                <w:bCs/>
                <w:spacing w:val="-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2022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2023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2024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2025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2026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widowControl w:val="0"/>
              <w:autoSpaceDE w:val="0"/>
              <w:autoSpaceDN w:val="0"/>
              <w:spacing w:line="216" w:lineRule="auto"/>
              <w:jc w:val="center"/>
              <w:rPr>
                <w:b/>
              </w:rPr>
            </w:pPr>
            <w:r w:rsidRPr="00994F5B">
              <w:rPr>
                <w:b/>
              </w:rPr>
              <w:t>2027</w:t>
            </w:r>
            <w:r w:rsidRPr="00994F5B">
              <w:rPr>
                <w:b/>
                <w:lang w:val="en-US"/>
              </w:rPr>
              <w:t xml:space="preserve"> </w:t>
            </w:r>
            <w:r w:rsidRPr="00994F5B">
              <w:rPr>
                <w:b/>
              </w:rPr>
              <w:t>г.</w:t>
            </w: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47" w:rsidRPr="00994F5B" w:rsidRDefault="00164347" w:rsidP="00B61F1D">
            <w:pPr>
              <w:spacing w:line="216" w:lineRule="auto"/>
              <w:rPr>
                <w:b/>
                <w:bCs/>
                <w:spacing w:val="-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347" w:rsidRPr="00994F5B" w:rsidRDefault="00164347" w:rsidP="00B61F1D">
            <w:pPr>
              <w:spacing w:line="216" w:lineRule="auto"/>
              <w:rPr>
                <w:b/>
                <w:bCs/>
                <w:spacing w:val="-6"/>
              </w:rPr>
            </w:pPr>
          </w:p>
        </w:tc>
      </w:tr>
    </w:tbl>
    <w:p w:rsidR="005B2B95" w:rsidRPr="00994F5B" w:rsidRDefault="005B2B95" w:rsidP="00B61F1D">
      <w:pPr>
        <w:spacing w:line="216" w:lineRule="auto"/>
        <w:rPr>
          <w:sz w:val="2"/>
          <w:szCs w:val="2"/>
        </w:rPr>
      </w:pPr>
    </w:p>
    <w:tbl>
      <w:tblPr>
        <w:tblW w:w="151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9"/>
        <w:gridCol w:w="4169"/>
        <w:gridCol w:w="1386"/>
        <w:gridCol w:w="850"/>
        <w:gridCol w:w="850"/>
        <w:gridCol w:w="850"/>
        <w:gridCol w:w="850"/>
        <w:gridCol w:w="850"/>
        <w:gridCol w:w="850"/>
        <w:gridCol w:w="1875"/>
        <w:gridCol w:w="2126"/>
      </w:tblGrid>
      <w:tr w:rsidR="005B2B95" w:rsidRPr="00994F5B" w:rsidTr="00FA0D7A">
        <w:trPr>
          <w:trHeight w:val="111"/>
          <w:tblHeader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pacing w:val="-4"/>
              </w:rPr>
            </w:pPr>
            <w:r w:rsidRPr="00994F5B">
              <w:rPr>
                <w:b/>
                <w:bCs/>
                <w:spacing w:val="-4"/>
              </w:rPr>
              <w:t>11</w:t>
            </w:r>
          </w:p>
        </w:tc>
      </w:tr>
      <w:tr w:rsidR="00164347" w:rsidRPr="00994F5B" w:rsidTr="00FC6983">
        <w:trPr>
          <w:trHeight w:val="473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тыс. 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139,61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142,72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</w:pPr>
            <w:r w:rsidRPr="00994F5B">
              <w:t>161,41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</w:pPr>
            <w:r w:rsidRPr="00994F5B">
              <w:t>165,89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</w:pPr>
            <w:r w:rsidRPr="00994F5B">
              <w:t>169,72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4347" w:rsidRPr="00994F5B" w:rsidRDefault="00FC01BE" w:rsidP="00B61F1D">
            <w:pPr>
              <w:spacing w:line="216" w:lineRule="auto"/>
            </w:pPr>
            <w:r w:rsidRPr="00994F5B">
              <w:t>173,41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Указ № 68</w:t>
            </w:r>
          </w:p>
        </w:tc>
      </w:tr>
      <w:tr w:rsidR="00164347" w:rsidRPr="00994F5B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2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Ввод в эксплуатацию объектов жилищного строительства </w:t>
            </w:r>
            <w:r w:rsidRPr="00994F5B">
              <w:rPr>
                <w:bCs/>
                <w:spacing w:val="-4"/>
              </w:rPr>
              <w:br/>
              <w:t>в Санкт-Петербурге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6A6BD0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м</w:t>
            </w:r>
            <w:r w:rsidR="00164347" w:rsidRPr="00994F5B">
              <w:rPr>
                <w:bCs/>
                <w:spacing w:val="-4"/>
              </w:rPr>
              <w:t>лн</w:t>
            </w:r>
            <w:r w:rsidR="006343A0">
              <w:rPr>
                <w:bCs/>
                <w:spacing w:val="-4"/>
              </w:rPr>
              <w:t>.</w:t>
            </w:r>
            <w:r w:rsidR="00164347" w:rsidRPr="00994F5B">
              <w:rPr>
                <w:bCs/>
                <w:spacing w:val="-4"/>
              </w:rPr>
              <w:t xml:space="preserve">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3,415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2,771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2,578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2,578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Комитет </w:t>
            </w:r>
            <w:r w:rsidRPr="00994F5B">
              <w:rPr>
                <w:bCs/>
                <w:spacing w:val="-4"/>
              </w:rPr>
              <w:br/>
              <w:t>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proofErr w:type="gramStart"/>
            <w:r w:rsidRPr="00994F5B">
              <w:rPr>
                <w:bCs/>
                <w:spacing w:val="-4"/>
              </w:rPr>
              <w:t xml:space="preserve">Региональный проект «Жилье» </w:t>
            </w:r>
            <w:r w:rsidRPr="00994F5B">
              <w:rPr>
                <w:bCs/>
                <w:spacing w:val="-8"/>
              </w:rPr>
              <w:t>(город федерального</w:t>
            </w:r>
            <w:r w:rsidRPr="00994F5B">
              <w:rPr>
                <w:bCs/>
                <w:spacing w:val="-4"/>
              </w:rPr>
              <w:t xml:space="preserve"> значения </w:t>
            </w:r>
            <w:proofErr w:type="gramEnd"/>
          </w:p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proofErr w:type="gramStart"/>
            <w:r w:rsidRPr="00994F5B">
              <w:rPr>
                <w:bCs/>
                <w:spacing w:val="-4"/>
              </w:rPr>
              <w:t>Санкт-Петербург), Указ № 68</w:t>
            </w:r>
            <w:proofErr w:type="gramEnd"/>
          </w:p>
        </w:tc>
      </w:tr>
      <w:tr w:rsidR="00164347" w:rsidRPr="00994F5B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3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spacing w:val="-4"/>
              </w:rPr>
              <w:t xml:space="preserve">Количество квадратных метров расселенного аварийного жилищного фонда, признанного таковым </w:t>
            </w:r>
            <w:r w:rsidRPr="00994F5B">
              <w:rPr>
                <w:spacing w:val="-4"/>
              </w:rPr>
              <w:br w:type="page"/>
              <w:t>до 01.01.2017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4,78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  <w:r w:rsidR="006F39B9" w:rsidRPr="00994F5B">
              <w:rPr>
                <w:bCs/>
                <w:spacing w:val="-4"/>
              </w:rPr>
              <w:t>,</w:t>
            </w:r>
          </w:p>
          <w:p w:rsidR="006343A0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</w:t>
            </w:r>
            <w:r w:rsidRPr="00994F5B">
              <w:rPr>
                <w:bCs/>
                <w:spacing w:val="-20"/>
              </w:rPr>
              <w:t>Василеостровского</w:t>
            </w:r>
            <w:r w:rsidRPr="00994F5B">
              <w:rPr>
                <w:bCs/>
                <w:spacing w:val="-4"/>
              </w:rPr>
              <w:t xml:space="preserve"> района </w:t>
            </w:r>
          </w:p>
          <w:p w:rsidR="00164347" w:rsidRPr="006343A0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4"/>
              </w:rPr>
            </w:pPr>
            <w:r w:rsidRPr="006343A0">
              <w:rPr>
                <w:bCs/>
                <w:spacing w:val="-14"/>
              </w:rPr>
              <w:t>Санкт-Петербурга,</w:t>
            </w:r>
          </w:p>
          <w:p w:rsidR="006343A0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lastRenderedPageBreak/>
              <w:t xml:space="preserve">администрация Выборгского района </w:t>
            </w:r>
          </w:p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Санкт-Петербурга,</w:t>
            </w:r>
          </w:p>
          <w:p w:rsidR="006343A0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Кировского района </w:t>
            </w:r>
          </w:p>
          <w:p w:rsidR="00164347" w:rsidRPr="00994F5B" w:rsidRDefault="006343A0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lastRenderedPageBreak/>
              <w:t xml:space="preserve">Региональный проект «Обеспечение устойчивого сокращения непригодного </w:t>
            </w:r>
          </w:p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lastRenderedPageBreak/>
              <w:t>для проживания жилищного фонда»</w:t>
            </w:r>
          </w:p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proofErr w:type="gramStart"/>
            <w:r w:rsidRPr="00994F5B">
              <w:rPr>
                <w:bCs/>
                <w:spacing w:val="-8"/>
              </w:rPr>
              <w:t>(город федерального</w:t>
            </w:r>
            <w:r w:rsidRPr="00994F5B">
              <w:rPr>
                <w:bCs/>
                <w:spacing w:val="-4"/>
              </w:rPr>
              <w:t xml:space="preserve"> значения </w:t>
            </w:r>
            <w:proofErr w:type="gramEnd"/>
          </w:p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proofErr w:type="gramStart"/>
            <w:r w:rsidRPr="00994F5B">
              <w:rPr>
                <w:bCs/>
                <w:spacing w:val="-4"/>
              </w:rPr>
              <w:t>Санкт-Петербург)</w:t>
            </w:r>
            <w:proofErr w:type="gramEnd"/>
          </w:p>
        </w:tc>
      </w:tr>
      <w:tr w:rsidR="00164347" w:rsidRPr="00994F5B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lastRenderedPageBreak/>
              <w:t>4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4F5B">
              <w:rPr>
                <w:spacing w:val="-4"/>
              </w:rPr>
              <w:t xml:space="preserve">Количество граждан, переселенных </w:t>
            </w:r>
            <w:r w:rsidRPr="00994F5B">
              <w:rPr>
                <w:spacing w:val="-4"/>
              </w:rPr>
              <w:br/>
              <w:t>из аварийного жилищного фонда, признанного таковым до 01.01.2017 (нарастающим итогом)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0"/>
              </w:rPr>
            </w:pPr>
            <w:r w:rsidRPr="00994F5B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spacing w:line="216" w:lineRule="auto"/>
              <w:jc w:val="center"/>
              <w:rPr>
                <w:spacing w:val="-4"/>
              </w:rPr>
            </w:pPr>
            <w:r w:rsidRPr="00994F5B">
              <w:rPr>
                <w:spacing w:val="-4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комитет,</w:t>
            </w:r>
          </w:p>
          <w:p w:rsidR="006343A0" w:rsidRDefault="00164347" w:rsidP="00B61F1D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</w:t>
            </w:r>
            <w:r w:rsidRPr="00994F5B">
              <w:rPr>
                <w:bCs/>
                <w:spacing w:val="-20"/>
              </w:rPr>
              <w:t>Василеостровско</w:t>
            </w:r>
            <w:r w:rsidR="00C74EB7" w:rsidRPr="00994F5B">
              <w:rPr>
                <w:bCs/>
                <w:spacing w:val="-20"/>
              </w:rPr>
              <w:t>го</w:t>
            </w:r>
            <w:r w:rsidRPr="00994F5B">
              <w:rPr>
                <w:bCs/>
                <w:spacing w:val="-4"/>
              </w:rPr>
              <w:t xml:space="preserve"> района </w:t>
            </w:r>
          </w:p>
          <w:p w:rsidR="00164347" w:rsidRPr="00994F5B" w:rsidRDefault="006343A0" w:rsidP="00B61F1D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</w:t>
            </w:r>
            <w:r w:rsidR="00164347" w:rsidRPr="00994F5B">
              <w:rPr>
                <w:bCs/>
                <w:spacing w:val="-4"/>
              </w:rPr>
              <w:t>,</w:t>
            </w:r>
          </w:p>
          <w:p w:rsidR="006343A0" w:rsidRDefault="00164347" w:rsidP="00B61F1D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Выборгского района </w:t>
            </w:r>
          </w:p>
          <w:p w:rsidR="00164347" w:rsidRPr="00994F5B" w:rsidRDefault="006343A0" w:rsidP="00B61F1D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</w:t>
            </w:r>
            <w:r w:rsidR="00164347" w:rsidRPr="00994F5B">
              <w:rPr>
                <w:bCs/>
                <w:spacing w:val="-4"/>
              </w:rPr>
              <w:t>,</w:t>
            </w:r>
          </w:p>
          <w:p w:rsidR="00164347" w:rsidRDefault="00164347" w:rsidP="006343A0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администрация Кировского района </w:t>
            </w:r>
          </w:p>
          <w:p w:rsidR="006343A0" w:rsidRPr="00994F5B" w:rsidRDefault="006343A0" w:rsidP="006343A0">
            <w:pPr>
              <w:pageBreakBefore/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6343A0">
              <w:rPr>
                <w:bCs/>
                <w:spacing w:val="-14"/>
              </w:rPr>
              <w:t>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Региональный проект «Обеспечение устойчивого сокращения непригодного </w:t>
            </w:r>
          </w:p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для проживания жилищного фонда»</w:t>
            </w:r>
          </w:p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proofErr w:type="gramStart"/>
            <w:r w:rsidRPr="00994F5B">
              <w:rPr>
                <w:bCs/>
                <w:spacing w:val="-8"/>
              </w:rPr>
              <w:t>(город федерального</w:t>
            </w:r>
            <w:r w:rsidRPr="00994F5B">
              <w:rPr>
                <w:bCs/>
                <w:spacing w:val="-4"/>
              </w:rPr>
              <w:t xml:space="preserve"> значения </w:t>
            </w:r>
            <w:proofErr w:type="gramEnd"/>
          </w:p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proofErr w:type="gramStart"/>
            <w:r w:rsidRPr="00994F5B">
              <w:rPr>
                <w:bCs/>
                <w:spacing w:val="-4"/>
              </w:rPr>
              <w:t>Санкт-Петербург)</w:t>
            </w:r>
            <w:proofErr w:type="gramEnd"/>
          </w:p>
        </w:tc>
      </w:tr>
      <w:tr w:rsidR="00385B97" w:rsidRPr="00994F5B" w:rsidTr="00493B8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4F5B">
              <w:rPr>
                <w:spacing w:val="-4"/>
              </w:rPr>
              <w:t>Количество квадратных метров расселенного аварийного жилищного фонда, признанного таковым после 01.01.2017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B97" w:rsidRPr="00385B97" w:rsidRDefault="00385B97" w:rsidP="00385B97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  <w:r w:rsidRPr="00385B97">
              <w:rPr>
                <w:spacing w:val="-4"/>
              </w:rPr>
              <w:t>1,022</w:t>
            </w:r>
          </w:p>
          <w:p w:rsidR="00385B97" w:rsidRPr="00385B97" w:rsidRDefault="00385B97" w:rsidP="00385B97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B97" w:rsidRPr="00385B97" w:rsidRDefault="00385B97" w:rsidP="00385B97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  <w:r w:rsidRPr="00385B97">
              <w:rPr>
                <w:spacing w:val="-4"/>
              </w:rPr>
              <w:t>0,565</w:t>
            </w:r>
          </w:p>
          <w:p w:rsidR="00385B97" w:rsidRPr="00385B97" w:rsidRDefault="00385B97" w:rsidP="00385B97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B97" w:rsidRPr="00385B97" w:rsidRDefault="00385B97" w:rsidP="00385B97">
            <w:pPr>
              <w:spacing w:line="216" w:lineRule="auto"/>
              <w:jc w:val="center"/>
              <w:rPr>
                <w:spacing w:val="-4"/>
              </w:rPr>
            </w:pPr>
            <w:r w:rsidRPr="00385B97">
              <w:rPr>
                <w:spacing w:val="-4"/>
              </w:rPr>
              <w:t>0,702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385B97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 xml:space="preserve">Администрации районов </w:t>
            </w:r>
          </w:p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>Санкт-Петербурга,</w:t>
            </w:r>
          </w:p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385B97" w:rsidRPr="00994F5B" w:rsidTr="00493B8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rPr>
                <w:spacing w:val="-4"/>
              </w:rPr>
            </w:pPr>
            <w:r w:rsidRPr="00994F5B">
              <w:rPr>
                <w:spacing w:val="-4"/>
              </w:rPr>
              <w:t xml:space="preserve">Количество граждан, переселенных </w:t>
            </w:r>
            <w:r w:rsidRPr="00994F5B">
              <w:rPr>
                <w:spacing w:val="-4"/>
              </w:rPr>
              <w:br/>
              <w:t xml:space="preserve">из аварийного жилищного фонда, признанного таковым после 01.01.2017 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0"/>
              </w:rPr>
            </w:pPr>
            <w:r w:rsidRPr="00994F5B">
              <w:rPr>
                <w:bCs/>
                <w:spacing w:val="-10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B97" w:rsidRPr="00385B97" w:rsidRDefault="00385B97" w:rsidP="00385B97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  <w:r w:rsidRPr="00385B97">
              <w:rPr>
                <w:spacing w:val="-4"/>
              </w:rPr>
              <w:t>0,083</w:t>
            </w:r>
          </w:p>
          <w:p w:rsidR="00385B97" w:rsidRPr="00385B97" w:rsidRDefault="00385B97" w:rsidP="00385B97">
            <w:pPr>
              <w:spacing w:line="216" w:lineRule="auto"/>
              <w:rPr>
                <w:rFonts w:ascii="Calibri" w:eastAsiaTheme="minorHAnsi" w:hAnsi="Calibri"/>
                <w:spacing w:val="-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B97" w:rsidRPr="00385B97" w:rsidRDefault="00385B97" w:rsidP="00385B97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  <w:r w:rsidRPr="00385B97">
              <w:rPr>
                <w:spacing w:val="-4"/>
              </w:rPr>
              <w:t>0,064</w:t>
            </w:r>
          </w:p>
          <w:p w:rsidR="00385B97" w:rsidRPr="00385B97" w:rsidRDefault="00385B97" w:rsidP="00385B97">
            <w:pPr>
              <w:spacing w:line="216" w:lineRule="auto"/>
              <w:jc w:val="center"/>
              <w:rPr>
                <w:rFonts w:ascii="Calibri" w:eastAsiaTheme="minorHAnsi" w:hAnsi="Calibri"/>
                <w:spacing w:val="-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B97" w:rsidRPr="00385B97" w:rsidRDefault="00385B97" w:rsidP="00385B97">
            <w:pPr>
              <w:spacing w:line="216" w:lineRule="auto"/>
              <w:jc w:val="center"/>
              <w:rPr>
                <w:spacing w:val="-4"/>
              </w:rPr>
            </w:pPr>
            <w:r w:rsidRPr="00385B97">
              <w:rPr>
                <w:bCs/>
                <w:spacing w:val="-4"/>
              </w:rPr>
              <w:t>0,069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 xml:space="preserve">Администрации районов </w:t>
            </w:r>
          </w:p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>Санкт-Петербурга,</w:t>
            </w:r>
          </w:p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12"/>
              </w:rPr>
            </w:pPr>
            <w:r w:rsidRPr="00994F5B">
              <w:rPr>
                <w:bCs/>
                <w:spacing w:val="-12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85B97" w:rsidRPr="00994F5B" w:rsidRDefault="00385B9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947369" w:rsidRPr="00994F5B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lastRenderedPageBreak/>
              <w:t>7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Доля </w:t>
            </w:r>
            <w:proofErr w:type="gramStart"/>
            <w:r w:rsidRPr="00994F5B">
              <w:rPr>
                <w:bCs/>
                <w:spacing w:val="-4"/>
              </w:rPr>
              <w:t>отремонтированных</w:t>
            </w:r>
            <w:proofErr w:type="gramEnd"/>
            <w:r w:rsidRPr="00994F5B">
              <w:rPr>
                <w:bCs/>
                <w:spacing w:val="-4"/>
              </w:rPr>
              <w:t xml:space="preserve"> </w:t>
            </w:r>
          </w:p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по необходимым видам работ многоквартирных домов с учетом мероприятий в области энергосбережения и повышения энергетической эффективности </w:t>
            </w:r>
            <w:r w:rsidRPr="00994F5B">
              <w:rPr>
                <w:bCs/>
                <w:spacing w:val="-4"/>
              </w:rPr>
              <w:br/>
              <w:t>от общего количества многоквартирных домов, включенных в региональную программу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69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П</w:t>
            </w:r>
            <w:r w:rsidR="00947369" w:rsidRPr="00994F5B">
              <w:rPr>
                <w:bCs/>
                <w:spacing w:val="-4"/>
              </w:rPr>
              <w:t>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52,51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57,83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63,16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68,49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73,49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78,60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369" w:rsidRPr="00994F5B" w:rsidRDefault="00947369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E909A2" w:rsidRPr="00994F5B" w:rsidTr="00DE77F6">
        <w:trPr>
          <w:trHeight w:val="2240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8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Доля осветительных устройств, </w:t>
            </w:r>
          </w:p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в том числе с использованием светодиодов, установленных в местах общего пользования в многоквартирных домах, от общего количества используемых осветительных устройств, установленных в местах </w:t>
            </w:r>
          </w:p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общего пользования в многоквартирных домах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Default="00E909A2" w:rsidP="00E909A2">
            <w:pPr>
              <w:jc w:val="center"/>
            </w:pPr>
            <w:r w:rsidRPr="00D560AF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spacing w:line="216" w:lineRule="auto"/>
              <w:jc w:val="center"/>
            </w:pPr>
            <w:r w:rsidRPr="00994F5B">
              <w:t>77,0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spacing w:line="216" w:lineRule="auto"/>
              <w:jc w:val="center"/>
            </w:pPr>
            <w:r w:rsidRPr="00994F5B">
              <w:t>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spacing w:line="216" w:lineRule="auto"/>
              <w:jc w:val="center"/>
            </w:pPr>
            <w:r w:rsidRPr="00994F5B">
              <w:rPr>
                <w:bCs/>
                <w:spacing w:val="-4"/>
              </w:rPr>
              <w:t>83,0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89,0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92,0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spacing w:line="216" w:lineRule="auto"/>
              <w:jc w:val="center"/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E909A2" w:rsidRPr="00994F5B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Уровень возмещения населением затрат на предоставление </w:t>
            </w:r>
          </w:p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жилищно-коммунальных услуг по установленным для населения тарифам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Default="00E909A2" w:rsidP="00E909A2">
            <w:pPr>
              <w:jc w:val="center"/>
            </w:pPr>
            <w:r w:rsidRPr="00D560AF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99,2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spacing w:line="216" w:lineRule="auto"/>
              <w:jc w:val="center"/>
            </w:pPr>
            <w:r w:rsidRPr="00994F5B">
              <w:rPr>
                <w:bCs/>
                <w:spacing w:val="-4"/>
              </w:rPr>
              <w:t>-</w:t>
            </w:r>
          </w:p>
        </w:tc>
      </w:tr>
      <w:tr w:rsidR="00E909A2" w:rsidRPr="00994F5B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10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 xml:space="preserve">Степень удовлетворенности населения Санкт-Петербурга уровнем </w:t>
            </w:r>
            <w:r w:rsidRPr="00994F5B">
              <w:rPr>
                <w:bCs/>
                <w:spacing w:val="-4"/>
              </w:rPr>
              <w:br/>
              <w:t>жилищно-коммунального обслуживания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Default="00E909A2" w:rsidP="00E909A2">
            <w:pPr>
              <w:jc w:val="center"/>
            </w:pPr>
            <w:r w:rsidRPr="00D560AF">
              <w:rPr>
                <w:bCs/>
                <w:spacing w:val="-4"/>
              </w:rPr>
              <w:t>Процентов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56,0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60,0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Жилищный комитет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9A2" w:rsidRPr="00994F5B" w:rsidRDefault="00E909A2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Стратегия 2035</w:t>
            </w:r>
          </w:p>
        </w:tc>
      </w:tr>
      <w:tr w:rsidR="00164347" w:rsidRPr="00994F5B" w:rsidTr="003808A3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11</w:t>
            </w:r>
          </w:p>
        </w:tc>
        <w:tc>
          <w:tcPr>
            <w:tcW w:w="4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Обеспеченность общей площадью жилья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кв. м /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26,67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26,82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26,97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27,14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2"/>
                <w:szCs w:val="22"/>
                <w:lang w:eastAsia="en-US"/>
              </w:rPr>
            </w:pPr>
            <w:r w:rsidRPr="00994F5B">
              <w:t>27,21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Комитет по строительству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347" w:rsidRPr="00994F5B" w:rsidRDefault="00164347" w:rsidP="00B61F1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994F5B">
              <w:rPr>
                <w:bCs/>
                <w:spacing w:val="-4"/>
              </w:rPr>
              <w:t>Стратегия 2035</w:t>
            </w:r>
          </w:p>
        </w:tc>
      </w:tr>
    </w:tbl>
    <w:p w:rsidR="00157B20" w:rsidRPr="00994F5B" w:rsidRDefault="00157B20" w:rsidP="005B2B95">
      <w:pPr>
        <w:jc w:val="right"/>
      </w:pPr>
    </w:p>
    <w:p w:rsidR="00157B20" w:rsidRPr="00994F5B" w:rsidRDefault="00157B20" w:rsidP="005B2B95">
      <w:pPr>
        <w:jc w:val="right"/>
      </w:pPr>
    </w:p>
    <w:p w:rsidR="005B2B95" w:rsidRPr="00994F5B" w:rsidRDefault="005B2B95" w:rsidP="005B2B95">
      <w:pPr>
        <w:sectPr w:rsidR="005B2B95" w:rsidRPr="00994F5B" w:rsidSect="00172497">
          <w:pgSz w:w="16838" w:h="11906" w:orient="landscape"/>
          <w:pgMar w:top="1134" w:right="851" w:bottom="1134" w:left="1134" w:header="709" w:footer="709" w:gutter="0"/>
          <w:pgNumType w:start="1"/>
          <w:cols w:space="720"/>
          <w:titlePg/>
          <w:docGrid w:linePitch="326"/>
        </w:sectPr>
      </w:pPr>
    </w:p>
    <w:p w:rsidR="005B2B95" w:rsidRPr="00994F5B" w:rsidRDefault="005B2B95" w:rsidP="005B2B95">
      <w:pPr>
        <w:tabs>
          <w:tab w:val="left" w:pos="9639"/>
          <w:tab w:val="left" w:pos="14034"/>
        </w:tabs>
        <w:spacing w:line="192" w:lineRule="auto"/>
        <w:ind w:right="-425"/>
        <w:jc w:val="center"/>
        <w:rPr>
          <w:b/>
        </w:rPr>
      </w:pPr>
      <w:r w:rsidRPr="00994F5B">
        <w:rPr>
          <w:b/>
        </w:rPr>
        <w:lastRenderedPageBreak/>
        <w:t xml:space="preserve">7.2. ИНДИКАТОРЫ </w:t>
      </w:r>
      <w:r w:rsidRPr="00994F5B">
        <w:rPr>
          <w:b/>
        </w:rPr>
        <w:br/>
        <w:t>подпрограмм 1 – 3 государственной программы</w:t>
      </w:r>
    </w:p>
    <w:p w:rsidR="005B2B95" w:rsidRPr="00994F5B" w:rsidRDefault="005B2B95" w:rsidP="005B2B95">
      <w:pPr>
        <w:ind w:left="10915"/>
        <w:rPr>
          <w:sz w:val="2"/>
        </w:rPr>
      </w:pPr>
    </w:p>
    <w:p w:rsidR="005B2B95" w:rsidRPr="00994F5B" w:rsidRDefault="005B2B95" w:rsidP="005B2B95">
      <w:pPr>
        <w:pStyle w:val="formattext"/>
        <w:shd w:val="clear" w:color="auto" w:fill="FFFFFF"/>
        <w:spacing w:before="0" w:beforeAutospacing="0" w:after="0" w:afterAutospacing="0" w:line="330" w:lineRule="atLeast"/>
        <w:ind w:left="12035" w:firstLine="709"/>
        <w:jc w:val="center"/>
      </w:pPr>
      <w:r w:rsidRPr="00994F5B">
        <w:t>Таблица 2</w:t>
      </w:r>
    </w:p>
    <w:p w:rsidR="005B2B95" w:rsidRPr="00994F5B" w:rsidRDefault="005B2B95" w:rsidP="005B2B95">
      <w:pPr>
        <w:pStyle w:val="formattext"/>
        <w:shd w:val="clear" w:color="auto" w:fill="FFFFFF"/>
        <w:spacing w:before="0" w:beforeAutospacing="0" w:after="0" w:afterAutospacing="0" w:line="330" w:lineRule="atLeast"/>
        <w:ind w:left="12035" w:firstLine="709"/>
        <w:jc w:val="center"/>
        <w:rPr>
          <w:sz w:val="18"/>
        </w:rPr>
      </w:pPr>
    </w:p>
    <w:tbl>
      <w:tblPr>
        <w:tblW w:w="5159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6"/>
        <w:gridCol w:w="2333"/>
        <w:gridCol w:w="1214"/>
        <w:gridCol w:w="830"/>
        <w:gridCol w:w="868"/>
        <w:gridCol w:w="731"/>
        <w:gridCol w:w="871"/>
        <w:gridCol w:w="877"/>
        <w:gridCol w:w="741"/>
        <w:gridCol w:w="2037"/>
        <w:gridCol w:w="2219"/>
        <w:gridCol w:w="2295"/>
      </w:tblGrid>
      <w:tr w:rsidR="005B2B95" w:rsidRPr="00994F5B" w:rsidTr="000843D0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№ </w:t>
            </w:r>
            <w:r w:rsidRPr="00994F5B">
              <w:rPr>
                <w:rFonts w:asciiTheme="minorHAnsi" w:eastAsiaTheme="minorHAnsi" w:hAnsiTheme="minorHAnsi"/>
                <w:b/>
                <w:spacing w:val="-8"/>
                <w:lang w:eastAsia="en-US"/>
              </w:rPr>
              <w:br/>
            </w:r>
            <w:proofErr w:type="gramStart"/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п</w:t>
            </w:r>
            <w:proofErr w:type="gramEnd"/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Наименование индикатора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Единица </w:t>
            </w:r>
            <w:r w:rsidRPr="00994F5B">
              <w:rPr>
                <w:rFonts w:ascii="Times New Roman Полужирный" w:eastAsiaTheme="minorHAnsi" w:hAnsi="Times New Roman Полужирный"/>
                <w:b/>
                <w:spacing w:val="-14"/>
                <w:lang w:eastAsia="en-US"/>
              </w:rPr>
              <w:t>измерения</w:t>
            </w:r>
          </w:p>
        </w:tc>
        <w:tc>
          <w:tcPr>
            <w:tcW w:w="154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Значение индикатора по годам</w:t>
            </w:r>
          </w:p>
        </w:tc>
        <w:tc>
          <w:tcPr>
            <w:tcW w:w="6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  <w:proofErr w:type="gramStart"/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>Ответственный</w:t>
            </w:r>
            <w:proofErr w:type="gramEnd"/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t xml:space="preserve"> </w:t>
            </w:r>
            <w:r w:rsidRPr="00994F5B"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  <w:br/>
              <w:t>за достижение индикатора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E w:val="0"/>
              <w:autoSpaceDN w:val="0"/>
              <w:adjustRightInd w:val="0"/>
              <w:jc w:val="center"/>
              <w:rPr>
                <w:rFonts w:ascii="Times New Roman Полужирный" w:hAnsi="Times New Roman Полужирный"/>
                <w:b/>
                <w:spacing w:val="-8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8"/>
              </w:rPr>
              <w:t xml:space="preserve">Наименование целевого показателя, </w:t>
            </w:r>
            <w:r w:rsidRPr="00994F5B">
              <w:rPr>
                <w:rFonts w:asciiTheme="minorHAnsi" w:hAnsiTheme="minorHAnsi"/>
                <w:b/>
                <w:spacing w:val="-8"/>
              </w:rPr>
              <w:br/>
            </w:r>
            <w:r w:rsidRPr="00994F5B">
              <w:rPr>
                <w:rFonts w:ascii="Times New Roman Полужирный" w:hAnsi="Times New Roman Полужирный"/>
                <w:b/>
                <w:spacing w:val="-8"/>
              </w:rPr>
              <w:t>на достижение которого оказывает влияние индикатор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 w:rsidP="00B9124F">
            <w:pPr>
              <w:widowControl w:val="0"/>
              <w:autoSpaceDE w:val="0"/>
              <w:autoSpaceDN w:val="0"/>
              <w:jc w:val="center"/>
              <w:rPr>
                <w:rFonts w:asciiTheme="minorHAnsi" w:hAnsiTheme="minorHAnsi"/>
                <w:b/>
                <w:spacing w:val="-8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8"/>
              </w:rPr>
              <w:t xml:space="preserve">Принадлежность индикатора </w:t>
            </w:r>
            <w:r w:rsidRPr="00994F5B">
              <w:rPr>
                <w:rFonts w:asciiTheme="minorHAnsi" w:hAnsiTheme="minorHAnsi"/>
                <w:b/>
                <w:spacing w:val="-8"/>
              </w:rPr>
              <w:br/>
            </w:r>
            <w:r w:rsidRPr="00994F5B">
              <w:rPr>
                <w:rFonts w:ascii="Times New Roman Полужирный" w:hAnsi="Times New Roman Полужирный"/>
                <w:b/>
                <w:spacing w:val="-8"/>
              </w:rPr>
              <w:t xml:space="preserve">к показателям Стратегии 2035, региональных проектов,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 xml:space="preserve">Указа № </w:t>
            </w:r>
            <w:r w:rsidR="00B9124F" w:rsidRPr="00994F5B">
              <w:rPr>
                <w:rFonts w:ascii="Times New Roman Полужирный" w:hAnsi="Times New Roman Полужирный"/>
                <w:b/>
                <w:spacing w:val="-20"/>
              </w:rPr>
              <w:t>68</w:t>
            </w:r>
          </w:p>
        </w:tc>
      </w:tr>
      <w:tr w:rsidR="000843D0" w:rsidRPr="00994F5B" w:rsidTr="000843D0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3D0" w:rsidRPr="00994F5B" w:rsidRDefault="000843D0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3D0" w:rsidRPr="00994F5B" w:rsidRDefault="000843D0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3D0" w:rsidRPr="00994F5B" w:rsidRDefault="000843D0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D0" w:rsidRPr="00994F5B" w:rsidRDefault="000843D0" w:rsidP="00106B93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2022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  <w:lang w:val="en-US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D0" w:rsidRPr="00994F5B" w:rsidRDefault="000843D0" w:rsidP="00106B93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2023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  <w:lang w:val="en-US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D0" w:rsidRPr="00994F5B" w:rsidRDefault="000843D0" w:rsidP="00106B93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2024</w:t>
            </w:r>
            <w:r w:rsidRPr="00994F5B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D0" w:rsidRPr="00994F5B" w:rsidRDefault="000843D0" w:rsidP="00106B93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</w:t>
            </w:r>
            <w:r w:rsidRPr="00994F5B">
              <w:rPr>
                <w:b/>
                <w:spacing w:val="-20"/>
              </w:rPr>
              <w:t>5</w:t>
            </w:r>
            <w:r w:rsidRPr="00994F5B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D0" w:rsidRPr="00994F5B" w:rsidRDefault="000843D0" w:rsidP="00106B93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</w:t>
            </w:r>
            <w:r w:rsidRPr="00994F5B">
              <w:rPr>
                <w:b/>
                <w:spacing w:val="-20"/>
              </w:rPr>
              <w:t>6</w:t>
            </w:r>
            <w:r w:rsidRPr="00994F5B">
              <w:rPr>
                <w:rFonts w:asciiTheme="minorHAnsi" w:hAnsiTheme="minorHAnsi"/>
                <w:b/>
                <w:spacing w:val="-20"/>
              </w:rPr>
              <w:t xml:space="preserve"> </w:t>
            </w: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г.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3D0" w:rsidRPr="00994F5B" w:rsidRDefault="000843D0" w:rsidP="000843D0">
            <w:pPr>
              <w:widowControl w:val="0"/>
              <w:autoSpaceDE w:val="0"/>
              <w:autoSpaceDN w:val="0"/>
              <w:jc w:val="center"/>
              <w:rPr>
                <w:rFonts w:ascii="Times New Roman Полужирный" w:hAnsi="Times New Roman Полужирный"/>
                <w:b/>
                <w:spacing w:val="-20"/>
              </w:rPr>
            </w:pPr>
            <w:r w:rsidRPr="00994F5B">
              <w:rPr>
                <w:rFonts w:ascii="Times New Roman Полужирный" w:hAnsi="Times New Roman Полужирный"/>
                <w:b/>
                <w:spacing w:val="-20"/>
              </w:rPr>
              <w:t>2027 г.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3D0" w:rsidRPr="00994F5B" w:rsidRDefault="000843D0">
            <w:pPr>
              <w:rPr>
                <w:rFonts w:ascii="Times New Roman Полужирный" w:eastAsiaTheme="minorHAnsi" w:hAnsi="Times New Roman Полужирный"/>
                <w:b/>
                <w:spacing w:val="-8"/>
                <w:lang w:eastAsia="en-US"/>
              </w:rPr>
            </w:pPr>
          </w:p>
        </w:tc>
        <w:tc>
          <w:tcPr>
            <w:tcW w:w="6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3D0" w:rsidRPr="00994F5B" w:rsidRDefault="000843D0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3D0" w:rsidRPr="00994F5B" w:rsidRDefault="000843D0">
            <w:pPr>
              <w:rPr>
                <w:rFonts w:ascii="Times New Roman Полужирный" w:hAnsi="Times New Roman Полужирный"/>
                <w:b/>
                <w:spacing w:val="-8"/>
              </w:rPr>
            </w:pPr>
          </w:p>
        </w:tc>
      </w:tr>
    </w:tbl>
    <w:p w:rsidR="005B2B95" w:rsidRPr="00994F5B" w:rsidRDefault="005B2B95" w:rsidP="005B2B95">
      <w:pPr>
        <w:rPr>
          <w:sz w:val="2"/>
        </w:rPr>
      </w:pPr>
    </w:p>
    <w:tbl>
      <w:tblPr>
        <w:tblW w:w="5171" w:type="pct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28" w:type="dxa"/>
          <w:bottom w:w="102" w:type="dxa"/>
          <w:right w:w="28" w:type="dxa"/>
        </w:tblCellMar>
        <w:tblLook w:val="04A0" w:firstRow="1" w:lastRow="0" w:firstColumn="1" w:lastColumn="0" w:noHBand="0" w:noVBand="1"/>
      </w:tblPr>
      <w:tblGrid>
        <w:gridCol w:w="835"/>
        <w:gridCol w:w="2338"/>
        <w:gridCol w:w="1167"/>
        <w:gridCol w:w="853"/>
        <w:gridCol w:w="875"/>
        <w:gridCol w:w="723"/>
        <w:gridCol w:w="907"/>
        <w:gridCol w:w="875"/>
        <w:gridCol w:w="729"/>
        <w:gridCol w:w="2039"/>
        <w:gridCol w:w="2233"/>
        <w:gridCol w:w="2284"/>
      </w:tblGrid>
      <w:tr w:rsidR="00164B5D" w:rsidRPr="00AE1DBC" w:rsidTr="000E2C41">
        <w:trPr>
          <w:trHeight w:val="126"/>
          <w:tblHeader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3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10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11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AE1DBC" w:rsidRDefault="005B2B9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pacing w:val="-4"/>
                <w:lang w:eastAsia="en-US"/>
              </w:rPr>
            </w:pPr>
            <w:r w:rsidRPr="00AE1DBC">
              <w:rPr>
                <w:rFonts w:eastAsiaTheme="minorHAnsi"/>
                <w:b/>
                <w:spacing w:val="-4"/>
                <w:lang w:eastAsia="en-US"/>
              </w:rPr>
              <w:t>12</w:t>
            </w:r>
          </w:p>
        </w:tc>
      </w:tr>
      <w:tr w:rsidR="005B2B95" w:rsidRPr="00AE1DBC" w:rsidTr="00CD4D05">
        <w:trPr>
          <w:trHeight w:val="47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B2B95" w:rsidRPr="00AE1DBC" w:rsidRDefault="005B2B95" w:rsidP="00DE11A3">
            <w:pPr>
              <w:pStyle w:val="aa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AE1DBC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t xml:space="preserve">Подпрограмма 1 </w:t>
            </w:r>
          </w:p>
        </w:tc>
      </w:tr>
      <w:tr w:rsidR="00891EC5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265708" w:rsidRDefault="00891EC5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265708" w:rsidRDefault="00891EC5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в отношении которых принято решение об оказании государственного содействия в улучшении жилищных условий в форме предоставления социальной выплаты,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B215A9" w:rsidRDefault="00891E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4E5C7C" w:rsidRDefault="00891EC5" w:rsidP="00891EC5">
            <w:pPr>
              <w:jc w:val="center"/>
            </w:pPr>
            <w:r w:rsidRPr="004E5C7C">
              <w:t>5142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4E5C7C" w:rsidRDefault="00891EC5" w:rsidP="00891EC5">
            <w:pPr>
              <w:jc w:val="center"/>
            </w:pPr>
            <w:r w:rsidRPr="004E5C7C">
              <w:t>4728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4E5C7C" w:rsidRDefault="00891EC5" w:rsidP="00891EC5">
            <w:pPr>
              <w:jc w:val="center"/>
            </w:pPr>
            <w:r w:rsidRPr="004E5C7C">
              <w:t>4963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4E5C7C" w:rsidRDefault="00891EC5" w:rsidP="00891EC5">
            <w:pPr>
              <w:jc w:val="center"/>
            </w:pPr>
            <w:r w:rsidRPr="004E5C7C">
              <w:t>4929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4E5C7C" w:rsidRDefault="00891EC5" w:rsidP="00891EC5">
            <w:pPr>
              <w:jc w:val="center"/>
            </w:pPr>
            <w:r w:rsidRPr="004E5C7C">
              <w:t>4958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Default="00891EC5" w:rsidP="00891EC5">
            <w:pPr>
              <w:jc w:val="center"/>
            </w:pPr>
            <w:r w:rsidRPr="004E5C7C">
              <w:t>4989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265708" w:rsidRDefault="00891E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265708" w:rsidRDefault="00891E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C5" w:rsidRPr="00265708" w:rsidRDefault="00891EC5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65708" w:rsidRDefault="002118EA" w:rsidP="00FC01BE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65708" w:rsidRDefault="002118EA" w:rsidP="00647E89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семей, являющихся заемщиками (созаемщиками) по договору ипотечного кредитования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755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250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FC01BE">
            <w:pPr>
              <w:pStyle w:val="ConsPlusNormal"/>
              <w:ind w:left="-22"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65708" w:rsidRDefault="002118EA" w:rsidP="001D57D6">
            <w:pPr>
              <w:pStyle w:val="ConsPlusNormal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Количество молодых семей</w:t>
            </w:r>
          </w:p>
          <w:p w:rsidR="002118EA" w:rsidRPr="00265708" w:rsidRDefault="002118EA" w:rsidP="00182267">
            <w:pPr>
              <w:pStyle w:val="ConsPlusNormal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1098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1098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2096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2096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2096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2096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4126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41268B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41268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65708" w:rsidRDefault="002118EA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Принято решение о предоставлении социальных выплат молодым семьям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и оплате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Российской Федерации «Обеспечение доступным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комфортным жильем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B215A9" w:rsidRDefault="002118EA" w:rsidP="00DE11A3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133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lang w:val="en-US" w:eastAsia="en-US"/>
              </w:rPr>
            </w:pPr>
            <w:r w:rsidRPr="002118EA">
              <w:rPr>
                <w:lang w:eastAsia="en-US"/>
              </w:rPr>
              <w:t>169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65708" w:rsidRDefault="002118EA" w:rsidP="00DE11A3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F00141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141" w:rsidRPr="00265708" w:rsidRDefault="00F00141" w:rsidP="000C481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41" w:rsidRPr="00265708" w:rsidRDefault="00F00141" w:rsidP="000C4813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="00647E89"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>являющихся</w:t>
            </w:r>
            <w:r w:rsidR="001D57D6"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жителями расселяемых коммунальных квартир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141" w:rsidRPr="00B215A9" w:rsidRDefault="00F00141" w:rsidP="000C4813">
            <w:pPr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141" w:rsidRPr="00891EC5" w:rsidRDefault="00F00141" w:rsidP="000C4813">
            <w:pPr>
              <w:spacing w:line="228" w:lineRule="auto"/>
              <w:jc w:val="center"/>
            </w:pPr>
            <w:r w:rsidRPr="00891EC5">
              <w:t>1564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41" w:rsidRPr="00891EC5" w:rsidRDefault="00F00141" w:rsidP="000C4813">
            <w:pPr>
              <w:spacing w:line="228" w:lineRule="auto"/>
              <w:jc w:val="center"/>
            </w:pPr>
            <w:r w:rsidRPr="00891EC5">
              <w:t>1564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41" w:rsidRPr="00891EC5" w:rsidRDefault="00F00141" w:rsidP="000C4813">
            <w:pPr>
              <w:spacing w:line="228" w:lineRule="auto"/>
              <w:jc w:val="center"/>
            </w:pPr>
            <w:r w:rsidRPr="00891EC5">
              <w:t>721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41" w:rsidRPr="00891EC5" w:rsidRDefault="00F00141" w:rsidP="000C4813">
            <w:pPr>
              <w:spacing w:line="228" w:lineRule="auto"/>
              <w:jc w:val="center"/>
            </w:pPr>
            <w:r w:rsidRPr="00891EC5">
              <w:t>752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41" w:rsidRPr="00891EC5" w:rsidRDefault="00F00141" w:rsidP="000C4813">
            <w:pPr>
              <w:spacing w:line="228" w:lineRule="auto"/>
              <w:jc w:val="center"/>
            </w:pPr>
            <w:r w:rsidRPr="00891EC5">
              <w:t>781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141" w:rsidRPr="00891EC5" w:rsidRDefault="00F00141" w:rsidP="000C4813">
            <w:pPr>
              <w:spacing w:line="228" w:lineRule="auto"/>
              <w:jc w:val="center"/>
            </w:pPr>
            <w:r w:rsidRPr="00891EC5">
              <w:t>812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141" w:rsidRPr="00265708" w:rsidRDefault="00F00141" w:rsidP="000C48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141" w:rsidRPr="00265708" w:rsidRDefault="00F00141" w:rsidP="000C48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141" w:rsidRPr="00265708" w:rsidRDefault="00F00141" w:rsidP="000C48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B215A9" w:rsidRDefault="002118EA" w:rsidP="000C4813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ED6D5D" w:rsidRDefault="002118EA" w:rsidP="000C4813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10"/>
                <w:sz w:val="24"/>
                <w:szCs w:val="24"/>
                <w:highlight w:val="green"/>
              </w:rPr>
            </w:pPr>
            <w:proofErr w:type="gramStart"/>
            <w:r w:rsidRPr="007F0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состоящих на учете в качестве нуждающихся в жилых помещениях либо на учете нуждающихся в содействии                         Санкт-Петербурга в улучшении жилищных условий, указанных в подпункте 2 пункта 1</w:t>
            </w:r>
            <w:r w:rsidR="000C481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и пункте 3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статьи 114-11 Закона Санкт-Петербурга от 09.11.2011 № 728-132 «Социальный кодекс Санкт-Петербурга», и членов их семей, указанных в абзаце восьмом подпункта 1 пункта 1 статьи 114-11 Закона Санкт-Петербурга от 09.11.2011 № 728-132</w:t>
            </w:r>
            <w:proofErr w:type="gramEnd"/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«Социальный кодекс Санкт-Петербурга» 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B215A9" w:rsidRDefault="002118EA" w:rsidP="000C4813">
            <w:pPr>
              <w:spacing w:line="228" w:lineRule="auto"/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118EA" w:rsidRDefault="002118EA" w:rsidP="000C4813">
            <w:pPr>
              <w:spacing w:line="228" w:lineRule="auto"/>
              <w:jc w:val="center"/>
            </w:pPr>
            <w:r w:rsidRPr="002118EA">
              <w:t>502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118EA" w:rsidRDefault="002118EA" w:rsidP="000C4813">
            <w:pPr>
              <w:spacing w:line="228" w:lineRule="auto"/>
              <w:jc w:val="center"/>
            </w:pPr>
            <w:r w:rsidRPr="002118EA">
              <w:t>685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118EA" w:rsidRDefault="002118EA" w:rsidP="000C4813">
            <w:pPr>
              <w:spacing w:line="228" w:lineRule="auto"/>
              <w:jc w:val="center"/>
            </w:pPr>
            <w:r w:rsidRPr="002118EA">
              <w:t>765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118EA" w:rsidRDefault="002118EA" w:rsidP="000C4813">
            <w:pPr>
              <w:spacing w:line="228" w:lineRule="auto"/>
              <w:jc w:val="center"/>
            </w:pPr>
            <w:r w:rsidRPr="002118EA">
              <w:t>694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118EA" w:rsidRDefault="002118EA" w:rsidP="000C4813">
            <w:pPr>
              <w:spacing w:line="228" w:lineRule="auto"/>
              <w:jc w:val="center"/>
            </w:pPr>
            <w:r w:rsidRPr="002118EA">
              <w:t>694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118EA" w:rsidRDefault="002118EA" w:rsidP="000C4813">
            <w:pPr>
              <w:spacing w:line="228" w:lineRule="auto"/>
              <w:jc w:val="center"/>
            </w:pPr>
            <w:r w:rsidRPr="002118EA">
              <w:t>694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65708" w:rsidRDefault="002118EA" w:rsidP="000C48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65708" w:rsidRDefault="002118EA" w:rsidP="000C48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65708" w:rsidRDefault="002118EA" w:rsidP="000C48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F00141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B215A9" w:rsidRDefault="00F00141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A0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</w:t>
            </w:r>
            <w:proofErr w:type="gramStart"/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рамках</w:t>
            </w:r>
            <w:proofErr w:type="gramEnd"/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реализации Закона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</w:t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30.11.2005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648-91 </w:t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«Жилье работникам бюджетной сферы»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части предоставления социальных выплат гражданам, получившим государственное содействие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программы  </w:t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«Жилье работникам бюджетной сферы»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период с 2006 года по 31.12.2011,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последний год рассрочки на оплату остатка стоимости жилых помещений </w:t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размере </w:t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процентов </w:t>
            </w:r>
          </w:p>
          <w:p w:rsidR="00F00141" w:rsidRPr="00265708" w:rsidRDefault="00F00141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их стоимости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B215A9" w:rsidRDefault="00F00141" w:rsidP="00DE11A3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118EA" w:rsidRDefault="00F00141" w:rsidP="00F00141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lang w:eastAsia="en-US"/>
              </w:rPr>
              <w:t>207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118EA" w:rsidRDefault="00F00141" w:rsidP="00F00141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118EA" w:rsidRDefault="00F00141" w:rsidP="00F00141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118EA" w:rsidRDefault="00F00141" w:rsidP="00F00141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118EA" w:rsidRDefault="00F00141" w:rsidP="00F00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118EA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118EA" w:rsidRDefault="00F00141" w:rsidP="00F0014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val="en-US" w:eastAsia="en-US"/>
              </w:rPr>
            </w:pPr>
            <w:r w:rsidRPr="002118EA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65708" w:rsidRDefault="00F0014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65708" w:rsidRDefault="00F0014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141" w:rsidRPr="00265708" w:rsidRDefault="00F00141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B215A9" w:rsidRDefault="002118EA" w:rsidP="00DE11A3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B215A9" w:rsidRDefault="002118EA" w:rsidP="0041268B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семей, имеющих трех и более несовершеннолетних детей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B215A9" w:rsidRDefault="002118EA" w:rsidP="00DE11A3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779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921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921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921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18EA">
              <w:rPr>
                <w:rFonts w:eastAsiaTheme="minorHAnsi"/>
                <w:lang w:eastAsia="en-US"/>
              </w:rPr>
              <w:t>921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118EA" w:rsidRPr="002118EA" w:rsidRDefault="002118EA" w:rsidP="00D971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18EA">
              <w:rPr>
                <w:rFonts w:eastAsiaTheme="minorHAnsi"/>
                <w:lang w:eastAsia="en-US"/>
              </w:rPr>
              <w:t>921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B215A9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215A9">
              <w:rPr>
                <w:rFonts w:eastAsiaTheme="minorHAnsi"/>
                <w:lang w:eastAsia="en-US"/>
              </w:rPr>
              <w:lastRenderedPageBreak/>
              <w:t>1.1.8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18EA" w:rsidRPr="00B215A9" w:rsidRDefault="002118EA" w:rsidP="00DE11A3">
            <w:pPr>
              <w:rPr>
                <w:color w:val="000000"/>
                <w:lang w:eastAsia="en-US"/>
              </w:rPr>
            </w:pPr>
            <w:r w:rsidRPr="00B215A9">
              <w:rPr>
                <w:color w:val="000000"/>
                <w:lang w:eastAsia="en-US"/>
              </w:rPr>
              <w:t>Количество семей, имеющих детей-инвалидов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B215A9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215A9">
              <w:rPr>
                <w:rFonts w:eastAsiaTheme="minorHAnsi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104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41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41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118EA" w:rsidRDefault="002118EA" w:rsidP="00D971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18EA"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118EA" w:rsidRDefault="002118EA" w:rsidP="00D971B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118EA">
              <w:rPr>
                <w:rFonts w:eastAsiaTheme="minorHAnsi"/>
                <w:lang w:eastAsia="en-US"/>
              </w:rPr>
              <w:t>41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5708">
              <w:rPr>
                <w:rFonts w:eastAsiaTheme="minorHAnsi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5708">
              <w:rPr>
                <w:rFonts w:eastAsiaTheme="minorHAnsi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265708">
              <w:rPr>
                <w:rFonts w:eastAsiaTheme="minorHAnsi"/>
                <w:lang w:eastAsia="en-US"/>
              </w:rPr>
              <w:t>-</w:t>
            </w:r>
          </w:p>
        </w:tc>
      </w:tr>
      <w:tr w:rsidR="00923028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28" w:rsidRPr="00265708" w:rsidRDefault="00923028" w:rsidP="003B2E0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3028" w:rsidRPr="00265708" w:rsidRDefault="00923028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выплат,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3028" w:rsidRPr="00B215A9" w:rsidRDefault="00923028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3028" w:rsidRPr="00923028" w:rsidRDefault="00923028" w:rsidP="00923028">
            <w:pPr>
              <w:jc w:val="center"/>
            </w:pPr>
            <w:r w:rsidRPr="00923028">
              <w:t>3152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3028" w:rsidRPr="00923028" w:rsidRDefault="00923028" w:rsidP="00923028">
            <w:pPr>
              <w:jc w:val="center"/>
            </w:pPr>
            <w:r w:rsidRPr="00923028">
              <w:t>4210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3028" w:rsidRPr="00923028" w:rsidRDefault="00923028" w:rsidP="00923028">
            <w:pPr>
              <w:jc w:val="center"/>
            </w:pPr>
            <w:r w:rsidRPr="00923028">
              <w:t>4454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3028" w:rsidRPr="00923028" w:rsidRDefault="00923028" w:rsidP="00923028">
            <w:pPr>
              <w:jc w:val="center"/>
            </w:pPr>
            <w:r w:rsidRPr="00923028">
              <w:t>3914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3028" w:rsidRPr="00923028" w:rsidRDefault="00923028" w:rsidP="00923028">
            <w:pPr>
              <w:jc w:val="center"/>
            </w:pPr>
            <w:r w:rsidRPr="00923028">
              <w:t>3941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23028" w:rsidRPr="00923028" w:rsidRDefault="00923028" w:rsidP="00923028">
            <w:pPr>
              <w:jc w:val="center"/>
            </w:pPr>
            <w:r w:rsidRPr="00923028">
              <w:t>3969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28" w:rsidRPr="00265708" w:rsidRDefault="00923028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28" w:rsidRPr="00265708" w:rsidRDefault="00923028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028" w:rsidRPr="00265708" w:rsidRDefault="00923028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3B2E00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65708" w:rsidRDefault="002118EA" w:rsidP="00647E89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являющихся заемщиками (созаемщиками) по договору ипотечного кредитования,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528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200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FC01BE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65708" w:rsidRDefault="002118EA" w:rsidP="00E03230">
            <w:pPr>
              <w:pStyle w:val="ConsPlusNormal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Количество молодых семей,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768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878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1676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1676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1676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1676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C015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C015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C015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FC01BE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молодых семей, улучшивших жилищные условия за счет реализации предоставленных социальных выплат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мероприятия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обеспечении жильем и оплате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жилищно-коммунальных услуг» государственной программы Российской Федерации «Обеспечение доступным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комфортным жильем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lang w:val="en-US" w:eastAsia="en-US"/>
              </w:rPr>
            </w:pPr>
            <w:r w:rsidRPr="002118EA">
              <w:rPr>
                <w:lang w:val="en-US" w:eastAsia="en-US"/>
              </w:rPr>
              <w:t>119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169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118EA" w:rsidRPr="002118EA" w:rsidRDefault="002118EA" w:rsidP="00D971BF">
            <w:pPr>
              <w:spacing w:after="200"/>
              <w:jc w:val="center"/>
              <w:rPr>
                <w:lang w:eastAsia="en-US"/>
              </w:rPr>
            </w:pPr>
            <w:r w:rsidRPr="002118EA">
              <w:rPr>
                <w:lang w:eastAsia="en-US"/>
              </w:rPr>
              <w:t>175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D92002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02" w:rsidRPr="00265708" w:rsidRDefault="00D92002" w:rsidP="00FC01BE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002" w:rsidRPr="00265708" w:rsidRDefault="00D92002" w:rsidP="00647E89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являющихся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жителями расселяемых коммунальных квартир,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002" w:rsidRPr="00B215A9" w:rsidRDefault="00D92002" w:rsidP="00DE11A3">
            <w:pPr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002" w:rsidRPr="00923028" w:rsidRDefault="00D92002" w:rsidP="00923028">
            <w:pPr>
              <w:jc w:val="center"/>
            </w:pPr>
            <w:r w:rsidRPr="00923028">
              <w:t>517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002" w:rsidRPr="00923028" w:rsidRDefault="00923028" w:rsidP="00923028">
            <w:pPr>
              <w:jc w:val="center"/>
            </w:pPr>
            <w:r w:rsidRPr="00923028">
              <w:t>1764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002" w:rsidRPr="00923028" w:rsidRDefault="00D92002" w:rsidP="00923028">
            <w:pPr>
              <w:jc w:val="center"/>
            </w:pPr>
            <w:r w:rsidRPr="00923028">
              <w:t>1154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002" w:rsidRPr="00923028" w:rsidRDefault="00D92002" w:rsidP="00923028">
            <w:pPr>
              <w:jc w:val="center"/>
            </w:pPr>
            <w:r w:rsidRPr="00923028">
              <w:t>658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002" w:rsidRPr="00923028" w:rsidRDefault="00D92002" w:rsidP="00923028">
            <w:pPr>
              <w:jc w:val="center"/>
            </w:pPr>
            <w:r w:rsidRPr="00923028">
              <w:t>685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2002" w:rsidRPr="00923028" w:rsidRDefault="00D92002" w:rsidP="00923028">
            <w:pPr>
              <w:jc w:val="center"/>
            </w:pPr>
            <w:r w:rsidRPr="00923028">
              <w:t>713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02" w:rsidRPr="00265708" w:rsidRDefault="00D9200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02" w:rsidRPr="00265708" w:rsidRDefault="00D9200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 xml:space="preserve">Количество семей, улучшивших </w:t>
            </w:r>
            <w:r w:rsidRPr="00265708">
              <w:rPr>
                <w:bCs/>
                <w:spacing w:val="-4"/>
              </w:rPr>
              <w:lastRenderedPageBreak/>
              <w:t>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002" w:rsidRPr="00265708" w:rsidRDefault="00D92002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lastRenderedPageBreak/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AE1DBC" w:rsidRDefault="002118EA" w:rsidP="00FC01BE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  <w:highlight w:val="yellow"/>
              </w:rPr>
            </w:pP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7F0CA4" w:rsidRDefault="002118EA" w:rsidP="007F0CA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proofErr w:type="gramStart"/>
            <w:r w:rsidRPr="007F0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семей, 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состоящих на учете в качестве нуждающихся в жилых помещениях либо на учете нуждающихся в содействии                         Санкт-Петербурга в улучшении жилищных условий, указанных в подпункте 2 пункта 1 </w:t>
            </w:r>
            <w:r w:rsidR="000C481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и пункте 3 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статьи 114-11 Закона Санкт-Петербурга от 09.11.2011 № 728-132 «Социальный кодекс Санкт-Петербурга», и членов семей, указанных в абзаце восьмом подпункта 1 пункта 1 статьи 114-11 Закона Санкт-Петербурга от 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>09.11.2011 № 728-132 «Социальный</w:t>
            </w:r>
            <w:proofErr w:type="gramEnd"/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кодекс Санкт-Петербурга»,  </w:t>
            </w:r>
            <w:r w:rsidRPr="007F0CA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улучшивших жилищные условия за счет реализации предоставленных социальных выплат</w:t>
            </w:r>
            <w:r w:rsidRPr="007F0CA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351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479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535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485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485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jc w:val="center"/>
            </w:pPr>
            <w:r w:rsidRPr="002118EA">
              <w:t>485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FC01BE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Количество семей, улучшивших жилищные условия за счет реализации предоставленных социальных выплат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в рамках реализации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Закона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от 30.11.2005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№ 648-91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«О целевой программе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Санкт-Петербурга «Жилье работникам бюджетной сферы»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части предоставления социальных выплат гражданам, получившим государственное содействие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рамках программы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«Жилье работникам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бюджетной сферы»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в период с 2006 года по 31.12.2011,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последний год рассрочки на оплату остатка стоимости жилых помещений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размере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20 процентов </w:t>
            </w:r>
          </w:p>
          <w:p w:rsidR="002118EA" w:rsidRPr="00265708" w:rsidRDefault="002118EA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от их стоимости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207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 w:line="276" w:lineRule="auto"/>
              <w:jc w:val="center"/>
              <w:rPr>
                <w:rFonts w:eastAsiaTheme="minorEastAsia"/>
                <w:lang w:val="en-US" w:eastAsia="en-US"/>
              </w:rPr>
            </w:pPr>
            <w:r w:rsidRPr="002118EA">
              <w:rPr>
                <w:rFonts w:eastAsiaTheme="minorEastAsia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B215A9" w:rsidRDefault="002118EA" w:rsidP="00FC01BE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1.1-1.7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C83834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Количество семей, имеющих трех и более несовершеннолетних детей,</w:t>
            </w: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584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690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2118EA" w:rsidRPr="00AE1DBC" w:rsidTr="00C83834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B215A9" w:rsidRDefault="002118EA" w:rsidP="00FC01BE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B215A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1.1-1.8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118EA" w:rsidRPr="00B215A9" w:rsidRDefault="002118EA" w:rsidP="00C83834">
            <w:pPr>
              <w:rPr>
                <w:color w:val="000000"/>
                <w:lang w:eastAsia="en-US"/>
              </w:rPr>
            </w:pPr>
            <w:r w:rsidRPr="00B215A9">
              <w:rPr>
                <w:color w:val="000000"/>
                <w:lang w:eastAsia="en-US"/>
              </w:rPr>
              <w:t xml:space="preserve">Количество семей, имеющих детей-инвалидов, </w:t>
            </w:r>
            <w:r w:rsidRPr="00B215A9">
              <w:rPr>
                <w:spacing w:val="-4"/>
              </w:rPr>
              <w:t>улучшивших жилищные условия за счет реализации предоставленных социальных выплат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B215A9" w:rsidRDefault="002118EA" w:rsidP="00DE11A3">
            <w:pPr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78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8EA" w:rsidRPr="002118EA" w:rsidRDefault="002118EA" w:rsidP="00D971BF">
            <w:pPr>
              <w:spacing w:after="200"/>
              <w:jc w:val="center"/>
              <w:rPr>
                <w:rFonts w:eastAsiaTheme="minorEastAsia"/>
                <w:lang w:eastAsia="en-US"/>
              </w:rPr>
            </w:pPr>
            <w:r w:rsidRPr="002118EA">
              <w:rPr>
                <w:rFonts w:eastAsiaTheme="minorEastAsia"/>
                <w:lang w:eastAsia="en-US"/>
              </w:rPr>
              <w:t>30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8EA" w:rsidRPr="00265708" w:rsidRDefault="002118EA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Реализация Закона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 xml:space="preserve">Санкт-Петербурга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 30.11.2005 № 648-91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B215A9" w:rsidRPr="00265708" w:rsidRDefault="00B215A9" w:rsidP="00DA067E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«О целевой программе </w:t>
            </w:r>
          </w:p>
          <w:p w:rsidR="00B215A9" w:rsidRPr="00265708" w:rsidRDefault="00B215A9" w:rsidP="00DA067E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Санкт-Петербурга «Жилье работникам бюджетной сферы»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A067E">
            <w:pPr>
              <w:spacing w:line="216" w:lineRule="auto"/>
              <w:jc w:val="center"/>
              <w:rPr>
                <w:spacing w:val="-4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after="200" w:line="216" w:lineRule="auto"/>
              <w:jc w:val="center"/>
              <w:rPr>
                <w:rFonts w:eastAsiaTheme="minorEastAsia"/>
                <w:lang w:eastAsia="en-US"/>
              </w:rPr>
            </w:pPr>
            <w:r w:rsidRPr="00265708">
              <w:rPr>
                <w:lang w:eastAsia="en-US"/>
              </w:rPr>
              <w:t>30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after="200" w:line="216" w:lineRule="auto"/>
              <w:jc w:val="center"/>
              <w:rPr>
                <w:rFonts w:eastAsiaTheme="minorEastAsia"/>
                <w:lang w:val="en-US" w:eastAsia="en-US"/>
              </w:rPr>
            </w:pPr>
            <w:r w:rsidRPr="00265708">
              <w:rPr>
                <w:lang w:val="en-US"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after="200" w:line="216" w:lineRule="auto"/>
              <w:jc w:val="center"/>
              <w:rPr>
                <w:rFonts w:eastAsiaTheme="minorEastAsia"/>
                <w:lang w:val="en-US" w:eastAsia="en-US"/>
              </w:rPr>
            </w:pPr>
            <w:r w:rsidRPr="00265708">
              <w:rPr>
                <w:lang w:val="en-US"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after="200" w:line="216" w:lineRule="auto"/>
              <w:jc w:val="center"/>
              <w:rPr>
                <w:rFonts w:eastAsiaTheme="minorEastAsia"/>
                <w:lang w:val="en-US" w:eastAsia="en-US"/>
              </w:rPr>
            </w:pPr>
            <w:r w:rsidRPr="00265708">
              <w:rPr>
                <w:lang w:val="en-US"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val="en-US" w:eastAsia="en-US"/>
              </w:rPr>
            </w:pPr>
            <w:r w:rsidRPr="00265708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lang w:val="en-US" w:eastAsia="en-US"/>
              </w:rPr>
            </w:pPr>
            <w:r w:rsidRPr="00265708">
              <w:rPr>
                <w:rFonts w:eastAsiaTheme="minorHAnsi"/>
                <w:lang w:val="en-US"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7E3F70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DA067E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lastRenderedPageBreak/>
              <w:t>1.3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AD14C5">
            <w:pPr>
              <w:spacing w:line="216" w:lineRule="auto"/>
              <w:rPr>
                <w:rFonts w:eastAsiaTheme="minorHAnsi"/>
                <w:spacing w:val="-6"/>
                <w:lang w:eastAsia="en-US"/>
              </w:rPr>
            </w:pPr>
            <w:r w:rsidRPr="00265708">
              <w:rPr>
                <w:rFonts w:eastAsiaTheme="minorHAnsi"/>
                <w:spacing w:val="-6"/>
                <w:lang w:eastAsia="en-US"/>
              </w:rPr>
              <w:t xml:space="preserve">Количество молодых семей, в отношении которых принято решение об улучшении жилищных условий </w:t>
            </w:r>
          </w:p>
          <w:p w:rsidR="007E3F70" w:rsidRPr="00265708" w:rsidRDefault="007E3F70" w:rsidP="00AD14C5">
            <w:pPr>
              <w:spacing w:line="216" w:lineRule="auto"/>
              <w:rPr>
                <w:rFonts w:eastAsiaTheme="minorHAnsi"/>
                <w:spacing w:val="-6"/>
                <w:lang w:eastAsia="en-US"/>
              </w:rPr>
            </w:pPr>
            <w:r w:rsidRPr="00265708">
              <w:rPr>
                <w:rFonts w:eastAsiaTheme="minorHAnsi"/>
                <w:spacing w:val="-6"/>
                <w:lang w:eastAsia="en-US"/>
              </w:rPr>
              <w:t>за счет инструментов жилищной политики Санкт-Петербурга по обеспечению условий для осуществления прав граждан на жилище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B215A9" w:rsidRDefault="007E3F70" w:rsidP="00DA067E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DA067E">
            <w:pPr>
              <w:spacing w:line="216" w:lineRule="auto"/>
              <w:jc w:val="center"/>
            </w:pPr>
            <w: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DA067E">
            <w:pPr>
              <w:spacing w:line="216" w:lineRule="auto"/>
              <w:jc w:val="center"/>
            </w:pPr>
            <w:r>
              <w:t>633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7E3F70">
            <w:pPr>
              <w:spacing w:line="216" w:lineRule="auto"/>
              <w:jc w:val="center"/>
            </w:pPr>
            <w:r>
              <w:t>362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DA067E">
            <w:pPr>
              <w:spacing w:line="216" w:lineRule="auto"/>
              <w:jc w:val="center"/>
            </w:pPr>
            <w:r>
              <w:t>360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Default="007E3F70" w:rsidP="007E3F70">
            <w:pPr>
              <w:jc w:val="center"/>
            </w:pPr>
            <w:r w:rsidRPr="004358C9">
              <w:t>360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Default="007E3F70" w:rsidP="007E3F70">
            <w:pPr>
              <w:jc w:val="center"/>
            </w:pPr>
            <w:r w:rsidRPr="004358C9">
              <w:t>360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DA067E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DA067E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F70" w:rsidRPr="00265708" w:rsidRDefault="007E3F70" w:rsidP="00DA067E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FE62AF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265708" w:rsidRDefault="00FE62AF" w:rsidP="00DA067E">
            <w:pPr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1.3-1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265708" w:rsidRDefault="00FE62AF" w:rsidP="00DA067E">
            <w:pPr>
              <w:spacing w:line="216" w:lineRule="auto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Количество молодых семей, улучшивших жилищные условия за счет инструментов жилищной политики Санкт-Петербурга по обеспечению условий для осуществления прав граждан на жилище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B215A9" w:rsidRDefault="00FE62AF" w:rsidP="00DA067E">
            <w:pPr>
              <w:spacing w:line="216" w:lineRule="auto"/>
              <w:jc w:val="center"/>
            </w:pPr>
            <w:r w:rsidRPr="00B215A9">
              <w:rPr>
                <w:rFonts w:eastAsia="Calibri"/>
                <w:spacing w:val="-4"/>
                <w:lang w:eastAsia="en-US"/>
              </w:rPr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FE62AF" w:rsidRDefault="00FE62AF" w:rsidP="00DA067E">
            <w:pPr>
              <w:spacing w:line="216" w:lineRule="auto"/>
              <w:jc w:val="center"/>
            </w:pPr>
            <w:r w:rsidRPr="00FE62AF"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FE62AF" w:rsidRDefault="00FE62AF" w:rsidP="00DA067E">
            <w:pPr>
              <w:spacing w:line="216" w:lineRule="auto"/>
              <w:jc w:val="center"/>
            </w:pPr>
            <w:r w:rsidRPr="00FE62AF">
              <w:t>320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FE62AF" w:rsidRDefault="00FE62AF" w:rsidP="00DA067E">
            <w:pPr>
              <w:spacing w:line="216" w:lineRule="auto"/>
              <w:jc w:val="center"/>
            </w:pPr>
            <w:r w:rsidRPr="00FE62AF">
              <w:t>414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FE62AF" w:rsidRDefault="00FE62AF" w:rsidP="00DA067E">
            <w:pPr>
              <w:spacing w:line="216" w:lineRule="auto"/>
              <w:jc w:val="center"/>
            </w:pPr>
            <w:r w:rsidRPr="00FE62AF">
              <w:t>350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FE62AF" w:rsidRDefault="00FE62AF" w:rsidP="00FE62AF">
            <w:pPr>
              <w:jc w:val="center"/>
            </w:pPr>
            <w:r w:rsidRPr="00FE62AF">
              <w:t>350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FE62AF" w:rsidRDefault="00FE62AF" w:rsidP="00FE62AF">
            <w:pPr>
              <w:jc w:val="center"/>
            </w:pPr>
            <w:r w:rsidRPr="00FE62AF">
              <w:t>350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265708" w:rsidRDefault="00FE62AF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265708" w:rsidRDefault="00FE62AF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F" w:rsidRPr="00265708" w:rsidRDefault="00FE62AF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843D0">
        <w:trPr>
          <w:trHeight w:val="1382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Общая площадь сформированного государственного жилищного фонда Санкт-Петербурга всего, в том числе: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72,8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104,3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88,9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74,4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92,2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131,1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</w:t>
            </w:r>
          </w:p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по строительству, Комитет имущественных отношений </w:t>
            </w:r>
          </w:p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1.4.1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Общая площадь жилых помещений в многоквартирных домах, построенных для государственных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нужд 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31,9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17,1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14,9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50,5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</w:t>
            </w:r>
            <w:r w:rsidRPr="00265708">
              <w:rPr>
                <w:rFonts w:eastAsiaTheme="minorHAnsi"/>
                <w:spacing w:val="-4"/>
                <w:lang w:eastAsia="en-US"/>
              </w:rPr>
              <w:br/>
              <w:t>по строительству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ConsPlusNormal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ConsPlusNormal"/>
              <w:spacing w:line="216" w:lineRule="auto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для государственных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нужд Санкт-Петербурга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39,9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47,5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46,5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48,3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50,2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spacing w:line="216" w:lineRule="auto"/>
              <w:jc w:val="center"/>
            </w:pPr>
            <w:r w:rsidRPr="00265708">
              <w:t>52,3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E2C41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77F6">
            <w:pPr>
              <w:pStyle w:val="ConsPlusNormal"/>
              <w:ind w:left="-60" w:right="-49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Санкт-Петербурга в </w:t>
            </w:r>
            <w:r w:rsidRPr="0026570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целях предоставления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договорам найма специализированных жилых помещений детям-сиротам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из их числа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30,9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22,9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24,0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24,9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25,9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27,0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E2C41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77F6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1.4.4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для государственных нужд Санкт-Петербурга </w:t>
            </w:r>
          </w:p>
          <w:p w:rsidR="00B215A9" w:rsidRPr="00265708" w:rsidRDefault="00B215A9" w:rsidP="000E2C41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за счет средств федерального бюджета в целях предоставления детям-сиротам и детям, оставшимся без попечения родителей, лицам из их числа по договорам найма специализированных жилых помещений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lastRenderedPageBreak/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1,8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1,8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1,1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1,2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1,3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E2C41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DE77F6">
            <w:pPr>
              <w:pStyle w:val="ConsPlusNormal"/>
              <w:ind w:right="-61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1.4.4-1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Общая площадь жилых помещений, приобретенных для государственных нужд </w:t>
            </w:r>
          </w:p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Санкт-Петербурга </w:t>
            </w:r>
          </w:p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с учетом средств федерального бюджета в целях предоставления детям-сиротам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и детям, оставшимся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без попечения родителей, лицам </w:t>
            </w:r>
          </w:p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из их числа по договорам найма специализированных жилых помещений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B215A9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t>тыс. кв. м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0E2C41">
            <w:pPr>
              <w:jc w:val="center"/>
            </w:pPr>
            <w:r w:rsidRPr="00265708">
              <w:t>0,2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0E2C41">
            <w:pPr>
              <w:jc w:val="center"/>
            </w:pPr>
            <w:r w:rsidRPr="00265708">
              <w:t>0,2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0E2C41">
            <w:pPr>
              <w:jc w:val="center"/>
            </w:pPr>
            <w:r w:rsidRPr="00265708">
              <w:t>0,2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0E2C41">
            <w:pPr>
              <w:jc w:val="center"/>
            </w:pPr>
            <w:r w:rsidRPr="00265708"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0E2C41">
            <w:pPr>
              <w:jc w:val="center"/>
            </w:pPr>
            <w:r w:rsidRPr="00265708"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0E2C41">
            <w:pPr>
              <w:jc w:val="center"/>
            </w:pPr>
            <w:r w:rsidRPr="00265708"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 xml:space="preserve">Комитет имущественных отношений </w:t>
            </w:r>
          </w:p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E2C41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77F6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1.5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5C7BBC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семей, которым предоставлены жилые помещения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государственного жилищного фонда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B215A9">
              <w:rPr>
                <w:rFonts w:eastAsiaTheme="minorHAnsi"/>
                <w:spacing w:val="-4"/>
                <w:lang w:eastAsia="en-US"/>
              </w:rPr>
              <w:lastRenderedPageBreak/>
              <w:t>Семей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667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1328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1064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808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1089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1719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E2C41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77F6">
            <w:pPr>
              <w:pStyle w:val="ConsPlusNormal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</w:r>
          </w:p>
          <w:p w:rsidR="00B215A9" w:rsidRPr="00265708" w:rsidRDefault="00B215A9" w:rsidP="00DE11A3">
            <w:pPr>
              <w:pStyle w:val="ConsPlusNormal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детей-сирот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и детей, оставшихся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без попечения родителей, лиц из их числа, которым предоставлены жилые помещения 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 w:type="page"/>
              <w:t xml:space="preserve">по договорам найма </w:t>
            </w:r>
            <w:r w:rsidRPr="0026570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специализированных</w:t>
            </w: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жилых помещений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lang w:eastAsia="en-US"/>
              </w:rPr>
            </w:pPr>
            <w:r w:rsidRPr="00B215A9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997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755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767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791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821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</w:pPr>
            <w:r w:rsidRPr="00265708">
              <w:t>858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E2C41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77F6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1.7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265708" w:rsidRDefault="00B215A9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Численность </w:t>
            </w:r>
          </w:p>
          <w:p w:rsidR="00B215A9" w:rsidRPr="00265708" w:rsidRDefault="00B215A9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детей-сирот и детей, оставшихся без попечения родителей, лиц из числа детей-сирот и детей, оставшихся </w:t>
            </w:r>
          </w:p>
          <w:p w:rsidR="00B215A9" w:rsidRPr="00265708" w:rsidRDefault="00B215A9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без попечения родителей, обеспеченных благоустроенными жилыми помещениями </w:t>
            </w:r>
            <w:r w:rsidRPr="0026570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специализированного </w:t>
            </w: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жилищного фонда</w:t>
            </w:r>
          </w:p>
          <w:p w:rsidR="00B215A9" w:rsidRPr="00265708" w:rsidRDefault="00B215A9" w:rsidP="00DE11A3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по договорам найма </w:t>
            </w:r>
            <w:r w:rsidRPr="0026570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специализированных</w:t>
            </w:r>
            <w:r w:rsidRPr="0026570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помещений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B215A9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10"/>
                <w:lang w:eastAsia="en-US"/>
              </w:rPr>
            </w:pPr>
            <w:r w:rsidRPr="00B215A9">
              <w:rPr>
                <w:rFonts w:eastAsiaTheme="minorHAnsi"/>
                <w:spacing w:val="-10"/>
                <w:lang w:eastAsia="en-US"/>
              </w:rPr>
              <w:t>Человек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340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374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408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442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476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0E2C41">
            <w:pPr>
              <w:jc w:val="center"/>
              <w:rPr>
                <w:spacing w:val="-4"/>
              </w:rPr>
            </w:pPr>
            <w:r w:rsidRPr="00265708">
              <w:rPr>
                <w:spacing w:val="-4"/>
              </w:rPr>
              <w:t>510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jc w:val="center"/>
              <w:rPr>
                <w:spacing w:val="-4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E11A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E2C41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FORMATTEXT0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1.8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Ежегодное сокращение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численности 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детей-сирот и детей, оставшихся без </w:t>
            </w:r>
            <w:r w:rsidRPr="0026570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>попечения родителей,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:rsidR="00B215A9" w:rsidRPr="00265708" w:rsidRDefault="00B215A9" w:rsidP="00DA067E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 </w:t>
            </w:r>
            <w:proofErr w:type="gramStart"/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которых</w:t>
            </w:r>
            <w:proofErr w:type="gramEnd"/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право 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на обеспечение жилыми помещениями возникло, </w:t>
            </w:r>
          </w:p>
          <w:p w:rsidR="00B215A9" w:rsidRPr="00265708" w:rsidRDefault="00B215A9" w:rsidP="00DA067E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но не реализовано </w:t>
            </w:r>
            <w:r w:rsidRPr="0026570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br/>
              <w:t xml:space="preserve">по состоянию на конец соответствующего года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6"/>
                <w:lang w:eastAsia="en-US"/>
              </w:rPr>
            </w:pPr>
            <w:r w:rsidRPr="00265708">
              <w:rPr>
                <w:rFonts w:eastAsiaTheme="minorHAnsi"/>
                <w:spacing w:val="-6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60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57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54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51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48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45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DA067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pStyle w:val="FORMATTEXT0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1.9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6570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Количество заключенных договоров пожизненной ренты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Штук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15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bCs/>
                <w:spacing w:val="-4"/>
              </w:rPr>
              <w:t>Количество семей, улучшивших жилищные условия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265708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265708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164B5D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E909A2">
            <w:pPr>
              <w:pStyle w:val="aa"/>
              <w:pageBreakBefore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AE1DBC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lastRenderedPageBreak/>
              <w:t xml:space="preserve">Подпрограмма 2 </w:t>
            </w:r>
          </w:p>
        </w:tc>
      </w:tr>
      <w:tr w:rsidR="00B215A9" w:rsidRPr="00AE1DBC" w:rsidTr="005528D2">
        <w:trPr>
          <w:trHeight w:val="4151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2.1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Количество многоквартирных домов, в которых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соответствии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с краткосрочным планом реализации региональной программы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в соответствующем году выполнены работы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капитальному ремонту общего имущества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  <w:t xml:space="preserve">по необходимым видам работ, в том числе: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Единиц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1200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AE1DBC">
              <w:rPr>
                <w:bCs/>
                <w:spacing w:val="-4"/>
              </w:rPr>
              <w:t xml:space="preserve">Доля отремонтированных </w:t>
            </w:r>
            <w:r w:rsidRPr="00AE1DBC">
              <w:rPr>
                <w:bCs/>
                <w:spacing w:val="-4"/>
              </w:rPr>
              <w:br/>
              <w:t xml:space="preserve">по необходимым видам работ многоквартирных домов с учетом мероприятий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AE1DBC">
              <w:rPr>
                <w:bCs/>
                <w:spacing w:val="-4"/>
              </w:rPr>
              <w:t xml:space="preserve">в области энергосбережения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AE1DBC">
              <w:rPr>
                <w:bCs/>
                <w:spacing w:val="-4"/>
              </w:rPr>
              <w:t xml:space="preserve">и повышения энергетической эффективности </w:t>
            </w:r>
            <w:r w:rsidRPr="00AE1DBC">
              <w:rPr>
                <w:bCs/>
                <w:spacing w:val="-4"/>
              </w:rPr>
              <w:br/>
              <w:t xml:space="preserve">от общего количества многоквартирных домов, включенных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bCs/>
                <w:spacing w:val="-4"/>
              </w:rPr>
            </w:pPr>
            <w:r w:rsidRPr="00AE1DBC">
              <w:rPr>
                <w:bCs/>
                <w:spacing w:val="-4"/>
              </w:rPr>
              <w:t xml:space="preserve">в региональную </w:t>
            </w:r>
            <w:r w:rsidRPr="00AE1DBC">
              <w:rPr>
                <w:bCs/>
                <w:spacing w:val="-4"/>
              </w:rPr>
              <w:br/>
              <w:t>программу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rPr>
                <w:rFonts w:eastAsiaTheme="minorHAnsi"/>
                <w:spacing w:val="-4"/>
                <w:lang w:eastAsia="en-US"/>
              </w:rPr>
            </w:pP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rPr>
                <w:rFonts w:eastAsiaTheme="minorHAnsi"/>
                <w:spacing w:val="-4"/>
                <w:lang w:eastAsia="en-US"/>
              </w:rPr>
            </w:pP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2.1.1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Доля многоквартирных домов, оснащенных индивидуальными тепловыми пунктами с автоматическим погодным регулированием,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от количества многоквартирных домов, в которых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в соответствии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 w:type="page"/>
              <w:t xml:space="preserve">с краткосрочным планом реализации региональной </w:t>
            </w: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программы планируется выполнить </w:t>
            </w:r>
            <w:proofErr w:type="gramStart"/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капитальный</w:t>
            </w:r>
            <w:proofErr w:type="gramEnd"/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ремонт систем теплоснабжения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30,0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5A9" w:rsidRPr="00AE1DBC" w:rsidRDefault="00B215A9" w:rsidP="001C274D">
            <w:pPr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5A9" w:rsidRPr="00AE1DBC" w:rsidRDefault="00B215A9" w:rsidP="001C274D"/>
        </w:tc>
      </w:tr>
      <w:tr w:rsidR="00B215A9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Доля многоквартирных домов, в которых выполнена газификация,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от числа многоквартирных домов, в которых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в соответствии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с утвержденными администрациями районов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 xml:space="preserve">Санкт-Петербурга адресными программами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z w:val="24"/>
                <w:szCs w:val="18"/>
              </w:rPr>
              <w:t>по устройству внутренней системы газоснабжения объектов жилищного фонда планируется выполнить газификацию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80,0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  <w:rPr>
                <w:spacing w:val="-4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  <w:rPr>
                <w:spacing w:val="-4"/>
              </w:rPr>
            </w:pPr>
            <w:r w:rsidRPr="00AE1DBC">
              <w:rPr>
                <w:spacing w:val="-4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843D0">
        <w:trPr>
          <w:trHeight w:val="1678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Доля приспособленных жилых помещений инвалидов и общего имущества в многоквартирных домах, в которых проживают инвалиды, </w:t>
            </w:r>
            <w:proofErr w:type="gramStart"/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от</w:t>
            </w:r>
            <w:proofErr w:type="gramEnd"/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 включенных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в План мероприятий по приспособлению жилых помещений инвалидов  и общего имущества в многоквартирных домах, в которых проживают  инвалиды, с учетом потребностей инвалидов и обеспечения условий их доступности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для инвалидов, </w:t>
            </w:r>
            <w:proofErr w:type="gramStart"/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утвержденный</w:t>
            </w:r>
            <w:proofErr w:type="gramEnd"/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 xml:space="preserve"> постановлением Правительства </w:t>
            </w: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  <w:t xml:space="preserve">Санкт-Петербурга  </w:t>
            </w: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  <w:t xml:space="preserve">от 24.05.2017 № 389 «О реализации постановления Правительства Российской Федерации </w:t>
            </w: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lastRenderedPageBreak/>
              <w:t xml:space="preserve">от 09.07.2016 № 649», </w:t>
            </w: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br/>
              <w:t xml:space="preserve">и обеспеченных финансированием в бюджете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6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6"/>
                <w:sz w:val="24"/>
                <w:szCs w:val="18"/>
              </w:rPr>
              <w:t>Санкт-Петербурга на текущий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lastRenderedPageBreak/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60,0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70,0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80,0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90,0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95,0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95,0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Администрации районов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 xml:space="preserve">2.4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Доля руководителей </w:t>
            </w: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и специалистов, прошедших профессиональную переподготовку, </w:t>
            </w: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к общему количеству руководителей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 xml:space="preserve">и специалистов, которые должны пройти профессиональную переподготовку </w:t>
            </w: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br/>
              <w:t xml:space="preserve">в пределах выделенных бюджетных ассигнований, 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по отношению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к шестому году реализации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8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государственной</w:t>
            </w:r>
          </w:p>
          <w:p w:rsidR="00B215A9" w:rsidRPr="00AE1DBC" w:rsidRDefault="00B215A9" w:rsidP="001C274D">
            <w:pPr>
              <w:pStyle w:val="FORMATTEXT0"/>
              <w:rPr>
                <w:rFonts w:ascii="Times New Roman" w:hAnsi="Times New Roman" w:cs="Times New Roman"/>
                <w:spacing w:val="-20"/>
                <w:sz w:val="24"/>
                <w:szCs w:val="18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18"/>
              </w:rPr>
              <w:t>программы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AE1DBC">
              <w:rPr>
                <w:rFonts w:eastAsiaTheme="minorHAnsi"/>
                <w:lang w:eastAsia="en-US"/>
              </w:rPr>
              <w:t>100,0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AE1DBC" w:rsidTr="00164B5D">
        <w:trPr>
          <w:trHeight w:val="24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E909A2">
            <w:pPr>
              <w:pStyle w:val="aa"/>
              <w:pageBreakBefore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</w:pPr>
            <w:r w:rsidRPr="00AE1DBC">
              <w:rPr>
                <w:rFonts w:ascii="Times New Roman" w:eastAsiaTheme="minorHAnsi" w:hAnsi="Times New Roman"/>
                <w:b/>
                <w:spacing w:val="-4"/>
                <w:sz w:val="24"/>
                <w:szCs w:val="24"/>
              </w:rPr>
              <w:lastRenderedPageBreak/>
              <w:t xml:space="preserve">Подпрограмма 3 </w:t>
            </w:r>
          </w:p>
        </w:tc>
      </w:tr>
      <w:tr w:rsidR="00B215A9" w:rsidRPr="00AE1DBC" w:rsidTr="000843D0">
        <w:trPr>
          <w:trHeight w:val="2027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3.1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Доля бюджетной составляющей </w:t>
            </w:r>
          </w:p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экономически обоснованном тарифе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0,41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spacing w:line="216" w:lineRule="auto"/>
              <w:jc w:val="center"/>
            </w:pPr>
            <w:r w:rsidRPr="00AE1DBC">
              <w:t>0,41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6"/>
              </w:rPr>
            </w:pPr>
            <w:r w:rsidRPr="00AE1DBC">
              <w:rPr>
                <w:bCs/>
                <w:spacing w:val="-6"/>
              </w:rPr>
              <w:t xml:space="preserve">Уровень возмещения населением затрат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bCs/>
                <w:spacing w:val="-6"/>
              </w:rPr>
              <w:t xml:space="preserve">на предоставление </w:t>
            </w:r>
            <w:r w:rsidRPr="00AE1DBC">
              <w:rPr>
                <w:bCs/>
                <w:spacing w:val="-6"/>
              </w:rPr>
              <w:br/>
              <w:t>жилищно-коммунальных услуг по установленным для населения тарифам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  <w:tr w:rsidR="00B215A9" w:rsidRPr="00994F5B" w:rsidTr="000843D0"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spacing w:line="216" w:lineRule="auto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3.2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Доля граждан, </w:t>
            </w:r>
            <w:proofErr w:type="gramStart"/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условия</w:t>
            </w:r>
            <w:proofErr w:type="gramEnd"/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проживания которых улучшены </w:t>
            </w:r>
          </w:p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результате замены газовых плит, газовых водонагревательных колонок, электрических плит, не подлежащих ремонту </w:t>
            </w:r>
          </w:p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gramStart"/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и установленных в жилых помещениях жилищного фонда </w:t>
            </w:r>
            <w:proofErr w:type="gramEnd"/>
          </w:p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Санкт-Петербурге, </w:t>
            </w:r>
          </w:p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от общего количества граждан, которым такие условия проживания улучшены </w:t>
            </w:r>
          </w:p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соответствии </w:t>
            </w:r>
          </w:p>
          <w:p w:rsidR="00B215A9" w:rsidRPr="00AE1DBC" w:rsidRDefault="00B215A9" w:rsidP="001C274D">
            <w:pPr>
              <w:pStyle w:val="FORMATTEXT0"/>
              <w:spacing w:line="216" w:lineRule="auto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E1DBC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с ежегодно утверждаемой адресной программой 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Процентов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36,4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38,8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41,2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45,0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47,4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49,8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Жилищный комитет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 xml:space="preserve">Степень удовлетворенности населения </w:t>
            </w:r>
          </w:p>
          <w:p w:rsidR="00B215A9" w:rsidRPr="00AE1DBC" w:rsidRDefault="00B215A9" w:rsidP="001C274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Theme="minorHAnsi"/>
                <w:spacing w:val="-4"/>
                <w:lang w:eastAsia="en-US"/>
              </w:rPr>
            </w:pPr>
            <w:r w:rsidRPr="00AE1DBC">
              <w:rPr>
                <w:rFonts w:eastAsiaTheme="minorHAnsi"/>
                <w:spacing w:val="-4"/>
                <w:lang w:eastAsia="en-US"/>
              </w:rPr>
              <w:t>Санкт-Петербурга уровнем жилищно-коммунального обслуживания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5A9" w:rsidRPr="00AE1DBC" w:rsidRDefault="00B215A9" w:rsidP="001C274D">
            <w:pPr>
              <w:spacing w:line="216" w:lineRule="auto"/>
              <w:jc w:val="center"/>
            </w:pPr>
            <w:r w:rsidRPr="00AE1DBC">
              <w:rPr>
                <w:rFonts w:eastAsiaTheme="minorHAnsi"/>
                <w:spacing w:val="-4"/>
                <w:lang w:eastAsia="en-US"/>
              </w:rPr>
              <w:t>-</w:t>
            </w:r>
          </w:p>
        </w:tc>
      </w:tr>
    </w:tbl>
    <w:p w:rsidR="00C05AE5" w:rsidRPr="00994F5B" w:rsidRDefault="00C05AE5" w:rsidP="005B2B95">
      <w:pPr>
        <w:pStyle w:val="formattext"/>
        <w:shd w:val="clear" w:color="auto" w:fill="FFFFFF"/>
        <w:spacing w:before="0" w:beforeAutospacing="0" w:after="0" w:afterAutospacing="0" w:line="192" w:lineRule="auto"/>
        <w:jc w:val="center"/>
        <w:rPr>
          <w:b/>
        </w:rPr>
        <w:sectPr w:rsidR="00C05AE5" w:rsidRPr="00994F5B" w:rsidSect="00682194">
          <w:pgSz w:w="16838" w:h="11906" w:orient="landscape"/>
          <w:pgMar w:top="1276" w:right="851" w:bottom="1134" w:left="709" w:header="709" w:footer="709" w:gutter="0"/>
          <w:pgNumType w:start="4"/>
          <w:cols w:space="708"/>
          <w:docGrid w:linePitch="360"/>
        </w:sectPr>
      </w:pPr>
    </w:p>
    <w:p w:rsidR="005B2B95" w:rsidRPr="00994F5B" w:rsidRDefault="005B2B95" w:rsidP="005B2B95">
      <w:pPr>
        <w:spacing w:line="192" w:lineRule="auto"/>
        <w:rPr>
          <w:b/>
          <w:sz w:val="2"/>
          <w:szCs w:val="2"/>
        </w:rPr>
      </w:pPr>
    </w:p>
    <w:p w:rsidR="00737F5A" w:rsidRPr="00994F5B" w:rsidRDefault="00737F5A" w:rsidP="00737F5A">
      <w:pPr>
        <w:ind w:left="10632"/>
      </w:pPr>
      <w:r w:rsidRPr="00994F5B">
        <w:t xml:space="preserve">Приложение № </w:t>
      </w:r>
      <w:r w:rsidR="00EF5AFF">
        <w:t>2</w:t>
      </w:r>
    </w:p>
    <w:p w:rsidR="00737F5A" w:rsidRPr="00994F5B" w:rsidRDefault="00737F5A" w:rsidP="00737F5A">
      <w:pPr>
        <w:ind w:left="10632"/>
      </w:pPr>
      <w:r w:rsidRPr="00994F5B">
        <w:t xml:space="preserve">к постановлению </w:t>
      </w:r>
    </w:p>
    <w:p w:rsidR="00737F5A" w:rsidRPr="00994F5B" w:rsidRDefault="00737F5A" w:rsidP="00737F5A">
      <w:pPr>
        <w:ind w:left="10632"/>
      </w:pPr>
      <w:r w:rsidRPr="00994F5B">
        <w:t xml:space="preserve">Правительства Санкт-Петербурга </w:t>
      </w:r>
    </w:p>
    <w:p w:rsidR="00737F5A" w:rsidRPr="00994F5B" w:rsidRDefault="00737F5A" w:rsidP="00737F5A">
      <w:pPr>
        <w:ind w:left="10632"/>
      </w:pPr>
      <w:r w:rsidRPr="00994F5B">
        <w:t>от ________________ № ________</w:t>
      </w:r>
    </w:p>
    <w:p w:rsidR="00737F5A" w:rsidRPr="00994F5B" w:rsidRDefault="00737F5A" w:rsidP="00737F5A">
      <w:pPr>
        <w:shd w:val="clear" w:color="auto" w:fill="FFFFFF"/>
        <w:spacing w:line="330" w:lineRule="atLeast"/>
        <w:ind w:firstLine="709"/>
        <w:jc w:val="center"/>
        <w:rPr>
          <w:b/>
          <w:sz w:val="16"/>
        </w:rPr>
      </w:pPr>
    </w:p>
    <w:p w:rsidR="005B2B95" w:rsidRPr="00994F5B" w:rsidRDefault="005B2B95" w:rsidP="005B2B95">
      <w:pPr>
        <w:adjustRightInd w:val="0"/>
        <w:jc w:val="center"/>
        <w:outlineLvl w:val="0"/>
        <w:rPr>
          <w:rFonts w:eastAsia="Calibri"/>
          <w:b/>
          <w:szCs w:val="20"/>
          <w:lang w:eastAsia="en-US"/>
        </w:rPr>
      </w:pPr>
      <w:r w:rsidRPr="00994F5B">
        <w:rPr>
          <w:rFonts w:eastAsia="Calibri"/>
          <w:b/>
          <w:szCs w:val="20"/>
          <w:lang w:eastAsia="en-US"/>
        </w:rPr>
        <w:t>Процессная часть</w:t>
      </w:r>
    </w:p>
    <w:p w:rsidR="005B2B95" w:rsidRPr="00994F5B" w:rsidRDefault="005B2B95" w:rsidP="005B2B95">
      <w:pPr>
        <w:adjustRightInd w:val="0"/>
        <w:spacing w:after="120"/>
        <w:jc w:val="right"/>
        <w:outlineLvl w:val="0"/>
        <w:rPr>
          <w:rFonts w:eastAsia="Calibri"/>
          <w:sz w:val="20"/>
          <w:szCs w:val="20"/>
          <w:lang w:eastAsia="en-US"/>
        </w:rPr>
      </w:pPr>
      <w:r w:rsidRPr="00994F5B">
        <w:rPr>
          <w:rFonts w:eastAsia="Calibri"/>
          <w:sz w:val="20"/>
          <w:szCs w:val="20"/>
          <w:lang w:eastAsia="en-US"/>
        </w:rPr>
        <w:t>Таблица 7</w:t>
      </w:r>
    </w:p>
    <w:tbl>
      <w:tblPr>
        <w:tblW w:w="531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50"/>
        <w:gridCol w:w="1577"/>
        <w:gridCol w:w="1560"/>
        <w:gridCol w:w="1134"/>
        <w:gridCol w:w="993"/>
        <w:gridCol w:w="1134"/>
        <w:gridCol w:w="1131"/>
        <w:gridCol w:w="1134"/>
        <w:gridCol w:w="1134"/>
        <w:gridCol w:w="1278"/>
        <w:gridCol w:w="2128"/>
      </w:tblGrid>
      <w:tr w:rsidR="005B2B95" w:rsidRPr="00994F5B" w:rsidTr="00A44FC4">
        <w:trPr>
          <w:trHeight w:val="49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 xml:space="preserve">№ </w:t>
            </w:r>
            <w:proofErr w:type="gramStart"/>
            <w:r w:rsidRPr="00994F5B">
              <w:rPr>
                <w:b/>
                <w:bCs/>
                <w:sz w:val="18"/>
                <w:szCs w:val="18"/>
                <w:lang w:eastAsia="en-US"/>
              </w:rPr>
              <w:t>п</w:t>
            </w:r>
            <w:proofErr w:type="gramEnd"/>
            <w:r w:rsidRPr="00994F5B">
              <w:rPr>
                <w:b/>
                <w:bCs/>
                <w:sz w:val="18"/>
                <w:szCs w:val="18"/>
                <w:lang w:eastAsia="en-US"/>
              </w:rPr>
              <w:t>/п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Наименование мероприятия</w:t>
            </w:r>
          </w:p>
        </w:tc>
        <w:tc>
          <w:tcPr>
            <w:tcW w:w="4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Исполнитель, участник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 xml:space="preserve">Источник </w:t>
            </w:r>
            <w:proofErr w:type="spellStart"/>
            <w:proofErr w:type="gramStart"/>
            <w:r w:rsidRPr="00994F5B">
              <w:rPr>
                <w:b/>
                <w:bCs/>
                <w:sz w:val="18"/>
                <w:szCs w:val="18"/>
                <w:lang w:eastAsia="en-US"/>
              </w:rPr>
              <w:t>финанси</w:t>
            </w:r>
            <w:proofErr w:type="spellEnd"/>
            <w:r w:rsidRPr="00994F5B">
              <w:rPr>
                <w:b/>
                <w:bCs/>
                <w:sz w:val="18"/>
                <w:szCs w:val="18"/>
                <w:lang w:val="en-US" w:eastAsia="en-US"/>
              </w:rPr>
              <w:t>-</w:t>
            </w:r>
            <w:proofErr w:type="spellStart"/>
            <w:r w:rsidRPr="00994F5B">
              <w:rPr>
                <w:b/>
                <w:bCs/>
                <w:sz w:val="18"/>
                <w:szCs w:val="18"/>
                <w:lang w:eastAsia="en-US"/>
              </w:rPr>
              <w:t>рования</w:t>
            </w:r>
            <w:proofErr w:type="spellEnd"/>
            <w:proofErr w:type="gramEnd"/>
          </w:p>
        </w:tc>
        <w:tc>
          <w:tcPr>
            <w:tcW w:w="20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 xml:space="preserve">Срок реализации и объем финансирования по годам, </w:t>
            </w:r>
            <w:r w:rsidRPr="00994F5B">
              <w:rPr>
                <w:b/>
                <w:bCs/>
                <w:sz w:val="18"/>
                <w:szCs w:val="18"/>
                <w:lang w:eastAsia="en-US"/>
              </w:rPr>
              <w:br/>
              <w:t>тыс. руб.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95" w:rsidRPr="00994F5B" w:rsidRDefault="005B2B95">
            <w:pPr>
              <w:autoSpaceDN w:val="0"/>
              <w:spacing w:line="256" w:lineRule="auto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 xml:space="preserve">Наименование целевого показателя, индикатора, </w:t>
            </w:r>
            <w:r w:rsidRPr="00994F5B">
              <w:rPr>
                <w:b/>
                <w:bCs/>
                <w:sz w:val="18"/>
                <w:szCs w:val="18"/>
                <w:lang w:eastAsia="en-US"/>
              </w:rPr>
              <w:br/>
              <w:t xml:space="preserve">на достижение </w:t>
            </w:r>
            <w:proofErr w:type="gramStart"/>
            <w:r w:rsidRPr="00994F5B">
              <w:rPr>
                <w:b/>
                <w:bCs/>
                <w:sz w:val="18"/>
                <w:szCs w:val="18"/>
                <w:lang w:eastAsia="en-US"/>
              </w:rPr>
              <w:t>которых</w:t>
            </w:r>
            <w:proofErr w:type="gramEnd"/>
            <w:r w:rsidRPr="00994F5B">
              <w:rPr>
                <w:b/>
                <w:bCs/>
                <w:sz w:val="18"/>
                <w:szCs w:val="18"/>
                <w:lang w:eastAsia="en-US"/>
              </w:rPr>
              <w:t xml:space="preserve"> оказывает влияние </w:t>
            </w:r>
            <w:r w:rsidRPr="00994F5B">
              <w:rPr>
                <w:rFonts w:ascii="Times New Roman Полужирный" w:hAnsi="Times New Roman Полужирный"/>
                <w:b/>
                <w:bCs/>
                <w:spacing w:val="-2"/>
                <w:sz w:val="18"/>
                <w:szCs w:val="18"/>
                <w:lang w:eastAsia="en-US"/>
              </w:rPr>
              <w:t>реализация мероприятия</w:t>
            </w:r>
          </w:p>
        </w:tc>
      </w:tr>
      <w:tr w:rsidR="009B7461" w:rsidRPr="00994F5B" w:rsidTr="00A44FC4">
        <w:trPr>
          <w:trHeight w:val="540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61" w:rsidRPr="00994F5B" w:rsidRDefault="009B7461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7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61" w:rsidRPr="00994F5B" w:rsidRDefault="009B7461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61" w:rsidRPr="00994F5B" w:rsidRDefault="009B7461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61" w:rsidRPr="00994F5B" w:rsidRDefault="009B7461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461" w:rsidRPr="00994F5B" w:rsidRDefault="009B7461" w:rsidP="009B746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2022 г.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461" w:rsidRPr="00994F5B" w:rsidRDefault="009B7461" w:rsidP="009B746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2023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461" w:rsidRPr="00994F5B" w:rsidRDefault="009B7461" w:rsidP="009B746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2024 г.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461" w:rsidRPr="00994F5B" w:rsidRDefault="009B7461" w:rsidP="009B746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2025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461" w:rsidRPr="00994F5B" w:rsidRDefault="009B7461" w:rsidP="009B746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2026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461" w:rsidRPr="00994F5B" w:rsidRDefault="009B7461" w:rsidP="009B7461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994F5B">
              <w:rPr>
                <w:b/>
                <w:sz w:val="18"/>
                <w:szCs w:val="18"/>
                <w:lang w:eastAsia="en-US"/>
              </w:rPr>
              <w:t>2027 г.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61" w:rsidRPr="00994F5B" w:rsidRDefault="009B7461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461" w:rsidRPr="00994F5B" w:rsidRDefault="009B7461">
            <w:pPr>
              <w:rPr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5B2B95" w:rsidRPr="00994F5B" w:rsidRDefault="005B2B95" w:rsidP="005B2B95">
      <w:pPr>
        <w:rPr>
          <w:sz w:val="2"/>
          <w:szCs w:val="2"/>
        </w:rPr>
      </w:pPr>
    </w:p>
    <w:tbl>
      <w:tblPr>
        <w:tblW w:w="531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2269"/>
        <w:gridCol w:w="1554"/>
        <w:gridCol w:w="1548"/>
        <w:gridCol w:w="1154"/>
        <w:gridCol w:w="987"/>
        <w:gridCol w:w="1137"/>
        <w:gridCol w:w="1141"/>
        <w:gridCol w:w="1125"/>
        <w:gridCol w:w="1137"/>
        <w:gridCol w:w="1275"/>
        <w:gridCol w:w="2128"/>
      </w:tblGrid>
      <w:tr w:rsidR="00A44FC4" w:rsidRPr="00994F5B" w:rsidTr="00A44FC4">
        <w:trPr>
          <w:trHeight w:val="165"/>
          <w:tblHeader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95" w:rsidRPr="00994F5B" w:rsidRDefault="005B2B95" w:rsidP="009F6DA1">
            <w:pPr>
              <w:autoSpaceDN w:val="0"/>
              <w:jc w:val="center"/>
              <w:rPr>
                <w:b/>
                <w:bCs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pacing w:val="-4"/>
                <w:sz w:val="18"/>
                <w:szCs w:val="18"/>
                <w:lang w:eastAsia="en-US"/>
              </w:rPr>
              <w:t>12</w:t>
            </w:r>
          </w:p>
        </w:tc>
      </w:tr>
      <w:tr w:rsidR="005B2B95" w:rsidRPr="00994F5B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B2B95" w:rsidRPr="00994F5B" w:rsidRDefault="005B2B95" w:rsidP="009F6DA1">
            <w:pPr>
              <w:numPr>
                <w:ilvl w:val="0"/>
                <w:numId w:val="25"/>
              </w:numPr>
              <w:autoSpaceDN w:val="0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предоставление социальных выплат гражданам</w:t>
            </w:r>
          </w:p>
        </w:tc>
      </w:tr>
      <w:tr w:rsidR="0079608D" w:rsidRPr="00994F5B" w:rsidTr="00DA7606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8"/>
                <w:sz w:val="18"/>
                <w:szCs w:val="18"/>
                <w:lang w:eastAsia="en-US"/>
              </w:rPr>
              <w:t>1.1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</w:t>
            </w:r>
          </w:p>
          <w:p w:rsidR="0079608D" w:rsidRPr="00994F5B" w:rsidRDefault="00F46AFF" w:rsidP="009F6DA1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bCs/>
                <w:sz w:val="18"/>
                <w:szCs w:val="18"/>
                <w:lang w:eastAsia="en-US"/>
              </w:rPr>
              <w:t>г</w:t>
            </w:r>
            <w:r w:rsidR="0079608D" w:rsidRPr="00994F5B">
              <w:rPr>
                <w:rFonts w:eastAsia="Calibri"/>
                <w:bCs/>
                <w:sz w:val="18"/>
                <w:szCs w:val="18"/>
                <w:lang w:eastAsia="en-US"/>
              </w:rPr>
              <w:t>ражданам</w:t>
            </w:r>
            <w:r w:rsidRPr="00994F5B">
              <w:rPr>
                <w:rFonts w:eastAsia="Calibri"/>
                <w:bCs/>
                <w:sz w:val="18"/>
                <w:szCs w:val="18"/>
                <w:lang w:eastAsia="en-US"/>
              </w:rPr>
              <w:t>,</w:t>
            </w:r>
            <w:r w:rsidR="0079608D" w:rsidRPr="00994F5B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являющимся заемщиками (созаемщиками) по договору ипотечного кредитования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79608D" w:rsidRPr="00994F5B" w:rsidRDefault="0079608D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903500,0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312000,0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324480,0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337459,2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2477439,2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79608D" w:rsidRPr="00994F5B" w:rsidRDefault="006A502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об оказании государственного содействия в улучшении жилищных условий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 </w:t>
            </w:r>
            <w:r w:rsidR="00647E89" w:rsidRPr="00994F5B">
              <w:rPr>
                <w:spacing w:val="-4"/>
                <w:sz w:val="18"/>
                <w:szCs w:val="18"/>
                <w:lang w:eastAsia="en-US"/>
              </w:rPr>
              <w:t>являющих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t>ся заемщиками (созаемщиками) по договору ипотечного кредитования»</w:t>
            </w: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lastRenderedPageBreak/>
              <w:t>улучшивших жилищные условия за счет реализации предоставленных социальных выплат, всего, в том числе</w:t>
            </w:r>
            <w:proofErr w:type="gramStart"/>
            <w:r w:rsidRPr="00994F5B">
              <w:rPr>
                <w:spacing w:val="-4"/>
                <w:sz w:val="18"/>
                <w:szCs w:val="18"/>
                <w:lang w:eastAsia="en-US"/>
              </w:rPr>
              <w:t>:»</w:t>
            </w:r>
            <w:proofErr w:type="gramEnd"/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являющихся заемщиками (созаемщиками) по договору ипотечного кредитования, улучшивших жилищные условия за счет реализации предоставленных социальных выплат»</w:t>
            </w:r>
          </w:p>
        </w:tc>
      </w:tr>
      <w:tr w:rsidR="0079608D" w:rsidRPr="00994F5B" w:rsidTr="00DA7606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8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8"/>
                <w:sz w:val="18"/>
                <w:szCs w:val="18"/>
                <w:lang w:eastAsia="en-US"/>
              </w:rPr>
              <w:lastRenderedPageBreak/>
              <w:t>1.2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социальных выплат на строительство или приобретение жилья молодым семьям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79608D" w:rsidRPr="00994F5B" w:rsidRDefault="0079608D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2200000,0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4200000,0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4368000,0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4542720,0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4724428,8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22235148,8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79608D" w:rsidRPr="00994F5B" w:rsidRDefault="006A502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об оказании государственного содействия в улучшении жилищных условий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молодых семей»</w:t>
            </w: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улучшивших жилищные условия за счет реализации предоставленных социальных выплат,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lastRenderedPageBreak/>
              <w:t>всего, в том числе</w:t>
            </w:r>
            <w:proofErr w:type="gramStart"/>
            <w:r w:rsidRPr="00994F5B">
              <w:rPr>
                <w:spacing w:val="-4"/>
                <w:sz w:val="18"/>
                <w:szCs w:val="18"/>
                <w:lang w:eastAsia="en-US"/>
              </w:rPr>
              <w:t>:»</w:t>
            </w:r>
            <w:proofErr w:type="gramEnd"/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молодых семей, улучшивших жилищные условия»</w:t>
            </w:r>
          </w:p>
        </w:tc>
      </w:tr>
      <w:tr w:rsidR="00DA7606" w:rsidRPr="00994F5B" w:rsidTr="00DA7606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DA7606" w:rsidRPr="00994F5B" w:rsidRDefault="00DA7606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1.3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Предоставление социальных выплат молодым семьям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в рамках мероприятия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в обеспечении жильем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 xml:space="preserve">и оплате жилищно-коммунальных услуг» государственной программы Российской Федерации «Обеспечение доступным </w:t>
            </w:r>
          </w:p>
          <w:p w:rsidR="00DA7606" w:rsidRPr="00994F5B" w:rsidRDefault="00DA7606" w:rsidP="009F6DA1">
            <w:pPr>
              <w:autoSpaceDE w:val="0"/>
              <w:autoSpaceDN w:val="0"/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и комфортным жильем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 w:type="page"/>
              <w:t>и коммунальными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606" w:rsidRPr="00994F5B" w:rsidRDefault="00DA7606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DA7606" w:rsidRPr="00994F5B" w:rsidRDefault="00DA7606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  <w:p w:rsidR="00DA7606" w:rsidRPr="00994F5B" w:rsidRDefault="00DA7606" w:rsidP="009F6DA1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DA7606" w:rsidRPr="00994F5B" w:rsidRDefault="00DA7606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441731,5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676889,7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676779,8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686608,0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714072,3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742635,2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A7606" w:rsidRPr="00994F5B" w:rsidRDefault="00DA7606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3938716,5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A7606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DA7606" w:rsidRPr="00994F5B" w:rsidRDefault="006A502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выплаты, всего»</w:t>
            </w: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форме предоставления социальной выплаты молодым семьям в рамках мероприятия </w:t>
            </w: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по обеспечению жильем молодых семей ведомственной целевой программы </w:t>
            </w: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«Оказание государственной поддержки гражданам </w:t>
            </w:r>
          </w:p>
          <w:p w:rsidR="00DA7606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в обеспечении жильем </w:t>
            </w:r>
          </w:p>
          <w:p w:rsidR="003B7B1B" w:rsidRPr="00994F5B" w:rsidRDefault="00DA760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и оплате жилищно-коммунальных услуг»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государственной программы Российской Федерации «Обеспечение доступным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и комфортным жильем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 w:type="page"/>
              <w:t>и коммунальными услугами граждан Российской Федерации»</w:t>
            </w: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DA7606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 за счет реализации предоставленных социальных выплат, всего, в том числе</w:t>
            </w:r>
            <w:proofErr w:type="gramStart"/>
            <w:r w:rsidRPr="00994F5B">
              <w:rPr>
                <w:spacing w:val="-4"/>
                <w:sz w:val="18"/>
                <w:szCs w:val="18"/>
                <w:lang w:eastAsia="en-US"/>
              </w:rPr>
              <w:t>:»</w:t>
            </w:r>
            <w:proofErr w:type="gramEnd"/>
            <w:r w:rsidR="00DA7606" w:rsidRPr="00994F5B">
              <w:rPr>
                <w:spacing w:val="-4"/>
                <w:sz w:val="18"/>
                <w:szCs w:val="18"/>
                <w:lang w:eastAsia="en-US"/>
              </w:rPr>
              <w:t xml:space="preserve"> </w:t>
            </w:r>
          </w:p>
          <w:p w:rsidR="00DA7606" w:rsidRPr="00994F5B" w:rsidRDefault="00DA7606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молодых семей, улучшивших жилищные условия за счет реализации предоставленных социальных выплат в рамках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</w:t>
            </w: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и комфортным жильем и коммунальными услугами граждан Российской Федерации»»</w:t>
            </w:r>
          </w:p>
        </w:tc>
      </w:tr>
      <w:tr w:rsidR="0079608D" w:rsidRPr="00994F5B" w:rsidTr="00B411A0">
        <w:trPr>
          <w:trHeight w:val="386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4"/>
                <w:sz w:val="18"/>
                <w:szCs w:val="18"/>
                <w:lang w:eastAsia="en-US"/>
              </w:rPr>
              <w:t>1.3.1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adjustRightInd w:val="0"/>
              <w:rPr>
                <w:rFonts w:eastAsia="Calibri"/>
                <w:spacing w:val="-10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t xml:space="preserve">Реализация мероприятия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по обеспечению жильем молодых семей ведомственной целевой программы «Оказание государственной поддержки гражданам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в обеспечении жильем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и оплате жилищно-коммунальных услуг» государственной программы Российской Федерации «Обеспечение доступным 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 xml:space="preserve">и комфортным жильем </w:t>
            </w:r>
            <w:r w:rsidRPr="00994F5B">
              <w:rPr>
                <w:rFonts w:eastAsia="Calibri"/>
                <w:spacing w:val="-10"/>
                <w:sz w:val="18"/>
                <w:szCs w:val="18"/>
                <w:lang w:eastAsia="en-US"/>
              </w:rPr>
              <w:br/>
              <w:t>и коммунальными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79608D" w:rsidRPr="00994F5B" w:rsidRDefault="0079608D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424961,0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660200,0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660200,0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686608,0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714072,3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742635,2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3888676,5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8D" w:rsidRPr="00994F5B" w:rsidRDefault="0079608D" w:rsidP="009F6DA1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79608D" w:rsidRPr="00994F5B" w:rsidTr="00B411A0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pacing w:val="-22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4"/>
                <w:sz w:val="18"/>
                <w:szCs w:val="18"/>
                <w:lang w:eastAsia="en-US"/>
              </w:rPr>
              <w:t>1.3.2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Реализация мероприятия </w:t>
            </w:r>
            <w:r w:rsidRPr="00994F5B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по обеспечению жильем </w:t>
            </w:r>
            <w:r w:rsidRPr="00994F5B">
              <w:rPr>
                <w:rFonts w:eastAsia="Calibri"/>
                <w:spacing w:val="-2"/>
                <w:sz w:val="18"/>
                <w:szCs w:val="18"/>
                <w:lang w:eastAsia="en-US"/>
              </w:rPr>
              <w:lastRenderedPageBreak/>
              <w:t xml:space="preserve">молодых семей ведомственной целевой программы «Оказание государственной поддержки гражданам </w:t>
            </w:r>
            <w:r w:rsidRPr="00994F5B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в обеспечении жильем </w:t>
            </w:r>
            <w:r w:rsidRPr="00994F5B">
              <w:rPr>
                <w:rFonts w:eastAsia="Calibri"/>
                <w:spacing w:val="-2"/>
                <w:sz w:val="18"/>
                <w:szCs w:val="18"/>
                <w:lang w:eastAsia="en-US"/>
              </w:rPr>
              <w:br/>
              <w:t xml:space="preserve">и оплате жилищно-коммунальных услуг» государственной программы Российской Федерации «Обеспечение </w:t>
            </w: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доступным и комфортным</w:t>
            </w:r>
            <w:r w:rsidRPr="00994F5B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 </w:t>
            </w: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жильем и коммунальными</w:t>
            </w:r>
            <w:r w:rsidRPr="00994F5B">
              <w:rPr>
                <w:rFonts w:eastAsia="Calibri"/>
                <w:spacing w:val="-2"/>
                <w:sz w:val="18"/>
                <w:szCs w:val="18"/>
                <w:lang w:eastAsia="en-US"/>
              </w:rPr>
              <w:t xml:space="preserve"> услугами граждан Российской Федерации»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16770,5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16689,7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16579,8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B562E0" w:rsidP="009F6DA1">
            <w:pPr>
              <w:jc w:val="center"/>
            </w:pPr>
            <w:r w:rsidRPr="00994F5B"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B562E0" w:rsidP="009F6DA1">
            <w:pPr>
              <w:jc w:val="center"/>
            </w:pPr>
            <w:r w:rsidRPr="00994F5B"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B562E0" w:rsidP="009F6DA1">
            <w:pPr>
              <w:jc w:val="center"/>
            </w:pPr>
            <w:r w:rsidRPr="00994F5B"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B411A0" w:rsidP="009F6DA1">
            <w:pPr>
              <w:jc w:val="center"/>
              <w:rPr>
                <w:b/>
                <w:bCs/>
                <w:sz w:val="22"/>
                <w:szCs w:val="22"/>
              </w:rPr>
            </w:pPr>
            <w:r w:rsidRPr="00994F5B">
              <w:rPr>
                <w:sz w:val="18"/>
                <w:szCs w:val="18"/>
              </w:rPr>
              <w:t>50040,0</w:t>
            </w: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08D" w:rsidRPr="00994F5B" w:rsidRDefault="0079608D" w:rsidP="009F6DA1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79608D" w:rsidRPr="00994F5B" w:rsidTr="007C2D35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lastRenderedPageBreak/>
              <w:t>1.4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adjustRightInd w:val="0"/>
              <w:ind w:firstLine="12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на строительство или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приобретение жилья</w:t>
            </w:r>
            <w:r w:rsidR="00F46AFF" w:rsidRPr="00994F5B">
              <w:rPr>
                <w:rFonts w:eastAsia="Calibri"/>
                <w:sz w:val="18"/>
                <w:szCs w:val="18"/>
                <w:lang w:eastAsia="en-US"/>
              </w:rPr>
              <w:t xml:space="preserve"> жителям расселяемых коммунальных квартир</w:t>
            </w:r>
          </w:p>
          <w:p w:rsidR="0079608D" w:rsidRPr="00994F5B" w:rsidRDefault="0079608D" w:rsidP="009F6DA1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79608D" w:rsidRPr="00994F5B" w:rsidRDefault="0079608D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3900000,0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3900000,0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1800000,0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1872000,0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1946880,0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2024755,2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15443635,2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08D" w:rsidRPr="00994F5B" w:rsidRDefault="00B51C03" w:rsidP="009F6DA1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spacing w:val="-6"/>
                <w:sz w:val="18"/>
                <w:szCs w:val="18"/>
                <w:lang w:eastAsia="en-US"/>
              </w:rPr>
              <w:t>Целевой показатель</w:t>
            </w:r>
          </w:p>
          <w:p w:rsidR="0079608D" w:rsidRPr="00994F5B" w:rsidRDefault="0079608D" w:rsidP="009F6DA1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улучшивших жилищные </w:t>
            </w:r>
            <w:r w:rsidRPr="00994F5B">
              <w:rPr>
                <w:spacing w:val="-6"/>
                <w:sz w:val="18"/>
                <w:szCs w:val="18"/>
                <w:lang w:eastAsia="en-US"/>
              </w:rPr>
              <w:lastRenderedPageBreak/>
              <w:t>условия»</w:t>
            </w:r>
          </w:p>
          <w:p w:rsidR="0079608D" w:rsidRPr="00994F5B" w:rsidRDefault="0079608D" w:rsidP="009F6DA1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</w:p>
          <w:p w:rsidR="0079608D" w:rsidRPr="00994F5B" w:rsidRDefault="0079608D" w:rsidP="009F6DA1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spacing w:val="-6"/>
                <w:sz w:val="18"/>
                <w:szCs w:val="18"/>
                <w:lang w:eastAsia="en-US"/>
              </w:rPr>
              <w:t xml:space="preserve">Индикаторы </w:t>
            </w:r>
          </w:p>
          <w:p w:rsidR="0079608D" w:rsidRPr="00994F5B" w:rsidRDefault="006A5026" w:rsidP="009F6DA1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spacing w:val="-6"/>
                <w:sz w:val="18"/>
                <w:szCs w:val="18"/>
                <w:lang w:eastAsia="en-US"/>
              </w:rPr>
              <w:t>подпрограммы 1</w:t>
            </w:r>
          </w:p>
          <w:p w:rsidR="0079608D" w:rsidRPr="00994F5B" w:rsidRDefault="0079608D" w:rsidP="009F6DA1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spacing w:val="-6"/>
                <w:sz w:val="18"/>
                <w:szCs w:val="18"/>
                <w:lang w:eastAsia="en-US"/>
              </w:rPr>
              <w:t xml:space="preserve">«Количество семей, </w:t>
            </w:r>
            <w:r w:rsidRPr="00994F5B">
              <w:rPr>
                <w:spacing w:val="-6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994F5B">
              <w:rPr>
                <w:spacing w:val="-6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994F5B">
              <w:rPr>
                <w:spacing w:val="-6"/>
                <w:sz w:val="18"/>
                <w:szCs w:val="18"/>
                <w:lang w:eastAsia="en-US"/>
              </w:rPr>
              <w:br/>
              <w:t xml:space="preserve">в форме предоставления </w:t>
            </w:r>
            <w:r w:rsidRPr="00994F5B">
              <w:rPr>
                <w:spacing w:val="-8"/>
                <w:sz w:val="18"/>
                <w:szCs w:val="18"/>
                <w:lang w:eastAsia="en-US"/>
              </w:rPr>
              <w:t>социальной выплаты, всего»</w:t>
            </w:r>
          </w:p>
          <w:p w:rsidR="0079608D" w:rsidRPr="00994F5B" w:rsidRDefault="0079608D" w:rsidP="009F6DA1">
            <w:pPr>
              <w:jc w:val="center"/>
              <w:rPr>
                <w:spacing w:val="-6"/>
                <w:sz w:val="18"/>
                <w:szCs w:val="18"/>
                <w:lang w:eastAsia="en-US"/>
              </w:rPr>
            </w:pPr>
          </w:p>
          <w:p w:rsidR="0079608D" w:rsidRPr="00994F5B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="00647E89" w:rsidRPr="00994F5B">
              <w:rPr>
                <w:spacing w:val="-4"/>
                <w:sz w:val="18"/>
                <w:szCs w:val="18"/>
                <w:lang w:eastAsia="en-US"/>
              </w:rPr>
              <w:t>являющихся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 </w:t>
            </w:r>
            <w:r w:rsidR="001D57D6" w:rsidRPr="00994F5B">
              <w:rPr>
                <w:spacing w:val="-4"/>
                <w:sz w:val="18"/>
                <w:szCs w:val="18"/>
                <w:lang w:eastAsia="en-US"/>
              </w:rPr>
              <w:t>жителями расселяемых коммунальных квартир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t>»</w:t>
            </w: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 за счет реализации предоставленных социальных выплат, всего, в том числе</w:t>
            </w:r>
            <w:proofErr w:type="gramStart"/>
            <w:r w:rsidRPr="00994F5B">
              <w:rPr>
                <w:spacing w:val="-4"/>
                <w:sz w:val="18"/>
                <w:szCs w:val="18"/>
                <w:lang w:eastAsia="en-US"/>
              </w:rPr>
              <w:t>:»</w:t>
            </w:r>
            <w:proofErr w:type="gramEnd"/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являющихся жителями расселяемых коммунальных квартир, улучшивших жилищные условия за счет реализации предоставленных социальных выплат»</w:t>
            </w:r>
          </w:p>
        </w:tc>
      </w:tr>
      <w:tr w:rsidR="009B7461" w:rsidRPr="00994F5B" w:rsidTr="002E1F85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9B7461" w:rsidRPr="00994F5B" w:rsidRDefault="009B7461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1.5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Реализация Закона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 xml:space="preserve">Санкт-Петербурга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>от 30.11.2005 № 648-91 «О целевой программе</w:t>
            </w:r>
          </w:p>
          <w:p w:rsidR="009B7461" w:rsidRPr="00994F5B" w:rsidRDefault="009B7461" w:rsidP="009F6DA1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Санкт-Петербурга «Жилье работникам бюджетной сферы» в части,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касающейся предоставления гражданам, получившим государственное содействие в рамках программы «Жилье работникам бюджетной сферы» в период с 2006 года по 31.12.2011, социальных выплат в последний год рассрочки на оплату остатка стоимости жилых помещений в размере</w:t>
            </w:r>
          </w:p>
          <w:p w:rsidR="009B7461" w:rsidRPr="00994F5B" w:rsidRDefault="009B7461" w:rsidP="009F6DA1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20 процентов от их стоимости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9B7461" w:rsidRPr="00994F5B" w:rsidRDefault="009B7461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95590,6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jc w:val="center"/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B7461" w:rsidRPr="00994F5B" w:rsidRDefault="009B7461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95590,6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7461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9B7461" w:rsidRPr="00994F5B" w:rsidRDefault="009B7461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9B7461" w:rsidRPr="00994F5B" w:rsidRDefault="009B7461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9B7461" w:rsidRPr="00994F5B" w:rsidRDefault="009B7461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9B7461" w:rsidRPr="00994F5B" w:rsidRDefault="006A502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9B7461" w:rsidRPr="00994F5B" w:rsidRDefault="009B7461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«Количество семей,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всего»</w:t>
            </w:r>
          </w:p>
          <w:p w:rsidR="009B7461" w:rsidRPr="00994F5B" w:rsidRDefault="009B7461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9B7461" w:rsidRPr="00994F5B" w:rsidRDefault="009B7461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</w:t>
            </w:r>
          </w:p>
          <w:p w:rsidR="009B7461" w:rsidRPr="00994F5B" w:rsidRDefault="009B7461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proofErr w:type="gramStart"/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в рамках реализации Закона Санкт-Петербурга от 30.11.2005 № 648-91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«О целевой программе Санкт-Петербурга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«Жилье работникам бюджетной сферы»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в части предоставления социальных выплат гражданам, получившим государственное содействие в рамках программы «Жилье работникам бюджетной сферы» в период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с 2006 года по 31.12.2011,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 xml:space="preserve">в последний год рассрочки на оплату остатка стоимости жилых помещений в размере 20 процентов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br/>
              <w:t>от их стоимости»</w:t>
            </w:r>
            <w:proofErr w:type="gramEnd"/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994F5B">
              <w:rPr>
                <w:spacing w:val="-4"/>
                <w:sz w:val="18"/>
                <w:szCs w:val="18"/>
                <w:lang w:eastAsia="en-US"/>
              </w:rPr>
              <w:lastRenderedPageBreak/>
              <w:t>улучшивших жилищные условия за счет реализации предоставленных социальных выплат, всего, в том числе</w:t>
            </w:r>
            <w:proofErr w:type="gramStart"/>
            <w:r w:rsidRPr="00994F5B">
              <w:rPr>
                <w:spacing w:val="-4"/>
                <w:sz w:val="18"/>
                <w:szCs w:val="18"/>
                <w:lang w:eastAsia="en-US"/>
              </w:rPr>
              <w:t>:»</w:t>
            </w:r>
            <w:proofErr w:type="gramEnd"/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улучшивших жилищные условия за счет реализации предоставленных социальных выплат в рамках реализации Закона Санкт-Петербурга </w:t>
            </w: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от 30.11.2005 № 648-91 </w:t>
            </w: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«О целевой программе </w:t>
            </w: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Санкт-Петербурга «Жилье работникам бюджетной сферы» в части предоставления социальных выплат гражданам, получившим государственное содействие в рамках программы «Жилье работникам бюджетной сферы» в период с 2006 года по 31.12.2011, </w:t>
            </w: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в последний год рассрочки на оплату остатка стоимости жилых помещений в размере </w:t>
            </w: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20 процентов </w:t>
            </w:r>
          </w:p>
          <w:p w:rsidR="003B7B1B" w:rsidRPr="00994F5B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от их стоимости»</w:t>
            </w:r>
          </w:p>
        </w:tc>
      </w:tr>
      <w:tr w:rsidR="003B7B1B" w:rsidRPr="00994F5B" w:rsidTr="00555B9D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1.6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2774" w:rsidRPr="000B4C47" w:rsidRDefault="003F2774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0B4C47" w:rsidRPr="000B4C47" w:rsidRDefault="003F2774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строительство или приобретение жилья гражданам, состоящим на учете в качестве нуждающихся в жилых помещениях либо на учете нуждающихся в 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>содействии Санкт-Петербург</w:t>
            </w:r>
            <w:r w:rsidR="000B4C47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а в улучшении жилищных условий,</w:t>
            </w:r>
          </w:p>
          <w:p w:rsidR="000D58E7" w:rsidRPr="000B4C47" w:rsidRDefault="003B7B1B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всего, 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  <w:r w:rsidR="003F2774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3B7B1B" w:rsidRPr="00994F5B" w:rsidRDefault="003B7B1B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  <w:p w:rsidR="003B7B1B" w:rsidRPr="00994F5B" w:rsidRDefault="003B7B1B" w:rsidP="009F6DA1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3B7B1B" w:rsidRPr="00994F5B" w:rsidRDefault="003B7B1B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1442427,3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2391958,8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2684487,8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2288000,0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2379520,0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2474700,8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13661094,7</w:t>
            </w:r>
          </w:p>
        </w:tc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E67386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3B7B1B" w:rsidRPr="00E67386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3B7B1B" w:rsidRPr="00E67386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3B7B1B" w:rsidRPr="00E67386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3B7B1B" w:rsidRPr="00E67386" w:rsidRDefault="006A502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3B7B1B" w:rsidRPr="00E67386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принято решение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выплаты, всего</w:t>
            </w:r>
            <w:r w:rsidR="007F0CA4">
              <w:rPr>
                <w:spacing w:val="-4"/>
                <w:sz w:val="18"/>
                <w:szCs w:val="18"/>
                <w:lang w:eastAsia="en-US"/>
              </w:rPr>
              <w:t>, в том числе</w:t>
            </w:r>
            <w:proofErr w:type="gramStart"/>
            <w:r w:rsidR="007F0CA4">
              <w:rPr>
                <w:spacing w:val="-4"/>
                <w:sz w:val="18"/>
                <w:szCs w:val="18"/>
                <w:lang w:eastAsia="en-US"/>
              </w:rPr>
              <w:t>: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t>»</w:t>
            </w:r>
            <w:proofErr w:type="gramEnd"/>
          </w:p>
          <w:p w:rsidR="003B7B1B" w:rsidRPr="00EF5AFF" w:rsidRDefault="003B7B1B" w:rsidP="009F6DA1">
            <w:pPr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  <w:p w:rsidR="003B7B1B" w:rsidRPr="007F0CA4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proofErr w:type="gramStart"/>
            <w:r w:rsidRPr="007F0CA4">
              <w:rPr>
                <w:spacing w:val="-4"/>
                <w:sz w:val="18"/>
                <w:szCs w:val="18"/>
                <w:lang w:eastAsia="en-US"/>
              </w:rPr>
              <w:t>«Количество семей</w:t>
            </w:r>
            <w:r w:rsidR="007F0CA4">
              <w:rPr>
                <w:spacing w:val="-4"/>
                <w:sz w:val="18"/>
                <w:szCs w:val="18"/>
                <w:lang w:eastAsia="en-US"/>
              </w:rPr>
              <w:t xml:space="preserve">, 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>состоящих на учете в качестве нуждающихся в жилых помещениях либо на учете нуждающихся в содействии Санкт-Петербурга в улучшении жилищных условий, указанных в подпункте 2 пункта 1</w:t>
            </w:r>
            <w:r w:rsidR="009829F9">
              <w:rPr>
                <w:spacing w:val="-4"/>
                <w:sz w:val="18"/>
                <w:szCs w:val="18"/>
                <w:lang w:eastAsia="en-US"/>
              </w:rPr>
              <w:t xml:space="preserve"> и пункте 3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 xml:space="preserve"> статьи 114-11 Закона Санкт-Петербурга от 09.11.2011 № 728-132 «Социальный кодекс Санкт-Петербурга», и членов их семей, указанных в абзаце восьмом подпункта 1 пункта 1 статьи 114-11 Закона Санкт-Петербурга от 09.11.2011 № 728-132</w:t>
            </w:r>
            <w:proofErr w:type="gramEnd"/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 xml:space="preserve"> «Социальный кодекс Санкт-Петербурга», 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в отношении которых принято решение 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br w:type="page"/>
              <w:t xml:space="preserve">об оказании государственного содействия в улучшении жилищных условий 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br w:type="page"/>
              <w:t>в форме предоставления социальной выплаты»</w:t>
            </w:r>
          </w:p>
          <w:p w:rsidR="003B7B1B" w:rsidRPr="00EF5AFF" w:rsidRDefault="003B7B1B" w:rsidP="009F6DA1">
            <w:pPr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  <w:p w:rsidR="003B7B1B" w:rsidRPr="00E67386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улучшивших жилищные условия за счет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lastRenderedPageBreak/>
              <w:t>реализации предоставленных социальных выплат, всего, в том числе</w:t>
            </w:r>
            <w:proofErr w:type="gramStart"/>
            <w:r w:rsidRPr="00E67386">
              <w:rPr>
                <w:spacing w:val="-4"/>
                <w:sz w:val="18"/>
                <w:szCs w:val="18"/>
                <w:lang w:eastAsia="en-US"/>
              </w:rPr>
              <w:t>:»</w:t>
            </w:r>
            <w:proofErr w:type="gramEnd"/>
          </w:p>
          <w:p w:rsidR="003B7B1B" w:rsidRPr="00EF5AFF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  <w:p w:rsidR="003B7B1B" w:rsidRPr="00EF5AFF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  <w:proofErr w:type="gramStart"/>
            <w:r w:rsidRPr="007F0CA4">
              <w:rPr>
                <w:spacing w:val="-4"/>
                <w:sz w:val="18"/>
                <w:szCs w:val="18"/>
                <w:lang w:eastAsia="en-US"/>
              </w:rPr>
              <w:t>«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>Количество семей, состоящих на учете в качестве нуждающихся в жилых помещениях либо на учете нуждающихся в содействии                         Санкт-Петербурга в улучшении жилищных условий, указанных в подпункте 2 пункта 1</w:t>
            </w:r>
            <w:r w:rsidR="009829F9">
              <w:rPr>
                <w:spacing w:val="-4"/>
                <w:sz w:val="18"/>
                <w:szCs w:val="18"/>
                <w:lang w:eastAsia="en-US"/>
              </w:rPr>
              <w:t xml:space="preserve"> и пункте 3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 xml:space="preserve"> статьи 114-11 Закона Санкт-Петербурга от 09.11.2011 № 728-132 «Социальный кодекс Санкт-Петербурга», и членов семей, указанных в абзаце восьмом подпункта 1 пункта 1 статьи 114-11 Закона Санкт-Петербурга от 09.11.2011 № 728-132 «Социальный</w:t>
            </w:r>
            <w:proofErr w:type="gramEnd"/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 xml:space="preserve"> кодекс Санкт-Петербурга»,  улучшивших жилищные условия за счет реализации предоставленных социальных выплат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t>»</w:t>
            </w:r>
          </w:p>
        </w:tc>
      </w:tr>
      <w:tr w:rsidR="003B7B1B" w:rsidRPr="00994F5B" w:rsidTr="00211EA5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4"/>
                <w:sz w:val="18"/>
                <w:szCs w:val="18"/>
                <w:lang w:eastAsia="en-US"/>
              </w:rPr>
              <w:lastRenderedPageBreak/>
              <w:t>1.6.1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F2774" w:rsidRPr="000B4C47" w:rsidRDefault="003F2774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0B4C47" w:rsidRPr="000B4C47" w:rsidRDefault="003F2774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на строительство или приобретение жилья гражданам, состоящим на учете в качестве нуждающихся в жилых помещениях либо на учете нуждающихся в содействии Санкт-Петербурга в улучшении жилищных условий</w:t>
            </w:r>
            <w:r w:rsidR="000B4C47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, в том числе членам семей, включенным в учетные дела граждан, указанных </w:t>
            </w:r>
          </w:p>
          <w:p w:rsidR="003B7B1B" w:rsidRPr="0081425D" w:rsidRDefault="000B4C47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highlight w:val="darkGray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в пункте 3 статьи 114-11 Социального кодекса Санкт-Петербурга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3B7B1B" w:rsidRPr="00994F5B" w:rsidRDefault="003B7B1B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953900,0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1953900,0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2288000,0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2379520,0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2474700,8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12250020,8</w:t>
            </w: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B7B1B" w:rsidRPr="00994F5B" w:rsidRDefault="003B7B1B" w:rsidP="009F6DA1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3B7B1B" w:rsidRPr="00994F5B" w:rsidTr="00BE134A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1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14"/>
                <w:sz w:val="18"/>
                <w:szCs w:val="18"/>
                <w:lang w:eastAsia="en-US"/>
              </w:rPr>
              <w:t>1.6.2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A66BB" w:rsidRPr="000B4C47" w:rsidRDefault="003A66BB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3B7B1B" w:rsidRPr="000B4C47" w:rsidRDefault="003A66BB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на строительство или приобретение жилья состоящим на учете в качестве нуждающихся в жилых помещениях либо на учете нуждающихся в </w:t>
            </w:r>
            <w:r w:rsidRPr="000B4C47">
              <w:rPr>
                <w:rFonts w:eastAsia="Calibri"/>
                <w:spacing w:val="-14"/>
                <w:sz w:val="18"/>
                <w:szCs w:val="18"/>
                <w:lang w:eastAsia="en-US"/>
              </w:rPr>
              <w:t xml:space="preserve">содействии </w:t>
            </w:r>
            <w:r w:rsidR="00E909A2" w:rsidRPr="000B4C47">
              <w:rPr>
                <w:rFonts w:eastAsia="Calibri"/>
                <w:spacing w:val="-14"/>
                <w:sz w:val="18"/>
                <w:szCs w:val="18"/>
                <w:lang w:eastAsia="en-US"/>
              </w:rPr>
              <w:t>Са</w:t>
            </w:r>
            <w:r w:rsidRPr="000B4C47">
              <w:rPr>
                <w:rFonts w:eastAsia="Calibri"/>
                <w:spacing w:val="-14"/>
                <w:sz w:val="18"/>
                <w:szCs w:val="18"/>
                <w:lang w:eastAsia="en-US"/>
              </w:rPr>
              <w:t>нкт-Петербурга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в улучшении жилищных условий граждан</w:t>
            </w:r>
            <w:r w:rsidR="000B4C47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ам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, указанным в Указе</w:t>
            </w:r>
          </w:p>
          <w:p w:rsidR="003B7B1B" w:rsidRPr="000B4C47" w:rsidRDefault="003B7B1B" w:rsidP="009F6DA1">
            <w:pPr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Президента Российской Федерации от 07.05.2008 </w:t>
            </w:r>
          </w:p>
          <w:p w:rsidR="003B7B1B" w:rsidRPr="000B4C47" w:rsidRDefault="003B7B1B" w:rsidP="009F6DA1">
            <w:pPr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№ 714 «Об обеспечении жильем ветеранов Великой Отечественной войны 1941-1945 годов»,</w:t>
            </w:r>
          </w:p>
          <w:p w:rsidR="003B7B1B" w:rsidRPr="000B4C47" w:rsidRDefault="003B7B1B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за счет средств федерального бюджета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17600,1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17600,1</w:t>
            </w: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B7B1B" w:rsidRPr="00994F5B" w:rsidRDefault="003B7B1B" w:rsidP="009F6DA1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3B7B1B" w:rsidRPr="00994F5B" w:rsidTr="00316B7E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1.6.3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D781B" w:rsidRPr="000B4C47" w:rsidRDefault="001D781B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3B7B1B" w:rsidRPr="000B4C47" w:rsidRDefault="001D781B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>на строительство или приобретение жилья состоящим на учете в качестве нуждающихся в жилых помещениях либо на учете нуждающихся в содействии                         Санкт-Петербурга в улучшении жилищных условий граждан</w:t>
            </w:r>
            <w:r w:rsidR="000B4C47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ам, указанным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в пункте 1 статьи 23.2 Федерального закона «О ветеранах», за счет средств федерального бюджета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3418,5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3079,2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2709,5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9207,2</w:t>
            </w:r>
          </w:p>
        </w:tc>
        <w:tc>
          <w:tcPr>
            <w:tcW w:w="66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B7B1B" w:rsidRPr="00994F5B" w:rsidRDefault="003B7B1B" w:rsidP="009F6DA1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3B7B1B" w:rsidRPr="00994F5B" w:rsidTr="00555B9D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lastRenderedPageBreak/>
              <w:t>1.6.4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781B" w:rsidRPr="000B4C47" w:rsidRDefault="001D781B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Предоставление социальных выплат </w:t>
            </w:r>
          </w:p>
          <w:p w:rsidR="003B7B1B" w:rsidRPr="000B4C47" w:rsidRDefault="001D781B" w:rsidP="009F6DA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на строительство или приобретение жилья состоящим на учете в качестве нуждающихся в жилых помещениях либо на учете нуждающихся в содействии                         Санкт-Петербурга в улучшении жилищных условий граждан</w:t>
            </w:r>
            <w:r w:rsidR="000B4C47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ам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, указанны</w:t>
            </w:r>
            <w:r w:rsidR="000B4C47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м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в</w:t>
            </w:r>
            <w:r w:rsidRPr="000B4C47">
              <w:t xml:space="preserve"> </w:t>
            </w:r>
            <w:r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>статье 28.2 Федерального закона от 24.11.1995 № 181-ФЗ «О социальной защите инвалидов в Российской Федерации», за счет средств федерального бюджета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467508,7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434979,6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481778,3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B7B1B" w:rsidRPr="00994F5B" w:rsidRDefault="003B7B1B" w:rsidP="009F6DA1">
            <w:pPr>
              <w:jc w:val="center"/>
              <w:rPr>
                <w:sz w:val="18"/>
                <w:szCs w:val="18"/>
              </w:rPr>
            </w:pPr>
            <w:r w:rsidRPr="00994F5B">
              <w:rPr>
                <w:sz w:val="18"/>
                <w:szCs w:val="18"/>
              </w:rPr>
              <w:t>1384266,6</w:t>
            </w:r>
          </w:p>
        </w:tc>
        <w:tc>
          <w:tcPr>
            <w:tcW w:w="6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7B1B" w:rsidRPr="00994F5B" w:rsidRDefault="003B7B1B" w:rsidP="009F6DA1">
            <w:pPr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79608D" w:rsidRPr="00994F5B" w:rsidTr="00B562E0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0B4C47" w:rsidRDefault="007712EF" w:rsidP="009F6DA1">
            <w:pPr>
              <w:autoSpaceDE w:val="0"/>
              <w:autoSpaceDN w:val="0"/>
              <w:adjustRightInd w:val="0"/>
              <w:rPr>
                <w:spacing w:val="-6"/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на строительство или приобретение жилья </w:t>
            </w:r>
            <w:r w:rsidR="003F2774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состоящим на учете в качестве нуждающихся в жилых помещениях либо на учете нуждающихся в содействии                         </w:t>
            </w:r>
            <w:r w:rsidR="003F2774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>Санкт-Петербурга в улучшении жилищных условий</w:t>
            </w:r>
            <w:r w:rsidR="003F2774" w:rsidRPr="000B4C4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0D58E7" w:rsidRPr="000B4C47">
              <w:rPr>
                <w:rFonts w:eastAsia="Calibri"/>
                <w:sz w:val="18"/>
                <w:szCs w:val="18"/>
                <w:lang w:eastAsia="en-US"/>
              </w:rPr>
              <w:t>гражданам, имеющим трех и более несовершеннолетних детей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79608D" w:rsidRPr="00994F5B" w:rsidRDefault="0079608D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6000000,0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7100000,0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7100000,0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7384000,0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7679360,0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7986534,4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43249894,4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E67386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79608D" w:rsidRPr="00E67386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79608D" w:rsidRPr="00E67386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79608D" w:rsidRPr="00E67386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79608D" w:rsidRPr="00E67386" w:rsidRDefault="006A502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79608D" w:rsidRPr="00E67386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 xml:space="preserve">«Количество семей,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принято решение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</w:t>
            </w:r>
            <w:r w:rsidR="007F0CA4">
              <w:rPr>
                <w:spacing w:val="-4"/>
                <w:sz w:val="18"/>
                <w:szCs w:val="18"/>
                <w:lang w:eastAsia="en-US"/>
              </w:rPr>
              <w:t>, в том числе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t xml:space="preserve">» </w:t>
            </w:r>
          </w:p>
          <w:p w:rsidR="0079608D" w:rsidRPr="00EF5AFF" w:rsidRDefault="0079608D" w:rsidP="009F6DA1">
            <w:pPr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  <w:p w:rsidR="007F0CA4" w:rsidRDefault="0079608D" w:rsidP="009F6DA1">
            <w:pPr>
              <w:jc w:val="center"/>
              <w:rPr>
                <w:spacing w:val="-10"/>
              </w:rPr>
            </w:pPr>
            <w:r w:rsidRPr="007F0CA4">
              <w:rPr>
                <w:spacing w:val="-4"/>
                <w:sz w:val="18"/>
                <w:szCs w:val="18"/>
                <w:lang w:eastAsia="en-US"/>
              </w:rPr>
              <w:t>«Количество семей,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 xml:space="preserve"> имеющих трех и более несовершеннолетних детей, 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t>в отношении которых принято решение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 xml:space="preserve"> 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t xml:space="preserve">об оказании государственного содействия в улучшении жилищных условий 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>»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t xml:space="preserve"> </w:t>
            </w:r>
            <w:r w:rsidRPr="00EF5AFF">
              <w:rPr>
                <w:spacing w:val="-4"/>
                <w:sz w:val="18"/>
                <w:szCs w:val="18"/>
                <w:highlight w:val="yellow"/>
                <w:lang w:eastAsia="en-US"/>
              </w:rPr>
              <w:br/>
            </w:r>
          </w:p>
          <w:p w:rsidR="003B7B1B" w:rsidRPr="00E67386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 за счет реализации предоставленных социальных выплат, всего, в том числе</w:t>
            </w:r>
            <w:proofErr w:type="gramStart"/>
            <w:r w:rsidRPr="00E67386">
              <w:rPr>
                <w:spacing w:val="-4"/>
                <w:sz w:val="18"/>
                <w:szCs w:val="18"/>
                <w:lang w:eastAsia="en-US"/>
              </w:rPr>
              <w:t>:»</w:t>
            </w:r>
            <w:proofErr w:type="gramEnd"/>
          </w:p>
          <w:p w:rsidR="003B7B1B" w:rsidRPr="00EF5AFF" w:rsidRDefault="003B7B1B" w:rsidP="009F6DA1">
            <w:pPr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  <w:p w:rsidR="003B7B1B" w:rsidRPr="00EF5AFF" w:rsidRDefault="007F0CA4" w:rsidP="009F6DA1">
            <w:pPr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  <w:r w:rsidRPr="007F0CA4">
              <w:rPr>
                <w:spacing w:val="-4"/>
                <w:sz w:val="18"/>
                <w:szCs w:val="18"/>
                <w:lang w:eastAsia="en-US"/>
              </w:rPr>
              <w:t>«Количество семей, имеющих трех и более несовершеннолетних детей, улучшивших жилищные условия за счет реализации предоставленных социальных выплат»</w:t>
            </w:r>
          </w:p>
        </w:tc>
      </w:tr>
      <w:tr w:rsidR="0079608D" w:rsidRPr="00994F5B" w:rsidTr="00B562E0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1.8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0B4C47" w:rsidRDefault="007712EF" w:rsidP="009F6DA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0B4C47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социальных выплат на строительство или приобретение жилья </w:t>
            </w:r>
            <w:r w:rsidR="003F2774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состоящим на учете в качестве нуждающихся в жилых помещениях либо </w:t>
            </w:r>
            <w:r w:rsidR="003F2774" w:rsidRPr="000B4C47">
              <w:rPr>
                <w:rFonts w:eastAsia="Calibri"/>
                <w:spacing w:val="-4"/>
                <w:sz w:val="18"/>
                <w:szCs w:val="18"/>
                <w:lang w:eastAsia="en-US"/>
              </w:rPr>
              <w:lastRenderedPageBreak/>
              <w:t>на учете нуждающихся в содействии                         Санкт-Петербурга в улучшении жилищных условий</w:t>
            </w:r>
            <w:r w:rsidR="000D58E7" w:rsidRPr="000B4C47">
              <w:rPr>
                <w:rFonts w:eastAsia="Calibri"/>
                <w:sz w:val="18"/>
                <w:szCs w:val="18"/>
                <w:lang w:eastAsia="en-US"/>
              </w:rPr>
              <w:t xml:space="preserve"> семьям, имеющим детей-инвалидов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79608D" w:rsidRPr="00994F5B" w:rsidRDefault="0079608D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1000000,0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400000,0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400000,0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416000,0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432640,0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449945,6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608D" w:rsidRPr="00994F5B" w:rsidRDefault="0079608D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3098585,6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9608D" w:rsidRPr="00E67386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79608D" w:rsidRPr="00E67386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79608D" w:rsidRPr="00E67386" w:rsidRDefault="0079608D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  <w:p w:rsidR="0079608D" w:rsidRPr="00E67386" w:rsidRDefault="0079608D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 xml:space="preserve">Индикаторы </w:t>
            </w:r>
          </w:p>
          <w:p w:rsidR="0079608D" w:rsidRPr="00E67386" w:rsidRDefault="006A5026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подпрограммы 1</w:t>
            </w:r>
          </w:p>
          <w:p w:rsidR="0079608D" w:rsidRPr="00E67386" w:rsidRDefault="0079608D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lastRenderedPageBreak/>
              <w:t xml:space="preserve">«Количество семей,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/>
              <w:t xml:space="preserve">в отношении которых принято решение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/>
              <w:t xml:space="preserve">об оказании государственного содействия в улучшении жилищных условий 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br/>
              <w:t>в форме предоставления социальной выплаты, всего</w:t>
            </w:r>
            <w:r w:rsidR="007F0CA4">
              <w:rPr>
                <w:spacing w:val="-4"/>
                <w:sz w:val="18"/>
                <w:szCs w:val="18"/>
                <w:lang w:eastAsia="en-US"/>
              </w:rPr>
              <w:t>, в том числе</w:t>
            </w:r>
            <w:proofErr w:type="gramStart"/>
            <w:r w:rsidR="007F0CA4">
              <w:rPr>
                <w:spacing w:val="-4"/>
                <w:sz w:val="18"/>
                <w:szCs w:val="18"/>
                <w:lang w:eastAsia="en-US"/>
              </w:rPr>
              <w:t>:</w:t>
            </w:r>
            <w:r w:rsidRPr="00E67386">
              <w:rPr>
                <w:spacing w:val="-4"/>
                <w:sz w:val="18"/>
                <w:szCs w:val="18"/>
                <w:lang w:eastAsia="en-US"/>
              </w:rPr>
              <w:t>»</w:t>
            </w:r>
            <w:proofErr w:type="gramEnd"/>
          </w:p>
          <w:p w:rsidR="0079608D" w:rsidRPr="00EF5AFF" w:rsidRDefault="0079608D" w:rsidP="009F6DA1">
            <w:pPr>
              <w:autoSpaceDN w:val="0"/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  <w:p w:rsidR="0079608D" w:rsidRPr="007F0CA4" w:rsidRDefault="0079608D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7F0CA4">
              <w:rPr>
                <w:spacing w:val="-4"/>
                <w:sz w:val="18"/>
                <w:szCs w:val="18"/>
                <w:lang w:eastAsia="en-US"/>
              </w:rPr>
              <w:t>«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>Количество семей, имеющих детей-инвалидов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t>,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 xml:space="preserve"> 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t>в отношении которых принято решение об оказании государственного содействия в улучшении жилищных условий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>»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t xml:space="preserve"> </w:t>
            </w:r>
          </w:p>
          <w:p w:rsidR="003B7B1B" w:rsidRPr="00EF5AFF" w:rsidRDefault="003B7B1B" w:rsidP="009F6DA1">
            <w:pPr>
              <w:autoSpaceDN w:val="0"/>
              <w:jc w:val="center"/>
              <w:rPr>
                <w:spacing w:val="-4"/>
                <w:sz w:val="18"/>
                <w:szCs w:val="18"/>
                <w:highlight w:val="yellow"/>
                <w:lang w:eastAsia="en-US"/>
              </w:rPr>
            </w:pPr>
          </w:p>
          <w:p w:rsidR="003B7B1B" w:rsidRPr="00E67386" w:rsidRDefault="003B7B1B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E67386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 за счет реализации предоставленных социальных выплат, всего, в том числе</w:t>
            </w:r>
            <w:proofErr w:type="gramStart"/>
            <w:r w:rsidRPr="00E67386">
              <w:rPr>
                <w:spacing w:val="-4"/>
                <w:sz w:val="18"/>
                <w:szCs w:val="18"/>
                <w:lang w:eastAsia="en-US"/>
              </w:rPr>
              <w:t>:»</w:t>
            </w:r>
            <w:proofErr w:type="gramEnd"/>
          </w:p>
          <w:p w:rsidR="007C6974" w:rsidRPr="00E67386" w:rsidRDefault="007C6974" w:rsidP="009F6DA1">
            <w:pPr>
              <w:jc w:val="center"/>
              <w:rPr>
                <w:spacing w:val="-4"/>
                <w:sz w:val="12"/>
                <w:szCs w:val="18"/>
                <w:lang w:eastAsia="en-US"/>
              </w:rPr>
            </w:pPr>
          </w:p>
          <w:p w:rsidR="003B7B1B" w:rsidRPr="007F0CA4" w:rsidRDefault="007C6974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7F0CA4">
              <w:rPr>
                <w:spacing w:val="-4"/>
                <w:sz w:val="18"/>
                <w:szCs w:val="18"/>
                <w:lang w:eastAsia="en-US"/>
              </w:rPr>
              <w:t>«Количество семей</w:t>
            </w:r>
            <w:r w:rsidR="007F0CA4">
              <w:rPr>
                <w:spacing w:val="-4"/>
                <w:sz w:val="18"/>
                <w:szCs w:val="18"/>
                <w:lang w:eastAsia="en-US"/>
              </w:rPr>
              <w:t>,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 xml:space="preserve"> имеющих детей-инвалидов</w:t>
            </w:r>
            <w:r w:rsidRPr="007F0CA4">
              <w:rPr>
                <w:spacing w:val="-4"/>
                <w:sz w:val="18"/>
                <w:szCs w:val="18"/>
                <w:lang w:eastAsia="en-US"/>
              </w:rPr>
              <w:t>, улучшивших жилищные условия за счет реализации пр</w:t>
            </w:r>
            <w:r w:rsidR="007F0CA4" w:rsidRPr="007F0CA4">
              <w:rPr>
                <w:spacing w:val="-4"/>
                <w:sz w:val="18"/>
                <w:szCs w:val="18"/>
                <w:lang w:eastAsia="en-US"/>
              </w:rPr>
              <w:t>едоставленных социальных выплат</w:t>
            </w:r>
            <w:r w:rsidR="007F0CA4">
              <w:rPr>
                <w:spacing w:val="-4"/>
                <w:sz w:val="18"/>
                <w:szCs w:val="18"/>
                <w:lang w:eastAsia="en-US"/>
              </w:rPr>
              <w:t>»</w:t>
            </w:r>
          </w:p>
        </w:tc>
      </w:tr>
      <w:tr w:rsidR="009B7461" w:rsidRPr="00994F5B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461" w:rsidRPr="00994F5B" w:rsidRDefault="009B7461" w:rsidP="009F6DA1">
            <w:pPr>
              <w:numPr>
                <w:ilvl w:val="0"/>
                <w:numId w:val="25"/>
              </w:numPr>
              <w:autoSpaceDN w:val="0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lastRenderedPageBreak/>
              <w:t>Расходы на финансовое обеспечение деятельности государственных бюджетных учреждений</w:t>
            </w:r>
          </w:p>
        </w:tc>
      </w:tr>
      <w:tr w:rsidR="000943C2" w:rsidRPr="00994F5B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3C2" w:rsidRPr="00994F5B" w:rsidRDefault="000943C2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2.1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Предоставление субсидий </w:t>
            </w:r>
            <w:r w:rsidR="009B5C6D">
              <w:rPr>
                <w:rFonts w:eastAsia="Calibri"/>
                <w:sz w:val="18"/>
                <w:szCs w:val="18"/>
                <w:lang w:eastAsia="en-US"/>
              </w:rPr>
              <w:t xml:space="preserve">Санкт-Петербургскому государственному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бюджетному учреждению </w:t>
            </w:r>
            <w:r w:rsidRPr="00994F5B">
              <w:rPr>
                <w:rFonts w:eastAsia="Calibri"/>
                <w:spacing w:val="-4"/>
                <w:sz w:val="18"/>
                <w:szCs w:val="18"/>
                <w:lang w:eastAsia="en-US"/>
              </w:rPr>
              <w:t>«Дирекция по управлению</w:t>
            </w:r>
            <w:r w:rsidR="007C5C63" w:rsidRPr="00994F5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7C5C63" w:rsidRPr="00994F5B">
              <w:rPr>
                <w:rFonts w:eastAsia="Calibri"/>
                <w:spacing w:val="-8"/>
                <w:sz w:val="18"/>
                <w:szCs w:val="18"/>
                <w:lang w:eastAsia="en-US"/>
              </w:rPr>
              <w:t>объектами</w:t>
            </w:r>
            <w:r w:rsidRPr="00994F5B">
              <w:rPr>
                <w:rFonts w:eastAsia="Calibri"/>
                <w:spacing w:val="-8"/>
                <w:sz w:val="18"/>
                <w:szCs w:val="18"/>
                <w:lang w:eastAsia="en-US"/>
              </w:rPr>
              <w:t xml:space="preserve"> государственного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 жилищного фонда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Санкт-Петербурга»</w:t>
            </w:r>
          </w:p>
          <w:p w:rsidR="000943C2" w:rsidRPr="00994F5B" w:rsidRDefault="000943C2" w:rsidP="009F6DA1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на финансовое обеспечение выполнения </w:t>
            </w:r>
            <w:r w:rsidRPr="00994F5B">
              <w:rPr>
                <w:rFonts w:eastAsia="Calibri"/>
                <w:spacing w:val="-4"/>
                <w:sz w:val="18"/>
                <w:szCs w:val="18"/>
                <w:lang w:eastAsia="en-US"/>
              </w:rPr>
              <w:t>государственного задания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lastRenderedPageBreak/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103373,2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107286,8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111791,6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116263,3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120913,8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125750,4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685379,1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C2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0943C2" w:rsidRPr="00994F5B" w:rsidRDefault="000943C2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0943C2" w:rsidRPr="00994F5B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3C2" w:rsidRPr="00994F5B" w:rsidRDefault="000943C2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lastRenderedPageBreak/>
              <w:t>2.2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субсидии</w:t>
            </w:r>
            <w:r w:rsidR="009B5C6D">
              <w:rPr>
                <w:rFonts w:eastAsia="Calibri"/>
                <w:sz w:val="18"/>
                <w:szCs w:val="18"/>
                <w:lang w:eastAsia="en-US"/>
              </w:rPr>
              <w:t xml:space="preserve"> Санкт-Петербургскому государственному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 бюджетному учреждению «Дирекция </w:t>
            </w:r>
            <w:r w:rsidR="007C5C63" w:rsidRPr="00994F5B">
              <w:rPr>
                <w:rFonts w:eastAsia="Calibri"/>
                <w:sz w:val="18"/>
                <w:szCs w:val="18"/>
                <w:lang w:eastAsia="en-US"/>
              </w:rPr>
              <w:t>п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о управлению объектами государственного жилищного фонда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Санкт-Петербурга»</w:t>
            </w:r>
          </w:p>
          <w:p w:rsidR="000943C2" w:rsidRPr="00994F5B" w:rsidRDefault="000943C2" w:rsidP="009F6DA1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на иные цели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11668,9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9405,7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4762,0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4952,5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5150,6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5356,6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41296,3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C2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0943C2" w:rsidRPr="00994F5B" w:rsidRDefault="000943C2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0943C2" w:rsidRPr="00994F5B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0943C2" w:rsidRPr="00994F5B" w:rsidRDefault="000943C2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2.3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Предоставление субсидии</w:t>
            </w:r>
            <w:r w:rsidR="009B5C6D">
              <w:rPr>
                <w:rFonts w:eastAsia="Calibri"/>
                <w:sz w:val="18"/>
                <w:szCs w:val="18"/>
                <w:lang w:eastAsia="en-US"/>
              </w:rPr>
              <w:t xml:space="preserve"> Санкт-Петербургскому государственному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 бюджетному учреждению «</w:t>
            </w:r>
            <w:proofErr w:type="spellStart"/>
            <w:r w:rsidRPr="00994F5B">
              <w:rPr>
                <w:rFonts w:eastAsia="Calibri"/>
                <w:sz w:val="18"/>
                <w:szCs w:val="18"/>
                <w:lang w:eastAsia="en-US"/>
              </w:rPr>
              <w:t>Горжилобмен</w:t>
            </w:r>
            <w:proofErr w:type="spellEnd"/>
            <w:r w:rsidRPr="00994F5B">
              <w:rPr>
                <w:rFonts w:eastAsia="Calibri"/>
                <w:sz w:val="18"/>
                <w:szCs w:val="18"/>
                <w:lang w:eastAsia="en-US"/>
              </w:rPr>
              <w:t>»</w:t>
            </w:r>
          </w:p>
          <w:p w:rsidR="000943C2" w:rsidRPr="00994F5B" w:rsidRDefault="000943C2" w:rsidP="009F6DA1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на финансовое обеспечение выполнения </w:t>
            </w:r>
            <w:r w:rsidRPr="00994F5B">
              <w:rPr>
                <w:rFonts w:eastAsia="Calibri"/>
                <w:spacing w:val="-4"/>
                <w:sz w:val="18"/>
                <w:szCs w:val="18"/>
                <w:lang w:eastAsia="en-US"/>
              </w:rPr>
              <w:t>государственного задания</w:t>
            </w:r>
            <w:r w:rsidR="009B5C6D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195393,1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203404,2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211743,8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220213,6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229022,1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238183,0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1297959,8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43C2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0943C2" w:rsidRPr="00994F5B" w:rsidRDefault="000943C2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9B7461" w:rsidRPr="00994F5B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B7461" w:rsidRPr="00994F5B" w:rsidRDefault="009B7461" w:rsidP="009F6DA1">
            <w:pPr>
              <w:numPr>
                <w:ilvl w:val="0"/>
                <w:numId w:val="25"/>
              </w:numPr>
              <w:autoSpaceDN w:val="0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Расходы на проведение капитального ремонта аварийного фонда</w:t>
            </w:r>
          </w:p>
        </w:tc>
      </w:tr>
      <w:tr w:rsidR="000943C2" w:rsidRPr="00994F5B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3C2" w:rsidRPr="00994F5B" w:rsidRDefault="000943C2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6"/>
                <w:sz w:val="18"/>
                <w:szCs w:val="18"/>
                <w:lang w:eastAsia="en-US"/>
              </w:rPr>
              <w:t>3.1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Реализация мероприятий</w:t>
            </w:r>
          </w:p>
          <w:p w:rsidR="000943C2" w:rsidRPr="00994F5B" w:rsidRDefault="000943C2" w:rsidP="009F6DA1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по капитальному ремонту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t>многоквартирных домов, цель использования которых после капитального ремонта будет определена как наемный дом социального использования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13060,0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13060,0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C2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0943C2" w:rsidRPr="00994F5B" w:rsidRDefault="000943C2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pacing w:val="-4"/>
                <w:sz w:val="18"/>
                <w:szCs w:val="18"/>
                <w:lang w:eastAsia="en-US"/>
              </w:rPr>
            </w:pPr>
          </w:p>
        </w:tc>
      </w:tr>
      <w:tr w:rsidR="000943C2" w:rsidRPr="00994F5B" w:rsidTr="00A44FC4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3C2" w:rsidRPr="00994F5B" w:rsidRDefault="000943C2" w:rsidP="009F6DA1">
            <w:pPr>
              <w:numPr>
                <w:ilvl w:val="0"/>
                <w:numId w:val="25"/>
              </w:numPr>
              <w:autoSpaceDN w:val="0"/>
              <w:ind w:left="714" w:hanging="357"/>
              <w:contextualSpacing/>
              <w:jc w:val="center"/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b/>
                <w:spacing w:val="-4"/>
                <w:sz w:val="18"/>
                <w:szCs w:val="18"/>
                <w:lang w:eastAsia="en-US"/>
              </w:rPr>
              <w:t>Мероприятия, реализуемые в рамках жилищной политики Санкт-Петербурга</w:t>
            </w:r>
          </w:p>
        </w:tc>
      </w:tr>
      <w:tr w:rsidR="000943C2" w:rsidRPr="00994F5B" w:rsidTr="00A44FC4">
        <w:trPr>
          <w:trHeight w:val="240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943C2" w:rsidRPr="00994F5B" w:rsidRDefault="000943C2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4.1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C03" w:rsidRPr="00994F5B" w:rsidRDefault="000943C2" w:rsidP="009F6DA1">
            <w:pPr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Обеспечение реализации мероприятий </w:t>
            </w:r>
          </w:p>
          <w:p w:rsidR="000943C2" w:rsidRPr="00994F5B" w:rsidRDefault="000943C2" w:rsidP="009F6DA1">
            <w:pPr>
              <w:adjustRightInd w:val="0"/>
              <w:ind w:firstLine="11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 xml:space="preserve">по заключению </w:t>
            </w:r>
            <w:r w:rsidRPr="00994F5B">
              <w:rPr>
                <w:rFonts w:eastAsia="Calibri"/>
                <w:sz w:val="18"/>
                <w:szCs w:val="18"/>
                <w:lang w:eastAsia="en-US"/>
              </w:rPr>
              <w:br/>
              <w:t>Санкт-Петербургом договоров пожизненной ренты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autoSpaceDE w:val="0"/>
              <w:autoSpaceDN w:val="0"/>
              <w:adjustRightInd w:val="0"/>
              <w:ind w:firstLine="12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4F5B">
              <w:rPr>
                <w:rFonts w:eastAsia="Calibri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 xml:space="preserve">Бюджет </w:t>
            </w:r>
          </w:p>
          <w:p w:rsidR="000943C2" w:rsidRPr="00994F5B" w:rsidRDefault="000943C2" w:rsidP="009F6DA1">
            <w:pPr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994F5B">
              <w:rPr>
                <w:sz w:val="18"/>
                <w:szCs w:val="18"/>
                <w:lang w:eastAsia="en-US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48265,1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54700,0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60641,6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67227,8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74784,6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82839,3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3C2" w:rsidRPr="00994F5B" w:rsidRDefault="000943C2" w:rsidP="009F6DA1">
            <w:pPr>
              <w:jc w:val="center"/>
              <w:rPr>
                <w:sz w:val="18"/>
              </w:rPr>
            </w:pPr>
            <w:r w:rsidRPr="00994F5B">
              <w:rPr>
                <w:sz w:val="18"/>
              </w:rPr>
              <w:t>388458,4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3C2" w:rsidRPr="00994F5B" w:rsidRDefault="00B51C03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Целевой показатель</w:t>
            </w:r>
          </w:p>
          <w:p w:rsidR="000943C2" w:rsidRPr="00994F5B" w:rsidRDefault="000943C2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семей, улучшивших жилищные условия»</w:t>
            </w:r>
          </w:p>
          <w:p w:rsidR="000943C2" w:rsidRPr="00E909A2" w:rsidRDefault="000943C2" w:rsidP="009F6DA1">
            <w:pPr>
              <w:jc w:val="center"/>
              <w:rPr>
                <w:spacing w:val="-4"/>
                <w:sz w:val="6"/>
                <w:szCs w:val="18"/>
                <w:lang w:eastAsia="en-US"/>
              </w:rPr>
            </w:pPr>
          </w:p>
          <w:p w:rsidR="000943C2" w:rsidRPr="00994F5B" w:rsidRDefault="000943C2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 xml:space="preserve">Индикатор </w:t>
            </w:r>
          </w:p>
          <w:p w:rsidR="000943C2" w:rsidRPr="00994F5B" w:rsidRDefault="000943C2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подпрограммы 1:</w:t>
            </w:r>
          </w:p>
          <w:p w:rsidR="00BD2A92" w:rsidRPr="00994F5B" w:rsidRDefault="000943C2" w:rsidP="009F6DA1">
            <w:pPr>
              <w:jc w:val="center"/>
              <w:rPr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spacing w:val="-4"/>
                <w:sz w:val="18"/>
                <w:szCs w:val="18"/>
                <w:lang w:eastAsia="en-US"/>
              </w:rPr>
              <w:t>«Количество заключенных договоров пожизненной ренты»</w:t>
            </w:r>
          </w:p>
        </w:tc>
      </w:tr>
      <w:tr w:rsidR="000943C2" w:rsidRPr="00994F5B" w:rsidTr="00DE11A3">
        <w:trPr>
          <w:trHeight w:val="24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0943C2" w:rsidRPr="00994F5B" w:rsidRDefault="00DE38F5" w:rsidP="009F6DA1">
            <w:pPr>
              <w:pStyle w:val="aa"/>
              <w:pageBreakBefore/>
              <w:numPr>
                <w:ilvl w:val="0"/>
                <w:numId w:val="25"/>
              </w:numPr>
              <w:spacing w:after="0" w:line="240" w:lineRule="auto"/>
              <w:ind w:left="714" w:hanging="357"/>
              <w:jc w:val="center"/>
              <w:rPr>
                <w:rFonts w:ascii="Times New Roman" w:hAnsi="Times New Roman"/>
                <w:b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/>
                <w:b/>
                <w:spacing w:val="-4"/>
                <w:sz w:val="18"/>
                <w:szCs w:val="18"/>
              </w:rPr>
              <w:lastRenderedPageBreak/>
              <w:t>Расходы на развитие инструментов жилищной политики Санкт-Петербурга</w:t>
            </w:r>
          </w:p>
        </w:tc>
      </w:tr>
      <w:tr w:rsidR="00A45105" w:rsidRPr="00994F5B" w:rsidTr="00E909A2">
        <w:trPr>
          <w:trHeight w:val="7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5.1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92EC5" w:rsidRPr="00994F5B" w:rsidRDefault="00A45105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Предоставление бюджетных инвестиций в уставный капитал акционерного общества «Санкт-Петербургский центр доступного жилья»</w:t>
            </w:r>
            <w:r w:rsidRPr="00994F5B">
              <w:t xml:space="preserve"> </w:t>
            </w: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 xml:space="preserve">на мероприятие по содействию решению жилищных проблем молодежи, молодых семей </w:t>
            </w:r>
          </w:p>
          <w:p w:rsidR="00A45105" w:rsidRPr="00994F5B" w:rsidRDefault="00A45105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Жилищный комитет</w:t>
            </w:r>
          </w:p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</w:p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Санкт-Петербурга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spacing w:line="228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2079000,0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spacing w:line="228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2829000,0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spacing w:line="228" w:lineRule="auto"/>
              <w:jc w:val="center"/>
              <w:rPr>
                <w:sz w:val="18"/>
              </w:rPr>
            </w:pPr>
            <w:r w:rsidRPr="00994F5B">
              <w:rPr>
                <w:sz w:val="18"/>
              </w:rPr>
              <w:t>2941000,0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3058640,0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3180990,0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3308230,0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17396860,0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Целевой показатель: «Количество семей, улучшивших жилищные условия»</w:t>
            </w:r>
          </w:p>
          <w:p w:rsidR="00A45105" w:rsidRPr="00E909A2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6"/>
                <w:szCs w:val="18"/>
              </w:rPr>
            </w:pPr>
          </w:p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Индикаторы подпрограммы 1:</w:t>
            </w:r>
          </w:p>
          <w:p w:rsidR="007B57D3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7B57D3" w:rsidRPr="00994F5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молодых семей, в отношении которых принято решение об улучшении жилищных условий </w:t>
            </w:r>
          </w:p>
          <w:p w:rsidR="00A45105" w:rsidRPr="00994F5B" w:rsidRDefault="007B57D3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за счет инструментов жилищной политики Санкт-Петербурга по обеспечению условий для осуществления прав граждан на жилище</w:t>
            </w:r>
            <w:r w:rsidR="004C62DD" w:rsidRPr="00994F5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4C62DD" w:rsidRPr="00E909A2" w:rsidRDefault="004C62DD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8"/>
                <w:szCs w:val="18"/>
              </w:rPr>
            </w:pPr>
          </w:p>
          <w:p w:rsidR="00A45105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4"/>
                <w:szCs w:val="18"/>
              </w:rPr>
            </w:pPr>
          </w:p>
          <w:p w:rsidR="004C62DD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7B57D3" w:rsidRPr="00994F5B">
              <w:rPr>
                <w:rFonts w:ascii="Times New Roman" w:hAnsi="Times New Roman" w:cs="Times New Roman"/>
                <w:sz w:val="18"/>
                <w:szCs w:val="18"/>
              </w:rPr>
              <w:t>Количество молодых семей, улучшивших жилищные условия за счет инструментов жилищной политики Санкт-Петербурга по обеспечению условий для осуществления прав граждан на жилище</w:t>
            </w: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DE38F5" w:rsidRPr="00994F5B" w:rsidTr="00DE38F5">
        <w:trPr>
          <w:trHeight w:val="211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DE38F5" w:rsidRPr="00994F5B" w:rsidRDefault="00DE38F5" w:rsidP="009F6DA1">
            <w:pPr>
              <w:pStyle w:val="ConsPlusNormal"/>
              <w:numPr>
                <w:ilvl w:val="0"/>
                <w:numId w:val="25"/>
              </w:numPr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b/>
                <w:sz w:val="18"/>
                <w:szCs w:val="18"/>
              </w:rPr>
              <w:t>Расходы на расселение аварийного жилищного фонда, признанного таковым после 01.01.2017</w:t>
            </w:r>
          </w:p>
        </w:tc>
      </w:tr>
      <w:tr w:rsidR="00BD2A92" w:rsidRPr="00994F5B" w:rsidTr="00FE0BF8">
        <w:trPr>
          <w:trHeight w:val="2924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BD2A92" w:rsidRPr="00994F5B" w:rsidRDefault="00A45105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6</w:t>
            </w:r>
            <w:r w:rsidR="00BD2A92"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.1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994F5B" w:rsidRDefault="00BD2A92" w:rsidP="009F6DA1">
            <w:pPr>
              <w:tabs>
                <w:tab w:val="left" w:pos="459"/>
              </w:tabs>
              <w:spacing w:line="228" w:lineRule="auto"/>
              <w:rPr>
                <w:spacing w:val="-4"/>
                <w:sz w:val="18"/>
                <w:szCs w:val="18"/>
              </w:rPr>
            </w:pPr>
            <w:r w:rsidRPr="00994F5B">
              <w:rPr>
                <w:spacing w:val="-4"/>
                <w:sz w:val="18"/>
                <w:szCs w:val="18"/>
              </w:rPr>
              <w:t>Переселение граждан из многоквартирных домов, признанных после 01.01.2017 аварийными и подлежащими сносу или реконструкции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10D6" w:rsidRDefault="00BD2A92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Администрации районов </w:t>
            </w:r>
          </w:p>
          <w:p w:rsidR="00BD2A92" w:rsidRPr="007310D6" w:rsidRDefault="00BD2A92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7310D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Санкт-Петербурга</w:t>
            </w:r>
          </w:p>
          <w:p w:rsidR="008C691E" w:rsidRPr="00994F5B" w:rsidRDefault="008C691E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  <w:p w:rsidR="008C691E" w:rsidRPr="00994F5B" w:rsidRDefault="008C691E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Жилищный комитет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7310D6" w:rsidRDefault="00BD2A92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pacing w:val="-8"/>
                <w:sz w:val="18"/>
                <w:szCs w:val="18"/>
              </w:rPr>
            </w:pPr>
            <w:r w:rsidRPr="007310D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Бюджет </w:t>
            </w:r>
            <w:r w:rsidR="007310D6" w:rsidRPr="007310D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br/>
            </w:r>
            <w:r w:rsidRPr="007310D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Санкт-Петербург</w:t>
            </w:r>
            <w:r w:rsidR="007310D6" w:rsidRPr="007310D6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>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994F5B" w:rsidRDefault="00BD2A92" w:rsidP="009F6DA1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D2A92" w:rsidRPr="00994F5B" w:rsidRDefault="00BD2A92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994F5B" w:rsidRDefault="00BD2A92" w:rsidP="009F6DA1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D2A92" w:rsidRPr="00994F5B" w:rsidRDefault="00BD2A92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994F5B" w:rsidRDefault="00BD2A92" w:rsidP="009F6DA1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D2A92" w:rsidRPr="00994F5B" w:rsidRDefault="00BD2A92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994F5B" w:rsidRDefault="00BD2A92" w:rsidP="009F6DA1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D2A92" w:rsidRPr="00994F5B" w:rsidRDefault="00BD2A92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994F5B" w:rsidRDefault="00BD2A92" w:rsidP="009F6DA1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D2A92" w:rsidRPr="00994F5B" w:rsidRDefault="00BD2A92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994F5B" w:rsidRDefault="00BD2A92" w:rsidP="009F6DA1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D2A92" w:rsidRPr="00994F5B" w:rsidRDefault="00BD2A92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A92" w:rsidRPr="00994F5B" w:rsidRDefault="00BD2A92" w:rsidP="009F6DA1">
            <w:pPr>
              <w:pStyle w:val="ConsPlusNormal"/>
              <w:tabs>
                <w:tab w:val="left" w:pos="392"/>
                <w:tab w:val="center" w:pos="469"/>
              </w:tabs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ab/>
              <w:t>0,0</w:t>
            </w:r>
          </w:p>
          <w:p w:rsidR="00BD2A92" w:rsidRPr="00994F5B" w:rsidRDefault="00BD2A92" w:rsidP="009F6DA1">
            <w:pPr>
              <w:pStyle w:val="ConsPlusNormal"/>
              <w:spacing w:line="228" w:lineRule="auto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5D67" w:rsidRPr="00994F5B" w:rsidRDefault="00125D67" w:rsidP="009F6DA1">
            <w:pPr>
              <w:pStyle w:val="ConsPlusNormal"/>
              <w:spacing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94F5B">
              <w:rPr>
                <w:rFonts w:ascii="Times New Roman" w:hAnsi="Times New Roman" w:cs="Times New Roman"/>
                <w:sz w:val="18"/>
                <w:szCs w:val="18"/>
              </w:rPr>
              <w:t>Индикаторы подпрограммы 1:</w:t>
            </w:r>
          </w:p>
          <w:p w:rsidR="00BD2A92" w:rsidRPr="00994F5B" w:rsidRDefault="00BD2A92" w:rsidP="009F6DA1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</w:p>
          <w:p w:rsidR="00BD2A92" w:rsidRPr="00994F5B" w:rsidRDefault="00BD2A92" w:rsidP="009F6DA1">
            <w:pPr>
              <w:spacing w:line="228" w:lineRule="auto"/>
              <w:jc w:val="center"/>
              <w:rPr>
                <w:spacing w:val="-4"/>
                <w:sz w:val="18"/>
                <w:szCs w:val="18"/>
              </w:rPr>
            </w:pPr>
            <w:r w:rsidRPr="00994F5B">
              <w:rPr>
                <w:spacing w:val="-4"/>
                <w:sz w:val="18"/>
                <w:szCs w:val="18"/>
              </w:rPr>
              <w:t>«Количество квадратных метров расселенного аварийного жилищного фонда, признанного таковым после 01.01.2017»</w:t>
            </w:r>
          </w:p>
          <w:p w:rsidR="00BD2A92" w:rsidRPr="00994F5B" w:rsidRDefault="00BD2A92" w:rsidP="009F6DA1">
            <w:pPr>
              <w:spacing w:line="228" w:lineRule="auto"/>
              <w:jc w:val="center"/>
              <w:rPr>
                <w:spacing w:val="-4"/>
                <w:sz w:val="18"/>
                <w:szCs w:val="18"/>
              </w:rPr>
            </w:pPr>
          </w:p>
          <w:p w:rsidR="00BD2A92" w:rsidRPr="00994F5B" w:rsidRDefault="00BD2A92" w:rsidP="009F6DA1">
            <w:pPr>
              <w:pStyle w:val="ConsPlusNormal"/>
              <w:spacing w:line="228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</w:pPr>
            <w:r w:rsidRPr="00994F5B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«Количество граждан, переселенных из аварийного жилищного фонда, признанного таковым после 01.01.2017»</w:t>
            </w:r>
          </w:p>
        </w:tc>
      </w:tr>
      <w:tr w:rsidR="00291743" w:rsidRPr="00994F5B" w:rsidTr="00FE655C">
        <w:trPr>
          <w:trHeight w:val="221"/>
        </w:trPr>
        <w:tc>
          <w:tcPr>
            <w:tcW w:w="1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91743" w:rsidRPr="00994F5B" w:rsidRDefault="00291743" w:rsidP="009F6DA1">
            <w:pPr>
              <w:autoSpaceDN w:val="0"/>
              <w:rPr>
                <w:b/>
                <w:bCs/>
                <w:sz w:val="18"/>
                <w:szCs w:val="18"/>
                <w:lang w:eastAsia="en-US"/>
              </w:rPr>
            </w:pPr>
            <w:r w:rsidRPr="00994F5B">
              <w:rPr>
                <w:b/>
                <w:bCs/>
                <w:sz w:val="18"/>
                <w:szCs w:val="18"/>
                <w:lang w:eastAsia="en-US"/>
              </w:rPr>
              <w:t>ВСЕГО процессная часть подпрограммы 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43" w:rsidRPr="00994F5B" w:rsidRDefault="00291743" w:rsidP="009F6DA1">
            <w:pPr>
              <w:rPr>
                <w:sz w:val="18"/>
              </w:rPr>
            </w:pPr>
            <w:r w:rsidRPr="00994F5B">
              <w:rPr>
                <w:sz w:val="18"/>
              </w:rPr>
              <w:t>18434009,7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43" w:rsidRPr="00994F5B" w:rsidRDefault="00291743" w:rsidP="009F6DA1">
            <w:pPr>
              <w:rPr>
                <w:spacing w:val="-10"/>
                <w:sz w:val="18"/>
              </w:rPr>
            </w:pPr>
            <w:r w:rsidRPr="00994F5B">
              <w:rPr>
                <w:spacing w:val="-10"/>
                <w:sz w:val="18"/>
              </w:rPr>
              <w:t>20172645,2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43" w:rsidRPr="00994F5B" w:rsidRDefault="00291743" w:rsidP="009F6DA1">
            <w:pPr>
              <w:rPr>
                <w:sz w:val="18"/>
              </w:rPr>
            </w:pPr>
            <w:r w:rsidRPr="00994F5B">
              <w:rPr>
                <w:sz w:val="18"/>
              </w:rPr>
              <w:t>20491206,6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43" w:rsidRPr="00994F5B" w:rsidRDefault="00291743" w:rsidP="009F6DA1">
            <w:pPr>
              <w:rPr>
                <w:sz w:val="18"/>
              </w:rPr>
            </w:pPr>
            <w:r w:rsidRPr="00994F5B">
              <w:rPr>
                <w:sz w:val="18"/>
              </w:rPr>
              <w:t>20793905,2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43" w:rsidRPr="00994F5B" w:rsidRDefault="00291743" w:rsidP="009F6DA1">
            <w:pPr>
              <w:rPr>
                <w:sz w:val="18"/>
              </w:rPr>
            </w:pPr>
            <w:r w:rsidRPr="00994F5B">
              <w:rPr>
                <w:sz w:val="18"/>
              </w:rPr>
              <w:t>21630533,4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43" w:rsidRPr="00994F5B" w:rsidRDefault="00291743" w:rsidP="009F6DA1">
            <w:pPr>
              <w:rPr>
                <w:sz w:val="18"/>
              </w:rPr>
            </w:pPr>
            <w:r w:rsidRPr="00994F5B">
              <w:rPr>
                <w:sz w:val="18"/>
              </w:rPr>
              <w:t>22500818,5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743" w:rsidRPr="00994F5B" w:rsidRDefault="00291743" w:rsidP="009F6DA1">
            <w:pPr>
              <w:rPr>
                <w:sz w:val="18"/>
              </w:rPr>
            </w:pPr>
            <w:r w:rsidRPr="00994F5B">
              <w:rPr>
                <w:sz w:val="18"/>
              </w:rPr>
              <w:t>124023118,6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1743" w:rsidRPr="00994F5B" w:rsidRDefault="00291743" w:rsidP="009F6DA1">
            <w:pPr>
              <w:autoSpaceDN w:val="0"/>
              <w:jc w:val="center"/>
              <w:rPr>
                <w:b/>
                <w:spacing w:val="-4"/>
                <w:sz w:val="18"/>
                <w:szCs w:val="18"/>
                <w:lang w:eastAsia="en-US"/>
              </w:rPr>
            </w:pPr>
            <w:r w:rsidRPr="00994F5B">
              <w:rPr>
                <w:b/>
                <w:spacing w:val="-4"/>
                <w:sz w:val="18"/>
                <w:szCs w:val="18"/>
                <w:lang w:eastAsia="en-US"/>
              </w:rPr>
              <w:t>Х</w:t>
            </w:r>
          </w:p>
        </w:tc>
      </w:tr>
    </w:tbl>
    <w:p w:rsidR="0025711A" w:rsidRPr="00994F5B" w:rsidRDefault="0025711A">
      <w:pPr>
        <w:rPr>
          <w:b/>
        </w:rPr>
        <w:sectPr w:rsidR="0025711A" w:rsidRPr="00994F5B" w:rsidSect="004677A6">
          <w:pgSz w:w="16838" w:h="11906" w:orient="landscape"/>
          <w:pgMar w:top="1276" w:right="851" w:bottom="1134" w:left="1134" w:header="709" w:footer="709" w:gutter="0"/>
          <w:pgNumType w:start="1"/>
          <w:cols w:space="708"/>
          <w:titlePg/>
          <w:docGrid w:linePitch="360"/>
        </w:sectPr>
      </w:pPr>
    </w:p>
    <w:p w:rsidR="001E4814" w:rsidRPr="00994F5B" w:rsidRDefault="001E4814" w:rsidP="00D23FFC">
      <w:pPr>
        <w:autoSpaceDE w:val="0"/>
        <w:autoSpaceDN w:val="0"/>
        <w:adjustRightInd w:val="0"/>
        <w:jc w:val="both"/>
        <w:rPr>
          <w:b/>
          <w:bCs/>
        </w:rPr>
      </w:pPr>
    </w:p>
    <w:sectPr w:rsidR="001E4814" w:rsidRPr="00994F5B" w:rsidSect="00846008">
      <w:headerReference w:type="default" r:id="rId13"/>
      <w:pgSz w:w="11906" w:h="16838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028" w:rsidRDefault="00923028">
      <w:r>
        <w:separator/>
      </w:r>
    </w:p>
  </w:endnote>
  <w:endnote w:type="continuationSeparator" w:id="0">
    <w:p w:rsidR="00923028" w:rsidRDefault="0092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028" w:rsidRDefault="00923028">
      <w:r>
        <w:separator/>
      </w:r>
    </w:p>
  </w:footnote>
  <w:footnote w:type="continuationSeparator" w:id="0">
    <w:p w:rsidR="00923028" w:rsidRDefault="00923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028" w:rsidRDefault="00923028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23028" w:rsidRDefault="009230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028" w:rsidRDefault="00923028">
    <w:pPr>
      <w:pStyle w:val="a3"/>
      <w:jc w:val="center"/>
    </w:pPr>
  </w:p>
  <w:p w:rsidR="00923028" w:rsidRDefault="0092302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4099289"/>
      <w:docPartObj>
        <w:docPartGallery w:val="Page Numbers (Top of Page)"/>
        <w:docPartUnique/>
      </w:docPartObj>
    </w:sdtPr>
    <w:sdtEndPr/>
    <w:sdtContent>
      <w:p w:rsidR="00923028" w:rsidRDefault="009230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77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923028" w:rsidRDefault="00923028">
    <w:pPr>
      <w:pStyle w:val="a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3028" w:rsidRDefault="00923028" w:rsidP="005A771A">
    <w:pPr>
      <w:pStyle w:val="a3"/>
    </w:pPr>
  </w:p>
  <w:p w:rsidR="00923028" w:rsidRPr="003A2D90" w:rsidRDefault="00923028" w:rsidP="003A2D9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8F84CE9"/>
    <w:multiLevelType w:val="hybridMultilevel"/>
    <w:tmpl w:val="B11A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1">
    <w:nsid w:val="2C7F3FE1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065F98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22"/>
  </w:num>
  <w:num w:numId="4">
    <w:abstractNumId w:val="14"/>
  </w:num>
  <w:num w:numId="5">
    <w:abstractNumId w:val="21"/>
  </w:num>
  <w:num w:numId="6">
    <w:abstractNumId w:val="17"/>
  </w:num>
  <w:num w:numId="7">
    <w:abstractNumId w:val="12"/>
  </w:num>
  <w:num w:numId="8">
    <w:abstractNumId w:val="13"/>
  </w:num>
  <w:num w:numId="9">
    <w:abstractNumId w:val="9"/>
  </w:num>
  <w:num w:numId="10">
    <w:abstractNumId w:val="20"/>
  </w:num>
  <w:num w:numId="11">
    <w:abstractNumId w:val="15"/>
  </w:num>
  <w:num w:numId="12">
    <w:abstractNumId w:val="4"/>
  </w:num>
  <w:num w:numId="13">
    <w:abstractNumId w:val="10"/>
  </w:num>
  <w:num w:numId="14">
    <w:abstractNumId w:val="24"/>
  </w:num>
  <w:num w:numId="15">
    <w:abstractNumId w:val="2"/>
  </w:num>
  <w:num w:numId="16">
    <w:abstractNumId w:val="5"/>
  </w:num>
  <w:num w:numId="17">
    <w:abstractNumId w:val="18"/>
  </w:num>
  <w:num w:numId="18">
    <w:abstractNumId w:val="25"/>
  </w:num>
  <w:num w:numId="19">
    <w:abstractNumId w:val="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50c14fbf-930e-4546-8e6e-7949debb312e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51122"/>
    <w:rsid w:val="000005A8"/>
    <w:rsid w:val="00000C18"/>
    <w:rsid w:val="0000122D"/>
    <w:rsid w:val="000012F2"/>
    <w:rsid w:val="00001389"/>
    <w:rsid w:val="0000169C"/>
    <w:rsid w:val="00001C28"/>
    <w:rsid w:val="00001F5D"/>
    <w:rsid w:val="00002BBD"/>
    <w:rsid w:val="00002C99"/>
    <w:rsid w:val="00002F62"/>
    <w:rsid w:val="000030DC"/>
    <w:rsid w:val="000040F3"/>
    <w:rsid w:val="0000436E"/>
    <w:rsid w:val="000047AA"/>
    <w:rsid w:val="00005BDB"/>
    <w:rsid w:val="00005C40"/>
    <w:rsid w:val="00007E91"/>
    <w:rsid w:val="00007EBD"/>
    <w:rsid w:val="00007F1F"/>
    <w:rsid w:val="00007F3A"/>
    <w:rsid w:val="0001019C"/>
    <w:rsid w:val="000104B6"/>
    <w:rsid w:val="00011265"/>
    <w:rsid w:val="00012BE1"/>
    <w:rsid w:val="000135B8"/>
    <w:rsid w:val="000135FC"/>
    <w:rsid w:val="000155B9"/>
    <w:rsid w:val="00015E27"/>
    <w:rsid w:val="00016057"/>
    <w:rsid w:val="000162C8"/>
    <w:rsid w:val="00016AE1"/>
    <w:rsid w:val="000170C0"/>
    <w:rsid w:val="000170C4"/>
    <w:rsid w:val="000179B1"/>
    <w:rsid w:val="00017EA7"/>
    <w:rsid w:val="0002049D"/>
    <w:rsid w:val="00021339"/>
    <w:rsid w:val="000218DA"/>
    <w:rsid w:val="00021AF7"/>
    <w:rsid w:val="00022481"/>
    <w:rsid w:val="00023483"/>
    <w:rsid w:val="00023909"/>
    <w:rsid w:val="00023E77"/>
    <w:rsid w:val="00024065"/>
    <w:rsid w:val="000248DB"/>
    <w:rsid w:val="00024BD5"/>
    <w:rsid w:val="000251C9"/>
    <w:rsid w:val="00025D1D"/>
    <w:rsid w:val="0002643B"/>
    <w:rsid w:val="00026AEB"/>
    <w:rsid w:val="00026D4E"/>
    <w:rsid w:val="00027398"/>
    <w:rsid w:val="00027545"/>
    <w:rsid w:val="000301EE"/>
    <w:rsid w:val="000306C0"/>
    <w:rsid w:val="00030776"/>
    <w:rsid w:val="00030F1A"/>
    <w:rsid w:val="0003139A"/>
    <w:rsid w:val="000314F5"/>
    <w:rsid w:val="000317EC"/>
    <w:rsid w:val="00031F0F"/>
    <w:rsid w:val="00032022"/>
    <w:rsid w:val="00032230"/>
    <w:rsid w:val="0003283B"/>
    <w:rsid w:val="00032C17"/>
    <w:rsid w:val="000338C8"/>
    <w:rsid w:val="00033C56"/>
    <w:rsid w:val="00033E96"/>
    <w:rsid w:val="00033F26"/>
    <w:rsid w:val="00034701"/>
    <w:rsid w:val="00034709"/>
    <w:rsid w:val="0003475E"/>
    <w:rsid w:val="000348D9"/>
    <w:rsid w:val="000353DF"/>
    <w:rsid w:val="00036334"/>
    <w:rsid w:val="0003684A"/>
    <w:rsid w:val="00036D50"/>
    <w:rsid w:val="00036EB5"/>
    <w:rsid w:val="00036EF5"/>
    <w:rsid w:val="00037C0C"/>
    <w:rsid w:val="0004030E"/>
    <w:rsid w:val="00040458"/>
    <w:rsid w:val="00040936"/>
    <w:rsid w:val="00040A66"/>
    <w:rsid w:val="00040ED0"/>
    <w:rsid w:val="00041326"/>
    <w:rsid w:val="00041798"/>
    <w:rsid w:val="00041932"/>
    <w:rsid w:val="00041BF9"/>
    <w:rsid w:val="00041DF9"/>
    <w:rsid w:val="00042726"/>
    <w:rsid w:val="00042790"/>
    <w:rsid w:val="00042FCD"/>
    <w:rsid w:val="000439E4"/>
    <w:rsid w:val="00043DDB"/>
    <w:rsid w:val="00044597"/>
    <w:rsid w:val="000448D2"/>
    <w:rsid w:val="00044A71"/>
    <w:rsid w:val="00044E7A"/>
    <w:rsid w:val="00044EA6"/>
    <w:rsid w:val="000452DC"/>
    <w:rsid w:val="00045960"/>
    <w:rsid w:val="00045DF3"/>
    <w:rsid w:val="00045F73"/>
    <w:rsid w:val="0004617F"/>
    <w:rsid w:val="000463D9"/>
    <w:rsid w:val="00046807"/>
    <w:rsid w:val="000468B0"/>
    <w:rsid w:val="00046C43"/>
    <w:rsid w:val="0004714F"/>
    <w:rsid w:val="000471F8"/>
    <w:rsid w:val="000472F6"/>
    <w:rsid w:val="00047526"/>
    <w:rsid w:val="00047EA4"/>
    <w:rsid w:val="00050221"/>
    <w:rsid w:val="00050593"/>
    <w:rsid w:val="00051122"/>
    <w:rsid w:val="000512C3"/>
    <w:rsid w:val="00051D85"/>
    <w:rsid w:val="00051F41"/>
    <w:rsid w:val="00052083"/>
    <w:rsid w:val="00052140"/>
    <w:rsid w:val="00052462"/>
    <w:rsid w:val="000527AE"/>
    <w:rsid w:val="00053081"/>
    <w:rsid w:val="000534DE"/>
    <w:rsid w:val="00053760"/>
    <w:rsid w:val="00053793"/>
    <w:rsid w:val="00053B50"/>
    <w:rsid w:val="00053C8A"/>
    <w:rsid w:val="00053DD1"/>
    <w:rsid w:val="00054059"/>
    <w:rsid w:val="000540F9"/>
    <w:rsid w:val="00054A26"/>
    <w:rsid w:val="000550D7"/>
    <w:rsid w:val="000556F7"/>
    <w:rsid w:val="00055D28"/>
    <w:rsid w:val="00055EC0"/>
    <w:rsid w:val="00056165"/>
    <w:rsid w:val="00056472"/>
    <w:rsid w:val="000566F2"/>
    <w:rsid w:val="00056C90"/>
    <w:rsid w:val="00056D95"/>
    <w:rsid w:val="00057AA3"/>
    <w:rsid w:val="00060249"/>
    <w:rsid w:val="00060265"/>
    <w:rsid w:val="000610C6"/>
    <w:rsid w:val="00062A4A"/>
    <w:rsid w:val="00062C8D"/>
    <w:rsid w:val="000638A3"/>
    <w:rsid w:val="000638FE"/>
    <w:rsid w:val="00063D9F"/>
    <w:rsid w:val="00064127"/>
    <w:rsid w:val="000643F5"/>
    <w:rsid w:val="000649EB"/>
    <w:rsid w:val="00064D9C"/>
    <w:rsid w:val="000651D8"/>
    <w:rsid w:val="00065F49"/>
    <w:rsid w:val="00066031"/>
    <w:rsid w:val="000661C4"/>
    <w:rsid w:val="0006690E"/>
    <w:rsid w:val="00066970"/>
    <w:rsid w:val="000671E7"/>
    <w:rsid w:val="000709A8"/>
    <w:rsid w:val="00071D75"/>
    <w:rsid w:val="00072C3B"/>
    <w:rsid w:val="00072C70"/>
    <w:rsid w:val="0007348A"/>
    <w:rsid w:val="000743BE"/>
    <w:rsid w:val="000745E3"/>
    <w:rsid w:val="00074BE9"/>
    <w:rsid w:val="00074DFE"/>
    <w:rsid w:val="000755D5"/>
    <w:rsid w:val="00076D68"/>
    <w:rsid w:val="00076F7A"/>
    <w:rsid w:val="000772D2"/>
    <w:rsid w:val="00077809"/>
    <w:rsid w:val="00080434"/>
    <w:rsid w:val="000811F1"/>
    <w:rsid w:val="000817BE"/>
    <w:rsid w:val="00081F4E"/>
    <w:rsid w:val="00082538"/>
    <w:rsid w:val="00082814"/>
    <w:rsid w:val="00082CC7"/>
    <w:rsid w:val="00082EA2"/>
    <w:rsid w:val="000839F0"/>
    <w:rsid w:val="00083E0D"/>
    <w:rsid w:val="0008402C"/>
    <w:rsid w:val="000843D0"/>
    <w:rsid w:val="00084AC7"/>
    <w:rsid w:val="00084F28"/>
    <w:rsid w:val="000851A6"/>
    <w:rsid w:val="000852C7"/>
    <w:rsid w:val="00085CED"/>
    <w:rsid w:val="00085FFA"/>
    <w:rsid w:val="00086B42"/>
    <w:rsid w:val="00087114"/>
    <w:rsid w:val="00087B89"/>
    <w:rsid w:val="00090EDE"/>
    <w:rsid w:val="00090F51"/>
    <w:rsid w:val="00090FCF"/>
    <w:rsid w:val="00091817"/>
    <w:rsid w:val="00091CCF"/>
    <w:rsid w:val="00092186"/>
    <w:rsid w:val="00092646"/>
    <w:rsid w:val="00093842"/>
    <w:rsid w:val="000943C2"/>
    <w:rsid w:val="00094544"/>
    <w:rsid w:val="0009483A"/>
    <w:rsid w:val="00094CAF"/>
    <w:rsid w:val="00095309"/>
    <w:rsid w:val="0009560A"/>
    <w:rsid w:val="00095D24"/>
    <w:rsid w:val="00095EE7"/>
    <w:rsid w:val="00096FE2"/>
    <w:rsid w:val="000970B0"/>
    <w:rsid w:val="00097133"/>
    <w:rsid w:val="000973B1"/>
    <w:rsid w:val="00097C8F"/>
    <w:rsid w:val="000A049D"/>
    <w:rsid w:val="000A0F9E"/>
    <w:rsid w:val="000A15F6"/>
    <w:rsid w:val="000A2AD5"/>
    <w:rsid w:val="000A332E"/>
    <w:rsid w:val="000A37ED"/>
    <w:rsid w:val="000A3F91"/>
    <w:rsid w:val="000A433E"/>
    <w:rsid w:val="000A5186"/>
    <w:rsid w:val="000A5A0E"/>
    <w:rsid w:val="000A5D1E"/>
    <w:rsid w:val="000A5E3D"/>
    <w:rsid w:val="000A77D4"/>
    <w:rsid w:val="000B00D2"/>
    <w:rsid w:val="000B0234"/>
    <w:rsid w:val="000B0A4A"/>
    <w:rsid w:val="000B1891"/>
    <w:rsid w:val="000B1A36"/>
    <w:rsid w:val="000B1D8F"/>
    <w:rsid w:val="000B3943"/>
    <w:rsid w:val="000B4C47"/>
    <w:rsid w:val="000B51E0"/>
    <w:rsid w:val="000B5C36"/>
    <w:rsid w:val="000B5E85"/>
    <w:rsid w:val="000B5EE6"/>
    <w:rsid w:val="000B60E8"/>
    <w:rsid w:val="000B67B8"/>
    <w:rsid w:val="000B6FFE"/>
    <w:rsid w:val="000B705A"/>
    <w:rsid w:val="000B7257"/>
    <w:rsid w:val="000B7D53"/>
    <w:rsid w:val="000C0E88"/>
    <w:rsid w:val="000C13CF"/>
    <w:rsid w:val="000C159B"/>
    <w:rsid w:val="000C1885"/>
    <w:rsid w:val="000C1C06"/>
    <w:rsid w:val="000C20E8"/>
    <w:rsid w:val="000C2116"/>
    <w:rsid w:val="000C26A5"/>
    <w:rsid w:val="000C284F"/>
    <w:rsid w:val="000C3387"/>
    <w:rsid w:val="000C3790"/>
    <w:rsid w:val="000C3CD1"/>
    <w:rsid w:val="000C430A"/>
    <w:rsid w:val="000C4813"/>
    <w:rsid w:val="000C5D1B"/>
    <w:rsid w:val="000C61DD"/>
    <w:rsid w:val="000C6284"/>
    <w:rsid w:val="000C6631"/>
    <w:rsid w:val="000C66F2"/>
    <w:rsid w:val="000D070C"/>
    <w:rsid w:val="000D0C80"/>
    <w:rsid w:val="000D1559"/>
    <w:rsid w:val="000D1843"/>
    <w:rsid w:val="000D217D"/>
    <w:rsid w:val="000D3379"/>
    <w:rsid w:val="000D3599"/>
    <w:rsid w:val="000D35C5"/>
    <w:rsid w:val="000D3DA6"/>
    <w:rsid w:val="000D4608"/>
    <w:rsid w:val="000D4A10"/>
    <w:rsid w:val="000D571D"/>
    <w:rsid w:val="000D58E7"/>
    <w:rsid w:val="000D5E31"/>
    <w:rsid w:val="000D5F39"/>
    <w:rsid w:val="000D686D"/>
    <w:rsid w:val="000D7322"/>
    <w:rsid w:val="000D73ED"/>
    <w:rsid w:val="000D7528"/>
    <w:rsid w:val="000D7BBF"/>
    <w:rsid w:val="000E0192"/>
    <w:rsid w:val="000E17A5"/>
    <w:rsid w:val="000E1ABF"/>
    <w:rsid w:val="000E1F61"/>
    <w:rsid w:val="000E20D8"/>
    <w:rsid w:val="000E2C41"/>
    <w:rsid w:val="000E3159"/>
    <w:rsid w:val="000E31E8"/>
    <w:rsid w:val="000E4464"/>
    <w:rsid w:val="000E5A4D"/>
    <w:rsid w:val="000E5B5F"/>
    <w:rsid w:val="000E6081"/>
    <w:rsid w:val="000E7469"/>
    <w:rsid w:val="000E79DD"/>
    <w:rsid w:val="000F0858"/>
    <w:rsid w:val="000F09F5"/>
    <w:rsid w:val="000F119E"/>
    <w:rsid w:val="000F1360"/>
    <w:rsid w:val="000F1D43"/>
    <w:rsid w:val="000F23B7"/>
    <w:rsid w:val="000F3072"/>
    <w:rsid w:val="000F3C9E"/>
    <w:rsid w:val="000F3E63"/>
    <w:rsid w:val="000F4398"/>
    <w:rsid w:val="000F5172"/>
    <w:rsid w:val="000F5CF2"/>
    <w:rsid w:val="000F5ED7"/>
    <w:rsid w:val="000F6EAB"/>
    <w:rsid w:val="000F7886"/>
    <w:rsid w:val="000F7ADB"/>
    <w:rsid w:val="000F7AEE"/>
    <w:rsid w:val="000F7F1C"/>
    <w:rsid w:val="000F7FF9"/>
    <w:rsid w:val="00100336"/>
    <w:rsid w:val="0010084A"/>
    <w:rsid w:val="00100874"/>
    <w:rsid w:val="00102B5D"/>
    <w:rsid w:val="00102EF9"/>
    <w:rsid w:val="0010309E"/>
    <w:rsid w:val="00103B8A"/>
    <w:rsid w:val="00103E7C"/>
    <w:rsid w:val="0010406A"/>
    <w:rsid w:val="00104346"/>
    <w:rsid w:val="00104D78"/>
    <w:rsid w:val="0010567D"/>
    <w:rsid w:val="00105BF3"/>
    <w:rsid w:val="001067AD"/>
    <w:rsid w:val="00106B93"/>
    <w:rsid w:val="00106BD2"/>
    <w:rsid w:val="001073B0"/>
    <w:rsid w:val="00107415"/>
    <w:rsid w:val="00110646"/>
    <w:rsid w:val="00110DA5"/>
    <w:rsid w:val="00111499"/>
    <w:rsid w:val="00112969"/>
    <w:rsid w:val="00112B63"/>
    <w:rsid w:val="00112FFF"/>
    <w:rsid w:val="00113973"/>
    <w:rsid w:val="00113C06"/>
    <w:rsid w:val="00113D59"/>
    <w:rsid w:val="00113FE3"/>
    <w:rsid w:val="001144C8"/>
    <w:rsid w:val="00115D1A"/>
    <w:rsid w:val="001163BD"/>
    <w:rsid w:val="001168AD"/>
    <w:rsid w:val="0012086B"/>
    <w:rsid w:val="001215B0"/>
    <w:rsid w:val="0012173A"/>
    <w:rsid w:val="00121E2E"/>
    <w:rsid w:val="00121F0C"/>
    <w:rsid w:val="00121F42"/>
    <w:rsid w:val="00122288"/>
    <w:rsid w:val="00122AFE"/>
    <w:rsid w:val="00122BF8"/>
    <w:rsid w:val="00122DD5"/>
    <w:rsid w:val="00122FBF"/>
    <w:rsid w:val="00123851"/>
    <w:rsid w:val="0012391E"/>
    <w:rsid w:val="001241A5"/>
    <w:rsid w:val="001242F5"/>
    <w:rsid w:val="00124501"/>
    <w:rsid w:val="00124589"/>
    <w:rsid w:val="00124C6F"/>
    <w:rsid w:val="00125D67"/>
    <w:rsid w:val="001260FB"/>
    <w:rsid w:val="00127208"/>
    <w:rsid w:val="00130B3D"/>
    <w:rsid w:val="00130D93"/>
    <w:rsid w:val="00133652"/>
    <w:rsid w:val="00133C3A"/>
    <w:rsid w:val="00134123"/>
    <w:rsid w:val="00134FB4"/>
    <w:rsid w:val="001362C1"/>
    <w:rsid w:val="00136812"/>
    <w:rsid w:val="00136822"/>
    <w:rsid w:val="00140303"/>
    <w:rsid w:val="00140465"/>
    <w:rsid w:val="001411C9"/>
    <w:rsid w:val="00141CBD"/>
    <w:rsid w:val="00141CF2"/>
    <w:rsid w:val="00142038"/>
    <w:rsid w:val="00142144"/>
    <w:rsid w:val="001425CA"/>
    <w:rsid w:val="00142802"/>
    <w:rsid w:val="00142DDA"/>
    <w:rsid w:val="00143151"/>
    <w:rsid w:val="001433DE"/>
    <w:rsid w:val="001435FB"/>
    <w:rsid w:val="00143CFA"/>
    <w:rsid w:val="001453B5"/>
    <w:rsid w:val="001465E9"/>
    <w:rsid w:val="00146D10"/>
    <w:rsid w:val="0014789E"/>
    <w:rsid w:val="00147B0E"/>
    <w:rsid w:val="00147D45"/>
    <w:rsid w:val="00147FE6"/>
    <w:rsid w:val="001500D1"/>
    <w:rsid w:val="00150599"/>
    <w:rsid w:val="001506A0"/>
    <w:rsid w:val="00150AB9"/>
    <w:rsid w:val="0015147B"/>
    <w:rsid w:val="00151ABC"/>
    <w:rsid w:val="00151D57"/>
    <w:rsid w:val="0015229C"/>
    <w:rsid w:val="001524A3"/>
    <w:rsid w:val="00152632"/>
    <w:rsid w:val="00152D21"/>
    <w:rsid w:val="001548BF"/>
    <w:rsid w:val="00154C02"/>
    <w:rsid w:val="00154D19"/>
    <w:rsid w:val="00154F64"/>
    <w:rsid w:val="0015536D"/>
    <w:rsid w:val="001556E3"/>
    <w:rsid w:val="00155919"/>
    <w:rsid w:val="0015641A"/>
    <w:rsid w:val="001564DE"/>
    <w:rsid w:val="00156A0F"/>
    <w:rsid w:val="00156D5B"/>
    <w:rsid w:val="001570DB"/>
    <w:rsid w:val="001576F3"/>
    <w:rsid w:val="00157905"/>
    <w:rsid w:val="00157B20"/>
    <w:rsid w:val="001607AE"/>
    <w:rsid w:val="00160A18"/>
    <w:rsid w:val="00161260"/>
    <w:rsid w:val="00161BB8"/>
    <w:rsid w:val="00161C27"/>
    <w:rsid w:val="00161E73"/>
    <w:rsid w:val="00162433"/>
    <w:rsid w:val="00163046"/>
    <w:rsid w:val="00163245"/>
    <w:rsid w:val="00164347"/>
    <w:rsid w:val="001647AE"/>
    <w:rsid w:val="00164B5D"/>
    <w:rsid w:val="00164FDF"/>
    <w:rsid w:val="00164FFB"/>
    <w:rsid w:val="001651F7"/>
    <w:rsid w:val="00165695"/>
    <w:rsid w:val="00165BCA"/>
    <w:rsid w:val="00165CDF"/>
    <w:rsid w:val="00166095"/>
    <w:rsid w:val="00166893"/>
    <w:rsid w:val="001673E6"/>
    <w:rsid w:val="001676D7"/>
    <w:rsid w:val="0017081B"/>
    <w:rsid w:val="00170DE7"/>
    <w:rsid w:val="00171EB0"/>
    <w:rsid w:val="00172497"/>
    <w:rsid w:val="00172FBF"/>
    <w:rsid w:val="0017347E"/>
    <w:rsid w:val="0017366E"/>
    <w:rsid w:val="0017382E"/>
    <w:rsid w:val="00173839"/>
    <w:rsid w:val="00174773"/>
    <w:rsid w:val="0017496C"/>
    <w:rsid w:val="00176EC6"/>
    <w:rsid w:val="00177170"/>
    <w:rsid w:val="0017737E"/>
    <w:rsid w:val="0018040C"/>
    <w:rsid w:val="00181E47"/>
    <w:rsid w:val="00182267"/>
    <w:rsid w:val="001832DC"/>
    <w:rsid w:val="001844B9"/>
    <w:rsid w:val="0018530E"/>
    <w:rsid w:val="00185514"/>
    <w:rsid w:val="001855D3"/>
    <w:rsid w:val="00185925"/>
    <w:rsid w:val="0018673D"/>
    <w:rsid w:val="0018705D"/>
    <w:rsid w:val="0018769E"/>
    <w:rsid w:val="001909C2"/>
    <w:rsid w:val="00190AD3"/>
    <w:rsid w:val="00190C98"/>
    <w:rsid w:val="001928ED"/>
    <w:rsid w:val="0019302C"/>
    <w:rsid w:val="001933C0"/>
    <w:rsid w:val="0019357E"/>
    <w:rsid w:val="00193726"/>
    <w:rsid w:val="00193738"/>
    <w:rsid w:val="001941A0"/>
    <w:rsid w:val="00194425"/>
    <w:rsid w:val="001948A9"/>
    <w:rsid w:val="001951B6"/>
    <w:rsid w:val="00195DDA"/>
    <w:rsid w:val="00196237"/>
    <w:rsid w:val="00196737"/>
    <w:rsid w:val="001A087C"/>
    <w:rsid w:val="001A0D50"/>
    <w:rsid w:val="001A2251"/>
    <w:rsid w:val="001A38B7"/>
    <w:rsid w:val="001A3BFC"/>
    <w:rsid w:val="001A3FD3"/>
    <w:rsid w:val="001A4449"/>
    <w:rsid w:val="001A5C77"/>
    <w:rsid w:val="001A5FF1"/>
    <w:rsid w:val="001A6121"/>
    <w:rsid w:val="001A64DA"/>
    <w:rsid w:val="001A6730"/>
    <w:rsid w:val="001A68E2"/>
    <w:rsid w:val="001A69D5"/>
    <w:rsid w:val="001A74A9"/>
    <w:rsid w:val="001A7F8A"/>
    <w:rsid w:val="001B060A"/>
    <w:rsid w:val="001B08C3"/>
    <w:rsid w:val="001B0B33"/>
    <w:rsid w:val="001B0B83"/>
    <w:rsid w:val="001B0F3B"/>
    <w:rsid w:val="001B218C"/>
    <w:rsid w:val="001B2BB4"/>
    <w:rsid w:val="001B2E2F"/>
    <w:rsid w:val="001B343F"/>
    <w:rsid w:val="001B348A"/>
    <w:rsid w:val="001B3740"/>
    <w:rsid w:val="001B38B3"/>
    <w:rsid w:val="001B3B2C"/>
    <w:rsid w:val="001B3BE3"/>
    <w:rsid w:val="001B3EF1"/>
    <w:rsid w:val="001B4111"/>
    <w:rsid w:val="001B4642"/>
    <w:rsid w:val="001B4AC0"/>
    <w:rsid w:val="001B53A3"/>
    <w:rsid w:val="001B5A28"/>
    <w:rsid w:val="001B6A98"/>
    <w:rsid w:val="001B6C1D"/>
    <w:rsid w:val="001B6C54"/>
    <w:rsid w:val="001B6D26"/>
    <w:rsid w:val="001B749F"/>
    <w:rsid w:val="001B75B5"/>
    <w:rsid w:val="001C00B2"/>
    <w:rsid w:val="001C1369"/>
    <w:rsid w:val="001C2358"/>
    <w:rsid w:val="001C23EC"/>
    <w:rsid w:val="001C274D"/>
    <w:rsid w:val="001C3125"/>
    <w:rsid w:val="001C314B"/>
    <w:rsid w:val="001C34C3"/>
    <w:rsid w:val="001C3E0E"/>
    <w:rsid w:val="001C3F83"/>
    <w:rsid w:val="001C4530"/>
    <w:rsid w:val="001C47A1"/>
    <w:rsid w:val="001C4B49"/>
    <w:rsid w:val="001C4C3D"/>
    <w:rsid w:val="001C5171"/>
    <w:rsid w:val="001C5799"/>
    <w:rsid w:val="001C5B0F"/>
    <w:rsid w:val="001C5B4A"/>
    <w:rsid w:val="001C6762"/>
    <w:rsid w:val="001C682B"/>
    <w:rsid w:val="001C69F2"/>
    <w:rsid w:val="001C7276"/>
    <w:rsid w:val="001C79E9"/>
    <w:rsid w:val="001C7C56"/>
    <w:rsid w:val="001D020F"/>
    <w:rsid w:val="001D1597"/>
    <w:rsid w:val="001D19A6"/>
    <w:rsid w:val="001D1B86"/>
    <w:rsid w:val="001D1F7D"/>
    <w:rsid w:val="001D1FA0"/>
    <w:rsid w:val="001D254F"/>
    <w:rsid w:val="001D3657"/>
    <w:rsid w:val="001D3DC5"/>
    <w:rsid w:val="001D443F"/>
    <w:rsid w:val="001D4538"/>
    <w:rsid w:val="001D493E"/>
    <w:rsid w:val="001D57D6"/>
    <w:rsid w:val="001D5A28"/>
    <w:rsid w:val="001D5AAC"/>
    <w:rsid w:val="001D609B"/>
    <w:rsid w:val="001D6924"/>
    <w:rsid w:val="001D6CA9"/>
    <w:rsid w:val="001D72C0"/>
    <w:rsid w:val="001D7308"/>
    <w:rsid w:val="001D781B"/>
    <w:rsid w:val="001D7D84"/>
    <w:rsid w:val="001D7F58"/>
    <w:rsid w:val="001E0236"/>
    <w:rsid w:val="001E0331"/>
    <w:rsid w:val="001E04EE"/>
    <w:rsid w:val="001E054F"/>
    <w:rsid w:val="001E05DD"/>
    <w:rsid w:val="001E063C"/>
    <w:rsid w:val="001E09CF"/>
    <w:rsid w:val="001E0C9A"/>
    <w:rsid w:val="001E0F95"/>
    <w:rsid w:val="001E155A"/>
    <w:rsid w:val="001E27CA"/>
    <w:rsid w:val="001E2D1E"/>
    <w:rsid w:val="001E33A9"/>
    <w:rsid w:val="001E3CA3"/>
    <w:rsid w:val="001E400E"/>
    <w:rsid w:val="001E4814"/>
    <w:rsid w:val="001E4D09"/>
    <w:rsid w:val="001E4FA4"/>
    <w:rsid w:val="001E56E0"/>
    <w:rsid w:val="001E671C"/>
    <w:rsid w:val="001E6743"/>
    <w:rsid w:val="001E6FB5"/>
    <w:rsid w:val="001E7446"/>
    <w:rsid w:val="001E782A"/>
    <w:rsid w:val="001E7893"/>
    <w:rsid w:val="001E7BD5"/>
    <w:rsid w:val="001F00E7"/>
    <w:rsid w:val="001F0710"/>
    <w:rsid w:val="001F07AC"/>
    <w:rsid w:val="001F103C"/>
    <w:rsid w:val="001F13AB"/>
    <w:rsid w:val="001F143B"/>
    <w:rsid w:val="001F1455"/>
    <w:rsid w:val="001F14DB"/>
    <w:rsid w:val="001F152E"/>
    <w:rsid w:val="001F2190"/>
    <w:rsid w:val="001F2717"/>
    <w:rsid w:val="001F2911"/>
    <w:rsid w:val="001F403F"/>
    <w:rsid w:val="001F583E"/>
    <w:rsid w:val="001F62CF"/>
    <w:rsid w:val="001F6424"/>
    <w:rsid w:val="001F6D07"/>
    <w:rsid w:val="001F6D9A"/>
    <w:rsid w:val="001F79BD"/>
    <w:rsid w:val="001F7CF7"/>
    <w:rsid w:val="001F7E42"/>
    <w:rsid w:val="001F7F80"/>
    <w:rsid w:val="001F7FF8"/>
    <w:rsid w:val="0020000B"/>
    <w:rsid w:val="00200203"/>
    <w:rsid w:val="002002B8"/>
    <w:rsid w:val="00200CF7"/>
    <w:rsid w:val="0020187E"/>
    <w:rsid w:val="00201CB7"/>
    <w:rsid w:val="00201EB8"/>
    <w:rsid w:val="0020200D"/>
    <w:rsid w:val="00202589"/>
    <w:rsid w:val="0020266D"/>
    <w:rsid w:val="00202BF1"/>
    <w:rsid w:val="00203952"/>
    <w:rsid w:val="00204E44"/>
    <w:rsid w:val="00204E7B"/>
    <w:rsid w:val="00206C9D"/>
    <w:rsid w:val="00206D49"/>
    <w:rsid w:val="00206EEC"/>
    <w:rsid w:val="002077DC"/>
    <w:rsid w:val="00207A26"/>
    <w:rsid w:val="00210591"/>
    <w:rsid w:val="002107D9"/>
    <w:rsid w:val="00210819"/>
    <w:rsid w:val="0021093A"/>
    <w:rsid w:val="00211236"/>
    <w:rsid w:val="002118EA"/>
    <w:rsid w:val="0021191E"/>
    <w:rsid w:val="00211EA5"/>
    <w:rsid w:val="00212B01"/>
    <w:rsid w:val="00212BB0"/>
    <w:rsid w:val="00212DB6"/>
    <w:rsid w:val="00212F93"/>
    <w:rsid w:val="00214070"/>
    <w:rsid w:val="0021450E"/>
    <w:rsid w:val="00214552"/>
    <w:rsid w:val="0021480F"/>
    <w:rsid w:val="00214840"/>
    <w:rsid w:val="002149C6"/>
    <w:rsid w:val="00214EEB"/>
    <w:rsid w:val="002156F0"/>
    <w:rsid w:val="00215C94"/>
    <w:rsid w:val="00215D0B"/>
    <w:rsid w:val="0021695F"/>
    <w:rsid w:val="0021708F"/>
    <w:rsid w:val="0021734C"/>
    <w:rsid w:val="002178D4"/>
    <w:rsid w:val="002178EF"/>
    <w:rsid w:val="00217DB5"/>
    <w:rsid w:val="00220070"/>
    <w:rsid w:val="00220103"/>
    <w:rsid w:val="00220268"/>
    <w:rsid w:val="002211F6"/>
    <w:rsid w:val="0022140B"/>
    <w:rsid w:val="00221C42"/>
    <w:rsid w:val="00221CDA"/>
    <w:rsid w:val="00224487"/>
    <w:rsid w:val="002245C5"/>
    <w:rsid w:val="00224A6B"/>
    <w:rsid w:val="00224E2A"/>
    <w:rsid w:val="00225071"/>
    <w:rsid w:val="00225B33"/>
    <w:rsid w:val="002266BB"/>
    <w:rsid w:val="002266D6"/>
    <w:rsid w:val="00226F12"/>
    <w:rsid w:val="00226FA4"/>
    <w:rsid w:val="00227133"/>
    <w:rsid w:val="002274BC"/>
    <w:rsid w:val="00227FEA"/>
    <w:rsid w:val="00230611"/>
    <w:rsid w:val="00230695"/>
    <w:rsid w:val="002315E1"/>
    <w:rsid w:val="00231EC7"/>
    <w:rsid w:val="00232143"/>
    <w:rsid w:val="002338FC"/>
    <w:rsid w:val="0023473D"/>
    <w:rsid w:val="00235625"/>
    <w:rsid w:val="0023599A"/>
    <w:rsid w:val="00235A62"/>
    <w:rsid w:val="00235BB2"/>
    <w:rsid w:val="002360AE"/>
    <w:rsid w:val="00236301"/>
    <w:rsid w:val="002366F7"/>
    <w:rsid w:val="002368AF"/>
    <w:rsid w:val="002369D6"/>
    <w:rsid w:val="00236FA0"/>
    <w:rsid w:val="0023777D"/>
    <w:rsid w:val="00237D74"/>
    <w:rsid w:val="00240294"/>
    <w:rsid w:val="00240CF1"/>
    <w:rsid w:val="00241154"/>
    <w:rsid w:val="0024118A"/>
    <w:rsid w:val="00241C40"/>
    <w:rsid w:val="00242487"/>
    <w:rsid w:val="00242702"/>
    <w:rsid w:val="00242D71"/>
    <w:rsid w:val="00243137"/>
    <w:rsid w:val="002431C0"/>
    <w:rsid w:val="0024377F"/>
    <w:rsid w:val="00243E72"/>
    <w:rsid w:val="00244219"/>
    <w:rsid w:val="00245244"/>
    <w:rsid w:val="00245674"/>
    <w:rsid w:val="00245EA0"/>
    <w:rsid w:val="00246306"/>
    <w:rsid w:val="002469EC"/>
    <w:rsid w:val="00247520"/>
    <w:rsid w:val="0025142E"/>
    <w:rsid w:val="00252001"/>
    <w:rsid w:val="00252621"/>
    <w:rsid w:val="00253135"/>
    <w:rsid w:val="002531B5"/>
    <w:rsid w:val="0025384C"/>
    <w:rsid w:val="002539E3"/>
    <w:rsid w:val="00253A56"/>
    <w:rsid w:val="00253CCE"/>
    <w:rsid w:val="002543DC"/>
    <w:rsid w:val="00254736"/>
    <w:rsid w:val="00254EDB"/>
    <w:rsid w:val="00255292"/>
    <w:rsid w:val="00255367"/>
    <w:rsid w:val="002556A2"/>
    <w:rsid w:val="002556E9"/>
    <w:rsid w:val="00255AD0"/>
    <w:rsid w:val="00255B6C"/>
    <w:rsid w:val="00256690"/>
    <w:rsid w:val="002567D8"/>
    <w:rsid w:val="00256BFA"/>
    <w:rsid w:val="0025711A"/>
    <w:rsid w:val="00257B78"/>
    <w:rsid w:val="00257EB3"/>
    <w:rsid w:val="0026151F"/>
    <w:rsid w:val="0026319C"/>
    <w:rsid w:val="00263C37"/>
    <w:rsid w:val="002642B1"/>
    <w:rsid w:val="00264308"/>
    <w:rsid w:val="0026471A"/>
    <w:rsid w:val="0026497B"/>
    <w:rsid w:val="00264B8B"/>
    <w:rsid w:val="00265708"/>
    <w:rsid w:val="00265F80"/>
    <w:rsid w:val="00266627"/>
    <w:rsid w:val="00266BC1"/>
    <w:rsid w:val="00266C50"/>
    <w:rsid w:val="00266D27"/>
    <w:rsid w:val="00267C18"/>
    <w:rsid w:val="00267FEA"/>
    <w:rsid w:val="00270031"/>
    <w:rsid w:val="0027005F"/>
    <w:rsid w:val="00270607"/>
    <w:rsid w:val="00270B33"/>
    <w:rsid w:val="00270B9D"/>
    <w:rsid w:val="0027197D"/>
    <w:rsid w:val="00272DAE"/>
    <w:rsid w:val="00272E9C"/>
    <w:rsid w:val="00273A68"/>
    <w:rsid w:val="0027430D"/>
    <w:rsid w:val="0027527E"/>
    <w:rsid w:val="002754DB"/>
    <w:rsid w:val="00275D9F"/>
    <w:rsid w:val="00276014"/>
    <w:rsid w:val="0027615B"/>
    <w:rsid w:val="00280D4B"/>
    <w:rsid w:val="002812D9"/>
    <w:rsid w:val="00282CEB"/>
    <w:rsid w:val="00283938"/>
    <w:rsid w:val="002850E1"/>
    <w:rsid w:val="00285D93"/>
    <w:rsid w:val="002869CF"/>
    <w:rsid w:val="002874C2"/>
    <w:rsid w:val="00287501"/>
    <w:rsid w:val="00287540"/>
    <w:rsid w:val="00290410"/>
    <w:rsid w:val="00290434"/>
    <w:rsid w:val="00291743"/>
    <w:rsid w:val="00292857"/>
    <w:rsid w:val="00292BF6"/>
    <w:rsid w:val="002932FA"/>
    <w:rsid w:val="0029349D"/>
    <w:rsid w:val="00293E86"/>
    <w:rsid w:val="002944BD"/>
    <w:rsid w:val="00294C46"/>
    <w:rsid w:val="00295502"/>
    <w:rsid w:val="002959F3"/>
    <w:rsid w:val="00295CDF"/>
    <w:rsid w:val="002963CC"/>
    <w:rsid w:val="00296905"/>
    <w:rsid w:val="002969C6"/>
    <w:rsid w:val="00297547"/>
    <w:rsid w:val="0029781D"/>
    <w:rsid w:val="00297D09"/>
    <w:rsid w:val="00297D59"/>
    <w:rsid w:val="002A05C8"/>
    <w:rsid w:val="002A127A"/>
    <w:rsid w:val="002A156D"/>
    <w:rsid w:val="002A2879"/>
    <w:rsid w:val="002A334B"/>
    <w:rsid w:val="002A36C4"/>
    <w:rsid w:val="002A3CA5"/>
    <w:rsid w:val="002A43C7"/>
    <w:rsid w:val="002A4FBE"/>
    <w:rsid w:val="002A517D"/>
    <w:rsid w:val="002A53F3"/>
    <w:rsid w:val="002A70BF"/>
    <w:rsid w:val="002A71B3"/>
    <w:rsid w:val="002A7978"/>
    <w:rsid w:val="002B0147"/>
    <w:rsid w:val="002B0804"/>
    <w:rsid w:val="002B0FC2"/>
    <w:rsid w:val="002B164B"/>
    <w:rsid w:val="002B1FA2"/>
    <w:rsid w:val="002B23B3"/>
    <w:rsid w:val="002B2500"/>
    <w:rsid w:val="002B2F9C"/>
    <w:rsid w:val="002B2FAE"/>
    <w:rsid w:val="002B2FDA"/>
    <w:rsid w:val="002B3040"/>
    <w:rsid w:val="002B32C2"/>
    <w:rsid w:val="002B3E3A"/>
    <w:rsid w:val="002B4253"/>
    <w:rsid w:val="002B4A9D"/>
    <w:rsid w:val="002B4D2C"/>
    <w:rsid w:val="002B511E"/>
    <w:rsid w:val="002B5D47"/>
    <w:rsid w:val="002B5DEA"/>
    <w:rsid w:val="002B645D"/>
    <w:rsid w:val="002B67DE"/>
    <w:rsid w:val="002B6966"/>
    <w:rsid w:val="002B6998"/>
    <w:rsid w:val="002B6CFF"/>
    <w:rsid w:val="002B7FE7"/>
    <w:rsid w:val="002C07DE"/>
    <w:rsid w:val="002C090B"/>
    <w:rsid w:val="002C0A4A"/>
    <w:rsid w:val="002C0B39"/>
    <w:rsid w:val="002C0BAC"/>
    <w:rsid w:val="002C149F"/>
    <w:rsid w:val="002C2F70"/>
    <w:rsid w:val="002C2F85"/>
    <w:rsid w:val="002C3EB3"/>
    <w:rsid w:val="002C4577"/>
    <w:rsid w:val="002C4B5D"/>
    <w:rsid w:val="002C4EF5"/>
    <w:rsid w:val="002C507B"/>
    <w:rsid w:val="002C5F0E"/>
    <w:rsid w:val="002C67E5"/>
    <w:rsid w:val="002D0A8D"/>
    <w:rsid w:val="002D1540"/>
    <w:rsid w:val="002D1AD7"/>
    <w:rsid w:val="002D1D37"/>
    <w:rsid w:val="002D2285"/>
    <w:rsid w:val="002D330B"/>
    <w:rsid w:val="002D3BA4"/>
    <w:rsid w:val="002D4049"/>
    <w:rsid w:val="002D4121"/>
    <w:rsid w:val="002D43A8"/>
    <w:rsid w:val="002D4FAF"/>
    <w:rsid w:val="002D6B56"/>
    <w:rsid w:val="002E03AB"/>
    <w:rsid w:val="002E17E9"/>
    <w:rsid w:val="002E1E8F"/>
    <w:rsid w:val="002E1F85"/>
    <w:rsid w:val="002E221F"/>
    <w:rsid w:val="002E22E0"/>
    <w:rsid w:val="002E287E"/>
    <w:rsid w:val="002E316D"/>
    <w:rsid w:val="002E4775"/>
    <w:rsid w:val="002E4837"/>
    <w:rsid w:val="002E4AF3"/>
    <w:rsid w:val="002E4B9E"/>
    <w:rsid w:val="002E5DDD"/>
    <w:rsid w:val="002E60BA"/>
    <w:rsid w:val="002E614F"/>
    <w:rsid w:val="002E6F63"/>
    <w:rsid w:val="002E71A3"/>
    <w:rsid w:val="002E7662"/>
    <w:rsid w:val="002E7DB1"/>
    <w:rsid w:val="002F0B27"/>
    <w:rsid w:val="002F0BF1"/>
    <w:rsid w:val="002F0E6D"/>
    <w:rsid w:val="002F0E76"/>
    <w:rsid w:val="002F0F5F"/>
    <w:rsid w:val="002F10D7"/>
    <w:rsid w:val="002F1400"/>
    <w:rsid w:val="002F1953"/>
    <w:rsid w:val="002F1E34"/>
    <w:rsid w:val="002F1F1E"/>
    <w:rsid w:val="002F2028"/>
    <w:rsid w:val="002F2073"/>
    <w:rsid w:val="002F28F2"/>
    <w:rsid w:val="002F352A"/>
    <w:rsid w:val="002F3546"/>
    <w:rsid w:val="002F36F4"/>
    <w:rsid w:val="002F3B40"/>
    <w:rsid w:val="002F3D2D"/>
    <w:rsid w:val="002F3F09"/>
    <w:rsid w:val="002F4372"/>
    <w:rsid w:val="002F458E"/>
    <w:rsid w:val="002F5675"/>
    <w:rsid w:val="002F58ED"/>
    <w:rsid w:val="002F6820"/>
    <w:rsid w:val="002F7911"/>
    <w:rsid w:val="00300352"/>
    <w:rsid w:val="003005BB"/>
    <w:rsid w:val="003008A3"/>
    <w:rsid w:val="003011E8"/>
    <w:rsid w:val="003016DC"/>
    <w:rsid w:val="00302A9A"/>
    <w:rsid w:val="00303433"/>
    <w:rsid w:val="0030377C"/>
    <w:rsid w:val="0030451E"/>
    <w:rsid w:val="00304520"/>
    <w:rsid w:val="00304DB3"/>
    <w:rsid w:val="00305046"/>
    <w:rsid w:val="00305B2E"/>
    <w:rsid w:val="003064E2"/>
    <w:rsid w:val="00306B0F"/>
    <w:rsid w:val="00306F10"/>
    <w:rsid w:val="00307E74"/>
    <w:rsid w:val="003103E0"/>
    <w:rsid w:val="00310D75"/>
    <w:rsid w:val="003112B5"/>
    <w:rsid w:val="00311C4F"/>
    <w:rsid w:val="00311C55"/>
    <w:rsid w:val="00311DC0"/>
    <w:rsid w:val="00312261"/>
    <w:rsid w:val="0031255D"/>
    <w:rsid w:val="00312A2D"/>
    <w:rsid w:val="0031320C"/>
    <w:rsid w:val="00313DDF"/>
    <w:rsid w:val="00313E2B"/>
    <w:rsid w:val="00314225"/>
    <w:rsid w:val="0031461D"/>
    <w:rsid w:val="0031502E"/>
    <w:rsid w:val="00315B11"/>
    <w:rsid w:val="00315F65"/>
    <w:rsid w:val="003161D7"/>
    <w:rsid w:val="00316B7E"/>
    <w:rsid w:val="00316D0D"/>
    <w:rsid w:val="00316E5D"/>
    <w:rsid w:val="0031725C"/>
    <w:rsid w:val="0031741F"/>
    <w:rsid w:val="00317889"/>
    <w:rsid w:val="00317D1A"/>
    <w:rsid w:val="00317EA9"/>
    <w:rsid w:val="003207D5"/>
    <w:rsid w:val="003209A2"/>
    <w:rsid w:val="00321991"/>
    <w:rsid w:val="00321EBA"/>
    <w:rsid w:val="0032210F"/>
    <w:rsid w:val="003223A2"/>
    <w:rsid w:val="00322ACE"/>
    <w:rsid w:val="0032343E"/>
    <w:rsid w:val="00323A84"/>
    <w:rsid w:val="003246A9"/>
    <w:rsid w:val="0032479B"/>
    <w:rsid w:val="00324964"/>
    <w:rsid w:val="00324BBE"/>
    <w:rsid w:val="00324E6F"/>
    <w:rsid w:val="003251B1"/>
    <w:rsid w:val="0032741C"/>
    <w:rsid w:val="00327708"/>
    <w:rsid w:val="003278F2"/>
    <w:rsid w:val="00327E5B"/>
    <w:rsid w:val="00330466"/>
    <w:rsid w:val="003327C5"/>
    <w:rsid w:val="003334D8"/>
    <w:rsid w:val="003340F1"/>
    <w:rsid w:val="00334631"/>
    <w:rsid w:val="00334CA2"/>
    <w:rsid w:val="00334F54"/>
    <w:rsid w:val="0033508C"/>
    <w:rsid w:val="003350F2"/>
    <w:rsid w:val="003353FC"/>
    <w:rsid w:val="00335EFC"/>
    <w:rsid w:val="00336EC6"/>
    <w:rsid w:val="00337515"/>
    <w:rsid w:val="003379C4"/>
    <w:rsid w:val="00337F34"/>
    <w:rsid w:val="00340F3B"/>
    <w:rsid w:val="00341247"/>
    <w:rsid w:val="00341DEC"/>
    <w:rsid w:val="00342DD5"/>
    <w:rsid w:val="00343E33"/>
    <w:rsid w:val="00344BFB"/>
    <w:rsid w:val="00345C8A"/>
    <w:rsid w:val="00346891"/>
    <w:rsid w:val="00347213"/>
    <w:rsid w:val="003474F2"/>
    <w:rsid w:val="00347E0F"/>
    <w:rsid w:val="003502F2"/>
    <w:rsid w:val="00350D2D"/>
    <w:rsid w:val="00351603"/>
    <w:rsid w:val="003522E4"/>
    <w:rsid w:val="00353259"/>
    <w:rsid w:val="0035388C"/>
    <w:rsid w:val="003539AC"/>
    <w:rsid w:val="00353EC8"/>
    <w:rsid w:val="003549BA"/>
    <w:rsid w:val="00356BBD"/>
    <w:rsid w:val="00357156"/>
    <w:rsid w:val="00357F94"/>
    <w:rsid w:val="003608DE"/>
    <w:rsid w:val="003608F1"/>
    <w:rsid w:val="00360C60"/>
    <w:rsid w:val="00361BF0"/>
    <w:rsid w:val="00361E2C"/>
    <w:rsid w:val="00361E5D"/>
    <w:rsid w:val="003627F7"/>
    <w:rsid w:val="00362BE7"/>
    <w:rsid w:val="00363388"/>
    <w:rsid w:val="003636F1"/>
    <w:rsid w:val="00363779"/>
    <w:rsid w:val="00363788"/>
    <w:rsid w:val="0036415B"/>
    <w:rsid w:val="00364407"/>
    <w:rsid w:val="00364657"/>
    <w:rsid w:val="00364A81"/>
    <w:rsid w:val="003674E5"/>
    <w:rsid w:val="00370901"/>
    <w:rsid w:val="00370BD1"/>
    <w:rsid w:val="00370C4E"/>
    <w:rsid w:val="003724F2"/>
    <w:rsid w:val="00372FA9"/>
    <w:rsid w:val="003734DB"/>
    <w:rsid w:val="003738AF"/>
    <w:rsid w:val="00374068"/>
    <w:rsid w:val="0037586A"/>
    <w:rsid w:val="00375A82"/>
    <w:rsid w:val="0037625B"/>
    <w:rsid w:val="00376640"/>
    <w:rsid w:val="00376C29"/>
    <w:rsid w:val="00376F79"/>
    <w:rsid w:val="0037719D"/>
    <w:rsid w:val="00377494"/>
    <w:rsid w:val="003777D2"/>
    <w:rsid w:val="003808A3"/>
    <w:rsid w:val="00381402"/>
    <w:rsid w:val="00381A8F"/>
    <w:rsid w:val="00381E15"/>
    <w:rsid w:val="0038246C"/>
    <w:rsid w:val="00383C2F"/>
    <w:rsid w:val="00383F21"/>
    <w:rsid w:val="00385B97"/>
    <w:rsid w:val="00386B18"/>
    <w:rsid w:val="00386F50"/>
    <w:rsid w:val="003874CB"/>
    <w:rsid w:val="00387E26"/>
    <w:rsid w:val="00387E36"/>
    <w:rsid w:val="00387E8F"/>
    <w:rsid w:val="00387E9D"/>
    <w:rsid w:val="00387F36"/>
    <w:rsid w:val="0039061E"/>
    <w:rsid w:val="00390755"/>
    <w:rsid w:val="00390CD2"/>
    <w:rsid w:val="003918A1"/>
    <w:rsid w:val="003918CD"/>
    <w:rsid w:val="0039194D"/>
    <w:rsid w:val="00391992"/>
    <w:rsid w:val="00391AFF"/>
    <w:rsid w:val="00391EC0"/>
    <w:rsid w:val="00392001"/>
    <w:rsid w:val="00392401"/>
    <w:rsid w:val="003924A4"/>
    <w:rsid w:val="00392AC0"/>
    <w:rsid w:val="003938AE"/>
    <w:rsid w:val="00393D4A"/>
    <w:rsid w:val="003944ED"/>
    <w:rsid w:val="00395A85"/>
    <w:rsid w:val="00396658"/>
    <w:rsid w:val="0039708A"/>
    <w:rsid w:val="003A040B"/>
    <w:rsid w:val="003A08BF"/>
    <w:rsid w:val="003A0F19"/>
    <w:rsid w:val="003A118E"/>
    <w:rsid w:val="003A12F7"/>
    <w:rsid w:val="003A27F6"/>
    <w:rsid w:val="003A2D90"/>
    <w:rsid w:val="003A3AE8"/>
    <w:rsid w:val="003A3EF9"/>
    <w:rsid w:val="003A4A48"/>
    <w:rsid w:val="003A4FC7"/>
    <w:rsid w:val="003A502E"/>
    <w:rsid w:val="003A6332"/>
    <w:rsid w:val="003A66BB"/>
    <w:rsid w:val="003A6753"/>
    <w:rsid w:val="003A74EB"/>
    <w:rsid w:val="003A7D18"/>
    <w:rsid w:val="003B017C"/>
    <w:rsid w:val="003B035B"/>
    <w:rsid w:val="003B095C"/>
    <w:rsid w:val="003B0D4F"/>
    <w:rsid w:val="003B17E7"/>
    <w:rsid w:val="003B2803"/>
    <w:rsid w:val="003B2E00"/>
    <w:rsid w:val="003B2E4A"/>
    <w:rsid w:val="003B3054"/>
    <w:rsid w:val="003B3A9C"/>
    <w:rsid w:val="003B3C27"/>
    <w:rsid w:val="003B3F2C"/>
    <w:rsid w:val="003B46D2"/>
    <w:rsid w:val="003B4897"/>
    <w:rsid w:val="003B4A6B"/>
    <w:rsid w:val="003B57ED"/>
    <w:rsid w:val="003B584F"/>
    <w:rsid w:val="003B627B"/>
    <w:rsid w:val="003B6C19"/>
    <w:rsid w:val="003B6C39"/>
    <w:rsid w:val="003B718D"/>
    <w:rsid w:val="003B7232"/>
    <w:rsid w:val="003B7409"/>
    <w:rsid w:val="003B7B1B"/>
    <w:rsid w:val="003B7FFE"/>
    <w:rsid w:val="003C0937"/>
    <w:rsid w:val="003C0B33"/>
    <w:rsid w:val="003C0EC9"/>
    <w:rsid w:val="003C11DC"/>
    <w:rsid w:val="003C22E1"/>
    <w:rsid w:val="003C3EFC"/>
    <w:rsid w:val="003C4E40"/>
    <w:rsid w:val="003C5402"/>
    <w:rsid w:val="003C5416"/>
    <w:rsid w:val="003C5DBE"/>
    <w:rsid w:val="003C62B7"/>
    <w:rsid w:val="003C637C"/>
    <w:rsid w:val="003C75AE"/>
    <w:rsid w:val="003C7B4A"/>
    <w:rsid w:val="003D12AA"/>
    <w:rsid w:val="003D1D5A"/>
    <w:rsid w:val="003D1FBE"/>
    <w:rsid w:val="003D2406"/>
    <w:rsid w:val="003D271E"/>
    <w:rsid w:val="003D2EBC"/>
    <w:rsid w:val="003D2F34"/>
    <w:rsid w:val="003D370E"/>
    <w:rsid w:val="003D3ACC"/>
    <w:rsid w:val="003D3B0E"/>
    <w:rsid w:val="003D49A0"/>
    <w:rsid w:val="003D4D89"/>
    <w:rsid w:val="003D506A"/>
    <w:rsid w:val="003D62A0"/>
    <w:rsid w:val="003D6673"/>
    <w:rsid w:val="003D744E"/>
    <w:rsid w:val="003E04BD"/>
    <w:rsid w:val="003E0993"/>
    <w:rsid w:val="003E09DE"/>
    <w:rsid w:val="003E0F95"/>
    <w:rsid w:val="003E12A4"/>
    <w:rsid w:val="003E1799"/>
    <w:rsid w:val="003E2090"/>
    <w:rsid w:val="003E2F80"/>
    <w:rsid w:val="003E31F5"/>
    <w:rsid w:val="003E3C2C"/>
    <w:rsid w:val="003E3F00"/>
    <w:rsid w:val="003E48A2"/>
    <w:rsid w:val="003E4B9C"/>
    <w:rsid w:val="003E4BDF"/>
    <w:rsid w:val="003E50F5"/>
    <w:rsid w:val="003E5311"/>
    <w:rsid w:val="003E593D"/>
    <w:rsid w:val="003E5D5F"/>
    <w:rsid w:val="003E68BF"/>
    <w:rsid w:val="003E6DAD"/>
    <w:rsid w:val="003E7843"/>
    <w:rsid w:val="003E7CB7"/>
    <w:rsid w:val="003E7E35"/>
    <w:rsid w:val="003E7F52"/>
    <w:rsid w:val="003F0B2C"/>
    <w:rsid w:val="003F0D92"/>
    <w:rsid w:val="003F2298"/>
    <w:rsid w:val="003F25BF"/>
    <w:rsid w:val="003F2774"/>
    <w:rsid w:val="003F2BAD"/>
    <w:rsid w:val="003F308F"/>
    <w:rsid w:val="003F496E"/>
    <w:rsid w:val="003F4B01"/>
    <w:rsid w:val="003F4C29"/>
    <w:rsid w:val="003F5031"/>
    <w:rsid w:val="003F52C1"/>
    <w:rsid w:val="003F532A"/>
    <w:rsid w:val="003F5422"/>
    <w:rsid w:val="003F58C5"/>
    <w:rsid w:val="003F5E6A"/>
    <w:rsid w:val="003F5EE6"/>
    <w:rsid w:val="003F6099"/>
    <w:rsid w:val="003F611A"/>
    <w:rsid w:val="003F72DB"/>
    <w:rsid w:val="003F7596"/>
    <w:rsid w:val="003F7FF5"/>
    <w:rsid w:val="004007AA"/>
    <w:rsid w:val="00400C25"/>
    <w:rsid w:val="00401C28"/>
    <w:rsid w:val="00401D6A"/>
    <w:rsid w:val="0040215D"/>
    <w:rsid w:val="00402522"/>
    <w:rsid w:val="00402718"/>
    <w:rsid w:val="00403900"/>
    <w:rsid w:val="00403DD6"/>
    <w:rsid w:val="00403FD8"/>
    <w:rsid w:val="0040406D"/>
    <w:rsid w:val="00404534"/>
    <w:rsid w:val="00404ABD"/>
    <w:rsid w:val="004054C2"/>
    <w:rsid w:val="00406B12"/>
    <w:rsid w:val="00406CA0"/>
    <w:rsid w:val="00410D8A"/>
    <w:rsid w:val="0041124C"/>
    <w:rsid w:val="00411B21"/>
    <w:rsid w:val="00411E70"/>
    <w:rsid w:val="0041268B"/>
    <w:rsid w:val="0041297A"/>
    <w:rsid w:val="00413311"/>
    <w:rsid w:val="0041343B"/>
    <w:rsid w:val="00413951"/>
    <w:rsid w:val="00413E62"/>
    <w:rsid w:val="00413FC3"/>
    <w:rsid w:val="0041423D"/>
    <w:rsid w:val="0041426E"/>
    <w:rsid w:val="004143D7"/>
    <w:rsid w:val="00414F71"/>
    <w:rsid w:val="00415D7E"/>
    <w:rsid w:val="00416342"/>
    <w:rsid w:val="0041669B"/>
    <w:rsid w:val="00416D90"/>
    <w:rsid w:val="00416FC3"/>
    <w:rsid w:val="004178F1"/>
    <w:rsid w:val="00421733"/>
    <w:rsid w:val="00421A18"/>
    <w:rsid w:val="00421AB8"/>
    <w:rsid w:val="00421B7C"/>
    <w:rsid w:val="00421CE6"/>
    <w:rsid w:val="00423017"/>
    <w:rsid w:val="00423114"/>
    <w:rsid w:val="0042370D"/>
    <w:rsid w:val="0042398A"/>
    <w:rsid w:val="00423C16"/>
    <w:rsid w:val="00423CEB"/>
    <w:rsid w:val="00423E55"/>
    <w:rsid w:val="00423F96"/>
    <w:rsid w:val="004241C9"/>
    <w:rsid w:val="004242E1"/>
    <w:rsid w:val="004257CF"/>
    <w:rsid w:val="00425CAE"/>
    <w:rsid w:val="00426E62"/>
    <w:rsid w:val="00427177"/>
    <w:rsid w:val="00427271"/>
    <w:rsid w:val="004275BC"/>
    <w:rsid w:val="004278CA"/>
    <w:rsid w:val="00427B86"/>
    <w:rsid w:val="00427EA1"/>
    <w:rsid w:val="004300BC"/>
    <w:rsid w:val="004300F3"/>
    <w:rsid w:val="00431584"/>
    <w:rsid w:val="00432214"/>
    <w:rsid w:val="00432D75"/>
    <w:rsid w:val="004330C3"/>
    <w:rsid w:val="004335FC"/>
    <w:rsid w:val="00433F17"/>
    <w:rsid w:val="00434917"/>
    <w:rsid w:val="00436AB5"/>
    <w:rsid w:val="004379FB"/>
    <w:rsid w:val="004406E2"/>
    <w:rsid w:val="00440FB0"/>
    <w:rsid w:val="004415E0"/>
    <w:rsid w:val="00441C5E"/>
    <w:rsid w:val="004428F1"/>
    <w:rsid w:val="004429E7"/>
    <w:rsid w:val="0044313E"/>
    <w:rsid w:val="004434E7"/>
    <w:rsid w:val="0044368E"/>
    <w:rsid w:val="00443860"/>
    <w:rsid w:val="00443EA9"/>
    <w:rsid w:val="00443F01"/>
    <w:rsid w:val="00444A60"/>
    <w:rsid w:val="00447440"/>
    <w:rsid w:val="004477C8"/>
    <w:rsid w:val="00450008"/>
    <w:rsid w:val="00450705"/>
    <w:rsid w:val="004519D3"/>
    <w:rsid w:val="00451D61"/>
    <w:rsid w:val="00452BD5"/>
    <w:rsid w:val="004542F7"/>
    <w:rsid w:val="004546D8"/>
    <w:rsid w:val="004547FF"/>
    <w:rsid w:val="00454EAE"/>
    <w:rsid w:val="00454EC3"/>
    <w:rsid w:val="00455CFC"/>
    <w:rsid w:val="00455D26"/>
    <w:rsid w:val="00455FE6"/>
    <w:rsid w:val="00456026"/>
    <w:rsid w:val="004568A2"/>
    <w:rsid w:val="004568C4"/>
    <w:rsid w:val="00456C0C"/>
    <w:rsid w:val="00456D7E"/>
    <w:rsid w:val="00457438"/>
    <w:rsid w:val="00457450"/>
    <w:rsid w:val="00457919"/>
    <w:rsid w:val="00460A71"/>
    <w:rsid w:val="00460B5E"/>
    <w:rsid w:val="004612C9"/>
    <w:rsid w:val="00461853"/>
    <w:rsid w:val="00461D7D"/>
    <w:rsid w:val="00462A5E"/>
    <w:rsid w:val="00463586"/>
    <w:rsid w:val="004635AB"/>
    <w:rsid w:val="0046369D"/>
    <w:rsid w:val="00463854"/>
    <w:rsid w:val="00464269"/>
    <w:rsid w:val="00464893"/>
    <w:rsid w:val="0046545D"/>
    <w:rsid w:val="00465576"/>
    <w:rsid w:val="00465A47"/>
    <w:rsid w:val="00465AF6"/>
    <w:rsid w:val="00465ECD"/>
    <w:rsid w:val="0046661A"/>
    <w:rsid w:val="00466A70"/>
    <w:rsid w:val="00466BC2"/>
    <w:rsid w:val="00466C38"/>
    <w:rsid w:val="004675AA"/>
    <w:rsid w:val="004676B7"/>
    <w:rsid w:val="004677A6"/>
    <w:rsid w:val="00467DDE"/>
    <w:rsid w:val="00470C2E"/>
    <w:rsid w:val="00471672"/>
    <w:rsid w:val="00471B5E"/>
    <w:rsid w:val="00471CF1"/>
    <w:rsid w:val="0047386F"/>
    <w:rsid w:val="004741DB"/>
    <w:rsid w:val="00474FD0"/>
    <w:rsid w:val="004761AE"/>
    <w:rsid w:val="004778DB"/>
    <w:rsid w:val="00477ECB"/>
    <w:rsid w:val="00480FE8"/>
    <w:rsid w:val="004814AB"/>
    <w:rsid w:val="004819A9"/>
    <w:rsid w:val="00481DD3"/>
    <w:rsid w:val="004821F2"/>
    <w:rsid w:val="00482690"/>
    <w:rsid w:val="004828DE"/>
    <w:rsid w:val="00483C21"/>
    <w:rsid w:val="00483EE2"/>
    <w:rsid w:val="00484466"/>
    <w:rsid w:val="004848CC"/>
    <w:rsid w:val="00484D50"/>
    <w:rsid w:val="00484F5C"/>
    <w:rsid w:val="00485131"/>
    <w:rsid w:val="004860F8"/>
    <w:rsid w:val="00486325"/>
    <w:rsid w:val="00487DA0"/>
    <w:rsid w:val="00487F30"/>
    <w:rsid w:val="0049091A"/>
    <w:rsid w:val="00490CBC"/>
    <w:rsid w:val="00490DB5"/>
    <w:rsid w:val="0049128D"/>
    <w:rsid w:val="004912C8"/>
    <w:rsid w:val="00491929"/>
    <w:rsid w:val="00492287"/>
    <w:rsid w:val="0049233D"/>
    <w:rsid w:val="00492DF3"/>
    <w:rsid w:val="0049346B"/>
    <w:rsid w:val="00493B89"/>
    <w:rsid w:val="0049464C"/>
    <w:rsid w:val="004947CB"/>
    <w:rsid w:val="00494B19"/>
    <w:rsid w:val="00495889"/>
    <w:rsid w:val="00495A0A"/>
    <w:rsid w:val="00495AF7"/>
    <w:rsid w:val="00495B2F"/>
    <w:rsid w:val="00495C1C"/>
    <w:rsid w:val="00496604"/>
    <w:rsid w:val="00496CE5"/>
    <w:rsid w:val="00497794"/>
    <w:rsid w:val="004A03F2"/>
    <w:rsid w:val="004A089E"/>
    <w:rsid w:val="004A0989"/>
    <w:rsid w:val="004A38B5"/>
    <w:rsid w:val="004A3FFA"/>
    <w:rsid w:val="004A4C96"/>
    <w:rsid w:val="004A4FA6"/>
    <w:rsid w:val="004A51B5"/>
    <w:rsid w:val="004A563C"/>
    <w:rsid w:val="004A572D"/>
    <w:rsid w:val="004A698B"/>
    <w:rsid w:val="004A71DD"/>
    <w:rsid w:val="004A74F6"/>
    <w:rsid w:val="004A7A52"/>
    <w:rsid w:val="004B0874"/>
    <w:rsid w:val="004B16BD"/>
    <w:rsid w:val="004B2609"/>
    <w:rsid w:val="004B41C5"/>
    <w:rsid w:val="004B4817"/>
    <w:rsid w:val="004B53B6"/>
    <w:rsid w:val="004B5A8D"/>
    <w:rsid w:val="004B5BCD"/>
    <w:rsid w:val="004B61A1"/>
    <w:rsid w:val="004C0002"/>
    <w:rsid w:val="004C0005"/>
    <w:rsid w:val="004C043C"/>
    <w:rsid w:val="004C1359"/>
    <w:rsid w:val="004C17C1"/>
    <w:rsid w:val="004C1B6B"/>
    <w:rsid w:val="004C1E2F"/>
    <w:rsid w:val="004C2332"/>
    <w:rsid w:val="004C280F"/>
    <w:rsid w:val="004C2E51"/>
    <w:rsid w:val="004C2ECC"/>
    <w:rsid w:val="004C57AC"/>
    <w:rsid w:val="004C57CC"/>
    <w:rsid w:val="004C5A97"/>
    <w:rsid w:val="004C605C"/>
    <w:rsid w:val="004C62B4"/>
    <w:rsid w:val="004C62DD"/>
    <w:rsid w:val="004C7B90"/>
    <w:rsid w:val="004D0577"/>
    <w:rsid w:val="004D0770"/>
    <w:rsid w:val="004D14ED"/>
    <w:rsid w:val="004D178E"/>
    <w:rsid w:val="004D22F2"/>
    <w:rsid w:val="004D2C8A"/>
    <w:rsid w:val="004D3A10"/>
    <w:rsid w:val="004D48F8"/>
    <w:rsid w:val="004D4A8E"/>
    <w:rsid w:val="004D4BA6"/>
    <w:rsid w:val="004D4C68"/>
    <w:rsid w:val="004D5B13"/>
    <w:rsid w:val="004E02E5"/>
    <w:rsid w:val="004E0506"/>
    <w:rsid w:val="004E0578"/>
    <w:rsid w:val="004E0BF7"/>
    <w:rsid w:val="004E0EFD"/>
    <w:rsid w:val="004E26C2"/>
    <w:rsid w:val="004E272E"/>
    <w:rsid w:val="004E29A2"/>
    <w:rsid w:val="004E2DA2"/>
    <w:rsid w:val="004E3168"/>
    <w:rsid w:val="004E35EF"/>
    <w:rsid w:val="004E3D7E"/>
    <w:rsid w:val="004E412C"/>
    <w:rsid w:val="004E46C5"/>
    <w:rsid w:val="004E4C83"/>
    <w:rsid w:val="004E4E2D"/>
    <w:rsid w:val="004E58DE"/>
    <w:rsid w:val="004E6036"/>
    <w:rsid w:val="004E61DD"/>
    <w:rsid w:val="004E6EC6"/>
    <w:rsid w:val="004E734F"/>
    <w:rsid w:val="004E750B"/>
    <w:rsid w:val="004E79B2"/>
    <w:rsid w:val="004F1B08"/>
    <w:rsid w:val="004F24DA"/>
    <w:rsid w:val="004F311B"/>
    <w:rsid w:val="004F31EA"/>
    <w:rsid w:val="004F3212"/>
    <w:rsid w:val="004F3DB7"/>
    <w:rsid w:val="004F5283"/>
    <w:rsid w:val="004F6443"/>
    <w:rsid w:val="004F6BCD"/>
    <w:rsid w:val="004F76E2"/>
    <w:rsid w:val="00500BD5"/>
    <w:rsid w:val="00500E79"/>
    <w:rsid w:val="005011F3"/>
    <w:rsid w:val="005015C5"/>
    <w:rsid w:val="00501F1E"/>
    <w:rsid w:val="0050261D"/>
    <w:rsid w:val="00502D64"/>
    <w:rsid w:val="00503067"/>
    <w:rsid w:val="005037E9"/>
    <w:rsid w:val="005046E2"/>
    <w:rsid w:val="00504FC2"/>
    <w:rsid w:val="0050536B"/>
    <w:rsid w:val="00505EA8"/>
    <w:rsid w:val="00507389"/>
    <w:rsid w:val="005104B9"/>
    <w:rsid w:val="00510B04"/>
    <w:rsid w:val="00510B42"/>
    <w:rsid w:val="00510C42"/>
    <w:rsid w:val="00511120"/>
    <w:rsid w:val="00511A4A"/>
    <w:rsid w:val="00512B8A"/>
    <w:rsid w:val="0051354E"/>
    <w:rsid w:val="005137F5"/>
    <w:rsid w:val="00513DE0"/>
    <w:rsid w:val="00514007"/>
    <w:rsid w:val="005149FC"/>
    <w:rsid w:val="00514A5E"/>
    <w:rsid w:val="005155FA"/>
    <w:rsid w:val="00515CE7"/>
    <w:rsid w:val="00516C37"/>
    <w:rsid w:val="005173B7"/>
    <w:rsid w:val="0051762F"/>
    <w:rsid w:val="00517DD6"/>
    <w:rsid w:val="00517E17"/>
    <w:rsid w:val="00520B2F"/>
    <w:rsid w:val="00520EB0"/>
    <w:rsid w:val="005225D3"/>
    <w:rsid w:val="00522DC1"/>
    <w:rsid w:val="00522DEC"/>
    <w:rsid w:val="00523060"/>
    <w:rsid w:val="00523656"/>
    <w:rsid w:val="00524032"/>
    <w:rsid w:val="00525E07"/>
    <w:rsid w:val="005269D4"/>
    <w:rsid w:val="00526B06"/>
    <w:rsid w:val="00527E0E"/>
    <w:rsid w:val="00527EB6"/>
    <w:rsid w:val="005302B8"/>
    <w:rsid w:val="005312D5"/>
    <w:rsid w:val="005348FC"/>
    <w:rsid w:val="00535227"/>
    <w:rsid w:val="0053544B"/>
    <w:rsid w:val="00535B36"/>
    <w:rsid w:val="00535C0E"/>
    <w:rsid w:val="00535C4B"/>
    <w:rsid w:val="00535F12"/>
    <w:rsid w:val="00535F74"/>
    <w:rsid w:val="005361A7"/>
    <w:rsid w:val="005363ED"/>
    <w:rsid w:val="00537AE4"/>
    <w:rsid w:val="005407CB"/>
    <w:rsid w:val="00540D74"/>
    <w:rsid w:val="0054101C"/>
    <w:rsid w:val="00541E89"/>
    <w:rsid w:val="00541EB7"/>
    <w:rsid w:val="0054344D"/>
    <w:rsid w:val="00543644"/>
    <w:rsid w:val="0054374E"/>
    <w:rsid w:val="00543BD7"/>
    <w:rsid w:val="005446FC"/>
    <w:rsid w:val="00544F8B"/>
    <w:rsid w:val="005450F5"/>
    <w:rsid w:val="005450FF"/>
    <w:rsid w:val="005451CE"/>
    <w:rsid w:val="00545BCA"/>
    <w:rsid w:val="00546CF5"/>
    <w:rsid w:val="00546F1A"/>
    <w:rsid w:val="00547E48"/>
    <w:rsid w:val="00547F33"/>
    <w:rsid w:val="005501A9"/>
    <w:rsid w:val="00550548"/>
    <w:rsid w:val="00550565"/>
    <w:rsid w:val="00551006"/>
    <w:rsid w:val="005516D5"/>
    <w:rsid w:val="00551B7D"/>
    <w:rsid w:val="0055253C"/>
    <w:rsid w:val="005528A5"/>
    <w:rsid w:val="005528D2"/>
    <w:rsid w:val="005529C7"/>
    <w:rsid w:val="005529DB"/>
    <w:rsid w:val="00553378"/>
    <w:rsid w:val="00553532"/>
    <w:rsid w:val="00553A56"/>
    <w:rsid w:val="005549B8"/>
    <w:rsid w:val="005552A1"/>
    <w:rsid w:val="0055546B"/>
    <w:rsid w:val="00555B9D"/>
    <w:rsid w:val="005562D8"/>
    <w:rsid w:val="005564D2"/>
    <w:rsid w:val="005606E9"/>
    <w:rsid w:val="00560B75"/>
    <w:rsid w:val="00561652"/>
    <w:rsid w:val="00561B5E"/>
    <w:rsid w:val="00561D04"/>
    <w:rsid w:val="00562170"/>
    <w:rsid w:val="005622DF"/>
    <w:rsid w:val="005631CF"/>
    <w:rsid w:val="005636F4"/>
    <w:rsid w:val="005639CB"/>
    <w:rsid w:val="00563A08"/>
    <w:rsid w:val="00563D2B"/>
    <w:rsid w:val="00563E29"/>
    <w:rsid w:val="00564023"/>
    <w:rsid w:val="0056436D"/>
    <w:rsid w:val="005646ED"/>
    <w:rsid w:val="00564D19"/>
    <w:rsid w:val="00564D6B"/>
    <w:rsid w:val="00565357"/>
    <w:rsid w:val="00565CB9"/>
    <w:rsid w:val="00565F1C"/>
    <w:rsid w:val="00566248"/>
    <w:rsid w:val="005663A7"/>
    <w:rsid w:val="005665B9"/>
    <w:rsid w:val="00566943"/>
    <w:rsid w:val="00570BC4"/>
    <w:rsid w:val="00570CC7"/>
    <w:rsid w:val="005712A1"/>
    <w:rsid w:val="005712D2"/>
    <w:rsid w:val="0057141C"/>
    <w:rsid w:val="00571A48"/>
    <w:rsid w:val="00571BB2"/>
    <w:rsid w:val="00571F35"/>
    <w:rsid w:val="00571FA4"/>
    <w:rsid w:val="0057207D"/>
    <w:rsid w:val="005721C0"/>
    <w:rsid w:val="00573811"/>
    <w:rsid w:val="00573FC6"/>
    <w:rsid w:val="00574A2E"/>
    <w:rsid w:val="00574E5E"/>
    <w:rsid w:val="00575A12"/>
    <w:rsid w:val="0057605C"/>
    <w:rsid w:val="00576705"/>
    <w:rsid w:val="005778D9"/>
    <w:rsid w:val="00577C54"/>
    <w:rsid w:val="00580BA9"/>
    <w:rsid w:val="00580F42"/>
    <w:rsid w:val="005813FC"/>
    <w:rsid w:val="00582C9A"/>
    <w:rsid w:val="005830BB"/>
    <w:rsid w:val="00583283"/>
    <w:rsid w:val="00583338"/>
    <w:rsid w:val="005838EA"/>
    <w:rsid w:val="00584C8B"/>
    <w:rsid w:val="00585888"/>
    <w:rsid w:val="00585A1C"/>
    <w:rsid w:val="00585C3A"/>
    <w:rsid w:val="00585CA0"/>
    <w:rsid w:val="005863A2"/>
    <w:rsid w:val="005866F8"/>
    <w:rsid w:val="005878C9"/>
    <w:rsid w:val="00587DE9"/>
    <w:rsid w:val="005902A6"/>
    <w:rsid w:val="00590BF2"/>
    <w:rsid w:val="00591A7D"/>
    <w:rsid w:val="00591CC2"/>
    <w:rsid w:val="0059329A"/>
    <w:rsid w:val="00593876"/>
    <w:rsid w:val="0059402E"/>
    <w:rsid w:val="00594482"/>
    <w:rsid w:val="005948B2"/>
    <w:rsid w:val="00595277"/>
    <w:rsid w:val="00595437"/>
    <w:rsid w:val="0059546B"/>
    <w:rsid w:val="005954B5"/>
    <w:rsid w:val="00595F5F"/>
    <w:rsid w:val="00595FCE"/>
    <w:rsid w:val="00596550"/>
    <w:rsid w:val="00596D6C"/>
    <w:rsid w:val="00597A61"/>
    <w:rsid w:val="00597B9C"/>
    <w:rsid w:val="00597CD7"/>
    <w:rsid w:val="005A01E0"/>
    <w:rsid w:val="005A0BA1"/>
    <w:rsid w:val="005A0D79"/>
    <w:rsid w:val="005A19A4"/>
    <w:rsid w:val="005A1E9D"/>
    <w:rsid w:val="005A2864"/>
    <w:rsid w:val="005A29E6"/>
    <w:rsid w:val="005A2EAD"/>
    <w:rsid w:val="005A38E3"/>
    <w:rsid w:val="005A3956"/>
    <w:rsid w:val="005A3DE2"/>
    <w:rsid w:val="005A4239"/>
    <w:rsid w:val="005A5522"/>
    <w:rsid w:val="005A5DCF"/>
    <w:rsid w:val="005A5F90"/>
    <w:rsid w:val="005A66FC"/>
    <w:rsid w:val="005A675E"/>
    <w:rsid w:val="005A6C5C"/>
    <w:rsid w:val="005A771A"/>
    <w:rsid w:val="005A7774"/>
    <w:rsid w:val="005A7AFE"/>
    <w:rsid w:val="005A7FB9"/>
    <w:rsid w:val="005B09B8"/>
    <w:rsid w:val="005B0D11"/>
    <w:rsid w:val="005B0D25"/>
    <w:rsid w:val="005B161C"/>
    <w:rsid w:val="005B246B"/>
    <w:rsid w:val="005B2908"/>
    <w:rsid w:val="005B2B95"/>
    <w:rsid w:val="005B3312"/>
    <w:rsid w:val="005B34EF"/>
    <w:rsid w:val="005B3837"/>
    <w:rsid w:val="005B39E2"/>
    <w:rsid w:val="005B3A04"/>
    <w:rsid w:val="005B4DC7"/>
    <w:rsid w:val="005B5485"/>
    <w:rsid w:val="005B5C05"/>
    <w:rsid w:val="005B620E"/>
    <w:rsid w:val="005B6645"/>
    <w:rsid w:val="005B6BDA"/>
    <w:rsid w:val="005B798B"/>
    <w:rsid w:val="005B79F8"/>
    <w:rsid w:val="005C3F56"/>
    <w:rsid w:val="005C4049"/>
    <w:rsid w:val="005C49AC"/>
    <w:rsid w:val="005C4A21"/>
    <w:rsid w:val="005C51A2"/>
    <w:rsid w:val="005C59CB"/>
    <w:rsid w:val="005C66C2"/>
    <w:rsid w:val="005C69CE"/>
    <w:rsid w:val="005C6F50"/>
    <w:rsid w:val="005C7507"/>
    <w:rsid w:val="005C7870"/>
    <w:rsid w:val="005C7BBC"/>
    <w:rsid w:val="005C7C87"/>
    <w:rsid w:val="005C7EB8"/>
    <w:rsid w:val="005D0005"/>
    <w:rsid w:val="005D150D"/>
    <w:rsid w:val="005D163E"/>
    <w:rsid w:val="005D174A"/>
    <w:rsid w:val="005D17B6"/>
    <w:rsid w:val="005D182F"/>
    <w:rsid w:val="005D2242"/>
    <w:rsid w:val="005D2FE6"/>
    <w:rsid w:val="005D3169"/>
    <w:rsid w:val="005D3D40"/>
    <w:rsid w:val="005D40F7"/>
    <w:rsid w:val="005D5149"/>
    <w:rsid w:val="005D5262"/>
    <w:rsid w:val="005D56D3"/>
    <w:rsid w:val="005D5E29"/>
    <w:rsid w:val="005D5EB1"/>
    <w:rsid w:val="005D5F08"/>
    <w:rsid w:val="005D61F5"/>
    <w:rsid w:val="005D6C09"/>
    <w:rsid w:val="005D7EFA"/>
    <w:rsid w:val="005E04FB"/>
    <w:rsid w:val="005E09D4"/>
    <w:rsid w:val="005E108B"/>
    <w:rsid w:val="005E2107"/>
    <w:rsid w:val="005E2A5A"/>
    <w:rsid w:val="005E2A9A"/>
    <w:rsid w:val="005E3114"/>
    <w:rsid w:val="005E6348"/>
    <w:rsid w:val="005E6754"/>
    <w:rsid w:val="005F0769"/>
    <w:rsid w:val="005F12CD"/>
    <w:rsid w:val="005F146B"/>
    <w:rsid w:val="005F16B0"/>
    <w:rsid w:val="005F1A4C"/>
    <w:rsid w:val="005F1B29"/>
    <w:rsid w:val="005F1C01"/>
    <w:rsid w:val="005F1CC1"/>
    <w:rsid w:val="005F2378"/>
    <w:rsid w:val="005F25F9"/>
    <w:rsid w:val="005F280D"/>
    <w:rsid w:val="005F2A3F"/>
    <w:rsid w:val="005F2FAF"/>
    <w:rsid w:val="005F394D"/>
    <w:rsid w:val="005F3A00"/>
    <w:rsid w:val="005F3BEE"/>
    <w:rsid w:val="005F656A"/>
    <w:rsid w:val="005F7022"/>
    <w:rsid w:val="005F712D"/>
    <w:rsid w:val="005F7134"/>
    <w:rsid w:val="005F7746"/>
    <w:rsid w:val="005F7F18"/>
    <w:rsid w:val="0060073E"/>
    <w:rsid w:val="00600F76"/>
    <w:rsid w:val="00601219"/>
    <w:rsid w:val="0060134C"/>
    <w:rsid w:val="00601B4C"/>
    <w:rsid w:val="00601F0E"/>
    <w:rsid w:val="00602C6B"/>
    <w:rsid w:val="006037C8"/>
    <w:rsid w:val="006046BE"/>
    <w:rsid w:val="00605F77"/>
    <w:rsid w:val="0060602F"/>
    <w:rsid w:val="00606596"/>
    <w:rsid w:val="00606AE7"/>
    <w:rsid w:val="00606E61"/>
    <w:rsid w:val="006074E9"/>
    <w:rsid w:val="00607660"/>
    <w:rsid w:val="006077CE"/>
    <w:rsid w:val="00607948"/>
    <w:rsid w:val="00607FC5"/>
    <w:rsid w:val="00610399"/>
    <w:rsid w:val="00610BFB"/>
    <w:rsid w:val="00610DE4"/>
    <w:rsid w:val="00610EA1"/>
    <w:rsid w:val="00610F8B"/>
    <w:rsid w:val="006115D8"/>
    <w:rsid w:val="0061175C"/>
    <w:rsid w:val="00611CBC"/>
    <w:rsid w:val="0061252F"/>
    <w:rsid w:val="00612E6D"/>
    <w:rsid w:val="00613112"/>
    <w:rsid w:val="00613176"/>
    <w:rsid w:val="00613C9E"/>
    <w:rsid w:val="006149E0"/>
    <w:rsid w:val="00614D68"/>
    <w:rsid w:val="00617817"/>
    <w:rsid w:val="006204DA"/>
    <w:rsid w:val="00620C6D"/>
    <w:rsid w:val="006220D3"/>
    <w:rsid w:val="00622CD0"/>
    <w:rsid w:val="00622F48"/>
    <w:rsid w:val="006232DA"/>
    <w:rsid w:val="006233D0"/>
    <w:rsid w:val="00623591"/>
    <w:rsid w:val="00623BB2"/>
    <w:rsid w:val="00623BE5"/>
    <w:rsid w:val="0062402B"/>
    <w:rsid w:val="006245A1"/>
    <w:rsid w:val="00624829"/>
    <w:rsid w:val="00624A0E"/>
    <w:rsid w:val="00624CAE"/>
    <w:rsid w:val="00625211"/>
    <w:rsid w:val="00625383"/>
    <w:rsid w:val="006272A4"/>
    <w:rsid w:val="0063062A"/>
    <w:rsid w:val="00630B23"/>
    <w:rsid w:val="00631E0D"/>
    <w:rsid w:val="0063240D"/>
    <w:rsid w:val="00632A3C"/>
    <w:rsid w:val="00633393"/>
    <w:rsid w:val="006342D1"/>
    <w:rsid w:val="006343A0"/>
    <w:rsid w:val="00635773"/>
    <w:rsid w:val="006364EE"/>
    <w:rsid w:val="00636956"/>
    <w:rsid w:val="00636D55"/>
    <w:rsid w:val="00636DE8"/>
    <w:rsid w:val="00636FDE"/>
    <w:rsid w:val="0064034C"/>
    <w:rsid w:val="00640F43"/>
    <w:rsid w:val="00642203"/>
    <w:rsid w:val="006424B3"/>
    <w:rsid w:val="006432C8"/>
    <w:rsid w:val="00643B5C"/>
    <w:rsid w:val="00643BAB"/>
    <w:rsid w:val="006441F9"/>
    <w:rsid w:val="00644265"/>
    <w:rsid w:val="0064469D"/>
    <w:rsid w:val="00644DC3"/>
    <w:rsid w:val="00644DDF"/>
    <w:rsid w:val="00644DE8"/>
    <w:rsid w:val="00644F73"/>
    <w:rsid w:val="0064597D"/>
    <w:rsid w:val="00645DCD"/>
    <w:rsid w:val="00645E51"/>
    <w:rsid w:val="00646140"/>
    <w:rsid w:val="006466AC"/>
    <w:rsid w:val="0064704A"/>
    <w:rsid w:val="00647090"/>
    <w:rsid w:val="0064722D"/>
    <w:rsid w:val="00647B5D"/>
    <w:rsid w:val="00647BF1"/>
    <w:rsid w:val="00647E89"/>
    <w:rsid w:val="0065003F"/>
    <w:rsid w:val="006507DC"/>
    <w:rsid w:val="00650F97"/>
    <w:rsid w:val="00650FAD"/>
    <w:rsid w:val="0065287F"/>
    <w:rsid w:val="00652A79"/>
    <w:rsid w:val="006530DF"/>
    <w:rsid w:val="0065365E"/>
    <w:rsid w:val="00653F80"/>
    <w:rsid w:val="00654184"/>
    <w:rsid w:val="006541EE"/>
    <w:rsid w:val="006543F5"/>
    <w:rsid w:val="00654DBD"/>
    <w:rsid w:val="00656097"/>
    <w:rsid w:val="00656281"/>
    <w:rsid w:val="00657630"/>
    <w:rsid w:val="00657A7E"/>
    <w:rsid w:val="006616D5"/>
    <w:rsid w:val="00661804"/>
    <w:rsid w:val="00661DE5"/>
    <w:rsid w:val="0066275D"/>
    <w:rsid w:val="00662D97"/>
    <w:rsid w:val="00662E95"/>
    <w:rsid w:val="00663152"/>
    <w:rsid w:val="00663644"/>
    <w:rsid w:val="006636FC"/>
    <w:rsid w:val="00663AD7"/>
    <w:rsid w:val="00663FB2"/>
    <w:rsid w:val="0066433A"/>
    <w:rsid w:val="0066471F"/>
    <w:rsid w:val="00664C64"/>
    <w:rsid w:val="00664F02"/>
    <w:rsid w:val="0066519E"/>
    <w:rsid w:val="0066612F"/>
    <w:rsid w:val="00667AF5"/>
    <w:rsid w:val="00670721"/>
    <w:rsid w:val="0067082C"/>
    <w:rsid w:val="00670B04"/>
    <w:rsid w:val="00672C23"/>
    <w:rsid w:val="00672C62"/>
    <w:rsid w:val="00672D3F"/>
    <w:rsid w:val="00672F38"/>
    <w:rsid w:val="006738CC"/>
    <w:rsid w:val="0067394D"/>
    <w:rsid w:val="006739B1"/>
    <w:rsid w:val="0067437F"/>
    <w:rsid w:val="00674562"/>
    <w:rsid w:val="00674CE9"/>
    <w:rsid w:val="00674EBF"/>
    <w:rsid w:val="0067514B"/>
    <w:rsid w:val="0067577A"/>
    <w:rsid w:val="00675F9C"/>
    <w:rsid w:val="00676EE5"/>
    <w:rsid w:val="00676FC0"/>
    <w:rsid w:val="0067757E"/>
    <w:rsid w:val="00677648"/>
    <w:rsid w:val="00677EAF"/>
    <w:rsid w:val="00680610"/>
    <w:rsid w:val="006808C5"/>
    <w:rsid w:val="00681B60"/>
    <w:rsid w:val="00681E10"/>
    <w:rsid w:val="00681E22"/>
    <w:rsid w:val="00682194"/>
    <w:rsid w:val="00682C09"/>
    <w:rsid w:val="006833D1"/>
    <w:rsid w:val="0068376E"/>
    <w:rsid w:val="0068424C"/>
    <w:rsid w:val="00684805"/>
    <w:rsid w:val="006848BF"/>
    <w:rsid w:val="00684A2E"/>
    <w:rsid w:val="00684AE6"/>
    <w:rsid w:val="00685AE6"/>
    <w:rsid w:val="00686EED"/>
    <w:rsid w:val="00687C95"/>
    <w:rsid w:val="00687D55"/>
    <w:rsid w:val="0069138E"/>
    <w:rsid w:val="00691980"/>
    <w:rsid w:val="00691BD1"/>
    <w:rsid w:val="0069236F"/>
    <w:rsid w:val="006924D5"/>
    <w:rsid w:val="006937B1"/>
    <w:rsid w:val="006938DB"/>
    <w:rsid w:val="00693A61"/>
    <w:rsid w:val="00694C5D"/>
    <w:rsid w:val="00695C61"/>
    <w:rsid w:val="00695DC7"/>
    <w:rsid w:val="0069657C"/>
    <w:rsid w:val="00696745"/>
    <w:rsid w:val="006969E4"/>
    <w:rsid w:val="006978BD"/>
    <w:rsid w:val="006A0769"/>
    <w:rsid w:val="006A1512"/>
    <w:rsid w:val="006A21E6"/>
    <w:rsid w:val="006A389C"/>
    <w:rsid w:val="006A3DD1"/>
    <w:rsid w:val="006A43FE"/>
    <w:rsid w:val="006A460F"/>
    <w:rsid w:val="006A5026"/>
    <w:rsid w:val="006A6000"/>
    <w:rsid w:val="006A6097"/>
    <w:rsid w:val="006A64C8"/>
    <w:rsid w:val="006A66F5"/>
    <w:rsid w:val="006A6A52"/>
    <w:rsid w:val="006A6BD0"/>
    <w:rsid w:val="006A6E85"/>
    <w:rsid w:val="006A6F47"/>
    <w:rsid w:val="006A7019"/>
    <w:rsid w:val="006A7F83"/>
    <w:rsid w:val="006B04D9"/>
    <w:rsid w:val="006B0601"/>
    <w:rsid w:val="006B090D"/>
    <w:rsid w:val="006B0B31"/>
    <w:rsid w:val="006B0C95"/>
    <w:rsid w:val="006B1535"/>
    <w:rsid w:val="006B3287"/>
    <w:rsid w:val="006B37E6"/>
    <w:rsid w:val="006B3E17"/>
    <w:rsid w:val="006B4304"/>
    <w:rsid w:val="006B5B62"/>
    <w:rsid w:val="006B5C00"/>
    <w:rsid w:val="006B665C"/>
    <w:rsid w:val="006B6C90"/>
    <w:rsid w:val="006C02D6"/>
    <w:rsid w:val="006C030B"/>
    <w:rsid w:val="006C08E1"/>
    <w:rsid w:val="006C10D2"/>
    <w:rsid w:val="006C11AB"/>
    <w:rsid w:val="006C1568"/>
    <w:rsid w:val="006C2535"/>
    <w:rsid w:val="006C288B"/>
    <w:rsid w:val="006C2EC7"/>
    <w:rsid w:val="006C388D"/>
    <w:rsid w:val="006C471A"/>
    <w:rsid w:val="006C4AA9"/>
    <w:rsid w:val="006C4D17"/>
    <w:rsid w:val="006C5E5B"/>
    <w:rsid w:val="006C7845"/>
    <w:rsid w:val="006D076C"/>
    <w:rsid w:val="006D0A6A"/>
    <w:rsid w:val="006D2C97"/>
    <w:rsid w:val="006D2DF8"/>
    <w:rsid w:val="006D46A4"/>
    <w:rsid w:val="006D4901"/>
    <w:rsid w:val="006D4F72"/>
    <w:rsid w:val="006D5116"/>
    <w:rsid w:val="006D520A"/>
    <w:rsid w:val="006D582E"/>
    <w:rsid w:val="006D5B51"/>
    <w:rsid w:val="006D61F3"/>
    <w:rsid w:val="006D70DA"/>
    <w:rsid w:val="006D746E"/>
    <w:rsid w:val="006E033C"/>
    <w:rsid w:val="006E0346"/>
    <w:rsid w:val="006E0D0C"/>
    <w:rsid w:val="006E0DDD"/>
    <w:rsid w:val="006E14CD"/>
    <w:rsid w:val="006E1969"/>
    <w:rsid w:val="006E1DD6"/>
    <w:rsid w:val="006E2155"/>
    <w:rsid w:val="006E2C55"/>
    <w:rsid w:val="006E2F1B"/>
    <w:rsid w:val="006E31ED"/>
    <w:rsid w:val="006E349F"/>
    <w:rsid w:val="006E3614"/>
    <w:rsid w:val="006E3796"/>
    <w:rsid w:val="006E3C3C"/>
    <w:rsid w:val="006E4B52"/>
    <w:rsid w:val="006E4D68"/>
    <w:rsid w:val="006E4E56"/>
    <w:rsid w:val="006E584F"/>
    <w:rsid w:val="006E6A6A"/>
    <w:rsid w:val="006E6B1E"/>
    <w:rsid w:val="006E70FC"/>
    <w:rsid w:val="006E746B"/>
    <w:rsid w:val="006F00DD"/>
    <w:rsid w:val="006F0382"/>
    <w:rsid w:val="006F0B8F"/>
    <w:rsid w:val="006F145E"/>
    <w:rsid w:val="006F166E"/>
    <w:rsid w:val="006F1C1D"/>
    <w:rsid w:val="006F2592"/>
    <w:rsid w:val="006F276E"/>
    <w:rsid w:val="006F27FC"/>
    <w:rsid w:val="006F39B9"/>
    <w:rsid w:val="006F4236"/>
    <w:rsid w:val="006F4366"/>
    <w:rsid w:val="006F46F5"/>
    <w:rsid w:val="006F4A4B"/>
    <w:rsid w:val="006F4FE1"/>
    <w:rsid w:val="006F52EF"/>
    <w:rsid w:val="006F5C90"/>
    <w:rsid w:val="006F6F21"/>
    <w:rsid w:val="006F71EB"/>
    <w:rsid w:val="006F7989"/>
    <w:rsid w:val="0070045C"/>
    <w:rsid w:val="00700A1F"/>
    <w:rsid w:val="00700AA3"/>
    <w:rsid w:val="0070115C"/>
    <w:rsid w:val="00701396"/>
    <w:rsid w:val="00701C1C"/>
    <w:rsid w:val="0070235B"/>
    <w:rsid w:val="007024F4"/>
    <w:rsid w:val="007033A0"/>
    <w:rsid w:val="007034CB"/>
    <w:rsid w:val="0070421C"/>
    <w:rsid w:val="00704420"/>
    <w:rsid w:val="007054C7"/>
    <w:rsid w:val="00705CB4"/>
    <w:rsid w:val="00705F29"/>
    <w:rsid w:val="00705F49"/>
    <w:rsid w:val="00707452"/>
    <w:rsid w:val="00707EB9"/>
    <w:rsid w:val="00710174"/>
    <w:rsid w:val="0071052A"/>
    <w:rsid w:val="0071164A"/>
    <w:rsid w:val="007122D7"/>
    <w:rsid w:val="00712723"/>
    <w:rsid w:val="00712843"/>
    <w:rsid w:val="00712CA2"/>
    <w:rsid w:val="007136C5"/>
    <w:rsid w:val="00714BE1"/>
    <w:rsid w:val="00715191"/>
    <w:rsid w:val="007156F4"/>
    <w:rsid w:val="00715B13"/>
    <w:rsid w:val="007161D4"/>
    <w:rsid w:val="00716B29"/>
    <w:rsid w:val="00716D86"/>
    <w:rsid w:val="00716EBB"/>
    <w:rsid w:val="007170FA"/>
    <w:rsid w:val="00717683"/>
    <w:rsid w:val="007178E2"/>
    <w:rsid w:val="00720446"/>
    <w:rsid w:val="00720A75"/>
    <w:rsid w:val="007220E1"/>
    <w:rsid w:val="0072221F"/>
    <w:rsid w:val="00722564"/>
    <w:rsid w:val="00722C0C"/>
    <w:rsid w:val="007233E1"/>
    <w:rsid w:val="00723942"/>
    <w:rsid w:val="007248CB"/>
    <w:rsid w:val="00724A67"/>
    <w:rsid w:val="00724AB1"/>
    <w:rsid w:val="00724B62"/>
    <w:rsid w:val="00724F08"/>
    <w:rsid w:val="00725166"/>
    <w:rsid w:val="00725DFB"/>
    <w:rsid w:val="007262A1"/>
    <w:rsid w:val="007272DB"/>
    <w:rsid w:val="00727808"/>
    <w:rsid w:val="0073008D"/>
    <w:rsid w:val="00730361"/>
    <w:rsid w:val="007310D6"/>
    <w:rsid w:val="007317EF"/>
    <w:rsid w:val="007326CF"/>
    <w:rsid w:val="0073293E"/>
    <w:rsid w:val="00733090"/>
    <w:rsid w:val="0073361C"/>
    <w:rsid w:val="00733FAF"/>
    <w:rsid w:val="00734ADF"/>
    <w:rsid w:val="00734BB3"/>
    <w:rsid w:val="00734D72"/>
    <w:rsid w:val="00735C45"/>
    <w:rsid w:val="00735D7E"/>
    <w:rsid w:val="0073605C"/>
    <w:rsid w:val="00736887"/>
    <w:rsid w:val="007368E7"/>
    <w:rsid w:val="007369B0"/>
    <w:rsid w:val="00736F78"/>
    <w:rsid w:val="00737617"/>
    <w:rsid w:val="00737F5A"/>
    <w:rsid w:val="00740BC4"/>
    <w:rsid w:val="00740CDF"/>
    <w:rsid w:val="00740D85"/>
    <w:rsid w:val="00740DBB"/>
    <w:rsid w:val="00741A33"/>
    <w:rsid w:val="00741D9A"/>
    <w:rsid w:val="00742177"/>
    <w:rsid w:val="007422DF"/>
    <w:rsid w:val="00742469"/>
    <w:rsid w:val="0074247F"/>
    <w:rsid w:val="0074263A"/>
    <w:rsid w:val="00742948"/>
    <w:rsid w:val="00742EB2"/>
    <w:rsid w:val="00743174"/>
    <w:rsid w:val="00744AA6"/>
    <w:rsid w:val="007452C4"/>
    <w:rsid w:val="0074589F"/>
    <w:rsid w:val="00746E83"/>
    <w:rsid w:val="007510C1"/>
    <w:rsid w:val="00751157"/>
    <w:rsid w:val="00751E7B"/>
    <w:rsid w:val="00752046"/>
    <w:rsid w:val="00752C09"/>
    <w:rsid w:val="00752D23"/>
    <w:rsid w:val="00752E26"/>
    <w:rsid w:val="00753089"/>
    <w:rsid w:val="0075311C"/>
    <w:rsid w:val="007533B7"/>
    <w:rsid w:val="007539D0"/>
    <w:rsid w:val="00753A06"/>
    <w:rsid w:val="00753E52"/>
    <w:rsid w:val="007545F4"/>
    <w:rsid w:val="0075465A"/>
    <w:rsid w:val="007559AE"/>
    <w:rsid w:val="00756EA7"/>
    <w:rsid w:val="007576F8"/>
    <w:rsid w:val="00757BE7"/>
    <w:rsid w:val="007607D6"/>
    <w:rsid w:val="00761424"/>
    <w:rsid w:val="00762283"/>
    <w:rsid w:val="0076280E"/>
    <w:rsid w:val="0076297F"/>
    <w:rsid w:val="007629A0"/>
    <w:rsid w:val="00762F55"/>
    <w:rsid w:val="00763C34"/>
    <w:rsid w:val="00763E48"/>
    <w:rsid w:val="00763F25"/>
    <w:rsid w:val="00766ED5"/>
    <w:rsid w:val="007673AC"/>
    <w:rsid w:val="00767D2E"/>
    <w:rsid w:val="007700AE"/>
    <w:rsid w:val="007704A7"/>
    <w:rsid w:val="0077129F"/>
    <w:rsid w:val="007712EF"/>
    <w:rsid w:val="00771324"/>
    <w:rsid w:val="00772A90"/>
    <w:rsid w:val="00773D2F"/>
    <w:rsid w:val="007746B6"/>
    <w:rsid w:val="00774832"/>
    <w:rsid w:val="00774976"/>
    <w:rsid w:val="00775E37"/>
    <w:rsid w:val="0077601C"/>
    <w:rsid w:val="00776F3C"/>
    <w:rsid w:val="00777AA3"/>
    <w:rsid w:val="00777B87"/>
    <w:rsid w:val="00777E66"/>
    <w:rsid w:val="0078023E"/>
    <w:rsid w:val="00780500"/>
    <w:rsid w:val="007806F7"/>
    <w:rsid w:val="00780B9C"/>
    <w:rsid w:val="00780FA0"/>
    <w:rsid w:val="007813C8"/>
    <w:rsid w:val="007818B0"/>
    <w:rsid w:val="007837F1"/>
    <w:rsid w:val="0078423D"/>
    <w:rsid w:val="00784517"/>
    <w:rsid w:val="00784CA7"/>
    <w:rsid w:val="00784E41"/>
    <w:rsid w:val="0078544E"/>
    <w:rsid w:val="007858C4"/>
    <w:rsid w:val="0078596E"/>
    <w:rsid w:val="00785A84"/>
    <w:rsid w:val="00786616"/>
    <w:rsid w:val="007866EB"/>
    <w:rsid w:val="007868EC"/>
    <w:rsid w:val="00786A2A"/>
    <w:rsid w:val="00786EF6"/>
    <w:rsid w:val="00787FDB"/>
    <w:rsid w:val="00790102"/>
    <w:rsid w:val="007907A5"/>
    <w:rsid w:val="00790CE5"/>
    <w:rsid w:val="00791729"/>
    <w:rsid w:val="0079202E"/>
    <w:rsid w:val="007921B1"/>
    <w:rsid w:val="007925B9"/>
    <w:rsid w:val="00792692"/>
    <w:rsid w:val="0079332D"/>
    <w:rsid w:val="007943BB"/>
    <w:rsid w:val="007954B3"/>
    <w:rsid w:val="00795AD2"/>
    <w:rsid w:val="0079608D"/>
    <w:rsid w:val="0079636A"/>
    <w:rsid w:val="00796439"/>
    <w:rsid w:val="0079656D"/>
    <w:rsid w:val="00796E5F"/>
    <w:rsid w:val="007974AC"/>
    <w:rsid w:val="007A080C"/>
    <w:rsid w:val="007A115A"/>
    <w:rsid w:val="007A1B9E"/>
    <w:rsid w:val="007A1E99"/>
    <w:rsid w:val="007A2E94"/>
    <w:rsid w:val="007A3017"/>
    <w:rsid w:val="007A46EA"/>
    <w:rsid w:val="007A49A8"/>
    <w:rsid w:val="007A4B00"/>
    <w:rsid w:val="007A4B4B"/>
    <w:rsid w:val="007A51A7"/>
    <w:rsid w:val="007A5EA4"/>
    <w:rsid w:val="007A62CB"/>
    <w:rsid w:val="007A67D9"/>
    <w:rsid w:val="007A69E0"/>
    <w:rsid w:val="007A7807"/>
    <w:rsid w:val="007A7809"/>
    <w:rsid w:val="007B0851"/>
    <w:rsid w:val="007B0901"/>
    <w:rsid w:val="007B1DEA"/>
    <w:rsid w:val="007B2EAD"/>
    <w:rsid w:val="007B3606"/>
    <w:rsid w:val="007B3BA4"/>
    <w:rsid w:val="007B3BD0"/>
    <w:rsid w:val="007B3EB5"/>
    <w:rsid w:val="007B47C0"/>
    <w:rsid w:val="007B57D3"/>
    <w:rsid w:val="007B587A"/>
    <w:rsid w:val="007B607A"/>
    <w:rsid w:val="007B66AC"/>
    <w:rsid w:val="007B6C46"/>
    <w:rsid w:val="007B6DB7"/>
    <w:rsid w:val="007B7926"/>
    <w:rsid w:val="007B79B1"/>
    <w:rsid w:val="007B7AAD"/>
    <w:rsid w:val="007B7AF8"/>
    <w:rsid w:val="007B7C7F"/>
    <w:rsid w:val="007B7E76"/>
    <w:rsid w:val="007C004F"/>
    <w:rsid w:val="007C042E"/>
    <w:rsid w:val="007C07D8"/>
    <w:rsid w:val="007C08CD"/>
    <w:rsid w:val="007C0998"/>
    <w:rsid w:val="007C0A66"/>
    <w:rsid w:val="007C1283"/>
    <w:rsid w:val="007C22F3"/>
    <w:rsid w:val="007C2462"/>
    <w:rsid w:val="007C2D35"/>
    <w:rsid w:val="007C302D"/>
    <w:rsid w:val="007C38B5"/>
    <w:rsid w:val="007C3DC3"/>
    <w:rsid w:val="007C506B"/>
    <w:rsid w:val="007C5561"/>
    <w:rsid w:val="007C5C63"/>
    <w:rsid w:val="007C61BF"/>
    <w:rsid w:val="007C6754"/>
    <w:rsid w:val="007C6974"/>
    <w:rsid w:val="007C6DAF"/>
    <w:rsid w:val="007C70BB"/>
    <w:rsid w:val="007C71E0"/>
    <w:rsid w:val="007D043E"/>
    <w:rsid w:val="007D0C09"/>
    <w:rsid w:val="007D106A"/>
    <w:rsid w:val="007D1332"/>
    <w:rsid w:val="007D1335"/>
    <w:rsid w:val="007D14D1"/>
    <w:rsid w:val="007D1588"/>
    <w:rsid w:val="007D17F1"/>
    <w:rsid w:val="007D18B9"/>
    <w:rsid w:val="007D1D2C"/>
    <w:rsid w:val="007D23B9"/>
    <w:rsid w:val="007D2F53"/>
    <w:rsid w:val="007D3AC7"/>
    <w:rsid w:val="007D50CF"/>
    <w:rsid w:val="007D5355"/>
    <w:rsid w:val="007D567D"/>
    <w:rsid w:val="007D5B3D"/>
    <w:rsid w:val="007D5D58"/>
    <w:rsid w:val="007D5DB0"/>
    <w:rsid w:val="007D64A9"/>
    <w:rsid w:val="007D6A1C"/>
    <w:rsid w:val="007D6A8D"/>
    <w:rsid w:val="007D6E36"/>
    <w:rsid w:val="007D7681"/>
    <w:rsid w:val="007E00A6"/>
    <w:rsid w:val="007E0244"/>
    <w:rsid w:val="007E1676"/>
    <w:rsid w:val="007E2445"/>
    <w:rsid w:val="007E2739"/>
    <w:rsid w:val="007E30B6"/>
    <w:rsid w:val="007E335D"/>
    <w:rsid w:val="007E3616"/>
    <w:rsid w:val="007E3F70"/>
    <w:rsid w:val="007E4290"/>
    <w:rsid w:val="007E47DC"/>
    <w:rsid w:val="007E5319"/>
    <w:rsid w:val="007E591B"/>
    <w:rsid w:val="007E65A0"/>
    <w:rsid w:val="007E76DC"/>
    <w:rsid w:val="007F0652"/>
    <w:rsid w:val="007F0CA4"/>
    <w:rsid w:val="007F1283"/>
    <w:rsid w:val="007F18D0"/>
    <w:rsid w:val="007F1BB6"/>
    <w:rsid w:val="007F1C00"/>
    <w:rsid w:val="007F2959"/>
    <w:rsid w:val="007F2E81"/>
    <w:rsid w:val="007F3825"/>
    <w:rsid w:val="007F3CD3"/>
    <w:rsid w:val="007F42C0"/>
    <w:rsid w:val="007F4424"/>
    <w:rsid w:val="007F461C"/>
    <w:rsid w:val="007F4F63"/>
    <w:rsid w:val="007F5160"/>
    <w:rsid w:val="007F6237"/>
    <w:rsid w:val="007F66CD"/>
    <w:rsid w:val="007F68FE"/>
    <w:rsid w:val="007F6A48"/>
    <w:rsid w:val="007F6B9D"/>
    <w:rsid w:val="007F6FB4"/>
    <w:rsid w:val="007F705F"/>
    <w:rsid w:val="007F72D3"/>
    <w:rsid w:val="007F797C"/>
    <w:rsid w:val="007F7A38"/>
    <w:rsid w:val="00800257"/>
    <w:rsid w:val="00800947"/>
    <w:rsid w:val="00801841"/>
    <w:rsid w:val="00801A59"/>
    <w:rsid w:val="00802086"/>
    <w:rsid w:val="0080241F"/>
    <w:rsid w:val="00802CFA"/>
    <w:rsid w:val="00802E29"/>
    <w:rsid w:val="00803596"/>
    <w:rsid w:val="00803982"/>
    <w:rsid w:val="008043D6"/>
    <w:rsid w:val="00804F63"/>
    <w:rsid w:val="0080514B"/>
    <w:rsid w:val="0080525E"/>
    <w:rsid w:val="008067F0"/>
    <w:rsid w:val="00806830"/>
    <w:rsid w:val="00806F0D"/>
    <w:rsid w:val="0080705C"/>
    <w:rsid w:val="00807465"/>
    <w:rsid w:val="008074A1"/>
    <w:rsid w:val="0080794A"/>
    <w:rsid w:val="00810CC8"/>
    <w:rsid w:val="00811486"/>
    <w:rsid w:val="00811495"/>
    <w:rsid w:val="00811601"/>
    <w:rsid w:val="0081172D"/>
    <w:rsid w:val="00811846"/>
    <w:rsid w:val="00811BAB"/>
    <w:rsid w:val="0081234F"/>
    <w:rsid w:val="0081297B"/>
    <w:rsid w:val="00813225"/>
    <w:rsid w:val="008133DA"/>
    <w:rsid w:val="00813577"/>
    <w:rsid w:val="0081425D"/>
    <w:rsid w:val="00814971"/>
    <w:rsid w:val="00814B8C"/>
    <w:rsid w:val="00814BF5"/>
    <w:rsid w:val="00814F61"/>
    <w:rsid w:val="00815227"/>
    <w:rsid w:val="00815C89"/>
    <w:rsid w:val="00815FE6"/>
    <w:rsid w:val="008163E7"/>
    <w:rsid w:val="00816E13"/>
    <w:rsid w:val="00817361"/>
    <w:rsid w:val="008174CA"/>
    <w:rsid w:val="00817A17"/>
    <w:rsid w:val="00820865"/>
    <w:rsid w:val="0082087F"/>
    <w:rsid w:val="00821396"/>
    <w:rsid w:val="00821A99"/>
    <w:rsid w:val="008222CD"/>
    <w:rsid w:val="008232DD"/>
    <w:rsid w:val="00823C46"/>
    <w:rsid w:val="00823F2D"/>
    <w:rsid w:val="0082450A"/>
    <w:rsid w:val="00824575"/>
    <w:rsid w:val="008246C0"/>
    <w:rsid w:val="008251C2"/>
    <w:rsid w:val="00825285"/>
    <w:rsid w:val="00825A90"/>
    <w:rsid w:val="00830F96"/>
    <w:rsid w:val="008314E4"/>
    <w:rsid w:val="00831F5D"/>
    <w:rsid w:val="0083308E"/>
    <w:rsid w:val="00833320"/>
    <w:rsid w:val="008333FD"/>
    <w:rsid w:val="00834508"/>
    <w:rsid w:val="0083664B"/>
    <w:rsid w:val="0083682F"/>
    <w:rsid w:val="00836E9D"/>
    <w:rsid w:val="008374E9"/>
    <w:rsid w:val="008375C9"/>
    <w:rsid w:val="00837945"/>
    <w:rsid w:val="00837D21"/>
    <w:rsid w:val="00840405"/>
    <w:rsid w:val="00840881"/>
    <w:rsid w:val="00841586"/>
    <w:rsid w:val="0084203C"/>
    <w:rsid w:val="0084210E"/>
    <w:rsid w:val="008422B7"/>
    <w:rsid w:val="0084379B"/>
    <w:rsid w:val="008437A0"/>
    <w:rsid w:val="00843C80"/>
    <w:rsid w:val="008440B4"/>
    <w:rsid w:val="00844E5E"/>
    <w:rsid w:val="00845ECF"/>
    <w:rsid w:val="00846008"/>
    <w:rsid w:val="00846454"/>
    <w:rsid w:val="00846635"/>
    <w:rsid w:val="0084670F"/>
    <w:rsid w:val="00846F68"/>
    <w:rsid w:val="0084708D"/>
    <w:rsid w:val="00847453"/>
    <w:rsid w:val="0084777D"/>
    <w:rsid w:val="00847B6C"/>
    <w:rsid w:val="008504A9"/>
    <w:rsid w:val="008505BD"/>
    <w:rsid w:val="008508AC"/>
    <w:rsid w:val="008508B9"/>
    <w:rsid w:val="00850CEF"/>
    <w:rsid w:val="008517E3"/>
    <w:rsid w:val="0085232F"/>
    <w:rsid w:val="00852A04"/>
    <w:rsid w:val="00852ECF"/>
    <w:rsid w:val="008534FC"/>
    <w:rsid w:val="008542B7"/>
    <w:rsid w:val="00854431"/>
    <w:rsid w:val="00855F02"/>
    <w:rsid w:val="00856811"/>
    <w:rsid w:val="00856890"/>
    <w:rsid w:val="0085696D"/>
    <w:rsid w:val="00856F07"/>
    <w:rsid w:val="0085722A"/>
    <w:rsid w:val="00857401"/>
    <w:rsid w:val="00857770"/>
    <w:rsid w:val="008578C3"/>
    <w:rsid w:val="00857AD3"/>
    <w:rsid w:val="00857FF4"/>
    <w:rsid w:val="008604D7"/>
    <w:rsid w:val="008609E7"/>
    <w:rsid w:val="00863308"/>
    <w:rsid w:val="008635E0"/>
    <w:rsid w:val="00863800"/>
    <w:rsid w:val="00863AB9"/>
    <w:rsid w:val="00863F28"/>
    <w:rsid w:val="008648FF"/>
    <w:rsid w:val="008654E8"/>
    <w:rsid w:val="00865A6B"/>
    <w:rsid w:val="00865C50"/>
    <w:rsid w:val="008663FD"/>
    <w:rsid w:val="008669DA"/>
    <w:rsid w:val="00866B54"/>
    <w:rsid w:val="00866D94"/>
    <w:rsid w:val="00866E34"/>
    <w:rsid w:val="00867859"/>
    <w:rsid w:val="00867BF1"/>
    <w:rsid w:val="00867D12"/>
    <w:rsid w:val="0087026D"/>
    <w:rsid w:val="008706BC"/>
    <w:rsid w:val="00871A89"/>
    <w:rsid w:val="00872F89"/>
    <w:rsid w:val="00872FFA"/>
    <w:rsid w:val="00873948"/>
    <w:rsid w:val="00875344"/>
    <w:rsid w:val="0087623E"/>
    <w:rsid w:val="008769EF"/>
    <w:rsid w:val="00876AB9"/>
    <w:rsid w:val="008779CA"/>
    <w:rsid w:val="00881A64"/>
    <w:rsid w:val="00881AEF"/>
    <w:rsid w:val="008822F5"/>
    <w:rsid w:val="00882C89"/>
    <w:rsid w:val="00882D3F"/>
    <w:rsid w:val="00882D7B"/>
    <w:rsid w:val="008833B6"/>
    <w:rsid w:val="0088354C"/>
    <w:rsid w:val="00883780"/>
    <w:rsid w:val="00883BDC"/>
    <w:rsid w:val="0088400E"/>
    <w:rsid w:val="0088401F"/>
    <w:rsid w:val="0088465A"/>
    <w:rsid w:val="0088498A"/>
    <w:rsid w:val="00884A01"/>
    <w:rsid w:val="00884A6E"/>
    <w:rsid w:val="0088582C"/>
    <w:rsid w:val="00885CB9"/>
    <w:rsid w:val="00886189"/>
    <w:rsid w:val="0088675C"/>
    <w:rsid w:val="00886FD8"/>
    <w:rsid w:val="008871EE"/>
    <w:rsid w:val="00887858"/>
    <w:rsid w:val="0088799B"/>
    <w:rsid w:val="008879A9"/>
    <w:rsid w:val="00887E7C"/>
    <w:rsid w:val="0089024C"/>
    <w:rsid w:val="008904CD"/>
    <w:rsid w:val="00890967"/>
    <w:rsid w:val="00890C9F"/>
    <w:rsid w:val="00891EC5"/>
    <w:rsid w:val="008920D9"/>
    <w:rsid w:val="00892285"/>
    <w:rsid w:val="00892474"/>
    <w:rsid w:val="00892651"/>
    <w:rsid w:val="0089349B"/>
    <w:rsid w:val="00893E9A"/>
    <w:rsid w:val="00893F04"/>
    <w:rsid w:val="0089506E"/>
    <w:rsid w:val="00895076"/>
    <w:rsid w:val="00895C4C"/>
    <w:rsid w:val="008967FE"/>
    <w:rsid w:val="00896F5E"/>
    <w:rsid w:val="0089748B"/>
    <w:rsid w:val="0089782C"/>
    <w:rsid w:val="00897910"/>
    <w:rsid w:val="008A0231"/>
    <w:rsid w:val="008A0B07"/>
    <w:rsid w:val="008A18B5"/>
    <w:rsid w:val="008A1E4F"/>
    <w:rsid w:val="008A2E53"/>
    <w:rsid w:val="008A4354"/>
    <w:rsid w:val="008A496F"/>
    <w:rsid w:val="008A59F9"/>
    <w:rsid w:val="008A6B17"/>
    <w:rsid w:val="008A6B51"/>
    <w:rsid w:val="008A76C0"/>
    <w:rsid w:val="008A7B28"/>
    <w:rsid w:val="008A7FEA"/>
    <w:rsid w:val="008B002A"/>
    <w:rsid w:val="008B1433"/>
    <w:rsid w:val="008B17DE"/>
    <w:rsid w:val="008B192E"/>
    <w:rsid w:val="008B1B83"/>
    <w:rsid w:val="008B218C"/>
    <w:rsid w:val="008B2E96"/>
    <w:rsid w:val="008B36E3"/>
    <w:rsid w:val="008B4A61"/>
    <w:rsid w:val="008B5733"/>
    <w:rsid w:val="008B69FE"/>
    <w:rsid w:val="008B7A75"/>
    <w:rsid w:val="008B7EBD"/>
    <w:rsid w:val="008C0059"/>
    <w:rsid w:val="008C0860"/>
    <w:rsid w:val="008C0D4A"/>
    <w:rsid w:val="008C1731"/>
    <w:rsid w:val="008C1EEB"/>
    <w:rsid w:val="008C2B6A"/>
    <w:rsid w:val="008C2CA9"/>
    <w:rsid w:val="008C302B"/>
    <w:rsid w:val="008C398C"/>
    <w:rsid w:val="008C3C16"/>
    <w:rsid w:val="008C4A78"/>
    <w:rsid w:val="008C53E6"/>
    <w:rsid w:val="008C691E"/>
    <w:rsid w:val="008C7C30"/>
    <w:rsid w:val="008D0B40"/>
    <w:rsid w:val="008D0FCA"/>
    <w:rsid w:val="008D1BC1"/>
    <w:rsid w:val="008D1BE4"/>
    <w:rsid w:val="008D2E1E"/>
    <w:rsid w:val="008D3519"/>
    <w:rsid w:val="008D374B"/>
    <w:rsid w:val="008D3C0A"/>
    <w:rsid w:val="008D3E52"/>
    <w:rsid w:val="008D3F4D"/>
    <w:rsid w:val="008D4C9B"/>
    <w:rsid w:val="008D4F97"/>
    <w:rsid w:val="008D522C"/>
    <w:rsid w:val="008D5632"/>
    <w:rsid w:val="008D6570"/>
    <w:rsid w:val="008D69D5"/>
    <w:rsid w:val="008D7678"/>
    <w:rsid w:val="008E0567"/>
    <w:rsid w:val="008E08B5"/>
    <w:rsid w:val="008E181A"/>
    <w:rsid w:val="008E1BCF"/>
    <w:rsid w:val="008E2786"/>
    <w:rsid w:val="008E2D14"/>
    <w:rsid w:val="008E2DD9"/>
    <w:rsid w:val="008E377C"/>
    <w:rsid w:val="008E3BED"/>
    <w:rsid w:val="008E3C45"/>
    <w:rsid w:val="008E45E3"/>
    <w:rsid w:val="008E4620"/>
    <w:rsid w:val="008E4AEB"/>
    <w:rsid w:val="008E5074"/>
    <w:rsid w:val="008E5758"/>
    <w:rsid w:val="008E5769"/>
    <w:rsid w:val="008E577B"/>
    <w:rsid w:val="008E5EF3"/>
    <w:rsid w:val="008E67A2"/>
    <w:rsid w:val="008E6B7A"/>
    <w:rsid w:val="008E6C43"/>
    <w:rsid w:val="008E7006"/>
    <w:rsid w:val="008E7300"/>
    <w:rsid w:val="008E779F"/>
    <w:rsid w:val="008F0053"/>
    <w:rsid w:val="008F0ABC"/>
    <w:rsid w:val="008F1A07"/>
    <w:rsid w:val="008F3127"/>
    <w:rsid w:val="008F349F"/>
    <w:rsid w:val="008F440D"/>
    <w:rsid w:val="008F4A3A"/>
    <w:rsid w:val="008F5EBD"/>
    <w:rsid w:val="008F6D11"/>
    <w:rsid w:val="008F7681"/>
    <w:rsid w:val="008F76F7"/>
    <w:rsid w:val="00900376"/>
    <w:rsid w:val="00901282"/>
    <w:rsid w:val="00901727"/>
    <w:rsid w:val="009018AE"/>
    <w:rsid w:val="00903212"/>
    <w:rsid w:val="00903629"/>
    <w:rsid w:val="0090362F"/>
    <w:rsid w:val="00903662"/>
    <w:rsid w:val="00904E7E"/>
    <w:rsid w:val="009063F5"/>
    <w:rsid w:val="00911650"/>
    <w:rsid w:val="009118D2"/>
    <w:rsid w:val="00911F41"/>
    <w:rsid w:val="009121E9"/>
    <w:rsid w:val="00912C09"/>
    <w:rsid w:val="00913909"/>
    <w:rsid w:val="00914A1A"/>
    <w:rsid w:val="00915610"/>
    <w:rsid w:val="009160A2"/>
    <w:rsid w:val="00916C7E"/>
    <w:rsid w:val="009201A8"/>
    <w:rsid w:val="0092059C"/>
    <w:rsid w:val="00920651"/>
    <w:rsid w:val="00920ABD"/>
    <w:rsid w:val="00920C5C"/>
    <w:rsid w:val="009211D4"/>
    <w:rsid w:val="00922340"/>
    <w:rsid w:val="0092248A"/>
    <w:rsid w:val="009224D0"/>
    <w:rsid w:val="009228E9"/>
    <w:rsid w:val="00923028"/>
    <w:rsid w:val="00924037"/>
    <w:rsid w:val="00924B69"/>
    <w:rsid w:val="00924D18"/>
    <w:rsid w:val="00925180"/>
    <w:rsid w:val="009258C3"/>
    <w:rsid w:val="00925B36"/>
    <w:rsid w:val="00926CBF"/>
    <w:rsid w:val="009275BA"/>
    <w:rsid w:val="009303D8"/>
    <w:rsid w:val="00930BA8"/>
    <w:rsid w:val="009318C8"/>
    <w:rsid w:val="00931AEA"/>
    <w:rsid w:val="00932735"/>
    <w:rsid w:val="009330C1"/>
    <w:rsid w:val="0093455E"/>
    <w:rsid w:val="00934DB6"/>
    <w:rsid w:val="0093563B"/>
    <w:rsid w:val="009368D0"/>
    <w:rsid w:val="0094005A"/>
    <w:rsid w:val="009405A5"/>
    <w:rsid w:val="009410C1"/>
    <w:rsid w:val="00941BA1"/>
    <w:rsid w:val="0094244B"/>
    <w:rsid w:val="009429B9"/>
    <w:rsid w:val="00942A18"/>
    <w:rsid w:val="00942E7A"/>
    <w:rsid w:val="00942F14"/>
    <w:rsid w:val="00943265"/>
    <w:rsid w:val="00943719"/>
    <w:rsid w:val="00943BCA"/>
    <w:rsid w:val="00943DA5"/>
    <w:rsid w:val="009448D0"/>
    <w:rsid w:val="00944EE0"/>
    <w:rsid w:val="009455F4"/>
    <w:rsid w:val="009460FA"/>
    <w:rsid w:val="009465DC"/>
    <w:rsid w:val="00946B28"/>
    <w:rsid w:val="009470C5"/>
    <w:rsid w:val="00947369"/>
    <w:rsid w:val="0094744B"/>
    <w:rsid w:val="0094751E"/>
    <w:rsid w:val="009475F4"/>
    <w:rsid w:val="00950771"/>
    <w:rsid w:val="00950F45"/>
    <w:rsid w:val="00952287"/>
    <w:rsid w:val="009525CB"/>
    <w:rsid w:val="00952DA2"/>
    <w:rsid w:val="00954170"/>
    <w:rsid w:val="00954AF5"/>
    <w:rsid w:val="00954CB3"/>
    <w:rsid w:val="00956029"/>
    <w:rsid w:val="009562E8"/>
    <w:rsid w:val="0095669A"/>
    <w:rsid w:val="00956856"/>
    <w:rsid w:val="009575E3"/>
    <w:rsid w:val="00957B5C"/>
    <w:rsid w:val="0096004C"/>
    <w:rsid w:val="0096099D"/>
    <w:rsid w:val="0096115A"/>
    <w:rsid w:val="009618EA"/>
    <w:rsid w:val="00961E26"/>
    <w:rsid w:val="00961E9B"/>
    <w:rsid w:val="0096281B"/>
    <w:rsid w:val="009630E0"/>
    <w:rsid w:val="00963822"/>
    <w:rsid w:val="00963937"/>
    <w:rsid w:val="009640FE"/>
    <w:rsid w:val="009644D8"/>
    <w:rsid w:val="00964772"/>
    <w:rsid w:val="009647C7"/>
    <w:rsid w:val="00964A52"/>
    <w:rsid w:val="00965BB2"/>
    <w:rsid w:val="00965F60"/>
    <w:rsid w:val="0096615C"/>
    <w:rsid w:val="009665C9"/>
    <w:rsid w:val="00966608"/>
    <w:rsid w:val="00966A0A"/>
    <w:rsid w:val="00966CE8"/>
    <w:rsid w:val="009676CD"/>
    <w:rsid w:val="00967D0C"/>
    <w:rsid w:val="0097008F"/>
    <w:rsid w:val="00970D3A"/>
    <w:rsid w:val="00970E46"/>
    <w:rsid w:val="009720CC"/>
    <w:rsid w:val="00972E31"/>
    <w:rsid w:val="00973441"/>
    <w:rsid w:val="00973BF9"/>
    <w:rsid w:val="009740BE"/>
    <w:rsid w:val="00974D25"/>
    <w:rsid w:val="009751B2"/>
    <w:rsid w:val="0097536F"/>
    <w:rsid w:val="009753BB"/>
    <w:rsid w:val="00976320"/>
    <w:rsid w:val="009763D0"/>
    <w:rsid w:val="00976811"/>
    <w:rsid w:val="00977077"/>
    <w:rsid w:val="00977DD5"/>
    <w:rsid w:val="00980A49"/>
    <w:rsid w:val="009829F9"/>
    <w:rsid w:val="00982ED9"/>
    <w:rsid w:val="009839E9"/>
    <w:rsid w:val="009841FF"/>
    <w:rsid w:val="0098459E"/>
    <w:rsid w:val="00984D5F"/>
    <w:rsid w:val="00984EF4"/>
    <w:rsid w:val="009852FC"/>
    <w:rsid w:val="0098537C"/>
    <w:rsid w:val="009854F7"/>
    <w:rsid w:val="00985625"/>
    <w:rsid w:val="0098598C"/>
    <w:rsid w:val="00985C16"/>
    <w:rsid w:val="0098646A"/>
    <w:rsid w:val="009865E7"/>
    <w:rsid w:val="0098686B"/>
    <w:rsid w:val="00986A3D"/>
    <w:rsid w:val="00986C67"/>
    <w:rsid w:val="00987312"/>
    <w:rsid w:val="00987349"/>
    <w:rsid w:val="0099085D"/>
    <w:rsid w:val="00990B3A"/>
    <w:rsid w:val="00992096"/>
    <w:rsid w:val="00992EBA"/>
    <w:rsid w:val="00993851"/>
    <w:rsid w:val="00994789"/>
    <w:rsid w:val="00994F5B"/>
    <w:rsid w:val="009950AD"/>
    <w:rsid w:val="0099525D"/>
    <w:rsid w:val="00995D6E"/>
    <w:rsid w:val="0099607D"/>
    <w:rsid w:val="00997086"/>
    <w:rsid w:val="00997976"/>
    <w:rsid w:val="00997B4A"/>
    <w:rsid w:val="00997B5D"/>
    <w:rsid w:val="009A06F8"/>
    <w:rsid w:val="009A11F7"/>
    <w:rsid w:val="009A1341"/>
    <w:rsid w:val="009A1F0E"/>
    <w:rsid w:val="009A210A"/>
    <w:rsid w:val="009A2850"/>
    <w:rsid w:val="009A308E"/>
    <w:rsid w:val="009A32EC"/>
    <w:rsid w:val="009A34C8"/>
    <w:rsid w:val="009A477E"/>
    <w:rsid w:val="009A4802"/>
    <w:rsid w:val="009A4AF3"/>
    <w:rsid w:val="009A4D70"/>
    <w:rsid w:val="009A6714"/>
    <w:rsid w:val="009A7D5D"/>
    <w:rsid w:val="009A7D86"/>
    <w:rsid w:val="009B0FF5"/>
    <w:rsid w:val="009B150E"/>
    <w:rsid w:val="009B1E01"/>
    <w:rsid w:val="009B225A"/>
    <w:rsid w:val="009B2DAC"/>
    <w:rsid w:val="009B3053"/>
    <w:rsid w:val="009B39D6"/>
    <w:rsid w:val="009B3A6E"/>
    <w:rsid w:val="009B3A7D"/>
    <w:rsid w:val="009B3DF2"/>
    <w:rsid w:val="009B40F7"/>
    <w:rsid w:val="009B4980"/>
    <w:rsid w:val="009B499F"/>
    <w:rsid w:val="009B555A"/>
    <w:rsid w:val="009B5C6D"/>
    <w:rsid w:val="009B5D8F"/>
    <w:rsid w:val="009B6873"/>
    <w:rsid w:val="009B7461"/>
    <w:rsid w:val="009B7466"/>
    <w:rsid w:val="009C030D"/>
    <w:rsid w:val="009C0983"/>
    <w:rsid w:val="009C23C3"/>
    <w:rsid w:val="009C3915"/>
    <w:rsid w:val="009C3ADF"/>
    <w:rsid w:val="009C3FC1"/>
    <w:rsid w:val="009C48FD"/>
    <w:rsid w:val="009C4F16"/>
    <w:rsid w:val="009C503A"/>
    <w:rsid w:val="009C514D"/>
    <w:rsid w:val="009C6CC7"/>
    <w:rsid w:val="009C75DC"/>
    <w:rsid w:val="009D0114"/>
    <w:rsid w:val="009D013F"/>
    <w:rsid w:val="009D03CF"/>
    <w:rsid w:val="009D0985"/>
    <w:rsid w:val="009D0DD3"/>
    <w:rsid w:val="009D113F"/>
    <w:rsid w:val="009D2AF5"/>
    <w:rsid w:val="009D2FF0"/>
    <w:rsid w:val="009D3463"/>
    <w:rsid w:val="009D385E"/>
    <w:rsid w:val="009D3A3F"/>
    <w:rsid w:val="009D4562"/>
    <w:rsid w:val="009D5495"/>
    <w:rsid w:val="009D5D89"/>
    <w:rsid w:val="009D64A8"/>
    <w:rsid w:val="009D66A7"/>
    <w:rsid w:val="009D6B95"/>
    <w:rsid w:val="009D7064"/>
    <w:rsid w:val="009D7252"/>
    <w:rsid w:val="009E0D5F"/>
    <w:rsid w:val="009E2E76"/>
    <w:rsid w:val="009E406B"/>
    <w:rsid w:val="009E4772"/>
    <w:rsid w:val="009E4860"/>
    <w:rsid w:val="009E645D"/>
    <w:rsid w:val="009E7149"/>
    <w:rsid w:val="009F06CC"/>
    <w:rsid w:val="009F353A"/>
    <w:rsid w:val="009F3BEE"/>
    <w:rsid w:val="009F41AA"/>
    <w:rsid w:val="009F44A0"/>
    <w:rsid w:val="009F453A"/>
    <w:rsid w:val="009F461C"/>
    <w:rsid w:val="009F47C5"/>
    <w:rsid w:val="009F49F3"/>
    <w:rsid w:val="009F5506"/>
    <w:rsid w:val="009F5C7D"/>
    <w:rsid w:val="009F5FFC"/>
    <w:rsid w:val="009F6610"/>
    <w:rsid w:val="009F67A0"/>
    <w:rsid w:val="009F6D0E"/>
    <w:rsid w:val="009F6DA1"/>
    <w:rsid w:val="009F6F88"/>
    <w:rsid w:val="00A01207"/>
    <w:rsid w:val="00A0162B"/>
    <w:rsid w:val="00A016E7"/>
    <w:rsid w:val="00A022B1"/>
    <w:rsid w:val="00A022FF"/>
    <w:rsid w:val="00A02421"/>
    <w:rsid w:val="00A02897"/>
    <w:rsid w:val="00A03BD2"/>
    <w:rsid w:val="00A03BEB"/>
    <w:rsid w:val="00A03D6F"/>
    <w:rsid w:val="00A044EF"/>
    <w:rsid w:val="00A04A80"/>
    <w:rsid w:val="00A053FB"/>
    <w:rsid w:val="00A0591F"/>
    <w:rsid w:val="00A05A3C"/>
    <w:rsid w:val="00A06C0B"/>
    <w:rsid w:val="00A06CB8"/>
    <w:rsid w:val="00A0714E"/>
    <w:rsid w:val="00A07C22"/>
    <w:rsid w:val="00A07FFC"/>
    <w:rsid w:val="00A10698"/>
    <w:rsid w:val="00A10F6F"/>
    <w:rsid w:val="00A10FE8"/>
    <w:rsid w:val="00A1181B"/>
    <w:rsid w:val="00A11A4D"/>
    <w:rsid w:val="00A11C35"/>
    <w:rsid w:val="00A11DA6"/>
    <w:rsid w:val="00A120E9"/>
    <w:rsid w:val="00A121C8"/>
    <w:rsid w:val="00A12257"/>
    <w:rsid w:val="00A124E5"/>
    <w:rsid w:val="00A12668"/>
    <w:rsid w:val="00A12691"/>
    <w:rsid w:val="00A140F5"/>
    <w:rsid w:val="00A146C5"/>
    <w:rsid w:val="00A148E9"/>
    <w:rsid w:val="00A14E05"/>
    <w:rsid w:val="00A16C6B"/>
    <w:rsid w:val="00A17816"/>
    <w:rsid w:val="00A200E0"/>
    <w:rsid w:val="00A20ED0"/>
    <w:rsid w:val="00A2143E"/>
    <w:rsid w:val="00A215FE"/>
    <w:rsid w:val="00A21BAC"/>
    <w:rsid w:val="00A2212D"/>
    <w:rsid w:val="00A22DF4"/>
    <w:rsid w:val="00A251E8"/>
    <w:rsid w:val="00A25873"/>
    <w:rsid w:val="00A25BEE"/>
    <w:rsid w:val="00A26188"/>
    <w:rsid w:val="00A261EB"/>
    <w:rsid w:val="00A26D4F"/>
    <w:rsid w:val="00A26F90"/>
    <w:rsid w:val="00A27A59"/>
    <w:rsid w:val="00A27E16"/>
    <w:rsid w:val="00A30352"/>
    <w:rsid w:val="00A30E84"/>
    <w:rsid w:val="00A31473"/>
    <w:rsid w:val="00A317B7"/>
    <w:rsid w:val="00A31FE0"/>
    <w:rsid w:val="00A332B3"/>
    <w:rsid w:val="00A339D1"/>
    <w:rsid w:val="00A34DB7"/>
    <w:rsid w:val="00A34FA9"/>
    <w:rsid w:val="00A35430"/>
    <w:rsid w:val="00A3555F"/>
    <w:rsid w:val="00A35717"/>
    <w:rsid w:val="00A35D13"/>
    <w:rsid w:val="00A3702C"/>
    <w:rsid w:val="00A37223"/>
    <w:rsid w:val="00A37A4E"/>
    <w:rsid w:val="00A37AD4"/>
    <w:rsid w:val="00A40395"/>
    <w:rsid w:val="00A405AC"/>
    <w:rsid w:val="00A40E2D"/>
    <w:rsid w:val="00A41986"/>
    <w:rsid w:val="00A42026"/>
    <w:rsid w:val="00A422D6"/>
    <w:rsid w:val="00A42466"/>
    <w:rsid w:val="00A43266"/>
    <w:rsid w:val="00A43A2A"/>
    <w:rsid w:val="00A44776"/>
    <w:rsid w:val="00A44811"/>
    <w:rsid w:val="00A44FC4"/>
    <w:rsid w:val="00A45105"/>
    <w:rsid w:val="00A4570F"/>
    <w:rsid w:val="00A467AF"/>
    <w:rsid w:val="00A469FC"/>
    <w:rsid w:val="00A46F19"/>
    <w:rsid w:val="00A5069B"/>
    <w:rsid w:val="00A5079D"/>
    <w:rsid w:val="00A516DD"/>
    <w:rsid w:val="00A51707"/>
    <w:rsid w:val="00A518A1"/>
    <w:rsid w:val="00A5282F"/>
    <w:rsid w:val="00A52BFA"/>
    <w:rsid w:val="00A52D5F"/>
    <w:rsid w:val="00A54441"/>
    <w:rsid w:val="00A54CFE"/>
    <w:rsid w:val="00A55DD7"/>
    <w:rsid w:val="00A5623F"/>
    <w:rsid w:val="00A56290"/>
    <w:rsid w:val="00A56946"/>
    <w:rsid w:val="00A56B6E"/>
    <w:rsid w:val="00A5732A"/>
    <w:rsid w:val="00A6042D"/>
    <w:rsid w:val="00A60DB8"/>
    <w:rsid w:val="00A60E4E"/>
    <w:rsid w:val="00A6199C"/>
    <w:rsid w:val="00A61B11"/>
    <w:rsid w:val="00A61B42"/>
    <w:rsid w:val="00A62DBB"/>
    <w:rsid w:val="00A6361C"/>
    <w:rsid w:val="00A64A70"/>
    <w:rsid w:val="00A64CD4"/>
    <w:rsid w:val="00A64FBD"/>
    <w:rsid w:val="00A6502C"/>
    <w:rsid w:val="00A65935"/>
    <w:rsid w:val="00A6664D"/>
    <w:rsid w:val="00A7048E"/>
    <w:rsid w:val="00A70987"/>
    <w:rsid w:val="00A70AEF"/>
    <w:rsid w:val="00A70F0F"/>
    <w:rsid w:val="00A722DA"/>
    <w:rsid w:val="00A72386"/>
    <w:rsid w:val="00A73CBB"/>
    <w:rsid w:val="00A73EE3"/>
    <w:rsid w:val="00A7481F"/>
    <w:rsid w:val="00A7498F"/>
    <w:rsid w:val="00A74E13"/>
    <w:rsid w:val="00A74E50"/>
    <w:rsid w:val="00A75141"/>
    <w:rsid w:val="00A75EBC"/>
    <w:rsid w:val="00A75EFB"/>
    <w:rsid w:val="00A76A48"/>
    <w:rsid w:val="00A778F0"/>
    <w:rsid w:val="00A77DB5"/>
    <w:rsid w:val="00A81BAC"/>
    <w:rsid w:val="00A82133"/>
    <w:rsid w:val="00A82153"/>
    <w:rsid w:val="00A82680"/>
    <w:rsid w:val="00A82AC3"/>
    <w:rsid w:val="00A83495"/>
    <w:rsid w:val="00A83F1A"/>
    <w:rsid w:val="00A841B2"/>
    <w:rsid w:val="00A845CF"/>
    <w:rsid w:val="00A853F1"/>
    <w:rsid w:val="00A8547F"/>
    <w:rsid w:val="00A858CF"/>
    <w:rsid w:val="00A863B0"/>
    <w:rsid w:val="00A8649D"/>
    <w:rsid w:val="00A87004"/>
    <w:rsid w:val="00A87CF0"/>
    <w:rsid w:val="00A902FF"/>
    <w:rsid w:val="00A920A2"/>
    <w:rsid w:val="00A92EC5"/>
    <w:rsid w:val="00A93771"/>
    <w:rsid w:val="00A9391E"/>
    <w:rsid w:val="00A93FCE"/>
    <w:rsid w:val="00A945BC"/>
    <w:rsid w:val="00A94EB0"/>
    <w:rsid w:val="00A951E2"/>
    <w:rsid w:val="00A95FA3"/>
    <w:rsid w:val="00A96040"/>
    <w:rsid w:val="00A9604A"/>
    <w:rsid w:val="00A9687A"/>
    <w:rsid w:val="00A972A2"/>
    <w:rsid w:val="00AA0669"/>
    <w:rsid w:val="00AA078D"/>
    <w:rsid w:val="00AA0E56"/>
    <w:rsid w:val="00AA12B2"/>
    <w:rsid w:val="00AA451C"/>
    <w:rsid w:val="00AA46CC"/>
    <w:rsid w:val="00AA5A14"/>
    <w:rsid w:val="00AA5D9A"/>
    <w:rsid w:val="00AA5EFD"/>
    <w:rsid w:val="00AA6AF6"/>
    <w:rsid w:val="00AA6CF6"/>
    <w:rsid w:val="00AA6DF9"/>
    <w:rsid w:val="00AA71C6"/>
    <w:rsid w:val="00AB0143"/>
    <w:rsid w:val="00AB0972"/>
    <w:rsid w:val="00AB0A2B"/>
    <w:rsid w:val="00AB14EF"/>
    <w:rsid w:val="00AB158D"/>
    <w:rsid w:val="00AB176B"/>
    <w:rsid w:val="00AB27B8"/>
    <w:rsid w:val="00AB2A80"/>
    <w:rsid w:val="00AB2E75"/>
    <w:rsid w:val="00AB31C6"/>
    <w:rsid w:val="00AB331C"/>
    <w:rsid w:val="00AB3A18"/>
    <w:rsid w:val="00AB3FD6"/>
    <w:rsid w:val="00AB4147"/>
    <w:rsid w:val="00AB63A2"/>
    <w:rsid w:val="00AB644C"/>
    <w:rsid w:val="00AB6BDF"/>
    <w:rsid w:val="00AC0C15"/>
    <w:rsid w:val="00AC0D8C"/>
    <w:rsid w:val="00AC0D8E"/>
    <w:rsid w:val="00AC1711"/>
    <w:rsid w:val="00AC204F"/>
    <w:rsid w:val="00AC29FE"/>
    <w:rsid w:val="00AC2D7C"/>
    <w:rsid w:val="00AC3138"/>
    <w:rsid w:val="00AC3535"/>
    <w:rsid w:val="00AC44D0"/>
    <w:rsid w:val="00AC4C0F"/>
    <w:rsid w:val="00AC517B"/>
    <w:rsid w:val="00AC5718"/>
    <w:rsid w:val="00AC5FB9"/>
    <w:rsid w:val="00AC666F"/>
    <w:rsid w:val="00AC7007"/>
    <w:rsid w:val="00AC7D98"/>
    <w:rsid w:val="00AD0D46"/>
    <w:rsid w:val="00AD1156"/>
    <w:rsid w:val="00AD1443"/>
    <w:rsid w:val="00AD14C5"/>
    <w:rsid w:val="00AD1EB6"/>
    <w:rsid w:val="00AD1F9C"/>
    <w:rsid w:val="00AD2162"/>
    <w:rsid w:val="00AD2392"/>
    <w:rsid w:val="00AD2F2F"/>
    <w:rsid w:val="00AD3636"/>
    <w:rsid w:val="00AD37E5"/>
    <w:rsid w:val="00AD3B8C"/>
    <w:rsid w:val="00AD3D29"/>
    <w:rsid w:val="00AD4087"/>
    <w:rsid w:val="00AD4116"/>
    <w:rsid w:val="00AD4507"/>
    <w:rsid w:val="00AD49E5"/>
    <w:rsid w:val="00AD4A40"/>
    <w:rsid w:val="00AD4A73"/>
    <w:rsid w:val="00AD4E7D"/>
    <w:rsid w:val="00AD54CB"/>
    <w:rsid w:val="00AD6553"/>
    <w:rsid w:val="00AD78AB"/>
    <w:rsid w:val="00AE098A"/>
    <w:rsid w:val="00AE0D31"/>
    <w:rsid w:val="00AE1824"/>
    <w:rsid w:val="00AE1936"/>
    <w:rsid w:val="00AE1CC9"/>
    <w:rsid w:val="00AE1DBC"/>
    <w:rsid w:val="00AE29D4"/>
    <w:rsid w:val="00AE3981"/>
    <w:rsid w:val="00AE3B98"/>
    <w:rsid w:val="00AE3E54"/>
    <w:rsid w:val="00AE438D"/>
    <w:rsid w:val="00AE443D"/>
    <w:rsid w:val="00AE5094"/>
    <w:rsid w:val="00AE6030"/>
    <w:rsid w:val="00AE68D8"/>
    <w:rsid w:val="00AE71FB"/>
    <w:rsid w:val="00AE75A1"/>
    <w:rsid w:val="00AE7789"/>
    <w:rsid w:val="00AE7E45"/>
    <w:rsid w:val="00AF07AC"/>
    <w:rsid w:val="00AF18AD"/>
    <w:rsid w:val="00AF1B8A"/>
    <w:rsid w:val="00AF2C62"/>
    <w:rsid w:val="00AF2EDE"/>
    <w:rsid w:val="00AF2F20"/>
    <w:rsid w:val="00AF2F71"/>
    <w:rsid w:val="00AF3258"/>
    <w:rsid w:val="00AF3C34"/>
    <w:rsid w:val="00AF411C"/>
    <w:rsid w:val="00AF4333"/>
    <w:rsid w:val="00AF43EC"/>
    <w:rsid w:val="00AF46BE"/>
    <w:rsid w:val="00AF4A2F"/>
    <w:rsid w:val="00AF4CA4"/>
    <w:rsid w:val="00AF4FAE"/>
    <w:rsid w:val="00AF5E1A"/>
    <w:rsid w:val="00AF6272"/>
    <w:rsid w:val="00AF64B2"/>
    <w:rsid w:val="00AF71C1"/>
    <w:rsid w:val="00AF785D"/>
    <w:rsid w:val="00AF7B7E"/>
    <w:rsid w:val="00B00CE3"/>
    <w:rsid w:val="00B01F7B"/>
    <w:rsid w:val="00B021DF"/>
    <w:rsid w:val="00B03239"/>
    <w:rsid w:val="00B048D9"/>
    <w:rsid w:val="00B057B6"/>
    <w:rsid w:val="00B06064"/>
    <w:rsid w:val="00B070B2"/>
    <w:rsid w:val="00B074D3"/>
    <w:rsid w:val="00B10349"/>
    <w:rsid w:val="00B10597"/>
    <w:rsid w:val="00B10D13"/>
    <w:rsid w:val="00B10F9D"/>
    <w:rsid w:val="00B11355"/>
    <w:rsid w:val="00B11FCC"/>
    <w:rsid w:val="00B126C8"/>
    <w:rsid w:val="00B12B25"/>
    <w:rsid w:val="00B1466F"/>
    <w:rsid w:val="00B15428"/>
    <w:rsid w:val="00B168ED"/>
    <w:rsid w:val="00B179D2"/>
    <w:rsid w:val="00B17B61"/>
    <w:rsid w:val="00B20299"/>
    <w:rsid w:val="00B20AA7"/>
    <w:rsid w:val="00B21280"/>
    <w:rsid w:val="00B215A9"/>
    <w:rsid w:val="00B21B21"/>
    <w:rsid w:val="00B2261A"/>
    <w:rsid w:val="00B229FF"/>
    <w:rsid w:val="00B22D83"/>
    <w:rsid w:val="00B22FEE"/>
    <w:rsid w:val="00B234D9"/>
    <w:rsid w:val="00B236BB"/>
    <w:rsid w:val="00B2464D"/>
    <w:rsid w:val="00B248CB"/>
    <w:rsid w:val="00B249AB"/>
    <w:rsid w:val="00B24D9A"/>
    <w:rsid w:val="00B25300"/>
    <w:rsid w:val="00B25A11"/>
    <w:rsid w:val="00B25E5B"/>
    <w:rsid w:val="00B27437"/>
    <w:rsid w:val="00B3043D"/>
    <w:rsid w:val="00B31040"/>
    <w:rsid w:val="00B31B6B"/>
    <w:rsid w:val="00B31B81"/>
    <w:rsid w:val="00B32BA2"/>
    <w:rsid w:val="00B32D16"/>
    <w:rsid w:val="00B339C2"/>
    <w:rsid w:val="00B340E2"/>
    <w:rsid w:val="00B347FF"/>
    <w:rsid w:val="00B350D6"/>
    <w:rsid w:val="00B35640"/>
    <w:rsid w:val="00B357E4"/>
    <w:rsid w:val="00B35DE6"/>
    <w:rsid w:val="00B35E61"/>
    <w:rsid w:val="00B368DA"/>
    <w:rsid w:val="00B36C98"/>
    <w:rsid w:val="00B372F7"/>
    <w:rsid w:val="00B37606"/>
    <w:rsid w:val="00B37ED7"/>
    <w:rsid w:val="00B40709"/>
    <w:rsid w:val="00B4099D"/>
    <w:rsid w:val="00B40B19"/>
    <w:rsid w:val="00B40FC1"/>
    <w:rsid w:val="00B4119C"/>
    <w:rsid w:val="00B411A0"/>
    <w:rsid w:val="00B412A1"/>
    <w:rsid w:val="00B41D18"/>
    <w:rsid w:val="00B42364"/>
    <w:rsid w:val="00B42C45"/>
    <w:rsid w:val="00B4469F"/>
    <w:rsid w:val="00B45258"/>
    <w:rsid w:val="00B452AE"/>
    <w:rsid w:val="00B456EE"/>
    <w:rsid w:val="00B45744"/>
    <w:rsid w:val="00B47EB6"/>
    <w:rsid w:val="00B47F63"/>
    <w:rsid w:val="00B50509"/>
    <w:rsid w:val="00B50909"/>
    <w:rsid w:val="00B5160A"/>
    <w:rsid w:val="00B519D1"/>
    <w:rsid w:val="00B51C03"/>
    <w:rsid w:val="00B51DBC"/>
    <w:rsid w:val="00B521B0"/>
    <w:rsid w:val="00B52902"/>
    <w:rsid w:val="00B52B34"/>
    <w:rsid w:val="00B52D57"/>
    <w:rsid w:val="00B53031"/>
    <w:rsid w:val="00B53AF8"/>
    <w:rsid w:val="00B541E0"/>
    <w:rsid w:val="00B5461F"/>
    <w:rsid w:val="00B54821"/>
    <w:rsid w:val="00B54EED"/>
    <w:rsid w:val="00B54EF1"/>
    <w:rsid w:val="00B552D3"/>
    <w:rsid w:val="00B562E0"/>
    <w:rsid w:val="00B56AC5"/>
    <w:rsid w:val="00B574DD"/>
    <w:rsid w:val="00B57DC1"/>
    <w:rsid w:val="00B57F03"/>
    <w:rsid w:val="00B6029F"/>
    <w:rsid w:val="00B60F71"/>
    <w:rsid w:val="00B61BB7"/>
    <w:rsid w:val="00B61F1D"/>
    <w:rsid w:val="00B62190"/>
    <w:rsid w:val="00B62A83"/>
    <w:rsid w:val="00B62B87"/>
    <w:rsid w:val="00B6346F"/>
    <w:rsid w:val="00B63774"/>
    <w:rsid w:val="00B640A0"/>
    <w:rsid w:val="00B646FD"/>
    <w:rsid w:val="00B64B55"/>
    <w:rsid w:val="00B65008"/>
    <w:rsid w:val="00B65B52"/>
    <w:rsid w:val="00B662D6"/>
    <w:rsid w:val="00B67008"/>
    <w:rsid w:val="00B67981"/>
    <w:rsid w:val="00B67E2A"/>
    <w:rsid w:val="00B700C9"/>
    <w:rsid w:val="00B7041F"/>
    <w:rsid w:val="00B70602"/>
    <w:rsid w:val="00B70BD9"/>
    <w:rsid w:val="00B70FC0"/>
    <w:rsid w:val="00B71380"/>
    <w:rsid w:val="00B71703"/>
    <w:rsid w:val="00B71C68"/>
    <w:rsid w:val="00B72C92"/>
    <w:rsid w:val="00B745C6"/>
    <w:rsid w:val="00B748CF"/>
    <w:rsid w:val="00B7499B"/>
    <w:rsid w:val="00B74C43"/>
    <w:rsid w:val="00B752E3"/>
    <w:rsid w:val="00B75C9A"/>
    <w:rsid w:val="00B772E7"/>
    <w:rsid w:val="00B7732A"/>
    <w:rsid w:val="00B777B6"/>
    <w:rsid w:val="00B77B64"/>
    <w:rsid w:val="00B77CD5"/>
    <w:rsid w:val="00B80401"/>
    <w:rsid w:val="00B80987"/>
    <w:rsid w:val="00B818C1"/>
    <w:rsid w:val="00B825C5"/>
    <w:rsid w:val="00B8261B"/>
    <w:rsid w:val="00B8274A"/>
    <w:rsid w:val="00B828C9"/>
    <w:rsid w:val="00B83124"/>
    <w:rsid w:val="00B8374D"/>
    <w:rsid w:val="00B84079"/>
    <w:rsid w:val="00B85392"/>
    <w:rsid w:val="00B860E2"/>
    <w:rsid w:val="00B866DD"/>
    <w:rsid w:val="00B87D81"/>
    <w:rsid w:val="00B9002E"/>
    <w:rsid w:val="00B90306"/>
    <w:rsid w:val="00B90450"/>
    <w:rsid w:val="00B906B8"/>
    <w:rsid w:val="00B90CE6"/>
    <w:rsid w:val="00B90ECA"/>
    <w:rsid w:val="00B91093"/>
    <w:rsid w:val="00B9124F"/>
    <w:rsid w:val="00B92352"/>
    <w:rsid w:val="00B928FE"/>
    <w:rsid w:val="00B93944"/>
    <w:rsid w:val="00B93B01"/>
    <w:rsid w:val="00B94494"/>
    <w:rsid w:val="00B94AB4"/>
    <w:rsid w:val="00B94CFC"/>
    <w:rsid w:val="00B95237"/>
    <w:rsid w:val="00B95E0E"/>
    <w:rsid w:val="00B972C6"/>
    <w:rsid w:val="00B97E0B"/>
    <w:rsid w:val="00BA0540"/>
    <w:rsid w:val="00BA0D3B"/>
    <w:rsid w:val="00BA0DF6"/>
    <w:rsid w:val="00BA1D25"/>
    <w:rsid w:val="00BA3527"/>
    <w:rsid w:val="00BA386F"/>
    <w:rsid w:val="00BA3D0F"/>
    <w:rsid w:val="00BA4762"/>
    <w:rsid w:val="00BA4930"/>
    <w:rsid w:val="00BA49B0"/>
    <w:rsid w:val="00BA4B98"/>
    <w:rsid w:val="00BA5175"/>
    <w:rsid w:val="00BA5247"/>
    <w:rsid w:val="00BA56CE"/>
    <w:rsid w:val="00BA5B16"/>
    <w:rsid w:val="00BA5F71"/>
    <w:rsid w:val="00BA61C3"/>
    <w:rsid w:val="00BA6504"/>
    <w:rsid w:val="00BA67FF"/>
    <w:rsid w:val="00BA6CF8"/>
    <w:rsid w:val="00BA6FA0"/>
    <w:rsid w:val="00BA7110"/>
    <w:rsid w:val="00BA72F6"/>
    <w:rsid w:val="00BA7C9C"/>
    <w:rsid w:val="00BB0880"/>
    <w:rsid w:val="00BB0F33"/>
    <w:rsid w:val="00BB105F"/>
    <w:rsid w:val="00BB107D"/>
    <w:rsid w:val="00BB2629"/>
    <w:rsid w:val="00BB292A"/>
    <w:rsid w:val="00BB311C"/>
    <w:rsid w:val="00BB3AFA"/>
    <w:rsid w:val="00BB44B1"/>
    <w:rsid w:val="00BB4E6E"/>
    <w:rsid w:val="00BB5673"/>
    <w:rsid w:val="00BB57B3"/>
    <w:rsid w:val="00BB5D5D"/>
    <w:rsid w:val="00BB606A"/>
    <w:rsid w:val="00BB7441"/>
    <w:rsid w:val="00BB758A"/>
    <w:rsid w:val="00BB77E1"/>
    <w:rsid w:val="00BC0137"/>
    <w:rsid w:val="00BC0D9F"/>
    <w:rsid w:val="00BC1161"/>
    <w:rsid w:val="00BC14C3"/>
    <w:rsid w:val="00BC1A60"/>
    <w:rsid w:val="00BC2415"/>
    <w:rsid w:val="00BC252E"/>
    <w:rsid w:val="00BC32D6"/>
    <w:rsid w:val="00BC3FA6"/>
    <w:rsid w:val="00BC43DE"/>
    <w:rsid w:val="00BC469A"/>
    <w:rsid w:val="00BC5A38"/>
    <w:rsid w:val="00BC5F12"/>
    <w:rsid w:val="00BC6247"/>
    <w:rsid w:val="00BC761C"/>
    <w:rsid w:val="00BD0476"/>
    <w:rsid w:val="00BD18F9"/>
    <w:rsid w:val="00BD240C"/>
    <w:rsid w:val="00BD2A92"/>
    <w:rsid w:val="00BD319A"/>
    <w:rsid w:val="00BD3394"/>
    <w:rsid w:val="00BD3AA2"/>
    <w:rsid w:val="00BD3CFB"/>
    <w:rsid w:val="00BD421C"/>
    <w:rsid w:val="00BD4738"/>
    <w:rsid w:val="00BD55A2"/>
    <w:rsid w:val="00BD6262"/>
    <w:rsid w:val="00BD6861"/>
    <w:rsid w:val="00BD7100"/>
    <w:rsid w:val="00BD7334"/>
    <w:rsid w:val="00BD73E4"/>
    <w:rsid w:val="00BE08AE"/>
    <w:rsid w:val="00BE134A"/>
    <w:rsid w:val="00BE151C"/>
    <w:rsid w:val="00BE1D40"/>
    <w:rsid w:val="00BE24FB"/>
    <w:rsid w:val="00BE2544"/>
    <w:rsid w:val="00BE27A5"/>
    <w:rsid w:val="00BE2FF4"/>
    <w:rsid w:val="00BE3200"/>
    <w:rsid w:val="00BE3242"/>
    <w:rsid w:val="00BE3305"/>
    <w:rsid w:val="00BE3D12"/>
    <w:rsid w:val="00BE4EDF"/>
    <w:rsid w:val="00BE51AF"/>
    <w:rsid w:val="00BE636B"/>
    <w:rsid w:val="00BE64A7"/>
    <w:rsid w:val="00BE6711"/>
    <w:rsid w:val="00BE7051"/>
    <w:rsid w:val="00BE7D44"/>
    <w:rsid w:val="00BE7E0B"/>
    <w:rsid w:val="00BF09B4"/>
    <w:rsid w:val="00BF0B79"/>
    <w:rsid w:val="00BF0DAD"/>
    <w:rsid w:val="00BF1292"/>
    <w:rsid w:val="00BF14DC"/>
    <w:rsid w:val="00BF1C30"/>
    <w:rsid w:val="00BF1D8F"/>
    <w:rsid w:val="00BF1DA8"/>
    <w:rsid w:val="00BF20B0"/>
    <w:rsid w:val="00BF222E"/>
    <w:rsid w:val="00BF2663"/>
    <w:rsid w:val="00BF2B7D"/>
    <w:rsid w:val="00BF4285"/>
    <w:rsid w:val="00BF4AA0"/>
    <w:rsid w:val="00BF4FAF"/>
    <w:rsid w:val="00BF54CD"/>
    <w:rsid w:val="00BF5F78"/>
    <w:rsid w:val="00BF652E"/>
    <w:rsid w:val="00BF6626"/>
    <w:rsid w:val="00BF68C6"/>
    <w:rsid w:val="00BF6CFC"/>
    <w:rsid w:val="00BF7737"/>
    <w:rsid w:val="00C003C1"/>
    <w:rsid w:val="00C0100B"/>
    <w:rsid w:val="00C0151C"/>
    <w:rsid w:val="00C015D1"/>
    <w:rsid w:val="00C017EE"/>
    <w:rsid w:val="00C01D45"/>
    <w:rsid w:val="00C0285F"/>
    <w:rsid w:val="00C03631"/>
    <w:rsid w:val="00C03D42"/>
    <w:rsid w:val="00C040FE"/>
    <w:rsid w:val="00C044AE"/>
    <w:rsid w:val="00C04E45"/>
    <w:rsid w:val="00C04FD7"/>
    <w:rsid w:val="00C05191"/>
    <w:rsid w:val="00C05AE5"/>
    <w:rsid w:val="00C05CF6"/>
    <w:rsid w:val="00C06259"/>
    <w:rsid w:val="00C06AB7"/>
    <w:rsid w:val="00C0740A"/>
    <w:rsid w:val="00C07609"/>
    <w:rsid w:val="00C07EA5"/>
    <w:rsid w:val="00C10952"/>
    <w:rsid w:val="00C10F22"/>
    <w:rsid w:val="00C111DC"/>
    <w:rsid w:val="00C11E37"/>
    <w:rsid w:val="00C12490"/>
    <w:rsid w:val="00C128FF"/>
    <w:rsid w:val="00C12EB7"/>
    <w:rsid w:val="00C134E4"/>
    <w:rsid w:val="00C135C7"/>
    <w:rsid w:val="00C13776"/>
    <w:rsid w:val="00C13DC5"/>
    <w:rsid w:val="00C14181"/>
    <w:rsid w:val="00C14194"/>
    <w:rsid w:val="00C144FD"/>
    <w:rsid w:val="00C14A42"/>
    <w:rsid w:val="00C14BDF"/>
    <w:rsid w:val="00C14D00"/>
    <w:rsid w:val="00C15103"/>
    <w:rsid w:val="00C1519C"/>
    <w:rsid w:val="00C15A80"/>
    <w:rsid w:val="00C15C12"/>
    <w:rsid w:val="00C15C39"/>
    <w:rsid w:val="00C168B5"/>
    <w:rsid w:val="00C17116"/>
    <w:rsid w:val="00C17660"/>
    <w:rsid w:val="00C17A57"/>
    <w:rsid w:val="00C201E5"/>
    <w:rsid w:val="00C205AF"/>
    <w:rsid w:val="00C213D6"/>
    <w:rsid w:val="00C218D1"/>
    <w:rsid w:val="00C21C1A"/>
    <w:rsid w:val="00C220DA"/>
    <w:rsid w:val="00C22857"/>
    <w:rsid w:val="00C23BE2"/>
    <w:rsid w:val="00C24F0A"/>
    <w:rsid w:val="00C2582C"/>
    <w:rsid w:val="00C26144"/>
    <w:rsid w:val="00C2622E"/>
    <w:rsid w:val="00C264A4"/>
    <w:rsid w:val="00C27B1F"/>
    <w:rsid w:val="00C27D76"/>
    <w:rsid w:val="00C306DF"/>
    <w:rsid w:val="00C30C0E"/>
    <w:rsid w:val="00C31333"/>
    <w:rsid w:val="00C32859"/>
    <w:rsid w:val="00C328C6"/>
    <w:rsid w:val="00C32967"/>
    <w:rsid w:val="00C33076"/>
    <w:rsid w:val="00C33150"/>
    <w:rsid w:val="00C33270"/>
    <w:rsid w:val="00C3406D"/>
    <w:rsid w:val="00C342A4"/>
    <w:rsid w:val="00C34636"/>
    <w:rsid w:val="00C34702"/>
    <w:rsid w:val="00C34C8E"/>
    <w:rsid w:val="00C35909"/>
    <w:rsid w:val="00C36281"/>
    <w:rsid w:val="00C369C8"/>
    <w:rsid w:val="00C36A30"/>
    <w:rsid w:val="00C37D22"/>
    <w:rsid w:val="00C37DB1"/>
    <w:rsid w:val="00C41159"/>
    <w:rsid w:val="00C4126A"/>
    <w:rsid w:val="00C413CD"/>
    <w:rsid w:val="00C41662"/>
    <w:rsid w:val="00C41871"/>
    <w:rsid w:val="00C41A9E"/>
    <w:rsid w:val="00C42B41"/>
    <w:rsid w:val="00C437C5"/>
    <w:rsid w:val="00C43891"/>
    <w:rsid w:val="00C43969"/>
    <w:rsid w:val="00C43AD5"/>
    <w:rsid w:val="00C44361"/>
    <w:rsid w:val="00C44943"/>
    <w:rsid w:val="00C44A35"/>
    <w:rsid w:val="00C44F87"/>
    <w:rsid w:val="00C453A3"/>
    <w:rsid w:val="00C4636F"/>
    <w:rsid w:val="00C467F0"/>
    <w:rsid w:val="00C46B24"/>
    <w:rsid w:val="00C47C96"/>
    <w:rsid w:val="00C47E1B"/>
    <w:rsid w:val="00C506DD"/>
    <w:rsid w:val="00C50ABC"/>
    <w:rsid w:val="00C50AE0"/>
    <w:rsid w:val="00C50D0E"/>
    <w:rsid w:val="00C511FC"/>
    <w:rsid w:val="00C52C18"/>
    <w:rsid w:val="00C530A4"/>
    <w:rsid w:val="00C53AF9"/>
    <w:rsid w:val="00C53DAA"/>
    <w:rsid w:val="00C53E5F"/>
    <w:rsid w:val="00C5488F"/>
    <w:rsid w:val="00C54A68"/>
    <w:rsid w:val="00C54D86"/>
    <w:rsid w:val="00C5507F"/>
    <w:rsid w:val="00C55227"/>
    <w:rsid w:val="00C55237"/>
    <w:rsid w:val="00C554B6"/>
    <w:rsid w:val="00C555C7"/>
    <w:rsid w:val="00C55837"/>
    <w:rsid w:val="00C56010"/>
    <w:rsid w:val="00C56368"/>
    <w:rsid w:val="00C56518"/>
    <w:rsid w:val="00C5774F"/>
    <w:rsid w:val="00C57C90"/>
    <w:rsid w:val="00C6000D"/>
    <w:rsid w:val="00C60324"/>
    <w:rsid w:val="00C62741"/>
    <w:rsid w:val="00C627C7"/>
    <w:rsid w:val="00C62EE6"/>
    <w:rsid w:val="00C6318B"/>
    <w:rsid w:val="00C64AB0"/>
    <w:rsid w:val="00C65382"/>
    <w:rsid w:val="00C6653F"/>
    <w:rsid w:val="00C67247"/>
    <w:rsid w:val="00C6790D"/>
    <w:rsid w:val="00C67EF6"/>
    <w:rsid w:val="00C701FB"/>
    <w:rsid w:val="00C70D79"/>
    <w:rsid w:val="00C719E3"/>
    <w:rsid w:val="00C71EC3"/>
    <w:rsid w:val="00C7243A"/>
    <w:rsid w:val="00C72AD6"/>
    <w:rsid w:val="00C73C44"/>
    <w:rsid w:val="00C73F0B"/>
    <w:rsid w:val="00C74209"/>
    <w:rsid w:val="00C7432C"/>
    <w:rsid w:val="00C7468B"/>
    <w:rsid w:val="00C746A5"/>
    <w:rsid w:val="00C74C07"/>
    <w:rsid w:val="00C74EB7"/>
    <w:rsid w:val="00C753D3"/>
    <w:rsid w:val="00C7548A"/>
    <w:rsid w:val="00C75641"/>
    <w:rsid w:val="00C7572A"/>
    <w:rsid w:val="00C765EE"/>
    <w:rsid w:val="00C7690F"/>
    <w:rsid w:val="00C802C5"/>
    <w:rsid w:val="00C808BD"/>
    <w:rsid w:val="00C80E56"/>
    <w:rsid w:val="00C81427"/>
    <w:rsid w:val="00C81454"/>
    <w:rsid w:val="00C81D39"/>
    <w:rsid w:val="00C83834"/>
    <w:rsid w:val="00C84384"/>
    <w:rsid w:val="00C84655"/>
    <w:rsid w:val="00C8481E"/>
    <w:rsid w:val="00C84C59"/>
    <w:rsid w:val="00C85021"/>
    <w:rsid w:val="00C8518E"/>
    <w:rsid w:val="00C85613"/>
    <w:rsid w:val="00C865AC"/>
    <w:rsid w:val="00C8695B"/>
    <w:rsid w:val="00C86AD9"/>
    <w:rsid w:val="00C87094"/>
    <w:rsid w:val="00C87992"/>
    <w:rsid w:val="00C879A9"/>
    <w:rsid w:val="00C87B61"/>
    <w:rsid w:val="00C87F69"/>
    <w:rsid w:val="00C90EE9"/>
    <w:rsid w:val="00C9119A"/>
    <w:rsid w:val="00C9181F"/>
    <w:rsid w:val="00C91AA3"/>
    <w:rsid w:val="00C92B0A"/>
    <w:rsid w:val="00C930F9"/>
    <w:rsid w:val="00C933F9"/>
    <w:rsid w:val="00C93728"/>
    <w:rsid w:val="00C93B6D"/>
    <w:rsid w:val="00C93EF1"/>
    <w:rsid w:val="00C9443E"/>
    <w:rsid w:val="00C9554D"/>
    <w:rsid w:val="00C95B95"/>
    <w:rsid w:val="00C96123"/>
    <w:rsid w:val="00C961BC"/>
    <w:rsid w:val="00C973F7"/>
    <w:rsid w:val="00C97951"/>
    <w:rsid w:val="00C97A76"/>
    <w:rsid w:val="00C97F5A"/>
    <w:rsid w:val="00C97FE7"/>
    <w:rsid w:val="00CA097C"/>
    <w:rsid w:val="00CA0B73"/>
    <w:rsid w:val="00CA0E40"/>
    <w:rsid w:val="00CA1435"/>
    <w:rsid w:val="00CA22F8"/>
    <w:rsid w:val="00CA2A05"/>
    <w:rsid w:val="00CA331D"/>
    <w:rsid w:val="00CA3AEF"/>
    <w:rsid w:val="00CA3FCB"/>
    <w:rsid w:val="00CA474D"/>
    <w:rsid w:val="00CA4AF4"/>
    <w:rsid w:val="00CA4DCB"/>
    <w:rsid w:val="00CA5C0D"/>
    <w:rsid w:val="00CA5DDF"/>
    <w:rsid w:val="00CA6211"/>
    <w:rsid w:val="00CA64DF"/>
    <w:rsid w:val="00CA68E1"/>
    <w:rsid w:val="00CA6B89"/>
    <w:rsid w:val="00CA7A31"/>
    <w:rsid w:val="00CA7B71"/>
    <w:rsid w:val="00CB03C3"/>
    <w:rsid w:val="00CB0698"/>
    <w:rsid w:val="00CB07BC"/>
    <w:rsid w:val="00CB07CE"/>
    <w:rsid w:val="00CB0ECC"/>
    <w:rsid w:val="00CB11F8"/>
    <w:rsid w:val="00CB1314"/>
    <w:rsid w:val="00CB1928"/>
    <w:rsid w:val="00CB1F03"/>
    <w:rsid w:val="00CB2091"/>
    <w:rsid w:val="00CB29AE"/>
    <w:rsid w:val="00CB397C"/>
    <w:rsid w:val="00CB3A51"/>
    <w:rsid w:val="00CB4158"/>
    <w:rsid w:val="00CB4394"/>
    <w:rsid w:val="00CB4E7B"/>
    <w:rsid w:val="00CB5C00"/>
    <w:rsid w:val="00CB6F54"/>
    <w:rsid w:val="00CB6F55"/>
    <w:rsid w:val="00CB7CC0"/>
    <w:rsid w:val="00CC0A2B"/>
    <w:rsid w:val="00CC14CE"/>
    <w:rsid w:val="00CC1919"/>
    <w:rsid w:val="00CC193E"/>
    <w:rsid w:val="00CC2B6D"/>
    <w:rsid w:val="00CC4368"/>
    <w:rsid w:val="00CC4E7A"/>
    <w:rsid w:val="00CC50F6"/>
    <w:rsid w:val="00CC52AC"/>
    <w:rsid w:val="00CC5698"/>
    <w:rsid w:val="00CC6F81"/>
    <w:rsid w:val="00CC7749"/>
    <w:rsid w:val="00CC79E2"/>
    <w:rsid w:val="00CC7AA0"/>
    <w:rsid w:val="00CC7D00"/>
    <w:rsid w:val="00CD03A8"/>
    <w:rsid w:val="00CD085E"/>
    <w:rsid w:val="00CD0DFD"/>
    <w:rsid w:val="00CD12C4"/>
    <w:rsid w:val="00CD1C96"/>
    <w:rsid w:val="00CD1FCD"/>
    <w:rsid w:val="00CD218D"/>
    <w:rsid w:val="00CD30DB"/>
    <w:rsid w:val="00CD32ED"/>
    <w:rsid w:val="00CD3710"/>
    <w:rsid w:val="00CD3B35"/>
    <w:rsid w:val="00CD47A1"/>
    <w:rsid w:val="00CD4B12"/>
    <w:rsid w:val="00CD4D05"/>
    <w:rsid w:val="00CD50CD"/>
    <w:rsid w:val="00CD55A0"/>
    <w:rsid w:val="00CD560E"/>
    <w:rsid w:val="00CD562B"/>
    <w:rsid w:val="00CD6127"/>
    <w:rsid w:val="00CD61A5"/>
    <w:rsid w:val="00CD623C"/>
    <w:rsid w:val="00CD6BE6"/>
    <w:rsid w:val="00CD6EF1"/>
    <w:rsid w:val="00CD77A1"/>
    <w:rsid w:val="00CE0148"/>
    <w:rsid w:val="00CE04F8"/>
    <w:rsid w:val="00CE0DF9"/>
    <w:rsid w:val="00CE0E6E"/>
    <w:rsid w:val="00CE10E2"/>
    <w:rsid w:val="00CE1B37"/>
    <w:rsid w:val="00CE2F5A"/>
    <w:rsid w:val="00CE31ED"/>
    <w:rsid w:val="00CE3D67"/>
    <w:rsid w:val="00CE5255"/>
    <w:rsid w:val="00CE536A"/>
    <w:rsid w:val="00CE5D32"/>
    <w:rsid w:val="00CE62FE"/>
    <w:rsid w:val="00CE648B"/>
    <w:rsid w:val="00CE673A"/>
    <w:rsid w:val="00CE686C"/>
    <w:rsid w:val="00CF0DA1"/>
    <w:rsid w:val="00CF1839"/>
    <w:rsid w:val="00CF1A49"/>
    <w:rsid w:val="00CF1DED"/>
    <w:rsid w:val="00CF230B"/>
    <w:rsid w:val="00CF2856"/>
    <w:rsid w:val="00CF2EAE"/>
    <w:rsid w:val="00CF4DEF"/>
    <w:rsid w:val="00CF59EF"/>
    <w:rsid w:val="00CF6247"/>
    <w:rsid w:val="00CF66EF"/>
    <w:rsid w:val="00CF6B69"/>
    <w:rsid w:val="00CF7485"/>
    <w:rsid w:val="00CF75CD"/>
    <w:rsid w:val="00D00004"/>
    <w:rsid w:val="00D0089E"/>
    <w:rsid w:val="00D0092D"/>
    <w:rsid w:val="00D00F05"/>
    <w:rsid w:val="00D035D6"/>
    <w:rsid w:val="00D03954"/>
    <w:rsid w:val="00D03A79"/>
    <w:rsid w:val="00D03C23"/>
    <w:rsid w:val="00D04A61"/>
    <w:rsid w:val="00D0503F"/>
    <w:rsid w:val="00D058A7"/>
    <w:rsid w:val="00D05B8E"/>
    <w:rsid w:val="00D05D7C"/>
    <w:rsid w:val="00D063C2"/>
    <w:rsid w:val="00D064B2"/>
    <w:rsid w:val="00D06AD5"/>
    <w:rsid w:val="00D07B23"/>
    <w:rsid w:val="00D07EE2"/>
    <w:rsid w:val="00D11746"/>
    <w:rsid w:val="00D117B2"/>
    <w:rsid w:val="00D1278E"/>
    <w:rsid w:val="00D12C78"/>
    <w:rsid w:val="00D142F7"/>
    <w:rsid w:val="00D1439E"/>
    <w:rsid w:val="00D14E31"/>
    <w:rsid w:val="00D158D7"/>
    <w:rsid w:val="00D15CBD"/>
    <w:rsid w:val="00D1681C"/>
    <w:rsid w:val="00D16A65"/>
    <w:rsid w:val="00D174D6"/>
    <w:rsid w:val="00D17D23"/>
    <w:rsid w:val="00D17D8D"/>
    <w:rsid w:val="00D2026A"/>
    <w:rsid w:val="00D203FB"/>
    <w:rsid w:val="00D206C0"/>
    <w:rsid w:val="00D208A7"/>
    <w:rsid w:val="00D20C0A"/>
    <w:rsid w:val="00D23014"/>
    <w:rsid w:val="00D23340"/>
    <w:rsid w:val="00D23929"/>
    <w:rsid w:val="00D23E0D"/>
    <w:rsid w:val="00D23FFC"/>
    <w:rsid w:val="00D25308"/>
    <w:rsid w:val="00D25AB7"/>
    <w:rsid w:val="00D26288"/>
    <w:rsid w:val="00D27B53"/>
    <w:rsid w:val="00D27E7F"/>
    <w:rsid w:val="00D338A8"/>
    <w:rsid w:val="00D34CBC"/>
    <w:rsid w:val="00D35A0C"/>
    <w:rsid w:val="00D36671"/>
    <w:rsid w:val="00D3696B"/>
    <w:rsid w:val="00D370F4"/>
    <w:rsid w:val="00D37205"/>
    <w:rsid w:val="00D37824"/>
    <w:rsid w:val="00D40648"/>
    <w:rsid w:val="00D40690"/>
    <w:rsid w:val="00D40A73"/>
    <w:rsid w:val="00D40E0C"/>
    <w:rsid w:val="00D40E5F"/>
    <w:rsid w:val="00D42D18"/>
    <w:rsid w:val="00D42E82"/>
    <w:rsid w:val="00D432FB"/>
    <w:rsid w:val="00D43990"/>
    <w:rsid w:val="00D43CC2"/>
    <w:rsid w:val="00D44310"/>
    <w:rsid w:val="00D44380"/>
    <w:rsid w:val="00D448AB"/>
    <w:rsid w:val="00D45839"/>
    <w:rsid w:val="00D45AC9"/>
    <w:rsid w:val="00D46853"/>
    <w:rsid w:val="00D46F2B"/>
    <w:rsid w:val="00D47260"/>
    <w:rsid w:val="00D50288"/>
    <w:rsid w:val="00D509C7"/>
    <w:rsid w:val="00D51655"/>
    <w:rsid w:val="00D5275B"/>
    <w:rsid w:val="00D537DE"/>
    <w:rsid w:val="00D5471C"/>
    <w:rsid w:val="00D54ED3"/>
    <w:rsid w:val="00D54F71"/>
    <w:rsid w:val="00D550A4"/>
    <w:rsid w:val="00D5585D"/>
    <w:rsid w:val="00D559AA"/>
    <w:rsid w:val="00D571BD"/>
    <w:rsid w:val="00D5730D"/>
    <w:rsid w:val="00D576F0"/>
    <w:rsid w:val="00D577C5"/>
    <w:rsid w:val="00D57D32"/>
    <w:rsid w:val="00D60CD5"/>
    <w:rsid w:val="00D6201D"/>
    <w:rsid w:val="00D62AAA"/>
    <w:rsid w:val="00D62C13"/>
    <w:rsid w:val="00D62CCE"/>
    <w:rsid w:val="00D63348"/>
    <w:rsid w:val="00D638A7"/>
    <w:rsid w:val="00D638F6"/>
    <w:rsid w:val="00D651DF"/>
    <w:rsid w:val="00D6521E"/>
    <w:rsid w:val="00D657EA"/>
    <w:rsid w:val="00D6590B"/>
    <w:rsid w:val="00D65A42"/>
    <w:rsid w:val="00D65DAC"/>
    <w:rsid w:val="00D66A0B"/>
    <w:rsid w:val="00D66E02"/>
    <w:rsid w:val="00D670DC"/>
    <w:rsid w:val="00D6781A"/>
    <w:rsid w:val="00D67823"/>
    <w:rsid w:val="00D6788B"/>
    <w:rsid w:val="00D679A4"/>
    <w:rsid w:val="00D67CC1"/>
    <w:rsid w:val="00D67D24"/>
    <w:rsid w:val="00D7048A"/>
    <w:rsid w:val="00D70827"/>
    <w:rsid w:val="00D71344"/>
    <w:rsid w:val="00D71379"/>
    <w:rsid w:val="00D71513"/>
    <w:rsid w:val="00D715F2"/>
    <w:rsid w:val="00D71695"/>
    <w:rsid w:val="00D728FE"/>
    <w:rsid w:val="00D73324"/>
    <w:rsid w:val="00D7359A"/>
    <w:rsid w:val="00D7363A"/>
    <w:rsid w:val="00D73F28"/>
    <w:rsid w:val="00D743A1"/>
    <w:rsid w:val="00D751E1"/>
    <w:rsid w:val="00D753F1"/>
    <w:rsid w:val="00D75774"/>
    <w:rsid w:val="00D757DB"/>
    <w:rsid w:val="00D75AAC"/>
    <w:rsid w:val="00D760B4"/>
    <w:rsid w:val="00D763FB"/>
    <w:rsid w:val="00D76448"/>
    <w:rsid w:val="00D76677"/>
    <w:rsid w:val="00D76FCB"/>
    <w:rsid w:val="00D776CE"/>
    <w:rsid w:val="00D77BE8"/>
    <w:rsid w:val="00D80E80"/>
    <w:rsid w:val="00D81396"/>
    <w:rsid w:val="00D81C72"/>
    <w:rsid w:val="00D824AA"/>
    <w:rsid w:val="00D8288E"/>
    <w:rsid w:val="00D82E8E"/>
    <w:rsid w:val="00D83236"/>
    <w:rsid w:val="00D83706"/>
    <w:rsid w:val="00D83E01"/>
    <w:rsid w:val="00D84C6C"/>
    <w:rsid w:val="00D86869"/>
    <w:rsid w:val="00D86B7E"/>
    <w:rsid w:val="00D8773F"/>
    <w:rsid w:val="00D879EB"/>
    <w:rsid w:val="00D9069B"/>
    <w:rsid w:val="00D906B6"/>
    <w:rsid w:val="00D90718"/>
    <w:rsid w:val="00D90D15"/>
    <w:rsid w:val="00D91324"/>
    <w:rsid w:val="00D916DB"/>
    <w:rsid w:val="00D91ECE"/>
    <w:rsid w:val="00D92002"/>
    <w:rsid w:val="00D92607"/>
    <w:rsid w:val="00D92EE5"/>
    <w:rsid w:val="00D93752"/>
    <w:rsid w:val="00D9406F"/>
    <w:rsid w:val="00D95030"/>
    <w:rsid w:val="00D960F2"/>
    <w:rsid w:val="00D96245"/>
    <w:rsid w:val="00D963B0"/>
    <w:rsid w:val="00D97084"/>
    <w:rsid w:val="00D9716F"/>
    <w:rsid w:val="00D971BF"/>
    <w:rsid w:val="00DA067E"/>
    <w:rsid w:val="00DA0951"/>
    <w:rsid w:val="00DA0F41"/>
    <w:rsid w:val="00DA17D7"/>
    <w:rsid w:val="00DA2B24"/>
    <w:rsid w:val="00DA2F54"/>
    <w:rsid w:val="00DA3C62"/>
    <w:rsid w:val="00DA3D20"/>
    <w:rsid w:val="00DA55E2"/>
    <w:rsid w:val="00DA7175"/>
    <w:rsid w:val="00DA75E7"/>
    <w:rsid w:val="00DA7606"/>
    <w:rsid w:val="00DB0258"/>
    <w:rsid w:val="00DB15B6"/>
    <w:rsid w:val="00DB1961"/>
    <w:rsid w:val="00DB2E85"/>
    <w:rsid w:val="00DB302F"/>
    <w:rsid w:val="00DB4E86"/>
    <w:rsid w:val="00DB5075"/>
    <w:rsid w:val="00DB54EC"/>
    <w:rsid w:val="00DB5A27"/>
    <w:rsid w:val="00DB612E"/>
    <w:rsid w:val="00DB680E"/>
    <w:rsid w:val="00DB7D83"/>
    <w:rsid w:val="00DC0FE2"/>
    <w:rsid w:val="00DC1462"/>
    <w:rsid w:val="00DC15C7"/>
    <w:rsid w:val="00DC1CCC"/>
    <w:rsid w:val="00DC4588"/>
    <w:rsid w:val="00DC5902"/>
    <w:rsid w:val="00DC68DA"/>
    <w:rsid w:val="00DC7F7D"/>
    <w:rsid w:val="00DD0266"/>
    <w:rsid w:val="00DD051D"/>
    <w:rsid w:val="00DD120B"/>
    <w:rsid w:val="00DD14F3"/>
    <w:rsid w:val="00DD185E"/>
    <w:rsid w:val="00DD1871"/>
    <w:rsid w:val="00DD1BF7"/>
    <w:rsid w:val="00DD2E66"/>
    <w:rsid w:val="00DD3366"/>
    <w:rsid w:val="00DD4DFF"/>
    <w:rsid w:val="00DD511B"/>
    <w:rsid w:val="00DD5267"/>
    <w:rsid w:val="00DD5E06"/>
    <w:rsid w:val="00DD62AC"/>
    <w:rsid w:val="00DD68D2"/>
    <w:rsid w:val="00DD6B1D"/>
    <w:rsid w:val="00DD74AA"/>
    <w:rsid w:val="00DD7824"/>
    <w:rsid w:val="00DD7A91"/>
    <w:rsid w:val="00DD7D18"/>
    <w:rsid w:val="00DE0AB9"/>
    <w:rsid w:val="00DE11A3"/>
    <w:rsid w:val="00DE1E32"/>
    <w:rsid w:val="00DE2288"/>
    <w:rsid w:val="00DE3094"/>
    <w:rsid w:val="00DE3429"/>
    <w:rsid w:val="00DE38F5"/>
    <w:rsid w:val="00DE39AE"/>
    <w:rsid w:val="00DE3AC0"/>
    <w:rsid w:val="00DE47C4"/>
    <w:rsid w:val="00DE4FC8"/>
    <w:rsid w:val="00DE58E5"/>
    <w:rsid w:val="00DE5CA7"/>
    <w:rsid w:val="00DE670F"/>
    <w:rsid w:val="00DE69D3"/>
    <w:rsid w:val="00DE6EDE"/>
    <w:rsid w:val="00DE71BA"/>
    <w:rsid w:val="00DE732C"/>
    <w:rsid w:val="00DE74EE"/>
    <w:rsid w:val="00DE77F6"/>
    <w:rsid w:val="00DE7E6D"/>
    <w:rsid w:val="00DF0A74"/>
    <w:rsid w:val="00DF0C73"/>
    <w:rsid w:val="00DF10A9"/>
    <w:rsid w:val="00DF1EC4"/>
    <w:rsid w:val="00DF2E21"/>
    <w:rsid w:val="00DF325C"/>
    <w:rsid w:val="00DF37B5"/>
    <w:rsid w:val="00DF3BF3"/>
    <w:rsid w:val="00DF43C6"/>
    <w:rsid w:val="00DF4D3E"/>
    <w:rsid w:val="00DF5744"/>
    <w:rsid w:val="00DF5DDE"/>
    <w:rsid w:val="00DF686E"/>
    <w:rsid w:val="00DF7A87"/>
    <w:rsid w:val="00E0004E"/>
    <w:rsid w:val="00E004F9"/>
    <w:rsid w:val="00E0082F"/>
    <w:rsid w:val="00E00E02"/>
    <w:rsid w:val="00E01033"/>
    <w:rsid w:val="00E017F7"/>
    <w:rsid w:val="00E018E4"/>
    <w:rsid w:val="00E0251D"/>
    <w:rsid w:val="00E025BC"/>
    <w:rsid w:val="00E02682"/>
    <w:rsid w:val="00E03062"/>
    <w:rsid w:val="00E03230"/>
    <w:rsid w:val="00E0351B"/>
    <w:rsid w:val="00E03828"/>
    <w:rsid w:val="00E04931"/>
    <w:rsid w:val="00E04AD5"/>
    <w:rsid w:val="00E04B2C"/>
    <w:rsid w:val="00E05A4E"/>
    <w:rsid w:val="00E05AD5"/>
    <w:rsid w:val="00E05C50"/>
    <w:rsid w:val="00E05F90"/>
    <w:rsid w:val="00E06DBB"/>
    <w:rsid w:val="00E0788C"/>
    <w:rsid w:val="00E07933"/>
    <w:rsid w:val="00E07EA6"/>
    <w:rsid w:val="00E10F36"/>
    <w:rsid w:val="00E11CC5"/>
    <w:rsid w:val="00E123B9"/>
    <w:rsid w:val="00E12621"/>
    <w:rsid w:val="00E12683"/>
    <w:rsid w:val="00E12C47"/>
    <w:rsid w:val="00E12CFC"/>
    <w:rsid w:val="00E1372A"/>
    <w:rsid w:val="00E139E7"/>
    <w:rsid w:val="00E13EB0"/>
    <w:rsid w:val="00E147FC"/>
    <w:rsid w:val="00E156A3"/>
    <w:rsid w:val="00E16D20"/>
    <w:rsid w:val="00E174F3"/>
    <w:rsid w:val="00E17DF7"/>
    <w:rsid w:val="00E21D97"/>
    <w:rsid w:val="00E21EFC"/>
    <w:rsid w:val="00E229D1"/>
    <w:rsid w:val="00E22DED"/>
    <w:rsid w:val="00E2329B"/>
    <w:rsid w:val="00E23AC1"/>
    <w:rsid w:val="00E23C16"/>
    <w:rsid w:val="00E240D8"/>
    <w:rsid w:val="00E24572"/>
    <w:rsid w:val="00E2492B"/>
    <w:rsid w:val="00E25D59"/>
    <w:rsid w:val="00E26048"/>
    <w:rsid w:val="00E26495"/>
    <w:rsid w:val="00E2663C"/>
    <w:rsid w:val="00E26F20"/>
    <w:rsid w:val="00E2743A"/>
    <w:rsid w:val="00E27F25"/>
    <w:rsid w:val="00E30440"/>
    <w:rsid w:val="00E31C90"/>
    <w:rsid w:val="00E31ED5"/>
    <w:rsid w:val="00E32DD9"/>
    <w:rsid w:val="00E33226"/>
    <w:rsid w:val="00E33686"/>
    <w:rsid w:val="00E3489C"/>
    <w:rsid w:val="00E34ADD"/>
    <w:rsid w:val="00E34BFA"/>
    <w:rsid w:val="00E3510C"/>
    <w:rsid w:val="00E35234"/>
    <w:rsid w:val="00E3533D"/>
    <w:rsid w:val="00E3555C"/>
    <w:rsid w:val="00E36F20"/>
    <w:rsid w:val="00E374D1"/>
    <w:rsid w:val="00E37728"/>
    <w:rsid w:val="00E37B2D"/>
    <w:rsid w:val="00E37DF0"/>
    <w:rsid w:val="00E414A1"/>
    <w:rsid w:val="00E418B4"/>
    <w:rsid w:val="00E4259D"/>
    <w:rsid w:val="00E42825"/>
    <w:rsid w:val="00E42AE3"/>
    <w:rsid w:val="00E43436"/>
    <w:rsid w:val="00E4344F"/>
    <w:rsid w:val="00E43ACB"/>
    <w:rsid w:val="00E43CDD"/>
    <w:rsid w:val="00E43D12"/>
    <w:rsid w:val="00E441BC"/>
    <w:rsid w:val="00E444C7"/>
    <w:rsid w:val="00E448F6"/>
    <w:rsid w:val="00E44F26"/>
    <w:rsid w:val="00E45529"/>
    <w:rsid w:val="00E46A27"/>
    <w:rsid w:val="00E46EB3"/>
    <w:rsid w:val="00E50715"/>
    <w:rsid w:val="00E50AEF"/>
    <w:rsid w:val="00E516B3"/>
    <w:rsid w:val="00E5186B"/>
    <w:rsid w:val="00E51F1D"/>
    <w:rsid w:val="00E522C8"/>
    <w:rsid w:val="00E52963"/>
    <w:rsid w:val="00E52B45"/>
    <w:rsid w:val="00E5388E"/>
    <w:rsid w:val="00E53A49"/>
    <w:rsid w:val="00E53F07"/>
    <w:rsid w:val="00E541E0"/>
    <w:rsid w:val="00E5434E"/>
    <w:rsid w:val="00E549AA"/>
    <w:rsid w:val="00E55864"/>
    <w:rsid w:val="00E56DA9"/>
    <w:rsid w:val="00E600A0"/>
    <w:rsid w:val="00E6097C"/>
    <w:rsid w:val="00E60DEF"/>
    <w:rsid w:val="00E6160D"/>
    <w:rsid w:val="00E61777"/>
    <w:rsid w:val="00E6365E"/>
    <w:rsid w:val="00E636A9"/>
    <w:rsid w:val="00E6447D"/>
    <w:rsid w:val="00E646FA"/>
    <w:rsid w:val="00E6514C"/>
    <w:rsid w:val="00E66298"/>
    <w:rsid w:val="00E66A71"/>
    <w:rsid w:val="00E66CE8"/>
    <w:rsid w:val="00E66D2E"/>
    <w:rsid w:val="00E67386"/>
    <w:rsid w:val="00E67941"/>
    <w:rsid w:val="00E67CC3"/>
    <w:rsid w:val="00E70407"/>
    <w:rsid w:val="00E705FF"/>
    <w:rsid w:val="00E7094C"/>
    <w:rsid w:val="00E71287"/>
    <w:rsid w:val="00E712DD"/>
    <w:rsid w:val="00E714B1"/>
    <w:rsid w:val="00E71B79"/>
    <w:rsid w:val="00E72032"/>
    <w:rsid w:val="00E723A7"/>
    <w:rsid w:val="00E727ED"/>
    <w:rsid w:val="00E7360A"/>
    <w:rsid w:val="00E73D2A"/>
    <w:rsid w:val="00E74142"/>
    <w:rsid w:val="00E74A97"/>
    <w:rsid w:val="00E74AA7"/>
    <w:rsid w:val="00E74E84"/>
    <w:rsid w:val="00E75503"/>
    <w:rsid w:val="00E7567E"/>
    <w:rsid w:val="00E76019"/>
    <w:rsid w:val="00E769BA"/>
    <w:rsid w:val="00E76F13"/>
    <w:rsid w:val="00E7720E"/>
    <w:rsid w:val="00E77644"/>
    <w:rsid w:val="00E7770C"/>
    <w:rsid w:val="00E77EB5"/>
    <w:rsid w:val="00E80254"/>
    <w:rsid w:val="00E809AC"/>
    <w:rsid w:val="00E80E00"/>
    <w:rsid w:val="00E811EC"/>
    <w:rsid w:val="00E8159E"/>
    <w:rsid w:val="00E8169E"/>
    <w:rsid w:val="00E82117"/>
    <w:rsid w:val="00E82AFC"/>
    <w:rsid w:val="00E831E5"/>
    <w:rsid w:val="00E83791"/>
    <w:rsid w:val="00E84087"/>
    <w:rsid w:val="00E84D21"/>
    <w:rsid w:val="00E85678"/>
    <w:rsid w:val="00E85860"/>
    <w:rsid w:val="00E8638C"/>
    <w:rsid w:val="00E86910"/>
    <w:rsid w:val="00E86A37"/>
    <w:rsid w:val="00E87022"/>
    <w:rsid w:val="00E87648"/>
    <w:rsid w:val="00E902C8"/>
    <w:rsid w:val="00E908C2"/>
    <w:rsid w:val="00E909A2"/>
    <w:rsid w:val="00E90DE5"/>
    <w:rsid w:val="00E91DC1"/>
    <w:rsid w:val="00E91F11"/>
    <w:rsid w:val="00E924B7"/>
    <w:rsid w:val="00E92A19"/>
    <w:rsid w:val="00E93FD6"/>
    <w:rsid w:val="00E943E2"/>
    <w:rsid w:val="00E94915"/>
    <w:rsid w:val="00E94B00"/>
    <w:rsid w:val="00E94D03"/>
    <w:rsid w:val="00E95287"/>
    <w:rsid w:val="00E9711A"/>
    <w:rsid w:val="00E9713F"/>
    <w:rsid w:val="00E9722C"/>
    <w:rsid w:val="00E977BE"/>
    <w:rsid w:val="00EA045A"/>
    <w:rsid w:val="00EA0494"/>
    <w:rsid w:val="00EA04D6"/>
    <w:rsid w:val="00EA08C8"/>
    <w:rsid w:val="00EA1873"/>
    <w:rsid w:val="00EA197A"/>
    <w:rsid w:val="00EA1C27"/>
    <w:rsid w:val="00EA2978"/>
    <w:rsid w:val="00EA2EE2"/>
    <w:rsid w:val="00EA5273"/>
    <w:rsid w:val="00EA54AC"/>
    <w:rsid w:val="00EA5B83"/>
    <w:rsid w:val="00EA5CFA"/>
    <w:rsid w:val="00EA6B1A"/>
    <w:rsid w:val="00EA706C"/>
    <w:rsid w:val="00EA73C7"/>
    <w:rsid w:val="00EA7C16"/>
    <w:rsid w:val="00EB03B0"/>
    <w:rsid w:val="00EB104F"/>
    <w:rsid w:val="00EB1AF3"/>
    <w:rsid w:val="00EB1B8B"/>
    <w:rsid w:val="00EB2436"/>
    <w:rsid w:val="00EB2568"/>
    <w:rsid w:val="00EB28C0"/>
    <w:rsid w:val="00EB2A5B"/>
    <w:rsid w:val="00EB2A93"/>
    <w:rsid w:val="00EB2EAC"/>
    <w:rsid w:val="00EB31DF"/>
    <w:rsid w:val="00EB3623"/>
    <w:rsid w:val="00EB421B"/>
    <w:rsid w:val="00EB483C"/>
    <w:rsid w:val="00EB4B15"/>
    <w:rsid w:val="00EB4E1E"/>
    <w:rsid w:val="00EB5A6B"/>
    <w:rsid w:val="00EB5C49"/>
    <w:rsid w:val="00EB5C8D"/>
    <w:rsid w:val="00EB6336"/>
    <w:rsid w:val="00EB7420"/>
    <w:rsid w:val="00EB75A5"/>
    <w:rsid w:val="00EB787D"/>
    <w:rsid w:val="00EB7CEF"/>
    <w:rsid w:val="00EC0325"/>
    <w:rsid w:val="00EC0496"/>
    <w:rsid w:val="00EC0778"/>
    <w:rsid w:val="00EC0AFB"/>
    <w:rsid w:val="00EC142D"/>
    <w:rsid w:val="00EC2E6A"/>
    <w:rsid w:val="00EC32C0"/>
    <w:rsid w:val="00EC356B"/>
    <w:rsid w:val="00EC36C4"/>
    <w:rsid w:val="00EC3E07"/>
    <w:rsid w:val="00EC4128"/>
    <w:rsid w:val="00EC4616"/>
    <w:rsid w:val="00EC4CE1"/>
    <w:rsid w:val="00EC54D8"/>
    <w:rsid w:val="00EC587B"/>
    <w:rsid w:val="00EC5F84"/>
    <w:rsid w:val="00EC638D"/>
    <w:rsid w:val="00EC6E03"/>
    <w:rsid w:val="00EC7417"/>
    <w:rsid w:val="00EC74C2"/>
    <w:rsid w:val="00EC7C90"/>
    <w:rsid w:val="00ED0217"/>
    <w:rsid w:val="00ED0A8A"/>
    <w:rsid w:val="00ED1903"/>
    <w:rsid w:val="00ED240C"/>
    <w:rsid w:val="00ED30C4"/>
    <w:rsid w:val="00ED4482"/>
    <w:rsid w:val="00ED4939"/>
    <w:rsid w:val="00ED4C2B"/>
    <w:rsid w:val="00ED4F63"/>
    <w:rsid w:val="00ED58A8"/>
    <w:rsid w:val="00ED58D5"/>
    <w:rsid w:val="00ED5FF8"/>
    <w:rsid w:val="00ED6C40"/>
    <w:rsid w:val="00ED6D5D"/>
    <w:rsid w:val="00ED6F5A"/>
    <w:rsid w:val="00ED7137"/>
    <w:rsid w:val="00ED738E"/>
    <w:rsid w:val="00ED73DD"/>
    <w:rsid w:val="00ED7564"/>
    <w:rsid w:val="00EE09ED"/>
    <w:rsid w:val="00EE0F12"/>
    <w:rsid w:val="00EE1A38"/>
    <w:rsid w:val="00EE2D16"/>
    <w:rsid w:val="00EE32F8"/>
    <w:rsid w:val="00EE335A"/>
    <w:rsid w:val="00EE33A8"/>
    <w:rsid w:val="00EE4124"/>
    <w:rsid w:val="00EE495D"/>
    <w:rsid w:val="00EE4B99"/>
    <w:rsid w:val="00EE53FA"/>
    <w:rsid w:val="00EE5BC2"/>
    <w:rsid w:val="00EE5FDE"/>
    <w:rsid w:val="00EE62D5"/>
    <w:rsid w:val="00EE66DD"/>
    <w:rsid w:val="00EE6804"/>
    <w:rsid w:val="00EE692C"/>
    <w:rsid w:val="00EE6C1B"/>
    <w:rsid w:val="00EE715B"/>
    <w:rsid w:val="00EE715F"/>
    <w:rsid w:val="00EE72C3"/>
    <w:rsid w:val="00EE75B0"/>
    <w:rsid w:val="00EE79EF"/>
    <w:rsid w:val="00EE7AA2"/>
    <w:rsid w:val="00EE7E35"/>
    <w:rsid w:val="00EF010A"/>
    <w:rsid w:val="00EF0455"/>
    <w:rsid w:val="00EF05A6"/>
    <w:rsid w:val="00EF0C7F"/>
    <w:rsid w:val="00EF1CCA"/>
    <w:rsid w:val="00EF21F2"/>
    <w:rsid w:val="00EF22B8"/>
    <w:rsid w:val="00EF28D0"/>
    <w:rsid w:val="00EF2DB4"/>
    <w:rsid w:val="00EF3594"/>
    <w:rsid w:val="00EF36EA"/>
    <w:rsid w:val="00EF3B60"/>
    <w:rsid w:val="00EF42C4"/>
    <w:rsid w:val="00EF4C59"/>
    <w:rsid w:val="00EF539F"/>
    <w:rsid w:val="00EF572F"/>
    <w:rsid w:val="00EF58E2"/>
    <w:rsid w:val="00EF5AFF"/>
    <w:rsid w:val="00EF628B"/>
    <w:rsid w:val="00EF6A38"/>
    <w:rsid w:val="00EF6B66"/>
    <w:rsid w:val="00EF6E18"/>
    <w:rsid w:val="00EF729E"/>
    <w:rsid w:val="00F00141"/>
    <w:rsid w:val="00F00212"/>
    <w:rsid w:val="00F015C0"/>
    <w:rsid w:val="00F024D8"/>
    <w:rsid w:val="00F03045"/>
    <w:rsid w:val="00F03571"/>
    <w:rsid w:val="00F04098"/>
    <w:rsid w:val="00F0467F"/>
    <w:rsid w:val="00F04F04"/>
    <w:rsid w:val="00F05866"/>
    <w:rsid w:val="00F058D0"/>
    <w:rsid w:val="00F060C9"/>
    <w:rsid w:val="00F0708B"/>
    <w:rsid w:val="00F070F3"/>
    <w:rsid w:val="00F07170"/>
    <w:rsid w:val="00F07329"/>
    <w:rsid w:val="00F0799F"/>
    <w:rsid w:val="00F07EF8"/>
    <w:rsid w:val="00F10741"/>
    <w:rsid w:val="00F10DB1"/>
    <w:rsid w:val="00F111CC"/>
    <w:rsid w:val="00F1121A"/>
    <w:rsid w:val="00F12225"/>
    <w:rsid w:val="00F13DA7"/>
    <w:rsid w:val="00F14B69"/>
    <w:rsid w:val="00F15E15"/>
    <w:rsid w:val="00F167EF"/>
    <w:rsid w:val="00F16C3D"/>
    <w:rsid w:val="00F16D94"/>
    <w:rsid w:val="00F17220"/>
    <w:rsid w:val="00F173C8"/>
    <w:rsid w:val="00F1767E"/>
    <w:rsid w:val="00F17954"/>
    <w:rsid w:val="00F17991"/>
    <w:rsid w:val="00F17AC4"/>
    <w:rsid w:val="00F20C07"/>
    <w:rsid w:val="00F22144"/>
    <w:rsid w:val="00F23B27"/>
    <w:rsid w:val="00F23CA5"/>
    <w:rsid w:val="00F23E16"/>
    <w:rsid w:val="00F243E2"/>
    <w:rsid w:val="00F24B22"/>
    <w:rsid w:val="00F25812"/>
    <w:rsid w:val="00F25D31"/>
    <w:rsid w:val="00F25F69"/>
    <w:rsid w:val="00F26181"/>
    <w:rsid w:val="00F264D8"/>
    <w:rsid w:val="00F27162"/>
    <w:rsid w:val="00F277CC"/>
    <w:rsid w:val="00F279C2"/>
    <w:rsid w:val="00F27B2B"/>
    <w:rsid w:val="00F3166B"/>
    <w:rsid w:val="00F31A07"/>
    <w:rsid w:val="00F31C10"/>
    <w:rsid w:val="00F32CDF"/>
    <w:rsid w:val="00F32EF6"/>
    <w:rsid w:val="00F331BE"/>
    <w:rsid w:val="00F3393F"/>
    <w:rsid w:val="00F341EB"/>
    <w:rsid w:val="00F34A3B"/>
    <w:rsid w:val="00F34DFB"/>
    <w:rsid w:val="00F34EC2"/>
    <w:rsid w:val="00F34FD6"/>
    <w:rsid w:val="00F372B6"/>
    <w:rsid w:val="00F3791B"/>
    <w:rsid w:val="00F405A4"/>
    <w:rsid w:val="00F41AAE"/>
    <w:rsid w:val="00F424F4"/>
    <w:rsid w:val="00F430A3"/>
    <w:rsid w:val="00F438E5"/>
    <w:rsid w:val="00F4475E"/>
    <w:rsid w:val="00F4492D"/>
    <w:rsid w:val="00F44F3F"/>
    <w:rsid w:val="00F45807"/>
    <w:rsid w:val="00F45E2C"/>
    <w:rsid w:val="00F469E7"/>
    <w:rsid w:val="00F46AFF"/>
    <w:rsid w:val="00F471B4"/>
    <w:rsid w:val="00F47350"/>
    <w:rsid w:val="00F50DB7"/>
    <w:rsid w:val="00F50FEE"/>
    <w:rsid w:val="00F51241"/>
    <w:rsid w:val="00F518BD"/>
    <w:rsid w:val="00F51F1D"/>
    <w:rsid w:val="00F529B3"/>
    <w:rsid w:val="00F533B2"/>
    <w:rsid w:val="00F53CB3"/>
    <w:rsid w:val="00F53DB3"/>
    <w:rsid w:val="00F53E51"/>
    <w:rsid w:val="00F53EC8"/>
    <w:rsid w:val="00F545E6"/>
    <w:rsid w:val="00F54BCF"/>
    <w:rsid w:val="00F54BFF"/>
    <w:rsid w:val="00F54D4F"/>
    <w:rsid w:val="00F56580"/>
    <w:rsid w:val="00F572E8"/>
    <w:rsid w:val="00F57EC2"/>
    <w:rsid w:val="00F57FBD"/>
    <w:rsid w:val="00F6049F"/>
    <w:rsid w:val="00F6097C"/>
    <w:rsid w:val="00F60CD7"/>
    <w:rsid w:val="00F62D24"/>
    <w:rsid w:val="00F630F9"/>
    <w:rsid w:val="00F63146"/>
    <w:rsid w:val="00F65144"/>
    <w:rsid w:val="00F669C9"/>
    <w:rsid w:val="00F67466"/>
    <w:rsid w:val="00F675ED"/>
    <w:rsid w:val="00F734C3"/>
    <w:rsid w:val="00F73880"/>
    <w:rsid w:val="00F73EF3"/>
    <w:rsid w:val="00F74317"/>
    <w:rsid w:val="00F7493C"/>
    <w:rsid w:val="00F75960"/>
    <w:rsid w:val="00F75B33"/>
    <w:rsid w:val="00F762B6"/>
    <w:rsid w:val="00F76439"/>
    <w:rsid w:val="00F76B2B"/>
    <w:rsid w:val="00F76E13"/>
    <w:rsid w:val="00F76E7D"/>
    <w:rsid w:val="00F7716A"/>
    <w:rsid w:val="00F77A0F"/>
    <w:rsid w:val="00F77E25"/>
    <w:rsid w:val="00F800EE"/>
    <w:rsid w:val="00F80C77"/>
    <w:rsid w:val="00F80D9F"/>
    <w:rsid w:val="00F81EAA"/>
    <w:rsid w:val="00F81EDC"/>
    <w:rsid w:val="00F82AA9"/>
    <w:rsid w:val="00F85CF1"/>
    <w:rsid w:val="00F86454"/>
    <w:rsid w:val="00F869EE"/>
    <w:rsid w:val="00F86FDF"/>
    <w:rsid w:val="00F876D3"/>
    <w:rsid w:val="00F879C2"/>
    <w:rsid w:val="00F87AF9"/>
    <w:rsid w:val="00F901F6"/>
    <w:rsid w:val="00F912C6"/>
    <w:rsid w:val="00F92514"/>
    <w:rsid w:val="00F93037"/>
    <w:rsid w:val="00F9357F"/>
    <w:rsid w:val="00F94CAA"/>
    <w:rsid w:val="00F95A31"/>
    <w:rsid w:val="00F95D45"/>
    <w:rsid w:val="00F96366"/>
    <w:rsid w:val="00F9648C"/>
    <w:rsid w:val="00F97923"/>
    <w:rsid w:val="00F97EE8"/>
    <w:rsid w:val="00FA0195"/>
    <w:rsid w:val="00FA096C"/>
    <w:rsid w:val="00FA0C37"/>
    <w:rsid w:val="00FA0D11"/>
    <w:rsid w:val="00FA0D7A"/>
    <w:rsid w:val="00FA2AD3"/>
    <w:rsid w:val="00FA2F54"/>
    <w:rsid w:val="00FA3334"/>
    <w:rsid w:val="00FA37F6"/>
    <w:rsid w:val="00FA4DC5"/>
    <w:rsid w:val="00FA4E35"/>
    <w:rsid w:val="00FA5168"/>
    <w:rsid w:val="00FA542B"/>
    <w:rsid w:val="00FA5602"/>
    <w:rsid w:val="00FA5FCE"/>
    <w:rsid w:val="00FA5FDD"/>
    <w:rsid w:val="00FA671A"/>
    <w:rsid w:val="00FA79EE"/>
    <w:rsid w:val="00FB0322"/>
    <w:rsid w:val="00FB0A7B"/>
    <w:rsid w:val="00FB0B20"/>
    <w:rsid w:val="00FB15C1"/>
    <w:rsid w:val="00FB1B23"/>
    <w:rsid w:val="00FB1F1E"/>
    <w:rsid w:val="00FB2795"/>
    <w:rsid w:val="00FB33F8"/>
    <w:rsid w:val="00FB34E1"/>
    <w:rsid w:val="00FB3875"/>
    <w:rsid w:val="00FB3C4C"/>
    <w:rsid w:val="00FB400E"/>
    <w:rsid w:val="00FB4418"/>
    <w:rsid w:val="00FB4692"/>
    <w:rsid w:val="00FB523B"/>
    <w:rsid w:val="00FB6EF8"/>
    <w:rsid w:val="00FC01BE"/>
    <w:rsid w:val="00FC0912"/>
    <w:rsid w:val="00FC0E38"/>
    <w:rsid w:val="00FC11D2"/>
    <w:rsid w:val="00FC1234"/>
    <w:rsid w:val="00FC1798"/>
    <w:rsid w:val="00FC23C0"/>
    <w:rsid w:val="00FC2837"/>
    <w:rsid w:val="00FC3AE2"/>
    <w:rsid w:val="00FC4F24"/>
    <w:rsid w:val="00FC57F5"/>
    <w:rsid w:val="00FC6179"/>
    <w:rsid w:val="00FC61C0"/>
    <w:rsid w:val="00FC623D"/>
    <w:rsid w:val="00FC62BD"/>
    <w:rsid w:val="00FC6983"/>
    <w:rsid w:val="00FC7901"/>
    <w:rsid w:val="00FC7B91"/>
    <w:rsid w:val="00FC7D60"/>
    <w:rsid w:val="00FD0745"/>
    <w:rsid w:val="00FD1B71"/>
    <w:rsid w:val="00FD2224"/>
    <w:rsid w:val="00FD23ED"/>
    <w:rsid w:val="00FD2F25"/>
    <w:rsid w:val="00FD30A4"/>
    <w:rsid w:val="00FD30CF"/>
    <w:rsid w:val="00FD42DA"/>
    <w:rsid w:val="00FD4AAD"/>
    <w:rsid w:val="00FD56AD"/>
    <w:rsid w:val="00FD59BB"/>
    <w:rsid w:val="00FD63B7"/>
    <w:rsid w:val="00FD6726"/>
    <w:rsid w:val="00FD7D0F"/>
    <w:rsid w:val="00FE00D2"/>
    <w:rsid w:val="00FE04B1"/>
    <w:rsid w:val="00FE0645"/>
    <w:rsid w:val="00FE0BF8"/>
    <w:rsid w:val="00FE1B74"/>
    <w:rsid w:val="00FE1B96"/>
    <w:rsid w:val="00FE1FCF"/>
    <w:rsid w:val="00FE2183"/>
    <w:rsid w:val="00FE2257"/>
    <w:rsid w:val="00FE3819"/>
    <w:rsid w:val="00FE4529"/>
    <w:rsid w:val="00FE472A"/>
    <w:rsid w:val="00FE4747"/>
    <w:rsid w:val="00FE476B"/>
    <w:rsid w:val="00FE5A0F"/>
    <w:rsid w:val="00FE5B5A"/>
    <w:rsid w:val="00FE62AF"/>
    <w:rsid w:val="00FE655C"/>
    <w:rsid w:val="00FE725E"/>
    <w:rsid w:val="00FE763C"/>
    <w:rsid w:val="00FE793E"/>
    <w:rsid w:val="00FE7B1B"/>
    <w:rsid w:val="00FE7D7C"/>
    <w:rsid w:val="00FE7F70"/>
    <w:rsid w:val="00FF04AD"/>
    <w:rsid w:val="00FF0FC6"/>
    <w:rsid w:val="00FF101A"/>
    <w:rsid w:val="00FF172F"/>
    <w:rsid w:val="00FF227B"/>
    <w:rsid w:val="00FF3145"/>
    <w:rsid w:val="00FF3499"/>
    <w:rsid w:val="00FF3554"/>
    <w:rsid w:val="00FF408E"/>
    <w:rsid w:val="00FF49C6"/>
    <w:rsid w:val="00FF4A61"/>
    <w:rsid w:val="00FF551D"/>
    <w:rsid w:val="00FF6412"/>
    <w:rsid w:val="00FF6CA1"/>
    <w:rsid w:val="00FF6E8F"/>
    <w:rsid w:val="00FF70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5B2B95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737F5A"/>
  </w:style>
  <w:style w:type="numbering" w:customStyle="1" w:styleId="110">
    <w:name w:val="Нет списка11"/>
    <w:next w:val="a2"/>
    <w:uiPriority w:val="99"/>
    <w:semiHidden/>
    <w:unhideWhenUsed/>
    <w:rsid w:val="00737F5A"/>
  </w:style>
  <w:style w:type="table" w:customStyle="1" w:styleId="16">
    <w:name w:val="Сетка таблицы1"/>
    <w:basedOn w:val="a1"/>
    <w:next w:val="ad"/>
    <w:rsid w:val="0073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157B20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57B20"/>
  </w:style>
  <w:style w:type="character" w:styleId="afc">
    <w:name w:val="footnote reference"/>
    <w:basedOn w:val="a0"/>
    <w:semiHidden/>
    <w:unhideWhenUsed/>
    <w:rsid w:val="00157B20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157B2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157B20"/>
  </w:style>
  <w:style w:type="character" w:styleId="aff">
    <w:name w:val="endnote reference"/>
    <w:basedOn w:val="a0"/>
    <w:semiHidden/>
    <w:unhideWhenUsed/>
    <w:rsid w:val="00157B20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E93FD6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E93FD6"/>
    <w:pPr>
      <w:widowControl w:val="0"/>
      <w:shd w:val="clear" w:color="auto" w:fill="FFFFFF"/>
      <w:spacing w:line="307" w:lineRule="exact"/>
      <w:jc w:val="center"/>
    </w:pPr>
    <w:rPr>
      <w:spacing w:val="2"/>
      <w:sz w:val="20"/>
      <w:szCs w:val="20"/>
    </w:rPr>
  </w:style>
  <w:style w:type="character" w:customStyle="1" w:styleId="71">
    <w:name w:val="Основной текст + 7"/>
    <w:aliases w:val="5 pt,Интервал 0 pt"/>
    <w:basedOn w:val="aff0"/>
    <w:rsid w:val="00E93FD6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1E7446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5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6D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EE66D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EE66D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EE66D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EE66D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EE66D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EE66D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EE66D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EE66D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customStyle="1" w:styleId="ConsPlusNormal">
    <w:name w:val="ConsPlusNormal"/>
    <w:rsid w:val="00A52BF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9753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97536F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link w:val="a3"/>
    <w:uiPriority w:val="99"/>
    <w:rsid w:val="00EE66D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EE66DD"/>
    <w:rPr>
      <w:sz w:val="24"/>
      <w:szCs w:val="24"/>
    </w:rPr>
  </w:style>
  <w:style w:type="paragraph" w:customStyle="1" w:styleId="ConsPlusNonformat">
    <w:name w:val="ConsPlusNonformat"/>
    <w:uiPriority w:val="99"/>
    <w:rsid w:val="00EE66D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EE66D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EE66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EE66D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EE66DD"/>
    <w:rPr>
      <w:color w:val="0000FF"/>
      <w:u w:val="single"/>
    </w:rPr>
  </w:style>
  <w:style w:type="paragraph" w:customStyle="1" w:styleId="21">
    <w:name w:val="Абзац списка2"/>
    <w:basedOn w:val="a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EE6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EE66DD"/>
  </w:style>
  <w:style w:type="character" w:customStyle="1" w:styleId="apple-converted-space">
    <w:name w:val="apple-converted-space"/>
    <w:rsid w:val="00EE66DD"/>
  </w:style>
  <w:style w:type="table" w:styleId="ad">
    <w:name w:val="Table Grid"/>
    <w:basedOn w:val="a1"/>
    <w:rsid w:val="00EE6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E66DD"/>
    <w:rPr>
      <w:sz w:val="28"/>
      <w:szCs w:val="28"/>
      <w:lang w:eastAsia="en-US"/>
    </w:rPr>
  </w:style>
  <w:style w:type="character" w:customStyle="1" w:styleId="20">
    <w:name w:val="Заголовок 2 Знак"/>
    <w:link w:val="2"/>
    <w:rsid w:val="00EE66D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EE66D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rsid w:val="00EE66D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rsid w:val="00EE66DD"/>
    <w:rPr>
      <w:sz w:val="28"/>
      <w:szCs w:val="28"/>
      <w:lang w:eastAsia="en-US"/>
    </w:rPr>
  </w:style>
  <w:style w:type="character" w:customStyle="1" w:styleId="60">
    <w:name w:val="Заголовок 6 Знак"/>
    <w:link w:val="6"/>
    <w:rsid w:val="00EE66D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rsid w:val="00EE66DD"/>
    <w:rPr>
      <w:sz w:val="28"/>
      <w:szCs w:val="28"/>
      <w:lang w:eastAsia="en-US"/>
    </w:rPr>
  </w:style>
  <w:style w:type="character" w:customStyle="1" w:styleId="80">
    <w:name w:val="Заголовок 8 Знак"/>
    <w:link w:val="8"/>
    <w:rsid w:val="00EE66D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rsid w:val="00EE66DD"/>
    <w:rPr>
      <w:b/>
      <w:color w:val="000000"/>
      <w:sz w:val="24"/>
      <w:szCs w:val="24"/>
      <w:lang w:eastAsia="en-US"/>
    </w:rPr>
  </w:style>
  <w:style w:type="paragraph" w:customStyle="1" w:styleId="13">
    <w:name w:val="Абзац списка1"/>
    <w:basedOn w:val="a"/>
    <w:link w:val="ListParagraphChar"/>
    <w:rsid w:val="00EE66D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EE66DD"/>
    <w:rPr>
      <w:rFonts w:ascii="Calibri" w:hAnsi="Calibri"/>
    </w:rPr>
  </w:style>
  <w:style w:type="paragraph" w:styleId="ae">
    <w:name w:val="Body Text"/>
    <w:basedOn w:val="a"/>
    <w:link w:val="af"/>
    <w:rsid w:val="00EE66D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rsid w:val="00EE66DD"/>
    <w:rPr>
      <w:sz w:val="28"/>
      <w:szCs w:val="28"/>
      <w:lang w:eastAsia="en-US"/>
    </w:rPr>
  </w:style>
  <w:style w:type="paragraph" w:styleId="af0">
    <w:name w:val="Body Text Indent"/>
    <w:basedOn w:val="a"/>
    <w:link w:val="af1"/>
    <w:rsid w:val="00EE66D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rsid w:val="00EE66D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EE66D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EE66D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EE66D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link w:val="22"/>
    <w:rsid w:val="00EE66D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EE66D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EE66DD"/>
    <w:rPr>
      <w:rFonts w:eastAsia="Calibri"/>
      <w:bCs/>
      <w:color w:val="4F81BD"/>
      <w:sz w:val="28"/>
      <w:szCs w:val="28"/>
    </w:rPr>
  </w:style>
  <w:style w:type="character" w:customStyle="1" w:styleId="24">
    <w:name w:val="Основной текст 2 Знак"/>
    <w:link w:val="25"/>
    <w:rsid w:val="00EE66DD"/>
    <w:rPr>
      <w:rFonts w:ascii="Calibri" w:hAnsi="Calibri"/>
    </w:rPr>
  </w:style>
  <w:style w:type="paragraph" w:styleId="25">
    <w:name w:val="Body Text 2"/>
    <w:basedOn w:val="a"/>
    <w:link w:val="24"/>
    <w:rsid w:val="00EE66D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EE66DD"/>
    <w:rPr>
      <w:sz w:val="24"/>
      <w:szCs w:val="24"/>
    </w:rPr>
  </w:style>
  <w:style w:type="paragraph" w:styleId="33">
    <w:name w:val="Body Text 3"/>
    <w:basedOn w:val="a"/>
    <w:link w:val="34"/>
    <w:rsid w:val="00EE66D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EE66D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EE66D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EE66D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EE66D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7CD5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7CD5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C32D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BC32D6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E80E0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basedOn w:val="a0"/>
    <w:semiHidden/>
    <w:unhideWhenUsed/>
    <w:rsid w:val="00257B78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257B78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257B78"/>
  </w:style>
  <w:style w:type="paragraph" w:styleId="af6">
    <w:name w:val="annotation subject"/>
    <w:basedOn w:val="af4"/>
    <w:next w:val="af4"/>
    <w:link w:val="af7"/>
    <w:semiHidden/>
    <w:unhideWhenUsed/>
    <w:rsid w:val="00257B78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257B78"/>
    <w:rPr>
      <w:b/>
      <w:bCs/>
    </w:rPr>
  </w:style>
  <w:style w:type="paragraph" w:styleId="af8">
    <w:name w:val="Revision"/>
    <w:hidden/>
    <w:uiPriority w:val="99"/>
    <w:semiHidden/>
    <w:rsid w:val="00257B78"/>
    <w:rPr>
      <w:sz w:val="24"/>
      <w:szCs w:val="24"/>
    </w:rPr>
  </w:style>
  <w:style w:type="character" w:customStyle="1" w:styleId="FontStyle23">
    <w:name w:val="Font Style23"/>
    <w:basedOn w:val="a0"/>
    <w:uiPriority w:val="99"/>
    <w:rsid w:val="006541EE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DD2E6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6466AC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5B2B95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737F5A"/>
  </w:style>
  <w:style w:type="numbering" w:customStyle="1" w:styleId="110">
    <w:name w:val="Нет списка11"/>
    <w:next w:val="a2"/>
    <w:uiPriority w:val="99"/>
    <w:semiHidden/>
    <w:unhideWhenUsed/>
    <w:rsid w:val="00737F5A"/>
  </w:style>
  <w:style w:type="table" w:customStyle="1" w:styleId="16">
    <w:name w:val="Сетка таблицы1"/>
    <w:basedOn w:val="a1"/>
    <w:next w:val="ad"/>
    <w:rsid w:val="00737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157B20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157B20"/>
  </w:style>
  <w:style w:type="character" w:styleId="afc">
    <w:name w:val="footnote reference"/>
    <w:basedOn w:val="a0"/>
    <w:semiHidden/>
    <w:unhideWhenUsed/>
    <w:rsid w:val="00157B20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157B20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157B20"/>
  </w:style>
  <w:style w:type="character" w:styleId="aff">
    <w:name w:val="endnote reference"/>
    <w:basedOn w:val="a0"/>
    <w:semiHidden/>
    <w:unhideWhenUsed/>
    <w:rsid w:val="00157B20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E93FD6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E93FD6"/>
    <w:pPr>
      <w:widowControl w:val="0"/>
      <w:shd w:val="clear" w:color="auto" w:fill="FFFFFF"/>
      <w:spacing w:line="307" w:lineRule="exact"/>
      <w:jc w:val="center"/>
    </w:pPr>
    <w:rPr>
      <w:spacing w:val="2"/>
      <w:sz w:val="20"/>
      <w:szCs w:val="20"/>
    </w:rPr>
  </w:style>
  <w:style w:type="character" w:customStyle="1" w:styleId="71">
    <w:name w:val="Основной текст + 7"/>
    <w:aliases w:val="5 pt,Интервал 0 pt"/>
    <w:basedOn w:val="aff0"/>
    <w:rsid w:val="00E93FD6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1E7446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1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2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94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1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w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bc56354b-8af5-428e-a6db-9d0d373da5b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FE08F2C-00FA-43CE-B082-E4AD33CAF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bc56354b-8af5-428e-a6db-9d0d373da5b3</Template>
  <TotalTime>1350</TotalTime>
  <Pages>41</Pages>
  <Words>6108</Words>
  <Characters>44413</Characters>
  <Application>Microsoft Office Word</Application>
  <DocSecurity>0</DocSecurity>
  <Lines>370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50421</CharactersWithSpaces>
  <SharedDoc>false</SharedDoc>
  <HLinks>
    <vt:vector size="522" baseType="variant">
      <vt:variant>
        <vt:i4>2490472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2490472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1835090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8323126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consultantplus://offline/ref=9F80114C8FDACF6739A7AAC1A6D6FEC2D8E294F55C73438BE0C64BC9D5F0156F725A7B4ED071A461A9oDI</vt:lpwstr>
      </vt:variant>
      <vt:variant>
        <vt:lpwstr/>
      </vt:variant>
      <vt:variant>
        <vt:i4>1835090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8323169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consultantplus://offline/ref=9F80114C8FDACF6739A7AAC1A6D6FEC2D8E294F55C73438BE0C64BC9D5F0156F725A7B4ED071A460A9o2I</vt:lpwstr>
      </vt:variant>
      <vt:variant>
        <vt:lpwstr/>
      </vt:variant>
      <vt:variant>
        <vt:i4>5046363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consultantplus://offline/ref=42DF5435088FA8FB4738202CC4E4C1B4D85A772F13A4D4A0353A9E2E26VCV8H</vt:lpwstr>
      </vt:variant>
      <vt:variant>
        <vt:lpwstr/>
      </vt:variant>
      <vt:variant>
        <vt:i4>3014708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consultantplus://offline/ref=42DF5435088FA8FB4738202CC4E4C1B4D854742E10A4D4A0353A9E2E26C80BFA132378071FF1CDFDVEVDH</vt:lpwstr>
      </vt:variant>
      <vt:variant>
        <vt:lpwstr/>
      </vt:variant>
      <vt:variant>
        <vt:i4>1835090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7864420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consultantplus://offline/ref=9F80114C8FDACF6739A7B5D0B3D6FEC2D8ED97F7527A438BE0C64BC9D5F0156F725A7B4ED075A161A9o3I</vt:lpwstr>
      </vt:variant>
      <vt:variant>
        <vt:lpwstr/>
      </vt:variant>
      <vt:variant>
        <vt:i4>1835094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consultantplus://offline/ref=9F80114C8FDACF6739A7B5D0B3D6FEC2DBEB92F05C72438BE0C64BC9D5AFo0I</vt:lpwstr>
      </vt:variant>
      <vt:variant>
        <vt:lpwstr/>
      </vt:variant>
      <vt:variant>
        <vt:i4>8323172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consultantplus://offline/ref=9F80114C8FDACF6739A7AAC1A6D6FEC2D8E294F55C73438BE0C64BC9D5F0156F725A7B4ED071A563A9o5I</vt:lpwstr>
      </vt:variant>
      <vt:variant>
        <vt:lpwstr/>
      </vt:variant>
      <vt:variant>
        <vt:i4>1835090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consultantplus://offline/ref=9F80114C8FDACF6739A7B5D0B3D6FEC2DBEB96F65A76438BE0C64BC9D5AFo0I</vt:lpwstr>
      </vt:variant>
      <vt:variant>
        <vt:lpwstr/>
      </vt:variant>
      <vt:variant>
        <vt:i4>8323177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consultantplus://offline/ref=9F80114C8FDACF6739A7AAC1A6D6FEC2D8E294F55C73438BE0C64BC9D5F0156F725A7B4ED174A369A9o0I</vt:lpwstr>
      </vt:variant>
      <vt:variant>
        <vt:lpwstr/>
      </vt:variant>
      <vt:variant>
        <vt:i4>1769473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consultantplus://offline/ref=9F80114C8FDACF6739A7AAC1A6D6FEC2D8ED99FE5B76438BE0C64BC9D5AFo0I</vt:lpwstr>
      </vt:variant>
      <vt:variant>
        <vt:lpwstr/>
      </vt:variant>
      <vt:variant>
        <vt:i4>8323126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consultantplus://offline/ref=9F80114C8FDACF6739A7AAC1A6D6FEC2D8E294F55C73438BE0C64BC9D5F0156F725A7B4ED071A560A9oDI</vt:lpwstr>
      </vt:variant>
      <vt:variant>
        <vt:lpwstr/>
      </vt:variant>
      <vt:variant>
        <vt:i4>1769482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consultantplus://offline/ref=9F80114C8FDACF6739A7AAC1A6D6FEC2D8EC93FE5F74438BE0C64BC9D5AFo0I</vt:lpwstr>
      </vt:variant>
      <vt:variant>
        <vt:lpwstr/>
      </vt:variant>
      <vt:variant>
        <vt:i4>8323168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consultantplus://offline/ref=9F80114C8FDACF6739A7AAC1A6D6FEC2D8E294F55C73438BE0C64BC9D5F0156F725A7B4ED071A265A9o0I</vt:lpwstr>
      </vt:variant>
      <vt:variant>
        <vt:lpwstr/>
      </vt:variant>
      <vt:variant>
        <vt:i4>8323169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consultantplus://offline/ref=9F80114C8FDACF6739A7AAC1A6D6FEC2D8E294F55C73438BE0C64BC9D5F0156F725A7B4ED071A261A9o5I</vt:lpwstr>
      </vt:variant>
      <vt:variant>
        <vt:lpwstr/>
      </vt:variant>
      <vt:variant>
        <vt:i4>1769558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consultantplus://offline/ref=9F80114C8FDACF6739A7AAC1A6D6FEC2D8EB98F55D70438BE0C64BC9D5AFo0I</vt:lpwstr>
      </vt:variant>
      <vt:variant>
        <vt:lpwstr/>
      </vt:variant>
      <vt:variant>
        <vt:i4>8323182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consultantplus://offline/ref=9F80114C8FDACF6739A7AAC1A6D6FEC2D8E294F55C73438BE0C64BC9D5F0156F725A7B4ED071A368A9o2I</vt:lpwstr>
      </vt:variant>
      <vt:variant>
        <vt:lpwstr/>
      </vt:variant>
      <vt:variant>
        <vt:i4>1769479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consultantplus://offline/ref=9F80114C8FDACF6739A7AAC1A6D6FEC2D8ED93F65873438BE0C64BC9D5AFo0I</vt:lpwstr>
      </vt:variant>
      <vt:variant>
        <vt:lpwstr/>
      </vt:variant>
      <vt:variant>
        <vt:i4>8323129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consultantplus://offline/ref=9F80114C8FDACF6739A7AAC1A6D6FEC2D8E294F55C73438BE0C64BC9D5F0156F725A7B4ED071A369A9oDI</vt:lpwstr>
      </vt:variant>
      <vt:variant>
        <vt:lpwstr/>
      </vt:variant>
      <vt:variant>
        <vt:i4>8323168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consultantplus://offline/ref=9F80114C8FDACF6739A7AAC1A6D6FEC2D8E294F55C73438BE0C64BC9D5F0156F725A7B4ED071A367A9o3I</vt:lpwstr>
      </vt:variant>
      <vt:variant>
        <vt:lpwstr/>
      </vt:variant>
      <vt:variant>
        <vt:i4>1769564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consultantplus://offline/ref=9F80114C8FDACF6739A7AAC1A6D6FEC2D8E291FF5D70438BE0C64BC9D5AFo0I</vt:lpwstr>
      </vt:variant>
      <vt:variant>
        <vt:lpwstr/>
      </vt:variant>
      <vt:variant>
        <vt:i4>8323171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consultantplus://offline/ref=9F80114C8FDACF6739A7AAC1A6D6FEC2D8E294F55C73438BE0C64BC9D5F0156F725A7B4ED071A363A9o4I</vt:lpwstr>
      </vt:variant>
      <vt:variant>
        <vt:lpwstr/>
      </vt:variant>
      <vt:variant>
        <vt:i4>1769566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consultantplus://offline/ref=9F80114C8FDACF6739A7AAC1A6D6FEC2D8ED93F05B76438BE0C64BC9D5AFo0I</vt:lpwstr>
      </vt:variant>
      <vt:variant>
        <vt:lpwstr/>
      </vt:variant>
      <vt:variant>
        <vt:i4>8323176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consultantplus://offline/ref=9F80114C8FDACF6739A7AAC1A6D6FEC2D8E294F55C73438BE0C64BC9D5F0156F725A7B4ED072A469A9o1I</vt:lpwstr>
      </vt:variant>
      <vt:variant>
        <vt:lpwstr/>
      </vt:variant>
      <vt:variant>
        <vt:i4>1769485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consultantplus://offline/ref=9F80114C8FDACF6739A7AAC1A6D6FEC2D8E291F35D74438BE0C64BC9D5AFo0I</vt:lpwstr>
      </vt:variant>
      <vt:variant>
        <vt:lpwstr/>
      </vt:variant>
      <vt:variant>
        <vt:i4>8323171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consultantplus://offline/ref=9F80114C8FDACF6739A7AAC1A6D6FEC2D8E294F55C73438BE0C64BC9D5F0156F725A7B4ED071A362A9o5I</vt:lpwstr>
      </vt:variant>
      <vt:variant>
        <vt:lpwstr/>
      </vt:variant>
      <vt:variant>
        <vt:i4>3080255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consultantplus://offline/ref=9F80114C8FDACF6739A7B5D0B3D6FEC2DBEB92FF5874438BE0C64BC9D5F0156F725A7B4ED67DAAo0I</vt:lpwstr>
      </vt:variant>
      <vt:variant>
        <vt:lpwstr/>
      </vt:variant>
      <vt:variant>
        <vt:i4>8323173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consultantplus://offline/ref=9F80114C8FDACF6739A7AAC1A6D6FEC2D8E294F55C73438BE0C64BC9D5F0156F725A7B4ED174A165A9o2I</vt:lpwstr>
      </vt:variant>
      <vt:variant>
        <vt:lpwstr/>
      </vt:variant>
      <vt:variant>
        <vt:i4>1769556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1835101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consultantplus://offline/ref=9F80114C8FDACF6739A7B5D0B3D6FEC2DBEB92FF5874438BE0C64BC9D5AFo0I</vt:lpwstr>
      </vt:variant>
      <vt:variant>
        <vt:lpwstr/>
      </vt:variant>
      <vt:variant>
        <vt:i4>8323171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consultantplus://offline/ref=9F80114C8FDACF6739A7AAC1A6D6FEC2D8E294F55C73438BE0C64BC9D5F0156F725A7B4ED170A366A9o1I</vt:lpwstr>
      </vt:variant>
      <vt:variant>
        <vt:lpwstr/>
      </vt:variant>
      <vt:variant>
        <vt:i4>1769556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consultantplus://offline/ref=9F80114C8FDACF6739A7AAC1A6D6FEC2D8ED99F15B77438BE0C64BC9D5AFo0I</vt:lpwstr>
      </vt:variant>
      <vt:variant>
        <vt:lpwstr/>
      </vt:variant>
      <vt:variant>
        <vt:i4>8323181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consultantplus://offline/ref=9F80114C8FDACF6739A7AAC1A6D6FEC2D8E294F55C73438BE0C64BC9D5F0156F725A7B4ED071A068A9o2I</vt:lpwstr>
      </vt:variant>
      <vt:variant>
        <vt:lpwstr/>
      </vt:variant>
      <vt:variant>
        <vt:i4>1769557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consultantplus://offline/ref=9F80114C8FDACF6739A7AAC1A6D6FEC2D8ED99F15B76438BE0C64BC9D5AFo0I</vt:lpwstr>
      </vt:variant>
      <vt:variant>
        <vt:lpwstr/>
      </vt:variant>
      <vt:variant>
        <vt:i4>8323171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consultantplus://offline/ref=9F80114C8FDACF6739A7AAC1A6D6FEC2D8E294F55C73438BE0C64BC9D5F0156F725A7B4ED071A067A9o3I</vt:lpwstr>
      </vt:variant>
      <vt:variant>
        <vt:lpwstr/>
      </vt:variant>
      <vt:variant>
        <vt:i4>8257585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consultantplus://offline/ref=806431D14EB9507F5FA2F71D290D73F5E1D4B0371C492F868A3BB2074236823C91832B107EE0806Fi379M</vt:lpwstr>
      </vt:variant>
      <vt:variant>
        <vt:lpwstr/>
      </vt:variant>
      <vt:variant>
        <vt:i4>1376348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consultantplus://offline/ref=806431D14EB9507F5FA2F71D290D73F5E1D4B83615462F868A3BB2074236823C91832B137CiE71M</vt:lpwstr>
      </vt:variant>
      <vt:variant>
        <vt:lpwstr/>
      </vt:variant>
      <vt:variant>
        <vt:i4>2883646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consultantplus://offline/ref=806431D14EB9507F5FA2F71D290D73F5E9D9B8361645728C8262BE05i475M</vt:lpwstr>
      </vt:variant>
      <vt:variant>
        <vt:lpwstr/>
      </vt:variant>
      <vt:variant>
        <vt:i4>1572954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consultantplus://offline/ref=806431D14EB9507F5FA2F71D290D73F5E1D4B83615462F868A3BB20742i376M</vt:lpwstr>
      </vt:variant>
      <vt:variant>
        <vt:lpwstr/>
      </vt:variant>
      <vt:variant>
        <vt:i4>1769552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1769552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1769476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1769487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1769476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2490479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consultantplus://offline/ref=30754483C6E31260FA0FF07B4A8C92A58F8496CEFA2F5E0BD2EA7777D748406D81F6DF0643922205F1j2I</vt:lpwstr>
      </vt:variant>
      <vt:variant>
        <vt:lpwstr/>
      </vt:variant>
      <vt:variant>
        <vt:i4>2490472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consultantplus://offline/ref=30754483C6E31260FA0FF07B4A8C92A58F8496CEFA2F5E0BD2EA7777D748406D81F6DF0643922401F1j7I</vt:lpwstr>
      </vt:variant>
      <vt:variant>
        <vt:lpwstr/>
      </vt:variant>
      <vt:variant>
        <vt:i4>2490426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consultantplus://offline/ref=30754483C6E31260FA0FF07B4A8C92A58F8496CEFA2F5E0BD2EA7777D748406D81F6DF064392260EF1j3I</vt:lpwstr>
      </vt:variant>
      <vt:variant>
        <vt:lpwstr/>
      </vt:variant>
      <vt:variant>
        <vt:i4>1441801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consultantplus://offline/ref=30754483C6E31260FA0FEF6A5F8C92A58F8E9BCFFF2A5E0BD2EA7777D7F4j8I</vt:lpwstr>
      </vt:variant>
      <vt:variant>
        <vt:lpwstr/>
      </vt:variant>
      <vt:variant>
        <vt:i4>327763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consultantplus://offline/ref=75F2017CE1643B14E900D3349867CF1369F3072799FE78B6F9BB20634EzFcCL</vt:lpwstr>
      </vt:variant>
      <vt:variant>
        <vt:lpwstr/>
      </vt:variant>
      <vt:variant>
        <vt:i4>3670071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3670071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consultantplus://offline/ref=3D9B2277B33633762F5884D306115BB89D00C1B54111D6C136104A197B001020D7F99DBA82F7E255k5W6I</vt:lpwstr>
      </vt:variant>
      <vt:variant>
        <vt:lpwstr/>
      </vt:variant>
      <vt:variant>
        <vt:i4>6029402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consultantplus://offline/ref=3D9B2277B33633762F5884D306115BB89D00C1B5411FD6C136104A197Bk0W0I</vt:lpwstr>
      </vt:variant>
      <vt:variant>
        <vt:lpwstr/>
      </vt:variant>
      <vt:variant>
        <vt:i4>6029402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consultantplus://offline/ref=3D9B2277B33633762F5884D306115BB89D0FC3B54615D6C136104A197Bk0W0I</vt:lpwstr>
      </vt:variant>
      <vt:variant>
        <vt:lpwstr/>
      </vt:variant>
      <vt:variant>
        <vt:i4>6029401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consultantplus://offline/ref=3D9B2277B33633762F5884D306115BB89D00C1B5411ED6C136104A197Bk0W0I</vt:lpwstr>
      </vt:variant>
      <vt:variant>
        <vt:lpwstr/>
      </vt:variant>
      <vt:variant>
        <vt:i4>7274598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consultantplus://offline/ref=3D9B2277B33633762F589BC213115BB89E06C0B54311D6C136104A197B001020D7F99DBA80FFkEW5I</vt:lpwstr>
      </vt:variant>
      <vt:variant>
        <vt:lpwstr/>
      </vt:variant>
      <vt:variant>
        <vt:i4>6029325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consultantplus://offline/ref=3D9B2277B33633762F5884D306115BB89D00C1B54111D6C136104A197Bk0W0I</vt:lpwstr>
      </vt:variant>
      <vt:variant>
        <vt:lpwstr/>
      </vt:variant>
      <vt:variant>
        <vt:i4>6029323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consultantplus://offline/ref=3D9B2277B33633762F5884D306115BB89D00C1B54016D6C136104A197Bk0W0I</vt:lpwstr>
      </vt:variant>
      <vt:variant>
        <vt:lpwstr/>
      </vt:variant>
      <vt:variant>
        <vt:i4>8192054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6881339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Par1993</vt:lpwstr>
      </vt:variant>
      <vt:variant>
        <vt:i4>6946868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Par863</vt:lpwstr>
      </vt:variant>
      <vt:variant>
        <vt:i4>8192054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consultantplus://offline/ref=806431D14EB9507F5FA2E80C3C0D73F5E1DAB938114C2F868A3BB2074236823C91832B107EE2846Di373M</vt:lpwstr>
      </vt:variant>
      <vt:variant>
        <vt:lpwstr/>
      </vt:variant>
      <vt:variant>
        <vt:i4>6226956</vt:i4>
      </vt:variant>
      <vt:variant>
        <vt:i4>33</vt:i4>
      </vt:variant>
      <vt:variant>
        <vt:i4>0</vt:i4>
      </vt:variant>
      <vt:variant>
        <vt:i4>5</vt:i4>
      </vt:variant>
      <vt:variant>
        <vt:lpwstr>\\hfund.gov\folders\all\ГосПрограмма ФЕВРАЛЬ\ВНЕСЕНИЕ ИЗМЕНЕНИЙ\ПОСТАНОВЛЕНИЕ по ГП.docx</vt:lpwstr>
      </vt:variant>
      <vt:variant>
        <vt:lpwstr>Par1993</vt:lpwstr>
      </vt:variant>
      <vt:variant>
        <vt:i4>1769476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consultantplus://offline/ref=806431D14EB9507F5FA2E80C3C0D73F5E1DAB631104C2F868A3BB20742i376M</vt:lpwstr>
      </vt:variant>
      <vt:variant>
        <vt:lpwstr/>
      </vt:variant>
      <vt:variant>
        <vt:i4>1769552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consultantplus://offline/ref=806431D14EB9507F5FA2E80C3C0D73F5E1DAB53112462F868A3BB20742i376M</vt:lpwstr>
      </vt:variant>
      <vt:variant>
        <vt:lpwstr/>
      </vt:variant>
      <vt:variant>
        <vt:i4>1769487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consultantplus://offline/ref=806431D14EB9507F5FA2E80C3C0D73F5E1DAB139114F2F868A3BB20742i376M</vt:lpwstr>
      </vt:variant>
      <vt:variant>
        <vt:lpwstr/>
      </vt:variant>
      <vt:variant>
        <vt:i4>8257642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consultantplus://offline/ref=806431D14EB9507F5FA2F71D290D73F5E1D4B43210482F868A3BB2074236823C91832B107EE1826Fi372M</vt:lpwstr>
      </vt:variant>
      <vt:variant>
        <vt:lpwstr/>
      </vt:variant>
      <vt:variant>
        <vt:i4>1769555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consultantplus://offline/ref=806431D14EB9507F5FA2E80C3C0D73F5E1DAB93012482F868A3BB20742i376M</vt:lpwstr>
      </vt:variant>
      <vt:variant>
        <vt:lpwstr/>
      </vt:variant>
      <vt:variant>
        <vt:i4>1769562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consultantplus://offline/ref=806431D14EB9507F5FA2E80C3C0D73F5E1DFB1391D4A2F868A3BB20742i376M</vt:lpwstr>
      </vt:variant>
      <vt:variant>
        <vt:lpwstr/>
      </vt:variant>
      <vt:variant>
        <vt:i4>6094933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consultantplus://offline/ref=0F895FE9EBE8FFEFB9283935C9D2264ABD13D9B15B505A3D588F72B1E6gET9N</vt:lpwstr>
      </vt:variant>
      <vt:variant>
        <vt:lpwstr/>
      </vt:variant>
      <vt:variant>
        <vt:i4>4587523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consultantplus://offline/ref=FDF7DF1E225AF01FED69F4CEBE21FE330D8A001739DACCCC16EF5B75A27CG5M</vt:lpwstr>
      </vt:variant>
      <vt:variant>
        <vt:lpwstr/>
      </vt:variant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consultantplus://offline/ref=FDF7DF1E225AF01FED69F4CEBE21FE330D8A001739DACCCC16EF5B75A2C5E3C189028DF55955967E72G0M</vt:lpwstr>
      </vt:variant>
      <vt:variant>
        <vt:lpwstr/>
      </vt:variant>
      <vt:variant>
        <vt:i4>8126567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consultantplus://offline/ref=FDF7DF1E225AF01FED69EBDFAB21FE330D8F0D1439DECCCC16EF5B75A2C5E3C189028DF55955967E72G4M</vt:lpwstr>
      </vt:variant>
      <vt:variant>
        <vt:lpwstr/>
      </vt:variant>
      <vt:variant>
        <vt:i4>7667774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consultantplus://offline/ref=C0B5E57DB4F6189ECA891C7E78C30C6A12D46BDB688F00059B0CC9C2jAb5I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Кагриманян Алексан Сергеевич</cp:lastModifiedBy>
  <cp:revision>145</cp:revision>
  <cp:lastPrinted>2022-08-08T11:11:00Z</cp:lastPrinted>
  <dcterms:created xsi:type="dcterms:W3CDTF">2022-02-24T08:53:00Z</dcterms:created>
  <dcterms:modified xsi:type="dcterms:W3CDTF">2022-08-08T11:11:00Z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50c14fbf-930e-4546-8e6e-7949debb312e</vt:lpwstr>
  </property>
</Properties>
</file>