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392960" w:rsidRDefault="0039296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475911" w:rsidRDefault="00475911">
      <w:pPr>
        <w:jc w:val="both"/>
        <w:rPr>
          <w:b/>
          <w:bCs/>
          <w:sz w:val="24"/>
        </w:rPr>
      </w:pPr>
    </w:p>
    <w:p w:rsidR="0098521F" w:rsidRDefault="00583AD1" w:rsidP="00F84FC0">
      <w:pPr>
        <w:rPr>
          <w:b/>
          <w:sz w:val="24"/>
          <w:szCs w:val="24"/>
        </w:rPr>
      </w:pPr>
      <w:bookmarkStart w:id="0" w:name="_Hlk91509014"/>
      <w:r w:rsidRPr="00A77BDE">
        <w:rPr>
          <w:b/>
          <w:sz w:val="24"/>
          <w:szCs w:val="24"/>
        </w:rPr>
        <w:t>О</w:t>
      </w:r>
      <w:bookmarkEnd w:id="0"/>
      <w:r w:rsidR="0098521F">
        <w:rPr>
          <w:b/>
          <w:sz w:val="24"/>
          <w:szCs w:val="24"/>
        </w:rPr>
        <w:t xml:space="preserve"> </w:t>
      </w:r>
      <w:r w:rsidR="00F84FC0">
        <w:rPr>
          <w:b/>
          <w:sz w:val="24"/>
          <w:szCs w:val="24"/>
        </w:rPr>
        <w:t>признании утратившим силу</w:t>
      </w:r>
    </w:p>
    <w:p w:rsidR="00F84FC0" w:rsidRDefault="00F84FC0" w:rsidP="00F84FC0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  <w:r w:rsidR="0098365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Комитета от </w:t>
      </w:r>
      <w:r w:rsidR="00983650">
        <w:rPr>
          <w:b/>
          <w:sz w:val="24"/>
          <w:szCs w:val="24"/>
        </w:rPr>
        <w:t>29.01</w:t>
      </w:r>
      <w:r>
        <w:rPr>
          <w:b/>
          <w:sz w:val="24"/>
          <w:szCs w:val="24"/>
        </w:rPr>
        <w:t>.</w:t>
      </w:r>
      <w:bookmarkStart w:id="1" w:name="_GoBack"/>
      <w:bookmarkEnd w:id="1"/>
      <w:r>
        <w:rPr>
          <w:b/>
          <w:sz w:val="24"/>
          <w:szCs w:val="24"/>
        </w:rPr>
        <w:t>200</w:t>
      </w:r>
      <w:r w:rsidR="0098365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№ </w:t>
      </w:r>
      <w:r w:rsidR="00983650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>-ос</w:t>
      </w:r>
    </w:p>
    <w:p w:rsidR="00F84FC0" w:rsidRDefault="00F84FC0" w:rsidP="00F84FC0">
      <w:pPr>
        <w:rPr>
          <w:b/>
          <w:sz w:val="24"/>
          <w:szCs w:val="24"/>
        </w:rPr>
      </w:pPr>
    </w:p>
    <w:p w:rsidR="00F84FC0" w:rsidRPr="0098521F" w:rsidRDefault="00F84FC0" w:rsidP="00F84FC0">
      <w:pPr>
        <w:rPr>
          <w:b/>
          <w:sz w:val="24"/>
          <w:szCs w:val="24"/>
        </w:rPr>
      </w:pPr>
    </w:p>
    <w:p w:rsidR="0098521F" w:rsidRPr="00583AD1" w:rsidRDefault="0098521F" w:rsidP="0098521F">
      <w:pPr>
        <w:rPr>
          <w:b/>
          <w:sz w:val="24"/>
          <w:szCs w:val="24"/>
        </w:rPr>
      </w:pPr>
    </w:p>
    <w:p w:rsidR="00583AD1" w:rsidRPr="00583AD1" w:rsidRDefault="00583AD1" w:rsidP="00583AD1">
      <w:pPr>
        <w:jc w:val="both"/>
        <w:rPr>
          <w:sz w:val="24"/>
          <w:szCs w:val="24"/>
        </w:rPr>
      </w:pPr>
    </w:p>
    <w:p w:rsidR="00583AD1" w:rsidRDefault="00583AD1" w:rsidP="00F84FC0">
      <w:pPr>
        <w:ind w:left="567" w:right="-6"/>
        <w:jc w:val="both"/>
        <w:rPr>
          <w:b/>
          <w:iCs/>
          <w:sz w:val="28"/>
          <w:szCs w:val="28"/>
        </w:rPr>
      </w:pPr>
      <w:r w:rsidRPr="00FF4B53">
        <w:rPr>
          <w:b/>
          <w:iCs/>
          <w:sz w:val="28"/>
          <w:szCs w:val="28"/>
        </w:rPr>
        <w:t>П Р И К А З Ы В А Ю:</w:t>
      </w:r>
    </w:p>
    <w:p w:rsidR="00583AD1" w:rsidRDefault="00583AD1" w:rsidP="00583AD1">
      <w:pPr>
        <w:ind w:left="708" w:right="-6" w:hanging="141"/>
        <w:jc w:val="both"/>
        <w:rPr>
          <w:b/>
          <w:iCs/>
          <w:sz w:val="28"/>
          <w:szCs w:val="28"/>
        </w:rPr>
      </w:pPr>
    </w:p>
    <w:p w:rsidR="00F84FC0" w:rsidRDefault="00F84FC0" w:rsidP="00F35FD4">
      <w:pPr>
        <w:spacing w:line="288" w:lineRule="auto"/>
        <w:ind w:right="-6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392960">
        <w:rPr>
          <w:iCs/>
          <w:sz w:val="28"/>
          <w:szCs w:val="28"/>
        </w:rPr>
        <w:t>.</w:t>
      </w:r>
      <w:r w:rsidR="0098521F">
        <w:rPr>
          <w:iCs/>
          <w:sz w:val="28"/>
          <w:szCs w:val="28"/>
        </w:rPr>
        <w:t> Признать утратившим</w:t>
      </w:r>
      <w:r>
        <w:rPr>
          <w:iCs/>
          <w:sz w:val="28"/>
          <w:szCs w:val="28"/>
        </w:rPr>
        <w:t xml:space="preserve"> силу</w:t>
      </w:r>
      <w:r w:rsidR="00983650">
        <w:rPr>
          <w:iCs/>
          <w:sz w:val="28"/>
          <w:szCs w:val="28"/>
        </w:rPr>
        <w:t xml:space="preserve"> </w:t>
      </w:r>
      <w:r w:rsidR="0098521F">
        <w:rPr>
          <w:iCs/>
          <w:sz w:val="28"/>
          <w:szCs w:val="28"/>
        </w:rPr>
        <w:t xml:space="preserve">приказ Комитета по природопользованию, охране окружающей среды и обеспечению экологической безопасности </w:t>
      </w:r>
      <w:r w:rsidR="00D2608E">
        <w:rPr>
          <w:iCs/>
          <w:sz w:val="28"/>
          <w:szCs w:val="28"/>
        </w:rPr>
        <w:t xml:space="preserve">(далее – Комитет) </w:t>
      </w:r>
      <w:r w:rsidR="0098521F">
        <w:rPr>
          <w:iCs/>
          <w:sz w:val="28"/>
          <w:szCs w:val="28"/>
        </w:rPr>
        <w:t xml:space="preserve">от </w:t>
      </w:r>
      <w:r w:rsidR="00983650" w:rsidRPr="00983650">
        <w:rPr>
          <w:sz w:val="28"/>
          <w:szCs w:val="28"/>
        </w:rPr>
        <w:t>29.01.2009 № 18-ос</w:t>
      </w:r>
      <w:r w:rsidR="0098521F">
        <w:rPr>
          <w:iCs/>
          <w:sz w:val="28"/>
          <w:szCs w:val="28"/>
        </w:rPr>
        <w:t xml:space="preserve"> «О </w:t>
      </w:r>
      <w:r w:rsidR="00983650" w:rsidRPr="00983650">
        <w:rPr>
          <w:iCs/>
          <w:sz w:val="28"/>
          <w:szCs w:val="28"/>
        </w:rPr>
        <w:t>предъявлении претензий по государственным контрактам (договорам)</w:t>
      </w:r>
      <w:r w:rsidR="00F35FD4">
        <w:rPr>
          <w:iCs/>
          <w:sz w:val="28"/>
          <w:szCs w:val="28"/>
        </w:rPr>
        <w:t>»</w:t>
      </w:r>
      <w:r w:rsidR="006410DF">
        <w:rPr>
          <w:iCs/>
          <w:sz w:val="28"/>
          <w:szCs w:val="28"/>
        </w:rPr>
        <w:t>.</w:t>
      </w:r>
    </w:p>
    <w:p w:rsidR="00024365" w:rsidRPr="006E20D5" w:rsidRDefault="00F84FC0" w:rsidP="00F35FD4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24365" w:rsidRPr="006E20D5">
        <w:rPr>
          <w:sz w:val="28"/>
          <w:szCs w:val="28"/>
        </w:rPr>
        <w:t>. </w:t>
      </w:r>
      <w:r w:rsidR="00453D6C" w:rsidRPr="006E20D5">
        <w:rPr>
          <w:sz w:val="28"/>
          <w:szCs w:val="28"/>
        </w:rPr>
        <w:t xml:space="preserve">Контроль за </w:t>
      </w:r>
      <w:r w:rsidR="003D204C" w:rsidRPr="006E20D5">
        <w:rPr>
          <w:sz w:val="28"/>
          <w:szCs w:val="28"/>
        </w:rPr>
        <w:t xml:space="preserve">исполнением настоящего </w:t>
      </w:r>
      <w:r w:rsidR="000239C3">
        <w:rPr>
          <w:sz w:val="28"/>
          <w:szCs w:val="28"/>
        </w:rPr>
        <w:t>приказа</w:t>
      </w:r>
      <w:r w:rsidR="003D204C" w:rsidRPr="006E20D5">
        <w:rPr>
          <w:sz w:val="28"/>
          <w:szCs w:val="28"/>
        </w:rPr>
        <w:t xml:space="preserve"> </w:t>
      </w:r>
      <w:r w:rsidR="0098521F">
        <w:rPr>
          <w:sz w:val="28"/>
          <w:szCs w:val="28"/>
        </w:rPr>
        <w:t>остаётся</w:t>
      </w:r>
      <w:r w:rsidR="00B70105" w:rsidRPr="006E20D5">
        <w:rPr>
          <w:sz w:val="28"/>
          <w:szCs w:val="28"/>
        </w:rPr>
        <w:t xml:space="preserve"> </w:t>
      </w:r>
      <w:r w:rsidR="00244BE7" w:rsidRPr="006E20D5">
        <w:rPr>
          <w:sz w:val="28"/>
          <w:szCs w:val="28"/>
        </w:rPr>
        <w:br/>
      </w:r>
      <w:r w:rsidR="0098521F">
        <w:rPr>
          <w:sz w:val="28"/>
          <w:szCs w:val="28"/>
        </w:rPr>
        <w:t>за председателем Комитета</w:t>
      </w:r>
      <w:r w:rsidR="00B70105" w:rsidRPr="006E20D5">
        <w:rPr>
          <w:sz w:val="28"/>
          <w:szCs w:val="28"/>
        </w:rPr>
        <w:t>.</w:t>
      </w:r>
    </w:p>
    <w:p w:rsidR="00CC2450" w:rsidRPr="00800B31" w:rsidRDefault="00CC2450" w:rsidP="00F31A67">
      <w:pPr>
        <w:ind w:firstLine="567"/>
        <w:jc w:val="both"/>
        <w:rPr>
          <w:sz w:val="28"/>
          <w:szCs w:val="28"/>
        </w:rPr>
      </w:pPr>
    </w:p>
    <w:p w:rsidR="00D1414F" w:rsidRPr="00800B31" w:rsidRDefault="00D1414F" w:rsidP="003D204C">
      <w:pPr>
        <w:rPr>
          <w:sz w:val="28"/>
          <w:szCs w:val="28"/>
        </w:rPr>
      </w:pPr>
    </w:p>
    <w:p w:rsidR="004A207A" w:rsidRPr="004A207A" w:rsidRDefault="00A0340D" w:rsidP="00F5736A">
      <w:r w:rsidRPr="00B3530A">
        <w:rPr>
          <w:b/>
          <w:sz w:val="28"/>
          <w:szCs w:val="28"/>
        </w:rPr>
        <w:t>П</w:t>
      </w:r>
      <w:r w:rsidR="003D204C" w:rsidRPr="00B3530A">
        <w:rPr>
          <w:b/>
          <w:sz w:val="28"/>
          <w:szCs w:val="28"/>
        </w:rPr>
        <w:t>редседател</w:t>
      </w:r>
      <w:r w:rsidRPr="00B3530A">
        <w:rPr>
          <w:b/>
          <w:sz w:val="28"/>
          <w:szCs w:val="28"/>
        </w:rPr>
        <w:t>ь</w:t>
      </w:r>
      <w:r w:rsidR="003D204C" w:rsidRPr="00B3530A">
        <w:rPr>
          <w:b/>
          <w:sz w:val="28"/>
          <w:szCs w:val="28"/>
        </w:rPr>
        <w:t xml:space="preserve"> Комитета</w:t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  <w:t xml:space="preserve">   </w:t>
      </w:r>
      <w:r w:rsidR="00B3530A">
        <w:rPr>
          <w:b/>
          <w:sz w:val="28"/>
          <w:szCs w:val="28"/>
        </w:rPr>
        <w:t xml:space="preserve">  </w:t>
      </w:r>
      <w:r w:rsidR="003D204C" w:rsidRPr="00B3530A">
        <w:rPr>
          <w:b/>
          <w:sz w:val="28"/>
          <w:szCs w:val="28"/>
        </w:rPr>
        <w:t xml:space="preserve">              А.В.</w:t>
      </w:r>
      <w:r w:rsidRPr="00B3530A">
        <w:rPr>
          <w:b/>
          <w:sz w:val="28"/>
          <w:szCs w:val="28"/>
        </w:rPr>
        <w:t>Герман</w:t>
      </w:r>
      <w:r w:rsidR="002D5C7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2887097</wp:posOffset>
                </wp:positionH>
                <wp:positionV relativeFrom="paragraph">
                  <wp:posOffset>-465648</wp:posOffset>
                </wp:positionV>
                <wp:extent cx="795130" cy="254441"/>
                <wp:effectExtent l="0" t="0" r="508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0" cy="254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D5C78" w:rsidRDefault="002D5C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7.35pt;margin-top:-36.65pt;width:62.6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" fillcolor="white [3201]" stroked="f" strokeweight=".5pt">
                <v:textbox>
                  <w:txbxContent>
                    <w:p w:rsidR="002D5C78" w:rsidRDefault="002D5C78"/>
                  </w:txbxContent>
                </v:textbox>
              </v:shape>
            </w:pict>
          </mc:Fallback>
        </mc:AlternateContent>
      </w:r>
    </w:p>
    <w:sectPr w:rsidR="004A207A" w:rsidRPr="004A207A" w:rsidSect="002D5C78">
      <w:headerReference w:type="even" r:id="rId8"/>
      <w:headerReference w:type="default" r:id="rId9"/>
      <w:headerReference w:type="first" r:id="rId10"/>
      <w:pgSz w:w="11907" w:h="16840"/>
      <w:pgMar w:top="1134" w:right="708" w:bottom="993" w:left="1276" w:header="426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ED5" w:rsidRDefault="00FF3ED5">
      <w:r>
        <w:separator/>
      </w:r>
    </w:p>
  </w:endnote>
  <w:endnote w:type="continuationSeparator" w:id="0">
    <w:p w:rsidR="00FF3ED5" w:rsidRDefault="00FF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ED5" w:rsidRDefault="00FF3ED5">
      <w:r>
        <w:separator/>
      </w:r>
    </w:p>
  </w:footnote>
  <w:footnote w:type="continuationSeparator" w:id="0">
    <w:p w:rsidR="00FF3ED5" w:rsidRDefault="00FF3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1100"/>
      <w:docPartObj>
        <w:docPartGallery w:val="Page Numbers (Top of Page)"/>
        <w:docPartUnique/>
      </w:docPartObj>
    </w:sdtPr>
    <w:sdtEndPr/>
    <w:sdtContent>
      <w:p w:rsidR="00B3530A" w:rsidRDefault="00B353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36A">
          <w:rPr>
            <w:noProof/>
          </w:rPr>
          <w:t>2</w:t>
        </w:r>
        <w:r>
          <w:fldChar w:fldCharType="end"/>
        </w:r>
      </w:p>
    </w:sdtContent>
  </w:sdt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8533886"/>
      <w:docPartObj>
        <w:docPartGallery w:val="Page Numbers (Top of Page)"/>
        <w:docPartUnique/>
      </w:docPartObj>
    </w:sdtPr>
    <w:sdtEndPr/>
    <w:sdtContent>
      <w:p w:rsidR="002D5C78" w:rsidRDefault="002D5C78">
        <w:pPr>
          <w:pStyle w:val="a7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3030220</wp:posOffset>
                  </wp:positionH>
                  <wp:positionV relativeFrom="paragraph">
                    <wp:posOffset>-16068</wp:posOffset>
                  </wp:positionV>
                  <wp:extent cx="516835" cy="190831"/>
                  <wp:effectExtent l="0" t="0" r="0" b="0"/>
                  <wp:wrapNone/>
                  <wp:docPr id="1" name="Надпись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16835" cy="1908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D5C78" w:rsidRDefault="002D5C7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8" type="#_x0000_t202" style="position:absolute;left:0;text-align:left;margin-left:238.6pt;margin-top:-1.25pt;width:40.7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" fillcolor="white [3201]" stroked="f" strokeweight=".5pt">
                  <v:textbox>
                    <w:txbxContent>
                      <w:p w:rsidR="002D5C78" w:rsidRDefault="002D5C78"/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F3ED5">
          <w:rPr>
            <w:noProof/>
          </w:rPr>
          <w:t>1</w:t>
        </w:r>
        <w:r>
          <w:fldChar w:fldCharType="end"/>
        </w:r>
      </w:p>
    </w:sdtContent>
  </w:sdt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39C3"/>
    <w:rsid w:val="00024365"/>
    <w:rsid w:val="00026A75"/>
    <w:rsid w:val="000302AA"/>
    <w:rsid w:val="000421B4"/>
    <w:rsid w:val="00044A3B"/>
    <w:rsid w:val="0005152C"/>
    <w:rsid w:val="00065AD7"/>
    <w:rsid w:val="0007593E"/>
    <w:rsid w:val="000819C4"/>
    <w:rsid w:val="0008377C"/>
    <w:rsid w:val="00087486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5FB2"/>
    <w:rsid w:val="0011607C"/>
    <w:rsid w:val="0012155B"/>
    <w:rsid w:val="001247E1"/>
    <w:rsid w:val="00124D27"/>
    <w:rsid w:val="001254CE"/>
    <w:rsid w:val="00130122"/>
    <w:rsid w:val="00137A95"/>
    <w:rsid w:val="00177769"/>
    <w:rsid w:val="00185A47"/>
    <w:rsid w:val="001938CA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3336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66980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1D5F"/>
    <w:rsid w:val="002B4B91"/>
    <w:rsid w:val="002B77E8"/>
    <w:rsid w:val="002C3203"/>
    <w:rsid w:val="002D5C78"/>
    <w:rsid w:val="002E1DA9"/>
    <w:rsid w:val="002E2D35"/>
    <w:rsid w:val="003022B3"/>
    <w:rsid w:val="00315561"/>
    <w:rsid w:val="0031752F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112"/>
    <w:rsid w:val="003907F2"/>
    <w:rsid w:val="00392960"/>
    <w:rsid w:val="00396E56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77F7"/>
    <w:rsid w:val="00475911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0CDB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83AD1"/>
    <w:rsid w:val="00595540"/>
    <w:rsid w:val="00596D0C"/>
    <w:rsid w:val="005A1229"/>
    <w:rsid w:val="005A2DA2"/>
    <w:rsid w:val="005A3DA1"/>
    <w:rsid w:val="005A6CCA"/>
    <w:rsid w:val="005A7081"/>
    <w:rsid w:val="005B41F4"/>
    <w:rsid w:val="005B6F51"/>
    <w:rsid w:val="005C26F2"/>
    <w:rsid w:val="005E682C"/>
    <w:rsid w:val="005E71AA"/>
    <w:rsid w:val="005E7888"/>
    <w:rsid w:val="005F42C3"/>
    <w:rsid w:val="00604C66"/>
    <w:rsid w:val="00607F88"/>
    <w:rsid w:val="00610505"/>
    <w:rsid w:val="006106F6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10DF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0D5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41FF5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D7477"/>
    <w:rsid w:val="007E2B8F"/>
    <w:rsid w:val="007E4EFE"/>
    <w:rsid w:val="007E6726"/>
    <w:rsid w:val="007F0F4F"/>
    <w:rsid w:val="007F28BF"/>
    <w:rsid w:val="007F4940"/>
    <w:rsid w:val="00800B31"/>
    <w:rsid w:val="00806C7D"/>
    <w:rsid w:val="00811625"/>
    <w:rsid w:val="0081583A"/>
    <w:rsid w:val="00815C17"/>
    <w:rsid w:val="00815DC0"/>
    <w:rsid w:val="008271C6"/>
    <w:rsid w:val="00830D98"/>
    <w:rsid w:val="00835B0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B09B4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320D3"/>
    <w:rsid w:val="00940307"/>
    <w:rsid w:val="00941D69"/>
    <w:rsid w:val="0095308F"/>
    <w:rsid w:val="009543DE"/>
    <w:rsid w:val="00966636"/>
    <w:rsid w:val="009714AA"/>
    <w:rsid w:val="00971783"/>
    <w:rsid w:val="00975A7D"/>
    <w:rsid w:val="00976B8D"/>
    <w:rsid w:val="00983650"/>
    <w:rsid w:val="00983B40"/>
    <w:rsid w:val="0098521F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0340D"/>
    <w:rsid w:val="00A1060C"/>
    <w:rsid w:val="00A12677"/>
    <w:rsid w:val="00A31A95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3530A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2363E"/>
    <w:rsid w:val="00C3743D"/>
    <w:rsid w:val="00C55622"/>
    <w:rsid w:val="00C569B4"/>
    <w:rsid w:val="00C56CCC"/>
    <w:rsid w:val="00C65145"/>
    <w:rsid w:val="00C65537"/>
    <w:rsid w:val="00C70C5D"/>
    <w:rsid w:val="00C75A5A"/>
    <w:rsid w:val="00C7710B"/>
    <w:rsid w:val="00C86A18"/>
    <w:rsid w:val="00CA613E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07128"/>
    <w:rsid w:val="00D1414F"/>
    <w:rsid w:val="00D216F2"/>
    <w:rsid w:val="00D23415"/>
    <w:rsid w:val="00D2608E"/>
    <w:rsid w:val="00D3371E"/>
    <w:rsid w:val="00D3737F"/>
    <w:rsid w:val="00D3765C"/>
    <w:rsid w:val="00D41FF5"/>
    <w:rsid w:val="00D52818"/>
    <w:rsid w:val="00D5311A"/>
    <w:rsid w:val="00D56BCC"/>
    <w:rsid w:val="00D62092"/>
    <w:rsid w:val="00D66453"/>
    <w:rsid w:val="00D710D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09F7"/>
    <w:rsid w:val="00DC4392"/>
    <w:rsid w:val="00DC4677"/>
    <w:rsid w:val="00DD3DFB"/>
    <w:rsid w:val="00DE7085"/>
    <w:rsid w:val="00E04B6D"/>
    <w:rsid w:val="00E076DE"/>
    <w:rsid w:val="00E07E05"/>
    <w:rsid w:val="00E13014"/>
    <w:rsid w:val="00E50ED1"/>
    <w:rsid w:val="00E570F9"/>
    <w:rsid w:val="00E66A7A"/>
    <w:rsid w:val="00E73CB6"/>
    <w:rsid w:val="00E77200"/>
    <w:rsid w:val="00E827A9"/>
    <w:rsid w:val="00E915C1"/>
    <w:rsid w:val="00E915EC"/>
    <w:rsid w:val="00E926B3"/>
    <w:rsid w:val="00EA73AB"/>
    <w:rsid w:val="00EB3A78"/>
    <w:rsid w:val="00EC46B0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3353"/>
    <w:rsid w:val="00F06696"/>
    <w:rsid w:val="00F25333"/>
    <w:rsid w:val="00F31A67"/>
    <w:rsid w:val="00F31E67"/>
    <w:rsid w:val="00F35FD4"/>
    <w:rsid w:val="00F4155E"/>
    <w:rsid w:val="00F53C26"/>
    <w:rsid w:val="00F56612"/>
    <w:rsid w:val="00F5736A"/>
    <w:rsid w:val="00F637AC"/>
    <w:rsid w:val="00F65CE3"/>
    <w:rsid w:val="00F73F44"/>
    <w:rsid w:val="00F75216"/>
    <w:rsid w:val="00F75B45"/>
    <w:rsid w:val="00F77EAB"/>
    <w:rsid w:val="00F84FC0"/>
    <w:rsid w:val="00F87368"/>
    <w:rsid w:val="00F95858"/>
    <w:rsid w:val="00F96651"/>
    <w:rsid w:val="00FA3265"/>
    <w:rsid w:val="00FC0544"/>
    <w:rsid w:val="00FC2B03"/>
    <w:rsid w:val="00FD009C"/>
    <w:rsid w:val="00FD1939"/>
    <w:rsid w:val="00FD6BF0"/>
    <w:rsid w:val="00FE3734"/>
    <w:rsid w:val="00FF3ED5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919F30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5DFFB-E202-4D46-8D2F-BB2634F5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13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Родионова Алла Рифовна</cp:lastModifiedBy>
  <cp:revision>4</cp:revision>
  <cp:lastPrinted>2022-08-05T09:06:00Z</cp:lastPrinted>
  <dcterms:created xsi:type="dcterms:W3CDTF">2022-08-05T09:48:00Z</dcterms:created>
  <dcterms:modified xsi:type="dcterms:W3CDTF">2022-08-08T07:28:00Z</dcterms:modified>
</cp:coreProperties>
</file>