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Default="0096624F" w:rsidP="002C3F0D">
      <w:pPr>
        <w:jc w:val="both"/>
        <w:sectPr w:rsidR="00FE4B3A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0D9185" wp14:editId="4F9451C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856355" cy="694690"/>
                <wp:effectExtent l="0" t="0" r="1079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3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8FD" w:rsidRDefault="00ED78FD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</w:t>
                            </w:r>
                            <w:r w:rsidR="000634F4">
                              <w:t>постановление</w:t>
                            </w:r>
                            <w:r>
                              <w:t xml:space="preserve"> </w:t>
                            </w:r>
                            <w:r w:rsidR="000634F4">
                              <w:br/>
                            </w:r>
                            <w:r>
                              <w:t xml:space="preserve">Правительства Санкт-Петербурга </w:t>
                            </w:r>
                            <w:r w:rsidR="000634F4">
                              <w:t>от 04.06.2014 № 453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303.6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" o:allowincell="f" filled="f" stroked="f">
                <v:textbox inset="0,0,0,0">
                  <w:txbxContent>
                    <w:p w:rsidR="00ED78FD" w:rsidRDefault="00ED78FD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</w:t>
                      </w:r>
                      <w:r w:rsidR="000634F4">
                        <w:t>постановление</w:t>
                      </w:r>
                      <w:r>
                        <w:t xml:space="preserve"> </w:t>
                      </w:r>
                      <w:r w:rsidR="000634F4">
                        <w:br/>
                      </w:r>
                      <w:r>
                        <w:t xml:space="preserve">Правительства Санкт-Петербурга </w:t>
                      </w:r>
                      <w:r w:rsidR="000634F4">
                        <w:t>от 04.06.2014 № 453</w:t>
                      </w:r>
                      <w: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128E40" wp14:editId="4AE7D4E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8FD" w:rsidRDefault="00ED78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D78FD" w:rsidRDefault="00ED78F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B5183D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r w:rsidRPr="00B5183D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B5183D">
        <w:rPr>
          <w:rFonts w:eastAsia="Calibri"/>
          <w:lang w:eastAsia="en-US"/>
        </w:rPr>
        <w:t xml:space="preserve"> постановлением Прав</w:t>
      </w:r>
      <w:r w:rsidR="000634F4">
        <w:rPr>
          <w:rFonts w:eastAsia="Calibri"/>
          <w:lang w:eastAsia="en-US"/>
        </w:rPr>
        <w:t>ительства Санкт-Петербурга от</w:t>
      </w:r>
      <w:r>
        <w:rPr>
          <w:rFonts w:eastAsia="Calibri"/>
          <w:lang w:eastAsia="en-US"/>
        </w:rPr>
        <w:t xml:space="preserve"> </w:t>
      </w:r>
      <w:r w:rsidR="008E3AB9">
        <w:rPr>
          <w:rFonts w:eastAsia="Calibri"/>
          <w:lang w:eastAsia="en-US"/>
        </w:rPr>
        <w:t>05.07.2022 № 628</w:t>
      </w:r>
      <w:r w:rsidR="000634F4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«О перераспределении объемов работ, предусмотренных Комитету по строительству</w:t>
      </w:r>
      <w:r w:rsidR="000634F4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 xml:space="preserve">между объектами Адресной инвестиционной программы на 2022 год и на плановый период 2023 и 2024 годов» </w:t>
      </w:r>
      <w:r w:rsidR="008E3AB9">
        <w:rPr>
          <w:rFonts w:eastAsia="Calibri"/>
          <w:lang w:eastAsia="en-US"/>
        </w:rPr>
        <w:br/>
      </w:r>
      <w:r w:rsidRPr="00B5183D">
        <w:rPr>
          <w:rFonts w:eastAsia="Calibri"/>
          <w:lang w:eastAsia="en-US"/>
        </w:rPr>
        <w:t>и постановлением Правительства Санкт-Петербурга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от 25.12.2013 № 1039 «О порядке принятия решений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 xml:space="preserve">о разработке государственных программ Санкт-Петербурга, формирования, реализации </w:t>
      </w:r>
      <w:r w:rsidR="008E3AB9">
        <w:rPr>
          <w:rFonts w:eastAsia="Calibri"/>
          <w:lang w:eastAsia="en-US"/>
        </w:rPr>
        <w:br/>
      </w:r>
      <w:r w:rsidRPr="00B5183D">
        <w:rPr>
          <w:rFonts w:eastAsia="Calibri"/>
          <w:lang w:eastAsia="en-US"/>
        </w:rPr>
        <w:t>и проведения оценки эффективности их реализации»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proofErr w:type="gramStart"/>
      <w:r w:rsidRPr="00757CD0">
        <w:rPr>
          <w:b/>
          <w:szCs w:val="23"/>
        </w:rPr>
        <w:t>П</w:t>
      </w:r>
      <w:proofErr w:type="gramEnd"/>
      <w:r w:rsidRPr="00757CD0">
        <w:rPr>
          <w:b/>
          <w:szCs w:val="23"/>
        </w:rPr>
        <w:t xml:space="preserve">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4766B4" w:rsidRPr="000634F4" w:rsidRDefault="00A9008D" w:rsidP="000634F4">
      <w:pPr>
        <w:spacing w:line="264" w:lineRule="auto"/>
        <w:ind w:left="-567" w:right="-284" w:firstLine="567"/>
        <w:jc w:val="both"/>
      </w:pPr>
      <w:r w:rsidRPr="0070412E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 xml:space="preserve"> В</w:t>
      </w:r>
      <w:r w:rsidRPr="0070412E">
        <w:t xml:space="preserve">нести в постановление Правительства </w:t>
      </w:r>
      <w:r w:rsidRPr="00A9008D">
        <w:t>Санкт-Петербурга от 04.06.2014 № 453</w:t>
      </w:r>
      <w:r w:rsidRPr="00A9008D">
        <w:br/>
        <w:t xml:space="preserve">«О государственной программе Санкт-Петербурга «Развитие </w:t>
      </w:r>
      <w:r w:rsidRPr="00A9008D">
        <w:rPr>
          <w:rFonts w:eastAsia="Calibri"/>
        </w:rPr>
        <w:t xml:space="preserve">образования </w:t>
      </w:r>
      <w:r w:rsidRPr="00A9008D">
        <w:t>в Санкт-Петербурге» следующие изменения:</w:t>
      </w:r>
    </w:p>
    <w:p w:rsidR="00A9008D" w:rsidRPr="00A9008D" w:rsidRDefault="00DB5CAE" w:rsidP="00A9008D">
      <w:pPr>
        <w:pStyle w:val="aa"/>
        <w:autoSpaceDE w:val="0"/>
        <w:autoSpaceDN w:val="0"/>
        <w:adjustRightInd w:val="0"/>
        <w:spacing w:after="0" w:line="264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Пункт 10</w:t>
      </w:r>
      <w:r w:rsidR="00A9008D" w:rsidRPr="00A9008D">
        <w:rPr>
          <w:rFonts w:ascii="Times New Roman" w:hAnsi="Times New Roman"/>
          <w:sz w:val="24"/>
          <w:szCs w:val="24"/>
        </w:rPr>
        <w:t xml:space="preserve"> </w:t>
      </w:r>
      <w:r w:rsidR="00A9008D" w:rsidRPr="00A9008D">
        <w:rPr>
          <w:rFonts w:ascii="Times New Roman" w:hAnsi="Times New Roman"/>
          <w:spacing w:val="-4"/>
          <w:sz w:val="24"/>
          <w:szCs w:val="24"/>
        </w:rPr>
        <w:t xml:space="preserve">раздела 1 </w:t>
      </w:r>
      <w:r w:rsidR="00A9008D" w:rsidRPr="00A9008D">
        <w:rPr>
          <w:rFonts w:ascii="Times New Roman" w:hAnsi="Times New Roman"/>
          <w:sz w:val="24"/>
          <w:szCs w:val="24"/>
        </w:rPr>
        <w:t>приложения к постановлению изложить в следующей редакции:</w:t>
      </w:r>
    </w:p>
    <w:p w:rsidR="00A9008D" w:rsidRPr="0089582A" w:rsidRDefault="00A9008D" w:rsidP="00A9008D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5777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"/>
        <w:gridCol w:w="344"/>
        <w:gridCol w:w="2963"/>
        <w:gridCol w:w="6874"/>
        <w:gridCol w:w="502"/>
      </w:tblGrid>
      <w:tr w:rsidR="00A9008D" w:rsidRPr="00757CD0" w:rsidTr="00A9008D">
        <w:trPr>
          <w:trHeight w:val="4140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008D" w:rsidRPr="00757CD0" w:rsidRDefault="00A9008D" w:rsidP="00763556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9008D" w:rsidRPr="00DB5CAE" w:rsidRDefault="00DB5CAE" w:rsidP="00763556">
            <w:pPr>
              <w:jc w:val="center"/>
              <w:rPr>
                <w:sz w:val="22"/>
                <w:szCs w:val="22"/>
              </w:rPr>
            </w:pPr>
            <w:r w:rsidRPr="00DB5CAE">
              <w:rPr>
                <w:sz w:val="22"/>
                <w:szCs w:val="22"/>
              </w:rPr>
              <w:t>10</w:t>
            </w:r>
          </w:p>
        </w:tc>
        <w:tc>
          <w:tcPr>
            <w:tcW w:w="1360" w:type="pct"/>
            <w:tcMar>
              <w:top w:w="0" w:type="dxa"/>
              <w:bottom w:w="0" w:type="dxa"/>
            </w:tcMar>
          </w:tcPr>
          <w:p w:rsidR="00A9008D" w:rsidRPr="00DB5CAE" w:rsidRDefault="00DB5CAE" w:rsidP="00763556">
            <w:pPr>
              <w:rPr>
                <w:sz w:val="22"/>
                <w:szCs w:val="22"/>
              </w:rPr>
            </w:pPr>
            <w:r w:rsidRPr="00DB5CAE">
              <w:rPr>
                <w:sz w:val="22"/>
                <w:szCs w:val="22"/>
                <w:lang w:eastAsia="en-US"/>
              </w:rPr>
              <w:t xml:space="preserve">Общий объем финансирования государственной программы </w:t>
            </w:r>
            <w:r w:rsidRPr="00DB5CAE">
              <w:rPr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DB5CAE">
              <w:rPr>
                <w:sz w:val="22"/>
                <w:szCs w:val="22"/>
                <w:lang w:eastAsia="en-US"/>
              </w:rPr>
              <w:br/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3145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государственной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1 323 583 460,0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208 353 458,3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222 136 012,5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222 006 793,3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217 982 996,3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226 380 676,3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226 723 523,3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государственной программы из федерального бюджета – 16 382 165,1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3 467 257,7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5 088 922,2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2 186 099,9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1 805 230,9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1 878 954,2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1 955 700,2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государственной программы из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бюджета Санкт-Петербурга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1 307 201 294,9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204 886 200,6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217 047 090,3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219 820 693,4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на 2025 год – 216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 177 765,4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224 501 722,1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224 767 823,1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23 765 038,5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., в том числе по годам реализации: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12 323 290,6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9 771 068,8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1 090 873,9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185 556,6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193 164,4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201 084,2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из федерального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бюджета – 5 121 957,4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1 635 417,2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3 270 253,2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216 287,0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2027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из бюджета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18 643 081,1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10 687 873,4 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B27E7A" w:rsidRPr="00B5183D">
              <w:rPr>
                <w:rFonts w:ascii="Times New Roman" w:hAnsi="Times New Roman" w:cs="Times New Roman"/>
                <w:sz w:val="22"/>
                <w:szCs w:val="22"/>
              </w:rPr>
              <w:t>6 500 815,6</w:t>
            </w: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874 586,9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185 556,6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DB5CAE" w:rsidRPr="00B5183D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183D">
              <w:rPr>
                <w:rFonts w:ascii="Times New Roman" w:hAnsi="Times New Roman" w:cs="Times New Roman"/>
                <w:sz w:val="22"/>
                <w:szCs w:val="22"/>
              </w:rPr>
              <w:t xml:space="preserve">на 2026 год – 193 164,4 </w:t>
            </w:r>
            <w:proofErr w:type="spell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A9008D" w:rsidRPr="00DB5CAE" w:rsidRDefault="00DB5CAE" w:rsidP="00DB5CAE">
            <w:r w:rsidRPr="00B5183D">
              <w:rPr>
                <w:sz w:val="22"/>
                <w:szCs w:val="22"/>
                <w:lang w:eastAsia="en-US"/>
              </w:rPr>
              <w:t xml:space="preserve">на 2027 год – 201 084,2 </w:t>
            </w:r>
            <w:proofErr w:type="spellStart"/>
            <w:r w:rsidRPr="00B5183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5183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5183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5183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2836A9" w:rsidRDefault="002836A9" w:rsidP="00763556">
            <w:pPr>
              <w:rPr>
                <w:sz w:val="15"/>
                <w:szCs w:val="15"/>
              </w:rPr>
            </w:pPr>
          </w:p>
          <w:p w:rsidR="002836A9" w:rsidRDefault="002836A9" w:rsidP="00763556">
            <w:pPr>
              <w:rPr>
                <w:sz w:val="15"/>
                <w:szCs w:val="15"/>
              </w:rPr>
            </w:pPr>
          </w:p>
          <w:p w:rsidR="00A9008D" w:rsidRDefault="00A9008D" w:rsidP="00763556">
            <w:pPr>
              <w:rPr>
                <w:sz w:val="15"/>
                <w:szCs w:val="15"/>
              </w:rPr>
            </w:pPr>
          </w:p>
          <w:p w:rsidR="00DB5CAE" w:rsidRDefault="00DB5CAE" w:rsidP="00763556">
            <w:pPr>
              <w:rPr>
                <w:sz w:val="15"/>
                <w:szCs w:val="15"/>
              </w:rPr>
            </w:pPr>
          </w:p>
          <w:p w:rsidR="00DB5CAE" w:rsidRDefault="00DB5CAE" w:rsidP="00763556">
            <w:pPr>
              <w:rPr>
                <w:sz w:val="15"/>
                <w:szCs w:val="15"/>
              </w:rPr>
            </w:pPr>
          </w:p>
          <w:p w:rsidR="00DB5CAE" w:rsidRDefault="00DB5CAE" w:rsidP="00763556">
            <w:pPr>
              <w:rPr>
                <w:sz w:val="15"/>
                <w:szCs w:val="15"/>
              </w:rPr>
            </w:pPr>
          </w:p>
          <w:p w:rsidR="00DB5CAE" w:rsidRDefault="00DB5CAE" w:rsidP="00763556">
            <w:pPr>
              <w:rPr>
                <w:sz w:val="15"/>
                <w:szCs w:val="15"/>
              </w:rPr>
            </w:pPr>
          </w:p>
          <w:p w:rsidR="00DB5CAE" w:rsidRDefault="00DB5CAE" w:rsidP="00763556">
            <w:pPr>
              <w:rPr>
                <w:sz w:val="15"/>
                <w:szCs w:val="15"/>
              </w:rPr>
            </w:pPr>
          </w:p>
          <w:p w:rsidR="00DB5CAE" w:rsidRDefault="00DB5CAE" w:rsidP="00763556">
            <w:pPr>
              <w:rPr>
                <w:sz w:val="15"/>
                <w:szCs w:val="15"/>
              </w:rPr>
            </w:pPr>
          </w:p>
          <w:p w:rsidR="00DB5CAE" w:rsidRDefault="00DB5CAE" w:rsidP="00763556">
            <w:pPr>
              <w:rPr>
                <w:sz w:val="15"/>
                <w:szCs w:val="15"/>
              </w:rPr>
            </w:pPr>
          </w:p>
          <w:p w:rsidR="00A9008D" w:rsidRPr="00757CD0" w:rsidRDefault="00A9008D" w:rsidP="00763556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A9008D" w:rsidRDefault="00A9008D" w:rsidP="00A9008D">
      <w:pPr>
        <w:jc w:val="both"/>
      </w:pPr>
    </w:p>
    <w:p w:rsidR="000C7519" w:rsidRPr="00757CD0" w:rsidRDefault="000C7519" w:rsidP="000C7519">
      <w:pPr>
        <w:jc w:val="both"/>
        <w:sectPr w:rsidR="000C7519" w:rsidRPr="00757CD0" w:rsidSect="00A9008D"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0C7519" w:rsidRPr="00757CD0" w:rsidRDefault="000C7519" w:rsidP="00B5024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B50242">
        <w:rPr>
          <w:rFonts w:eastAsia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5F370F" wp14:editId="2DCFFE09">
                <wp:simplePos x="0" y="0"/>
                <wp:positionH relativeFrom="column">
                  <wp:posOffset>4613910</wp:posOffset>
                </wp:positionH>
                <wp:positionV relativeFrom="paragraph">
                  <wp:posOffset>-410210</wp:posOffset>
                </wp:positionV>
                <wp:extent cx="257175" cy="27622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8FD" w:rsidRPr="000E4BAD" w:rsidRDefault="00ED78FD" w:rsidP="000C751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363.3pt;margin-top:-32.3pt;width:20.25pt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" stroked="f">
                <v:textbox>
                  <w:txbxContent>
                    <w:p w:rsidR="00ED78FD" w:rsidRPr="000E4BAD" w:rsidRDefault="00ED78FD" w:rsidP="000C751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41C51">
        <w:rPr>
          <w:rFonts w:eastAsia="Calibri"/>
          <w:lang w:eastAsia="en-US"/>
        </w:rPr>
        <w:t>1</w:t>
      </w:r>
      <w:r w:rsidR="00DB5CAE">
        <w:rPr>
          <w:rFonts w:eastAsia="Calibri"/>
          <w:lang w:eastAsia="en-US"/>
        </w:rPr>
        <w:t xml:space="preserve">.2. Пункты 1, </w:t>
      </w:r>
      <w:r w:rsidRPr="00757CD0">
        <w:rPr>
          <w:rFonts w:eastAsia="Calibri"/>
          <w:lang w:eastAsia="en-US"/>
        </w:rPr>
        <w:t>2 и 3 таблицы 3 раздела 7 приложения к постановлению изложить в следующей редакции:</w:t>
      </w:r>
    </w:p>
    <w:p w:rsidR="000C7519" w:rsidRPr="0089582A" w:rsidRDefault="000C7519" w:rsidP="000C7519">
      <w:pPr>
        <w:keepLines/>
        <w:tabs>
          <w:tab w:val="left" w:pos="709"/>
          <w:tab w:val="left" w:pos="851"/>
          <w:tab w:val="left" w:pos="1418"/>
        </w:tabs>
        <w:adjustRightInd w:val="0"/>
        <w:spacing w:before="60"/>
        <w:jc w:val="both"/>
        <w:outlineLvl w:val="1"/>
        <w:rPr>
          <w:b/>
          <w:sz w:val="20"/>
          <w:szCs w:val="20"/>
        </w:rPr>
      </w:pPr>
    </w:p>
    <w:tbl>
      <w:tblPr>
        <w:tblStyle w:val="ad"/>
        <w:tblW w:w="15167" w:type="dxa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1559"/>
        <w:gridCol w:w="1418"/>
        <w:gridCol w:w="492"/>
        <w:gridCol w:w="1209"/>
        <w:gridCol w:w="850"/>
        <w:gridCol w:w="1113"/>
        <w:gridCol w:w="1256"/>
        <w:gridCol w:w="1255"/>
        <w:gridCol w:w="1256"/>
        <w:gridCol w:w="1255"/>
        <w:gridCol w:w="1256"/>
        <w:gridCol w:w="1256"/>
        <w:gridCol w:w="283"/>
      </w:tblGrid>
      <w:tr w:rsidR="00B5183D" w:rsidRPr="00B5183D" w:rsidTr="00165A4C">
        <w:trPr>
          <w:cantSplit/>
          <w:trHeight w:val="5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5183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1 224 831,5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1 636 937,5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874 586,9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185 556,6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193 164,4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201 084,2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4 316 161,1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17 848 426,4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27 615 932,8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24 501 580,9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24 255 843,1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24 766 031,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16 898 001,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135 885 816,3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7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19 073 257,9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29 252 870,3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25 376 167,8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24 441 399,7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24 959 196,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17 099 085,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140 201 977,4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185 812 942,7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187 794 220,0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194 444 525,6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191 736 365,7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199 542 525,8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207 668 737,7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1 166 999 317,5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0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204 886 200,6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217 047 090,3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219 820 693,4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216 177 765,4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224 501 722,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1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224 767 823,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1 307 201 294,9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425 971,5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2 375 097,0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216 287,0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017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355,5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1 209 445,7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895 156,2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2 104 601,9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1 635 417,2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270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253,2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216 287,0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121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957,4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1 831 840,5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1 818 669,0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1 969 812,9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1 805 230,9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1 878 954,2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1 955 700,2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11 260 207,7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3 467 257,7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5 088 922,2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2 186 099,9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1 805 230,9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1 878 954,2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1 955 700,2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382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A47B2C">
        <w:trPr>
          <w:cantSplit/>
          <w:trHeight w:val="3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6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418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1 650 803,0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012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034,5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1 090 873,9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185 556,6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193 164,4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201 084,2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333</w:t>
            </w:r>
            <w:r w:rsidR="000A62CC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516,6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19 057 872,1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28 511 089,0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24 501 580,9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24 255 843,1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24 766 031,</w:t>
            </w:r>
            <w:r w:rsidR="0073793C"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16 898 001,</w:t>
            </w:r>
            <w:r w:rsidR="0073793C"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137 990 418,2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20 708 675,1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32 523 123,5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25 592 454,8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24 441 399,7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24 959 196,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17 099 085,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145 323 934,8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A47B2C">
        <w:trPr>
          <w:cantSplit/>
          <w:trHeight w:val="2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187 644 783,2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189 612 889,0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196 414 338,5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193 541 596,6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201 421 480,0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209 624 437,9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1 178 259 525,2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37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208 353 458,3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222 136 012,5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222 006 793,3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217 982 996,3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226 380 676,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226 723 523,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A355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1 323 583 460,0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Подпрограмма 1</w:t>
            </w:r>
          </w:p>
        </w:tc>
        <w:tc>
          <w:tcPr>
            <w:tcW w:w="1418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3 970 232,5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5 837 638,2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3 227 938,8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5 788 668,0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5 898 547,4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3 884 009,6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28 607 034,5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0D53" w:rsidRPr="00B5183D" w:rsidRDefault="00770D5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770D53" w:rsidRPr="00B5183D" w:rsidRDefault="00770D5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770D53" w:rsidRPr="00B5183D" w:rsidRDefault="00770D5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770D53" w:rsidRPr="00B5183D" w:rsidRDefault="00770D5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70D53" w:rsidRPr="00B5183D" w:rsidRDefault="00770D5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770D53" w:rsidRPr="00B5183D" w:rsidRDefault="00770D5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770D53" w:rsidRPr="00B5183D" w:rsidRDefault="00770D53" w:rsidP="0071745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3 970 232,5</w:t>
            </w:r>
          </w:p>
        </w:tc>
        <w:tc>
          <w:tcPr>
            <w:tcW w:w="1256" w:type="dxa"/>
            <w:noWrap/>
            <w:hideMark/>
          </w:tcPr>
          <w:p w:rsidR="00770D53" w:rsidRPr="00B5183D" w:rsidRDefault="00770D53" w:rsidP="0071745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5 837 638,2</w:t>
            </w:r>
          </w:p>
        </w:tc>
        <w:tc>
          <w:tcPr>
            <w:tcW w:w="1255" w:type="dxa"/>
            <w:noWrap/>
            <w:hideMark/>
          </w:tcPr>
          <w:p w:rsidR="00770D53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3 227 938,8</w:t>
            </w:r>
          </w:p>
        </w:tc>
        <w:tc>
          <w:tcPr>
            <w:tcW w:w="1256" w:type="dxa"/>
            <w:noWrap/>
            <w:hideMark/>
          </w:tcPr>
          <w:p w:rsidR="00770D53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5 788 668,0</w:t>
            </w:r>
          </w:p>
        </w:tc>
        <w:tc>
          <w:tcPr>
            <w:tcW w:w="1255" w:type="dxa"/>
            <w:noWrap/>
            <w:hideMark/>
          </w:tcPr>
          <w:p w:rsidR="00770D53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5 898 547,4</w:t>
            </w:r>
          </w:p>
        </w:tc>
        <w:tc>
          <w:tcPr>
            <w:tcW w:w="1256" w:type="dxa"/>
            <w:noWrap/>
            <w:hideMark/>
          </w:tcPr>
          <w:p w:rsidR="00770D53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3 884 009,6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770D53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highlight w:val="yellow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28 607 034,5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0D53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64 172 158,4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65 542 338,5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68 239 355,6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71 036 820,7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73 948 981,7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76 980 541,3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419 920 196,2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68 142 390,9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71 379 976,7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71 467 294,4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76 825 488,7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79 847 529,1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80 864 550,9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448 527 230,7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70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A47B2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6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64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6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74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418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3 970 232,5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5 837 638,2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3 227 938,8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5 788 668,0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5 898 547,4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3 884 009,6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28 607 034,5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3 970 232,5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5 837 638,2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3 227 938,8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5 788 668,0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5 898 547,4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3 884 009,6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28 607 034,5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64 172 158,4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65 542 338,5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68 239 355,6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71 036 820,7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73 948 981,7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76 980 541,3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419 920 196,2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3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68 142 390,9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71 379 976,7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71 467 294,4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76 825 488,7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79 847 529,1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80 864 550,9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770D53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448 527 230,7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801984">
        <w:trPr>
          <w:cantSplit/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55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20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187 099,2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95 000,2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298 675,5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580 774,9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13 605 895,9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21 495 120,2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21 113 724,7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18 467 175,1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106 563 392,0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13 792 995,1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21 590 120,4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21 412 400,2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18 467 175,1</w:t>
            </w:r>
          </w:p>
        </w:tc>
        <w:tc>
          <w:tcPr>
            <w:tcW w:w="1255" w:type="dxa"/>
            <w:noWrap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107 144 166,9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81 922 975,4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83 251 431,2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86 147 618,6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87 522 947,5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91 060 175,5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94 742 430,1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524 647 578,3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95 715 970,5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104 841 551,6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107 560 018,8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3C099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105 990 122</w:t>
            </w:r>
            <w:r w:rsidR="00F85377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,6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3047B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109 927</w:t>
            </w:r>
            <w:r w:rsidR="003047B4"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660,0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3047B4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107 756 421,7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631 791 745,2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20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26 845,8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48 626,4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132 675,3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208 147,5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1 209 445,7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895 156,2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2 104 601,9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1 236 291,5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943 782,6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132 675,3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2 312 749,4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5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1 563 493,7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1 563 493,7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1 727 311,3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1 798 130,9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1 871 854,2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1 948 600,2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10 472 884,0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2 799 785,2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2 507 276,3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1 859 986,6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1 798 130,9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1 871 854,2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1 948 600,2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12 785 633,4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AE606F">
        <w:trPr>
          <w:cantSplit/>
          <w:trHeight w:val="44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20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54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1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3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4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059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213 945,0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143 626,6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431 350,8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788 922,4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3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14 815 341,6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22 390 276,4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21 113 724,7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18 467 175,1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108 667 993,9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15 029 286,6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22 533 903,0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21 545 075,5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18 467 175,1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109 456 916,3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8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059" w:type="dxa"/>
            <w:gridSpan w:val="2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83 486 469,1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84 814 924,9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87 874 929,9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89 321 078,4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92 932 029,7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96 691 030,3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535 120 462,3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5183D" w:rsidRPr="00B5183D" w:rsidTr="00165A4C">
        <w:trPr>
          <w:cantSplit/>
          <w:trHeight w:val="26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B5183D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044E4A" w:rsidRPr="00B5183D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98 515 755,7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107 348 827,9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109 420 005,4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F8537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107 788 253,5</w:t>
            </w:r>
          </w:p>
        </w:tc>
        <w:tc>
          <w:tcPr>
            <w:tcW w:w="1255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111 799 514,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noWrap/>
            <w:hideMark/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109 705 021,</w:t>
            </w: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B5183D" w:rsidRDefault="009E32D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644 577 378,6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B5183D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5183D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».</w:t>
            </w:r>
          </w:p>
        </w:tc>
      </w:tr>
    </w:tbl>
    <w:p w:rsidR="002674D7" w:rsidRDefault="002674D7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1D06ED" w:rsidRPr="00B5183D" w:rsidRDefault="00E37CAB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1.3</w:t>
      </w:r>
      <w:r w:rsidR="001D06ED" w:rsidRPr="00B5183D">
        <w:rPr>
          <w:rFonts w:eastAsia="Calibri"/>
          <w:lang w:eastAsia="en-US"/>
        </w:rPr>
        <w:t>. Пункты 1 и 2 таблицы 4 раздела 7 приложения к постановлению изложить в следующей редакции:</w:t>
      </w:r>
    </w:p>
    <w:p w:rsidR="001D06ED" w:rsidRPr="0089582A" w:rsidRDefault="001D06ED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026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07"/>
        <w:gridCol w:w="307"/>
        <w:gridCol w:w="1654"/>
        <w:gridCol w:w="1559"/>
        <w:gridCol w:w="1134"/>
        <w:gridCol w:w="1377"/>
        <w:gridCol w:w="1377"/>
        <w:gridCol w:w="1377"/>
        <w:gridCol w:w="1377"/>
        <w:gridCol w:w="1377"/>
        <w:gridCol w:w="1377"/>
        <w:gridCol w:w="1377"/>
        <w:gridCol w:w="426"/>
      </w:tblGrid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«</w:t>
            </w: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</w:t>
            </w:r>
          </w:p>
        </w:tc>
        <w:tc>
          <w:tcPr>
            <w:tcW w:w="1654" w:type="dxa"/>
            <w:vMerge w:val="restart"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Общий объем </w:t>
            </w:r>
            <w:r w:rsidRPr="00B5183D">
              <w:rPr>
                <w:rFonts w:ascii="Times New Roman" w:hAnsi="Times New Roman"/>
              </w:rPr>
              <w:br/>
              <w:t xml:space="preserve">финансирования региональных </w:t>
            </w:r>
            <w:r w:rsidRPr="00B5183D">
              <w:rPr>
                <w:rFonts w:ascii="Times New Roman" w:hAnsi="Times New Roman"/>
              </w:rPr>
              <w:br/>
              <w:t xml:space="preserve">проектов, </w:t>
            </w:r>
            <w:r w:rsidRPr="00B5183D">
              <w:rPr>
                <w:rFonts w:ascii="Times New Roman" w:hAnsi="Times New Roman"/>
              </w:rPr>
              <w:br/>
              <w:t xml:space="preserve">реализуемых </w:t>
            </w:r>
            <w:r w:rsidRPr="00B5183D">
              <w:rPr>
                <w:rFonts w:ascii="Times New Roman" w:hAnsi="Times New Roman"/>
              </w:rPr>
              <w:br/>
              <w:t xml:space="preserve">в рамках </w:t>
            </w:r>
            <w:r w:rsidRPr="00B5183D">
              <w:rPr>
                <w:rFonts w:ascii="Times New Roman" w:hAnsi="Times New Roman"/>
              </w:rPr>
              <w:br/>
              <w:t>государственной программы</w:t>
            </w:r>
          </w:p>
        </w:tc>
        <w:tc>
          <w:tcPr>
            <w:tcW w:w="1559" w:type="dxa"/>
            <w:vMerge w:val="restart"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Бюджет </w:t>
            </w:r>
            <w:r w:rsidRPr="00B5183D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1 224 831,5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1 636 937,5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874 586,9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4 316 161,1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9 463 041,9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4 863 878,1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14 326 920,0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10 687 873,4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6 500 815,6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874 586,9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18 643 081,1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425 971,5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2 375 097,0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216 287,0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3 017 355,5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1 209 445,7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2 104 601,9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1 635 417,2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3 207 253,2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216 287,0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5 121 957,4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12 323 290,6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9 771 068,8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1 090 873,9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A17F7B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23 765 038,5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</w:t>
            </w:r>
          </w:p>
        </w:tc>
        <w:tc>
          <w:tcPr>
            <w:tcW w:w="1654" w:type="dxa"/>
            <w:vMerge w:val="restart"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Региональный </w:t>
            </w:r>
            <w:r w:rsidRPr="00B5183D">
              <w:rPr>
                <w:rFonts w:ascii="Times New Roman" w:hAnsi="Times New Roman"/>
              </w:rPr>
              <w:br/>
              <w:t>проект 1 НПО</w:t>
            </w:r>
          </w:p>
        </w:tc>
        <w:tc>
          <w:tcPr>
            <w:tcW w:w="1559" w:type="dxa"/>
            <w:vMerge w:val="restart"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Бюджет </w:t>
            </w:r>
            <w:r w:rsidRPr="00B5183D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294 303,7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211 437,0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273 496,4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1 359 042,3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9 463 041,9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4 863 878,1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14 326 920,0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9 757 345,6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5 075 315,1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273 496,4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15 685 962,3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18 298,5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28 708,5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138 519,6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1 209 445,7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2 104 601,9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1 227 744,2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923 864,7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2 243 121,5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1D06ED" w:rsidRPr="00B5183D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10 985 089,8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5 999 179,8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365 009,0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17 929 083,8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B5183D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»</w:t>
            </w:r>
            <w:r w:rsidR="00F3625D">
              <w:rPr>
                <w:rFonts w:ascii="Times New Roman" w:hAnsi="Times New Roman"/>
              </w:rPr>
              <w:t>.</w:t>
            </w:r>
          </w:p>
        </w:tc>
      </w:tr>
    </w:tbl>
    <w:p w:rsidR="001D06ED" w:rsidRPr="0089582A" w:rsidRDefault="001D06ED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p w:rsidR="001D06ED" w:rsidRPr="00B5183D" w:rsidRDefault="00E37CAB" w:rsidP="001D06ED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1.4</w:t>
      </w:r>
      <w:r w:rsidR="001D06ED" w:rsidRPr="00B5183D">
        <w:rPr>
          <w:rFonts w:eastAsia="Calibri"/>
          <w:lang w:eastAsia="en-US"/>
        </w:rPr>
        <w:t>. Строку</w:t>
      </w:r>
      <w:r w:rsidR="00C04922" w:rsidRPr="00B5183D">
        <w:rPr>
          <w:rFonts w:eastAsia="Calibri"/>
          <w:lang w:eastAsia="en-US"/>
        </w:rPr>
        <w:t xml:space="preserve"> «ВСЕГО</w:t>
      </w:r>
      <w:r w:rsidR="001D06ED" w:rsidRPr="00B5183D">
        <w:rPr>
          <w:rFonts w:eastAsia="Calibri"/>
          <w:lang w:eastAsia="en-US"/>
        </w:rPr>
        <w:t xml:space="preserve">» </w:t>
      </w:r>
      <w:r w:rsidR="006978DD" w:rsidRPr="00B5183D">
        <w:rPr>
          <w:rFonts w:eastAsia="Calibri"/>
          <w:lang w:eastAsia="en-US"/>
        </w:rPr>
        <w:t xml:space="preserve">таблицы 4 </w:t>
      </w:r>
      <w:r w:rsidR="001D06ED" w:rsidRPr="00B5183D">
        <w:rPr>
          <w:rFonts w:eastAsia="Calibri"/>
          <w:lang w:eastAsia="en-US"/>
        </w:rPr>
        <w:t>раздела 7 приложения к постановлению изложить в следующей редакции:</w:t>
      </w:r>
    </w:p>
    <w:p w:rsidR="001D06ED" w:rsidRPr="0089582A" w:rsidRDefault="001D06ED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167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4677"/>
        <w:gridCol w:w="1377"/>
        <w:gridCol w:w="1377"/>
        <w:gridCol w:w="1377"/>
        <w:gridCol w:w="1377"/>
        <w:gridCol w:w="1377"/>
        <w:gridCol w:w="1377"/>
        <w:gridCol w:w="1377"/>
        <w:gridCol w:w="567"/>
      </w:tblGrid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486C" w:rsidRPr="00B5183D" w:rsidRDefault="0095486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«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noWrap/>
            <w:hideMark/>
          </w:tcPr>
          <w:p w:rsidR="0095486C" w:rsidRPr="00B5183D" w:rsidRDefault="0095486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</w:tcPr>
          <w:p w:rsidR="0095486C" w:rsidRPr="00B5183D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12 323 290,6</w:t>
            </w:r>
          </w:p>
        </w:tc>
        <w:tc>
          <w:tcPr>
            <w:tcW w:w="1377" w:type="dxa"/>
            <w:noWrap/>
          </w:tcPr>
          <w:p w:rsidR="0095486C" w:rsidRPr="00B5183D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9 771 068,8</w:t>
            </w:r>
          </w:p>
        </w:tc>
        <w:tc>
          <w:tcPr>
            <w:tcW w:w="1377" w:type="dxa"/>
            <w:noWrap/>
          </w:tcPr>
          <w:p w:rsidR="0095486C" w:rsidRPr="00B5183D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1 090 873,9</w:t>
            </w:r>
          </w:p>
        </w:tc>
        <w:tc>
          <w:tcPr>
            <w:tcW w:w="1377" w:type="dxa"/>
            <w:noWrap/>
          </w:tcPr>
          <w:p w:rsidR="0095486C" w:rsidRPr="00B5183D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</w:tcPr>
          <w:p w:rsidR="0095486C" w:rsidRPr="00B5183D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</w:tcPr>
          <w:p w:rsidR="0095486C" w:rsidRPr="00B5183D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</w:tcPr>
          <w:p w:rsidR="0095486C" w:rsidRPr="00B5183D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23 765 038,5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486C" w:rsidRPr="00B5183D" w:rsidRDefault="0095486C" w:rsidP="00F3625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»</w:t>
            </w:r>
            <w:r w:rsidR="00F3625D">
              <w:rPr>
                <w:rFonts w:ascii="Times New Roman" w:hAnsi="Times New Roman"/>
              </w:rPr>
              <w:t>.</w:t>
            </w:r>
          </w:p>
        </w:tc>
      </w:tr>
    </w:tbl>
    <w:p w:rsidR="0089582A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95486C" w:rsidRPr="00B5183D" w:rsidRDefault="0095486C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</w:t>
      </w:r>
      <w:r w:rsidR="00E37CAB" w:rsidRPr="00B5183D">
        <w:rPr>
          <w:rFonts w:eastAsia="Calibri"/>
          <w:lang w:eastAsia="en-US"/>
        </w:rPr>
        <w:t>5</w:t>
      </w:r>
      <w:r w:rsidRPr="00B5183D">
        <w:rPr>
          <w:rFonts w:eastAsia="Calibri"/>
          <w:lang w:eastAsia="en-US"/>
        </w:rPr>
        <w:t xml:space="preserve">. Пункты 1 и 2 </w:t>
      </w:r>
      <w:r w:rsidR="00F06FCC" w:rsidRPr="00B5183D">
        <w:rPr>
          <w:rFonts w:eastAsia="Calibri"/>
          <w:lang w:eastAsia="en-US"/>
        </w:rPr>
        <w:t xml:space="preserve">подпрограммы 2 </w:t>
      </w:r>
      <w:r w:rsidRPr="00B5183D">
        <w:rPr>
          <w:rFonts w:eastAsia="Calibri"/>
          <w:lang w:eastAsia="en-US"/>
        </w:rPr>
        <w:t>таблицы 4 раздела 7 приложения к постановлению изложить в следующей редакции:</w:t>
      </w:r>
    </w:p>
    <w:p w:rsidR="00A17F7B" w:rsidRPr="0089582A" w:rsidRDefault="00A17F7B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4884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283"/>
        <w:gridCol w:w="1701"/>
        <w:gridCol w:w="1559"/>
        <w:gridCol w:w="1134"/>
        <w:gridCol w:w="1377"/>
        <w:gridCol w:w="1377"/>
        <w:gridCol w:w="1377"/>
        <w:gridCol w:w="1377"/>
        <w:gridCol w:w="1377"/>
        <w:gridCol w:w="1377"/>
        <w:gridCol w:w="1236"/>
        <w:gridCol w:w="425"/>
      </w:tblGrid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«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vMerge w:val="restart"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Общий объем </w:t>
            </w:r>
            <w:r w:rsidRPr="00B5183D">
              <w:rPr>
                <w:rFonts w:ascii="Times New Roman" w:hAnsi="Times New Roman"/>
              </w:rPr>
              <w:br/>
              <w:t xml:space="preserve">финансирования региональных </w:t>
            </w:r>
            <w:r w:rsidRPr="00B5183D">
              <w:rPr>
                <w:rFonts w:ascii="Times New Roman" w:hAnsi="Times New Roman"/>
              </w:rPr>
              <w:br/>
              <w:t xml:space="preserve">проектов, </w:t>
            </w:r>
            <w:r w:rsidRPr="00B5183D">
              <w:rPr>
                <w:rFonts w:ascii="Times New Roman" w:hAnsi="Times New Roman"/>
              </w:rPr>
              <w:br/>
              <w:t xml:space="preserve">реализуемых </w:t>
            </w:r>
            <w:r w:rsidRPr="00B5183D">
              <w:rPr>
                <w:rFonts w:ascii="Times New Roman" w:hAnsi="Times New Roman"/>
              </w:rPr>
              <w:br/>
              <w:t xml:space="preserve">в рамках </w:t>
            </w:r>
            <w:r w:rsidRPr="00B5183D">
              <w:rPr>
                <w:rFonts w:ascii="Times New Roman" w:hAnsi="Times New Roman"/>
              </w:rPr>
              <w:br/>
              <w:t>подпрограммы 2</w:t>
            </w:r>
          </w:p>
        </w:tc>
        <w:tc>
          <w:tcPr>
            <w:tcW w:w="1559" w:type="dxa"/>
            <w:vMerge w:val="restart"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Бюджет </w:t>
            </w:r>
            <w:r w:rsidRPr="00B5183D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187 099,2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95 000,2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298 675,5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580 774,9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9 463 041,9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4 863 878,1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C04922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14 326 920,0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9 650 141,1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4 958 878,3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298 675,5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C04922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14 907 694,9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26 845,8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48 626,4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132 675,3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208 147,5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1 209 445,7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2 104 601,9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1 236 291,5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943 782,6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132 675,3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2 312 749,4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Расходы</w:t>
            </w:r>
          </w:p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 развития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10 886 432,6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5 902 660,9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431 350,8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C04922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17 220 444,3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vMerge w:val="restart"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Региональный проект 1 НПО</w:t>
            </w:r>
          </w:p>
        </w:tc>
        <w:tc>
          <w:tcPr>
            <w:tcW w:w="1559" w:type="dxa"/>
            <w:vMerge w:val="restart"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Бюджет </w:t>
            </w:r>
            <w:r w:rsidRPr="00B5183D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129 259,3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40 011,3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95 248,0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264 518,6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9 463 041,9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4 863 878,1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C04922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14 326 920,0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9 592 301,2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4 903 889,4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95 248,0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C04922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14 591 438,6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18 298,5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28 708,5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138 519,6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 xml:space="preserve">Расходы </w:t>
            </w:r>
          </w:p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1 209 445,7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2 104 601,9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1 227 744,2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923 864,7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2 243 121,5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Расходы</w:t>
            </w:r>
          </w:p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17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A17F7B" w:rsidRPr="00B5183D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10 820 045,4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5 827 754,1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186 760,6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B5183D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B5183D" w:rsidRDefault="00C04922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16 834 560,1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B5183D" w:rsidRDefault="00A17F7B" w:rsidP="00F3625D">
            <w:pPr>
              <w:pStyle w:val="ConsPlusNormal"/>
              <w:ind w:left="114" w:hanging="114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»</w:t>
            </w:r>
            <w:r w:rsidR="00F3625D">
              <w:rPr>
                <w:rFonts w:ascii="Times New Roman" w:hAnsi="Times New Roman"/>
              </w:rPr>
              <w:t>.</w:t>
            </w:r>
          </w:p>
        </w:tc>
      </w:tr>
    </w:tbl>
    <w:p w:rsidR="00F06FCC" w:rsidRPr="0089582A" w:rsidRDefault="00F06FCC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C04922" w:rsidRPr="00B5183D" w:rsidRDefault="00C04922" w:rsidP="00C0492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</w:t>
      </w:r>
      <w:r w:rsidR="00E37CAB" w:rsidRPr="00B5183D">
        <w:rPr>
          <w:rFonts w:eastAsia="Calibri"/>
          <w:lang w:eastAsia="en-US"/>
        </w:rPr>
        <w:t>6</w:t>
      </w:r>
      <w:r w:rsidRPr="00B5183D">
        <w:rPr>
          <w:rFonts w:eastAsia="Calibri"/>
          <w:lang w:eastAsia="en-US"/>
        </w:rPr>
        <w:t xml:space="preserve">. Строку «ВСЕГО» </w:t>
      </w:r>
      <w:r w:rsidR="006978DD" w:rsidRPr="00B5183D">
        <w:rPr>
          <w:rFonts w:eastAsia="Calibri"/>
          <w:lang w:eastAsia="en-US"/>
        </w:rPr>
        <w:t xml:space="preserve">подпрограммы 2 таблицы 4 </w:t>
      </w:r>
      <w:r w:rsidRPr="00B5183D">
        <w:rPr>
          <w:rFonts w:eastAsia="Calibri"/>
          <w:lang w:eastAsia="en-US"/>
        </w:rPr>
        <w:t>раздела 7 приложения к постановлению изложить в следующей редакции:</w:t>
      </w:r>
    </w:p>
    <w:p w:rsidR="00C04922" w:rsidRPr="0089582A" w:rsidRDefault="00C04922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026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4677"/>
        <w:gridCol w:w="1377"/>
        <w:gridCol w:w="1377"/>
        <w:gridCol w:w="1377"/>
        <w:gridCol w:w="1377"/>
        <w:gridCol w:w="1377"/>
        <w:gridCol w:w="1377"/>
        <w:gridCol w:w="1377"/>
        <w:gridCol w:w="426"/>
      </w:tblGrid>
      <w:tr w:rsidR="00B5183D" w:rsidRPr="00B5183D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09A" w:rsidRPr="00B5183D" w:rsidRDefault="00E3309A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«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noWrap/>
            <w:hideMark/>
          </w:tcPr>
          <w:p w:rsidR="00E3309A" w:rsidRPr="00B5183D" w:rsidRDefault="00E3309A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E3309A" w:rsidRPr="00B5183D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10 886 432,6</w:t>
            </w:r>
          </w:p>
        </w:tc>
        <w:tc>
          <w:tcPr>
            <w:tcW w:w="1377" w:type="dxa"/>
            <w:noWrap/>
            <w:hideMark/>
          </w:tcPr>
          <w:p w:rsidR="00E3309A" w:rsidRPr="00B5183D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5 902 660,9</w:t>
            </w:r>
          </w:p>
        </w:tc>
        <w:tc>
          <w:tcPr>
            <w:tcW w:w="1377" w:type="dxa"/>
            <w:noWrap/>
            <w:hideMark/>
          </w:tcPr>
          <w:p w:rsidR="00E3309A" w:rsidRPr="00B5183D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431 350,8</w:t>
            </w:r>
          </w:p>
        </w:tc>
        <w:tc>
          <w:tcPr>
            <w:tcW w:w="1377" w:type="dxa"/>
            <w:noWrap/>
            <w:hideMark/>
          </w:tcPr>
          <w:p w:rsidR="00E3309A" w:rsidRPr="00B5183D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E3309A" w:rsidRPr="00B5183D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E3309A" w:rsidRPr="00B5183D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E3309A" w:rsidRPr="00B5183D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17 220 444,3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09A" w:rsidRPr="00B5183D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B5183D">
              <w:rPr>
                <w:rFonts w:ascii="Times New Roman" w:hAnsi="Times New Roman"/>
              </w:rPr>
              <w:t>»</w:t>
            </w:r>
            <w:r w:rsidR="00F3625D">
              <w:rPr>
                <w:rFonts w:ascii="Times New Roman" w:hAnsi="Times New Roman"/>
              </w:rPr>
              <w:t>.</w:t>
            </w:r>
          </w:p>
        </w:tc>
      </w:tr>
    </w:tbl>
    <w:p w:rsidR="0089582A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7022A9" w:rsidRPr="00B5183D" w:rsidRDefault="00841C51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D409D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7</w:t>
      </w:r>
      <w:r w:rsidR="00A23462" w:rsidRPr="00B5183D">
        <w:rPr>
          <w:rFonts w:eastAsia="Calibri"/>
          <w:lang w:eastAsia="en-US"/>
        </w:rPr>
        <w:t>.</w:t>
      </w:r>
      <w:r w:rsidR="000C7519" w:rsidRPr="00B5183D">
        <w:rPr>
          <w:rFonts w:eastAsia="Calibri"/>
          <w:lang w:eastAsia="en-US"/>
        </w:rPr>
        <w:t xml:space="preserve"> Пункты 2</w:t>
      </w:r>
      <w:r w:rsidR="00165A4C" w:rsidRPr="00B5183D">
        <w:rPr>
          <w:rFonts w:eastAsia="Calibri"/>
          <w:lang w:eastAsia="en-US"/>
        </w:rPr>
        <w:t>5</w:t>
      </w:r>
      <w:r w:rsidR="000C7519" w:rsidRPr="00B5183D">
        <w:rPr>
          <w:rFonts w:eastAsia="Calibri"/>
          <w:lang w:eastAsia="en-US"/>
        </w:rPr>
        <w:t>, 2</w:t>
      </w:r>
      <w:r w:rsidR="00165A4C" w:rsidRPr="00B5183D">
        <w:rPr>
          <w:rFonts w:eastAsia="Calibri"/>
          <w:lang w:eastAsia="en-US"/>
        </w:rPr>
        <w:t>5</w:t>
      </w:r>
      <w:r w:rsidR="000C7519" w:rsidRPr="00B5183D">
        <w:rPr>
          <w:rFonts w:eastAsia="Calibri"/>
          <w:lang w:eastAsia="en-US"/>
        </w:rPr>
        <w:t>.1 и 2</w:t>
      </w:r>
      <w:r w:rsidR="00165A4C" w:rsidRPr="00B5183D">
        <w:rPr>
          <w:rFonts w:eastAsia="Calibri"/>
          <w:lang w:eastAsia="en-US"/>
        </w:rPr>
        <w:t>5</w:t>
      </w:r>
      <w:r w:rsidR="000C7519" w:rsidRPr="00B5183D">
        <w:rPr>
          <w:rFonts w:eastAsia="Calibri"/>
          <w:lang w:eastAsia="en-US"/>
        </w:rPr>
        <w:t>.2 таблицы 5 раздела 7 приложения к постановлению изложить в следующей редакции:</w:t>
      </w:r>
    </w:p>
    <w:p w:rsidR="007022A9" w:rsidRPr="0089582A" w:rsidRDefault="007022A9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8"/>
        <w:gridCol w:w="600"/>
        <w:gridCol w:w="2008"/>
        <w:gridCol w:w="2207"/>
        <w:gridCol w:w="1330"/>
        <w:gridCol w:w="1330"/>
        <w:gridCol w:w="1330"/>
        <w:gridCol w:w="1330"/>
        <w:gridCol w:w="1330"/>
        <w:gridCol w:w="1330"/>
        <w:gridCol w:w="1366"/>
        <w:gridCol w:w="510"/>
      </w:tblGrid>
      <w:tr w:rsidR="00B5183D" w:rsidRPr="00B5183D" w:rsidTr="005919D8">
        <w:trPr>
          <w:trHeight w:val="361"/>
        </w:trPr>
        <w:tc>
          <w:tcPr>
            <w:tcW w:w="133" w:type="pct"/>
            <w:tcBorders>
              <w:right w:val="single" w:sz="4" w:space="0" w:color="auto"/>
            </w:tcBorders>
          </w:tcPr>
          <w:p w:rsidR="00165A4C" w:rsidRPr="00B5183D" w:rsidRDefault="00165A4C" w:rsidP="008C2D04">
            <w:pPr>
              <w:keepNext/>
              <w:spacing w:line="216" w:lineRule="auto"/>
              <w:jc w:val="right"/>
              <w:rPr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>«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25</w:t>
            </w:r>
          </w:p>
          <w:p w:rsidR="00165A4C" w:rsidRPr="00B5183D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Комитет по строительству</w:t>
            </w:r>
          </w:p>
          <w:p w:rsidR="00165A4C" w:rsidRPr="00B5183D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B66274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17 134 583,4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B66274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25 217 290,4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A115F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21 318 062,0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A115F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19 843 386,1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20 347 794,1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12 473 925,1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A115F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116 335 041,1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A4C" w:rsidRPr="00B5183D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B5183D" w:rsidRPr="00B5183D" w:rsidTr="005919D8">
        <w:trPr>
          <w:trHeight w:val="232"/>
        </w:trPr>
        <w:tc>
          <w:tcPr>
            <w:tcW w:w="133" w:type="pct"/>
            <w:tcBorders>
              <w:right w:val="single" w:sz="4" w:space="0" w:color="auto"/>
            </w:tcBorders>
          </w:tcPr>
          <w:p w:rsidR="00165A4C" w:rsidRPr="00B5183D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1 209 445,7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895 156,2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2 104 601,9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A4C" w:rsidRPr="00B5183D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B5183D" w:rsidRPr="00B5183D" w:rsidTr="005919D8">
        <w:trPr>
          <w:trHeight w:val="238"/>
        </w:trPr>
        <w:tc>
          <w:tcPr>
            <w:tcW w:w="133" w:type="pct"/>
            <w:tcBorders>
              <w:right w:val="single" w:sz="4" w:space="0" w:color="auto"/>
            </w:tcBorders>
          </w:tcPr>
          <w:p w:rsidR="00165A4C" w:rsidRPr="00B5183D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B66274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18 344 029,1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B66274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26 112 446,6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A115F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21 318 062,0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A115F" w:rsidP="000B0382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19 843 386,1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D11BA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20 347 794,1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12 473 925,1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A115F" w:rsidP="000B0382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118</w:t>
            </w:r>
            <w:r w:rsidR="0007241C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439</w:t>
            </w:r>
            <w:r w:rsidR="0007241C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643,0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A4C" w:rsidRPr="00B5183D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B5183D" w:rsidRPr="00B5183D" w:rsidTr="005919D8">
        <w:trPr>
          <w:trHeight w:val="346"/>
        </w:trPr>
        <w:tc>
          <w:tcPr>
            <w:tcW w:w="133" w:type="pct"/>
            <w:tcBorders>
              <w:right w:val="single" w:sz="4" w:space="0" w:color="auto"/>
            </w:tcBorders>
          </w:tcPr>
          <w:p w:rsidR="00165A4C" w:rsidRPr="00B5183D" w:rsidRDefault="00165A4C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25.1</w:t>
            </w:r>
          </w:p>
          <w:p w:rsidR="00165A4C" w:rsidRPr="00B5183D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Подпрограмма 1</w:t>
            </w:r>
          </w:p>
          <w:p w:rsidR="00165A4C" w:rsidRPr="00B5183D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770D53" w:rsidP="00770D53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3 970 232,5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770D53" w:rsidP="00770D53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5 837 638,2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3 227 938,8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5 788 668,0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5 898 547,4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3 884 009,6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770D53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28 607 034,5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A4C" w:rsidRPr="00B5183D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B5183D" w:rsidRPr="00B5183D" w:rsidTr="005919D8">
        <w:trPr>
          <w:trHeight w:val="307"/>
        </w:trPr>
        <w:tc>
          <w:tcPr>
            <w:tcW w:w="133" w:type="pct"/>
            <w:tcBorders>
              <w:right w:val="single" w:sz="4" w:space="0" w:color="auto"/>
            </w:tcBorders>
          </w:tcPr>
          <w:p w:rsidR="00165A4C" w:rsidRPr="00B5183D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A4C" w:rsidRPr="00B5183D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B5183D" w:rsidRPr="00B5183D" w:rsidTr="005919D8">
        <w:trPr>
          <w:trHeight w:val="284"/>
        </w:trPr>
        <w:tc>
          <w:tcPr>
            <w:tcW w:w="133" w:type="pct"/>
            <w:tcBorders>
              <w:right w:val="single" w:sz="4" w:space="0" w:color="auto"/>
            </w:tcBorders>
          </w:tcPr>
          <w:p w:rsidR="00165A4C" w:rsidRPr="00B5183D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770D53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3 970 232,5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770D53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5 837 638,2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3 227 938,8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5 788 668,0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5 898 547,4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3 884 009,6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770D53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28 607 034,5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A4C" w:rsidRPr="00B5183D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B5183D" w:rsidRPr="00B5183D" w:rsidTr="005919D8">
        <w:trPr>
          <w:trHeight w:val="378"/>
        </w:trPr>
        <w:tc>
          <w:tcPr>
            <w:tcW w:w="133" w:type="pct"/>
            <w:tcBorders>
              <w:right w:val="single" w:sz="4" w:space="0" w:color="auto"/>
            </w:tcBorders>
          </w:tcPr>
          <w:p w:rsidR="00165A4C" w:rsidRPr="00B5183D" w:rsidRDefault="00165A4C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25.2</w:t>
            </w:r>
          </w:p>
          <w:p w:rsidR="00165A4C" w:rsidRPr="00B5183D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Подпрограмма 2</w:t>
            </w:r>
          </w:p>
          <w:p w:rsidR="00165A4C" w:rsidRPr="00B5183D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603C51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13 164 350,9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603C51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19 379 652,2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603C51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18 090 123,2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603C51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14 054 718,1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14 449 246,7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8 589 915,5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603C51" w:rsidP="005919D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87 728 006,6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A4C" w:rsidRPr="00B5183D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B5183D" w:rsidRPr="00B5183D" w:rsidTr="005919D8">
        <w:trPr>
          <w:trHeight w:val="325"/>
        </w:trPr>
        <w:tc>
          <w:tcPr>
            <w:tcW w:w="133" w:type="pct"/>
            <w:tcBorders>
              <w:right w:val="single" w:sz="4" w:space="0" w:color="auto"/>
            </w:tcBorders>
          </w:tcPr>
          <w:p w:rsidR="00165A4C" w:rsidRPr="00B5183D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1 209 445,7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895 156,2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B5183D" w:rsidRDefault="00165A4C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2 104 601,9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A4C" w:rsidRPr="00B5183D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603C51" w:rsidRPr="00B5183D" w:rsidTr="005919D8">
        <w:trPr>
          <w:trHeight w:val="132"/>
        </w:trPr>
        <w:tc>
          <w:tcPr>
            <w:tcW w:w="133" w:type="pct"/>
            <w:tcBorders>
              <w:right w:val="single" w:sz="4" w:space="0" w:color="auto"/>
            </w:tcBorders>
          </w:tcPr>
          <w:p w:rsidR="00603C51" w:rsidRPr="00B5183D" w:rsidRDefault="00603C51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51" w:rsidRPr="00B5183D" w:rsidRDefault="00603C51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51" w:rsidRPr="00B5183D" w:rsidRDefault="00603C51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C51" w:rsidRPr="00B5183D" w:rsidRDefault="00603C51" w:rsidP="000C7519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C51" w:rsidRPr="00B5183D" w:rsidRDefault="00603C51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14 373 796,6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C51" w:rsidRPr="00B5183D" w:rsidRDefault="00603C51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20 274 808,4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C51" w:rsidRPr="00B5183D" w:rsidRDefault="00603C51" w:rsidP="000D11BA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18 090 123,2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C51" w:rsidRPr="00B5183D" w:rsidRDefault="00603C51" w:rsidP="00847BE4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14 054 718,1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C51" w:rsidRPr="00B5183D" w:rsidRDefault="00603C51" w:rsidP="00E74F53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14 449 246,7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C51" w:rsidRPr="00B5183D" w:rsidRDefault="00603C51" w:rsidP="000C7519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8 589 915,5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C51" w:rsidRPr="00B5183D" w:rsidRDefault="00B66274" w:rsidP="00C8259A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89 832 608,5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603C51" w:rsidRPr="00B5183D" w:rsidRDefault="00603C51" w:rsidP="008C2D04">
            <w:pPr>
              <w:jc w:val="both"/>
              <w:rPr>
                <w:spacing w:val="-20"/>
                <w:sz w:val="15"/>
                <w:szCs w:val="15"/>
                <w:highlight w:val="yellow"/>
              </w:rPr>
            </w:pPr>
            <w:r w:rsidRPr="00B5183D">
              <w:rPr>
                <w:spacing w:val="-20"/>
                <w:sz w:val="15"/>
                <w:szCs w:val="15"/>
              </w:rPr>
              <w:t>».</w:t>
            </w:r>
          </w:p>
        </w:tc>
      </w:tr>
    </w:tbl>
    <w:p w:rsidR="00E140CF" w:rsidRPr="0089582A" w:rsidRDefault="00E140CF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p w:rsidR="000C7519" w:rsidRDefault="00841C51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D409D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8</w:t>
      </w:r>
      <w:r w:rsidR="000C7519" w:rsidRPr="00B5183D">
        <w:rPr>
          <w:rFonts w:eastAsia="Calibri"/>
          <w:lang w:eastAsia="en-US"/>
        </w:rPr>
        <w:t>. Пункт 6 подраздела 8.1 раздела 8 приложения к постановлению изложить в следующей редакции:</w:t>
      </w:r>
    </w:p>
    <w:p w:rsidR="0089582A" w:rsidRPr="0089582A" w:rsidRDefault="0089582A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"/>
        <w:gridCol w:w="596"/>
        <w:gridCol w:w="2822"/>
        <w:gridCol w:w="10691"/>
        <w:gridCol w:w="467"/>
      </w:tblGrid>
      <w:tr w:rsidR="000C7519" w:rsidRPr="00B5183D" w:rsidTr="00F334CE">
        <w:trPr>
          <w:trHeight w:val="310"/>
        </w:trPr>
        <w:tc>
          <w:tcPr>
            <w:tcW w:w="134" w:type="pct"/>
            <w:tcBorders>
              <w:right w:val="single" w:sz="4" w:space="0" w:color="auto"/>
            </w:tcBorders>
          </w:tcPr>
          <w:p w:rsidR="000C7519" w:rsidRPr="00B5183D" w:rsidRDefault="000C7519" w:rsidP="000C75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5"/>
                <w:szCs w:val="15"/>
                <w:lang w:eastAsia="en-US"/>
              </w:rPr>
            </w:pPr>
            <w:r w:rsidRPr="00B5183D">
              <w:rPr>
                <w:rFonts w:eastAsia="Calibri"/>
                <w:sz w:val="15"/>
                <w:szCs w:val="15"/>
                <w:lang w:eastAsia="en-US"/>
              </w:rPr>
              <w:t xml:space="preserve">  «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B5183D" w:rsidRDefault="000C7519" w:rsidP="000C75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B5183D" w:rsidRDefault="008B55B7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  <w:lang w:eastAsia="en-US"/>
              </w:rPr>
              <w:t xml:space="preserve">Общий объем финансирования подпрограммы 1 </w:t>
            </w:r>
            <w:r w:rsidRPr="00B5183D">
              <w:rPr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B5183D">
              <w:rPr>
                <w:sz w:val="20"/>
                <w:szCs w:val="20"/>
                <w:lang w:eastAsia="en-US"/>
              </w:rPr>
              <w:br/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Общий объем финансирования подпрограммы 1 – </w:t>
            </w:r>
            <w:r w:rsidRPr="00B5183D">
              <w:rPr>
                <w:rFonts w:ascii="Times New Roman" w:hAnsi="Times New Roman" w:cs="Times New Roman"/>
              </w:rPr>
              <w:br/>
            </w:r>
            <w:r w:rsidR="00241997" w:rsidRPr="00B5183D">
              <w:rPr>
                <w:rFonts w:ascii="Times New Roman" w:hAnsi="Times New Roman" w:cs="Times New Roman"/>
              </w:rPr>
              <w:t>448 527 230,7</w:t>
            </w:r>
            <w:r w:rsidRPr="00B518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.,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2022 год – </w:t>
            </w:r>
            <w:r w:rsidR="00241997" w:rsidRPr="00B5183D">
              <w:rPr>
                <w:rFonts w:ascii="Times New Roman" w:hAnsi="Times New Roman" w:cs="Times New Roman"/>
              </w:rPr>
              <w:t>68 142 390,9</w:t>
            </w:r>
            <w:r w:rsidRPr="00B518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2023 год – </w:t>
            </w:r>
            <w:r w:rsidR="00241997" w:rsidRPr="00B5183D">
              <w:rPr>
                <w:rFonts w:ascii="Times New Roman" w:hAnsi="Times New Roman" w:cs="Times New Roman"/>
              </w:rPr>
              <w:t>71 379 976,7</w:t>
            </w:r>
            <w:r w:rsidRPr="00B518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2024 год – 71 467 294,4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2025 год – 76 825 488,7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2026 год – 79 847 529,1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2027 год – 80 864 550,9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Общий объем финансирования подпрограммы 1 </w:t>
            </w:r>
            <w:r w:rsidRPr="00B5183D">
              <w:rPr>
                <w:rFonts w:ascii="Times New Roman" w:hAnsi="Times New Roman" w:cs="Times New Roman"/>
              </w:rPr>
              <w:br/>
              <w:t xml:space="preserve">из федерального бюджета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.,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2022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2023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2024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2025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2026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2027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Общий объем финансирования подпрограммы 1 из бюджета Санкт-Петербурга – </w:t>
            </w:r>
            <w:r w:rsidR="00DC2B2B" w:rsidRPr="00B5183D">
              <w:rPr>
                <w:rFonts w:ascii="Times New Roman" w:hAnsi="Times New Roman" w:cs="Times New Roman"/>
              </w:rPr>
              <w:t>448 527 230,7</w:t>
            </w:r>
            <w:r w:rsidRPr="00B518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.,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2022 год – </w:t>
            </w:r>
            <w:r w:rsidR="00DC2B2B" w:rsidRPr="00B5183D">
              <w:rPr>
                <w:rFonts w:ascii="Times New Roman" w:hAnsi="Times New Roman" w:cs="Times New Roman"/>
              </w:rPr>
              <w:t>68 142 390,9</w:t>
            </w:r>
            <w:r w:rsidRPr="00B518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2023 год – </w:t>
            </w:r>
            <w:r w:rsidR="00DC2B2B" w:rsidRPr="00B5183D">
              <w:rPr>
                <w:rFonts w:ascii="Times New Roman" w:hAnsi="Times New Roman" w:cs="Times New Roman"/>
              </w:rPr>
              <w:t>71 379 976,7</w:t>
            </w:r>
            <w:r w:rsidRPr="00B518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2024 год – 71 467 294,4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2025 год – 76 825 488,7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2026 год – 79 847 529,1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2027 год – </w:t>
            </w:r>
            <w:r w:rsidR="00241997" w:rsidRPr="00B5183D">
              <w:rPr>
                <w:rFonts w:ascii="Times New Roman" w:hAnsi="Times New Roman" w:cs="Times New Roman"/>
              </w:rPr>
              <w:t>80 864 550,9</w:t>
            </w:r>
            <w:r w:rsidRPr="00B518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</w:rPr>
              <w:br/>
              <w:t xml:space="preserve">в рамках подпрограммы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.,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2022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2023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2024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2025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2026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2027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</w:rPr>
              <w:br/>
              <w:t xml:space="preserve">в рамках подпрограммы из федерального бюджета – </w:t>
            </w:r>
            <w:r w:rsidRPr="00B5183D">
              <w:rPr>
                <w:rFonts w:ascii="Times New Roman" w:hAnsi="Times New Roman" w:cs="Times New Roman"/>
              </w:rPr>
              <w:br/>
              <w:t xml:space="preserve">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.,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2022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2023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2024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2025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2026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2027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</w:rPr>
              <w:br/>
              <w:t xml:space="preserve">в рамках подпрограммы из бюджета Санкт-Петербурга – </w:t>
            </w:r>
            <w:r w:rsidRPr="00B5183D">
              <w:rPr>
                <w:rFonts w:ascii="Times New Roman" w:hAnsi="Times New Roman" w:cs="Times New Roman"/>
              </w:rPr>
              <w:br/>
              <w:t xml:space="preserve">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.,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>в том числе по годам реализации: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2022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2023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2024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2025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8B55B7" w:rsidRPr="00B5183D" w:rsidRDefault="008B55B7" w:rsidP="008B55B7">
            <w:pPr>
              <w:pStyle w:val="ConsPlusNormal"/>
              <w:rPr>
                <w:rFonts w:ascii="Times New Roman" w:hAnsi="Times New Roman" w:cs="Times New Roman"/>
              </w:rPr>
            </w:pPr>
            <w:r w:rsidRPr="00B5183D">
              <w:rPr>
                <w:rFonts w:ascii="Times New Roman" w:hAnsi="Times New Roman" w:cs="Times New Roman"/>
              </w:rPr>
              <w:t xml:space="preserve">на 2026 год – 0,0 </w:t>
            </w:r>
            <w:proofErr w:type="spellStart"/>
            <w:r w:rsidRPr="00B5183D">
              <w:rPr>
                <w:rFonts w:ascii="Times New Roman" w:hAnsi="Times New Roman" w:cs="Times New Roman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</w:rPr>
              <w:t>.;</w:t>
            </w:r>
          </w:p>
          <w:p w:rsidR="000C7519" w:rsidRPr="00B5183D" w:rsidRDefault="008B55B7" w:rsidP="008B55B7">
            <w:pPr>
              <w:spacing w:line="216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  <w:lang w:eastAsia="en-US"/>
              </w:rPr>
              <w:t xml:space="preserve">на 2027 год – 0,0 </w:t>
            </w:r>
            <w:proofErr w:type="spellStart"/>
            <w:r w:rsidRPr="00B5183D">
              <w:rPr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" w:type="pct"/>
            <w:tcBorders>
              <w:left w:val="single" w:sz="4" w:space="0" w:color="auto"/>
            </w:tcBorders>
          </w:tcPr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3625D" w:rsidRDefault="000C7519" w:rsidP="000C7519">
            <w:pPr>
              <w:spacing w:line="216" w:lineRule="auto"/>
              <w:rPr>
                <w:spacing w:val="-10"/>
                <w:sz w:val="15"/>
                <w:szCs w:val="15"/>
              </w:rPr>
            </w:pPr>
            <w:r w:rsidRPr="00B5183D">
              <w:rPr>
                <w:spacing w:val="-10"/>
                <w:sz w:val="15"/>
                <w:szCs w:val="15"/>
              </w:rPr>
              <w:t>».</w:t>
            </w: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Pr="00F3625D" w:rsidRDefault="00F3625D" w:rsidP="00F3625D">
            <w:pPr>
              <w:rPr>
                <w:sz w:val="15"/>
                <w:szCs w:val="15"/>
              </w:rPr>
            </w:pPr>
          </w:p>
          <w:p w:rsidR="00F3625D" w:rsidRDefault="00F3625D" w:rsidP="00F3625D">
            <w:pPr>
              <w:rPr>
                <w:sz w:val="15"/>
                <w:szCs w:val="15"/>
              </w:rPr>
            </w:pPr>
          </w:p>
          <w:p w:rsidR="00F3625D" w:rsidRDefault="00F3625D" w:rsidP="00F3625D">
            <w:pPr>
              <w:rPr>
                <w:sz w:val="15"/>
                <w:szCs w:val="15"/>
              </w:rPr>
            </w:pPr>
          </w:p>
          <w:p w:rsidR="000C7519" w:rsidRPr="00F3625D" w:rsidRDefault="00F3625D" w:rsidP="00F3625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».</w:t>
            </w:r>
          </w:p>
        </w:tc>
      </w:tr>
    </w:tbl>
    <w:p w:rsidR="008B55B7" w:rsidRPr="00B5183D" w:rsidRDefault="008B55B7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</w:p>
    <w:p w:rsidR="008B55B7" w:rsidRPr="00B5183D" w:rsidRDefault="008B55B7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</w:p>
    <w:p w:rsidR="0089582A" w:rsidRDefault="0089582A" w:rsidP="005237C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</w:p>
    <w:p w:rsidR="005237CD" w:rsidRDefault="005D409D" w:rsidP="005237C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</w:t>
      </w:r>
      <w:r w:rsidR="00E37CAB" w:rsidRPr="00B5183D">
        <w:rPr>
          <w:rFonts w:eastAsia="Calibri"/>
          <w:lang w:eastAsia="en-US"/>
        </w:rPr>
        <w:t>9</w:t>
      </w:r>
      <w:r w:rsidR="005237CD" w:rsidRPr="00B5183D">
        <w:rPr>
          <w:rFonts w:eastAsia="Calibri"/>
          <w:lang w:eastAsia="en-US"/>
        </w:rPr>
        <w:t>. Пункт 2.1.1 таблицы 6 подраздела 8.3.1 раздела 8 приложения к постановлению изложить в следующей редакции:</w:t>
      </w:r>
    </w:p>
    <w:p w:rsidR="0089582A" w:rsidRPr="0089582A" w:rsidRDefault="0089582A" w:rsidP="005237CD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1133"/>
        <w:gridCol w:w="1133"/>
        <w:gridCol w:w="427"/>
        <w:gridCol w:w="909"/>
        <w:gridCol w:w="912"/>
        <w:gridCol w:w="912"/>
        <w:gridCol w:w="912"/>
        <w:gridCol w:w="912"/>
        <w:gridCol w:w="912"/>
        <w:gridCol w:w="912"/>
        <w:gridCol w:w="1252"/>
        <w:gridCol w:w="277"/>
      </w:tblGrid>
      <w:tr w:rsidR="00B5183D" w:rsidRPr="00B5183D" w:rsidTr="00DA50FA">
        <w:trPr>
          <w:cantSplit/>
          <w:trHeight w:val="3164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5237CD" w:rsidRPr="00B5183D" w:rsidRDefault="005237CD" w:rsidP="005919D8">
            <w:pPr>
              <w:jc w:val="right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7CD" w:rsidRPr="00B5183D" w:rsidRDefault="005237CD" w:rsidP="005919D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2.1.1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7CD" w:rsidRPr="00B5183D" w:rsidRDefault="005237CD" w:rsidP="005919D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  <w:r w:rsidRPr="00B5183D">
              <w:rPr>
                <w:sz w:val="18"/>
                <w:szCs w:val="18"/>
              </w:rPr>
              <w:br/>
              <w:t xml:space="preserve">дошкольного образовательного учреждения, совмещенного </w:t>
            </w:r>
            <w:r w:rsidRPr="00B5183D">
              <w:rPr>
                <w:sz w:val="18"/>
                <w:szCs w:val="18"/>
              </w:rPr>
              <w:br/>
              <w:t xml:space="preserve">с начальной школой, </w:t>
            </w:r>
            <w:r w:rsidRPr="00B5183D">
              <w:rPr>
                <w:sz w:val="18"/>
                <w:szCs w:val="18"/>
              </w:rPr>
              <w:br/>
              <w:t>Северо-Приморская часть, квартал 56 АБ, корп. 43, включая корректировку проектной документации стадии РД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237CD" w:rsidRPr="00B5183D" w:rsidRDefault="005237CD" w:rsidP="005919D8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237CD" w:rsidRPr="00B5183D" w:rsidRDefault="005237CD" w:rsidP="005919D8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 xml:space="preserve">ДОУ – 170 мест, </w:t>
            </w:r>
            <w:r w:rsidRPr="00B5183D">
              <w:rPr>
                <w:spacing w:val="-20"/>
                <w:sz w:val="18"/>
                <w:szCs w:val="18"/>
              </w:rPr>
              <w:t>СОШ</w:t>
            </w:r>
            <w:r w:rsidRPr="00B5183D">
              <w:rPr>
                <w:sz w:val="18"/>
                <w:szCs w:val="18"/>
              </w:rPr>
              <w:t xml:space="preserve"> – 300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2012-2022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573 999,5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136 525,0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237CD" w:rsidRPr="00B5183D" w:rsidRDefault="005237CD" w:rsidP="005919D8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737 643,3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737 643,3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7CD" w:rsidRPr="00B5183D" w:rsidRDefault="005237CD" w:rsidP="005919D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</w:tcBorders>
            <w:vAlign w:val="bottom"/>
          </w:tcPr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237CD" w:rsidRPr="00B5183D" w:rsidRDefault="005237CD" w:rsidP="005919D8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B5183D">
              <w:rPr>
                <w:spacing w:val="-24"/>
                <w:sz w:val="20"/>
                <w:szCs w:val="20"/>
              </w:rPr>
              <w:t>»</w:t>
            </w:r>
            <w:r w:rsidRPr="00B5183D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5237CD" w:rsidRPr="0089582A" w:rsidRDefault="005237CD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p w:rsidR="000C7519" w:rsidRDefault="00841C51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D409D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10</w:t>
      </w:r>
      <w:r w:rsidR="000F3F38" w:rsidRPr="00B5183D">
        <w:rPr>
          <w:rFonts w:eastAsia="Calibri"/>
          <w:lang w:eastAsia="en-US"/>
        </w:rPr>
        <w:t>. Пункт 2.1.3</w:t>
      </w:r>
      <w:r w:rsidR="000C7519" w:rsidRPr="00B5183D">
        <w:rPr>
          <w:rFonts w:eastAsia="Calibri"/>
          <w:lang w:eastAsia="en-US"/>
        </w:rPr>
        <w:t xml:space="preserve"> таблицы 6 подраздела 8.3.1 раздела 8 приложения к постановлению изложить в следующей редакции:</w:t>
      </w:r>
    </w:p>
    <w:p w:rsidR="008A08E0" w:rsidRPr="0089582A" w:rsidRDefault="008A08E0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1133"/>
        <w:gridCol w:w="1133"/>
        <w:gridCol w:w="427"/>
        <w:gridCol w:w="909"/>
        <w:gridCol w:w="912"/>
        <w:gridCol w:w="909"/>
        <w:gridCol w:w="912"/>
        <w:gridCol w:w="909"/>
        <w:gridCol w:w="912"/>
        <w:gridCol w:w="912"/>
        <w:gridCol w:w="1252"/>
        <w:gridCol w:w="283"/>
      </w:tblGrid>
      <w:tr w:rsidR="00B5183D" w:rsidRPr="00B5183D" w:rsidTr="00DA50FA">
        <w:trPr>
          <w:cantSplit/>
          <w:trHeight w:val="4381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B86CA8" w:rsidRPr="00B5183D" w:rsidRDefault="00B86CA8" w:rsidP="005611DA">
            <w:pPr>
              <w:jc w:val="right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CA8" w:rsidRPr="00B5183D" w:rsidRDefault="00B86CA8" w:rsidP="005611D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2.1.</w:t>
            </w:r>
            <w:r w:rsidR="000F3F38" w:rsidRPr="00B5183D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F38" w:rsidRPr="00B5183D" w:rsidRDefault="000F3F38" w:rsidP="000F3F38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</w:p>
          <w:p w:rsidR="00B86CA8" w:rsidRPr="00B5183D" w:rsidRDefault="000F3F38" w:rsidP="000F3F3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 xml:space="preserve">дошкольного образовательного учреждения (ДОУ), Бухарестская ул., участок 1 (территория, ограниченная ул. Димитрова, М. Бухарестской ул., </w:t>
            </w:r>
            <w:proofErr w:type="gramStart"/>
            <w:r w:rsidRPr="00B5183D">
              <w:rPr>
                <w:sz w:val="18"/>
                <w:szCs w:val="18"/>
              </w:rPr>
              <w:t>Дунайским</w:t>
            </w:r>
            <w:proofErr w:type="gramEnd"/>
            <w:r w:rsidRPr="00B5183D">
              <w:rPr>
                <w:sz w:val="18"/>
                <w:szCs w:val="18"/>
              </w:rPr>
              <w:t xml:space="preserve"> пр., Бухарестской ул., во Фрунзенском районе; формируемый земельный участок № 41); </w:t>
            </w:r>
            <w:r w:rsidRPr="00B5183D">
              <w:rPr>
                <w:sz w:val="18"/>
                <w:szCs w:val="18"/>
              </w:rPr>
              <w:br/>
              <w:t xml:space="preserve">(Южнее реки </w:t>
            </w:r>
            <w:proofErr w:type="spellStart"/>
            <w:r w:rsidRPr="00B5183D">
              <w:rPr>
                <w:sz w:val="18"/>
                <w:szCs w:val="18"/>
              </w:rPr>
              <w:t>Волковки</w:t>
            </w:r>
            <w:proofErr w:type="spellEnd"/>
            <w:r w:rsidRPr="00B5183D">
              <w:rPr>
                <w:sz w:val="18"/>
                <w:szCs w:val="18"/>
              </w:rPr>
              <w:t>, квартал 30, корп. 29), включая корректировку проектной документа-</w:t>
            </w:r>
            <w:proofErr w:type="spellStart"/>
            <w:r w:rsidRPr="00B5183D">
              <w:rPr>
                <w:sz w:val="18"/>
                <w:szCs w:val="18"/>
              </w:rPr>
              <w:t>ции</w:t>
            </w:r>
            <w:proofErr w:type="spellEnd"/>
            <w:r w:rsidRPr="00B5183D">
              <w:rPr>
                <w:sz w:val="18"/>
                <w:szCs w:val="18"/>
              </w:rPr>
              <w:t xml:space="preserve"> стадии РД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B5183D" w:rsidRDefault="00B86CA8" w:rsidP="005611DA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B5183D" w:rsidRDefault="00B86CA8" w:rsidP="005611DA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220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B5183D" w:rsidRDefault="00B86CA8" w:rsidP="005611DA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B5183D" w:rsidRDefault="00B86CA8" w:rsidP="00B86CA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2018 –                  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B5183D" w:rsidRDefault="000F3F3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416 631,6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B5183D" w:rsidRDefault="000F3F3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344 367,4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B5183D" w:rsidRDefault="00B86CA8" w:rsidP="005611DA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5183D" w:rsidRDefault="000F3F3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615 363,2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5183D" w:rsidRDefault="000F3F3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5183D" w:rsidRDefault="000F3F3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5183D" w:rsidRDefault="00B86CA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5183D" w:rsidRDefault="00B86CA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5183D" w:rsidRDefault="00B86CA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5183D" w:rsidRDefault="000F3F38" w:rsidP="005611D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615 363,2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5183D" w:rsidRDefault="000F3F38" w:rsidP="00B86CA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</w:tcBorders>
            <w:vAlign w:val="bottom"/>
          </w:tcPr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B5183D" w:rsidRDefault="00B86CA8" w:rsidP="005611DA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B5183D">
              <w:rPr>
                <w:spacing w:val="-24"/>
                <w:sz w:val="20"/>
                <w:szCs w:val="20"/>
              </w:rPr>
              <w:t>»</w:t>
            </w:r>
            <w:r w:rsidRPr="00B5183D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0C7519" w:rsidRDefault="005D409D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</w:t>
      </w:r>
      <w:r w:rsidR="00E37CAB" w:rsidRPr="00B5183D">
        <w:rPr>
          <w:rFonts w:eastAsia="Calibri"/>
          <w:lang w:eastAsia="en-US"/>
        </w:rPr>
        <w:t>11</w:t>
      </w:r>
      <w:r w:rsidR="000F3F38" w:rsidRPr="00B5183D">
        <w:rPr>
          <w:rFonts w:eastAsia="Calibri"/>
          <w:lang w:eastAsia="en-US"/>
        </w:rPr>
        <w:t>. Пункты 2.1.9 и 2.1.10 таблицы 6 подраздела 8.3.1 раздела 8 приложения к постановлению изложить в следующей редакции</w:t>
      </w:r>
      <w:r w:rsidR="00C64AEB" w:rsidRPr="00B5183D">
        <w:rPr>
          <w:rFonts w:eastAsia="Calibri"/>
          <w:lang w:eastAsia="en-US"/>
        </w:rPr>
        <w:t>:</w:t>
      </w:r>
    </w:p>
    <w:p w:rsidR="008A08E0" w:rsidRPr="0089582A" w:rsidRDefault="008A08E0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7"/>
        <w:gridCol w:w="1974"/>
        <w:gridCol w:w="315"/>
        <w:gridCol w:w="254"/>
        <w:gridCol w:w="710"/>
        <w:gridCol w:w="565"/>
        <w:gridCol w:w="991"/>
        <w:gridCol w:w="994"/>
        <w:gridCol w:w="423"/>
        <w:gridCol w:w="972"/>
        <w:gridCol w:w="971"/>
        <w:gridCol w:w="971"/>
        <w:gridCol w:w="971"/>
        <w:gridCol w:w="971"/>
        <w:gridCol w:w="971"/>
        <w:gridCol w:w="971"/>
        <w:gridCol w:w="1276"/>
        <w:gridCol w:w="281"/>
      </w:tblGrid>
      <w:tr w:rsidR="00B5183D" w:rsidRPr="00B5183D" w:rsidTr="008A08E0">
        <w:trPr>
          <w:cantSplit/>
          <w:trHeight w:hRule="exact" w:val="2499"/>
        </w:trPr>
        <w:tc>
          <w:tcPr>
            <w:tcW w:w="93" w:type="pct"/>
            <w:tcBorders>
              <w:right w:val="single" w:sz="4" w:space="0" w:color="auto"/>
            </w:tcBorders>
          </w:tcPr>
          <w:p w:rsidR="000C7519" w:rsidRPr="00B5183D" w:rsidRDefault="000C7519" w:rsidP="000C7519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B5183D" w:rsidRDefault="00C64AEB" w:rsidP="000C7519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</w:t>
            </w:r>
            <w:r w:rsidR="0051496C" w:rsidRPr="00B5183D">
              <w:rPr>
                <w:spacing w:val="-20"/>
                <w:sz w:val="18"/>
                <w:szCs w:val="18"/>
              </w:rPr>
              <w:t>9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B5183D" w:rsidRDefault="00C64AEB" w:rsidP="00C64AEB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Реконструкция здания </w:t>
            </w:r>
          </w:p>
          <w:p w:rsidR="000C7519" w:rsidRPr="00B5183D" w:rsidRDefault="00C64AEB" w:rsidP="00C64AE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дошкольного образовательного учреждения по адресу: </w:t>
            </w:r>
            <w:r w:rsidRPr="00B5183D">
              <w:rPr>
                <w:sz w:val="18"/>
                <w:szCs w:val="18"/>
              </w:rPr>
              <w:br/>
              <w:t>г. Колпино, Павловская ул., д. 31, литера</w:t>
            </w:r>
            <w:proofErr w:type="gramStart"/>
            <w:r w:rsidRPr="00B5183D">
              <w:rPr>
                <w:sz w:val="18"/>
                <w:szCs w:val="18"/>
              </w:rPr>
              <w:t xml:space="preserve"> А</w:t>
            </w:r>
            <w:proofErr w:type="gramEnd"/>
            <w:r w:rsidRPr="00B5183D">
              <w:rPr>
                <w:sz w:val="18"/>
                <w:szCs w:val="18"/>
              </w:rPr>
              <w:t>, включая корректировку проектной документации стадии РД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B5183D" w:rsidRDefault="000C7519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B5183D" w:rsidRDefault="00C64AEB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190</w:t>
            </w:r>
            <w:r w:rsidR="000C7519" w:rsidRPr="00B5183D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СМР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51496C" w:rsidP="0051496C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2021-</w:t>
            </w:r>
            <w:r w:rsidR="000C7519" w:rsidRPr="00B5183D">
              <w:rPr>
                <w:spacing w:val="-20"/>
                <w:sz w:val="18"/>
                <w:szCs w:val="18"/>
              </w:rPr>
              <w:t xml:space="preserve"> </w:t>
            </w:r>
          </w:p>
          <w:p w:rsidR="000C7519" w:rsidRPr="00B5183D" w:rsidRDefault="0051496C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202</w:t>
            </w:r>
            <w:r w:rsidR="00C64AEB" w:rsidRPr="00B5183D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505 030,6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485 449,7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B5183D" w:rsidRDefault="000C7519" w:rsidP="0051496C">
            <w:pPr>
              <w:jc w:val="center"/>
              <w:rPr>
                <w:sz w:val="18"/>
                <w:szCs w:val="18"/>
              </w:rPr>
            </w:pPr>
            <w:r w:rsidRPr="00B5183D">
              <w:rPr>
                <w:spacing w:val="-6"/>
                <w:sz w:val="18"/>
                <w:szCs w:val="18"/>
              </w:rPr>
              <w:t>Бюджет Санкт</w:t>
            </w:r>
            <w:r w:rsidRPr="00B5183D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60 400,0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425 049,7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485 449,7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5919D8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0C7519" w:rsidRPr="00B5183D" w:rsidRDefault="000C7519" w:rsidP="000C7519">
            <w:pPr>
              <w:ind w:left="-109"/>
              <w:rPr>
                <w:spacing w:val="-24"/>
                <w:sz w:val="15"/>
                <w:szCs w:val="15"/>
              </w:rPr>
            </w:pPr>
            <w:r w:rsidRPr="00B5183D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B5183D" w:rsidRPr="00B5183D" w:rsidTr="008A08E0">
        <w:trPr>
          <w:cantSplit/>
          <w:trHeight w:hRule="exact" w:val="2124"/>
        </w:trPr>
        <w:tc>
          <w:tcPr>
            <w:tcW w:w="93" w:type="pct"/>
            <w:tcBorders>
              <w:right w:val="single" w:sz="4" w:space="0" w:color="auto"/>
            </w:tcBorders>
          </w:tcPr>
          <w:p w:rsidR="000C7519" w:rsidRPr="00B5183D" w:rsidRDefault="00C64AEB" w:rsidP="000C7519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 xml:space="preserve">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B5183D" w:rsidRDefault="0051496C" w:rsidP="000C7519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</w:t>
            </w:r>
            <w:r w:rsidR="00C64AEB" w:rsidRPr="00B5183D">
              <w:rPr>
                <w:spacing w:val="-20"/>
                <w:sz w:val="18"/>
                <w:szCs w:val="18"/>
              </w:rPr>
              <w:t>10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B5183D" w:rsidRDefault="00C64AEB" w:rsidP="00C64AEB">
            <w:pPr>
              <w:rPr>
                <w:spacing w:val="-4"/>
                <w:sz w:val="18"/>
                <w:szCs w:val="18"/>
              </w:rPr>
            </w:pPr>
            <w:r w:rsidRPr="00B5183D">
              <w:rPr>
                <w:spacing w:val="-4"/>
                <w:sz w:val="18"/>
                <w:szCs w:val="18"/>
              </w:rPr>
              <w:t xml:space="preserve">Строительство здания </w:t>
            </w:r>
          </w:p>
          <w:p w:rsidR="000C7519" w:rsidRPr="00B5183D" w:rsidRDefault="00C64AEB" w:rsidP="00C64AE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pacing w:val="-4"/>
                <w:sz w:val="18"/>
                <w:szCs w:val="18"/>
              </w:rPr>
              <w:t>дошкольного образовательного учреждения по адресу: г. Пушкин, Промышленная ул., участок 7 (северо-восточнее дома № 17, литера</w:t>
            </w:r>
            <w:proofErr w:type="gramStart"/>
            <w:r w:rsidRPr="00B5183D">
              <w:rPr>
                <w:spacing w:val="-4"/>
                <w:sz w:val="18"/>
                <w:szCs w:val="18"/>
              </w:rPr>
              <w:t xml:space="preserve"> А</w:t>
            </w:r>
            <w:proofErr w:type="gramEnd"/>
            <w:r w:rsidRPr="00B5183D">
              <w:rPr>
                <w:spacing w:val="-4"/>
                <w:sz w:val="18"/>
                <w:szCs w:val="18"/>
              </w:rPr>
              <w:t>, по Промышленной ул.)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B5183D" w:rsidRDefault="000C7519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B5183D" w:rsidRDefault="00C64AEB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280</w:t>
            </w:r>
            <w:r w:rsidR="000C7519" w:rsidRPr="00B5183D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СМР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DA50FA" w:rsidP="00E226F5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2021-</w:t>
            </w:r>
          </w:p>
          <w:p w:rsidR="000C7519" w:rsidRPr="00B5183D" w:rsidRDefault="00E226F5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202</w:t>
            </w:r>
            <w:r w:rsidR="00C64AEB" w:rsidRPr="00B5183D"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530</w:t>
            </w:r>
            <w:r w:rsidR="00DA50FA" w:rsidRPr="00B5183D">
              <w:rPr>
                <w:sz w:val="18"/>
                <w:szCs w:val="18"/>
              </w:rPr>
              <w:t xml:space="preserve"> </w:t>
            </w:r>
            <w:r w:rsidRPr="00B5183D">
              <w:rPr>
                <w:sz w:val="18"/>
                <w:szCs w:val="18"/>
              </w:rPr>
              <w:t>528,7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357</w:t>
            </w:r>
            <w:r w:rsidR="00DA50FA" w:rsidRPr="00B5183D">
              <w:rPr>
                <w:sz w:val="18"/>
                <w:szCs w:val="18"/>
              </w:rPr>
              <w:t xml:space="preserve"> </w:t>
            </w:r>
            <w:r w:rsidRPr="00B5183D">
              <w:rPr>
                <w:sz w:val="18"/>
                <w:szCs w:val="18"/>
              </w:rPr>
              <w:t>302,5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B5183D" w:rsidRDefault="000C7519" w:rsidP="00E226F5">
            <w:pPr>
              <w:jc w:val="center"/>
              <w:rPr>
                <w:sz w:val="18"/>
                <w:szCs w:val="18"/>
              </w:rPr>
            </w:pPr>
            <w:r w:rsidRPr="00B5183D">
              <w:rPr>
                <w:spacing w:val="-6"/>
                <w:sz w:val="18"/>
                <w:szCs w:val="18"/>
              </w:rPr>
              <w:t>Бюджет Санкт</w:t>
            </w:r>
            <w:r w:rsidRPr="00B5183D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586 605,5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C64AE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586 605,5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5919D8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0C7519" w:rsidRPr="00B5183D" w:rsidRDefault="000C7519" w:rsidP="000C7519">
            <w:pPr>
              <w:ind w:left="-109"/>
              <w:rPr>
                <w:spacing w:val="-24"/>
                <w:sz w:val="15"/>
                <w:szCs w:val="15"/>
              </w:rPr>
            </w:pPr>
            <w:r w:rsidRPr="00B5183D">
              <w:rPr>
                <w:spacing w:val="-24"/>
                <w:sz w:val="20"/>
                <w:szCs w:val="20"/>
              </w:rPr>
              <w:t xml:space="preserve"> </w:t>
            </w:r>
            <w:r w:rsidRPr="00B5183D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8A08E0" w:rsidRPr="0089582A" w:rsidRDefault="008A08E0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p w:rsidR="007022A9" w:rsidRDefault="005D409D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</w:t>
      </w:r>
      <w:r w:rsidR="00E37CAB" w:rsidRPr="00B5183D">
        <w:rPr>
          <w:rFonts w:eastAsia="Calibri"/>
          <w:lang w:eastAsia="en-US"/>
        </w:rPr>
        <w:t>12</w:t>
      </w:r>
      <w:r w:rsidR="00C64AEB" w:rsidRPr="00B5183D">
        <w:rPr>
          <w:rFonts w:eastAsia="Calibri"/>
          <w:lang w:eastAsia="en-US"/>
        </w:rPr>
        <w:t>. Пункты 2.1.12 и 2.1.13 таблицы 6 подраздела 8.3.1 раздела 8 приложения к постановлению изложить в следующей редакции:</w:t>
      </w:r>
    </w:p>
    <w:p w:rsidR="008A08E0" w:rsidRPr="0089582A" w:rsidRDefault="008A08E0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7"/>
        <w:gridCol w:w="1974"/>
        <w:gridCol w:w="315"/>
        <w:gridCol w:w="254"/>
        <w:gridCol w:w="710"/>
        <w:gridCol w:w="559"/>
        <w:gridCol w:w="994"/>
        <w:gridCol w:w="994"/>
        <w:gridCol w:w="426"/>
        <w:gridCol w:w="972"/>
        <w:gridCol w:w="971"/>
        <w:gridCol w:w="971"/>
        <w:gridCol w:w="971"/>
        <w:gridCol w:w="971"/>
        <w:gridCol w:w="971"/>
        <w:gridCol w:w="971"/>
        <w:gridCol w:w="1276"/>
        <w:gridCol w:w="281"/>
      </w:tblGrid>
      <w:tr w:rsidR="00B5183D" w:rsidRPr="00B5183D" w:rsidTr="00DA50FA">
        <w:trPr>
          <w:cantSplit/>
          <w:trHeight w:hRule="exact" w:val="2587"/>
        </w:trPr>
        <w:tc>
          <w:tcPr>
            <w:tcW w:w="93" w:type="pct"/>
            <w:tcBorders>
              <w:right w:val="single" w:sz="4" w:space="0" w:color="auto"/>
            </w:tcBorders>
          </w:tcPr>
          <w:p w:rsidR="00C64AEB" w:rsidRPr="00B5183D" w:rsidRDefault="00C64AEB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B5183D" w:rsidRDefault="00C64AEB" w:rsidP="005919D8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</w:t>
            </w:r>
            <w:r w:rsidR="005919D8" w:rsidRPr="00B5183D">
              <w:rPr>
                <w:spacing w:val="-20"/>
                <w:sz w:val="18"/>
                <w:szCs w:val="18"/>
              </w:rPr>
              <w:t>12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B5183D" w:rsidRDefault="005919D8" w:rsidP="005919D8">
            <w:pPr>
              <w:spacing w:line="220" w:lineRule="exact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</w:p>
          <w:p w:rsidR="00C64AEB" w:rsidRPr="00B5183D" w:rsidRDefault="005919D8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дошкольного </w:t>
            </w:r>
            <w:r w:rsidRPr="00B5183D">
              <w:rPr>
                <w:spacing w:val="-4"/>
                <w:sz w:val="18"/>
                <w:szCs w:val="18"/>
              </w:rPr>
              <w:t>образовательного</w:t>
            </w:r>
            <w:r w:rsidRPr="00B5183D">
              <w:rPr>
                <w:sz w:val="18"/>
                <w:szCs w:val="18"/>
              </w:rPr>
              <w:t xml:space="preserve"> учреждения по адресу: ул. Брянцева, участок 1 (западнее </w:t>
            </w:r>
            <w:r w:rsidRPr="00B5183D">
              <w:rPr>
                <w:sz w:val="18"/>
                <w:szCs w:val="18"/>
              </w:rPr>
              <w:br/>
              <w:t>дома № 16, литера</w:t>
            </w:r>
            <w:proofErr w:type="gramStart"/>
            <w:r w:rsidRPr="00B5183D">
              <w:rPr>
                <w:sz w:val="18"/>
                <w:szCs w:val="18"/>
              </w:rPr>
              <w:t xml:space="preserve"> А</w:t>
            </w:r>
            <w:proofErr w:type="gramEnd"/>
            <w:r w:rsidRPr="00B5183D">
              <w:rPr>
                <w:sz w:val="18"/>
                <w:szCs w:val="18"/>
              </w:rPr>
              <w:t xml:space="preserve"> по ул. Ушинского), включая разработку проектной документации стадии РД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B5183D" w:rsidRDefault="00C64AEB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B5183D" w:rsidRDefault="005919D8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110</w:t>
            </w:r>
            <w:r w:rsidR="00C64AEB" w:rsidRPr="00B5183D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СМР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2020-2022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289</w:t>
            </w:r>
            <w:r w:rsidR="005D31C4">
              <w:rPr>
                <w:sz w:val="18"/>
                <w:szCs w:val="18"/>
              </w:rPr>
              <w:t xml:space="preserve"> </w:t>
            </w:r>
            <w:r w:rsidRPr="00B5183D">
              <w:rPr>
                <w:sz w:val="18"/>
                <w:szCs w:val="18"/>
              </w:rPr>
              <w:t>448,8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268</w:t>
            </w:r>
            <w:r w:rsidR="005D31C4">
              <w:rPr>
                <w:sz w:val="18"/>
                <w:szCs w:val="18"/>
              </w:rPr>
              <w:t xml:space="preserve"> </w:t>
            </w:r>
            <w:r w:rsidRPr="00B5183D">
              <w:rPr>
                <w:sz w:val="18"/>
                <w:szCs w:val="18"/>
              </w:rPr>
              <w:t>372,4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pacing w:val="-6"/>
                <w:sz w:val="18"/>
                <w:szCs w:val="18"/>
              </w:rPr>
              <w:t>Бюджет Санкт</w:t>
            </w:r>
            <w:r w:rsidRPr="00B5183D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342</w:t>
            </w:r>
            <w:r w:rsidR="005D31C4">
              <w:rPr>
                <w:sz w:val="18"/>
                <w:szCs w:val="18"/>
              </w:rPr>
              <w:t xml:space="preserve"> </w:t>
            </w:r>
            <w:r w:rsidRPr="00B5183D">
              <w:rPr>
                <w:sz w:val="18"/>
                <w:szCs w:val="18"/>
              </w:rPr>
              <w:t>197,7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342</w:t>
            </w:r>
            <w:r w:rsidR="005D31C4">
              <w:rPr>
                <w:sz w:val="18"/>
                <w:szCs w:val="18"/>
              </w:rPr>
              <w:t xml:space="preserve"> </w:t>
            </w:r>
            <w:r w:rsidRPr="00B5183D">
              <w:rPr>
                <w:sz w:val="18"/>
                <w:szCs w:val="18"/>
              </w:rPr>
              <w:t>197,7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C64AEB" w:rsidRPr="00B5183D" w:rsidRDefault="00C64AEB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B5183D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B5183D" w:rsidRPr="00B5183D" w:rsidTr="00DA50FA">
        <w:trPr>
          <w:cantSplit/>
          <w:trHeight w:hRule="exact" w:val="2726"/>
        </w:trPr>
        <w:tc>
          <w:tcPr>
            <w:tcW w:w="93" w:type="pct"/>
            <w:tcBorders>
              <w:right w:val="single" w:sz="4" w:space="0" w:color="auto"/>
            </w:tcBorders>
          </w:tcPr>
          <w:p w:rsidR="00C64AEB" w:rsidRPr="00B5183D" w:rsidRDefault="00C64AEB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 xml:space="preserve">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B5183D" w:rsidRDefault="00C64AEB" w:rsidP="005919D8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2.1.1</w:t>
            </w:r>
            <w:r w:rsidR="005919D8" w:rsidRPr="00B5183D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B5183D" w:rsidRDefault="005919D8" w:rsidP="005919D8">
            <w:pPr>
              <w:spacing w:line="220" w:lineRule="exact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</w:p>
          <w:p w:rsidR="00C64AEB" w:rsidRPr="00B5183D" w:rsidRDefault="005919D8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дошкольного </w:t>
            </w:r>
            <w:r w:rsidRPr="00B5183D">
              <w:rPr>
                <w:spacing w:val="-4"/>
                <w:sz w:val="18"/>
                <w:szCs w:val="18"/>
              </w:rPr>
              <w:t>образовательного</w:t>
            </w:r>
            <w:r w:rsidRPr="00B5183D">
              <w:rPr>
                <w:sz w:val="18"/>
                <w:szCs w:val="18"/>
              </w:rPr>
              <w:t xml:space="preserve"> учреждения </w:t>
            </w:r>
            <w:r w:rsidRPr="00B5183D">
              <w:rPr>
                <w:sz w:val="18"/>
                <w:szCs w:val="18"/>
              </w:rPr>
              <w:br/>
              <w:t xml:space="preserve">по адресу: Ленинский пр., участок 14, </w:t>
            </w:r>
            <w:r w:rsidRPr="00B5183D">
              <w:rPr>
                <w:sz w:val="18"/>
                <w:szCs w:val="18"/>
              </w:rPr>
              <w:br/>
              <w:t>(северо-западнее пересечения с ул. Доблести)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B5183D" w:rsidRDefault="00C64AEB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B5183D" w:rsidRDefault="005919D8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C64AEB" w:rsidRPr="00B5183D">
              <w:rPr>
                <w:rFonts w:eastAsia="Calibri"/>
                <w:sz w:val="18"/>
                <w:szCs w:val="18"/>
                <w:lang w:eastAsia="en-US"/>
              </w:rPr>
              <w:t>80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СМР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2022-2023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423 309,6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423 309,6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pacing w:val="-6"/>
                <w:sz w:val="18"/>
                <w:szCs w:val="18"/>
              </w:rPr>
              <w:t>Бюджет Санкт</w:t>
            </w:r>
            <w:r w:rsidRPr="00B5183D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38 664,9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461 379,2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500 044,1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C64AEB" w:rsidRPr="00B5183D" w:rsidRDefault="00C64AEB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B5183D">
              <w:rPr>
                <w:spacing w:val="-24"/>
                <w:sz w:val="20"/>
                <w:szCs w:val="20"/>
              </w:rPr>
              <w:t xml:space="preserve"> </w:t>
            </w:r>
            <w:r w:rsidRPr="00B5183D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C64AEB" w:rsidRPr="0089582A" w:rsidRDefault="00C64AEB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p w:rsidR="00DA50FA" w:rsidRDefault="005D409D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</w:t>
      </w:r>
      <w:r w:rsidR="00E37CAB" w:rsidRPr="00B5183D">
        <w:rPr>
          <w:rFonts w:eastAsia="Calibri"/>
          <w:lang w:eastAsia="en-US"/>
        </w:rPr>
        <w:t>13</w:t>
      </w:r>
      <w:r w:rsidR="005919D8" w:rsidRPr="00B5183D">
        <w:rPr>
          <w:rFonts w:eastAsia="Calibri"/>
          <w:lang w:eastAsia="en-US"/>
        </w:rPr>
        <w:t>. Пункты 2.1.15 и 2.1.16 таблицы 6 подраздела 8.3.1 раздела 8 приложения к постановлению изложить в следующей редакции:</w:t>
      </w:r>
    </w:p>
    <w:p w:rsidR="00D4227F" w:rsidRPr="0089582A" w:rsidRDefault="00D4227F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7"/>
        <w:gridCol w:w="1971"/>
        <w:gridCol w:w="315"/>
        <w:gridCol w:w="254"/>
        <w:gridCol w:w="710"/>
        <w:gridCol w:w="565"/>
        <w:gridCol w:w="994"/>
        <w:gridCol w:w="993"/>
        <w:gridCol w:w="425"/>
        <w:gridCol w:w="971"/>
        <w:gridCol w:w="971"/>
        <w:gridCol w:w="971"/>
        <w:gridCol w:w="971"/>
        <w:gridCol w:w="971"/>
        <w:gridCol w:w="971"/>
        <w:gridCol w:w="971"/>
        <w:gridCol w:w="1276"/>
        <w:gridCol w:w="281"/>
      </w:tblGrid>
      <w:tr w:rsidR="00B5183D" w:rsidRPr="00B5183D" w:rsidTr="00DA50FA">
        <w:trPr>
          <w:cantSplit/>
          <w:trHeight w:hRule="exact" w:val="3188"/>
        </w:trPr>
        <w:tc>
          <w:tcPr>
            <w:tcW w:w="93" w:type="pct"/>
            <w:tcBorders>
              <w:right w:val="single" w:sz="4" w:space="0" w:color="auto"/>
            </w:tcBorders>
          </w:tcPr>
          <w:p w:rsidR="005919D8" w:rsidRPr="00B5183D" w:rsidRDefault="005919D8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B5183D" w:rsidRDefault="005919D8" w:rsidP="005919D8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2.1.15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B5183D" w:rsidRDefault="00DA50FA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  <w:r w:rsidRPr="00B5183D">
              <w:rPr>
                <w:sz w:val="18"/>
                <w:szCs w:val="18"/>
              </w:rPr>
              <w:br/>
              <w:t xml:space="preserve">дошкольного </w:t>
            </w:r>
            <w:r w:rsidRPr="00B5183D">
              <w:rPr>
                <w:spacing w:val="-4"/>
                <w:sz w:val="18"/>
                <w:szCs w:val="18"/>
              </w:rPr>
              <w:t>образовательного</w:t>
            </w:r>
            <w:r w:rsidRPr="00B5183D">
              <w:rPr>
                <w:sz w:val="18"/>
                <w:szCs w:val="18"/>
              </w:rPr>
              <w:t xml:space="preserve"> учреждения по адресу: </w:t>
            </w:r>
            <w:proofErr w:type="gramStart"/>
            <w:r w:rsidRPr="00B5183D">
              <w:rPr>
                <w:sz w:val="18"/>
                <w:szCs w:val="18"/>
              </w:rPr>
              <w:t>Дальне-восточный</w:t>
            </w:r>
            <w:proofErr w:type="gramEnd"/>
            <w:r w:rsidRPr="00B5183D">
              <w:rPr>
                <w:sz w:val="18"/>
                <w:szCs w:val="18"/>
              </w:rPr>
              <w:t xml:space="preserve"> пр., участок 69 (северо-восточнее пересечения </w:t>
            </w:r>
            <w:r w:rsidRPr="00B5183D">
              <w:rPr>
                <w:sz w:val="18"/>
                <w:szCs w:val="18"/>
              </w:rPr>
              <w:br/>
              <w:t xml:space="preserve">с улицей </w:t>
            </w:r>
            <w:proofErr w:type="spellStart"/>
            <w:r w:rsidRPr="00B5183D">
              <w:rPr>
                <w:sz w:val="18"/>
                <w:szCs w:val="18"/>
              </w:rPr>
              <w:t>Еремеева</w:t>
            </w:r>
            <w:proofErr w:type="spellEnd"/>
            <w:r w:rsidRPr="00B5183D">
              <w:rPr>
                <w:sz w:val="18"/>
                <w:szCs w:val="18"/>
              </w:rPr>
              <w:t>), включая корректировку проектной документации стадии РД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B5183D" w:rsidRDefault="005919D8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B5183D" w:rsidRDefault="00DA50FA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200</w:t>
            </w:r>
            <w:r w:rsidR="005919D8" w:rsidRPr="00B5183D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СМР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2022-2023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473 971,0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473 971,0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pacing w:val="-6"/>
                <w:sz w:val="18"/>
                <w:szCs w:val="18"/>
              </w:rPr>
              <w:t>Бюджет Санкт</w:t>
            </w:r>
            <w:r w:rsidRPr="00B5183D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32 466,1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506 814,8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539 280,9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5919D8" w:rsidRPr="00B5183D" w:rsidRDefault="005919D8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B5183D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B5183D" w:rsidRPr="00B5183D" w:rsidTr="00D4227F">
        <w:trPr>
          <w:cantSplit/>
          <w:trHeight w:hRule="exact" w:val="2021"/>
        </w:trPr>
        <w:tc>
          <w:tcPr>
            <w:tcW w:w="93" w:type="pct"/>
            <w:tcBorders>
              <w:right w:val="single" w:sz="4" w:space="0" w:color="auto"/>
            </w:tcBorders>
          </w:tcPr>
          <w:p w:rsidR="005919D8" w:rsidRPr="00B5183D" w:rsidRDefault="005919D8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 xml:space="preserve">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B5183D" w:rsidRDefault="005919D8" w:rsidP="005919D8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2.1.16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9D8" w:rsidRPr="00B5183D" w:rsidRDefault="00DA50FA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  <w:r w:rsidRPr="00B5183D">
              <w:rPr>
                <w:sz w:val="18"/>
                <w:szCs w:val="18"/>
              </w:rPr>
              <w:br/>
              <w:t xml:space="preserve">дошкольного </w:t>
            </w:r>
            <w:r w:rsidRPr="00B5183D">
              <w:rPr>
                <w:spacing w:val="-4"/>
                <w:sz w:val="18"/>
                <w:szCs w:val="18"/>
              </w:rPr>
              <w:t>образовательного</w:t>
            </w:r>
            <w:r w:rsidRPr="00B5183D">
              <w:rPr>
                <w:sz w:val="18"/>
                <w:szCs w:val="18"/>
              </w:rPr>
              <w:t xml:space="preserve"> учреждения по адресу: муниципальный округ </w:t>
            </w:r>
            <w:proofErr w:type="spellStart"/>
            <w:r w:rsidRPr="00B5183D">
              <w:rPr>
                <w:sz w:val="18"/>
                <w:szCs w:val="18"/>
              </w:rPr>
              <w:t>Горелово</w:t>
            </w:r>
            <w:proofErr w:type="spellEnd"/>
            <w:r w:rsidRPr="00B5183D">
              <w:rPr>
                <w:sz w:val="18"/>
                <w:szCs w:val="18"/>
              </w:rPr>
              <w:t>, Красносельское шоссе, участок 35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B5183D" w:rsidRDefault="005919D8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B5183D" w:rsidRDefault="00DA50FA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5183D">
              <w:rPr>
                <w:rFonts w:eastAsia="Calibri"/>
                <w:sz w:val="18"/>
                <w:szCs w:val="18"/>
                <w:lang w:eastAsia="en-US"/>
              </w:rPr>
              <w:t>140</w:t>
            </w:r>
            <w:r w:rsidR="005919D8" w:rsidRPr="00B5183D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СМР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2021-2022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372 390,4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334 009,2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19D8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pacing w:val="-6"/>
                <w:sz w:val="18"/>
                <w:szCs w:val="18"/>
              </w:rPr>
              <w:t>Бюджет Санкт</w:t>
            </w:r>
            <w:r w:rsidRPr="00B5183D">
              <w:rPr>
                <w:spacing w:val="-6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449 786,1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5919D8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449 786,1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9D8" w:rsidRPr="00B5183D" w:rsidRDefault="00DA50FA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5919D8" w:rsidRPr="00B5183D" w:rsidRDefault="005919D8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B5183D">
              <w:rPr>
                <w:spacing w:val="-24"/>
                <w:sz w:val="20"/>
                <w:szCs w:val="20"/>
              </w:rPr>
              <w:t xml:space="preserve"> </w:t>
            </w:r>
            <w:r w:rsidRPr="00B5183D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C64AEB" w:rsidRDefault="005D409D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1.1</w:t>
      </w:r>
      <w:r w:rsidR="00E37CAB" w:rsidRPr="00B5183D">
        <w:rPr>
          <w:rFonts w:eastAsia="Calibri"/>
          <w:lang w:eastAsia="en-US"/>
        </w:rPr>
        <w:t>4</w:t>
      </w:r>
      <w:r w:rsidR="005A241B" w:rsidRPr="00B5183D">
        <w:rPr>
          <w:rFonts w:eastAsia="Calibri"/>
          <w:lang w:eastAsia="en-US"/>
        </w:rPr>
        <w:t>. Пункты 2.1.22, 2.1.23 и 2.1.24 таблицы 6 подраздела 8.3.1 раздела 8 приложения к постановлению изложить в следующей редакции:</w:t>
      </w:r>
    </w:p>
    <w:p w:rsidR="0089582A" w:rsidRPr="0089582A" w:rsidRDefault="0089582A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7"/>
        <w:gridCol w:w="1974"/>
        <w:gridCol w:w="315"/>
        <w:gridCol w:w="254"/>
        <w:gridCol w:w="710"/>
        <w:gridCol w:w="709"/>
        <w:gridCol w:w="1135"/>
        <w:gridCol w:w="1132"/>
        <w:gridCol w:w="425"/>
        <w:gridCol w:w="910"/>
        <w:gridCol w:w="910"/>
        <w:gridCol w:w="910"/>
        <w:gridCol w:w="910"/>
        <w:gridCol w:w="910"/>
        <w:gridCol w:w="910"/>
        <w:gridCol w:w="910"/>
        <w:gridCol w:w="1276"/>
        <w:gridCol w:w="281"/>
      </w:tblGrid>
      <w:tr w:rsidR="00B5183D" w:rsidRPr="00B5183D" w:rsidTr="00777DE3">
        <w:trPr>
          <w:cantSplit/>
          <w:trHeight w:hRule="exact" w:val="2783"/>
        </w:trPr>
        <w:tc>
          <w:tcPr>
            <w:tcW w:w="93" w:type="pct"/>
            <w:tcBorders>
              <w:right w:val="single" w:sz="4" w:space="0" w:color="auto"/>
            </w:tcBorders>
          </w:tcPr>
          <w:p w:rsidR="00C64AEB" w:rsidRPr="00B5183D" w:rsidRDefault="00C64AEB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B5183D" w:rsidRDefault="00C64AEB" w:rsidP="005919D8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</w:t>
            </w:r>
            <w:r w:rsidR="005A241B" w:rsidRPr="00B5183D">
              <w:rPr>
                <w:spacing w:val="-20"/>
                <w:sz w:val="18"/>
                <w:szCs w:val="18"/>
              </w:rPr>
              <w:t>22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AEB" w:rsidRPr="00433715" w:rsidRDefault="00777DE3" w:rsidP="00777DE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33715">
              <w:rPr>
                <w:sz w:val="18"/>
                <w:szCs w:val="18"/>
              </w:rPr>
              <w:t xml:space="preserve">Строительство здания </w:t>
            </w:r>
            <w:r w:rsidRPr="00433715">
              <w:rPr>
                <w:sz w:val="18"/>
                <w:szCs w:val="18"/>
              </w:rPr>
              <w:br/>
              <w:t xml:space="preserve">дошкольного </w:t>
            </w:r>
            <w:r w:rsidRPr="00433715">
              <w:rPr>
                <w:spacing w:val="-4"/>
                <w:sz w:val="18"/>
                <w:szCs w:val="18"/>
              </w:rPr>
              <w:t>образовательного</w:t>
            </w:r>
            <w:r w:rsidRPr="00433715">
              <w:rPr>
                <w:sz w:val="18"/>
                <w:szCs w:val="18"/>
              </w:rPr>
              <w:t xml:space="preserve"> учреждения на территории, ограниченной пр. Маршала Блюхера, </w:t>
            </w:r>
            <w:proofErr w:type="gramStart"/>
            <w:r w:rsidRPr="00433715">
              <w:rPr>
                <w:sz w:val="18"/>
                <w:szCs w:val="18"/>
              </w:rPr>
              <w:t>проектируемой</w:t>
            </w:r>
            <w:proofErr w:type="gramEnd"/>
            <w:r w:rsidRPr="00433715">
              <w:rPr>
                <w:sz w:val="18"/>
                <w:szCs w:val="18"/>
              </w:rPr>
              <w:t xml:space="preserve"> ул., </w:t>
            </w:r>
            <w:proofErr w:type="spellStart"/>
            <w:r w:rsidRPr="00433715">
              <w:rPr>
                <w:sz w:val="18"/>
                <w:szCs w:val="18"/>
              </w:rPr>
              <w:t>Полюстровским</w:t>
            </w:r>
            <w:proofErr w:type="spellEnd"/>
            <w:r w:rsidRPr="00433715">
              <w:rPr>
                <w:sz w:val="18"/>
                <w:szCs w:val="18"/>
              </w:rPr>
              <w:t xml:space="preserve"> пр., проектируемой ул., </w:t>
            </w:r>
            <w:proofErr w:type="spellStart"/>
            <w:r w:rsidRPr="00433715">
              <w:rPr>
                <w:sz w:val="18"/>
                <w:szCs w:val="18"/>
              </w:rPr>
              <w:t>фомируемый</w:t>
            </w:r>
            <w:proofErr w:type="spellEnd"/>
            <w:r w:rsidRPr="00433715">
              <w:rPr>
                <w:sz w:val="18"/>
                <w:szCs w:val="18"/>
              </w:rPr>
              <w:t xml:space="preserve"> земельный участок </w:t>
            </w:r>
            <w:r w:rsidRPr="00433715">
              <w:rPr>
                <w:sz w:val="18"/>
                <w:szCs w:val="18"/>
              </w:rPr>
              <w:br/>
              <w:t>№ 6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433715" w:rsidRDefault="00C64AEB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33715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433715" w:rsidRDefault="00777DE3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33715">
              <w:rPr>
                <w:rFonts w:eastAsia="Calibri"/>
                <w:sz w:val="18"/>
                <w:szCs w:val="18"/>
                <w:lang w:eastAsia="en-US"/>
              </w:rPr>
              <w:t>200</w:t>
            </w:r>
            <w:r w:rsidR="00C64AEB" w:rsidRPr="00433715">
              <w:rPr>
                <w:rFonts w:eastAsia="Calibri"/>
                <w:sz w:val="18"/>
                <w:szCs w:val="18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2022-2023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446 107,9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446 107,9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4AEB" w:rsidRPr="00B5183D" w:rsidRDefault="00C64AEB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pacing w:val="-6"/>
                <w:sz w:val="16"/>
                <w:szCs w:val="16"/>
              </w:rPr>
              <w:t>Бюджет Санкт</w:t>
            </w:r>
            <w:r w:rsidRPr="00B5183D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30 019,5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494 833,3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524 852,8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AEB" w:rsidRPr="00B5183D" w:rsidRDefault="00777DE3" w:rsidP="005919D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C64AEB" w:rsidRPr="00B5183D" w:rsidRDefault="00C64AEB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B5183D">
              <w:rPr>
                <w:spacing w:val="-24"/>
                <w:sz w:val="20"/>
                <w:szCs w:val="20"/>
              </w:rPr>
              <w:t xml:space="preserve"> </w:t>
            </w:r>
          </w:p>
        </w:tc>
      </w:tr>
      <w:tr w:rsidR="00B5183D" w:rsidRPr="00B5183D" w:rsidTr="00777DE3">
        <w:trPr>
          <w:cantSplit/>
          <w:trHeight w:hRule="exact" w:val="2553"/>
        </w:trPr>
        <w:tc>
          <w:tcPr>
            <w:tcW w:w="93" w:type="pct"/>
            <w:tcBorders>
              <w:right w:val="single" w:sz="4" w:space="0" w:color="auto"/>
            </w:tcBorders>
          </w:tcPr>
          <w:p w:rsidR="005A241B" w:rsidRPr="00B5183D" w:rsidRDefault="005A241B" w:rsidP="005919D8">
            <w:pPr>
              <w:jc w:val="center"/>
              <w:rPr>
                <w:spacing w:val="-34"/>
                <w:sz w:val="15"/>
                <w:szCs w:val="15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1B" w:rsidRPr="00B5183D" w:rsidRDefault="005A241B" w:rsidP="0071745E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2.1.23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1B" w:rsidRPr="00433715" w:rsidRDefault="00777DE3" w:rsidP="005919D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33715">
              <w:rPr>
                <w:sz w:val="18"/>
                <w:szCs w:val="18"/>
              </w:rPr>
              <w:t xml:space="preserve">Строительство здания </w:t>
            </w:r>
            <w:r w:rsidRPr="00433715">
              <w:rPr>
                <w:sz w:val="18"/>
                <w:szCs w:val="18"/>
              </w:rPr>
              <w:br/>
              <w:t xml:space="preserve">дошкольного </w:t>
            </w:r>
            <w:r w:rsidRPr="00433715">
              <w:rPr>
                <w:spacing w:val="-4"/>
                <w:sz w:val="18"/>
                <w:szCs w:val="18"/>
              </w:rPr>
              <w:t>образовательного</w:t>
            </w:r>
            <w:r w:rsidRPr="00433715">
              <w:rPr>
                <w:sz w:val="18"/>
                <w:szCs w:val="18"/>
              </w:rPr>
              <w:t xml:space="preserve"> учреждения </w:t>
            </w:r>
            <w:r w:rsidRPr="00433715">
              <w:rPr>
                <w:sz w:val="18"/>
                <w:szCs w:val="18"/>
              </w:rPr>
              <w:br/>
              <w:t xml:space="preserve">на территории, ограниченной пр. Маршала Блюхера, </w:t>
            </w:r>
            <w:proofErr w:type="gramStart"/>
            <w:r w:rsidRPr="00433715">
              <w:rPr>
                <w:sz w:val="18"/>
                <w:szCs w:val="18"/>
              </w:rPr>
              <w:t>проектируемой</w:t>
            </w:r>
            <w:proofErr w:type="gramEnd"/>
            <w:r w:rsidRPr="00433715">
              <w:rPr>
                <w:sz w:val="18"/>
                <w:szCs w:val="18"/>
              </w:rPr>
              <w:t xml:space="preserve"> ул., </w:t>
            </w:r>
            <w:proofErr w:type="spellStart"/>
            <w:r w:rsidRPr="00433715">
              <w:rPr>
                <w:sz w:val="18"/>
                <w:szCs w:val="18"/>
              </w:rPr>
              <w:t>Полюстровским</w:t>
            </w:r>
            <w:proofErr w:type="spellEnd"/>
            <w:r w:rsidRPr="00433715">
              <w:rPr>
                <w:sz w:val="18"/>
                <w:szCs w:val="18"/>
              </w:rPr>
              <w:t xml:space="preserve"> пр., </w:t>
            </w:r>
            <w:r w:rsidRPr="00433715">
              <w:rPr>
                <w:spacing w:val="-4"/>
                <w:sz w:val="18"/>
                <w:szCs w:val="18"/>
              </w:rPr>
              <w:t>проектируемой ул., формируемый земельный участок № 8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41B" w:rsidRPr="00433715" w:rsidRDefault="00777DE3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33715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41B" w:rsidRPr="00433715" w:rsidRDefault="00777DE3" w:rsidP="005919D8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33715">
              <w:rPr>
                <w:rFonts w:eastAsia="Calibri"/>
                <w:sz w:val="18"/>
                <w:szCs w:val="18"/>
                <w:lang w:eastAsia="en-US"/>
              </w:rPr>
              <w:t>200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41B" w:rsidRPr="00B5183D" w:rsidRDefault="00777DE3" w:rsidP="005919D8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2022-2023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445</w:t>
            </w:r>
            <w:r w:rsidR="00A2235B">
              <w:rPr>
                <w:sz w:val="16"/>
                <w:szCs w:val="16"/>
              </w:rPr>
              <w:t xml:space="preserve"> </w:t>
            </w:r>
            <w:r w:rsidRPr="00B5183D">
              <w:rPr>
                <w:sz w:val="16"/>
                <w:szCs w:val="16"/>
              </w:rPr>
              <w:t>814,2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445</w:t>
            </w:r>
            <w:r w:rsidR="00A2235B">
              <w:rPr>
                <w:sz w:val="16"/>
                <w:szCs w:val="16"/>
              </w:rPr>
              <w:t xml:space="preserve"> </w:t>
            </w:r>
            <w:r w:rsidRPr="00B5183D">
              <w:rPr>
                <w:sz w:val="16"/>
                <w:szCs w:val="16"/>
              </w:rPr>
              <w:t>814,2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41B" w:rsidRPr="00B5183D" w:rsidRDefault="00777DE3" w:rsidP="005919D8">
            <w:pPr>
              <w:jc w:val="center"/>
              <w:rPr>
                <w:spacing w:val="-6"/>
                <w:sz w:val="16"/>
                <w:szCs w:val="16"/>
              </w:rPr>
            </w:pPr>
            <w:r w:rsidRPr="00B5183D">
              <w:rPr>
                <w:spacing w:val="-6"/>
                <w:sz w:val="16"/>
                <w:szCs w:val="16"/>
              </w:rPr>
              <w:t>Бюджет Санкт</w:t>
            </w:r>
            <w:r w:rsidRPr="00B5183D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30 000,0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494 749,1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B5183D" w:rsidRDefault="00777DE3" w:rsidP="005919D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524 749,1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41B" w:rsidRPr="00B5183D" w:rsidRDefault="00777DE3" w:rsidP="005919D8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5A241B" w:rsidRPr="00B5183D" w:rsidRDefault="005A241B" w:rsidP="005919D8">
            <w:pPr>
              <w:ind w:left="-109"/>
              <w:rPr>
                <w:spacing w:val="-24"/>
                <w:sz w:val="20"/>
                <w:szCs w:val="20"/>
              </w:rPr>
            </w:pPr>
          </w:p>
        </w:tc>
      </w:tr>
      <w:tr w:rsidR="00B5183D" w:rsidRPr="00B5183D" w:rsidTr="00777DE3">
        <w:trPr>
          <w:cantSplit/>
          <w:trHeight w:hRule="exact" w:val="2309"/>
        </w:trPr>
        <w:tc>
          <w:tcPr>
            <w:tcW w:w="93" w:type="pct"/>
            <w:tcBorders>
              <w:right w:val="single" w:sz="4" w:space="0" w:color="auto"/>
            </w:tcBorders>
          </w:tcPr>
          <w:p w:rsidR="00777DE3" w:rsidRPr="00B5183D" w:rsidRDefault="00777DE3" w:rsidP="005919D8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 xml:space="preserve">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E3" w:rsidRPr="00B5183D" w:rsidRDefault="00777DE3" w:rsidP="005919D8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2.1.24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E3" w:rsidRPr="00433715" w:rsidRDefault="00777DE3" w:rsidP="007174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33715">
              <w:rPr>
                <w:sz w:val="18"/>
                <w:szCs w:val="18"/>
              </w:rPr>
              <w:t xml:space="preserve">Строительство здания дошкольного образовательного учреждения на территории, ограниченной пр. Маршала Блюхера, </w:t>
            </w:r>
            <w:proofErr w:type="gramStart"/>
            <w:r w:rsidRPr="00433715">
              <w:rPr>
                <w:sz w:val="18"/>
                <w:szCs w:val="18"/>
              </w:rPr>
              <w:t>проектируемой</w:t>
            </w:r>
            <w:proofErr w:type="gramEnd"/>
            <w:r w:rsidRPr="00433715">
              <w:rPr>
                <w:sz w:val="18"/>
                <w:szCs w:val="18"/>
              </w:rPr>
              <w:t xml:space="preserve"> ул.; </w:t>
            </w:r>
            <w:proofErr w:type="spellStart"/>
            <w:r w:rsidRPr="00433715">
              <w:rPr>
                <w:sz w:val="18"/>
                <w:szCs w:val="18"/>
              </w:rPr>
              <w:t>Полюстровским</w:t>
            </w:r>
            <w:proofErr w:type="spellEnd"/>
            <w:r w:rsidRPr="00433715">
              <w:rPr>
                <w:sz w:val="18"/>
                <w:szCs w:val="18"/>
              </w:rPr>
              <w:t xml:space="preserve"> пр., проектируемой ул., формируемый земельный участок № 10</w:t>
            </w:r>
          </w:p>
          <w:p w:rsidR="00777DE3" w:rsidRPr="00433715" w:rsidRDefault="00777DE3" w:rsidP="007174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433715" w:rsidRDefault="00777DE3" w:rsidP="0071745E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33715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433715" w:rsidRDefault="00777DE3" w:rsidP="0071745E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33715">
              <w:rPr>
                <w:rFonts w:eastAsia="Calibri"/>
                <w:sz w:val="18"/>
                <w:szCs w:val="18"/>
                <w:lang w:eastAsia="en-US"/>
              </w:rPr>
              <w:t>240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 xml:space="preserve">2021- </w:t>
            </w:r>
          </w:p>
          <w:p w:rsidR="00777DE3" w:rsidRPr="00B5183D" w:rsidRDefault="00777DE3" w:rsidP="0071745E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2022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447</w:t>
            </w:r>
            <w:r w:rsidR="00A2235B">
              <w:rPr>
                <w:sz w:val="16"/>
                <w:szCs w:val="16"/>
              </w:rPr>
              <w:t xml:space="preserve"> </w:t>
            </w:r>
            <w:r w:rsidRPr="00B5183D">
              <w:rPr>
                <w:sz w:val="16"/>
                <w:szCs w:val="16"/>
              </w:rPr>
              <w:t>847,9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376</w:t>
            </w:r>
            <w:r w:rsidR="00A2235B">
              <w:rPr>
                <w:sz w:val="16"/>
                <w:szCs w:val="16"/>
              </w:rPr>
              <w:t xml:space="preserve"> </w:t>
            </w:r>
            <w:r w:rsidRPr="00B5183D">
              <w:rPr>
                <w:sz w:val="16"/>
                <w:szCs w:val="16"/>
              </w:rPr>
              <w:t>562,1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pacing w:val="-6"/>
                <w:sz w:val="16"/>
                <w:szCs w:val="16"/>
              </w:rPr>
              <w:t>Бюджет Санкт</w:t>
            </w:r>
            <w:r w:rsidRPr="00B5183D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488 884,3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–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488 884,3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keepNext/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  <w:p w:rsidR="00777DE3" w:rsidRPr="00B5183D" w:rsidRDefault="00777DE3" w:rsidP="007174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777DE3" w:rsidRPr="00B5183D" w:rsidRDefault="00777DE3" w:rsidP="005919D8">
            <w:pPr>
              <w:ind w:left="-109"/>
              <w:rPr>
                <w:spacing w:val="-24"/>
                <w:sz w:val="15"/>
                <w:szCs w:val="15"/>
              </w:rPr>
            </w:pPr>
            <w:r w:rsidRPr="00B5183D">
              <w:rPr>
                <w:spacing w:val="-24"/>
                <w:sz w:val="20"/>
                <w:szCs w:val="20"/>
              </w:rPr>
              <w:t xml:space="preserve"> </w:t>
            </w:r>
            <w:r w:rsidRPr="00B5183D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C64AEB" w:rsidRPr="00B5183D" w:rsidRDefault="00C64AEB" w:rsidP="00C64AEB">
      <w:pPr>
        <w:rPr>
          <w:rFonts w:eastAsia="Calibri"/>
          <w:sz w:val="16"/>
          <w:szCs w:val="16"/>
          <w:lang w:eastAsia="en-US"/>
        </w:rPr>
      </w:pPr>
    </w:p>
    <w:p w:rsidR="00C64AEB" w:rsidRPr="00B5183D" w:rsidRDefault="00C64AEB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</w:p>
    <w:p w:rsidR="00C64AEB" w:rsidRPr="00B5183D" w:rsidRDefault="00C64AEB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</w:p>
    <w:p w:rsidR="007022A9" w:rsidRDefault="005D409D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1.1</w:t>
      </w:r>
      <w:r w:rsidR="00E37CAB" w:rsidRPr="00B5183D">
        <w:rPr>
          <w:rFonts w:eastAsia="Calibri"/>
          <w:lang w:eastAsia="en-US"/>
        </w:rPr>
        <w:t>5</w:t>
      </w:r>
      <w:r w:rsidR="00777DE3" w:rsidRPr="00B5183D">
        <w:rPr>
          <w:rFonts w:eastAsia="Calibri"/>
          <w:lang w:eastAsia="en-US"/>
        </w:rPr>
        <w:t>. Пункт 2.1.30 таблицы 6 подраздела 8.3.1 раздела 8 приложения к постановлению изложить в следующей редакции:</w:t>
      </w:r>
    </w:p>
    <w:p w:rsidR="0089582A" w:rsidRPr="0089582A" w:rsidRDefault="0089582A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987"/>
        <w:gridCol w:w="996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B5183D" w:rsidRPr="00B5183D" w:rsidTr="00DF5FB5">
        <w:trPr>
          <w:cantSplit/>
          <w:trHeight w:val="2456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777DE3" w:rsidRPr="00B5183D" w:rsidRDefault="00777DE3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E3" w:rsidRPr="00B5183D" w:rsidRDefault="00777DE3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2.1.30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DE3" w:rsidRPr="00B5183D" w:rsidRDefault="00717E89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B5183D">
              <w:rPr>
                <w:sz w:val="18"/>
                <w:szCs w:val="18"/>
              </w:rPr>
              <w:t xml:space="preserve">Строительство здания </w:t>
            </w:r>
            <w:r w:rsidRPr="00B5183D">
              <w:rPr>
                <w:sz w:val="18"/>
                <w:szCs w:val="18"/>
              </w:rPr>
              <w:br/>
              <w:t xml:space="preserve">дошкольного </w:t>
            </w:r>
            <w:r w:rsidRPr="00B5183D">
              <w:rPr>
                <w:spacing w:val="-4"/>
                <w:sz w:val="18"/>
                <w:szCs w:val="18"/>
              </w:rPr>
              <w:t>образовательного</w:t>
            </w:r>
            <w:r w:rsidRPr="00B5183D">
              <w:rPr>
                <w:sz w:val="18"/>
                <w:szCs w:val="18"/>
              </w:rPr>
              <w:t xml:space="preserve"> учреждения на территории, ограниченной </w:t>
            </w:r>
            <w:proofErr w:type="spellStart"/>
            <w:r w:rsidRPr="00B5183D">
              <w:rPr>
                <w:sz w:val="18"/>
                <w:szCs w:val="18"/>
              </w:rPr>
              <w:t>Шуваловским</w:t>
            </w:r>
            <w:proofErr w:type="spellEnd"/>
            <w:r w:rsidRPr="00B5183D">
              <w:rPr>
                <w:sz w:val="18"/>
                <w:szCs w:val="18"/>
              </w:rPr>
              <w:t xml:space="preserve"> пр., Парашютной ул., проектируемыми </w:t>
            </w:r>
            <w:r w:rsidRPr="00B5183D">
              <w:rPr>
                <w:sz w:val="18"/>
                <w:szCs w:val="18"/>
              </w:rPr>
              <w:br/>
              <w:t xml:space="preserve">проездами, </w:t>
            </w:r>
            <w:r w:rsidRPr="00B5183D">
              <w:rPr>
                <w:sz w:val="18"/>
                <w:szCs w:val="18"/>
              </w:rPr>
              <w:br/>
              <w:t>в Приморском районе</w:t>
            </w:r>
            <w:proofErr w:type="gramEnd"/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B5183D" w:rsidRDefault="00777DE3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B5183D" w:rsidRDefault="00717E89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240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B5183D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2022-2023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512 568,7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DE3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512 568,7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7DE3" w:rsidRPr="00B5183D" w:rsidRDefault="00777DE3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30 000,0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570 534,2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77DE3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600 534,2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DE3" w:rsidRPr="00B5183D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7DE3" w:rsidRPr="00B5183D" w:rsidRDefault="00777DE3" w:rsidP="0071745E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B5183D">
              <w:rPr>
                <w:spacing w:val="-24"/>
                <w:sz w:val="20"/>
                <w:szCs w:val="20"/>
              </w:rPr>
              <w:t>»</w:t>
            </w:r>
            <w:r w:rsidRPr="00B5183D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717E89" w:rsidRPr="0089582A" w:rsidRDefault="00717E89" w:rsidP="00717E8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p w:rsidR="00717E89" w:rsidRDefault="005D409D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1.1</w:t>
      </w:r>
      <w:r w:rsidR="00E37CAB" w:rsidRPr="00B5183D">
        <w:rPr>
          <w:rFonts w:eastAsia="Calibri"/>
          <w:lang w:eastAsia="en-US"/>
        </w:rPr>
        <w:t>6</w:t>
      </w:r>
      <w:r w:rsidR="00717E89" w:rsidRPr="00B5183D">
        <w:rPr>
          <w:rFonts w:eastAsia="Calibri"/>
          <w:lang w:eastAsia="en-US"/>
        </w:rPr>
        <w:t>. Пункт 2.1.33 таблицы 6 подраздела 8.3.1 раздела 8 приложения к постановлению изложить в следующей редакции:</w:t>
      </w:r>
    </w:p>
    <w:p w:rsidR="00F822F8" w:rsidRPr="0089582A" w:rsidRDefault="00F822F8" w:rsidP="007022A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987"/>
        <w:gridCol w:w="996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B5183D" w:rsidRPr="00B5183D" w:rsidTr="00DF5FB5">
        <w:trPr>
          <w:cantSplit/>
          <w:trHeight w:val="2274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717E89" w:rsidRPr="00B5183D" w:rsidRDefault="00717E89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E89" w:rsidRPr="00B5183D" w:rsidRDefault="00717E89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2.1.33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E89" w:rsidRPr="00B5183D" w:rsidRDefault="00717E89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  <w:r w:rsidRPr="00B5183D">
              <w:rPr>
                <w:sz w:val="18"/>
                <w:szCs w:val="18"/>
              </w:rPr>
              <w:br/>
              <w:t xml:space="preserve">дошкольного образовательного </w:t>
            </w:r>
            <w:r w:rsidRPr="00B5183D">
              <w:rPr>
                <w:sz w:val="18"/>
                <w:szCs w:val="18"/>
              </w:rPr>
              <w:br/>
              <w:t>учрежден</w:t>
            </w:r>
            <w:r w:rsidR="00E020CE" w:rsidRPr="00B5183D">
              <w:rPr>
                <w:sz w:val="18"/>
                <w:szCs w:val="18"/>
              </w:rPr>
              <w:t xml:space="preserve">ия </w:t>
            </w:r>
            <w:r w:rsidR="00E020CE" w:rsidRPr="00B5183D">
              <w:rPr>
                <w:sz w:val="18"/>
                <w:szCs w:val="18"/>
              </w:rPr>
              <w:br/>
              <w:t xml:space="preserve">по адресу: </w:t>
            </w:r>
            <w:proofErr w:type="spellStart"/>
            <w:r w:rsidR="00E020CE" w:rsidRPr="00B5183D">
              <w:rPr>
                <w:sz w:val="18"/>
                <w:szCs w:val="18"/>
              </w:rPr>
              <w:t>Горелово</w:t>
            </w:r>
            <w:proofErr w:type="spellEnd"/>
            <w:r w:rsidR="00E020CE" w:rsidRPr="00B5183D">
              <w:rPr>
                <w:sz w:val="18"/>
                <w:szCs w:val="18"/>
              </w:rPr>
              <w:t>, Красно</w:t>
            </w:r>
            <w:r w:rsidRPr="00B5183D">
              <w:rPr>
                <w:sz w:val="18"/>
                <w:szCs w:val="18"/>
              </w:rPr>
              <w:t xml:space="preserve">сельское шоссе, д. 44, корпус 2, </w:t>
            </w:r>
            <w:r w:rsidRPr="00B5183D">
              <w:rPr>
                <w:sz w:val="18"/>
                <w:szCs w:val="18"/>
              </w:rPr>
              <w:br/>
              <w:t>литера</w:t>
            </w:r>
            <w:proofErr w:type="gramStart"/>
            <w:r w:rsidRPr="00B5183D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B5183D" w:rsidRDefault="00717E89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B5183D" w:rsidRDefault="00717E89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220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2022-2023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539 433,5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539 433,5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B5183D" w:rsidRDefault="00717E89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30 000,0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592 315,1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622 315,1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B5183D">
              <w:rPr>
                <w:spacing w:val="-24"/>
                <w:sz w:val="20"/>
                <w:szCs w:val="20"/>
              </w:rPr>
              <w:t>»</w:t>
            </w:r>
            <w:r w:rsidRPr="00B5183D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DF5FB5" w:rsidRPr="00B5183D" w:rsidRDefault="00DF5FB5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576B6C" w:rsidRPr="00B5183D" w:rsidRDefault="00576B6C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576B6C" w:rsidRPr="00B5183D" w:rsidRDefault="00576B6C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576B6C" w:rsidRPr="00B5183D" w:rsidRDefault="00576B6C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576B6C" w:rsidRPr="00B5183D" w:rsidRDefault="00576B6C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576B6C" w:rsidRPr="00B5183D" w:rsidRDefault="00576B6C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576B6C" w:rsidRPr="00B5183D" w:rsidRDefault="00576B6C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576B6C" w:rsidRPr="00B5183D" w:rsidRDefault="00576B6C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576B6C" w:rsidRPr="00B5183D" w:rsidRDefault="00576B6C" w:rsidP="007022A9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717E89" w:rsidRDefault="00576B6C" w:rsidP="00717E8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1.1</w:t>
      </w:r>
      <w:r w:rsidR="00E37CAB" w:rsidRPr="00B5183D">
        <w:rPr>
          <w:rFonts w:eastAsia="Calibri"/>
          <w:lang w:eastAsia="en-US"/>
        </w:rPr>
        <w:t>7</w:t>
      </w:r>
      <w:r w:rsidR="00717E89" w:rsidRPr="00B5183D">
        <w:rPr>
          <w:rFonts w:eastAsia="Calibri"/>
          <w:lang w:eastAsia="en-US"/>
        </w:rPr>
        <w:t>. Пункт 2.1.35 таблицы 6 подраздела 8.3.1 раздела 8 приложения к постановлению изложить в следующей редакции:</w:t>
      </w:r>
    </w:p>
    <w:p w:rsidR="0089582A" w:rsidRPr="0089582A" w:rsidRDefault="0089582A" w:rsidP="00717E8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987"/>
        <w:gridCol w:w="996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B5183D" w:rsidRPr="00B5183D" w:rsidTr="0071745E">
        <w:trPr>
          <w:cantSplit/>
          <w:trHeight w:val="2323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717E89" w:rsidRPr="00B5183D" w:rsidRDefault="00717E89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E89" w:rsidRPr="00B5183D" w:rsidRDefault="00717E89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2.1.35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E89" w:rsidRPr="00B5183D" w:rsidRDefault="00717E89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  <w:r w:rsidRPr="00B5183D">
              <w:rPr>
                <w:sz w:val="18"/>
                <w:szCs w:val="18"/>
              </w:rPr>
              <w:br/>
              <w:t xml:space="preserve">дошкольного </w:t>
            </w:r>
            <w:r w:rsidRPr="00B5183D">
              <w:rPr>
                <w:spacing w:val="-4"/>
                <w:sz w:val="18"/>
                <w:szCs w:val="18"/>
              </w:rPr>
              <w:t>образовательного</w:t>
            </w:r>
            <w:r w:rsidRPr="00B5183D">
              <w:rPr>
                <w:sz w:val="18"/>
                <w:szCs w:val="18"/>
              </w:rPr>
              <w:t xml:space="preserve"> учреждения по адресу: </w:t>
            </w:r>
            <w:proofErr w:type="spellStart"/>
            <w:r w:rsidRPr="00B5183D">
              <w:rPr>
                <w:sz w:val="18"/>
                <w:szCs w:val="18"/>
              </w:rPr>
              <w:t>Русановская</w:t>
            </w:r>
            <w:proofErr w:type="spellEnd"/>
            <w:r w:rsidRPr="00B5183D">
              <w:rPr>
                <w:sz w:val="18"/>
                <w:szCs w:val="18"/>
              </w:rPr>
              <w:t xml:space="preserve"> ул., участок 4 (территория, ограниченная Октябрьской наб., проектируемым проездом, проездом № 1, административной границей Санкт-Петербурга; формируемый земельный </w:t>
            </w:r>
            <w:r w:rsidRPr="00B5183D">
              <w:rPr>
                <w:sz w:val="18"/>
                <w:szCs w:val="18"/>
              </w:rPr>
              <w:br/>
              <w:t>участок № 39)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B5183D" w:rsidRDefault="00717E89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B5183D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200</w:t>
            </w:r>
            <w:r w:rsidR="00717E89" w:rsidRPr="00B5183D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2022-2023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442 998,7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E89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442 998,7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E89" w:rsidRPr="00B5183D" w:rsidRDefault="00717E89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30 248,9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486 315,3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717E89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516 564,2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E89" w:rsidRPr="00B5183D" w:rsidRDefault="00D7023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17E89" w:rsidRPr="00B5183D" w:rsidRDefault="00717E89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4"/>
                <w:sz w:val="18"/>
                <w:szCs w:val="18"/>
              </w:rPr>
              <w:t>»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</w:tr>
    </w:tbl>
    <w:p w:rsidR="00717E89" w:rsidRPr="0089582A" w:rsidRDefault="00717E89" w:rsidP="00717E8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p w:rsidR="00D7023F" w:rsidRDefault="00576B6C" w:rsidP="00D7023F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1.1</w:t>
      </w:r>
      <w:r w:rsidR="00E37CAB" w:rsidRPr="00B5183D">
        <w:rPr>
          <w:rFonts w:eastAsia="Calibri"/>
          <w:lang w:eastAsia="en-US"/>
        </w:rPr>
        <w:t>8</w:t>
      </w:r>
      <w:r w:rsidR="00D7023F" w:rsidRPr="00B5183D">
        <w:rPr>
          <w:rFonts w:eastAsia="Calibri"/>
          <w:lang w:eastAsia="en-US"/>
        </w:rPr>
        <w:t>. Пункт 2.1.38 таблицы 6 подраздела 8.3.1 раздела 8 приложения к постановлению изложить в следующей редакции:</w:t>
      </w:r>
    </w:p>
    <w:p w:rsidR="00F822F8" w:rsidRPr="0089582A" w:rsidRDefault="00F822F8" w:rsidP="00D7023F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987"/>
        <w:gridCol w:w="996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B5183D" w:rsidRPr="00B5183D" w:rsidTr="0071745E">
        <w:trPr>
          <w:cantSplit/>
          <w:trHeight w:val="2323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D7023F" w:rsidRPr="00B5183D" w:rsidRDefault="00D7023F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23F" w:rsidRPr="00B5183D" w:rsidRDefault="00D7023F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2.1.38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23F" w:rsidRPr="00B5183D" w:rsidRDefault="00D7023F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  <w:r w:rsidRPr="00B5183D">
              <w:rPr>
                <w:sz w:val="18"/>
                <w:szCs w:val="18"/>
              </w:rPr>
              <w:br/>
              <w:t xml:space="preserve">дошкольного </w:t>
            </w:r>
            <w:r w:rsidRPr="00B5183D">
              <w:rPr>
                <w:spacing w:val="-4"/>
                <w:sz w:val="18"/>
                <w:szCs w:val="18"/>
              </w:rPr>
              <w:t>образовательного</w:t>
            </w:r>
            <w:r w:rsidRPr="00B5183D">
              <w:rPr>
                <w:sz w:val="18"/>
                <w:szCs w:val="18"/>
              </w:rPr>
              <w:t xml:space="preserve"> учреждения по адресу: пос. Парголово, Торфяное,</w:t>
            </w:r>
            <w:r w:rsidRPr="00B5183D">
              <w:rPr>
                <w:sz w:val="18"/>
                <w:szCs w:val="18"/>
              </w:rPr>
              <w:br/>
            </w:r>
            <w:proofErr w:type="spellStart"/>
            <w:r w:rsidRPr="00B5183D">
              <w:rPr>
                <w:sz w:val="18"/>
                <w:szCs w:val="18"/>
              </w:rPr>
              <w:t>Ольгинская</w:t>
            </w:r>
            <w:proofErr w:type="spellEnd"/>
            <w:r w:rsidRPr="00B5183D">
              <w:rPr>
                <w:sz w:val="18"/>
                <w:szCs w:val="18"/>
              </w:rPr>
              <w:t xml:space="preserve"> дорога, участок 2 (северо-восточнее дома № 4, литера</w:t>
            </w:r>
            <w:proofErr w:type="gramStart"/>
            <w:r w:rsidRPr="00B5183D">
              <w:rPr>
                <w:sz w:val="18"/>
                <w:szCs w:val="18"/>
              </w:rPr>
              <w:t xml:space="preserve"> А</w:t>
            </w:r>
            <w:proofErr w:type="gramEnd"/>
            <w:r w:rsidRPr="00B5183D">
              <w:rPr>
                <w:sz w:val="18"/>
                <w:szCs w:val="18"/>
              </w:rPr>
              <w:t>, по Заречной ул.)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B5183D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B5183D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220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2022-2023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494 563,5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494 563,5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B5183D" w:rsidRDefault="00D7023F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30 000,0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531 602,4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561 602,4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4"/>
                <w:sz w:val="18"/>
                <w:szCs w:val="18"/>
              </w:rPr>
              <w:t>»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</w:tr>
    </w:tbl>
    <w:p w:rsidR="00D7023F" w:rsidRPr="00B5183D" w:rsidRDefault="00D7023F" w:rsidP="00D7023F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16"/>
          <w:szCs w:val="16"/>
          <w:lang w:eastAsia="en-US"/>
        </w:rPr>
      </w:pPr>
    </w:p>
    <w:p w:rsidR="00E76FCF" w:rsidRPr="00B5183D" w:rsidRDefault="00E76FCF" w:rsidP="00E37CAB">
      <w:pPr>
        <w:tabs>
          <w:tab w:val="left" w:pos="851"/>
        </w:tabs>
        <w:spacing w:before="120" w:after="120"/>
        <w:jc w:val="both"/>
        <w:rPr>
          <w:rFonts w:eastAsia="Calibri"/>
          <w:lang w:eastAsia="en-US"/>
        </w:rPr>
      </w:pPr>
    </w:p>
    <w:p w:rsidR="00E37CAB" w:rsidRPr="00B5183D" w:rsidRDefault="00E37CAB" w:rsidP="00E37CAB">
      <w:pPr>
        <w:tabs>
          <w:tab w:val="left" w:pos="851"/>
        </w:tabs>
        <w:spacing w:before="120" w:after="120"/>
        <w:jc w:val="both"/>
        <w:rPr>
          <w:rFonts w:eastAsia="Calibri"/>
          <w:lang w:eastAsia="en-US"/>
        </w:rPr>
      </w:pPr>
    </w:p>
    <w:p w:rsidR="00E37CAB" w:rsidRPr="00B5183D" w:rsidRDefault="00E37CAB" w:rsidP="00E37CAB">
      <w:pPr>
        <w:tabs>
          <w:tab w:val="left" w:pos="851"/>
        </w:tabs>
        <w:spacing w:before="120" w:after="120"/>
        <w:jc w:val="both"/>
        <w:rPr>
          <w:rFonts w:eastAsia="Calibri"/>
          <w:lang w:eastAsia="en-US"/>
        </w:rPr>
      </w:pPr>
    </w:p>
    <w:p w:rsidR="00D7023F" w:rsidRDefault="00576B6C" w:rsidP="00DF5FB5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</w:t>
      </w:r>
      <w:r w:rsidR="00E37CAB" w:rsidRPr="00B5183D">
        <w:rPr>
          <w:rFonts w:eastAsia="Calibri"/>
          <w:lang w:eastAsia="en-US"/>
        </w:rPr>
        <w:t>19</w:t>
      </w:r>
      <w:r w:rsidR="00D7023F" w:rsidRPr="00B5183D">
        <w:rPr>
          <w:rFonts w:eastAsia="Calibri"/>
          <w:lang w:eastAsia="en-US"/>
        </w:rPr>
        <w:t>. Пункт 2.1.61 таблицы 6 подраздела 8.3.1 раздела 8 приложения к постановлению изложить в следующей редакции:</w:t>
      </w:r>
    </w:p>
    <w:p w:rsidR="0089582A" w:rsidRPr="0089582A" w:rsidRDefault="0089582A" w:rsidP="00DF5FB5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5"/>
        <w:gridCol w:w="1993"/>
        <w:gridCol w:w="280"/>
        <w:gridCol w:w="283"/>
        <w:gridCol w:w="710"/>
        <w:gridCol w:w="707"/>
        <w:gridCol w:w="987"/>
        <w:gridCol w:w="996"/>
        <w:gridCol w:w="423"/>
        <w:gridCol w:w="953"/>
        <w:gridCol w:w="953"/>
        <w:gridCol w:w="953"/>
        <w:gridCol w:w="953"/>
        <w:gridCol w:w="953"/>
        <w:gridCol w:w="953"/>
        <w:gridCol w:w="953"/>
        <w:gridCol w:w="1252"/>
        <w:gridCol w:w="274"/>
      </w:tblGrid>
      <w:tr w:rsidR="00B5183D" w:rsidRPr="00B5183D" w:rsidTr="0071745E">
        <w:trPr>
          <w:cantSplit/>
          <w:trHeight w:val="2323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D7023F" w:rsidRPr="00B5183D" w:rsidRDefault="00D7023F" w:rsidP="0071745E">
            <w:pPr>
              <w:jc w:val="right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23F" w:rsidRPr="00B5183D" w:rsidRDefault="00D7023F" w:rsidP="0071745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0"/>
                <w:sz w:val="18"/>
                <w:szCs w:val="18"/>
              </w:rPr>
              <w:t>2.1.61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23F" w:rsidRPr="00B5183D" w:rsidRDefault="00D7023F" w:rsidP="0071745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</w:t>
            </w:r>
            <w:r w:rsidRPr="00B5183D">
              <w:rPr>
                <w:sz w:val="18"/>
                <w:szCs w:val="18"/>
              </w:rPr>
              <w:br/>
              <w:t xml:space="preserve">дошкольного образования с бассейном </w:t>
            </w:r>
            <w:r w:rsidRPr="00B5183D">
              <w:rPr>
                <w:sz w:val="18"/>
                <w:szCs w:val="18"/>
              </w:rPr>
              <w:br/>
              <w:t>(18 этап строительства) по адресу: территория предприятия «Ручьи», участок 8 (участок 196 по проекту планировки территории), включая разработку проектной документации стадии РД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B5183D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B5183D" w:rsidRDefault="00D7023F" w:rsidP="0071745E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160мест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2021-2023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306 282,7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288 062,2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23F" w:rsidRPr="00B5183D" w:rsidRDefault="00D7023F" w:rsidP="0071745E">
            <w:pPr>
              <w:spacing w:line="19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Бюджет Санкт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236 639,7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220 006,0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D7023F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456 645,7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23F" w:rsidRPr="00B5183D" w:rsidRDefault="00E76FCF" w:rsidP="0071745E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z w:val="18"/>
                <w:szCs w:val="18"/>
              </w:rPr>
              <w:t>Целевые показатели 1, 1.1, 1.2; индикаторы 1.2, 1.2.1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</w:tcBorders>
            <w:vAlign w:val="bottom"/>
          </w:tcPr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D7023F" w:rsidRPr="00B5183D" w:rsidRDefault="00D7023F" w:rsidP="0071745E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  <w:r w:rsidRPr="00B5183D">
              <w:rPr>
                <w:spacing w:val="-24"/>
                <w:sz w:val="18"/>
                <w:szCs w:val="18"/>
              </w:rPr>
              <w:t>»</w:t>
            </w:r>
            <w:r w:rsidRPr="00B5183D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</w:tr>
    </w:tbl>
    <w:p w:rsidR="00777DE3" w:rsidRPr="0089582A" w:rsidRDefault="00777DE3" w:rsidP="00E76FCF">
      <w:pPr>
        <w:tabs>
          <w:tab w:val="left" w:pos="851"/>
        </w:tabs>
        <w:spacing w:before="120" w:after="120"/>
        <w:jc w:val="both"/>
        <w:rPr>
          <w:rFonts w:eastAsia="Calibri"/>
          <w:sz w:val="20"/>
          <w:szCs w:val="20"/>
          <w:lang w:eastAsia="en-US"/>
        </w:rPr>
      </w:pPr>
    </w:p>
    <w:p w:rsidR="000C7519" w:rsidRDefault="00841C51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20</w:t>
      </w:r>
      <w:r w:rsidR="000C7519" w:rsidRPr="00B5183D">
        <w:rPr>
          <w:rFonts w:eastAsia="Calibri"/>
          <w:lang w:eastAsia="en-US"/>
        </w:rPr>
        <w:t>. Строку «ИТОГО» раздела 2.1 таблицы 6 подраздела 8.3.1 раздела 8 приложения к постановлению изложить в следующей редакции:</w:t>
      </w:r>
    </w:p>
    <w:p w:rsidR="00F822F8" w:rsidRPr="0089582A" w:rsidRDefault="00F822F8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4770"/>
        <w:gridCol w:w="1320"/>
        <w:gridCol w:w="1320"/>
        <w:gridCol w:w="1320"/>
        <w:gridCol w:w="1323"/>
        <w:gridCol w:w="1320"/>
        <w:gridCol w:w="1320"/>
        <w:gridCol w:w="1335"/>
        <w:gridCol w:w="851"/>
        <w:gridCol w:w="281"/>
      </w:tblGrid>
      <w:tr w:rsidR="000C7519" w:rsidRPr="00B5183D" w:rsidTr="00F334CE">
        <w:trPr>
          <w:cantSplit/>
          <w:trHeight w:val="395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B5183D" w:rsidRDefault="000C7519" w:rsidP="000C7519">
            <w:pPr>
              <w:spacing w:line="192" w:lineRule="auto"/>
              <w:jc w:val="center"/>
              <w:rPr>
                <w:kern w:val="2"/>
                <w:sz w:val="15"/>
                <w:szCs w:val="15"/>
              </w:rPr>
            </w:pPr>
            <w:r w:rsidRPr="00B5183D">
              <w:rPr>
                <w:kern w:val="2"/>
                <w:sz w:val="15"/>
                <w:szCs w:val="15"/>
              </w:rPr>
              <w:t xml:space="preserve">« </w:t>
            </w:r>
          </w:p>
        </w:tc>
        <w:tc>
          <w:tcPr>
            <w:tcW w:w="1547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ИТОГО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B5183D" w:rsidRDefault="00E76FCF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3 970 232,5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B5183D" w:rsidRDefault="00E76FCF" w:rsidP="005611DA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5 837 638,2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B5183D" w:rsidRDefault="00E76FCF" w:rsidP="00537BA8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3 227 938,8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0C7519" w:rsidRPr="00B5183D" w:rsidRDefault="00E76FCF" w:rsidP="00E76FCF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5 788 668,0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B5183D" w:rsidRDefault="00E76FCF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5 898 547,4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B5183D" w:rsidRDefault="00E76FCF" w:rsidP="006F1F75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3 884 009,6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0C7519" w:rsidRPr="00B5183D" w:rsidRDefault="00E76FCF" w:rsidP="00E76FCF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28 607 034,5</w:t>
            </w:r>
          </w:p>
        </w:tc>
        <w:tc>
          <w:tcPr>
            <w:tcW w:w="27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Х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B5183D" w:rsidRDefault="000C7519" w:rsidP="000C7519">
            <w:pPr>
              <w:ind w:left="-108"/>
              <w:jc w:val="center"/>
              <w:rPr>
                <w:spacing w:val="-20"/>
                <w:sz w:val="15"/>
                <w:szCs w:val="15"/>
              </w:rPr>
            </w:pPr>
            <w:r w:rsidRPr="00B5183D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A9008D" w:rsidRPr="0089582A" w:rsidRDefault="00A9008D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p w:rsidR="000C7519" w:rsidRPr="00B5183D" w:rsidRDefault="00841C51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21</w:t>
      </w:r>
      <w:r w:rsidR="000C7519" w:rsidRPr="00B5183D">
        <w:rPr>
          <w:rFonts w:eastAsia="Calibri"/>
          <w:lang w:eastAsia="en-US"/>
        </w:rPr>
        <w:t xml:space="preserve">. Строки «ИТОГО прочие расходы развития» и «ВСЕГО проектная часть программы 1» таблицы 6 подраздела 8.3.1 </w:t>
      </w:r>
      <w:r w:rsidR="000C7519" w:rsidRPr="00B5183D">
        <w:rPr>
          <w:rFonts w:eastAsia="Calibri"/>
          <w:lang w:eastAsia="en-US"/>
        </w:rPr>
        <w:br/>
        <w:t>раздела 8 приложения к постановлению изложить в 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56"/>
        <w:gridCol w:w="4771"/>
        <w:gridCol w:w="1323"/>
        <w:gridCol w:w="1323"/>
        <w:gridCol w:w="1323"/>
        <w:gridCol w:w="1319"/>
        <w:gridCol w:w="1319"/>
        <w:gridCol w:w="1319"/>
        <w:gridCol w:w="1319"/>
        <w:gridCol w:w="862"/>
        <w:gridCol w:w="426"/>
      </w:tblGrid>
      <w:tr w:rsidR="00B5183D" w:rsidRPr="00B5183D" w:rsidTr="00F334CE">
        <w:trPr>
          <w:trHeight w:val="206"/>
        </w:trPr>
        <w:tc>
          <w:tcPr>
            <w:tcW w:w="82" w:type="pct"/>
            <w:tcBorders>
              <w:right w:val="single" w:sz="4" w:space="0" w:color="auto"/>
            </w:tcBorders>
          </w:tcPr>
          <w:p w:rsidR="00DC2B2B" w:rsidRPr="00B5183D" w:rsidRDefault="00DC2B2B" w:rsidP="000C7519">
            <w:pPr>
              <w:spacing w:line="192" w:lineRule="auto"/>
              <w:jc w:val="right"/>
              <w:rPr>
                <w:kern w:val="2"/>
                <w:sz w:val="15"/>
                <w:szCs w:val="15"/>
              </w:rPr>
            </w:pPr>
            <w:r w:rsidRPr="00B5183D">
              <w:rPr>
                <w:kern w:val="2"/>
                <w:sz w:val="15"/>
                <w:szCs w:val="15"/>
              </w:rPr>
              <w:t>«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B2B" w:rsidRPr="00B5183D" w:rsidRDefault="00DC2B2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3 970 232,5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5 837 638,2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3 227 938,8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5 788 668,0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5 898 547,4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3 884 009,6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28 607 034,5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Х</w:t>
            </w: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DC2B2B" w:rsidRPr="00B5183D" w:rsidRDefault="00DC2B2B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DC2B2B" w:rsidRPr="00B5183D" w:rsidTr="00F334CE">
        <w:trPr>
          <w:trHeight w:val="268"/>
        </w:trPr>
        <w:tc>
          <w:tcPr>
            <w:tcW w:w="82" w:type="pct"/>
            <w:tcBorders>
              <w:right w:val="single" w:sz="4" w:space="0" w:color="auto"/>
            </w:tcBorders>
          </w:tcPr>
          <w:p w:rsidR="00DC2B2B" w:rsidRPr="00B5183D" w:rsidRDefault="00DC2B2B" w:rsidP="000C7519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B2B" w:rsidRPr="00B5183D" w:rsidRDefault="00DC2B2B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ВСЕГО проектная часть подпрограммы 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3 970 232,5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5 837 638,2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3 227 938,8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5 788 668,0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5 898 547,4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3 884 009,6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B2B" w:rsidRPr="00B5183D" w:rsidRDefault="00DC2B2B" w:rsidP="0071745E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28 607 034,5</w:t>
            </w:r>
          </w:p>
        </w:tc>
        <w:tc>
          <w:tcPr>
            <w:tcW w:w="27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B2B" w:rsidRPr="00B5183D" w:rsidRDefault="00DC2B2B" w:rsidP="000C7519">
            <w:pPr>
              <w:spacing w:line="192" w:lineRule="auto"/>
              <w:jc w:val="center"/>
              <w:rPr>
                <w:spacing w:val="-18"/>
                <w:kern w:val="2"/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single" w:sz="4" w:space="0" w:color="auto"/>
            </w:tcBorders>
            <w:vAlign w:val="bottom"/>
          </w:tcPr>
          <w:p w:rsidR="00DC2B2B" w:rsidRPr="00B5183D" w:rsidRDefault="00DC2B2B" w:rsidP="000C7519">
            <w:pPr>
              <w:spacing w:line="192" w:lineRule="auto"/>
              <w:rPr>
                <w:spacing w:val="-18"/>
                <w:kern w:val="2"/>
                <w:sz w:val="15"/>
                <w:szCs w:val="15"/>
              </w:rPr>
            </w:pPr>
            <w:r w:rsidRPr="00B5183D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0C7519" w:rsidRPr="00B5183D" w:rsidRDefault="000C7519" w:rsidP="000C7519">
      <w:pPr>
        <w:rPr>
          <w:rFonts w:eastAsia="Calibri"/>
          <w:lang w:eastAsia="en-US"/>
        </w:rPr>
      </w:pPr>
    </w:p>
    <w:p w:rsidR="002836A9" w:rsidRPr="00B5183D" w:rsidRDefault="002836A9" w:rsidP="00DC2B2B">
      <w:pPr>
        <w:rPr>
          <w:rFonts w:eastAsia="Calibri"/>
          <w:lang w:eastAsia="en-US"/>
        </w:rPr>
      </w:pPr>
    </w:p>
    <w:p w:rsidR="00DC2B2B" w:rsidRPr="00B5183D" w:rsidRDefault="00DC2B2B" w:rsidP="00DC2B2B">
      <w:pPr>
        <w:rPr>
          <w:rFonts w:eastAsia="Calibri"/>
          <w:lang w:eastAsia="en-US"/>
        </w:rPr>
      </w:pPr>
    </w:p>
    <w:p w:rsidR="00DC2B2B" w:rsidRPr="00B5183D" w:rsidRDefault="00DC2B2B" w:rsidP="00DC2B2B">
      <w:pPr>
        <w:rPr>
          <w:rFonts w:eastAsia="Calibri"/>
          <w:lang w:eastAsia="en-US"/>
        </w:rPr>
      </w:pPr>
    </w:p>
    <w:p w:rsidR="00DC2B2B" w:rsidRPr="00B5183D" w:rsidRDefault="00DC2B2B" w:rsidP="00DC2B2B">
      <w:pPr>
        <w:rPr>
          <w:rFonts w:eastAsia="Calibri"/>
          <w:lang w:eastAsia="en-US"/>
        </w:rPr>
      </w:pPr>
    </w:p>
    <w:p w:rsidR="00DC2B2B" w:rsidRPr="00B5183D" w:rsidRDefault="00DC2B2B" w:rsidP="00DC2B2B">
      <w:pPr>
        <w:rPr>
          <w:rFonts w:eastAsia="Calibri"/>
          <w:lang w:eastAsia="en-US"/>
        </w:rPr>
      </w:pPr>
    </w:p>
    <w:p w:rsidR="00DC2B2B" w:rsidRPr="00B5183D" w:rsidRDefault="00DC2B2B" w:rsidP="00DC2B2B">
      <w:pPr>
        <w:rPr>
          <w:rFonts w:eastAsia="Calibri"/>
          <w:lang w:eastAsia="en-US"/>
        </w:rPr>
      </w:pPr>
    </w:p>
    <w:p w:rsidR="0089582A" w:rsidRDefault="0089582A" w:rsidP="00DF5FB5">
      <w:pPr>
        <w:ind w:firstLine="708"/>
        <w:rPr>
          <w:rFonts w:eastAsia="Calibri"/>
          <w:lang w:eastAsia="en-US"/>
        </w:rPr>
      </w:pPr>
    </w:p>
    <w:p w:rsidR="0071745E" w:rsidRPr="00B5183D" w:rsidRDefault="00841C51" w:rsidP="00DF5FB5">
      <w:pPr>
        <w:ind w:firstLine="708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22</w:t>
      </w:r>
      <w:r w:rsidR="000C7519" w:rsidRPr="00B5183D">
        <w:rPr>
          <w:rFonts w:eastAsia="Calibri"/>
          <w:lang w:eastAsia="en-US"/>
        </w:rPr>
        <w:t>. Пункт 6 подраздела 9.1 раздела 9 приложения к постановлению изложить в следующей редакции:</w:t>
      </w:r>
    </w:p>
    <w:p w:rsidR="00DF5FB5" w:rsidRPr="0089582A" w:rsidRDefault="00DF5FB5" w:rsidP="00DF5FB5">
      <w:pPr>
        <w:ind w:firstLine="708"/>
        <w:rPr>
          <w:rFonts w:eastAsia="Calibri"/>
          <w:sz w:val="20"/>
          <w:szCs w:val="20"/>
          <w:lang w:eastAsia="en-US"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"/>
        <w:gridCol w:w="552"/>
        <w:gridCol w:w="2032"/>
        <w:gridCol w:w="12274"/>
        <w:gridCol w:w="425"/>
      </w:tblGrid>
      <w:tr w:rsidR="000C7519" w:rsidRPr="00B5183D" w:rsidTr="004B2CE6">
        <w:trPr>
          <w:trHeight w:val="4355"/>
        </w:trPr>
        <w:tc>
          <w:tcPr>
            <w:tcW w:w="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B5183D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  <w:lang w:eastAsia="en-US"/>
              </w:rPr>
            </w:pPr>
            <w:r w:rsidRPr="00B5183D">
              <w:rPr>
                <w:rFonts w:eastAsia="Calibri"/>
                <w:sz w:val="15"/>
                <w:szCs w:val="15"/>
                <w:lang w:eastAsia="en-US"/>
              </w:rPr>
              <w:t xml:space="preserve">« </w:t>
            </w:r>
          </w:p>
        </w:tc>
        <w:tc>
          <w:tcPr>
            <w:tcW w:w="178" w:type="pct"/>
            <w:tcBorders>
              <w:left w:val="single" w:sz="4" w:space="0" w:color="auto"/>
            </w:tcBorders>
          </w:tcPr>
          <w:p w:rsidR="000C7519" w:rsidRPr="00B5183D" w:rsidRDefault="000C7519" w:rsidP="000C75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B5183D">
              <w:rPr>
                <w:rFonts w:eastAsia="Calibri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655" w:type="pct"/>
          </w:tcPr>
          <w:p w:rsidR="000C7519" w:rsidRPr="00B5183D" w:rsidRDefault="0071745E" w:rsidP="000C751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B5183D">
              <w:rPr>
                <w:sz w:val="19"/>
                <w:szCs w:val="19"/>
                <w:lang w:eastAsia="en-US"/>
              </w:rPr>
              <w:t xml:space="preserve">Общий объем финансирования подпрограммы 2 </w:t>
            </w:r>
            <w:r w:rsidRPr="00B5183D">
              <w:rPr>
                <w:sz w:val="19"/>
                <w:szCs w:val="19"/>
                <w:lang w:eastAsia="en-US"/>
              </w:rPr>
              <w:br/>
              <w:t xml:space="preserve">по источникам финансирования </w:t>
            </w:r>
            <w:r w:rsidRPr="00B5183D">
              <w:rPr>
                <w:sz w:val="19"/>
                <w:szCs w:val="19"/>
                <w:lang w:eastAsia="en-US"/>
              </w:rPr>
              <w:br/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3956" w:type="pct"/>
            <w:tcBorders>
              <w:right w:val="single" w:sz="4" w:space="0" w:color="auto"/>
            </w:tcBorders>
          </w:tcPr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подпрограммы 2 –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5C227C"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644 577 378,6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.,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2022 год – </w:t>
            </w:r>
            <w:r w:rsidR="000E302F" w:rsidRPr="00B5183D">
              <w:rPr>
                <w:rFonts w:ascii="Times New Roman" w:hAnsi="Times New Roman" w:cs="Times New Roman"/>
                <w:sz w:val="19"/>
                <w:szCs w:val="19"/>
              </w:rPr>
              <w:t>98 515 755,7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– </w:t>
            </w:r>
            <w:r w:rsidR="000E302F" w:rsidRPr="00B5183D">
              <w:rPr>
                <w:rFonts w:ascii="Times New Roman" w:hAnsi="Times New Roman" w:cs="Times New Roman"/>
                <w:sz w:val="19"/>
                <w:szCs w:val="19"/>
              </w:rPr>
              <w:t>107 348 827,9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– </w:t>
            </w:r>
            <w:r w:rsidR="000E302F" w:rsidRPr="00B5183D">
              <w:rPr>
                <w:rFonts w:ascii="Times New Roman" w:hAnsi="Times New Roman" w:cs="Times New Roman"/>
                <w:sz w:val="19"/>
                <w:szCs w:val="19"/>
              </w:rPr>
              <w:t>109 420 005,4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– </w:t>
            </w:r>
            <w:r w:rsidR="005C227C" w:rsidRPr="00B5183D">
              <w:rPr>
                <w:rFonts w:ascii="Times New Roman" w:hAnsi="Times New Roman" w:cs="Times New Roman"/>
                <w:sz w:val="19"/>
                <w:szCs w:val="19"/>
              </w:rPr>
              <w:t>107 788 253,5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– 111 799 514,2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– 109 705 021,9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подпрограммы 2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из федерального бюджета – 12 785 633,4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.,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2022 год – 2 799 785,2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– 2 507 276,3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– 1 859 986,6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– 1 798 130,9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– 1 871 854,2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– 1 948 600,2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подпрограммы 2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из бюджета Санкт-Петербурга – </w:t>
            </w:r>
            <w:r w:rsidR="005C227C" w:rsidRPr="00B5183D">
              <w:rPr>
                <w:rFonts w:ascii="Times New Roman" w:hAnsi="Times New Roman" w:cs="Times New Roman"/>
                <w:sz w:val="19"/>
                <w:szCs w:val="19"/>
              </w:rPr>
              <w:t>631 791 745,2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.,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2022 год – </w:t>
            </w:r>
            <w:r w:rsidR="00367C9E" w:rsidRPr="00B5183D">
              <w:rPr>
                <w:rFonts w:ascii="Times New Roman" w:hAnsi="Times New Roman" w:cs="Times New Roman"/>
                <w:sz w:val="19"/>
                <w:szCs w:val="19"/>
              </w:rPr>
              <w:t>95 715 970,5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– </w:t>
            </w:r>
            <w:r w:rsidR="00367C9E" w:rsidRPr="00B5183D">
              <w:rPr>
                <w:rFonts w:ascii="Times New Roman" w:hAnsi="Times New Roman" w:cs="Times New Roman"/>
                <w:sz w:val="19"/>
                <w:szCs w:val="19"/>
              </w:rPr>
              <w:t>104 841 551,6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– </w:t>
            </w:r>
            <w:r w:rsidR="00367C9E"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107 560 018,8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– </w:t>
            </w:r>
            <w:r w:rsidR="005C227C" w:rsidRPr="00B5183D">
              <w:rPr>
                <w:rFonts w:ascii="Times New Roman" w:hAnsi="Times New Roman" w:cs="Times New Roman"/>
                <w:sz w:val="19"/>
                <w:szCs w:val="19"/>
              </w:rPr>
              <w:t>105 990 122,6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– 109 927 660,0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– 107 756 421,7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в рамках подпрограммы 2 – </w:t>
            </w:r>
            <w:r w:rsidR="002C6874" w:rsidRPr="00B5183D">
              <w:rPr>
                <w:rFonts w:ascii="Times New Roman" w:hAnsi="Times New Roman" w:cs="Times New Roman"/>
                <w:sz w:val="19"/>
                <w:szCs w:val="19"/>
              </w:rPr>
              <w:t>17 220 444,3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.,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2022 год – </w:t>
            </w:r>
            <w:r w:rsidR="002C6874" w:rsidRPr="00B5183D">
              <w:rPr>
                <w:rFonts w:ascii="Times New Roman" w:hAnsi="Times New Roman" w:cs="Times New Roman"/>
                <w:sz w:val="19"/>
                <w:szCs w:val="19"/>
              </w:rPr>
              <w:t>10 886 432,6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– </w:t>
            </w:r>
            <w:r w:rsidR="002C6874" w:rsidRPr="00B5183D">
              <w:rPr>
                <w:rFonts w:ascii="Times New Roman" w:hAnsi="Times New Roman" w:cs="Times New Roman"/>
                <w:sz w:val="19"/>
                <w:szCs w:val="19"/>
              </w:rPr>
              <w:t>5 902 660,9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– 431 350,8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в рамках подпрограммы 2 из федерального бюджета –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2 312 749,4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.,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2022 год – 1 236 291,5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– 943 782,6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– 132 675,3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в рамках подпрограммы 2 из бюджета Санкт-Петербурга – 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0243BA" w:rsidRPr="00B5183D">
              <w:rPr>
                <w:rFonts w:ascii="Times New Roman" w:hAnsi="Times New Roman" w:cs="Times New Roman"/>
                <w:sz w:val="19"/>
                <w:szCs w:val="19"/>
              </w:rPr>
              <w:t>14 907 694,9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.,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2022 год – </w:t>
            </w:r>
            <w:r w:rsidR="000243BA" w:rsidRPr="00B5183D">
              <w:rPr>
                <w:rFonts w:ascii="Times New Roman" w:hAnsi="Times New Roman" w:cs="Times New Roman"/>
                <w:sz w:val="19"/>
                <w:szCs w:val="19"/>
              </w:rPr>
              <w:t>9 650 141,1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– </w:t>
            </w:r>
            <w:r w:rsidR="000243BA" w:rsidRPr="00B5183D">
              <w:rPr>
                <w:rFonts w:ascii="Times New Roman" w:hAnsi="Times New Roman" w:cs="Times New Roman"/>
                <w:sz w:val="19"/>
                <w:szCs w:val="19"/>
              </w:rPr>
              <w:t>4 958 878,3</w:t>
            </w: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– 298 675,5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71745E" w:rsidRPr="00B5183D" w:rsidRDefault="0071745E" w:rsidP="0071745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5183D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– 0,0 </w:t>
            </w:r>
            <w:proofErr w:type="spell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тыс</w:t>
            </w:r>
            <w:proofErr w:type="gramStart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.р</w:t>
            </w:r>
            <w:proofErr w:type="gram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уб</w:t>
            </w:r>
            <w:proofErr w:type="spellEnd"/>
            <w:r w:rsidRPr="00B5183D">
              <w:rPr>
                <w:rFonts w:ascii="Times New Roman" w:hAnsi="Times New Roman" w:cs="Times New Roman"/>
                <w:sz w:val="19"/>
                <w:szCs w:val="19"/>
              </w:rPr>
              <w:t>.;</w:t>
            </w:r>
          </w:p>
          <w:p w:rsidR="002836A9" w:rsidRPr="00B5183D" w:rsidRDefault="0071745E" w:rsidP="0071745E">
            <w:pPr>
              <w:spacing w:line="238" w:lineRule="auto"/>
              <w:rPr>
                <w:spacing w:val="-6"/>
                <w:sz w:val="19"/>
                <w:szCs w:val="19"/>
              </w:rPr>
            </w:pPr>
            <w:r w:rsidRPr="00B5183D">
              <w:rPr>
                <w:sz w:val="19"/>
                <w:szCs w:val="19"/>
                <w:lang w:eastAsia="en-US"/>
              </w:rPr>
              <w:t xml:space="preserve">на 2027 год – 0,0 </w:t>
            </w:r>
            <w:proofErr w:type="spellStart"/>
            <w:r w:rsidRPr="00B5183D">
              <w:rPr>
                <w:sz w:val="19"/>
                <w:szCs w:val="19"/>
                <w:lang w:eastAsia="en-US"/>
              </w:rPr>
              <w:t>тыс</w:t>
            </w:r>
            <w:proofErr w:type="gramStart"/>
            <w:r w:rsidRPr="00B5183D">
              <w:rPr>
                <w:sz w:val="19"/>
                <w:szCs w:val="19"/>
                <w:lang w:eastAsia="en-US"/>
              </w:rPr>
              <w:t>.р</w:t>
            </w:r>
            <w:proofErr w:type="gramEnd"/>
            <w:r w:rsidRPr="00B5183D">
              <w:rPr>
                <w:sz w:val="19"/>
                <w:szCs w:val="19"/>
                <w:lang w:eastAsia="en-US"/>
              </w:rPr>
              <w:t>уб</w:t>
            </w:r>
            <w:proofErr w:type="spellEnd"/>
            <w:r w:rsidRPr="00B5183D">
              <w:rPr>
                <w:sz w:val="19"/>
                <w:szCs w:val="19"/>
                <w:lang w:eastAsia="en-US"/>
              </w:rPr>
              <w:t>.</w:t>
            </w:r>
          </w:p>
          <w:p w:rsidR="000C7519" w:rsidRPr="00B5183D" w:rsidRDefault="000C7519" w:rsidP="00A9008D">
            <w:pPr>
              <w:spacing w:line="238" w:lineRule="auto"/>
              <w:rPr>
                <w:sz w:val="19"/>
                <w:szCs w:val="19"/>
              </w:rPr>
            </w:pP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0C7519" w:rsidRPr="00B5183D" w:rsidRDefault="000C7519" w:rsidP="000C7519">
            <w:pPr>
              <w:rPr>
                <w:spacing w:val="-6"/>
              </w:rPr>
            </w:pPr>
          </w:p>
          <w:p w:rsidR="0071745E" w:rsidRPr="00B5183D" w:rsidRDefault="0071745E" w:rsidP="000C7519">
            <w:pPr>
              <w:rPr>
                <w:spacing w:val="-6"/>
              </w:rPr>
            </w:pPr>
          </w:p>
          <w:p w:rsidR="0071745E" w:rsidRPr="00B5183D" w:rsidRDefault="0071745E" w:rsidP="000C7519">
            <w:pPr>
              <w:rPr>
                <w:spacing w:val="-6"/>
              </w:rPr>
            </w:pPr>
          </w:p>
          <w:p w:rsidR="0071745E" w:rsidRPr="00B5183D" w:rsidRDefault="0071745E" w:rsidP="000C7519">
            <w:pPr>
              <w:rPr>
                <w:spacing w:val="-6"/>
              </w:rPr>
            </w:pPr>
          </w:p>
          <w:p w:rsidR="0071745E" w:rsidRPr="00B5183D" w:rsidRDefault="0071745E" w:rsidP="000C7519">
            <w:pPr>
              <w:rPr>
                <w:spacing w:val="-6"/>
              </w:rPr>
            </w:pPr>
          </w:p>
          <w:p w:rsidR="0071745E" w:rsidRPr="00B5183D" w:rsidRDefault="0071745E" w:rsidP="000C7519">
            <w:pPr>
              <w:rPr>
                <w:spacing w:val="-6"/>
              </w:rPr>
            </w:pPr>
          </w:p>
          <w:p w:rsidR="0071745E" w:rsidRPr="00B5183D" w:rsidRDefault="0071745E" w:rsidP="000C7519">
            <w:pPr>
              <w:rPr>
                <w:spacing w:val="-6"/>
              </w:rPr>
            </w:pPr>
          </w:p>
          <w:p w:rsidR="0071745E" w:rsidRPr="00B5183D" w:rsidRDefault="0071745E" w:rsidP="000C7519">
            <w:pPr>
              <w:rPr>
                <w:spacing w:val="-6"/>
              </w:rPr>
            </w:pPr>
          </w:p>
          <w:p w:rsidR="003C6E58" w:rsidRPr="00B5183D" w:rsidRDefault="003C6E58" w:rsidP="000C7519">
            <w:pPr>
              <w:rPr>
                <w:spacing w:val="-6"/>
              </w:rPr>
            </w:pPr>
          </w:p>
          <w:p w:rsidR="00F3625D" w:rsidRDefault="00F3625D" w:rsidP="000C7519">
            <w:pPr>
              <w:rPr>
                <w:spacing w:val="-6"/>
                <w:sz w:val="15"/>
                <w:szCs w:val="15"/>
              </w:rPr>
            </w:pPr>
          </w:p>
          <w:p w:rsidR="00F3625D" w:rsidRDefault="00F3625D" w:rsidP="000C7519">
            <w:pPr>
              <w:rPr>
                <w:spacing w:val="-6"/>
                <w:sz w:val="15"/>
                <w:szCs w:val="15"/>
              </w:rPr>
            </w:pPr>
          </w:p>
          <w:p w:rsidR="00F3625D" w:rsidRDefault="00F3625D" w:rsidP="000C7519">
            <w:pPr>
              <w:rPr>
                <w:spacing w:val="-6"/>
                <w:sz w:val="15"/>
                <w:szCs w:val="15"/>
              </w:rPr>
            </w:pPr>
          </w:p>
          <w:p w:rsidR="00F3625D" w:rsidRDefault="00F3625D" w:rsidP="000C7519">
            <w:pPr>
              <w:rPr>
                <w:spacing w:val="-6"/>
                <w:sz w:val="15"/>
                <w:szCs w:val="15"/>
              </w:rPr>
            </w:pPr>
          </w:p>
          <w:p w:rsidR="00F3625D" w:rsidRDefault="00F3625D" w:rsidP="000C7519">
            <w:pPr>
              <w:rPr>
                <w:spacing w:val="-6"/>
                <w:sz w:val="15"/>
                <w:szCs w:val="15"/>
              </w:rPr>
            </w:pPr>
          </w:p>
          <w:p w:rsidR="00F3625D" w:rsidRDefault="00F3625D" w:rsidP="000C7519">
            <w:pPr>
              <w:rPr>
                <w:spacing w:val="-6"/>
                <w:sz w:val="15"/>
                <w:szCs w:val="15"/>
              </w:rPr>
            </w:pPr>
          </w:p>
          <w:p w:rsidR="00F3625D" w:rsidRDefault="00F3625D" w:rsidP="000C7519">
            <w:pPr>
              <w:rPr>
                <w:spacing w:val="-6"/>
                <w:sz w:val="15"/>
                <w:szCs w:val="15"/>
              </w:rPr>
            </w:pPr>
          </w:p>
          <w:p w:rsidR="00F3625D" w:rsidRDefault="00F3625D" w:rsidP="000C7519">
            <w:pPr>
              <w:rPr>
                <w:spacing w:val="-6"/>
                <w:sz w:val="15"/>
                <w:szCs w:val="15"/>
              </w:rPr>
            </w:pPr>
          </w:p>
          <w:p w:rsidR="000C7519" w:rsidRPr="00B5183D" w:rsidRDefault="000C7519" w:rsidP="000C7519">
            <w:pPr>
              <w:rPr>
                <w:spacing w:val="-6"/>
                <w:sz w:val="15"/>
                <w:szCs w:val="15"/>
              </w:rPr>
            </w:pPr>
            <w:r w:rsidRPr="00B5183D">
              <w:rPr>
                <w:spacing w:val="-6"/>
                <w:sz w:val="15"/>
                <w:szCs w:val="15"/>
              </w:rPr>
              <w:t>».</w:t>
            </w:r>
          </w:p>
        </w:tc>
      </w:tr>
    </w:tbl>
    <w:p w:rsidR="003C6E58" w:rsidRPr="0089582A" w:rsidRDefault="003C6E58" w:rsidP="005F2833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p w:rsidR="00037C6A" w:rsidRDefault="00576B6C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</w:t>
      </w:r>
      <w:r w:rsidR="00E37CAB" w:rsidRPr="00B5183D">
        <w:rPr>
          <w:rFonts w:eastAsia="Calibri"/>
          <w:lang w:eastAsia="en-US"/>
        </w:rPr>
        <w:t>23</w:t>
      </w:r>
      <w:r w:rsidR="0071745E" w:rsidRPr="00B5183D">
        <w:rPr>
          <w:rFonts w:eastAsia="Calibri"/>
          <w:lang w:eastAsia="en-US"/>
        </w:rPr>
        <w:t>. Пункты 1.1.2.1 – 1.1.2.10 таблицы 8 подраздела 9.3.1 раздела 9 приложения к постановлению изложить в следующей редакции:</w:t>
      </w:r>
    </w:p>
    <w:p w:rsidR="00F822F8" w:rsidRPr="0089582A" w:rsidRDefault="00F822F8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19"/>
        <w:tblW w:w="15537" w:type="dxa"/>
        <w:jc w:val="center"/>
        <w:tblInd w:w="930" w:type="dxa"/>
        <w:tblLayout w:type="fixed"/>
        <w:tblLook w:val="04A0" w:firstRow="1" w:lastRow="0" w:firstColumn="1" w:lastColumn="0" w:noHBand="0" w:noVBand="1"/>
      </w:tblPr>
      <w:tblGrid>
        <w:gridCol w:w="390"/>
        <w:gridCol w:w="661"/>
        <w:gridCol w:w="1843"/>
        <w:gridCol w:w="567"/>
        <w:gridCol w:w="433"/>
        <w:gridCol w:w="709"/>
        <w:gridCol w:w="709"/>
        <w:gridCol w:w="850"/>
        <w:gridCol w:w="783"/>
        <w:gridCol w:w="1060"/>
        <w:gridCol w:w="850"/>
        <w:gridCol w:w="851"/>
        <w:gridCol w:w="850"/>
        <w:gridCol w:w="851"/>
        <w:gridCol w:w="850"/>
        <w:gridCol w:w="851"/>
        <w:gridCol w:w="782"/>
        <w:gridCol w:w="1276"/>
        <w:gridCol w:w="371"/>
      </w:tblGrid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  <w:r w:rsidRPr="00B5183D">
              <w:rPr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661" w:type="dxa"/>
            <w:vMerge w:val="restart"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1.1.2.1</w:t>
            </w:r>
          </w:p>
        </w:tc>
        <w:tc>
          <w:tcPr>
            <w:tcW w:w="1843" w:type="dxa"/>
            <w:vMerge w:val="restart"/>
            <w:hideMark/>
          </w:tcPr>
          <w:p w:rsidR="00DF5FB5" w:rsidRPr="0089582A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Строительство здания общеобразовательной школы по адресу: Санкт-Пете</w:t>
            </w:r>
            <w:r w:rsidR="00D16FAA"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рбург, </w:t>
            </w:r>
            <w:proofErr w:type="spellStart"/>
            <w:r w:rsidR="00D16FAA"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пр</w:t>
            </w:r>
            <w:proofErr w:type="gramStart"/>
            <w:r w:rsidR="00D16FAA"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.К</w:t>
            </w:r>
            <w:proofErr w:type="gramEnd"/>
            <w:r w:rsidR="00D16FAA"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осмонав</w:t>
            </w:r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тов</w:t>
            </w:r>
            <w:proofErr w:type="spellEnd"/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, участок 14 (территория квартала 15, Восточнее проспекта Юрия Гагарина; ФЗУ № 13) (1100 мес</w:t>
            </w:r>
            <w:r w:rsidR="00DF5FB5"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т)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2307F" w:rsidRPr="0089582A" w:rsidRDefault="0062307F" w:rsidP="00DF5FB5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89582A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 xml:space="preserve">1100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  <w:t>1779022,5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1 698 960,1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754 785,7</w:t>
            </w:r>
          </w:p>
        </w:tc>
        <w:tc>
          <w:tcPr>
            <w:tcW w:w="851" w:type="dxa"/>
            <w:hideMark/>
          </w:tcPr>
          <w:p w:rsidR="0062307F" w:rsidRPr="00B5183D" w:rsidRDefault="002F2055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987 886,1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2F2055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1 742 671,8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89582A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89582A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80 931,8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215 729,9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296 661,7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4B2CE6">
        <w:trPr>
          <w:trHeight w:val="2927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89582A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89582A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835 717,5</w:t>
            </w:r>
          </w:p>
        </w:tc>
        <w:tc>
          <w:tcPr>
            <w:tcW w:w="851" w:type="dxa"/>
            <w:hideMark/>
          </w:tcPr>
          <w:p w:rsidR="0062307F" w:rsidRPr="00B5183D" w:rsidRDefault="002F2055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1 203 616,0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2F2055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2 039 333,5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411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1.1.2.2</w:t>
            </w:r>
          </w:p>
        </w:tc>
        <w:tc>
          <w:tcPr>
            <w:tcW w:w="1843" w:type="dxa"/>
            <w:vMerge w:val="restart"/>
            <w:hideMark/>
          </w:tcPr>
          <w:p w:rsidR="00DF5FB5" w:rsidRPr="0089582A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Строительство здания общеобразовательной школы по адресу: Санкт-Петербург, Дальневосточный пр., участок 67 (северо-восточнее пересечения с </w:t>
            </w:r>
            <w:proofErr w:type="spellStart"/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ул</w:t>
            </w:r>
            <w:proofErr w:type="gramStart"/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.Е</w:t>
            </w:r>
            <w:proofErr w:type="gramEnd"/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ремеева</w:t>
            </w:r>
            <w:proofErr w:type="spellEnd"/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) (825 мест)</w:t>
            </w:r>
          </w:p>
          <w:p w:rsidR="005A223A" w:rsidRPr="0089582A" w:rsidRDefault="005A223A" w:rsidP="005A223A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2307F" w:rsidRPr="0089582A" w:rsidRDefault="0062307F" w:rsidP="00DF5FB5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89582A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9582A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ind w:left="-2" w:right="-107" w:firstLine="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825 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ind w:right="-10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1544150,5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1 340 908,8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923 070,1</w:t>
            </w:r>
          </w:p>
        </w:tc>
        <w:tc>
          <w:tcPr>
            <w:tcW w:w="851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583 672,2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1 506 742,3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64 605,9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172 212,0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236 817,9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89582A">
        <w:trPr>
          <w:trHeight w:val="131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987 676,0</w:t>
            </w:r>
          </w:p>
        </w:tc>
        <w:tc>
          <w:tcPr>
            <w:tcW w:w="851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755 884,2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1 743 560,2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1.1.2.3</w:t>
            </w:r>
          </w:p>
        </w:tc>
        <w:tc>
          <w:tcPr>
            <w:tcW w:w="1843" w:type="dxa"/>
            <w:vMerge w:val="restart"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Строительство здания общеобразовательной школы по адресу: Санкт-Петербург, пос. </w:t>
            </w:r>
            <w:proofErr w:type="spell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Шушары</w:t>
            </w:r>
            <w:proofErr w:type="spell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proofErr w:type="gram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C</w:t>
            </w:r>
            <w:proofErr w:type="gram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лавянка</w:t>
            </w:r>
            <w:proofErr w:type="spell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Колпинское</w:t>
            </w:r>
            <w:proofErr w:type="spell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шоссе, участок 203 (</w:t>
            </w:r>
            <w:proofErr w:type="spell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cеверо</w:t>
            </w:r>
            <w:proofErr w:type="spell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-восточнее пересечения </w:t>
            </w:r>
            <w:proofErr w:type="spell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Колпинского</w:t>
            </w:r>
            <w:proofErr w:type="spell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шоссе и Промышленной ул.) (1375 мест)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2307F" w:rsidRPr="004B2CE6" w:rsidRDefault="0062307F" w:rsidP="00DF5FB5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4B2CE6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 xml:space="preserve">1375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037C6A">
            <w:pPr>
              <w:ind w:right="-103"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2172403,8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2 005 913,1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678 192,4</w:t>
            </w:r>
          </w:p>
        </w:tc>
        <w:tc>
          <w:tcPr>
            <w:tcW w:w="851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1 499 466,1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2 177 658,5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93 333,6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248 787,8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342 121,4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190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771 526,0</w:t>
            </w:r>
          </w:p>
        </w:tc>
        <w:tc>
          <w:tcPr>
            <w:tcW w:w="851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1 748 253,9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2 519 779,9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1.1.2.4</w:t>
            </w:r>
          </w:p>
        </w:tc>
        <w:tc>
          <w:tcPr>
            <w:tcW w:w="1843" w:type="dxa"/>
            <w:vMerge w:val="restart"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Строительство здания общеобразовательной школы по адресу: г. Пушкин, Промышленная ул., участок 6 (северо-восточнее дома № 17, литера</w:t>
            </w:r>
            <w:proofErr w:type="gram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по Промышленной ул.) 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2307F" w:rsidRPr="004B2CE6" w:rsidRDefault="0062307F" w:rsidP="00DF5FB5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4B2CE6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 xml:space="preserve">1375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037C6A">
            <w:pPr>
              <w:ind w:left="-10" w:right="32" w:hanging="9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2020-2022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1296708,7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643 383,7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1 380 994,2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1 380 994,2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>показатель 2; 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247 817,9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247 817,9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1755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1 628 812,1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1 628 812,1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184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1.1.2.5</w:t>
            </w:r>
          </w:p>
        </w:tc>
        <w:tc>
          <w:tcPr>
            <w:tcW w:w="1843" w:type="dxa"/>
            <w:vMerge w:val="restart"/>
            <w:hideMark/>
          </w:tcPr>
          <w:p w:rsidR="00DF5FB5" w:rsidRPr="004B2CE6" w:rsidRDefault="00D16FAA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Строительство объекта началь</w:t>
            </w:r>
            <w:r w:rsidR="0062307F"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ного и среднего общего образования, расположенного по адресу: Санкт-Петербург, Комендантский пр., участок 2 (юго-восточнее пересечения с </w:t>
            </w:r>
            <w:proofErr w:type="spellStart"/>
            <w:r w:rsidR="0062307F"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р</w:t>
            </w:r>
            <w:proofErr w:type="gramStart"/>
            <w:r w:rsidR="0062307F"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.К</w:t>
            </w:r>
            <w:proofErr w:type="gramEnd"/>
            <w:r w:rsidR="0062307F"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аменкой</w:t>
            </w:r>
            <w:proofErr w:type="spellEnd"/>
            <w:r w:rsidR="0062307F"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), включая корректировку проектной документации стадии РД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2307F" w:rsidRPr="004B2CE6" w:rsidRDefault="0062307F" w:rsidP="00037C6A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4B2CE6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 xml:space="preserve">1375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2020-2022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1597362,1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663 767,5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1 185 380,8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1 185 380,8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987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103 157,6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103 157,6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4B2CE6">
        <w:trPr>
          <w:trHeight w:val="1619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544" w:type="dxa"/>
            <w:gridSpan w:val="6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1 288 538,4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1 288 538,4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cantSplit/>
          <w:trHeight w:val="28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Строительство нового здания </w:t>
            </w:r>
          </w:p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государственного бюджетного общеобразовательного учреждения на земельном участке по адресу: г. Колпино, Тверская ул., д.13, литера</w:t>
            </w:r>
            <w:proofErr w:type="gram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hideMark/>
          </w:tcPr>
          <w:p w:rsidR="0062307F" w:rsidRPr="004B2CE6" w:rsidRDefault="0062307F" w:rsidP="00037C6A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4B2CE6" w:rsidRDefault="0062307F" w:rsidP="00037C6A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550 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2020-2023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1113584,0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804 159,0</w:t>
            </w:r>
          </w:p>
        </w:tc>
        <w:tc>
          <w:tcPr>
            <w:tcW w:w="106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</w:t>
            </w:r>
            <w:proofErr w:type="gramStart"/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С</w:t>
            </w:r>
            <w:proofErr w:type="gramEnd"/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анкт-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Петербурга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B5183D" w:rsidRDefault="00177BED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496 318,3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391 603,5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62307F" w:rsidRPr="00B5183D" w:rsidRDefault="0047630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887 921,8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показатель 2; 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7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/>
          </w:tcPr>
          <w:p w:rsidR="0062307F" w:rsidRPr="00B5183D" w:rsidRDefault="0062307F" w:rsidP="0071745E">
            <w:pPr>
              <w:ind w:left="-106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62307F" w:rsidRPr="00B5183D" w:rsidRDefault="0062307F" w:rsidP="0071745E">
            <w:pPr>
              <w:ind w:hanging="109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vMerge/>
            <w:tcBorders>
              <w:bottom w:val="single" w:sz="4" w:space="0" w:color="auto"/>
            </w:tcBorders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bottom w:val="nil"/>
            </w:tcBorders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58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79 421,8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84 905,0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nil"/>
            </w:tcBorders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164 326,8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4B2CE6">
        <w:trPr>
          <w:trHeight w:val="3928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575 740,1</w:t>
            </w:r>
          </w:p>
        </w:tc>
        <w:tc>
          <w:tcPr>
            <w:tcW w:w="851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476 508,5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47630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1  052 248,6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ул. Ольги </w:t>
            </w:r>
            <w:proofErr w:type="spell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Форш</w:t>
            </w:r>
            <w:proofErr w:type="spell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, д.9, литера</w:t>
            </w:r>
            <w:proofErr w:type="gram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, включая разработку проектной документации стадии РД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hideMark/>
          </w:tcPr>
          <w:p w:rsidR="0062307F" w:rsidRPr="004B2CE6" w:rsidRDefault="0062307F" w:rsidP="00037C6A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4B2CE6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550 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2020-2022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1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0"/>
                <w:sz w:val="16"/>
                <w:szCs w:val="16"/>
                <w:lang w:eastAsia="en-US"/>
              </w:rPr>
              <w:t>967175,4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522 518,7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680 923,8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680 923,8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показатель 2; 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142 970,0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142 970,0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89582A">
        <w:trPr>
          <w:trHeight w:val="237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823 893,8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823 893,8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1.1.2.8</w:t>
            </w:r>
          </w:p>
        </w:tc>
        <w:tc>
          <w:tcPr>
            <w:tcW w:w="1843" w:type="dxa"/>
            <w:vMerge w:val="restart"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Реконструкция здания государственного бюджетного образовательного учреждения «Лицей </w:t>
            </w: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>№ 369 Красносельского района Санкт-Петербурга», расположенного по адресу: Санкт-Петербург, ул. Маршала Захарова, д. 58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2307F" w:rsidRPr="004B2CE6" w:rsidRDefault="0062307F" w:rsidP="0062307F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4B2CE6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800 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1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10"/>
                <w:sz w:val="16"/>
                <w:szCs w:val="16"/>
                <w:lang w:eastAsia="en-US"/>
              </w:rPr>
              <w:t>479899,9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244 416,6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327 948,3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327 948,3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Целевой показатель 2; 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92 534,5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92 534,5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306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420 482,8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420 482,8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1.1.2.9</w:t>
            </w:r>
          </w:p>
        </w:tc>
        <w:tc>
          <w:tcPr>
            <w:tcW w:w="1843" w:type="dxa"/>
            <w:vMerge w:val="restart"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Строительство нового здания государственного бюджетного общеобразовательного учреждения на земельном участке по адресу: Болотная ул., д.6, литера</w:t>
            </w:r>
            <w:proofErr w:type="gram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  <w:p w:rsidR="00DF5FB5" w:rsidRPr="004B2CE6" w:rsidRDefault="00DF5FB5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62307F" w:rsidRPr="004B2CE6" w:rsidRDefault="0062307F" w:rsidP="00DF5FB5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4B2CE6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550 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2020-2023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1147 890,9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786 174,5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299 677,2</w:t>
            </w:r>
          </w:p>
        </w:tc>
        <w:tc>
          <w:tcPr>
            <w:tcW w:w="851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699 499,1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999 176,3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Целевой показатель 2; 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77 615,7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82 974,1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160 589,8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4B2CE6">
        <w:trPr>
          <w:trHeight w:val="2041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377 292,9</w:t>
            </w:r>
          </w:p>
        </w:tc>
        <w:tc>
          <w:tcPr>
            <w:tcW w:w="851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782 473,2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1 159 766,1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1.1.2.10</w:t>
            </w:r>
          </w:p>
        </w:tc>
        <w:tc>
          <w:tcPr>
            <w:tcW w:w="1843" w:type="dxa"/>
            <w:vMerge w:val="restart"/>
            <w:hideMark/>
          </w:tcPr>
          <w:p w:rsidR="0062307F" w:rsidRPr="004B2CE6" w:rsidRDefault="0062307F" w:rsidP="0071745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Строительство здания общеобразовательной школы по адресу: Санкт-Петербург, </w:t>
            </w:r>
            <w:proofErr w:type="spell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пос</w:t>
            </w:r>
            <w:proofErr w:type="gram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.Ш</w:t>
            </w:r>
            <w:proofErr w:type="gram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ушары</w:t>
            </w:r>
            <w:proofErr w:type="spell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Пулковское</w:t>
            </w:r>
            <w:proofErr w:type="spellEnd"/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шоссе, участок 438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2307F" w:rsidRPr="004B2CE6" w:rsidRDefault="0062307F" w:rsidP="00DF5FB5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Комитет по строительству</w:t>
            </w:r>
          </w:p>
          <w:p w:rsidR="0062307F" w:rsidRPr="004B2CE6" w:rsidRDefault="0062307F" w:rsidP="00037C6A">
            <w:pPr>
              <w:ind w:left="113" w:right="11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2CE6">
              <w:rPr>
                <w:rFonts w:ascii="Times New Roman" w:hAnsi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3" w:type="dxa"/>
            <w:vMerge w:val="restart"/>
            <w:hideMark/>
          </w:tcPr>
          <w:p w:rsidR="0062307F" w:rsidRPr="00B5183D" w:rsidRDefault="0062307F" w:rsidP="00037C6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550 мест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62307F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709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850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1279285,1</w:t>
            </w:r>
          </w:p>
        </w:tc>
        <w:tc>
          <w:tcPr>
            <w:tcW w:w="783" w:type="dxa"/>
            <w:vMerge w:val="restart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1 216 713,3</w:t>
            </w: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595 403,5</w:t>
            </w:r>
          </w:p>
        </w:tc>
        <w:tc>
          <w:tcPr>
            <w:tcW w:w="851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701 751,1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1 297 154,6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</w:p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показатель 2; 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B806A6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3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78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60" w:type="dxa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84 699,9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90 547,4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175 247,3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B5183D" w:rsidRPr="00B5183D" w:rsidTr="004B2CE6">
        <w:trPr>
          <w:trHeight w:val="1678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B5183D" w:rsidRDefault="0062307F" w:rsidP="0071745E">
            <w:pPr>
              <w:rPr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544" w:type="dxa"/>
            <w:gridSpan w:val="6"/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680 103,4</w:t>
            </w:r>
          </w:p>
        </w:tc>
        <w:tc>
          <w:tcPr>
            <w:tcW w:w="851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792 298,5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B5183D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B5183D" w:rsidRDefault="00797016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B5183D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1 472 401,9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B5183D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926" w:rsidRDefault="00C57926" w:rsidP="0071745E">
            <w:pPr>
              <w:rPr>
                <w:sz w:val="16"/>
                <w:szCs w:val="16"/>
                <w:lang w:eastAsia="en-US"/>
              </w:rPr>
            </w:pPr>
          </w:p>
          <w:p w:rsidR="00C57926" w:rsidRDefault="00C57926" w:rsidP="0071745E">
            <w:pPr>
              <w:rPr>
                <w:sz w:val="16"/>
                <w:szCs w:val="16"/>
                <w:lang w:eastAsia="en-US"/>
              </w:rPr>
            </w:pPr>
          </w:p>
          <w:p w:rsidR="00C57926" w:rsidRDefault="00C57926" w:rsidP="0071745E">
            <w:pPr>
              <w:rPr>
                <w:sz w:val="16"/>
                <w:szCs w:val="16"/>
                <w:lang w:eastAsia="en-US"/>
              </w:rPr>
            </w:pPr>
          </w:p>
          <w:p w:rsidR="00C57926" w:rsidRDefault="00C57926" w:rsidP="0071745E">
            <w:pPr>
              <w:rPr>
                <w:sz w:val="16"/>
                <w:szCs w:val="16"/>
                <w:lang w:eastAsia="en-US"/>
              </w:rPr>
            </w:pPr>
          </w:p>
          <w:p w:rsidR="00C57926" w:rsidRDefault="00C57926" w:rsidP="0071745E">
            <w:pPr>
              <w:rPr>
                <w:sz w:val="16"/>
                <w:szCs w:val="16"/>
                <w:lang w:eastAsia="en-US"/>
              </w:rPr>
            </w:pPr>
          </w:p>
          <w:p w:rsidR="00C57926" w:rsidRDefault="00C57926" w:rsidP="0071745E">
            <w:pPr>
              <w:rPr>
                <w:sz w:val="16"/>
                <w:szCs w:val="16"/>
                <w:lang w:eastAsia="en-US"/>
              </w:rPr>
            </w:pPr>
          </w:p>
          <w:p w:rsidR="00C57926" w:rsidRDefault="00C57926" w:rsidP="0071745E">
            <w:pPr>
              <w:rPr>
                <w:sz w:val="16"/>
                <w:szCs w:val="16"/>
                <w:lang w:eastAsia="en-US"/>
              </w:rPr>
            </w:pPr>
          </w:p>
          <w:p w:rsidR="0062307F" w:rsidRPr="00B5183D" w:rsidRDefault="0062307F" w:rsidP="0071745E">
            <w:pPr>
              <w:rPr>
                <w:sz w:val="16"/>
                <w:szCs w:val="16"/>
                <w:lang w:eastAsia="en-US"/>
              </w:rPr>
            </w:pPr>
            <w:r w:rsidRPr="00B5183D">
              <w:rPr>
                <w:sz w:val="16"/>
                <w:szCs w:val="16"/>
                <w:lang w:eastAsia="en-US"/>
              </w:rPr>
              <w:t>».</w:t>
            </w:r>
          </w:p>
        </w:tc>
      </w:tr>
    </w:tbl>
    <w:p w:rsidR="0089582A" w:rsidRPr="0089582A" w:rsidRDefault="0089582A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p w:rsidR="00D618AE" w:rsidRDefault="00841C51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.2</w:t>
      </w:r>
      <w:r w:rsidR="00E37CAB" w:rsidRPr="00B5183D">
        <w:rPr>
          <w:rFonts w:eastAsia="Calibri"/>
          <w:lang w:eastAsia="en-US"/>
        </w:rPr>
        <w:t>4</w:t>
      </w:r>
      <w:r w:rsidR="000C7519" w:rsidRPr="00B5183D">
        <w:rPr>
          <w:rFonts w:eastAsia="Calibri"/>
          <w:lang w:eastAsia="en-US"/>
        </w:rPr>
        <w:t xml:space="preserve">. </w:t>
      </w:r>
      <w:r w:rsidR="00D618AE" w:rsidRPr="00B5183D">
        <w:rPr>
          <w:rFonts w:eastAsia="Calibri"/>
          <w:lang w:eastAsia="en-US"/>
        </w:rPr>
        <w:t>Строки «ИТОГО по расходам развития» и «</w:t>
      </w:r>
      <w:r w:rsidR="00D618AE" w:rsidRPr="00B5183D">
        <w:t>ИТОГО финансирование регионального проекта 1 НПО</w:t>
      </w:r>
      <w:r w:rsidR="00D618AE" w:rsidRPr="00B5183D">
        <w:rPr>
          <w:rFonts w:eastAsia="Calibri"/>
          <w:lang w:eastAsia="en-US"/>
        </w:rPr>
        <w:t>» раздела 1.1.2 таблицы 8 подраздела 9.3.1 раздела 9 приложения к постановлению изложить в следующей редакции:</w:t>
      </w:r>
    </w:p>
    <w:p w:rsidR="0089582A" w:rsidRPr="0089582A" w:rsidRDefault="0089582A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798" w:type="dxa"/>
        <w:jc w:val="center"/>
        <w:tblInd w:w="1954" w:type="dxa"/>
        <w:tblLayout w:type="fixed"/>
        <w:tblLook w:val="04A0" w:firstRow="1" w:lastRow="0" w:firstColumn="1" w:lastColumn="0" w:noHBand="0" w:noVBand="1"/>
      </w:tblPr>
      <w:tblGrid>
        <w:gridCol w:w="615"/>
        <w:gridCol w:w="6946"/>
        <w:gridCol w:w="1030"/>
        <w:gridCol w:w="1030"/>
        <w:gridCol w:w="1030"/>
        <w:gridCol w:w="1031"/>
        <w:gridCol w:w="1030"/>
        <w:gridCol w:w="1030"/>
        <w:gridCol w:w="1031"/>
        <w:gridCol w:w="722"/>
        <w:gridCol w:w="289"/>
        <w:gridCol w:w="14"/>
      </w:tblGrid>
      <w:tr w:rsidR="00B5183D" w:rsidRPr="00B5183D" w:rsidTr="00D618AE">
        <w:trPr>
          <w:gridAfter w:val="1"/>
          <w:wAfter w:w="14" w:type="dxa"/>
          <w:trHeight w:val="21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18AE" w:rsidRPr="00B5183D" w:rsidRDefault="00152BD5" w:rsidP="00A80A62">
            <w:pPr>
              <w:rPr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 xml:space="preserve">        </w:t>
            </w:r>
            <w:r w:rsidR="00D618AE" w:rsidRPr="00B5183D">
              <w:rPr>
                <w:sz w:val="15"/>
                <w:szCs w:val="15"/>
              </w:rPr>
              <w:t>«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hideMark/>
          </w:tcPr>
          <w:p w:rsidR="00D618AE" w:rsidRPr="00B5183D" w:rsidRDefault="00D618AE" w:rsidP="00A80A62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ИТОГО по расходам развития</w:t>
            </w:r>
          </w:p>
        </w:tc>
        <w:tc>
          <w:tcPr>
            <w:tcW w:w="1030" w:type="dxa"/>
            <w:hideMark/>
          </w:tcPr>
          <w:p w:rsidR="00D618AE" w:rsidRPr="00B5183D" w:rsidRDefault="00FF7B06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B5183D">
              <w:rPr>
                <w:spacing w:val="-25"/>
                <w:sz w:val="20"/>
                <w:szCs w:val="20"/>
              </w:rPr>
              <w:t>10672487,6</w:t>
            </w:r>
          </w:p>
        </w:tc>
        <w:tc>
          <w:tcPr>
            <w:tcW w:w="1030" w:type="dxa"/>
            <w:hideMark/>
          </w:tcPr>
          <w:p w:rsidR="00D618AE" w:rsidRPr="00B5183D" w:rsidRDefault="00152BD5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B5183D">
              <w:rPr>
                <w:spacing w:val="-29"/>
                <w:sz w:val="20"/>
                <w:szCs w:val="20"/>
              </w:rPr>
              <w:t>5759034,3</w:t>
            </w:r>
          </w:p>
        </w:tc>
        <w:tc>
          <w:tcPr>
            <w:tcW w:w="1030" w:type="dxa"/>
            <w:hideMark/>
          </w:tcPr>
          <w:p w:rsidR="00D618AE" w:rsidRPr="00B5183D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1" w:type="dxa"/>
            <w:hideMark/>
          </w:tcPr>
          <w:p w:rsidR="00D618AE" w:rsidRPr="00B5183D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0" w:type="dxa"/>
            <w:hideMark/>
          </w:tcPr>
          <w:p w:rsidR="00D618AE" w:rsidRPr="00B5183D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0" w:type="dxa"/>
            <w:hideMark/>
          </w:tcPr>
          <w:p w:rsidR="00D618AE" w:rsidRPr="00B5183D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1" w:type="dxa"/>
            <w:hideMark/>
          </w:tcPr>
          <w:p w:rsidR="00D618AE" w:rsidRPr="00B5183D" w:rsidRDefault="00152BD5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16431521,</w:t>
            </w:r>
            <w:r w:rsidR="005F2833" w:rsidRPr="00B5183D">
              <w:rPr>
                <w:spacing w:val="-20"/>
                <w:sz w:val="20"/>
                <w:szCs w:val="20"/>
              </w:rPr>
              <w:t>9</w:t>
            </w:r>
          </w:p>
        </w:tc>
        <w:tc>
          <w:tcPr>
            <w:tcW w:w="722" w:type="dxa"/>
            <w:tcBorders>
              <w:right w:val="single" w:sz="4" w:space="0" w:color="auto"/>
            </w:tcBorders>
            <w:hideMark/>
          </w:tcPr>
          <w:p w:rsidR="00D618AE" w:rsidRPr="00B5183D" w:rsidRDefault="00D618AE" w:rsidP="00A80A62">
            <w:pPr>
              <w:rPr>
                <w:bCs/>
                <w:sz w:val="20"/>
                <w:szCs w:val="20"/>
              </w:rPr>
            </w:pPr>
            <w:r w:rsidRPr="00B5183D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18AE" w:rsidRPr="00B5183D" w:rsidRDefault="00D618AE" w:rsidP="00A80A62">
            <w:pPr>
              <w:rPr>
                <w:bCs/>
                <w:sz w:val="20"/>
                <w:szCs w:val="20"/>
              </w:rPr>
            </w:pPr>
          </w:p>
        </w:tc>
      </w:tr>
      <w:tr w:rsidR="00B5183D" w:rsidRPr="00B5183D" w:rsidTr="00D618AE">
        <w:trPr>
          <w:trHeight w:val="21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18AE" w:rsidRPr="00B5183D" w:rsidRDefault="00D618AE" w:rsidP="00A80A62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single" w:sz="4" w:space="0" w:color="auto"/>
            </w:tcBorders>
            <w:hideMark/>
          </w:tcPr>
          <w:p w:rsidR="00D618AE" w:rsidRPr="00B5183D" w:rsidRDefault="00D618AE" w:rsidP="00A80A62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ИТОГО финансирование регионального проекта 1 НПО</w:t>
            </w:r>
          </w:p>
        </w:tc>
        <w:tc>
          <w:tcPr>
            <w:tcW w:w="1030" w:type="dxa"/>
            <w:hideMark/>
          </w:tcPr>
          <w:p w:rsidR="00D618AE" w:rsidRPr="00B5183D" w:rsidRDefault="00F268AB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B5183D">
              <w:rPr>
                <w:spacing w:val="-25"/>
                <w:sz w:val="20"/>
                <w:szCs w:val="20"/>
              </w:rPr>
              <w:t>10820045,</w:t>
            </w:r>
            <w:r w:rsidR="00EF2C85" w:rsidRPr="00B5183D">
              <w:rPr>
                <w:spacing w:val="-25"/>
                <w:sz w:val="20"/>
                <w:szCs w:val="20"/>
              </w:rPr>
              <w:t>4</w:t>
            </w:r>
          </w:p>
        </w:tc>
        <w:tc>
          <w:tcPr>
            <w:tcW w:w="1030" w:type="dxa"/>
            <w:hideMark/>
          </w:tcPr>
          <w:p w:rsidR="00D618AE" w:rsidRPr="00B5183D" w:rsidRDefault="00F268AB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B5183D">
              <w:rPr>
                <w:spacing w:val="-29"/>
                <w:sz w:val="20"/>
                <w:szCs w:val="20"/>
              </w:rPr>
              <w:t>5827754,1</w:t>
            </w:r>
          </w:p>
        </w:tc>
        <w:tc>
          <w:tcPr>
            <w:tcW w:w="1030" w:type="dxa"/>
            <w:hideMark/>
          </w:tcPr>
          <w:p w:rsidR="00D618AE" w:rsidRPr="00B5183D" w:rsidRDefault="00D618AE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B5183D">
              <w:rPr>
                <w:spacing w:val="-25"/>
                <w:sz w:val="20"/>
                <w:szCs w:val="20"/>
              </w:rPr>
              <w:t>186 760,6</w:t>
            </w:r>
          </w:p>
        </w:tc>
        <w:tc>
          <w:tcPr>
            <w:tcW w:w="1031" w:type="dxa"/>
            <w:hideMark/>
          </w:tcPr>
          <w:p w:rsidR="00D618AE" w:rsidRPr="00B5183D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0" w:type="dxa"/>
            <w:hideMark/>
          </w:tcPr>
          <w:p w:rsidR="00D618AE" w:rsidRPr="00B5183D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0" w:type="dxa"/>
            <w:hideMark/>
          </w:tcPr>
          <w:p w:rsidR="00D618AE" w:rsidRPr="00B5183D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1" w:type="dxa"/>
            <w:hideMark/>
          </w:tcPr>
          <w:p w:rsidR="00D618AE" w:rsidRPr="00B5183D" w:rsidRDefault="00F268AB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168345</w:t>
            </w:r>
            <w:r w:rsidR="00EF2C85" w:rsidRPr="00B5183D">
              <w:rPr>
                <w:spacing w:val="-20"/>
                <w:sz w:val="20"/>
                <w:szCs w:val="20"/>
              </w:rPr>
              <w:t>60,1</w:t>
            </w:r>
          </w:p>
        </w:tc>
        <w:tc>
          <w:tcPr>
            <w:tcW w:w="722" w:type="dxa"/>
            <w:tcBorders>
              <w:right w:val="single" w:sz="4" w:space="0" w:color="auto"/>
            </w:tcBorders>
            <w:hideMark/>
          </w:tcPr>
          <w:p w:rsidR="00D618AE" w:rsidRPr="00B5183D" w:rsidRDefault="00D618AE" w:rsidP="00A80A62">
            <w:pPr>
              <w:rPr>
                <w:bCs/>
                <w:sz w:val="20"/>
                <w:szCs w:val="20"/>
              </w:rPr>
            </w:pPr>
            <w:r w:rsidRPr="00B5183D">
              <w:rPr>
                <w:bCs/>
                <w:sz w:val="20"/>
                <w:szCs w:val="20"/>
              </w:rPr>
              <w:t>Х</w:t>
            </w:r>
          </w:p>
          <w:p w:rsidR="00D618AE" w:rsidRPr="00B5183D" w:rsidRDefault="00D618AE" w:rsidP="00A80A62">
            <w:pPr>
              <w:rPr>
                <w:bCs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926" w:rsidRDefault="00C57926" w:rsidP="00D618AE">
            <w:pPr>
              <w:ind w:right="-519"/>
              <w:rPr>
                <w:bCs/>
                <w:sz w:val="15"/>
                <w:szCs w:val="15"/>
              </w:rPr>
            </w:pPr>
          </w:p>
          <w:p w:rsidR="00D618AE" w:rsidRPr="00B5183D" w:rsidRDefault="00D618AE" w:rsidP="00D618AE">
            <w:pPr>
              <w:ind w:right="-519"/>
              <w:rPr>
                <w:bCs/>
                <w:sz w:val="15"/>
                <w:szCs w:val="15"/>
              </w:rPr>
            </w:pPr>
            <w:r w:rsidRPr="00B5183D">
              <w:rPr>
                <w:bCs/>
                <w:sz w:val="15"/>
                <w:szCs w:val="15"/>
              </w:rPr>
              <w:t>».</w:t>
            </w:r>
          </w:p>
        </w:tc>
      </w:tr>
    </w:tbl>
    <w:p w:rsidR="00797016" w:rsidRPr="0089582A" w:rsidRDefault="00797016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p w:rsidR="001D77D3" w:rsidRDefault="00576B6C" w:rsidP="001D77D3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1.2</w:t>
      </w:r>
      <w:r w:rsidR="00E37CAB" w:rsidRPr="00B5183D">
        <w:rPr>
          <w:rFonts w:eastAsia="Calibri"/>
          <w:lang w:eastAsia="en-US"/>
        </w:rPr>
        <w:t>5</w:t>
      </w:r>
      <w:r w:rsidR="001D77D3" w:rsidRPr="00B5183D">
        <w:rPr>
          <w:rFonts w:eastAsia="Calibri"/>
          <w:lang w:eastAsia="en-US"/>
        </w:rPr>
        <w:t>. Строки «ИТОГО по расходам развития» и «</w:t>
      </w:r>
      <w:r w:rsidR="001D77D3" w:rsidRPr="00B5183D">
        <w:t>ИТОГО финансирование регионального проекта 1 НПО</w:t>
      </w:r>
      <w:r w:rsidR="001D77D3" w:rsidRPr="00B5183D">
        <w:rPr>
          <w:rFonts w:eastAsia="Calibri"/>
          <w:lang w:eastAsia="en-US"/>
        </w:rPr>
        <w:t>» раздела 1.1.2 таблицы 8 подраздела 9.3.1 раздела 9 приложения к постановлению изложить в следующей редакции:</w:t>
      </w:r>
    </w:p>
    <w:p w:rsidR="0089582A" w:rsidRPr="0089582A" w:rsidRDefault="0089582A" w:rsidP="001D77D3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758" w:type="dxa"/>
        <w:jc w:val="center"/>
        <w:tblInd w:w="1994" w:type="dxa"/>
        <w:tblLayout w:type="fixed"/>
        <w:tblLook w:val="04A0" w:firstRow="1" w:lastRow="0" w:firstColumn="1" w:lastColumn="0" w:noHBand="0" w:noVBand="1"/>
      </w:tblPr>
      <w:tblGrid>
        <w:gridCol w:w="595"/>
        <w:gridCol w:w="6946"/>
        <w:gridCol w:w="1032"/>
        <w:gridCol w:w="1033"/>
        <w:gridCol w:w="1033"/>
        <w:gridCol w:w="1032"/>
        <w:gridCol w:w="1033"/>
        <w:gridCol w:w="1033"/>
        <w:gridCol w:w="1033"/>
        <w:gridCol w:w="682"/>
        <w:gridCol w:w="306"/>
      </w:tblGrid>
      <w:tr w:rsidR="00B5183D" w:rsidRPr="00B5183D" w:rsidTr="004C0C01">
        <w:trPr>
          <w:trHeight w:val="21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77D3" w:rsidRPr="00B5183D" w:rsidRDefault="001D77D3" w:rsidP="00A80A62">
            <w:pPr>
              <w:rPr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 xml:space="preserve">  </w:t>
            </w:r>
            <w:r w:rsidR="004C0C01" w:rsidRPr="00B5183D">
              <w:rPr>
                <w:sz w:val="15"/>
                <w:szCs w:val="15"/>
              </w:rPr>
              <w:t xml:space="preserve">     </w:t>
            </w:r>
            <w:r w:rsidRPr="00B5183D">
              <w:rPr>
                <w:sz w:val="15"/>
                <w:szCs w:val="15"/>
              </w:rPr>
              <w:t xml:space="preserve"> «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hideMark/>
          </w:tcPr>
          <w:p w:rsidR="001D77D3" w:rsidRPr="00B5183D" w:rsidRDefault="001D77D3" w:rsidP="00A80A62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ИТОГО финансирование региональных проектов </w:t>
            </w:r>
          </w:p>
        </w:tc>
        <w:tc>
          <w:tcPr>
            <w:tcW w:w="1032" w:type="dxa"/>
            <w:hideMark/>
          </w:tcPr>
          <w:p w:rsidR="001D77D3" w:rsidRPr="00B5183D" w:rsidRDefault="004C0C01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B5183D">
              <w:rPr>
                <w:spacing w:val="-25"/>
                <w:sz w:val="20"/>
                <w:szCs w:val="20"/>
              </w:rPr>
              <w:t>10 886 432,</w:t>
            </w:r>
            <w:r w:rsidR="00A07B48" w:rsidRPr="00B5183D">
              <w:rPr>
                <w:spacing w:val="-25"/>
                <w:sz w:val="20"/>
                <w:szCs w:val="20"/>
              </w:rPr>
              <w:t>6</w:t>
            </w:r>
          </w:p>
        </w:tc>
        <w:tc>
          <w:tcPr>
            <w:tcW w:w="1033" w:type="dxa"/>
            <w:hideMark/>
          </w:tcPr>
          <w:p w:rsidR="001D77D3" w:rsidRPr="00B5183D" w:rsidRDefault="004C0C01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B5183D">
              <w:rPr>
                <w:spacing w:val="-29"/>
                <w:sz w:val="20"/>
                <w:szCs w:val="20"/>
              </w:rPr>
              <w:t>5 902 660,9</w:t>
            </w:r>
          </w:p>
        </w:tc>
        <w:tc>
          <w:tcPr>
            <w:tcW w:w="1033" w:type="dxa"/>
            <w:hideMark/>
          </w:tcPr>
          <w:p w:rsidR="001D77D3" w:rsidRPr="00B5183D" w:rsidRDefault="001D77D3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B5183D">
              <w:rPr>
                <w:spacing w:val="-20"/>
                <w:sz w:val="20"/>
                <w:szCs w:val="20"/>
              </w:rPr>
              <w:t>431 350,8</w:t>
            </w:r>
          </w:p>
        </w:tc>
        <w:tc>
          <w:tcPr>
            <w:tcW w:w="1032" w:type="dxa"/>
            <w:hideMark/>
          </w:tcPr>
          <w:p w:rsidR="001D77D3" w:rsidRPr="00B5183D" w:rsidRDefault="001D77D3" w:rsidP="00A80A62">
            <w:pPr>
              <w:jc w:val="center"/>
              <w:rPr>
                <w:spacing w:val="-10"/>
                <w:sz w:val="20"/>
                <w:szCs w:val="20"/>
              </w:rPr>
            </w:pPr>
            <w:r w:rsidRPr="00B5183D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B5183D" w:rsidRDefault="001D77D3" w:rsidP="00A80A62">
            <w:pPr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B5183D">
              <w:rPr>
                <w:b/>
                <w:bCs/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B5183D" w:rsidRDefault="001D77D3" w:rsidP="00A80A62">
            <w:pPr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B5183D">
              <w:rPr>
                <w:b/>
                <w:bCs/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B5183D" w:rsidRDefault="004C0C01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B5183D">
              <w:rPr>
                <w:spacing w:val="-25"/>
                <w:sz w:val="20"/>
                <w:szCs w:val="20"/>
              </w:rPr>
              <w:t>17 220 444,3</w:t>
            </w:r>
          </w:p>
        </w:tc>
        <w:tc>
          <w:tcPr>
            <w:tcW w:w="682" w:type="dxa"/>
            <w:tcBorders>
              <w:right w:val="single" w:sz="4" w:space="0" w:color="auto"/>
            </w:tcBorders>
            <w:hideMark/>
          </w:tcPr>
          <w:p w:rsidR="001D77D3" w:rsidRPr="00B5183D" w:rsidRDefault="001D77D3" w:rsidP="00A80A62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Х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7D3" w:rsidRPr="00B5183D" w:rsidRDefault="004C0C01" w:rsidP="00A80A62">
            <w:pPr>
              <w:rPr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 xml:space="preserve">   </w:t>
            </w:r>
            <w:r w:rsidR="001D77D3" w:rsidRPr="00B5183D">
              <w:rPr>
                <w:sz w:val="15"/>
                <w:szCs w:val="15"/>
              </w:rPr>
              <w:t>»</w:t>
            </w:r>
            <w:r w:rsidRPr="00B5183D">
              <w:rPr>
                <w:sz w:val="15"/>
                <w:szCs w:val="15"/>
              </w:rPr>
              <w:t>.</w:t>
            </w:r>
          </w:p>
        </w:tc>
      </w:tr>
    </w:tbl>
    <w:p w:rsidR="00B806A6" w:rsidRDefault="00B806A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797016" w:rsidRDefault="0079701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0E0F78" w:rsidRPr="00B5183D">
        <w:rPr>
          <w:rFonts w:eastAsia="Calibri"/>
          <w:lang w:eastAsia="en-US"/>
        </w:rPr>
        <w:t>.</w:t>
      </w:r>
      <w:r w:rsidR="00576B6C" w:rsidRPr="00B5183D">
        <w:rPr>
          <w:rFonts w:eastAsia="Calibri"/>
          <w:lang w:eastAsia="en-US"/>
        </w:rPr>
        <w:t>2</w:t>
      </w:r>
      <w:r w:rsidR="00E37CAB" w:rsidRPr="00B5183D">
        <w:rPr>
          <w:rFonts w:eastAsia="Calibri"/>
          <w:lang w:eastAsia="en-US"/>
        </w:rPr>
        <w:t>6</w:t>
      </w:r>
      <w:r w:rsidRPr="00B5183D">
        <w:rPr>
          <w:rFonts w:eastAsia="Calibri"/>
          <w:lang w:eastAsia="en-US"/>
        </w:rPr>
        <w:t>. Пункт</w:t>
      </w:r>
      <w:r w:rsidR="001F15A3" w:rsidRPr="00B5183D">
        <w:rPr>
          <w:rFonts w:eastAsia="Calibri"/>
          <w:lang w:eastAsia="en-US"/>
        </w:rPr>
        <w:t xml:space="preserve"> 2.1.6</w:t>
      </w:r>
      <w:r w:rsidRPr="00B5183D">
        <w:rPr>
          <w:rFonts w:eastAsia="Calibri"/>
          <w:lang w:eastAsia="en-US"/>
        </w:rPr>
        <w:t xml:space="preserve"> та</w:t>
      </w:r>
      <w:r w:rsidR="001F15A3" w:rsidRPr="00B5183D">
        <w:rPr>
          <w:rFonts w:eastAsia="Calibri"/>
          <w:lang w:eastAsia="en-US"/>
        </w:rPr>
        <w:t>блицы 8</w:t>
      </w:r>
      <w:r w:rsidRPr="00B5183D">
        <w:rPr>
          <w:rFonts w:eastAsia="Calibri"/>
          <w:lang w:eastAsia="en-US"/>
        </w:rPr>
        <w:t xml:space="preserve"> подраздела 9.3.1 раздела 9 приложения к постановлению изложить в следующей редакции:</w:t>
      </w:r>
      <w:r w:rsidR="00B806A6">
        <w:rPr>
          <w:rFonts w:eastAsia="Calibri"/>
          <w:lang w:eastAsia="en-US"/>
        </w:rPr>
        <w:t xml:space="preserve"> </w:t>
      </w:r>
    </w:p>
    <w:p w:rsidR="00B806A6" w:rsidRPr="0089582A" w:rsidRDefault="00B806A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"/>
        <w:gridCol w:w="575"/>
        <w:gridCol w:w="1970"/>
        <w:gridCol w:w="290"/>
        <w:gridCol w:w="282"/>
        <w:gridCol w:w="707"/>
        <w:gridCol w:w="710"/>
        <w:gridCol w:w="993"/>
        <w:gridCol w:w="993"/>
        <w:gridCol w:w="282"/>
        <w:gridCol w:w="1012"/>
        <w:gridCol w:w="1012"/>
        <w:gridCol w:w="1012"/>
        <w:gridCol w:w="1012"/>
        <w:gridCol w:w="1012"/>
        <w:gridCol w:w="1012"/>
        <w:gridCol w:w="1012"/>
        <w:gridCol w:w="1005"/>
        <w:gridCol w:w="707"/>
      </w:tblGrid>
      <w:tr w:rsidR="00B5183D" w:rsidRPr="00B5183D" w:rsidTr="008013F0">
        <w:trPr>
          <w:cantSplit/>
          <w:trHeight w:val="3118"/>
        </w:trPr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B5183D" w:rsidRDefault="000C7519" w:rsidP="000C7519">
            <w:pPr>
              <w:spacing w:line="192" w:lineRule="auto"/>
              <w:rPr>
                <w:spacing w:val="-34"/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>«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C7519" w:rsidRPr="00B5183D" w:rsidRDefault="0071728A" w:rsidP="0086371D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8"/>
                <w:szCs w:val="18"/>
              </w:rPr>
              <w:t>2.1.</w:t>
            </w:r>
            <w:r w:rsidR="001F15A3" w:rsidRPr="00B5183D"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621" w:type="pct"/>
            <w:shd w:val="clear" w:color="auto" w:fill="auto"/>
            <w:hideMark/>
          </w:tcPr>
          <w:p w:rsidR="000C7519" w:rsidRPr="00B5183D" w:rsidRDefault="001F15A3" w:rsidP="007172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Строительство и реконструкция объектов государственной собственности Санкт-Петербурга по адресу: Ленинградская область, Выборгский район, муниципальное образование «Приморское городское поселение», </w:t>
            </w:r>
            <w:proofErr w:type="spellStart"/>
            <w:r w:rsidRPr="00B5183D">
              <w:rPr>
                <w:sz w:val="18"/>
                <w:szCs w:val="18"/>
              </w:rPr>
              <w:t>пос</w:t>
            </w:r>
            <w:proofErr w:type="gramStart"/>
            <w:r w:rsidRPr="00B5183D">
              <w:rPr>
                <w:sz w:val="18"/>
                <w:szCs w:val="18"/>
              </w:rPr>
              <w:t>.З</w:t>
            </w:r>
            <w:proofErr w:type="gramEnd"/>
            <w:r w:rsidRPr="00B5183D">
              <w:rPr>
                <w:sz w:val="18"/>
                <w:szCs w:val="18"/>
              </w:rPr>
              <w:t>еркальный</w:t>
            </w:r>
            <w:proofErr w:type="spellEnd"/>
            <w:r w:rsidRPr="00B5183D">
              <w:rPr>
                <w:sz w:val="18"/>
                <w:szCs w:val="18"/>
              </w:rPr>
              <w:t xml:space="preserve"> (2-й этап), включая корректировку проектной документации стадии РД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0C7519" w:rsidRPr="00B5183D" w:rsidRDefault="000C7519" w:rsidP="001F15A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  <w:hideMark/>
          </w:tcPr>
          <w:p w:rsidR="000C7519" w:rsidRPr="00B5183D" w:rsidRDefault="008821FE" w:rsidP="007172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44268,0 </w:t>
            </w:r>
            <w:proofErr w:type="spellStart"/>
            <w:r w:rsidRPr="00B5183D">
              <w:rPr>
                <w:sz w:val="18"/>
                <w:szCs w:val="18"/>
              </w:rPr>
              <w:t>кв.м</w:t>
            </w:r>
            <w:proofErr w:type="spellEnd"/>
            <w:r w:rsidRPr="00B5183D">
              <w:rPr>
                <w:sz w:val="18"/>
                <w:szCs w:val="18"/>
              </w:rPr>
              <w:t>.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СМР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0C7519" w:rsidRPr="00B5183D" w:rsidRDefault="008821FE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2022-2024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C7519" w:rsidRPr="00B5183D" w:rsidRDefault="008821FE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2077127,2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C7519" w:rsidRPr="00B5183D" w:rsidRDefault="008821FE" w:rsidP="000C751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2077127,2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  <w:hideMark/>
          </w:tcPr>
          <w:p w:rsidR="000C7519" w:rsidRPr="00B5183D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Бюджет Санкт</w:t>
            </w:r>
            <w:r w:rsidRPr="00B5183D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7519" w:rsidRPr="00B5183D" w:rsidRDefault="008821FE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58002,3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7519" w:rsidRPr="00B5183D" w:rsidRDefault="008821FE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325077,5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7519" w:rsidRPr="00B5183D" w:rsidRDefault="008821FE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2012993,8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7519" w:rsidRPr="00B5183D" w:rsidRDefault="000C751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–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7519" w:rsidRPr="00B5183D" w:rsidRDefault="00847BE4" w:rsidP="0071728A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2396073,6</w:t>
            </w:r>
          </w:p>
        </w:tc>
        <w:tc>
          <w:tcPr>
            <w:tcW w:w="31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B5183D" w:rsidRDefault="0071728A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pacing w:val="-10"/>
                <w:sz w:val="18"/>
                <w:szCs w:val="18"/>
              </w:rPr>
              <w:t xml:space="preserve">Целевой показатель </w:t>
            </w:r>
            <w:r w:rsidR="008013F0" w:rsidRPr="00B5183D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B5183D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B5183D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71728A" w:rsidRPr="00B5183D" w:rsidRDefault="0071728A" w:rsidP="000C7519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</w:p>
          <w:p w:rsidR="000C7519" w:rsidRPr="00B5183D" w:rsidRDefault="00A9008D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 w:rsidRPr="00B5183D">
              <w:rPr>
                <w:sz w:val="15"/>
                <w:szCs w:val="15"/>
              </w:rPr>
              <w:t xml:space="preserve">  </w:t>
            </w:r>
            <w:r w:rsidR="0071728A" w:rsidRPr="00B5183D">
              <w:rPr>
                <w:sz w:val="15"/>
                <w:szCs w:val="15"/>
              </w:rPr>
              <w:t>».</w:t>
            </w:r>
          </w:p>
          <w:p w:rsidR="000C7519" w:rsidRPr="00B5183D" w:rsidRDefault="000C7519" w:rsidP="00BE17BA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 xml:space="preserve">   </w:t>
            </w:r>
          </w:p>
          <w:p w:rsidR="0071728A" w:rsidRPr="00B5183D" w:rsidRDefault="0071728A" w:rsidP="00BE17BA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</w:p>
        </w:tc>
      </w:tr>
    </w:tbl>
    <w:p w:rsidR="00DF5FB5" w:rsidRPr="0089582A" w:rsidRDefault="00DF5FB5" w:rsidP="00DF5FB5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p w:rsidR="00A80A62" w:rsidRPr="00B5183D" w:rsidRDefault="00576B6C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ab/>
      </w:r>
      <w:r w:rsidR="00BC000A" w:rsidRPr="00B5183D">
        <w:rPr>
          <w:rFonts w:eastAsia="Calibri"/>
          <w:lang w:eastAsia="en-US"/>
        </w:rPr>
        <w:t>1</w:t>
      </w:r>
      <w:r w:rsidRPr="00B5183D">
        <w:rPr>
          <w:rFonts w:eastAsia="Calibri"/>
          <w:lang w:eastAsia="en-US"/>
        </w:rPr>
        <w:t>.2</w:t>
      </w:r>
      <w:r w:rsidR="00E37CAB" w:rsidRPr="00B5183D">
        <w:rPr>
          <w:rFonts w:eastAsia="Calibri"/>
          <w:lang w:eastAsia="en-US"/>
        </w:rPr>
        <w:t>7</w:t>
      </w:r>
      <w:r w:rsidR="008013F0" w:rsidRPr="00B5183D">
        <w:rPr>
          <w:rFonts w:eastAsia="Calibri"/>
          <w:lang w:eastAsia="en-US"/>
        </w:rPr>
        <w:t>. Пункты 2.1.11 и 2.1.12</w:t>
      </w:r>
      <w:r w:rsidR="00287960" w:rsidRPr="00B5183D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</w:t>
      </w:r>
      <w:r w:rsidR="00C6797C">
        <w:rPr>
          <w:rFonts w:eastAsia="Calibri"/>
          <w:lang w:eastAsia="en-US"/>
        </w:rPr>
        <w:t>в</w:t>
      </w:r>
      <w:r w:rsidR="00287960" w:rsidRPr="00B5183D">
        <w:rPr>
          <w:rFonts w:eastAsia="Calibri"/>
          <w:lang w:eastAsia="en-US"/>
        </w:rPr>
        <w:t xml:space="preserve"> следующей редакции:</w:t>
      </w:r>
    </w:p>
    <w:p w:rsidR="0042061F" w:rsidRPr="0089582A" w:rsidRDefault="0042061F" w:rsidP="0042061F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42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570"/>
        <w:gridCol w:w="1984"/>
        <w:gridCol w:w="425"/>
        <w:gridCol w:w="288"/>
        <w:gridCol w:w="717"/>
        <w:gridCol w:w="713"/>
        <w:gridCol w:w="995"/>
        <w:gridCol w:w="988"/>
        <w:gridCol w:w="281"/>
        <w:gridCol w:w="978"/>
        <w:gridCol w:w="991"/>
        <w:gridCol w:w="991"/>
        <w:gridCol w:w="991"/>
        <w:gridCol w:w="991"/>
        <w:gridCol w:w="991"/>
        <w:gridCol w:w="991"/>
        <w:gridCol w:w="1001"/>
        <w:gridCol w:w="242"/>
        <w:gridCol w:w="661"/>
      </w:tblGrid>
      <w:tr w:rsidR="00B5183D" w:rsidRPr="00B5183D" w:rsidTr="00A22DCE">
        <w:trPr>
          <w:cantSplit/>
          <w:trHeight w:val="2441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2DCE" w:rsidRPr="00B5183D" w:rsidRDefault="00A22DCE" w:rsidP="00000394">
            <w:pPr>
              <w:ind w:left="-142"/>
              <w:rPr>
                <w:spacing w:val="-34"/>
                <w:sz w:val="17"/>
                <w:szCs w:val="17"/>
              </w:rPr>
            </w:pPr>
            <w:r w:rsidRPr="00B5183D">
              <w:rPr>
                <w:spacing w:val="-34"/>
                <w:sz w:val="17"/>
                <w:szCs w:val="17"/>
              </w:rPr>
              <w:t xml:space="preserve">               «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A22DCE" w:rsidRPr="00B5183D" w:rsidRDefault="00A22DCE" w:rsidP="00287960">
            <w:pPr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2.1.11</w:t>
            </w:r>
          </w:p>
        </w:tc>
        <w:tc>
          <w:tcPr>
            <w:tcW w:w="606" w:type="pct"/>
            <w:shd w:val="clear" w:color="auto" w:fill="auto"/>
            <w:hideMark/>
          </w:tcPr>
          <w:p w:rsidR="00A22DCE" w:rsidRPr="00B5183D" w:rsidRDefault="00A22DCE" w:rsidP="00287960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Строительство здания государственного бюджетного образовательного учреждения дополнительного образования для детей по адресу: город Зеленогорск, Комсомольская ул., участок 1 (северо-восточнее дома № 8, литера</w:t>
            </w:r>
            <w:proofErr w:type="gramStart"/>
            <w:r w:rsidRPr="00B5183D">
              <w:rPr>
                <w:sz w:val="17"/>
                <w:szCs w:val="17"/>
              </w:rPr>
              <w:t xml:space="preserve"> А</w:t>
            </w:r>
            <w:proofErr w:type="gramEnd"/>
            <w:r w:rsidRPr="00B5183D">
              <w:rPr>
                <w:sz w:val="17"/>
                <w:szCs w:val="17"/>
              </w:rPr>
              <w:t xml:space="preserve"> по Комсомольской ул.), включая корректировку проектной документации стадии РД</w:t>
            </w:r>
          </w:p>
        </w:tc>
        <w:tc>
          <w:tcPr>
            <w:tcW w:w="130" w:type="pct"/>
            <w:shd w:val="clear" w:color="auto" w:fill="auto"/>
            <w:textDirection w:val="btLr"/>
            <w:vAlign w:val="center"/>
            <w:hideMark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  <w:hideMark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300 мест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СМР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2020                               –                       2023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428116,2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403495,7</w:t>
            </w:r>
          </w:p>
        </w:tc>
        <w:tc>
          <w:tcPr>
            <w:tcW w:w="86" w:type="pct"/>
            <w:shd w:val="clear" w:color="auto" w:fill="auto"/>
            <w:textDirection w:val="btLr"/>
            <w:vAlign w:val="center"/>
            <w:hideMark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Бюджет Санкт</w:t>
            </w:r>
            <w:r w:rsidRPr="00B5183D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310896,5</w:t>
            </w:r>
          </w:p>
        </w:tc>
        <w:tc>
          <w:tcPr>
            <w:tcW w:w="303" w:type="pct"/>
            <w:vAlign w:val="center"/>
          </w:tcPr>
          <w:p w:rsidR="00A22DCE" w:rsidRPr="00B5183D" w:rsidRDefault="00A22DCE" w:rsidP="000F0AD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197427,4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–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A22DCE" w:rsidRPr="00B5183D" w:rsidRDefault="00A22DCE" w:rsidP="0071728A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508323,9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DCE" w:rsidRPr="00B5183D" w:rsidRDefault="00A22DCE" w:rsidP="00B97F86">
            <w:pPr>
              <w:spacing w:line="192" w:lineRule="auto"/>
              <w:jc w:val="center"/>
              <w:rPr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>Целевой</w:t>
            </w:r>
            <w:r w:rsidRPr="00B5183D">
              <w:rPr>
                <w:spacing w:val="-10"/>
                <w:sz w:val="17"/>
                <w:szCs w:val="17"/>
              </w:rPr>
              <w:br/>
              <w:t>показатель 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B5183D" w:rsidRDefault="00A22DCE" w:rsidP="008013F0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 xml:space="preserve">   </w:t>
            </w:r>
          </w:p>
          <w:p w:rsidR="00A22DCE" w:rsidRPr="00B5183D" w:rsidRDefault="00A22DCE" w:rsidP="008013F0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 xml:space="preserve">  </w:t>
            </w:r>
          </w:p>
        </w:tc>
      </w:tr>
      <w:tr w:rsidR="00B5183D" w:rsidRPr="00B5183D" w:rsidTr="004B2CE6">
        <w:trPr>
          <w:gridAfter w:val="1"/>
          <w:wAfter w:w="203" w:type="pct"/>
          <w:cantSplit/>
          <w:trHeight w:val="2330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2DCE" w:rsidRPr="00B5183D" w:rsidRDefault="00A22DCE" w:rsidP="00000394">
            <w:pPr>
              <w:ind w:left="-142"/>
              <w:rPr>
                <w:spacing w:val="-34"/>
                <w:sz w:val="17"/>
                <w:szCs w:val="17"/>
              </w:rPr>
            </w:pPr>
          </w:p>
        </w:tc>
        <w:tc>
          <w:tcPr>
            <w:tcW w:w="174" w:type="pct"/>
            <w:tcBorders>
              <w:left w:val="single" w:sz="4" w:space="0" w:color="auto"/>
            </w:tcBorders>
            <w:shd w:val="clear" w:color="auto" w:fill="auto"/>
          </w:tcPr>
          <w:p w:rsidR="00A22DCE" w:rsidRPr="00B5183D" w:rsidRDefault="00A22DCE" w:rsidP="00287960">
            <w:pPr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2.1.12</w:t>
            </w:r>
          </w:p>
        </w:tc>
        <w:tc>
          <w:tcPr>
            <w:tcW w:w="606" w:type="pct"/>
            <w:shd w:val="clear" w:color="auto" w:fill="auto"/>
          </w:tcPr>
          <w:p w:rsidR="00A22DCE" w:rsidRPr="00B5183D" w:rsidRDefault="00A22DCE" w:rsidP="00287960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Реконструкция здания Санкт-Петербургского государственного бюджетного профессионального образовательного учреждения «Колледж судостроения и прикладных технологий» по адресу:</w:t>
            </w:r>
          </w:p>
        </w:tc>
        <w:tc>
          <w:tcPr>
            <w:tcW w:w="130" w:type="pct"/>
            <w:vMerge w:val="restart"/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Комитет по строительству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218" w:type="pct"/>
            <w:shd w:val="clear" w:color="auto" w:fill="auto"/>
            <w:noWrap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18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6" w:type="pct"/>
            <w:vMerge w:val="restart"/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Бюджет Санкт-Петербурга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3" w:type="pct"/>
            <w:vAlign w:val="center"/>
          </w:tcPr>
          <w:p w:rsidR="00A22DCE" w:rsidRPr="00B5183D" w:rsidRDefault="00A22DCE" w:rsidP="000F0AD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pacing w:val="-20"/>
                <w:sz w:val="17"/>
                <w:szCs w:val="17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71728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>Целевой</w:t>
            </w:r>
            <w:r w:rsidRPr="00B5183D">
              <w:rPr>
                <w:spacing w:val="-10"/>
                <w:sz w:val="17"/>
                <w:szCs w:val="17"/>
              </w:rPr>
              <w:br/>
              <w:t>показатель 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pacing w:val="-10"/>
                <w:sz w:val="17"/>
                <w:szCs w:val="17"/>
              </w:rPr>
            </w:pPr>
          </w:p>
        </w:tc>
      </w:tr>
      <w:tr w:rsidR="00B5183D" w:rsidRPr="00B5183D" w:rsidTr="004B2CE6">
        <w:trPr>
          <w:gridAfter w:val="1"/>
          <w:wAfter w:w="203" w:type="pct"/>
          <w:cantSplit/>
          <w:trHeight w:val="1635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2DCE" w:rsidRPr="00B5183D" w:rsidRDefault="00A22DCE" w:rsidP="00000394">
            <w:pPr>
              <w:ind w:left="-142"/>
              <w:rPr>
                <w:spacing w:val="-34"/>
                <w:sz w:val="17"/>
                <w:szCs w:val="17"/>
              </w:rPr>
            </w:pPr>
          </w:p>
        </w:tc>
        <w:tc>
          <w:tcPr>
            <w:tcW w:w="174" w:type="pct"/>
            <w:tcBorders>
              <w:left w:val="single" w:sz="4" w:space="0" w:color="auto"/>
            </w:tcBorders>
            <w:shd w:val="clear" w:color="auto" w:fill="auto"/>
          </w:tcPr>
          <w:p w:rsidR="00A22DCE" w:rsidRPr="00B5183D" w:rsidRDefault="00A22DCE" w:rsidP="00287960">
            <w:pPr>
              <w:rPr>
                <w:spacing w:val="-20"/>
                <w:sz w:val="17"/>
                <w:szCs w:val="17"/>
              </w:rPr>
            </w:pPr>
          </w:p>
        </w:tc>
        <w:tc>
          <w:tcPr>
            <w:tcW w:w="606" w:type="pct"/>
            <w:shd w:val="clear" w:color="auto" w:fill="auto"/>
          </w:tcPr>
          <w:p w:rsidR="00A22DCE" w:rsidRPr="00B5183D" w:rsidRDefault="00A22DCE" w:rsidP="00287960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 xml:space="preserve">Кронштадтская </w:t>
            </w:r>
            <w:proofErr w:type="spellStart"/>
            <w:r w:rsidRPr="00B5183D">
              <w:rPr>
                <w:sz w:val="17"/>
                <w:szCs w:val="17"/>
              </w:rPr>
              <w:t>ул</w:t>
            </w:r>
            <w:proofErr w:type="spellEnd"/>
            <w:r w:rsidRPr="00B5183D">
              <w:rPr>
                <w:sz w:val="17"/>
                <w:szCs w:val="17"/>
              </w:rPr>
              <w:t>, д. 15, литера</w:t>
            </w:r>
            <w:proofErr w:type="gramStart"/>
            <w:r w:rsidRPr="00B5183D">
              <w:rPr>
                <w:sz w:val="17"/>
                <w:szCs w:val="17"/>
              </w:rPr>
              <w:t xml:space="preserve"> А</w:t>
            </w:r>
            <w:proofErr w:type="gramEnd"/>
            <w:r w:rsidRPr="00B5183D">
              <w:rPr>
                <w:sz w:val="17"/>
                <w:szCs w:val="17"/>
              </w:rPr>
              <w:t xml:space="preserve"> (1-й этап), Кронштадтская ул., д. 15, литера А, Кронштадтская ул., д. 5, литеры А, Б, Д</w:t>
            </w:r>
          </w:p>
        </w:tc>
        <w:tc>
          <w:tcPr>
            <w:tcW w:w="130" w:type="pct"/>
            <w:vMerge/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480 мест</w:t>
            </w:r>
          </w:p>
        </w:tc>
        <w:tc>
          <w:tcPr>
            <w:tcW w:w="218" w:type="pct"/>
            <w:shd w:val="clear" w:color="auto" w:fill="auto"/>
            <w:noWrap/>
            <w:textDirection w:val="btLr"/>
            <w:vAlign w:val="center"/>
          </w:tcPr>
          <w:p w:rsidR="00A22DCE" w:rsidRPr="00B5183D" w:rsidRDefault="00A22DCE" w:rsidP="00895B15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СМР (1 этап)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2018-2022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866059,4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995,9</w:t>
            </w:r>
          </w:p>
        </w:tc>
        <w:tc>
          <w:tcPr>
            <w:tcW w:w="86" w:type="pct"/>
            <w:vMerge/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995,9</w:t>
            </w:r>
          </w:p>
        </w:tc>
        <w:tc>
          <w:tcPr>
            <w:tcW w:w="303" w:type="pct"/>
            <w:vAlign w:val="center"/>
          </w:tcPr>
          <w:p w:rsidR="00A22DCE" w:rsidRPr="00B5183D" w:rsidRDefault="00A22DCE" w:rsidP="000F0AD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71728A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995,9</w:t>
            </w:r>
          </w:p>
        </w:tc>
        <w:tc>
          <w:tcPr>
            <w:tcW w:w="30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</w:tr>
      <w:tr w:rsidR="00B5183D" w:rsidRPr="00B5183D" w:rsidTr="004B2CE6">
        <w:trPr>
          <w:gridAfter w:val="1"/>
          <w:wAfter w:w="203" w:type="pct"/>
          <w:cantSplit/>
          <w:trHeight w:val="1701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2DCE" w:rsidRPr="00B5183D" w:rsidRDefault="00A22DCE" w:rsidP="00000394">
            <w:pPr>
              <w:ind w:left="-142"/>
              <w:rPr>
                <w:spacing w:val="-34"/>
                <w:sz w:val="17"/>
                <w:szCs w:val="17"/>
              </w:rPr>
            </w:pPr>
          </w:p>
        </w:tc>
        <w:tc>
          <w:tcPr>
            <w:tcW w:w="174" w:type="pct"/>
            <w:tcBorders>
              <w:left w:val="single" w:sz="4" w:space="0" w:color="auto"/>
            </w:tcBorders>
            <w:shd w:val="clear" w:color="auto" w:fill="auto"/>
          </w:tcPr>
          <w:p w:rsidR="00A22DCE" w:rsidRPr="00B5183D" w:rsidRDefault="00A22DCE" w:rsidP="00287960">
            <w:pPr>
              <w:rPr>
                <w:spacing w:val="-20"/>
                <w:sz w:val="17"/>
                <w:szCs w:val="17"/>
              </w:rPr>
            </w:pP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A22DCE" w:rsidRPr="00B5183D" w:rsidRDefault="00A22DCE" w:rsidP="003E6146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 xml:space="preserve">Кронштадтская </w:t>
            </w:r>
            <w:proofErr w:type="spellStart"/>
            <w:r w:rsidRPr="00B5183D">
              <w:rPr>
                <w:sz w:val="17"/>
                <w:szCs w:val="17"/>
              </w:rPr>
              <w:t>ул</w:t>
            </w:r>
            <w:proofErr w:type="spellEnd"/>
            <w:r w:rsidRPr="00B5183D">
              <w:rPr>
                <w:sz w:val="17"/>
                <w:szCs w:val="17"/>
              </w:rPr>
              <w:t>, д. 5, литера</w:t>
            </w:r>
            <w:proofErr w:type="gramStart"/>
            <w:r w:rsidRPr="00B5183D">
              <w:rPr>
                <w:sz w:val="17"/>
                <w:szCs w:val="17"/>
              </w:rPr>
              <w:t xml:space="preserve"> А</w:t>
            </w:r>
            <w:proofErr w:type="gramEnd"/>
            <w:r w:rsidRPr="00B5183D">
              <w:rPr>
                <w:sz w:val="17"/>
                <w:szCs w:val="17"/>
              </w:rPr>
              <w:t xml:space="preserve"> (2-й этап) (Кронштадтская ул., д. 15, литера А, Кронштадтская ул., д. 5, литеры А, Б, Д)</w:t>
            </w:r>
          </w:p>
        </w:tc>
        <w:tc>
          <w:tcPr>
            <w:tcW w:w="130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500 мест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22DCE" w:rsidRPr="00B5183D" w:rsidRDefault="00A22DCE" w:rsidP="00895B15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СМР (2 этап)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2022-2025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1392290,9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1392290,9</w:t>
            </w:r>
          </w:p>
        </w:tc>
        <w:tc>
          <w:tcPr>
            <w:tcW w:w="86" w:type="pct"/>
            <w:vMerge/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30000,0</w:t>
            </w:r>
          </w:p>
        </w:tc>
        <w:tc>
          <w:tcPr>
            <w:tcW w:w="303" w:type="pct"/>
            <w:vAlign w:val="center"/>
          </w:tcPr>
          <w:p w:rsidR="00A22DCE" w:rsidRPr="00B5183D" w:rsidRDefault="00A22DCE" w:rsidP="000F0AD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409748,0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241656,6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3E6146" w:rsidP="003E6146">
            <w:pPr>
              <w:jc w:val="center"/>
              <w:rPr>
                <w:sz w:val="17"/>
                <w:szCs w:val="17"/>
                <w:highlight w:val="yellow"/>
              </w:rPr>
            </w:pPr>
            <w:r w:rsidRPr="00B5183D">
              <w:rPr>
                <w:sz w:val="17"/>
                <w:szCs w:val="17"/>
              </w:rPr>
              <w:t>953384,0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3E6146" w:rsidP="003E6146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1634788,6</w:t>
            </w:r>
          </w:p>
        </w:tc>
        <w:tc>
          <w:tcPr>
            <w:tcW w:w="30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</w:tr>
      <w:tr w:rsidR="00B5183D" w:rsidRPr="00B5183D" w:rsidTr="00A22DCE">
        <w:trPr>
          <w:gridAfter w:val="1"/>
          <w:wAfter w:w="203" w:type="pct"/>
          <w:cantSplit/>
          <w:trHeight w:val="566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2DCE" w:rsidRPr="00B5183D" w:rsidRDefault="00A22DCE" w:rsidP="00000394">
            <w:pPr>
              <w:ind w:left="-142"/>
              <w:rPr>
                <w:spacing w:val="-34"/>
                <w:sz w:val="17"/>
                <w:szCs w:val="17"/>
              </w:rPr>
            </w:pP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DCE" w:rsidRPr="00B5183D" w:rsidRDefault="00A22DCE" w:rsidP="00287960">
            <w:pPr>
              <w:rPr>
                <w:spacing w:val="-20"/>
                <w:sz w:val="17"/>
                <w:szCs w:val="17"/>
              </w:rPr>
            </w:pPr>
          </w:p>
        </w:tc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DCE" w:rsidRPr="00B5183D" w:rsidRDefault="00A22DCE" w:rsidP="00A22DCE">
            <w:pPr>
              <w:jc w:val="right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ИТОГО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2018-2025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2258350,3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A22DCE" w:rsidRPr="00B5183D" w:rsidRDefault="00A22DCE" w:rsidP="0028796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1393286,8</w:t>
            </w:r>
          </w:p>
        </w:tc>
        <w:tc>
          <w:tcPr>
            <w:tcW w:w="86" w:type="pct"/>
            <w:shd w:val="clear" w:color="auto" w:fill="auto"/>
            <w:textDirection w:val="btLr"/>
            <w:vAlign w:val="center"/>
          </w:tcPr>
          <w:p w:rsidR="00A22DCE" w:rsidRPr="00B5183D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30995,9</w:t>
            </w:r>
          </w:p>
        </w:tc>
        <w:tc>
          <w:tcPr>
            <w:tcW w:w="303" w:type="pct"/>
            <w:vAlign w:val="center"/>
          </w:tcPr>
          <w:p w:rsidR="00A22DCE" w:rsidRPr="00B5183D" w:rsidRDefault="00A22DCE" w:rsidP="000F0AD0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409748,0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241656,6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3E6146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953384,0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A22DC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-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A22DCE" w:rsidRPr="00B5183D" w:rsidRDefault="003E6146" w:rsidP="003E6146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1635784,5</w:t>
            </w:r>
          </w:p>
        </w:tc>
        <w:tc>
          <w:tcPr>
            <w:tcW w:w="30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2DCE" w:rsidRPr="00B5183D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».</w:t>
            </w:r>
          </w:p>
        </w:tc>
      </w:tr>
    </w:tbl>
    <w:p w:rsidR="00B806A6" w:rsidRPr="0089582A" w:rsidRDefault="00B806A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A9008D" w:rsidRDefault="00BC000A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.2</w:t>
      </w:r>
      <w:r w:rsidR="00E37CAB" w:rsidRPr="00B5183D">
        <w:rPr>
          <w:rFonts w:eastAsia="Calibri"/>
          <w:lang w:eastAsia="en-US"/>
        </w:rPr>
        <w:t>8</w:t>
      </w:r>
      <w:r w:rsidR="00F52D87" w:rsidRPr="00B5183D">
        <w:rPr>
          <w:rFonts w:eastAsia="Calibri"/>
          <w:lang w:eastAsia="en-US"/>
        </w:rPr>
        <w:t>. Пункт</w:t>
      </w:r>
      <w:r w:rsidR="00BC38C0" w:rsidRPr="00B5183D">
        <w:rPr>
          <w:rFonts w:eastAsia="Calibri"/>
          <w:lang w:eastAsia="en-US"/>
        </w:rPr>
        <w:t>ы</w:t>
      </w:r>
      <w:r w:rsidR="00F52D87" w:rsidRPr="00B5183D">
        <w:rPr>
          <w:rFonts w:eastAsia="Calibri"/>
          <w:lang w:eastAsia="en-US"/>
        </w:rPr>
        <w:t xml:space="preserve"> 2.1.14</w:t>
      </w:r>
      <w:r w:rsidR="00D14507" w:rsidRPr="00B5183D">
        <w:rPr>
          <w:rFonts w:eastAsia="Calibri"/>
          <w:lang w:eastAsia="en-US"/>
        </w:rPr>
        <w:t xml:space="preserve"> </w:t>
      </w:r>
      <w:r w:rsidR="00BC38C0" w:rsidRPr="00B5183D">
        <w:rPr>
          <w:rFonts w:eastAsia="Calibri"/>
          <w:lang w:eastAsia="en-US"/>
        </w:rPr>
        <w:t xml:space="preserve">и 2.1.15 </w:t>
      </w:r>
      <w:r w:rsidR="00D14507" w:rsidRPr="00B5183D">
        <w:rPr>
          <w:rFonts w:eastAsia="Calibri"/>
          <w:lang w:eastAsia="en-US"/>
        </w:rPr>
        <w:t>таблицы 8 подраздела 9.3.1 раздела 9 прилож</w:t>
      </w:r>
      <w:r w:rsidR="00C6797C">
        <w:rPr>
          <w:rFonts w:eastAsia="Calibri"/>
          <w:lang w:eastAsia="en-US"/>
        </w:rPr>
        <w:t>ения к постановлению изложить в</w:t>
      </w:r>
      <w:r w:rsidR="00D14507" w:rsidRPr="00B5183D">
        <w:rPr>
          <w:rFonts w:eastAsia="Calibri"/>
          <w:lang w:eastAsia="en-US"/>
        </w:rPr>
        <w:t xml:space="preserve"> следующей редакции:</w:t>
      </w:r>
    </w:p>
    <w:p w:rsidR="00A47B2C" w:rsidRPr="0089582A" w:rsidRDefault="00A47B2C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6"/>
        <w:gridCol w:w="541"/>
        <w:gridCol w:w="1983"/>
        <w:gridCol w:w="439"/>
        <w:gridCol w:w="283"/>
        <w:gridCol w:w="707"/>
        <w:gridCol w:w="710"/>
        <w:gridCol w:w="990"/>
        <w:gridCol w:w="993"/>
        <w:gridCol w:w="283"/>
        <w:gridCol w:w="972"/>
        <w:gridCol w:w="972"/>
        <w:gridCol w:w="972"/>
        <w:gridCol w:w="972"/>
        <w:gridCol w:w="972"/>
        <w:gridCol w:w="972"/>
        <w:gridCol w:w="972"/>
        <w:gridCol w:w="1168"/>
        <w:gridCol w:w="392"/>
      </w:tblGrid>
      <w:tr w:rsidR="00B5183D" w:rsidRPr="00B5183D" w:rsidTr="0010253C">
        <w:trPr>
          <w:cantSplit/>
          <w:trHeight w:val="2090"/>
        </w:trPr>
        <w:tc>
          <w:tcPr>
            <w:tcW w:w="89" w:type="pct"/>
            <w:tcBorders>
              <w:right w:val="single" w:sz="4" w:space="0" w:color="auto"/>
            </w:tcBorders>
          </w:tcPr>
          <w:p w:rsidR="00885DBF" w:rsidRPr="00B5183D" w:rsidRDefault="00885DBF" w:rsidP="00000394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DBF" w:rsidRPr="00B5183D" w:rsidRDefault="00885DBF" w:rsidP="00000394">
            <w:pPr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2.1.</w:t>
            </w:r>
            <w:r w:rsidR="00BC38C0" w:rsidRPr="00B5183D">
              <w:rPr>
                <w:spacing w:val="-20"/>
                <w:sz w:val="17"/>
                <w:szCs w:val="17"/>
              </w:rPr>
              <w:t>14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DBF" w:rsidRPr="00B5183D" w:rsidRDefault="00BC38C0" w:rsidP="00885DBF">
            <w:pPr>
              <w:autoSpaceDE w:val="0"/>
              <w:autoSpaceDN w:val="0"/>
              <w:adjustRightInd w:val="0"/>
              <w:rPr>
                <w:spacing w:val="-20"/>
                <w:sz w:val="17"/>
                <w:szCs w:val="17"/>
              </w:rPr>
            </w:pPr>
            <w:r w:rsidRPr="00B5183D">
              <w:rPr>
                <w:sz w:val="18"/>
                <w:szCs w:val="18"/>
              </w:rPr>
              <w:t>Реконструкция здания государственного бюджетного общеобразовательного учреждения «Лицей № 369 Красносельского района Санкт-Петербурга» по адресу: ул. Маршала Захарова, д. 52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85DBF" w:rsidRPr="00B5183D" w:rsidRDefault="00885DBF" w:rsidP="002B567A">
            <w:pPr>
              <w:ind w:left="113" w:right="113"/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Комитет по 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DBF" w:rsidRPr="00B5183D" w:rsidRDefault="00BC38C0" w:rsidP="00885DBF">
            <w:pPr>
              <w:ind w:left="113" w:right="113"/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z w:val="18"/>
                <w:szCs w:val="18"/>
              </w:rPr>
              <w:t>660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BF" w:rsidRPr="00B5183D" w:rsidRDefault="00885DBF" w:rsidP="00885DBF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BF" w:rsidRPr="00B5183D" w:rsidRDefault="00BC38C0" w:rsidP="00885DBF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8"/>
                <w:szCs w:val="18"/>
              </w:rPr>
              <w:t>2022-2024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DBF" w:rsidRPr="00B5183D" w:rsidRDefault="00BC38C0" w:rsidP="00885DBF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8"/>
                <w:szCs w:val="18"/>
              </w:rPr>
              <w:t>737615,9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DBF" w:rsidRPr="00B5183D" w:rsidRDefault="00BC38C0" w:rsidP="00885DBF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8"/>
                <w:szCs w:val="18"/>
              </w:rPr>
              <w:t>737615,9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DBF" w:rsidRPr="00B5183D" w:rsidRDefault="00885DBF" w:rsidP="00885DBF">
            <w:pPr>
              <w:ind w:left="113" w:right="113"/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Бюджет Санкт</w:t>
            </w:r>
            <w:r w:rsidRPr="00B5183D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BF" w:rsidRPr="00B5183D" w:rsidRDefault="00BC38C0" w:rsidP="000A7E86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z w:val="18"/>
                <w:szCs w:val="18"/>
              </w:rPr>
              <w:t>47706,4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B5183D" w:rsidRDefault="00BC38C0" w:rsidP="00DB5D39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8"/>
                <w:szCs w:val="18"/>
              </w:rPr>
              <w:t>209031,4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B5183D" w:rsidRDefault="00BC38C0" w:rsidP="00DB5D39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620737,4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B5183D" w:rsidRDefault="00DB5D39" w:rsidP="00DB5D39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B5183D" w:rsidRDefault="00DB5D39" w:rsidP="00DB5D39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B5183D" w:rsidRDefault="00DB5D39" w:rsidP="00DB5D39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B5183D" w:rsidRDefault="00BC38C0" w:rsidP="00DB5D39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877475,2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B63" w:rsidRPr="00B5183D" w:rsidRDefault="00885DBF" w:rsidP="004F1B63">
            <w:pPr>
              <w:spacing w:line="192" w:lineRule="auto"/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>Целевой</w:t>
            </w:r>
            <w:r w:rsidRPr="00B5183D">
              <w:rPr>
                <w:spacing w:val="-10"/>
                <w:sz w:val="17"/>
                <w:szCs w:val="17"/>
              </w:rPr>
              <w:br/>
              <w:t>показатель 2</w:t>
            </w:r>
          </w:p>
          <w:p w:rsidR="00BC38C0" w:rsidRPr="00B5183D" w:rsidRDefault="00BC38C0" w:rsidP="00BC38C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B5183D">
              <w:rPr>
                <w:spacing w:val="-10"/>
                <w:sz w:val="18"/>
                <w:szCs w:val="18"/>
              </w:rPr>
              <w:t xml:space="preserve">Целевой </w:t>
            </w:r>
          </w:p>
          <w:p w:rsidR="00885DBF" w:rsidRPr="00B5183D" w:rsidRDefault="00BC38C0" w:rsidP="00BC38C0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10"/>
                <w:sz w:val="18"/>
                <w:szCs w:val="18"/>
              </w:rPr>
              <w:t>показатель 2; индикаторы 2.1, 2.2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B5183D" w:rsidRDefault="00885DBF" w:rsidP="00000394">
            <w:pPr>
              <w:jc w:val="center"/>
              <w:rPr>
                <w:spacing w:val="-24"/>
                <w:sz w:val="15"/>
                <w:szCs w:val="15"/>
              </w:rPr>
            </w:pPr>
          </w:p>
        </w:tc>
      </w:tr>
      <w:tr w:rsidR="00B5183D" w:rsidRPr="00B5183D" w:rsidTr="00A9008D">
        <w:trPr>
          <w:cantSplit/>
          <w:trHeight w:val="1960"/>
        </w:trPr>
        <w:tc>
          <w:tcPr>
            <w:tcW w:w="89" w:type="pct"/>
            <w:tcBorders>
              <w:right w:val="single" w:sz="4" w:space="0" w:color="auto"/>
            </w:tcBorders>
          </w:tcPr>
          <w:p w:rsidR="00E208AE" w:rsidRPr="00B5183D" w:rsidRDefault="00E208AE" w:rsidP="00000394">
            <w:pPr>
              <w:jc w:val="center"/>
              <w:rPr>
                <w:spacing w:val="-34"/>
                <w:sz w:val="15"/>
                <w:szCs w:val="15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AE" w:rsidRPr="00B5183D" w:rsidRDefault="00BC38C0" w:rsidP="00000394">
            <w:pPr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2.1.15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8C0" w:rsidRPr="00B5183D" w:rsidRDefault="00BC38C0" w:rsidP="00BC38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Строительство нового здания общеобразовательной школы по адресу: ул. Добровольцев, д. 8, литера</w:t>
            </w:r>
            <w:proofErr w:type="gramStart"/>
            <w:r w:rsidRPr="00B5183D">
              <w:rPr>
                <w:sz w:val="18"/>
                <w:szCs w:val="18"/>
              </w:rPr>
              <w:t xml:space="preserve"> А</w:t>
            </w:r>
            <w:proofErr w:type="gramEnd"/>
            <w:r w:rsidRPr="00B5183D">
              <w:rPr>
                <w:sz w:val="18"/>
                <w:szCs w:val="18"/>
              </w:rPr>
              <w:t>, включая завершение разработки проектной документации стадии РД</w:t>
            </w:r>
          </w:p>
          <w:p w:rsidR="00E208AE" w:rsidRPr="00B5183D" w:rsidRDefault="00E208AE" w:rsidP="00000394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B5183D" w:rsidRDefault="00E208AE" w:rsidP="00261821">
            <w:pPr>
              <w:ind w:left="113" w:right="113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B5183D" w:rsidRDefault="00E208A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550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B5183D" w:rsidRDefault="00E208AE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B5183D" w:rsidRDefault="00261821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2022-2024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B5183D" w:rsidRDefault="00261821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1291310,2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B5183D" w:rsidRDefault="00261821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1291310,2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B5183D" w:rsidRDefault="00E208AE" w:rsidP="009566E9">
            <w:pPr>
              <w:ind w:left="113" w:right="113"/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Бюджет Санкт</w:t>
            </w:r>
            <w:r w:rsidRPr="00B5183D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B5183D" w:rsidRDefault="00261821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57806,7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B5183D" w:rsidRDefault="00261821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318792,0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B5183D" w:rsidRDefault="00261821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1118596,1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B5183D" w:rsidRDefault="00DB5D39" w:rsidP="00000394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B5183D" w:rsidRDefault="00DB5D39" w:rsidP="00000394">
            <w:pPr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B5183D" w:rsidRDefault="00DB5D39" w:rsidP="00000394">
            <w:pPr>
              <w:spacing w:line="192" w:lineRule="auto"/>
              <w:jc w:val="center"/>
              <w:rPr>
                <w:spacing w:val="-20"/>
                <w:sz w:val="17"/>
                <w:szCs w:val="17"/>
              </w:rPr>
            </w:pPr>
            <w:r w:rsidRPr="00B5183D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B5183D" w:rsidRDefault="00261821" w:rsidP="00000394">
            <w:pPr>
              <w:jc w:val="center"/>
              <w:rPr>
                <w:sz w:val="17"/>
                <w:szCs w:val="17"/>
              </w:rPr>
            </w:pPr>
            <w:r w:rsidRPr="00B5183D">
              <w:rPr>
                <w:sz w:val="17"/>
                <w:szCs w:val="17"/>
              </w:rPr>
              <w:t>1495194,8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21" w:rsidRPr="00B5183D" w:rsidRDefault="00261821" w:rsidP="00261821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 xml:space="preserve">Целевой </w:t>
            </w:r>
          </w:p>
          <w:p w:rsidR="00E208AE" w:rsidRPr="00B5183D" w:rsidRDefault="00261821" w:rsidP="00261821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>показатель 2; индикаторы 2.1, 2.2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7C373B" w:rsidRPr="00B5183D" w:rsidRDefault="007C373B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20"/>
                <w:szCs w:val="20"/>
              </w:rPr>
            </w:pPr>
          </w:p>
          <w:p w:rsidR="00E208AE" w:rsidRPr="00B5183D" w:rsidRDefault="00E208AE" w:rsidP="00E208AE">
            <w:pPr>
              <w:rPr>
                <w:sz w:val="15"/>
                <w:szCs w:val="15"/>
              </w:rPr>
            </w:pPr>
          </w:p>
        </w:tc>
      </w:tr>
    </w:tbl>
    <w:p w:rsidR="00BC000A" w:rsidRPr="0089582A" w:rsidRDefault="00BC000A" w:rsidP="000B0382">
      <w:pPr>
        <w:tabs>
          <w:tab w:val="left" w:pos="851"/>
        </w:tabs>
        <w:spacing w:after="60"/>
        <w:jc w:val="both"/>
        <w:rPr>
          <w:rFonts w:eastAsia="Calibri"/>
          <w:sz w:val="20"/>
          <w:szCs w:val="20"/>
          <w:lang w:eastAsia="en-US"/>
        </w:rPr>
      </w:pPr>
    </w:p>
    <w:p w:rsidR="002C0A46" w:rsidRDefault="00BC000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29</w:t>
      </w:r>
      <w:r w:rsidR="00261821" w:rsidRPr="00B5183D">
        <w:rPr>
          <w:rFonts w:eastAsia="Calibri"/>
          <w:lang w:eastAsia="en-US"/>
        </w:rPr>
        <w:t>. Пункт 2.1.20</w:t>
      </w:r>
      <w:r w:rsidR="00571D3C" w:rsidRPr="00B5183D">
        <w:rPr>
          <w:rFonts w:eastAsia="Calibri"/>
          <w:lang w:eastAsia="en-US"/>
        </w:rPr>
        <w:t xml:space="preserve"> таблицы 8 подраздела 9.3.1 раздела 9 прилож</w:t>
      </w:r>
      <w:r w:rsidR="00C6797C">
        <w:rPr>
          <w:rFonts w:eastAsia="Calibri"/>
          <w:lang w:eastAsia="en-US"/>
        </w:rPr>
        <w:t>ения к постановлению изложить в</w:t>
      </w:r>
      <w:r w:rsidR="00571D3C" w:rsidRPr="00B5183D">
        <w:rPr>
          <w:rFonts w:eastAsia="Calibri"/>
          <w:lang w:eastAsia="en-US"/>
        </w:rPr>
        <w:t xml:space="preserve"> следующей редакции:</w:t>
      </w:r>
    </w:p>
    <w:p w:rsidR="00A47B2C" w:rsidRPr="0089582A" w:rsidRDefault="00A47B2C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1984"/>
        <w:gridCol w:w="428"/>
        <w:gridCol w:w="283"/>
        <w:gridCol w:w="707"/>
        <w:gridCol w:w="710"/>
        <w:gridCol w:w="990"/>
        <w:gridCol w:w="993"/>
        <w:gridCol w:w="283"/>
        <w:gridCol w:w="972"/>
        <w:gridCol w:w="972"/>
        <w:gridCol w:w="975"/>
        <w:gridCol w:w="972"/>
        <w:gridCol w:w="975"/>
        <w:gridCol w:w="972"/>
        <w:gridCol w:w="975"/>
        <w:gridCol w:w="1143"/>
        <w:gridCol w:w="417"/>
      </w:tblGrid>
      <w:tr w:rsidR="00B5183D" w:rsidRPr="00B5183D" w:rsidTr="002C0A46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2C0A46" w:rsidRPr="00B5183D" w:rsidRDefault="002C0A46" w:rsidP="00000394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46" w:rsidRPr="00B5183D" w:rsidRDefault="002C0A46" w:rsidP="00000394">
            <w:pPr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2.1.</w:t>
            </w:r>
            <w:r w:rsidR="00261821" w:rsidRPr="00B5183D">
              <w:rPr>
                <w:spacing w:val="-20"/>
                <w:sz w:val="16"/>
                <w:szCs w:val="16"/>
              </w:rPr>
              <w:t>20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821" w:rsidRPr="00B5183D" w:rsidRDefault="00261821" w:rsidP="0026182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актового зала общеобразовательной школы </w:t>
            </w:r>
          </w:p>
          <w:p w:rsidR="002C0A46" w:rsidRPr="00B5183D" w:rsidRDefault="00261821" w:rsidP="0026182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>№ 251 Кировского района по адресу: ул. Солдата Корзуна, д. 15, корпус 2, литера</w:t>
            </w:r>
            <w:proofErr w:type="gramStart"/>
            <w:r w:rsidRPr="00B5183D">
              <w:rPr>
                <w:sz w:val="18"/>
                <w:szCs w:val="18"/>
              </w:rPr>
              <w:t xml:space="preserve"> А</w:t>
            </w:r>
            <w:proofErr w:type="gramEnd"/>
            <w:r w:rsidRPr="00B5183D">
              <w:rPr>
                <w:sz w:val="18"/>
                <w:szCs w:val="18"/>
              </w:rPr>
              <w:t>, включая корректировку проектной документации стадии РД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B5183D" w:rsidRDefault="002C0A46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B5183D" w:rsidRDefault="00261821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>196</w:t>
            </w:r>
            <w:r w:rsidR="002C0A46" w:rsidRPr="00B5183D">
              <w:rPr>
                <w:sz w:val="18"/>
                <w:szCs w:val="18"/>
              </w:rPr>
              <w:t xml:space="preserve">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A46" w:rsidRPr="00B5183D" w:rsidRDefault="002C0A46" w:rsidP="00000394">
            <w:pPr>
              <w:jc w:val="center"/>
              <w:rPr>
                <w:sz w:val="16"/>
                <w:szCs w:val="16"/>
              </w:rPr>
            </w:pPr>
            <w:r w:rsidRPr="00B5183D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A46" w:rsidRPr="00B5183D" w:rsidRDefault="00261821" w:rsidP="008370D4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2022-2023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A46" w:rsidRPr="00B5183D" w:rsidRDefault="00261821" w:rsidP="002C0A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107915,3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A46" w:rsidRPr="00B5183D" w:rsidRDefault="00261821" w:rsidP="002C0A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107915,3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B5183D" w:rsidRDefault="002C0A46" w:rsidP="009566E9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Бюджет Санкт</w:t>
            </w:r>
            <w:r w:rsidRPr="00B5183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46" w:rsidRPr="00B5183D" w:rsidRDefault="00261821" w:rsidP="00000394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18707,6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B5183D" w:rsidRDefault="00261821" w:rsidP="00000394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113704,3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B5183D" w:rsidRDefault="00261821" w:rsidP="00000394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B5183D" w:rsidRDefault="000F0AD0" w:rsidP="00000394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B5183D" w:rsidRDefault="000F0AD0" w:rsidP="00000394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B5183D" w:rsidRDefault="000F0AD0" w:rsidP="00000394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B5183D" w:rsidRDefault="00261821" w:rsidP="000F0AD0">
            <w:pPr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132411,9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821" w:rsidRPr="00B5183D" w:rsidRDefault="00261821" w:rsidP="00261821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 xml:space="preserve">Целевой </w:t>
            </w:r>
          </w:p>
          <w:p w:rsidR="002C0A46" w:rsidRPr="00B5183D" w:rsidRDefault="00261821" w:rsidP="00261821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>показатель 2; индикаторы 2.1, 2.2</w:t>
            </w: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B5183D" w:rsidRDefault="002C0A46" w:rsidP="00000394">
            <w:pPr>
              <w:jc w:val="center"/>
              <w:rPr>
                <w:spacing w:val="-24"/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>».</w:t>
            </w:r>
          </w:p>
        </w:tc>
      </w:tr>
    </w:tbl>
    <w:p w:rsidR="004A1CBA" w:rsidRPr="00B5183D" w:rsidRDefault="004A1CBA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C9274D" w:rsidRDefault="00BC000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30</w:t>
      </w:r>
      <w:r w:rsidR="00261821" w:rsidRPr="00B5183D">
        <w:rPr>
          <w:rFonts w:eastAsia="Calibri"/>
          <w:lang w:eastAsia="en-US"/>
        </w:rPr>
        <w:t>. Пункт 2.1.25</w:t>
      </w:r>
      <w:r w:rsidR="00C9274D" w:rsidRPr="00B5183D">
        <w:rPr>
          <w:rFonts w:eastAsia="Calibri"/>
          <w:lang w:eastAsia="en-US"/>
        </w:rPr>
        <w:t xml:space="preserve"> таблицы 8 подраздела 9.3.1 раздела 9 приложен</w:t>
      </w:r>
      <w:r w:rsidR="00C6797C">
        <w:rPr>
          <w:rFonts w:eastAsia="Calibri"/>
          <w:lang w:eastAsia="en-US"/>
        </w:rPr>
        <w:t>ия к постановлению изложить в</w:t>
      </w:r>
      <w:r w:rsidR="00C9274D" w:rsidRPr="00B5183D">
        <w:rPr>
          <w:rFonts w:eastAsia="Calibri"/>
          <w:lang w:eastAsia="en-US"/>
        </w:rPr>
        <w:t xml:space="preserve"> следующей редакции:</w:t>
      </w:r>
    </w:p>
    <w:p w:rsidR="00321EA0" w:rsidRPr="0089582A" w:rsidRDefault="00321EA0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1984"/>
        <w:gridCol w:w="428"/>
        <w:gridCol w:w="283"/>
        <w:gridCol w:w="707"/>
        <w:gridCol w:w="710"/>
        <w:gridCol w:w="990"/>
        <w:gridCol w:w="993"/>
        <w:gridCol w:w="283"/>
        <w:gridCol w:w="972"/>
        <w:gridCol w:w="972"/>
        <w:gridCol w:w="975"/>
        <w:gridCol w:w="972"/>
        <w:gridCol w:w="975"/>
        <w:gridCol w:w="972"/>
        <w:gridCol w:w="975"/>
        <w:gridCol w:w="1143"/>
        <w:gridCol w:w="417"/>
      </w:tblGrid>
      <w:tr w:rsidR="00B5183D" w:rsidRPr="00B5183D" w:rsidTr="003E6146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261821" w:rsidRPr="00B5183D" w:rsidRDefault="00261821" w:rsidP="003E6146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821" w:rsidRPr="00B5183D" w:rsidRDefault="00261821" w:rsidP="003E6146">
            <w:pPr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2.1.25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821" w:rsidRPr="00B5183D" w:rsidRDefault="00261821" w:rsidP="003E61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 xml:space="preserve">Строительство здания общеобразовательной школы по адресу: Лиственная ул., участок 1 (территория, ограниченная </w:t>
            </w:r>
            <w:proofErr w:type="gramStart"/>
            <w:r w:rsidRPr="00B5183D">
              <w:rPr>
                <w:sz w:val="18"/>
                <w:szCs w:val="18"/>
              </w:rPr>
              <w:t>Северным</w:t>
            </w:r>
            <w:proofErr w:type="gramEnd"/>
            <w:r w:rsidRPr="00B5183D">
              <w:rPr>
                <w:sz w:val="18"/>
                <w:szCs w:val="18"/>
              </w:rPr>
              <w:t xml:space="preserve"> пр., ул. Есенина, проектируемой улицей № 2, Лиственной ул., ул. Жака </w:t>
            </w:r>
            <w:proofErr w:type="spellStart"/>
            <w:r w:rsidRPr="00B5183D">
              <w:rPr>
                <w:sz w:val="18"/>
                <w:szCs w:val="18"/>
              </w:rPr>
              <w:t>Дюкло</w:t>
            </w:r>
            <w:proofErr w:type="spellEnd"/>
            <w:r w:rsidRPr="00B5183D">
              <w:rPr>
                <w:sz w:val="18"/>
                <w:szCs w:val="18"/>
              </w:rPr>
              <w:t xml:space="preserve">, проектируемой пешеходной улицей, проектируемой улицей № 1; формируемый земельный участок </w:t>
            </w:r>
            <w:r w:rsidRPr="00B5183D">
              <w:rPr>
                <w:sz w:val="18"/>
                <w:szCs w:val="18"/>
              </w:rPr>
              <w:br/>
              <w:t>№ 20)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1821" w:rsidRPr="00B5183D" w:rsidRDefault="00261821" w:rsidP="003E614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1821" w:rsidRPr="00B5183D" w:rsidRDefault="00261821" w:rsidP="003E614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>1000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821" w:rsidRPr="00B5183D" w:rsidRDefault="00261821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821" w:rsidRPr="00B5183D" w:rsidRDefault="00261821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2022-2024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821" w:rsidRPr="00B5183D" w:rsidRDefault="00261821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2527764,2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821" w:rsidRPr="00B5183D" w:rsidRDefault="00261821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2513557,9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1821" w:rsidRPr="00B5183D" w:rsidRDefault="00261821" w:rsidP="003E614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Бюджет Санкт</w:t>
            </w:r>
            <w:r w:rsidRPr="00B5183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821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99800,0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21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1114960,4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21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1633470,3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21" w:rsidRPr="00B5183D" w:rsidRDefault="00261821" w:rsidP="003E6146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21" w:rsidRPr="00B5183D" w:rsidRDefault="00261821" w:rsidP="003E6146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21" w:rsidRPr="00B5183D" w:rsidRDefault="00261821" w:rsidP="003E6146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821" w:rsidRPr="00B5183D" w:rsidRDefault="00D4489D" w:rsidP="003E6146">
            <w:pPr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2848230,7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89D" w:rsidRPr="00B5183D" w:rsidRDefault="00D4489D" w:rsidP="00D4489D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 xml:space="preserve">Целевой </w:t>
            </w:r>
          </w:p>
          <w:p w:rsidR="00261821" w:rsidRPr="00B5183D" w:rsidRDefault="00D4489D" w:rsidP="00D4489D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>показатель 2; индикаторы 2.1, 2.2</w:t>
            </w: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261821" w:rsidRPr="00B5183D" w:rsidRDefault="00261821" w:rsidP="003E6146">
            <w:pPr>
              <w:jc w:val="center"/>
              <w:rPr>
                <w:spacing w:val="-24"/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>».</w:t>
            </w:r>
          </w:p>
        </w:tc>
      </w:tr>
    </w:tbl>
    <w:p w:rsidR="00261821" w:rsidRPr="0089582A" w:rsidRDefault="00261821" w:rsidP="00D4489D">
      <w:pPr>
        <w:tabs>
          <w:tab w:val="left" w:pos="851"/>
        </w:tabs>
        <w:spacing w:after="60"/>
        <w:jc w:val="both"/>
        <w:rPr>
          <w:rFonts w:eastAsia="Calibri"/>
          <w:sz w:val="20"/>
          <w:szCs w:val="20"/>
          <w:lang w:eastAsia="en-US"/>
        </w:rPr>
      </w:pPr>
    </w:p>
    <w:p w:rsidR="00D4489D" w:rsidRDefault="00BC000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31</w:t>
      </w:r>
      <w:r w:rsidR="000E5EA7" w:rsidRPr="00B5183D">
        <w:rPr>
          <w:rFonts w:eastAsia="Calibri"/>
          <w:lang w:eastAsia="en-US"/>
        </w:rPr>
        <w:t>. Пунк</w:t>
      </w:r>
      <w:r w:rsidR="00D4489D" w:rsidRPr="00B5183D">
        <w:rPr>
          <w:rFonts w:eastAsia="Calibri"/>
          <w:lang w:eastAsia="en-US"/>
        </w:rPr>
        <w:t>т 2.1.27</w:t>
      </w:r>
      <w:r w:rsidR="000C7519" w:rsidRPr="00B5183D">
        <w:rPr>
          <w:rFonts w:eastAsia="Calibri"/>
          <w:lang w:eastAsia="en-US"/>
        </w:rPr>
        <w:t xml:space="preserve"> таблицы 8 подраздела 9.3.1 раздела 9 прилож</w:t>
      </w:r>
      <w:r w:rsidR="00C6797C">
        <w:rPr>
          <w:rFonts w:eastAsia="Calibri"/>
          <w:lang w:eastAsia="en-US"/>
        </w:rPr>
        <w:t>ения к постановлению изложить в</w:t>
      </w:r>
      <w:r w:rsidR="000C7519" w:rsidRPr="00B5183D">
        <w:rPr>
          <w:rFonts w:eastAsia="Calibri"/>
          <w:lang w:eastAsia="en-US"/>
        </w:rPr>
        <w:t xml:space="preserve"> следующей редакции:</w:t>
      </w:r>
    </w:p>
    <w:p w:rsidR="00A47B2C" w:rsidRPr="0089582A" w:rsidRDefault="00A47B2C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1984"/>
        <w:gridCol w:w="428"/>
        <w:gridCol w:w="283"/>
        <w:gridCol w:w="707"/>
        <w:gridCol w:w="710"/>
        <w:gridCol w:w="990"/>
        <w:gridCol w:w="993"/>
        <w:gridCol w:w="283"/>
        <w:gridCol w:w="972"/>
        <w:gridCol w:w="972"/>
        <w:gridCol w:w="975"/>
        <w:gridCol w:w="972"/>
        <w:gridCol w:w="975"/>
        <w:gridCol w:w="972"/>
        <w:gridCol w:w="975"/>
        <w:gridCol w:w="1143"/>
        <w:gridCol w:w="417"/>
      </w:tblGrid>
      <w:tr w:rsidR="00B5183D" w:rsidRPr="00B5183D" w:rsidTr="00D4489D">
        <w:trPr>
          <w:cantSplit/>
          <w:trHeight w:val="2684"/>
        </w:trPr>
        <w:tc>
          <w:tcPr>
            <w:tcW w:w="89" w:type="pct"/>
            <w:tcBorders>
              <w:right w:val="single" w:sz="4" w:space="0" w:color="auto"/>
            </w:tcBorders>
          </w:tcPr>
          <w:p w:rsidR="00D4489D" w:rsidRPr="00B5183D" w:rsidRDefault="00D4489D" w:rsidP="003E6146">
            <w:pPr>
              <w:jc w:val="center"/>
              <w:rPr>
                <w:spacing w:val="-34"/>
                <w:sz w:val="15"/>
                <w:szCs w:val="15"/>
              </w:rPr>
            </w:pPr>
            <w:r w:rsidRPr="00B5183D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89D" w:rsidRPr="00B5183D" w:rsidRDefault="00D4489D" w:rsidP="003E6146">
            <w:pPr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2.1.27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89D" w:rsidRPr="00B5183D" w:rsidRDefault="00D4489D" w:rsidP="003E61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>Строительство здания общеобразовательной школы по адресу: пос. Стрельна, Санкт-Петербургское шоссе, д. 102а, литера</w:t>
            </w:r>
            <w:proofErr w:type="gramStart"/>
            <w:r w:rsidRPr="00B5183D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489D" w:rsidRPr="00B5183D" w:rsidRDefault="00D4489D" w:rsidP="00D448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489D" w:rsidRPr="00B5183D" w:rsidRDefault="00D4489D" w:rsidP="003E614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8"/>
                <w:szCs w:val="18"/>
              </w:rPr>
              <w:t>550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9D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9D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2022-2024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9D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1449723,2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9D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1449723,2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489D" w:rsidRPr="00B5183D" w:rsidRDefault="00D4489D" w:rsidP="003E614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Бюджет Санкт</w:t>
            </w:r>
            <w:r w:rsidRPr="00B5183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89D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30790,7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9D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478127,1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9D" w:rsidRPr="00B5183D" w:rsidRDefault="00D4489D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1120418,0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9D" w:rsidRPr="00B5183D" w:rsidRDefault="00D4489D" w:rsidP="003E6146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9D" w:rsidRPr="00B5183D" w:rsidRDefault="00D4489D" w:rsidP="003E6146">
            <w:pPr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9D" w:rsidRPr="00B5183D" w:rsidRDefault="00D4489D" w:rsidP="003E6146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9D" w:rsidRPr="00B5183D" w:rsidRDefault="00D4489D" w:rsidP="003E6146">
            <w:pPr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1629335,8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89D" w:rsidRPr="00B5183D" w:rsidRDefault="00D4489D" w:rsidP="00D4489D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 xml:space="preserve">Целевой </w:t>
            </w:r>
          </w:p>
          <w:p w:rsidR="00D4489D" w:rsidRPr="00B5183D" w:rsidRDefault="00D4489D" w:rsidP="00D4489D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 xml:space="preserve">показатель 2; </w:t>
            </w:r>
          </w:p>
          <w:p w:rsidR="00D4489D" w:rsidRPr="00B5183D" w:rsidRDefault="00D4489D" w:rsidP="00D4489D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B5183D">
              <w:rPr>
                <w:spacing w:val="-10"/>
                <w:sz w:val="17"/>
                <w:szCs w:val="17"/>
              </w:rPr>
              <w:t>индикаторы 2.1, 2.2</w:t>
            </w: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D4489D">
            <w:pPr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z w:val="20"/>
                <w:szCs w:val="20"/>
              </w:rPr>
            </w:pPr>
          </w:p>
          <w:p w:rsidR="00D4489D" w:rsidRPr="00B5183D" w:rsidRDefault="00D4489D" w:rsidP="003E6146">
            <w:pPr>
              <w:jc w:val="center"/>
              <w:rPr>
                <w:spacing w:val="-24"/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>».</w:t>
            </w:r>
          </w:p>
        </w:tc>
      </w:tr>
    </w:tbl>
    <w:p w:rsidR="00E140CF" w:rsidRPr="00B5183D" w:rsidRDefault="00E140CF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D4489D" w:rsidRPr="00B5183D" w:rsidRDefault="00D4489D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D4489D" w:rsidRPr="00B5183D" w:rsidRDefault="00D4489D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89582A" w:rsidRDefault="0089582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D4489D" w:rsidRDefault="00BC000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32</w:t>
      </w:r>
      <w:r w:rsidR="00D4489D" w:rsidRPr="00B5183D">
        <w:rPr>
          <w:rFonts w:eastAsia="Calibri"/>
          <w:lang w:eastAsia="en-US"/>
        </w:rPr>
        <w:t>. Пункт 2.1.30</w:t>
      </w:r>
      <w:r w:rsidR="008370D4" w:rsidRPr="00B5183D">
        <w:rPr>
          <w:rFonts w:eastAsia="Calibri"/>
          <w:lang w:eastAsia="en-US"/>
        </w:rPr>
        <w:t xml:space="preserve"> таблицы 8 подраздела 9.3.1 раздела 9 прилож</w:t>
      </w:r>
      <w:r w:rsidR="00C6797C">
        <w:rPr>
          <w:rFonts w:eastAsia="Calibri"/>
          <w:lang w:eastAsia="en-US"/>
        </w:rPr>
        <w:t>ения к постановлению изложить в</w:t>
      </w:r>
      <w:r w:rsidR="008370D4" w:rsidRPr="00B5183D">
        <w:rPr>
          <w:rFonts w:eastAsia="Calibri"/>
          <w:lang w:eastAsia="en-US"/>
        </w:rPr>
        <w:t xml:space="preserve"> следующей редакции:</w:t>
      </w:r>
    </w:p>
    <w:p w:rsidR="00A47B2C" w:rsidRPr="0089582A" w:rsidRDefault="00A47B2C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B5183D" w:rsidRPr="00B5183D" w:rsidTr="00433715">
        <w:trPr>
          <w:cantSplit/>
          <w:trHeight w:val="4111"/>
        </w:trPr>
        <w:tc>
          <w:tcPr>
            <w:tcW w:w="92" w:type="pct"/>
            <w:tcBorders>
              <w:right w:val="single" w:sz="4" w:space="0" w:color="auto"/>
            </w:tcBorders>
          </w:tcPr>
          <w:p w:rsidR="008370D4" w:rsidRPr="00B5183D" w:rsidRDefault="008370D4" w:rsidP="00F32AE0">
            <w:pPr>
              <w:spacing w:line="192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B5183D" w:rsidRDefault="00D4489D" w:rsidP="00F32AE0">
            <w:pPr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2. 1.30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89582A" w:rsidRDefault="008370D4" w:rsidP="00F32AE0">
            <w:pPr>
              <w:rPr>
                <w:sz w:val="18"/>
                <w:szCs w:val="18"/>
              </w:rPr>
            </w:pPr>
            <w:proofErr w:type="gramStart"/>
            <w:r w:rsidRPr="0089582A">
              <w:rPr>
                <w:sz w:val="18"/>
                <w:szCs w:val="18"/>
              </w:rPr>
              <w:t xml:space="preserve">Строительство здания общеобразовательной школы по адресу: муниципальный округ </w:t>
            </w:r>
            <w:proofErr w:type="spellStart"/>
            <w:r w:rsidRPr="0089582A">
              <w:rPr>
                <w:sz w:val="18"/>
                <w:szCs w:val="18"/>
              </w:rPr>
              <w:t>Полюстрово</w:t>
            </w:r>
            <w:proofErr w:type="spellEnd"/>
            <w:r w:rsidRPr="0089582A">
              <w:rPr>
                <w:sz w:val="18"/>
                <w:szCs w:val="18"/>
              </w:rPr>
              <w:t xml:space="preserve">, </w:t>
            </w:r>
            <w:proofErr w:type="spellStart"/>
            <w:r w:rsidRPr="0089582A">
              <w:rPr>
                <w:sz w:val="18"/>
                <w:szCs w:val="18"/>
              </w:rPr>
              <w:t>Муринская</w:t>
            </w:r>
            <w:proofErr w:type="spellEnd"/>
            <w:r w:rsidRPr="0089582A">
              <w:rPr>
                <w:sz w:val="18"/>
                <w:szCs w:val="18"/>
              </w:rPr>
              <w:t xml:space="preserve"> дорога, участок 10 (территория, ограниченная </w:t>
            </w:r>
            <w:proofErr w:type="spellStart"/>
            <w:r w:rsidRPr="0089582A">
              <w:rPr>
                <w:sz w:val="18"/>
                <w:szCs w:val="18"/>
              </w:rPr>
              <w:t>Приозерским</w:t>
            </w:r>
            <w:proofErr w:type="spellEnd"/>
            <w:r w:rsidRPr="0089582A">
              <w:rPr>
                <w:sz w:val="18"/>
                <w:szCs w:val="18"/>
              </w:rPr>
              <w:t xml:space="preserve"> направлением </w:t>
            </w:r>
            <w:proofErr w:type="spellStart"/>
            <w:r w:rsidRPr="0089582A">
              <w:rPr>
                <w:sz w:val="18"/>
                <w:szCs w:val="18"/>
              </w:rPr>
              <w:t>ж.д</w:t>
            </w:r>
            <w:proofErr w:type="spellEnd"/>
            <w:r w:rsidRPr="0089582A">
              <w:rPr>
                <w:sz w:val="18"/>
                <w:szCs w:val="18"/>
              </w:rPr>
              <w:t xml:space="preserve">., административной границей </w:t>
            </w:r>
            <w:r w:rsidRPr="0089582A">
              <w:rPr>
                <w:sz w:val="18"/>
                <w:szCs w:val="18"/>
              </w:rPr>
              <w:br/>
              <w:t xml:space="preserve">Санкт-Петербурга, береговой линией </w:t>
            </w:r>
            <w:proofErr w:type="spellStart"/>
            <w:r w:rsidRPr="0089582A">
              <w:rPr>
                <w:sz w:val="18"/>
                <w:szCs w:val="18"/>
              </w:rPr>
              <w:t>Муринского</w:t>
            </w:r>
            <w:proofErr w:type="spellEnd"/>
            <w:r w:rsidRPr="0089582A">
              <w:rPr>
                <w:sz w:val="18"/>
                <w:szCs w:val="18"/>
              </w:rPr>
              <w:t xml:space="preserve"> ручья, </w:t>
            </w:r>
            <w:proofErr w:type="gramEnd"/>
          </w:p>
          <w:p w:rsidR="008370D4" w:rsidRPr="0089582A" w:rsidRDefault="008370D4" w:rsidP="00F32AE0">
            <w:pPr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 xml:space="preserve">в Красногвардейском районе; </w:t>
            </w:r>
            <w:proofErr w:type="gramStart"/>
            <w:r w:rsidRPr="0089582A">
              <w:rPr>
                <w:sz w:val="18"/>
                <w:szCs w:val="18"/>
              </w:rPr>
              <w:t>формируемый</w:t>
            </w:r>
            <w:proofErr w:type="gramEnd"/>
            <w:r w:rsidRPr="0089582A">
              <w:rPr>
                <w:sz w:val="18"/>
                <w:szCs w:val="18"/>
              </w:rPr>
              <w:t xml:space="preserve"> земельный </w:t>
            </w:r>
          </w:p>
          <w:p w:rsidR="008370D4" w:rsidRPr="00B5183D" w:rsidRDefault="008370D4" w:rsidP="00F32AE0">
            <w:pPr>
              <w:rPr>
                <w:spacing w:val="-20"/>
                <w:sz w:val="16"/>
                <w:szCs w:val="16"/>
              </w:rPr>
            </w:pPr>
            <w:r w:rsidRPr="0089582A">
              <w:rPr>
                <w:sz w:val="18"/>
                <w:szCs w:val="18"/>
              </w:rPr>
              <w:t>участок № 35)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89582A" w:rsidRDefault="008370D4" w:rsidP="00F32AE0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B5183D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1000 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B5183D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B5183D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2021-2023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B5183D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1667345,6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B5183D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1489521,8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B5183D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Бюджет  Санкт</w:t>
            </w:r>
            <w:r w:rsidRPr="00B5183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B5183D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789020,5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B5183D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1114954,0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B5183D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B5183D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B5183D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B5183D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B5183D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1903974,5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B5183D" w:rsidRDefault="008370D4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B5183D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="00F32AE0" w:rsidRPr="00B5183D">
              <w:rPr>
                <w:spacing w:val="-10"/>
                <w:sz w:val="16"/>
                <w:szCs w:val="16"/>
              </w:rPr>
              <w:br/>
            </w:r>
            <w:r w:rsidRPr="00B5183D">
              <w:rPr>
                <w:spacing w:val="-10"/>
                <w:sz w:val="16"/>
                <w:szCs w:val="16"/>
              </w:rPr>
              <w:t>2.1 и 2.2</w:t>
            </w:r>
          </w:p>
          <w:p w:rsidR="008370D4" w:rsidRPr="00B5183D" w:rsidRDefault="008370D4" w:rsidP="00F32AE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8370D4" w:rsidRPr="00B5183D" w:rsidRDefault="00D4489D" w:rsidP="00F32AE0">
            <w:pPr>
              <w:spacing w:line="192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4A6172" w:rsidRPr="0089582A" w:rsidRDefault="004A6172" w:rsidP="00BC000A">
      <w:pPr>
        <w:tabs>
          <w:tab w:val="left" w:pos="851"/>
        </w:tabs>
        <w:spacing w:after="60"/>
        <w:jc w:val="both"/>
        <w:rPr>
          <w:rFonts w:eastAsia="Calibri"/>
          <w:sz w:val="20"/>
          <w:szCs w:val="20"/>
          <w:lang w:eastAsia="en-US"/>
        </w:rPr>
      </w:pPr>
    </w:p>
    <w:p w:rsidR="00D4489D" w:rsidRDefault="00BC000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33</w:t>
      </w:r>
      <w:r w:rsidR="00D4489D" w:rsidRPr="00B5183D">
        <w:rPr>
          <w:rFonts w:eastAsia="Calibri"/>
          <w:lang w:eastAsia="en-US"/>
        </w:rPr>
        <w:t>. Пункт 2.1.32</w:t>
      </w:r>
      <w:r w:rsidR="00F32AE0" w:rsidRPr="00B5183D">
        <w:rPr>
          <w:rFonts w:eastAsia="Calibri"/>
          <w:lang w:eastAsia="en-US"/>
        </w:rPr>
        <w:t xml:space="preserve"> таблицы 8 подраздела 9.3.1 раздела 9 приложе</w:t>
      </w:r>
      <w:r w:rsidR="00C6797C">
        <w:rPr>
          <w:rFonts w:eastAsia="Calibri"/>
          <w:lang w:eastAsia="en-US"/>
        </w:rPr>
        <w:t xml:space="preserve">ния к постановлению изложить в </w:t>
      </w:r>
      <w:r w:rsidR="00F32AE0" w:rsidRPr="00B5183D">
        <w:rPr>
          <w:rFonts w:eastAsia="Calibri"/>
          <w:lang w:eastAsia="en-US"/>
        </w:rPr>
        <w:t>следующей редакции:</w:t>
      </w:r>
    </w:p>
    <w:p w:rsidR="00DA556F" w:rsidRPr="0089582A" w:rsidRDefault="00DA556F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B5183D" w:rsidRPr="00B5183D" w:rsidTr="00433715">
        <w:trPr>
          <w:cantSplit/>
          <w:trHeight w:val="3359"/>
        </w:trPr>
        <w:tc>
          <w:tcPr>
            <w:tcW w:w="92" w:type="pct"/>
            <w:tcBorders>
              <w:right w:val="single" w:sz="4" w:space="0" w:color="auto"/>
            </w:tcBorders>
          </w:tcPr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B5183D" w:rsidRDefault="00097144" w:rsidP="003E6146">
            <w:pPr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2. 1.32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89582A" w:rsidRDefault="00097144" w:rsidP="003E6146">
            <w:pPr>
              <w:rPr>
                <w:spacing w:val="-20"/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Строительство здания общеобразовательной школы со структурным подразделением дошкольного образования по адресу: Нижне-Каменская ул., участок 48 (территории квартала 74</w:t>
            </w:r>
            <w:proofErr w:type="gramStart"/>
            <w:r w:rsidRPr="0089582A">
              <w:rPr>
                <w:sz w:val="18"/>
                <w:szCs w:val="18"/>
              </w:rPr>
              <w:t xml:space="preserve"> Б</w:t>
            </w:r>
            <w:proofErr w:type="gramEnd"/>
            <w:r w:rsidRPr="0089582A">
              <w:rPr>
                <w:sz w:val="18"/>
                <w:szCs w:val="18"/>
              </w:rPr>
              <w:t xml:space="preserve"> района Каменка, ограниченной </w:t>
            </w:r>
            <w:proofErr w:type="spellStart"/>
            <w:r w:rsidRPr="0089582A">
              <w:rPr>
                <w:sz w:val="18"/>
                <w:szCs w:val="18"/>
              </w:rPr>
              <w:t>Глухарской</w:t>
            </w:r>
            <w:proofErr w:type="spellEnd"/>
            <w:r w:rsidRPr="0089582A">
              <w:rPr>
                <w:sz w:val="18"/>
                <w:szCs w:val="18"/>
              </w:rPr>
              <w:t xml:space="preserve"> ул., пр. Авиаконструкторов, </w:t>
            </w:r>
            <w:proofErr w:type="spellStart"/>
            <w:r w:rsidRPr="0089582A">
              <w:rPr>
                <w:sz w:val="18"/>
                <w:szCs w:val="18"/>
              </w:rPr>
              <w:t>Плесецкой</w:t>
            </w:r>
            <w:proofErr w:type="spellEnd"/>
            <w:r w:rsidRPr="0089582A">
              <w:rPr>
                <w:sz w:val="18"/>
                <w:szCs w:val="18"/>
              </w:rPr>
              <w:t xml:space="preserve"> ул., Нижне-Каменской ул.; формируемый земельный участок № 4)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290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2022-2024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664622,6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664622,6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Бюджет  Санкт</w:t>
            </w:r>
            <w:r w:rsidRPr="00B5183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73228,6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356995,1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447909,7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878133,4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pacing w:val="-10"/>
                <w:sz w:val="16"/>
                <w:szCs w:val="16"/>
              </w:rPr>
            </w:pPr>
            <w:r w:rsidRPr="00B5183D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B5183D">
              <w:rPr>
                <w:spacing w:val="-10"/>
                <w:sz w:val="16"/>
                <w:szCs w:val="16"/>
              </w:rPr>
              <w:br/>
              <w:t>2.1 и 2.2</w:t>
            </w:r>
          </w:p>
          <w:p w:rsidR="00097144" w:rsidRPr="00B5183D" w:rsidRDefault="00097144" w:rsidP="003E6146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spacing w:line="192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F32AE0" w:rsidRPr="00B5183D" w:rsidRDefault="00F32AE0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BC000A" w:rsidRPr="00B5183D" w:rsidRDefault="00BC000A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097144" w:rsidRDefault="00BC000A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.3</w:t>
      </w:r>
      <w:r w:rsidR="00E37CAB" w:rsidRPr="00B5183D">
        <w:rPr>
          <w:rFonts w:eastAsia="Calibri"/>
          <w:lang w:eastAsia="en-US"/>
        </w:rPr>
        <w:t>4</w:t>
      </w:r>
      <w:r w:rsidR="00097144" w:rsidRPr="00B5183D">
        <w:rPr>
          <w:rFonts w:eastAsia="Calibri"/>
          <w:lang w:eastAsia="en-US"/>
        </w:rPr>
        <w:t>. Пункт 2.1.3</w:t>
      </w:r>
      <w:r w:rsidR="004918D9" w:rsidRPr="00B5183D">
        <w:rPr>
          <w:rFonts w:eastAsia="Calibri"/>
          <w:lang w:eastAsia="en-US"/>
        </w:rPr>
        <w:t xml:space="preserve">9 </w:t>
      </w:r>
      <w:r w:rsidR="00097144" w:rsidRPr="00B5183D">
        <w:rPr>
          <w:rFonts w:eastAsia="Calibri"/>
          <w:lang w:eastAsia="en-US"/>
        </w:rPr>
        <w:t xml:space="preserve">и 2.1.40 </w:t>
      </w:r>
      <w:r w:rsidR="004918D9" w:rsidRPr="00B5183D">
        <w:rPr>
          <w:rFonts w:eastAsia="Calibri"/>
          <w:lang w:eastAsia="en-US"/>
        </w:rPr>
        <w:t>таблицы 8 подраздела 9.3.1 раздела 9 прилож</w:t>
      </w:r>
      <w:r w:rsidR="00C6797C">
        <w:rPr>
          <w:rFonts w:eastAsia="Calibri"/>
          <w:lang w:eastAsia="en-US"/>
        </w:rPr>
        <w:t>ения к постановлению изложить в</w:t>
      </w:r>
      <w:r w:rsidR="004918D9" w:rsidRPr="00B5183D">
        <w:rPr>
          <w:rFonts w:eastAsia="Calibri"/>
          <w:lang w:eastAsia="en-US"/>
        </w:rPr>
        <w:t xml:space="preserve"> следующей редакции:</w:t>
      </w:r>
    </w:p>
    <w:p w:rsidR="00321EA0" w:rsidRPr="0089582A" w:rsidRDefault="00321EA0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2128"/>
        <w:gridCol w:w="283"/>
        <w:gridCol w:w="283"/>
        <w:gridCol w:w="573"/>
        <w:gridCol w:w="710"/>
        <w:gridCol w:w="987"/>
        <w:gridCol w:w="993"/>
        <w:gridCol w:w="283"/>
        <w:gridCol w:w="990"/>
        <w:gridCol w:w="996"/>
        <w:gridCol w:w="996"/>
        <w:gridCol w:w="993"/>
        <w:gridCol w:w="993"/>
        <w:gridCol w:w="959"/>
        <w:gridCol w:w="1024"/>
        <w:gridCol w:w="1143"/>
        <w:gridCol w:w="417"/>
      </w:tblGrid>
      <w:tr w:rsidR="00B5183D" w:rsidRPr="00B5183D" w:rsidTr="00097144">
        <w:trPr>
          <w:cantSplit/>
          <w:trHeight w:val="2176"/>
        </w:trPr>
        <w:tc>
          <w:tcPr>
            <w:tcW w:w="89" w:type="pct"/>
            <w:tcBorders>
              <w:top w:val="nil"/>
              <w:right w:val="single" w:sz="4" w:space="0" w:color="auto"/>
            </w:tcBorders>
          </w:tcPr>
          <w:p w:rsidR="00097144" w:rsidRPr="00B5183D" w:rsidRDefault="00097144" w:rsidP="003E6146">
            <w:pPr>
              <w:jc w:val="center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B5183D" w:rsidRDefault="00097144" w:rsidP="003E6146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6"/>
                <w:szCs w:val="16"/>
              </w:rPr>
              <w:t>2.1.39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89582A" w:rsidRDefault="00097144" w:rsidP="00097144">
            <w:pPr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 xml:space="preserve">Строительство здания общеобразовательной школы на территории, ограниченной пр. Маршала Блюхера, проектируемой улицей, </w:t>
            </w:r>
            <w:proofErr w:type="spellStart"/>
            <w:r w:rsidRPr="0089582A">
              <w:rPr>
                <w:sz w:val="18"/>
                <w:szCs w:val="18"/>
              </w:rPr>
              <w:t>Полюстровским</w:t>
            </w:r>
            <w:proofErr w:type="spellEnd"/>
            <w:r w:rsidRPr="0089582A">
              <w:rPr>
                <w:sz w:val="18"/>
                <w:szCs w:val="18"/>
              </w:rPr>
              <w:t xml:space="preserve"> пр., проектируемой ул.; формируемый земельный участок № 7</w:t>
            </w:r>
          </w:p>
          <w:p w:rsidR="00097144" w:rsidRPr="0089582A" w:rsidRDefault="00097144" w:rsidP="003E6146">
            <w:pPr>
              <w:rPr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89582A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89582A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1375 мест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2022-2024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3035599,4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3035599,4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B5183D">
              <w:rPr>
                <w:spacing w:val="-10"/>
                <w:sz w:val="18"/>
                <w:szCs w:val="18"/>
              </w:rPr>
              <w:t>Бюджет Санкт</w:t>
            </w:r>
            <w:r w:rsidRPr="00B5183D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102953,0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941657,3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2418305,9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3462916,2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pacing w:val="-10"/>
                <w:sz w:val="18"/>
                <w:szCs w:val="18"/>
              </w:rPr>
            </w:pPr>
            <w:r w:rsidRPr="00B5183D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B5183D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</w:tcBorders>
            <w:vAlign w:val="bottom"/>
          </w:tcPr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rPr>
                <w:sz w:val="20"/>
                <w:szCs w:val="20"/>
              </w:rPr>
            </w:pPr>
          </w:p>
        </w:tc>
      </w:tr>
      <w:tr w:rsidR="00B5183D" w:rsidRPr="00B5183D" w:rsidTr="00097144">
        <w:trPr>
          <w:cantSplit/>
          <w:trHeight w:val="2108"/>
        </w:trPr>
        <w:tc>
          <w:tcPr>
            <w:tcW w:w="89" w:type="pct"/>
            <w:tcBorders>
              <w:top w:val="nil"/>
              <w:right w:val="single" w:sz="4" w:space="0" w:color="auto"/>
            </w:tcBorders>
          </w:tcPr>
          <w:p w:rsidR="00E30CC2" w:rsidRPr="00B5183D" w:rsidRDefault="00097144" w:rsidP="005611DA">
            <w:pPr>
              <w:jc w:val="center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 xml:space="preserve"> 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CC2" w:rsidRPr="00B5183D" w:rsidRDefault="00E30CC2" w:rsidP="005611DA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6"/>
                <w:szCs w:val="16"/>
              </w:rPr>
              <w:t>2.1.</w:t>
            </w:r>
            <w:r w:rsidR="00097144" w:rsidRPr="00B5183D">
              <w:rPr>
                <w:spacing w:val="-20"/>
                <w:sz w:val="16"/>
                <w:szCs w:val="16"/>
              </w:rPr>
              <w:t>40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CC2" w:rsidRPr="0089582A" w:rsidRDefault="00097144" w:rsidP="005611DA">
            <w:pPr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 xml:space="preserve">Строительство здания общеобразовательной школы по адресу: пос. Парголово, Торфяное, </w:t>
            </w:r>
            <w:proofErr w:type="spellStart"/>
            <w:r w:rsidRPr="0089582A">
              <w:rPr>
                <w:sz w:val="18"/>
                <w:szCs w:val="18"/>
              </w:rPr>
              <w:t>Ольгинская</w:t>
            </w:r>
            <w:proofErr w:type="spellEnd"/>
            <w:r w:rsidRPr="0089582A">
              <w:rPr>
                <w:sz w:val="18"/>
                <w:szCs w:val="18"/>
              </w:rPr>
              <w:t xml:space="preserve"> дорога, участок 8 (северо-восточнее д. № 4, литера</w:t>
            </w:r>
            <w:proofErr w:type="gramStart"/>
            <w:r w:rsidRPr="0089582A">
              <w:rPr>
                <w:sz w:val="18"/>
                <w:szCs w:val="18"/>
              </w:rPr>
              <w:t xml:space="preserve"> А</w:t>
            </w:r>
            <w:proofErr w:type="gramEnd"/>
            <w:r w:rsidRPr="0089582A">
              <w:rPr>
                <w:sz w:val="18"/>
                <w:szCs w:val="18"/>
              </w:rPr>
              <w:t>, по Заречной ул.)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89582A" w:rsidRDefault="00E30CC2" w:rsidP="00E30CC2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89582A" w:rsidRDefault="00097144" w:rsidP="00E30CC2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1125</w:t>
            </w:r>
            <w:r w:rsidR="00E30CC2" w:rsidRPr="0089582A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B5183D" w:rsidRDefault="00E30CC2" w:rsidP="00E30CC2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B5183D" w:rsidRDefault="00097144" w:rsidP="00E30CC2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2022-2024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B5183D" w:rsidRDefault="00097144" w:rsidP="005611DA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2060602,4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B5183D" w:rsidRDefault="00097144" w:rsidP="005611DA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2060602,4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B5183D" w:rsidRDefault="00E30CC2" w:rsidP="005611DA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B5183D">
              <w:rPr>
                <w:spacing w:val="-10"/>
                <w:sz w:val="18"/>
                <w:szCs w:val="18"/>
              </w:rPr>
              <w:t>Бюджет Санкт</w:t>
            </w:r>
            <w:r w:rsidRPr="00B5183D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B5183D" w:rsidRDefault="00097144" w:rsidP="005611DA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89890,0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B5183D" w:rsidRDefault="00097144" w:rsidP="005611DA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1073064,4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B5183D" w:rsidRDefault="00097144" w:rsidP="005611DA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1211884,0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B5183D" w:rsidRDefault="00097144" w:rsidP="005611DA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B5183D" w:rsidRDefault="00097144" w:rsidP="005611DA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B5183D" w:rsidRDefault="00097144" w:rsidP="005611D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B5183D" w:rsidRDefault="00331D55" w:rsidP="005611DA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2374838,4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B5183D" w:rsidRDefault="00E30CC2" w:rsidP="005611DA">
            <w:pPr>
              <w:jc w:val="center"/>
              <w:rPr>
                <w:spacing w:val="-10"/>
                <w:sz w:val="18"/>
                <w:szCs w:val="18"/>
              </w:rPr>
            </w:pPr>
            <w:r w:rsidRPr="00B5183D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B5183D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</w:tcBorders>
            <w:vAlign w:val="bottom"/>
          </w:tcPr>
          <w:p w:rsidR="00E30CC2" w:rsidRPr="00B5183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B5183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B5183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B5183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B5183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B5183D" w:rsidRDefault="00E30CC2" w:rsidP="005611DA">
            <w:pPr>
              <w:ind w:right="-314"/>
              <w:rPr>
                <w:sz w:val="20"/>
                <w:szCs w:val="20"/>
              </w:rPr>
            </w:pPr>
          </w:p>
          <w:p w:rsidR="00E30CC2" w:rsidRPr="00B5183D" w:rsidRDefault="00E30CC2" w:rsidP="00BC000A">
            <w:pPr>
              <w:ind w:right="-314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331D55" w:rsidRPr="0089582A" w:rsidRDefault="00331D55" w:rsidP="00331D55">
      <w:pPr>
        <w:tabs>
          <w:tab w:val="left" w:pos="851"/>
        </w:tabs>
        <w:spacing w:after="60"/>
        <w:jc w:val="both"/>
        <w:rPr>
          <w:rFonts w:eastAsia="Calibri"/>
          <w:sz w:val="20"/>
          <w:szCs w:val="20"/>
          <w:lang w:eastAsia="en-US"/>
        </w:rPr>
      </w:pPr>
    </w:p>
    <w:p w:rsidR="00331D55" w:rsidRDefault="00576B6C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1.3</w:t>
      </w:r>
      <w:r w:rsidR="00E37CAB" w:rsidRPr="00B5183D">
        <w:rPr>
          <w:rFonts w:eastAsia="Calibri"/>
          <w:lang w:eastAsia="en-US"/>
        </w:rPr>
        <w:t>5</w:t>
      </w:r>
      <w:r w:rsidR="00331D55" w:rsidRPr="00B5183D">
        <w:rPr>
          <w:rFonts w:eastAsia="Calibri"/>
          <w:lang w:eastAsia="en-US"/>
        </w:rPr>
        <w:t>. Пункт 2.1.42 таблицы 8 подраздела 9.3.1 раздела 9 прилож</w:t>
      </w:r>
      <w:r w:rsidR="00C6797C">
        <w:rPr>
          <w:rFonts w:eastAsia="Calibri"/>
          <w:lang w:eastAsia="en-US"/>
        </w:rPr>
        <w:t>ения к постановлению изложить в</w:t>
      </w:r>
      <w:r w:rsidR="00331D55" w:rsidRPr="00B5183D">
        <w:rPr>
          <w:rFonts w:eastAsia="Calibri"/>
          <w:lang w:eastAsia="en-US"/>
        </w:rPr>
        <w:t xml:space="preserve"> следующей редакции:</w:t>
      </w:r>
    </w:p>
    <w:p w:rsidR="00B806A6" w:rsidRPr="0089582A" w:rsidRDefault="00B806A6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B5183D" w:rsidRPr="00B5183D" w:rsidTr="00331D55">
        <w:trPr>
          <w:cantSplit/>
          <w:trHeight w:val="2804"/>
        </w:trPr>
        <w:tc>
          <w:tcPr>
            <w:tcW w:w="92" w:type="pct"/>
            <w:tcBorders>
              <w:right w:val="single" w:sz="4" w:space="0" w:color="auto"/>
            </w:tcBorders>
          </w:tcPr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B5183D" w:rsidRDefault="00331D55" w:rsidP="003E6146">
            <w:pPr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2. 1.42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4B2CE6" w:rsidRDefault="00331D55" w:rsidP="003E6146">
            <w:pPr>
              <w:rPr>
                <w:sz w:val="18"/>
                <w:szCs w:val="18"/>
              </w:rPr>
            </w:pPr>
            <w:r w:rsidRPr="004B2CE6">
              <w:rPr>
                <w:sz w:val="18"/>
                <w:szCs w:val="18"/>
              </w:rPr>
              <w:t>Реконструкции здания Санкт-Петербургского государственного бюджетного профессионального образовательного учреждения «Колледж «</w:t>
            </w:r>
            <w:proofErr w:type="spellStart"/>
            <w:r w:rsidRPr="004B2CE6">
              <w:rPr>
                <w:sz w:val="18"/>
                <w:szCs w:val="18"/>
              </w:rPr>
              <w:t>Красносельский</w:t>
            </w:r>
            <w:proofErr w:type="spellEnd"/>
            <w:r w:rsidRPr="004B2CE6">
              <w:rPr>
                <w:sz w:val="18"/>
                <w:szCs w:val="18"/>
              </w:rPr>
              <w:t>» по адресу: г. Красное Село, ул. Спирина, д. 13, литера</w:t>
            </w:r>
            <w:proofErr w:type="gramStart"/>
            <w:r w:rsidRPr="004B2CE6">
              <w:rPr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4B2CE6" w:rsidRDefault="00331D55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4B2CE6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450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2022-2024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1391719,4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1391719,4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Бюджет  Санкт</w:t>
            </w:r>
            <w:r w:rsidRPr="00B5183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103735,1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905862,3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609772,9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6F68EF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1619370,3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31D55">
            <w:pPr>
              <w:jc w:val="center"/>
              <w:rPr>
                <w:spacing w:val="-10"/>
                <w:sz w:val="18"/>
                <w:szCs w:val="18"/>
              </w:rPr>
            </w:pPr>
            <w:r w:rsidRPr="00B5183D">
              <w:rPr>
                <w:spacing w:val="-10"/>
                <w:sz w:val="16"/>
                <w:szCs w:val="16"/>
              </w:rPr>
              <w:t xml:space="preserve">Целевой показатель 3 </w:t>
            </w: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331D55" w:rsidRPr="00B5183D" w:rsidRDefault="00331D55" w:rsidP="00097144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4B2CE6" w:rsidRDefault="004B2CE6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331D55" w:rsidRDefault="00576B6C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1.3</w:t>
      </w:r>
      <w:r w:rsidR="00E37CAB" w:rsidRPr="00B5183D">
        <w:rPr>
          <w:rFonts w:eastAsia="Calibri"/>
          <w:lang w:eastAsia="en-US"/>
        </w:rPr>
        <w:t>6</w:t>
      </w:r>
      <w:r w:rsidR="00331D55" w:rsidRPr="00B5183D">
        <w:rPr>
          <w:rFonts w:eastAsia="Calibri"/>
          <w:lang w:eastAsia="en-US"/>
        </w:rPr>
        <w:t>. Пункт 2.1.47 таблицы 8 подраздела 9.3.1 раздела 9 прилож</w:t>
      </w:r>
      <w:r w:rsidR="00C6797C">
        <w:rPr>
          <w:rFonts w:eastAsia="Calibri"/>
          <w:lang w:eastAsia="en-US"/>
        </w:rPr>
        <w:t>ения к постановлению изложить в</w:t>
      </w:r>
      <w:r w:rsidR="00331D55" w:rsidRPr="00B5183D">
        <w:rPr>
          <w:rFonts w:eastAsia="Calibri"/>
          <w:lang w:eastAsia="en-US"/>
        </w:rPr>
        <w:t xml:space="preserve"> следующей редакции:</w:t>
      </w:r>
    </w:p>
    <w:p w:rsidR="004B2CE6" w:rsidRPr="004B2CE6" w:rsidRDefault="004B2CE6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B5183D" w:rsidRPr="00B5183D" w:rsidTr="00B806A6">
        <w:trPr>
          <w:cantSplit/>
          <w:trHeight w:val="2037"/>
        </w:trPr>
        <w:tc>
          <w:tcPr>
            <w:tcW w:w="92" w:type="pct"/>
            <w:tcBorders>
              <w:right w:val="single" w:sz="4" w:space="0" w:color="auto"/>
            </w:tcBorders>
          </w:tcPr>
          <w:p w:rsidR="00331D55" w:rsidRPr="00B5183D" w:rsidRDefault="004B2CE6" w:rsidP="003E6146">
            <w:pPr>
              <w:spacing w:line="192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 </w:t>
            </w:r>
            <w:r w:rsidR="00331D55" w:rsidRPr="00B5183D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B5183D" w:rsidRDefault="00331D55" w:rsidP="003E6146">
            <w:pPr>
              <w:rPr>
                <w:spacing w:val="-20"/>
                <w:sz w:val="16"/>
                <w:szCs w:val="16"/>
              </w:rPr>
            </w:pPr>
            <w:r w:rsidRPr="00B5183D">
              <w:rPr>
                <w:spacing w:val="-20"/>
                <w:sz w:val="16"/>
                <w:szCs w:val="16"/>
              </w:rPr>
              <w:t>2. 1.47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89582A" w:rsidRDefault="00331D55" w:rsidP="00331D55">
            <w:pPr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Строительство здания общего среднего образования по адресу: Санкт-Петербург, Петровский проспект, уч. 33, включая разработку проектной документации стадии РД</w:t>
            </w:r>
          </w:p>
          <w:p w:rsidR="00331D55" w:rsidRPr="0089582A" w:rsidRDefault="00331D55" w:rsidP="003E6146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89582A" w:rsidRDefault="00331D55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1100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2020-2023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1907269,6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1759274,2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Бюджет  Санкт</w:t>
            </w:r>
            <w:r w:rsidRPr="00B5183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964057,8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1228851,5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2192909,3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B5183D" w:rsidRDefault="00040512" w:rsidP="003E6146">
            <w:pPr>
              <w:jc w:val="center"/>
              <w:rPr>
                <w:spacing w:val="-10"/>
                <w:sz w:val="18"/>
                <w:szCs w:val="18"/>
              </w:rPr>
            </w:pPr>
            <w:r w:rsidRPr="00B5183D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B5183D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B5183D" w:rsidRDefault="00331D55" w:rsidP="003E6146">
            <w:pPr>
              <w:spacing w:line="192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331D55" w:rsidRPr="0089582A" w:rsidRDefault="00331D55" w:rsidP="00097144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p w:rsidR="00097144" w:rsidRDefault="00097144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.3</w:t>
      </w:r>
      <w:r w:rsidR="00E37CAB" w:rsidRPr="00B5183D">
        <w:rPr>
          <w:rFonts w:eastAsia="Calibri"/>
          <w:lang w:eastAsia="en-US"/>
        </w:rPr>
        <w:t>7</w:t>
      </w:r>
      <w:r w:rsidR="00331D55" w:rsidRPr="00B5183D">
        <w:rPr>
          <w:rFonts w:eastAsia="Calibri"/>
          <w:lang w:eastAsia="en-US"/>
        </w:rPr>
        <w:t>. Пункт 2.1.62</w:t>
      </w:r>
      <w:r w:rsidRPr="00B5183D">
        <w:rPr>
          <w:rFonts w:eastAsia="Calibri"/>
          <w:lang w:eastAsia="en-US"/>
        </w:rPr>
        <w:t xml:space="preserve"> таблицы 8 подраздела 9.3.1 раздела 9 прилож</w:t>
      </w:r>
      <w:r w:rsidR="00C6797C">
        <w:rPr>
          <w:rFonts w:eastAsia="Calibri"/>
          <w:lang w:eastAsia="en-US"/>
        </w:rPr>
        <w:t>ения к постановлению изложить в</w:t>
      </w:r>
      <w:r w:rsidRPr="00B5183D">
        <w:rPr>
          <w:rFonts w:eastAsia="Calibri"/>
          <w:lang w:eastAsia="en-US"/>
        </w:rPr>
        <w:t xml:space="preserve"> следующей редакции:</w:t>
      </w:r>
    </w:p>
    <w:p w:rsidR="001E2C09" w:rsidRPr="0089582A" w:rsidRDefault="001E2C09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2128"/>
        <w:gridCol w:w="283"/>
        <w:gridCol w:w="283"/>
        <w:gridCol w:w="573"/>
        <w:gridCol w:w="710"/>
        <w:gridCol w:w="987"/>
        <w:gridCol w:w="993"/>
        <w:gridCol w:w="283"/>
        <w:gridCol w:w="990"/>
        <w:gridCol w:w="996"/>
        <w:gridCol w:w="996"/>
        <w:gridCol w:w="993"/>
        <w:gridCol w:w="993"/>
        <w:gridCol w:w="959"/>
        <w:gridCol w:w="1024"/>
        <w:gridCol w:w="1143"/>
        <w:gridCol w:w="417"/>
      </w:tblGrid>
      <w:tr w:rsidR="00B5183D" w:rsidRPr="00B5183D" w:rsidTr="003E6146">
        <w:trPr>
          <w:cantSplit/>
          <w:trHeight w:val="2490"/>
        </w:trPr>
        <w:tc>
          <w:tcPr>
            <w:tcW w:w="89" w:type="pct"/>
            <w:tcBorders>
              <w:top w:val="nil"/>
              <w:right w:val="single" w:sz="4" w:space="0" w:color="auto"/>
            </w:tcBorders>
          </w:tcPr>
          <w:p w:rsidR="00097144" w:rsidRPr="00B5183D" w:rsidRDefault="00097144" w:rsidP="003E6146">
            <w:pPr>
              <w:jc w:val="center"/>
              <w:rPr>
                <w:spacing w:val="-34"/>
                <w:sz w:val="20"/>
                <w:szCs w:val="20"/>
              </w:rPr>
            </w:pPr>
            <w:r w:rsidRPr="00B5183D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B5183D" w:rsidRDefault="00097144" w:rsidP="003E6146">
            <w:pPr>
              <w:rPr>
                <w:spacing w:val="-20"/>
                <w:sz w:val="18"/>
                <w:szCs w:val="18"/>
              </w:rPr>
            </w:pPr>
            <w:r w:rsidRPr="00B5183D">
              <w:rPr>
                <w:spacing w:val="-20"/>
                <w:sz w:val="16"/>
                <w:szCs w:val="16"/>
              </w:rPr>
              <w:t>2.1.</w:t>
            </w:r>
            <w:r w:rsidR="00331D55" w:rsidRPr="00B5183D">
              <w:rPr>
                <w:spacing w:val="-20"/>
                <w:sz w:val="16"/>
                <w:szCs w:val="16"/>
              </w:rPr>
              <w:t>62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89582A" w:rsidRDefault="00097144" w:rsidP="003E6146">
            <w:pPr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Проектирование и строительство здания общеобразовательного учреждения</w:t>
            </w:r>
            <w:r w:rsidRPr="0089582A">
              <w:rPr>
                <w:sz w:val="18"/>
                <w:szCs w:val="18"/>
              </w:rPr>
              <w:br/>
              <w:t xml:space="preserve">на территории, ограниченной Пулковским шоссе, Дунайским пр., Московским шоссе </w:t>
            </w:r>
            <w:r w:rsidRPr="0089582A">
              <w:rPr>
                <w:sz w:val="18"/>
                <w:szCs w:val="18"/>
              </w:rPr>
              <w:br/>
              <w:t xml:space="preserve">и Южным полукольцом Октябрьской ж. д., </w:t>
            </w:r>
            <w:r w:rsidRPr="0089582A">
              <w:rPr>
                <w:sz w:val="18"/>
                <w:szCs w:val="18"/>
              </w:rPr>
              <w:br/>
              <w:t xml:space="preserve">в Московском районе (формируемый земельный участок </w:t>
            </w:r>
            <w:r w:rsidRPr="0089582A">
              <w:rPr>
                <w:sz w:val="18"/>
                <w:szCs w:val="18"/>
              </w:rPr>
              <w:br/>
              <w:t>№ 24)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89582A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89582A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1100 мест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ПИРСМР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2021 –                     2024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331D55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2699691,5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B5183D" w:rsidRDefault="00331D55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2699591,5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B5183D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B5183D">
              <w:rPr>
                <w:spacing w:val="-10"/>
                <w:sz w:val="18"/>
                <w:szCs w:val="18"/>
              </w:rPr>
              <w:t>Бюджет Санкт</w:t>
            </w:r>
            <w:r w:rsidRPr="00B5183D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331D55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54708,4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331D55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1487301,1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331D55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699764,8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331D55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331D55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23635C" w:rsidP="003E6146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2241774,3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B5183D" w:rsidRDefault="00097144" w:rsidP="003E6146">
            <w:pPr>
              <w:jc w:val="center"/>
              <w:rPr>
                <w:spacing w:val="-10"/>
                <w:sz w:val="18"/>
                <w:szCs w:val="18"/>
              </w:rPr>
            </w:pPr>
            <w:r w:rsidRPr="00B5183D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B5183D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</w:tcBorders>
            <w:vAlign w:val="bottom"/>
          </w:tcPr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rPr>
                <w:sz w:val="20"/>
                <w:szCs w:val="20"/>
              </w:rPr>
            </w:pPr>
          </w:p>
          <w:p w:rsidR="00097144" w:rsidRPr="00B5183D" w:rsidRDefault="00097144" w:rsidP="003E6146">
            <w:pPr>
              <w:ind w:right="-314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097144" w:rsidRPr="0089582A" w:rsidRDefault="00097144" w:rsidP="0023635C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p w:rsidR="000C7519" w:rsidRDefault="00BC000A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.3</w:t>
      </w:r>
      <w:r w:rsidR="00E37CAB" w:rsidRPr="00B5183D">
        <w:rPr>
          <w:rFonts w:eastAsia="Calibri"/>
          <w:lang w:eastAsia="en-US"/>
        </w:rPr>
        <w:t>8</w:t>
      </w:r>
      <w:r w:rsidR="00F24BD6" w:rsidRPr="00B5183D">
        <w:rPr>
          <w:rFonts w:eastAsia="Calibri"/>
          <w:lang w:eastAsia="en-US"/>
        </w:rPr>
        <w:t>. Строку «ИТОГО» раздела 2</w:t>
      </w:r>
      <w:r w:rsidR="000C7519" w:rsidRPr="00B5183D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следующей редакции:</w:t>
      </w:r>
    </w:p>
    <w:p w:rsidR="00B806A6" w:rsidRPr="0089582A" w:rsidRDefault="00B806A6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"/>
        <w:gridCol w:w="3815"/>
        <w:gridCol w:w="1418"/>
        <w:gridCol w:w="1418"/>
        <w:gridCol w:w="1418"/>
        <w:gridCol w:w="1418"/>
        <w:gridCol w:w="1418"/>
        <w:gridCol w:w="1418"/>
        <w:gridCol w:w="1418"/>
        <w:gridCol w:w="1132"/>
        <w:gridCol w:w="723"/>
      </w:tblGrid>
      <w:tr w:rsidR="00B43613" w:rsidRPr="00B5183D" w:rsidTr="00307FA4">
        <w:trPr>
          <w:cantSplit/>
          <w:trHeight w:val="349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613" w:rsidRPr="00B5183D" w:rsidRDefault="00B43613" w:rsidP="000C7519">
            <w:pPr>
              <w:ind w:left="-142" w:firstLine="142"/>
              <w:jc w:val="right"/>
              <w:rPr>
                <w:kern w:val="2"/>
                <w:sz w:val="15"/>
                <w:szCs w:val="15"/>
              </w:rPr>
            </w:pPr>
            <w:r w:rsidRPr="00B5183D">
              <w:rPr>
                <w:kern w:val="2"/>
                <w:sz w:val="15"/>
                <w:szCs w:val="15"/>
              </w:rPr>
              <w:t xml:space="preserve">«       </w:t>
            </w:r>
          </w:p>
        </w:tc>
        <w:tc>
          <w:tcPr>
            <w:tcW w:w="120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13" w:rsidRPr="00B5183D" w:rsidRDefault="00B43613" w:rsidP="000C7519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ИТОГО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B5183D" w:rsidRDefault="00F24BD6" w:rsidP="00B43613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3 701 309,0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B5183D" w:rsidRDefault="00F24BD6" w:rsidP="0047547D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14 515 774,1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B5183D" w:rsidRDefault="00F24BD6" w:rsidP="0047547D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18 090 123,2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B5183D" w:rsidRDefault="00E7206B" w:rsidP="0047547D">
            <w:pPr>
              <w:jc w:val="center"/>
              <w:rPr>
                <w:sz w:val="20"/>
                <w:szCs w:val="20"/>
                <w:highlight w:val="yellow"/>
              </w:rPr>
            </w:pPr>
            <w:r w:rsidRPr="00B5183D">
              <w:rPr>
                <w:sz w:val="20"/>
                <w:szCs w:val="20"/>
              </w:rPr>
              <w:t>14</w:t>
            </w:r>
            <w:r w:rsidR="00CA108E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054</w:t>
            </w:r>
            <w:r w:rsidR="00CA108E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718,1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B5183D" w:rsidRDefault="00F24BD6" w:rsidP="0092353F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</w:t>
            </w:r>
            <w:r w:rsidR="007F5A32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449</w:t>
            </w:r>
            <w:r w:rsidR="007F5A32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246,7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B5183D" w:rsidRDefault="00F24BD6" w:rsidP="00567D10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8</w:t>
            </w:r>
            <w:r w:rsidR="007F5A32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589</w:t>
            </w:r>
            <w:r w:rsidR="007F5A32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915,5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B5183D" w:rsidRDefault="00E7206B" w:rsidP="0092353F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73</w:t>
            </w:r>
            <w:r w:rsidR="007F5A32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401</w:t>
            </w:r>
            <w:r w:rsidR="007F5A32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086,6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13" w:rsidRPr="00B5183D" w:rsidRDefault="00B43613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Х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43613" w:rsidRPr="00B5183D" w:rsidRDefault="00B43613" w:rsidP="000C7519">
            <w:pPr>
              <w:ind w:right="-314"/>
              <w:rPr>
                <w:spacing w:val="-20"/>
                <w:sz w:val="15"/>
                <w:szCs w:val="15"/>
              </w:rPr>
            </w:pPr>
            <w:r w:rsidRPr="00B5183D">
              <w:rPr>
                <w:sz w:val="15"/>
                <w:szCs w:val="15"/>
              </w:rPr>
              <w:t xml:space="preserve">». </w:t>
            </w:r>
          </w:p>
        </w:tc>
      </w:tr>
    </w:tbl>
    <w:p w:rsidR="00B806A6" w:rsidRPr="0089582A" w:rsidRDefault="00B806A6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p w:rsidR="00433715" w:rsidRDefault="00433715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</w:p>
    <w:p w:rsidR="000C7519" w:rsidRDefault="00BC000A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>1</w:t>
      </w:r>
      <w:r w:rsidR="00576B6C" w:rsidRPr="00B5183D">
        <w:rPr>
          <w:rFonts w:eastAsia="Calibri"/>
          <w:lang w:eastAsia="en-US"/>
        </w:rPr>
        <w:t>.</w:t>
      </w:r>
      <w:r w:rsidR="00E37CAB" w:rsidRPr="00B5183D">
        <w:rPr>
          <w:rFonts w:eastAsia="Calibri"/>
          <w:lang w:eastAsia="en-US"/>
        </w:rPr>
        <w:t>39</w:t>
      </w:r>
      <w:r w:rsidR="000C7519" w:rsidRPr="00B5183D">
        <w:rPr>
          <w:rFonts w:eastAsia="Calibri"/>
          <w:lang w:eastAsia="en-US"/>
        </w:rPr>
        <w:t>. Строки «ИТОГО прочие расходы развития» и «ВСЕГО проектная часть подпрограммы 2» таблицы 8 подраздела 9.3.1 раздела 9 приложения к постановлению изложить в следующей редакции:</w:t>
      </w:r>
    </w:p>
    <w:tbl>
      <w:tblPr>
        <w:tblW w:w="5263" w:type="pct"/>
        <w:tblLayout w:type="fixed"/>
        <w:tblLook w:val="04A0" w:firstRow="1" w:lastRow="0" w:firstColumn="1" w:lastColumn="0" w:noHBand="0" w:noVBand="1"/>
      </w:tblPr>
      <w:tblGrid>
        <w:gridCol w:w="261"/>
        <w:gridCol w:w="3816"/>
        <w:gridCol w:w="1418"/>
        <w:gridCol w:w="1418"/>
        <w:gridCol w:w="1418"/>
        <w:gridCol w:w="1418"/>
        <w:gridCol w:w="1418"/>
        <w:gridCol w:w="1418"/>
        <w:gridCol w:w="1418"/>
        <w:gridCol w:w="1133"/>
        <w:gridCol w:w="726"/>
      </w:tblGrid>
      <w:tr w:rsidR="00B5183D" w:rsidRPr="00B5183D" w:rsidTr="00307FA4">
        <w:trPr>
          <w:trHeight w:val="371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D61089" w:rsidRPr="00B5183D" w:rsidRDefault="00D61089" w:rsidP="000C7519">
            <w:pPr>
              <w:jc w:val="center"/>
              <w:rPr>
                <w:kern w:val="2"/>
                <w:sz w:val="15"/>
                <w:szCs w:val="15"/>
              </w:rPr>
            </w:pPr>
            <w:r w:rsidRPr="00B5183D">
              <w:rPr>
                <w:kern w:val="2"/>
                <w:sz w:val="15"/>
                <w:szCs w:val="15"/>
              </w:rPr>
              <w:t>«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089" w:rsidRPr="00B5183D" w:rsidRDefault="00D6108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ИТОГО прочие расходы развития</w:t>
            </w:r>
          </w:p>
          <w:p w:rsidR="00D61089" w:rsidRPr="00B5183D" w:rsidRDefault="00D61089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B5183D" w:rsidRDefault="0015579C" w:rsidP="004460B4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4 142 854,0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B5183D" w:rsidRDefault="0015579C" w:rsidP="0047547D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16 631 242,1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B5183D" w:rsidRDefault="0015579C" w:rsidP="0047547D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21 113 724,7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B5183D" w:rsidRDefault="00307FA4" w:rsidP="0047547D">
            <w:pPr>
              <w:jc w:val="center"/>
              <w:rPr>
                <w:sz w:val="20"/>
                <w:szCs w:val="20"/>
                <w:highlight w:val="yellow"/>
              </w:rPr>
            </w:pPr>
            <w:r w:rsidRPr="00B5183D">
              <w:rPr>
                <w:sz w:val="20"/>
                <w:szCs w:val="20"/>
              </w:rPr>
              <w:t>18 467 175,1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B5183D" w:rsidRDefault="0015579C" w:rsidP="0092353F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18</w:t>
            </w:r>
            <w:r w:rsidR="001120EF" w:rsidRPr="00B5183D">
              <w:rPr>
                <w:sz w:val="20"/>
                <w:szCs w:val="20"/>
              </w:rPr>
              <w:t> </w:t>
            </w:r>
            <w:r w:rsidRPr="00B5183D">
              <w:rPr>
                <w:sz w:val="20"/>
                <w:szCs w:val="20"/>
              </w:rPr>
              <w:t>867</w:t>
            </w:r>
            <w:r w:rsidR="001120EF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484,5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B5183D" w:rsidRDefault="0015579C" w:rsidP="00567D10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13</w:t>
            </w:r>
            <w:r w:rsidR="001120EF" w:rsidRPr="00B5183D">
              <w:rPr>
                <w:sz w:val="20"/>
                <w:szCs w:val="20"/>
              </w:rPr>
              <w:t> </w:t>
            </w:r>
            <w:r w:rsidRPr="00B5183D">
              <w:rPr>
                <w:sz w:val="20"/>
                <w:szCs w:val="20"/>
              </w:rPr>
              <w:t>013</w:t>
            </w:r>
            <w:r w:rsidR="001120EF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991,6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B5183D" w:rsidRDefault="001120EF" w:rsidP="004460B4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92</w:t>
            </w:r>
            <w:r w:rsidR="00E54109" w:rsidRPr="00B5183D">
              <w:rPr>
                <w:sz w:val="20"/>
                <w:szCs w:val="20"/>
              </w:rPr>
              <w:t> </w:t>
            </w:r>
            <w:r w:rsidRPr="00B5183D">
              <w:rPr>
                <w:sz w:val="20"/>
                <w:szCs w:val="20"/>
              </w:rPr>
              <w:t>236</w:t>
            </w:r>
            <w:r w:rsidR="00E54109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472,0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089" w:rsidRPr="00B5183D" w:rsidRDefault="00D61089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D61089" w:rsidRDefault="00D6108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  <w:p w:rsidR="001E2C09" w:rsidRPr="00B5183D" w:rsidRDefault="001E2C0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B5183D" w:rsidRPr="00B5183D" w:rsidTr="00307FA4">
        <w:trPr>
          <w:trHeight w:val="367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15579C" w:rsidRPr="00B5183D" w:rsidRDefault="0015579C" w:rsidP="000C7519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79C" w:rsidRPr="00B5183D" w:rsidRDefault="0015579C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ВСЕГО проектная часть подпрограммы 2</w:t>
            </w:r>
          </w:p>
          <w:p w:rsidR="0015579C" w:rsidRPr="00B5183D" w:rsidRDefault="0015579C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B5183D" w:rsidRDefault="0015579C" w:rsidP="004460B4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15</w:t>
            </w:r>
            <w:r w:rsidR="001120EF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029</w:t>
            </w:r>
            <w:r w:rsidR="001120EF" w:rsidRPr="00B5183D">
              <w:rPr>
                <w:sz w:val="20"/>
                <w:szCs w:val="20"/>
              </w:rPr>
              <w:t xml:space="preserve"> </w:t>
            </w:r>
            <w:r w:rsidR="00E54109" w:rsidRPr="00B5183D">
              <w:rPr>
                <w:sz w:val="20"/>
                <w:szCs w:val="20"/>
              </w:rPr>
              <w:t>286,6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B5183D" w:rsidRDefault="0015579C" w:rsidP="0047547D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22</w:t>
            </w:r>
            <w:r w:rsidR="001120EF" w:rsidRPr="00B5183D">
              <w:rPr>
                <w:sz w:val="20"/>
                <w:szCs w:val="20"/>
              </w:rPr>
              <w:t> </w:t>
            </w:r>
            <w:r w:rsidRPr="00B5183D">
              <w:rPr>
                <w:sz w:val="20"/>
                <w:szCs w:val="20"/>
              </w:rPr>
              <w:t>533</w:t>
            </w:r>
            <w:r w:rsidR="001120EF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903,0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B5183D" w:rsidRDefault="0015579C" w:rsidP="0047547D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21</w:t>
            </w:r>
            <w:r w:rsidR="001120EF" w:rsidRPr="00B5183D">
              <w:rPr>
                <w:sz w:val="20"/>
                <w:szCs w:val="20"/>
              </w:rPr>
              <w:t> </w:t>
            </w:r>
            <w:r w:rsidRPr="00B5183D">
              <w:rPr>
                <w:sz w:val="20"/>
                <w:szCs w:val="20"/>
              </w:rPr>
              <w:t>545</w:t>
            </w:r>
            <w:r w:rsidR="001120EF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075,5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B5183D" w:rsidRDefault="001120EF" w:rsidP="0047547D">
            <w:pPr>
              <w:jc w:val="center"/>
              <w:rPr>
                <w:sz w:val="20"/>
                <w:szCs w:val="20"/>
                <w:highlight w:val="yellow"/>
              </w:rPr>
            </w:pPr>
            <w:r w:rsidRPr="00B5183D">
              <w:rPr>
                <w:sz w:val="20"/>
                <w:szCs w:val="20"/>
              </w:rPr>
              <w:t>18 467 175,1</w:t>
            </w:r>
            <w:r w:rsidR="0015579C" w:rsidRPr="00B518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B5183D" w:rsidRDefault="0015579C" w:rsidP="003E6146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18</w:t>
            </w:r>
            <w:r w:rsidR="001120EF" w:rsidRPr="00B5183D">
              <w:rPr>
                <w:sz w:val="20"/>
                <w:szCs w:val="20"/>
              </w:rPr>
              <w:t> </w:t>
            </w:r>
            <w:r w:rsidRPr="00B5183D">
              <w:rPr>
                <w:sz w:val="20"/>
                <w:szCs w:val="20"/>
              </w:rPr>
              <w:t>867</w:t>
            </w:r>
            <w:r w:rsidR="001120EF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484,5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B5183D" w:rsidRDefault="0015579C" w:rsidP="003E6146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13</w:t>
            </w:r>
            <w:r w:rsidR="001120EF" w:rsidRPr="00B5183D">
              <w:rPr>
                <w:sz w:val="20"/>
                <w:szCs w:val="20"/>
              </w:rPr>
              <w:t> </w:t>
            </w:r>
            <w:r w:rsidRPr="00B5183D">
              <w:rPr>
                <w:sz w:val="20"/>
                <w:szCs w:val="20"/>
              </w:rPr>
              <w:t>013</w:t>
            </w:r>
            <w:r w:rsidR="001120EF" w:rsidRPr="00B5183D">
              <w:rPr>
                <w:sz w:val="20"/>
                <w:szCs w:val="20"/>
              </w:rPr>
              <w:t xml:space="preserve"> </w:t>
            </w:r>
            <w:r w:rsidRPr="00B5183D">
              <w:rPr>
                <w:sz w:val="20"/>
                <w:szCs w:val="20"/>
              </w:rPr>
              <w:t>991,6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B5183D" w:rsidRDefault="001120EF" w:rsidP="004460B4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109 456 916,</w:t>
            </w:r>
            <w:r w:rsidR="00E54109" w:rsidRPr="00B5183D">
              <w:rPr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79C" w:rsidRPr="00B5183D" w:rsidRDefault="0015579C" w:rsidP="000C7519">
            <w:pPr>
              <w:jc w:val="center"/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15579C" w:rsidRPr="00B5183D" w:rsidRDefault="0015579C" w:rsidP="000C7519">
            <w:pPr>
              <w:ind w:left="-113"/>
              <w:rPr>
                <w:spacing w:val="-18"/>
                <w:kern w:val="2"/>
                <w:sz w:val="15"/>
                <w:szCs w:val="15"/>
              </w:rPr>
            </w:pPr>
            <w:r w:rsidRPr="00B5183D">
              <w:rPr>
                <w:spacing w:val="-18"/>
                <w:kern w:val="2"/>
                <w:sz w:val="20"/>
                <w:szCs w:val="20"/>
              </w:rPr>
              <w:t xml:space="preserve">  </w:t>
            </w:r>
            <w:r w:rsidRPr="00B5183D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B806A6" w:rsidRPr="00B5183D" w:rsidRDefault="00B806A6" w:rsidP="002C3F0D">
      <w:pPr>
        <w:tabs>
          <w:tab w:val="left" w:pos="-284"/>
          <w:tab w:val="left" w:pos="993"/>
          <w:tab w:val="left" w:pos="1134"/>
          <w:tab w:val="left" w:pos="1418"/>
        </w:tabs>
        <w:jc w:val="both"/>
        <w:sectPr w:rsidR="00B806A6" w:rsidRPr="00B5183D" w:rsidSect="001E2C09">
          <w:pgSz w:w="16838" w:h="11906" w:orient="landscape"/>
          <w:pgMar w:top="337" w:right="851" w:bottom="709" w:left="1134" w:header="709" w:footer="709" w:gutter="0"/>
          <w:cols w:space="708"/>
          <w:titlePg/>
          <w:docGrid w:linePitch="360"/>
        </w:sectPr>
      </w:pPr>
    </w:p>
    <w:p w:rsidR="000634F4" w:rsidRPr="00A54706" w:rsidRDefault="00561185" w:rsidP="000634F4">
      <w:pPr>
        <w:tabs>
          <w:tab w:val="left" w:pos="851"/>
          <w:tab w:val="left" w:pos="993"/>
        </w:tabs>
        <w:ind w:left="142" w:right="-143" w:firstLine="425"/>
        <w:jc w:val="both"/>
      </w:pPr>
      <w:r>
        <w:rPr>
          <w:rFonts w:eastAsia="Calibri"/>
        </w:rPr>
        <w:tab/>
      </w:r>
      <w:r w:rsidR="00856279">
        <w:rPr>
          <w:rFonts w:eastAsia="Calibri"/>
          <w:szCs w:val="22"/>
          <w:lang w:eastAsia="en-US"/>
        </w:rPr>
        <w:t>2</w:t>
      </w:r>
      <w:r w:rsidR="00856279" w:rsidRPr="00856279">
        <w:rPr>
          <w:rFonts w:eastAsia="Calibri"/>
          <w:szCs w:val="22"/>
          <w:lang w:eastAsia="en-US"/>
        </w:rPr>
        <w:t xml:space="preserve">. </w:t>
      </w:r>
      <w:proofErr w:type="gramStart"/>
      <w:r w:rsidR="000634F4" w:rsidRPr="00A54706">
        <w:t>Контроль за</w:t>
      </w:r>
      <w:proofErr w:type="gramEnd"/>
      <w:r w:rsidR="000634F4" w:rsidRPr="00A54706">
        <w:t xml:space="preserve"> выполнением постановления возлож</w:t>
      </w:r>
      <w:r w:rsidR="002441E4">
        <w:t xml:space="preserve">ить на вице-губернатора       </w:t>
      </w:r>
      <w:r w:rsidR="000634F4" w:rsidRPr="00A54706">
        <w:t xml:space="preserve">                   Санкт-Петербурга Линченко Н.В. </w:t>
      </w:r>
    </w:p>
    <w:p w:rsidR="000634F4" w:rsidRPr="00B82C60" w:rsidRDefault="000634F4" w:rsidP="000634F4">
      <w:pPr>
        <w:spacing w:line="280" w:lineRule="exact"/>
        <w:ind w:firstLine="567"/>
      </w:pPr>
      <w:bookmarkStart w:id="1" w:name="Par0"/>
      <w:bookmarkEnd w:id="1"/>
    </w:p>
    <w:p w:rsidR="000634F4" w:rsidRPr="00B82C60" w:rsidRDefault="000634F4" w:rsidP="000634F4">
      <w:pPr>
        <w:ind w:firstLine="567"/>
      </w:pPr>
    </w:p>
    <w:p w:rsidR="000634F4" w:rsidRPr="00B82C60" w:rsidRDefault="000634F4" w:rsidP="000634F4"/>
    <w:p w:rsidR="000634F4" w:rsidRPr="00B82C60" w:rsidRDefault="000634F4" w:rsidP="000634F4">
      <w:pPr>
        <w:rPr>
          <w:b/>
        </w:rPr>
      </w:pPr>
      <w:r w:rsidRPr="00B82C60">
        <w:rPr>
          <w:b/>
        </w:rPr>
        <w:t xml:space="preserve">      Губернатор</w:t>
      </w:r>
    </w:p>
    <w:p w:rsidR="0000458B" w:rsidRPr="000634F4" w:rsidRDefault="000634F4" w:rsidP="000634F4">
      <w:pPr>
        <w:tabs>
          <w:tab w:val="left" w:pos="5485"/>
        </w:tabs>
        <w:ind w:right="-456"/>
        <w:rPr>
          <w:b/>
        </w:rPr>
        <w:sectPr w:rsidR="0000458B" w:rsidRPr="000634F4" w:rsidSect="000634F4">
          <w:headerReference w:type="even" r:id="rId13"/>
          <w:headerReference w:type="default" r:id="rId14"/>
          <w:headerReference w:type="first" r:id="rId15"/>
          <w:pgSz w:w="11906" w:h="16838" w:code="9"/>
          <w:pgMar w:top="851" w:right="851" w:bottom="709" w:left="1418" w:header="567" w:footer="0" w:gutter="0"/>
          <w:cols w:space="708"/>
          <w:docGrid w:linePitch="360"/>
        </w:sectPr>
      </w:pPr>
      <w:r w:rsidRPr="00B82C60">
        <w:rPr>
          <w:b/>
        </w:rPr>
        <w:t xml:space="preserve">Санкт-Петербурга                                                                                                   </w:t>
      </w:r>
      <w:r w:rsidR="00DE15BE">
        <w:rPr>
          <w:b/>
        </w:rPr>
        <w:t xml:space="preserve">  </w:t>
      </w:r>
      <w:r w:rsidR="001456D5">
        <w:rPr>
          <w:b/>
        </w:rPr>
        <w:t xml:space="preserve">        </w:t>
      </w:r>
      <w:proofErr w:type="spellStart"/>
      <w:r w:rsidR="00DE15BE">
        <w:rPr>
          <w:b/>
        </w:rPr>
        <w:t>А.Д.Бегло</w:t>
      </w:r>
      <w:r w:rsidR="00DF4E93">
        <w:rPr>
          <w:b/>
        </w:rPr>
        <w:t>в</w:t>
      </w:r>
      <w:proofErr w:type="spellEnd"/>
    </w:p>
    <w:p w:rsidR="00B5183D" w:rsidRPr="00B5183D" w:rsidRDefault="00B5183D" w:rsidP="00DE15BE">
      <w:pPr>
        <w:tabs>
          <w:tab w:val="left" w:pos="0"/>
        </w:tabs>
        <w:contextualSpacing/>
        <w:jc w:val="both"/>
        <w:rPr>
          <w:rFonts w:eastAsia="Calibri"/>
          <w:szCs w:val="22"/>
          <w:lang w:eastAsia="en-US"/>
        </w:rPr>
      </w:pPr>
    </w:p>
    <w:sectPr w:rsidR="00B5183D" w:rsidRPr="00B5183D" w:rsidSect="00824F2F">
      <w:pgSz w:w="16838" w:h="11906" w:orient="landscape" w:code="9"/>
      <w:pgMar w:top="851" w:right="709" w:bottom="170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40C" w:rsidRDefault="00DF240C">
      <w:r>
        <w:separator/>
      </w:r>
    </w:p>
  </w:endnote>
  <w:endnote w:type="continuationSeparator" w:id="0">
    <w:p w:rsidR="00DF240C" w:rsidRDefault="00DF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40C" w:rsidRDefault="00DF240C">
      <w:r>
        <w:separator/>
      </w:r>
    </w:p>
  </w:footnote>
  <w:footnote w:type="continuationSeparator" w:id="0">
    <w:p w:rsidR="00DF240C" w:rsidRDefault="00DF2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8FD" w:rsidRDefault="00ED78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ED78FD" w:rsidRDefault="00ED78FD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884E94">
          <w:rPr>
            <w:noProof/>
          </w:rPr>
          <w:t>2</w:t>
        </w:r>
        <w:r w:rsidRPr="00A9008D">
          <w:fldChar w:fldCharType="end"/>
        </w:r>
      </w:p>
    </w:sdtContent>
  </w:sdt>
  <w:p w:rsidR="00ED78FD" w:rsidRDefault="00ED78FD">
    <w:pPr>
      <w:pStyle w:val="a3"/>
    </w:pPr>
  </w:p>
  <w:p w:rsidR="00ED78FD" w:rsidRDefault="00ED78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>
    <w:pPr>
      <w:pStyle w:val="a3"/>
      <w:jc w:val="center"/>
    </w:pPr>
  </w:p>
  <w:p w:rsidR="00ED78FD" w:rsidRDefault="00ED78F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8FD" w:rsidRDefault="00ED78FD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51876"/>
      <w:docPartObj>
        <w:docPartGallery w:val="Page Numbers (Top of Page)"/>
        <w:docPartUnique/>
      </w:docPartObj>
    </w:sdtPr>
    <w:sdtEndPr/>
    <w:sdtContent>
      <w:p w:rsidR="00DF4E93" w:rsidRDefault="00DF4E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E94">
          <w:rPr>
            <w:noProof/>
          </w:rPr>
          <w:t>31</w:t>
        </w:r>
        <w:r>
          <w:fldChar w:fldCharType="end"/>
        </w:r>
      </w:p>
    </w:sdtContent>
  </w:sdt>
  <w:p w:rsidR="00ED78FD" w:rsidRDefault="00ED78FD" w:rsidP="0097643A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>
    <w:pPr>
      <w:pStyle w:val="a3"/>
      <w:jc w:val="center"/>
    </w:pPr>
  </w:p>
  <w:p w:rsidR="00ED78FD" w:rsidRDefault="00ED78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23D1"/>
    <w:rsid w:val="000139D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4F4"/>
    <w:rsid w:val="00063904"/>
    <w:rsid w:val="00064D7C"/>
    <w:rsid w:val="00066DE3"/>
    <w:rsid w:val="00071C4D"/>
    <w:rsid w:val="0007241C"/>
    <w:rsid w:val="00072815"/>
    <w:rsid w:val="00072A2E"/>
    <w:rsid w:val="00072A65"/>
    <w:rsid w:val="0007564D"/>
    <w:rsid w:val="00080977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59C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10922"/>
    <w:rsid w:val="001120EF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3C54"/>
    <w:rsid w:val="001456D5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A115F"/>
    <w:rsid w:val="001B03D9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46AA"/>
    <w:rsid w:val="001F472A"/>
    <w:rsid w:val="001F79BD"/>
    <w:rsid w:val="00202F80"/>
    <w:rsid w:val="00207824"/>
    <w:rsid w:val="00213992"/>
    <w:rsid w:val="0021684F"/>
    <w:rsid w:val="002172ED"/>
    <w:rsid w:val="00221827"/>
    <w:rsid w:val="00221A9B"/>
    <w:rsid w:val="0022476F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41E4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66D6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EA0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66FAC"/>
    <w:rsid w:val="00367C9E"/>
    <w:rsid w:val="00382E81"/>
    <w:rsid w:val="00386FA3"/>
    <w:rsid w:val="0039209C"/>
    <w:rsid w:val="00394690"/>
    <w:rsid w:val="003A2FE5"/>
    <w:rsid w:val="003A4EAA"/>
    <w:rsid w:val="003A5033"/>
    <w:rsid w:val="003A6CB0"/>
    <w:rsid w:val="003B15C5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2225"/>
    <w:rsid w:val="00425EBA"/>
    <w:rsid w:val="00427620"/>
    <w:rsid w:val="00430541"/>
    <w:rsid w:val="00433715"/>
    <w:rsid w:val="00437769"/>
    <w:rsid w:val="00440EB0"/>
    <w:rsid w:val="0044228E"/>
    <w:rsid w:val="00442458"/>
    <w:rsid w:val="00444C44"/>
    <w:rsid w:val="00445303"/>
    <w:rsid w:val="004460B4"/>
    <w:rsid w:val="00451E6A"/>
    <w:rsid w:val="00451F22"/>
    <w:rsid w:val="0045764B"/>
    <w:rsid w:val="0046072E"/>
    <w:rsid w:val="0046126D"/>
    <w:rsid w:val="0046187F"/>
    <w:rsid w:val="00462C1A"/>
    <w:rsid w:val="004731B6"/>
    <w:rsid w:val="0047547D"/>
    <w:rsid w:val="0047630A"/>
    <w:rsid w:val="004766B4"/>
    <w:rsid w:val="00476CC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D00B1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5316"/>
    <w:rsid w:val="00536C13"/>
    <w:rsid w:val="00537BA8"/>
    <w:rsid w:val="00542D35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439A"/>
    <w:rsid w:val="005C679E"/>
    <w:rsid w:val="005D31C4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7165D"/>
    <w:rsid w:val="006730E5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3556"/>
    <w:rsid w:val="007A3B5F"/>
    <w:rsid w:val="007A3E03"/>
    <w:rsid w:val="007A4CAB"/>
    <w:rsid w:val="007A5AF2"/>
    <w:rsid w:val="007B12C5"/>
    <w:rsid w:val="007B2533"/>
    <w:rsid w:val="007B27B4"/>
    <w:rsid w:val="007B357D"/>
    <w:rsid w:val="007B41B1"/>
    <w:rsid w:val="007B47B3"/>
    <w:rsid w:val="007C373B"/>
    <w:rsid w:val="007C6C5A"/>
    <w:rsid w:val="007D3FF5"/>
    <w:rsid w:val="007D6CBE"/>
    <w:rsid w:val="007E058E"/>
    <w:rsid w:val="007E75AA"/>
    <w:rsid w:val="007E7A2F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6B9E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21FE"/>
    <w:rsid w:val="00883B20"/>
    <w:rsid w:val="00884E08"/>
    <w:rsid w:val="00884E94"/>
    <w:rsid w:val="00885DBF"/>
    <w:rsid w:val="00885ED1"/>
    <w:rsid w:val="00892F05"/>
    <w:rsid w:val="00893F63"/>
    <w:rsid w:val="0089582A"/>
    <w:rsid w:val="00895B15"/>
    <w:rsid w:val="008A08E0"/>
    <w:rsid w:val="008A0E87"/>
    <w:rsid w:val="008A2505"/>
    <w:rsid w:val="008A3179"/>
    <w:rsid w:val="008A6607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AB9"/>
    <w:rsid w:val="008E3B26"/>
    <w:rsid w:val="008E3B53"/>
    <w:rsid w:val="008E3F6E"/>
    <w:rsid w:val="008E65A6"/>
    <w:rsid w:val="008F28B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409E5"/>
    <w:rsid w:val="00941672"/>
    <w:rsid w:val="0094520C"/>
    <w:rsid w:val="009470F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771F"/>
    <w:rsid w:val="00993045"/>
    <w:rsid w:val="00994049"/>
    <w:rsid w:val="00996A10"/>
    <w:rsid w:val="00996A1E"/>
    <w:rsid w:val="009A309F"/>
    <w:rsid w:val="009A4AF3"/>
    <w:rsid w:val="009A708B"/>
    <w:rsid w:val="009A7BB5"/>
    <w:rsid w:val="009B005F"/>
    <w:rsid w:val="009B3843"/>
    <w:rsid w:val="009B3CEE"/>
    <w:rsid w:val="009C3156"/>
    <w:rsid w:val="009C4270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07B48"/>
    <w:rsid w:val="00A14799"/>
    <w:rsid w:val="00A1498D"/>
    <w:rsid w:val="00A16D7E"/>
    <w:rsid w:val="00A17F7B"/>
    <w:rsid w:val="00A2235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15848"/>
    <w:rsid w:val="00B2009D"/>
    <w:rsid w:val="00B201A0"/>
    <w:rsid w:val="00B212BE"/>
    <w:rsid w:val="00B221D1"/>
    <w:rsid w:val="00B23C6B"/>
    <w:rsid w:val="00B2471D"/>
    <w:rsid w:val="00B25566"/>
    <w:rsid w:val="00B27487"/>
    <w:rsid w:val="00B27E7A"/>
    <w:rsid w:val="00B318B1"/>
    <w:rsid w:val="00B3411F"/>
    <w:rsid w:val="00B34336"/>
    <w:rsid w:val="00B35CBD"/>
    <w:rsid w:val="00B368BE"/>
    <w:rsid w:val="00B43291"/>
    <w:rsid w:val="00B43613"/>
    <w:rsid w:val="00B47092"/>
    <w:rsid w:val="00B50242"/>
    <w:rsid w:val="00B5183D"/>
    <w:rsid w:val="00B5201C"/>
    <w:rsid w:val="00B5385B"/>
    <w:rsid w:val="00B5783D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CA8"/>
    <w:rsid w:val="00B87BC9"/>
    <w:rsid w:val="00B915F3"/>
    <w:rsid w:val="00B9228E"/>
    <w:rsid w:val="00B97F86"/>
    <w:rsid w:val="00BA45F5"/>
    <w:rsid w:val="00BA58CF"/>
    <w:rsid w:val="00BA683E"/>
    <w:rsid w:val="00BB13E1"/>
    <w:rsid w:val="00BB20BC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A108E"/>
    <w:rsid w:val="00CA5DB2"/>
    <w:rsid w:val="00CA7DDE"/>
    <w:rsid w:val="00CB32BC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331B"/>
    <w:rsid w:val="00DE15BE"/>
    <w:rsid w:val="00DE3503"/>
    <w:rsid w:val="00DF0FA2"/>
    <w:rsid w:val="00DF2226"/>
    <w:rsid w:val="00DF240C"/>
    <w:rsid w:val="00DF4E93"/>
    <w:rsid w:val="00DF5FB5"/>
    <w:rsid w:val="00E00AE3"/>
    <w:rsid w:val="00E020CE"/>
    <w:rsid w:val="00E048D1"/>
    <w:rsid w:val="00E05677"/>
    <w:rsid w:val="00E07672"/>
    <w:rsid w:val="00E076C2"/>
    <w:rsid w:val="00E140CF"/>
    <w:rsid w:val="00E1497A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3320"/>
    <w:rsid w:val="00F24BD6"/>
    <w:rsid w:val="00F268AB"/>
    <w:rsid w:val="00F26F24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F60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66E0"/>
    <w:rsid w:val="00FD7C24"/>
    <w:rsid w:val="00FE3724"/>
    <w:rsid w:val="00FE4B3A"/>
    <w:rsid w:val="00FE7798"/>
    <w:rsid w:val="00FF236D"/>
    <w:rsid w:val="00FF2B05"/>
    <w:rsid w:val="00FF544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4BA04-392C-48B1-B04D-61D7361E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32</Pages>
  <Words>6165</Words>
  <Characters>35145</Characters>
  <Application>Microsoft Office Word</Application>
  <DocSecurity>4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2022-07-06T06:50:00Z</cp:lastPrinted>
  <dcterms:created xsi:type="dcterms:W3CDTF">2022-07-07T09:46:00Z</dcterms:created>
  <dcterms:modified xsi:type="dcterms:W3CDTF">2022-07-07T09:46:00Z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