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0E43B2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>
                <wp:extent cx="2657475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0" type="#_x0000_t202" style="width:209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iQ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D731B0" w:rsidRPr="00D731B0" w:rsidRDefault="004E2027" w:rsidP="00D731B0">
      <w:pPr>
        <w:pStyle w:val="af6"/>
        <w:numPr>
          <w:ilvl w:val="0"/>
          <w:numId w:val="36"/>
        </w:numPr>
        <w:tabs>
          <w:tab w:val="left" w:pos="1418"/>
        </w:tabs>
        <w:ind w:left="142" w:firstLine="709"/>
        <w:jc w:val="both"/>
        <w:rPr>
          <w:sz w:val="28"/>
        </w:rPr>
      </w:pPr>
      <w:r w:rsidRPr="0011307B">
        <w:rPr>
          <w:sz w:val="28"/>
          <w:szCs w:val="28"/>
        </w:rPr>
        <w:t xml:space="preserve">Внести в распоряжение администрации Выборгского района </w:t>
      </w:r>
      <w:r w:rsidRPr="0011307B">
        <w:rPr>
          <w:sz w:val="28"/>
          <w:szCs w:val="28"/>
        </w:rPr>
        <w:br/>
        <w:t xml:space="preserve">Санкт-Петербурга от </w:t>
      </w:r>
      <w:r w:rsidR="000A3F26" w:rsidRPr="0011307B">
        <w:rPr>
          <w:sz w:val="28"/>
          <w:szCs w:val="28"/>
        </w:rPr>
        <w:t>26.09.2019</w:t>
      </w:r>
      <w:r w:rsidRPr="0011307B">
        <w:rPr>
          <w:sz w:val="28"/>
          <w:szCs w:val="28"/>
        </w:rPr>
        <w:t xml:space="preserve"> № </w:t>
      </w:r>
      <w:r w:rsidR="000A3F26" w:rsidRPr="0011307B">
        <w:rPr>
          <w:sz w:val="28"/>
          <w:szCs w:val="28"/>
        </w:rPr>
        <w:t>1800</w:t>
      </w:r>
      <w:r w:rsidRPr="0011307B">
        <w:rPr>
          <w:sz w:val="28"/>
          <w:szCs w:val="28"/>
        </w:rPr>
        <w:t xml:space="preserve">-р </w:t>
      </w:r>
      <w:r w:rsidRPr="0011307B">
        <w:rPr>
          <w:sz w:val="28"/>
        </w:rPr>
        <w:t>«О</w:t>
      </w:r>
      <w:r w:rsidR="000A3F26" w:rsidRPr="0011307B">
        <w:rPr>
          <w:sz w:val="28"/>
        </w:rPr>
        <w:t xml:space="preserve">б административной комиссии Выборгского района Санкт-Петербурга» </w:t>
      </w:r>
      <w:r w:rsidR="00051B4A" w:rsidRPr="0011307B">
        <w:rPr>
          <w:sz w:val="28"/>
        </w:rPr>
        <w:t>следующие изменения:</w:t>
      </w:r>
    </w:p>
    <w:p w:rsidR="00933AD4" w:rsidRPr="00D731B0" w:rsidRDefault="00933AD4" w:rsidP="00D731B0">
      <w:pPr>
        <w:pStyle w:val="af6"/>
        <w:numPr>
          <w:ilvl w:val="1"/>
          <w:numId w:val="3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D731B0">
        <w:rPr>
          <w:sz w:val="28"/>
          <w:szCs w:val="28"/>
        </w:rPr>
        <w:t>Утвердить состав административно</w:t>
      </w:r>
      <w:r w:rsidR="00D731B0" w:rsidRPr="00D731B0">
        <w:rPr>
          <w:sz w:val="28"/>
          <w:szCs w:val="28"/>
        </w:rPr>
        <w:t xml:space="preserve">й комиссии </w:t>
      </w:r>
      <w:r w:rsidRPr="00D731B0">
        <w:rPr>
          <w:sz w:val="28"/>
          <w:szCs w:val="28"/>
        </w:rPr>
        <w:t xml:space="preserve">администрации Выборгского района Санкт-Петербурга согласно </w:t>
      </w:r>
      <w:r w:rsidRPr="00D731B0">
        <w:rPr>
          <w:sz w:val="28"/>
          <w:szCs w:val="28"/>
        </w:rPr>
        <w:t>приложени</w:t>
      </w:r>
      <w:r w:rsidRPr="00D731B0">
        <w:rPr>
          <w:sz w:val="28"/>
          <w:szCs w:val="28"/>
        </w:rPr>
        <w:t>ю</w:t>
      </w:r>
      <w:r w:rsidRPr="00D731B0">
        <w:rPr>
          <w:sz w:val="28"/>
          <w:szCs w:val="28"/>
        </w:rPr>
        <w:t xml:space="preserve"> к распоряжению</w:t>
      </w:r>
      <w:r w:rsidRPr="00D731B0">
        <w:rPr>
          <w:sz w:val="28"/>
          <w:szCs w:val="28"/>
        </w:rPr>
        <w:t>,</w:t>
      </w:r>
      <w:r w:rsidRPr="00D731B0">
        <w:rPr>
          <w:sz w:val="28"/>
          <w:szCs w:val="28"/>
        </w:rPr>
        <w:t xml:space="preserve"> в редакции согласно приложению к настоящему распоряжению.</w:t>
      </w:r>
    </w:p>
    <w:p w:rsidR="00D731B0" w:rsidRPr="00D731B0" w:rsidRDefault="004C0B3B" w:rsidP="00D731B0">
      <w:pPr>
        <w:pStyle w:val="af6"/>
        <w:numPr>
          <w:ilvl w:val="1"/>
          <w:numId w:val="3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D731B0">
        <w:rPr>
          <w:sz w:val="28"/>
          <w:szCs w:val="28"/>
        </w:rPr>
        <w:t>«Назначить</w:t>
      </w:r>
      <w:r w:rsidR="0077154A" w:rsidRPr="00D731B0">
        <w:rPr>
          <w:sz w:val="28"/>
          <w:szCs w:val="28"/>
        </w:rPr>
        <w:t xml:space="preserve"> исполняющим обязанности</w:t>
      </w:r>
      <w:r w:rsidR="00DE4E3F" w:rsidRPr="00D731B0">
        <w:rPr>
          <w:sz w:val="28"/>
          <w:szCs w:val="28"/>
        </w:rPr>
        <w:t xml:space="preserve"> </w:t>
      </w:r>
      <w:r w:rsidR="003E009A" w:rsidRPr="00D731B0">
        <w:rPr>
          <w:sz w:val="28"/>
          <w:szCs w:val="28"/>
        </w:rPr>
        <w:t>ответственного</w:t>
      </w:r>
      <w:r w:rsidR="0077154A" w:rsidRPr="00D731B0">
        <w:rPr>
          <w:sz w:val="28"/>
          <w:szCs w:val="28"/>
        </w:rPr>
        <w:t xml:space="preserve"> секретаря административной комиссии, выполняющим функции аппарата административной комиссии </w:t>
      </w:r>
      <w:r w:rsidRPr="00D731B0">
        <w:rPr>
          <w:sz w:val="28"/>
          <w:szCs w:val="28"/>
        </w:rPr>
        <w:t xml:space="preserve">Теплых Данила Михайловича – старшего инженера отдела по вопросам законности, правопорядка и безопасности администрации Выборгского района Санкт-Петербурга. В период </w:t>
      </w:r>
      <w:r w:rsidR="000E43B2" w:rsidRPr="00D731B0">
        <w:rPr>
          <w:sz w:val="28"/>
          <w:szCs w:val="28"/>
        </w:rPr>
        <w:t xml:space="preserve">временного </w:t>
      </w:r>
      <w:r w:rsidRPr="00D731B0">
        <w:rPr>
          <w:sz w:val="28"/>
          <w:szCs w:val="28"/>
        </w:rPr>
        <w:t xml:space="preserve">отсутствия исполняющего обязанности ответственного секретаря </w:t>
      </w:r>
      <w:r w:rsidR="007E2430" w:rsidRPr="00D731B0">
        <w:rPr>
          <w:sz w:val="28"/>
          <w:szCs w:val="28"/>
        </w:rPr>
        <w:t xml:space="preserve">административной комиссии </w:t>
      </w:r>
      <w:r w:rsidRPr="00D731B0">
        <w:rPr>
          <w:sz w:val="28"/>
          <w:szCs w:val="28"/>
        </w:rPr>
        <w:t xml:space="preserve">обязанности ответственного секретаря возлагаются на </w:t>
      </w:r>
      <w:r w:rsidR="00051B4A" w:rsidRPr="00D731B0">
        <w:rPr>
          <w:sz w:val="28"/>
          <w:szCs w:val="28"/>
        </w:rPr>
        <w:t>Мусаев</w:t>
      </w:r>
      <w:r w:rsidR="00F6300E" w:rsidRPr="00D731B0">
        <w:rPr>
          <w:sz w:val="28"/>
          <w:szCs w:val="28"/>
        </w:rPr>
        <w:t>а</w:t>
      </w:r>
      <w:r w:rsidR="00051B4A" w:rsidRPr="00D731B0">
        <w:rPr>
          <w:sz w:val="28"/>
          <w:szCs w:val="28"/>
        </w:rPr>
        <w:t xml:space="preserve"> Магомед</w:t>
      </w:r>
      <w:r w:rsidR="00F6300E" w:rsidRPr="00D731B0">
        <w:rPr>
          <w:sz w:val="28"/>
          <w:szCs w:val="28"/>
        </w:rPr>
        <w:t>а</w:t>
      </w:r>
      <w:r w:rsidR="00051B4A" w:rsidRPr="00D731B0">
        <w:rPr>
          <w:sz w:val="28"/>
          <w:szCs w:val="28"/>
        </w:rPr>
        <w:t xml:space="preserve"> </w:t>
      </w:r>
      <w:r w:rsidR="00F6300E" w:rsidRPr="00D731B0">
        <w:rPr>
          <w:sz w:val="28"/>
          <w:szCs w:val="28"/>
        </w:rPr>
        <w:t>Зулфугаровича</w:t>
      </w:r>
      <w:r w:rsidR="00933AD4" w:rsidRPr="00D731B0">
        <w:rPr>
          <w:sz w:val="28"/>
          <w:szCs w:val="28"/>
        </w:rPr>
        <w:t xml:space="preserve"> </w:t>
      </w:r>
      <w:r w:rsidR="00F6300E" w:rsidRPr="00D731B0">
        <w:rPr>
          <w:sz w:val="28"/>
          <w:szCs w:val="28"/>
        </w:rPr>
        <w:t xml:space="preserve">– </w:t>
      </w:r>
      <w:r w:rsidR="0077154A" w:rsidRPr="00D731B0">
        <w:rPr>
          <w:sz w:val="28"/>
          <w:szCs w:val="28"/>
        </w:rPr>
        <w:t>и</w:t>
      </w:r>
      <w:r w:rsidR="00F6300E" w:rsidRPr="00D731B0">
        <w:rPr>
          <w:sz w:val="28"/>
          <w:szCs w:val="28"/>
        </w:rPr>
        <w:t xml:space="preserve">нспектора отдела </w:t>
      </w:r>
      <w:r w:rsidR="0077154A" w:rsidRPr="00D731B0">
        <w:rPr>
          <w:sz w:val="28"/>
          <w:szCs w:val="28"/>
        </w:rPr>
        <w:t xml:space="preserve">по вопросам </w:t>
      </w:r>
      <w:r w:rsidR="00F6300E" w:rsidRPr="00D731B0">
        <w:rPr>
          <w:sz w:val="28"/>
          <w:szCs w:val="28"/>
        </w:rPr>
        <w:t>законности</w:t>
      </w:r>
      <w:r w:rsidR="0077154A" w:rsidRPr="00D731B0">
        <w:rPr>
          <w:sz w:val="28"/>
          <w:szCs w:val="28"/>
        </w:rPr>
        <w:t>,</w:t>
      </w:r>
      <w:r w:rsidR="00F6300E" w:rsidRPr="00D731B0">
        <w:rPr>
          <w:sz w:val="28"/>
          <w:szCs w:val="28"/>
        </w:rPr>
        <w:t xml:space="preserve"> правопорядка и </w:t>
      </w:r>
      <w:r w:rsidR="007E2430" w:rsidRPr="00D731B0">
        <w:rPr>
          <w:sz w:val="28"/>
          <w:szCs w:val="28"/>
        </w:rPr>
        <w:t>б</w:t>
      </w:r>
      <w:r w:rsidR="00F6300E" w:rsidRPr="00D731B0">
        <w:rPr>
          <w:sz w:val="28"/>
          <w:szCs w:val="28"/>
        </w:rPr>
        <w:t>езопасности</w:t>
      </w:r>
      <w:r w:rsidR="0077154A" w:rsidRPr="00D731B0">
        <w:rPr>
          <w:sz w:val="28"/>
          <w:szCs w:val="28"/>
        </w:rPr>
        <w:t xml:space="preserve"> администрации Выборгского района Санкт-Петербурга</w:t>
      </w:r>
      <w:r w:rsidR="00EB043A" w:rsidRPr="00D731B0">
        <w:rPr>
          <w:sz w:val="28"/>
          <w:szCs w:val="28"/>
        </w:rPr>
        <w:t>.</w:t>
      </w:r>
      <w:r w:rsidR="000A3F26" w:rsidRPr="00D731B0">
        <w:rPr>
          <w:sz w:val="28"/>
          <w:szCs w:val="28"/>
        </w:rPr>
        <w:t>».</w:t>
      </w:r>
    </w:p>
    <w:p w:rsidR="00F6300E" w:rsidRPr="00D731B0" w:rsidRDefault="00D731B0" w:rsidP="00D731B0">
      <w:pPr>
        <w:pStyle w:val="af6"/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6300E" w:rsidRPr="00D731B0">
        <w:rPr>
          <w:sz w:val="28"/>
          <w:szCs w:val="28"/>
        </w:rPr>
        <w:t>Признать утратившим силу распоряжени</w:t>
      </w:r>
      <w:r>
        <w:rPr>
          <w:sz w:val="28"/>
          <w:szCs w:val="28"/>
        </w:rPr>
        <w:t>я</w:t>
      </w:r>
      <w:bookmarkStart w:id="0" w:name="_GoBack"/>
      <w:bookmarkEnd w:id="0"/>
      <w:r w:rsidR="00F6300E" w:rsidRPr="00D731B0">
        <w:rPr>
          <w:sz w:val="28"/>
          <w:szCs w:val="28"/>
        </w:rPr>
        <w:t xml:space="preserve"> администрации Выборгского района Санкт-Петербурга от </w:t>
      </w:r>
      <w:r w:rsidRPr="00D731B0">
        <w:rPr>
          <w:sz w:val="28"/>
          <w:szCs w:val="28"/>
        </w:rPr>
        <w:t xml:space="preserve">15.07.2021 № 372-р и от </w:t>
      </w:r>
      <w:r w:rsidR="00F6300E" w:rsidRPr="00D731B0">
        <w:rPr>
          <w:sz w:val="28"/>
          <w:szCs w:val="28"/>
        </w:rPr>
        <w:t>19.04.2022 № 193-р</w:t>
      </w:r>
      <w:r w:rsidR="00933AD4" w:rsidRPr="00D731B0">
        <w:rPr>
          <w:sz w:val="28"/>
          <w:szCs w:val="28"/>
        </w:rPr>
        <w:t xml:space="preserve"> </w:t>
      </w:r>
      <w:r w:rsidR="00F6300E" w:rsidRPr="00D731B0">
        <w:rPr>
          <w:sz w:val="28"/>
          <w:szCs w:val="28"/>
        </w:rPr>
        <w:t>«О внесении изменений в распоряжение администрации от 26.09.2019 № 1800-р».</w:t>
      </w:r>
    </w:p>
    <w:p w:rsidR="000A3F26" w:rsidRPr="00D731B0" w:rsidRDefault="00D731B0" w:rsidP="00D731B0">
      <w:pPr>
        <w:pStyle w:val="af6"/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E2027" w:rsidRPr="0011307B">
        <w:rPr>
          <w:sz w:val="28"/>
          <w:szCs w:val="28"/>
        </w:rPr>
        <w:t xml:space="preserve">Контроль за выполнением распоряжения возложить </w:t>
      </w:r>
      <w:r w:rsidR="004E2027" w:rsidRPr="00D731B0">
        <w:rPr>
          <w:sz w:val="28"/>
          <w:szCs w:val="28"/>
        </w:rPr>
        <w:t xml:space="preserve">на </w:t>
      </w:r>
      <w:r w:rsidR="000A3F26" w:rsidRPr="00D731B0">
        <w:rPr>
          <w:sz w:val="28"/>
          <w:szCs w:val="28"/>
        </w:rPr>
        <w:t xml:space="preserve">заместителя главы администрации </w:t>
      </w:r>
      <w:r w:rsidR="004A113A" w:rsidRPr="00D731B0">
        <w:rPr>
          <w:sz w:val="28"/>
          <w:szCs w:val="28"/>
        </w:rPr>
        <w:t>Сажнова В.</w:t>
      </w:r>
      <w:r>
        <w:rPr>
          <w:sz w:val="28"/>
          <w:szCs w:val="28"/>
        </w:rPr>
        <w:t xml:space="preserve"> </w:t>
      </w:r>
      <w:r w:rsidR="004A113A" w:rsidRPr="00D731B0">
        <w:rPr>
          <w:sz w:val="28"/>
          <w:szCs w:val="28"/>
        </w:rPr>
        <w:t>В.</w:t>
      </w:r>
    </w:p>
    <w:p w:rsidR="004E2027" w:rsidRDefault="000A3F26" w:rsidP="000A3F2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4E2027" w:rsidRDefault="004E2027" w:rsidP="00724E7D">
      <w:pPr>
        <w:ind w:firstLine="709"/>
        <w:rPr>
          <w:sz w:val="28"/>
        </w:rPr>
      </w:pPr>
    </w:p>
    <w:p w:rsidR="00D731B0" w:rsidRPr="00236C95" w:rsidRDefault="00D731B0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5"/>
        <w:gridCol w:w="4364"/>
      </w:tblGrid>
      <w:tr w:rsidR="00724E7D" w:rsidRPr="000A3F26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0A3F26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81235" w:rsidRPr="000A3F2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152665" w:rsidRPr="000A3F2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0A3F26" w:rsidRDefault="00960DF0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681235" w:rsidRPr="000A3F26">
              <w:rPr>
                <w:b/>
                <w:sz w:val="28"/>
              </w:rPr>
              <w:t>В.</w:t>
            </w:r>
            <w:r w:rsidR="00D731B0">
              <w:rPr>
                <w:b/>
                <w:sz w:val="28"/>
              </w:rPr>
              <w:t>М</w:t>
            </w:r>
            <w:r w:rsidR="00681235" w:rsidRPr="000A3F26">
              <w:rPr>
                <w:b/>
                <w:sz w:val="28"/>
              </w:rPr>
              <w:t>.Полунин</w:t>
            </w:r>
          </w:p>
        </w:tc>
      </w:tr>
    </w:tbl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Default="0011307B" w:rsidP="00900695">
      <w:pPr>
        <w:shd w:val="clear" w:color="auto" w:fill="FFFFFF"/>
      </w:pPr>
    </w:p>
    <w:p w:rsidR="0011307B" w:rsidRPr="0065133D" w:rsidRDefault="0011307B" w:rsidP="0011307B">
      <w:pPr>
        <w:pStyle w:val="2"/>
        <w:jc w:val="right"/>
        <w:rPr>
          <w:szCs w:val="24"/>
        </w:rPr>
      </w:pPr>
      <w:r w:rsidRPr="0065133D">
        <w:rPr>
          <w:szCs w:val="24"/>
        </w:rPr>
        <w:t xml:space="preserve">Приложение  </w:t>
      </w:r>
    </w:p>
    <w:p w:rsidR="0011307B" w:rsidRPr="0065133D" w:rsidRDefault="0011307B" w:rsidP="0011307B">
      <w:pPr>
        <w:jc w:val="right"/>
      </w:pPr>
      <w:r w:rsidRPr="0065133D">
        <w:t>к распоряжению администрации</w:t>
      </w:r>
    </w:p>
    <w:p w:rsidR="0011307B" w:rsidRPr="0065133D" w:rsidRDefault="0011307B" w:rsidP="0011307B">
      <w:pPr>
        <w:jc w:val="right"/>
      </w:pPr>
      <w:r w:rsidRPr="0065133D">
        <w:t>от________ №_____</w:t>
      </w:r>
    </w:p>
    <w:p w:rsidR="0011307B" w:rsidRPr="0065133D" w:rsidRDefault="0011307B" w:rsidP="0011307B">
      <w:pPr>
        <w:jc w:val="both"/>
      </w:pPr>
    </w:p>
    <w:p w:rsidR="0011307B" w:rsidRPr="0065133D" w:rsidRDefault="0011307B" w:rsidP="0011307B">
      <w:pPr>
        <w:jc w:val="both"/>
      </w:pPr>
    </w:p>
    <w:p w:rsidR="0011307B" w:rsidRPr="00C610E4" w:rsidRDefault="0011307B" w:rsidP="0011307B">
      <w:pPr>
        <w:jc w:val="center"/>
        <w:rPr>
          <w:b/>
        </w:rPr>
      </w:pPr>
      <w:r w:rsidRPr="00C610E4">
        <w:rPr>
          <w:b/>
        </w:rPr>
        <w:t xml:space="preserve">Состав </w:t>
      </w:r>
      <w:r>
        <w:rPr>
          <w:b/>
        </w:rPr>
        <w:t>административной комиссии</w:t>
      </w:r>
      <w:r w:rsidRPr="00C610E4">
        <w:rPr>
          <w:b/>
        </w:rPr>
        <w:t xml:space="preserve"> </w:t>
      </w:r>
    </w:p>
    <w:p w:rsidR="0011307B" w:rsidRPr="00C610E4" w:rsidRDefault="0011307B" w:rsidP="0011307B">
      <w:pPr>
        <w:jc w:val="center"/>
        <w:rPr>
          <w:b/>
        </w:rPr>
      </w:pPr>
      <w:r w:rsidRPr="00C610E4">
        <w:rPr>
          <w:b/>
        </w:rPr>
        <w:t>при администрации Выборгского района Санкт-Петербурга (далее – Комиссия)</w:t>
      </w:r>
    </w:p>
    <w:p w:rsidR="0011307B" w:rsidRDefault="0011307B" w:rsidP="0011307B">
      <w:pPr>
        <w:jc w:val="center"/>
      </w:pPr>
    </w:p>
    <w:p w:rsidR="0011307B" w:rsidRPr="00EB5F91" w:rsidRDefault="0011307B" w:rsidP="0011307B">
      <w:pPr>
        <w:jc w:val="both"/>
        <w:rPr>
          <w:b/>
        </w:rPr>
      </w:pPr>
    </w:p>
    <w:tbl>
      <w:tblPr>
        <w:tblStyle w:val="a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96"/>
        <w:gridCol w:w="6366"/>
      </w:tblGrid>
      <w:tr w:rsidR="0011307B" w:rsidTr="001F696B">
        <w:tc>
          <w:tcPr>
            <w:tcW w:w="9918" w:type="dxa"/>
            <w:gridSpan w:val="3"/>
          </w:tcPr>
          <w:p w:rsidR="0011307B" w:rsidRDefault="0011307B" w:rsidP="001F696B">
            <w:pPr>
              <w:rPr>
                <w:b/>
              </w:rPr>
            </w:pPr>
            <w:r>
              <w:rPr>
                <w:b/>
              </w:rPr>
              <w:t>Председатель Комиссии</w:t>
            </w:r>
          </w:p>
          <w:p w:rsidR="004328E8" w:rsidRPr="0065133D" w:rsidRDefault="004328E8" w:rsidP="001F696B"/>
        </w:tc>
      </w:tr>
      <w:tr w:rsidR="0011307B" w:rsidTr="001F696B">
        <w:tc>
          <w:tcPr>
            <w:tcW w:w="3256" w:type="dxa"/>
          </w:tcPr>
          <w:p w:rsidR="0011307B" w:rsidRDefault="0011307B" w:rsidP="001F696B">
            <w:r>
              <w:t>Сажнов Василий Владимирович</w:t>
            </w:r>
          </w:p>
        </w:tc>
        <w:tc>
          <w:tcPr>
            <w:tcW w:w="296" w:type="dxa"/>
          </w:tcPr>
          <w:p w:rsidR="0011307B" w:rsidRPr="0065133D" w:rsidRDefault="0011307B" w:rsidP="001F696B">
            <w:r>
              <w:t>-</w:t>
            </w:r>
          </w:p>
        </w:tc>
        <w:tc>
          <w:tcPr>
            <w:tcW w:w="6366" w:type="dxa"/>
          </w:tcPr>
          <w:p w:rsidR="0011307B" w:rsidRDefault="003904BD" w:rsidP="001F696B">
            <w:r>
              <w:t xml:space="preserve">заместитель главы </w:t>
            </w:r>
            <w:r w:rsidR="0011307B" w:rsidRPr="004C34AB">
              <w:t>администрации Выборгского района Санкт-Петербурга</w:t>
            </w:r>
          </w:p>
        </w:tc>
      </w:tr>
      <w:tr w:rsidR="0011307B" w:rsidTr="001F696B">
        <w:tc>
          <w:tcPr>
            <w:tcW w:w="9918" w:type="dxa"/>
            <w:gridSpan w:val="3"/>
          </w:tcPr>
          <w:p w:rsidR="0011307B" w:rsidRDefault="0011307B" w:rsidP="001F696B">
            <w:pPr>
              <w:rPr>
                <w:b/>
              </w:rPr>
            </w:pPr>
          </w:p>
          <w:p w:rsidR="0011307B" w:rsidRDefault="0011307B" w:rsidP="001F696B">
            <w:r w:rsidRPr="0065133D">
              <w:rPr>
                <w:b/>
              </w:rPr>
              <w:t>За</w:t>
            </w:r>
            <w:r>
              <w:rPr>
                <w:b/>
              </w:rPr>
              <w:t>местители председателя Комиссии</w:t>
            </w:r>
          </w:p>
        </w:tc>
      </w:tr>
      <w:tr w:rsidR="003904BD" w:rsidTr="001F696B">
        <w:trPr>
          <w:gridAfter w:val="2"/>
          <w:wAfter w:w="6662" w:type="dxa"/>
        </w:trPr>
        <w:tc>
          <w:tcPr>
            <w:tcW w:w="3256" w:type="dxa"/>
          </w:tcPr>
          <w:p w:rsidR="003904BD" w:rsidRPr="00FD2C74" w:rsidRDefault="003904BD" w:rsidP="001F696B">
            <w:r w:rsidRPr="00FD2C74">
              <w:t xml:space="preserve"> </w:t>
            </w:r>
          </w:p>
        </w:tc>
      </w:tr>
      <w:tr w:rsidR="0011307B" w:rsidTr="001F696B">
        <w:tc>
          <w:tcPr>
            <w:tcW w:w="3256" w:type="dxa"/>
          </w:tcPr>
          <w:p w:rsidR="0011307B" w:rsidRDefault="0011307B" w:rsidP="001F696B">
            <w:r w:rsidRPr="00FD2C74">
              <w:t>Зимин</w:t>
            </w:r>
          </w:p>
          <w:p w:rsidR="0011307B" w:rsidRPr="00FD2C74" w:rsidRDefault="0011307B" w:rsidP="001F696B">
            <w:r w:rsidRPr="00FD2C74">
              <w:t xml:space="preserve">Владимир Юрьевич </w:t>
            </w:r>
          </w:p>
        </w:tc>
        <w:tc>
          <w:tcPr>
            <w:tcW w:w="296" w:type="dxa"/>
          </w:tcPr>
          <w:p w:rsidR="0011307B" w:rsidRPr="00FD2C74" w:rsidRDefault="0011307B" w:rsidP="001F696B">
            <w:r>
              <w:t>-</w:t>
            </w:r>
          </w:p>
        </w:tc>
        <w:tc>
          <w:tcPr>
            <w:tcW w:w="6366" w:type="dxa"/>
          </w:tcPr>
          <w:p w:rsidR="0011307B" w:rsidRDefault="0011307B" w:rsidP="001F696B">
            <w:r w:rsidRPr="00FD2C74">
              <w:t xml:space="preserve">начальник отдела </w:t>
            </w:r>
            <w:r>
              <w:t xml:space="preserve">по вопросам </w:t>
            </w:r>
            <w:r w:rsidRPr="00FD2C74">
              <w:t xml:space="preserve">законности, правопорядка </w:t>
            </w:r>
            <w:r w:rsidR="005F5E32">
              <w:br/>
            </w:r>
            <w:r w:rsidRPr="00FD2C74">
              <w:t>и безопасности администрации Выбо</w:t>
            </w:r>
            <w:r>
              <w:t>ргского района       Санкт-Петербурга</w:t>
            </w:r>
          </w:p>
          <w:p w:rsidR="00717907" w:rsidRDefault="00717907" w:rsidP="001F696B"/>
        </w:tc>
      </w:tr>
      <w:tr w:rsidR="00717907" w:rsidTr="001F696B">
        <w:tc>
          <w:tcPr>
            <w:tcW w:w="3256" w:type="dxa"/>
          </w:tcPr>
          <w:p w:rsidR="00717907" w:rsidRDefault="00717907" w:rsidP="001F696B">
            <w:r>
              <w:t xml:space="preserve">Москаленко </w:t>
            </w:r>
            <w:r w:rsidR="00F02230">
              <w:br/>
            </w:r>
            <w:r>
              <w:t>Сергей Александрович</w:t>
            </w:r>
          </w:p>
        </w:tc>
        <w:tc>
          <w:tcPr>
            <w:tcW w:w="296" w:type="dxa"/>
          </w:tcPr>
          <w:p w:rsidR="00717907" w:rsidRPr="0065133D" w:rsidRDefault="00717907" w:rsidP="001F696B">
            <w:r>
              <w:t>-</w:t>
            </w:r>
          </w:p>
        </w:tc>
        <w:tc>
          <w:tcPr>
            <w:tcW w:w="6366" w:type="dxa"/>
          </w:tcPr>
          <w:p w:rsidR="00717907" w:rsidRDefault="0037456B" w:rsidP="001F696B">
            <w:r>
              <w:t>г</w:t>
            </w:r>
            <w:r w:rsidR="00717907">
              <w:t xml:space="preserve">лавный специалист юридического отдела </w:t>
            </w:r>
            <w:r w:rsidR="00717907" w:rsidRPr="0074575E">
              <w:t>адм</w:t>
            </w:r>
            <w:r w:rsidR="00452D26">
              <w:t xml:space="preserve">инистрации Выборгского района </w:t>
            </w:r>
            <w:r w:rsidR="00717907" w:rsidRPr="0074575E">
              <w:t>Санкт-Петербурга</w:t>
            </w:r>
          </w:p>
          <w:p w:rsidR="00717907" w:rsidRDefault="00717907" w:rsidP="001F696B"/>
        </w:tc>
      </w:tr>
      <w:tr w:rsidR="0011307B" w:rsidTr="001F696B">
        <w:tc>
          <w:tcPr>
            <w:tcW w:w="9918" w:type="dxa"/>
            <w:gridSpan w:val="3"/>
          </w:tcPr>
          <w:p w:rsidR="004328E8" w:rsidRPr="0037456B" w:rsidRDefault="00F02230" w:rsidP="00F02230">
            <w:pPr>
              <w:rPr>
                <w:b/>
              </w:rPr>
            </w:pPr>
            <w:r>
              <w:rPr>
                <w:b/>
              </w:rPr>
              <w:t>И</w:t>
            </w:r>
            <w:r w:rsidR="0037456B" w:rsidRPr="0037456B">
              <w:rPr>
                <w:b/>
              </w:rPr>
              <w:t>сполняющи</w:t>
            </w:r>
            <w:r w:rsidR="0037456B">
              <w:rPr>
                <w:b/>
              </w:rPr>
              <w:t>й</w:t>
            </w:r>
            <w:r w:rsidR="0037456B" w:rsidRPr="0037456B">
              <w:rPr>
                <w:b/>
              </w:rPr>
              <w:t xml:space="preserve"> обязанности </w:t>
            </w:r>
            <w:r w:rsidR="0037456B">
              <w:rPr>
                <w:b/>
              </w:rPr>
              <w:t>о</w:t>
            </w:r>
            <w:r w:rsidR="0011307B" w:rsidRPr="0037456B">
              <w:rPr>
                <w:b/>
              </w:rPr>
              <w:t>тветственный секретар</w:t>
            </w:r>
            <w:r>
              <w:rPr>
                <w:b/>
              </w:rPr>
              <w:t>я</w:t>
            </w:r>
            <w:r w:rsidR="0011307B" w:rsidRPr="0037456B">
              <w:rPr>
                <w:b/>
              </w:rPr>
              <w:t xml:space="preserve"> Комиссии</w:t>
            </w:r>
            <w:r w:rsidR="00960DF0" w:rsidRPr="0037456B">
              <w:rPr>
                <w:b/>
              </w:rPr>
              <w:t xml:space="preserve"> </w:t>
            </w:r>
          </w:p>
        </w:tc>
      </w:tr>
      <w:tr w:rsidR="0011307B" w:rsidTr="001F696B">
        <w:tc>
          <w:tcPr>
            <w:tcW w:w="3256" w:type="dxa"/>
          </w:tcPr>
          <w:p w:rsidR="0011307B" w:rsidRPr="00EB5F91" w:rsidRDefault="0011307B" w:rsidP="001F696B">
            <w:pPr>
              <w:rPr>
                <w:b/>
              </w:rPr>
            </w:pPr>
          </w:p>
        </w:tc>
        <w:tc>
          <w:tcPr>
            <w:tcW w:w="296" w:type="dxa"/>
          </w:tcPr>
          <w:p w:rsidR="0011307B" w:rsidRPr="00C610E4" w:rsidRDefault="0011307B" w:rsidP="001F696B">
            <w:pPr>
              <w:jc w:val="both"/>
            </w:pPr>
          </w:p>
        </w:tc>
        <w:tc>
          <w:tcPr>
            <w:tcW w:w="6366" w:type="dxa"/>
          </w:tcPr>
          <w:p w:rsidR="0011307B" w:rsidRPr="00FD2C74" w:rsidRDefault="0011307B" w:rsidP="001F696B">
            <w:pPr>
              <w:jc w:val="both"/>
            </w:pPr>
          </w:p>
        </w:tc>
      </w:tr>
      <w:tr w:rsidR="00960DF0" w:rsidTr="00717907">
        <w:trPr>
          <w:trHeight w:val="80"/>
        </w:trPr>
        <w:tc>
          <w:tcPr>
            <w:tcW w:w="3256" w:type="dxa"/>
          </w:tcPr>
          <w:p w:rsidR="00960DF0" w:rsidRDefault="00F02230" w:rsidP="00960DF0">
            <w:r>
              <w:t xml:space="preserve">Теплых </w:t>
            </w:r>
            <w:r>
              <w:br/>
              <w:t>Данил Михайлович</w:t>
            </w:r>
          </w:p>
        </w:tc>
        <w:tc>
          <w:tcPr>
            <w:tcW w:w="296" w:type="dxa"/>
          </w:tcPr>
          <w:p w:rsidR="00960DF0" w:rsidRDefault="00960DF0" w:rsidP="001F696B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960DF0" w:rsidRDefault="00F02230" w:rsidP="00CC69CE">
            <w:pPr>
              <w:jc w:val="both"/>
            </w:pPr>
            <w:r>
              <w:t>старший инженер</w:t>
            </w:r>
            <w:r w:rsidR="00960DF0" w:rsidRPr="00960DF0">
              <w:t xml:space="preserve"> отдела по вопросам законности, правопорядка и </w:t>
            </w:r>
            <w:r w:rsidR="00960DF0">
              <w:t>безопасности администрации Выборгского района Санкт-Петербурга</w:t>
            </w:r>
          </w:p>
        </w:tc>
      </w:tr>
    </w:tbl>
    <w:p w:rsidR="00717907" w:rsidRPr="0065133D" w:rsidRDefault="00717907" w:rsidP="00717907">
      <w:pPr>
        <w:spacing w:line="360" w:lineRule="auto"/>
        <w:rPr>
          <w:b/>
        </w:rPr>
      </w:pPr>
    </w:p>
    <w:tbl>
      <w:tblPr>
        <w:tblStyle w:val="a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96"/>
        <w:gridCol w:w="6366"/>
      </w:tblGrid>
      <w:tr w:rsidR="0011307B" w:rsidTr="001F696B">
        <w:tc>
          <w:tcPr>
            <w:tcW w:w="9918" w:type="dxa"/>
            <w:gridSpan w:val="3"/>
          </w:tcPr>
          <w:p w:rsidR="0011307B" w:rsidRDefault="0011307B" w:rsidP="001F696B">
            <w:pPr>
              <w:jc w:val="both"/>
              <w:rPr>
                <w:b/>
              </w:rPr>
            </w:pPr>
            <w:r>
              <w:rPr>
                <w:b/>
              </w:rPr>
              <w:t>Члены Комиссии</w:t>
            </w:r>
          </w:p>
          <w:p w:rsidR="004328E8" w:rsidRPr="0065133D" w:rsidRDefault="004328E8" w:rsidP="001F696B">
            <w:pPr>
              <w:jc w:val="both"/>
            </w:pPr>
          </w:p>
        </w:tc>
      </w:tr>
      <w:tr w:rsidR="004328E8" w:rsidTr="001F696B">
        <w:tc>
          <w:tcPr>
            <w:tcW w:w="3256" w:type="dxa"/>
          </w:tcPr>
          <w:p w:rsidR="004328E8" w:rsidRDefault="004328E8" w:rsidP="004328E8">
            <w:r>
              <w:t xml:space="preserve">Савостьянова </w:t>
            </w:r>
            <w:r w:rsidR="00F02230">
              <w:br/>
            </w:r>
            <w:r>
              <w:t>Ирина Анатольевна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  <w:r>
              <w:t xml:space="preserve">начальник отдела контроля № 1 Управления по контролю </w:t>
            </w:r>
            <w:r w:rsidR="005F5E32">
              <w:br/>
            </w:r>
            <w:r>
              <w:t>за соблюдением законодательства об административных п</w:t>
            </w:r>
            <w:r w:rsidR="00CC69CE">
              <w:t>равонарушениях Санкт-Петербурга</w:t>
            </w:r>
          </w:p>
        </w:tc>
      </w:tr>
      <w:tr w:rsidR="004328E8" w:rsidTr="001F696B">
        <w:tc>
          <w:tcPr>
            <w:tcW w:w="3256" w:type="dxa"/>
          </w:tcPr>
          <w:p w:rsidR="004328E8" w:rsidRDefault="004328E8" w:rsidP="004328E8"/>
          <w:p w:rsidR="004328E8" w:rsidRDefault="004328E8" w:rsidP="004328E8">
            <w:r>
              <w:t xml:space="preserve">Иванов </w:t>
            </w:r>
            <w:r w:rsidR="00F02230">
              <w:br/>
            </w:r>
            <w:r>
              <w:t>Семён Александрович</w:t>
            </w:r>
            <w:r w:rsidRPr="0065133D">
              <w:t xml:space="preserve"> 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</w:p>
          <w:p w:rsidR="004328E8" w:rsidRPr="0065133D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</w:p>
          <w:p w:rsidR="004328E8" w:rsidRDefault="004328E8" w:rsidP="004328E8">
            <w:pPr>
              <w:jc w:val="both"/>
            </w:pPr>
            <w:r>
              <w:t>главный специалист общего отдела местной администрации муниц</w:t>
            </w:r>
            <w:r w:rsidR="00CC69CE">
              <w:t>ипального округа Сампсониевское</w:t>
            </w:r>
          </w:p>
        </w:tc>
      </w:tr>
      <w:tr w:rsidR="004328E8" w:rsidTr="001F696B">
        <w:tc>
          <w:tcPr>
            <w:tcW w:w="3256" w:type="dxa"/>
          </w:tcPr>
          <w:p w:rsidR="004328E8" w:rsidRDefault="004328E8" w:rsidP="004328E8"/>
          <w:p w:rsidR="004328E8" w:rsidRDefault="004328E8" w:rsidP="004328E8">
            <w:r>
              <w:t xml:space="preserve">Ковалюк </w:t>
            </w:r>
            <w:r w:rsidR="00F02230">
              <w:br/>
            </w:r>
            <w:r>
              <w:t xml:space="preserve">Елена Юрьевна 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</w:p>
          <w:p w:rsidR="004328E8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</w:p>
          <w:p w:rsidR="004328E8" w:rsidRPr="00A750F6" w:rsidRDefault="00941E76" w:rsidP="004328E8">
            <w:pPr>
              <w:jc w:val="both"/>
            </w:pPr>
            <w:r>
              <w:t>з</w:t>
            </w:r>
            <w:r w:rsidR="004328E8">
              <w:t>аместитель главы местной администрации муниципал</w:t>
            </w:r>
            <w:r w:rsidR="00CC69CE">
              <w:t>ьного образования Светлановское</w:t>
            </w:r>
          </w:p>
        </w:tc>
      </w:tr>
      <w:tr w:rsidR="00941E76" w:rsidTr="00941E76">
        <w:trPr>
          <w:trHeight w:val="893"/>
        </w:trPr>
        <w:tc>
          <w:tcPr>
            <w:tcW w:w="3256" w:type="dxa"/>
          </w:tcPr>
          <w:p w:rsidR="00941E76" w:rsidRDefault="00941E76" w:rsidP="004328E8"/>
          <w:p w:rsidR="00941E76" w:rsidRDefault="00941E76" w:rsidP="004328E8">
            <w:r>
              <w:t>Зверев</w:t>
            </w:r>
            <w:r>
              <w:br/>
              <w:t>Антон Александрович</w:t>
            </w:r>
          </w:p>
        </w:tc>
        <w:tc>
          <w:tcPr>
            <w:tcW w:w="296" w:type="dxa"/>
          </w:tcPr>
          <w:p w:rsidR="00941E76" w:rsidRDefault="00941E76" w:rsidP="004328E8">
            <w:pPr>
              <w:jc w:val="both"/>
            </w:pPr>
          </w:p>
          <w:p w:rsidR="00941E76" w:rsidRDefault="00941E76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941E76" w:rsidRDefault="00941E76" w:rsidP="004328E8">
            <w:pPr>
              <w:jc w:val="both"/>
            </w:pPr>
          </w:p>
          <w:p w:rsidR="00941E76" w:rsidRDefault="00941E76" w:rsidP="004328E8">
            <w:pPr>
              <w:jc w:val="both"/>
            </w:pPr>
            <w:r>
              <w:t>ведущий специалист общего отдела местной администрации муниципального образования му</w:t>
            </w:r>
            <w:r w:rsidR="00CC69CE">
              <w:t>ниципального округа Сергиевское</w:t>
            </w:r>
          </w:p>
        </w:tc>
      </w:tr>
      <w:tr w:rsidR="004328E8" w:rsidTr="00941E76">
        <w:trPr>
          <w:trHeight w:val="893"/>
        </w:trPr>
        <w:tc>
          <w:tcPr>
            <w:tcW w:w="3256" w:type="dxa"/>
          </w:tcPr>
          <w:p w:rsidR="00941E76" w:rsidRDefault="00941E76" w:rsidP="004328E8"/>
          <w:p w:rsidR="004328E8" w:rsidRDefault="004328E8" w:rsidP="004328E8">
            <w:r>
              <w:t xml:space="preserve">Корсаков </w:t>
            </w:r>
            <w:r w:rsidR="00F02230">
              <w:br/>
              <w:t xml:space="preserve">Сергей </w:t>
            </w:r>
            <w:r>
              <w:t>Петрович</w:t>
            </w:r>
            <w:r w:rsidRPr="00BA4A9B">
              <w:t xml:space="preserve"> 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</w:p>
          <w:p w:rsidR="004328E8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941E76" w:rsidRDefault="00941E76" w:rsidP="004328E8">
            <w:pPr>
              <w:jc w:val="both"/>
            </w:pPr>
          </w:p>
          <w:p w:rsidR="004328E8" w:rsidRDefault="004328E8" w:rsidP="004328E8">
            <w:pPr>
              <w:jc w:val="both"/>
            </w:pPr>
            <w:r>
              <w:t>главный специалист местной администрации внутригородск</w:t>
            </w:r>
            <w:r w:rsidR="00CC69CE">
              <w:t>ого муниципального округа № 15</w:t>
            </w:r>
          </w:p>
        </w:tc>
      </w:tr>
      <w:tr w:rsidR="004328E8" w:rsidTr="001F696B">
        <w:tc>
          <w:tcPr>
            <w:tcW w:w="3256" w:type="dxa"/>
          </w:tcPr>
          <w:p w:rsidR="004328E8" w:rsidRDefault="004328E8" w:rsidP="004328E8"/>
          <w:p w:rsidR="004328E8" w:rsidRDefault="004328E8" w:rsidP="004328E8">
            <w:r>
              <w:t xml:space="preserve">Митьковец </w:t>
            </w:r>
            <w:r w:rsidR="00F02230">
              <w:br/>
            </w:r>
            <w:r>
              <w:t>Виталий Васильевич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</w:p>
          <w:p w:rsidR="004328E8" w:rsidRPr="0050256B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</w:p>
          <w:p w:rsidR="004328E8" w:rsidRDefault="004328E8" w:rsidP="004328E8">
            <w:pPr>
              <w:jc w:val="both"/>
            </w:pPr>
            <w:r>
              <w:t>специалист 1 категории местной администрации муниципального образования муниципа</w:t>
            </w:r>
            <w:r w:rsidR="00CC69CE">
              <w:t>льного округа Шувалово - Озерки</w:t>
            </w:r>
          </w:p>
          <w:p w:rsidR="004328E8" w:rsidRDefault="004328E8" w:rsidP="004328E8">
            <w:pPr>
              <w:jc w:val="both"/>
            </w:pPr>
          </w:p>
        </w:tc>
      </w:tr>
      <w:tr w:rsidR="004328E8" w:rsidTr="001F696B">
        <w:tc>
          <w:tcPr>
            <w:tcW w:w="3256" w:type="dxa"/>
          </w:tcPr>
          <w:p w:rsidR="004328E8" w:rsidRPr="0050256B" w:rsidRDefault="004328E8" w:rsidP="004328E8">
            <w:r>
              <w:lastRenderedPageBreak/>
              <w:t xml:space="preserve">Овод </w:t>
            </w:r>
            <w:r w:rsidR="00F02230">
              <w:br/>
            </w:r>
            <w:r>
              <w:t>Александр Адольфович</w:t>
            </w:r>
          </w:p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  <w:r>
              <w:t>-</w:t>
            </w: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  <w:r>
              <w:t xml:space="preserve">руководитель административного и ГОЧС отдела </w:t>
            </w:r>
            <w:r>
              <w:br/>
              <w:t>местной администрации муниципального образования м</w:t>
            </w:r>
            <w:r w:rsidR="00CC69CE">
              <w:t>униципального округа Сосновское</w:t>
            </w:r>
          </w:p>
          <w:p w:rsidR="004328E8" w:rsidRPr="0050256B" w:rsidRDefault="004328E8" w:rsidP="004328E8">
            <w:pPr>
              <w:jc w:val="both"/>
            </w:pPr>
          </w:p>
        </w:tc>
      </w:tr>
      <w:tr w:rsidR="004328E8" w:rsidTr="001F696B">
        <w:tc>
          <w:tcPr>
            <w:tcW w:w="3256" w:type="dxa"/>
          </w:tcPr>
          <w:p w:rsidR="004328E8" w:rsidRDefault="004328E8" w:rsidP="004328E8"/>
        </w:tc>
        <w:tc>
          <w:tcPr>
            <w:tcW w:w="296" w:type="dxa"/>
          </w:tcPr>
          <w:p w:rsidR="004328E8" w:rsidRDefault="004328E8" w:rsidP="004328E8">
            <w:pPr>
              <w:jc w:val="both"/>
            </w:pPr>
          </w:p>
        </w:tc>
        <w:tc>
          <w:tcPr>
            <w:tcW w:w="6366" w:type="dxa"/>
          </w:tcPr>
          <w:p w:rsidR="004328E8" w:rsidRDefault="004328E8" w:rsidP="004328E8">
            <w:pPr>
              <w:jc w:val="both"/>
            </w:pPr>
          </w:p>
        </w:tc>
      </w:tr>
    </w:tbl>
    <w:p w:rsidR="0011307B" w:rsidRDefault="0011307B" w:rsidP="00900695">
      <w:pPr>
        <w:shd w:val="clear" w:color="auto" w:fill="FFFFFF"/>
      </w:pPr>
    </w:p>
    <w:sectPr w:rsidR="0011307B" w:rsidSect="00474FDA">
      <w:pgSz w:w="11906" w:h="16838"/>
      <w:pgMar w:top="1134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F0D" w:rsidRDefault="00BE6F0D" w:rsidP="00D02683">
      <w:r>
        <w:separator/>
      </w:r>
    </w:p>
  </w:endnote>
  <w:endnote w:type="continuationSeparator" w:id="0">
    <w:p w:rsidR="00BE6F0D" w:rsidRDefault="00BE6F0D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F0D" w:rsidRDefault="00BE6F0D" w:rsidP="00D02683">
      <w:r>
        <w:separator/>
      </w:r>
    </w:p>
  </w:footnote>
  <w:footnote w:type="continuationSeparator" w:id="0">
    <w:p w:rsidR="00BE6F0D" w:rsidRDefault="00BE6F0D" w:rsidP="00D0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0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1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6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8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6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6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"/>
  </w:num>
  <w:num w:numId="8">
    <w:abstractNumId w:val="26"/>
  </w:num>
  <w:num w:numId="9">
    <w:abstractNumId w:val="17"/>
  </w:num>
  <w:num w:numId="10">
    <w:abstractNumId w:val="8"/>
  </w:num>
  <w:num w:numId="11">
    <w:abstractNumId w:val="6"/>
  </w:num>
  <w:num w:numId="12">
    <w:abstractNumId w:val="2"/>
  </w:num>
  <w:num w:numId="13">
    <w:abstractNumId w:val="14"/>
  </w:num>
  <w:num w:numId="14">
    <w:abstractNumId w:val="25"/>
  </w:num>
  <w:num w:numId="15">
    <w:abstractNumId w:val="19"/>
  </w:num>
  <w:num w:numId="16">
    <w:abstractNumId w:val="11"/>
  </w:num>
  <w:num w:numId="17">
    <w:abstractNumId w:val="29"/>
  </w:num>
  <w:num w:numId="18">
    <w:abstractNumId w:val="23"/>
  </w:num>
  <w:num w:numId="19">
    <w:abstractNumId w:val="12"/>
  </w:num>
  <w:num w:numId="20">
    <w:abstractNumId w:val="10"/>
  </w:num>
  <w:num w:numId="21">
    <w:abstractNumId w:val="13"/>
  </w:num>
  <w:num w:numId="22">
    <w:abstractNumId w:val="16"/>
  </w:num>
  <w:num w:numId="23">
    <w:abstractNumId w:val="22"/>
  </w:num>
  <w:num w:numId="24">
    <w:abstractNumId w:val="20"/>
  </w:num>
  <w:num w:numId="25">
    <w:abstractNumId w:val="4"/>
  </w:num>
  <w:num w:numId="26">
    <w:abstractNumId w:val="15"/>
  </w:num>
  <w:num w:numId="27">
    <w:abstractNumId w:val="24"/>
  </w:num>
  <w:num w:numId="28">
    <w:abstractNumId w:val="27"/>
  </w:num>
  <w:num w:numId="29">
    <w:abstractNumId w:val="21"/>
  </w:num>
  <w:num w:numId="30">
    <w:abstractNumId w:val="30"/>
  </w:num>
  <w:num w:numId="31">
    <w:abstractNumId w:val="31"/>
  </w:num>
  <w:num w:numId="32">
    <w:abstractNumId w:val="7"/>
  </w:num>
  <w:num w:numId="33">
    <w:abstractNumId w:val="18"/>
  </w:num>
  <w:num w:numId="34">
    <w:abstractNumId w:val="3"/>
  </w:num>
  <w:num w:numId="35">
    <w:abstractNumId w:val="28"/>
  </w:num>
  <w:num w:numId="36">
    <w:abstractNumId w:val="5"/>
  </w:num>
  <w:num w:numId="37">
    <w:abstractNumId w:val="33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34183"/>
    <w:rsid w:val="00051B4A"/>
    <w:rsid w:val="000949BC"/>
    <w:rsid w:val="00095E62"/>
    <w:rsid w:val="000A3F26"/>
    <w:rsid w:val="000E43B2"/>
    <w:rsid w:val="0011307B"/>
    <w:rsid w:val="0013138B"/>
    <w:rsid w:val="00152665"/>
    <w:rsid w:val="001637AA"/>
    <w:rsid w:val="001E5FA5"/>
    <w:rsid w:val="00215E1F"/>
    <w:rsid w:val="00261BE2"/>
    <w:rsid w:val="00293D41"/>
    <w:rsid w:val="002C289B"/>
    <w:rsid w:val="0030181D"/>
    <w:rsid w:val="00310C92"/>
    <w:rsid w:val="00364EBC"/>
    <w:rsid w:val="0037456B"/>
    <w:rsid w:val="0038274E"/>
    <w:rsid w:val="00386371"/>
    <w:rsid w:val="003904BD"/>
    <w:rsid w:val="003C5628"/>
    <w:rsid w:val="003E009A"/>
    <w:rsid w:val="004255E8"/>
    <w:rsid w:val="004328E8"/>
    <w:rsid w:val="00452D26"/>
    <w:rsid w:val="00472BB1"/>
    <w:rsid w:val="00474FDA"/>
    <w:rsid w:val="004758DE"/>
    <w:rsid w:val="004A113A"/>
    <w:rsid w:val="004C0B3B"/>
    <w:rsid w:val="004C1F45"/>
    <w:rsid w:val="004E2027"/>
    <w:rsid w:val="004F0604"/>
    <w:rsid w:val="0057034A"/>
    <w:rsid w:val="00580935"/>
    <w:rsid w:val="005C2079"/>
    <w:rsid w:val="005D40E6"/>
    <w:rsid w:val="005F5E32"/>
    <w:rsid w:val="00630431"/>
    <w:rsid w:val="006474B7"/>
    <w:rsid w:val="006674C1"/>
    <w:rsid w:val="00681235"/>
    <w:rsid w:val="006F71B3"/>
    <w:rsid w:val="007034DD"/>
    <w:rsid w:val="00717907"/>
    <w:rsid w:val="007244E2"/>
    <w:rsid w:val="00724E7D"/>
    <w:rsid w:val="0074575E"/>
    <w:rsid w:val="0077154A"/>
    <w:rsid w:val="00793866"/>
    <w:rsid w:val="0079668A"/>
    <w:rsid w:val="007D0EDE"/>
    <w:rsid w:val="007E2430"/>
    <w:rsid w:val="00803C9B"/>
    <w:rsid w:val="00807D8C"/>
    <w:rsid w:val="00900695"/>
    <w:rsid w:val="00933AD4"/>
    <w:rsid w:val="00941E76"/>
    <w:rsid w:val="00960DF0"/>
    <w:rsid w:val="00975EA1"/>
    <w:rsid w:val="00996AF9"/>
    <w:rsid w:val="009F0C0F"/>
    <w:rsid w:val="009F74F6"/>
    <w:rsid w:val="00A24348"/>
    <w:rsid w:val="00A750F6"/>
    <w:rsid w:val="00AE0678"/>
    <w:rsid w:val="00AE3D73"/>
    <w:rsid w:val="00B43C8D"/>
    <w:rsid w:val="00B7664F"/>
    <w:rsid w:val="00BE6F0D"/>
    <w:rsid w:val="00C2616C"/>
    <w:rsid w:val="00C90048"/>
    <w:rsid w:val="00CC69CE"/>
    <w:rsid w:val="00D018F0"/>
    <w:rsid w:val="00D02683"/>
    <w:rsid w:val="00D10802"/>
    <w:rsid w:val="00D428F5"/>
    <w:rsid w:val="00D731B0"/>
    <w:rsid w:val="00D925E1"/>
    <w:rsid w:val="00DA0358"/>
    <w:rsid w:val="00DC0DFF"/>
    <w:rsid w:val="00DE4E3F"/>
    <w:rsid w:val="00DE5BDF"/>
    <w:rsid w:val="00E12569"/>
    <w:rsid w:val="00E46858"/>
    <w:rsid w:val="00EB043A"/>
    <w:rsid w:val="00F02230"/>
    <w:rsid w:val="00F6300E"/>
    <w:rsid w:val="00F710AC"/>
    <w:rsid w:val="00FC0C83"/>
    <w:rsid w:val="00FC6E8B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1129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10</cp:revision>
  <cp:lastPrinted>2022-02-17T09:04:00Z</cp:lastPrinted>
  <dcterms:created xsi:type="dcterms:W3CDTF">2022-07-14T15:03:00Z</dcterms:created>
  <dcterms:modified xsi:type="dcterms:W3CDTF">2022-07-15T13:55:00Z</dcterms:modified>
</cp:coreProperties>
</file>