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C42" w:rsidRPr="00E82CB2" w:rsidRDefault="00A97C02" w:rsidP="00626566">
      <w:pPr>
        <w:rPr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-900430</wp:posOffset>
                </wp:positionH>
                <wp:positionV relativeFrom="paragraph">
                  <wp:posOffset>-641985</wp:posOffset>
                </wp:positionV>
                <wp:extent cx="9963785" cy="2743200"/>
                <wp:effectExtent l="0" t="0" r="0" b="0"/>
                <wp:wrapSquare wrapText="bothSides"/>
                <wp:docPr id="17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883910" y="2183765"/>
                            <a:ext cx="1372235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62C42" w:rsidRPr="00062C42" w:rsidRDefault="00062C42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25500" y="2183765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0573" w:rsidRPr="00AC0573" w:rsidRDefault="00AC0573">
                              <w:pPr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4" o:spid="_x0000_s1026" editas="canvas" style="position:absolute;margin-left:-70.9pt;margin-top:-50.55pt;width:784.55pt;height:3in;z-index:251657728" coordsize="99637,27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7432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58839;top:21837;width:137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062C42" w:rsidRPr="00062C42" w:rsidRDefault="00062C42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Text Box 11" o:spid="_x0000_s1029" type="#_x0000_t202" style="position:absolute;left:8255;top:21837;width:1524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VzMMA&#10;AADaAAAADwAAAGRycy9kb3ducmV2LnhtbESP0WrCQBRE34X+w3ILvojZVGpso5tQCy2+Gv2Am+w1&#10;CWbvhuxq4t93C4U+DjNzhtnlk+nEnQbXWlbwEsUgiCurW64VnE9fyzcQziNr7CyTggc5yLOn2Q5T&#10;bUc+0r3wtQgQdikqaLzvUyld1ZBBF9meOHgXOxj0QQ611AOOAW46uYrjRBpsOSw02NNnQ9W1uBkF&#10;l8O4WL+P5bc/b46vyR7bTWkfSs2fp48tCE+T/w//tQ9awRp+r4QbIL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WVzMMAAADaAAAADwAAAAAAAAAAAAAAAACYAgAAZHJzL2Rv&#10;d25yZXYueG1sUEsFBgAAAAAEAAQA9QAAAIgDAAAAAA==&#10;" stroked="f">
                  <v:textbox>
                    <w:txbxContent>
                      <w:p w:rsidR="00AC0573" w:rsidRPr="00AC0573" w:rsidRDefault="00AC0573">
                        <w:pPr>
                          <w:rPr>
                            <w:sz w:val="28"/>
                            <w:szCs w:val="28"/>
                            <w:lang w:val="en-US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-887095</wp:posOffset>
                </wp:positionH>
                <wp:positionV relativeFrom="page">
                  <wp:posOffset>269875</wp:posOffset>
                </wp:positionV>
                <wp:extent cx="7560310" cy="21602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2160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2C42" w:rsidRDefault="00A97C02" w:rsidP="00062C4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69595" cy="594995"/>
                                  <wp:effectExtent l="0" t="0" r="1905" b="0"/>
                                  <wp:docPr id="2" name="Рисунок 2" descr="Герб_СПб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2" descr="Герб_СПб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9595" cy="5949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62C42" w:rsidRPr="002B3485" w:rsidRDefault="00062C42" w:rsidP="00062C42">
                            <w:pPr>
                              <w:spacing w:before="60" w:after="60"/>
                              <w:jc w:val="center"/>
                              <w:rPr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caps/>
                                <w:sz w:val="28"/>
                                <w:szCs w:val="28"/>
                              </w:rPr>
                              <w:t>пРАВИТЕЛЬСТВО санкт-петербурга</w:t>
                            </w:r>
                          </w:p>
                          <w:p w:rsidR="00062C42" w:rsidRPr="002B3485" w:rsidRDefault="00062C42" w:rsidP="00062C42">
                            <w:pPr>
                              <w:jc w:val="center"/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</w:pP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t xml:space="preserve">администрация Выборгского </w:t>
                            </w:r>
                            <w:r w:rsidRPr="002B3485">
                              <w:rPr>
                                <w:b/>
                                <w:caps/>
                                <w:sz w:val="28"/>
                                <w:szCs w:val="28"/>
                              </w:rPr>
                              <w:br/>
                              <w:t>района Санкт-Петербурга</w:t>
                            </w:r>
                          </w:p>
                          <w:p w:rsidR="00062C42" w:rsidRPr="00422FD0" w:rsidRDefault="00062C42" w:rsidP="00062C42">
                            <w:pPr>
                              <w:spacing w:before="60"/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П Р И К А З</w:t>
                            </w:r>
                          </w:p>
                          <w:p w:rsidR="00062C42" w:rsidRPr="007B5378" w:rsidRDefault="00062C42" w:rsidP="00062C42">
                            <w:pPr>
                              <w:rPr>
                                <w:vertAlign w:val="superscript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7B5378">
                              <w:rPr>
                                <w:vertAlign w:val="superscript"/>
                              </w:rPr>
                              <w:t>ОКУД</w:t>
                            </w:r>
                          </w:p>
                          <w:p w:rsidR="00062C42" w:rsidRDefault="00062C42" w:rsidP="00062C42">
                            <w:pPr>
                              <w:ind w:firstLine="1134"/>
                              <w:jc w:val="both"/>
                            </w:pPr>
                          </w:p>
                          <w:p w:rsidR="00062C42" w:rsidRDefault="00062C42" w:rsidP="00062C42">
                            <w:pPr>
                              <w:ind w:firstLine="1276"/>
                              <w:jc w:val="both"/>
                            </w:pPr>
                            <w:r>
                              <w:t>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2B3485">
                              <w:rPr>
                                <w:sz w:val="28"/>
                                <w:szCs w:val="28"/>
                              </w:rPr>
                              <w:t>№</w:t>
                            </w:r>
                            <w:r>
                              <w:t xml:space="preserve"> ________________</w:t>
                            </w:r>
                          </w:p>
                          <w:p w:rsidR="00062C42" w:rsidRDefault="00062C42" w:rsidP="00062C4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-69.85pt;margin-top:21.25pt;width:595.3pt;height:170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" o:allowincell="f" filled="f" stroked="f">
                <v:textbox>
                  <w:txbxContent>
                    <w:p w:rsidR="00062C42" w:rsidRDefault="00A97C02" w:rsidP="00062C4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569595" cy="594995"/>
                            <wp:effectExtent l="0" t="0" r="1905" b="0"/>
                            <wp:docPr id="2" name="Рисунок 2" descr="Герб_СПб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2" descr="Герб_СПб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9595" cy="5949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62C42" w:rsidRPr="002B3485" w:rsidRDefault="00062C42" w:rsidP="00062C42">
                      <w:pPr>
                        <w:spacing w:before="60" w:after="60"/>
                        <w:jc w:val="center"/>
                        <w:rPr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caps/>
                          <w:sz w:val="28"/>
                          <w:szCs w:val="28"/>
                        </w:rPr>
                        <w:t>пРАВИТЕЛЬСТВО санкт-петербурга</w:t>
                      </w:r>
                    </w:p>
                    <w:p w:rsidR="00062C42" w:rsidRPr="002B3485" w:rsidRDefault="00062C42" w:rsidP="00062C42">
                      <w:pPr>
                        <w:jc w:val="center"/>
                        <w:rPr>
                          <w:b/>
                          <w:caps/>
                          <w:sz w:val="28"/>
                          <w:szCs w:val="28"/>
                        </w:rPr>
                      </w:pP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t xml:space="preserve">администрация Выборгского </w:t>
                      </w:r>
                      <w:r w:rsidRPr="002B3485">
                        <w:rPr>
                          <w:b/>
                          <w:caps/>
                          <w:sz w:val="28"/>
                          <w:szCs w:val="28"/>
                        </w:rPr>
                        <w:br/>
                        <w:t>района Санкт-Петербурга</w:t>
                      </w:r>
                    </w:p>
                    <w:p w:rsidR="00062C42" w:rsidRPr="00422FD0" w:rsidRDefault="00062C42" w:rsidP="00062C42">
                      <w:pPr>
                        <w:spacing w:before="60"/>
                        <w:jc w:val="center"/>
                        <w:rPr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П Р И К А З</w:t>
                      </w:r>
                    </w:p>
                    <w:p w:rsidR="00062C42" w:rsidRPr="007B5378" w:rsidRDefault="00062C42" w:rsidP="00062C42">
                      <w:pPr>
                        <w:rPr>
                          <w:vertAlign w:val="superscript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7B5378">
                        <w:rPr>
                          <w:vertAlign w:val="superscript"/>
                        </w:rPr>
                        <w:t>ОКУД</w:t>
                      </w:r>
                    </w:p>
                    <w:p w:rsidR="00062C42" w:rsidRDefault="00062C42" w:rsidP="00062C42">
                      <w:pPr>
                        <w:ind w:firstLine="1134"/>
                        <w:jc w:val="both"/>
                      </w:pPr>
                    </w:p>
                    <w:p w:rsidR="00062C42" w:rsidRDefault="00062C42" w:rsidP="00062C42">
                      <w:pPr>
                        <w:ind w:firstLine="1276"/>
                        <w:jc w:val="both"/>
                      </w:pPr>
                      <w:r>
                        <w:t>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 w:rsidRPr="002B3485">
                        <w:rPr>
                          <w:sz w:val="28"/>
                          <w:szCs w:val="28"/>
                        </w:rPr>
                        <w:t>№</w:t>
                      </w:r>
                      <w:r>
                        <w:t xml:space="preserve"> ________________</w:t>
                      </w:r>
                    </w:p>
                    <w:p w:rsidR="00062C42" w:rsidRDefault="00062C42" w:rsidP="00062C42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2238375" cy="915035"/>
                <wp:effectExtent l="0" t="0" r="0" b="0"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87C" w:rsidRPr="003C7C72" w:rsidRDefault="00DD587C" w:rsidP="00DD587C">
                            <w:pPr>
                              <w:ind w:left="-142"/>
                              <w:jc w:val="both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5C518A">
                              <w:rPr>
                                <w:b/>
                                <w:sz w:val="28"/>
                                <w:szCs w:val="28"/>
                              </w:rPr>
                              <w:t>я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приказ администрации от </w:t>
                            </w:r>
                            <w:r w:rsidR="007821C4" w:rsidRPr="003C7C72">
                              <w:rPr>
                                <w:b/>
                                <w:sz w:val="28"/>
                                <w:szCs w:val="28"/>
                              </w:rPr>
                              <w:t>29.09.2010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№ 1</w:t>
                            </w:r>
                            <w:r w:rsidR="007821C4" w:rsidRPr="003C7C72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3C7C72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062C42" w:rsidRPr="000F646A" w:rsidRDefault="00062C42" w:rsidP="00062C42">
                            <w:pPr>
                              <w:ind w:left="-142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31" type="#_x0000_t202" style="width:176.25pt;height:72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a1x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" filled="f" stroked="f">
                <v:textbox>
                  <w:txbxContent>
                    <w:p w:rsidR="00DD587C" w:rsidRPr="003C7C72" w:rsidRDefault="00DD587C" w:rsidP="00DD587C">
                      <w:pPr>
                        <w:ind w:left="-142"/>
                        <w:jc w:val="both"/>
                        <w:rPr>
                          <w:b/>
                          <w:sz w:val="28"/>
                          <w:szCs w:val="28"/>
                        </w:rPr>
                      </w:pPr>
                      <w:r w:rsidRPr="003C7C72">
                        <w:rPr>
                          <w:b/>
                          <w:sz w:val="28"/>
                          <w:szCs w:val="28"/>
                        </w:rPr>
                        <w:t>О внесении изменени</w:t>
                      </w:r>
                      <w:r w:rsidR="005C518A">
                        <w:rPr>
                          <w:b/>
                          <w:sz w:val="28"/>
                          <w:szCs w:val="28"/>
                        </w:rPr>
                        <w:t>я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C7C72">
                        <w:rPr>
                          <w:b/>
                          <w:sz w:val="28"/>
                          <w:szCs w:val="28"/>
                        </w:rPr>
                        <w:t xml:space="preserve">                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в приказ администрации от </w:t>
                      </w:r>
                      <w:r w:rsidR="007821C4" w:rsidRPr="003C7C72">
                        <w:rPr>
                          <w:b/>
                          <w:sz w:val="28"/>
                          <w:szCs w:val="28"/>
                        </w:rPr>
                        <w:t>29.09.2010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 xml:space="preserve"> № 1</w:t>
                      </w:r>
                      <w:r w:rsidR="007821C4" w:rsidRPr="003C7C72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Pr="003C7C72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  <w:p w:rsidR="00062C42" w:rsidRPr="000F646A" w:rsidRDefault="00062C42" w:rsidP="00062C42">
                      <w:pPr>
                        <w:ind w:left="-142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:rsidR="003C7C72" w:rsidRDefault="003C7C72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C7C72">
        <w:rPr>
          <w:sz w:val="28"/>
          <w:szCs w:val="28"/>
        </w:rPr>
        <w:t xml:space="preserve">Внести в приказ администрации Выборгского района </w:t>
      </w:r>
      <w:r w:rsidR="002E3230">
        <w:rPr>
          <w:sz w:val="28"/>
          <w:szCs w:val="28"/>
        </w:rPr>
        <w:t xml:space="preserve">                         </w:t>
      </w:r>
      <w:r w:rsidRPr="003C7C72">
        <w:rPr>
          <w:sz w:val="28"/>
          <w:szCs w:val="28"/>
        </w:rPr>
        <w:t xml:space="preserve">Санкт-Петербурга от 29.09.2010 № 172 "О комиссии по соблюдению требований к служебному поведению государственных гражданских служащих Санкт-Петербурга администрации Выборгского района </w:t>
      </w:r>
      <w:r w:rsidR="002E3230">
        <w:rPr>
          <w:sz w:val="28"/>
          <w:szCs w:val="28"/>
        </w:rPr>
        <w:t xml:space="preserve">                     </w:t>
      </w:r>
      <w:r w:rsidRPr="003C7C72">
        <w:rPr>
          <w:sz w:val="28"/>
          <w:szCs w:val="28"/>
        </w:rPr>
        <w:t>Санкт-Петербурга и урегулированию конфликта интересов" (далее - приказ) изменени</w:t>
      </w:r>
      <w:r w:rsidR="005C518A">
        <w:rPr>
          <w:sz w:val="28"/>
          <w:szCs w:val="28"/>
        </w:rPr>
        <w:t>е и и</w:t>
      </w:r>
      <w:r>
        <w:rPr>
          <w:sz w:val="28"/>
          <w:szCs w:val="28"/>
        </w:rPr>
        <w:t xml:space="preserve">зложить должность </w:t>
      </w:r>
      <w:r w:rsidR="002D45C0">
        <w:rPr>
          <w:sz w:val="28"/>
          <w:szCs w:val="28"/>
        </w:rPr>
        <w:t>Петровой Натальи Владимировны</w:t>
      </w:r>
      <w:r>
        <w:rPr>
          <w:sz w:val="28"/>
          <w:szCs w:val="28"/>
        </w:rPr>
        <w:t>, члена Комиссии</w:t>
      </w:r>
      <w:r w:rsidR="005C518A">
        <w:rPr>
          <w:sz w:val="28"/>
          <w:szCs w:val="28"/>
        </w:rPr>
        <w:t xml:space="preserve"> </w:t>
      </w:r>
      <w:r w:rsidR="005C518A" w:rsidRPr="003C7C72">
        <w:rPr>
          <w:sz w:val="28"/>
          <w:szCs w:val="28"/>
        </w:rPr>
        <w:t>по соблюдению требований</w:t>
      </w:r>
      <w:r w:rsidR="005C518A">
        <w:rPr>
          <w:sz w:val="28"/>
          <w:szCs w:val="28"/>
        </w:rPr>
        <w:t xml:space="preserve"> </w:t>
      </w:r>
      <w:r w:rsidR="005C518A" w:rsidRPr="003C7C72">
        <w:rPr>
          <w:sz w:val="28"/>
          <w:szCs w:val="28"/>
        </w:rPr>
        <w:t>к служебному поведению государственных гражданских служащих</w:t>
      </w:r>
      <w:r w:rsidR="005C518A">
        <w:rPr>
          <w:sz w:val="28"/>
          <w:szCs w:val="28"/>
        </w:rPr>
        <w:t xml:space="preserve"> </w:t>
      </w:r>
      <w:r w:rsidR="005C518A" w:rsidRPr="003C7C72">
        <w:rPr>
          <w:sz w:val="28"/>
          <w:szCs w:val="28"/>
        </w:rPr>
        <w:t>Санкт-Петербурга администрации Выборгского района Санкт-Петербурга и урегулированию конфликта интересов</w:t>
      </w:r>
      <w:r>
        <w:rPr>
          <w:sz w:val="28"/>
          <w:szCs w:val="28"/>
        </w:rPr>
        <w:t>,</w:t>
      </w:r>
      <w:r w:rsidR="005C518A">
        <w:rPr>
          <w:sz w:val="28"/>
          <w:szCs w:val="28"/>
        </w:rPr>
        <w:t xml:space="preserve"> </w:t>
      </w:r>
      <w:r>
        <w:rPr>
          <w:sz w:val="28"/>
          <w:szCs w:val="28"/>
        </w:rPr>
        <w:t>в новой редакции: «</w:t>
      </w:r>
      <w:r w:rsidR="002D45C0">
        <w:rPr>
          <w:sz w:val="28"/>
          <w:szCs w:val="28"/>
        </w:rPr>
        <w:t>начальник юридического</w:t>
      </w:r>
      <w:r w:rsidR="005C518A">
        <w:rPr>
          <w:sz w:val="28"/>
          <w:szCs w:val="28"/>
        </w:rPr>
        <w:t xml:space="preserve"> отдела </w:t>
      </w:r>
      <w:r w:rsidR="002D45C0">
        <w:rPr>
          <w:sz w:val="28"/>
          <w:szCs w:val="28"/>
        </w:rPr>
        <w:t>а</w:t>
      </w:r>
      <w:r w:rsidR="005C518A">
        <w:rPr>
          <w:sz w:val="28"/>
          <w:szCs w:val="28"/>
        </w:rPr>
        <w:t xml:space="preserve">дминистрации </w:t>
      </w:r>
      <w:r w:rsidR="002D45C0">
        <w:rPr>
          <w:sz w:val="28"/>
          <w:szCs w:val="28"/>
        </w:rPr>
        <w:t xml:space="preserve">Выборгского района </w:t>
      </w:r>
      <w:bookmarkStart w:id="0" w:name="_GoBack"/>
      <w:bookmarkEnd w:id="0"/>
      <w:r w:rsidR="005C518A">
        <w:rPr>
          <w:sz w:val="28"/>
          <w:szCs w:val="28"/>
        </w:rPr>
        <w:t>Санкт-Петербурга</w:t>
      </w:r>
      <w:r>
        <w:rPr>
          <w:sz w:val="28"/>
          <w:szCs w:val="28"/>
        </w:rPr>
        <w:t>».</w:t>
      </w:r>
    </w:p>
    <w:p w:rsidR="00DD587C" w:rsidRDefault="00DD587C" w:rsidP="00DD587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43E81">
        <w:rPr>
          <w:sz w:val="28"/>
          <w:szCs w:val="28"/>
        </w:rPr>
        <w:t xml:space="preserve">2. </w:t>
      </w:r>
      <w:r w:rsidRPr="005B7796">
        <w:rPr>
          <w:sz w:val="28"/>
          <w:szCs w:val="28"/>
        </w:rPr>
        <w:t>Контроль за выполнением приказа остается за главой администрации.</w:t>
      </w:r>
    </w:p>
    <w:p w:rsidR="00062C42" w:rsidRDefault="00062C42" w:rsidP="00626566">
      <w:pPr>
        <w:rPr>
          <w:sz w:val="28"/>
          <w:szCs w:val="28"/>
        </w:rPr>
      </w:pPr>
    </w:p>
    <w:p w:rsidR="00DD587C" w:rsidRDefault="00DD587C" w:rsidP="00626566">
      <w:pPr>
        <w:rPr>
          <w:sz w:val="28"/>
          <w:szCs w:val="28"/>
        </w:rPr>
      </w:pPr>
    </w:p>
    <w:p w:rsidR="00DD587C" w:rsidRPr="00E82CB2" w:rsidRDefault="00DD587C" w:rsidP="0062656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29"/>
        <w:gridCol w:w="4626"/>
      </w:tblGrid>
      <w:tr w:rsidR="00626566" w:rsidTr="000D624F">
        <w:tc>
          <w:tcPr>
            <w:tcW w:w="5071" w:type="dxa"/>
          </w:tcPr>
          <w:p w:rsidR="00626566" w:rsidRPr="005B7796" w:rsidRDefault="0007615B" w:rsidP="0007615B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Г</w:t>
            </w:r>
            <w:r w:rsidR="00626566" w:rsidRPr="005B7796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а</w:t>
            </w:r>
            <w:r w:rsidR="00626566" w:rsidRPr="005B7796">
              <w:rPr>
                <w:b/>
                <w:sz w:val="28"/>
              </w:rPr>
              <w:t xml:space="preserve"> администрации</w:t>
            </w:r>
          </w:p>
        </w:tc>
        <w:tc>
          <w:tcPr>
            <w:tcW w:w="5071" w:type="dxa"/>
          </w:tcPr>
          <w:p w:rsidR="00626566" w:rsidRPr="005B7796" w:rsidRDefault="0031659F" w:rsidP="00DA1A6C">
            <w:pPr>
              <w:jc w:val="right"/>
              <w:rPr>
                <w:b/>
                <w:sz w:val="28"/>
              </w:rPr>
            </w:pPr>
            <w:r w:rsidRPr="005B7796">
              <w:rPr>
                <w:b/>
                <w:sz w:val="28"/>
              </w:rPr>
              <w:t>В.</w:t>
            </w:r>
            <w:r w:rsidR="00DA1A6C" w:rsidRPr="005B7796">
              <w:rPr>
                <w:b/>
                <w:sz w:val="28"/>
              </w:rPr>
              <w:t>М</w:t>
            </w:r>
            <w:r w:rsidRPr="005B7796">
              <w:rPr>
                <w:b/>
                <w:sz w:val="28"/>
              </w:rPr>
              <w:t xml:space="preserve">. </w:t>
            </w:r>
            <w:r w:rsidR="00DA1A6C" w:rsidRPr="005B7796">
              <w:rPr>
                <w:b/>
                <w:sz w:val="28"/>
              </w:rPr>
              <w:t>Полунин</w:t>
            </w:r>
          </w:p>
        </w:tc>
      </w:tr>
    </w:tbl>
    <w:p w:rsidR="00062C42" w:rsidRDefault="00062C42" w:rsidP="00626566">
      <w:pPr>
        <w:rPr>
          <w:sz w:val="28"/>
        </w:rPr>
      </w:pPr>
    </w:p>
    <w:p w:rsidR="005B7796" w:rsidRDefault="005B7796" w:rsidP="00626566">
      <w:pPr>
        <w:rPr>
          <w:sz w:val="28"/>
        </w:rPr>
      </w:pPr>
    </w:p>
    <w:sectPr w:rsidR="005B7796" w:rsidSect="00A97C02">
      <w:type w:val="continuous"/>
      <w:pgSz w:w="11906" w:h="16838"/>
      <w:pgMar w:top="1134" w:right="850" w:bottom="1134" w:left="1701" w:header="3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6C6" w:rsidRDefault="008B46C6" w:rsidP="00F00D06">
      <w:r>
        <w:separator/>
      </w:r>
    </w:p>
  </w:endnote>
  <w:endnote w:type="continuationSeparator" w:id="0">
    <w:p w:rsidR="008B46C6" w:rsidRDefault="008B46C6" w:rsidP="00F0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6C6" w:rsidRDefault="008B46C6" w:rsidP="00F00D06">
      <w:r>
        <w:separator/>
      </w:r>
    </w:p>
  </w:footnote>
  <w:footnote w:type="continuationSeparator" w:id="0">
    <w:p w:rsidR="008B46C6" w:rsidRDefault="008B46C6" w:rsidP="00F00D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65724C"/>
    <w:multiLevelType w:val="hybridMultilevel"/>
    <w:tmpl w:val="465CC00A"/>
    <w:lvl w:ilvl="0" w:tplc="E0A22330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a5e18d37-9ced-485f-a24e-38631b1af173"/>
  </w:docVars>
  <w:rsids>
    <w:rsidRoot w:val="00A97C02"/>
    <w:rsid w:val="00062C42"/>
    <w:rsid w:val="0007615B"/>
    <w:rsid w:val="000931C8"/>
    <w:rsid w:val="000A7FE2"/>
    <w:rsid w:val="000B36B7"/>
    <w:rsid w:val="000C402B"/>
    <w:rsid w:val="000D624F"/>
    <w:rsid w:val="0011552A"/>
    <w:rsid w:val="0013337B"/>
    <w:rsid w:val="00163C92"/>
    <w:rsid w:val="0018597B"/>
    <w:rsid w:val="001934DE"/>
    <w:rsid w:val="002007C1"/>
    <w:rsid w:val="00217E89"/>
    <w:rsid w:val="00224D39"/>
    <w:rsid w:val="0025719F"/>
    <w:rsid w:val="00260B7C"/>
    <w:rsid w:val="0029003A"/>
    <w:rsid w:val="00293D95"/>
    <w:rsid w:val="002D45C0"/>
    <w:rsid w:val="002E3230"/>
    <w:rsid w:val="002F3041"/>
    <w:rsid w:val="0031659F"/>
    <w:rsid w:val="0036770D"/>
    <w:rsid w:val="003815C5"/>
    <w:rsid w:val="00390394"/>
    <w:rsid w:val="003958D9"/>
    <w:rsid w:val="003C7C72"/>
    <w:rsid w:val="003E0A92"/>
    <w:rsid w:val="003E5DE7"/>
    <w:rsid w:val="003F290D"/>
    <w:rsid w:val="00402565"/>
    <w:rsid w:val="004E704C"/>
    <w:rsid w:val="00507302"/>
    <w:rsid w:val="005440D8"/>
    <w:rsid w:val="00562F44"/>
    <w:rsid w:val="005B7796"/>
    <w:rsid w:val="005C518A"/>
    <w:rsid w:val="005E19C6"/>
    <w:rsid w:val="005F5835"/>
    <w:rsid w:val="00605516"/>
    <w:rsid w:val="00626566"/>
    <w:rsid w:val="006674DB"/>
    <w:rsid w:val="0068397C"/>
    <w:rsid w:val="006A7D0F"/>
    <w:rsid w:val="006C276B"/>
    <w:rsid w:val="0071420E"/>
    <w:rsid w:val="00763CA2"/>
    <w:rsid w:val="007821C4"/>
    <w:rsid w:val="007A1944"/>
    <w:rsid w:val="007A2244"/>
    <w:rsid w:val="007B0FEB"/>
    <w:rsid w:val="007C7B5E"/>
    <w:rsid w:val="008055AE"/>
    <w:rsid w:val="00826DEC"/>
    <w:rsid w:val="00830956"/>
    <w:rsid w:val="00853423"/>
    <w:rsid w:val="00891103"/>
    <w:rsid w:val="00894B13"/>
    <w:rsid w:val="008A6AB4"/>
    <w:rsid w:val="008B46C6"/>
    <w:rsid w:val="00937F52"/>
    <w:rsid w:val="00961E3B"/>
    <w:rsid w:val="00985C3E"/>
    <w:rsid w:val="009C706C"/>
    <w:rsid w:val="009D4ACD"/>
    <w:rsid w:val="00A13E28"/>
    <w:rsid w:val="00A2796E"/>
    <w:rsid w:val="00A53F38"/>
    <w:rsid w:val="00A93703"/>
    <w:rsid w:val="00A97C02"/>
    <w:rsid w:val="00AA1B8D"/>
    <w:rsid w:val="00AB47E9"/>
    <w:rsid w:val="00AB4C33"/>
    <w:rsid w:val="00AC0573"/>
    <w:rsid w:val="00AF075D"/>
    <w:rsid w:val="00AF3495"/>
    <w:rsid w:val="00B35DF5"/>
    <w:rsid w:val="00BA37F3"/>
    <w:rsid w:val="00BA6CBD"/>
    <w:rsid w:val="00BF575C"/>
    <w:rsid w:val="00C267C6"/>
    <w:rsid w:val="00C32D9F"/>
    <w:rsid w:val="00C352A8"/>
    <w:rsid w:val="00C40926"/>
    <w:rsid w:val="00C819D6"/>
    <w:rsid w:val="00C974BF"/>
    <w:rsid w:val="00D13AD4"/>
    <w:rsid w:val="00D13B8B"/>
    <w:rsid w:val="00D43EB2"/>
    <w:rsid w:val="00D5283A"/>
    <w:rsid w:val="00D864D1"/>
    <w:rsid w:val="00D90F9F"/>
    <w:rsid w:val="00DA1A6C"/>
    <w:rsid w:val="00DA69C2"/>
    <w:rsid w:val="00DB0E80"/>
    <w:rsid w:val="00DD587C"/>
    <w:rsid w:val="00DE4647"/>
    <w:rsid w:val="00E051CE"/>
    <w:rsid w:val="00E82CB2"/>
    <w:rsid w:val="00EF1BEC"/>
    <w:rsid w:val="00F00D06"/>
    <w:rsid w:val="00F02793"/>
    <w:rsid w:val="00F20659"/>
    <w:rsid w:val="00F3312E"/>
    <w:rsid w:val="00F342AC"/>
    <w:rsid w:val="00F41F3C"/>
    <w:rsid w:val="00F75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AECC5992-922B-4787-9EBB-FF966AE0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E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6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0D62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D624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F00D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F00D06"/>
    <w:rPr>
      <w:sz w:val="24"/>
      <w:szCs w:val="24"/>
    </w:rPr>
  </w:style>
  <w:style w:type="paragraph" w:styleId="a8">
    <w:name w:val="footer"/>
    <w:basedOn w:val="a"/>
    <w:link w:val="a9"/>
    <w:rsid w:val="00F00D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F00D06"/>
    <w:rPr>
      <w:sz w:val="24"/>
      <w:szCs w:val="24"/>
    </w:rPr>
  </w:style>
  <w:style w:type="paragraph" w:styleId="aa">
    <w:name w:val="List Paragraph"/>
    <w:basedOn w:val="a"/>
    <w:uiPriority w:val="34"/>
    <w:qFormat/>
    <w:rsid w:val="00DD587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853423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53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9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79b9d980-4853-40f5-b316-c2e0ee07fe04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79b9d980-4853-40f5-b316-c2e0ee07fe04</Template>
  <TotalTime>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Выборгского района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Плахотнюк Дарья Алексеевна</dc:creator>
  <cp:lastModifiedBy>Хмельницкая Ольга Валерьевна</cp:lastModifiedBy>
  <cp:revision>2</cp:revision>
  <cp:lastPrinted>2016-05-27T07:23:00Z</cp:lastPrinted>
  <dcterms:created xsi:type="dcterms:W3CDTF">2022-07-11T12:05:00Z</dcterms:created>
  <dcterms:modified xsi:type="dcterms:W3CDTF">2022-07-11T12:05:00Z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6c490e00-d4ec-461c-89fa-2fe0585efbba</vt:lpwstr>
  </property>
</Properties>
</file>