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04E" w:rsidRDefault="00BC704E" w:rsidP="00D402CB">
      <w:pPr>
        <w:tabs>
          <w:tab w:val="left" w:pos="5670"/>
        </w:tabs>
        <w:autoSpaceDE w:val="0"/>
        <w:autoSpaceDN w:val="0"/>
        <w:ind w:left="6804"/>
        <w:rPr>
          <w:sz w:val="20"/>
          <w:szCs w:val="20"/>
        </w:rPr>
      </w:pPr>
      <w:r>
        <w:rPr>
          <w:sz w:val="20"/>
          <w:szCs w:val="20"/>
        </w:rPr>
        <w:t>Приложение № </w:t>
      </w:r>
      <w:r w:rsidR="00A1627D">
        <w:rPr>
          <w:sz w:val="20"/>
          <w:szCs w:val="20"/>
        </w:rPr>
        <w:t>1</w:t>
      </w:r>
    </w:p>
    <w:p w:rsidR="00BC704E" w:rsidRDefault="005A30EB" w:rsidP="00D402CB">
      <w:pPr>
        <w:tabs>
          <w:tab w:val="left" w:pos="5670"/>
        </w:tabs>
        <w:autoSpaceDE w:val="0"/>
        <w:autoSpaceDN w:val="0"/>
        <w:ind w:left="6804"/>
        <w:rPr>
          <w:sz w:val="20"/>
          <w:szCs w:val="20"/>
        </w:rPr>
      </w:pPr>
      <w:r w:rsidRPr="005A30EB">
        <w:rPr>
          <w:sz w:val="20"/>
          <w:szCs w:val="20"/>
        </w:rPr>
        <w:t>к Административному регламенту</w:t>
      </w:r>
    </w:p>
    <w:p w:rsidR="006625E6" w:rsidRDefault="005A30EB" w:rsidP="00D402CB">
      <w:pPr>
        <w:tabs>
          <w:tab w:val="left" w:pos="5670"/>
        </w:tabs>
        <w:autoSpaceDE w:val="0"/>
        <w:autoSpaceDN w:val="0"/>
        <w:ind w:left="6804"/>
        <w:rPr>
          <w:sz w:val="20"/>
          <w:szCs w:val="20"/>
        </w:rPr>
      </w:pPr>
      <w:r w:rsidRPr="005A30EB">
        <w:rPr>
          <w:sz w:val="20"/>
          <w:szCs w:val="20"/>
        </w:rPr>
        <w:t xml:space="preserve">Комитета по труду и занятости населения Санкт-Петербурга </w:t>
      </w:r>
    </w:p>
    <w:p w:rsidR="005A30EB" w:rsidRDefault="005A30EB" w:rsidP="00D402CB">
      <w:pPr>
        <w:tabs>
          <w:tab w:val="left" w:pos="5670"/>
        </w:tabs>
        <w:autoSpaceDE w:val="0"/>
        <w:autoSpaceDN w:val="0"/>
        <w:ind w:left="6804"/>
        <w:rPr>
          <w:sz w:val="20"/>
          <w:szCs w:val="20"/>
        </w:rPr>
      </w:pPr>
      <w:r w:rsidRPr="005A30EB">
        <w:rPr>
          <w:sz w:val="20"/>
          <w:szCs w:val="20"/>
        </w:rPr>
        <w:t xml:space="preserve">по предоставлению государственной услуги содействия гражданам </w:t>
      </w:r>
      <w:r w:rsidR="0053172E">
        <w:rPr>
          <w:sz w:val="20"/>
          <w:szCs w:val="20"/>
        </w:rPr>
        <w:br/>
      </w:r>
      <w:r w:rsidRPr="005A30EB">
        <w:rPr>
          <w:sz w:val="20"/>
          <w:szCs w:val="20"/>
        </w:rPr>
        <w:t>в поиске подходящей работы</w:t>
      </w:r>
    </w:p>
    <w:p w:rsidR="007164D2" w:rsidRDefault="007164D2" w:rsidP="000F60B9">
      <w:pPr>
        <w:autoSpaceDE w:val="0"/>
        <w:autoSpaceDN w:val="0"/>
        <w:rPr>
          <w:bCs/>
          <w:sz w:val="20"/>
          <w:szCs w:val="20"/>
        </w:rPr>
      </w:pPr>
    </w:p>
    <w:p w:rsidR="005A30EB" w:rsidRPr="000F60B9" w:rsidRDefault="000F60B9" w:rsidP="000F60B9">
      <w:pPr>
        <w:autoSpaceDE w:val="0"/>
        <w:autoSpaceDN w:val="0"/>
        <w:rPr>
          <w:bCs/>
          <w:sz w:val="20"/>
          <w:szCs w:val="20"/>
        </w:rPr>
      </w:pPr>
      <w:r w:rsidRPr="000F60B9">
        <w:rPr>
          <w:bCs/>
          <w:sz w:val="20"/>
          <w:szCs w:val="20"/>
        </w:rPr>
        <w:t>На бланке Агентства</w:t>
      </w:r>
    </w:p>
    <w:tbl>
      <w:tblPr>
        <w:tblW w:w="5954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4"/>
      </w:tblGrid>
      <w:tr w:rsidR="005A30EB" w:rsidRPr="005A30EB" w:rsidTr="007B676C">
        <w:trPr>
          <w:jc w:val="right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0EB" w:rsidRPr="005A30EB" w:rsidRDefault="005A30EB" w:rsidP="005A30E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5A30EB" w:rsidRPr="005A30EB" w:rsidTr="007B676C">
        <w:trPr>
          <w:jc w:val="right"/>
        </w:trPr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30EB" w:rsidRPr="005A30EB" w:rsidRDefault="005A30EB" w:rsidP="005A30E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A30EB">
              <w:rPr>
                <w:sz w:val="16"/>
                <w:szCs w:val="16"/>
              </w:rPr>
              <w:t>(наименование юридического лица/фамилия, имя, отчество (при наличии) индивидуального предпринимателя или физического лица)</w:t>
            </w:r>
          </w:p>
        </w:tc>
      </w:tr>
      <w:tr w:rsidR="005A30EB" w:rsidRPr="005A30EB" w:rsidTr="007B676C">
        <w:trPr>
          <w:jc w:val="right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0EB" w:rsidRPr="005A30EB" w:rsidRDefault="005A30EB" w:rsidP="005A30E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5A30EB" w:rsidRPr="005A30EB" w:rsidTr="007B676C">
        <w:trPr>
          <w:jc w:val="right"/>
        </w:trPr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A30EB" w:rsidRPr="005A30EB" w:rsidRDefault="005A30EB" w:rsidP="005A30E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5A30EB" w:rsidRPr="005A30EB" w:rsidTr="007B676C">
        <w:trPr>
          <w:jc w:val="right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5A30EB" w:rsidRPr="005A30EB" w:rsidRDefault="005A30EB" w:rsidP="005A30E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A30EB">
              <w:rPr>
                <w:sz w:val="16"/>
                <w:szCs w:val="16"/>
              </w:rPr>
              <w:t>(адрес местонахождения, проезд, номер контактного телефона)</w:t>
            </w:r>
          </w:p>
        </w:tc>
      </w:tr>
    </w:tbl>
    <w:p w:rsidR="00A849EB" w:rsidRPr="00A849EB" w:rsidRDefault="00A849EB" w:rsidP="00A849EB">
      <w:pPr>
        <w:autoSpaceDE w:val="0"/>
        <w:autoSpaceDN w:val="0"/>
        <w:spacing w:line="0" w:lineRule="atLeast"/>
        <w:jc w:val="center"/>
        <w:rPr>
          <w:b/>
          <w:bCs/>
          <w:sz w:val="16"/>
          <w:szCs w:val="16"/>
        </w:rPr>
      </w:pPr>
    </w:p>
    <w:p w:rsidR="007164D2" w:rsidRDefault="007164D2" w:rsidP="004245CA">
      <w:pPr>
        <w:autoSpaceDE w:val="0"/>
        <w:autoSpaceDN w:val="0"/>
        <w:spacing w:line="0" w:lineRule="atLeast"/>
        <w:ind w:left="-284"/>
        <w:jc w:val="center"/>
        <w:rPr>
          <w:b/>
          <w:bCs/>
        </w:rPr>
      </w:pPr>
    </w:p>
    <w:p w:rsidR="005A30EB" w:rsidRPr="009F7E39" w:rsidRDefault="005A30EB" w:rsidP="004245CA">
      <w:pPr>
        <w:autoSpaceDE w:val="0"/>
        <w:autoSpaceDN w:val="0"/>
        <w:spacing w:line="0" w:lineRule="atLeast"/>
        <w:ind w:left="-284"/>
        <w:jc w:val="center"/>
        <w:rPr>
          <w:b/>
          <w:bCs/>
        </w:rPr>
      </w:pPr>
      <w:r w:rsidRPr="009F7E39">
        <w:rPr>
          <w:b/>
          <w:bCs/>
        </w:rPr>
        <w:t>Направление на работу</w:t>
      </w:r>
    </w:p>
    <w:p w:rsidR="00BC2278" w:rsidRPr="00BC2278" w:rsidRDefault="00BC2278" w:rsidP="00BC2278">
      <w:pPr>
        <w:tabs>
          <w:tab w:val="right" w:pos="10206"/>
        </w:tabs>
        <w:autoSpaceDE w:val="0"/>
        <w:autoSpaceDN w:val="0"/>
        <w:spacing w:line="220" w:lineRule="exact"/>
      </w:pPr>
      <w:r w:rsidRPr="00BC2278">
        <w:t xml:space="preserve">Гражданин </w:t>
      </w:r>
      <w:r w:rsidRPr="00BC2278">
        <w:tab/>
        <w:t>направляется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1276" w:right="1495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(фамилия, имя, отчество (при наличии))</w:t>
      </w:r>
    </w:p>
    <w:p w:rsidR="00BC2278" w:rsidRPr="00BC2278" w:rsidRDefault="00BC2278" w:rsidP="00BC2278">
      <w:pPr>
        <w:autoSpaceDE w:val="0"/>
        <w:autoSpaceDN w:val="0"/>
      </w:pPr>
      <w:r w:rsidRPr="00BC2278">
        <w:t>для замещения свободного рабочего места (вакантной должности), по профессии (специальности)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467"/>
        <w:gridCol w:w="482"/>
      </w:tblGrid>
      <w:tr w:rsidR="00BC2278" w:rsidRPr="00BC2278" w:rsidTr="000C55D2"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  <w:r w:rsidRPr="00BC2278">
              <w:t>на конкурсной основе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</w:tr>
    </w:tbl>
    <w:p w:rsidR="007164D2" w:rsidRDefault="007164D2" w:rsidP="00BC2278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2861309</wp:posOffset>
                </wp:positionH>
                <wp:positionV relativeFrom="paragraph">
                  <wp:posOffset>162560</wp:posOffset>
                </wp:positionV>
                <wp:extent cx="111442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803B1E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3pt,12.8pt" to="313.0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" strokecolor="black [3200]" strokeweight=".27778mm"/>
            </w:pict>
          </mc:Fallback>
        </mc:AlternateContent>
      </w:r>
      <w:r w:rsidRPr="007164D2">
        <w:t>информацией о вакансии.</w:t>
      </w:r>
      <w:r>
        <w:t xml:space="preserve">       № вакансии               </w:t>
      </w:r>
    </w:p>
    <w:p w:rsidR="00BC2278" w:rsidRPr="00BC2278" w:rsidRDefault="00BC2278" w:rsidP="00BC2278">
      <w:pPr>
        <w:autoSpaceDE w:val="0"/>
        <w:autoSpaceDN w:val="0"/>
      </w:pPr>
      <w:r w:rsidRPr="007164D2">
        <w:t>Просим</w:t>
      </w:r>
      <w:r w:rsidRPr="00BC2278">
        <w:t xml:space="preserve"> письменно сообщить о принятом решении по предложенной кандидатуре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3402"/>
        <w:gridCol w:w="255"/>
        <w:gridCol w:w="454"/>
        <w:gridCol w:w="255"/>
        <w:gridCol w:w="1474"/>
        <w:gridCol w:w="397"/>
        <w:gridCol w:w="369"/>
        <w:gridCol w:w="368"/>
      </w:tblGrid>
      <w:tr w:rsidR="00BC2278" w:rsidRPr="00BC2278" w:rsidTr="007B676C"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  <w:r w:rsidRPr="00BC2278">
              <w:t>Номер телефона для справок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</w:pPr>
            <w:r w:rsidRPr="00BC2278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  <w:r w:rsidRPr="00BC2278"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</w:pPr>
            <w:r w:rsidRPr="00BC2278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ind w:left="57"/>
            </w:pPr>
            <w:r w:rsidRPr="00BC2278">
              <w:t>г.</w:t>
            </w:r>
          </w:p>
        </w:tc>
      </w:tr>
    </w:tbl>
    <w:p w:rsidR="00BC2278" w:rsidRPr="00BC2278" w:rsidRDefault="00BC2278" w:rsidP="00BC2278">
      <w:pPr>
        <w:autoSpaceDE w:val="0"/>
        <w:autoSpaceDN w:val="0"/>
      </w:pPr>
    </w:p>
    <w:p w:rsidR="00BC2278" w:rsidRDefault="00BC2278" w:rsidP="00BC2278">
      <w:pPr>
        <w:pBdr>
          <w:top w:val="single" w:sz="4" w:space="1" w:color="auto"/>
        </w:pBdr>
        <w:autoSpaceDE w:val="0"/>
        <w:autoSpaceDN w:val="0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(должность, подпись, фамилия, имя, отчество (при наличии) работника Агентства</w:t>
      </w:r>
      <w:r w:rsidR="005713B1">
        <w:rPr>
          <w:sz w:val="16"/>
          <w:szCs w:val="16"/>
        </w:rPr>
        <w:t>)</w:t>
      </w:r>
    </w:p>
    <w:p w:rsidR="003412CA" w:rsidRDefault="003412CA" w:rsidP="00BC2278">
      <w:pPr>
        <w:pBdr>
          <w:top w:val="single" w:sz="4" w:space="1" w:color="auto"/>
        </w:pBdr>
        <w:autoSpaceDE w:val="0"/>
        <w:autoSpaceDN w:val="0"/>
        <w:jc w:val="center"/>
        <w:rPr>
          <w:sz w:val="16"/>
          <w:szCs w:val="16"/>
        </w:rPr>
      </w:pPr>
    </w:p>
    <w:p w:rsidR="003412CA" w:rsidRPr="00BC2278" w:rsidRDefault="003412CA" w:rsidP="00BC2278">
      <w:pPr>
        <w:pBdr>
          <w:top w:val="single" w:sz="4" w:space="1" w:color="auto"/>
        </w:pBdr>
        <w:autoSpaceDE w:val="0"/>
        <w:autoSpaceDN w:val="0"/>
        <w:jc w:val="center"/>
        <w:rPr>
          <w:sz w:val="16"/>
          <w:szCs w:val="16"/>
        </w:rPr>
      </w:pPr>
    </w:p>
    <w:p w:rsidR="00BC2278" w:rsidRPr="00BC2278" w:rsidRDefault="00BC2278" w:rsidP="00BC2278">
      <w:pPr>
        <w:pBdr>
          <w:top w:val="dashSmallGap" w:sz="4" w:space="1" w:color="auto"/>
        </w:pBdr>
        <w:autoSpaceDE w:val="0"/>
        <w:autoSpaceDN w:val="0"/>
        <w:rPr>
          <w:sz w:val="2"/>
          <w:szCs w:val="2"/>
        </w:rPr>
      </w:pPr>
    </w:p>
    <w:p w:rsidR="00BC2278" w:rsidRPr="00BC2278" w:rsidRDefault="00BC2278" w:rsidP="00BC2278">
      <w:pPr>
        <w:autoSpaceDE w:val="0"/>
        <w:autoSpaceDN w:val="0"/>
        <w:spacing w:after="60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линия отрыва</w:t>
      </w:r>
    </w:p>
    <w:p w:rsidR="00BC2278" w:rsidRPr="009F7E39" w:rsidRDefault="00BC2278" w:rsidP="00BC2278">
      <w:pPr>
        <w:autoSpaceDE w:val="0"/>
        <w:autoSpaceDN w:val="0"/>
        <w:spacing w:after="60"/>
        <w:jc w:val="center"/>
        <w:rPr>
          <w:b/>
          <w:bCs/>
        </w:rPr>
      </w:pPr>
      <w:r w:rsidRPr="009F7E39">
        <w:rPr>
          <w:b/>
          <w:bCs/>
        </w:rPr>
        <w:t>Результаты конкурса на замещение вакантных должностей</w:t>
      </w:r>
    </w:p>
    <w:p w:rsidR="00BC2278" w:rsidRPr="00BC2278" w:rsidRDefault="00BC2278" w:rsidP="00BC2278">
      <w:pPr>
        <w:autoSpaceDE w:val="0"/>
        <w:autoSpaceDN w:val="0"/>
      </w:pPr>
      <w:r w:rsidRPr="00BC2278">
        <w:t xml:space="preserve">Гражданин 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1276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(фамилия, имя, отчество (при наличии))</w:t>
      </w:r>
    </w:p>
    <w:p w:rsidR="00BC2278" w:rsidRPr="00BC2278" w:rsidRDefault="00BC2278" w:rsidP="00BC2278">
      <w:pPr>
        <w:autoSpaceDE w:val="0"/>
        <w:autoSpaceDN w:val="0"/>
      </w:pPr>
      <w:r w:rsidRPr="00BC2278">
        <w:t xml:space="preserve">по результатам конкурса на замещение вакантных должностей  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6569"/>
        <w:rPr>
          <w:sz w:val="2"/>
          <w:szCs w:val="2"/>
        </w:rPr>
      </w:pPr>
    </w:p>
    <w:tbl>
      <w:tblPr>
        <w:tblW w:w="102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97"/>
        <w:gridCol w:w="227"/>
        <w:gridCol w:w="1021"/>
        <w:gridCol w:w="369"/>
        <w:gridCol w:w="340"/>
        <w:gridCol w:w="1531"/>
        <w:gridCol w:w="397"/>
        <w:gridCol w:w="227"/>
        <w:gridCol w:w="1021"/>
        <w:gridCol w:w="369"/>
        <w:gridCol w:w="340"/>
        <w:gridCol w:w="624"/>
        <w:gridCol w:w="680"/>
      </w:tblGrid>
      <w:tr w:rsidR="00BC2278" w:rsidRPr="00BC2278" w:rsidTr="007B676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  <w:r w:rsidRPr="00BC2278">
              <w:rPr>
                <w:spacing w:val="-2"/>
              </w:rPr>
              <w:t>принимается на работу с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  <w:r w:rsidRPr="00BC2278">
              <w:rPr>
                <w:spacing w:val="-2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  <w:rPr>
                <w:spacing w:val="-2"/>
              </w:rPr>
            </w:pPr>
            <w:r w:rsidRPr="00BC2278">
              <w:rPr>
                <w:spacing w:val="-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  <w:rPr>
                <w:spacing w:val="-2"/>
              </w:rPr>
            </w:pPr>
            <w:r w:rsidRPr="00BC2278">
              <w:rPr>
                <w:spacing w:val="-2"/>
              </w:rPr>
              <w:t>г., приказ от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  <w:r w:rsidRPr="00BC2278">
              <w:rPr>
                <w:spacing w:val="-2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  <w:rPr>
                <w:spacing w:val="-2"/>
              </w:rPr>
            </w:pPr>
            <w:r w:rsidRPr="00BC2278">
              <w:rPr>
                <w:spacing w:val="-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  <w:r w:rsidRPr="00BC2278">
              <w:rPr>
                <w:spacing w:val="-2"/>
              </w:rPr>
              <w:t>г.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</w:tr>
    </w:tbl>
    <w:p w:rsidR="00BC2278" w:rsidRPr="00BC2278" w:rsidRDefault="00BC2278" w:rsidP="00BC2278">
      <w:pPr>
        <w:autoSpaceDE w:val="0"/>
        <w:autoSpaceDN w:val="0"/>
      </w:pP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(наименование юридического лица/фамилия, имя, отчество (при наличии) индивидуального предпринимателя)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97"/>
        <w:gridCol w:w="397"/>
        <w:gridCol w:w="367"/>
        <w:gridCol w:w="6721"/>
      </w:tblGrid>
      <w:tr w:rsidR="00BC2278" w:rsidRPr="00BC2278" w:rsidTr="007B676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</w:pPr>
            <w:r w:rsidRPr="00BC2278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  <w:r w:rsidRPr="00BC2278"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</w:pPr>
            <w:r w:rsidRPr="00BC2278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ind w:left="57"/>
            </w:pPr>
            <w:r w:rsidRPr="00BC2278">
              <w:t>г.</w:t>
            </w:r>
          </w:p>
        </w:tc>
        <w:tc>
          <w:tcPr>
            <w:tcW w:w="6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</w:p>
        </w:tc>
      </w:tr>
    </w:tbl>
    <w:p w:rsidR="00BC2278" w:rsidRPr="00BC2278" w:rsidRDefault="00BC2278" w:rsidP="00BC2278">
      <w:pPr>
        <w:autoSpaceDE w:val="0"/>
        <w:autoSpaceDN w:val="0"/>
        <w:ind w:left="3514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 xml:space="preserve">(должность, подпись, </w:t>
      </w:r>
      <w:r w:rsidR="003412CA" w:rsidRPr="00BC2278">
        <w:rPr>
          <w:sz w:val="16"/>
          <w:szCs w:val="16"/>
        </w:rPr>
        <w:t xml:space="preserve">фамилия, имя, отчество (при наличии) </w:t>
      </w:r>
      <w:r w:rsidRPr="00BC2278">
        <w:rPr>
          <w:sz w:val="16"/>
          <w:szCs w:val="16"/>
        </w:rPr>
        <w:t>работодателя (его представителя))</w:t>
      </w:r>
    </w:p>
    <w:p w:rsidR="00BC2278" w:rsidRPr="00BC2278" w:rsidRDefault="00BC2278" w:rsidP="008D5522">
      <w:pPr>
        <w:autoSpaceDE w:val="0"/>
        <w:autoSpaceDN w:val="0"/>
        <w:spacing w:line="0" w:lineRule="atLeast"/>
        <w:ind w:left="3514"/>
        <w:jc w:val="center"/>
      </w:pPr>
      <w:r w:rsidRPr="00BC2278">
        <w:t>М.П.</w:t>
      </w:r>
    </w:p>
    <w:p w:rsidR="00BC2278" w:rsidRPr="00BC2278" w:rsidRDefault="00BC2278" w:rsidP="008D5522">
      <w:pPr>
        <w:pBdr>
          <w:top w:val="dashed" w:sz="6" w:space="1" w:color="auto"/>
        </w:pBdr>
        <w:autoSpaceDE w:val="0"/>
        <w:autoSpaceDN w:val="0"/>
        <w:spacing w:line="0" w:lineRule="atLeast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линия отрыва</w:t>
      </w:r>
    </w:p>
    <w:p w:rsidR="00BC2278" w:rsidRPr="009F7E39" w:rsidRDefault="00BC2278" w:rsidP="00BC2278">
      <w:pPr>
        <w:pBdr>
          <w:top w:val="dashed" w:sz="6" w:space="1" w:color="auto"/>
        </w:pBdr>
        <w:autoSpaceDE w:val="0"/>
        <w:autoSpaceDN w:val="0"/>
        <w:jc w:val="center"/>
        <w:rPr>
          <w:b/>
          <w:bCs/>
        </w:rPr>
      </w:pPr>
      <w:r w:rsidRPr="009F7E39">
        <w:rPr>
          <w:b/>
          <w:bCs/>
        </w:rPr>
        <w:t>Результат рассмотрения кандидатуры гражданина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134"/>
      </w:tblGrid>
      <w:tr w:rsidR="00BC2278" w:rsidRPr="00BC2278" w:rsidTr="007B676C">
        <w:trPr>
          <w:jc w:val="righ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ind w:right="57"/>
              <w:jc w:val="right"/>
            </w:pPr>
            <w:r w:rsidRPr="00BC2278">
              <w:t>№ вакансии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</w:tr>
    </w:tbl>
    <w:p w:rsidR="00BC2278" w:rsidRPr="00BC2278" w:rsidRDefault="00BC2278" w:rsidP="00BC2278">
      <w:pPr>
        <w:autoSpaceDE w:val="0"/>
        <w:autoSpaceDN w:val="0"/>
      </w:pPr>
      <w:r w:rsidRPr="00BC2278">
        <w:t xml:space="preserve">Гражданин  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1276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(фамилия, имя, отчество (при наличии))</w:t>
      </w:r>
    </w:p>
    <w:tbl>
      <w:tblPr>
        <w:tblW w:w="102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97"/>
        <w:gridCol w:w="227"/>
        <w:gridCol w:w="1021"/>
        <w:gridCol w:w="369"/>
        <w:gridCol w:w="340"/>
        <w:gridCol w:w="1531"/>
        <w:gridCol w:w="397"/>
        <w:gridCol w:w="227"/>
        <w:gridCol w:w="1021"/>
        <w:gridCol w:w="369"/>
        <w:gridCol w:w="340"/>
        <w:gridCol w:w="624"/>
        <w:gridCol w:w="680"/>
      </w:tblGrid>
      <w:tr w:rsidR="00BC2278" w:rsidRPr="00BC2278" w:rsidTr="007B676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  <w:r w:rsidRPr="00BC2278">
              <w:rPr>
                <w:spacing w:val="-2"/>
              </w:rPr>
              <w:t>принимается на работу с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  <w:r w:rsidRPr="00BC2278">
              <w:rPr>
                <w:spacing w:val="-2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  <w:rPr>
                <w:spacing w:val="-2"/>
              </w:rPr>
            </w:pPr>
            <w:r w:rsidRPr="00BC2278">
              <w:rPr>
                <w:spacing w:val="-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  <w:rPr>
                <w:spacing w:val="-2"/>
              </w:rPr>
            </w:pPr>
            <w:r w:rsidRPr="00BC2278">
              <w:rPr>
                <w:spacing w:val="-2"/>
              </w:rPr>
              <w:t>г., приказ от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  <w:r w:rsidRPr="00BC2278">
              <w:rPr>
                <w:spacing w:val="-2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  <w:rPr>
                <w:spacing w:val="-2"/>
              </w:rPr>
            </w:pPr>
            <w:r w:rsidRPr="00BC2278">
              <w:rPr>
                <w:spacing w:val="-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  <w:r w:rsidRPr="00BC2278">
              <w:rPr>
                <w:spacing w:val="-2"/>
              </w:rPr>
              <w:t>г.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</w:tr>
    </w:tbl>
    <w:p w:rsidR="00BC2278" w:rsidRPr="00BC2278" w:rsidRDefault="00BC2278" w:rsidP="00BC2278">
      <w:pPr>
        <w:autoSpaceDE w:val="0"/>
        <w:autoSpaceDN w:val="0"/>
      </w:pPr>
      <w:r w:rsidRPr="00BC2278">
        <w:t xml:space="preserve">на должность, по профессии (специальности)  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4791"/>
        <w:rPr>
          <w:sz w:val="2"/>
          <w:szCs w:val="2"/>
        </w:rPr>
      </w:pPr>
    </w:p>
    <w:p w:rsidR="00BC2278" w:rsidRPr="00BC2278" w:rsidRDefault="00BC2278" w:rsidP="00BC2278">
      <w:pPr>
        <w:autoSpaceDE w:val="0"/>
        <w:autoSpaceDN w:val="0"/>
      </w:pPr>
      <w:r w:rsidRPr="00BC2278">
        <w:t xml:space="preserve">Кандидатура отклонена в связи с  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3493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(указать причину)</w:t>
      </w:r>
    </w:p>
    <w:p w:rsidR="00BC2278" w:rsidRPr="00BC2278" w:rsidRDefault="00BC2278" w:rsidP="00BC2278">
      <w:pPr>
        <w:autoSpaceDE w:val="0"/>
        <w:autoSpaceDN w:val="0"/>
      </w:pPr>
      <w:r w:rsidRPr="00BC2278">
        <w:t xml:space="preserve">Приняты документы для участия в конкурсе на замещение вакантной должности: 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8505"/>
        <w:rPr>
          <w:sz w:val="2"/>
          <w:szCs w:val="2"/>
        </w:rPr>
      </w:pPr>
    </w:p>
    <w:p w:rsidR="00BC2278" w:rsidRPr="00BC2278" w:rsidRDefault="00BC2278" w:rsidP="00BC2278">
      <w:pPr>
        <w:autoSpaceDE w:val="0"/>
        <w:autoSpaceDN w:val="0"/>
        <w:rPr>
          <w:sz w:val="16"/>
          <w:szCs w:val="16"/>
        </w:rPr>
      </w:pP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278" w:rsidRPr="00BC2278" w:rsidRDefault="00BC2278" w:rsidP="00BC2278">
      <w:pPr>
        <w:autoSpaceDE w:val="0"/>
        <w:autoSpaceDN w:val="0"/>
      </w:pPr>
      <w:r w:rsidRPr="00BC2278">
        <w:t>Гражданин от работы отказался в связи с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4253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(указать причину)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4253"/>
        <w:jc w:val="center"/>
        <w:rPr>
          <w:sz w:val="16"/>
          <w:szCs w:val="16"/>
        </w:rPr>
      </w:pP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jc w:val="center"/>
        <w:rPr>
          <w:spacing w:val="-2"/>
          <w:sz w:val="16"/>
          <w:szCs w:val="16"/>
        </w:rPr>
      </w:pPr>
      <w:r w:rsidRPr="00BC2278">
        <w:rPr>
          <w:spacing w:val="-2"/>
          <w:sz w:val="16"/>
          <w:szCs w:val="16"/>
        </w:rPr>
        <w:t>(наименование юридического лица/фамилия, имя, отчество (при наличии) индивидуального предпринимателя или физического лица)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97"/>
        <w:gridCol w:w="397"/>
        <w:gridCol w:w="367"/>
        <w:gridCol w:w="6721"/>
      </w:tblGrid>
      <w:tr w:rsidR="00BC2278" w:rsidRPr="00BC2278" w:rsidTr="007B676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</w:pPr>
            <w:r w:rsidRPr="00BC2278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  <w:r w:rsidRPr="00BC2278"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</w:pPr>
            <w:r w:rsidRPr="00BC2278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ind w:left="57"/>
            </w:pPr>
            <w:r w:rsidRPr="00BC2278">
              <w:t>г.</w:t>
            </w:r>
          </w:p>
        </w:tc>
        <w:tc>
          <w:tcPr>
            <w:tcW w:w="6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</w:p>
        </w:tc>
      </w:tr>
    </w:tbl>
    <w:p w:rsidR="00BC2278" w:rsidRPr="00BC2278" w:rsidRDefault="00BC2278" w:rsidP="00BC2278">
      <w:pPr>
        <w:autoSpaceDE w:val="0"/>
        <w:autoSpaceDN w:val="0"/>
        <w:ind w:left="3514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 xml:space="preserve">(должность, подпись, </w:t>
      </w:r>
      <w:r w:rsidR="003412CA" w:rsidRPr="00BC2278">
        <w:rPr>
          <w:sz w:val="16"/>
          <w:szCs w:val="16"/>
        </w:rPr>
        <w:t xml:space="preserve">фамилия, имя, отчество (при наличии) </w:t>
      </w:r>
      <w:r w:rsidRPr="00BC2278">
        <w:rPr>
          <w:sz w:val="16"/>
          <w:szCs w:val="16"/>
        </w:rPr>
        <w:t>работодателя (его представителя))</w:t>
      </w:r>
    </w:p>
    <w:p w:rsidR="00BC674B" w:rsidRDefault="00BC2278" w:rsidP="00BC2278">
      <w:pPr>
        <w:autoSpaceDE w:val="0"/>
        <w:autoSpaceDN w:val="0"/>
        <w:ind w:left="3514"/>
        <w:jc w:val="center"/>
        <w:rPr>
          <w:sz w:val="20"/>
          <w:szCs w:val="20"/>
        </w:rPr>
        <w:sectPr w:rsidR="00BC674B" w:rsidSect="008B2542">
          <w:headerReference w:type="default" r:id="rId8"/>
          <w:pgSz w:w="11906" w:h="16838"/>
          <w:pgMar w:top="993" w:right="566" w:bottom="0" w:left="1134" w:header="286" w:footer="262" w:gutter="0"/>
          <w:pgNumType w:start="1"/>
          <w:cols w:space="708"/>
          <w:titlePg/>
          <w:docGrid w:linePitch="360"/>
        </w:sectPr>
      </w:pPr>
      <w:r w:rsidRPr="00BC2278">
        <w:rPr>
          <w:sz w:val="20"/>
          <w:szCs w:val="20"/>
        </w:rPr>
        <w:t>М.П.</w:t>
      </w:r>
    </w:p>
    <w:p w:rsidR="00C47915" w:rsidRDefault="00C47915" w:rsidP="00C47915">
      <w:pPr>
        <w:rPr>
          <w:sz w:val="20"/>
          <w:szCs w:val="20"/>
        </w:rPr>
      </w:pPr>
    </w:p>
    <w:p w:rsidR="00DB57CE" w:rsidRDefault="00C47915" w:rsidP="00C4791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DB57CE">
        <w:rPr>
          <w:sz w:val="20"/>
          <w:szCs w:val="20"/>
        </w:rPr>
        <w:t>Приложение № </w:t>
      </w:r>
      <w:r w:rsidR="00F851E1">
        <w:rPr>
          <w:sz w:val="20"/>
          <w:szCs w:val="20"/>
        </w:rPr>
        <w:t>2</w:t>
      </w:r>
    </w:p>
    <w:p w:rsidR="00DB57CE" w:rsidRDefault="00DB57CE" w:rsidP="006A1513">
      <w:pPr>
        <w:autoSpaceDE w:val="0"/>
        <w:autoSpaceDN w:val="0"/>
        <w:ind w:left="6663"/>
        <w:rPr>
          <w:sz w:val="20"/>
          <w:szCs w:val="20"/>
        </w:rPr>
      </w:pPr>
      <w:r w:rsidRPr="005A30EB">
        <w:rPr>
          <w:sz w:val="20"/>
          <w:szCs w:val="20"/>
        </w:rPr>
        <w:t>к Административному регламенту</w:t>
      </w:r>
    </w:p>
    <w:p w:rsidR="00DB57CE" w:rsidRDefault="00DB57CE" w:rsidP="006A1513">
      <w:pPr>
        <w:autoSpaceDE w:val="0"/>
        <w:autoSpaceDN w:val="0"/>
        <w:ind w:left="6663"/>
        <w:rPr>
          <w:sz w:val="20"/>
          <w:szCs w:val="20"/>
        </w:rPr>
      </w:pPr>
      <w:r w:rsidRPr="005A30EB">
        <w:rPr>
          <w:sz w:val="20"/>
          <w:szCs w:val="20"/>
        </w:rPr>
        <w:t xml:space="preserve">Комитета по труду и занятости </w:t>
      </w:r>
    </w:p>
    <w:p w:rsidR="00DB57CE" w:rsidRDefault="00DB57CE" w:rsidP="006A1513">
      <w:pPr>
        <w:autoSpaceDE w:val="0"/>
        <w:autoSpaceDN w:val="0"/>
        <w:ind w:left="6663"/>
        <w:rPr>
          <w:sz w:val="20"/>
          <w:szCs w:val="20"/>
        </w:rPr>
      </w:pPr>
      <w:r w:rsidRPr="005A30EB">
        <w:rPr>
          <w:sz w:val="20"/>
          <w:szCs w:val="20"/>
        </w:rPr>
        <w:t xml:space="preserve">населения Санкт-Петербурга </w:t>
      </w:r>
    </w:p>
    <w:p w:rsidR="00DB57CE" w:rsidRDefault="00DB57CE" w:rsidP="006A1513">
      <w:pPr>
        <w:autoSpaceDE w:val="0"/>
        <w:autoSpaceDN w:val="0"/>
        <w:ind w:left="6663"/>
        <w:rPr>
          <w:sz w:val="20"/>
          <w:szCs w:val="20"/>
        </w:rPr>
      </w:pPr>
      <w:r w:rsidRPr="005A30EB">
        <w:rPr>
          <w:sz w:val="20"/>
          <w:szCs w:val="20"/>
        </w:rPr>
        <w:t xml:space="preserve">по предоставлению государственной услуги содействия гражданам </w:t>
      </w:r>
      <w:r w:rsidR="006A1513">
        <w:rPr>
          <w:sz w:val="20"/>
          <w:szCs w:val="20"/>
        </w:rPr>
        <w:br/>
      </w:r>
      <w:r w:rsidRPr="005A30EB">
        <w:rPr>
          <w:sz w:val="20"/>
          <w:szCs w:val="20"/>
        </w:rPr>
        <w:t>в поиске подходящей работы</w:t>
      </w:r>
    </w:p>
    <w:p w:rsidR="006A1513" w:rsidRPr="005A30EB" w:rsidRDefault="006A1513" w:rsidP="006A1513">
      <w:pPr>
        <w:autoSpaceDE w:val="0"/>
        <w:autoSpaceDN w:val="0"/>
        <w:ind w:left="6663"/>
        <w:rPr>
          <w:sz w:val="20"/>
          <w:szCs w:val="20"/>
        </w:rPr>
      </w:pPr>
    </w:p>
    <w:p w:rsidR="005C7360" w:rsidRPr="006A1513" w:rsidRDefault="005C7360" w:rsidP="006A1513">
      <w:pPr>
        <w:autoSpaceDE w:val="0"/>
        <w:autoSpaceDN w:val="0"/>
        <w:rPr>
          <w:bCs/>
          <w:sz w:val="20"/>
          <w:szCs w:val="20"/>
        </w:rPr>
      </w:pPr>
    </w:p>
    <w:p w:rsidR="00584401" w:rsidRDefault="00584401" w:rsidP="007E2474">
      <w:pPr>
        <w:tabs>
          <w:tab w:val="right" w:pos="9923"/>
        </w:tabs>
        <w:autoSpaceDE w:val="0"/>
        <w:autoSpaceDN w:val="0"/>
        <w:jc w:val="center"/>
        <w:rPr>
          <w:b/>
        </w:rPr>
      </w:pPr>
      <w:r w:rsidRPr="00115230">
        <w:rPr>
          <w:b/>
        </w:rPr>
        <w:t>Предложение о предоставлении государственной услуги</w:t>
      </w:r>
      <w:r w:rsidRPr="00115230">
        <w:rPr>
          <w:b/>
        </w:rPr>
        <w:br/>
        <w:t>в области содействия занятости населения</w:t>
      </w:r>
    </w:p>
    <w:p w:rsidR="009D6076" w:rsidRPr="00115230" w:rsidRDefault="009D6076" w:rsidP="007E2474">
      <w:pPr>
        <w:tabs>
          <w:tab w:val="right" w:pos="9923"/>
        </w:tabs>
        <w:autoSpaceDE w:val="0"/>
        <w:autoSpaceDN w:val="0"/>
        <w:jc w:val="center"/>
        <w:rPr>
          <w:b/>
        </w:rPr>
      </w:pPr>
    </w:p>
    <w:p w:rsidR="00584401" w:rsidRPr="00584401" w:rsidRDefault="00584401" w:rsidP="005E0EB5">
      <w:pPr>
        <w:autoSpaceDE w:val="0"/>
        <w:autoSpaceDN w:val="0"/>
        <w:ind w:right="141"/>
      </w:pPr>
      <w:r w:rsidRPr="00584401">
        <w:t xml:space="preserve">Гражданину  </w:t>
      </w:r>
    </w:p>
    <w:p w:rsidR="00584401" w:rsidRPr="00B617D1" w:rsidRDefault="00584401" w:rsidP="00EF6DAE">
      <w:pPr>
        <w:pBdr>
          <w:top w:val="single" w:sz="4" w:space="1" w:color="auto"/>
        </w:pBdr>
        <w:autoSpaceDE w:val="0"/>
        <w:autoSpaceDN w:val="0"/>
        <w:ind w:left="1400" w:right="142"/>
        <w:jc w:val="center"/>
        <w:rPr>
          <w:sz w:val="20"/>
          <w:szCs w:val="20"/>
        </w:rPr>
      </w:pPr>
      <w:r w:rsidRPr="00B617D1">
        <w:rPr>
          <w:sz w:val="20"/>
          <w:szCs w:val="20"/>
        </w:rPr>
        <w:t>(фамилия, имя, отчество (при наличии) гражданина)</w:t>
      </w:r>
    </w:p>
    <w:p w:rsidR="00584401" w:rsidRDefault="00584401" w:rsidP="00EF6DAE">
      <w:pPr>
        <w:tabs>
          <w:tab w:val="right" w:pos="9923"/>
        </w:tabs>
        <w:autoSpaceDE w:val="0"/>
        <w:autoSpaceDN w:val="0"/>
        <w:ind w:right="142"/>
        <w:jc w:val="both"/>
        <w:rPr>
          <w:sz w:val="20"/>
          <w:szCs w:val="20"/>
        </w:rPr>
      </w:pPr>
      <w:r w:rsidRPr="00584401">
        <w:t xml:space="preserve">предлагается получить государственную услугу </w:t>
      </w:r>
      <w:r w:rsidRPr="005E0EB5">
        <w:rPr>
          <w:sz w:val="20"/>
          <w:szCs w:val="20"/>
        </w:rPr>
        <w:t>(делается отметка в соответствующем квадрате):</w:t>
      </w:r>
    </w:p>
    <w:p w:rsidR="00235910" w:rsidRPr="00584401" w:rsidRDefault="00235910" w:rsidP="00EF6DAE">
      <w:pPr>
        <w:tabs>
          <w:tab w:val="right" w:pos="9923"/>
        </w:tabs>
        <w:autoSpaceDE w:val="0"/>
        <w:autoSpaceDN w:val="0"/>
        <w:ind w:right="142"/>
        <w:jc w:val="both"/>
      </w:pPr>
    </w:p>
    <w:p w:rsidR="00584401" w:rsidRPr="00584401" w:rsidRDefault="00584401" w:rsidP="00B617D1">
      <w:pPr>
        <w:tabs>
          <w:tab w:val="right" w:pos="9923"/>
        </w:tabs>
        <w:autoSpaceDE w:val="0"/>
        <w:autoSpaceDN w:val="0"/>
        <w:jc w:val="both"/>
        <w:rPr>
          <w:sz w:val="6"/>
          <w:szCs w:val="6"/>
        </w:rPr>
      </w:pPr>
    </w:p>
    <w:tbl>
      <w:tblPr>
        <w:tblW w:w="10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720"/>
      </w:tblGrid>
      <w:tr w:rsidR="00584401" w:rsidRPr="00584401" w:rsidTr="0014588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84401" w:rsidRPr="00584401" w:rsidRDefault="00584401" w:rsidP="00B617D1">
            <w:pPr>
              <w:autoSpaceDE w:val="0"/>
              <w:autoSpaceDN w:val="0"/>
              <w:ind w:left="57"/>
              <w:jc w:val="both"/>
            </w:pPr>
            <w:r w:rsidRPr="00584401"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584401" w:rsidRPr="00584401" w:rsidTr="0014588C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  <w:rPr>
                <w:sz w:val="6"/>
                <w:szCs w:val="6"/>
              </w:rPr>
            </w:pPr>
          </w:p>
        </w:tc>
        <w:tc>
          <w:tcPr>
            <w:tcW w:w="9720" w:type="dxa"/>
            <w:vMerge/>
            <w:tcBorders>
              <w:left w:val="nil"/>
              <w:bottom w:val="nil"/>
              <w:right w:val="nil"/>
            </w:tcBorders>
          </w:tcPr>
          <w:p w:rsidR="00584401" w:rsidRPr="00584401" w:rsidRDefault="00584401" w:rsidP="00B617D1">
            <w:pPr>
              <w:autoSpaceDE w:val="0"/>
              <w:autoSpaceDN w:val="0"/>
              <w:ind w:left="57"/>
            </w:pPr>
          </w:p>
        </w:tc>
      </w:tr>
    </w:tbl>
    <w:p w:rsidR="00584401" w:rsidRPr="00584401" w:rsidRDefault="00584401" w:rsidP="00B617D1">
      <w:pPr>
        <w:tabs>
          <w:tab w:val="right" w:pos="9923"/>
        </w:tabs>
        <w:autoSpaceDE w:val="0"/>
        <w:autoSpaceDN w:val="0"/>
        <w:jc w:val="both"/>
        <w:rPr>
          <w:sz w:val="2"/>
          <w:szCs w:val="2"/>
        </w:rPr>
      </w:pPr>
    </w:p>
    <w:tbl>
      <w:tblPr>
        <w:tblW w:w="10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720"/>
      </w:tblGrid>
      <w:tr w:rsidR="00584401" w:rsidRPr="00584401" w:rsidTr="0014588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84401" w:rsidRPr="00584401" w:rsidRDefault="00584401" w:rsidP="00B617D1">
            <w:pPr>
              <w:autoSpaceDE w:val="0"/>
              <w:autoSpaceDN w:val="0"/>
              <w:ind w:left="57"/>
            </w:pPr>
            <w:r w:rsidRPr="00584401">
              <w:t>по психологической поддержке безработных граждан;</w:t>
            </w:r>
          </w:p>
        </w:tc>
      </w:tr>
    </w:tbl>
    <w:p w:rsidR="00584401" w:rsidRPr="00584401" w:rsidRDefault="00584401" w:rsidP="00B617D1">
      <w:pPr>
        <w:tabs>
          <w:tab w:val="right" w:pos="9923"/>
        </w:tabs>
        <w:autoSpaceDE w:val="0"/>
        <w:autoSpaceDN w:val="0"/>
        <w:jc w:val="both"/>
        <w:rPr>
          <w:sz w:val="6"/>
          <w:szCs w:val="6"/>
        </w:rPr>
      </w:pPr>
    </w:p>
    <w:tbl>
      <w:tblPr>
        <w:tblW w:w="10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720"/>
      </w:tblGrid>
      <w:tr w:rsidR="00584401" w:rsidRPr="00584401" w:rsidTr="0014588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84401" w:rsidRPr="00584401" w:rsidRDefault="00584401" w:rsidP="007337E4">
            <w:pPr>
              <w:autoSpaceDE w:val="0"/>
              <w:autoSpaceDN w:val="0"/>
              <w:ind w:left="57"/>
              <w:jc w:val="both"/>
            </w:pPr>
            <w:r w:rsidRPr="00584401">
              <w:t xml:space="preserve">по </w:t>
            </w:r>
            <w:r w:rsidR="007337E4">
              <w:t xml:space="preserve">организации </w:t>
            </w:r>
            <w:r w:rsidRPr="00584401">
              <w:t>профессионально</w:t>
            </w:r>
            <w:r w:rsidR="007337E4">
              <w:t>го</w:t>
            </w:r>
            <w:r w:rsidRPr="00584401">
              <w:t xml:space="preserve"> обучени</w:t>
            </w:r>
            <w:r w:rsidR="007337E4">
              <w:t>я и дополнительного профессионального</w:t>
            </w:r>
            <w:r w:rsidRPr="00584401">
              <w:t xml:space="preserve"> образовани</w:t>
            </w:r>
            <w:r w:rsidR="007337E4">
              <w:t>я</w:t>
            </w:r>
            <w:r w:rsidRPr="00584401">
              <w:t xml:space="preserve"> безработных граждан, включая обучение в другой местности;</w:t>
            </w:r>
          </w:p>
        </w:tc>
      </w:tr>
      <w:tr w:rsidR="00584401" w:rsidRPr="00584401" w:rsidTr="0014588C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  <w:rPr>
                <w:sz w:val="6"/>
                <w:szCs w:val="6"/>
              </w:rPr>
            </w:pPr>
          </w:p>
        </w:tc>
        <w:tc>
          <w:tcPr>
            <w:tcW w:w="9720" w:type="dxa"/>
            <w:vMerge/>
            <w:tcBorders>
              <w:left w:val="nil"/>
              <w:bottom w:val="nil"/>
              <w:right w:val="nil"/>
            </w:tcBorders>
          </w:tcPr>
          <w:p w:rsidR="00584401" w:rsidRPr="00584401" w:rsidRDefault="00584401" w:rsidP="00B617D1">
            <w:pPr>
              <w:autoSpaceDE w:val="0"/>
              <w:autoSpaceDN w:val="0"/>
              <w:ind w:left="57"/>
            </w:pPr>
          </w:p>
        </w:tc>
      </w:tr>
    </w:tbl>
    <w:p w:rsidR="00584401" w:rsidRPr="00584401" w:rsidRDefault="00584401" w:rsidP="00B617D1">
      <w:pPr>
        <w:tabs>
          <w:tab w:val="right" w:pos="9923"/>
        </w:tabs>
        <w:autoSpaceDE w:val="0"/>
        <w:autoSpaceDN w:val="0"/>
        <w:jc w:val="both"/>
        <w:rPr>
          <w:sz w:val="2"/>
          <w:szCs w:val="2"/>
        </w:rPr>
      </w:pPr>
    </w:p>
    <w:tbl>
      <w:tblPr>
        <w:tblW w:w="291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720"/>
        <w:gridCol w:w="9371"/>
        <w:gridCol w:w="9720"/>
      </w:tblGrid>
      <w:tr w:rsidR="00E83E1A" w:rsidRPr="00584401" w:rsidTr="000068A6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83E1A" w:rsidRPr="00584401" w:rsidRDefault="00E83E1A" w:rsidP="00B617D1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tcBorders>
              <w:top w:val="nil"/>
              <w:left w:val="single" w:sz="12" w:space="0" w:color="auto"/>
              <w:bottom w:val="nil"/>
            </w:tcBorders>
          </w:tcPr>
          <w:p w:rsidR="00E83E1A" w:rsidRPr="00584401" w:rsidRDefault="00E83E1A" w:rsidP="00B617D1">
            <w:pPr>
              <w:autoSpaceDE w:val="0"/>
              <w:autoSpaceDN w:val="0"/>
              <w:ind w:left="57"/>
            </w:pPr>
            <w:r w:rsidRPr="00584401">
              <w:t>по социальной адаптации безработных граждан на рынке труда;</w:t>
            </w:r>
          </w:p>
        </w:tc>
        <w:tc>
          <w:tcPr>
            <w:tcW w:w="9371" w:type="dxa"/>
            <w:tcBorders>
              <w:top w:val="nil"/>
            </w:tcBorders>
          </w:tcPr>
          <w:p w:rsidR="00E83E1A" w:rsidRPr="00584401" w:rsidRDefault="00E83E1A" w:rsidP="00B617D1">
            <w:pPr>
              <w:autoSpaceDE w:val="0"/>
              <w:autoSpaceDN w:val="0"/>
              <w:ind w:left="57"/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</w:tcPr>
          <w:p w:rsidR="00E83E1A" w:rsidRPr="00584401" w:rsidRDefault="00E83E1A" w:rsidP="00B617D1">
            <w:pPr>
              <w:autoSpaceDE w:val="0"/>
              <w:autoSpaceDN w:val="0"/>
              <w:ind w:left="57"/>
            </w:pPr>
          </w:p>
        </w:tc>
      </w:tr>
    </w:tbl>
    <w:p w:rsidR="00584401" w:rsidRPr="00584401" w:rsidRDefault="00584401" w:rsidP="00B617D1">
      <w:pPr>
        <w:tabs>
          <w:tab w:val="right" w:pos="9923"/>
        </w:tabs>
        <w:autoSpaceDE w:val="0"/>
        <w:autoSpaceDN w:val="0"/>
        <w:jc w:val="both"/>
        <w:rPr>
          <w:sz w:val="6"/>
          <w:szCs w:val="6"/>
        </w:rPr>
      </w:pPr>
    </w:p>
    <w:tbl>
      <w:tblPr>
        <w:tblW w:w="10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720"/>
      </w:tblGrid>
      <w:tr w:rsidR="00584401" w:rsidRPr="00584401" w:rsidTr="0014588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84401" w:rsidRPr="00584401" w:rsidRDefault="00584401" w:rsidP="005C7360">
            <w:pPr>
              <w:autoSpaceDE w:val="0"/>
              <w:autoSpaceDN w:val="0"/>
              <w:ind w:left="57"/>
              <w:jc w:val="both"/>
              <w:rPr>
                <w:spacing w:val="-2"/>
              </w:rPr>
            </w:pPr>
            <w:r w:rsidRPr="00584401">
              <w:rPr>
                <w:spacing w:val="-2"/>
              </w:rPr>
              <w:t xml:space="preserve">по содействию </w:t>
            </w:r>
            <w:r w:rsidR="007337E4">
              <w:rPr>
                <w:spacing w:val="-2"/>
              </w:rPr>
              <w:t xml:space="preserve">началу осуществления предпринимательской деятельности безработных граждан, </w:t>
            </w:r>
            <w:r w:rsidRPr="00584401">
              <w:rPr>
                <w:spacing w:val="-2"/>
              </w:rPr>
              <w:t>включая о</w:t>
            </w:r>
            <w:r w:rsidR="007337E4">
              <w:rPr>
                <w:spacing w:val="-2"/>
              </w:rPr>
              <w:t xml:space="preserve">казание гражданам, признанным безработными, </w:t>
            </w:r>
            <w:r w:rsidRPr="00584401">
              <w:rPr>
                <w:spacing w:val="-2"/>
              </w:rPr>
              <w:t>и гражданам, признанным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</w:t>
            </w:r>
            <w:r w:rsidR="007337E4">
              <w:rPr>
                <w:spacing w:val="-2"/>
              </w:rPr>
              <w:t xml:space="preserve"> индивидуального предпринимателя, государственной регистрации создаваемого</w:t>
            </w:r>
            <w:r w:rsidRPr="00584401">
              <w:rPr>
                <w:spacing w:val="-2"/>
              </w:rPr>
              <w:t xml:space="preserve"> юридического лица, </w:t>
            </w:r>
            <w:r w:rsidR="007337E4">
              <w:rPr>
                <w:spacing w:val="-2"/>
              </w:rPr>
              <w:t>государственной регистрации</w:t>
            </w:r>
            <w:r w:rsidRPr="00584401">
              <w:rPr>
                <w:spacing w:val="-2"/>
              </w:rPr>
              <w:t xml:space="preserve"> крестьянского (фермерского) хозяйства, </w:t>
            </w:r>
            <w:r w:rsidR="007337E4">
              <w:rPr>
                <w:spacing w:val="-2"/>
              </w:rPr>
              <w:t xml:space="preserve">постановке на учет физического лица в качестве </w:t>
            </w:r>
            <w:r w:rsidR="005C7360">
              <w:rPr>
                <w:spacing w:val="-2"/>
              </w:rPr>
              <w:t>налого</w:t>
            </w:r>
            <w:r w:rsidR="007337E4">
              <w:rPr>
                <w:spacing w:val="-2"/>
              </w:rPr>
              <w:t>плательщика</w:t>
            </w:r>
            <w:r w:rsidR="005C7360">
              <w:rPr>
                <w:spacing w:val="-2"/>
              </w:rPr>
              <w:t xml:space="preserve"> налога</w:t>
            </w:r>
            <w:r w:rsidR="007337E4">
              <w:rPr>
                <w:spacing w:val="-2"/>
              </w:rPr>
              <w:t xml:space="preserve"> на профессиональный доход</w:t>
            </w:r>
            <w:r w:rsidR="005C7360">
              <w:rPr>
                <w:spacing w:val="-2"/>
              </w:rPr>
              <w:t>;</w:t>
            </w:r>
            <w:r w:rsidRPr="00584401">
              <w:rPr>
                <w:spacing w:val="-2"/>
              </w:rPr>
              <w:t xml:space="preserve"> </w:t>
            </w:r>
          </w:p>
        </w:tc>
      </w:tr>
      <w:tr w:rsidR="00584401" w:rsidRPr="00584401" w:rsidTr="0014588C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vMerge/>
            <w:tcBorders>
              <w:left w:val="nil"/>
              <w:bottom w:val="nil"/>
              <w:right w:val="nil"/>
            </w:tcBorders>
          </w:tcPr>
          <w:p w:rsidR="00584401" w:rsidRPr="00584401" w:rsidRDefault="00584401" w:rsidP="00B617D1">
            <w:pPr>
              <w:autoSpaceDE w:val="0"/>
              <w:autoSpaceDN w:val="0"/>
              <w:ind w:left="57"/>
            </w:pPr>
          </w:p>
        </w:tc>
      </w:tr>
    </w:tbl>
    <w:p w:rsidR="00584401" w:rsidRPr="00584401" w:rsidRDefault="00584401" w:rsidP="00B617D1">
      <w:pPr>
        <w:tabs>
          <w:tab w:val="right" w:pos="9923"/>
        </w:tabs>
        <w:autoSpaceDE w:val="0"/>
        <w:autoSpaceDN w:val="0"/>
        <w:jc w:val="both"/>
        <w:rPr>
          <w:sz w:val="2"/>
          <w:szCs w:val="2"/>
        </w:rPr>
      </w:pPr>
    </w:p>
    <w:tbl>
      <w:tblPr>
        <w:tblW w:w="10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720"/>
      </w:tblGrid>
      <w:tr w:rsidR="00584401" w:rsidRPr="00584401" w:rsidTr="0014588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84401" w:rsidRPr="00584401" w:rsidRDefault="00697AE5" w:rsidP="005C7360">
            <w:pPr>
              <w:autoSpaceDE w:val="0"/>
              <w:autoSpaceDN w:val="0"/>
              <w:ind w:left="57"/>
              <w:jc w:val="both"/>
              <w:rPr>
                <w:spacing w:val="-2"/>
              </w:rPr>
            </w:pPr>
            <w:r w:rsidRPr="00697AE5">
              <w:rPr>
                <w:spacing w:val="-2"/>
              </w:rPr>
              <w:t xml:space="preserve">по содействию безработным гражданам </w:t>
            </w:r>
            <w:r w:rsidR="005C7360">
              <w:rPr>
                <w:spacing w:val="-2"/>
              </w:rPr>
              <w:t xml:space="preserve">в переезде и безработным гражданам </w:t>
            </w:r>
            <w:r w:rsidRPr="00697AE5">
              <w:rPr>
                <w:spacing w:val="-2"/>
              </w:rPr>
              <w:t>и членам их семей в переселении в другую местность</w:t>
            </w:r>
            <w:r w:rsidR="005C7360">
              <w:rPr>
                <w:spacing w:val="-2"/>
              </w:rPr>
              <w:t xml:space="preserve"> </w:t>
            </w:r>
            <w:r w:rsidRPr="00697AE5">
              <w:rPr>
                <w:spacing w:val="-2"/>
              </w:rPr>
              <w:t>для трудоустройства по направлению органов службы занятости;</w:t>
            </w:r>
          </w:p>
        </w:tc>
      </w:tr>
      <w:tr w:rsidR="00584401" w:rsidRPr="00584401" w:rsidTr="0014588C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  <w:rPr>
                <w:sz w:val="6"/>
                <w:szCs w:val="6"/>
              </w:rPr>
            </w:pPr>
          </w:p>
        </w:tc>
        <w:tc>
          <w:tcPr>
            <w:tcW w:w="9720" w:type="dxa"/>
            <w:vMerge/>
            <w:tcBorders>
              <w:left w:val="nil"/>
              <w:bottom w:val="nil"/>
              <w:right w:val="nil"/>
            </w:tcBorders>
          </w:tcPr>
          <w:p w:rsidR="00584401" w:rsidRPr="00584401" w:rsidRDefault="00584401" w:rsidP="00B617D1">
            <w:pPr>
              <w:autoSpaceDE w:val="0"/>
              <w:autoSpaceDN w:val="0"/>
              <w:ind w:left="57"/>
            </w:pPr>
          </w:p>
        </w:tc>
      </w:tr>
    </w:tbl>
    <w:p w:rsidR="00584401" w:rsidRPr="00584401" w:rsidRDefault="00584401" w:rsidP="00B617D1">
      <w:pPr>
        <w:tabs>
          <w:tab w:val="right" w:pos="9923"/>
        </w:tabs>
        <w:autoSpaceDE w:val="0"/>
        <w:autoSpaceDN w:val="0"/>
        <w:jc w:val="both"/>
        <w:rPr>
          <w:sz w:val="2"/>
          <w:szCs w:val="2"/>
        </w:rPr>
      </w:pPr>
    </w:p>
    <w:tbl>
      <w:tblPr>
        <w:tblW w:w="10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720"/>
      </w:tblGrid>
      <w:tr w:rsidR="00584401" w:rsidRPr="00584401" w:rsidTr="005E23C3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4401" w:rsidRPr="00584401" w:rsidRDefault="00584401" w:rsidP="00A558D3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84401" w:rsidRPr="00584401" w:rsidRDefault="00584401" w:rsidP="00A558D3">
            <w:pPr>
              <w:tabs>
                <w:tab w:val="right" w:pos="9923"/>
              </w:tabs>
              <w:autoSpaceDE w:val="0"/>
              <w:autoSpaceDN w:val="0"/>
              <w:ind w:left="57"/>
              <w:jc w:val="both"/>
            </w:pPr>
            <w:r w:rsidRPr="00584401">
              <w:t xml:space="preserve">по организации временного трудоустройства </w:t>
            </w:r>
            <w:r w:rsidR="005C7360">
              <w:rPr>
                <w:sz w:val="20"/>
                <w:szCs w:val="20"/>
              </w:rPr>
              <w:t>(нужное выбрать</w:t>
            </w:r>
            <w:r w:rsidRPr="00697AE5">
              <w:rPr>
                <w:sz w:val="20"/>
                <w:szCs w:val="20"/>
              </w:rPr>
              <w:t>):</w:t>
            </w:r>
          </w:p>
          <w:p w:rsidR="00584401" w:rsidRPr="00584401" w:rsidRDefault="00584401" w:rsidP="00A558D3">
            <w:pPr>
              <w:tabs>
                <w:tab w:val="right" w:pos="9923"/>
              </w:tabs>
              <w:autoSpaceDE w:val="0"/>
              <w:autoSpaceDN w:val="0"/>
              <w:ind w:left="170"/>
              <w:jc w:val="both"/>
            </w:pPr>
            <w:r w:rsidRPr="00584401">
              <w:t>несовершеннолетних граждан в возрасте от 14 до 18 лет в свободное от учебы время;</w:t>
            </w:r>
          </w:p>
          <w:p w:rsidR="00584401" w:rsidRPr="00584401" w:rsidRDefault="00584401" w:rsidP="00A558D3">
            <w:pPr>
              <w:tabs>
                <w:tab w:val="right" w:pos="9923"/>
              </w:tabs>
              <w:autoSpaceDE w:val="0"/>
              <w:autoSpaceDN w:val="0"/>
              <w:ind w:left="170"/>
              <w:jc w:val="both"/>
            </w:pPr>
            <w:r w:rsidRPr="00584401">
              <w:t>безработных граждан, испытывающих трудности в поиске работы;</w:t>
            </w:r>
          </w:p>
          <w:p w:rsidR="00584401" w:rsidRPr="00584401" w:rsidRDefault="00584401" w:rsidP="005C7360">
            <w:pPr>
              <w:autoSpaceDE w:val="0"/>
              <w:autoSpaceDN w:val="0"/>
              <w:ind w:left="170"/>
              <w:jc w:val="both"/>
            </w:pPr>
            <w:r w:rsidRPr="00584401">
              <w:t>безработных граждан в возрасте от 18 до 2</w:t>
            </w:r>
            <w:r w:rsidR="005C7360">
              <w:t>5</w:t>
            </w:r>
            <w:r w:rsidRPr="00584401">
              <w:t xml:space="preserve"> лет, имеющих среднее профессиональное образование </w:t>
            </w:r>
            <w:r w:rsidR="005C7360">
              <w:t xml:space="preserve">или высшее образование </w:t>
            </w:r>
            <w:r w:rsidRPr="00584401">
              <w:t xml:space="preserve">и ищущих работу </w:t>
            </w:r>
            <w:r w:rsidR="005C7360">
              <w:t>в течение года с даты выдачи</w:t>
            </w:r>
            <w:r w:rsidR="005C7360">
              <w:br/>
              <w:t xml:space="preserve">им документа об образовании и о квалификации. </w:t>
            </w:r>
          </w:p>
        </w:tc>
      </w:tr>
      <w:tr w:rsidR="00584401" w:rsidRPr="00584401" w:rsidTr="005E23C3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584401" w:rsidRPr="00584401" w:rsidRDefault="00584401" w:rsidP="00A558D3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vMerge/>
            <w:tcBorders>
              <w:left w:val="nil"/>
              <w:bottom w:val="nil"/>
              <w:right w:val="nil"/>
            </w:tcBorders>
          </w:tcPr>
          <w:p w:rsidR="00584401" w:rsidRPr="00584401" w:rsidRDefault="00584401" w:rsidP="00A558D3">
            <w:pPr>
              <w:autoSpaceDE w:val="0"/>
              <w:autoSpaceDN w:val="0"/>
              <w:ind w:left="57"/>
            </w:pPr>
          </w:p>
        </w:tc>
      </w:tr>
    </w:tbl>
    <w:p w:rsidR="00584401" w:rsidRPr="00584401" w:rsidRDefault="00584401" w:rsidP="00A558D3">
      <w:pPr>
        <w:tabs>
          <w:tab w:val="right" w:pos="9923"/>
        </w:tabs>
        <w:autoSpaceDE w:val="0"/>
        <w:autoSpaceDN w:val="0"/>
        <w:jc w:val="both"/>
        <w:rPr>
          <w:sz w:val="2"/>
          <w:szCs w:val="2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567"/>
        <w:gridCol w:w="1985"/>
        <w:gridCol w:w="284"/>
        <w:gridCol w:w="1418"/>
        <w:gridCol w:w="284"/>
        <w:gridCol w:w="1841"/>
      </w:tblGrid>
      <w:tr w:rsidR="00584401" w:rsidRPr="00584401" w:rsidTr="00F141A9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8D3" w:rsidRDefault="00A558D3" w:rsidP="00A558D3">
            <w:pPr>
              <w:autoSpaceDE w:val="0"/>
              <w:autoSpaceDN w:val="0"/>
            </w:pPr>
          </w:p>
          <w:p w:rsidR="005C7360" w:rsidRDefault="005C7360" w:rsidP="00A558D3">
            <w:pPr>
              <w:autoSpaceDE w:val="0"/>
              <w:autoSpaceDN w:val="0"/>
            </w:pPr>
          </w:p>
          <w:p w:rsidR="00584401" w:rsidRPr="00584401" w:rsidRDefault="00584401" w:rsidP="00A558D3">
            <w:pPr>
              <w:autoSpaceDE w:val="0"/>
              <w:autoSpaceDN w:val="0"/>
            </w:pPr>
            <w:r w:rsidRPr="00584401">
              <w:t>Работник Агентства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  <w:jc w:val="center"/>
            </w:pPr>
          </w:p>
        </w:tc>
      </w:tr>
      <w:tr w:rsidR="00584401" w:rsidRPr="00584401" w:rsidTr="005E23C3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4401" w:rsidRPr="00584401" w:rsidRDefault="00584401" w:rsidP="00A558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84401" w:rsidRPr="00F141A9" w:rsidRDefault="00584401" w:rsidP="00A558D3">
            <w:pPr>
              <w:autoSpaceDE w:val="0"/>
              <w:autoSpaceDN w:val="0"/>
              <w:rPr>
                <w:sz w:val="20"/>
                <w:szCs w:val="20"/>
              </w:rPr>
            </w:pPr>
            <w:r w:rsidRPr="00F141A9">
              <w:rPr>
                <w:sz w:val="20"/>
                <w:szCs w:val="20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4401" w:rsidRPr="00F141A9" w:rsidRDefault="00584401" w:rsidP="00A558D3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4401" w:rsidRPr="00F141A9" w:rsidRDefault="00584401" w:rsidP="00A558D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141A9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4401" w:rsidRPr="00F141A9" w:rsidRDefault="00584401" w:rsidP="00A558D3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584401" w:rsidRPr="00F141A9" w:rsidRDefault="005C7360" w:rsidP="00A558D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BC2278">
              <w:rPr>
                <w:sz w:val="16"/>
                <w:szCs w:val="16"/>
              </w:rPr>
              <w:t>фамилия, имя, отчество (при наличии)</w:t>
            </w:r>
            <w:r w:rsidR="00584401" w:rsidRPr="00F141A9">
              <w:rPr>
                <w:sz w:val="20"/>
                <w:szCs w:val="20"/>
              </w:rPr>
              <w:t>)</w:t>
            </w:r>
          </w:p>
        </w:tc>
      </w:tr>
    </w:tbl>
    <w:p w:rsidR="00584401" w:rsidRPr="00584401" w:rsidRDefault="00584401" w:rsidP="00A558D3">
      <w:pPr>
        <w:tabs>
          <w:tab w:val="right" w:pos="9923"/>
        </w:tabs>
        <w:autoSpaceDE w:val="0"/>
        <w:autoSpaceDN w:val="0"/>
        <w:rPr>
          <w:sz w:val="2"/>
          <w:szCs w:val="2"/>
        </w:rPr>
      </w:pPr>
    </w:p>
    <w:tbl>
      <w:tblPr>
        <w:tblW w:w="348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74"/>
        <w:gridCol w:w="397"/>
        <w:gridCol w:w="397"/>
        <w:gridCol w:w="369"/>
      </w:tblGrid>
      <w:tr w:rsidR="00584401" w:rsidRPr="00584401" w:rsidTr="007B676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  <w:jc w:val="right"/>
            </w:pPr>
            <w:r w:rsidRPr="00584401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</w:pPr>
            <w:r w:rsidRPr="00584401"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  <w:jc w:val="right"/>
            </w:pPr>
            <w:r w:rsidRPr="00584401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  <w:ind w:left="57"/>
            </w:pPr>
            <w:r w:rsidRPr="00584401">
              <w:t>г.</w:t>
            </w:r>
          </w:p>
        </w:tc>
      </w:tr>
    </w:tbl>
    <w:p w:rsidR="00AB5E10" w:rsidRDefault="00AB5E10" w:rsidP="00736D69">
      <w:pPr>
        <w:jc w:val="center"/>
        <w:rPr>
          <w:b/>
          <w:i/>
          <w:sz w:val="28"/>
          <w:szCs w:val="28"/>
        </w:rPr>
        <w:sectPr w:rsidR="00AB5E10" w:rsidSect="00BC593E">
          <w:pgSz w:w="11906" w:h="16838"/>
          <w:pgMar w:top="709" w:right="567" w:bottom="289" w:left="1134" w:header="284" w:footer="261" w:gutter="0"/>
          <w:pgNumType w:start="1"/>
          <w:cols w:space="708"/>
          <w:titlePg/>
          <w:docGrid w:linePitch="360"/>
        </w:sectPr>
      </w:pPr>
    </w:p>
    <w:p w:rsidR="00B154E5" w:rsidRPr="002D0C09" w:rsidRDefault="00B154E5" w:rsidP="00C47915">
      <w:pPr>
        <w:tabs>
          <w:tab w:val="left" w:pos="5387"/>
        </w:tabs>
        <w:autoSpaceDE w:val="0"/>
        <w:autoSpaceDN w:val="0"/>
        <w:ind w:left="5954" w:right="141"/>
        <w:rPr>
          <w:sz w:val="20"/>
          <w:szCs w:val="20"/>
        </w:rPr>
      </w:pPr>
      <w:r w:rsidRPr="002D0C09">
        <w:rPr>
          <w:sz w:val="20"/>
          <w:szCs w:val="20"/>
        </w:rPr>
        <w:t>Приложение № </w:t>
      </w:r>
      <w:r w:rsidR="00536EAD">
        <w:rPr>
          <w:sz w:val="20"/>
          <w:szCs w:val="20"/>
        </w:rPr>
        <w:t>3</w:t>
      </w:r>
    </w:p>
    <w:p w:rsidR="00B154E5" w:rsidRPr="002D0C09" w:rsidRDefault="00B154E5" w:rsidP="00C47915">
      <w:pPr>
        <w:tabs>
          <w:tab w:val="left" w:pos="5387"/>
        </w:tabs>
        <w:autoSpaceDE w:val="0"/>
        <w:autoSpaceDN w:val="0"/>
        <w:ind w:left="5954" w:right="141"/>
        <w:rPr>
          <w:sz w:val="20"/>
          <w:szCs w:val="20"/>
        </w:rPr>
      </w:pPr>
      <w:r w:rsidRPr="002D0C09">
        <w:rPr>
          <w:sz w:val="20"/>
          <w:szCs w:val="20"/>
        </w:rPr>
        <w:t>к Административному регламенту</w:t>
      </w:r>
    </w:p>
    <w:p w:rsidR="00B154E5" w:rsidRPr="002D0C09" w:rsidRDefault="00B154E5" w:rsidP="00C47915">
      <w:pPr>
        <w:tabs>
          <w:tab w:val="left" w:pos="5387"/>
        </w:tabs>
        <w:autoSpaceDE w:val="0"/>
        <w:autoSpaceDN w:val="0"/>
        <w:ind w:left="5954" w:right="141"/>
        <w:rPr>
          <w:sz w:val="20"/>
          <w:szCs w:val="20"/>
        </w:rPr>
      </w:pPr>
      <w:r w:rsidRPr="002D0C09">
        <w:rPr>
          <w:sz w:val="20"/>
          <w:szCs w:val="20"/>
        </w:rPr>
        <w:t xml:space="preserve">Комитета по труду и занятости </w:t>
      </w:r>
    </w:p>
    <w:p w:rsidR="00B154E5" w:rsidRPr="002D0C09" w:rsidRDefault="00B154E5" w:rsidP="00C47915">
      <w:pPr>
        <w:tabs>
          <w:tab w:val="left" w:pos="5387"/>
        </w:tabs>
        <w:autoSpaceDE w:val="0"/>
        <w:autoSpaceDN w:val="0"/>
        <w:ind w:left="5954" w:right="141"/>
        <w:rPr>
          <w:sz w:val="20"/>
          <w:szCs w:val="20"/>
        </w:rPr>
      </w:pPr>
      <w:r w:rsidRPr="002D0C09">
        <w:rPr>
          <w:sz w:val="20"/>
          <w:szCs w:val="20"/>
        </w:rPr>
        <w:t xml:space="preserve">населения Санкт-Петербурга </w:t>
      </w:r>
    </w:p>
    <w:p w:rsidR="00B154E5" w:rsidRPr="002D0C09" w:rsidRDefault="00B154E5" w:rsidP="00C47915">
      <w:pPr>
        <w:tabs>
          <w:tab w:val="left" w:pos="5387"/>
          <w:tab w:val="left" w:pos="6663"/>
        </w:tabs>
        <w:autoSpaceDE w:val="0"/>
        <w:autoSpaceDN w:val="0"/>
        <w:ind w:left="5954" w:right="141"/>
        <w:rPr>
          <w:sz w:val="20"/>
          <w:szCs w:val="20"/>
        </w:rPr>
      </w:pPr>
      <w:r w:rsidRPr="002D0C09">
        <w:rPr>
          <w:sz w:val="20"/>
          <w:szCs w:val="20"/>
        </w:rPr>
        <w:t xml:space="preserve">по предоставлению </w:t>
      </w:r>
      <w:r w:rsidR="00C47915">
        <w:rPr>
          <w:sz w:val="20"/>
          <w:szCs w:val="20"/>
        </w:rPr>
        <w:t>г</w:t>
      </w:r>
      <w:r w:rsidRPr="002D0C09">
        <w:rPr>
          <w:sz w:val="20"/>
          <w:szCs w:val="20"/>
        </w:rPr>
        <w:t xml:space="preserve">осударственной услуги содействия гражданам </w:t>
      </w:r>
      <w:r>
        <w:rPr>
          <w:sz w:val="20"/>
          <w:szCs w:val="20"/>
        </w:rPr>
        <w:br/>
      </w:r>
      <w:r w:rsidRPr="002D0C09">
        <w:rPr>
          <w:sz w:val="20"/>
          <w:szCs w:val="20"/>
        </w:rPr>
        <w:t>в поиске подходящей работы</w:t>
      </w:r>
    </w:p>
    <w:p w:rsidR="00B154E5" w:rsidRDefault="00B154E5" w:rsidP="00B154E5">
      <w:pPr>
        <w:autoSpaceDE w:val="0"/>
        <w:autoSpaceDN w:val="0"/>
        <w:ind w:right="141"/>
        <w:jc w:val="center"/>
        <w:rPr>
          <w:b/>
          <w:sz w:val="26"/>
          <w:szCs w:val="26"/>
        </w:rPr>
      </w:pPr>
    </w:p>
    <w:p w:rsidR="00B154E5" w:rsidRPr="000C5339" w:rsidRDefault="00B154E5" w:rsidP="00B154E5">
      <w:pPr>
        <w:autoSpaceDE w:val="0"/>
        <w:autoSpaceDN w:val="0"/>
        <w:ind w:right="141"/>
        <w:jc w:val="center"/>
        <w:rPr>
          <w:b/>
        </w:rPr>
      </w:pPr>
      <w:r w:rsidRPr="000C5339">
        <w:rPr>
          <w:b/>
        </w:rPr>
        <w:t xml:space="preserve">Заявление о предоставлении государственной услуги </w:t>
      </w:r>
    </w:p>
    <w:p w:rsidR="00B154E5" w:rsidRPr="000C5339" w:rsidRDefault="00B154E5" w:rsidP="00B154E5">
      <w:pPr>
        <w:autoSpaceDE w:val="0"/>
        <w:autoSpaceDN w:val="0"/>
        <w:ind w:right="141"/>
        <w:jc w:val="center"/>
        <w:rPr>
          <w:b/>
        </w:rPr>
      </w:pPr>
      <w:r w:rsidRPr="000C5339">
        <w:rPr>
          <w:b/>
        </w:rPr>
        <w:t>содействия гражданам в поиске подходящей работы</w:t>
      </w:r>
    </w:p>
    <w:p w:rsidR="00B154E5" w:rsidRPr="00E81200" w:rsidRDefault="00B154E5" w:rsidP="00B154E5">
      <w:pPr>
        <w:autoSpaceDE w:val="0"/>
        <w:autoSpaceDN w:val="0"/>
        <w:ind w:right="141"/>
        <w:jc w:val="center"/>
        <w:rPr>
          <w:b/>
          <w:sz w:val="26"/>
          <w:szCs w:val="26"/>
        </w:rPr>
      </w:pPr>
    </w:p>
    <w:p w:rsidR="00A3191B" w:rsidRDefault="00A3191B" w:rsidP="00B154E5">
      <w:pPr>
        <w:tabs>
          <w:tab w:val="right" w:pos="10206"/>
        </w:tabs>
        <w:autoSpaceDE w:val="0"/>
        <w:autoSpaceDN w:val="0"/>
        <w:ind w:right="141"/>
      </w:pPr>
      <w:r>
        <w:t>Я ищу работу и не претендую на признание безработным</w:t>
      </w:r>
    </w:p>
    <w:p w:rsidR="00A3191B" w:rsidRDefault="00A3191B" w:rsidP="00B154E5">
      <w:pPr>
        <w:tabs>
          <w:tab w:val="right" w:pos="10206"/>
        </w:tabs>
        <w:autoSpaceDE w:val="0"/>
        <w:autoSpaceDN w:val="0"/>
        <w:ind w:right="141"/>
      </w:pPr>
      <w:r>
        <w:t>Я претендую на признание безработным</w:t>
      </w:r>
    </w:p>
    <w:p w:rsidR="00A3191B" w:rsidRPr="000E6120" w:rsidRDefault="000E6120" w:rsidP="00B154E5">
      <w:pPr>
        <w:tabs>
          <w:tab w:val="right" w:pos="10206"/>
        </w:tabs>
        <w:autoSpaceDE w:val="0"/>
        <w:autoSpaceDN w:val="0"/>
        <w:ind w:right="14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</w:t>
      </w:r>
      <w:r w:rsidRPr="000E6120">
        <w:rPr>
          <w:sz w:val="16"/>
          <w:szCs w:val="16"/>
        </w:rPr>
        <w:t>(выберите одно из полей)</w:t>
      </w:r>
    </w:p>
    <w:p w:rsidR="00A3191B" w:rsidRDefault="000E6120" w:rsidP="000E6120">
      <w:pPr>
        <w:pStyle w:val="a7"/>
        <w:numPr>
          <w:ilvl w:val="0"/>
          <w:numId w:val="3"/>
        </w:numPr>
        <w:tabs>
          <w:tab w:val="right" w:pos="10206"/>
        </w:tabs>
        <w:autoSpaceDE w:val="0"/>
        <w:autoSpaceDN w:val="0"/>
        <w:ind w:right="141"/>
      </w:pPr>
      <w:r>
        <w:t>Ф</w:t>
      </w:r>
      <w:r w:rsidRPr="000E6120">
        <w:t>амилия, имя, отчество (при наличии)</w:t>
      </w:r>
    </w:p>
    <w:p w:rsidR="000E6120" w:rsidRDefault="000E6120" w:rsidP="000E6120">
      <w:pPr>
        <w:pStyle w:val="a7"/>
        <w:numPr>
          <w:ilvl w:val="0"/>
          <w:numId w:val="3"/>
        </w:numPr>
        <w:tabs>
          <w:tab w:val="right" w:pos="10206"/>
        </w:tabs>
        <w:autoSpaceDE w:val="0"/>
        <w:autoSpaceDN w:val="0"/>
        <w:ind w:right="141"/>
      </w:pPr>
      <w:r>
        <w:t>Пол</w:t>
      </w:r>
    </w:p>
    <w:p w:rsidR="000E6120" w:rsidRDefault="000E6120" w:rsidP="000E6120">
      <w:pPr>
        <w:pStyle w:val="a7"/>
        <w:numPr>
          <w:ilvl w:val="0"/>
          <w:numId w:val="3"/>
        </w:numPr>
        <w:tabs>
          <w:tab w:val="right" w:pos="10206"/>
        </w:tabs>
        <w:autoSpaceDE w:val="0"/>
        <w:autoSpaceDN w:val="0"/>
        <w:ind w:right="141"/>
      </w:pPr>
      <w:r>
        <w:t>Дата рождения</w:t>
      </w:r>
    </w:p>
    <w:p w:rsidR="000E6120" w:rsidRDefault="000E6120" w:rsidP="000E6120">
      <w:pPr>
        <w:pStyle w:val="a7"/>
        <w:numPr>
          <w:ilvl w:val="0"/>
          <w:numId w:val="3"/>
        </w:numPr>
        <w:tabs>
          <w:tab w:val="right" w:pos="10206"/>
        </w:tabs>
        <w:autoSpaceDE w:val="0"/>
        <w:autoSpaceDN w:val="0"/>
        <w:ind w:right="141"/>
      </w:pPr>
      <w:r>
        <w:t>Гражданство</w:t>
      </w:r>
    </w:p>
    <w:p w:rsidR="000E6120" w:rsidRDefault="000E6120" w:rsidP="000E6120">
      <w:pPr>
        <w:pStyle w:val="a7"/>
        <w:numPr>
          <w:ilvl w:val="0"/>
          <w:numId w:val="3"/>
        </w:numPr>
        <w:tabs>
          <w:tab w:val="right" w:pos="10206"/>
        </w:tabs>
        <w:autoSpaceDE w:val="0"/>
        <w:autoSpaceDN w:val="0"/>
        <w:ind w:right="141"/>
      </w:pPr>
      <w:r>
        <w:t>Вид документа, удостоверяющего личность</w:t>
      </w:r>
    </w:p>
    <w:p w:rsidR="000E6120" w:rsidRDefault="000E6120" w:rsidP="000E6120">
      <w:pPr>
        <w:pStyle w:val="a7"/>
        <w:numPr>
          <w:ilvl w:val="0"/>
          <w:numId w:val="3"/>
        </w:numPr>
        <w:tabs>
          <w:tab w:val="right" w:pos="10206"/>
        </w:tabs>
        <w:autoSpaceDE w:val="0"/>
        <w:autoSpaceDN w:val="0"/>
        <w:ind w:right="141"/>
      </w:pPr>
      <w:r>
        <w:t>Серия, номер документа, удостоверяющего личность</w:t>
      </w:r>
    </w:p>
    <w:p w:rsidR="000E6120" w:rsidRDefault="000E6120" w:rsidP="000E6120">
      <w:pPr>
        <w:pStyle w:val="a7"/>
        <w:numPr>
          <w:ilvl w:val="0"/>
          <w:numId w:val="3"/>
        </w:numPr>
        <w:tabs>
          <w:tab w:val="right" w:pos="10206"/>
        </w:tabs>
        <w:autoSpaceDE w:val="0"/>
        <w:autoSpaceDN w:val="0"/>
        <w:ind w:right="141"/>
      </w:pPr>
      <w:r>
        <w:t>Дата выдачи документа, удостоверяющего личность</w:t>
      </w:r>
    </w:p>
    <w:p w:rsidR="000E6120" w:rsidRDefault="000E6120" w:rsidP="000E6120">
      <w:pPr>
        <w:pStyle w:val="a7"/>
        <w:numPr>
          <w:ilvl w:val="0"/>
          <w:numId w:val="3"/>
        </w:numPr>
        <w:tabs>
          <w:tab w:val="right" w:pos="10206"/>
        </w:tabs>
        <w:autoSpaceDE w:val="0"/>
        <w:autoSpaceDN w:val="0"/>
        <w:ind w:right="141"/>
      </w:pPr>
      <w:r>
        <w:t>Кем выдан документ, удостоверяющий личность</w:t>
      </w:r>
    </w:p>
    <w:p w:rsidR="000E6120" w:rsidRDefault="000E6120" w:rsidP="000E6120">
      <w:pPr>
        <w:pStyle w:val="a7"/>
        <w:numPr>
          <w:ilvl w:val="0"/>
          <w:numId w:val="3"/>
        </w:numPr>
        <w:tabs>
          <w:tab w:val="right" w:pos="10206"/>
        </w:tabs>
        <w:autoSpaceDE w:val="0"/>
        <w:autoSpaceDN w:val="0"/>
        <w:ind w:right="141"/>
      </w:pPr>
      <w:r>
        <w:t>ИНН</w:t>
      </w:r>
    </w:p>
    <w:p w:rsidR="000E6120" w:rsidRDefault="000E6120" w:rsidP="000E6120">
      <w:pPr>
        <w:pStyle w:val="a7"/>
        <w:numPr>
          <w:ilvl w:val="0"/>
          <w:numId w:val="3"/>
        </w:numPr>
        <w:tabs>
          <w:tab w:val="right" w:pos="10206"/>
        </w:tabs>
        <w:autoSpaceDE w:val="0"/>
        <w:autoSpaceDN w:val="0"/>
        <w:ind w:right="141"/>
      </w:pPr>
      <w:r>
        <w:t>СНИЛС</w:t>
      </w:r>
    </w:p>
    <w:p w:rsidR="000E6120" w:rsidRDefault="000E6120" w:rsidP="000E6120">
      <w:pPr>
        <w:pStyle w:val="a7"/>
        <w:numPr>
          <w:ilvl w:val="0"/>
          <w:numId w:val="3"/>
        </w:numPr>
        <w:tabs>
          <w:tab w:val="right" w:pos="10206"/>
        </w:tabs>
        <w:autoSpaceDE w:val="0"/>
        <w:autoSpaceDN w:val="0"/>
        <w:ind w:right="141"/>
      </w:pPr>
      <w:r>
        <w:t>Арес:</w:t>
      </w:r>
    </w:p>
    <w:p w:rsidR="000E6120" w:rsidRDefault="000E6120" w:rsidP="008B19C6">
      <w:pPr>
        <w:pStyle w:val="a7"/>
        <w:tabs>
          <w:tab w:val="right" w:pos="10206"/>
        </w:tabs>
        <w:autoSpaceDE w:val="0"/>
        <w:autoSpaceDN w:val="0"/>
        <w:ind w:left="0" w:right="141" w:firstLine="720"/>
      </w:pPr>
      <w:r>
        <w:t>а) места жительства (обязательно для граждан, претендующих на признание безработными):</w:t>
      </w:r>
    </w:p>
    <w:p w:rsidR="000E6120" w:rsidRDefault="000E6120" w:rsidP="000E6120">
      <w:pPr>
        <w:pStyle w:val="a7"/>
        <w:tabs>
          <w:tab w:val="right" w:pos="10206"/>
        </w:tabs>
        <w:autoSpaceDE w:val="0"/>
        <w:autoSpaceDN w:val="0"/>
        <w:ind w:left="720" w:right="141"/>
      </w:pPr>
      <w:r>
        <w:t>субъект Российской Федерации</w:t>
      </w:r>
    </w:p>
    <w:p w:rsidR="000E6120" w:rsidRDefault="000E6120" w:rsidP="000E6120">
      <w:pPr>
        <w:pStyle w:val="a7"/>
        <w:tabs>
          <w:tab w:val="right" w:pos="10206"/>
        </w:tabs>
        <w:autoSpaceDE w:val="0"/>
        <w:autoSpaceDN w:val="0"/>
        <w:ind w:left="720" w:right="141"/>
      </w:pPr>
      <w:r>
        <w:t>район, населенный пункт, улица</w:t>
      </w:r>
    </w:p>
    <w:p w:rsidR="000E6120" w:rsidRDefault="000E6120" w:rsidP="000E6120">
      <w:pPr>
        <w:pStyle w:val="a7"/>
        <w:tabs>
          <w:tab w:val="right" w:pos="10206"/>
        </w:tabs>
        <w:autoSpaceDE w:val="0"/>
        <w:autoSpaceDN w:val="0"/>
        <w:ind w:left="720" w:right="141"/>
      </w:pPr>
      <w:r>
        <w:t>дом, корпус, строение, квартира</w:t>
      </w:r>
    </w:p>
    <w:p w:rsidR="000E6120" w:rsidRPr="000E6120" w:rsidRDefault="000E6120" w:rsidP="000E6120">
      <w:pPr>
        <w:pStyle w:val="a7"/>
        <w:tabs>
          <w:tab w:val="right" w:pos="10206"/>
        </w:tabs>
        <w:autoSpaceDE w:val="0"/>
        <w:autoSpaceDN w:val="0"/>
        <w:ind w:left="720" w:right="141"/>
      </w:pPr>
      <w:r>
        <w:t>б) места пребывания: (для граждан, не претендующих на признание безработными</w:t>
      </w:r>
      <w:r w:rsidR="00AB7455">
        <w:t>, указывается на выбор адрес места жительства или адрес места пребывания):</w:t>
      </w:r>
    </w:p>
    <w:p w:rsidR="00AB7455" w:rsidRDefault="00AB7455" w:rsidP="00AB7455">
      <w:pPr>
        <w:pStyle w:val="a7"/>
        <w:tabs>
          <w:tab w:val="right" w:pos="10206"/>
        </w:tabs>
        <w:autoSpaceDE w:val="0"/>
        <w:autoSpaceDN w:val="0"/>
        <w:ind w:left="720" w:right="141"/>
      </w:pPr>
      <w:r>
        <w:t>субъект Российской Федерации</w:t>
      </w:r>
    </w:p>
    <w:p w:rsidR="00AB7455" w:rsidRDefault="00AB7455" w:rsidP="00AB7455">
      <w:pPr>
        <w:pStyle w:val="a7"/>
        <w:tabs>
          <w:tab w:val="right" w:pos="10206"/>
        </w:tabs>
        <w:autoSpaceDE w:val="0"/>
        <w:autoSpaceDN w:val="0"/>
        <w:ind w:left="720" w:right="141"/>
      </w:pPr>
      <w:r>
        <w:t>район, населенный пункт, улица</w:t>
      </w:r>
    </w:p>
    <w:p w:rsidR="00AB7455" w:rsidRDefault="00AB7455" w:rsidP="00AB7455">
      <w:pPr>
        <w:pStyle w:val="a7"/>
        <w:tabs>
          <w:tab w:val="right" w:pos="10206"/>
        </w:tabs>
        <w:autoSpaceDE w:val="0"/>
        <w:autoSpaceDN w:val="0"/>
        <w:ind w:left="720" w:right="141"/>
      </w:pPr>
      <w:r>
        <w:t>дом, корпус, строение, квартира</w:t>
      </w:r>
    </w:p>
    <w:p w:rsidR="00AB7455" w:rsidRDefault="00AB7455" w:rsidP="00AB7455">
      <w:pPr>
        <w:tabs>
          <w:tab w:val="right" w:pos="10206"/>
        </w:tabs>
        <w:autoSpaceDE w:val="0"/>
        <w:autoSpaceDN w:val="0"/>
        <w:ind w:right="141" w:firstLine="426"/>
      </w:pPr>
      <w:r>
        <w:t>12. Сведения о последнем месте работы:</w:t>
      </w:r>
    </w:p>
    <w:p w:rsidR="004A51B1" w:rsidRDefault="00AB7455" w:rsidP="00AB7455">
      <w:pPr>
        <w:tabs>
          <w:tab w:val="left" w:pos="885"/>
          <w:tab w:val="right" w:pos="10206"/>
        </w:tabs>
        <w:autoSpaceDE w:val="0"/>
        <w:autoSpaceDN w:val="0"/>
        <w:ind w:right="141" w:firstLine="426"/>
      </w:pPr>
      <w:r>
        <w:t xml:space="preserve">      Есть опыт работы</w:t>
      </w:r>
      <w:r w:rsidR="004A51B1">
        <w:t>:</w:t>
      </w:r>
    </w:p>
    <w:p w:rsidR="004A51B1" w:rsidRDefault="004A51B1" w:rsidP="00DD2C6C">
      <w:pPr>
        <w:tabs>
          <w:tab w:val="left" w:pos="709"/>
          <w:tab w:val="right" w:pos="10206"/>
        </w:tabs>
        <w:autoSpaceDE w:val="0"/>
        <w:autoSpaceDN w:val="0"/>
        <w:ind w:right="141" w:firstLine="709"/>
      </w:pPr>
      <w:r>
        <w:t>а) полное наименование организации/фамилия, имя, отчество (при наличии) индивидуального предпринимателя/физического лица</w:t>
      </w:r>
    </w:p>
    <w:p w:rsidR="004A51B1" w:rsidRDefault="004A51B1" w:rsidP="00DD2C6C">
      <w:pPr>
        <w:tabs>
          <w:tab w:val="left" w:pos="709"/>
          <w:tab w:val="right" w:pos="10206"/>
        </w:tabs>
        <w:autoSpaceDE w:val="0"/>
        <w:autoSpaceDN w:val="0"/>
        <w:ind w:right="141" w:firstLine="709"/>
      </w:pPr>
      <w:r>
        <w:t>б) профессия (должность), стаж работы</w:t>
      </w:r>
    </w:p>
    <w:p w:rsidR="004A51B1" w:rsidRDefault="004A51B1" w:rsidP="00DD2C6C">
      <w:pPr>
        <w:tabs>
          <w:tab w:val="left" w:pos="709"/>
          <w:tab w:val="right" w:pos="10206"/>
        </w:tabs>
        <w:autoSpaceDE w:val="0"/>
        <w:autoSpaceDN w:val="0"/>
        <w:ind w:right="141" w:firstLine="709"/>
      </w:pPr>
      <w:r>
        <w:t>в) дата увольнения</w:t>
      </w:r>
    </w:p>
    <w:p w:rsidR="004A51B1" w:rsidRDefault="004A51B1" w:rsidP="00DD2C6C">
      <w:pPr>
        <w:tabs>
          <w:tab w:val="left" w:pos="709"/>
          <w:tab w:val="right" w:pos="10206"/>
        </w:tabs>
        <w:autoSpaceDE w:val="0"/>
        <w:autoSpaceDN w:val="0"/>
        <w:ind w:right="141" w:firstLine="709"/>
      </w:pPr>
      <w:r>
        <w:t>г) номер приказа об увольнении</w:t>
      </w:r>
    </w:p>
    <w:p w:rsidR="004A51B1" w:rsidRDefault="004A51B1" w:rsidP="00DD2C6C">
      <w:pPr>
        <w:tabs>
          <w:tab w:val="left" w:pos="709"/>
          <w:tab w:val="right" w:pos="10206"/>
        </w:tabs>
        <w:autoSpaceDE w:val="0"/>
        <w:autoSpaceDN w:val="0"/>
        <w:ind w:right="141" w:firstLine="709"/>
      </w:pPr>
      <w:r>
        <w:t>д) основания увольнения</w:t>
      </w:r>
    </w:p>
    <w:p w:rsidR="004A51B1" w:rsidRDefault="004A51B1" w:rsidP="004A51B1">
      <w:pPr>
        <w:tabs>
          <w:tab w:val="left" w:pos="709"/>
          <w:tab w:val="right" w:pos="10206"/>
        </w:tabs>
        <w:autoSpaceDE w:val="0"/>
        <w:autoSpaceDN w:val="0"/>
        <w:ind w:right="141" w:firstLine="426"/>
      </w:pPr>
      <w:r>
        <w:t>13. Способ связи:</w:t>
      </w:r>
    </w:p>
    <w:p w:rsidR="004A51B1" w:rsidRDefault="004A51B1" w:rsidP="00DD2C6C">
      <w:pPr>
        <w:tabs>
          <w:tab w:val="left" w:pos="709"/>
          <w:tab w:val="right" w:pos="10206"/>
        </w:tabs>
        <w:autoSpaceDE w:val="0"/>
        <w:autoSpaceDN w:val="0"/>
        <w:ind w:right="141" w:firstLine="709"/>
      </w:pPr>
      <w:r>
        <w:t>а) телефон</w:t>
      </w:r>
    </w:p>
    <w:p w:rsidR="004A51B1" w:rsidRDefault="004A51B1" w:rsidP="00DD2C6C">
      <w:pPr>
        <w:tabs>
          <w:tab w:val="left" w:pos="709"/>
          <w:tab w:val="right" w:pos="10206"/>
        </w:tabs>
        <w:autoSpaceDE w:val="0"/>
        <w:autoSpaceDN w:val="0"/>
        <w:ind w:right="141" w:firstLine="709"/>
      </w:pPr>
      <w:r>
        <w:t>б) адрес электронной почты</w:t>
      </w:r>
    </w:p>
    <w:p w:rsidR="004A51B1" w:rsidRDefault="004A51B1" w:rsidP="004A51B1">
      <w:pPr>
        <w:tabs>
          <w:tab w:val="left" w:pos="709"/>
          <w:tab w:val="right" w:pos="10206"/>
        </w:tabs>
        <w:autoSpaceDE w:val="0"/>
        <w:autoSpaceDN w:val="0"/>
        <w:ind w:right="141" w:firstLine="426"/>
      </w:pPr>
      <w:r>
        <w:t>14. Место оказания услуги:</w:t>
      </w:r>
    </w:p>
    <w:p w:rsidR="004A51B1" w:rsidRDefault="005D6B0D" w:rsidP="00DD2C6C">
      <w:pPr>
        <w:tabs>
          <w:tab w:val="left" w:pos="567"/>
          <w:tab w:val="right" w:pos="10206"/>
        </w:tabs>
        <w:autoSpaceDE w:val="0"/>
        <w:autoSpaceDN w:val="0"/>
        <w:ind w:right="141" w:firstLine="709"/>
      </w:pPr>
      <w:r>
        <w:t>а</w:t>
      </w:r>
      <w:r w:rsidR="004A51B1">
        <w:t xml:space="preserve">) субъект Российской Федерации </w:t>
      </w:r>
    </w:p>
    <w:p w:rsidR="004A51B1" w:rsidRDefault="005D6B0D" w:rsidP="00DD2C6C">
      <w:pPr>
        <w:tabs>
          <w:tab w:val="left" w:pos="567"/>
          <w:tab w:val="right" w:pos="10206"/>
        </w:tabs>
        <w:autoSpaceDE w:val="0"/>
        <w:autoSpaceDN w:val="0"/>
        <w:ind w:right="141" w:firstLine="709"/>
      </w:pPr>
      <w:r>
        <w:t>б</w:t>
      </w:r>
      <w:r w:rsidR="004A51B1">
        <w:t xml:space="preserve">) </w:t>
      </w:r>
      <w:r>
        <w:t>центр занятости населения</w:t>
      </w:r>
    </w:p>
    <w:p w:rsidR="005D6B0D" w:rsidRDefault="005D6B0D" w:rsidP="000A3D41">
      <w:pPr>
        <w:tabs>
          <w:tab w:val="left" w:pos="567"/>
          <w:tab w:val="right" w:pos="10206"/>
        </w:tabs>
        <w:autoSpaceDE w:val="0"/>
        <w:autoSpaceDN w:val="0"/>
        <w:ind w:right="141" w:firstLine="426"/>
        <w:jc w:val="both"/>
      </w:pPr>
      <w:r>
        <w:t>15. Субъект Российской Федерации поиска рабо</w:t>
      </w:r>
      <w:r w:rsidR="000A3D41">
        <w:t xml:space="preserve">ты (можно выбрать не более трех </w:t>
      </w:r>
      <w:r>
        <w:t>субъектов, в которых будет проводиться поиск работы)</w:t>
      </w:r>
    </w:p>
    <w:p w:rsidR="00975333" w:rsidRDefault="00975333" w:rsidP="008B19C6">
      <w:pPr>
        <w:tabs>
          <w:tab w:val="left" w:pos="567"/>
          <w:tab w:val="right" w:pos="10206"/>
        </w:tabs>
        <w:autoSpaceDE w:val="0"/>
        <w:autoSpaceDN w:val="0"/>
        <w:ind w:right="141" w:firstLine="426"/>
      </w:pPr>
      <w:r>
        <w:t>16. Способ получения пособия (выберите одно из полей)</w:t>
      </w:r>
    </w:p>
    <w:p w:rsidR="004A51B1" w:rsidRDefault="00975333" w:rsidP="00DD2C6C">
      <w:pPr>
        <w:tabs>
          <w:tab w:val="left" w:pos="567"/>
          <w:tab w:val="right" w:pos="10206"/>
        </w:tabs>
        <w:autoSpaceDE w:val="0"/>
        <w:autoSpaceDN w:val="0"/>
        <w:ind w:right="141" w:firstLine="709"/>
      </w:pPr>
      <w:r>
        <w:t>а</w:t>
      </w:r>
      <w:r w:rsidR="004A51B1">
        <w:t xml:space="preserve">) </w:t>
      </w:r>
      <w:r>
        <w:t>расчетный счет:</w:t>
      </w:r>
    </w:p>
    <w:p w:rsidR="00975333" w:rsidRDefault="00975333" w:rsidP="00DD2C6C">
      <w:pPr>
        <w:tabs>
          <w:tab w:val="left" w:pos="567"/>
          <w:tab w:val="right" w:pos="10206"/>
        </w:tabs>
        <w:autoSpaceDE w:val="0"/>
        <w:autoSpaceDN w:val="0"/>
        <w:ind w:right="141" w:firstLine="709"/>
      </w:pPr>
      <w:r>
        <w:t>номер карты национальной платежной системы «Мир»</w:t>
      </w:r>
    </w:p>
    <w:p w:rsidR="00975333" w:rsidRDefault="00975333" w:rsidP="00DD2C6C">
      <w:pPr>
        <w:tabs>
          <w:tab w:val="left" w:pos="567"/>
          <w:tab w:val="right" w:pos="10206"/>
        </w:tabs>
        <w:autoSpaceDE w:val="0"/>
        <w:autoSpaceDN w:val="0"/>
        <w:ind w:right="141" w:firstLine="709"/>
      </w:pPr>
      <w:r>
        <w:t>наименование банка-получателя</w:t>
      </w:r>
    </w:p>
    <w:p w:rsidR="00975333" w:rsidRDefault="00975333" w:rsidP="00DD2C6C">
      <w:pPr>
        <w:tabs>
          <w:tab w:val="left" w:pos="567"/>
          <w:tab w:val="right" w:pos="10206"/>
        </w:tabs>
        <w:autoSpaceDE w:val="0"/>
        <w:autoSpaceDN w:val="0"/>
        <w:ind w:right="141" w:firstLine="709"/>
      </w:pPr>
      <w:r>
        <w:t>счет получателя</w:t>
      </w:r>
    </w:p>
    <w:p w:rsidR="00975333" w:rsidRDefault="00975333" w:rsidP="00DD2C6C">
      <w:pPr>
        <w:tabs>
          <w:tab w:val="left" w:pos="567"/>
          <w:tab w:val="right" w:pos="10206"/>
        </w:tabs>
        <w:autoSpaceDE w:val="0"/>
        <w:autoSpaceDN w:val="0"/>
        <w:ind w:right="141" w:firstLine="709"/>
      </w:pPr>
      <w:r>
        <w:t>ИНН банка-получателя</w:t>
      </w:r>
    </w:p>
    <w:p w:rsidR="00975333" w:rsidRDefault="00975333" w:rsidP="00DD2C6C">
      <w:pPr>
        <w:tabs>
          <w:tab w:val="left" w:pos="567"/>
          <w:tab w:val="right" w:pos="10206"/>
        </w:tabs>
        <w:autoSpaceDE w:val="0"/>
        <w:autoSpaceDN w:val="0"/>
        <w:ind w:right="141" w:firstLine="709"/>
      </w:pPr>
      <w:r>
        <w:t>корреспондентский счет банка-получателя;</w:t>
      </w:r>
    </w:p>
    <w:p w:rsidR="004A51B1" w:rsidRDefault="00010FC1" w:rsidP="00DD2C6C">
      <w:pPr>
        <w:tabs>
          <w:tab w:val="left" w:pos="567"/>
          <w:tab w:val="right" w:pos="10206"/>
        </w:tabs>
        <w:autoSpaceDE w:val="0"/>
        <w:autoSpaceDN w:val="0"/>
        <w:ind w:right="141" w:firstLine="709"/>
      </w:pPr>
      <w:r>
        <w:t>б</w:t>
      </w:r>
      <w:r w:rsidR="004A51B1">
        <w:t xml:space="preserve">) </w:t>
      </w:r>
      <w:r>
        <w:t>почтовый перевод (адрес) субъект</w:t>
      </w:r>
      <w:r w:rsidR="004929EB">
        <w:t>.</w:t>
      </w:r>
    </w:p>
    <w:p w:rsidR="008B19C6" w:rsidRDefault="008B19C6" w:rsidP="000A3D41">
      <w:pPr>
        <w:tabs>
          <w:tab w:val="left" w:pos="567"/>
          <w:tab w:val="right" w:pos="10206"/>
        </w:tabs>
        <w:autoSpaceDE w:val="0"/>
        <w:autoSpaceDN w:val="0"/>
        <w:ind w:right="141" w:firstLine="426"/>
        <w:jc w:val="both"/>
      </w:pPr>
      <w:r>
        <w:t>17. Если Вы относитесь к одной из нижеперечисленных категорий граждан</w:t>
      </w:r>
      <w:r w:rsidR="00CE0028">
        <w:t>,</w:t>
      </w:r>
      <w:r w:rsidR="003057AC">
        <w:t xml:space="preserve"> </w:t>
      </w:r>
      <w:r w:rsidR="003057AC">
        <w:br/>
      </w:r>
      <w:r>
        <w:t>укажите это:</w:t>
      </w:r>
    </w:p>
    <w:p w:rsidR="00AB7455" w:rsidRDefault="00AB7455" w:rsidP="004A51B1">
      <w:pPr>
        <w:tabs>
          <w:tab w:val="left" w:pos="709"/>
          <w:tab w:val="right" w:pos="10206"/>
        </w:tabs>
        <w:autoSpaceDE w:val="0"/>
        <w:autoSpaceDN w:val="0"/>
        <w:ind w:right="141" w:firstLine="426"/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B19C6" w:rsidTr="008B19C6">
        <w:tc>
          <w:tcPr>
            <w:tcW w:w="5097" w:type="dxa"/>
          </w:tcPr>
          <w:p w:rsidR="008B19C6" w:rsidRPr="004929EB" w:rsidRDefault="008B19C6" w:rsidP="008B19C6">
            <w:pPr>
              <w:tabs>
                <w:tab w:val="right" w:pos="10206"/>
              </w:tabs>
              <w:autoSpaceDE w:val="0"/>
              <w:autoSpaceDN w:val="0"/>
              <w:ind w:right="141"/>
              <w:jc w:val="center"/>
              <w:rPr>
                <w:b/>
              </w:rPr>
            </w:pPr>
            <w:r w:rsidRPr="004929EB">
              <w:rPr>
                <w:b/>
              </w:rPr>
              <w:t xml:space="preserve">Для граждан, претендующих </w:t>
            </w:r>
            <w:r w:rsidR="003057AC" w:rsidRPr="004929EB">
              <w:rPr>
                <w:b/>
              </w:rPr>
              <w:br/>
            </w:r>
            <w:r w:rsidRPr="004929EB">
              <w:rPr>
                <w:b/>
              </w:rPr>
              <w:t>на признание безработными</w:t>
            </w:r>
          </w:p>
        </w:tc>
        <w:tc>
          <w:tcPr>
            <w:tcW w:w="5098" w:type="dxa"/>
          </w:tcPr>
          <w:p w:rsidR="008B19C6" w:rsidRPr="004929EB" w:rsidRDefault="008B19C6" w:rsidP="008B19C6">
            <w:pPr>
              <w:tabs>
                <w:tab w:val="right" w:pos="10206"/>
              </w:tabs>
              <w:autoSpaceDE w:val="0"/>
              <w:autoSpaceDN w:val="0"/>
              <w:ind w:right="141"/>
              <w:jc w:val="center"/>
              <w:rPr>
                <w:b/>
              </w:rPr>
            </w:pPr>
            <w:r w:rsidRPr="004929EB">
              <w:rPr>
                <w:b/>
              </w:rPr>
              <w:t xml:space="preserve">Для граждан, не претендующих </w:t>
            </w:r>
            <w:r w:rsidR="003057AC" w:rsidRPr="004929EB">
              <w:rPr>
                <w:b/>
              </w:rPr>
              <w:br/>
            </w:r>
            <w:r w:rsidRPr="004929EB">
              <w:rPr>
                <w:b/>
              </w:rPr>
              <w:t>на признание безработными</w:t>
            </w:r>
          </w:p>
        </w:tc>
      </w:tr>
      <w:tr w:rsidR="008B19C6" w:rsidTr="008B19C6">
        <w:tc>
          <w:tcPr>
            <w:tcW w:w="5097" w:type="dxa"/>
          </w:tcPr>
          <w:p w:rsidR="00B70F95" w:rsidRPr="00B70F95" w:rsidRDefault="00B70F95" w:rsidP="00B70F95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B76F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221350" wp14:editId="0B4BDBF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E9A86" id="Прямоугольник 3" o:spid="_x0000_s1026" style="position:absolute;margin-left:-.5pt;margin-top:.25pt;width:24.75pt;height:12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" fillcolor="white [3212]" strokecolor="#6e6e6e [1604]" strokeweight="1.5pt"/>
                  </w:pict>
                </mc:Fallback>
              </mc:AlternateContent>
            </w:r>
            <w:r w:rsidRPr="00B70F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B70F95">
              <w:rPr>
                <w:rFonts w:ascii="Times New Roman" w:hAnsi="Times New Roman" w:cs="Times New Roman"/>
                <w:sz w:val="24"/>
                <w:szCs w:val="24"/>
              </w:rPr>
              <w:t xml:space="preserve">тношусь к гражданам предпенсионного возраста (в течение 5 лет до наступления возраста, дающего право на страховую пенсию по старости, </w:t>
            </w:r>
            <w:r w:rsidR="00A15C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70F95">
              <w:rPr>
                <w:rFonts w:ascii="Times New Roman" w:hAnsi="Times New Roman" w:cs="Times New Roman"/>
                <w:sz w:val="24"/>
                <w:szCs w:val="24"/>
              </w:rPr>
              <w:t>в том числе назначаемую досрочно)</w:t>
            </w:r>
          </w:p>
          <w:p w:rsidR="00B70F95" w:rsidRPr="00B70F95" w:rsidRDefault="00B70F95" w:rsidP="00B70F9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221350" wp14:editId="0B4BDBF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ABE53" id="Прямоугольник 7" o:spid="_x0000_s1026" style="position:absolute;margin-left:-.5pt;margin-top:.25pt;width:24.75pt;height:12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70F95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  <w:p w:rsidR="00B70F95" w:rsidRPr="00B70F95" w:rsidRDefault="00B70F95" w:rsidP="00B70F95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9221350" wp14:editId="0B4BDBF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8F166" id="Прямоугольник 8" o:spid="_x0000_s1026" style="position:absolute;margin-left:-.5pt;margin-top:.25pt;width:24.75pt;height:12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70F95">
              <w:rPr>
                <w:rFonts w:ascii="Times New Roman" w:hAnsi="Times New Roman" w:cs="Times New Roman"/>
                <w:sz w:val="24"/>
                <w:szCs w:val="24"/>
              </w:rPr>
              <w:t>Отношусь к категории детей-сирот, детей, оставшихся без попечения родителей, лиц из числа детей-сирот, детей, оставшихся без попечения родителей</w:t>
            </w:r>
          </w:p>
          <w:p w:rsidR="00B70F95" w:rsidRPr="00B70F95" w:rsidRDefault="00B70F95" w:rsidP="00B70F95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9221350" wp14:editId="0B4BDBF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</wp:posOffset>
                      </wp:positionV>
                      <wp:extent cx="314325" cy="161925"/>
                      <wp:effectExtent l="0" t="0" r="28575" b="2857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6292F" id="Прямоугольник 9" o:spid="_x0000_s1026" style="position:absolute;margin-left:-.5pt;margin-top:.2pt;width:24.75pt;height:12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70F95">
              <w:rPr>
                <w:rFonts w:ascii="Times New Roman" w:hAnsi="Times New Roman" w:cs="Times New Roman"/>
                <w:sz w:val="24"/>
                <w:szCs w:val="24"/>
              </w:rPr>
              <w:t xml:space="preserve">Имею ребенка (детей) в возрасте </w:t>
            </w:r>
            <w:r w:rsidR="00A15C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70F95">
              <w:rPr>
                <w:rFonts w:ascii="Times New Roman" w:hAnsi="Times New Roman" w:cs="Times New Roman"/>
                <w:sz w:val="24"/>
                <w:szCs w:val="24"/>
              </w:rPr>
              <w:t>до 18 лет, факт рождения которого зарегистрирован в Российской Федерации</w:t>
            </w:r>
          </w:p>
          <w:p w:rsidR="00B70F95" w:rsidRPr="00B70F95" w:rsidRDefault="00B70F95" w:rsidP="00B70F95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9221350" wp14:editId="0B4BDBF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</wp:posOffset>
                      </wp:positionV>
                      <wp:extent cx="314325" cy="161925"/>
                      <wp:effectExtent l="0" t="0" r="28575" b="28575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3CD81" id="Прямоугольник 10" o:spid="_x0000_s1026" style="position:absolute;margin-left:-.5pt;margin-top:.2pt;width:24.75pt;height:12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70F95">
              <w:rPr>
                <w:rFonts w:ascii="Times New Roman" w:hAnsi="Times New Roman" w:cs="Times New Roman"/>
                <w:sz w:val="24"/>
                <w:szCs w:val="24"/>
              </w:rPr>
              <w:t xml:space="preserve">Являюсь опекуном, усыновителем ребенка (детей) в возрасте до 18 лет, факт рождения которого зарегистрирован </w:t>
            </w:r>
            <w:r w:rsidR="00A15C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70F95">
              <w:rPr>
                <w:rFonts w:ascii="Times New Roman" w:hAnsi="Times New Roman" w:cs="Times New Roman"/>
                <w:sz w:val="24"/>
                <w:szCs w:val="24"/>
              </w:rPr>
              <w:t>в Российской Федерации</w:t>
            </w:r>
          </w:p>
          <w:p w:rsidR="00B70F95" w:rsidRPr="00B70F95" w:rsidRDefault="00AD5FA0" w:rsidP="00AD5FA0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9221350" wp14:editId="0B4BDBF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</wp:posOffset>
                      </wp:positionV>
                      <wp:extent cx="314325" cy="161925"/>
                      <wp:effectExtent l="0" t="0" r="28575" b="2857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1D990" id="Прямоугольник 11" o:spid="_x0000_s1026" style="position:absolute;margin-left:-.5pt;margin-top:.2pt;width:24.75pt;height:12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70F95" w:rsidRPr="00B70F95">
              <w:rPr>
                <w:rFonts w:ascii="Times New Roman" w:hAnsi="Times New Roman" w:cs="Times New Roman"/>
                <w:sz w:val="24"/>
                <w:szCs w:val="24"/>
              </w:rPr>
              <w:t>Имею ребенка (детей) до 18 лет, факт рождения которого зарегистрирован компетентным органом иностранного государства</w:t>
            </w:r>
          </w:p>
          <w:p w:rsidR="00B70F95" w:rsidRPr="00B70F95" w:rsidRDefault="00AD5FA0" w:rsidP="00AD5FA0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9221350" wp14:editId="0B4BDBF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</wp:posOffset>
                      </wp:positionV>
                      <wp:extent cx="314325" cy="161925"/>
                      <wp:effectExtent l="0" t="0" r="28575" b="2857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3C201" id="Прямоугольник 12" o:spid="_x0000_s1026" style="position:absolute;margin-left:-.5pt;margin-top:.2pt;width:24.75pt;height:12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70F95" w:rsidRPr="00B70F95">
              <w:rPr>
                <w:rFonts w:ascii="Times New Roman" w:hAnsi="Times New Roman" w:cs="Times New Roman"/>
                <w:sz w:val="24"/>
                <w:szCs w:val="24"/>
              </w:rPr>
              <w:t xml:space="preserve">Являюсь лицом, освобожденным </w:t>
            </w:r>
            <w:r w:rsidR="00A15C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0F95" w:rsidRPr="00B70F95">
              <w:rPr>
                <w:rFonts w:ascii="Times New Roman" w:hAnsi="Times New Roman" w:cs="Times New Roman"/>
                <w:sz w:val="24"/>
                <w:szCs w:val="24"/>
              </w:rPr>
              <w:t xml:space="preserve">из учреждений, исполняющих наказание </w:t>
            </w:r>
            <w:r w:rsidR="00A15C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0F95" w:rsidRPr="00B70F95">
              <w:rPr>
                <w:rFonts w:ascii="Times New Roman" w:hAnsi="Times New Roman" w:cs="Times New Roman"/>
                <w:sz w:val="24"/>
                <w:szCs w:val="24"/>
              </w:rPr>
              <w:t>в виде лишения свободы</w:t>
            </w:r>
          </w:p>
          <w:p w:rsidR="00B70F95" w:rsidRPr="00B70F95" w:rsidRDefault="00AD5FA0" w:rsidP="00AD5FA0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9221350" wp14:editId="0B4BDBF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78912" id="Прямоугольник 13" o:spid="_x0000_s1026" style="position:absolute;margin-left:-.5pt;margin-top:.25pt;width:24.75pt;height:12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70F95" w:rsidRPr="00B70F95">
              <w:rPr>
                <w:rFonts w:ascii="Times New Roman" w:hAnsi="Times New Roman" w:cs="Times New Roman"/>
                <w:sz w:val="24"/>
                <w:szCs w:val="24"/>
              </w:rPr>
              <w:t>Являюсь беженцем/вынужденным переселенцем</w:t>
            </w:r>
          </w:p>
          <w:p w:rsidR="00B70F95" w:rsidRPr="00B70F95" w:rsidRDefault="00AD5FA0" w:rsidP="00B70F9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9221350" wp14:editId="0B4BDBF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261A1" id="Прямоугольник 14" o:spid="_x0000_s1026" style="position:absolute;margin-left:-.5pt;margin-top:.25pt;width:24.75pt;height:12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70F95" w:rsidRPr="00B70F95">
              <w:rPr>
                <w:rFonts w:ascii="Times New Roman" w:hAnsi="Times New Roman" w:cs="Times New Roman"/>
                <w:sz w:val="24"/>
                <w:szCs w:val="24"/>
              </w:rPr>
              <w:t xml:space="preserve">Являюсь гражданином, уволенным </w:t>
            </w:r>
            <w:r w:rsidR="00A15C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0F95" w:rsidRPr="00B70F95">
              <w:rPr>
                <w:rFonts w:ascii="Times New Roman" w:hAnsi="Times New Roman" w:cs="Times New Roman"/>
                <w:sz w:val="24"/>
                <w:szCs w:val="24"/>
              </w:rPr>
              <w:t>с военной службы/членом его семьи;</w:t>
            </w:r>
          </w:p>
          <w:p w:rsidR="00B70F95" w:rsidRPr="00B70F95" w:rsidRDefault="00AD5FA0" w:rsidP="00AD5FA0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9221350" wp14:editId="0B4BDBF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24235" id="Прямоугольник 15" o:spid="_x0000_s1026" style="position:absolute;margin-left:-.5pt;margin-top:.25pt;width:24.75pt;height:12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70F95" w:rsidRPr="00B70F95">
              <w:rPr>
                <w:rFonts w:ascii="Times New Roman" w:hAnsi="Times New Roman" w:cs="Times New Roman"/>
                <w:sz w:val="24"/>
                <w:szCs w:val="24"/>
              </w:rPr>
              <w:t xml:space="preserve">Являюсь одиноким/многодетным родителем, воспитывающим несовершеннолетних детей, </w:t>
            </w:r>
            <w:r w:rsidR="00A15C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0F95" w:rsidRPr="00B70F95">
              <w:rPr>
                <w:rFonts w:ascii="Times New Roman" w:hAnsi="Times New Roman" w:cs="Times New Roman"/>
                <w:sz w:val="24"/>
                <w:szCs w:val="24"/>
              </w:rPr>
              <w:t>детей-инвалидов</w:t>
            </w:r>
          </w:p>
          <w:p w:rsidR="00B70F95" w:rsidRPr="00B70F95" w:rsidRDefault="00AD5FA0" w:rsidP="00AD5FA0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9221350" wp14:editId="0B4BDBF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0109B" id="Прямоугольник 16" o:spid="_x0000_s1026" style="position:absolute;margin-left:-.5pt;margin-top:.25pt;width:24.75pt;height:12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70F95" w:rsidRPr="00B70F95">
              <w:rPr>
                <w:rFonts w:ascii="Times New Roman" w:hAnsi="Times New Roman" w:cs="Times New Roman"/>
                <w:sz w:val="24"/>
                <w:szCs w:val="24"/>
              </w:rPr>
              <w:t>Являюсь гражданином, подвергшимся воздействию радиации вследствие чернобыльской и других радиационных аварий и катастроф</w:t>
            </w:r>
          </w:p>
          <w:p w:rsidR="00B70F95" w:rsidRPr="00B70F95" w:rsidRDefault="00AD5FA0" w:rsidP="00AD5FA0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9221350" wp14:editId="0B4BDBF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36AA46" id="Прямоугольник 17" o:spid="_x0000_s1026" style="position:absolute;margin-left:-.5pt;margin-top:.25pt;width:24.75pt;height:12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70F95" w:rsidRPr="00B70F95">
              <w:rPr>
                <w:rFonts w:ascii="Times New Roman" w:hAnsi="Times New Roman" w:cs="Times New Roman"/>
                <w:sz w:val="24"/>
                <w:szCs w:val="24"/>
              </w:rPr>
              <w:t xml:space="preserve">Являюсь несовершеннолетним </w:t>
            </w:r>
            <w:r w:rsidR="00AE4A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0F95" w:rsidRPr="00B70F95">
              <w:rPr>
                <w:rFonts w:ascii="Times New Roman" w:hAnsi="Times New Roman" w:cs="Times New Roman"/>
                <w:sz w:val="24"/>
                <w:szCs w:val="24"/>
              </w:rPr>
              <w:t>в возрасте от 16 до 18 лет</w:t>
            </w:r>
          </w:p>
          <w:p w:rsidR="008B19C6" w:rsidRDefault="00AD5FA0" w:rsidP="00AD5FA0">
            <w:pPr>
              <w:tabs>
                <w:tab w:val="right" w:pos="10206"/>
              </w:tabs>
              <w:autoSpaceDE w:val="0"/>
              <w:autoSpaceDN w:val="0"/>
              <w:ind w:right="141"/>
            </w:pPr>
            <w:r>
              <w:t xml:space="preserve">  </w:t>
            </w: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9221350" wp14:editId="0B4BDBF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D1D77" id="Прямоугольник 18" o:spid="_x0000_s1026" style="position:absolute;margin-left:-.5pt;margin-top:.25pt;width:24.75pt;height:12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" fillcolor="white [3212]" strokecolor="#6e6e6e [1604]" strokeweight="1.5pt"/>
                  </w:pict>
                </mc:Fallback>
              </mc:AlternateContent>
            </w:r>
            <w:r>
              <w:t xml:space="preserve">        </w:t>
            </w:r>
            <w:r w:rsidR="00B70F95" w:rsidRPr="00B70F95">
              <w:t xml:space="preserve">Являюсь гражданином в возрасте от 18 до 25 лет, имеющим среднее профессиональное образование </w:t>
            </w:r>
            <w:r w:rsidR="00AE4AF8">
              <w:br/>
            </w:r>
            <w:r w:rsidR="00B70F95" w:rsidRPr="00B70F95">
              <w:t xml:space="preserve">или высшее образование и ищущим работу в течение года с даты выдачи документа об образовании </w:t>
            </w:r>
            <w:r w:rsidR="00AE4AF8">
              <w:br/>
            </w:r>
            <w:r w:rsidR="00B70F95" w:rsidRPr="00B70F95">
              <w:t>и о квалификации</w:t>
            </w:r>
          </w:p>
        </w:tc>
        <w:tc>
          <w:tcPr>
            <w:tcW w:w="5098" w:type="dxa"/>
          </w:tcPr>
          <w:p w:rsidR="007C43AB" w:rsidRPr="007C43AB" w:rsidRDefault="007C43AB" w:rsidP="007C43A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/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5BCA47" id="Прямоугольник 19" o:spid="_x0000_s1026" style="position:absolute;margin-left:-.35pt;margin-top:.25pt;width:24.75pt;height:12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" fillcolor="white [3212]" strokecolor="#6e6e6e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Работаю, но желаю сменить работу/найти дополнительную работу</w:t>
            </w:r>
          </w:p>
          <w:p w:rsidR="007C43AB" w:rsidRPr="007C43AB" w:rsidRDefault="007C43AB" w:rsidP="007C43A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12700</wp:posOffset>
                      </wp:positionV>
                      <wp:extent cx="314325" cy="161925"/>
                      <wp:effectExtent l="0" t="0" r="28575" b="28575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EB5B7" id="Прямоугольник 20" o:spid="_x0000_s1026" style="position:absolute;margin-left:-.35pt;margin-top:1pt;width:24.75pt;height:12.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Обучаюсь по очной форме обучения</w:t>
            </w:r>
          </w:p>
          <w:p w:rsidR="007C43AB" w:rsidRPr="007C43AB" w:rsidRDefault="007C43AB" w:rsidP="007C43A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50F37" id="Прямоугольник 21" o:spid="_x0000_s1026" style="position:absolute;margin-left:-.35pt;margin-top:.25pt;width:24.75pt;height:12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Отношусь к гражданам предпенсионного возраста (в течение 5 лет до наступления возраста, дающего право на страховую пенсию по старости, в том числе назначаемую досрочно)</w:t>
            </w:r>
          </w:p>
          <w:p w:rsidR="007C43AB" w:rsidRPr="007C43AB" w:rsidRDefault="007C43AB" w:rsidP="007C43A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4D83A" id="Прямоугольник 22" o:spid="_x0000_s1026" style="position:absolute;margin-left:-.35pt;margin-top:.25pt;width:24.75pt;height:12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  <w:p w:rsidR="007C43AB" w:rsidRPr="007C43AB" w:rsidRDefault="007C43AB" w:rsidP="007C43A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366DC" id="Прямоугольник 23" o:spid="_x0000_s1026" style="position:absolute;margin-left:-.35pt;margin-top:.25pt;width:24.75pt;height:12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Отношусь к категории детей-сирот, детей, оставшихся без попечения родителей, лиц из числа детей-сирот, детей, оставшихся без попечения родителей</w:t>
            </w:r>
          </w:p>
          <w:p w:rsidR="007C43AB" w:rsidRPr="007C43AB" w:rsidRDefault="007C43AB" w:rsidP="007C43A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2540</wp:posOffset>
                      </wp:positionV>
                      <wp:extent cx="314325" cy="161925"/>
                      <wp:effectExtent l="0" t="0" r="28575" b="28575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72690" id="Прямоугольник 24" o:spid="_x0000_s1026" style="position:absolute;margin-left:-.35pt;margin-top:.2pt;width:24.75pt;height:12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 xml:space="preserve">Имею ребенка (детей) в возрасте </w:t>
            </w:r>
            <w:r w:rsidR="00AE4A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до 18 лет, факт рождения которого зарегистрирован в Российской Федерации</w:t>
            </w:r>
          </w:p>
          <w:p w:rsidR="007C43AB" w:rsidRPr="007C43AB" w:rsidRDefault="007C43AB" w:rsidP="007C43A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2540</wp:posOffset>
                      </wp:positionV>
                      <wp:extent cx="314325" cy="161925"/>
                      <wp:effectExtent l="0" t="0" r="28575" b="28575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BF881" id="Прямоугольник 25" o:spid="_x0000_s1026" style="position:absolute;margin-left:-.35pt;margin-top:.2pt;width:24.75pt;height:12.7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 xml:space="preserve">Являюсь опекуном, усыновителем ребенка (детей) в возрасте до 18 лет, факт рождения которого зарегистрирован </w:t>
            </w:r>
            <w:r w:rsidR="004929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в Российской Федерации</w:t>
            </w:r>
          </w:p>
          <w:p w:rsidR="007C43AB" w:rsidRPr="007C43AB" w:rsidRDefault="007C43AB" w:rsidP="005464B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2540</wp:posOffset>
                      </wp:positionV>
                      <wp:extent cx="314325" cy="161925"/>
                      <wp:effectExtent l="0" t="0" r="28575" b="28575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AE447" id="Прямоугольник 26" o:spid="_x0000_s1026" style="position:absolute;margin-left:-.35pt;margin-top:.2pt;width:24.75pt;height:12.7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Имею ребенка (детей) до 18 лет, факт рождения которого зарегистрирован компетентным органом иностранного государства</w:t>
            </w:r>
          </w:p>
          <w:p w:rsidR="007C43AB" w:rsidRPr="007C43AB" w:rsidRDefault="007C43AB" w:rsidP="005464B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AACA0" id="Прямоугольник 27" o:spid="_x0000_s1026" style="position:absolute;margin-left:-.35pt;margin-top:.25pt;width:24.75pt;height:12.7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Являюсь пенсионером</w:t>
            </w:r>
          </w:p>
          <w:p w:rsidR="007C43AB" w:rsidRPr="007C43AB" w:rsidRDefault="007C43AB" w:rsidP="005464B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D8EAE" id="Прямоугольник 28" o:spid="_x0000_s1026" style="position:absolute;margin-left:-.35pt;margin-top:.25pt;width:24.75pt;height:12.7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Являюсь военным пенсионером</w:t>
            </w:r>
          </w:p>
          <w:p w:rsidR="007C43AB" w:rsidRPr="007C43AB" w:rsidRDefault="007C43AB" w:rsidP="005464B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E7ECC" id="Прямоугольник 29" o:spid="_x0000_s1026" style="position:absolute;margin-left:-.35pt;margin-top:.25pt;width:24.75pt;height:12.7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 xml:space="preserve">Являюсь женщиной в отпуске </w:t>
            </w:r>
            <w:r w:rsidR="00AE4A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по уходу за ребенком до 3 лет</w:t>
            </w:r>
          </w:p>
          <w:p w:rsidR="007C43AB" w:rsidRPr="007C43AB" w:rsidRDefault="007C43AB" w:rsidP="005464B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AF930" id="Прямоугольник 30" o:spid="_x0000_s1026" style="position:absolute;margin-left:-.35pt;margin-top:.25pt;width:24.75pt;height:12.7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 xml:space="preserve">Являюсь несовершеннолетним </w:t>
            </w:r>
            <w:r w:rsidR="00AE4A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в возрасте от 14 до 18 лет</w:t>
            </w:r>
          </w:p>
          <w:p w:rsidR="007C43AB" w:rsidRPr="007C43AB" w:rsidRDefault="007C43AB" w:rsidP="005464B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068C4" id="Прямоугольник 31" o:spid="_x0000_s1026" style="position:absolute;margin-left:-.35pt;margin-top:.25pt;width:24.75pt;height:12.7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 xml:space="preserve">Являюсь лицом, освобожденным </w:t>
            </w:r>
            <w:r w:rsidR="00AE4A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 xml:space="preserve">из учреждений, исполняющих наказание </w:t>
            </w:r>
            <w:r w:rsidR="00AE4A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в виде лишения свободы</w:t>
            </w:r>
          </w:p>
          <w:p w:rsidR="007C43AB" w:rsidRPr="007C43AB" w:rsidRDefault="007C43AB" w:rsidP="005464B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4B85D" id="Прямоугольник 32" o:spid="_x0000_s1026" style="position:absolute;margin-left:-.35pt;margin-top:.25pt;width:24.75pt;height:12.7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Являюсь беженцем/вынужденным переселенцем</w:t>
            </w:r>
          </w:p>
          <w:p w:rsidR="007C43AB" w:rsidRPr="007C43AB" w:rsidRDefault="007C43AB" w:rsidP="005464B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ADF4AD" id="Прямоугольник 33" o:spid="_x0000_s1026" style="position:absolute;margin-left:-.35pt;margin-top:.25pt;width:24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 xml:space="preserve">Являюсь гражданином, уволенным </w:t>
            </w:r>
            <w:r w:rsidR="00AE4A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с военной службы/членом его семьи;</w:t>
            </w:r>
          </w:p>
          <w:p w:rsidR="007C43AB" w:rsidRPr="007C43AB" w:rsidRDefault="007C43AB" w:rsidP="005464B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34" name="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14827" id="Прямоугольник 34" o:spid="_x0000_s1026" style="position:absolute;margin-left:-.35pt;margin-top:.25pt;width:24.75pt;height:12.7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 xml:space="preserve">Являюсь одиноким/многодетным родителем, воспитывающим несовершеннолетних детей, </w:t>
            </w:r>
            <w:r w:rsidR="00AE4A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детей-инвалидов</w:t>
            </w:r>
          </w:p>
          <w:p w:rsidR="007C43AB" w:rsidRPr="007C43AB" w:rsidRDefault="007C43AB" w:rsidP="005464B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314325" cy="161925"/>
                      <wp:effectExtent l="0" t="0" r="28575" b="28575"/>
                      <wp:wrapNone/>
                      <wp:docPr id="35" name="Прямоугольник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957E46" id="Прямоугольник 35" o:spid="_x0000_s1026" style="position:absolute;margin-left:-.35pt;margin-top:.25pt;width:24.75pt;height:12.7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" fillcolor="white [3212]" strokecolor="#6e6e6e [1604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C43AB">
              <w:rPr>
                <w:rFonts w:ascii="Times New Roman" w:hAnsi="Times New Roman" w:cs="Times New Roman"/>
                <w:sz w:val="24"/>
                <w:szCs w:val="24"/>
              </w:rPr>
              <w:t>Являюсь гражданином, подвергшимся воздействию радиации вследствие чернобыльской и других радиационных аварий и катастроф</w:t>
            </w:r>
          </w:p>
          <w:p w:rsidR="008B19C6" w:rsidRDefault="005464BB" w:rsidP="00631A47">
            <w:pPr>
              <w:tabs>
                <w:tab w:val="right" w:pos="10206"/>
              </w:tabs>
              <w:autoSpaceDE w:val="0"/>
              <w:autoSpaceDN w:val="0"/>
              <w:ind w:right="141"/>
            </w:pPr>
            <w:r>
              <w:t xml:space="preserve">   </w:t>
            </w:r>
            <w:r w:rsidRPr="000E6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A59B682" wp14:editId="6EBB7C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314325" cy="161925"/>
                      <wp:effectExtent l="0" t="0" r="28575" b="28575"/>
                      <wp:wrapNone/>
                      <wp:docPr id="36" name="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63422" id="Прямоугольник 36" o:spid="_x0000_s1026" style="position:absolute;margin-left:-.35pt;margin-top:.6pt;width:24.75pt;height:12.7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" fillcolor="white [3212]" strokecolor="#6e6e6e [1604]" strokeweight="1.5pt"/>
                  </w:pict>
                </mc:Fallback>
              </mc:AlternateContent>
            </w:r>
            <w:r>
              <w:t xml:space="preserve">       </w:t>
            </w:r>
            <w:r w:rsidR="007C43AB" w:rsidRPr="007C43AB">
              <w:t xml:space="preserve">Являюсь гражданином в возрасте от 18 до 25 лет, имеющим среднее профессиональное образование </w:t>
            </w:r>
            <w:r w:rsidR="00631A47">
              <w:br/>
            </w:r>
            <w:r w:rsidR="007C43AB" w:rsidRPr="007C43AB">
              <w:t xml:space="preserve">или высшее образование и ищущим работу в течение года с даты выдачи документа об образовании </w:t>
            </w:r>
            <w:r w:rsidR="00631A47">
              <w:br/>
            </w:r>
            <w:r w:rsidR="007C43AB" w:rsidRPr="007C43AB">
              <w:t>и о квалификации</w:t>
            </w:r>
          </w:p>
        </w:tc>
      </w:tr>
    </w:tbl>
    <w:p w:rsidR="00A3191B" w:rsidRDefault="00A3191B" w:rsidP="00B154E5">
      <w:pPr>
        <w:tabs>
          <w:tab w:val="right" w:pos="10206"/>
        </w:tabs>
        <w:autoSpaceDE w:val="0"/>
        <w:autoSpaceDN w:val="0"/>
        <w:ind w:right="141"/>
      </w:pPr>
    </w:p>
    <w:p w:rsidR="000C55D2" w:rsidRPr="00CD1E09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09">
        <w:rPr>
          <w:rFonts w:ascii="Times New Roman" w:hAnsi="Times New Roman" w:cs="Times New Roman"/>
          <w:sz w:val="24"/>
          <w:szCs w:val="24"/>
        </w:rPr>
        <w:t>18. Если Вы претендуете на признание безработным, подтвердите нижеследующие</w:t>
      </w:r>
    </w:p>
    <w:p w:rsidR="000C55D2" w:rsidRPr="00CD1E09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09">
        <w:rPr>
          <w:rFonts w:ascii="Times New Roman" w:hAnsi="Times New Roman" w:cs="Times New Roman"/>
          <w:sz w:val="24"/>
          <w:szCs w:val="24"/>
        </w:rPr>
        <w:t>данные:</w:t>
      </w:r>
    </w:p>
    <w:p w:rsidR="000C55D2" w:rsidRPr="00CC477A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C477A">
        <w:rPr>
          <w:rFonts w:ascii="Times New Roman" w:hAnsi="Times New Roman" w:cs="Times New Roman"/>
          <w:sz w:val="16"/>
          <w:szCs w:val="16"/>
        </w:rPr>
        <w:t>(выберите один из двух вариантов по каждой категории)</w:t>
      </w:r>
    </w:p>
    <w:p w:rsidR="00CC477A" w:rsidRDefault="000C55D2" w:rsidP="00AE4AF8">
      <w:pPr>
        <w:pStyle w:val="ConsPlusNonformat"/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09">
        <w:rPr>
          <w:rFonts w:ascii="Times New Roman" w:hAnsi="Times New Roman" w:cs="Times New Roman"/>
          <w:sz w:val="24"/>
          <w:szCs w:val="24"/>
        </w:rPr>
        <w:t>Категории граждан, которые не могут быть признаны безработными</w:t>
      </w:r>
      <w:r w:rsidR="00CC477A">
        <w:rPr>
          <w:rFonts w:ascii="Times New Roman" w:hAnsi="Times New Roman" w:cs="Times New Roman"/>
          <w:sz w:val="24"/>
          <w:szCs w:val="24"/>
        </w:rPr>
        <w:t xml:space="preserve"> </w:t>
      </w:r>
      <w:r w:rsidRPr="00CD1E09">
        <w:rPr>
          <w:rFonts w:ascii="Times New Roman" w:hAnsi="Times New Roman" w:cs="Times New Roman"/>
          <w:sz w:val="24"/>
          <w:szCs w:val="24"/>
        </w:rPr>
        <w:t>и претендуют только на содейст</w:t>
      </w:r>
      <w:r w:rsidR="00CC477A">
        <w:rPr>
          <w:rFonts w:ascii="Times New Roman" w:hAnsi="Times New Roman" w:cs="Times New Roman"/>
          <w:sz w:val="24"/>
          <w:szCs w:val="24"/>
        </w:rPr>
        <w:t>вие в поиске подходящей работы:</w:t>
      </w:r>
    </w:p>
    <w:p w:rsidR="000C55D2" w:rsidRPr="00CD1E09" w:rsidRDefault="000C55D2" w:rsidP="00AE4AF8">
      <w:pPr>
        <w:pStyle w:val="ConsPlusNonformat"/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09">
        <w:rPr>
          <w:rFonts w:ascii="Times New Roman" w:hAnsi="Times New Roman" w:cs="Times New Roman"/>
          <w:sz w:val="24"/>
          <w:szCs w:val="24"/>
        </w:rPr>
        <w:t>не достигшие 16-летнего возраста:</w:t>
      </w:r>
    </w:p>
    <w:p w:rsidR="000C55D2" w:rsidRPr="00CD1E09" w:rsidRDefault="00CC477A" w:rsidP="00AE4AF8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</w:t>
      </w:r>
      <w:r w:rsidR="000C55D2" w:rsidRPr="00CD1E09">
        <w:rPr>
          <w:rFonts w:ascii="Times New Roman" w:hAnsi="Times New Roman" w:cs="Times New Roman"/>
          <w:sz w:val="24"/>
          <w:szCs w:val="24"/>
        </w:rPr>
        <w:t>усь;</w:t>
      </w:r>
    </w:p>
    <w:p w:rsidR="00CC477A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09">
        <w:rPr>
          <w:rFonts w:ascii="Times New Roman" w:hAnsi="Times New Roman" w:cs="Times New Roman"/>
          <w:sz w:val="24"/>
          <w:szCs w:val="24"/>
        </w:rPr>
        <w:t>не отношусь;</w:t>
      </w:r>
    </w:p>
    <w:p w:rsidR="000C55D2" w:rsidRPr="00CD1E09" w:rsidRDefault="00FB1C49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которым в соответствии с</w:t>
      </w:r>
      <w:r w:rsidR="000C55D2" w:rsidRPr="00CD1E09">
        <w:rPr>
          <w:rFonts w:ascii="Times New Roman" w:hAnsi="Times New Roman" w:cs="Times New Roman"/>
          <w:sz w:val="24"/>
          <w:szCs w:val="24"/>
        </w:rPr>
        <w:t xml:space="preserve"> законодат</w:t>
      </w:r>
      <w:r w:rsidR="00CC477A">
        <w:rPr>
          <w:rFonts w:ascii="Times New Roman" w:hAnsi="Times New Roman" w:cs="Times New Roman"/>
          <w:sz w:val="24"/>
          <w:szCs w:val="24"/>
        </w:rPr>
        <w:t>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назначены страховая пенсия по старости </w:t>
      </w:r>
      <w:r w:rsidR="000C55D2" w:rsidRPr="00CD1E09">
        <w:rPr>
          <w:rFonts w:ascii="Times New Roman" w:hAnsi="Times New Roman" w:cs="Times New Roman"/>
          <w:sz w:val="24"/>
          <w:szCs w:val="24"/>
        </w:rPr>
        <w:t>(в том числе досрочно) и (или)</w:t>
      </w:r>
      <w:r>
        <w:rPr>
          <w:rFonts w:ascii="Times New Roman" w:hAnsi="Times New Roman" w:cs="Times New Roman"/>
          <w:sz w:val="24"/>
          <w:szCs w:val="24"/>
        </w:rPr>
        <w:t xml:space="preserve"> накопительная пенсия,</w:t>
      </w:r>
      <w:r>
        <w:rPr>
          <w:rFonts w:ascii="Times New Roman" w:hAnsi="Times New Roman" w:cs="Times New Roman"/>
          <w:sz w:val="24"/>
          <w:szCs w:val="24"/>
        </w:rPr>
        <w:br/>
        <w:t xml:space="preserve">либо пенсия по предложению органов </w:t>
      </w:r>
      <w:r w:rsidR="000C55D2" w:rsidRPr="00CD1E09">
        <w:rPr>
          <w:rFonts w:ascii="Times New Roman" w:hAnsi="Times New Roman" w:cs="Times New Roman"/>
          <w:sz w:val="24"/>
          <w:szCs w:val="24"/>
        </w:rPr>
        <w:t>службы</w:t>
      </w:r>
      <w:r>
        <w:rPr>
          <w:rFonts w:ascii="Times New Roman" w:hAnsi="Times New Roman" w:cs="Times New Roman"/>
          <w:sz w:val="24"/>
          <w:szCs w:val="24"/>
        </w:rPr>
        <w:t xml:space="preserve"> занятости, либо пенсия по старости</w:t>
      </w:r>
      <w:r>
        <w:rPr>
          <w:rFonts w:ascii="Times New Roman" w:hAnsi="Times New Roman" w:cs="Times New Roman"/>
          <w:sz w:val="24"/>
          <w:szCs w:val="24"/>
        </w:rPr>
        <w:br/>
        <w:t>или за  выслугу</w:t>
      </w:r>
      <w:r w:rsidR="000C55D2" w:rsidRPr="00CD1E09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5D2" w:rsidRPr="00CD1E09">
        <w:rPr>
          <w:rFonts w:ascii="Times New Roman" w:hAnsi="Times New Roman" w:cs="Times New Roman"/>
          <w:sz w:val="24"/>
          <w:szCs w:val="24"/>
        </w:rPr>
        <w:t>по государственному пенсионному обеспечению:</w:t>
      </w:r>
    </w:p>
    <w:p w:rsidR="000C55D2" w:rsidRPr="00CD1E09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09">
        <w:rPr>
          <w:rFonts w:ascii="Times New Roman" w:hAnsi="Times New Roman" w:cs="Times New Roman"/>
          <w:sz w:val="24"/>
          <w:szCs w:val="24"/>
        </w:rPr>
        <w:t>отношусь;</w:t>
      </w:r>
    </w:p>
    <w:p w:rsidR="000C55D2" w:rsidRPr="00CD1E09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09">
        <w:rPr>
          <w:rFonts w:ascii="Times New Roman" w:hAnsi="Times New Roman" w:cs="Times New Roman"/>
          <w:sz w:val="24"/>
          <w:szCs w:val="24"/>
        </w:rPr>
        <w:t>не отношусь;</w:t>
      </w:r>
    </w:p>
    <w:p w:rsidR="000C55D2" w:rsidRPr="00CD1E09" w:rsidRDefault="00FB1C49" w:rsidP="00AE4AF8">
      <w:pPr>
        <w:pStyle w:val="ConsPlusNonformat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осужденные по решению суда к</w:t>
      </w:r>
      <w:r w:rsidR="000C55D2" w:rsidRPr="00CD1E09">
        <w:rPr>
          <w:rFonts w:ascii="Times New Roman" w:hAnsi="Times New Roman" w:cs="Times New Roman"/>
          <w:sz w:val="24"/>
          <w:szCs w:val="24"/>
        </w:rPr>
        <w:t xml:space="preserve"> исправительным либо принудительным</w:t>
      </w:r>
      <w:r>
        <w:rPr>
          <w:rFonts w:ascii="Times New Roman" w:hAnsi="Times New Roman" w:cs="Times New Roman"/>
          <w:sz w:val="24"/>
          <w:szCs w:val="24"/>
        </w:rPr>
        <w:t xml:space="preserve"> работам, </w:t>
      </w:r>
      <w:r>
        <w:rPr>
          <w:rFonts w:ascii="Times New Roman" w:hAnsi="Times New Roman" w:cs="Times New Roman"/>
          <w:sz w:val="24"/>
          <w:szCs w:val="24"/>
        </w:rPr>
        <w:br/>
        <w:t xml:space="preserve">а также к наказанию в виде лишения свободы, </w:t>
      </w:r>
      <w:r w:rsidR="000C55D2" w:rsidRPr="00CD1E09">
        <w:rPr>
          <w:rFonts w:ascii="Times New Roman" w:hAnsi="Times New Roman" w:cs="Times New Roman"/>
          <w:sz w:val="24"/>
          <w:szCs w:val="24"/>
        </w:rPr>
        <w:t>если данное наказание не назначено условно:</w:t>
      </w:r>
    </w:p>
    <w:p w:rsidR="000C55D2" w:rsidRPr="00CD1E09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09">
        <w:rPr>
          <w:rFonts w:ascii="Times New Roman" w:hAnsi="Times New Roman" w:cs="Times New Roman"/>
          <w:sz w:val="24"/>
          <w:szCs w:val="24"/>
        </w:rPr>
        <w:t>отношусь;</w:t>
      </w:r>
    </w:p>
    <w:p w:rsidR="000C55D2" w:rsidRPr="00CD1E09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09">
        <w:rPr>
          <w:rFonts w:ascii="Times New Roman" w:hAnsi="Times New Roman" w:cs="Times New Roman"/>
          <w:sz w:val="24"/>
          <w:szCs w:val="24"/>
        </w:rPr>
        <w:t>не отношусь;</w:t>
      </w:r>
    </w:p>
    <w:p w:rsidR="000C55D2" w:rsidRPr="00CD1E09" w:rsidRDefault="001043E0" w:rsidP="00AE4AF8">
      <w:pPr>
        <w:pStyle w:val="ConsPlusNonformat"/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работающие по трудовому договору, в том числе выполняющие работу</w:t>
      </w:r>
      <w:r w:rsidR="009A244F">
        <w:rPr>
          <w:rFonts w:ascii="Times New Roman" w:hAnsi="Times New Roman" w:cs="Times New Roman"/>
          <w:sz w:val="24"/>
          <w:szCs w:val="24"/>
        </w:rPr>
        <w:t xml:space="preserve"> </w:t>
      </w:r>
      <w:r w:rsidR="009A244F">
        <w:rPr>
          <w:rFonts w:ascii="Times New Roman" w:hAnsi="Times New Roman" w:cs="Times New Roman"/>
          <w:sz w:val="24"/>
          <w:szCs w:val="24"/>
        </w:rPr>
        <w:br/>
      </w:r>
      <w:r w:rsidR="000C55D2" w:rsidRPr="00CD1E0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вознаграждение на условиях полного </w:t>
      </w:r>
      <w:r w:rsidR="000C55D2" w:rsidRPr="00CD1E09">
        <w:rPr>
          <w:rFonts w:ascii="Times New Roman" w:hAnsi="Times New Roman" w:cs="Times New Roman"/>
          <w:sz w:val="24"/>
          <w:szCs w:val="24"/>
        </w:rPr>
        <w:t xml:space="preserve">либо </w:t>
      </w:r>
      <w:r>
        <w:rPr>
          <w:rFonts w:ascii="Times New Roman" w:hAnsi="Times New Roman" w:cs="Times New Roman"/>
          <w:sz w:val="24"/>
          <w:szCs w:val="24"/>
        </w:rPr>
        <w:t xml:space="preserve">неполного рабочего </w:t>
      </w:r>
      <w:r w:rsidR="000C55D2" w:rsidRPr="00CD1E09">
        <w:rPr>
          <w:rFonts w:ascii="Times New Roman" w:hAnsi="Times New Roman" w:cs="Times New Roman"/>
          <w:sz w:val="24"/>
          <w:szCs w:val="24"/>
        </w:rPr>
        <w:t>времени,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5D2" w:rsidRPr="00CD1E0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также имеющие иную оплачиваемую работу (службу), </w:t>
      </w:r>
      <w:r w:rsidR="000C55D2" w:rsidRPr="00CD1E09">
        <w:rPr>
          <w:rFonts w:ascii="Times New Roman" w:hAnsi="Times New Roman" w:cs="Times New Roman"/>
          <w:sz w:val="24"/>
          <w:szCs w:val="24"/>
        </w:rPr>
        <w:t>включая сезонные,</w:t>
      </w:r>
      <w:r>
        <w:rPr>
          <w:rFonts w:ascii="Times New Roman" w:hAnsi="Times New Roman" w:cs="Times New Roman"/>
          <w:sz w:val="24"/>
          <w:szCs w:val="24"/>
        </w:rPr>
        <w:t xml:space="preserve"> временные работы,</w:t>
      </w:r>
      <w:r>
        <w:rPr>
          <w:rFonts w:ascii="Times New Roman" w:hAnsi="Times New Roman" w:cs="Times New Roman"/>
          <w:sz w:val="24"/>
          <w:szCs w:val="24"/>
        </w:rPr>
        <w:br/>
        <w:t>за исключением общественных работ (кроме</w:t>
      </w:r>
      <w:r w:rsidR="000C55D2" w:rsidRPr="00CD1E09">
        <w:rPr>
          <w:rFonts w:ascii="Times New Roman" w:hAnsi="Times New Roman" w:cs="Times New Roman"/>
          <w:sz w:val="24"/>
          <w:szCs w:val="24"/>
        </w:rPr>
        <w:t xml:space="preserve"> граждан,</w:t>
      </w:r>
      <w:r>
        <w:rPr>
          <w:rFonts w:ascii="Times New Roman" w:hAnsi="Times New Roman" w:cs="Times New Roman"/>
          <w:sz w:val="24"/>
          <w:szCs w:val="24"/>
        </w:rPr>
        <w:t xml:space="preserve"> участвующих в общественных работах из числа впервые ищущих </w:t>
      </w:r>
      <w:r w:rsidR="000C55D2" w:rsidRPr="00CD1E09">
        <w:rPr>
          <w:rFonts w:ascii="Times New Roman" w:hAnsi="Times New Roman" w:cs="Times New Roman"/>
          <w:sz w:val="24"/>
          <w:szCs w:val="24"/>
        </w:rPr>
        <w:t>работу</w:t>
      </w:r>
      <w:r>
        <w:rPr>
          <w:rFonts w:ascii="Times New Roman" w:hAnsi="Times New Roman" w:cs="Times New Roman"/>
          <w:sz w:val="24"/>
          <w:szCs w:val="24"/>
        </w:rPr>
        <w:t xml:space="preserve"> (ранее не работавших) и при этом не имеющих квалификации; </w:t>
      </w:r>
      <w:r w:rsidR="000C55D2" w:rsidRPr="00CD1E09">
        <w:rPr>
          <w:rFonts w:ascii="Times New Roman" w:hAnsi="Times New Roman" w:cs="Times New Roman"/>
          <w:sz w:val="24"/>
          <w:szCs w:val="24"/>
        </w:rPr>
        <w:t>уволенных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5D2" w:rsidRPr="00CD1E0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олее одного раза в течение одного года до </w:t>
      </w:r>
      <w:r w:rsidR="000C55D2" w:rsidRPr="00CD1E09">
        <w:rPr>
          <w:rFonts w:ascii="Times New Roman" w:hAnsi="Times New Roman" w:cs="Times New Roman"/>
          <w:sz w:val="24"/>
          <w:szCs w:val="24"/>
        </w:rPr>
        <w:t>начала периода безработицы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0C55D2" w:rsidRPr="00CD1E09">
        <w:rPr>
          <w:rFonts w:ascii="Times New Roman" w:hAnsi="Times New Roman" w:cs="Times New Roman"/>
          <w:sz w:val="24"/>
          <w:szCs w:val="24"/>
        </w:rPr>
        <w:t>наруш</w:t>
      </w:r>
      <w:r>
        <w:rPr>
          <w:rFonts w:ascii="Times New Roman" w:hAnsi="Times New Roman" w:cs="Times New Roman"/>
          <w:sz w:val="24"/>
          <w:szCs w:val="24"/>
        </w:rPr>
        <w:t>ение трудовой дисциплины или другие виновные</w:t>
      </w:r>
      <w:r w:rsidR="000C55D2" w:rsidRPr="00CD1E09">
        <w:rPr>
          <w:rFonts w:ascii="Times New Roman" w:hAnsi="Times New Roman" w:cs="Times New Roman"/>
          <w:sz w:val="24"/>
          <w:szCs w:val="24"/>
        </w:rPr>
        <w:t xml:space="preserve"> действия;</w:t>
      </w:r>
    </w:p>
    <w:p w:rsidR="000C55D2" w:rsidRPr="008A0488" w:rsidRDefault="001043E0" w:rsidP="00AE4AF8">
      <w:pPr>
        <w:pStyle w:val="ConsPlusNonformat"/>
        <w:tabs>
          <w:tab w:val="left" w:pos="284"/>
          <w:tab w:val="left" w:pos="567"/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прекративших индивидуальную предпринимательскую</w:t>
      </w:r>
      <w:r w:rsidR="000C55D2" w:rsidRPr="00CD1E09">
        <w:rPr>
          <w:rFonts w:ascii="Times New Roman" w:hAnsi="Times New Roman" w:cs="Times New Roman"/>
          <w:sz w:val="24"/>
          <w:szCs w:val="24"/>
        </w:rPr>
        <w:t xml:space="preserve"> деятельность, вышедших</w:t>
      </w:r>
      <w:r>
        <w:rPr>
          <w:rFonts w:ascii="Times New Roman" w:hAnsi="Times New Roman" w:cs="Times New Roman"/>
          <w:sz w:val="24"/>
          <w:szCs w:val="24"/>
        </w:rPr>
        <w:br/>
        <w:t xml:space="preserve">из членов крестьянского (фермерского) хозяйства; </w:t>
      </w:r>
      <w:r w:rsidR="000C55D2" w:rsidRPr="00CD1E09">
        <w:rPr>
          <w:rFonts w:ascii="Times New Roman" w:hAnsi="Times New Roman" w:cs="Times New Roman"/>
          <w:sz w:val="24"/>
          <w:szCs w:val="24"/>
        </w:rPr>
        <w:t>стремящихся</w:t>
      </w:r>
      <w:r>
        <w:rPr>
          <w:rFonts w:ascii="Times New Roman" w:hAnsi="Times New Roman" w:cs="Times New Roman"/>
          <w:sz w:val="24"/>
          <w:szCs w:val="24"/>
        </w:rPr>
        <w:t xml:space="preserve"> возобновить трудовую деятельность </w:t>
      </w:r>
      <w:r w:rsidR="000C55D2" w:rsidRPr="00CD1E09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сле </w:t>
      </w:r>
      <w:r w:rsidR="000C55D2" w:rsidRPr="00CD1E09">
        <w:rPr>
          <w:rFonts w:ascii="Times New Roman" w:hAnsi="Times New Roman" w:cs="Times New Roman"/>
          <w:sz w:val="24"/>
          <w:szCs w:val="24"/>
        </w:rPr>
        <w:t>длительного (более одного года)</w:t>
      </w:r>
      <w:r>
        <w:rPr>
          <w:rFonts w:ascii="Times New Roman" w:hAnsi="Times New Roman" w:cs="Times New Roman"/>
          <w:sz w:val="24"/>
          <w:szCs w:val="24"/>
        </w:rPr>
        <w:t xml:space="preserve"> перерыва, а также направленных </w:t>
      </w:r>
      <w:r w:rsidR="000C55D2" w:rsidRPr="00CD1E09">
        <w:rPr>
          <w:rFonts w:ascii="Times New Roman" w:hAnsi="Times New Roman" w:cs="Times New Roman"/>
          <w:sz w:val="24"/>
          <w:szCs w:val="24"/>
        </w:rPr>
        <w:t>органам</w:t>
      </w:r>
      <w:r>
        <w:rPr>
          <w:rFonts w:ascii="Times New Roman" w:hAnsi="Times New Roman" w:cs="Times New Roman"/>
          <w:sz w:val="24"/>
          <w:szCs w:val="24"/>
        </w:rPr>
        <w:t xml:space="preserve">и службы занятости на обучение </w:t>
      </w:r>
      <w:r w:rsidR="000C55D2" w:rsidRPr="00CD1E0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отчисленных за виновные действия; обратившихся в органы </w:t>
      </w:r>
      <w:r w:rsidR="000C55D2" w:rsidRPr="008A0488">
        <w:rPr>
          <w:rFonts w:ascii="Times New Roman" w:hAnsi="Times New Roman" w:cs="Times New Roman"/>
          <w:sz w:val="24"/>
          <w:szCs w:val="24"/>
        </w:rPr>
        <w:t>службы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5D2" w:rsidRPr="008A0488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анятости после окончания </w:t>
      </w:r>
      <w:r w:rsidR="000C55D2" w:rsidRPr="008A0488">
        <w:rPr>
          <w:rFonts w:ascii="Times New Roman" w:hAnsi="Times New Roman" w:cs="Times New Roman"/>
          <w:sz w:val="24"/>
          <w:szCs w:val="24"/>
        </w:rPr>
        <w:t>сезонных</w:t>
      </w:r>
      <w:r>
        <w:rPr>
          <w:rFonts w:ascii="Times New Roman" w:hAnsi="Times New Roman" w:cs="Times New Roman"/>
          <w:sz w:val="24"/>
          <w:szCs w:val="24"/>
        </w:rPr>
        <w:t xml:space="preserve"> работ)</w:t>
      </w:r>
      <w:r>
        <w:rPr>
          <w:rFonts w:ascii="Times New Roman" w:hAnsi="Times New Roman" w:cs="Times New Roman"/>
          <w:sz w:val="24"/>
          <w:szCs w:val="24"/>
        </w:rPr>
        <w:br/>
      </w:r>
      <w:r w:rsidR="000C55D2" w:rsidRPr="008A0488">
        <w:rPr>
          <w:rFonts w:ascii="Times New Roman" w:hAnsi="Times New Roman" w:cs="Times New Roman"/>
          <w:sz w:val="24"/>
          <w:szCs w:val="24"/>
        </w:rPr>
        <w:t xml:space="preserve">и  осуществления полномочий членов  избирательных  </w:t>
      </w:r>
      <w:r>
        <w:rPr>
          <w:rFonts w:ascii="Times New Roman" w:hAnsi="Times New Roman" w:cs="Times New Roman"/>
          <w:sz w:val="24"/>
          <w:szCs w:val="24"/>
        </w:rPr>
        <w:t>комиссий, комиссий референдума</w:t>
      </w:r>
      <w:r>
        <w:rPr>
          <w:rFonts w:ascii="Times New Roman" w:hAnsi="Times New Roman" w:cs="Times New Roman"/>
          <w:sz w:val="24"/>
          <w:szCs w:val="24"/>
        </w:rPr>
        <w:br/>
      </w:r>
      <w:r w:rsidR="000C55D2" w:rsidRPr="008A0488">
        <w:rPr>
          <w:rFonts w:ascii="Times New Roman" w:hAnsi="Times New Roman" w:cs="Times New Roman"/>
          <w:sz w:val="24"/>
          <w:szCs w:val="24"/>
        </w:rPr>
        <w:t>с правом решающего голоса не на постоянной (штатной) основе: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отношусь;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не отношусь;</w:t>
      </w:r>
    </w:p>
    <w:p w:rsidR="000C55D2" w:rsidRPr="008A0488" w:rsidRDefault="00F879E0" w:rsidP="00AE4AF8">
      <w:pPr>
        <w:pStyle w:val="ConsPlusNonformat"/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зарегистрированные в качестве индивидуальных предпринимателей, </w:t>
      </w:r>
      <w:r w:rsidR="000C55D2" w:rsidRPr="008A048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0C55D2" w:rsidRPr="008A048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отариусов, занимающихся частной практикой, адвокатов, </w:t>
      </w:r>
      <w:r w:rsidR="000C55D2" w:rsidRPr="008A0488">
        <w:rPr>
          <w:rFonts w:ascii="Times New Roman" w:hAnsi="Times New Roman" w:cs="Times New Roman"/>
          <w:sz w:val="24"/>
          <w:szCs w:val="24"/>
        </w:rPr>
        <w:t>учредивших</w:t>
      </w:r>
      <w:r>
        <w:rPr>
          <w:rFonts w:ascii="Times New Roman" w:hAnsi="Times New Roman" w:cs="Times New Roman"/>
          <w:sz w:val="24"/>
          <w:szCs w:val="24"/>
        </w:rPr>
        <w:t xml:space="preserve"> адвокатские кабинеты, и иных лиц, чья профессиональная деятельность</w:t>
      </w:r>
      <w:r w:rsidR="000C55D2" w:rsidRPr="008A048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</w:t>
      </w:r>
      <w:r w:rsidR="009A24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федеральными законами подлежит</w:t>
      </w:r>
      <w:r w:rsidR="000C55D2" w:rsidRPr="008A0488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регистрации и </w:t>
      </w:r>
      <w:r w:rsidR="000C55D2" w:rsidRPr="008A0488">
        <w:rPr>
          <w:rFonts w:ascii="Times New Roman" w:hAnsi="Times New Roman" w:cs="Times New Roman"/>
          <w:sz w:val="24"/>
          <w:szCs w:val="24"/>
        </w:rPr>
        <w:t>(или) лицензированию:</w:t>
      </w:r>
    </w:p>
    <w:p w:rsidR="000C55D2" w:rsidRPr="008A0488" w:rsidRDefault="000C55D2" w:rsidP="00AE4AF8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отношусь;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не отношусь;</w:t>
      </w:r>
    </w:p>
    <w:p w:rsidR="000C55D2" w:rsidRPr="008A0488" w:rsidRDefault="000C55D2" w:rsidP="00AE4AF8">
      <w:pPr>
        <w:pStyle w:val="ConsPlusNonformat"/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занятые в подсобных промы</w:t>
      </w:r>
      <w:r w:rsidR="00DD434C">
        <w:rPr>
          <w:rFonts w:ascii="Times New Roman" w:hAnsi="Times New Roman" w:cs="Times New Roman"/>
          <w:sz w:val="24"/>
          <w:szCs w:val="24"/>
        </w:rPr>
        <w:t xml:space="preserve">слах и реализующие продукцию по </w:t>
      </w:r>
      <w:r w:rsidRPr="008A0488">
        <w:rPr>
          <w:rFonts w:ascii="Times New Roman" w:hAnsi="Times New Roman" w:cs="Times New Roman"/>
          <w:sz w:val="24"/>
          <w:szCs w:val="24"/>
        </w:rPr>
        <w:t>договорам: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отношусь;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не отношусь;</w:t>
      </w:r>
    </w:p>
    <w:p w:rsidR="000C55D2" w:rsidRPr="008A0488" w:rsidRDefault="00DD434C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выполняющие работы по договорам гражданско-правового </w:t>
      </w:r>
      <w:r w:rsidR="000C55D2" w:rsidRPr="008A0488">
        <w:rPr>
          <w:rFonts w:ascii="Times New Roman" w:hAnsi="Times New Roman" w:cs="Times New Roman"/>
          <w:sz w:val="24"/>
          <w:szCs w:val="24"/>
        </w:rPr>
        <w:t>характера,</w:t>
      </w:r>
      <w:r>
        <w:rPr>
          <w:rFonts w:ascii="Times New Roman" w:hAnsi="Times New Roman" w:cs="Times New Roman"/>
          <w:sz w:val="24"/>
          <w:szCs w:val="24"/>
        </w:rPr>
        <w:t xml:space="preserve"> предметами которых </w:t>
      </w:r>
      <w:r w:rsidR="000C55D2" w:rsidRPr="008A048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вляются выполнение работ и оказание </w:t>
      </w:r>
      <w:r w:rsidR="000C55D2" w:rsidRPr="008A0488">
        <w:rPr>
          <w:rFonts w:ascii="Times New Roman" w:hAnsi="Times New Roman" w:cs="Times New Roman"/>
          <w:sz w:val="24"/>
          <w:szCs w:val="24"/>
        </w:rPr>
        <w:t>услуг,</w:t>
      </w:r>
      <w:r>
        <w:rPr>
          <w:rFonts w:ascii="Times New Roman" w:hAnsi="Times New Roman" w:cs="Times New Roman"/>
          <w:sz w:val="24"/>
          <w:szCs w:val="24"/>
        </w:rPr>
        <w:t xml:space="preserve"> авторским договорам, а также являющиеся членами </w:t>
      </w:r>
      <w:r w:rsidR="000C55D2" w:rsidRPr="008A0488">
        <w:rPr>
          <w:rFonts w:ascii="Times New Roman" w:hAnsi="Times New Roman" w:cs="Times New Roman"/>
          <w:sz w:val="24"/>
          <w:szCs w:val="24"/>
        </w:rPr>
        <w:t>производственных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5D2" w:rsidRPr="008A0488">
        <w:rPr>
          <w:rFonts w:ascii="Times New Roman" w:hAnsi="Times New Roman" w:cs="Times New Roman"/>
          <w:sz w:val="24"/>
          <w:szCs w:val="24"/>
        </w:rPr>
        <w:t>кооперативов (артелей):</w:t>
      </w:r>
    </w:p>
    <w:p w:rsidR="000C55D2" w:rsidRPr="008A0488" w:rsidRDefault="000C55D2" w:rsidP="00AE4AF8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отношусь;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не отношусь;</w:t>
      </w:r>
    </w:p>
    <w:p w:rsidR="000C55D2" w:rsidRPr="008A0488" w:rsidRDefault="00DD434C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избранные, </w:t>
      </w:r>
      <w:r w:rsidR="000C55D2" w:rsidRPr="008A0488">
        <w:rPr>
          <w:rFonts w:ascii="Times New Roman" w:hAnsi="Times New Roman" w:cs="Times New Roman"/>
          <w:sz w:val="24"/>
          <w:szCs w:val="24"/>
        </w:rPr>
        <w:t>назначенные или утвержденные на оплачиваемую должность: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отношусь;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не отношусь;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проходящие военную службу, альтернативную </w:t>
      </w:r>
      <w:r w:rsidR="00301FE6">
        <w:rPr>
          <w:rFonts w:ascii="Times New Roman" w:hAnsi="Times New Roman" w:cs="Times New Roman"/>
          <w:sz w:val="24"/>
          <w:szCs w:val="24"/>
        </w:rPr>
        <w:t>гражданскую</w:t>
      </w:r>
      <w:r w:rsidRPr="008A0488">
        <w:rPr>
          <w:rFonts w:ascii="Times New Roman" w:hAnsi="Times New Roman" w:cs="Times New Roman"/>
          <w:sz w:val="24"/>
          <w:szCs w:val="24"/>
        </w:rPr>
        <w:t xml:space="preserve"> службу, а также</w:t>
      </w:r>
      <w:r w:rsidR="00301FE6">
        <w:rPr>
          <w:rFonts w:ascii="Times New Roman" w:hAnsi="Times New Roman" w:cs="Times New Roman"/>
          <w:sz w:val="24"/>
          <w:szCs w:val="24"/>
        </w:rPr>
        <w:t xml:space="preserve"> </w:t>
      </w:r>
      <w:r w:rsidR="00763934">
        <w:rPr>
          <w:rFonts w:ascii="Times New Roman" w:hAnsi="Times New Roman" w:cs="Times New Roman"/>
          <w:sz w:val="24"/>
          <w:szCs w:val="24"/>
        </w:rPr>
        <w:t>службу</w:t>
      </w:r>
      <w:r w:rsidR="00763934">
        <w:rPr>
          <w:rFonts w:ascii="Times New Roman" w:hAnsi="Times New Roman" w:cs="Times New Roman"/>
          <w:sz w:val="24"/>
          <w:szCs w:val="24"/>
        </w:rPr>
        <w:br/>
        <w:t xml:space="preserve">в органах внутренних дел, </w:t>
      </w:r>
      <w:r w:rsidRPr="008A0488">
        <w:rPr>
          <w:rFonts w:ascii="Times New Roman" w:hAnsi="Times New Roman" w:cs="Times New Roman"/>
          <w:sz w:val="24"/>
          <w:szCs w:val="24"/>
        </w:rPr>
        <w:t>Г</w:t>
      </w:r>
      <w:r w:rsidR="00763934">
        <w:rPr>
          <w:rFonts w:ascii="Times New Roman" w:hAnsi="Times New Roman" w:cs="Times New Roman"/>
          <w:sz w:val="24"/>
          <w:szCs w:val="24"/>
        </w:rPr>
        <w:t>осударственной противопожарной службе, учреждениях</w:t>
      </w:r>
      <w:r w:rsidR="00763934">
        <w:rPr>
          <w:rFonts w:ascii="Times New Roman" w:hAnsi="Times New Roman" w:cs="Times New Roman"/>
          <w:sz w:val="24"/>
          <w:szCs w:val="24"/>
        </w:rPr>
        <w:br/>
      </w:r>
      <w:r w:rsidRPr="008A0488">
        <w:rPr>
          <w:rFonts w:ascii="Times New Roman" w:hAnsi="Times New Roman" w:cs="Times New Roman"/>
          <w:sz w:val="24"/>
          <w:szCs w:val="24"/>
        </w:rPr>
        <w:t>и органах уголовно-исполнительной</w:t>
      </w:r>
      <w:r w:rsidR="00763934">
        <w:rPr>
          <w:rFonts w:ascii="Times New Roman" w:hAnsi="Times New Roman" w:cs="Times New Roman"/>
          <w:sz w:val="24"/>
          <w:szCs w:val="24"/>
        </w:rPr>
        <w:t xml:space="preserve"> системы,</w:t>
      </w:r>
      <w:r w:rsidRPr="008A0488">
        <w:rPr>
          <w:rFonts w:ascii="Times New Roman" w:hAnsi="Times New Roman" w:cs="Times New Roman"/>
          <w:sz w:val="24"/>
          <w:szCs w:val="24"/>
        </w:rPr>
        <w:t xml:space="preserve"> органах</w:t>
      </w:r>
      <w:r w:rsidR="00763934">
        <w:rPr>
          <w:rFonts w:ascii="Times New Roman" w:hAnsi="Times New Roman" w:cs="Times New Roman"/>
          <w:sz w:val="24"/>
          <w:szCs w:val="24"/>
        </w:rPr>
        <w:t xml:space="preserve"> </w:t>
      </w:r>
      <w:r w:rsidRPr="008A0488">
        <w:rPr>
          <w:rFonts w:ascii="Times New Roman" w:hAnsi="Times New Roman" w:cs="Times New Roman"/>
          <w:sz w:val="24"/>
          <w:szCs w:val="24"/>
        </w:rPr>
        <w:t>принудительного исполнения Российской Федерации:</w:t>
      </w:r>
    </w:p>
    <w:p w:rsidR="000C55D2" w:rsidRPr="008A0488" w:rsidRDefault="000C55D2" w:rsidP="00AE4AF8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отношусь;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не отношусь;</w:t>
      </w:r>
    </w:p>
    <w:p w:rsidR="000C55D2" w:rsidRPr="008A0488" w:rsidRDefault="00763934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по очной </w:t>
      </w:r>
      <w:r w:rsidR="000C55D2" w:rsidRPr="008A0488">
        <w:rPr>
          <w:rFonts w:ascii="Times New Roman" w:hAnsi="Times New Roman" w:cs="Times New Roman"/>
          <w:sz w:val="24"/>
          <w:szCs w:val="24"/>
        </w:rPr>
        <w:t xml:space="preserve">форме </w:t>
      </w:r>
      <w:r>
        <w:rPr>
          <w:rFonts w:ascii="Times New Roman" w:hAnsi="Times New Roman" w:cs="Times New Roman"/>
          <w:sz w:val="24"/>
          <w:szCs w:val="24"/>
        </w:rPr>
        <w:t xml:space="preserve">обучения в организациях, осуществляющих образовательную деятельность, за исключением обучения по </w:t>
      </w:r>
      <w:r w:rsidR="000C55D2" w:rsidRPr="008A0488">
        <w:rPr>
          <w:rFonts w:ascii="Times New Roman" w:hAnsi="Times New Roman" w:cs="Times New Roman"/>
          <w:sz w:val="24"/>
          <w:szCs w:val="24"/>
        </w:rPr>
        <w:t>нап</w:t>
      </w:r>
      <w:r>
        <w:rPr>
          <w:rFonts w:ascii="Times New Roman" w:hAnsi="Times New Roman" w:cs="Times New Roman"/>
          <w:sz w:val="24"/>
          <w:szCs w:val="24"/>
        </w:rPr>
        <w:t xml:space="preserve">равлению </w:t>
      </w:r>
      <w:r w:rsidR="000C55D2" w:rsidRPr="008A0488">
        <w:rPr>
          <w:rFonts w:ascii="Times New Roman" w:hAnsi="Times New Roman" w:cs="Times New Roman"/>
          <w:sz w:val="24"/>
          <w:szCs w:val="24"/>
        </w:rPr>
        <w:t>государственной службы занятости населения: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отношусь;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не отношусь;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временно отсутствую</w:t>
      </w:r>
      <w:r w:rsidR="00763934">
        <w:rPr>
          <w:rFonts w:ascii="Times New Roman" w:hAnsi="Times New Roman" w:cs="Times New Roman"/>
          <w:sz w:val="24"/>
          <w:szCs w:val="24"/>
        </w:rPr>
        <w:t>щие на рабочем месте в связи с нетрудоспособностью, отпуском, переподготовкой, повышением квалификации,</w:t>
      </w:r>
      <w:r w:rsidRPr="008A0488">
        <w:rPr>
          <w:rFonts w:ascii="Times New Roman" w:hAnsi="Times New Roman" w:cs="Times New Roman"/>
          <w:sz w:val="24"/>
          <w:szCs w:val="24"/>
        </w:rPr>
        <w:t xml:space="preserve"> приостановкой произв</w:t>
      </w:r>
      <w:r w:rsidR="00763934">
        <w:rPr>
          <w:rFonts w:ascii="Times New Roman" w:hAnsi="Times New Roman" w:cs="Times New Roman"/>
          <w:sz w:val="24"/>
          <w:szCs w:val="24"/>
        </w:rPr>
        <w:t xml:space="preserve">одства, вызванной забастовкой, призывом на военные </w:t>
      </w:r>
      <w:r w:rsidRPr="008A0488">
        <w:rPr>
          <w:rFonts w:ascii="Times New Roman" w:hAnsi="Times New Roman" w:cs="Times New Roman"/>
          <w:sz w:val="24"/>
          <w:szCs w:val="24"/>
        </w:rPr>
        <w:t xml:space="preserve">сборы, привлечением </w:t>
      </w:r>
      <w:r w:rsidR="00763934">
        <w:rPr>
          <w:rFonts w:ascii="Times New Roman" w:hAnsi="Times New Roman" w:cs="Times New Roman"/>
          <w:sz w:val="24"/>
          <w:szCs w:val="24"/>
        </w:rPr>
        <w:t>к мероприятиям, связанным</w:t>
      </w:r>
      <w:r w:rsidR="00763934">
        <w:rPr>
          <w:rFonts w:ascii="Times New Roman" w:hAnsi="Times New Roman" w:cs="Times New Roman"/>
          <w:sz w:val="24"/>
          <w:szCs w:val="24"/>
        </w:rPr>
        <w:br/>
      </w:r>
      <w:r w:rsidRPr="008A0488">
        <w:rPr>
          <w:rFonts w:ascii="Times New Roman" w:hAnsi="Times New Roman" w:cs="Times New Roman"/>
          <w:sz w:val="24"/>
          <w:szCs w:val="24"/>
        </w:rPr>
        <w:t>с подготовкой к военной службе (альтернативной г</w:t>
      </w:r>
      <w:r w:rsidR="00763934">
        <w:rPr>
          <w:rFonts w:ascii="Times New Roman" w:hAnsi="Times New Roman" w:cs="Times New Roman"/>
          <w:sz w:val="24"/>
          <w:szCs w:val="24"/>
        </w:rPr>
        <w:t xml:space="preserve">ражданской службе), </w:t>
      </w:r>
      <w:r w:rsidRPr="008A0488">
        <w:rPr>
          <w:rFonts w:ascii="Times New Roman" w:hAnsi="Times New Roman" w:cs="Times New Roman"/>
          <w:sz w:val="24"/>
          <w:szCs w:val="24"/>
        </w:rPr>
        <w:t>исполнением других государственных  обязанностей или иными уважительными причинами: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отношусь;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не отношусь;</w:t>
      </w:r>
    </w:p>
    <w:p w:rsidR="000C55D2" w:rsidRPr="008A0488" w:rsidRDefault="000B2F4D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являющиеся учредителями (участниками) организаций, за исключением </w:t>
      </w:r>
      <w:r w:rsidR="000C55D2" w:rsidRPr="008A0488">
        <w:rPr>
          <w:rFonts w:ascii="Times New Roman" w:hAnsi="Times New Roman" w:cs="Times New Roman"/>
          <w:sz w:val="24"/>
          <w:szCs w:val="24"/>
        </w:rPr>
        <w:t>учред</w:t>
      </w:r>
      <w:r>
        <w:rPr>
          <w:rFonts w:ascii="Times New Roman" w:hAnsi="Times New Roman" w:cs="Times New Roman"/>
          <w:sz w:val="24"/>
          <w:szCs w:val="24"/>
        </w:rPr>
        <w:t xml:space="preserve">ителей (участников) некоммерческих </w:t>
      </w:r>
      <w:r w:rsidR="000C55D2" w:rsidRPr="008A0488">
        <w:rPr>
          <w:rFonts w:ascii="Times New Roman" w:hAnsi="Times New Roman" w:cs="Times New Roman"/>
          <w:sz w:val="24"/>
          <w:szCs w:val="24"/>
        </w:rPr>
        <w:t>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организационно-правовая форма которых</w:t>
      </w:r>
      <w:r>
        <w:rPr>
          <w:rFonts w:ascii="Times New Roman" w:hAnsi="Times New Roman" w:cs="Times New Roman"/>
          <w:sz w:val="24"/>
          <w:szCs w:val="24"/>
        </w:rPr>
        <w:br/>
      </w:r>
      <w:r w:rsidR="000C55D2" w:rsidRPr="008A0488">
        <w:rPr>
          <w:rFonts w:ascii="Times New Roman" w:hAnsi="Times New Roman" w:cs="Times New Roman"/>
          <w:sz w:val="24"/>
          <w:szCs w:val="24"/>
        </w:rPr>
        <w:t>не предполагает права учредителей</w:t>
      </w:r>
      <w:r>
        <w:rPr>
          <w:rFonts w:ascii="Times New Roman" w:hAnsi="Times New Roman" w:cs="Times New Roman"/>
          <w:sz w:val="24"/>
          <w:szCs w:val="24"/>
        </w:rPr>
        <w:t xml:space="preserve"> (участников) на получение дохода</w:t>
      </w:r>
      <w:r w:rsidR="000C55D2" w:rsidRPr="008A0488">
        <w:rPr>
          <w:rFonts w:ascii="Times New Roman" w:hAnsi="Times New Roman" w:cs="Times New Roman"/>
          <w:sz w:val="24"/>
          <w:szCs w:val="24"/>
        </w:rPr>
        <w:t xml:space="preserve"> от деятельности этих организаций, включая членов товариществ собственников </w:t>
      </w:r>
      <w:r>
        <w:rPr>
          <w:rFonts w:ascii="Times New Roman" w:hAnsi="Times New Roman" w:cs="Times New Roman"/>
          <w:sz w:val="24"/>
          <w:szCs w:val="24"/>
        </w:rPr>
        <w:t>жилья, а также членов жилищных, жилищно-строительных, гаражных кооперативов и иных</w:t>
      </w:r>
      <w:r w:rsidR="000C55D2" w:rsidRPr="008A0488">
        <w:rPr>
          <w:rFonts w:ascii="Times New Roman" w:hAnsi="Times New Roman" w:cs="Times New Roman"/>
          <w:sz w:val="24"/>
          <w:szCs w:val="24"/>
        </w:rPr>
        <w:t xml:space="preserve"> специализированных</w:t>
      </w:r>
    </w:p>
    <w:p w:rsidR="000C55D2" w:rsidRPr="008A0488" w:rsidRDefault="000B2F4D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потребительских кооперативов, создаваемых в целях </w:t>
      </w:r>
      <w:r w:rsidR="000C55D2" w:rsidRPr="008A0488">
        <w:rPr>
          <w:rFonts w:ascii="Times New Roman" w:hAnsi="Times New Roman" w:cs="Times New Roman"/>
          <w:sz w:val="24"/>
          <w:szCs w:val="24"/>
        </w:rPr>
        <w:t>удовлетворения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5D2" w:rsidRPr="008A0488">
        <w:rPr>
          <w:rFonts w:ascii="Times New Roman" w:hAnsi="Times New Roman" w:cs="Times New Roman"/>
          <w:sz w:val="24"/>
          <w:szCs w:val="24"/>
        </w:rPr>
        <w:t>потребностей граждан, которые не получают доход от их деятельности: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отношусь;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не отношусь;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являющиеся членами крестьянского (фермерского) хозяйства: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отношусь;</w:t>
      </w:r>
    </w:p>
    <w:p w:rsidR="000C55D2" w:rsidRPr="008A0488" w:rsidRDefault="000C55D2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не отношусь;</w:t>
      </w:r>
    </w:p>
    <w:p w:rsidR="000C55D2" w:rsidRPr="008A0488" w:rsidRDefault="000A3D41" w:rsidP="00AE4AF8">
      <w:pPr>
        <w:pStyle w:val="ConsPlusNonformat"/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предупрежден, что в случае,</w:t>
      </w:r>
      <w:r w:rsidR="000C55D2" w:rsidRPr="008A0488">
        <w:rPr>
          <w:rFonts w:ascii="Times New Roman" w:hAnsi="Times New Roman" w:cs="Times New Roman"/>
          <w:sz w:val="24"/>
          <w:szCs w:val="24"/>
        </w:rPr>
        <w:t xml:space="preserve"> если предоставленные данные окажутся</w:t>
      </w:r>
      <w:r>
        <w:rPr>
          <w:rFonts w:ascii="Times New Roman" w:hAnsi="Times New Roman" w:cs="Times New Roman"/>
          <w:sz w:val="24"/>
          <w:szCs w:val="24"/>
        </w:rPr>
        <w:t xml:space="preserve"> ложными,</w:t>
      </w:r>
      <w:r>
        <w:rPr>
          <w:rFonts w:ascii="Times New Roman" w:hAnsi="Times New Roman" w:cs="Times New Roman"/>
          <w:sz w:val="24"/>
          <w:szCs w:val="24"/>
        </w:rPr>
        <w:br/>
        <w:t xml:space="preserve">я могу быть привлечен к ответственности в соответствии </w:t>
      </w:r>
      <w:r w:rsidR="000C55D2" w:rsidRPr="008A048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 </w:t>
      </w:r>
      <w:r w:rsidR="000C55D2" w:rsidRPr="008A048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C55D2" w:rsidRPr="008A0488" w:rsidRDefault="000A3D41" w:rsidP="00AE4AF8">
      <w:pPr>
        <w:pStyle w:val="ConsPlusNonformat"/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 свое</w:t>
      </w:r>
      <w:r w:rsidR="000C55D2" w:rsidRPr="008A0488">
        <w:rPr>
          <w:rFonts w:ascii="Times New Roman" w:hAnsi="Times New Roman" w:cs="Times New Roman"/>
          <w:sz w:val="24"/>
          <w:szCs w:val="24"/>
        </w:rPr>
        <w:t xml:space="preserve"> согла</w:t>
      </w:r>
      <w:r>
        <w:rPr>
          <w:rFonts w:ascii="Times New Roman" w:hAnsi="Times New Roman" w:cs="Times New Roman"/>
          <w:sz w:val="24"/>
          <w:szCs w:val="24"/>
        </w:rPr>
        <w:t xml:space="preserve">сие на </w:t>
      </w:r>
      <w:r w:rsidR="000C55D2" w:rsidRPr="008A0488">
        <w:rPr>
          <w:rFonts w:ascii="Times New Roman" w:hAnsi="Times New Roman" w:cs="Times New Roman"/>
          <w:sz w:val="24"/>
          <w:szCs w:val="24"/>
        </w:rPr>
        <w:t>обработку моих персональных данных в</w:t>
      </w:r>
      <w:r>
        <w:rPr>
          <w:rFonts w:ascii="Times New Roman" w:hAnsi="Times New Roman" w:cs="Times New Roman"/>
          <w:sz w:val="24"/>
          <w:szCs w:val="24"/>
        </w:rPr>
        <w:t xml:space="preserve"> целях принятия решения по настоящему обращению и</w:t>
      </w:r>
      <w:r w:rsidR="000C55D2" w:rsidRPr="008A0488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услуг</w:t>
      </w:r>
      <w:r>
        <w:rPr>
          <w:rFonts w:ascii="Times New Roman" w:hAnsi="Times New Roman" w:cs="Times New Roman"/>
          <w:sz w:val="24"/>
          <w:szCs w:val="24"/>
        </w:rPr>
        <w:br/>
      </w:r>
      <w:r w:rsidR="000C55D2" w:rsidRPr="008A0488">
        <w:rPr>
          <w:rFonts w:ascii="Times New Roman" w:hAnsi="Times New Roman" w:cs="Times New Roman"/>
          <w:sz w:val="24"/>
          <w:szCs w:val="24"/>
        </w:rPr>
        <w:t>в области содействия занятости населения.</w:t>
      </w:r>
    </w:p>
    <w:p w:rsidR="000C55D2" w:rsidRPr="008A0488" w:rsidRDefault="00627D18" w:rsidP="00AE4AF8">
      <w:pPr>
        <w:pStyle w:val="ConsPlusNonformat"/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согласен </w:t>
      </w:r>
      <w:r w:rsidR="000C55D2" w:rsidRPr="008A0488">
        <w:rPr>
          <w:rFonts w:ascii="Times New Roman" w:hAnsi="Times New Roman" w:cs="Times New Roman"/>
          <w:sz w:val="24"/>
          <w:szCs w:val="24"/>
        </w:rPr>
        <w:t>на передачу моих персональных данных третьим лицам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5D2" w:rsidRPr="008A0488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едоставления государственных услуг в области содействия </w:t>
      </w:r>
      <w:r w:rsidR="000C55D2" w:rsidRPr="008A0488">
        <w:rPr>
          <w:rFonts w:ascii="Times New Roman" w:hAnsi="Times New Roman" w:cs="Times New Roman"/>
          <w:sz w:val="24"/>
          <w:szCs w:val="24"/>
        </w:rPr>
        <w:t>занятости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5D2" w:rsidRPr="008A0488">
        <w:rPr>
          <w:rFonts w:ascii="Times New Roman" w:hAnsi="Times New Roman" w:cs="Times New Roman"/>
          <w:sz w:val="24"/>
          <w:szCs w:val="24"/>
        </w:rPr>
        <w:t>населения.</w:t>
      </w:r>
    </w:p>
    <w:p w:rsidR="000C55D2" w:rsidRPr="008A0488" w:rsidRDefault="00627D18" w:rsidP="00AE4AF8">
      <w:pPr>
        <w:pStyle w:val="ConsPlusNonformat"/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предупрежден, что </w:t>
      </w:r>
      <w:r w:rsidR="000C55D2" w:rsidRPr="008A0488">
        <w:rPr>
          <w:rFonts w:ascii="Times New Roman" w:hAnsi="Times New Roman" w:cs="Times New Roman"/>
          <w:sz w:val="24"/>
          <w:szCs w:val="24"/>
        </w:rPr>
        <w:t>в случае подтверждения недостоверности сведений,</w:t>
      </w:r>
      <w:r w:rsidR="007F5AC3">
        <w:rPr>
          <w:rFonts w:ascii="Times New Roman" w:hAnsi="Times New Roman" w:cs="Times New Roman"/>
          <w:sz w:val="24"/>
          <w:szCs w:val="24"/>
        </w:rPr>
        <w:t xml:space="preserve"> содержащихся в моем заявлении, </w:t>
      </w:r>
      <w:r w:rsidR="000C55D2" w:rsidRPr="008A0488">
        <w:rPr>
          <w:rFonts w:ascii="Times New Roman" w:hAnsi="Times New Roman" w:cs="Times New Roman"/>
          <w:sz w:val="24"/>
          <w:szCs w:val="24"/>
        </w:rPr>
        <w:t>центр занятости населения может отказать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5D2" w:rsidRPr="008A0488">
        <w:rPr>
          <w:rFonts w:ascii="Times New Roman" w:hAnsi="Times New Roman" w:cs="Times New Roman"/>
          <w:sz w:val="24"/>
          <w:szCs w:val="24"/>
        </w:rPr>
        <w:t>постановке на регистрационный учет в качестве безработного.</w:t>
      </w:r>
    </w:p>
    <w:p w:rsidR="0029175E" w:rsidRDefault="007F5AC3" w:rsidP="00AE4A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0C55D2" w:rsidRPr="008A0488">
        <w:rPr>
          <w:rFonts w:ascii="Times New Roman" w:hAnsi="Times New Roman" w:cs="Times New Roman"/>
          <w:sz w:val="24"/>
          <w:szCs w:val="24"/>
        </w:rPr>
        <w:t xml:space="preserve"> предупрежден, что в случае получения пособия по безработице обманным</w:t>
      </w:r>
      <w:r w:rsidR="0029175E">
        <w:rPr>
          <w:rFonts w:ascii="Times New Roman" w:hAnsi="Times New Roman" w:cs="Times New Roman"/>
          <w:sz w:val="24"/>
          <w:szCs w:val="24"/>
        </w:rPr>
        <w:t xml:space="preserve"> путем</w:t>
      </w:r>
      <w:r w:rsidR="0029175E">
        <w:rPr>
          <w:rFonts w:ascii="Times New Roman" w:hAnsi="Times New Roman" w:cs="Times New Roman"/>
          <w:sz w:val="24"/>
          <w:szCs w:val="24"/>
        </w:rPr>
        <w:br/>
        <w:t xml:space="preserve">(в том числе при предоставлении недостоверных сведений) </w:t>
      </w:r>
      <w:r w:rsidR="000C55D2" w:rsidRPr="008A0488">
        <w:rPr>
          <w:rFonts w:ascii="Times New Roman" w:hAnsi="Times New Roman" w:cs="Times New Roman"/>
          <w:sz w:val="24"/>
          <w:szCs w:val="24"/>
        </w:rPr>
        <w:t>центр</w:t>
      </w:r>
      <w:r w:rsidR="0029175E">
        <w:rPr>
          <w:rFonts w:ascii="Times New Roman" w:hAnsi="Times New Roman" w:cs="Times New Roman"/>
          <w:sz w:val="24"/>
          <w:szCs w:val="24"/>
        </w:rPr>
        <w:t xml:space="preserve"> занятости населения </w:t>
      </w:r>
      <w:r w:rsidR="000C55D2" w:rsidRPr="008A0488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29175E">
        <w:rPr>
          <w:rFonts w:ascii="Times New Roman" w:hAnsi="Times New Roman" w:cs="Times New Roman"/>
          <w:sz w:val="24"/>
          <w:szCs w:val="24"/>
        </w:rPr>
        <w:t xml:space="preserve">право </w:t>
      </w:r>
      <w:r w:rsidR="000C55D2" w:rsidRPr="008A0488">
        <w:rPr>
          <w:rFonts w:ascii="Times New Roman" w:hAnsi="Times New Roman" w:cs="Times New Roman"/>
          <w:sz w:val="24"/>
          <w:szCs w:val="24"/>
        </w:rPr>
        <w:t>взыскивать незаконно полученные денежные</w:t>
      </w:r>
      <w:r w:rsidR="0029175E">
        <w:rPr>
          <w:rFonts w:ascii="Times New Roman" w:hAnsi="Times New Roman" w:cs="Times New Roman"/>
          <w:sz w:val="24"/>
          <w:szCs w:val="24"/>
        </w:rPr>
        <w:t xml:space="preserve"> средства в судебном порядке,</w:t>
      </w:r>
      <w:r w:rsidR="0029175E">
        <w:rPr>
          <w:rFonts w:ascii="Times New Roman" w:hAnsi="Times New Roman" w:cs="Times New Roman"/>
          <w:sz w:val="24"/>
          <w:szCs w:val="24"/>
        </w:rPr>
        <w:br/>
      </w:r>
      <w:r w:rsidR="000C55D2" w:rsidRPr="008A0488">
        <w:rPr>
          <w:rFonts w:ascii="Times New Roman" w:hAnsi="Times New Roman" w:cs="Times New Roman"/>
          <w:sz w:val="24"/>
          <w:szCs w:val="24"/>
        </w:rPr>
        <w:t>а соответствующие материалы будут переданы в</w:t>
      </w:r>
      <w:r w:rsidR="0029175E">
        <w:rPr>
          <w:rFonts w:ascii="Times New Roman" w:hAnsi="Times New Roman" w:cs="Times New Roman"/>
          <w:sz w:val="24"/>
          <w:szCs w:val="24"/>
        </w:rPr>
        <w:t xml:space="preserve"> </w:t>
      </w:r>
      <w:r w:rsidR="000C55D2" w:rsidRPr="008A0488">
        <w:rPr>
          <w:rFonts w:ascii="Times New Roman" w:hAnsi="Times New Roman" w:cs="Times New Roman"/>
          <w:sz w:val="24"/>
          <w:szCs w:val="24"/>
        </w:rPr>
        <w:t>правоохранительные органы.</w:t>
      </w:r>
    </w:p>
    <w:p w:rsidR="000C55D2" w:rsidRDefault="0029175E" w:rsidP="00AE4AF8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</w:t>
      </w:r>
      <w:r w:rsidR="000C55D2" w:rsidRPr="008A0488">
        <w:rPr>
          <w:rFonts w:ascii="Times New Roman" w:hAnsi="Times New Roman" w:cs="Times New Roman"/>
          <w:sz w:val="24"/>
          <w:szCs w:val="24"/>
        </w:rPr>
        <w:t xml:space="preserve"> оз</w:t>
      </w:r>
      <w:r>
        <w:rPr>
          <w:rFonts w:ascii="Times New Roman" w:hAnsi="Times New Roman" w:cs="Times New Roman"/>
          <w:sz w:val="24"/>
          <w:szCs w:val="24"/>
        </w:rPr>
        <w:t xml:space="preserve">накомился с положениями законодательства </w:t>
      </w:r>
      <w:r w:rsidR="000C55D2" w:rsidRPr="008A048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5D2" w:rsidRPr="008A0488">
        <w:rPr>
          <w:rFonts w:ascii="Times New Roman" w:hAnsi="Times New Roman" w:cs="Times New Roman"/>
          <w:sz w:val="24"/>
          <w:szCs w:val="24"/>
        </w:rPr>
        <w:t>занятости населения.</w:t>
      </w:r>
    </w:p>
    <w:p w:rsidR="0047114A" w:rsidRDefault="0047114A" w:rsidP="000C55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47114A" w:rsidSect="006156ED">
          <w:headerReference w:type="default" r:id="rId9"/>
          <w:pgSz w:w="11906" w:h="16838"/>
          <w:pgMar w:top="851" w:right="850" w:bottom="1135" w:left="1701" w:header="708" w:footer="708" w:gutter="0"/>
          <w:pgNumType w:start="1"/>
          <w:cols w:space="708"/>
          <w:titlePg/>
          <w:docGrid w:linePitch="360"/>
        </w:sectPr>
      </w:pPr>
    </w:p>
    <w:p w:rsidR="00872616" w:rsidRDefault="00872616" w:rsidP="008F465E">
      <w:pPr>
        <w:autoSpaceDE w:val="0"/>
        <w:autoSpaceDN w:val="0"/>
        <w:ind w:left="5812"/>
        <w:rPr>
          <w:sz w:val="20"/>
          <w:szCs w:val="20"/>
        </w:rPr>
      </w:pPr>
      <w:r>
        <w:rPr>
          <w:sz w:val="20"/>
          <w:szCs w:val="20"/>
        </w:rPr>
        <w:t>Приложение № </w:t>
      </w:r>
      <w:r w:rsidR="008F465E">
        <w:rPr>
          <w:sz w:val="20"/>
          <w:szCs w:val="20"/>
        </w:rPr>
        <w:t>4</w:t>
      </w:r>
    </w:p>
    <w:p w:rsidR="00872616" w:rsidRDefault="00872616" w:rsidP="008F465E">
      <w:pPr>
        <w:autoSpaceDE w:val="0"/>
        <w:autoSpaceDN w:val="0"/>
        <w:ind w:left="5812"/>
        <w:rPr>
          <w:sz w:val="20"/>
          <w:szCs w:val="20"/>
        </w:rPr>
      </w:pPr>
      <w:r w:rsidRPr="005A30EB">
        <w:rPr>
          <w:sz w:val="20"/>
          <w:szCs w:val="20"/>
        </w:rPr>
        <w:t>к Административному регламенту</w:t>
      </w:r>
    </w:p>
    <w:p w:rsidR="00872616" w:rsidRDefault="00872616" w:rsidP="008F465E">
      <w:pPr>
        <w:autoSpaceDE w:val="0"/>
        <w:autoSpaceDN w:val="0"/>
        <w:ind w:left="5812"/>
        <w:rPr>
          <w:sz w:val="20"/>
          <w:szCs w:val="20"/>
        </w:rPr>
      </w:pPr>
      <w:r w:rsidRPr="005A30EB">
        <w:rPr>
          <w:sz w:val="20"/>
          <w:szCs w:val="20"/>
        </w:rPr>
        <w:t xml:space="preserve">Комитета по труду и занятости населения Санкт-Петербурга </w:t>
      </w:r>
    </w:p>
    <w:p w:rsidR="00E85C30" w:rsidRDefault="00872616" w:rsidP="008F465E">
      <w:pPr>
        <w:ind w:left="5812"/>
      </w:pPr>
      <w:r w:rsidRPr="005A30EB">
        <w:rPr>
          <w:sz w:val="20"/>
          <w:szCs w:val="20"/>
        </w:rPr>
        <w:t xml:space="preserve">по предоставлению государственной услуги содействия гражданам </w:t>
      </w:r>
      <w:r>
        <w:rPr>
          <w:sz w:val="20"/>
          <w:szCs w:val="20"/>
        </w:rPr>
        <w:br/>
      </w:r>
      <w:r w:rsidRPr="005A30EB">
        <w:rPr>
          <w:sz w:val="20"/>
          <w:szCs w:val="20"/>
        </w:rPr>
        <w:t>в поиске подходящей работы</w:t>
      </w:r>
    </w:p>
    <w:p w:rsidR="00E85C30" w:rsidRPr="009440AF" w:rsidRDefault="00E85C30" w:rsidP="009440AF">
      <w:pPr>
        <w:pStyle w:val="ConsPlusNormal"/>
        <w:jc w:val="center"/>
        <w:rPr>
          <w:b/>
        </w:rPr>
      </w:pPr>
    </w:p>
    <w:p w:rsidR="00BB778D" w:rsidRPr="009440AF" w:rsidRDefault="00BB778D" w:rsidP="009440A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0AF">
        <w:rPr>
          <w:rFonts w:ascii="Times New Roman" w:hAnsi="Times New Roman" w:cs="Times New Roman"/>
          <w:b/>
          <w:sz w:val="24"/>
          <w:szCs w:val="24"/>
        </w:rPr>
        <w:t>Резюме</w:t>
      </w:r>
    </w:p>
    <w:p w:rsidR="00BB778D" w:rsidRPr="009440AF" w:rsidRDefault="00BB778D" w:rsidP="009440A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0AF">
        <w:rPr>
          <w:rFonts w:ascii="Times New Roman" w:hAnsi="Times New Roman" w:cs="Times New Roman"/>
          <w:b/>
          <w:sz w:val="24"/>
          <w:szCs w:val="24"/>
        </w:rPr>
        <w:t>гражданина, обращающегося с заявлением о предоставлении</w:t>
      </w:r>
    </w:p>
    <w:p w:rsidR="00BB778D" w:rsidRPr="009440AF" w:rsidRDefault="00BB778D" w:rsidP="009440A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0AF">
        <w:rPr>
          <w:rFonts w:ascii="Times New Roman" w:hAnsi="Times New Roman" w:cs="Times New Roman"/>
          <w:b/>
          <w:sz w:val="24"/>
          <w:szCs w:val="24"/>
        </w:rPr>
        <w:t>государственной услуги содействия в поиске подходящей работы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Фото (необязательно)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1. Фамилия, имя, отчество (при наличии)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2. Пол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3. Дата рождения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4. Гражданство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5. Контактная информация: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а) субъект Российской Федерации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б) район, населенный пункт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в) телефон (необязательно)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г) адрес электронной почты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д) Skype (необязательно)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6. Сведения о трудовой деятельности (опыт работы):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а) полное наименование работодателя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б) торговая марка (бренд) работодателя (необязательно)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в) профессия (должность, специальность)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г) месяц начала работы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д) месяц окончания работы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е) обязанности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ж) достижения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7. Ключевые навыки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8. Профессиональные качества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9. Образование: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а) уровень образования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б) наименование образовательной организации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в) год окончания обучения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г) номер диплома (в соответствии с документом об образовании)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д) серия диплома (в соответствии с документом об образовании)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е) дата выдачи диплома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ж) квалификация по диплому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з) специальность по диплому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и) факультет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к) название </w:t>
      </w:r>
      <w:r w:rsidR="009440AF">
        <w:rPr>
          <w:rFonts w:ascii="Times New Roman" w:hAnsi="Times New Roman" w:cs="Times New Roman"/>
          <w:sz w:val="24"/>
          <w:szCs w:val="24"/>
        </w:rPr>
        <w:t>дипломной работы (в соответствии с документом</w:t>
      </w:r>
      <w:r w:rsidRPr="008A0488">
        <w:rPr>
          <w:rFonts w:ascii="Times New Roman" w:hAnsi="Times New Roman" w:cs="Times New Roman"/>
          <w:sz w:val="24"/>
          <w:szCs w:val="24"/>
        </w:rPr>
        <w:t xml:space="preserve"> об</w:t>
      </w:r>
      <w:r w:rsidR="009440AF">
        <w:rPr>
          <w:rFonts w:ascii="Times New Roman" w:hAnsi="Times New Roman" w:cs="Times New Roman"/>
          <w:sz w:val="24"/>
          <w:szCs w:val="24"/>
        </w:rPr>
        <w:t xml:space="preserve"> </w:t>
      </w:r>
      <w:r w:rsidRPr="008A0488">
        <w:rPr>
          <w:rFonts w:ascii="Times New Roman" w:hAnsi="Times New Roman" w:cs="Times New Roman"/>
          <w:sz w:val="24"/>
          <w:szCs w:val="24"/>
        </w:rPr>
        <w:t>образовании) (необязательно)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л) ученая степень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м) фамилия, имя, отчество (при налич</w:t>
      </w:r>
      <w:r w:rsidR="009440AF">
        <w:rPr>
          <w:rFonts w:ascii="Times New Roman" w:hAnsi="Times New Roman" w:cs="Times New Roman"/>
          <w:sz w:val="24"/>
          <w:szCs w:val="24"/>
        </w:rPr>
        <w:t>ии) на момент выдачи документа</w:t>
      </w:r>
      <w:r w:rsidRPr="008A0488">
        <w:rPr>
          <w:rFonts w:ascii="Times New Roman" w:hAnsi="Times New Roman" w:cs="Times New Roman"/>
          <w:sz w:val="24"/>
          <w:szCs w:val="24"/>
        </w:rPr>
        <w:t xml:space="preserve"> об</w:t>
      </w:r>
      <w:r w:rsidR="009440AF">
        <w:rPr>
          <w:rFonts w:ascii="Times New Roman" w:hAnsi="Times New Roman" w:cs="Times New Roman"/>
          <w:sz w:val="24"/>
          <w:szCs w:val="24"/>
        </w:rPr>
        <w:t xml:space="preserve"> </w:t>
      </w:r>
      <w:r w:rsidRPr="008A0488">
        <w:rPr>
          <w:rFonts w:ascii="Times New Roman" w:hAnsi="Times New Roman" w:cs="Times New Roman"/>
          <w:sz w:val="24"/>
          <w:szCs w:val="24"/>
        </w:rPr>
        <w:t>образовании (в случае изменения фамилии, имени, отчества)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10. Желаемая заработная плата, руб.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11. Желаемая сфера деятельности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12. Желаемая профессия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13. Желаемая должность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14. График работы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15. Тип занятости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16. Готов приступить к работе с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17. Готовность к переобучению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18. Готовность к командировкам (необязательно)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19. Владение языками (необязательно):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а) язык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б) уровень владения</w:t>
      </w:r>
    </w:p>
    <w:p w:rsidR="00BB778D" w:rsidRPr="008A0488" w:rsidRDefault="009440AF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Повышение квалификации/курсы (дополнительное образование) (при </w:t>
      </w:r>
      <w:r w:rsidR="00BB778D" w:rsidRPr="008A0488">
        <w:rPr>
          <w:rFonts w:ascii="Times New Roman" w:hAnsi="Times New Roman" w:cs="Times New Roman"/>
          <w:sz w:val="24"/>
          <w:szCs w:val="24"/>
        </w:rPr>
        <w:t>наличии):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а) название курса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б) наименование образовательной организации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в) год окончания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21. Свидетельства и сертификаты (необязательно):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а) свидетельство о независимой оценке квалификации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б) регистрационный номер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в) дата выдачи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22. Иные документы (при наличии):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а) водительское удостоверение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б) медицинская книжка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в) сертификаты, удостоверения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23. Социальное положение: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а) семейное положение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б) наличие детей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в) наличие жилья (необязательно)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г) социально - незащищенная группа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24. Переезд (при готовности к переезду):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а) субъект Российской Федерации переезда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б) район, населенный пункт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в) заработная плата, руб.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г) необходимость жилья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д) условия переезда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25. Рекомендации (необязательно):</w:t>
      </w:r>
    </w:p>
    <w:p w:rsidR="00BB778D" w:rsidRPr="008A0488" w:rsidRDefault="009440AF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подтверждение согласия от рекомендателей на </w:t>
      </w:r>
      <w:r w:rsidR="00BB778D" w:rsidRPr="008A0488">
        <w:rPr>
          <w:rFonts w:ascii="Times New Roman" w:hAnsi="Times New Roman" w:cs="Times New Roman"/>
          <w:sz w:val="24"/>
          <w:szCs w:val="24"/>
        </w:rPr>
        <w:t>обрабо</w:t>
      </w:r>
      <w:r>
        <w:rPr>
          <w:rFonts w:ascii="Times New Roman" w:hAnsi="Times New Roman" w:cs="Times New Roman"/>
          <w:sz w:val="24"/>
          <w:szCs w:val="24"/>
        </w:rPr>
        <w:t>тку</w:t>
      </w:r>
      <w:r w:rsidR="00BB778D" w:rsidRPr="008A0488"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78D" w:rsidRPr="008A0488">
        <w:rPr>
          <w:rFonts w:ascii="Times New Roman" w:hAnsi="Times New Roman" w:cs="Times New Roman"/>
          <w:sz w:val="24"/>
          <w:szCs w:val="24"/>
        </w:rPr>
        <w:t>персональных данных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б) фамилия, имя, отчество (при наличии)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в) должность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 xml:space="preserve">   г) служебный телефон</w:t>
      </w:r>
    </w:p>
    <w:p w:rsidR="00BB778D" w:rsidRPr="008A0488" w:rsidRDefault="00BB778D" w:rsidP="00672F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488">
        <w:rPr>
          <w:rFonts w:ascii="Times New Roman" w:hAnsi="Times New Roman" w:cs="Times New Roman"/>
          <w:sz w:val="24"/>
          <w:szCs w:val="24"/>
        </w:rPr>
        <w:t>26. Конкурсы и движения</w:t>
      </w:r>
    </w:p>
    <w:p w:rsidR="00BB778D" w:rsidRPr="008A0488" w:rsidRDefault="00BB778D" w:rsidP="00BB778D">
      <w:pPr>
        <w:pStyle w:val="ConsPlusNormal"/>
        <w:jc w:val="both"/>
      </w:pPr>
    </w:p>
    <w:p w:rsidR="00F856C2" w:rsidRDefault="00F856C2" w:rsidP="00BB778D">
      <w:pPr>
        <w:pStyle w:val="ConsPlusNormal"/>
        <w:jc w:val="both"/>
        <w:sectPr w:rsidR="00F856C2" w:rsidSect="006156ED">
          <w:pgSz w:w="11906" w:h="16838"/>
          <w:pgMar w:top="851" w:right="850" w:bottom="1135" w:left="1701" w:header="708" w:footer="708" w:gutter="0"/>
          <w:pgNumType w:start="1"/>
          <w:cols w:space="708"/>
          <w:titlePg/>
          <w:docGrid w:linePitch="360"/>
        </w:sectPr>
      </w:pPr>
    </w:p>
    <w:p w:rsidR="00F856C2" w:rsidRPr="002D0C09" w:rsidRDefault="00F856C2" w:rsidP="00F856C2">
      <w:pPr>
        <w:tabs>
          <w:tab w:val="left" w:pos="5387"/>
        </w:tabs>
        <w:autoSpaceDE w:val="0"/>
        <w:autoSpaceDN w:val="0"/>
        <w:ind w:left="5954" w:right="141"/>
        <w:rPr>
          <w:sz w:val="20"/>
          <w:szCs w:val="20"/>
        </w:rPr>
      </w:pPr>
      <w:r w:rsidRPr="002D0C09">
        <w:rPr>
          <w:sz w:val="20"/>
          <w:szCs w:val="20"/>
        </w:rPr>
        <w:t>Приложение № </w:t>
      </w:r>
      <w:r w:rsidR="008F465E">
        <w:rPr>
          <w:sz w:val="20"/>
          <w:szCs w:val="20"/>
        </w:rPr>
        <w:t>5</w:t>
      </w:r>
    </w:p>
    <w:p w:rsidR="00F856C2" w:rsidRPr="002D0C09" w:rsidRDefault="00F856C2" w:rsidP="00F856C2">
      <w:pPr>
        <w:tabs>
          <w:tab w:val="left" w:pos="5387"/>
        </w:tabs>
        <w:autoSpaceDE w:val="0"/>
        <w:autoSpaceDN w:val="0"/>
        <w:ind w:left="5954" w:right="141"/>
        <w:rPr>
          <w:sz w:val="20"/>
          <w:szCs w:val="20"/>
        </w:rPr>
      </w:pPr>
      <w:r w:rsidRPr="002D0C09">
        <w:rPr>
          <w:sz w:val="20"/>
          <w:szCs w:val="20"/>
        </w:rPr>
        <w:t>к Административному регламенту</w:t>
      </w:r>
    </w:p>
    <w:p w:rsidR="00F856C2" w:rsidRPr="002D0C09" w:rsidRDefault="00F856C2" w:rsidP="00F856C2">
      <w:pPr>
        <w:tabs>
          <w:tab w:val="left" w:pos="5387"/>
        </w:tabs>
        <w:autoSpaceDE w:val="0"/>
        <w:autoSpaceDN w:val="0"/>
        <w:ind w:left="5954" w:right="141"/>
        <w:rPr>
          <w:sz w:val="20"/>
          <w:szCs w:val="20"/>
        </w:rPr>
      </w:pPr>
      <w:r w:rsidRPr="002D0C09">
        <w:rPr>
          <w:sz w:val="20"/>
          <w:szCs w:val="20"/>
        </w:rPr>
        <w:t xml:space="preserve">Комитета по труду и занятости </w:t>
      </w:r>
    </w:p>
    <w:p w:rsidR="00F856C2" w:rsidRPr="002D0C09" w:rsidRDefault="00F856C2" w:rsidP="00F856C2">
      <w:pPr>
        <w:tabs>
          <w:tab w:val="left" w:pos="5387"/>
        </w:tabs>
        <w:autoSpaceDE w:val="0"/>
        <w:autoSpaceDN w:val="0"/>
        <w:ind w:left="5954" w:right="141"/>
        <w:rPr>
          <w:sz w:val="20"/>
          <w:szCs w:val="20"/>
        </w:rPr>
      </w:pPr>
      <w:r w:rsidRPr="002D0C09">
        <w:rPr>
          <w:sz w:val="20"/>
          <w:szCs w:val="20"/>
        </w:rPr>
        <w:t xml:space="preserve">населения Санкт-Петербурга </w:t>
      </w:r>
    </w:p>
    <w:p w:rsidR="002514D8" w:rsidRDefault="00F856C2" w:rsidP="00EE29EA">
      <w:pPr>
        <w:tabs>
          <w:tab w:val="left" w:pos="5387"/>
          <w:tab w:val="left" w:pos="6663"/>
        </w:tabs>
        <w:autoSpaceDE w:val="0"/>
        <w:autoSpaceDN w:val="0"/>
        <w:ind w:left="5954" w:right="141"/>
        <w:rPr>
          <w:sz w:val="20"/>
          <w:szCs w:val="20"/>
        </w:rPr>
      </w:pPr>
      <w:r w:rsidRPr="002D0C09">
        <w:rPr>
          <w:sz w:val="20"/>
          <w:szCs w:val="20"/>
        </w:rPr>
        <w:t xml:space="preserve">по предоставлению </w:t>
      </w:r>
      <w:r>
        <w:rPr>
          <w:sz w:val="20"/>
          <w:szCs w:val="20"/>
        </w:rPr>
        <w:t>г</w:t>
      </w:r>
      <w:r w:rsidRPr="002D0C09">
        <w:rPr>
          <w:sz w:val="20"/>
          <w:szCs w:val="20"/>
        </w:rPr>
        <w:t xml:space="preserve">осударственной услуги содействия гражданам </w:t>
      </w:r>
      <w:r>
        <w:rPr>
          <w:sz w:val="20"/>
          <w:szCs w:val="20"/>
        </w:rPr>
        <w:br/>
      </w:r>
      <w:r w:rsidRPr="002D0C09">
        <w:rPr>
          <w:sz w:val="20"/>
          <w:szCs w:val="20"/>
        </w:rPr>
        <w:t>в поиске подходящей работы</w:t>
      </w:r>
    </w:p>
    <w:p w:rsidR="00EE29EA" w:rsidRDefault="00EE29EA" w:rsidP="00EE29EA">
      <w:pPr>
        <w:tabs>
          <w:tab w:val="left" w:pos="5387"/>
          <w:tab w:val="left" w:pos="6663"/>
        </w:tabs>
        <w:autoSpaceDE w:val="0"/>
        <w:autoSpaceDN w:val="0"/>
        <w:ind w:right="141"/>
        <w:rPr>
          <w:sz w:val="20"/>
          <w:szCs w:val="20"/>
        </w:rPr>
      </w:pPr>
    </w:p>
    <w:p w:rsidR="00EE29EA" w:rsidRDefault="00EE29EA" w:rsidP="00EE29EA">
      <w:pPr>
        <w:tabs>
          <w:tab w:val="left" w:pos="5387"/>
          <w:tab w:val="left" w:pos="6663"/>
        </w:tabs>
        <w:autoSpaceDE w:val="0"/>
        <w:autoSpaceDN w:val="0"/>
        <w:ind w:right="141"/>
        <w:rPr>
          <w:sz w:val="20"/>
          <w:szCs w:val="20"/>
        </w:rPr>
      </w:pPr>
    </w:p>
    <w:p w:rsidR="00EE29EA" w:rsidRPr="00EE29EA" w:rsidRDefault="00EE29EA" w:rsidP="00EE29EA">
      <w:pPr>
        <w:rPr>
          <w:rFonts w:ascii="Verdana" w:hAnsi="Verdana"/>
          <w:color w:val="000000"/>
          <w:sz w:val="21"/>
          <w:szCs w:val="21"/>
        </w:rPr>
      </w:pPr>
      <w:r w:rsidRPr="00EE29EA">
        <w:rPr>
          <w:color w:val="000000"/>
        </w:rPr>
        <w:t> 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_____________________________________________________________________________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>(наименование органа, уполномоченного на рассмотрение жалобы)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 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b/>
          <w:bCs/>
          <w:color w:val="000000"/>
        </w:rPr>
        <w:t>АКТ № ____</w:t>
      </w:r>
      <w:r w:rsidRPr="00EE29EA">
        <w:rPr>
          <w:color w:val="000000"/>
        </w:rPr>
        <w:t>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>(порядковый номер акта)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b/>
          <w:bCs/>
          <w:color w:val="000000"/>
        </w:rPr>
        <w:t>о рассмотрении жалобы на решение, действие (бездействие)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</w:rPr>
        <w:t>_____________________________________________________________________________</w:t>
      </w:r>
      <w:r w:rsidRPr="00EE29EA">
        <w:rPr>
          <w:color w:val="000000"/>
          <w:sz w:val="20"/>
          <w:szCs w:val="20"/>
        </w:rPr>
        <w:t>Комитета, ГАУ ЦЗН, должностного лица Комитета, государственного гражданского служащего Комитета, работника ГАУ ЦЗН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 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«____» _____________ 20___ г.</w:t>
      </w:r>
      <w:r w:rsidRPr="00EE29EA">
        <w:rPr>
          <w:color w:val="000000"/>
        </w:rPr>
        <w:tab/>
      </w:r>
      <w:r w:rsidRPr="00EE29EA">
        <w:rPr>
          <w:color w:val="000000"/>
        </w:rPr>
        <w:tab/>
      </w:r>
      <w:r w:rsidRPr="00EE29EA">
        <w:rPr>
          <w:color w:val="000000"/>
        </w:rPr>
        <w:tab/>
        <w:t xml:space="preserve">            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</w:rPr>
        <w:tab/>
      </w:r>
      <w:r w:rsidRPr="00EE29EA">
        <w:rPr>
          <w:color w:val="000000"/>
        </w:rPr>
        <w:tab/>
      </w:r>
      <w:r w:rsidRPr="00EE29EA">
        <w:rPr>
          <w:color w:val="000000"/>
        </w:rPr>
        <w:tab/>
      </w:r>
      <w:r w:rsidRPr="00EE29EA">
        <w:rPr>
          <w:color w:val="000000"/>
        </w:rPr>
        <w:tab/>
      </w:r>
      <w:r w:rsidRPr="00EE29EA">
        <w:rPr>
          <w:color w:val="000000"/>
        </w:rPr>
        <w:tab/>
      </w:r>
      <w:r w:rsidRPr="00EE29EA">
        <w:rPr>
          <w:color w:val="000000"/>
        </w:rPr>
        <w:tab/>
      </w:r>
      <w:r w:rsidRPr="00EE29EA">
        <w:rPr>
          <w:color w:val="000000"/>
        </w:rPr>
        <w:tab/>
        <w:t xml:space="preserve">     </w:t>
      </w:r>
      <w:r w:rsidRPr="00EE29EA">
        <w:rPr>
          <w:color w:val="000000"/>
          <w:sz w:val="20"/>
          <w:szCs w:val="20"/>
        </w:rPr>
        <w:t>(место составления акта)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 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_____________________________________________________________________________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>(фамилия, инициалы должностного лица Комитета, государственного гражданского служащего Комитета, рассмотревшего жалобу)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_____________________________________________________________________________,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 xml:space="preserve">по результатам рассмотрения жалобы в соответствии с </w:t>
      </w:r>
      <w:hyperlink r:id="rId10" w:history="1">
        <w:r w:rsidRPr="00EE29EA">
          <w:rPr>
            <w:color w:val="000000"/>
          </w:rPr>
          <w:t>частью 7 статьи 11.2</w:t>
        </w:r>
      </w:hyperlink>
      <w:r w:rsidRPr="00EE29EA">
        <w:rPr>
          <w:color w:val="000000"/>
        </w:rPr>
        <w:t xml:space="preserve"> Федерального закона «Об организации предоставления государственных и муниципальных услуг»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_____________________________________________________________________________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>(фамилия, имя, отчество (при наличии) физического лица, обратившегося с жалобой,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_____________________________________________________________________________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 xml:space="preserve">наименование юридического лица, обратившегося с жалобой, фамилия, инициалы, 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>должность его представителя)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на 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>(существо обжалуемого решения, действия (бездействия),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_____________________________________________________________________________,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  <w:sz w:val="20"/>
          <w:szCs w:val="20"/>
        </w:rPr>
        <w:t xml:space="preserve">ГАУ ЦЗН, работника ГАУ ЦЗН (ФИО указанных лиц указывается при наличии), </w:t>
      </w:r>
      <w:r w:rsidRPr="00EE29EA">
        <w:rPr>
          <w:color w:val="000000"/>
        </w:rPr>
        <w:t>_____________________________________________________________________________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>решение, действие (бездействие) которого обжалуется)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EE29EA">
        <w:rPr>
          <w:color w:val="000000"/>
        </w:rPr>
        <w:t> 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УСТАНОВИЛ: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 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</w:rPr>
        <w:t>1.</w:t>
      </w:r>
      <w:r w:rsidRPr="00EE29EA">
        <w:rPr>
          <w:color w:val="000000"/>
          <w:sz w:val="28"/>
          <w:szCs w:val="28"/>
        </w:rPr>
        <w:t>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>(краткое содержание жалобы)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  <w:sz w:val="28"/>
          <w:szCs w:val="28"/>
        </w:rPr>
        <w:t>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  <w:sz w:val="28"/>
          <w:szCs w:val="28"/>
        </w:rPr>
        <w:t>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  <w:sz w:val="28"/>
          <w:szCs w:val="28"/>
        </w:rPr>
        <w:t>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  <w:sz w:val="28"/>
          <w:szCs w:val="28"/>
        </w:rPr>
        <w:t>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  <w:sz w:val="28"/>
          <w:szCs w:val="28"/>
        </w:rPr>
        <w:t>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</w:rPr>
        <w:t>2.</w:t>
      </w:r>
      <w:r w:rsidRPr="00EE29EA">
        <w:rPr>
          <w:color w:val="000000"/>
          <w:sz w:val="28"/>
          <w:szCs w:val="28"/>
        </w:rPr>
        <w:t>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2"/>
          <w:szCs w:val="22"/>
        </w:rPr>
      </w:pPr>
      <w:r w:rsidRPr="00EE29EA">
        <w:rPr>
          <w:color w:val="000000"/>
          <w:sz w:val="22"/>
          <w:szCs w:val="22"/>
        </w:rPr>
        <w:t xml:space="preserve">(доводы и основания принятого решения со ссылками на нормативные правовые акты, 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2"/>
          <w:szCs w:val="22"/>
        </w:rPr>
      </w:pPr>
      <w:r w:rsidRPr="00EE29EA">
        <w:rPr>
          <w:color w:val="000000"/>
          <w:sz w:val="22"/>
          <w:szCs w:val="22"/>
        </w:rPr>
        <w:t>при отказе в рассмотрении жалобы в упрощенном порядке – причины отказа)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</w:rPr>
        <w:t>_____________________________________________________________________________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  <w:sz w:val="28"/>
          <w:szCs w:val="28"/>
        </w:rPr>
        <w:t>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  <w:sz w:val="28"/>
          <w:szCs w:val="28"/>
        </w:rPr>
        <w:t>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  <w:sz w:val="28"/>
          <w:szCs w:val="28"/>
        </w:rPr>
        <w:t>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  <w:sz w:val="28"/>
          <w:szCs w:val="28"/>
        </w:rPr>
        <w:t>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  <w:sz w:val="28"/>
          <w:szCs w:val="28"/>
        </w:rPr>
        <w:t>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  <w:sz w:val="28"/>
          <w:szCs w:val="28"/>
        </w:rPr>
        <w:t>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  <w:sz w:val="28"/>
          <w:szCs w:val="28"/>
        </w:rPr>
        <w:t>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  <w:sz w:val="28"/>
          <w:szCs w:val="28"/>
        </w:rPr>
        <w:t>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  <w:sz w:val="28"/>
          <w:szCs w:val="28"/>
        </w:rPr>
        <w:t>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EE29EA">
        <w:rPr>
          <w:color w:val="000000"/>
          <w:sz w:val="28"/>
          <w:szCs w:val="28"/>
        </w:rPr>
        <w:t>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  <w:sz w:val="28"/>
          <w:szCs w:val="28"/>
        </w:rPr>
        <w:t>__________________________________________________________________</w:t>
      </w:r>
    </w:p>
    <w:p w:rsidR="00EE29EA" w:rsidRPr="00EE29EA" w:rsidRDefault="00EE29EA" w:rsidP="00EE29EA">
      <w:pPr>
        <w:tabs>
          <w:tab w:val="left" w:pos="13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 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РЕШИЛ: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 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1. 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>(решение, принятое в отношении обжалованного решения, действия (бездействия):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_____________________________________________________________________________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bookmarkStart w:id="0" w:name="_GoBack"/>
      <w:bookmarkEnd w:id="0"/>
      <w:r w:rsidRPr="00EE29EA">
        <w:rPr>
          <w:color w:val="000000"/>
          <w:sz w:val="20"/>
          <w:szCs w:val="20"/>
        </w:rPr>
        <w:t xml:space="preserve">признать правомерным или неправомерным полностью или частично </w:t>
      </w:r>
      <w:r w:rsidRPr="00EE29EA">
        <w:rPr>
          <w:color w:val="000000"/>
          <w:sz w:val="20"/>
          <w:szCs w:val="20"/>
        </w:rPr>
        <w:br/>
        <w:t>и(или) отменить полностью или частично,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_____________________________________________________________________________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>при оставлении жалобы без ответа – указать причину оставления жалобы без ответа)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2. 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>(решение, принятое по существу жалобы, – удовлетворить или не удовлетворить полностью или частично)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_____________________________________________________________________________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_____________________________________________________________________________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3. 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 xml:space="preserve">(решение либо меры, которые необходимо принять в целях устранения допущенных нарушений, 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_____________________________________________________________________________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>если они не были приняты до вынесения решения по жалобе)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EE29EA">
        <w:rPr>
          <w:color w:val="000000"/>
        </w:rPr>
        <w:t>_____________________________________________________________________________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rFonts w:ascii="&amp;quot" w:hAnsi="&amp;quot" w:cs="Courier New"/>
          <w:color w:val="000000"/>
          <w:sz w:val="30"/>
          <w:szCs w:val="30"/>
        </w:rPr>
        <w:t>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 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_____________________________________   _____________    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 xml:space="preserve"> (должность лица, принявшего решение по жалобе)             (подпись)                                   (ФИО)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20"/>
          <w:szCs w:val="20"/>
        </w:rPr>
      </w:pP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 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Настоящее решение может быть обжаловано в 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>(наименование и адрес вышестоящего органа)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либо в 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EE29EA">
        <w:rPr>
          <w:color w:val="000000"/>
          <w:sz w:val="20"/>
          <w:szCs w:val="20"/>
        </w:rPr>
        <w:t>(наименование и адрес суда, арбитражного суда)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_____________________________________________________________________________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 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Акт составлен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 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EE29EA">
        <w:rPr>
          <w:color w:val="000000"/>
        </w:rPr>
        <w:t>_____________________________________   _______________    ______________________</w:t>
      </w:r>
    </w:p>
    <w:p w:rsidR="00EE29EA" w:rsidRPr="00EE29EA" w:rsidRDefault="00EE29EA" w:rsidP="00EE2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lang w:eastAsia="en-US"/>
        </w:rPr>
      </w:pPr>
      <w:r w:rsidRPr="00EE29EA">
        <w:rPr>
          <w:color w:val="000000"/>
          <w:sz w:val="20"/>
          <w:szCs w:val="20"/>
        </w:rPr>
        <w:t>(должность лица, принявшего решение по жалобе)                (подпись)                                   (ФИО)</w:t>
      </w:r>
    </w:p>
    <w:sectPr w:rsidR="00EE29EA" w:rsidRPr="00EE29EA" w:rsidSect="006156ED">
      <w:pgSz w:w="11906" w:h="16838"/>
      <w:pgMar w:top="851" w:right="850" w:bottom="1135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770" w:rsidRPr="002D4915" w:rsidRDefault="00E60770" w:rsidP="00D9348D">
      <w:r>
        <w:separator/>
      </w:r>
    </w:p>
  </w:endnote>
  <w:endnote w:type="continuationSeparator" w:id="0">
    <w:p w:rsidR="00E60770" w:rsidRPr="002D4915" w:rsidRDefault="00E60770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770" w:rsidRPr="002D4915" w:rsidRDefault="00E60770" w:rsidP="00D9348D">
      <w:r>
        <w:separator/>
      </w:r>
    </w:p>
  </w:footnote>
  <w:footnote w:type="continuationSeparator" w:id="0">
    <w:p w:rsidR="00E60770" w:rsidRPr="002D4915" w:rsidRDefault="00E60770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AF8" w:rsidRDefault="00AE4AF8">
    <w:pPr>
      <w:pStyle w:val="af"/>
      <w:jc w:val="center"/>
    </w:pPr>
  </w:p>
  <w:p w:rsidR="00AE4AF8" w:rsidRDefault="00AE4AF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4887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AE4AF8" w:rsidRPr="00AC78B9" w:rsidRDefault="00AE4AF8">
        <w:pPr>
          <w:pStyle w:val="af"/>
          <w:jc w:val="center"/>
          <w:rPr>
            <w:sz w:val="22"/>
            <w:szCs w:val="22"/>
          </w:rPr>
        </w:pPr>
        <w:r w:rsidRPr="00AC78B9">
          <w:rPr>
            <w:sz w:val="22"/>
            <w:szCs w:val="22"/>
          </w:rPr>
          <w:fldChar w:fldCharType="begin"/>
        </w:r>
        <w:r w:rsidRPr="00AC78B9">
          <w:rPr>
            <w:sz w:val="22"/>
            <w:szCs w:val="22"/>
          </w:rPr>
          <w:instrText>PAGE   \* MERGEFORMAT</w:instrText>
        </w:r>
        <w:r w:rsidRPr="00AC78B9">
          <w:rPr>
            <w:sz w:val="22"/>
            <w:szCs w:val="22"/>
          </w:rPr>
          <w:fldChar w:fldCharType="separate"/>
        </w:r>
        <w:r w:rsidR="00B16838">
          <w:rPr>
            <w:noProof/>
            <w:sz w:val="22"/>
            <w:szCs w:val="22"/>
          </w:rPr>
          <w:t>2</w:t>
        </w:r>
        <w:r w:rsidRPr="00AC78B9">
          <w:rPr>
            <w:sz w:val="22"/>
            <w:szCs w:val="22"/>
          </w:rPr>
          <w:fldChar w:fldCharType="end"/>
        </w:r>
      </w:p>
    </w:sdtContent>
  </w:sdt>
  <w:p w:rsidR="00AE4AF8" w:rsidRPr="00AC78B9" w:rsidRDefault="00AE4AF8">
    <w:pPr>
      <w:pStyle w:val="af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9367944"/>
    <w:multiLevelType w:val="hybridMultilevel"/>
    <w:tmpl w:val="98D0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revisionView w:inkAnnotations="0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0325"/>
    <w:rsid w:val="00003BE7"/>
    <w:rsid w:val="00004133"/>
    <w:rsid w:val="00005FC3"/>
    <w:rsid w:val="00006182"/>
    <w:rsid w:val="000068A6"/>
    <w:rsid w:val="00006C90"/>
    <w:rsid w:val="00010FC1"/>
    <w:rsid w:val="00012101"/>
    <w:rsid w:val="00015993"/>
    <w:rsid w:val="0001661E"/>
    <w:rsid w:val="00016747"/>
    <w:rsid w:val="000177DD"/>
    <w:rsid w:val="00024908"/>
    <w:rsid w:val="00030A0A"/>
    <w:rsid w:val="00047B71"/>
    <w:rsid w:val="0005147C"/>
    <w:rsid w:val="00052BC5"/>
    <w:rsid w:val="00053940"/>
    <w:rsid w:val="00055B71"/>
    <w:rsid w:val="000564C9"/>
    <w:rsid w:val="00056BB2"/>
    <w:rsid w:val="000579EE"/>
    <w:rsid w:val="00061071"/>
    <w:rsid w:val="00062F1A"/>
    <w:rsid w:val="00065C35"/>
    <w:rsid w:val="0006720B"/>
    <w:rsid w:val="00067F58"/>
    <w:rsid w:val="00070E54"/>
    <w:rsid w:val="00072DDD"/>
    <w:rsid w:val="00073C78"/>
    <w:rsid w:val="00075F0F"/>
    <w:rsid w:val="00076D0E"/>
    <w:rsid w:val="00077B1A"/>
    <w:rsid w:val="00080B3E"/>
    <w:rsid w:val="00082175"/>
    <w:rsid w:val="000827E3"/>
    <w:rsid w:val="000908B5"/>
    <w:rsid w:val="0009275F"/>
    <w:rsid w:val="00094B6B"/>
    <w:rsid w:val="000963EA"/>
    <w:rsid w:val="00096570"/>
    <w:rsid w:val="000973AA"/>
    <w:rsid w:val="000A04EA"/>
    <w:rsid w:val="000A0C42"/>
    <w:rsid w:val="000A0FB5"/>
    <w:rsid w:val="000A2D33"/>
    <w:rsid w:val="000A3B48"/>
    <w:rsid w:val="000A3D41"/>
    <w:rsid w:val="000B07FD"/>
    <w:rsid w:val="000B2F4D"/>
    <w:rsid w:val="000B6993"/>
    <w:rsid w:val="000B7834"/>
    <w:rsid w:val="000C3C61"/>
    <w:rsid w:val="000C5339"/>
    <w:rsid w:val="000C55D2"/>
    <w:rsid w:val="000C5CCD"/>
    <w:rsid w:val="000D0CF3"/>
    <w:rsid w:val="000D13C1"/>
    <w:rsid w:val="000D5E77"/>
    <w:rsid w:val="000E0635"/>
    <w:rsid w:val="000E1F97"/>
    <w:rsid w:val="000E464A"/>
    <w:rsid w:val="000E5CA3"/>
    <w:rsid w:val="000E6120"/>
    <w:rsid w:val="000F2F86"/>
    <w:rsid w:val="000F4158"/>
    <w:rsid w:val="000F45F3"/>
    <w:rsid w:val="000F60B9"/>
    <w:rsid w:val="000F7780"/>
    <w:rsid w:val="00101360"/>
    <w:rsid w:val="00102833"/>
    <w:rsid w:val="001043E0"/>
    <w:rsid w:val="0010515A"/>
    <w:rsid w:val="0011005A"/>
    <w:rsid w:val="00110D96"/>
    <w:rsid w:val="00111255"/>
    <w:rsid w:val="00115230"/>
    <w:rsid w:val="00117C13"/>
    <w:rsid w:val="0012312D"/>
    <w:rsid w:val="001258C3"/>
    <w:rsid w:val="00125FD4"/>
    <w:rsid w:val="00127DEC"/>
    <w:rsid w:val="001305AC"/>
    <w:rsid w:val="001307E6"/>
    <w:rsid w:val="00130AE8"/>
    <w:rsid w:val="00134E6A"/>
    <w:rsid w:val="00136546"/>
    <w:rsid w:val="0014105F"/>
    <w:rsid w:val="00141C98"/>
    <w:rsid w:val="00141FD7"/>
    <w:rsid w:val="0014588C"/>
    <w:rsid w:val="00145ED4"/>
    <w:rsid w:val="00145EE6"/>
    <w:rsid w:val="00147BDF"/>
    <w:rsid w:val="001519B7"/>
    <w:rsid w:val="001577B9"/>
    <w:rsid w:val="00166E15"/>
    <w:rsid w:val="00173195"/>
    <w:rsid w:val="00174D64"/>
    <w:rsid w:val="00174DF0"/>
    <w:rsid w:val="00180412"/>
    <w:rsid w:val="0018178C"/>
    <w:rsid w:val="001823C0"/>
    <w:rsid w:val="00185196"/>
    <w:rsid w:val="00187817"/>
    <w:rsid w:val="001907A3"/>
    <w:rsid w:val="00192993"/>
    <w:rsid w:val="001951B0"/>
    <w:rsid w:val="00195D2E"/>
    <w:rsid w:val="001969D7"/>
    <w:rsid w:val="001A44F6"/>
    <w:rsid w:val="001A4824"/>
    <w:rsid w:val="001B0C8E"/>
    <w:rsid w:val="001B17F2"/>
    <w:rsid w:val="001B1DC0"/>
    <w:rsid w:val="001B432A"/>
    <w:rsid w:val="001B50D9"/>
    <w:rsid w:val="001C3B8B"/>
    <w:rsid w:val="001C65B7"/>
    <w:rsid w:val="001C7D0D"/>
    <w:rsid w:val="001D216B"/>
    <w:rsid w:val="001D259A"/>
    <w:rsid w:val="001D4BE1"/>
    <w:rsid w:val="001D5F19"/>
    <w:rsid w:val="001D6976"/>
    <w:rsid w:val="001D72BB"/>
    <w:rsid w:val="001E0C67"/>
    <w:rsid w:val="001E16A9"/>
    <w:rsid w:val="001E4452"/>
    <w:rsid w:val="001E5B47"/>
    <w:rsid w:val="001E648F"/>
    <w:rsid w:val="001E673F"/>
    <w:rsid w:val="001F1314"/>
    <w:rsid w:val="001F3BCA"/>
    <w:rsid w:val="001F3CF9"/>
    <w:rsid w:val="001F42D0"/>
    <w:rsid w:val="001F62D8"/>
    <w:rsid w:val="001F7B3D"/>
    <w:rsid w:val="00200A64"/>
    <w:rsid w:val="00200AF0"/>
    <w:rsid w:val="002011BE"/>
    <w:rsid w:val="00205CFE"/>
    <w:rsid w:val="0020684E"/>
    <w:rsid w:val="002101A0"/>
    <w:rsid w:val="00213061"/>
    <w:rsid w:val="002201D0"/>
    <w:rsid w:val="00221AA9"/>
    <w:rsid w:val="00224B27"/>
    <w:rsid w:val="00224D48"/>
    <w:rsid w:val="00225175"/>
    <w:rsid w:val="00227083"/>
    <w:rsid w:val="00231620"/>
    <w:rsid w:val="00235910"/>
    <w:rsid w:val="00235EFD"/>
    <w:rsid w:val="00240861"/>
    <w:rsid w:val="00240AE8"/>
    <w:rsid w:val="00241FC4"/>
    <w:rsid w:val="00243F95"/>
    <w:rsid w:val="002463FC"/>
    <w:rsid w:val="00246909"/>
    <w:rsid w:val="00246A4A"/>
    <w:rsid w:val="002514D8"/>
    <w:rsid w:val="00252AF7"/>
    <w:rsid w:val="00252B38"/>
    <w:rsid w:val="002532B3"/>
    <w:rsid w:val="002538CE"/>
    <w:rsid w:val="00253CE3"/>
    <w:rsid w:val="00254824"/>
    <w:rsid w:val="00254916"/>
    <w:rsid w:val="00254CDC"/>
    <w:rsid w:val="00255162"/>
    <w:rsid w:val="00256CCF"/>
    <w:rsid w:val="00263662"/>
    <w:rsid w:val="00265180"/>
    <w:rsid w:val="002664AF"/>
    <w:rsid w:val="00266F94"/>
    <w:rsid w:val="00270DBB"/>
    <w:rsid w:val="0027366B"/>
    <w:rsid w:val="00274978"/>
    <w:rsid w:val="00274AC1"/>
    <w:rsid w:val="0028094A"/>
    <w:rsid w:val="0028329F"/>
    <w:rsid w:val="002868B9"/>
    <w:rsid w:val="00287492"/>
    <w:rsid w:val="0029175E"/>
    <w:rsid w:val="002921B9"/>
    <w:rsid w:val="0029496F"/>
    <w:rsid w:val="002A07ED"/>
    <w:rsid w:val="002A0DAA"/>
    <w:rsid w:val="002A581B"/>
    <w:rsid w:val="002B1F37"/>
    <w:rsid w:val="002B2648"/>
    <w:rsid w:val="002C1EA1"/>
    <w:rsid w:val="002C2084"/>
    <w:rsid w:val="002D0C09"/>
    <w:rsid w:val="002D6AB3"/>
    <w:rsid w:val="002D7827"/>
    <w:rsid w:val="002E065F"/>
    <w:rsid w:val="002E091A"/>
    <w:rsid w:val="002E18F6"/>
    <w:rsid w:val="002E4ED9"/>
    <w:rsid w:val="002E70EA"/>
    <w:rsid w:val="002F1EFD"/>
    <w:rsid w:val="002F1F78"/>
    <w:rsid w:val="002F2F2E"/>
    <w:rsid w:val="002F3808"/>
    <w:rsid w:val="002F48DC"/>
    <w:rsid w:val="002F4A5F"/>
    <w:rsid w:val="003000D0"/>
    <w:rsid w:val="0030013B"/>
    <w:rsid w:val="003015CA"/>
    <w:rsid w:val="00301610"/>
    <w:rsid w:val="00301FE6"/>
    <w:rsid w:val="003057AC"/>
    <w:rsid w:val="00305CAB"/>
    <w:rsid w:val="003100E8"/>
    <w:rsid w:val="003127F8"/>
    <w:rsid w:val="003132CC"/>
    <w:rsid w:val="003137D7"/>
    <w:rsid w:val="003142B7"/>
    <w:rsid w:val="003150EA"/>
    <w:rsid w:val="00316A22"/>
    <w:rsid w:val="00317296"/>
    <w:rsid w:val="00317EF7"/>
    <w:rsid w:val="00320C2F"/>
    <w:rsid w:val="00323CA4"/>
    <w:rsid w:val="00324DEB"/>
    <w:rsid w:val="003278B9"/>
    <w:rsid w:val="00327E9C"/>
    <w:rsid w:val="00327F5D"/>
    <w:rsid w:val="003301F3"/>
    <w:rsid w:val="00330993"/>
    <w:rsid w:val="003346DF"/>
    <w:rsid w:val="00340E74"/>
    <w:rsid w:val="003412CA"/>
    <w:rsid w:val="00342AAE"/>
    <w:rsid w:val="003432F1"/>
    <w:rsid w:val="00345129"/>
    <w:rsid w:val="00347597"/>
    <w:rsid w:val="003510A7"/>
    <w:rsid w:val="003518CB"/>
    <w:rsid w:val="003573A1"/>
    <w:rsid w:val="00357E82"/>
    <w:rsid w:val="00360E74"/>
    <w:rsid w:val="0036262B"/>
    <w:rsid w:val="0036314C"/>
    <w:rsid w:val="003633F5"/>
    <w:rsid w:val="00365BD4"/>
    <w:rsid w:val="0036640B"/>
    <w:rsid w:val="00366C9E"/>
    <w:rsid w:val="003679F7"/>
    <w:rsid w:val="003704BF"/>
    <w:rsid w:val="003715A5"/>
    <w:rsid w:val="00372489"/>
    <w:rsid w:val="00375E9E"/>
    <w:rsid w:val="00377585"/>
    <w:rsid w:val="00385119"/>
    <w:rsid w:val="003851E6"/>
    <w:rsid w:val="00393FC9"/>
    <w:rsid w:val="00394800"/>
    <w:rsid w:val="00396F2A"/>
    <w:rsid w:val="003A1BAF"/>
    <w:rsid w:val="003A62CA"/>
    <w:rsid w:val="003B704C"/>
    <w:rsid w:val="003B7912"/>
    <w:rsid w:val="003C1122"/>
    <w:rsid w:val="003C27A3"/>
    <w:rsid w:val="003C6FA8"/>
    <w:rsid w:val="003C7D39"/>
    <w:rsid w:val="003D0E0A"/>
    <w:rsid w:val="003D2921"/>
    <w:rsid w:val="003D40E7"/>
    <w:rsid w:val="003D66FF"/>
    <w:rsid w:val="003D6E55"/>
    <w:rsid w:val="003E20F4"/>
    <w:rsid w:val="003E21B2"/>
    <w:rsid w:val="003E23D9"/>
    <w:rsid w:val="003E2A82"/>
    <w:rsid w:val="003E6917"/>
    <w:rsid w:val="003E749A"/>
    <w:rsid w:val="003E7830"/>
    <w:rsid w:val="003F36FE"/>
    <w:rsid w:val="003F6816"/>
    <w:rsid w:val="00400DB9"/>
    <w:rsid w:val="00401D00"/>
    <w:rsid w:val="004070C5"/>
    <w:rsid w:val="00414455"/>
    <w:rsid w:val="00420382"/>
    <w:rsid w:val="0042410D"/>
    <w:rsid w:val="004245CA"/>
    <w:rsid w:val="004266CB"/>
    <w:rsid w:val="00432C84"/>
    <w:rsid w:val="00434D43"/>
    <w:rsid w:val="0043619B"/>
    <w:rsid w:val="00440E37"/>
    <w:rsid w:val="004435B7"/>
    <w:rsid w:val="00444B24"/>
    <w:rsid w:val="00450FBA"/>
    <w:rsid w:val="0045179A"/>
    <w:rsid w:val="004561C1"/>
    <w:rsid w:val="004561FA"/>
    <w:rsid w:val="00460335"/>
    <w:rsid w:val="0046427B"/>
    <w:rsid w:val="00464534"/>
    <w:rsid w:val="004646DF"/>
    <w:rsid w:val="00466584"/>
    <w:rsid w:val="004669D2"/>
    <w:rsid w:val="00470C97"/>
    <w:rsid w:val="0047114A"/>
    <w:rsid w:val="0047210E"/>
    <w:rsid w:val="00472B51"/>
    <w:rsid w:val="00473869"/>
    <w:rsid w:val="00476CA4"/>
    <w:rsid w:val="00477315"/>
    <w:rsid w:val="00481159"/>
    <w:rsid w:val="004832AD"/>
    <w:rsid w:val="0048455B"/>
    <w:rsid w:val="00484FA7"/>
    <w:rsid w:val="00485FD3"/>
    <w:rsid w:val="00487D3C"/>
    <w:rsid w:val="0049116F"/>
    <w:rsid w:val="004924DF"/>
    <w:rsid w:val="004929EB"/>
    <w:rsid w:val="00494025"/>
    <w:rsid w:val="0049493F"/>
    <w:rsid w:val="00494C74"/>
    <w:rsid w:val="004959D1"/>
    <w:rsid w:val="004A0841"/>
    <w:rsid w:val="004A1B26"/>
    <w:rsid w:val="004A231E"/>
    <w:rsid w:val="004A2388"/>
    <w:rsid w:val="004A51B1"/>
    <w:rsid w:val="004B0DED"/>
    <w:rsid w:val="004B1060"/>
    <w:rsid w:val="004B2B1B"/>
    <w:rsid w:val="004B6232"/>
    <w:rsid w:val="004C1E94"/>
    <w:rsid w:val="004C2E98"/>
    <w:rsid w:val="004D424F"/>
    <w:rsid w:val="004D5749"/>
    <w:rsid w:val="004D612A"/>
    <w:rsid w:val="004D68F6"/>
    <w:rsid w:val="004E0753"/>
    <w:rsid w:val="004E3496"/>
    <w:rsid w:val="004F06A2"/>
    <w:rsid w:val="004F75FA"/>
    <w:rsid w:val="00500987"/>
    <w:rsid w:val="00500CB8"/>
    <w:rsid w:val="00500D99"/>
    <w:rsid w:val="005040DD"/>
    <w:rsid w:val="00505A3B"/>
    <w:rsid w:val="005107AA"/>
    <w:rsid w:val="0051227C"/>
    <w:rsid w:val="005161E5"/>
    <w:rsid w:val="00517428"/>
    <w:rsid w:val="00520D1C"/>
    <w:rsid w:val="00521C19"/>
    <w:rsid w:val="00524FD7"/>
    <w:rsid w:val="005253BF"/>
    <w:rsid w:val="00525D4B"/>
    <w:rsid w:val="00526749"/>
    <w:rsid w:val="0053172E"/>
    <w:rsid w:val="00533043"/>
    <w:rsid w:val="005360B5"/>
    <w:rsid w:val="00536EAD"/>
    <w:rsid w:val="00540E29"/>
    <w:rsid w:val="00541118"/>
    <w:rsid w:val="00543818"/>
    <w:rsid w:val="00544647"/>
    <w:rsid w:val="005452AA"/>
    <w:rsid w:val="00546456"/>
    <w:rsid w:val="005464BB"/>
    <w:rsid w:val="00546DE2"/>
    <w:rsid w:val="005471AE"/>
    <w:rsid w:val="005476B9"/>
    <w:rsid w:val="005515DB"/>
    <w:rsid w:val="00552377"/>
    <w:rsid w:val="00552C72"/>
    <w:rsid w:val="00554119"/>
    <w:rsid w:val="005577E8"/>
    <w:rsid w:val="00560468"/>
    <w:rsid w:val="0056196D"/>
    <w:rsid w:val="00564133"/>
    <w:rsid w:val="0056540C"/>
    <w:rsid w:val="00565D5F"/>
    <w:rsid w:val="00565D93"/>
    <w:rsid w:val="005713B1"/>
    <w:rsid w:val="00572125"/>
    <w:rsid w:val="0057245B"/>
    <w:rsid w:val="005744D2"/>
    <w:rsid w:val="00574DDC"/>
    <w:rsid w:val="00581F9D"/>
    <w:rsid w:val="005820C6"/>
    <w:rsid w:val="00584401"/>
    <w:rsid w:val="00584E5D"/>
    <w:rsid w:val="005878DA"/>
    <w:rsid w:val="00591DF9"/>
    <w:rsid w:val="00593B95"/>
    <w:rsid w:val="005949B6"/>
    <w:rsid w:val="00597257"/>
    <w:rsid w:val="005A0508"/>
    <w:rsid w:val="005A196F"/>
    <w:rsid w:val="005A2843"/>
    <w:rsid w:val="005A30EB"/>
    <w:rsid w:val="005A3253"/>
    <w:rsid w:val="005A5947"/>
    <w:rsid w:val="005B7372"/>
    <w:rsid w:val="005C26CC"/>
    <w:rsid w:val="005C2CF8"/>
    <w:rsid w:val="005C41A4"/>
    <w:rsid w:val="005C7360"/>
    <w:rsid w:val="005D163B"/>
    <w:rsid w:val="005D2B15"/>
    <w:rsid w:val="005D3C8A"/>
    <w:rsid w:val="005D5A31"/>
    <w:rsid w:val="005D6B0D"/>
    <w:rsid w:val="005D6FC4"/>
    <w:rsid w:val="005D726E"/>
    <w:rsid w:val="005D7C24"/>
    <w:rsid w:val="005E0EB5"/>
    <w:rsid w:val="005E23C3"/>
    <w:rsid w:val="005E2CAF"/>
    <w:rsid w:val="005E2E5C"/>
    <w:rsid w:val="005E5E47"/>
    <w:rsid w:val="005E6FE0"/>
    <w:rsid w:val="005F051A"/>
    <w:rsid w:val="005F2AB2"/>
    <w:rsid w:val="005F5591"/>
    <w:rsid w:val="005F597B"/>
    <w:rsid w:val="0060359E"/>
    <w:rsid w:val="00603B48"/>
    <w:rsid w:val="006041E0"/>
    <w:rsid w:val="00605D84"/>
    <w:rsid w:val="00606EC8"/>
    <w:rsid w:val="00607F0D"/>
    <w:rsid w:val="00611420"/>
    <w:rsid w:val="00612421"/>
    <w:rsid w:val="00612943"/>
    <w:rsid w:val="006156ED"/>
    <w:rsid w:val="0061677C"/>
    <w:rsid w:val="006213E0"/>
    <w:rsid w:val="00621F7E"/>
    <w:rsid w:val="00623974"/>
    <w:rsid w:val="0062424F"/>
    <w:rsid w:val="006248CB"/>
    <w:rsid w:val="00625756"/>
    <w:rsid w:val="00626823"/>
    <w:rsid w:val="00627D18"/>
    <w:rsid w:val="00631A47"/>
    <w:rsid w:val="00633E30"/>
    <w:rsid w:val="00635FDB"/>
    <w:rsid w:val="00636A40"/>
    <w:rsid w:val="00637238"/>
    <w:rsid w:val="00640113"/>
    <w:rsid w:val="00650BB9"/>
    <w:rsid w:val="00651303"/>
    <w:rsid w:val="00652DB1"/>
    <w:rsid w:val="00653DAC"/>
    <w:rsid w:val="00654B4F"/>
    <w:rsid w:val="00654BD8"/>
    <w:rsid w:val="006568A0"/>
    <w:rsid w:val="006625E6"/>
    <w:rsid w:val="006655B6"/>
    <w:rsid w:val="00671DE2"/>
    <w:rsid w:val="00672FD1"/>
    <w:rsid w:val="00673259"/>
    <w:rsid w:val="00674570"/>
    <w:rsid w:val="00681C96"/>
    <w:rsid w:val="0068369B"/>
    <w:rsid w:val="00684682"/>
    <w:rsid w:val="00685F38"/>
    <w:rsid w:val="00687DC7"/>
    <w:rsid w:val="00690D6F"/>
    <w:rsid w:val="006941DD"/>
    <w:rsid w:val="00696C41"/>
    <w:rsid w:val="006978C8"/>
    <w:rsid w:val="00697AE5"/>
    <w:rsid w:val="006A1513"/>
    <w:rsid w:val="006A1977"/>
    <w:rsid w:val="006A2435"/>
    <w:rsid w:val="006A68D3"/>
    <w:rsid w:val="006A6FB1"/>
    <w:rsid w:val="006B00E8"/>
    <w:rsid w:val="006B283C"/>
    <w:rsid w:val="006B3509"/>
    <w:rsid w:val="006B427A"/>
    <w:rsid w:val="006B76FB"/>
    <w:rsid w:val="006C0E55"/>
    <w:rsid w:val="006C5094"/>
    <w:rsid w:val="006C6B91"/>
    <w:rsid w:val="006C715F"/>
    <w:rsid w:val="006D010B"/>
    <w:rsid w:val="006D21D6"/>
    <w:rsid w:val="006D3CF2"/>
    <w:rsid w:val="006D7234"/>
    <w:rsid w:val="006D79B9"/>
    <w:rsid w:val="006E6F05"/>
    <w:rsid w:val="006F3299"/>
    <w:rsid w:val="006F4B17"/>
    <w:rsid w:val="006F52E0"/>
    <w:rsid w:val="0070088C"/>
    <w:rsid w:val="007011E6"/>
    <w:rsid w:val="007021FB"/>
    <w:rsid w:val="00703AF6"/>
    <w:rsid w:val="00704069"/>
    <w:rsid w:val="00704AB2"/>
    <w:rsid w:val="0071027F"/>
    <w:rsid w:val="00710CFB"/>
    <w:rsid w:val="00713220"/>
    <w:rsid w:val="007164D2"/>
    <w:rsid w:val="007170BD"/>
    <w:rsid w:val="00721087"/>
    <w:rsid w:val="007330A3"/>
    <w:rsid w:val="007337E4"/>
    <w:rsid w:val="00733EEA"/>
    <w:rsid w:val="00736D69"/>
    <w:rsid w:val="007426B0"/>
    <w:rsid w:val="0074701D"/>
    <w:rsid w:val="00751F76"/>
    <w:rsid w:val="00752909"/>
    <w:rsid w:val="00752D86"/>
    <w:rsid w:val="00755578"/>
    <w:rsid w:val="00761BAA"/>
    <w:rsid w:val="007623B1"/>
    <w:rsid w:val="00762C1D"/>
    <w:rsid w:val="00763934"/>
    <w:rsid w:val="00763C05"/>
    <w:rsid w:val="007641AE"/>
    <w:rsid w:val="00770FF7"/>
    <w:rsid w:val="00773805"/>
    <w:rsid w:val="007818F5"/>
    <w:rsid w:val="00781CE8"/>
    <w:rsid w:val="0078468F"/>
    <w:rsid w:val="00787A1D"/>
    <w:rsid w:val="007900F7"/>
    <w:rsid w:val="007958D7"/>
    <w:rsid w:val="007A217D"/>
    <w:rsid w:val="007A2411"/>
    <w:rsid w:val="007A257E"/>
    <w:rsid w:val="007A3014"/>
    <w:rsid w:val="007A5072"/>
    <w:rsid w:val="007A704A"/>
    <w:rsid w:val="007B2EC3"/>
    <w:rsid w:val="007B5716"/>
    <w:rsid w:val="007B586B"/>
    <w:rsid w:val="007B6029"/>
    <w:rsid w:val="007B676C"/>
    <w:rsid w:val="007C00B8"/>
    <w:rsid w:val="007C0F50"/>
    <w:rsid w:val="007C21F1"/>
    <w:rsid w:val="007C2E4E"/>
    <w:rsid w:val="007C3E67"/>
    <w:rsid w:val="007C43AB"/>
    <w:rsid w:val="007C64FC"/>
    <w:rsid w:val="007C766A"/>
    <w:rsid w:val="007D010B"/>
    <w:rsid w:val="007D0AEA"/>
    <w:rsid w:val="007D1B5F"/>
    <w:rsid w:val="007D1DAB"/>
    <w:rsid w:val="007D54CC"/>
    <w:rsid w:val="007D75BC"/>
    <w:rsid w:val="007E2474"/>
    <w:rsid w:val="007E518C"/>
    <w:rsid w:val="007E6002"/>
    <w:rsid w:val="007F433B"/>
    <w:rsid w:val="007F4E81"/>
    <w:rsid w:val="007F5AC3"/>
    <w:rsid w:val="007F7151"/>
    <w:rsid w:val="007F7E79"/>
    <w:rsid w:val="00800915"/>
    <w:rsid w:val="0080234D"/>
    <w:rsid w:val="00802994"/>
    <w:rsid w:val="00804EC2"/>
    <w:rsid w:val="008133F4"/>
    <w:rsid w:val="00815B65"/>
    <w:rsid w:val="00815BE9"/>
    <w:rsid w:val="00817088"/>
    <w:rsid w:val="00820DDC"/>
    <w:rsid w:val="00822609"/>
    <w:rsid w:val="008231CE"/>
    <w:rsid w:val="00824DD5"/>
    <w:rsid w:val="008259EE"/>
    <w:rsid w:val="00825C4D"/>
    <w:rsid w:val="00826271"/>
    <w:rsid w:val="0082661A"/>
    <w:rsid w:val="008278FA"/>
    <w:rsid w:val="00831E3F"/>
    <w:rsid w:val="00832E08"/>
    <w:rsid w:val="008334D8"/>
    <w:rsid w:val="00834229"/>
    <w:rsid w:val="00834E45"/>
    <w:rsid w:val="0084044B"/>
    <w:rsid w:val="00843E65"/>
    <w:rsid w:val="00845672"/>
    <w:rsid w:val="00845C45"/>
    <w:rsid w:val="008514B8"/>
    <w:rsid w:val="00851F07"/>
    <w:rsid w:val="0085562C"/>
    <w:rsid w:val="00857EBF"/>
    <w:rsid w:val="00871CE9"/>
    <w:rsid w:val="00872616"/>
    <w:rsid w:val="00874F26"/>
    <w:rsid w:val="00876BB2"/>
    <w:rsid w:val="00876BC2"/>
    <w:rsid w:val="00880F31"/>
    <w:rsid w:val="00881C7B"/>
    <w:rsid w:val="0088361D"/>
    <w:rsid w:val="00883B93"/>
    <w:rsid w:val="00883C98"/>
    <w:rsid w:val="008849F0"/>
    <w:rsid w:val="0089178E"/>
    <w:rsid w:val="00892B9E"/>
    <w:rsid w:val="008936DD"/>
    <w:rsid w:val="00895AD2"/>
    <w:rsid w:val="00895B5B"/>
    <w:rsid w:val="00896180"/>
    <w:rsid w:val="008A0992"/>
    <w:rsid w:val="008A2663"/>
    <w:rsid w:val="008A5B78"/>
    <w:rsid w:val="008A6B31"/>
    <w:rsid w:val="008B19C6"/>
    <w:rsid w:val="008B2542"/>
    <w:rsid w:val="008B2C68"/>
    <w:rsid w:val="008B3BFC"/>
    <w:rsid w:val="008B4ADA"/>
    <w:rsid w:val="008B5516"/>
    <w:rsid w:val="008C1761"/>
    <w:rsid w:val="008C73CA"/>
    <w:rsid w:val="008C7CF0"/>
    <w:rsid w:val="008D0E41"/>
    <w:rsid w:val="008D310A"/>
    <w:rsid w:val="008D3E8C"/>
    <w:rsid w:val="008D5522"/>
    <w:rsid w:val="008D613B"/>
    <w:rsid w:val="008E43AF"/>
    <w:rsid w:val="008E4C15"/>
    <w:rsid w:val="008E6D0C"/>
    <w:rsid w:val="008F15B3"/>
    <w:rsid w:val="008F465E"/>
    <w:rsid w:val="008F471A"/>
    <w:rsid w:val="008F51E9"/>
    <w:rsid w:val="008F6003"/>
    <w:rsid w:val="008F6325"/>
    <w:rsid w:val="008F6E12"/>
    <w:rsid w:val="00904C2E"/>
    <w:rsid w:val="00906A0D"/>
    <w:rsid w:val="00906C7C"/>
    <w:rsid w:val="00910A45"/>
    <w:rsid w:val="00910DC4"/>
    <w:rsid w:val="00913089"/>
    <w:rsid w:val="00916E5F"/>
    <w:rsid w:val="00917C76"/>
    <w:rsid w:val="00923856"/>
    <w:rsid w:val="00925D84"/>
    <w:rsid w:val="00925FDA"/>
    <w:rsid w:val="00933644"/>
    <w:rsid w:val="00933F3E"/>
    <w:rsid w:val="00934042"/>
    <w:rsid w:val="00935A21"/>
    <w:rsid w:val="009371E9"/>
    <w:rsid w:val="0094206C"/>
    <w:rsid w:val="0094306A"/>
    <w:rsid w:val="00943BBE"/>
    <w:rsid w:val="009440AF"/>
    <w:rsid w:val="00945DC3"/>
    <w:rsid w:val="00955847"/>
    <w:rsid w:val="00957AF6"/>
    <w:rsid w:val="00961793"/>
    <w:rsid w:val="00964DB7"/>
    <w:rsid w:val="00967263"/>
    <w:rsid w:val="00970F60"/>
    <w:rsid w:val="00972621"/>
    <w:rsid w:val="0097469A"/>
    <w:rsid w:val="00975333"/>
    <w:rsid w:val="009758EF"/>
    <w:rsid w:val="009772BF"/>
    <w:rsid w:val="00981EB2"/>
    <w:rsid w:val="00982790"/>
    <w:rsid w:val="009856BC"/>
    <w:rsid w:val="00986EF2"/>
    <w:rsid w:val="00991C6E"/>
    <w:rsid w:val="00992A55"/>
    <w:rsid w:val="00992DE9"/>
    <w:rsid w:val="00993088"/>
    <w:rsid w:val="00993C1E"/>
    <w:rsid w:val="00994223"/>
    <w:rsid w:val="009949D8"/>
    <w:rsid w:val="009A108C"/>
    <w:rsid w:val="009A160D"/>
    <w:rsid w:val="009A244F"/>
    <w:rsid w:val="009A2606"/>
    <w:rsid w:val="009A342F"/>
    <w:rsid w:val="009A37F9"/>
    <w:rsid w:val="009A4A6C"/>
    <w:rsid w:val="009A4F1D"/>
    <w:rsid w:val="009A5AF3"/>
    <w:rsid w:val="009A7DEF"/>
    <w:rsid w:val="009B2637"/>
    <w:rsid w:val="009B2B16"/>
    <w:rsid w:val="009B3CB9"/>
    <w:rsid w:val="009B4329"/>
    <w:rsid w:val="009B5F33"/>
    <w:rsid w:val="009B6ADC"/>
    <w:rsid w:val="009C1ADA"/>
    <w:rsid w:val="009C2EDB"/>
    <w:rsid w:val="009C303F"/>
    <w:rsid w:val="009C351F"/>
    <w:rsid w:val="009C37BD"/>
    <w:rsid w:val="009C3B43"/>
    <w:rsid w:val="009C3CE9"/>
    <w:rsid w:val="009C4246"/>
    <w:rsid w:val="009C69D1"/>
    <w:rsid w:val="009C6A83"/>
    <w:rsid w:val="009C6FB1"/>
    <w:rsid w:val="009D204B"/>
    <w:rsid w:val="009D389C"/>
    <w:rsid w:val="009D6076"/>
    <w:rsid w:val="009E44B4"/>
    <w:rsid w:val="009E772E"/>
    <w:rsid w:val="009E7BB6"/>
    <w:rsid w:val="009F1701"/>
    <w:rsid w:val="009F2EBB"/>
    <w:rsid w:val="009F5344"/>
    <w:rsid w:val="009F5C85"/>
    <w:rsid w:val="009F61EA"/>
    <w:rsid w:val="009F7595"/>
    <w:rsid w:val="009F79BC"/>
    <w:rsid w:val="009F7E39"/>
    <w:rsid w:val="00A02BE9"/>
    <w:rsid w:val="00A030E6"/>
    <w:rsid w:val="00A03284"/>
    <w:rsid w:val="00A049B7"/>
    <w:rsid w:val="00A05EC0"/>
    <w:rsid w:val="00A06065"/>
    <w:rsid w:val="00A10596"/>
    <w:rsid w:val="00A11E8E"/>
    <w:rsid w:val="00A136D9"/>
    <w:rsid w:val="00A1594C"/>
    <w:rsid w:val="00A15C5A"/>
    <w:rsid w:val="00A16202"/>
    <w:rsid w:val="00A1627D"/>
    <w:rsid w:val="00A16B9A"/>
    <w:rsid w:val="00A17B39"/>
    <w:rsid w:val="00A23A18"/>
    <w:rsid w:val="00A2475A"/>
    <w:rsid w:val="00A3191B"/>
    <w:rsid w:val="00A323D9"/>
    <w:rsid w:val="00A32AFA"/>
    <w:rsid w:val="00A3451C"/>
    <w:rsid w:val="00A346C3"/>
    <w:rsid w:val="00A36AD0"/>
    <w:rsid w:val="00A408B5"/>
    <w:rsid w:val="00A40B07"/>
    <w:rsid w:val="00A41541"/>
    <w:rsid w:val="00A4580C"/>
    <w:rsid w:val="00A45CF5"/>
    <w:rsid w:val="00A473EE"/>
    <w:rsid w:val="00A4754B"/>
    <w:rsid w:val="00A5087B"/>
    <w:rsid w:val="00A50CC7"/>
    <w:rsid w:val="00A558D3"/>
    <w:rsid w:val="00A64983"/>
    <w:rsid w:val="00A706F5"/>
    <w:rsid w:val="00A74C92"/>
    <w:rsid w:val="00A75DF6"/>
    <w:rsid w:val="00A763B3"/>
    <w:rsid w:val="00A8039A"/>
    <w:rsid w:val="00A83372"/>
    <w:rsid w:val="00A83972"/>
    <w:rsid w:val="00A849EB"/>
    <w:rsid w:val="00A8548D"/>
    <w:rsid w:val="00A862D3"/>
    <w:rsid w:val="00A9088C"/>
    <w:rsid w:val="00A919DA"/>
    <w:rsid w:val="00A95D88"/>
    <w:rsid w:val="00A96CFF"/>
    <w:rsid w:val="00A973AF"/>
    <w:rsid w:val="00AA3061"/>
    <w:rsid w:val="00AA3546"/>
    <w:rsid w:val="00AA7A0E"/>
    <w:rsid w:val="00AB3157"/>
    <w:rsid w:val="00AB5E10"/>
    <w:rsid w:val="00AB68B5"/>
    <w:rsid w:val="00AB7455"/>
    <w:rsid w:val="00AC768E"/>
    <w:rsid w:val="00AD10E6"/>
    <w:rsid w:val="00AD12DB"/>
    <w:rsid w:val="00AD1535"/>
    <w:rsid w:val="00AD2C8F"/>
    <w:rsid w:val="00AD4105"/>
    <w:rsid w:val="00AD4289"/>
    <w:rsid w:val="00AD4519"/>
    <w:rsid w:val="00AD49D3"/>
    <w:rsid w:val="00AD4BF9"/>
    <w:rsid w:val="00AD5FA0"/>
    <w:rsid w:val="00AD796F"/>
    <w:rsid w:val="00AD7C1D"/>
    <w:rsid w:val="00AE0E24"/>
    <w:rsid w:val="00AE326C"/>
    <w:rsid w:val="00AE4AF8"/>
    <w:rsid w:val="00AE583C"/>
    <w:rsid w:val="00B02B08"/>
    <w:rsid w:val="00B02B7B"/>
    <w:rsid w:val="00B02EE4"/>
    <w:rsid w:val="00B07B76"/>
    <w:rsid w:val="00B106BD"/>
    <w:rsid w:val="00B126BD"/>
    <w:rsid w:val="00B132A3"/>
    <w:rsid w:val="00B154E5"/>
    <w:rsid w:val="00B157F9"/>
    <w:rsid w:val="00B16838"/>
    <w:rsid w:val="00B16FE4"/>
    <w:rsid w:val="00B246F2"/>
    <w:rsid w:val="00B25C6B"/>
    <w:rsid w:val="00B2703D"/>
    <w:rsid w:val="00B27212"/>
    <w:rsid w:val="00B3136A"/>
    <w:rsid w:val="00B3139E"/>
    <w:rsid w:val="00B31785"/>
    <w:rsid w:val="00B40EE9"/>
    <w:rsid w:val="00B43465"/>
    <w:rsid w:val="00B43E80"/>
    <w:rsid w:val="00B43EAE"/>
    <w:rsid w:val="00B45797"/>
    <w:rsid w:val="00B46B61"/>
    <w:rsid w:val="00B56ED3"/>
    <w:rsid w:val="00B579E9"/>
    <w:rsid w:val="00B611D3"/>
    <w:rsid w:val="00B6179D"/>
    <w:rsid w:val="00B617D1"/>
    <w:rsid w:val="00B63567"/>
    <w:rsid w:val="00B67376"/>
    <w:rsid w:val="00B70F95"/>
    <w:rsid w:val="00B729F6"/>
    <w:rsid w:val="00B73C26"/>
    <w:rsid w:val="00B74603"/>
    <w:rsid w:val="00B81754"/>
    <w:rsid w:val="00B82E82"/>
    <w:rsid w:val="00B8317A"/>
    <w:rsid w:val="00B83A8B"/>
    <w:rsid w:val="00B85E27"/>
    <w:rsid w:val="00B877FC"/>
    <w:rsid w:val="00B91A6E"/>
    <w:rsid w:val="00B94B74"/>
    <w:rsid w:val="00B94E3A"/>
    <w:rsid w:val="00B9717E"/>
    <w:rsid w:val="00B97C7A"/>
    <w:rsid w:val="00BA4800"/>
    <w:rsid w:val="00BA59E9"/>
    <w:rsid w:val="00BA6E37"/>
    <w:rsid w:val="00BA6FB2"/>
    <w:rsid w:val="00BA76BF"/>
    <w:rsid w:val="00BA7BFE"/>
    <w:rsid w:val="00BB45DB"/>
    <w:rsid w:val="00BB4E7D"/>
    <w:rsid w:val="00BB7028"/>
    <w:rsid w:val="00BB778D"/>
    <w:rsid w:val="00BB7B4B"/>
    <w:rsid w:val="00BC2278"/>
    <w:rsid w:val="00BC43F5"/>
    <w:rsid w:val="00BC4E0F"/>
    <w:rsid w:val="00BC593E"/>
    <w:rsid w:val="00BC674B"/>
    <w:rsid w:val="00BC704E"/>
    <w:rsid w:val="00BE0023"/>
    <w:rsid w:val="00BE3BD6"/>
    <w:rsid w:val="00BE3FB0"/>
    <w:rsid w:val="00BE58ED"/>
    <w:rsid w:val="00BE773F"/>
    <w:rsid w:val="00BF11D7"/>
    <w:rsid w:val="00BF2011"/>
    <w:rsid w:val="00BF36FA"/>
    <w:rsid w:val="00BF7342"/>
    <w:rsid w:val="00C01629"/>
    <w:rsid w:val="00C04AB6"/>
    <w:rsid w:val="00C05C38"/>
    <w:rsid w:val="00C05FFF"/>
    <w:rsid w:val="00C06802"/>
    <w:rsid w:val="00C0687C"/>
    <w:rsid w:val="00C06933"/>
    <w:rsid w:val="00C07209"/>
    <w:rsid w:val="00C07B15"/>
    <w:rsid w:val="00C1191F"/>
    <w:rsid w:val="00C13151"/>
    <w:rsid w:val="00C213BC"/>
    <w:rsid w:val="00C22F6B"/>
    <w:rsid w:val="00C23658"/>
    <w:rsid w:val="00C2688A"/>
    <w:rsid w:val="00C31893"/>
    <w:rsid w:val="00C32088"/>
    <w:rsid w:val="00C3249B"/>
    <w:rsid w:val="00C33921"/>
    <w:rsid w:val="00C376B8"/>
    <w:rsid w:val="00C417AF"/>
    <w:rsid w:val="00C42A5F"/>
    <w:rsid w:val="00C4336B"/>
    <w:rsid w:val="00C4450E"/>
    <w:rsid w:val="00C47915"/>
    <w:rsid w:val="00C5186B"/>
    <w:rsid w:val="00C51A2B"/>
    <w:rsid w:val="00C51AC6"/>
    <w:rsid w:val="00C525A1"/>
    <w:rsid w:val="00C53817"/>
    <w:rsid w:val="00C53AD2"/>
    <w:rsid w:val="00C53BEF"/>
    <w:rsid w:val="00C54C9B"/>
    <w:rsid w:val="00C573BF"/>
    <w:rsid w:val="00C643E8"/>
    <w:rsid w:val="00C65AA5"/>
    <w:rsid w:val="00C67E8E"/>
    <w:rsid w:val="00C70E0B"/>
    <w:rsid w:val="00C71470"/>
    <w:rsid w:val="00C71C6D"/>
    <w:rsid w:val="00C72CD5"/>
    <w:rsid w:val="00C741D6"/>
    <w:rsid w:val="00C74F41"/>
    <w:rsid w:val="00C75A56"/>
    <w:rsid w:val="00C76E38"/>
    <w:rsid w:val="00C77E57"/>
    <w:rsid w:val="00C81171"/>
    <w:rsid w:val="00C81367"/>
    <w:rsid w:val="00C81428"/>
    <w:rsid w:val="00C83D9B"/>
    <w:rsid w:val="00C84BB2"/>
    <w:rsid w:val="00C910DD"/>
    <w:rsid w:val="00C920B6"/>
    <w:rsid w:val="00C923C1"/>
    <w:rsid w:val="00C92502"/>
    <w:rsid w:val="00C93041"/>
    <w:rsid w:val="00C93D9D"/>
    <w:rsid w:val="00C940DD"/>
    <w:rsid w:val="00CA0701"/>
    <w:rsid w:val="00CA0C00"/>
    <w:rsid w:val="00CA1029"/>
    <w:rsid w:val="00CA1423"/>
    <w:rsid w:val="00CA5AFE"/>
    <w:rsid w:val="00CA5B43"/>
    <w:rsid w:val="00CA5D7C"/>
    <w:rsid w:val="00CA7456"/>
    <w:rsid w:val="00CA747D"/>
    <w:rsid w:val="00CB00AC"/>
    <w:rsid w:val="00CB00EE"/>
    <w:rsid w:val="00CB45F9"/>
    <w:rsid w:val="00CB7500"/>
    <w:rsid w:val="00CC0A46"/>
    <w:rsid w:val="00CC19A4"/>
    <w:rsid w:val="00CC2114"/>
    <w:rsid w:val="00CC2C7C"/>
    <w:rsid w:val="00CC3617"/>
    <w:rsid w:val="00CC3ED4"/>
    <w:rsid w:val="00CC477A"/>
    <w:rsid w:val="00CC7BCA"/>
    <w:rsid w:val="00CD0397"/>
    <w:rsid w:val="00CD19A0"/>
    <w:rsid w:val="00CD1E09"/>
    <w:rsid w:val="00CD4499"/>
    <w:rsid w:val="00CE0028"/>
    <w:rsid w:val="00CE1615"/>
    <w:rsid w:val="00CE7B79"/>
    <w:rsid w:val="00CF4882"/>
    <w:rsid w:val="00CF5274"/>
    <w:rsid w:val="00CF5ACF"/>
    <w:rsid w:val="00CF6344"/>
    <w:rsid w:val="00CF6A4E"/>
    <w:rsid w:val="00CF7DC1"/>
    <w:rsid w:val="00D000A9"/>
    <w:rsid w:val="00D04B10"/>
    <w:rsid w:val="00D04FB6"/>
    <w:rsid w:val="00D07248"/>
    <w:rsid w:val="00D07783"/>
    <w:rsid w:val="00D101EC"/>
    <w:rsid w:val="00D11297"/>
    <w:rsid w:val="00D115FE"/>
    <w:rsid w:val="00D11657"/>
    <w:rsid w:val="00D11DFD"/>
    <w:rsid w:val="00D14452"/>
    <w:rsid w:val="00D17043"/>
    <w:rsid w:val="00D171E9"/>
    <w:rsid w:val="00D3066D"/>
    <w:rsid w:val="00D32A24"/>
    <w:rsid w:val="00D32FF8"/>
    <w:rsid w:val="00D3688E"/>
    <w:rsid w:val="00D402CB"/>
    <w:rsid w:val="00D417DB"/>
    <w:rsid w:val="00D42399"/>
    <w:rsid w:val="00D42B3F"/>
    <w:rsid w:val="00D4411D"/>
    <w:rsid w:val="00D45224"/>
    <w:rsid w:val="00D47AE1"/>
    <w:rsid w:val="00D52332"/>
    <w:rsid w:val="00D52D40"/>
    <w:rsid w:val="00D52F03"/>
    <w:rsid w:val="00D55E81"/>
    <w:rsid w:val="00D55E8A"/>
    <w:rsid w:val="00D568F9"/>
    <w:rsid w:val="00D612DA"/>
    <w:rsid w:val="00D6202C"/>
    <w:rsid w:val="00D63875"/>
    <w:rsid w:val="00D63AB9"/>
    <w:rsid w:val="00D64130"/>
    <w:rsid w:val="00D64CCD"/>
    <w:rsid w:val="00D720F1"/>
    <w:rsid w:val="00D73812"/>
    <w:rsid w:val="00D739B9"/>
    <w:rsid w:val="00D74D85"/>
    <w:rsid w:val="00D75D25"/>
    <w:rsid w:val="00D87B68"/>
    <w:rsid w:val="00D91FF3"/>
    <w:rsid w:val="00D9348D"/>
    <w:rsid w:val="00D93D43"/>
    <w:rsid w:val="00D94C6D"/>
    <w:rsid w:val="00D95AD9"/>
    <w:rsid w:val="00D972FF"/>
    <w:rsid w:val="00D974FD"/>
    <w:rsid w:val="00DA1C4B"/>
    <w:rsid w:val="00DA291F"/>
    <w:rsid w:val="00DA6AE7"/>
    <w:rsid w:val="00DB079F"/>
    <w:rsid w:val="00DB57CE"/>
    <w:rsid w:val="00DB7359"/>
    <w:rsid w:val="00DD0C0E"/>
    <w:rsid w:val="00DD1D55"/>
    <w:rsid w:val="00DD2C6C"/>
    <w:rsid w:val="00DD3910"/>
    <w:rsid w:val="00DD434C"/>
    <w:rsid w:val="00DD5014"/>
    <w:rsid w:val="00DD71DF"/>
    <w:rsid w:val="00DE1606"/>
    <w:rsid w:val="00DE48C4"/>
    <w:rsid w:val="00DF3939"/>
    <w:rsid w:val="00DF515A"/>
    <w:rsid w:val="00DF5EAA"/>
    <w:rsid w:val="00DF749C"/>
    <w:rsid w:val="00DF7AD7"/>
    <w:rsid w:val="00E000F7"/>
    <w:rsid w:val="00E01602"/>
    <w:rsid w:val="00E027B9"/>
    <w:rsid w:val="00E02AD1"/>
    <w:rsid w:val="00E0465B"/>
    <w:rsid w:val="00E05460"/>
    <w:rsid w:val="00E10281"/>
    <w:rsid w:val="00E11473"/>
    <w:rsid w:val="00E12D03"/>
    <w:rsid w:val="00E137A6"/>
    <w:rsid w:val="00E13F2D"/>
    <w:rsid w:val="00E145FD"/>
    <w:rsid w:val="00E14C5D"/>
    <w:rsid w:val="00E15025"/>
    <w:rsid w:val="00E16FCA"/>
    <w:rsid w:val="00E20B23"/>
    <w:rsid w:val="00E21846"/>
    <w:rsid w:val="00E244BA"/>
    <w:rsid w:val="00E24F57"/>
    <w:rsid w:val="00E310BE"/>
    <w:rsid w:val="00E34772"/>
    <w:rsid w:val="00E35A2F"/>
    <w:rsid w:val="00E44782"/>
    <w:rsid w:val="00E462C1"/>
    <w:rsid w:val="00E464C1"/>
    <w:rsid w:val="00E46BC0"/>
    <w:rsid w:val="00E5081B"/>
    <w:rsid w:val="00E52F7B"/>
    <w:rsid w:val="00E60770"/>
    <w:rsid w:val="00E616AF"/>
    <w:rsid w:val="00E669AD"/>
    <w:rsid w:val="00E676BA"/>
    <w:rsid w:val="00E678B2"/>
    <w:rsid w:val="00E70EE0"/>
    <w:rsid w:val="00E738C8"/>
    <w:rsid w:val="00E81200"/>
    <w:rsid w:val="00E8127E"/>
    <w:rsid w:val="00E823C2"/>
    <w:rsid w:val="00E82EBF"/>
    <w:rsid w:val="00E8308D"/>
    <w:rsid w:val="00E83E1A"/>
    <w:rsid w:val="00E84C80"/>
    <w:rsid w:val="00E85A93"/>
    <w:rsid w:val="00E85C30"/>
    <w:rsid w:val="00E8717F"/>
    <w:rsid w:val="00E876E0"/>
    <w:rsid w:val="00E92325"/>
    <w:rsid w:val="00E937D3"/>
    <w:rsid w:val="00E94200"/>
    <w:rsid w:val="00EA35B1"/>
    <w:rsid w:val="00EA4378"/>
    <w:rsid w:val="00EA51A3"/>
    <w:rsid w:val="00EB2150"/>
    <w:rsid w:val="00EB32B6"/>
    <w:rsid w:val="00EB3FB6"/>
    <w:rsid w:val="00EB67CE"/>
    <w:rsid w:val="00EB6DB6"/>
    <w:rsid w:val="00EC2694"/>
    <w:rsid w:val="00EC44D2"/>
    <w:rsid w:val="00EC5F6B"/>
    <w:rsid w:val="00EC7B10"/>
    <w:rsid w:val="00ED00CA"/>
    <w:rsid w:val="00ED0632"/>
    <w:rsid w:val="00ED3CBD"/>
    <w:rsid w:val="00ED4958"/>
    <w:rsid w:val="00ED4CBD"/>
    <w:rsid w:val="00EE1995"/>
    <w:rsid w:val="00EE29EA"/>
    <w:rsid w:val="00EE5F7C"/>
    <w:rsid w:val="00EE678C"/>
    <w:rsid w:val="00EE6FF6"/>
    <w:rsid w:val="00EE7FA5"/>
    <w:rsid w:val="00EF300C"/>
    <w:rsid w:val="00EF44EC"/>
    <w:rsid w:val="00EF5629"/>
    <w:rsid w:val="00EF56A7"/>
    <w:rsid w:val="00EF6B31"/>
    <w:rsid w:val="00EF6DAE"/>
    <w:rsid w:val="00F00E37"/>
    <w:rsid w:val="00F0633F"/>
    <w:rsid w:val="00F0753C"/>
    <w:rsid w:val="00F10FBF"/>
    <w:rsid w:val="00F141A9"/>
    <w:rsid w:val="00F14BBB"/>
    <w:rsid w:val="00F14CDC"/>
    <w:rsid w:val="00F20A74"/>
    <w:rsid w:val="00F21601"/>
    <w:rsid w:val="00F24E23"/>
    <w:rsid w:val="00F316BA"/>
    <w:rsid w:val="00F3273D"/>
    <w:rsid w:val="00F335D6"/>
    <w:rsid w:val="00F33E0B"/>
    <w:rsid w:val="00F34999"/>
    <w:rsid w:val="00F34B37"/>
    <w:rsid w:val="00F36664"/>
    <w:rsid w:val="00F37288"/>
    <w:rsid w:val="00F43749"/>
    <w:rsid w:val="00F43E89"/>
    <w:rsid w:val="00F509AD"/>
    <w:rsid w:val="00F510FE"/>
    <w:rsid w:val="00F519D3"/>
    <w:rsid w:val="00F619C1"/>
    <w:rsid w:val="00F6318A"/>
    <w:rsid w:val="00F63AAA"/>
    <w:rsid w:val="00F63C00"/>
    <w:rsid w:val="00F63E55"/>
    <w:rsid w:val="00F647BA"/>
    <w:rsid w:val="00F64E9C"/>
    <w:rsid w:val="00F65CAB"/>
    <w:rsid w:val="00F6669E"/>
    <w:rsid w:val="00F70B68"/>
    <w:rsid w:val="00F70D6C"/>
    <w:rsid w:val="00F738E6"/>
    <w:rsid w:val="00F7581E"/>
    <w:rsid w:val="00F80B3F"/>
    <w:rsid w:val="00F81BC0"/>
    <w:rsid w:val="00F82B6A"/>
    <w:rsid w:val="00F83DC4"/>
    <w:rsid w:val="00F84B5D"/>
    <w:rsid w:val="00F85152"/>
    <w:rsid w:val="00F851E1"/>
    <w:rsid w:val="00F856C2"/>
    <w:rsid w:val="00F879E0"/>
    <w:rsid w:val="00F94AE5"/>
    <w:rsid w:val="00F9646D"/>
    <w:rsid w:val="00FA38AF"/>
    <w:rsid w:val="00FA454E"/>
    <w:rsid w:val="00FA4B0D"/>
    <w:rsid w:val="00FA67FD"/>
    <w:rsid w:val="00FB1C49"/>
    <w:rsid w:val="00FB24F8"/>
    <w:rsid w:val="00FB31EE"/>
    <w:rsid w:val="00FB38E5"/>
    <w:rsid w:val="00FB4A22"/>
    <w:rsid w:val="00FB4BB1"/>
    <w:rsid w:val="00FC32EB"/>
    <w:rsid w:val="00FD0222"/>
    <w:rsid w:val="00FD09EB"/>
    <w:rsid w:val="00FD205D"/>
    <w:rsid w:val="00FD3D6B"/>
    <w:rsid w:val="00FD4C5E"/>
    <w:rsid w:val="00FD4E5B"/>
    <w:rsid w:val="00FD4EDE"/>
    <w:rsid w:val="00FD4FD4"/>
    <w:rsid w:val="00FD68D8"/>
    <w:rsid w:val="00FD6E08"/>
    <w:rsid w:val="00FD73E9"/>
    <w:rsid w:val="00FD76AD"/>
    <w:rsid w:val="00FE1DB8"/>
    <w:rsid w:val="00FE23CB"/>
    <w:rsid w:val="00FE73E7"/>
    <w:rsid w:val="00FE7448"/>
    <w:rsid w:val="00FF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72616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uiPriority w:val="22"/>
    <w:qFormat/>
    <w:rsid w:val="004C1E94"/>
    <w:rPr>
      <w:b/>
      <w:bCs/>
    </w:rPr>
  </w:style>
  <w:style w:type="paragraph" w:styleId="a7">
    <w:name w:val="List Paragraph"/>
    <w:basedOn w:val="a0"/>
    <w:link w:val="a8"/>
    <w:uiPriority w:val="34"/>
    <w:qFormat/>
    <w:rsid w:val="004C1E94"/>
    <w:pPr>
      <w:ind w:left="708"/>
    </w:pPr>
  </w:style>
  <w:style w:type="paragraph" w:customStyle="1" w:styleId="a9">
    <w:name w:val="Текст б/н"/>
    <w:basedOn w:val="a0"/>
    <w:link w:val="aa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a">
    <w:name w:val="Текст б/н Знак"/>
    <w:link w:val="a9"/>
    <w:rsid w:val="004C1E94"/>
    <w:rPr>
      <w:sz w:val="28"/>
    </w:rPr>
  </w:style>
  <w:style w:type="paragraph" w:customStyle="1" w:styleId="a">
    <w:name w:val="Пункты"/>
    <w:basedOn w:val="2"/>
    <w:link w:val="ab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b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c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f">
    <w:name w:val="header"/>
    <w:basedOn w:val="a0"/>
    <w:link w:val="af0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9348D"/>
    <w:rPr>
      <w:sz w:val="24"/>
      <w:szCs w:val="24"/>
    </w:rPr>
  </w:style>
  <w:style w:type="paragraph" w:styleId="af1">
    <w:name w:val="footer"/>
    <w:basedOn w:val="a0"/>
    <w:link w:val="af2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D9348D"/>
    <w:rPr>
      <w:sz w:val="24"/>
      <w:szCs w:val="24"/>
    </w:rPr>
  </w:style>
  <w:style w:type="paragraph" w:customStyle="1" w:styleId="HEADERTEXT">
    <w:name w:val=".HEADERTEXT"/>
    <w:uiPriority w:val="99"/>
    <w:rsid w:val="00FF05DA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Nonformat">
    <w:name w:val="ConsPlusNonformat"/>
    <w:uiPriority w:val="99"/>
    <w:qFormat/>
    <w:rsid w:val="00FF05D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Hyperlink"/>
    <w:basedOn w:val="a1"/>
    <w:uiPriority w:val="99"/>
    <w:unhideWhenUsed/>
    <w:rsid w:val="00591DF9"/>
    <w:rPr>
      <w:color w:val="5F5F5F" w:themeColor="hyperlink"/>
      <w:u w:val="single"/>
    </w:rPr>
  </w:style>
  <w:style w:type="table" w:styleId="af4">
    <w:name w:val="Table Grid"/>
    <w:basedOn w:val="a2"/>
    <w:rsid w:val="009772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3"/>
    <w:uiPriority w:val="99"/>
    <w:semiHidden/>
    <w:unhideWhenUsed/>
    <w:rsid w:val="002514D8"/>
  </w:style>
  <w:style w:type="paragraph" w:customStyle="1" w:styleId="ConsPlusNormal">
    <w:name w:val="ConsPlusNormal"/>
    <w:link w:val="ConsPlusNormal0"/>
    <w:rsid w:val="002514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footnote text"/>
    <w:aliases w:val="Знак Знак Знак"/>
    <w:basedOn w:val="a0"/>
    <w:link w:val="af6"/>
    <w:uiPriority w:val="99"/>
    <w:rsid w:val="002514D8"/>
    <w:rPr>
      <w:sz w:val="20"/>
      <w:szCs w:val="20"/>
    </w:rPr>
  </w:style>
  <w:style w:type="character" w:customStyle="1" w:styleId="af6">
    <w:name w:val="Текст сноски Знак"/>
    <w:aliases w:val="Знак Знак Знак Знак"/>
    <w:basedOn w:val="a1"/>
    <w:link w:val="af5"/>
    <w:uiPriority w:val="99"/>
    <w:rsid w:val="002514D8"/>
  </w:style>
  <w:style w:type="character" w:styleId="af7">
    <w:name w:val="footnote reference"/>
    <w:uiPriority w:val="99"/>
    <w:rsid w:val="002514D8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2514D8"/>
    <w:rPr>
      <w:rFonts w:ascii="Arial" w:hAnsi="Arial" w:cs="Arial"/>
    </w:rPr>
  </w:style>
  <w:style w:type="paragraph" w:styleId="21">
    <w:name w:val="Body Text Indent 2"/>
    <w:basedOn w:val="a0"/>
    <w:link w:val="22"/>
    <w:rsid w:val="002514D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2514D8"/>
    <w:rPr>
      <w:sz w:val="24"/>
      <w:szCs w:val="24"/>
    </w:rPr>
  </w:style>
  <w:style w:type="paragraph" w:styleId="af8">
    <w:name w:val="Body Text Indent"/>
    <w:basedOn w:val="a0"/>
    <w:link w:val="af9"/>
    <w:uiPriority w:val="99"/>
    <w:rsid w:val="002514D8"/>
    <w:pPr>
      <w:spacing w:after="120"/>
      <w:ind w:left="283"/>
    </w:pPr>
  </w:style>
  <w:style w:type="character" w:customStyle="1" w:styleId="af9">
    <w:name w:val="Основной текст с отступом Знак"/>
    <w:basedOn w:val="a1"/>
    <w:link w:val="af8"/>
    <w:uiPriority w:val="99"/>
    <w:rsid w:val="002514D8"/>
    <w:rPr>
      <w:sz w:val="24"/>
      <w:szCs w:val="24"/>
    </w:rPr>
  </w:style>
  <w:style w:type="character" w:customStyle="1" w:styleId="a8">
    <w:name w:val="Абзац списка Знак"/>
    <w:link w:val="a7"/>
    <w:uiPriority w:val="34"/>
    <w:rsid w:val="002514D8"/>
    <w:rPr>
      <w:sz w:val="24"/>
      <w:szCs w:val="24"/>
    </w:rPr>
  </w:style>
  <w:style w:type="paragraph" w:styleId="31">
    <w:name w:val="Body Text 3"/>
    <w:basedOn w:val="a0"/>
    <w:link w:val="32"/>
    <w:rsid w:val="002514D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2514D8"/>
    <w:rPr>
      <w:sz w:val="16"/>
      <w:szCs w:val="16"/>
    </w:rPr>
  </w:style>
  <w:style w:type="table" w:customStyle="1" w:styleId="12">
    <w:name w:val="Сетка таблицы1"/>
    <w:basedOn w:val="a2"/>
    <w:next w:val="af4"/>
    <w:uiPriority w:val="59"/>
    <w:rsid w:val="002514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Grid Table Light"/>
    <w:basedOn w:val="a2"/>
    <w:uiPriority w:val="40"/>
    <w:rsid w:val="00637238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0"/>
    <w:rsid w:val="00736D69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4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nd=907AACB3CE5A847366BC6698B59E47F2&amp;req=doc&amp;base=LAW&amp;n=342034&amp;dst=234&amp;fld=134&amp;REFFIELD=134&amp;REFDST=1000000366&amp;REFDOC=214101&amp;REFBASE=SPB&amp;stat=refcode%3D16876%3Bdstident%3D234%3Bindex%3D1053&amp;date=03.06.202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F4F39-9EC8-476C-A99C-2BBC809EE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0</TotalTime>
  <Pages>19</Pages>
  <Words>3516</Words>
  <Characters>20047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Талызина Наталья Адольфовна</cp:lastModifiedBy>
  <cp:revision>2</cp:revision>
  <cp:lastPrinted>2022-01-14T14:44:00Z</cp:lastPrinted>
  <dcterms:created xsi:type="dcterms:W3CDTF">2022-07-04T12:56:00Z</dcterms:created>
  <dcterms:modified xsi:type="dcterms:W3CDTF">2022-07-04T12:56:00Z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