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663B" w:rsidRDefault="008622B8" w:rsidP="007D663B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74">
        <w:rPr>
          <w:rFonts w:ascii="Times New Roman" w:hAnsi="Times New Roman" w:cs="Times New Roman"/>
          <w:b/>
          <w:sz w:val="28"/>
          <w:szCs w:val="28"/>
        </w:rPr>
        <w:t>О</w:t>
      </w:r>
      <w:r w:rsidR="007D663B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</w:t>
      </w:r>
    </w:p>
    <w:p w:rsidR="007D663B" w:rsidRDefault="008622B8" w:rsidP="00F6597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74">
        <w:rPr>
          <w:rFonts w:ascii="Times New Roman" w:hAnsi="Times New Roman" w:cs="Times New Roman"/>
          <w:b/>
          <w:sz w:val="28"/>
          <w:szCs w:val="28"/>
        </w:rPr>
        <w:t>Комитет</w:t>
      </w:r>
      <w:r w:rsidR="007D663B">
        <w:rPr>
          <w:rFonts w:ascii="Times New Roman" w:hAnsi="Times New Roman" w:cs="Times New Roman"/>
          <w:b/>
          <w:sz w:val="28"/>
          <w:szCs w:val="28"/>
        </w:rPr>
        <w:t>а</w:t>
      </w:r>
      <w:r w:rsidRPr="00F65974">
        <w:rPr>
          <w:rFonts w:ascii="Times New Roman" w:hAnsi="Times New Roman" w:cs="Times New Roman"/>
          <w:b/>
          <w:sz w:val="28"/>
          <w:szCs w:val="28"/>
        </w:rPr>
        <w:t xml:space="preserve"> по труду и занятости </w:t>
      </w:r>
    </w:p>
    <w:p w:rsidR="007D663B" w:rsidRDefault="008622B8" w:rsidP="00F6597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5974">
        <w:rPr>
          <w:rFonts w:ascii="Times New Roman" w:hAnsi="Times New Roman" w:cs="Times New Roman"/>
          <w:b/>
          <w:sz w:val="28"/>
          <w:szCs w:val="28"/>
        </w:rPr>
        <w:t>населения</w:t>
      </w:r>
      <w:proofErr w:type="gramEnd"/>
      <w:r w:rsidRPr="00F65974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="007D66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1E8E" w:rsidRDefault="007D663B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09.12.2021 № 88-п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6B83" w:rsidRDefault="002E6B83" w:rsidP="007073A8">
      <w:pPr>
        <w:ind w:firstLine="708"/>
        <w:jc w:val="both"/>
        <w:rPr>
          <w:sz w:val="28"/>
          <w:szCs w:val="28"/>
        </w:rPr>
      </w:pPr>
    </w:p>
    <w:p w:rsidR="002E6B83" w:rsidRPr="002E6B83" w:rsidRDefault="002E6B83" w:rsidP="002E6B83">
      <w:pPr>
        <w:pStyle w:val="Iauiue12"/>
        <w:ind w:firstLine="0"/>
        <w:jc w:val="both"/>
        <w:rPr>
          <w:b/>
          <w:sz w:val="28"/>
        </w:rPr>
      </w:pPr>
      <w:r w:rsidRPr="002E6B83">
        <w:rPr>
          <w:b/>
          <w:sz w:val="28"/>
        </w:rPr>
        <w:t>ПРИКАЗЫВАЮ:</w:t>
      </w:r>
    </w:p>
    <w:p w:rsidR="002E6B83" w:rsidRPr="007073A8" w:rsidRDefault="002E6B83" w:rsidP="007073A8">
      <w:pPr>
        <w:ind w:firstLine="708"/>
        <w:jc w:val="both"/>
        <w:rPr>
          <w:sz w:val="28"/>
          <w:szCs w:val="28"/>
        </w:rPr>
      </w:pPr>
    </w:p>
    <w:p w:rsidR="007D663B" w:rsidRDefault="007073A8" w:rsidP="007D663B">
      <w:pPr>
        <w:spacing w:line="276" w:lineRule="auto"/>
        <w:ind w:firstLine="708"/>
        <w:jc w:val="both"/>
        <w:rPr>
          <w:sz w:val="28"/>
          <w:szCs w:val="28"/>
        </w:rPr>
      </w:pPr>
      <w:r w:rsidRPr="007073A8">
        <w:rPr>
          <w:sz w:val="28"/>
          <w:szCs w:val="28"/>
        </w:rPr>
        <w:t xml:space="preserve">1. </w:t>
      </w:r>
      <w:r w:rsidR="007D663B">
        <w:rPr>
          <w:sz w:val="28"/>
          <w:szCs w:val="28"/>
        </w:rPr>
        <w:t xml:space="preserve">Внести следующие изменения в приложение к </w:t>
      </w:r>
      <w:r w:rsidR="007D663B" w:rsidRPr="007D663B">
        <w:rPr>
          <w:sz w:val="28"/>
          <w:szCs w:val="28"/>
        </w:rPr>
        <w:t>приказ</w:t>
      </w:r>
      <w:r w:rsidR="007D663B">
        <w:rPr>
          <w:sz w:val="28"/>
          <w:szCs w:val="28"/>
        </w:rPr>
        <w:t>у</w:t>
      </w:r>
      <w:r w:rsidR="007D663B" w:rsidRPr="007D663B">
        <w:rPr>
          <w:sz w:val="28"/>
          <w:szCs w:val="28"/>
        </w:rPr>
        <w:t xml:space="preserve"> Комитета </w:t>
      </w:r>
      <w:r w:rsidR="007D663B">
        <w:rPr>
          <w:sz w:val="28"/>
          <w:szCs w:val="28"/>
        </w:rPr>
        <w:br/>
      </w:r>
      <w:r w:rsidR="007D663B" w:rsidRPr="007D663B">
        <w:rPr>
          <w:sz w:val="28"/>
          <w:szCs w:val="28"/>
        </w:rPr>
        <w:t>по труду и занятости населения Санкт-Петербурга от 09.12.2021 № 88-п</w:t>
      </w:r>
      <w:r w:rsidR="007D663B">
        <w:rPr>
          <w:sz w:val="28"/>
          <w:szCs w:val="28"/>
        </w:rPr>
        <w:t xml:space="preserve"> </w:t>
      </w:r>
      <w:r w:rsidR="007D663B">
        <w:rPr>
          <w:sz w:val="28"/>
          <w:szCs w:val="28"/>
        </w:rPr>
        <w:br/>
        <w:t>«</w:t>
      </w:r>
      <w:r w:rsidR="007D663B" w:rsidRPr="007D663B">
        <w:rPr>
          <w:sz w:val="28"/>
          <w:szCs w:val="28"/>
        </w:rPr>
        <w:t xml:space="preserve">Об утверждении Перечня </w:t>
      </w:r>
      <w:proofErr w:type="spellStart"/>
      <w:r w:rsidR="007D663B" w:rsidRPr="007D663B">
        <w:rPr>
          <w:sz w:val="28"/>
          <w:szCs w:val="28"/>
        </w:rPr>
        <w:t>коррупционно</w:t>
      </w:r>
      <w:proofErr w:type="spellEnd"/>
      <w:r w:rsidR="007D663B" w:rsidRPr="007D663B">
        <w:rPr>
          <w:sz w:val="28"/>
          <w:szCs w:val="28"/>
        </w:rPr>
        <w:t>-опасных функций, выполняемых Комитетом по труду и занятости населения Санкт-Петербурга</w:t>
      </w:r>
      <w:r w:rsidR="007D663B">
        <w:rPr>
          <w:sz w:val="28"/>
          <w:szCs w:val="28"/>
        </w:rPr>
        <w:t>»:</w:t>
      </w:r>
    </w:p>
    <w:p w:rsidR="007073A8" w:rsidRDefault="007D663B" w:rsidP="007D663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073A8" w:rsidRPr="007073A8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4 приложения к приказу изложить в следующей редакции: </w:t>
      </w:r>
      <w:r>
        <w:rPr>
          <w:sz w:val="28"/>
          <w:szCs w:val="28"/>
        </w:rPr>
        <w:br/>
        <w:t>«4. Осуществление уведомительной регистрации коллективных договоров, соглашений и контроля за их выполнением».</w:t>
      </w:r>
    </w:p>
    <w:p w:rsidR="007D663B" w:rsidRDefault="007D663B" w:rsidP="007D663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21 </w:t>
      </w:r>
      <w:r w:rsidRPr="007D663B">
        <w:rPr>
          <w:sz w:val="28"/>
          <w:szCs w:val="28"/>
        </w:rPr>
        <w:t>приложения к приказу изложить в следующей редакции: «</w:t>
      </w:r>
      <w:r>
        <w:rPr>
          <w:sz w:val="28"/>
          <w:szCs w:val="28"/>
        </w:rPr>
        <w:t>21</w:t>
      </w:r>
      <w:r w:rsidRPr="007D663B">
        <w:rPr>
          <w:sz w:val="28"/>
          <w:szCs w:val="28"/>
        </w:rPr>
        <w:t xml:space="preserve">. Составление протоколов об административных правонарушениях </w:t>
      </w:r>
      <w:r>
        <w:rPr>
          <w:sz w:val="28"/>
          <w:szCs w:val="28"/>
        </w:rPr>
        <w:br/>
      </w:r>
      <w:r w:rsidRPr="007D663B">
        <w:rPr>
          <w:sz w:val="28"/>
          <w:szCs w:val="28"/>
        </w:rPr>
        <w:t xml:space="preserve">в соответствии с компетенцией </w:t>
      </w:r>
      <w:r>
        <w:rPr>
          <w:sz w:val="28"/>
          <w:szCs w:val="28"/>
        </w:rPr>
        <w:t xml:space="preserve">Комитета по труду и занятости населения Санкт-Петербурга (далее – </w:t>
      </w:r>
      <w:r w:rsidRPr="007D663B">
        <w:rPr>
          <w:sz w:val="28"/>
          <w:szCs w:val="28"/>
        </w:rPr>
        <w:t>Комитета</w:t>
      </w:r>
      <w:r>
        <w:rPr>
          <w:sz w:val="28"/>
          <w:szCs w:val="28"/>
        </w:rPr>
        <w:t>)</w:t>
      </w:r>
      <w:r w:rsidRPr="007D663B">
        <w:rPr>
          <w:sz w:val="28"/>
          <w:szCs w:val="28"/>
        </w:rPr>
        <w:t>».</w:t>
      </w:r>
    </w:p>
    <w:p w:rsidR="00F65974" w:rsidRDefault="007D663B" w:rsidP="00A75FC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73A8" w:rsidRPr="007073A8">
        <w:rPr>
          <w:sz w:val="28"/>
          <w:szCs w:val="28"/>
        </w:rPr>
        <w:t xml:space="preserve">. </w:t>
      </w:r>
      <w:r w:rsidR="00E423AB" w:rsidRPr="00E423AB">
        <w:rPr>
          <w:sz w:val="28"/>
          <w:szCs w:val="28"/>
        </w:rPr>
        <w:t xml:space="preserve">Контроль за выполнением </w:t>
      </w:r>
      <w:r w:rsidR="00BD21FA">
        <w:rPr>
          <w:sz w:val="28"/>
          <w:szCs w:val="28"/>
        </w:rPr>
        <w:t>приказа</w:t>
      </w:r>
      <w:r w:rsidR="002F2C92">
        <w:rPr>
          <w:sz w:val="28"/>
          <w:szCs w:val="28"/>
        </w:rPr>
        <w:t xml:space="preserve"> остается за председателем Комитета</w:t>
      </w:r>
    </w:p>
    <w:p w:rsidR="00E423AB" w:rsidRDefault="00E423AB" w:rsidP="00E423AB">
      <w:pPr>
        <w:ind w:firstLine="708"/>
        <w:jc w:val="both"/>
        <w:rPr>
          <w:sz w:val="28"/>
          <w:szCs w:val="28"/>
        </w:rPr>
      </w:pPr>
    </w:p>
    <w:p w:rsidR="00F65974" w:rsidRDefault="00F65974" w:rsidP="00E21846">
      <w:pPr>
        <w:jc w:val="both"/>
        <w:rPr>
          <w:sz w:val="28"/>
          <w:szCs w:val="28"/>
        </w:rPr>
      </w:pPr>
    </w:p>
    <w:p w:rsidR="00655B5A" w:rsidRPr="00117AFA" w:rsidRDefault="00655B5A" w:rsidP="00E21846">
      <w:pPr>
        <w:jc w:val="both"/>
        <w:rPr>
          <w:sz w:val="28"/>
          <w:szCs w:val="28"/>
        </w:rPr>
      </w:pPr>
      <w:bookmarkStart w:id="0" w:name="_GoBack"/>
      <w:bookmarkEnd w:id="0"/>
    </w:p>
    <w:p w:rsidR="004D0B12" w:rsidRPr="00A11889" w:rsidRDefault="00574DDC" w:rsidP="00F25B8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1863090</wp:posOffset>
            </wp:positionH>
            <wp:positionV relativeFrom="paragraph">
              <wp:posOffset>490220</wp:posOffset>
            </wp:positionV>
            <wp:extent cx="2372591" cy="571500"/>
            <wp:effectExtent l="0" t="0" r="889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3" cy="5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</w:t>
      </w:r>
      <w:r w:rsidR="00A75FC5">
        <w:rPr>
          <w:b/>
          <w:sz w:val="28"/>
          <w:szCs w:val="28"/>
        </w:rPr>
        <w:t xml:space="preserve"> </w:t>
      </w:r>
      <w:r w:rsidR="00794487">
        <w:rPr>
          <w:b/>
          <w:sz w:val="28"/>
          <w:szCs w:val="28"/>
        </w:rPr>
        <w:t xml:space="preserve">   </w:t>
      </w:r>
      <w:r w:rsidR="00E21846" w:rsidRPr="00117AFA">
        <w:rPr>
          <w:b/>
          <w:sz w:val="28"/>
          <w:szCs w:val="28"/>
        </w:rPr>
        <w:t>Д.С. Чернейко</w:t>
      </w:r>
    </w:p>
    <w:sectPr w:rsidR="004D0B12" w:rsidRPr="00A11889" w:rsidSect="00AC490E">
      <w:headerReference w:type="default" r:id="rId13"/>
      <w:pgSz w:w="11906" w:h="16838"/>
      <w:pgMar w:top="1134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30" w:rsidRPr="002D4915" w:rsidRDefault="003A6330" w:rsidP="00D9348D">
      <w:r>
        <w:separator/>
      </w:r>
    </w:p>
  </w:endnote>
  <w:endnote w:type="continuationSeparator" w:id="0">
    <w:p w:rsidR="003A6330" w:rsidRPr="002D4915" w:rsidRDefault="003A633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30" w:rsidRPr="002D4915" w:rsidRDefault="003A6330" w:rsidP="00D9348D">
      <w:r>
        <w:separator/>
      </w:r>
    </w:p>
  </w:footnote>
  <w:footnote w:type="continuationSeparator" w:id="0">
    <w:p w:rsidR="003A6330" w:rsidRPr="002D4915" w:rsidRDefault="003A633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237195"/>
      <w:docPartObj>
        <w:docPartGallery w:val="Page Numbers (Top of Page)"/>
        <w:docPartUnique/>
      </w:docPartObj>
    </w:sdtPr>
    <w:sdtEndPr/>
    <w:sdtContent>
      <w:p w:rsidR="00C51532" w:rsidRDefault="00C51532">
        <w:pPr>
          <w:pStyle w:val="ae"/>
          <w:jc w:val="center"/>
        </w:pPr>
      </w:p>
      <w:p w:rsidR="00C51532" w:rsidRDefault="00C51532">
        <w:pPr>
          <w:pStyle w:val="ae"/>
          <w:jc w:val="center"/>
        </w:pPr>
      </w:p>
      <w:p w:rsidR="00626F51" w:rsidRDefault="00626F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B8A">
          <w:rPr>
            <w:noProof/>
          </w:rPr>
          <w:t>3</w:t>
        </w:r>
        <w:r>
          <w:fldChar w:fldCharType="end"/>
        </w:r>
      </w:p>
    </w:sdtContent>
  </w:sdt>
  <w:p w:rsidR="00626F51" w:rsidRDefault="00626F5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F"/>
    <w:rsid w:val="0005147C"/>
    <w:rsid w:val="000617E1"/>
    <w:rsid w:val="00062F1A"/>
    <w:rsid w:val="000713C8"/>
    <w:rsid w:val="00075F0F"/>
    <w:rsid w:val="00077813"/>
    <w:rsid w:val="00082175"/>
    <w:rsid w:val="000963EA"/>
    <w:rsid w:val="000B7834"/>
    <w:rsid w:val="000C3C61"/>
    <w:rsid w:val="00101360"/>
    <w:rsid w:val="00117C13"/>
    <w:rsid w:val="00123FDD"/>
    <w:rsid w:val="00125FD4"/>
    <w:rsid w:val="001357A1"/>
    <w:rsid w:val="00136546"/>
    <w:rsid w:val="00187817"/>
    <w:rsid w:val="0019118D"/>
    <w:rsid w:val="00191A74"/>
    <w:rsid w:val="001A5A50"/>
    <w:rsid w:val="001C054C"/>
    <w:rsid w:val="001C65B7"/>
    <w:rsid w:val="00200086"/>
    <w:rsid w:val="002019F4"/>
    <w:rsid w:val="00223EAA"/>
    <w:rsid w:val="00225175"/>
    <w:rsid w:val="00240861"/>
    <w:rsid w:val="00240AE8"/>
    <w:rsid w:val="00246A4A"/>
    <w:rsid w:val="00253CE3"/>
    <w:rsid w:val="002600DC"/>
    <w:rsid w:val="0028142A"/>
    <w:rsid w:val="002E4ED9"/>
    <w:rsid w:val="002E6B83"/>
    <w:rsid w:val="002F2C92"/>
    <w:rsid w:val="00301610"/>
    <w:rsid w:val="003133EA"/>
    <w:rsid w:val="0032774C"/>
    <w:rsid w:val="00327F5D"/>
    <w:rsid w:val="0034405B"/>
    <w:rsid w:val="003510A7"/>
    <w:rsid w:val="003573A1"/>
    <w:rsid w:val="00360E74"/>
    <w:rsid w:val="003679F7"/>
    <w:rsid w:val="003900FE"/>
    <w:rsid w:val="00394E39"/>
    <w:rsid w:val="003A6330"/>
    <w:rsid w:val="003F5249"/>
    <w:rsid w:val="004435B7"/>
    <w:rsid w:val="004832AD"/>
    <w:rsid w:val="00487246"/>
    <w:rsid w:val="00487D3C"/>
    <w:rsid w:val="004924DF"/>
    <w:rsid w:val="004A33D0"/>
    <w:rsid w:val="004B0DED"/>
    <w:rsid w:val="004C1E94"/>
    <w:rsid w:val="004C285C"/>
    <w:rsid w:val="004D0B12"/>
    <w:rsid w:val="004D68F6"/>
    <w:rsid w:val="00505F38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26F51"/>
    <w:rsid w:val="00635FDB"/>
    <w:rsid w:val="00655B5A"/>
    <w:rsid w:val="006568A0"/>
    <w:rsid w:val="006655B6"/>
    <w:rsid w:val="0068785D"/>
    <w:rsid w:val="00696E74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462D2"/>
    <w:rsid w:val="00752909"/>
    <w:rsid w:val="00753D86"/>
    <w:rsid w:val="00755578"/>
    <w:rsid w:val="007641AE"/>
    <w:rsid w:val="00792F09"/>
    <w:rsid w:val="00794487"/>
    <w:rsid w:val="007A2411"/>
    <w:rsid w:val="007B586B"/>
    <w:rsid w:val="007B7350"/>
    <w:rsid w:val="007D44A9"/>
    <w:rsid w:val="007D54CC"/>
    <w:rsid w:val="007D663B"/>
    <w:rsid w:val="007E6002"/>
    <w:rsid w:val="00817EC5"/>
    <w:rsid w:val="00820DDC"/>
    <w:rsid w:val="00824CB6"/>
    <w:rsid w:val="00824F87"/>
    <w:rsid w:val="00826271"/>
    <w:rsid w:val="00830C56"/>
    <w:rsid w:val="008416C6"/>
    <w:rsid w:val="00851F07"/>
    <w:rsid w:val="008622B8"/>
    <w:rsid w:val="00871CE9"/>
    <w:rsid w:val="00876BC2"/>
    <w:rsid w:val="00877167"/>
    <w:rsid w:val="00880F31"/>
    <w:rsid w:val="00894FBA"/>
    <w:rsid w:val="008A6B31"/>
    <w:rsid w:val="008B1A83"/>
    <w:rsid w:val="008B54DB"/>
    <w:rsid w:val="008D613B"/>
    <w:rsid w:val="008F5795"/>
    <w:rsid w:val="00910A45"/>
    <w:rsid w:val="009214B1"/>
    <w:rsid w:val="00935A21"/>
    <w:rsid w:val="00943BBE"/>
    <w:rsid w:val="009467CE"/>
    <w:rsid w:val="00964DB7"/>
    <w:rsid w:val="00970F60"/>
    <w:rsid w:val="00973424"/>
    <w:rsid w:val="0097469A"/>
    <w:rsid w:val="009A160D"/>
    <w:rsid w:val="009A27CB"/>
    <w:rsid w:val="009B2EEF"/>
    <w:rsid w:val="009B57B6"/>
    <w:rsid w:val="009B5C46"/>
    <w:rsid w:val="009C1ADA"/>
    <w:rsid w:val="009C2FEF"/>
    <w:rsid w:val="009C303F"/>
    <w:rsid w:val="009D389C"/>
    <w:rsid w:val="009E3535"/>
    <w:rsid w:val="00A0012C"/>
    <w:rsid w:val="00A11889"/>
    <w:rsid w:val="00A11E8E"/>
    <w:rsid w:val="00A57BDC"/>
    <w:rsid w:val="00A64983"/>
    <w:rsid w:val="00A75FC5"/>
    <w:rsid w:val="00A763B3"/>
    <w:rsid w:val="00A76D8F"/>
    <w:rsid w:val="00AA47B6"/>
    <w:rsid w:val="00AC490E"/>
    <w:rsid w:val="00AC768E"/>
    <w:rsid w:val="00AD49D3"/>
    <w:rsid w:val="00B106BD"/>
    <w:rsid w:val="00B246F2"/>
    <w:rsid w:val="00B25C6B"/>
    <w:rsid w:val="00B374B9"/>
    <w:rsid w:val="00B43E80"/>
    <w:rsid w:val="00B45797"/>
    <w:rsid w:val="00B46B61"/>
    <w:rsid w:val="00B82E82"/>
    <w:rsid w:val="00B83A8B"/>
    <w:rsid w:val="00B94E3A"/>
    <w:rsid w:val="00BA6FB2"/>
    <w:rsid w:val="00BD08B5"/>
    <w:rsid w:val="00BD21FA"/>
    <w:rsid w:val="00BE0023"/>
    <w:rsid w:val="00BF11D7"/>
    <w:rsid w:val="00BF5D26"/>
    <w:rsid w:val="00C4450E"/>
    <w:rsid w:val="00C51532"/>
    <w:rsid w:val="00C51AC6"/>
    <w:rsid w:val="00C53817"/>
    <w:rsid w:val="00C54C9B"/>
    <w:rsid w:val="00C67F79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469E"/>
    <w:rsid w:val="00D42399"/>
    <w:rsid w:val="00D52F03"/>
    <w:rsid w:val="00D9348D"/>
    <w:rsid w:val="00D95AD9"/>
    <w:rsid w:val="00DC1125"/>
    <w:rsid w:val="00DC2869"/>
    <w:rsid w:val="00DF7B6E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828E4"/>
    <w:rsid w:val="00E96E51"/>
    <w:rsid w:val="00EB3FB6"/>
    <w:rsid w:val="00EC1F51"/>
    <w:rsid w:val="00EC5F6B"/>
    <w:rsid w:val="00EC6949"/>
    <w:rsid w:val="00ED3FB1"/>
    <w:rsid w:val="00EE678C"/>
    <w:rsid w:val="00F062DF"/>
    <w:rsid w:val="00F10FBF"/>
    <w:rsid w:val="00F12416"/>
    <w:rsid w:val="00F25B8A"/>
    <w:rsid w:val="00F33E0B"/>
    <w:rsid w:val="00F34B37"/>
    <w:rsid w:val="00F509AD"/>
    <w:rsid w:val="00F5137E"/>
    <w:rsid w:val="00F5285A"/>
    <w:rsid w:val="00F63C00"/>
    <w:rsid w:val="00F65974"/>
    <w:rsid w:val="00F70B68"/>
    <w:rsid w:val="00F71411"/>
    <w:rsid w:val="00F75004"/>
    <w:rsid w:val="00F7581E"/>
    <w:rsid w:val="00F80B3F"/>
    <w:rsid w:val="00F81BC0"/>
    <w:rsid w:val="00F82B6A"/>
    <w:rsid w:val="00F94AE5"/>
    <w:rsid w:val="00FA67FD"/>
    <w:rsid w:val="00FB064E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31C1-6CEE-402D-A612-24CBB65A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122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Канак Олеся Владимировна</cp:lastModifiedBy>
  <cp:revision>12</cp:revision>
  <dcterms:created xsi:type="dcterms:W3CDTF">2021-12-07T09:44:00Z</dcterms:created>
  <dcterms:modified xsi:type="dcterms:W3CDTF">2022-06-01T08:25:00Z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