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F874FD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F874FD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</w:t>
      </w:r>
      <w:r w:rsidR="00F874FD">
        <w:rPr>
          <w:sz w:val="28"/>
          <w:szCs w:val="28"/>
        </w:rPr>
        <w:t>е</w:t>
      </w:r>
      <w:r w:rsidR="00694F46">
        <w:rPr>
          <w:sz w:val="28"/>
          <w:szCs w:val="28"/>
        </w:rPr>
        <w:t>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</w:t>
      </w:r>
      <w:r w:rsidR="008A69C5" w:rsidRPr="00650947">
        <w:rPr>
          <w:bCs/>
          <w:sz w:val="28"/>
          <w:szCs w:val="28"/>
        </w:rPr>
        <w:t>пункт 1</w:t>
      </w:r>
      <w:r w:rsidR="008A69C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приказ</w:t>
      </w:r>
      <w:r w:rsidR="008A69C5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 w:rsidR="008A69C5">
        <w:rPr>
          <w:sz w:val="28"/>
          <w:szCs w:val="28"/>
        </w:rPr>
        <w:t xml:space="preserve"> от </w:t>
      </w:r>
      <w:r w:rsidR="003D77A4">
        <w:rPr>
          <w:sz w:val="28"/>
          <w:szCs w:val="28"/>
        </w:rPr>
        <w:t>28.03.2022</w:t>
      </w:r>
      <w:r w:rsidR="008A69C5" w:rsidRPr="001F78CE">
        <w:rPr>
          <w:sz w:val="28"/>
          <w:szCs w:val="28"/>
        </w:rPr>
        <w:t xml:space="preserve"> </w:t>
      </w:r>
      <w:r w:rsidR="008A69C5">
        <w:rPr>
          <w:sz w:val="28"/>
          <w:szCs w:val="28"/>
        </w:rPr>
        <w:t xml:space="preserve">№ </w:t>
      </w:r>
      <w:r w:rsidR="003D77A4">
        <w:rPr>
          <w:sz w:val="28"/>
          <w:szCs w:val="28"/>
        </w:rPr>
        <w:t>71</w:t>
      </w:r>
      <w:r w:rsidR="008A69C5">
        <w:rPr>
          <w:sz w:val="28"/>
          <w:szCs w:val="28"/>
        </w:rPr>
        <w:t>-п</w:t>
      </w:r>
      <w:r w:rsidR="008A69C5" w:rsidRPr="00023834">
        <w:rPr>
          <w:bCs/>
          <w:sz w:val="28"/>
          <w:szCs w:val="28"/>
        </w:rPr>
        <w:t xml:space="preserve"> </w:t>
      </w:r>
      <w:r w:rsidRPr="00023834">
        <w:rPr>
          <w:bCs/>
          <w:sz w:val="28"/>
          <w:szCs w:val="28"/>
        </w:rPr>
        <w:t>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4"/>
      </w:tblGrid>
      <w:tr w:rsidR="00626566" w:rsidTr="00313A4E">
        <w:tc>
          <w:tcPr>
            <w:tcW w:w="4740" w:type="dxa"/>
          </w:tcPr>
          <w:p w:rsidR="00626566" w:rsidRPr="00351732" w:rsidRDefault="003D77A4" w:rsidP="003D77A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2F02F3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3D77A4" w:rsidRDefault="003D77A4" w:rsidP="00626566">
      <w:pPr>
        <w:rPr>
          <w:sz w:val="28"/>
        </w:rPr>
      </w:pPr>
      <w:bookmarkStart w:id="0" w:name="_GoBack"/>
      <w:bookmarkEnd w:id="0"/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926154" w:rsidRPr="00A77418" w:rsidTr="00432C9F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Default="00926154" w:rsidP="00EE4710">
            <w:r w:rsidRPr="00A77418">
              <w:t xml:space="preserve">главный специалист </w:t>
            </w:r>
          </w:p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8A69C5" w:rsidRPr="00A77418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Default="008A69C5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pPr>
              <w:jc w:val="center"/>
            </w:pPr>
            <w:r>
              <w:t>2</w:t>
            </w:r>
          </w:p>
        </w:tc>
      </w:tr>
      <w:tr w:rsidR="008A69C5" w:rsidRPr="00A77418" w:rsidTr="00BD2EBD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Pr="00A77418" w:rsidRDefault="008A69C5" w:rsidP="00EE4710">
            <w:pPr>
              <w:jc w:val="center"/>
            </w:pPr>
            <w:r>
              <w:t>1</w:t>
            </w:r>
          </w:p>
        </w:tc>
      </w:tr>
      <w:tr w:rsidR="008A69C5" w:rsidRPr="00A77418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9C5" w:rsidRPr="00A77418" w:rsidRDefault="008A69C5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Default="008A69C5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C5" w:rsidRDefault="008A69C5" w:rsidP="00EE4710">
            <w:pPr>
              <w:jc w:val="center"/>
            </w:pPr>
            <w:r>
              <w:t>2</w:t>
            </w:r>
          </w:p>
        </w:tc>
      </w:tr>
      <w:tr w:rsidR="00992D40" w:rsidRPr="00A77418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2</w:t>
            </w:r>
          </w:p>
        </w:tc>
      </w:tr>
      <w:tr w:rsidR="00992D40" w:rsidRPr="00A77418" w:rsidTr="00313A4E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5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73D37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73D37" w:rsidRPr="00A77418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73D37" w:rsidRPr="00A77418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Default="00673D37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8A69C5">
              <w:rPr>
                <w:lang w:eastAsia="en-US"/>
              </w:rPr>
              <w:t>8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35596E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35596E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8A69C5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8A69C5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00109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lastRenderedPageBreak/>
              <w:t>2</w:t>
            </w:r>
            <w:r w:rsidR="008A69C5">
              <w:rPr>
                <w:lang w:eastAsia="en-US"/>
              </w:rPr>
              <w:t>1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92615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8862EE">
              <w:rPr>
                <w:b/>
              </w:rPr>
              <w:t>9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F874FD">
      <w:headerReference w:type="default" r:id="rId9"/>
      <w:type w:val="continuous"/>
      <w:pgSz w:w="11906" w:h="16838"/>
      <w:pgMar w:top="1134" w:right="851" w:bottom="1134" w:left="1701" w:header="35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CBA" w:rsidRDefault="00506CBA" w:rsidP="00F00D06">
      <w:r>
        <w:separator/>
      </w:r>
    </w:p>
  </w:endnote>
  <w:endnote w:type="continuationSeparator" w:id="0">
    <w:p w:rsidR="00506CBA" w:rsidRDefault="00506CBA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CBA" w:rsidRDefault="00506CBA" w:rsidP="00F00D06">
      <w:r>
        <w:separator/>
      </w:r>
    </w:p>
  </w:footnote>
  <w:footnote w:type="continuationSeparator" w:id="0">
    <w:p w:rsidR="00506CBA" w:rsidRDefault="00506CBA" w:rsidP="00F0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784030"/>
      <w:docPartObj>
        <w:docPartGallery w:val="Page Numbers (Top of Page)"/>
        <w:docPartUnique/>
      </w:docPartObj>
    </w:sdtPr>
    <w:sdtEndPr/>
    <w:sdtContent>
      <w:p w:rsidR="00F874FD" w:rsidRDefault="00F874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7A4">
          <w:rPr>
            <w:noProof/>
          </w:rPr>
          <w:t>2</w:t>
        </w:r>
        <w:r>
          <w:fldChar w:fldCharType="end"/>
        </w:r>
      </w:p>
    </w:sdtContent>
  </w:sdt>
  <w:p w:rsidR="00F874FD" w:rsidRPr="00F874FD" w:rsidRDefault="00F874FD" w:rsidP="00F874F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A7FE2"/>
    <w:rsid w:val="000B36B7"/>
    <w:rsid w:val="000C402B"/>
    <w:rsid w:val="000D624F"/>
    <w:rsid w:val="000F1234"/>
    <w:rsid w:val="0010686D"/>
    <w:rsid w:val="0011552A"/>
    <w:rsid w:val="001266C8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D77A4"/>
    <w:rsid w:val="003E0A92"/>
    <w:rsid w:val="003E5DE7"/>
    <w:rsid w:val="003F290D"/>
    <w:rsid w:val="003F472D"/>
    <w:rsid w:val="00402565"/>
    <w:rsid w:val="00403EA1"/>
    <w:rsid w:val="00465F0C"/>
    <w:rsid w:val="004D5BA5"/>
    <w:rsid w:val="004E704C"/>
    <w:rsid w:val="00506CBA"/>
    <w:rsid w:val="00507302"/>
    <w:rsid w:val="005440D8"/>
    <w:rsid w:val="00562F44"/>
    <w:rsid w:val="005932B1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077F9"/>
    <w:rsid w:val="0071420E"/>
    <w:rsid w:val="00727FAF"/>
    <w:rsid w:val="0077010A"/>
    <w:rsid w:val="00771B13"/>
    <w:rsid w:val="007A1944"/>
    <w:rsid w:val="007A1F46"/>
    <w:rsid w:val="007A2244"/>
    <w:rsid w:val="007B0FEB"/>
    <w:rsid w:val="007C7B5E"/>
    <w:rsid w:val="007D0CA0"/>
    <w:rsid w:val="007E20B3"/>
    <w:rsid w:val="008055AE"/>
    <w:rsid w:val="00826DEC"/>
    <w:rsid w:val="00830956"/>
    <w:rsid w:val="008862EE"/>
    <w:rsid w:val="00894B13"/>
    <w:rsid w:val="008A69C5"/>
    <w:rsid w:val="008A6AB4"/>
    <w:rsid w:val="0091450A"/>
    <w:rsid w:val="00926154"/>
    <w:rsid w:val="009364A4"/>
    <w:rsid w:val="00937F52"/>
    <w:rsid w:val="00961E3B"/>
    <w:rsid w:val="009628C6"/>
    <w:rsid w:val="00992D40"/>
    <w:rsid w:val="009A021F"/>
    <w:rsid w:val="009C706C"/>
    <w:rsid w:val="009F0E93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A37F3"/>
    <w:rsid w:val="00BA6CBD"/>
    <w:rsid w:val="00BA7DEE"/>
    <w:rsid w:val="00BC078B"/>
    <w:rsid w:val="00BD230A"/>
    <w:rsid w:val="00BF575C"/>
    <w:rsid w:val="00C267C6"/>
    <w:rsid w:val="00C352A8"/>
    <w:rsid w:val="00C41309"/>
    <w:rsid w:val="00C750B9"/>
    <w:rsid w:val="00D04B66"/>
    <w:rsid w:val="00D13AD4"/>
    <w:rsid w:val="00D13B8B"/>
    <w:rsid w:val="00D24865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251C6"/>
    <w:rsid w:val="00E71DD5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F3C"/>
    <w:rsid w:val="00F75BD7"/>
    <w:rsid w:val="00F82363"/>
    <w:rsid w:val="00F859B5"/>
    <w:rsid w:val="00F8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14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4</cp:revision>
  <cp:lastPrinted>2021-03-24T13:45:00Z</cp:lastPrinted>
  <dcterms:created xsi:type="dcterms:W3CDTF">2022-04-19T11:35:00Z</dcterms:created>
  <dcterms:modified xsi:type="dcterms:W3CDTF">2022-04-19T11:52:00Z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