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14A" w:rsidRDefault="00F6114A" w:rsidP="00A5531B"/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646"/>
        <w:gridCol w:w="4194"/>
        <w:gridCol w:w="2520"/>
      </w:tblGrid>
      <w:tr w:rsidR="004B529C" w:rsidRPr="002D28CE" w:rsidTr="00E17E01">
        <w:trPr>
          <w:trHeight w:val="963"/>
        </w:trPr>
        <w:tc>
          <w:tcPr>
            <w:tcW w:w="9360" w:type="dxa"/>
            <w:gridSpan w:val="3"/>
          </w:tcPr>
          <w:p w:rsidR="004B529C" w:rsidRPr="002D28CE" w:rsidRDefault="004B529C" w:rsidP="00E17E01">
            <w:pPr>
              <w:pStyle w:val="5"/>
              <w:spacing w:before="0" w:after="0"/>
              <w:jc w:val="center"/>
            </w:pPr>
            <w:r w:rsidRPr="002D28CE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54990" cy="55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29C" w:rsidRPr="002D28CE" w:rsidTr="00E17E01">
        <w:trPr>
          <w:trHeight w:val="1931"/>
        </w:trPr>
        <w:tc>
          <w:tcPr>
            <w:tcW w:w="9360" w:type="dxa"/>
            <w:gridSpan w:val="3"/>
          </w:tcPr>
          <w:p w:rsidR="004B529C" w:rsidRPr="002D28CE" w:rsidRDefault="004B529C" w:rsidP="00E17E0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2D28CE">
              <w:rPr>
                <w:b w:val="0"/>
                <w:bCs w:val="0"/>
                <w:spacing w:val="-20"/>
                <w:sz w:val="24"/>
                <w:szCs w:val="24"/>
              </w:rPr>
              <w:t>ПРАВИТЕЛЬСТВО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 w:rsidRPr="002D28CE"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4B529C" w:rsidRPr="00CB0E00" w:rsidRDefault="004B529C" w:rsidP="00E17E0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4B529C" w:rsidRPr="00CB0E00" w:rsidRDefault="004B529C" w:rsidP="00E17E0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CB0E00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4B529C" w:rsidRPr="00CB0E00" w:rsidRDefault="004B529C" w:rsidP="00E17E0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CB0E00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4B529C" w:rsidRPr="00CB0E00" w:rsidRDefault="004B529C" w:rsidP="00E17E0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4B529C" w:rsidRPr="00CB0E00" w:rsidRDefault="004B529C" w:rsidP="00E17E0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4B529C" w:rsidRPr="00CB0E00" w:rsidRDefault="004B529C" w:rsidP="00E17E0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CB0E00">
              <w:rPr>
                <w:spacing w:val="-20"/>
                <w:sz w:val="30"/>
                <w:szCs w:val="30"/>
              </w:rPr>
              <w:t>Р</w:t>
            </w:r>
            <w:proofErr w:type="gramEnd"/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А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С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П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О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Р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Я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Ж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Е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Н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И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CB0E00">
              <w:rPr>
                <w:spacing w:val="-20"/>
                <w:sz w:val="30"/>
                <w:szCs w:val="30"/>
              </w:rPr>
              <w:t>Е</w:t>
            </w:r>
          </w:p>
          <w:p w:rsidR="004B529C" w:rsidRPr="002D28CE" w:rsidRDefault="004B529C" w:rsidP="00E17E0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2D28CE">
              <w:rPr>
                <w:sz w:val="16"/>
                <w:szCs w:val="16"/>
              </w:rPr>
              <w:t>О К У Д</w:t>
            </w:r>
          </w:p>
        </w:tc>
      </w:tr>
      <w:tr w:rsidR="004B529C" w:rsidRPr="002D28CE" w:rsidTr="00E17E01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4B529C" w:rsidRPr="002D28CE" w:rsidRDefault="004B529C" w:rsidP="00E17E0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4B529C" w:rsidRPr="002D28CE" w:rsidRDefault="004B529C" w:rsidP="00E17E01">
            <w:pPr>
              <w:pStyle w:val="aeiiia"/>
              <w:ind w:left="35"/>
              <w:rPr>
                <w:sz w:val="24"/>
                <w:szCs w:val="24"/>
              </w:rPr>
            </w:pPr>
            <w:r w:rsidRPr="002D28CE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4B529C" w:rsidRPr="002D28CE" w:rsidRDefault="004B529C" w:rsidP="00E17E0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4B529C" w:rsidRPr="002D28CE" w:rsidRDefault="004B529C" w:rsidP="004B529C">
      <w:pPr>
        <w:pStyle w:val="aeoaeno12"/>
        <w:spacing w:line="240" w:lineRule="auto"/>
        <w:ind w:firstLine="0"/>
        <w:rPr>
          <w:lang w:val="en-US"/>
        </w:rPr>
      </w:pP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Hlk496838511"/>
      <w:r w:rsidRPr="00E23CFB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proofErr w:type="gramStart"/>
      <w:r w:rsidRPr="00E23CFB">
        <w:rPr>
          <w:rFonts w:ascii="Times New Roman" w:hAnsi="Times New Roman" w:cs="Times New Roman"/>
          <w:b/>
          <w:sz w:val="24"/>
          <w:szCs w:val="24"/>
        </w:rPr>
        <w:t>межбюджетного</w:t>
      </w:r>
      <w:proofErr w:type="gramEnd"/>
      <w:r w:rsidRPr="00E23C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 xml:space="preserve">трансферта, имеющего целевое назначение,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 xml:space="preserve">из федерального бюджета бюджету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Санкт-Петербург </w:t>
      </w:r>
      <w:r w:rsidRPr="00E23CFB">
        <w:rPr>
          <w:rFonts w:ascii="Times New Roman" w:hAnsi="Times New Roman" w:cs="Times New Roman"/>
          <w:b/>
          <w:sz w:val="24"/>
          <w:szCs w:val="24"/>
        </w:rPr>
        <w:br/>
        <w:t xml:space="preserve">в </w:t>
      </w:r>
      <w:proofErr w:type="gramStart"/>
      <w:r w:rsidRPr="00E23CFB">
        <w:rPr>
          <w:rFonts w:ascii="Times New Roman" w:hAnsi="Times New Roman" w:cs="Times New Roman"/>
          <w:b/>
          <w:sz w:val="24"/>
          <w:szCs w:val="24"/>
        </w:rPr>
        <w:t>целях</w:t>
      </w:r>
      <w:proofErr w:type="gramEnd"/>
      <w:r w:rsidRPr="00E23C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3CFB">
        <w:rPr>
          <w:rFonts w:ascii="Times New Roman" w:hAnsi="Times New Roman" w:cs="Times New Roman"/>
          <w:b/>
          <w:sz w:val="24"/>
          <w:szCs w:val="24"/>
        </w:rPr>
        <w:t>софинансирования</w:t>
      </w:r>
      <w:proofErr w:type="spellEnd"/>
      <w:r w:rsidRPr="00E23CFB">
        <w:rPr>
          <w:rFonts w:ascii="Times New Roman" w:hAnsi="Times New Roman" w:cs="Times New Roman"/>
          <w:b/>
          <w:sz w:val="24"/>
          <w:szCs w:val="24"/>
        </w:rPr>
        <w:t xml:space="preserve"> расходных обязательств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 xml:space="preserve">субъектов Российской Федерации, возникающих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 xml:space="preserve">при реализации дополнительных мероприятий,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3CFB">
        <w:rPr>
          <w:rFonts w:ascii="Times New Roman" w:hAnsi="Times New Roman" w:cs="Times New Roman"/>
          <w:b/>
          <w:sz w:val="24"/>
          <w:szCs w:val="24"/>
        </w:rPr>
        <w:t>направленных</w:t>
      </w:r>
      <w:proofErr w:type="gramEnd"/>
      <w:r w:rsidRPr="00E23CFB">
        <w:rPr>
          <w:rFonts w:ascii="Times New Roman" w:hAnsi="Times New Roman" w:cs="Times New Roman"/>
          <w:b/>
          <w:sz w:val="24"/>
          <w:szCs w:val="24"/>
        </w:rPr>
        <w:t xml:space="preserve"> на снижение напряженности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 xml:space="preserve">на рынке труда субъектов Российской Федерации, </w:t>
      </w:r>
    </w:p>
    <w:p w:rsidR="004B529C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 xml:space="preserve">за счет средств резервного фонда </w:t>
      </w:r>
    </w:p>
    <w:p w:rsidR="004B529C" w:rsidRPr="00E23CFB" w:rsidRDefault="004B529C" w:rsidP="004B529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23CFB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</w:t>
      </w:r>
    </w:p>
    <w:p w:rsidR="004B529C" w:rsidRPr="00B532E5" w:rsidRDefault="004B529C" w:rsidP="004B529C">
      <w:pPr>
        <w:rPr>
          <w:b/>
        </w:rPr>
      </w:pPr>
    </w:p>
    <w:bookmarkEnd w:id="0"/>
    <w:p w:rsidR="004B529C" w:rsidRDefault="004B529C" w:rsidP="004B529C">
      <w:pPr>
        <w:pStyle w:val="20"/>
        <w:tabs>
          <w:tab w:val="left" w:pos="709"/>
        </w:tabs>
        <w:spacing w:before="0" w:after="0"/>
        <w:ind w:firstLine="567"/>
        <w:jc w:val="both"/>
        <w:rPr>
          <w:sz w:val="24"/>
          <w:szCs w:val="24"/>
        </w:rPr>
      </w:pPr>
      <w:proofErr w:type="gramStart"/>
      <w:r w:rsidRPr="00B532E5">
        <w:rPr>
          <w:rFonts w:ascii="Times New Roman" w:hAnsi="Times New Roman"/>
          <w:b w:val="0"/>
          <w:i w:val="0"/>
          <w:sz w:val="24"/>
          <w:szCs w:val="24"/>
        </w:rPr>
        <w:t xml:space="preserve">В целях реализации </w:t>
      </w:r>
      <w:r w:rsidRPr="00B532E5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пункта 1 </w:t>
      </w:r>
      <w:hyperlink w:anchor="P2684" w:history="1">
        <w:r w:rsidRPr="00B532E5">
          <w:rPr>
            <w:rFonts w:ascii="Times New Roman" w:eastAsia="Calibri" w:hAnsi="Times New Roman"/>
            <w:b w:val="0"/>
            <w:i w:val="0"/>
            <w:sz w:val="24"/>
            <w:szCs w:val="24"/>
            <w:lang w:eastAsia="en-US"/>
          </w:rPr>
          <w:t xml:space="preserve">таблицы </w:t>
        </w:r>
      </w:hyperlink>
      <w:r w:rsidRPr="00B532E5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14-1 подпрограммы 4 «Дополнительные мероприятия в сфере занятости населения, направленные на снижение напряженности </w:t>
      </w:r>
      <w:r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br/>
      </w:r>
      <w:r w:rsidRPr="00B532E5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на рынке труда Санкт-Петербурга» государственной программы Санкт-Петербурга </w:t>
      </w:r>
      <w:r w:rsidRPr="00B532E5">
        <w:rPr>
          <w:rFonts w:ascii="Times New Roman" w:hAnsi="Times New Roman"/>
          <w:b w:val="0"/>
          <w:i w:val="0"/>
          <w:sz w:val="24"/>
          <w:szCs w:val="24"/>
        </w:rPr>
        <w:t xml:space="preserve">«Содействие занятости населения в Санкт-Петербурге», утвержденной постановлением Правительства Санкт-Петербурга от 17.06.2014 № 490 «О государственной программе Санкт-Петербурга «Содействие занятости населения в Санкт-Петербурге» </w:t>
      </w:r>
      <w:r>
        <w:rPr>
          <w:rFonts w:ascii="Times New Roman" w:hAnsi="Times New Roman"/>
          <w:b w:val="0"/>
          <w:i w:val="0"/>
          <w:sz w:val="24"/>
          <w:szCs w:val="24"/>
        </w:rPr>
        <w:br/>
      </w:r>
      <w:r w:rsidRPr="00B532E5">
        <w:rPr>
          <w:rFonts w:ascii="Times New Roman" w:hAnsi="Times New Roman"/>
          <w:b w:val="0"/>
          <w:i w:val="0"/>
          <w:sz w:val="24"/>
          <w:szCs w:val="24"/>
        </w:rPr>
        <w:t xml:space="preserve">и в соответствии с Бюджетным кодексом </w:t>
      </w:r>
      <w:r>
        <w:rPr>
          <w:rFonts w:ascii="Times New Roman" w:hAnsi="Times New Roman"/>
          <w:b w:val="0"/>
          <w:i w:val="0"/>
          <w:sz w:val="24"/>
          <w:szCs w:val="24"/>
        </w:rPr>
        <w:t>Российской Федерации</w:t>
      </w:r>
      <w:r w:rsidRPr="00B532E5">
        <w:rPr>
          <w:rFonts w:ascii="Times New Roman" w:hAnsi="Times New Roman"/>
          <w:b w:val="0"/>
          <w:i w:val="0"/>
          <w:sz w:val="24"/>
          <w:szCs w:val="24"/>
        </w:rPr>
        <w:t xml:space="preserve">, Законом </w:t>
      </w:r>
      <w:r>
        <w:rPr>
          <w:rFonts w:ascii="Times New Roman" w:hAnsi="Times New Roman"/>
          <w:b w:val="0"/>
          <w:i w:val="0"/>
          <w:sz w:val="24"/>
          <w:szCs w:val="24"/>
        </w:rPr>
        <w:br/>
      </w:r>
      <w:r w:rsidRPr="00B532E5">
        <w:rPr>
          <w:rFonts w:ascii="Times New Roman" w:hAnsi="Times New Roman"/>
          <w:b w:val="0"/>
          <w:i w:val="0"/>
          <w:sz w:val="24"/>
          <w:szCs w:val="24"/>
        </w:rPr>
        <w:t>Санкт-Петербурга от 27.11.2019 № 614-132</w:t>
      </w:r>
      <w:proofErr w:type="gramEnd"/>
      <w:r w:rsidRPr="00B532E5">
        <w:rPr>
          <w:rFonts w:ascii="Times New Roman" w:hAnsi="Times New Roman"/>
          <w:b w:val="0"/>
          <w:i w:val="0"/>
          <w:sz w:val="24"/>
          <w:szCs w:val="24"/>
        </w:rPr>
        <w:t xml:space="preserve"> «О бюджете Санкт-Петербурга на 2020 год </w:t>
      </w:r>
      <w:r>
        <w:rPr>
          <w:rFonts w:ascii="Times New Roman" w:hAnsi="Times New Roman"/>
          <w:b w:val="0"/>
          <w:i w:val="0"/>
          <w:sz w:val="24"/>
          <w:szCs w:val="24"/>
        </w:rPr>
        <w:br/>
      </w:r>
      <w:r w:rsidRPr="00B532E5">
        <w:rPr>
          <w:rFonts w:ascii="Times New Roman" w:hAnsi="Times New Roman"/>
          <w:b w:val="0"/>
          <w:i w:val="0"/>
          <w:sz w:val="24"/>
          <w:szCs w:val="24"/>
        </w:rPr>
        <w:t>и на плановый период 2021 и 2022 годов»</w:t>
      </w:r>
      <w:r w:rsidRPr="00B532E5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 </w:t>
      </w:r>
      <w:r w:rsidRPr="00B532E5">
        <w:rPr>
          <w:sz w:val="24"/>
          <w:szCs w:val="24"/>
        </w:rPr>
        <w:tab/>
      </w:r>
    </w:p>
    <w:p w:rsidR="004B529C" w:rsidRPr="00085AF2" w:rsidRDefault="004B529C" w:rsidP="004B529C">
      <w:pPr>
        <w:pStyle w:val="ConsPlusNormal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270B">
        <w:rPr>
          <w:rFonts w:ascii="Times New Roman" w:hAnsi="Times New Roman"/>
          <w:sz w:val="24"/>
          <w:szCs w:val="24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3BE">
        <w:rPr>
          <w:rFonts w:ascii="Times New Roman" w:hAnsi="Times New Roman" w:cs="Times New Roman"/>
          <w:sz w:val="24"/>
          <w:szCs w:val="24"/>
        </w:rPr>
        <w:t xml:space="preserve">Порядок организации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временной занятости для граждан, находящихся под риском увольнения,</w:t>
      </w:r>
      <w:r w:rsidRPr="003A53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Санкт-Петербургским государственным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AF2">
        <w:rPr>
          <w:rFonts w:ascii="Times New Roman" w:eastAsia="Calibri" w:hAnsi="Times New Roman" w:cs="Times New Roman"/>
          <w:sz w:val="24"/>
          <w:szCs w:val="24"/>
          <w:lang w:eastAsia="en-US"/>
        </w:rPr>
        <w:t>автономным учреждением «Центр занятости населения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AF2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– СПб ГАЦ ЦЗН)</w:t>
      </w:r>
      <w:r w:rsidRPr="003A53BE">
        <w:t xml:space="preserve"> </w:t>
      </w:r>
      <w:r w:rsidRPr="00085AF2">
        <w:rPr>
          <w:rFonts w:ascii="Times New Roman" w:eastAsia="Calibri" w:hAnsi="Times New Roman" w:cs="Times New Roman"/>
          <w:sz w:val="24"/>
          <w:szCs w:val="24"/>
          <w:lang w:eastAsia="en-US"/>
        </w:rPr>
        <w:t>в рамках реализации мероприятий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AF2">
        <w:rPr>
          <w:rFonts w:ascii="Times New Roman" w:eastAsia="Calibri" w:hAnsi="Times New Roman" w:cs="Times New Roman"/>
          <w:sz w:val="24"/>
          <w:szCs w:val="24"/>
          <w:lang w:eastAsia="en-US"/>
        </w:rPr>
        <w:t>по снижению напряженности на рынке труда Санкт-Петербурга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AF2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5AF2">
        <w:rPr>
          <w:rFonts w:ascii="Times New Roman" w:hAnsi="Times New Roman" w:cs="Times New Roman"/>
          <w:sz w:val="24"/>
          <w:szCs w:val="24"/>
        </w:rPr>
        <w:t xml:space="preserve"> году (далее – Порядок) согласно приложению № 1.</w:t>
      </w:r>
      <w:r w:rsidRPr="009B22AD">
        <w:t xml:space="preserve"> </w:t>
      </w:r>
    </w:p>
    <w:p w:rsidR="004B529C" w:rsidRDefault="004B529C" w:rsidP="004B529C">
      <w:pPr>
        <w:pStyle w:val="a7"/>
        <w:numPr>
          <w:ilvl w:val="0"/>
          <w:numId w:val="13"/>
        </w:numPr>
        <w:tabs>
          <w:tab w:val="left" w:pos="851"/>
        </w:tabs>
        <w:ind w:left="0" w:firstLine="567"/>
        <w:jc w:val="both"/>
      </w:pPr>
      <w:proofErr w:type="gramStart"/>
      <w:r w:rsidRPr="00B532E5">
        <w:rPr>
          <w:rFonts w:eastAsia="Calibri"/>
          <w:lang w:eastAsia="en-US"/>
        </w:rPr>
        <w:t>Санкт</w:t>
      </w:r>
      <w:r>
        <w:rPr>
          <w:rFonts w:eastAsia="Calibri"/>
          <w:lang w:eastAsia="en-US"/>
        </w:rPr>
        <w:t>-</w:t>
      </w:r>
      <w:r w:rsidRPr="00B532E5">
        <w:rPr>
          <w:rFonts w:eastAsia="Calibri"/>
          <w:lang w:eastAsia="en-US"/>
        </w:rPr>
        <w:t xml:space="preserve">Петербургскому государственному автономному учреждению «Центр занятости населения Санкт-Петербурга» </w:t>
      </w:r>
      <w:r w:rsidRPr="00B532E5">
        <w:t xml:space="preserve">в целях реализации Порядка организовать </w:t>
      </w:r>
      <w:r>
        <w:br/>
      </w:r>
      <w:r w:rsidRPr="00B532E5">
        <w:t>и провести закупочные процедуры на организацию и проведени</w:t>
      </w:r>
      <w:r>
        <w:t>е</w:t>
      </w:r>
      <w:r w:rsidRPr="00B532E5">
        <w:t xml:space="preserve"> </w:t>
      </w:r>
      <w:r>
        <w:t>временной занятости</w:t>
      </w:r>
      <w:r w:rsidRPr="00B532E5">
        <w:t xml:space="preserve"> для граждан, </w:t>
      </w:r>
      <w:r>
        <w:t>находящихся под риском увольнения</w:t>
      </w:r>
      <w:r w:rsidRPr="00B532E5">
        <w:t>, с условием возмещени</w:t>
      </w:r>
      <w:r>
        <w:t>я</w:t>
      </w:r>
      <w:r w:rsidRPr="00B532E5">
        <w:t xml:space="preserve"> работодателям расходов на частичную оплату труда</w:t>
      </w:r>
      <w:r>
        <w:t xml:space="preserve"> </w:t>
      </w:r>
      <w:r w:rsidRPr="00B532E5">
        <w:t>в соответствии с требованиями Федерального Закона «О закупках товаров, работ, услуг отдельными видами юридических лиц» от 18.07.2011 № 223-ФЗ.</w:t>
      </w:r>
      <w:proofErr w:type="gramEnd"/>
    </w:p>
    <w:p w:rsidR="004B529C" w:rsidRPr="00D3058D" w:rsidRDefault="004B529C" w:rsidP="004B529C">
      <w:pPr>
        <w:pStyle w:val="ConsPlusNormal"/>
        <w:numPr>
          <w:ilvl w:val="0"/>
          <w:numId w:val="13"/>
        </w:numPr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058D">
        <w:rPr>
          <w:rFonts w:ascii="Times New Roman" w:eastAsia="Calibri" w:hAnsi="Times New Roman" w:cs="Times New Roman"/>
          <w:sz w:val="24"/>
          <w:szCs w:val="24"/>
          <w:lang w:eastAsia="en-US"/>
        </w:rPr>
        <w:t>СПб ГА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D305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ЦЗН</w:t>
      </w:r>
      <w:r w:rsidRPr="00D30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058D">
        <w:rPr>
          <w:rFonts w:ascii="Times New Roman" w:hAnsi="Times New Roman" w:cs="Times New Roman"/>
          <w:sz w:val="24"/>
          <w:szCs w:val="24"/>
        </w:rPr>
        <w:t>твердить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058D">
        <w:rPr>
          <w:rFonts w:ascii="Times New Roman" w:hAnsi="Times New Roman" w:cs="Times New Roman"/>
          <w:sz w:val="24"/>
          <w:szCs w:val="24"/>
        </w:rPr>
        <w:t xml:space="preserve"> сроки и формы отчетности </w:t>
      </w:r>
      <w:r w:rsidRPr="00D3058D">
        <w:rPr>
          <w:rFonts w:ascii="Times New Roman" w:eastAsia="Calibri" w:hAnsi="Times New Roman" w:cs="Times New Roman"/>
          <w:sz w:val="24"/>
          <w:szCs w:val="24"/>
          <w:lang w:eastAsia="en-US"/>
        </w:rPr>
        <w:t>по реализации мероприятий по снижению напряженности на рынке труда Санкт-Петербурга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2022 году в части организации и проведения временной занятости.</w:t>
      </w:r>
    </w:p>
    <w:p w:rsidR="004B529C" w:rsidRPr="00B532E5" w:rsidRDefault="004B529C" w:rsidP="004B529C">
      <w:pPr>
        <w:pStyle w:val="a7"/>
        <w:tabs>
          <w:tab w:val="left" w:pos="284"/>
          <w:tab w:val="left" w:pos="851"/>
        </w:tabs>
        <w:ind w:left="0" w:firstLine="426"/>
        <w:jc w:val="both"/>
      </w:pPr>
      <w:r>
        <w:t>5.</w:t>
      </w:r>
      <w:r w:rsidRPr="00A41E1A">
        <w:t xml:space="preserve"> </w:t>
      </w:r>
      <w:proofErr w:type="gramStart"/>
      <w:r w:rsidRPr="00A41E1A">
        <w:t>Контроль за</w:t>
      </w:r>
      <w:proofErr w:type="gramEnd"/>
      <w:r w:rsidRPr="00A41E1A">
        <w:t xml:space="preserve"> выполнением распоряжения</w:t>
      </w:r>
      <w:r w:rsidRPr="00B532E5">
        <w:t xml:space="preserve"> возложить на первого заместителя председателя Комитета Рогачева Н.А.</w:t>
      </w:r>
    </w:p>
    <w:p w:rsidR="004B529C" w:rsidRDefault="004B529C" w:rsidP="004B529C">
      <w:pPr>
        <w:ind w:firstLine="709"/>
        <w:jc w:val="both"/>
        <w:rPr>
          <w:b/>
        </w:rPr>
      </w:pPr>
    </w:p>
    <w:p w:rsidR="004B529C" w:rsidRPr="00B532E5" w:rsidRDefault="004B529C" w:rsidP="004B529C">
      <w:pPr>
        <w:ind w:firstLine="709"/>
        <w:jc w:val="both"/>
        <w:rPr>
          <w:b/>
        </w:rPr>
      </w:pPr>
    </w:p>
    <w:p w:rsidR="004B529C" w:rsidRPr="00B532E5" w:rsidRDefault="004B529C" w:rsidP="004B529C">
      <w:pPr>
        <w:jc w:val="both"/>
        <w:rPr>
          <w:b/>
        </w:rPr>
      </w:pPr>
      <w:r w:rsidRPr="00B532E5">
        <w:rPr>
          <w:b/>
        </w:rPr>
        <w:t>Председатель Комитета</w:t>
      </w:r>
      <w:r>
        <w:rPr>
          <w:b/>
        </w:rPr>
        <w:t xml:space="preserve">                                                                                       </w:t>
      </w:r>
      <w:proofErr w:type="spellStart"/>
      <w:r w:rsidRPr="00B532E5">
        <w:rPr>
          <w:b/>
        </w:rPr>
        <w:t>Д.С.Чернейко</w:t>
      </w:r>
      <w:proofErr w:type="spellEnd"/>
    </w:p>
    <w:p w:rsidR="004B529C" w:rsidRDefault="004B529C" w:rsidP="00A5531B"/>
    <w:p w:rsidR="004B529C" w:rsidRDefault="004B529C" w:rsidP="00A5531B"/>
    <w:p w:rsidR="004B529C" w:rsidRDefault="004B529C" w:rsidP="00A5531B"/>
    <w:p w:rsidR="004B529C" w:rsidRPr="0045593D" w:rsidRDefault="004B529C" w:rsidP="00A5531B"/>
    <w:p w:rsidR="002B3735" w:rsidRPr="00E50FD0" w:rsidRDefault="002B3735" w:rsidP="00A5531B">
      <w:pPr>
        <w:ind w:firstLine="6096"/>
      </w:pPr>
      <w:r w:rsidRPr="00E50FD0">
        <w:t xml:space="preserve">Приложение </w:t>
      </w:r>
    </w:p>
    <w:p w:rsidR="002B3735" w:rsidRPr="00E50FD0" w:rsidRDefault="002B3735" w:rsidP="00A5531B">
      <w:pPr>
        <w:ind w:firstLine="6096"/>
      </w:pPr>
      <w:r w:rsidRPr="00E50FD0">
        <w:t xml:space="preserve">к распоряжению </w:t>
      </w:r>
      <w:r w:rsidR="00923644" w:rsidRPr="00E50FD0">
        <w:t xml:space="preserve">№ </w:t>
      </w:r>
      <w:r w:rsidR="006077CF" w:rsidRPr="00E50FD0">
        <w:t>1</w:t>
      </w:r>
    </w:p>
    <w:p w:rsidR="002B3735" w:rsidRPr="00E50FD0" w:rsidRDefault="002B3735" w:rsidP="00A5531B">
      <w:pPr>
        <w:ind w:firstLine="6096"/>
      </w:pPr>
      <w:r w:rsidRPr="00E50FD0">
        <w:t xml:space="preserve">Комитета по труду и занятости </w:t>
      </w:r>
    </w:p>
    <w:p w:rsidR="002B3735" w:rsidRPr="00E50FD0" w:rsidRDefault="002B3735" w:rsidP="00A5531B">
      <w:pPr>
        <w:ind w:firstLine="6096"/>
      </w:pPr>
      <w:r w:rsidRPr="00E50FD0">
        <w:t xml:space="preserve">населения Санкт-Петербурга </w:t>
      </w:r>
    </w:p>
    <w:p w:rsidR="002B3735" w:rsidRPr="00E50FD0" w:rsidRDefault="002B3735" w:rsidP="00A5531B">
      <w:pPr>
        <w:ind w:firstLine="6096"/>
      </w:pPr>
      <w:r w:rsidRPr="00E50FD0">
        <w:t xml:space="preserve">от </w:t>
      </w:r>
      <w:r w:rsidR="0090210B" w:rsidRPr="00E50FD0">
        <w:t>___________</w:t>
      </w:r>
      <w:r w:rsidRPr="00E50FD0">
        <w:t xml:space="preserve"> № </w:t>
      </w:r>
      <w:r w:rsidR="0090210B" w:rsidRPr="00E50FD0">
        <w:t>_______</w:t>
      </w:r>
    </w:p>
    <w:p w:rsidR="00D33315" w:rsidRPr="00E50FD0" w:rsidRDefault="00D33315" w:rsidP="00A5531B">
      <w:pPr>
        <w:ind w:firstLine="6096"/>
      </w:pPr>
    </w:p>
    <w:p w:rsidR="00D33315" w:rsidRPr="00E50FD0" w:rsidRDefault="00D33315" w:rsidP="00A5531B">
      <w:pPr>
        <w:ind w:firstLine="6096"/>
      </w:pPr>
    </w:p>
    <w:p w:rsidR="00830F66" w:rsidRPr="00B532E5" w:rsidRDefault="00830F66" w:rsidP="00A5531B">
      <w:pPr>
        <w:jc w:val="center"/>
        <w:rPr>
          <w:b/>
        </w:rPr>
      </w:pPr>
    </w:p>
    <w:p w:rsidR="0059543C" w:rsidRPr="00B532E5" w:rsidRDefault="002B3735" w:rsidP="00A5531B">
      <w:pPr>
        <w:jc w:val="center"/>
        <w:rPr>
          <w:b/>
        </w:rPr>
      </w:pPr>
      <w:r w:rsidRPr="00B532E5">
        <w:rPr>
          <w:b/>
        </w:rPr>
        <w:t>ПОРЯДОК</w:t>
      </w:r>
    </w:p>
    <w:p w:rsidR="002F737D" w:rsidRPr="005867A8" w:rsidRDefault="00FA43BE" w:rsidP="002F737D">
      <w:pPr>
        <w:jc w:val="center"/>
        <w:rPr>
          <w:b/>
        </w:rPr>
      </w:pPr>
      <w:r w:rsidRPr="00FA43BE">
        <w:rPr>
          <w:b/>
        </w:rPr>
        <w:t xml:space="preserve">реализации межбюджетного трансферта, имеющего целевое назначение, </w:t>
      </w:r>
      <w:r w:rsidRPr="00FA43BE">
        <w:rPr>
          <w:b/>
        </w:rPr>
        <w:br/>
        <w:t xml:space="preserve">из федерального бюджета бюджету города федерального значения Санкт-Петербург </w:t>
      </w:r>
      <w:r w:rsidRPr="00FA43BE">
        <w:rPr>
          <w:b/>
        </w:rPr>
        <w:br/>
        <w:t xml:space="preserve">в целях </w:t>
      </w:r>
      <w:proofErr w:type="spellStart"/>
      <w:r w:rsidRPr="00FA43BE">
        <w:rPr>
          <w:b/>
        </w:rPr>
        <w:t>софинансирования</w:t>
      </w:r>
      <w:proofErr w:type="spellEnd"/>
      <w:r w:rsidRPr="00FA43BE">
        <w:rPr>
          <w:b/>
        </w:rPr>
        <w:t xml:space="preserve"> расходных обязательств субъектов Российской </w:t>
      </w:r>
      <w:r w:rsidRPr="005867A8">
        <w:rPr>
          <w:b/>
        </w:rPr>
        <w:t>Федерации, возникающих при реализации дополнительных мероприятий, направленных на снижение напряженности на рынке труда субъектов Российской Федерации, за счет средств резервного фонда Правительства Российской Федерации</w:t>
      </w:r>
    </w:p>
    <w:p w:rsidR="003A53BE" w:rsidRPr="005867A8" w:rsidRDefault="003A53BE" w:rsidP="00733FF1">
      <w:pPr>
        <w:ind w:firstLine="709"/>
        <w:contextualSpacing/>
        <w:jc w:val="both"/>
      </w:pPr>
    </w:p>
    <w:p w:rsidR="000C4184" w:rsidRPr="00587D7E" w:rsidRDefault="0059543C" w:rsidP="00733FF1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867A8">
        <w:rPr>
          <w:rFonts w:ascii="Times New Roman" w:hAnsi="Times New Roman" w:cs="Times New Roman"/>
          <w:sz w:val="24"/>
          <w:szCs w:val="24"/>
        </w:rPr>
        <w:t>1</w:t>
      </w:r>
      <w:r w:rsidR="003A53BE" w:rsidRPr="005867A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A53BE" w:rsidRPr="005867A8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</w:t>
      </w:r>
      <w:r w:rsidR="00090D15" w:rsidRPr="005867A8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5867A8" w:rsidRPr="005867A8">
        <w:rPr>
          <w:rFonts w:ascii="Times New Roman" w:hAnsi="Times New Roman" w:cs="Times New Roman"/>
          <w:sz w:val="24"/>
          <w:szCs w:val="24"/>
        </w:rPr>
        <w:t xml:space="preserve">реализации межбюджетного трансферта </w:t>
      </w:r>
      <w:r w:rsidR="00090D15" w:rsidRPr="005867A8"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3A53BE" w:rsidRPr="005867A8">
        <w:rPr>
          <w:rFonts w:ascii="Times New Roman" w:hAnsi="Times New Roman" w:cs="Times New Roman"/>
          <w:sz w:val="24"/>
          <w:szCs w:val="24"/>
        </w:rPr>
        <w:t>работы</w:t>
      </w:r>
      <w:r w:rsidR="005867A8" w:rsidRPr="005867A8">
        <w:rPr>
          <w:rFonts w:ascii="Times New Roman" w:hAnsi="Times New Roman" w:cs="Times New Roman"/>
          <w:sz w:val="24"/>
          <w:szCs w:val="24"/>
        </w:rPr>
        <w:t xml:space="preserve"> </w:t>
      </w:r>
      <w:r w:rsidR="007457B1" w:rsidRPr="005867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Санкт-Петербургского государственного автономного учреждения «Центр занятости населения Санкт-Петербурга» </w:t>
      </w:r>
      <w:r w:rsidR="00B6250F" w:rsidRPr="005867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(далее – СПб ГАУ ЦЗН) </w:t>
      </w:r>
      <w:r w:rsidR="007457B1" w:rsidRPr="005867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</w:t>
      </w:r>
      <w:r w:rsidR="006933BF" w:rsidRPr="005867A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 и проведении</w:t>
      </w:r>
      <w:r w:rsidR="007457B1" w:rsidRPr="005867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8558D" w:rsidRPr="005867A8">
        <w:rPr>
          <w:rFonts w:ascii="Times New Roman" w:hAnsi="Times New Roman" w:cs="Times New Roman"/>
          <w:sz w:val="24"/>
          <w:szCs w:val="24"/>
        </w:rPr>
        <w:t>временной занятости</w:t>
      </w:r>
      <w:r w:rsidR="003A53BE" w:rsidRPr="005867A8">
        <w:rPr>
          <w:rFonts w:ascii="Times New Roman" w:hAnsi="Times New Roman" w:cs="Times New Roman"/>
          <w:sz w:val="24"/>
          <w:szCs w:val="24"/>
        </w:rPr>
        <w:t xml:space="preserve"> для граждан, </w:t>
      </w:r>
      <w:r w:rsidR="00B246CC" w:rsidRPr="005867A8">
        <w:rPr>
          <w:rFonts w:ascii="Times New Roman" w:hAnsi="Times New Roman" w:cs="Times New Roman"/>
          <w:sz w:val="24"/>
          <w:szCs w:val="24"/>
        </w:rPr>
        <w:t>находящихся под риском увольнения (работающих</w:t>
      </w:r>
      <w:r w:rsidR="005867A8">
        <w:rPr>
          <w:rFonts w:ascii="Times New Roman" w:hAnsi="Times New Roman" w:cs="Times New Roman"/>
          <w:sz w:val="24"/>
          <w:szCs w:val="24"/>
        </w:rPr>
        <w:t xml:space="preserve"> </w:t>
      </w:r>
      <w:r w:rsidR="00B246CC" w:rsidRPr="005867A8">
        <w:rPr>
          <w:rFonts w:ascii="Times New Roman" w:hAnsi="Times New Roman" w:cs="Times New Roman"/>
          <w:sz w:val="24"/>
          <w:szCs w:val="24"/>
        </w:rPr>
        <w:t>в режиме неполного рабочего дня, находящихся в простое по вине работодателя, предполагающихся к увольнению)</w:t>
      </w:r>
      <w:r w:rsidR="003A53BE" w:rsidRPr="005867A8">
        <w:rPr>
          <w:rFonts w:ascii="Times New Roman" w:hAnsi="Times New Roman" w:cs="Times New Roman"/>
          <w:sz w:val="24"/>
          <w:szCs w:val="24"/>
        </w:rPr>
        <w:t xml:space="preserve"> </w:t>
      </w:r>
      <w:r w:rsidR="006933BF" w:rsidRPr="005867A8">
        <w:rPr>
          <w:rFonts w:ascii="Times New Roman" w:hAnsi="Times New Roman" w:cs="Times New Roman"/>
          <w:sz w:val="24"/>
          <w:szCs w:val="24"/>
        </w:rPr>
        <w:t>в рамках дополнительных мер в сфере занятости населения,  направленных на  снижени</w:t>
      </w:r>
      <w:r w:rsidR="00B246CC" w:rsidRPr="005867A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6933BF" w:rsidRPr="005867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33BF" w:rsidRPr="005867A8">
        <w:rPr>
          <w:rFonts w:ascii="Times New Roman" w:hAnsi="Times New Roman" w:cs="Times New Roman"/>
          <w:sz w:val="24"/>
          <w:szCs w:val="24"/>
        </w:rPr>
        <w:t xml:space="preserve">напряженности на рынке труда Санкт-Петербурга </w:t>
      </w:r>
      <w:r w:rsidR="003A53BE" w:rsidRPr="005867A8">
        <w:rPr>
          <w:rFonts w:ascii="Times New Roman" w:hAnsi="Times New Roman" w:cs="Times New Roman"/>
          <w:sz w:val="24"/>
          <w:szCs w:val="24"/>
        </w:rPr>
        <w:t>в 202</w:t>
      </w:r>
      <w:r w:rsidR="00B246CC" w:rsidRPr="005867A8">
        <w:rPr>
          <w:rFonts w:ascii="Times New Roman" w:hAnsi="Times New Roman" w:cs="Times New Roman"/>
          <w:sz w:val="24"/>
          <w:szCs w:val="24"/>
        </w:rPr>
        <w:t>2</w:t>
      </w:r>
      <w:r w:rsidR="003A53BE" w:rsidRPr="005867A8">
        <w:rPr>
          <w:rFonts w:ascii="Times New Roman" w:hAnsi="Times New Roman" w:cs="Times New Roman"/>
          <w:sz w:val="24"/>
          <w:szCs w:val="24"/>
        </w:rPr>
        <w:t xml:space="preserve"> году</w:t>
      </w:r>
      <w:r w:rsidR="00F9775C" w:rsidRPr="005867A8">
        <w:rPr>
          <w:rFonts w:ascii="Times New Roman" w:hAnsi="Times New Roman" w:cs="Times New Roman"/>
          <w:sz w:val="24"/>
          <w:szCs w:val="24"/>
        </w:rPr>
        <w:t xml:space="preserve"> (далее – дополнительные меры)</w:t>
      </w:r>
      <w:r w:rsidR="00F9775C" w:rsidRPr="005867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6620" w:rsidRPr="005867A8">
        <w:rPr>
          <w:rFonts w:ascii="Times New Roman" w:hAnsi="Times New Roman" w:cs="Times New Roman"/>
          <w:sz w:val="24"/>
          <w:szCs w:val="24"/>
        </w:rPr>
        <w:t>в соответствии</w:t>
      </w:r>
      <w:r w:rsidR="00F9775C" w:rsidRPr="005867A8">
        <w:rPr>
          <w:rFonts w:ascii="Times New Roman" w:hAnsi="Times New Roman" w:cs="Times New Roman"/>
          <w:sz w:val="24"/>
          <w:szCs w:val="24"/>
        </w:rPr>
        <w:t xml:space="preserve"> </w:t>
      </w:r>
      <w:r w:rsidR="00A36620" w:rsidRPr="005867A8">
        <w:rPr>
          <w:rFonts w:ascii="Times New Roman" w:hAnsi="Times New Roman" w:cs="Times New Roman"/>
          <w:sz w:val="24"/>
          <w:szCs w:val="24"/>
        </w:rPr>
        <w:t xml:space="preserve">с постановлением </w:t>
      </w:r>
      <w:r w:rsidR="003613CF" w:rsidRPr="005867A8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4C1A6C" w:rsidRPr="005867A8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3613CF" w:rsidRPr="005867A8">
        <w:rPr>
          <w:rFonts w:ascii="Times New Roman" w:hAnsi="Times New Roman" w:cs="Times New Roman"/>
          <w:sz w:val="24"/>
          <w:szCs w:val="24"/>
        </w:rPr>
        <w:t xml:space="preserve"> от </w:t>
      </w:r>
      <w:r w:rsidR="00D8558D" w:rsidRPr="005867A8">
        <w:rPr>
          <w:rFonts w:ascii="Times New Roman" w:hAnsi="Times New Roman" w:cs="Times New Roman"/>
          <w:sz w:val="24"/>
          <w:szCs w:val="24"/>
        </w:rPr>
        <w:t>18.03.2022 № 409</w:t>
      </w:r>
      <w:r w:rsidR="003613CF" w:rsidRPr="005867A8">
        <w:rPr>
          <w:rFonts w:ascii="Times New Roman" w:hAnsi="Times New Roman" w:cs="Times New Roman"/>
          <w:sz w:val="24"/>
          <w:szCs w:val="24"/>
        </w:rPr>
        <w:t xml:space="preserve"> «</w:t>
      </w:r>
      <w:r w:rsidR="00D8558D" w:rsidRPr="005867A8">
        <w:rPr>
          <w:rFonts w:ascii="Times New Roman" w:hAnsi="Times New Roman" w:cs="Times New Roman"/>
          <w:sz w:val="24"/>
          <w:szCs w:val="24"/>
        </w:rPr>
        <w:t>О реализации в 2022 году отдельных мероприятий, направленных на снижение напряженности на рынке труда</w:t>
      </w:r>
      <w:r w:rsidR="003613CF" w:rsidRPr="005867A8">
        <w:rPr>
          <w:rFonts w:ascii="Times New Roman" w:hAnsi="Times New Roman" w:cs="Times New Roman"/>
          <w:sz w:val="24"/>
          <w:szCs w:val="24"/>
        </w:rPr>
        <w:t>»</w:t>
      </w:r>
      <w:r w:rsidR="00A36620" w:rsidRPr="005867A8">
        <w:rPr>
          <w:rFonts w:ascii="Times New Roman" w:hAnsi="Times New Roman" w:cs="Times New Roman"/>
          <w:sz w:val="24"/>
          <w:szCs w:val="24"/>
        </w:rPr>
        <w:t>,</w:t>
      </w:r>
      <w:r w:rsidR="005867A8">
        <w:rPr>
          <w:rFonts w:ascii="Times New Roman" w:hAnsi="Times New Roman" w:cs="Times New Roman"/>
          <w:sz w:val="24"/>
          <w:szCs w:val="24"/>
        </w:rPr>
        <w:t xml:space="preserve"> </w:t>
      </w:r>
      <w:r w:rsidR="007915F5" w:rsidRPr="005867A8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подпрограммой № 4 «Дополнительные мероприятия в сфере занятости</w:t>
      </w:r>
      <w:r w:rsidR="007915F5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населения, направленных на снижение напряженности на рынке труда Санкт-Петербурга» государственной программы</w:t>
      </w:r>
      <w:r w:rsidR="00B6250F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915F5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Санкт-Петербурга «Содействие занятости населения</w:t>
      </w:r>
      <w:proofErr w:type="gramEnd"/>
      <w:r w:rsidR="005867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915F5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proofErr w:type="gramStart"/>
      <w:r w:rsidR="007915F5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Санкт-Петербурге</w:t>
      </w:r>
      <w:proofErr w:type="gramEnd"/>
      <w:r w:rsidR="007915F5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>», утвержденной постановлением Правительства Санкт-Петербурга</w:t>
      </w:r>
      <w:r w:rsidR="005867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915F5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17.06.2014 № 490, </w:t>
      </w:r>
      <w:r w:rsidR="00A36620" w:rsidRPr="00587D7E">
        <w:rPr>
          <w:rFonts w:ascii="Times New Roman" w:hAnsi="Times New Roman" w:cs="Times New Roman"/>
          <w:sz w:val="24"/>
          <w:szCs w:val="24"/>
        </w:rPr>
        <w:t>путем предоставления субсидий на иные цели</w:t>
      </w:r>
      <w:r w:rsidR="004C1A6C" w:rsidRPr="00587D7E">
        <w:rPr>
          <w:rFonts w:ascii="Times New Roman" w:hAnsi="Times New Roman" w:cs="Times New Roman"/>
          <w:sz w:val="24"/>
          <w:szCs w:val="24"/>
        </w:rPr>
        <w:t>,</w:t>
      </w:r>
      <w:r w:rsidR="00A36620" w:rsidRPr="00587D7E">
        <w:rPr>
          <w:rFonts w:ascii="Times New Roman" w:hAnsi="Times New Roman" w:cs="Times New Roman"/>
          <w:sz w:val="24"/>
          <w:szCs w:val="24"/>
        </w:rPr>
        <w:t xml:space="preserve"> </w:t>
      </w:r>
      <w:r w:rsidR="00A36620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предусмотренных</w:t>
      </w:r>
      <w:r w:rsidR="003A53BE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6250F" w:rsidRPr="00587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СПб ГАУ ЦЗН </w:t>
      </w:r>
      <w:r w:rsidR="00A36620" w:rsidRPr="00587D7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="00A36620" w:rsidRPr="00587D7E">
          <w:rPr>
            <w:rStyle w:val="af4"/>
            <w:rFonts w:ascii="Times New Roman" w:hAnsi="Times New Roman" w:cs="Times New Roman"/>
            <w:sz w:val="24"/>
            <w:szCs w:val="24"/>
            <w:u w:val="none"/>
          </w:rPr>
          <w:t>постановлением</w:t>
        </w:r>
      </w:hyperlink>
      <w:r w:rsidR="00A36620" w:rsidRPr="00587D7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5867A8">
        <w:rPr>
          <w:rFonts w:ascii="Times New Roman" w:hAnsi="Times New Roman" w:cs="Times New Roman"/>
          <w:sz w:val="24"/>
          <w:szCs w:val="24"/>
        </w:rPr>
        <w:t xml:space="preserve"> </w:t>
      </w:r>
      <w:r w:rsidR="00A36620" w:rsidRPr="00587D7E">
        <w:rPr>
          <w:rFonts w:ascii="Times New Roman" w:hAnsi="Times New Roman" w:cs="Times New Roman"/>
          <w:sz w:val="24"/>
          <w:szCs w:val="24"/>
        </w:rPr>
        <w:t xml:space="preserve">от 29.12.2016 № 1271 </w:t>
      </w:r>
      <w:r w:rsidR="003613CF" w:rsidRPr="00587D7E">
        <w:rPr>
          <w:rFonts w:ascii="Times New Roman" w:hAnsi="Times New Roman" w:cs="Times New Roman"/>
          <w:sz w:val="24"/>
          <w:szCs w:val="24"/>
        </w:rPr>
        <w:t>«О порядке предоставления субсидий из бюджета Санкт-Петербурга государственным бюджетным и автономным учреждениям Санкт-Петербурга»</w:t>
      </w:r>
      <w:r w:rsidR="005867A8">
        <w:rPr>
          <w:rFonts w:ascii="Times New Roman" w:hAnsi="Times New Roman" w:cs="Times New Roman"/>
          <w:sz w:val="24"/>
          <w:szCs w:val="24"/>
        </w:rPr>
        <w:t xml:space="preserve"> </w:t>
      </w:r>
      <w:r w:rsidR="00A36620" w:rsidRPr="00587D7E">
        <w:rPr>
          <w:rFonts w:ascii="Times New Roman" w:hAnsi="Times New Roman" w:cs="Times New Roman"/>
          <w:sz w:val="24"/>
          <w:szCs w:val="24"/>
        </w:rPr>
        <w:t>для осуществления закупки товаров, работ, услуг</w:t>
      </w:r>
      <w:r w:rsidR="000C4184" w:rsidRPr="00587D7E">
        <w:rPr>
          <w:rFonts w:ascii="Times New Roman" w:hAnsi="Times New Roman" w:cs="Times New Roman"/>
          <w:sz w:val="24"/>
          <w:szCs w:val="24"/>
        </w:rPr>
        <w:t>.</w:t>
      </w:r>
    </w:p>
    <w:p w:rsidR="000C4184" w:rsidRPr="00587D7E" w:rsidRDefault="000C4184" w:rsidP="00733FF1">
      <w:pPr>
        <w:ind w:firstLine="709"/>
        <w:contextualSpacing/>
        <w:jc w:val="both"/>
      </w:pPr>
      <w:r w:rsidRPr="00587D7E">
        <w:rPr>
          <w:rFonts w:eastAsia="Calibri"/>
          <w:lang w:eastAsia="en-US"/>
        </w:rPr>
        <w:t>2. СПб ГАУ ЦЗН</w:t>
      </w:r>
      <w:r w:rsidRPr="00587D7E">
        <w:t xml:space="preserve"> осуществляет закупку </w:t>
      </w:r>
      <w:r w:rsidR="004B5644" w:rsidRPr="00587D7E">
        <w:t>на организацию</w:t>
      </w:r>
      <w:r w:rsidR="001D0AD0" w:rsidRPr="00587D7E">
        <w:t xml:space="preserve"> </w:t>
      </w:r>
      <w:r w:rsidR="00D8558D" w:rsidRPr="00587D7E">
        <w:t>временных рабочих мест</w:t>
      </w:r>
      <w:r w:rsidR="001D0AD0" w:rsidRPr="00587D7E">
        <w:t xml:space="preserve"> </w:t>
      </w:r>
      <w:r w:rsidR="007625B2" w:rsidRPr="00587D7E">
        <w:t>д</w:t>
      </w:r>
      <w:r w:rsidR="001D0AD0" w:rsidRPr="00587D7E">
        <w:t xml:space="preserve">ля граждан, </w:t>
      </w:r>
      <w:r w:rsidR="00D8558D" w:rsidRPr="00587D7E">
        <w:t>находящихся под риском увольнения</w:t>
      </w:r>
      <w:r w:rsidR="00461B97" w:rsidRPr="00587D7E">
        <w:t>,</w:t>
      </w:r>
      <w:r w:rsidR="004B5644" w:rsidRPr="00587D7E">
        <w:t xml:space="preserve"> с </w:t>
      </w:r>
      <w:r w:rsidR="00461B97" w:rsidRPr="00587D7E">
        <w:t>условием возмещени</w:t>
      </w:r>
      <w:r w:rsidR="00B528EF" w:rsidRPr="00587D7E">
        <w:t>я</w:t>
      </w:r>
      <w:r w:rsidR="004B5644" w:rsidRPr="00587D7E">
        <w:t xml:space="preserve"> работодателям расходов на частичную оплату труда</w:t>
      </w:r>
      <w:r w:rsidRPr="00587D7E">
        <w:t xml:space="preserve"> в соответствии с требованиями Федерального Закона </w:t>
      </w:r>
      <w:r w:rsidR="006D7422" w:rsidRPr="00587D7E">
        <w:br/>
      </w:r>
      <w:r w:rsidRPr="00587D7E">
        <w:t>«О закупках товаров, работ, услуг отдельными видами юридических лиц»</w:t>
      </w:r>
      <w:r w:rsidR="006D7422" w:rsidRPr="00587D7E">
        <w:br/>
      </w:r>
      <w:r w:rsidRPr="00587D7E">
        <w:t xml:space="preserve"> от 18.07.2011 № 223-ФЗ, положения</w:t>
      </w:r>
      <w:r w:rsidR="006D7422" w:rsidRPr="00587D7E">
        <w:t xml:space="preserve"> </w:t>
      </w:r>
      <w:r w:rsidRPr="00587D7E">
        <w:t>о закупках СПб ГАУ ЦЗН, утвержденного протоколом наблюдательного совета от 25.12.2019</w:t>
      </w:r>
      <w:r w:rsidR="00461B97" w:rsidRPr="00587D7E">
        <w:t xml:space="preserve"> года </w:t>
      </w:r>
      <w:r w:rsidRPr="00587D7E">
        <w:t>№ 76</w:t>
      </w:r>
      <w:r w:rsidR="00DE4FB1" w:rsidRPr="00587D7E">
        <w:t xml:space="preserve"> (далее – </w:t>
      </w:r>
      <w:r w:rsidR="00171C8E" w:rsidRPr="00587D7E">
        <w:t>временная занятость</w:t>
      </w:r>
      <w:r w:rsidR="00DE4FB1" w:rsidRPr="00587D7E">
        <w:t>)</w:t>
      </w:r>
      <w:r w:rsidR="00461B97" w:rsidRPr="00587D7E">
        <w:t>.</w:t>
      </w:r>
    </w:p>
    <w:p w:rsidR="004741E2" w:rsidRPr="00587D7E" w:rsidRDefault="001A404E" w:rsidP="00733FF1">
      <w:pPr>
        <w:ind w:firstLine="709"/>
        <w:contextualSpacing/>
        <w:jc w:val="both"/>
      </w:pPr>
      <w:r w:rsidRPr="00587D7E">
        <w:t>По результатам процедуры закупки</w:t>
      </w:r>
      <w:r w:rsidR="003209A7" w:rsidRPr="00587D7E">
        <w:t xml:space="preserve"> СПб</w:t>
      </w:r>
      <w:r w:rsidRPr="00587D7E">
        <w:t xml:space="preserve"> ГАУ ЦЗН заключает с работ</w:t>
      </w:r>
      <w:r w:rsidR="00245412" w:rsidRPr="00587D7E">
        <w:t xml:space="preserve">одателями-победителями договоры на </w:t>
      </w:r>
      <w:r w:rsidR="003039B1" w:rsidRPr="00587D7E">
        <w:t xml:space="preserve">организацию </w:t>
      </w:r>
      <w:r w:rsidR="00D8558D" w:rsidRPr="00587D7E">
        <w:t>временных рабочих мест для граждан, находящихся под риском увольнения,</w:t>
      </w:r>
      <w:r w:rsidR="003039B1" w:rsidRPr="00587D7E">
        <w:t xml:space="preserve"> с условием возмещения работодателям расходов на частичную оплату труда.</w:t>
      </w:r>
      <w:r w:rsidRPr="00587D7E">
        <w:t xml:space="preserve"> </w:t>
      </w:r>
    </w:p>
    <w:p w:rsidR="007E0690" w:rsidRPr="00587D7E" w:rsidRDefault="003039B1" w:rsidP="00733FF1">
      <w:pPr>
        <w:pStyle w:val="ConsPlusTitle"/>
        <w:tabs>
          <w:tab w:val="left" w:pos="709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587D7E">
        <w:rPr>
          <w:rFonts w:ascii="Times New Roman" w:hAnsi="Times New Roman" w:cs="Times New Roman"/>
          <w:b w:val="0"/>
          <w:sz w:val="24"/>
          <w:szCs w:val="24"/>
        </w:rPr>
        <w:t>Возмещения работодателям расходов на частичную оплату труда</w:t>
      </w:r>
      <w:r w:rsidR="004741E2" w:rsidRPr="00587D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осуществляется </w:t>
      </w:r>
      <w:r w:rsidR="004741E2" w:rsidRPr="00587D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 xml:space="preserve">на безвозмездной и безвозвратной основе </w:t>
      </w:r>
      <w:r w:rsidRPr="00587D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индивидуальным предпринимателям, унитарным предприятиям, не наделенными правами собственности на имущество, </w:t>
      </w:r>
      <w:r w:rsidR="007E0690" w:rsidRPr="00587D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Pr="00587D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закрепленное за ними собственниками, юридическим лицам, за исключением государственных (муниципальных) учреждений, осуществляющим свою деятельность на территории Санкт-Петербурга.</w:t>
      </w:r>
    </w:p>
    <w:p w:rsidR="00B6484A" w:rsidRPr="00587D7E" w:rsidRDefault="00B6484A" w:rsidP="00733FF1">
      <w:pPr>
        <w:widowControl w:val="0"/>
        <w:ind w:firstLine="709"/>
        <w:contextualSpacing/>
        <w:jc w:val="both"/>
        <w:rPr>
          <w:bCs/>
          <w:spacing w:val="-4"/>
        </w:rPr>
      </w:pPr>
      <w:r w:rsidRPr="00587D7E">
        <w:t xml:space="preserve">Частичная оплата труда производится </w:t>
      </w:r>
      <w:r w:rsidRPr="00587D7E">
        <w:rPr>
          <w:bCs/>
          <w:spacing w:val="-4"/>
        </w:rPr>
        <w:t xml:space="preserve">в </w:t>
      </w:r>
      <w:proofErr w:type="gramStart"/>
      <w:r w:rsidRPr="00587D7E">
        <w:rPr>
          <w:bCs/>
          <w:spacing w:val="-4"/>
        </w:rPr>
        <w:t>размере</w:t>
      </w:r>
      <w:proofErr w:type="gramEnd"/>
      <w:r w:rsidR="005867A8">
        <w:rPr>
          <w:bCs/>
          <w:spacing w:val="-4"/>
        </w:rPr>
        <w:t xml:space="preserve"> </w:t>
      </w:r>
      <w:r w:rsidR="00BC152C" w:rsidRPr="00587D7E">
        <w:rPr>
          <w:bCs/>
          <w:spacing w:val="-4"/>
        </w:rPr>
        <w:t xml:space="preserve">18 057,00 руб. (восемнадцать тысяч </w:t>
      </w:r>
      <w:r w:rsidR="00BC152C" w:rsidRPr="00587D7E">
        <w:rPr>
          <w:bCs/>
          <w:spacing w:val="-4"/>
        </w:rPr>
        <w:lastRenderedPageBreak/>
        <w:t xml:space="preserve">пятьдесят семь рублей, 00 копеек) </w:t>
      </w:r>
      <w:r w:rsidRPr="00587D7E">
        <w:rPr>
          <w:bCs/>
          <w:spacing w:val="-4"/>
        </w:rPr>
        <w:t xml:space="preserve">одному участнику, </w:t>
      </w:r>
      <w:r w:rsidR="005D2F8E">
        <w:rPr>
          <w:bCs/>
          <w:spacing w:val="-4"/>
        </w:rPr>
        <w:br/>
      </w:r>
      <w:r w:rsidRPr="00587D7E">
        <w:rPr>
          <w:bCs/>
          <w:spacing w:val="-4"/>
        </w:rPr>
        <w:t>за полностью отработанный месяц.</w:t>
      </w:r>
    </w:p>
    <w:p w:rsidR="00BC152C" w:rsidRPr="00587D7E" w:rsidRDefault="00BC152C" w:rsidP="00733FF1">
      <w:pPr>
        <w:widowControl w:val="0"/>
        <w:ind w:firstLine="709"/>
        <w:contextualSpacing/>
        <w:jc w:val="both"/>
        <w:rPr>
          <w:bCs/>
          <w:spacing w:val="-4"/>
        </w:rPr>
      </w:pPr>
    </w:p>
    <w:p w:rsidR="00AD4293" w:rsidRPr="00587D7E" w:rsidRDefault="00AD4293" w:rsidP="00A04C19">
      <w:pPr>
        <w:pStyle w:val="20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lang w:eastAsia="en-US"/>
        </w:rPr>
      </w:pPr>
      <w:r w:rsidRPr="00587D7E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3. </w:t>
      </w:r>
      <w:r w:rsidR="000C38F9" w:rsidRPr="00587D7E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>Во временной занятости</w:t>
      </w:r>
      <w:r w:rsidRPr="00587D7E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 мо</w:t>
      </w:r>
      <w:r w:rsidR="00A04C19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>гут</w:t>
      </w:r>
      <w:r w:rsidRPr="00587D7E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 принимать участие</w:t>
      </w:r>
      <w:r w:rsidR="00A04C19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 xml:space="preserve"> сотрудники работодателя, осуществляющего деятельность на территории Санкт-Петербурга, находящиеся под риском увольнения.</w:t>
      </w:r>
    </w:p>
    <w:p w:rsidR="00AD4293" w:rsidRPr="00733FF1" w:rsidRDefault="00AD4293" w:rsidP="00733FF1">
      <w:pPr>
        <w:ind w:firstLine="709"/>
        <w:contextualSpacing/>
        <w:jc w:val="both"/>
      </w:pPr>
      <w:r w:rsidRPr="00587D7E">
        <w:t xml:space="preserve">Период организации и проведения </w:t>
      </w:r>
      <w:r w:rsidR="000C38F9" w:rsidRPr="00587D7E">
        <w:t>временной занятости</w:t>
      </w:r>
      <w:r w:rsidRPr="00587D7E">
        <w:t xml:space="preserve"> </w:t>
      </w:r>
      <w:r w:rsidR="00704307" w:rsidRPr="00587D7E">
        <w:t>составляет</w:t>
      </w:r>
      <w:r w:rsidRPr="00587D7E">
        <w:t xml:space="preserve"> не более трех</w:t>
      </w:r>
      <w:r w:rsidRPr="00733FF1">
        <w:t xml:space="preserve"> месяцев </w:t>
      </w:r>
      <w:r w:rsidR="00704307">
        <w:t>для</w:t>
      </w:r>
      <w:r w:rsidRPr="00733FF1">
        <w:t xml:space="preserve"> одного </w:t>
      </w:r>
      <w:r w:rsidR="00A04C19">
        <w:t>сотрудник</w:t>
      </w:r>
      <w:r w:rsidRPr="00733FF1">
        <w:t>а.</w:t>
      </w:r>
    </w:p>
    <w:p w:rsidR="00AD4293" w:rsidRPr="00733FF1" w:rsidRDefault="00AD4293" w:rsidP="00733FF1">
      <w:pPr>
        <w:ind w:firstLine="709"/>
        <w:contextualSpacing/>
        <w:jc w:val="both"/>
      </w:pPr>
      <w:proofErr w:type="gramStart"/>
      <w:r w:rsidRPr="00733FF1">
        <w:t xml:space="preserve">Численность граждан, принявших участие </w:t>
      </w:r>
      <w:r w:rsidR="000C38F9" w:rsidRPr="00733FF1">
        <w:t>во временной занятости</w:t>
      </w:r>
      <w:r w:rsidRPr="00733FF1">
        <w:t xml:space="preserve"> составляет </w:t>
      </w:r>
      <w:r w:rsidRPr="00733FF1">
        <w:rPr>
          <w:highlight w:val="yellow"/>
        </w:rPr>
        <w:br/>
      </w:r>
      <w:r w:rsidRPr="00704307">
        <w:t xml:space="preserve">не менее </w:t>
      </w:r>
      <w:r w:rsidR="00346597">
        <w:t>10 636 (десять тысяч шестьсот тридцать шесть)</w:t>
      </w:r>
      <w:r w:rsidRPr="00704307">
        <w:t xml:space="preserve"> человек.</w:t>
      </w:r>
      <w:proofErr w:type="gramEnd"/>
      <w:r w:rsidRPr="00704307">
        <w:t xml:space="preserve"> Плановая численность граждан, принявших участие </w:t>
      </w:r>
      <w:proofErr w:type="gramStart"/>
      <w:r w:rsidR="000C38F9" w:rsidRPr="00704307">
        <w:t>во</w:t>
      </w:r>
      <w:proofErr w:type="gramEnd"/>
      <w:r w:rsidR="000C38F9" w:rsidRPr="00704307">
        <w:t xml:space="preserve"> </w:t>
      </w:r>
      <w:proofErr w:type="gramStart"/>
      <w:r w:rsidR="000C38F9" w:rsidRPr="00704307">
        <w:t>временной</w:t>
      </w:r>
      <w:proofErr w:type="gramEnd"/>
      <w:r w:rsidR="000C38F9" w:rsidRPr="00704307">
        <w:t xml:space="preserve"> занятости</w:t>
      </w:r>
      <w:r w:rsidRPr="00704307">
        <w:t xml:space="preserve"> у каждого работодателя</w:t>
      </w:r>
      <w:r w:rsidR="00346597">
        <w:t>,</w:t>
      </w:r>
      <w:r w:rsidRPr="00704307">
        <w:t xml:space="preserve"> устанавливается в договоре.</w:t>
      </w:r>
    </w:p>
    <w:p w:rsidR="00AD4293" w:rsidRPr="00733FF1" w:rsidRDefault="00AD4293" w:rsidP="00733FF1">
      <w:pPr>
        <w:pStyle w:val="10"/>
        <w:ind w:firstLine="709"/>
        <w:contextualSpacing/>
        <w:jc w:val="both"/>
        <w:rPr>
          <w:sz w:val="24"/>
        </w:rPr>
      </w:pPr>
      <w:r w:rsidRPr="00733FF1">
        <w:rPr>
          <w:sz w:val="24"/>
        </w:rPr>
        <w:t xml:space="preserve">4. Порядок направления граждан на </w:t>
      </w:r>
      <w:r w:rsidR="000C38F9" w:rsidRPr="00733FF1">
        <w:rPr>
          <w:sz w:val="24"/>
        </w:rPr>
        <w:t>временную занятость</w:t>
      </w:r>
      <w:r w:rsidR="00A3118A" w:rsidRPr="00733FF1">
        <w:rPr>
          <w:sz w:val="24"/>
        </w:rPr>
        <w:t>.</w:t>
      </w:r>
    </w:p>
    <w:p w:rsidR="00A3118A" w:rsidRPr="00733FF1" w:rsidRDefault="00A3118A" w:rsidP="00733FF1">
      <w:pPr>
        <w:ind w:firstLine="709"/>
        <w:contextualSpacing/>
        <w:jc w:val="both"/>
      </w:pPr>
      <w:r w:rsidRPr="00733FF1">
        <w:t xml:space="preserve">4.1. Организация работодателем временных рабочих мест для </w:t>
      </w:r>
      <w:r w:rsidR="003E73AF">
        <w:t xml:space="preserve">временного трудоустройства </w:t>
      </w:r>
      <w:r w:rsidRPr="00733FF1">
        <w:t>своих работников, находящихся под риском увольнения.</w:t>
      </w:r>
    </w:p>
    <w:p w:rsidR="00E8051D" w:rsidRDefault="00E8051D" w:rsidP="00733FF1">
      <w:pPr>
        <w:ind w:firstLine="709"/>
        <w:contextualSpacing/>
        <w:jc w:val="both"/>
      </w:pPr>
      <w:r w:rsidRPr="00733FF1">
        <w:t xml:space="preserve">СПб ГАУ ЦЗН объявляет конкурс на закупку </w:t>
      </w:r>
      <w:r w:rsidR="00733FF1" w:rsidRPr="00733FF1">
        <w:t xml:space="preserve">временных рабочих мест </w:t>
      </w:r>
      <w:r w:rsidR="00A04C19">
        <w:br/>
      </w:r>
      <w:r w:rsidR="00733FF1" w:rsidRPr="00733FF1">
        <w:t xml:space="preserve">по определенным профессиям. Количество временных рабочих мест и характер профессий определяется оперативным анализом текущей ситуации на рынке труда </w:t>
      </w:r>
      <w:r w:rsidR="00291F85">
        <w:br/>
      </w:r>
      <w:r w:rsidR="00733FF1" w:rsidRPr="00733FF1">
        <w:t>Санкт-Петербурга.</w:t>
      </w:r>
    </w:p>
    <w:p w:rsidR="00733FF1" w:rsidRDefault="00291F85" w:rsidP="00733FF1">
      <w:pPr>
        <w:ind w:firstLine="709"/>
        <w:contextualSpacing/>
        <w:jc w:val="both"/>
      </w:pPr>
      <w:r>
        <w:t xml:space="preserve">Работодатель подает заявку на конкурс согласно регламенту, утвержденному </w:t>
      </w:r>
      <w:r w:rsidR="00F1209A">
        <w:t xml:space="preserve">приказом </w:t>
      </w:r>
      <w:r>
        <w:t>СПб ГАУ ЦЗН.</w:t>
      </w:r>
    </w:p>
    <w:p w:rsidR="00CB1260" w:rsidRPr="00733FF1" w:rsidRDefault="00CB1260" w:rsidP="00733FF1">
      <w:pPr>
        <w:ind w:firstLine="709"/>
        <w:contextualSpacing/>
        <w:jc w:val="both"/>
      </w:pPr>
      <w:r>
        <w:t>СПб ГАУ ЦЗН заключает с победителем конкурса</w:t>
      </w:r>
      <w:r w:rsidR="004C1F9E">
        <w:t xml:space="preserve"> договор</w:t>
      </w:r>
      <w:r>
        <w:t xml:space="preserve"> на организацию временной занятости </w:t>
      </w:r>
      <w:r w:rsidR="004C1F9E">
        <w:t>работников</w:t>
      </w:r>
      <w:r w:rsidR="00454218">
        <w:t xml:space="preserve"> данного работодателя</w:t>
      </w:r>
      <w:r w:rsidR="004C1F9E">
        <w:t xml:space="preserve">, находящихся под риском увольнения, </w:t>
      </w:r>
      <w:r w:rsidR="00454218">
        <w:t>на территории данного работодателя.</w:t>
      </w:r>
    </w:p>
    <w:p w:rsidR="003E73AF" w:rsidRDefault="003E73AF" w:rsidP="003E73AF">
      <w:pPr>
        <w:pStyle w:val="a7"/>
        <w:numPr>
          <w:ilvl w:val="1"/>
          <w:numId w:val="13"/>
        </w:numPr>
        <w:ind w:left="0" w:firstLine="709"/>
        <w:contextualSpacing/>
        <w:jc w:val="both"/>
      </w:pPr>
      <w:r>
        <w:t xml:space="preserve"> Организация работодателем временных рабочих мест для </w:t>
      </w:r>
      <w:proofErr w:type="gramStart"/>
      <w:r>
        <w:t>временного</w:t>
      </w:r>
      <w:proofErr w:type="gramEnd"/>
      <w:r>
        <w:t xml:space="preserve"> трудоустройства работников иных организаций.</w:t>
      </w:r>
    </w:p>
    <w:p w:rsidR="003E73AF" w:rsidRDefault="003E73AF" w:rsidP="003E73AF">
      <w:pPr>
        <w:ind w:firstLine="709"/>
        <w:contextualSpacing/>
        <w:jc w:val="both"/>
      </w:pPr>
      <w:r w:rsidRPr="00733FF1">
        <w:t xml:space="preserve">СПб ГАУ ЦЗН объявляет конкурс на закупку временных рабочих мест по определенным профессиям. Количество временных рабочих мест и характер профессий определяется оперативным анализом текущей ситуации на рынке труда </w:t>
      </w:r>
      <w:r>
        <w:br/>
      </w:r>
      <w:r w:rsidRPr="00733FF1">
        <w:t>Санкт-Петербурга.</w:t>
      </w:r>
    </w:p>
    <w:p w:rsidR="003E73AF" w:rsidRPr="00733FF1" w:rsidRDefault="003E73AF" w:rsidP="003E73AF">
      <w:pPr>
        <w:ind w:firstLine="709"/>
        <w:contextualSpacing/>
        <w:jc w:val="both"/>
      </w:pPr>
      <w:r>
        <w:t>Работодатель подает заявку на конкурс согласно регламенту, утвержденному СПб ГАУ ЦЗН.</w:t>
      </w:r>
    </w:p>
    <w:p w:rsidR="003E73AF" w:rsidRDefault="00454218" w:rsidP="00454218">
      <w:pPr>
        <w:pStyle w:val="a7"/>
        <w:ind w:left="0" w:firstLine="709"/>
        <w:contextualSpacing/>
        <w:jc w:val="both"/>
      </w:pPr>
      <w:r>
        <w:t>СПб ГАУ ЦЗН заключает с победителем конкурса договор на организацию временной занятости работников иного работодателя, находящихся под риском увольнения, на территории данного работодателя.</w:t>
      </w:r>
    </w:p>
    <w:p w:rsidR="00A3118A" w:rsidRDefault="00A3118A" w:rsidP="00733FF1">
      <w:pPr>
        <w:jc w:val="both"/>
        <w:rPr>
          <w:color w:val="000000"/>
        </w:rPr>
      </w:pPr>
      <w:r>
        <w:tab/>
      </w:r>
      <w:proofErr w:type="gramStart"/>
      <w:r>
        <w:t xml:space="preserve">Работодатель создает </w:t>
      </w:r>
      <w:r w:rsidRPr="00DA3602">
        <w:rPr>
          <w:color w:val="000000"/>
        </w:rPr>
        <w:t>поименный перечень нуждающихся во временной занятости работников</w:t>
      </w:r>
      <w:r>
        <w:rPr>
          <w:color w:val="000000"/>
        </w:rPr>
        <w:t>.</w:t>
      </w:r>
      <w:proofErr w:type="gramEnd"/>
    </w:p>
    <w:p w:rsidR="00A3118A" w:rsidRDefault="00A3118A" w:rsidP="00733FF1">
      <w:pPr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ab/>
        <w:t xml:space="preserve">Работодатель создает </w:t>
      </w:r>
      <w:r w:rsidRPr="00A3118A">
        <w:t>перечень</w:t>
      </w:r>
      <w:r w:rsidRPr="00A3118A">
        <w:rPr>
          <w:b/>
        </w:rPr>
        <w:t xml:space="preserve"> </w:t>
      </w:r>
      <w:r w:rsidRPr="00A3118A">
        <w:rPr>
          <w:rFonts w:eastAsia="Calibri"/>
          <w:color w:val="000000"/>
          <w:lang w:eastAsia="en-US"/>
        </w:rPr>
        <w:t>организованных (выделенных) рабочих мест для организации временной занятости работников</w:t>
      </w:r>
    </w:p>
    <w:p w:rsidR="00386567" w:rsidRPr="003B13CC" w:rsidRDefault="00CC3BA6" w:rsidP="004C1A6C">
      <w:pPr>
        <w:pStyle w:val="a7"/>
        <w:numPr>
          <w:ilvl w:val="0"/>
          <w:numId w:val="11"/>
        </w:numPr>
        <w:ind w:left="0" w:firstLine="709"/>
        <w:jc w:val="both"/>
        <w:rPr>
          <w:rFonts w:eastAsia="Calibri"/>
          <w:color w:val="000000" w:themeColor="text1"/>
        </w:rPr>
      </w:pPr>
      <w:r w:rsidRPr="00850CBE">
        <w:rPr>
          <w:color w:val="000000" w:themeColor="text1"/>
        </w:rPr>
        <w:t xml:space="preserve">При заключении </w:t>
      </w:r>
      <w:r w:rsidR="00386567" w:rsidRPr="00850CBE">
        <w:rPr>
          <w:color w:val="000000" w:themeColor="text1"/>
        </w:rPr>
        <w:t>договора между работодателем и СПб ГАУ ЦЗН</w:t>
      </w:r>
      <w:r w:rsidRPr="00850CBE">
        <w:rPr>
          <w:color w:val="000000" w:themeColor="text1"/>
        </w:rPr>
        <w:t xml:space="preserve"> должны быть соблюдены следующие условия</w:t>
      </w:r>
      <w:r w:rsidR="00386CAA">
        <w:rPr>
          <w:color w:val="000000" w:themeColor="text1"/>
        </w:rPr>
        <w:t>:</w:t>
      </w:r>
    </w:p>
    <w:p w:rsidR="004C5518" w:rsidRDefault="00386567" w:rsidP="003B13CC">
      <w:pPr>
        <w:pStyle w:val="a7"/>
        <w:tabs>
          <w:tab w:val="left" w:pos="851"/>
        </w:tabs>
        <w:ind w:left="0" w:firstLine="709"/>
        <w:jc w:val="both"/>
        <w:rPr>
          <w:rFonts w:eastAsia="Calibri"/>
        </w:rPr>
      </w:pPr>
      <w:r w:rsidRPr="00850CBE">
        <w:rPr>
          <w:rFonts w:eastAsia="Calibri"/>
          <w:color w:val="000000" w:themeColor="text1"/>
        </w:rPr>
        <w:t>отсутствие у работодателя ограничительных</w:t>
      </w:r>
      <w:r w:rsidRPr="00E4280A">
        <w:rPr>
          <w:rFonts w:eastAsia="Calibri"/>
        </w:rPr>
        <w:t xml:space="preserve">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E4280A">
        <w:rPr>
          <w:rFonts w:eastAsia="Calibri"/>
        </w:rPr>
        <w:t>коронавирусной</w:t>
      </w:r>
      <w:proofErr w:type="spellEnd"/>
      <w:r w:rsidRPr="00E4280A">
        <w:rPr>
          <w:rFonts w:eastAsia="Calibri"/>
        </w:rPr>
        <w:t xml:space="preserve"> инфекции</w:t>
      </w:r>
      <w:r w:rsidR="00796332">
        <w:rPr>
          <w:rFonts w:eastAsia="Calibri"/>
        </w:rPr>
        <w:t xml:space="preserve"> (</w:t>
      </w:r>
      <w:r w:rsidR="00796332">
        <w:rPr>
          <w:rFonts w:eastAsia="Calibri"/>
          <w:lang w:val="en-US"/>
        </w:rPr>
        <w:t>COVID</w:t>
      </w:r>
      <w:r w:rsidR="00796332" w:rsidRPr="00796332">
        <w:rPr>
          <w:rFonts w:eastAsia="Calibri"/>
        </w:rPr>
        <w:t>-19</w:t>
      </w:r>
      <w:r w:rsidR="00796332">
        <w:rPr>
          <w:rFonts w:eastAsia="Calibri"/>
        </w:rPr>
        <w:t>)</w:t>
      </w:r>
      <w:r w:rsidRPr="00E4280A">
        <w:rPr>
          <w:rFonts w:eastAsia="Calibri"/>
        </w:rPr>
        <w:t>;</w:t>
      </w:r>
    </w:p>
    <w:p w:rsidR="00C47373" w:rsidRPr="00BF4272" w:rsidRDefault="00BF4272" w:rsidP="004C1A6C">
      <w:pPr>
        <w:ind w:firstLine="709"/>
        <w:jc w:val="both"/>
        <w:rPr>
          <w:rFonts w:eastAsia="Calibri"/>
          <w:lang w:eastAsia="en-US"/>
        </w:rPr>
      </w:pPr>
      <w:r w:rsidRPr="0045270B">
        <w:rPr>
          <w:rFonts w:eastAsia="Calibri"/>
          <w:lang w:eastAsia="en-US"/>
        </w:rPr>
        <w:t xml:space="preserve">общественные работы должны быть организованы в </w:t>
      </w:r>
      <w:proofErr w:type="gramStart"/>
      <w:r w:rsidRPr="0045270B">
        <w:rPr>
          <w:rFonts w:eastAsia="Calibri"/>
          <w:lang w:eastAsia="en-US"/>
        </w:rPr>
        <w:t>Санкт-</w:t>
      </w:r>
      <w:r w:rsidR="00796332">
        <w:rPr>
          <w:rFonts w:eastAsia="Calibri"/>
          <w:lang w:eastAsia="en-US"/>
        </w:rPr>
        <w:t>Петербурге</w:t>
      </w:r>
      <w:proofErr w:type="gramEnd"/>
      <w:r w:rsidR="00796332">
        <w:rPr>
          <w:rFonts w:eastAsia="Calibri"/>
          <w:lang w:eastAsia="en-US"/>
        </w:rPr>
        <w:t xml:space="preserve"> на базе работодателя;</w:t>
      </w:r>
    </w:p>
    <w:p w:rsidR="00BF4272" w:rsidRDefault="00E0319A" w:rsidP="004C1A6C">
      <w:pPr>
        <w:ind w:firstLine="709"/>
        <w:jc w:val="both"/>
      </w:pPr>
      <w:r w:rsidRPr="0045270B">
        <w:t xml:space="preserve">на общественные работы трудоустраиваются </w:t>
      </w:r>
      <w:r w:rsidR="000F6A37" w:rsidRPr="0045270B">
        <w:t>граждане</w:t>
      </w:r>
      <w:r w:rsidRPr="0045270B">
        <w:t xml:space="preserve"> по направлению </w:t>
      </w:r>
      <w:r w:rsidR="000F6A37">
        <w:br/>
      </w:r>
      <w:r w:rsidRPr="0045270B">
        <w:t>СПб ГАУ ЦЗН</w:t>
      </w:r>
      <w:r w:rsidR="000F6A37">
        <w:t>, как участники подпрограммы «Дополнительные меры по снижению напряженности на рынке труда Санкт-Петербурга»</w:t>
      </w:r>
      <w:r w:rsidR="00386CAA">
        <w:t>.</w:t>
      </w:r>
    </w:p>
    <w:p w:rsidR="006B1A71" w:rsidRPr="00386567" w:rsidRDefault="00386CAA" w:rsidP="006B1A7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4E67FD">
        <w:t>предоставлен</w:t>
      </w:r>
      <w:r>
        <w:t xml:space="preserve"> </w:t>
      </w:r>
      <w:r w:rsidR="006B1A71" w:rsidRPr="00386567">
        <w:rPr>
          <w:rFonts w:eastAsia="Calibri"/>
          <w:bCs/>
          <w:lang w:eastAsia="en-US"/>
        </w:rPr>
        <w:t>информационный лист (</w:t>
      </w:r>
      <w:proofErr w:type="spellStart"/>
      <w:r w:rsidR="006B1A71" w:rsidRPr="00386567">
        <w:rPr>
          <w:rFonts w:eastAsia="Calibri"/>
          <w:bCs/>
          <w:lang w:eastAsia="en-US"/>
        </w:rPr>
        <w:t>онлайн-скан</w:t>
      </w:r>
      <w:proofErr w:type="spellEnd"/>
      <w:r w:rsidR="006B1A71" w:rsidRPr="00386567">
        <w:rPr>
          <w:rFonts w:eastAsia="Calibri"/>
          <w:bCs/>
          <w:lang w:eastAsia="en-US"/>
        </w:rPr>
        <w:t>), предоставляе</w:t>
      </w:r>
      <w:r w:rsidR="006B1A71">
        <w:rPr>
          <w:rFonts w:eastAsia="Calibri"/>
          <w:bCs/>
          <w:lang w:eastAsia="en-US"/>
        </w:rPr>
        <w:t>мый</w:t>
      </w:r>
      <w:r w:rsidR="006B1A71" w:rsidRPr="00386567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br/>
      </w:r>
      <w:r w:rsidR="006B1A71" w:rsidRPr="00386567">
        <w:rPr>
          <w:rFonts w:eastAsia="Calibri"/>
          <w:bCs/>
          <w:lang w:eastAsia="en-US"/>
        </w:rPr>
        <w:t xml:space="preserve">в СПб </w:t>
      </w:r>
      <w:r w:rsidR="006B1A71" w:rsidRPr="00386567">
        <w:t>ГАУ ЦЗН</w:t>
      </w:r>
      <w:r w:rsidR="006B1A71" w:rsidRPr="00386567">
        <w:rPr>
          <w:rFonts w:eastAsia="Calibri"/>
          <w:bCs/>
          <w:lang w:eastAsia="en-US"/>
        </w:rPr>
        <w:t xml:space="preserve"> по электронной почте с </w:t>
      </w:r>
      <w:r w:rsidR="006B1A71">
        <w:rPr>
          <w:rFonts w:eastAsia="Calibri"/>
          <w:bCs/>
          <w:lang w:eastAsia="en-US"/>
        </w:rPr>
        <w:t>п</w:t>
      </w:r>
      <w:r w:rsidR="006B1A71" w:rsidRPr="00386567">
        <w:rPr>
          <w:rFonts w:eastAsia="Calibri"/>
          <w:bCs/>
          <w:lang w:eastAsia="en-US"/>
        </w:rPr>
        <w:t>оследующ</w:t>
      </w:r>
      <w:r w:rsidR="006B1A71">
        <w:rPr>
          <w:rFonts w:eastAsia="Calibri"/>
          <w:bCs/>
          <w:lang w:eastAsia="en-US"/>
        </w:rPr>
        <w:t>и</w:t>
      </w:r>
      <w:r w:rsidR="006B1A71" w:rsidRPr="00386567">
        <w:rPr>
          <w:rFonts w:eastAsia="Calibri"/>
          <w:bCs/>
          <w:lang w:eastAsia="en-US"/>
        </w:rPr>
        <w:t>м предоставлением на бумажном носителе</w:t>
      </w:r>
      <w:r w:rsidR="006B1A71">
        <w:rPr>
          <w:rFonts w:eastAsia="Calibri"/>
          <w:bCs/>
          <w:lang w:eastAsia="en-US"/>
        </w:rPr>
        <w:t>,</w:t>
      </w:r>
      <w:r w:rsidR="006B1A71" w:rsidRPr="00386567">
        <w:rPr>
          <w:rFonts w:eastAsia="Calibri"/>
          <w:bCs/>
          <w:lang w:eastAsia="en-US"/>
        </w:rPr>
        <w:t xml:space="preserve"> п</w:t>
      </w:r>
      <w:r w:rsidR="006B1A71">
        <w:rPr>
          <w:rFonts w:eastAsia="Calibri"/>
          <w:bCs/>
          <w:lang w:eastAsia="en-US"/>
        </w:rPr>
        <w:t xml:space="preserve">о форме согласно </w:t>
      </w:r>
      <w:r w:rsidR="006B1A71" w:rsidRPr="003B13CC">
        <w:rPr>
          <w:rFonts w:eastAsia="Calibri"/>
          <w:bCs/>
          <w:lang w:eastAsia="en-US"/>
        </w:rPr>
        <w:t xml:space="preserve">приложению </w:t>
      </w:r>
      <w:r w:rsidR="00F62A1E" w:rsidRPr="003B13CC">
        <w:rPr>
          <w:rFonts w:eastAsia="Calibri"/>
          <w:bCs/>
          <w:lang w:eastAsia="en-US"/>
        </w:rPr>
        <w:t>№ 3</w:t>
      </w:r>
      <w:r w:rsidR="006B1A71">
        <w:rPr>
          <w:rFonts w:eastAsia="Calibri"/>
          <w:bCs/>
          <w:lang w:eastAsia="en-US"/>
        </w:rPr>
        <w:t xml:space="preserve"> </w:t>
      </w:r>
      <w:r w:rsidR="006B1A71" w:rsidRPr="00386567">
        <w:rPr>
          <w:rFonts w:eastAsia="Calibri"/>
          <w:bCs/>
          <w:lang w:eastAsia="en-US"/>
        </w:rPr>
        <w:t>к настоящему порядку;</w:t>
      </w:r>
    </w:p>
    <w:p w:rsidR="006B1A71" w:rsidRPr="008A0EF2" w:rsidRDefault="00386CAA" w:rsidP="006B1A7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предоставлена </w:t>
      </w:r>
      <w:r w:rsidR="006B1A71" w:rsidRPr="00850CBE">
        <w:rPr>
          <w:rFonts w:eastAsia="Calibri"/>
          <w:bCs/>
          <w:lang w:eastAsia="en-US"/>
        </w:rPr>
        <w:t xml:space="preserve">информация о периоде работ и количестве рабочих мест </w:t>
      </w:r>
      <w:r w:rsidR="008E2A0B">
        <w:rPr>
          <w:rFonts w:eastAsia="Calibri"/>
          <w:bCs/>
          <w:lang w:eastAsia="en-US"/>
        </w:rPr>
        <w:br/>
      </w:r>
      <w:r w:rsidR="006B1A71" w:rsidRPr="00850CBE">
        <w:rPr>
          <w:rFonts w:eastAsia="Calibri"/>
          <w:bCs/>
          <w:lang w:eastAsia="en-US"/>
        </w:rPr>
        <w:t xml:space="preserve">на общественные работы по форме согласно приложению </w:t>
      </w:r>
      <w:r w:rsidR="00F62A1E" w:rsidRPr="003B13CC">
        <w:rPr>
          <w:rFonts w:eastAsia="Calibri"/>
          <w:bCs/>
          <w:lang w:eastAsia="en-US"/>
        </w:rPr>
        <w:t>№ 4</w:t>
      </w:r>
      <w:r w:rsidR="006B1A71" w:rsidRPr="00850CBE">
        <w:rPr>
          <w:rFonts w:eastAsia="Calibri"/>
          <w:bCs/>
          <w:lang w:eastAsia="en-US"/>
        </w:rPr>
        <w:t xml:space="preserve"> к настоящему порядку;</w:t>
      </w:r>
    </w:p>
    <w:p w:rsidR="00E0319A" w:rsidRDefault="00755B13" w:rsidP="004C1A6C">
      <w:pPr>
        <w:widowControl w:val="0"/>
        <w:tabs>
          <w:tab w:val="left" w:pos="284"/>
        </w:tabs>
        <w:suppressAutoHyphens/>
        <w:autoSpaceDE w:val="0"/>
        <w:ind w:firstLine="709"/>
        <w:jc w:val="both"/>
        <w:rPr>
          <w:spacing w:val="4"/>
          <w:lang w:eastAsia="zh-CN"/>
        </w:rPr>
      </w:pPr>
      <w:r>
        <w:rPr>
          <w:spacing w:val="4"/>
          <w:lang w:eastAsia="zh-CN"/>
        </w:rPr>
        <w:t>в</w:t>
      </w:r>
      <w:r w:rsidR="00E0319A" w:rsidRPr="0045270B">
        <w:rPr>
          <w:spacing w:val="4"/>
          <w:lang w:eastAsia="zh-CN"/>
        </w:rPr>
        <w:t xml:space="preserve"> период действия Договора</w:t>
      </w:r>
      <w:r w:rsidR="00065799" w:rsidRPr="00065799">
        <w:t xml:space="preserve"> </w:t>
      </w:r>
      <w:r w:rsidR="00065799" w:rsidRPr="0045270B">
        <w:t>СПб ГАУ ЦЗН</w:t>
      </w:r>
      <w:r w:rsidR="00E0319A" w:rsidRPr="0045270B">
        <w:rPr>
          <w:spacing w:val="4"/>
          <w:lang w:eastAsia="zh-CN"/>
        </w:rPr>
        <w:t xml:space="preserve"> проводит выездные проверки </w:t>
      </w:r>
      <w:r w:rsidR="00E0319A" w:rsidRPr="0045270B">
        <w:rPr>
          <w:spacing w:val="4"/>
          <w:lang w:eastAsia="zh-CN"/>
        </w:rPr>
        <w:lastRenderedPageBreak/>
        <w:t xml:space="preserve">выполнения условий Договора. </w:t>
      </w:r>
      <w:proofErr w:type="gramStart"/>
      <w:r w:rsidR="00E0319A" w:rsidRPr="0045270B">
        <w:rPr>
          <w:spacing w:val="4"/>
          <w:lang w:eastAsia="zh-CN"/>
        </w:rPr>
        <w:t xml:space="preserve">Результат проверки оформляется актом выездной проверки выполнения условий Договора, содержащим дату и время проверки, место проведения общественных работ, наличие работников на рабочих местах, наличие оформленных трудовых книжек (на бумажном носителе или в электронном виде, </w:t>
      </w:r>
      <w:r w:rsidR="00A04C19">
        <w:rPr>
          <w:spacing w:val="4"/>
          <w:lang w:eastAsia="zh-CN"/>
        </w:rPr>
        <w:br/>
      </w:r>
      <w:r w:rsidR="00E0319A" w:rsidRPr="0045270B">
        <w:rPr>
          <w:spacing w:val="4"/>
          <w:lang w:eastAsia="zh-CN"/>
        </w:rPr>
        <w:t xml:space="preserve">в соответствии с 436-ФЗ от 16.12.2019 и 439-ФЗ от 16.12.2019), срочных трудовых договоров, приказов об увольнении, документов, подтверждающих </w:t>
      </w:r>
      <w:r>
        <w:rPr>
          <w:spacing w:val="4"/>
          <w:lang w:eastAsia="zh-CN"/>
        </w:rPr>
        <w:t>факт получения заработной платы;</w:t>
      </w:r>
      <w:proofErr w:type="gramEnd"/>
    </w:p>
    <w:p w:rsidR="005F4F51" w:rsidRPr="00E4280A" w:rsidRDefault="005F4F51" w:rsidP="004C1A6C">
      <w:pPr>
        <w:ind w:firstLine="709"/>
        <w:jc w:val="both"/>
      </w:pPr>
      <w:r w:rsidRPr="00E4280A">
        <w:t>частичная оплата труда при организации общественных работ</w:t>
      </w:r>
      <w:r w:rsidR="003755E1">
        <w:t xml:space="preserve"> выплачивается</w:t>
      </w:r>
      <w:r w:rsidR="00755B13">
        <w:t xml:space="preserve"> </w:t>
      </w:r>
      <w:r w:rsidR="00A04C19">
        <w:br/>
      </w:r>
      <w:r w:rsidRPr="00E4280A">
        <w:t>за счет с</w:t>
      </w:r>
      <w:r w:rsidR="00C863EC">
        <w:t>обственных средств работодателя.</w:t>
      </w:r>
    </w:p>
    <w:p w:rsidR="007547B0" w:rsidRPr="002F22D9" w:rsidRDefault="007547B0" w:rsidP="004C1A6C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bCs/>
          <w:color w:val="000000"/>
        </w:rPr>
      </w:pPr>
      <w:r w:rsidRPr="002F22D9">
        <w:rPr>
          <w:bCs/>
          <w:color w:val="000000"/>
        </w:rPr>
        <w:t>При заключении договора работодатель должен представить следующие документы:</w:t>
      </w:r>
    </w:p>
    <w:p w:rsidR="007547B0" w:rsidRPr="007547B0" w:rsidRDefault="007547B0" w:rsidP="004C1A6C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547B0">
        <w:rPr>
          <w:bCs/>
          <w:color w:val="000000"/>
        </w:rPr>
        <w:t xml:space="preserve">копию учредительных документов работодателя; </w:t>
      </w:r>
    </w:p>
    <w:p w:rsidR="007547B0" w:rsidRPr="007620E6" w:rsidRDefault="007547B0" w:rsidP="004C1A6C">
      <w:pPr>
        <w:ind w:firstLine="709"/>
        <w:jc w:val="both"/>
        <w:rPr>
          <w:bCs/>
          <w:color w:val="000000"/>
        </w:rPr>
      </w:pPr>
      <w:r w:rsidRPr="007620E6">
        <w:rPr>
          <w:bCs/>
          <w:color w:val="000000"/>
        </w:rPr>
        <w:t xml:space="preserve">копию протокола общего собрания учредителей организации или решения единственного учредителя об образовании исполнительного органа работодателя, </w:t>
      </w:r>
    </w:p>
    <w:p w:rsidR="007547B0" w:rsidRPr="007620E6" w:rsidRDefault="007547B0" w:rsidP="004C1A6C">
      <w:pPr>
        <w:ind w:firstLine="709"/>
        <w:jc w:val="both"/>
        <w:rPr>
          <w:bCs/>
          <w:color w:val="000000"/>
        </w:rPr>
      </w:pPr>
      <w:r w:rsidRPr="007620E6">
        <w:rPr>
          <w:bCs/>
          <w:color w:val="000000"/>
        </w:rPr>
        <w:t>копию документа, подтверждающего назначение руководителя и главного бухгалтера организации</w:t>
      </w:r>
      <w:r>
        <w:rPr>
          <w:bCs/>
          <w:color w:val="000000"/>
        </w:rPr>
        <w:t>.</w:t>
      </w:r>
    </w:p>
    <w:p w:rsidR="007547B0" w:rsidRDefault="007547B0" w:rsidP="004C1A6C">
      <w:pPr>
        <w:ind w:firstLine="709"/>
        <w:jc w:val="both"/>
        <w:rPr>
          <w:bCs/>
          <w:color w:val="000000"/>
        </w:rPr>
      </w:pPr>
      <w:r w:rsidRPr="005A74EB">
        <w:rPr>
          <w:bCs/>
          <w:color w:val="000000"/>
        </w:rPr>
        <w:t>Если документы, представленные в СПб ГАУ ЦЗН, содержат персональные данные,</w:t>
      </w:r>
      <w:r w:rsidR="003737D3">
        <w:rPr>
          <w:bCs/>
          <w:color w:val="000000"/>
        </w:rPr>
        <w:t xml:space="preserve"> </w:t>
      </w:r>
      <w:bookmarkStart w:id="1" w:name="_GoBack"/>
      <w:bookmarkEnd w:id="1"/>
      <w:r w:rsidR="00BB45CA">
        <w:rPr>
          <w:bCs/>
          <w:color w:val="000000"/>
        </w:rPr>
        <w:t xml:space="preserve"> </w:t>
      </w:r>
      <w:r w:rsidRPr="005A74EB">
        <w:rPr>
          <w:bCs/>
          <w:color w:val="000000"/>
        </w:rPr>
        <w:t>то в их состав должны быть включены согласия субъектов персональных данных</w:t>
      </w:r>
      <w:r w:rsidR="00755B13">
        <w:rPr>
          <w:bCs/>
          <w:color w:val="000000"/>
        </w:rPr>
        <w:t xml:space="preserve">  </w:t>
      </w:r>
      <w:r w:rsidRPr="005A74EB">
        <w:rPr>
          <w:bCs/>
          <w:color w:val="000000"/>
        </w:rPr>
        <w:t>на их обработку в письменной форме в соответствии со статьей 9 Федерального закона</w:t>
      </w:r>
      <w:r w:rsidR="00755B13">
        <w:rPr>
          <w:bCs/>
          <w:color w:val="000000"/>
        </w:rPr>
        <w:t xml:space="preserve">   </w:t>
      </w:r>
      <w:r w:rsidRPr="005A74EB">
        <w:rPr>
          <w:bCs/>
          <w:color w:val="000000"/>
        </w:rPr>
        <w:t>«О персональных данных».</w:t>
      </w:r>
    </w:p>
    <w:p w:rsidR="007B2D58" w:rsidRPr="00587D7E" w:rsidRDefault="00E023C4" w:rsidP="004C1A6C">
      <w:pPr>
        <w:pStyle w:val="FORMATTEXT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4705A5">
        <w:rPr>
          <w:color w:val="000000"/>
        </w:rPr>
        <w:t xml:space="preserve">Размер </w:t>
      </w:r>
      <w:r w:rsidR="000A027A" w:rsidRPr="004705A5">
        <w:t>возмещения затрат</w:t>
      </w:r>
      <w:r w:rsidR="00755B13">
        <w:t>,</w:t>
      </w:r>
      <w:r w:rsidR="000A027A" w:rsidRPr="004705A5">
        <w:t xml:space="preserve"> направленных</w:t>
      </w:r>
      <w:r w:rsidR="00C00168">
        <w:t xml:space="preserve"> на</w:t>
      </w:r>
      <w:r w:rsidR="000A027A" w:rsidRPr="004705A5">
        <w:t xml:space="preserve"> частичную оплату труда при </w:t>
      </w:r>
      <w:r w:rsidR="000A027A" w:rsidRPr="00587D7E">
        <w:t xml:space="preserve">организации </w:t>
      </w:r>
      <w:r w:rsidR="00D05750" w:rsidRPr="00587D7E">
        <w:t>временной занятости</w:t>
      </w:r>
      <w:r w:rsidR="00A1661B" w:rsidRPr="00587D7E">
        <w:t xml:space="preserve"> граждан,</w:t>
      </w:r>
      <w:r w:rsidR="008B20AD" w:rsidRPr="00587D7E">
        <w:t xml:space="preserve"> </w:t>
      </w:r>
      <w:r w:rsidR="007B2D58" w:rsidRPr="00587D7E">
        <w:rPr>
          <w:color w:val="000000"/>
        </w:rPr>
        <w:t>определяется по следующей формуле:</w:t>
      </w:r>
    </w:p>
    <w:p w:rsidR="007B2D58" w:rsidRPr="00587D7E" w:rsidRDefault="007B2D58" w:rsidP="004C1A6C">
      <w:pPr>
        <w:pStyle w:val="FORMATTEXT"/>
        <w:ind w:firstLine="709"/>
        <w:jc w:val="both"/>
        <w:rPr>
          <w:color w:val="000000"/>
        </w:rPr>
      </w:pPr>
    </w:p>
    <w:p w:rsidR="007B2D58" w:rsidRPr="00587D7E" w:rsidRDefault="00D05750" w:rsidP="004C1A6C">
      <w:pPr>
        <w:autoSpaceDE w:val="0"/>
        <w:autoSpaceDN w:val="0"/>
        <w:adjustRightInd w:val="0"/>
        <w:ind w:firstLine="709"/>
        <w:jc w:val="both"/>
      </w:pPr>
      <w:r w:rsidRPr="00587D7E">
        <w:t>S</w:t>
      </w:r>
      <w:r w:rsidRPr="00587D7E">
        <w:rPr>
          <w:vertAlign w:val="subscript"/>
        </w:rPr>
        <w:t>i2</w:t>
      </w:r>
      <w:r w:rsidRPr="00587D7E">
        <w:t xml:space="preserve"> = </w:t>
      </w:r>
      <w:proofErr w:type="spellStart"/>
      <w:r w:rsidRPr="00587D7E">
        <w:t>N</w:t>
      </w:r>
      <w:r w:rsidRPr="00587D7E">
        <w:rPr>
          <w:vertAlign w:val="subscript"/>
        </w:rPr>
        <w:t>iвр</w:t>
      </w:r>
      <w:proofErr w:type="spellEnd"/>
      <w:r w:rsidRPr="00587D7E">
        <w:t xml:space="preserve"> </w:t>
      </w:r>
      <w:proofErr w:type="spellStart"/>
      <w:r w:rsidRPr="00587D7E">
        <w:t>x</w:t>
      </w:r>
      <w:proofErr w:type="spellEnd"/>
      <w:r w:rsidRPr="00587D7E">
        <w:t xml:space="preserve"> </w:t>
      </w:r>
      <w:proofErr w:type="spellStart"/>
      <w:proofErr w:type="gramStart"/>
      <w:r w:rsidRPr="00587D7E">
        <w:t>C</w:t>
      </w:r>
      <w:proofErr w:type="gramEnd"/>
      <w:r w:rsidRPr="00587D7E">
        <w:rPr>
          <w:vertAlign w:val="subscript"/>
        </w:rPr>
        <w:t>зп</w:t>
      </w:r>
      <w:proofErr w:type="spellEnd"/>
      <w:r w:rsidRPr="00587D7E">
        <w:t xml:space="preserve"> </w:t>
      </w:r>
      <w:proofErr w:type="spellStart"/>
      <w:r w:rsidRPr="00587D7E">
        <w:t>x</w:t>
      </w:r>
      <w:proofErr w:type="spellEnd"/>
      <w:r w:rsidRPr="00587D7E">
        <w:t xml:space="preserve"> </w:t>
      </w:r>
      <w:proofErr w:type="spellStart"/>
      <w:r w:rsidRPr="00587D7E">
        <w:t>P</w:t>
      </w:r>
      <w:r w:rsidRPr="00587D7E">
        <w:rPr>
          <w:vertAlign w:val="subscript"/>
        </w:rPr>
        <w:t>зан</w:t>
      </w:r>
      <w:proofErr w:type="spellEnd"/>
      <w:r w:rsidRPr="00587D7E">
        <w:t xml:space="preserve"> + </w:t>
      </w:r>
      <w:proofErr w:type="spellStart"/>
      <w:r w:rsidRPr="00587D7E">
        <w:t>N</w:t>
      </w:r>
      <w:r w:rsidRPr="00587D7E">
        <w:rPr>
          <w:vertAlign w:val="subscript"/>
        </w:rPr>
        <w:t>iвр</w:t>
      </w:r>
      <w:proofErr w:type="spellEnd"/>
      <w:r w:rsidRPr="00587D7E">
        <w:t xml:space="preserve"> </w:t>
      </w:r>
      <w:proofErr w:type="spellStart"/>
      <w:r w:rsidRPr="00587D7E">
        <w:t>x</w:t>
      </w:r>
      <w:proofErr w:type="spellEnd"/>
      <w:r w:rsidRPr="00587D7E">
        <w:t xml:space="preserve"> </w:t>
      </w:r>
      <w:proofErr w:type="spellStart"/>
      <w:r w:rsidRPr="00587D7E">
        <w:t>Z</w:t>
      </w:r>
      <w:r w:rsidRPr="00587D7E">
        <w:rPr>
          <w:vertAlign w:val="subscript"/>
        </w:rPr>
        <w:t>мт</w:t>
      </w:r>
      <w:proofErr w:type="spellEnd"/>
      <w:r w:rsidRPr="00587D7E">
        <w:t>,</w:t>
      </w:r>
    </w:p>
    <w:p w:rsidR="007B2D58" w:rsidRPr="00587D7E" w:rsidRDefault="007B2D58" w:rsidP="004C1A6C">
      <w:pPr>
        <w:autoSpaceDE w:val="0"/>
        <w:autoSpaceDN w:val="0"/>
        <w:adjustRightInd w:val="0"/>
        <w:ind w:firstLine="709"/>
        <w:jc w:val="both"/>
      </w:pPr>
    </w:p>
    <w:p w:rsidR="007B2D58" w:rsidRPr="00587D7E" w:rsidRDefault="007B2D58" w:rsidP="004C1A6C">
      <w:pPr>
        <w:autoSpaceDE w:val="0"/>
        <w:autoSpaceDN w:val="0"/>
        <w:adjustRightInd w:val="0"/>
        <w:ind w:firstLine="709"/>
        <w:jc w:val="both"/>
      </w:pPr>
      <w:r w:rsidRPr="00587D7E">
        <w:t>где:</w:t>
      </w:r>
    </w:p>
    <w:p w:rsidR="00D05750" w:rsidRPr="00587D7E" w:rsidRDefault="00D05750" w:rsidP="00F9417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7D7E">
        <w:rPr>
          <w:rFonts w:ascii="Times New Roman" w:hAnsi="Times New Roman" w:cs="Times New Roman"/>
          <w:sz w:val="24"/>
          <w:szCs w:val="24"/>
        </w:rPr>
        <w:t>N</w:t>
      </w:r>
      <w:r w:rsidRPr="00587D7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gramEnd"/>
      <w:r w:rsidRPr="00587D7E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587D7E">
        <w:rPr>
          <w:rFonts w:ascii="Times New Roman" w:hAnsi="Times New Roman" w:cs="Times New Roman"/>
          <w:sz w:val="24"/>
          <w:szCs w:val="24"/>
        </w:rPr>
        <w:t xml:space="preserve"> - прогнозируемая численность трудоустроенных на временные работы граждан из числа работников организаций, находящихся под риском увольнения;</w:t>
      </w:r>
    </w:p>
    <w:p w:rsidR="00D05750" w:rsidRPr="00587D7E" w:rsidRDefault="00D05750" w:rsidP="00F9417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7D7E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587D7E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587D7E">
        <w:rPr>
          <w:rFonts w:ascii="Times New Roman" w:hAnsi="Times New Roman" w:cs="Times New Roman"/>
          <w:sz w:val="24"/>
          <w:szCs w:val="24"/>
        </w:rPr>
        <w:t xml:space="preserve"> - размер возмещения затрат на заработную плату трудоустроенного на временную работу гражданина, равный величине минимального размера оплаты труда, установленного Федеральным </w:t>
      </w:r>
      <w:hyperlink r:id="rId10" w:history="1">
        <w:r w:rsidRPr="00587D7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87D7E">
        <w:rPr>
          <w:rFonts w:ascii="Times New Roman" w:hAnsi="Times New Roman" w:cs="Times New Roman"/>
          <w:sz w:val="24"/>
          <w:szCs w:val="24"/>
        </w:rPr>
        <w:t xml:space="preserve"> "О минимальном размере оплаты труда", увеличенного на сумму страховых взносов в государственные внебюджетные фонды </w:t>
      </w:r>
      <w:r w:rsidR="00A04C19">
        <w:rPr>
          <w:rFonts w:ascii="Times New Roman" w:hAnsi="Times New Roman" w:cs="Times New Roman"/>
          <w:sz w:val="24"/>
          <w:szCs w:val="24"/>
        </w:rPr>
        <w:br/>
      </w:r>
      <w:r w:rsidRPr="00587D7E">
        <w:rPr>
          <w:rFonts w:ascii="Times New Roman" w:hAnsi="Times New Roman" w:cs="Times New Roman"/>
          <w:sz w:val="24"/>
          <w:szCs w:val="24"/>
        </w:rPr>
        <w:t>и районный коэффициент;</w:t>
      </w:r>
    </w:p>
    <w:p w:rsidR="00D05750" w:rsidRPr="00587D7E" w:rsidRDefault="00D05750" w:rsidP="00F9417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7D7E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587D7E">
        <w:rPr>
          <w:rFonts w:ascii="Times New Roman" w:hAnsi="Times New Roman" w:cs="Times New Roman"/>
          <w:sz w:val="24"/>
          <w:szCs w:val="24"/>
          <w:vertAlign w:val="subscript"/>
        </w:rPr>
        <w:t>зан</w:t>
      </w:r>
      <w:proofErr w:type="spellEnd"/>
      <w:r w:rsidRPr="00587D7E">
        <w:rPr>
          <w:rFonts w:ascii="Times New Roman" w:hAnsi="Times New Roman" w:cs="Times New Roman"/>
          <w:sz w:val="24"/>
          <w:szCs w:val="24"/>
        </w:rPr>
        <w:t xml:space="preserve"> - период временного трудоустройства (количество месяцев), не более 3 месяцев;</w:t>
      </w:r>
    </w:p>
    <w:p w:rsidR="00D05750" w:rsidRPr="00D05750" w:rsidRDefault="00D05750" w:rsidP="00F9417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7D7E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587D7E">
        <w:rPr>
          <w:rFonts w:ascii="Times New Roman" w:hAnsi="Times New Roman" w:cs="Times New Roman"/>
          <w:sz w:val="24"/>
          <w:szCs w:val="24"/>
          <w:vertAlign w:val="subscript"/>
        </w:rPr>
        <w:t>мт</w:t>
      </w:r>
      <w:proofErr w:type="spellEnd"/>
      <w:r w:rsidRPr="00587D7E">
        <w:rPr>
          <w:rFonts w:ascii="Times New Roman" w:hAnsi="Times New Roman" w:cs="Times New Roman"/>
          <w:sz w:val="24"/>
          <w:szCs w:val="24"/>
        </w:rPr>
        <w:t xml:space="preserve"> - затраты на одно рабочее место работника в период материально-технического обеспечения работ, 10</w:t>
      </w:r>
      <w:r w:rsidR="00FD47FD" w:rsidRPr="00587D7E">
        <w:rPr>
          <w:rFonts w:ascii="Times New Roman" w:hAnsi="Times New Roman" w:cs="Times New Roman"/>
          <w:sz w:val="24"/>
          <w:szCs w:val="24"/>
        </w:rPr>
        <w:t> 000,00 руб. (десять тысяч рублей, 00 копеек)</w:t>
      </w:r>
      <w:r w:rsidRPr="00587D7E">
        <w:rPr>
          <w:rFonts w:ascii="Times New Roman" w:hAnsi="Times New Roman" w:cs="Times New Roman"/>
          <w:sz w:val="24"/>
          <w:szCs w:val="24"/>
        </w:rPr>
        <w:t xml:space="preserve"> на весь период.</w:t>
      </w:r>
    </w:p>
    <w:p w:rsidR="00C07184" w:rsidRPr="00BB45CA" w:rsidRDefault="007B2D58" w:rsidP="003A53BE">
      <w:pPr>
        <w:autoSpaceDE w:val="0"/>
        <w:autoSpaceDN w:val="0"/>
        <w:adjustRightInd w:val="0"/>
        <w:ind w:firstLine="709"/>
        <w:jc w:val="both"/>
        <w:rPr>
          <w:color w:val="000000"/>
          <w:highlight w:val="yellow"/>
        </w:rPr>
      </w:pPr>
      <w:r w:rsidRPr="004705A5">
        <w:rPr>
          <w:color w:val="000000"/>
        </w:rPr>
        <w:t xml:space="preserve">Предельный размер </w:t>
      </w:r>
      <w:r w:rsidR="00A23359" w:rsidRPr="004705A5">
        <w:rPr>
          <w:color w:val="000000"/>
        </w:rPr>
        <w:t xml:space="preserve">возмещения затрат </w:t>
      </w:r>
      <w:r w:rsidRPr="004705A5">
        <w:rPr>
          <w:color w:val="000000"/>
        </w:rPr>
        <w:t xml:space="preserve">не может превышать </w:t>
      </w:r>
      <w:r w:rsidR="00760EBC">
        <w:t>64 171,00</w:t>
      </w:r>
      <w:r w:rsidR="004229BC" w:rsidRPr="004705A5">
        <w:t xml:space="preserve"> </w:t>
      </w:r>
      <w:r w:rsidRPr="004705A5">
        <w:t>руб</w:t>
      </w:r>
      <w:r w:rsidR="00755B13">
        <w:rPr>
          <w:color w:val="000000"/>
        </w:rPr>
        <w:t>.</w:t>
      </w:r>
      <w:r w:rsidRPr="004705A5">
        <w:rPr>
          <w:color w:val="000000"/>
        </w:rPr>
        <w:t xml:space="preserve"> </w:t>
      </w:r>
      <w:r w:rsidR="00760EBC">
        <w:rPr>
          <w:color w:val="000000"/>
        </w:rPr>
        <w:t xml:space="preserve">(шестьдесят четыре тысячи сто семьдесят один рубль, 00 копеек) </w:t>
      </w:r>
      <w:r w:rsidRPr="004705A5">
        <w:rPr>
          <w:color w:val="000000"/>
        </w:rPr>
        <w:t xml:space="preserve">на одного </w:t>
      </w:r>
      <w:r w:rsidR="00D508B6" w:rsidRPr="004705A5">
        <w:rPr>
          <w:color w:val="000000"/>
        </w:rPr>
        <w:t>гражданина</w:t>
      </w:r>
      <w:r w:rsidRPr="004705A5">
        <w:rPr>
          <w:color w:val="000000"/>
        </w:rPr>
        <w:t>.</w:t>
      </w:r>
    </w:p>
    <w:p w:rsidR="004E67FD" w:rsidRDefault="00755B13" w:rsidP="00587D7E">
      <w:pPr>
        <w:ind w:firstLine="709"/>
        <w:jc w:val="both"/>
        <w:rPr>
          <w:color w:val="000000"/>
        </w:rPr>
      </w:pPr>
      <w:r>
        <w:t>8</w:t>
      </w:r>
      <w:r w:rsidR="007B2D58" w:rsidRPr="00A5609A">
        <w:t>. Результатом</w:t>
      </w:r>
      <w:r w:rsidR="00F943AD" w:rsidRPr="00A5609A">
        <w:t xml:space="preserve"> реализации мероприятий</w:t>
      </w:r>
      <w:r w:rsidR="00503D19" w:rsidRPr="00A5609A">
        <w:t xml:space="preserve"> по возмещению работодателям расходов </w:t>
      </w:r>
      <w:r w:rsidR="00503D19" w:rsidRPr="00A5609A">
        <w:br/>
        <w:t>на частичную оплату труда при организации общественных работ для граждан, ищущих работу и обратившихся в органы службы занятости</w:t>
      </w:r>
      <w:r>
        <w:t>,</w:t>
      </w:r>
      <w:r w:rsidR="007B2D58" w:rsidRPr="00A5609A">
        <w:t xml:space="preserve"> является численность</w:t>
      </w:r>
      <w:r w:rsidR="00D508B6" w:rsidRPr="00A5609A">
        <w:t xml:space="preserve"> трудоустроенных на общественные работы граждан</w:t>
      </w:r>
      <w:r w:rsidR="007B2D58" w:rsidRPr="00A5609A">
        <w:t xml:space="preserve"> в количестве не менее </w:t>
      </w:r>
      <w:r w:rsidR="00587D7E">
        <w:t>10 636 (десяти тысяч шестисот тридцати шести)</w:t>
      </w:r>
      <w:r w:rsidR="00587D7E" w:rsidRPr="00704307">
        <w:t xml:space="preserve"> человек</w:t>
      </w:r>
      <w:r w:rsidR="00503D19" w:rsidRPr="00A5609A">
        <w:t>.</w:t>
      </w:r>
      <w:r w:rsidR="00587D7E">
        <w:rPr>
          <w:color w:val="000000"/>
        </w:rPr>
        <w:t xml:space="preserve"> </w:t>
      </w:r>
    </w:p>
    <w:p w:rsidR="009663F2" w:rsidRDefault="009663F2" w:rsidP="00A5531B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sectPr w:rsidR="009663F2" w:rsidSect="005D2F8E">
      <w:headerReference w:type="even" r:id="rId11"/>
      <w:headerReference w:type="default" r:id="rId12"/>
      <w:pgSz w:w="11906" w:h="16838"/>
      <w:pgMar w:top="709" w:right="851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2BF" w:rsidRPr="002D4915" w:rsidRDefault="002D32BF" w:rsidP="00D9348D">
      <w:r>
        <w:separator/>
      </w:r>
    </w:p>
  </w:endnote>
  <w:endnote w:type="continuationSeparator" w:id="0">
    <w:p w:rsidR="002D32BF" w:rsidRPr="002D4915" w:rsidRDefault="002D32BF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2BF" w:rsidRPr="002D4915" w:rsidRDefault="002D32BF" w:rsidP="00D9348D">
      <w:r>
        <w:separator/>
      </w:r>
    </w:p>
  </w:footnote>
  <w:footnote w:type="continuationSeparator" w:id="0">
    <w:p w:rsidR="002D32BF" w:rsidRPr="002D4915" w:rsidRDefault="002D32BF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3BE" w:rsidRDefault="00804E0F" w:rsidP="009C31D1">
    <w:pPr>
      <w:pStyle w:val="ae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FA43B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FA43BE" w:rsidRDefault="00FA43BE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22939"/>
      <w:docPartObj>
        <w:docPartGallery w:val="Page Numbers (Top of Page)"/>
        <w:docPartUnique/>
      </w:docPartObj>
    </w:sdtPr>
    <w:sdtContent>
      <w:p w:rsidR="005D2F8E" w:rsidRDefault="00804E0F">
        <w:pPr>
          <w:pStyle w:val="ae"/>
          <w:jc w:val="center"/>
        </w:pPr>
        <w:fldSimple w:instr=" PAGE   \* MERGEFORMAT ">
          <w:r w:rsidR="00D231E9">
            <w:rPr>
              <w:noProof/>
            </w:rPr>
            <w:t>2</w:t>
          </w:r>
        </w:fldSimple>
      </w:p>
    </w:sdtContent>
  </w:sdt>
  <w:p w:rsidR="005D2F8E" w:rsidRDefault="005D2F8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0DC70A3"/>
    <w:multiLevelType w:val="hybridMultilevel"/>
    <w:tmpl w:val="D2BE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279ED"/>
    <w:multiLevelType w:val="hybridMultilevel"/>
    <w:tmpl w:val="039CC400"/>
    <w:lvl w:ilvl="0" w:tplc="DD30392E">
      <w:start w:val="5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4">
    <w:nsid w:val="21DE6FFF"/>
    <w:multiLevelType w:val="hybridMultilevel"/>
    <w:tmpl w:val="C8668EBA"/>
    <w:lvl w:ilvl="0" w:tplc="E74E317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C4349B2"/>
    <w:multiLevelType w:val="multilevel"/>
    <w:tmpl w:val="84D0957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2D9A173E"/>
    <w:multiLevelType w:val="hybridMultilevel"/>
    <w:tmpl w:val="F470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4F3430C2"/>
    <w:multiLevelType w:val="hybridMultilevel"/>
    <w:tmpl w:val="E75E97E6"/>
    <w:lvl w:ilvl="0" w:tplc="53904B2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1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2">
    <w:nsid w:val="7F1E7BCF"/>
    <w:multiLevelType w:val="hybridMultilevel"/>
    <w:tmpl w:val="098CC364"/>
    <w:lvl w:ilvl="0" w:tplc="6AC8FC8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12"/>
  </w:num>
  <w:num w:numId="9">
    <w:abstractNumId w:val="4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014C6"/>
    <w:rsid w:val="00001ED7"/>
    <w:rsid w:val="0000414B"/>
    <w:rsid w:val="000052B8"/>
    <w:rsid w:val="000060E0"/>
    <w:rsid w:val="00010CC6"/>
    <w:rsid w:val="00010E83"/>
    <w:rsid w:val="00011165"/>
    <w:rsid w:val="0001329A"/>
    <w:rsid w:val="00013B34"/>
    <w:rsid w:val="00016C42"/>
    <w:rsid w:val="00020803"/>
    <w:rsid w:val="000231CC"/>
    <w:rsid w:val="00024A40"/>
    <w:rsid w:val="00024BB1"/>
    <w:rsid w:val="000250E6"/>
    <w:rsid w:val="00025973"/>
    <w:rsid w:val="0002690A"/>
    <w:rsid w:val="000303C2"/>
    <w:rsid w:val="000309C3"/>
    <w:rsid w:val="00030C77"/>
    <w:rsid w:val="0003203F"/>
    <w:rsid w:val="000339B1"/>
    <w:rsid w:val="00034F72"/>
    <w:rsid w:val="00035D4D"/>
    <w:rsid w:val="00036CB5"/>
    <w:rsid w:val="00037E05"/>
    <w:rsid w:val="000413C2"/>
    <w:rsid w:val="0004156E"/>
    <w:rsid w:val="00041AE2"/>
    <w:rsid w:val="000424B5"/>
    <w:rsid w:val="000428D7"/>
    <w:rsid w:val="00046EFD"/>
    <w:rsid w:val="00055DD9"/>
    <w:rsid w:val="0005638A"/>
    <w:rsid w:val="00056551"/>
    <w:rsid w:val="00057B04"/>
    <w:rsid w:val="000629D2"/>
    <w:rsid w:val="00062F1A"/>
    <w:rsid w:val="00063C7A"/>
    <w:rsid w:val="00065799"/>
    <w:rsid w:val="00066571"/>
    <w:rsid w:val="000704A7"/>
    <w:rsid w:val="00074321"/>
    <w:rsid w:val="0007457C"/>
    <w:rsid w:val="00075F0F"/>
    <w:rsid w:val="0007647E"/>
    <w:rsid w:val="00077FDD"/>
    <w:rsid w:val="00080697"/>
    <w:rsid w:val="00080AD0"/>
    <w:rsid w:val="00082175"/>
    <w:rsid w:val="00082D26"/>
    <w:rsid w:val="000849B3"/>
    <w:rsid w:val="00085AF2"/>
    <w:rsid w:val="00086F5D"/>
    <w:rsid w:val="00090142"/>
    <w:rsid w:val="00090B42"/>
    <w:rsid w:val="00090C85"/>
    <w:rsid w:val="00090D15"/>
    <w:rsid w:val="000951B5"/>
    <w:rsid w:val="000963EA"/>
    <w:rsid w:val="000964B7"/>
    <w:rsid w:val="00096B82"/>
    <w:rsid w:val="000A027A"/>
    <w:rsid w:val="000A02DC"/>
    <w:rsid w:val="000A2F9E"/>
    <w:rsid w:val="000A3805"/>
    <w:rsid w:val="000A42C8"/>
    <w:rsid w:val="000A509F"/>
    <w:rsid w:val="000A53B3"/>
    <w:rsid w:val="000B12CD"/>
    <w:rsid w:val="000B21ED"/>
    <w:rsid w:val="000B24F3"/>
    <w:rsid w:val="000B37FE"/>
    <w:rsid w:val="000B3DEB"/>
    <w:rsid w:val="000B42B6"/>
    <w:rsid w:val="000B558B"/>
    <w:rsid w:val="000B732C"/>
    <w:rsid w:val="000B7834"/>
    <w:rsid w:val="000C0FEB"/>
    <w:rsid w:val="000C2AE4"/>
    <w:rsid w:val="000C38F9"/>
    <w:rsid w:val="000C3C61"/>
    <w:rsid w:val="000C4184"/>
    <w:rsid w:val="000C45D6"/>
    <w:rsid w:val="000C636F"/>
    <w:rsid w:val="000D28FD"/>
    <w:rsid w:val="000E1BFF"/>
    <w:rsid w:val="000E3596"/>
    <w:rsid w:val="000E46D8"/>
    <w:rsid w:val="000E4A16"/>
    <w:rsid w:val="000E5DEF"/>
    <w:rsid w:val="000F4750"/>
    <w:rsid w:val="000F6A37"/>
    <w:rsid w:val="00100705"/>
    <w:rsid w:val="00101360"/>
    <w:rsid w:val="00101EED"/>
    <w:rsid w:val="00107515"/>
    <w:rsid w:val="00107C7B"/>
    <w:rsid w:val="0011025D"/>
    <w:rsid w:val="00111A40"/>
    <w:rsid w:val="00113BDC"/>
    <w:rsid w:val="00115237"/>
    <w:rsid w:val="00117C13"/>
    <w:rsid w:val="001237A7"/>
    <w:rsid w:val="00125D1E"/>
    <w:rsid w:val="00125FD4"/>
    <w:rsid w:val="0013124C"/>
    <w:rsid w:val="00133D00"/>
    <w:rsid w:val="00134F2D"/>
    <w:rsid w:val="00136484"/>
    <w:rsid w:val="00136546"/>
    <w:rsid w:val="0013767E"/>
    <w:rsid w:val="00140958"/>
    <w:rsid w:val="00143186"/>
    <w:rsid w:val="00146D2F"/>
    <w:rsid w:val="00147521"/>
    <w:rsid w:val="00150B76"/>
    <w:rsid w:val="00151327"/>
    <w:rsid w:val="0015271A"/>
    <w:rsid w:val="001540A4"/>
    <w:rsid w:val="0015631E"/>
    <w:rsid w:val="0015675D"/>
    <w:rsid w:val="001577AE"/>
    <w:rsid w:val="00162E64"/>
    <w:rsid w:val="00162F69"/>
    <w:rsid w:val="00163C98"/>
    <w:rsid w:val="001641A3"/>
    <w:rsid w:val="00164B1A"/>
    <w:rsid w:val="001650DB"/>
    <w:rsid w:val="0016569F"/>
    <w:rsid w:val="00165B8A"/>
    <w:rsid w:val="001674DA"/>
    <w:rsid w:val="00170083"/>
    <w:rsid w:val="00170308"/>
    <w:rsid w:val="00171C8E"/>
    <w:rsid w:val="00175307"/>
    <w:rsid w:val="001757C0"/>
    <w:rsid w:val="00177494"/>
    <w:rsid w:val="00181E66"/>
    <w:rsid w:val="0018339B"/>
    <w:rsid w:val="001845D4"/>
    <w:rsid w:val="00185B3F"/>
    <w:rsid w:val="0018635B"/>
    <w:rsid w:val="00186CBF"/>
    <w:rsid w:val="00187817"/>
    <w:rsid w:val="00191F9E"/>
    <w:rsid w:val="001932C0"/>
    <w:rsid w:val="001934D5"/>
    <w:rsid w:val="00194EC4"/>
    <w:rsid w:val="00196D0A"/>
    <w:rsid w:val="001972EA"/>
    <w:rsid w:val="00197B29"/>
    <w:rsid w:val="00197D32"/>
    <w:rsid w:val="001A04C1"/>
    <w:rsid w:val="001A0AB0"/>
    <w:rsid w:val="001A194F"/>
    <w:rsid w:val="001A37E0"/>
    <w:rsid w:val="001A404E"/>
    <w:rsid w:val="001A5746"/>
    <w:rsid w:val="001B1A3D"/>
    <w:rsid w:val="001B29DF"/>
    <w:rsid w:val="001B42B4"/>
    <w:rsid w:val="001C08B0"/>
    <w:rsid w:val="001C08DA"/>
    <w:rsid w:val="001C1DBA"/>
    <w:rsid w:val="001C2DAD"/>
    <w:rsid w:val="001C3CA7"/>
    <w:rsid w:val="001C41B8"/>
    <w:rsid w:val="001C4219"/>
    <w:rsid w:val="001C4F21"/>
    <w:rsid w:val="001C5273"/>
    <w:rsid w:val="001C5D7C"/>
    <w:rsid w:val="001C65B7"/>
    <w:rsid w:val="001D0AD0"/>
    <w:rsid w:val="001D0B11"/>
    <w:rsid w:val="001D1502"/>
    <w:rsid w:val="001D16F9"/>
    <w:rsid w:val="001D1B3B"/>
    <w:rsid w:val="001D1F3C"/>
    <w:rsid w:val="001D2D10"/>
    <w:rsid w:val="001E1EFE"/>
    <w:rsid w:val="001E390E"/>
    <w:rsid w:val="001E3F68"/>
    <w:rsid w:val="001E5432"/>
    <w:rsid w:val="001F068F"/>
    <w:rsid w:val="001F4B36"/>
    <w:rsid w:val="002013A2"/>
    <w:rsid w:val="00202D00"/>
    <w:rsid w:val="0020464E"/>
    <w:rsid w:val="00206206"/>
    <w:rsid w:val="00206F51"/>
    <w:rsid w:val="002111BC"/>
    <w:rsid w:val="0021275A"/>
    <w:rsid w:val="00212CE7"/>
    <w:rsid w:val="00213601"/>
    <w:rsid w:val="0021547E"/>
    <w:rsid w:val="002170E7"/>
    <w:rsid w:val="0022276C"/>
    <w:rsid w:val="00223CD2"/>
    <w:rsid w:val="00225175"/>
    <w:rsid w:val="00226198"/>
    <w:rsid w:val="00231E0D"/>
    <w:rsid w:val="002326A1"/>
    <w:rsid w:val="002328EB"/>
    <w:rsid w:val="00236152"/>
    <w:rsid w:val="00236FD9"/>
    <w:rsid w:val="00237112"/>
    <w:rsid w:val="00240829"/>
    <w:rsid w:val="00240AE8"/>
    <w:rsid w:val="002423EB"/>
    <w:rsid w:val="00245412"/>
    <w:rsid w:val="002458D4"/>
    <w:rsid w:val="002478F9"/>
    <w:rsid w:val="00250382"/>
    <w:rsid w:val="00250A23"/>
    <w:rsid w:val="0025278E"/>
    <w:rsid w:val="002527BC"/>
    <w:rsid w:val="00253622"/>
    <w:rsid w:val="00253CE3"/>
    <w:rsid w:val="00253D56"/>
    <w:rsid w:val="00253D62"/>
    <w:rsid w:val="00254221"/>
    <w:rsid w:val="00254A2A"/>
    <w:rsid w:val="00254BB1"/>
    <w:rsid w:val="002560CE"/>
    <w:rsid w:val="002573A4"/>
    <w:rsid w:val="002601B0"/>
    <w:rsid w:val="00261683"/>
    <w:rsid w:val="0026214C"/>
    <w:rsid w:val="00262B78"/>
    <w:rsid w:val="00263AEC"/>
    <w:rsid w:val="00266245"/>
    <w:rsid w:val="00266560"/>
    <w:rsid w:val="002673A2"/>
    <w:rsid w:val="002673A3"/>
    <w:rsid w:val="0027025A"/>
    <w:rsid w:val="00274960"/>
    <w:rsid w:val="00275447"/>
    <w:rsid w:val="00275489"/>
    <w:rsid w:val="002754FF"/>
    <w:rsid w:val="0027563D"/>
    <w:rsid w:val="002769E6"/>
    <w:rsid w:val="00283761"/>
    <w:rsid w:val="00290104"/>
    <w:rsid w:val="00290AB2"/>
    <w:rsid w:val="00291AC7"/>
    <w:rsid w:val="00291F85"/>
    <w:rsid w:val="0029266D"/>
    <w:rsid w:val="00292988"/>
    <w:rsid w:val="002937E1"/>
    <w:rsid w:val="002973CC"/>
    <w:rsid w:val="002A0B81"/>
    <w:rsid w:val="002A238D"/>
    <w:rsid w:val="002A26DD"/>
    <w:rsid w:val="002A719E"/>
    <w:rsid w:val="002A7261"/>
    <w:rsid w:val="002A7C59"/>
    <w:rsid w:val="002B298D"/>
    <w:rsid w:val="002B35E5"/>
    <w:rsid w:val="002B3735"/>
    <w:rsid w:val="002B512E"/>
    <w:rsid w:val="002C13BE"/>
    <w:rsid w:val="002C4C25"/>
    <w:rsid w:val="002C5FA0"/>
    <w:rsid w:val="002C7181"/>
    <w:rsid w:val="002D1F31"/>
    <w:rsid w:val="002D236B"/>
    <w:rsid w:val="002D28BF"/>
    <w:rsid w:val="002D28CE"/>
    <w:rsid w:val="002D32BF"/>
    <w:rsid w:val="002E02EF"/>
    <w:rsid w:val="002E38BD"/>
    <w:rsid w:val="002F098F"/>
    <w:rsid w:val="002F16D5"/>
    <w:rsid w:val="002F1E2C"/>
    <w:rsid w:val="002F22D9"/>
    <w:rsid w:val="002F2C1F"/>
    <w:rsid w:val="002F737D"/>
    <w:rsid w:val="002F7840"/>
    <w:rsid w:val="002F7E8A"/>
    <w:rsid w:val="00300D9F"/>
    <w:rsid w:val="00301610"/>
    <w:rsid w:val="003039B1"/>
    <w:rsid w:val="00303AA8"/>
    <w:rsid w:val="00304A60"/>
    <w:rsid w:val="003075ED"/>
    <w:rsid w:val="00311ADB"/>
    <w:rsid w:val="00311D95"/>
    <w:rsid w:val="0031288C"/>
    <w:rsid w:val="00312C95"/>
    <w:rsid w:val="003136A2"/>
    <w:rsid w:val="00313EA7"/>
    <w:rsid w:val="00313FC8"/>
    <w:rsid w:val="003145C2"/>
    <w:rsid w:val="00314E28"/>
    <w:rsid w:val="00316599"/>
    <w:rsid w:val="00316CCB"/>
    <w:rsid w:val="003209A7"/>
    <w:rsid w:val="00325CB0"/>
    <w:rsid w:val="00326B20"/>
    <w:rsid w:val="00327F5D"/>
    <w:rsid w:val="003307F3"/>
    <w:rsid w:val="00331459"/>
    <w:rsid w:val="00333688"/>
    <w:rsid w:val="00334654"/>
    <w:rsid w:val="0033745B"/>
    <w:rsid w:val="00341F5C"/>
    <w:rsid w:val="003453E5"/>
    <w:rsid w:val="00346597"/>
    <w:rsid w:val="00347160"/>
    <w:rsid w:val="00347F8C"/>
    <w:rsid w:val="003510A7"/>
    <w:rsid w:val="00351461"/>
    <w:rsid w:val="00351E82"/>
    <w:rsid w:val="00352057"/>
    <w:rsid w:val="00352D14"/>
    <w:rsid w:val="003557FD"/>
    <w:rsid w:val="003567A7"/>
    <w:rsid w:val="00357332"/>
    <w:rsid w:val="003573A1"/>
    <w:rsid w:val="0036080B"/>
    <w:rsid w:val="00360E74"/>
    <w:rsid w:val="003613CF"/>
    <w:rsid w:val="00361559"/>
    <w:rsid w:val="00365334"/>
    <w:rsid w:val="0036623C"/>
    <w:rsid w:val="003679BC"/>
    <w:rsid w:val="003679F7"/>
    <w:rsid w:val="003737D3"/>
    <w:rsid w:val="00373A02"/>
    <w:rsid w:val="00374FF3"/>
    <w:rsid w:val="003755E1"/>
    <w:rsid w:val="00381B89"/>
    <w:rsid w:val="003831D8"/>
    <w:rsid w:val="0038326F"/>
    <w:rsid w:val="003836F8"/>
    <w:rsid w:val="003854EE"/>
    <w:rsid w:val="00385A91"/>
    <w:rsid w:val="00386567"/>
    <w:rsid w:val="00386CAA"/>
    <w:rsid w:val="00387A07"/>
    <w:rsid w:val="0039063D"/>
    <w:rsid w:val="003934F4"/>
    <w:rsid w:val="003943F7"/>
    <w:rsid w:val="00395B7B"/>
    <w:rsid w:val="00396CDA"/>
    <w:rsid w:val="003A09D1"/>
    <w:rsid w:val="003A0AC8"/>
    <w:rsid w:val="003A4440"/>
    <w:rsid w:val="003A53BE"/>
    <w:rsid w:val="003A6759"/>
    <w:rsid w:val="003A744E"/>
    <w:rsid w:val="003A7ADB"/>
    <w:rsid w:val="003B13CC"/>
    <w:rsid w:val="003B1CFB"/>
    <w:rsid w:val="003B343B"/>
    <w:rsid w:val="003B3C7E"/>
    <w:rsid w:val="003B3F4B"/>
    <w:rsid w:val="003B40F0"/>
    <w:rsid w:val="003B5C3C"/>
    <w:rsid w:val="003B61A7"/>
    <w:rsid w:val="003B6A8A"/>
    <w:rsid w:val="003B73C8"/>
    <w:rsid w:val="003C2319"/>
    <w:rsid w:val="003C35D9"/>
    <w:rsid w:val="003C4D42"/>
    <w:rsid w:val="003C5024"/>
    <w:rsid w:val="003C5226"/>
    <w:rsid w:val="003C5F3E"/>
    <w:rsid w:val="003C618D"/>
    <w:rsid w:val="003C6E05"/>
    <w:rsid w:val="003D0203"/>
    <w:rsid w:val="003D0F29"/>
    <w:rsid w:val="003D1549"/>
    <w:rsid w:val="003D1597"/>
    <w:rsid w:val="003D49C3"/>
    <w:rsid w:val="003D52DD"/>
    <w:rsid w:val="003D768F"/>
    <w:rsid w:val="003E139A"/>
    <w:rsid w:val="003E1F4E"/>
    <w:rsid w:val="003E3E97"/>
    <w:rsid w:val="003E4AD8"/>
    <w:rsid w:val="003E5606"/>
    <w:rsid w:val="003E73AF"/>
    <w:rsid w:val="003F3831"/>
    <w:rsid w:val="003F492F"/>
    <w:rsid w:val="003F4B2D"/>
    <w:rsid w:val="003F62AA"/>
    <w:rsid w:val="003F7B36"/>
    <w:rsid w:val="00400F33"/>
    <w:rsid w:val="00401610"/>
    <w:rsid w:val="0040398E"/>
    <w:rsid w:val="004040E3"/>
    <w:rsid w:val="0040446F"/>
    <w:rsid w:val="004051E2"/>
    <w:rsid w:val="004075E4"/>
    <w:rsid w:val="00407877"/>
    <w:rsid w:val="00411A20"/>
    <w:rsid w:val="00412CDD"/>
    <w:rsid w:val="00415C3F"/>
    <w:rsid w:val="00416348"/>
    <w:rsid w:val="004203DC"/>
    <w:rsid w:val="0042070B"/>
    <w:rsid w:val="00421070"/>
    <w:rsid w:val="00421087"/>
    <w:rsid w:val="004224A0"/>
    <w:rsid w:val="004229BC"/>
    <w:rsid w:val="00422DAC"/>
    <w:rsid w:val="00423835"/>
    <w:rsid w:val="00423963"/>
    <w:rsid w:val="00424996"/>
    <w:rsid w:val="00424EDD"/>
    <w:rsid w:val="00425727"/>
    <w:rsid w:val="00426C5D"/>
    <w:rsid w:val="00430E77"/>
    <w:rsid w:val="00431FCB"/>
    <w:rsid w:val="0043406A"/>
    <w:rsid w:val="004342B9"/>
    <w:rsid w:val="004358B7"/>
    <w:rsid w:val="004361ED"/>
    <w:rsid w:val="004363A7"/>
    <w:rsid w:val="00436864"/>
    <w:rsid w:val="00437060"/>
    <w:rsid w:val="00440319"/>
    <w:rsid w:val="00440897"/>
    <w:rsid w:val="0044223F"/>
    <w:rsid w:val="004435B7"/>
    <w:rsid w:val="00444AE7"/>
    <w:rsid w:val="004511E6"/>
    <w:rsid w:val="0045270B"/>
    <w:rsid w:val="00452B6F"/>
    <w:rsid w:val="0045322F"/>
    <w:rsid w:val="0045323F"/>
    <w:rsid w:val="00454218"/>
    <w:rsid w:val="00455336"/>
    <w:rsid w:val="0045593D"/>
    <w:rsid w:val="0045629E"/>
    <w:rsid w:val="004569A7"/>
    <w:rsid w:val="00461B97"/>
    <w:rsid w:val="00462D50"/>
    <w:rsid w:val="00463115"/>
    <w:rsid w:val="00463D9F"/>
    <w:rsid w:val="00464D85"/>
    <w:rsid w:val="004705A5"/>
    <w:rsid w:val="004714B9"/>
    <w:rsid w:val="00471E7C"/>
    <w:rsid w:val="004725BC"/>
    <w:rsid w:val="004741E2"/>
    <w:rsid w:val="004753ED"/>
    <w:rsid w:val="00476304"/>
    <w:rsid w:val="00476FCD"/>
    <w:rsid w:val="004775EB"/>
    <w:rsid w:val="00481A30"/>
    <w:rsid w:val="004830CC"/>
    <w:rsid w:val="00484FE3"/>
    <w:rsid w:val="004859DB"/>
    <w:rsid w:val="00486F54"/>
    <w:rsid w:val="00487590"/>
    <w:rsid w:val="0048769A"/>
    <w:rsid w:val="00487D3C"/>
    <w:rsid w:val="004924DF"/>
    <w:rsid w:val="004A0E7B"/>
    <w:rsid w:val="004A2313"/>
    <w:rsid w:val="004A24F9"/>
    <w:rsid w:val="004A2C19"/>
    <w:rsid w:val="004A2F35"/>
    <w:rsid w:val="004A5AA0"/>
    <w:rsid w:val="004A5F4F"/>
    <w:rsid w:val="004A754D"/>
    <w:rsid w:val="004B0059"/>
    <w:rsid w:val="004B088D"/>
    <w:rsid w:val="004B0B63"/>
    <w:rsid w:val="004B0DED"/>
    <w:rsid w:val="004B529C"/>
    <w:rsid w:val="004B5644"/>
    <w:rsid w:val="004B6184"/>
    <w:rsid w:val="004B6A2D"/>
    <w:rsid w:val="004B6F08"/>
    <w:rsid w:val="004C05A7"/>
    <w:rsid w:val="004C0FEE"/>
    <w:rsid w:val="004C0FF0"/>
    <w:rsid w:val="004C1A6C"/>
    <w:rsid w:val="004C1E94"/>
    <w:rsid w:val="004C1F9E"/>
    <w:rsid w:val="004C41B2"/>
    <w:rsid w:val="004C4AE7"/>
    <w:rsid w:val="004C5518"/>
    <w:rsid w:val="004C56AA"/>
    <w:rsid w:val="004C7315"/>
    <w:rsid w:val="004D2436"/>
    <w:rsid w:val="004D3315"/>
    <w:rsid w:val="004D66DD"/>
    <w:rsid w:val="004D77D3"/>
    <w:rsid w:val="004D7E47"/>
    <w:rsid w:val="004E0C8F"/>
    <w:rsid w:val="004E1BAC"/>
    <w:rsid w:val="004E4FE5"/>
    <w:rsid w:val="004E5897"/>
    <w:rsid w:val="004E67FD"/>
    <w:rsid w:val="004F08BC"/>
    <w:rsid w:val="004F0A04"/>
    <w:rsid w:val="004F0E7D"/>
    <w:rsid w:val="004F10EC"/>
    <w:rsid w:val="004F1411"/>
    <w:rsid w:val="004F3EBA"/>
    <w:rsid w:val="004F4930"/>
    <w:rsid w:val="004F4948"/>
    <w:rsid w:val="004F64C3"/>
    <w:rsid w:val="004F7055"/>
    <w:rsid w:val="004F7164"/>
    <w:rsid w:val="004F772F"/>
    <w:rsid w:val="005001FF"/>
    <w:rsid w:val="00502206"/>
    <w:rsid w:val="00502AFC"/>
    <w:rsid w:val="00503D19"/>
    <w:rsid w:val="005109BF"/>
    <w:rsid w:val="00511707"/>
    <w:rsid w:val="005119A2"/>
    <w:rsid w:val="0051311A"/>
    <w:rsid w:val="0051441F"/>
    <w:rsid w:val="00514CA1"/>
    <w:rsid w:val="00517A99"/>
    <w:rsid w:val="005208C6"/>
    <w:rsid w:val="00520D1C"/>
    <w:rsid w:val="005229E4"/>
    <w:rsid w:val="00523265"/>
    <w:rsid w:val="0052391F"/>
    <w:rsid w:val="00524FD7"/>
    <w:rsid w:val="0052626C"/>
    <w:rsid w:val="0053004C"/>
    <w:rsid w:val="00530690"/>
    <w:rsid w:val="00535359"/>
    <w:rsid w:val="005368E2"/>
    <w:rsid w:val="00541C7D"/>
    <w:rsid w:val="005428F2"/>
    <w:rsid w:val="0054436D"/>
    <w:rsid w:val="005443AA"/>
    <w:rsid w:val="00544E0D"/>
    <w:rsid w:val="005452AA"/>
    <w:rsid w:val="005457B7"/>
    <w:rsid w:val="00545A6E"/>
    <w:rsid w:val="00546FC1"/>
    <w:rsid w:val="005471AE"/>
    <w:rsid w:val="00547B02"/>
    <w:rsid w:val="00550441"/>
    <w:rsid w:val="00551446"/>
    <w:rsid w:val="00552377"/>
    <w:rsid w:val="00552C72"/>
    <w:rsid w:val="00553D7B"/>
    <w:rsid w:val="005546FE"/>
    <w:rsid w:val="00555C4A"/>
    <w:rsid w:val="00556E40"/>
    <w:rsid w:val="00560D40"/>
    <w:rsid w:val="00561A69"/>
    <w:rsid w:val="00563785"/>
    <w:rsid w:val="00570D89"/>
    <w:rsid w:val="00573C2D"/>
    <w:rsid w:val="0057727D"/>
    <w:rsid w:val="00583102"/>
    <w:rsid w:val="00583148"/>
    <w:rsid w:val="00583206"/>
    <w:rsid w:val="005838A9"/>
    <w:rsid w:val="005867A8"/>
    <w:rsid w:val="00587D7E"/>
    <w:rsid w:val="005904A4"/>
    <w:rsid w:val="00590A0D"/>
    <w:rsid w:val="0059168A"/>
    <w:rsid w:val="005926FD"/>
    <w:rsid w:val="00593B95"/>
    <w:rsid w:val="00594334"/>
    <w:rsid w:val="0059543C"/>
    <w:rsid w:val="00596DE8"/>
    <w:rsid w:val="00597F3B"/>
    <w:rsid w:val="005A0A7B"/>
    <w:rsid w:val="005A1DED"/>
    <w:rsid w:val="005A4424"/>
    <w:rsid w:val="005A533C"/>
    <w:rsid w:val="005A6E74"/>
    <w:rsid w:val="005A74EB"/>
    <w:rsid w:val="005A7EC0"/>
    <w:rsid w:val="005B192C"/>
    <w:rsid w:val="005B1C80"/>
    <w:rsid w:val="005B1E5E"/>
    <w:rsid w:val="005B6AA6"/>
    <w:rsid w:val="005B6DE5"/>
    <w:rsid w:val="005B7C8C"/>
    <w:rsid w:val="005C6430"/>
    <w:rsid w:val="005D26D5"/>
    <w:rsid w:val="005D2E25"/>
    <w:rsid w:val="005D2F8E"/>
    <w:rsid w:val="005D498B"/>
    <w:rsid w:val="005D58FD"/>
    <w:rsid w:val="005D654C"/>
    <w:rsid w:val="005D70C0"/>
    <w:rsid w:val="005D751B"/>
    <w:rsid w:val="005D7C24"/>
    <w:rsid w:val="005E0651"/>
    <w:rsid w:val="005E0F55"/>
    <w:rsid w:val="005E4834"/>
    <w:rsid w:val="005E4B2A"/>
    <w:rsid w:val="005E5296"/>
    <w:rsid w:val="005E5CF5"/>
    <w:rsid w:val="005F051A"/>
    <w:rsid w:val="005F0656"/>
    <w:rsid w:val="005F16DC"/>
    <w:rsid w:val="005F18BD"/>
    <w:rsid w:val="005F4279"/>
    <w:rsid w:val="005F46FC"/>
    <w:rsid w:val="005F47E4"/>
    <w:rsid w:val="005F4F51"/>
    <w:rsid w:val="005F63AD"/>
    <w:rsid w:val="005F676E"/>
    <w:rsid w:val="00600D97"/>
    <w:rsid w:val="0060564D"/>
    <w:rsid w:val="006058B8"/>
    <w:rsid w:val="00606843"/>
    <w:rsid w:val="006077CF"/>
    <w:rsid w:val="00607F0D"/>
    <w:rsid w:val="00611478"/>
    <w:rsid w:val="0061165E"/>
    <w:rsid w:val="00613486"/>
    <w:rsid w:val="0061677C"/>
    <w:rsid w:val="00617AEA"/>
    <w:rsid w:val="00620294"/>
    <w:rsid w:val="00623974"/>
    <w:rsid w:val="00623A1A"/>
    <w:rsid w:val="00623C42"/>
    <w:rsid w:val="00625023"/>
    <w:rsid w:val="006267DF"/>
    <w:rsid w:val="00631E39"/>
    <w:rsid w:val="00633753"/>
    <w:rsid w:val="00634515"/>
    <w:rsid w:val="00634E0D"/>
    <w:rsid w:val="00635388"/>
    <w:rsid w:val="00635B3A"/>
    <w:rsid w:val="00635FDB"/>
    <w:rsid w:val="0064112C"/>
    <w:rsid w:val="00641255"/>
    <w:rsid w:val="00644EBB"/>
    <w:rsid w:val="00646BB1"/>
    <w:rsid w:val="00650AFF"/>
    <w:rsid w:val="006514C0"/>
    <w:rsid w:val="00653976"/>
    <w:rsid w:val="00655C74"/>
    <w:rsid w:val="006568A0"/>
    <w:rsid w:val="006620A4"/>
    <w:rsid w:val="00664DE1"/>
    <w:rsid w:val="00665239"/>
    <w:rsid w:val="006655B6"/>
    <w:rsid w:val="00666DC9"/>
    <w:rsid w:val="00667517"/>
    <w:rsid w:val="00671FB8"/>
    <w:rsid w:val="00672DF1"/>
    <w:rsid w:val="00673776"/>
    <w:rsid w:val="006739F4"/>
    <w:rsid w:val="00675536"/>
    <w:rsid w:val="00677ADE"/>
    <w:rsid w:val="0068044B"/>
    <w:rsid w:val="006805C5"/>
    <w:rsid w:val="00680ECA"/>
    <w:rsid w:val="00683310"/>
    <w:rsid w:val="00683B5A"/>
    <w:rsid w:val="00685444"/>
    <w:rsid w:val="00686FFC"/>
    <w:rsid w:val="006917CE"/>
    <w:rsid w:val="00692487"/>
    <w:rsid w:val="006933BF"/>
    <w:rsid w:val="006935A2"/>
    <w:rsid w:val="00693DC8"/>
    <w:rsid w:val="00694232"/>
    <w:rsid w:val="0069506F"/>
    <w:rsid w:val="006956A8"/>
    <w:rsid w:val="00697333"/>
    <w:rsid w:val="006A04BE"/>
    <w:rsid w:val="006A28AE"/>
    <w:rsid w:val="006A47FB"/>
    <w:rsid w:val="006A48D9"/>
    <w:rsid w:val="006A4A7B"/>
    <w:rsid w:val="006B142B"/>
    <w:rsid w:val="006B1A71"/>
    <w:rsid w:val="006B301C"/>
    <w:rsid w:val="006B4040"/>
    <w:rsid w:val="006B440D"/>
    <w:rsid w:val="006B5751"/>
    <w:rsid w:val="006B6230"/>
    <w:rsid w:val="006B7EED"/>
    <w:rsid w:val="006C5094"/>
    <w:rsid w:val="006C7AC6"/>
    <w:rsid w:val="006D0638"/>
    <w:rsid w:val="006D0CC6"/>
    <w:rsid w:val="006D0E18"/>
    <w:rsid w:val="006D3456"/>
    <w:rsid w:val="006D3CF2"/>
    <w:rsid w:val="006D3D8E"/>
    <w:rsid w:val="006D488D"/>
    <w:rsid w:val="006D72D9"/>
    <w:rsid w:val="006D7422"/>
    <w:rsid w:val="006E0699"/>
    <w:rsid w:val="006E090E"/>
    <w:rsid w:val="006E12F4"/>
    <w:rsid w:val="006E4B51"/>
    <w:rsid w:val="006E53B9"/>
    <w:rsid w:val="006E6C8D"/>
    <w:rsid w:val="006F343F"/>
    <w:rsid w:val="006F4566"/>
    <w:rsid w:val="006F4A21"/>
    <w:rsid w:val="006F5A71"/>
    <w:rsid w:val="006F6793"/>
    <w:rsid w:val="006F704A"/>
    <w:rsid w:val="006F74CE"/>
    <w:rsid w:val="00700D64"/>
    <w:rsid w:val="0070390C"/>
    <w:rsid w:val="00703AF6"/>
    <w:rsid w:val="00703F9F"/>
    <w:rsid w:val="00704307"/>
    <w:rsid w:val="00704C44"/>
    <w:rsid w:val="00705E5C"/>
    <w:rsid w:val="007064E0"/>
    <w:rsid w:val="00706CEF"/>
    <w:rsid w:val="00707662"/>
    <w:rsid w:val="00712103"/>
    <w:rsid w:val="007121B3"/>
    <w:rsid w:val="00714798"/>
    <w:rsid w:val="00717496"/>
    <w:rsid w:val="00720AE1"/>
    <w:rsid w:val="007213AF"/>
    <w:rsid w:val="007218A9"/>
    <w:rsid w:val="00722857"/>
    <w:rsid w:val="00723BDC"/>
    <w:rsid w:val="00726F35"/>
    <w:rsid w:val="00731486"/>
    <w:rsid w:val="0073384C"/>
    <w:rsid w:val="00733FF1"/>
    <w:rsid w:val="00735086"/>
    <w:rsid w:val="00735FDC"/>
    <w:rsid w:val="00736BF0"/>
    <w:rsid w:val="0073727B"/>
    <w:rsid w:val="007408B4"/>
    <w:rsid w:val="0074104F"/>
    <w:rsid w:val="0074185B"/>
    <w:rsid w:val="00741E2D"/>
    <w:rsid w:val="00742E2B"/>
    <w:rsid w:val="00742F6C"/>
    <w:rsid w:val="007432E1"/>
    <w:rsid w:val="007441A2"/>
    <w:rsid w:val="007457B1"/>
    <w:rsid w:val="00746A9C"/>
    <w:rsid w:val="007510E6"/>
    <w:rsid w:val="00752783"/>
    <w:rsid w:val="00752AA6"/>
    <w:rsid w:val="007547B0"/>
    <w:rsid w:val="007554AD"/>
    <w:rsid w:val="00755578"/>
    <w:rsid w:val="00755B13"/>
    <w:rsid w:val="007567C2"/>
    <w:rsid w:val="00756ED9"/>
    <w:rsid w:val="00756F02"/>
    <w:rsid w:val="00760C6B"/>
    <w:rsid w:val="00760EBC"/>
    <w:rsid w:val="007620C1"/>
    <w:rsid w:val="007620E6"/>
    <w:rsid w:val="00762495"/>
    <w:rsid w:val="007625B2"/>
    <w:rsid w:val="007641AE"/>
    <w:rsid w:val="00764B8D"/>
    <w:rsid w:val="00766545"/>
    <w:rsid w:val="00767603"/>
    <w:rsid w:val="007703D7"/>
    <w:rsid w:val="007728EE"/>
    <w:rsid w:val="007732BB"/>
    <w:rsid w:val="0077518D"/>
    <w:rsid w:val="00775216"/>
    <w:rsid w:val="00775C3D"/>
    <w:rsid w:val="00776F7E"/>
    <w:rsid w:val="007810AA"/>
    <w:rsid w:val="00781396"/>
    <w:rsid w:val="0078273D"/>
    <w:rsid w:val="00783692"/>
    <w:rsid w:val="00784D80"/>
    <w:rsid w:val="007869CE"/>
    <w:rsid w:val="00791073"/>
    <w:rsid w:val="007915F5"/>
    <w:rsid w:val="00793F99"/>
    <w:rsid w:val="00796332"/>
    <w:rsid w:val="00796CF6"/>
    <w:rsid w:val="007973CF"/>
    <w:rsid w:val="007A0FBB"/>
    <w:rsid w:val="007A1631"/>
    <w:rsid w:val="007A2411"/>
    <w:rsid w:val="007A3A47"/>
    <w:rsid w:val="007A5BED"/>
    <w:rsid w:val="007A6D61"/>
    <w:rsid w:val="007A711A"/>
    <w:rsid w:val="007B1520"/>
    <w:rsid w:val="007B2D58"/>
    <w:rsid w:val="007B3AC9"/>
    <w:rsid w:val="007B45F0"/>
    <w:rsid w:val="007B53B4"/>
    <w:rsid w:val="007B586B"/>
    <w:rsid w:val="007B58EB"/>
    <w:rsid w:val="007B6504"/>
    <w:rsid w:val="007B7D4D"/>
    <w:rsid w:val="007C0E0A"/>
    <w:rsid w:val="007C0E76"/>
    <w:rsid w:val="007C22C8"/>
    <w:rsid w:val="007C4E4E"/>
    <w:rsid w:val="007C4E74"/>
    <w:rsid w:val="007C5487"/>
    <w:rsid w:val="007C579E"/>
    <w:rsid w:val="007C5D44"/>
    <w:rsid w:val="007C6953"/>
    <w:rsid w:val="007C6A2E"/>
    <w:rsid w:val="007D0236"/>
    <w:rsid w:val="007D275B"/>
    <w:rsid w:val="007D4123"/>
    <w:rsid w:val="007D54CC"/>
    <w:rsid w:val="007D751A"/>
    <w:rsid w:val="007E05B3"/>
    <w:rsid w:val="007E0690"/>
    <w:rsid w:val="007E0C63"/>
    <w:rsid w:val="007E0FC9"/>
    <w:rsid w:val="007E125C"/>
    <w:rsid w:val="007E1D7C"/>
    <w:rsid w:val="007E2E25"/>
    <w:rsid w:val="007E360C"/>
    <w:rsid w:val="007E4CB0"/>
    <w:rsid w:val="007E5577"/>
    <w:rsid w:val="007E582B"/>
    <w:rsid w:val="007E5DA5"/>
    <w:rsid w:val="007E5FED"/>
    <w:rsid w:val="007E6002"/>
    <w:rsid w:val="007E7109"/>
    <w:rsid w:val="007F2223"/>
    <w:rsid w:val="007F29BB"/>
    <w:rsid w:val="007F2A0D"/>
    <w:rsid w:val="007F2F10"/>
    <w:rsid w:val="007F2FCD"/>
    <w:rsid w:val="007F3524"/>
    <w:rsid w:val="007F488B"/>
    <w:rsid w:val="007F6E1A"/>
    <w:rsid w:val="007F7BE9"/>
    <w:rsid w:val="00800BFB"/>
    <w:rsid w:val="00802039"/>
    <w:rsid w:val="008028C0"/>
    <w:rsid w:val="008044E2"/>
    <w:rsid w:val="00804E0F"/>
    <w:rsid w:val="00805645"/>
    <w:rsid w:val="00805EC2"/>
    <w:rsid w:val="00805F8A"/>
    <w:rsid w:val="00806DF3"/>
    <w:rsid w:val="00807802"/>
    <w:rsid w:val="0081082E"/>
    <w:rsid w:val="008115CD"/>
    <w:rsid w:val="008136DA"/>
    <w:rsid w:val="008157EC"/>
    <w:rsid w:val="00815886"/>
    <w:rsid w:val="00817226"/>
    <w:rsid w:val="008204E9"/>
    <w:rsid w:val="00820DDC"/>
    <w:rsid w:val="00823355"/>
    <w:rsid w:val="00823A3B"/>
    <w:rsid w:val="00826271"/>
    <w:rsid w:val="008271D5"/>
    <w:rsid w:val="008304A1"/>
    <w:rsid w:val="00830F66"/>
    <w:rsid w:val="0083235C"/>
    <w:rsid w:val="0083363C"/>
    <w:rsid w:val="00835A80"/>
    <w:rsid w:val="00836204"/>
    <w:rsid w:val="0083788F"/>
    <w:rsid w:val="0084373E"/>
    <w:rsid w:val="00843AFA"/>
    <w:rsid w:val="008444B5"/>
    <w:rsid w:val="00844806"/>
    <w:rsid w:val="00844D85"/>
    <w:rsid w:val="00846863"/>
    <w:rsid w:val="00847670"/>
    <w:rsid w:val="00847E76"/>
    <w:rsid w:val="00850CBE"/>
    <w:rsid w:val="00851F07"/>
    <w:rsid w:val="00852C10"/>
    <w:rsid w:val="00854EF0"/>
    <w:rsid w:val="00855736"/>
    <w:rsid w:val="008575A8"/>
    <w:rsid w:val="00857A17"/>
    <w:rsid w:val="00857DEE"/>
    <w:rsid w:val="00861F7C"/>
    <w:rsid w:val="00862299"/>
    <w:rsid w:val="00862BB5"/>
    <w:rsid w:val="00862D37"/>
    <w:rsid w:val="0086373D"/>
    <w:rsid w:val="008647CA"/>
    <w:rsid w:val="00865D3F"/>
    <w:rsid w:val="00866AD6"/>
    <w:rsid w:val="00870413"/>
    <w:rsid w:val="00870677"/>
    <w:rsid w:val="008706D0"/>
    <w:rsid w:val="008707BF"/>
    <w:rsid w:val="00871CE9"/>
    <w:rsid w:val="00873A51"/>
    <w:rsid w:val="00874323"/>
    <w:rsid w:val="0087448D"/>
    <w:rsid w:val="00875454"/>
    <w:rsid w:val="00876BC2"/>
    <w:rsid w:val="00877C3C"/>
    <w:rsid w:val="00880857"/>
    <w:rsid w:val="00882B08"/>
    <w:rsid w:val="00884CE8"/>
    <w:rsid w:val="00886825"/>
    <w:rsid w:val="0089004A"/>
    <w:rsid w:val="00890DA9"/>
    <w:rsid w:val="0089120A"/>
    <w:rsid w:val="00892528"/>
    <w:rsid w:val="00892662"/>
    <w:rsid w:val="008933E3"/>
    <w:rsid w:val="00894AE0"/>
    <w:rsid w:val="00894E85"/>
    <w:rsid w:val="00896118"/>
    <w:rsid w:val="00896451"/>
    <w:rsid w:val="008968BD"/>
    <w:rsid w:val="00896C21"/>
    <w:rsid w:val="00896FAF"/>
    <w:rsid w:val="0089700B"/>
    <w:rsid w:val="008A0EF2"/>
    <w:rsid w:val="008A4049"/>
    <w:rsid w:val="008A47F1"/>
    <w:rsid w:val="008A4FF5"/>
    <w:rsid w:val="008A570F"/>
    <w:rsid w:val="008A66D3"/>
    <w:rsid w:val="008A6B31"/>
    <w:rsid w:val="008A7BFF"/>
    <w:rsid w:val="008B0596"/>
    <w:rsid w:val="008B0A9F"/>
    <w:rsid w:val="008B20AD"/>
    <w:rsid w:val="008B32B6"/>
    <w:rsid w:val="008B32FB"/>
    <w:rsid w:val="008B3AFC"/>
    <w:rsid w:val="008B53D4"/>
    <w:rsid w:val="008B5BE1"/>
    <w:rsid w:val="008B6BCB"/>
    <w:rsid w:val="008C0789"/>
    <w:rsid w:val="008C0941"/>
    <w:rsid w:val="008C0EFB"/>
    <w:rsid w:val="008C1788"/>
    <w:rsid w:val="008C3D27"/>
    <w:rsid w:val="008C42C8"/>
    <w:rsid w:val="008C5312"/>
    <w:rsid w:val="008D2DCE"/>
    <w:rsid w:val="008D4434"/>
    <w:rsid w:val="008D44A9"/>
    <w:rsid w:val="008D4D46"/>
    <w:rsid w:val="008D613B"/>
    <w:rsid w:val="008E27C1"/>
    <w:rsid w:val="008E2A0B"/>
    <w:rsid w:val="008E3090"/>
    <w:rsid w:val="008E7484"/>
    <w:rsid w:val="008F11DF"/>
    <w:rsid w:val="008F264C"/>
    <w:rsid w:val="008F33AB"/>
    <w:rsid w:val="008F40D9"/>
    <w:rsid w:val="008F5ED6"/>
    <w:rsid w:val="008F661A"/>
    <w:rsid w:val="008F6A15"/>
    <w:rsid w:val="008F6FEA"/>
    <w:rsid w:val="008F72A0"/>
    <w:rsid w:val="008F75D8"/>
    <w:rsid w:val="008F770D"/>
    <w:rsid w:val="008F7867"/>
    <w:rsid w:val="008F7C55"/>
    <w:rsid w:val="0090210B"/>
    <w:rsid w:val="00902C5B"/>
    <w:rsid w:val="00902ED6"/>
    <w:rsid w:val="00904887"/>
    <w:rsid w:val="00905642"/>
    <w:rsid w:val="009056DC"/>
    <w:rsid w:val="0090629D"/>
    <w:rsid w:val="00906738"/>
    <w:rsid w:val="009069DF"/>
    <w:rsid w:val="00910A45"/>
    <w:rsid w:val="00910A5F"/>
    <w:rsid w:val="0091149F"/>
    <w:rsid w:val="00911BD2"/>
    <w:rsid w:val="00911D34"/>
    <w:rsid w:val="00915BA5"/>
    <w:rsid w:val="009168B4"/>
    <w:rsid w:val="00916CC7"/>
    <w:rsid w:val="00917608"/>
    <w:rsid w:val="0092031C"/>
    <w:rsid w:val="00920FF3"/>
    <w:rsid w:val="0092269F"/>
    <w:rsid w:val="00922FD0"/>
    <w:rsid w:val="00923644"/>
    <w:rsid w:val="00923F31"/>
    <w:rsid w:val="00924060"/>
    <w:rsid w:val="00927803"/>
    <w:rsid w:val="0092791C"/>
    <w:rsid w:val="00932F14"/>
    <w:rsid w:val="00932F4E"/>
    <w:rsid w:val="00933365"/>
    <w:rsid w:val="009335F4"/>
    <w:rsid w:val="009354D7"/>
    <w:rsid w:val="00935A21"/>
    <w:rsid w:val="0094006C"/>
    <w:rsid w:val="00940197"/>
    <w:rsid w:val="009403B7"/>
    <w:rsid w:val="009404CD"/>
    <w:rsid w:val="00940724"/>
    <w:rsid w:val="00943BBE"/>
    <w:rsid w:val="00944142"/>
    <w:rsid w:val="009447F9"/>
    <w:rsid w:val="00945122"/>
    <w:rsid w:val="00945376"/>
    <w:rsid w:val="009476E4"/>
    <w:rsid w:val="0095012A"/>
    <w:rsid w:val="0095067F"/>
    <w:rsid w:val="0095172F"/>
    <w:rsid w:val="009536B0"/>
    <w:rsid w:val="0095574F"/>
    <w:rsid w:val="00956C58"/>
    <w:rsid w:val="0095710E"/>
    <w:rsid w:val="009573F6"/>
    <w:rsid w:val="00960A05"/>
    <w:rsid w:val="0096448C"/>
    <w:rsid w:val="00964DB7"/>
    <w:rsid w:val="0096521C"/>
    <w:rsid w:val="00965C90"/>
    <w:rsid w:val="009663F2"/>
    <w:rsid w:val="00967FED"/>
    <w:rsid w:val="00970B91"/>
    <w:rsid w:val="00970F60"/>
    <w:rsid w:val="009729C6"/>
    <w:rsid w:val="009732D4"/>
    <w:rsid w:val="0097469A"/>
    <w:rsid w:val="00977E7A"/>
    <w:rsid w:val="009828D0"/>
    <w:rsid w:val="00983D69"/>
    <w:rsid w:val="00985913"/>
    <w:rsid w:val="00986045"/>
    <w:rsid w:val="00986169"/>
    <w:rsid w:val="00986ECE"/>
    <w:rsid w:val="009877B8"/>
    <w:rsid w:val="00990A28"/>
    <w:rsid w:val="0099137B"/>
    <w:rsid w:val="009924D8"/>
    <w:rsid w:val="00992C23"/>
    <w:rsid w:val="00994914"/>
    <w:rsid w:val="00995923"/>
    <w:rsid w:val="00995F4D"/>
    <w:rsid w:val="009A0499"/>
    <w:rsid w:val="009A0E37"/>
    <w:rsid w:val="009A1240"/>
    <w:rsid w:val="009A1404"/>
    <w:rsid w:val="009A1938"/>
    <w:rsid w:val="009A3A5A"/>
    <w:rsid w:val="009A6FC4"/>
    <w:rsid w:val="009A7A0A"/>
    <w:rsid w:val="009B0791"/>
    <w:rsid w:val="009B22AD"/>
    <w:rsid w:val="009B2CE0"/>
    <w:rsid w:val="009B3AEA"/>
    <w:rsid w:val="009B478A"/>
    <w:rsid w:val="009B5554"/>
    <w:rsid w:val="009C1ADA"/>
    <w:rsid w:val="009C2340"/>
    <w:rsid w:val="009C2A12"/>
    <w:rsid w:val="009C2B92"/>
    <w:rsid w:val="009C303F"/>
    <w:rsid w:val="009C31D1"/>
    <w:rsid w:val="009C4249"/>
    <w:rsid w:val="009C42B5"/>
    <w:rsid w:val="009C4FED"/>
    <w:rsid w:val="009C6397"/>
    <w:rsid w:val="009C671A"/>
    <w:rsid w:val="009C7A12"/>
    <w:rsid w:val="009C7AA7"/>
    <w:rsid w:val="009D1654"/>
    <w:rsid w:val="009D389C"/>
    <w:rsid w:val="009D758D"/>
    <w:rsid w:val="009D7EE2"/>
    <w:rsid w:val="009E3EE0"/>
    <w:rsid w:val="009E3FEA"/>
    <w:rsid w:val="009E4925"/>
    <w:rsid w:val="009E4D0E"/>
    <w:rsid w:val="009E5600"/>
    <w:rsid w:val="009E7B2D"/>
    <w:rsid w:val="009E7BEB"/>
    <w:rsid w:val="009F010E"/>
    <w:rsid w:val="009F02EB"/>
    <w:rsid w:val="009F09E9"/>
    <w:rsid w:val="009F0FD7"/>
    <w:rsid w:val="009F1543"/>
    <w:rsid w:val="009F5358"/>
    <w:rsid w:val="009F6518"/>
    <w:rsid w:val="009F65F5"/>
    <w:rsid w:val="009F7544"/>
    <w:rsid w:val="00A0056D"/>
    <w:rsid w:val="00A0146A"/>
    <w:rsid w:val="00A04C19"/>
    <w:rsid w:val="00A06BCB"/>
    <w:rsid w:val="00A06FE9"/>
    <w:rsid w:val="00A11FEF"/>
    <w:rsid w:val="00A141A5"/>
    <w:rsid w:val="00A1661B"/>
    <w:rsid w:val="00A202FD"/>
    <w:rsid w:val="00A21EB5"/>
    <w:rsid w:val="00A222D2"/>
    <w:rsid w:val="00A23359"/>
    <w:rsid w:val="00A23550"/>
    <w:rsid w:val="00A23CE5"/>
    <w:rsid w:val="00A26596"/>
    <w:rsid w:val="00A30821"/>
    <w:rsid w:val="00A3118A"/>
    <w:rsid w:val="00A31A84"/>
    <w:rsid w:val="00A33BDD"/>
    <w:rsid w:val="00A346E7"/>
    <w:rsid w:val="00A348AD"/>
    <w:rsid w:val="00A34CE6"/>
    <w:rsid w:val="00A35E45"/>
    <w:rsid w:val="00A36565"/>
    <w:rsid w:val="00A36620"/>
    <w:rsid w:val="00A40BC9"/>
    <w:rsid w:val="00A4164D"/>
    <w:rsid w:val="00A41E1A"/>
    <w:rsid w:val="00A46196"/>
    <w:rsid w:val="00A469C7"/>
    <w:rsid w:val="00A46B3C"/>
    <w:rsid w:val="00A476EC"/>
    <w:rsid w:val="00A52F7F"/>
    <w:rsid w:val="00A54718"/>
    <w:rsid w:val="00A548E7"/>
    <w:rsid w:val="00A5531B"/>
    <w:rsid w:val="00A5608E"/>
    <w:rsid w:val="00A5609A"/>
    <w:rsid w:val="00A56774"/>
    <w:rsid w:val="00A576FA"/>
    <w:rsid w:val="00A60A42"/>
    <w:rsid w:val="00A61AAC"/>
    <w:rsid w:val="00A61C1C"/>
    <w:rsid w:val="00A6250B"/>
    <w:rsid w:val="00A63280"/>
    <w:rsid w:val="00A63653"/>
    <w:rsid w:val="00A64983"/>
    <w:rsid w:val="00A64F71"/>
    <w:rsid w:val="00A66FCF"/>
    <w:rsid w:val="00A71125"/>
    <w:rsid w:val="00A72FE5"/>
    <w:rsid w:val="00A763B3"/>
    <w:rsid w:val="00A76C99"/>
    <w:rsid w:val="00A8046A"/>
    <w:rsid w:val="00A81916"/>
    <w:rsid w:val="00A829C4"/>
    <w:rsid w:val="00A82A18"/>
    <w:rsid w:val="00A82D66"/>
    <w:rsid w:val="00A83507"/>
    <w:rsid w:val="00A84177"/>
    <w:rsid w:val="00A8446E"/>
    <w:rsid w:val="00A849C2"/>
    <w:rsid w:val="00A853AA"/>
    <w:rsid w:val="00A85845"/>
    <w:rsid w:val="00A87DEE"/>
    <w:rsid w:val="00A92133"/>
    <w:rsid w:val="00A926B5"/>
    <w:rsid w:val="00A93D07"/>
    <w:rsid w:val="00A94F32"/>
    <w:rsid w:val="00A96C8D"/>
    <w:rsid w:val="00AA4329"/>
    <w:rsid w:val="00AA6F09"/>
    <w:rsid w:val="00AA78F6"/>
    <w:rsid w:val="00AA7922"/>
    <w:rsid w:val="00AB12FA"/>
    <w:rsid w:val="00AB298D"/>
    <w:rsid w:val="00AB2E5B"/>
    <w:rsid w:val="00AB3414"/>
    <w:rsid w:val="00AB5CCB"/>
    <w:rsid w:val="00AB5EE7"/>
    <w:rsid w:val="00AB6A07"/>
    <w:rsid w:val="00AB7B83"/>
    <w:rsid w:val="00AB7BB5"/>
    <w:rsid w:val="00AC0195"/>
    <w:rsid w:val="00AC02DA"/>
    <w:rsid w:val="00AC0E60"/>
    <w:rsid w:val="00AC2415"/>
    <w:rsid w:val="00AC5AD6"/>
    <w:rsid w:val="00AC612E"/>
    <w:rsid w:val="00AC768E"/>
    <w:rsid w:val="00AD0C7B"/>
    <w:rsid w:val="00AD2451"/>
    <w:rsid w:val="00AD4293"/>
    <w:rsid w:val="00AD49D3"/>
    <w:rsid w:val="00AD7453"/>
    <w:rsid w:val="00AD7975"/>
    <w:rsid w:val="00AE0B7D"/>
    <w:rsid w:val="00AE4430"/>
    <w:rsid w:val="00AE460E"/>
    <w:rsid w:val="00AE4C43"/>
    <w:rsid w:val="00AE4F53"/>
    <w:rsid w:val="00AE5A01"/>
    <w:rsid w:val="00AE7E02"/>
    <w:rsid w:val="00AF2E02"/>
    <w:rsid w:val="00AF31F9"/>
    <w:rsid w:val="00AF48AD"/>
    <w:rsid w:val="00AF789C"/>
    <w:rsid w:val="00B0467D"/>
    <w:rsid w:val="00B0730D"/>
    <w:rsid w:val="00B07A34"/>
    <w:rsid w:val="00B106BB"/>
    <w:rsid w:val="00B106BD"/>
    <w:rsid w:val="00B1300D"/>
    <w:rsid w:val="00B1359F"/>
    <w:rsid w:val="00B1466A"/>
    <w:rsid w:val="00B14785"/>
    <w:rsid w:val="00B1796F"/>
    <w:rsid w:val="00B203FC"/>
    <w:rsid w:val="00B207EB"/>
    <w:rsid w:val="00B214F9"/>
    <w:rsid w:val="00B22356"/>
    <w:rsid w:val="00B22964"/>
    <w:rsid w:val="00B22B6B"/>
    <w:rsid w:val="00B231B6"/>
    <w:rsid w:val="00B23C5C"/>
    <w:rsid w:val="00B246CC"/>
    <w:rsid w:val="00B246F2"/>
    <w:rsid w:val="00B25C6B"/>
    <w:rsid w:val="00B25D3C"/>
    <w:rsid w:val="00B26539"/>
    <w:rsid w:val="00B27408"/>
    <w:rsid w:val="00B27610"/>
    <w:rsid w:val="00B30BFE"/>
    <w:rsid w:val="00B31489"/>
    <w:rsid w:val="00B3192E"/>
    <w:rsid w:val="00B3364D"/>
    <w:rsid w:val="00B347D0"/>
    <w:rsid w:val="00B36B76"/>
    <w:rsid w:val="00B3796F"/>
    <w:rsid w:val="00B4019C"/>
    <w:rsid w:val="00B41238"/>
    <w:rsid w:val="00B42214"/>
    <w:rsid w:val="00B43BF3"/>
    <w:rsid w:val="00B43E80"/>
    <w:rsid w:val="00B44173"/>
    <w:rsid w:val="00B45797"/>
    <w:rsid w:val="00B46B61"/>
    <w:rsid w:val="00B47883"/>
    <w:rsid w:val="00B528EF"/>
    <w:rsid w:val="00B532E5"/>
    <w:rsid w:val="00B60132"/>
    <w:rsid w:val="00B609EB"/>
    <w:rsid w:val="00B61AE8"/>
    <w:rsid w:val="00B6250F"/>
    <w:rsid w:val="00B62CC0"/>
    <w:rsid w:val="00B64720"/>
    <w:rsid w:val="00B6484A"/>
    <w:rsid w:val="00B6490F"/>
    <w:rsid w:val="00B64DFC"/>
    <w:rsid w:val="00B658FD"/>
    <w:rsid w:val="00B659E8"/>
    <w:rsid w:val="00B67F54"/>
    <w:rsid w:val="00B7018D"/>
    <w:rsid w:val="00B70614"/>
    <w:rsid w:val="00B71B29"/>
    <w:rsid w:val="00B7473B"/>
    <w:rsid w:val="00B74ECC"/>
    <w:rsid w:val="00B82907"/>
    <w:rsid w:val="00B82E82"/>
    <w:rsid w:val="00B82EC4"/>
    <w:rsid w:val="00B82F31"/>
    <w:rsid w:val="00B83A8B"/>
    <w:rsid w:val="00B8409C"/>
    <w:rsid w:val="00B84FF1"/>
    <w:rsid w:val="00B8603E"/>
    <w:rsid w:val="00B86876"/>
    <w:rsid w:val="00B87819"/>
    <w:rsid w:val="00B87C80"/>
    <w:rsid w:val="00B915AF"/>
    <w:rsid w:val="00B91712"/>
    <w:rsid w:val="00B92BCA"/>
    <w:rsid w:val="00B935FB"/>
    <w:rsid w:val="00B94C63"/>
    <w:rsid w:val="00B94E3A"/>
    <w:rsid w:val="00B95B8E"/>
    <w:rsid w:val="00B960D5"/>
    <w:rsid w:val="00BA0F88"/>
    <w:rsid w:val="00BA276E"/>
    <w:rsid w:val="00BA4FCB"/>
    <w:rsid w:val="00BA655C"/>
    <w:rsid w:val="00BA6FB2"/>
    <w:rsid w:val="00BA78F8"/>
    <w:rsid w:val="00BA7B98"/>
    <w:rsid w:val="00BB2FA8"/>
    <w:rsid w:val="00BB3CBC"/>
    <w:rsid w:val="00BB438D"/>
    <w:rsid w:val="00BB45CA"/>
    <w:rsid w:val="00BB4A39"/>
    <w:rsid w:val="00BB5FE4"/>
    <w:rsid w:val="00BB72FF"/>
    <w:rsid w:val="00BC033D"/>
    <w:rsid w:val="00BC09EA"/>
    <w:rsid w:val="00BC152C"/>
    <w:rsid w:val="00BC4755"/>
    <w:rsid w:val="00BC6557"/>
    <w:rsid w:val="00BC6A0A"/>
    <w:rsid w:val="00BD7C40"/>
    <w:rsid w:val="00BE0023"/>
    <w:rsid w:val="00BE0D36"/>
    <w:rsid w:val="00BE22A7"/>
    <w:rsid w:val="00BE3559"/>
    <w:rsid w:val="00BE5ED8"/>
    <w:rsid w:val="00BE633C"/>
    <w:rsid w:val="00BF11D7"/>
    <w:rsid w:val="00BF3231"/>
    <w:rsid w:val="00BF34F7"/>
    <w:rsid w:val="00BF4272"/>
    <w:rsid w:val="00BF49D6"/>
    <w:rsid w:val="00BF5245"/>
    <w:rsid w:val="00C00168"/>
    <w:rsid w:val="00C02AD1"/>
    <w:rsid w:val="00C02DB0"/>
    <w:rsid w:val="00C046C9"/>
    <w:rsid w:val="00C07184"/>
    <w:rsid w:val="00C07FE6"/>
    <w:rsid w:val="00C11E90"/>
    <w:rsid w:val="00C12F06"/>
    <w:rsid w:val="00C15879"/>
    <w:rsid w:val="00C15F8E"/>
    <w:rsid w:val="00C16BAA"/>
    <w:rsid w:val="00C17DD9"/>
    <w:rsid w:val="00C20211"/>
    <w:rsid w:val="00C203DE"/>
    <w:rsid w:val="00C233A3"/>
    <w:rsid w:val="00C25E6F"/>
    <w:rsid w:val="00C2746B"/>
    <w:rsid w:val="00C277B2"/>
    <w:rsid w:val="00C27DD9"/>
    <w:rsid w:val="00C3056E"/>
    <w:rsid w:val="00C30DBE"/>
    <w:rsid w:val="00C31603"/>
    <w:rsid w:val="00C32C4F"/>
    <w:rsid w:val="00C3425B"/>
    <w:rsid w:val="00C37BC5"/>
    <w:rsid w:val="00C428FF"/>
    <w:rsid w:val="00C43E35"/>
    <w:rsid w:val="00C453CB"/>
    <w:rsid w:val="00C47373"/>
    <w:rsid w:val="00C50CFD"/>
    <w:rsid w:val="00C51AC6"/>
    <w:rsid w:val="00C51B0F"/>
    <w:rsid w:val="00C53817"/>
    <w:rsid w:val="00C53B41"/>
    <w:rsid w:val="00C53BEE"/>
    <w:rsid w:val="00C54C9B"/>
    <w:rsid w:val="00C55804"/>
    <w:rsid w:val="00C61940"/>
    <w:rsid w:val="00C62701"/>
    <w:rsid w:val="00C62A5A"/>
    <w:rsid w:val="00C709E1"/>
    <w:rsid w:val="00C719D4"/>
    <w:rsid w:val="00C71C6D"/>
    <w:rsid w:val="00C7202F"/>
    <w:rsid w:val="00C72B7F"/>
    <w:rsid w:val="00C7466F"/>
    <w:rsid w:val="00C7548C"/>
    <w:rsid w:val="00C75EFB"/>
    <w:rsid w:val="00C8224D"/>
    <w:rsid w:val="00C835C0"/>
    <w:rsid w:val="00C83C6F"/>
    <w:rsid w:val="00C85068"/>
    <w:rsid w:val="00C8507C"/>
    <w:rsid w:val="00C85FD8"/>
    <w:rsid w:val="00C863EC"/>
    <w:rsid w:val="00C919C8"/>
    <w:rsid w:val="00C92F6A"/>
    <w:rsid w:val="00C93041"/>
    <w:rsid w:val="00C933AA"/>
    <w:rsid w:val="00C95889"/>
    <w:rsid w:val="00C97B61"/>
    <w:rsid w:val="00CA4838"/>
    <w:rsid w:val="00CA5AFE"/>
    <w:rsid w:val="00CA5D7C"/>
    <w:rsid w:val="00CB0E00"/>
    <w:rsid w:val="00CB1260"/>
    <w:rsid w:val="00CB2781"/>
    <w:rsid w:val="00CB45F9"/>
    <w:rsid w:val="00CB5D86"/>
    <w:rsid w:val="00CC0A39"/>
    <w:rsid w:val="00CC0F18"/>
    <w:rsid w:val="00CC1DED"/>
    <w:rsid w:val="00CC3BA6"/>
    <w:rsid w:val="00CC3C28"/>
    <w:rsid w:val="00CC3ED4"/>
    <w:rsid w:val="00CC740A"/>
    <w:rsid w:val="00CC7872"/>
    <w:rsid w:val="00CC79B4"/>
    <w:rsid w:val="00CD10C5"/>
    <w:rsid w:val="00CD3643"/>
    <w:rsid w:val="00CD3A2E"/>
    <w:rsid w:val="00CD5CDC"/>
    <w:rsid w:val="00CD6460"/>
    <w:rsid w:val="00CE0B2C"/>
    <w:rsid w:val="00CE0D9F"/>
    <w:rsid w:val="00CE106E"/>
    <w:rsid w:val="00CE1390"/>
    <w:rsid w:val="00CE1B13"/>
    <w:rsid w:val="00CE2CB7"/>
    <w:rsid w:val="00CE3E36"/>
    <w:rsid w:val="00CE6E43"/>
    <w:rsid w:val="00CF084A"/>
    <w:rsid w:val="00CF1D19"/>
    <w:rsid w:val="00CF2C95"/>
    <w:rsid w:val="00CF6B7E"/>
    <w:rsid w:val="00CF775D"/>
    <w:rsid w:val="00D000A9"/>
    <w:rsid w:val="00D000DD"/>
    <w:rsid w:val="00D006E0"/>
    <w:rsid w:val="00D0075A"/>
    <w:rsid w:val="00D01F3D"/>
    <w:rsid w:val="00D05750"/>
    <w:rsid w:val="00D0651E"/>
    <w:rsid w:val="00D06B79"/>
    <w:rsid w:val="00D07A61"/>
    <w:rsid w:val="00D11075"/>
    <w:rsid w:val="00D151B4"/>
    <w:rsid w:val="00D16EAB"/>
    <w:rsid w:val="00D16FD4"/>
    <w:rsid w:val="00D176B1"/>
    <w:rsid w:val="00D20BF2"/>
    <w:rsid w:val="00D231E9"/>
    <w:rsid w:val="00D23736"/>
    <w:rsid w:val="00D25B6D"/>
    <w:rsid w:val="00D3058D"/>
    <w:rsid w:val="00D31907"/>
    <w:rsid w:val="00D33315"/>
    <w:rsid w:val="00D33F68"/>
    <w:rsid w:val="00D3421A"/>
    <w:rsid w:val="00D34B96"/>
    <w:rsid w:val="00D353DC"/>
    <w:rsid w:val="00D35573"/>
    <w:rsid w:val="00D3562A"/>
    <w:rsid w:val="00D40896"/>
    <w:rsid w:val="00D4136E"/>
    <w:rsid w:val="00D4159D"/>
    <w:rsid w:val="00D42399"/>
    <w:rsid w:val="00D43B7B"/>
    <w:rsid w:val="00D4588E"/>
    <w:rsid w:val="00D470BA"/>
    <w:rsid w:val="00D508B6"/>
    <w:rsid w:val="00D52F03"/>
    <w:rsid w:val="00D54EB0"/>
    <w:rsid w:val="00D568EC"/>
    <w:rsid w:val="00D576A2"/>
    <w:rsid w:val="00D57BDC"/>
    <w:rsid w:val="00D6068B"/>
    <w:rsid w:val="00D6200F"/>
    <w:rsid w:val="00D629C1"/>
    <w:rsid w:val="00D63169"/>
    <w:rsid w:val="00D633EC"/>
    <w:rsid w:val="00D64013"/>
    <w:rsid w:val="00D649E0"/>
    <w:rsid w:val="00D66D69"/>
    <w:rsid w:val="00D67405"/>
    <w:rsid w:val="00D7100F"/>
    <w:rsid w:val="00D73833"/>
    <w:rsid w:val="00D75079"/>
    <w:rsid w:val="00D82C8D"/>
    <w:rsid w:val="00D82DB2"/>
    <w:rsid w:val="00D83441"/>
    <w:rsid w:val="00D835E2"/>
    <w:rsid w:val="00D8558D"/>
    <w:rsid w:val="00D8568F"/>
    <w:rsid w:val="00D8632B"/>
    <w:rsid w:val="00D9348D"/>
    <w:rsid w:val="00D94907"/>
    <w:rsid w:val="00D95AD9"/>
    <w:rsid w:val="00D95C53"/>
    <w:rsid w:val="00D974E0"/>
    <w:rsid w:val="00DA109F"/>
    <w:rsid w:val="00DA35AE"/>
    <w:rsid w:val="00DA5A2C"/>
    <w:rsid w:val="00DA605D"/>
    <w:rsid w:val="00DA60EE"/>
    <w:rsid w:val="00DA7200"/>
    <w:rsid w:val="00DA79BF"/>
    <w:rsid w:val="00DB01C7"/>
    <w:rsid w:val="00DB3B94"/>
    <w:rsid w:val="00DB4AF6"/>
    <w:rsid w:val="00DB4D28"/>
    <w:rsid w:val="00DB4FF8"/>
    <w:rsid w:val="00DB5FBC"/>
    <w:rsid w:val="00DB6310"/>
    <w:rsid w:val="00DB79A6"/>
    <w:rsid w:val="00DB7BEC"/>
    <w:rsid w:val="00DC15E2"/>
    <w:rsid w:val="00DC1B27"/>
    <w:rsid w:val="00DC2D8F"/>
    <w:rsid w:val="00DC5F2D"/>
    <w:rsid w:val="00DD0954"/>
    <w:rsid w:val="00DD196B"/>
    <w:rsid w:val="00DD3A93"/>
    <w:rsid w:val="00DD3AFC"/>
    <w:rsid w:val="00DD4020"/>
    <w:rsid w:val="00DD523F"/>
    <w:rsid w:val="00DD5994"/>
    <w:rsid w:val="00DD59FF"/>
    <w:rsid w:val="00DD652D"/>
    <w:rsid w:val="00DE2122"/>
    <w:rsid w:val="00DE3E06"/>
    <w:rsid w:val="00DE4302"/>
    <w:rsid w:val="00DE4FB1"/>
    <w:rsid w:val="00DE5832"/>
    <w:rsid w:val="00DE5BD7"/>
    <w:rsid w:val="00DE5C00"/>
    <w:rsid w:val="00DF06DB"/>
    <w:rsid w:val="00DF59F6"/>
    <w:rsid w:val="00E00277"/>
    <w:rsid w:val="00E023C4"/>
    <w:rsid w:val="00E0319A"/>
    <w:rsid w:val="00E035E5"/>
    <w:rsid w:val="00E052BF"/>
    <w:rsid w:val="00E061AB"/>
    <w:rsid w:val="00E06AC3"/>
    <w:rsid w:val="00E07884"/>
    <w:rsid w:val="00E1013E"/>
    <w:rsid w:val="00E11473"/>
    <w:rsid w:val="00E13040"/>
    <w:rsid w:val="00E138CB"/>
    <w:rsid w:val="00E15025"/>
    <w:rsid w:val="00E16E18"/>
    <w:rsid w:val="00E17360"/>
    <w:rsid w:val="00E21846"/>
    <w:rsid w:val="00E246BB"/>
    <w:rsid w:val="00E24F57"/>
    <w:rsid w:val="00E250F8"/>
    <w:rsid w:val="00E272C5"/>
    <w:rsid w:val="00E301BB"/>
    <w:rsid w:val="00E30C65"/>
    <w:rsid w:val="00E30DED"/>
    <w:rsid w:val="00E3284A"/>
    <w:rsid w:val="00E346C9"/>
    <w:rsid w:val="00E34772"/>
    <w:rsid w:val="00E34E74"/>
    <w:rsid w:val="00E36690"/>
    <w:rsid w:val="00E371C7"/>
    <w:rsid w:val="00E37353"/>
    <w:rsid w:val="00E41421"/>
    <w:rsid w:val="00E4280A"/>
    <w:rsid w:val="00E44FB7"/>
    <w:rsid w:val="00E45871"/>
    <w:rsid w:val="00E46BC0"/>
    <w:rsid w:val="00E5081B"/>
    <w:rsid w:val="00E50FD0"/>
    <w:rsid w:val="00E5392E"/>
    <w:rsid w:val="00E56594"/>
    <w:rsid w:val="00E577D2"/>
    <w:rsid w:val="00E623A6"/>
    <w:rsid w:val="00E651BC"/>
    <w:rsid w:val="00E72501"/>
    <w:rsid w:val="00E72B91"/>
    <w:rsid w:val="00E73951"/>
    <w:rsid w:val="00E74AE6"/>
    <w:rsid w:val="00E75C48"/>
    <w:rsid w:val="00E80209"/>
    <w:rsid w:val="00E8051D"/>
    <w:rsid w:val="00E8280D"/>
    <w:rsid w:val="00E83736"/>
    <w:rsid w:val="00E84695"/>
    <w:rsid w:val="00E86D90"/>
    <w:rsid w:val="00E87B7D"/>
    <w:rsid w:val="00E9147F"/>
    <w:rsid w:val="00E93990"/>
    <w:rsid w:val="00E9449D"/>
    <w:rsid w:val="00E944F7"/>
    <w:rsid w:val="00E95E3A"/>
    <w:rsid w:val="00E96875"/>
    <w:rsid w:val="00E97EA3"/>
    <w:rsid w:val="00EA25FE"/>
    <w:rsid w:val="00EA2D87"/>
    <w:rsid w:val="00EA351E"/>
    <w:rsid w:val="00EA3F53"/>
    <w:rsid w:val="00EA4740"/>
    <w:rsid w:val="00EA60D5"/>
    <w:rsid w:val="00EB303C"/>
    <w:rsid w:val="00EB335B"/>
    <w:rsid w:val="00EB3FB6"/>
    <w:rsid w:val="00EB4DB3"/>
    <w:rsid w:val="00EB5B84"/>
    <w:rsid w:val="00EB70D5"/>
    <w:rsid w:val="00EC0437"/>
    <w:rsid w:val="00EC122E"/>
    <w:rsid w:val="00EC209A"/>
    <w:rsid w:val="00EC4C71"/>
    <w:rsid w:val="00EC544D"/>
    <w:rsid w:val="00EC5F6B"/>
    <w:rsid w:val="00EC6447"/>
    <w:rsid w:val="00EC72D1"/>
    <w:rsid w:val="00EC7C07"/>
    <w:rsid w:val="00ED018F"/>
    <w:rsid w:val="00ED2AC9"/>
    <w:rsid w:val="00ED343C"/>
    <w:rsid w:val="00ED3708"/>
    <w:rsid w:val="00ED44C2"/>
    <w:rsid w:val="00EE2CEB"/>
    <w:rsid w:val="00EE3673"/>
    <w:rsid w:val="00EE55C5"/>
    <w:rsid w:val="00EE5903"/>
    <w:rsid w:val="00EE678C"/>
    <w:rsid w:val="00EE74CA"/>
    <w:rsid w:val="00EF1E0D"/>
    <w:rsid w:val="00EF216F"/>
    <w:rsid w:val="00EF276B"/>
    <w:rsid w:val="00EF2C89"/>
    <w:rsid w:val="00EF41A9"/>
    <w:rsid w:val="00EF4AF3"/>
    <w:rsid w:val="00EF6C6A"/>
    <w:rsid w:val="00EF734D"/>
    <w:rsid w:val="00EF7AD4"/>
    <w:rsid w:val="00EF7E32"/>
    <w:rsid w:val="00F005B8"/>
    <w:rsid w:val="00F0298B"/>
    <w:rsid w:val="00F0478A"/>
    <w:rsid w:val="00F04B7E"/>
    <w:rsid w:val="00F04FB7"/>
    <w:rsid w:val="00F054BD"/>
    <w:rsid w:val="00F07794"/>
    <w:rsid w:val="00F10A7E"/>
    <w:rsid w:val="00F10AE0"/>
    <w:rsid w:val="00F10FBF"/>
    <w:rsid w:val="00F11207"/>
    <w:rsid w:val="00F11C4B"/>
    <w:rsid w:val="00F1209A"/>
    <w:rsid w:val="00F12B1B"/>
    <w:rsid w:val="00F12F3B"/>
    <w:rsid w:val="00F135E7"/>
    <w:rsid w:val="00F15EFB"/>
    <w:rsid w:val="00F16DC8"/>
    <w:rsid w:val="00F177E7"/>
    <w:rsid w:val="00F205A1"/>
    <w:rsid w:val="00F21BAD"/>
    <w:rsid w:val="00F23862"/>
    <w:rsid w:val="00F26AD7"/>
    <w:rsid w:val="00F26B04"/>
    <w:rsid w:val="00F26EC7"/>
    <w:rsid w:val="00F26F86"/>
    <w:rsid w:val="00F27453"/>
    <w:rsid w:val="00F27D01"/>
    <w:rsid w:val="00F300DD"/>
    <w:rsid w:val="00F3124B"/>
    <w:rsid w:val="00F32B8A"/>
    <w:rsid w:val="00F33655"/>
    <w:rsid w:val="00F33E0B"/>
    <w:rsid w:val="00F33E58"/>
    <w:rsid w:val="00F34B37"/>
    <w:rsid w:val="00F4070A"/>
    <w:rsid w:val="00F41003"/>
    <w:rsid w:val="00F43F67"/>
    <w:rsid w:val="00F45B78"/>
    <w:rsid w:val="00F47ECB"/>
    <w:rsid w:val="00F50161"/>
    <w:rsid w:val="00F50754"/>
    <w:rsid w:val="00F52A5E"/>
    <w:rsid w:val="00F539B3"/>
    <w:rsid w:val="00F54934"/>
    <w:rsid w:val="00F60A81"/>
    <w:rsid w:val="00F6114A"/>
    <w:rsid w:val="00F6174E"/>
    <w:rsid w:val="00F61DB9"/>
    <w:rsid w:val="00F62A1E"/>
    <w:rsid w:val="00F6361C"/>
    <w:rsid w:val="00F63C00"/>
    <w:rsid w:val="00F64476"/>
    <w:rsid w:val="00F65112"/>
    <w:rsid w:val="00F67608"/>
    <w:rsid w:val="00F67C11"/>
    <w:rsid w:val="00F70B68"/>
    <w:rsid w:val="00F732E9"/>
    <w:rsid w:val="00F7390D"/>
    <w:rsid w:val="00F74E5C"/>
    <w:rsid w:val="00F7581E"/>
    <w:rsid w:val="00F80B3F"/>
    <w:rsid w:val="00F81BC0"/>
    <w:rsid w:val="00F82F5B"/>
    <w:rsid w:val="00F854A7"/>
    <w:rsid w:val="00F85901"/>
    <w:rsid w:val="00F85FE6"/>
    <w:rsid w:val="00F862F9"/>
    <w:rsid w:val="00F87BA8"/>
    <w:rsid w:val="00F901B5"/>
    <w:rsid w:val="00F90553"/>
    <w:rsid w:val="00F909A0"/>
    <w:rsid w:val="00F9114F"/>
    <w:rsid w:val="00F91F09"/>
    <w:rsid w:val="00F93E31"/>
    <w:rsid w:val="00F94174"/>
    <w:rsid w:val="00F943AD"/>
    <w:rsid w:val="00F94AE5"/>
    <w:rsid w:val="00F9775C"/>
    <w:rsid w:val="00FA06E8"/>
    <w:rsid w:val="00FA0B36"/>
    <w:rsid w:val="00FA1807"/>
    <w:rsid w:val="00FA1A19"/>
    <w:rsid w:val="00FA3245"/>
    <w:rsid w:val="00FA3760"/>
    <w:rsid w:val="00FA43BE"/>
    <w:rsid w:val="00FA4F36"/>
    <w:rsid w:val="00FA5DA7"/>
    <w:rsid w:val="00FA67FD"/>
    <w:rsid w:val="00FB2C63"/>
    <w:rsid w:val="00FB4C03"/>
    <w:rsid w:val="00FB4DCA"/>
    <w:rsid w:val="00FB62A6"/>
    <w:rsid w:val="00FB720A"/>
    <w:rsid w:val="00FC0189"/>
    <w:rsid w:val="00FC05C3"/>
    <w:rsid w:val="00FC3D16"/>
    <w:rsid w:val="00FC411A"/>
    <w:rsid w:val="00FC6D4A"/>
    <w:rsid w:val="00FC7D08"/>
    <w:rsid w:val="00FD0E00"/>
    <w:rsid w:val="00FD20C5"/>
    <w:rsid w:val="00FD47C2"/>
    <w:rsid w:val="00FD47FD"/>
    <w:rsid w:val="00FD4C5E"/>
    <w:rsid w:val="00FD6778"/>
    <w:rsid w:val="00FD67A6"/>
    <w:rsid w:val="00FD757B"/>
    <w:rsid w:val="00FD7963"/>
    <w:rsid w:val="00FD7E60"/>
    <w:rsid w:val="00FE1BD4"/>
    <w:rsid w:val="00FE318D"/>
    <w:rsid w:val="00FE5E4D"/>
    <w:rsid w:val="00FE6827"/>
    <w:rsid w:val="00FE6DC5"/>
    <w:rsid w:val="00FE7448"/>
    <w:rsid w:val="00FE795E"/>
    <w:rsid w:val="00FF309F"/>
    <w:rsid w:val="00FF385B"/>
    <w:rsid w:val="00FF38D1"/>
    <w:rsid w:val="00FF3FD1"/>
    <w:rsid w:val="00FF4C36"/>
    <w:rsid w:val="00FF6B1D"/>
    <w:rsid w:val="00FF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47B0"/>
    <w:rPr>
      <w:sz w:val="24"/>
      <w:szCs w:val="24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1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0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rsid w:val="005D751B"/>
    <w:rPr>
      <w:sz w:val="24"/>
      <w:szCs w:val="24"/>
    </w:rPr>
  </w:style>
  <w:style w:type="table" w:styleId="afa">
    <w:name w:val="Table Grid"/>
    <w:basedOn w:val="a2"/>
    <w:uiPriority w:val="5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character" w:styleId="afc">
    <w:name w:val="annotation reference"/>
    <w:basedOn w:val="a1"/>
    <w:uiPriority w:val="99"/>
    <w:semiHidden/>
    <w:unhideWhenUsed/>
    <w:rsid w:val="007B58EB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7B58EB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7B58EB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B58E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B58EB"/>
    <w:rPr>
      <w:b/>
      <w:bCs/>
    </w:rPr>
  </w:style>
  <w:style w:type="character" w:customStyle="1" w:styleId="ListLabel14">
    <w:name w:val="ListLabel 14"/>
    <w:qFormat/>
    <w:rsid w:val="00F0298B"/>
    <w:rPr>
      <w:rFonts w:ascii="Times New Roman" w:hAnsi="Times New Roman" w:cs="Times New Roman"/>
      <w:bCs/>
      <w:sz w:val="24"/>
      <w:szCs w:val="24"/>
    </w:rPr>
  </w:style>
  <w:style w:type="paragraph" w:customStyle="1" w:styleId="ConsPlusTitle">
    <w:name w:val="ConsPlusTitle"/>
    <w:rsid w:val="0026624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25278E"/>
    <w:rPr>
      <w:rFonts w:ascii="Arial" w:hAnsi="Arial" w:cs="Arial"/>
    </w:rPr>
  </w:style>
  <w:style w:type="paragraph" w:styleId="32">
    <w:name w:val="Body Text Indent 3"/>
    <w:basedOn w:val="a0"/>
    <w:link w:val="33"/>
    <w:uiPriority w:val="99"/>
    <w:semiHidden/>
    <w:unhideWhenUsed/>
    <w:rsid w:val="00303AA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303AA8"/>
    <w:rPr>
      <w:sz w:val="16"/>
      <w:szCs w:val="16"/>
    </w:rPr>
  </w:style>
  <w:style w:type="paragraph" w:customStyle="1" w:styleId="ConsPlusNonformat">
    <w:name w:val="ConsPlusNonformat"/>
    <w:rsid w:val="0005655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1">
    <w:name w:val="Normal (Web)"/>
    <w:basedOn w:val="a0"/>
    <w:uiPriority w:val="99"/>
    <w:unhideWhenUsed/>
    <w:rsid w:val="009663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F8E3798765A4F1C9E88D28530C581582C20E288737E6500862BEAC364642C57ABE66E5D756C57CE5C0A1BEB1ANBTE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ED2937AA88428EB1F1590A6D3D454867EC45F99A33088190BEF181853603762EB57ECDB7786CED24355EA293W97AP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183C-BBE8-4FCB-9FF1-F3FED97C4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3</TotalTime>
  <Pages>4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kovaleva_na</cp:lastModifiedBy>
  <cp:revision>2</cp:revision>
  <cp:lastPrinted>2020-09-11T07:38:00Z</cp:lastPrinted>
  <dcterms:created xsi:type="dcterms:W3CDTF">2022-04-06T14:56:00Z</dcterms:created>
  <dcterms:modified xsi:type="dcterms:W3CDTF">2022-04-06T14:56:00Z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