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562225" cy="2343150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34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74B" w:rsidRPr="0093574B" w:rsidRDefault="0093574B" w:rsidP="0093574B">
                            <w:pPr>
                              <w:ind w:left="-142"/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3574B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администрации, разрешения главы администрации на участие на безвозмездной основе в управлении некоммерческой организацией 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width:201.75pt;height:18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" filled="f" stroked="f">
                <v:textbox>
                  <w:txbxContent>
                    <w:p w:rsidR="0093574B" w:rsidRPr="0093574B" w:rsidRDefault="0093574B" w:rsidP="0093574B">
                      <w:pPr>
                        <w:ind w:left="-142"/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 w:rsidRPr="0093574B">
                        <w:rPr>
                          <w:b/>
                          <w:sz w:val="26"/>
                          <w:szCs w:val="26"/>
                        </w:rPr>
                        <w:t xml:space="preserve">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администрации, разрешения главы администрации на участие на безвозмездной основе в управлении некоммерческой организацией 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Default="00062C42" w:rsidP="00626566">
      <w:pPr>
        <w:rPr>
          <w:sz w:val="26"/>
          <w:szCs w:val="26"/>
        </w:rPr>
      </w:pPr>
    </w:p>
    <w:p w:rsidR="0038664A" w:rsidRPr="0093574B" w:rsidRDefault="0038664A" w:rsidP="00626566">
      <w:pPr>
        <w:rPr>
          <w:sz w:val="26"/>
          <w:szCs w:val="26"/>
        </w:rPr>
      </w:pPr>
    </w:p>
    <w:p w:rsidR="0093574B" w:rsidRPr="0093574B" w:rsidRDefault="0093574B" w:rsidP="0093574B">
      <w:pPr>
        <w:ind w:right="287" w:firstLine="709"/>
        <w:jc w:val="both"/>
        <w:rPr>
          <w:sz w:val="26"/>
          <w:szCs w:val="26"/>
        </w:rPr>
      </w:pPr>
      <w:r w:rsidRPr="0093574B">
        <w:rPr>
          <w:sz w:val="26"/>
          <w:szCs w:val="26"/>
        </w:rPr>
        <w:t>В соответствии с подпунктом «б» пунктом 3 части 1 статьи 17 Федерального закона от 27.07.2004 № 79-ФЗ «О государственной гражданской службе Российской Федерации» в целях профилактики коррупционных правонарушений</w:t>
      </w:r>
    </w:p>
    <w:p w:rsidR="0093574B" w:rsidRPr="0093574B" w:rsidRDefault="0093574B" w:rsidP="0093574B">
      <w:pPr>
        <w:ind w:right="287" w:firstLine="709"/>
        <w:jc w:val="both"/>
        <w:rPr>
          <w:sz w:val="26"/>
          <w:szCs w:val="26"/>
        </w:rPr>
      </w:pPr>
    </w:p>
    <w:p w:rsidR="0093574B" w:rsidRPr="0093574B" w:rsidRDefault="0093574B" w:rsidP="0093574B">
      <w:pPr>
        <w:ind w:right="287" w:firstLine="709"/>
        <w:jc w:val="both"/>
        <w:rPr>
          <w:b/>
          <w:sz w:val="26"/>
          <w:szCs w:val="26"/>
        </w:rPr>
      </w:pPr>
      <w:r w:rsidRPr="0093574B">
        <w:rPr>
          <w:b/>
          <w:sz w:val="26"/>
          <w:szCs w:val="26"/>
        </w:rPr>
        <w:t>ПРИКАЗЫВАЮ:</w:t>
      </w:r>
    </w:p>
    <w:p w:rsidR="0093574B" w:rsidRPr="0093574B" w:rsidRDefault="0093574B" w:rsidP="0093574B">
      <w:pPr>
        <w:ind w:right="287" w:firstLine="709"/>
        <w:jc w:val="both"/>
        <w:rPr>
          <w:sz w:val="26"/>
          <w:szCs w:val="26"/>
        </w:rPr>
      </w:pPr>
    </w:p>
    <w:p w:rsidR="0093574B" w:rsidRPr="0093574B" w:rsidRDefault="0093574B" w:rsidP="0093574B">
      <w:pPr>
        <w:autoSpaceDE w:val="0"/>
        <w:autoSpaceDN w:val="0"/>
        <w:adjustRightInd w:val="0"/>
        <w:ind w:right="287" w:firstLine="709"/>
        <w:jc w:val="both"/>
        <w:rPr>
          <w:sz w:val="26"/>
          <w:szCs w:val="26"/>
        </w:rPr>
      </w:pPr>
      <w:r w:rsidRPr="0093574B">
        <w:rPr>
          <w:sz w:val="26"/>
          <w:szCs w:val="26"/>
        </w:rPr>
        <w:t>1. Утвердить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разрешения главы администрации на участие</w:t>
      </w:r>
      <w:r>
        <w:rPr>
          <w:sz w:val="26"/>
          <w:szCs w:val="26"/>
        </w:rPr>
        <w:t xml:space="preserve"> </w:t>
      </w:r>
      <w:r w:rsidRPr="0093574B">
        <w:rPr>
          <w:sz w:val="26"/>
          <w:szCs w:val="26"/>
        </w:rPr>
        <w:t>на безвозмездной основе в управлении некоммерческой организацией</w:t>
      </w:r>
      <w:r>
        <w:rPr>
          <w:sz w:val="26"/>
          <w:szCs w:val="26"/>
        </w:rPr>
        <w:t xml:space="preserve"> </w:t>
      </w:r>
      <w:r w:rsidRPr="0093574B">
        <w:rPr>
          <w:sz w:val="26"/>
          <w:szCs w:val="26"/>
        </w:rPr>
        <w:t>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</w:t>
      </w:r>
      <w:r>
        <w:rPr>
          <w:sz w:val="26"/>
          <w:szCs w:val="26"/>
        </w:rPr>
        <w:t xml:space="preserve"> </w:t>
      </w:r>
      <w:r w:rsidRPr="0093574B">
        <w:rPr>
          <w:sz w:val="26"/>
          <w:szCs w:val="26"/>
        </w:rPr>
        <w:t xml:space="preserve">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</w:t>
      </w:r>
      <w:r>
        <w:rPr>
          <w:sz w:val="26"/>
          <w:szCs w:val="26"/>
        </w:rPr>
        <w:t xml:space="preserve">(далее – Порядок) </w:t>
      </w:r>
      <w:r w:rsidRPr="0093574B">
        <w:rPr>
          <w:sz w:val="26"/>
          <w:szCs w:val="26"/>
        </w:rPr>
        <w:t>согласно приложению № 1 к настоящему приказу.</w:t>
      </w:r>
    </w:p>
    <w:p w:rsidR="0093574B" w:rsidRDefault="0093574B" w:rsidP="0093574B">
      <w:pPr>
        <w:ind w:right="287" w:firstLine="709"/>
        <w:jc w:val="both"/>
        <w:rPr>
          <w:sz w:val="26"/>
          <w:szCs w:val="26"/>
        </w:rPr>
      </w:pPr>
      <w:r w:rsidRPr="0093574B">
        <w:rPr>
          <w:sz w:val="26"/>
          <w:szCs w:val="26"/>
        </w:rPr>
        <w:t xml:space="preserve">2. Утвердить форму ходатайства о получении разрешения на участие </w:t>
      </w:r>
      <w:r>
        <w:rPr>
          <w:sz w:val="26"/>
          <w:szCs w:val="26"/>
        </w:rPr>
        <w:t xml:space="preserve">                         </w:t>
      </w:r>
      <w:r w:rsidRPr="0093574B">
        <w:rPr>
          <w:sz w:val="26"/>
          <w:szCs w:val="26"/>
        </w:rPr>
        <w:t>на безвозмездной основе в управлении некоммерческой организацией согласно приложению № 2 к приказу.</w:t>
      </w:r>
    </w:p>
    <w:p w:rsidR="007679C2" w:rsidRPr="0093574B" w:rsidRDefault="007679C2" w:rsidP="0093574B">
      <w:pPr>
        <w:ind w:right="28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3574B">
        <w:rPr>
          <w:sz w:val="26"/>
          <w:szCs w:val="26"/>
        </w:rPr>
        <w:t>Утвердить форму</w:t>
      </w:r>
      <w:r>
        <w:rPr>
          <w:sz w:val="26"/>
          <w:szCs w:val="26"/>
        </w:rPr>
        <w:t xml:space="preserve"> журнала регистрации ходатайств о получении разрешения главы администрации на участие на безвозмездной основе в управлении некоммерческими организациями</w:t>
      </w:r>
      <w:r w:rsidR="00250CCB">
        <w:rPr>
          <w:sz w:val="26"/>
          <w:szCs w:val="26"/>
        </w:rPr>
        <w:t xml:space="preserve"> </w:t>
      </w:r>
      <w:r w:rsidR="00250CCB" w:rsidRPr="0093574B">
        <w:rPr>
          <w:sz w:val="26"/>
          <w:szCs w:val="26"/>
        </w:rPr>
        <w:t xml:space="preserve">согласно приложению № </w:t>
      </w:r>
      <w:r w:rsidR="00250CCB">
        <w:rPr>
          <w:sz w:val="26"/>
          <w:szCs w:val="26"/>
        </w:rPr>
        <w:t>3</w:t>
      </w:r>
      <w:r w:rsidR="00250CCB" w:rsidRPr="0093574B">
        <w:rPr>
          <w:sz w:val="26"/>
          <w:szCs w:val="26"/>
        </w:rPr>
        <w:t xml:space="preserve"> к приказу</w:t>
      </w:r>
      <w:r>
        <w:rPr>
          <w:sz w:val="26"/>
          <w:szCs w:val="26"/>
        </w:rPr>
        <w:t>.</w:t>
      </w:r>
    </w:p>
    <w:p w:rsidR="0093574B" w:rsidRPr="0093574B" w:rsidRDefault="007679C2" w:rsidP="0093574B">
      <w:pPr>
        <w:ind w:right="28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93574B" w:rsidRPr="0093574B">
        <w:rPr>
          <w:sz w:val="26"/>
          <w:szCs w:val="26"/>
        </w:rPr>
        <w:t>. Признать утратившим силу приказ администрации Выборгского района Санкт-Петербурга от 14.03.2019 № 50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администрации, разрешения главы администрации на участие на безвозмездной основе в управлении некоммерческой организацией».</w:t>
      </w:r>
    </w:p>
    <w:p w:rsidR="0093574B" w:rsidRPr="0093574B" w:rsidRDefault="007679C2" w:rsidP="0093574B">
      <w:pPr>
        <w:ind w:right="287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3574B" w:rsidRPr="0093574B">
        <w:rPr>
          <w:sz w:val="26"/>
          <w:szCs w:val="26"/>
        </w:rPr>
        <w:t>. Контроль за выполнением приказа остается за главой администрации.</w:t>
      </w:r>
    </w:p>
    <w:p w:rsidR="007D3370" w:rsidRPr="0093574B" w:rsidRDefault="007D3370" w:rsidP="007D3370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bCs/>
          <w:sz w:val="26"/>
          <w:szCs w:val="26"/>
        </w:rPr>
      </w:pPr>
    </w:p>
    <w:p w:rsidR="007D3370" w:rsidRPr="0093574B" w:rsidRDefault="007D3370" w:rsidP="007D3370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bCs/>
          <w:sz w:val="26"/>
          <w:szCs w:val="26"/>
        </w:rPr>
      </w:pPr>
    </w:p>
    <w:p w:rsidR="00062C42" w:rsidRPr="0093574B" w:rsidRDefault="00062C42" w:rsidP="00691A0A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950"/>
      </w:tblGrid>
      <w:tr w:rsidR="00626566" w:rsidRPr="0093574B" w:rsidTr="000D624F">
        <w:tc>
          <w:tcPr>
            <w:tcW w:w="5071" w:type="dxa"/>
          </w:tcPr>
          <w:p w:rsidR="00626566" w:rsidRPr="0093574B" w:rsidRDefault="00D02CAC" w:rsidP="00D02CAC">
            <w:pPr>
              <w:rPr>
                <w:sz w:val="26"/>
                <w:szCs w:val="26"/>
              </w:rPr>
            </w:pPr>
            <w:r w:rsidRPr="0093574B">
              <w:rPr>
                <w:b/>
                <w:sz w:val="26"/>
                <w:szCs w:val="26"/>
              </w:rPr>
              <w:t>Временно и</w:t>
            </w:r>
            <w:r w:rsidR="00335295" w:rsidRPr="0093574B">
              <w:rPr>
                <w:b/>
                <w:sz w:val="26"/>
                <w:szCs w:val="26"/>
              </w:rPr>
              <w:t>сполняющий обязанности</w:t>
            </w:r>
            <w:r w:rsidRPr="0093574B">
              <w:rPr>
                <w:b/>
                <w:sz w:val="26"/>
                <w:szCs w:val="26"/>
              </w:rPr>
              <w:t xml:space="preserve"> </w:t>
            </w:r>
            <w:r w:rsidR="00335295" w:rsidRPr="0093574B">
              <w:rPr>
                <w:b/>
                <w:sz w:val="26"/>
                <w:szCs w:val="26"/>
              </w:rPr>
              <w:t>главы администрации</w:t>
            </w:r>
          </w:p>
        </w:tc>
        <w:tc>
          <w:tcPr>
            <w:tcW w:w="5071" w:type="dxa"/>
          </w:tcPr>
          <w:p w:rsidR="00335295" w:rsidRPr="0093574B" w:rsidRDefault="00335295" w:rsidP="000D624F">
            <w:pPr>
              <w:jc w:val="right"/>
              <w:rPr>
                <w:b/>
                <w:sz w:val="26"/>
                <w:szCs w:val="26"/>
              </w:rPr>
            </w:pPr>
          </w:p>
          <w:p w:rsidR="00626566" w:rsidRPr="0093574B" w:rsidRDefault="00335295" w:rsidP="000D624F">
            <w:pPr>
              <w:jc w:val="right"/>
              <w:rPr>
                <w:sz w:val="26"/>
                <w:szCs w:val="26"/>
              </w:rPr>
            </w:pPr>
            <w:r w:rsidRPr="0093574B">
              <w:rPr>
                <w:b/>
                <w:sz w:val="26"/>
                <w:szCs w:val="26"/>
              </w:rPr>
              <w:t>В.М. 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7823E5" w:rsidRDefault="007823E5" w:rsidP="00626566">
      <w:pPr>
        <w:rPr>
          <w:sz w:val="28"/>
        </w:rPr>
      </w:pPr>
    </w:p>
    <w:p w:rsidR="007823E5" w:rsidRDefault="007823E5" w:rsidP="00626566">
      <w:pPr>
        <w:rPr>
          <w:sz w:val="28"/>
        </w:rPr>
      </w:pPr>
    </w:p>
    <w:p w:rsidR="00E34AEC" w:rsidRDefault="00E34AEC" w:rsidP="00626566">
      <w:pPr>
        <w:rPr>
          <w:sz w:val="28"/>
        </w:rPr>
      </w:pPr>
    </w:p>
    <w:p w:rsidR="00E34AEC" w:rsidRDefault="00E34AEC" w:rsidP="00626566">
      <w:pPr>
        <w:rPr>
          <w:sz w:val="28"/>
        </w:rPr>
      </w:pPr>
    </w:p>
    <w:p w:rsidR="00E34AEC" w:rsidRDefault="00E34AEC" w:rsidP="00626566">
      <w:pPr>
        <w:rPr>
          <w:sz w:val="28"/>
        </w:rPr>
      </w:pPr>
    </w:p>
    <w:p w:rsidR="00E34AEC" w:rsidRDefault="00E34AEC" w:rsidP="00626566">
      <w:pPr>
        <w:rPr>
          <w:sz w:val="28"/>
        </w:rPr>
      </w:pPr>
    </w:p>
    <w:p w:rsidR="00E34AEC" w:rsidRDefault="00E34AEC" w:rsidP="00626566">
      <w:pPr>
        <w:rPr>
          <w:sz w:val="28"/>
        </w:rPr>
      </w:pPr>
    </w:p>
    <w:p w:rsidR="00E34AEC" w:rsidRDefault="00E34AEC" w:rsidP="00626566">
      <w:pPr>
        <w:rPr>
          <w:sz w:val="28"/>
        </w:rPr>
      </w:pPr>
    </w:p>
    <w:p w:rsidR="006939C5" w:rsidRDefault="006939C5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E34AEC">
      <w:pPr>
        <w:jc w:val="right"/>
        <w:rPr>
          <w:sz w:val="28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93574B" w:rsidRP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3574B">
        <w:rPr>
          <w:color w:val="000000"/>
          <w:sz w:val="26"/>
          <w:szCs w:val="26"/>
        </w:rPr>
        <w:t>Приложение 1</w:t>
      </w:r>
    </w:p>
    <w:p w:rsidR="0093574B" w:rsidRP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3574B">
        <w:rPr>
          <w:color w:val="000000"/>
          <w:sz w:val="26"/>
          <w:szCs w:val="26"/>
        </w:rPr>
        <w:t xml:space="preserve">к приказу администрации </w:t>
      </w:r>
    </w:p>
    <w:p w:rsidR="0093574B" w:rsidRPr="0093574B" w:rsidRDefault="0093574B" w:rsidP="0093574B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3574B">
        <w:rPr>
          <w:color w:val="000000"/>
          <w:sz w:val="26"/>
          <w:szCs w:val="26"/>
        </w:rPr>
        <w:t xml:space="preserve">Выборгского района Санкт-Петербурга </w:t>
      </w:r>
    </w:p>
    <w:p w:rsidR="0093574B" w:rsidRPr="0093574B" w:rsidRDefault="0093574B" w:rsidP="0093574B">
      <w:pPr>
        <w:jc w:val="right"/>
        <w:rPr>
          <w:sz w:val="26"/>
          <w:szCs w:val="26"/>
        </w:rPr>
      </w:pPr>
      <w:r w:rsidRPr="0093574B">
        <w:rPr>
          <w:sz w:val="26"/>
          <w:szCs w:val="26"/>
        </w:rPr>
        <w:t>от_________ 20</w:t>
      </w:r>
      <w:r>
        <w:rPr>
          <w:sz w:val="26"/>
          <w:szCs w:val="26"/>
        </w:rPr>
        <w:t>22</w:t>
      </w:r>
      <w:r w:rsidRPr="0093574B">
        <w:rPr>
          <w:sz w:val="26"/>
          <w:szCs w:val="26"/>
        </w:rPr>
        <w:t xml:space="preserve"> № ___________</w:t>
      </w:r>
    </w:p>
    <w:p w:rsidR="0093574B" w:rsidRDefault="0093574B" w:rsidP="0093574B">
      <w:pPr>
        <w:jc w:val="center"/>
        <w:rPr>
          <w:sz w:val="26"/>
          <w:szCs w:val="26"/>
        </w:rPr>
      </w:pPr>
    </w:p>
    <w:p w:rsidR="0038664A" w:rsidRPr="0093574B" w:rsidRDefault="0038664A" w:rsidP="0093574B">
      <w:pPr>
        <w:jc w:val="center"/>
        <w:rPr>
          <w:sz w:val="26"/>
          <w:szCs w:val="26"/>
        </w:rPr>
      </w:pPr>
    </w:p>
    <w:p w:rsidR="0093574B" w:rsidRPr="0093574B" w:rsidRDefault="0093574B" w:rsidP="0093574B">
      <w:pPr>
        <w:jc w:val="center"/>
        <w:rPr>
          <w:b/>
          <w:sz w:val="26"/>
          <w:szCs w:val="26"/>
        </w:rPr>
      </w:pPr>
      <w:r w:rsidRPr="0093574B">
        <w:rPr>
          <w:b/>
          <w:sz w:val="26"/>
          <w:szCs w:val="26"/>
        </w:rPr>
        <w:t>ПОРЯДОК</w:t>
      </w:r>
    </w:p>
    <w:p w:rsidR="0093574B" w:rsidRPr="0093574B" w:rsidRDefault="0093574B" w:rsidP="0093574B">
      <w:pPr>
        <w:jc w:val="center"/>
        <w:rPr>
          <w:sz w:val="26"/>
          <w:szCs w:val="26"/>
        </w:rPr>
      </w:pPr>
      <w:r w:rsidRPr="0093574B">
        <w:rPr>
          <w:sz w:val="26"/>
          <w:szCs w:val="26"/>
        </w:rPr>
        <w:t xml:space="preserve">получения государственными гражданскими служащими Санкт-Петербурга, замещающими должности государственной гражданской службы </w:t>
      </w:r>
      <w:r w:rsidRPr="0093574B">
        <w:rPr>
          <w:sz w:val="26"/>
          <w:szCs w:val="26"/>
        </w:rPr>
        <w:br/>
        <w:t>Санкт-Петербурга в администрации Выборгского района Санкт-Петербурга, разрешения главы администрации на участие на безвозмездной основе в управле</w:t>
      </w:r>
      <w:r>
        <w:rPr>
          <w:sz w:val="26"/>
          <w:szCs w:val="26"/>
        </w:rPr>
        <w:t>нии некоммерческой организацией</w:t>
      </w:r>
    </w:p>
    <w:p w:rsidR="0093574B" w:rsidRPr="0093574B" w:rsidRDefault="0093574B" w:rsidP="0093574B">
      <w:pPr>
        <w:rPr>
          <w:sz w:val="26"/>
          <w:szCs w:val="26"/>
        </w:rPr>
      </w:pPr>
    </w:p>
    <w:p w:rsidR="0093574B" w:rsidRPr="0093574B" w:rsidRDefault="0093574B" w:rsidP="0093574B">
      <w:pPr>
        <w:ind w:firstLine="709"/>
        <w:contextualSpacing/>
        <w:jc w:val="both"/>
        <w:rPr>
          <w:sz w:val="26"/>
          <w:szCs w:val="26"/>
        </w:rPr>
      </w:pPr>
      <w:r w:rsidRPr="0093574B">
        <w:rPr>
          <w:sz w:val="26"/>
          <w:szCs w:val="26"/>
        </w:rPr>
        <w:t>1. В соответствии с</w:t>
      </w:r>
      <w:r>
        <w:rPr>
          <w:sz w:val="26"/>
          <w:szCs w:val="26"/>
        </w:rPr>
        <w:t xml:space="preserve"> подпунктом «б»</w:t>
      </w:r>
      <w:r w:rsidRPr="0093574B">
        <w:rPr>
          <w:sz w:val="26"/>
          <w:szCs w:val="26"/>
        </w:rPr>
        <w:t xml:space="preserve"> пунктом 3 части 1 статьи 17 Федерального закона «О государственной гражданской службе Российской Федерации» государственный гражданский служащий Санкт-Петербурга, замещающий должность государственной гражданской службы Санкт-Петербурга в администрации Выборгского района Санкт-Петербурга (далее соответственно – гражданский служащий, администрация), обязан получить разрешение главы администрации на участие </w:t>
      </w:r>
      <w:r>
        <w:rPr>
          <w:sz w:val="26"/>
          <w:szCs w:val="26"/>
        </w:rPr>
        <w:t xml:space="preserve">                           </w:t>
      </w:r>
      <w:r w:rsidRPr="0093574B">
        <w:rPr>
          <w:sz w:val="26"/>
          <w:szCs w:val="26"/>
        </w:rPr>
        <w:t xml:space="preserve">на безвозмездной основе в управлении некоммерческой организацией (кроме участия </w:t>
      </w:r>
      <w:r>
        <w:rPr>
          <w:sz w:val="26"/>
          <w:szCs w:val="26"/>
        </w:rPr>
        <w:t xml:space="preserve">                  </w:t>
      </w:r>
      <w:r w:rsidRPr="0093574B">
        <w:rPr>
          <w:sz w:val="26"/>
          <w:szCs w:val="26"/>
        </w:rPr>
        <w:t>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>
        <w:rPr>
          <w:sz w:val="26"/>
          <w:szCs w:val="26"/>
        </w:rPr>
        <w:t xml:space="preserve"> </w:t>
      </w:r>
      <w:r w:rsidRPr="0093574B">
        <w:rPr>
          <w:sz w:val="26"/>
          <w:szCs w:val="26"/>
        </w:rPr>
        <w:t xml:space="preserve">(далее – разрешение). 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 xml:space="preserve">2. Для получения разрешения гражданский служащий письменно обращается </w:t>
      </w:r>
      <w:r>
        <w:rPr>
          <w:bCs/>
          <w:sz w:val="26"/>
          <w:szCs w:val="26"/>
        </w:rPr>
        <w:t xml:space="preserve">                     </w:t>
      </w:r>
      <w:r w:rsidRPr="0093574B">
        <w:rPr>
          <w:bCs/>
          <w:sz w:val="26"/>
          <w:szCs w:val="26"/>
        </w:rPr>
        <w:t xml:space="preserve">с ходатайством на имя главы администрации о получении разрешения на участие </w:t>
      </w:r>
      <w:r>
        <w:rPr>
          <w:bCs/>
          <w:sz w:val="26"/>
          <w:szCs w:val="26"/>
        </w:rPr>
        <w:t xml:space="preserve">                          </w:t>
      </w:r>
      <w:r w:rsidRPr="0093574B">
        <w:rPr>
          <w:sz w:val="26"/>
          <w:szCs w:val="26"/>
        </w:rPr>
        <w:t xml:space="preserve">на безвозмездной основе в управлении некоммерческой организацией </w:t>
      </w:r>
      <w:r>
        <w:rPr>
          <w:sz w:val="26"/>
          <w:szCs w:val="26"/>
        </w:rPr>
        <w:t xml:space="preserve">                                         </w:t>
      </w:r>
      <w:r w:rsidRPr="0093574B">
        <w:rPr>
          <w:bCs/>
          <w:sz w:val="26"/>
          <w:szCs w:val="26"/>
        </w:rPr>
        <w:t>(далее – ходатайство) по форме согласно приложению 2 к приказу.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>3. Ходатайство оформляется на бумажном носителе.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>4. К ходатайству</w:t>
      </w:r>
      <w:r w:rsidRPr="0093574B">
        <w:rPr>
          <w:sz w:val="26"/>
          <w:szCs w:val="26"/>
        </w:rPr>
        <w:t xml:space="preserve"> гражданскому служащему рекомендуется прилагать документы, свидетельствующие о безвозмездном характере участия гражданского служащего </w:t>
      </w:r>
      <w:r w:rsidR="007679C2">
        <w:rPr>
          <w:sz w:val="26"/>
          <w:szCs w:val="26"/>
        </w:rPr>
        <w:t xml:space="preserve">                           </w:t>
      </w:r>
      <w:r w:rsidRPr="0093574B">
        <w:rPr>
          <w:sz w:val="26"/>
          <w:szCs w:val="26"/>
        </w:rPr>
        <w:t>в управлении некоммерческой организацией, подписанные уполномоченным лицом (уполномоченными лицами) некоммерческой организации, копии учредительных документов, а также (при наличии) иные документы, определяющие характер предстоящей деятельности в некоммерческой организации</w:t>
      </w:r>
      <w:r w:rsidRPr="0093574B">
        <w:rPr>
          <w:bCs/>
          <w:sz w:val="26"/>
          <w:szCs w:val="26"/>
        </w:rPr>
        <w:t>.</w:t>
      </w:r>
    </w:p>
    <w:p w:rsidR="0093574B" w:rsidRPr="0093574B" w:rsidRDefault="00160C8D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 Ходатайство </w:t>
      </w:r>
      <w:bookmarkStart w:id="0" w:name="_GoBack"/>
      <w:bookmarkEnd w:id="0"/>
      <w:r w:rsidR="0093574B" w:rsidRPr="0093574B">
        <w:rPr>
          <w:bCs/>
          <w:sz w:val="26"/>
          <w:szCs w:val="26"/>
        </w:rPr>
        <w:t xml:space="preserve">с документами, указанными в пункте 4 настоящего Порядка, представляются гражданским служащим в отдел </w:t>
      </w:r>
      <w:r w:rsidR="0093574B" w:rsidRPr="0093574B">
        <w:rPr>
          <w:sz w:val="26"/>
          <w:szCs w:val="26"/>
        </w:rPr>
        <w:t>по вопросам государственной службы и кадров администрации не позднее, чем за 7 рабочих дней</w:t>
      </w:r>
      <w:r w:rsidR="0093574B" w:rsidRPr="0093574B">
        <w:rPr>
          <w:bCs/>
          <w:sz w:val="26"/>
          <w:szCs w:val="26"/>
        </w:rPr>
        <w:t xml:space="preserve"> до начала планируемого участия в управлении некоммерческой организацией, за исключением случая, предусмотренного пунктом 6 настоящего Порядка.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 xml:space="preserve">6. При назначении на должности государственной гражданской службы </w:t>
      </w:r>
      <w:r>
        <w:rPr>
          <w:bCs/>
          <w:sz w:val="26"/>
          <w:szCs w:val="26"/>
        </w:rPr>
        <w:t xml:space="preserve">                     </w:t>
      </w:r>
      <w:r w:rsidRPr="0093574B">
        <w:rPr>
          <w:bCs/>
          <w:sz w:val="26"/>
          <w:szCs w:val="26"/>
        </w:rPr>
        <w:t xml:space="preserve">Санкт-Петербурга в администрации гражданские служащие, участвующие </w:t>
      </w:r>
      <w:r>
        <w:rPr>
          <w:bCs/>
          <w:sz w:val="26"/>
          <w:szCs w:val="26"/>
        </w:rPr>
        <w:t xml:space="preserve">                                      </w:t>
      </w:r>
      <w:r w:rsidRPr="0093574B">
        <w:rPr>
          <w:bCs/>
          <w:sz w:val="26"/>
          <w:szCs w:val="26"/>
        </w:rPr>
        <w:t xml:space="preserve">на безвозмездной основе в управлении некоммерческой организацией </w:t>
      </w:r>
      <w:r w:rsidRPr="0093574B">
        <w:rPr>
          <w:sz w:val="26"/>
          <w:szCs w:val="26"/>
        </w:rPr>
        <w:t xml:space="preserve">за день назначения на должность, представляют ходатайство и </w:t>
      </w:r>
      <w:r w:rsidRPr="0093574B">
        <w:rPr>
          <w:bCs/>
          <w:sz w:val="26"/>
          <w:szCs w:val="26"/>
        </w:rPr>
        <w:t>документы, указанные в пункте 4 настоящего Порядка, в отдел по вопросам государственной службы и кадров администрации в день назначения на должность.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574B">
        <w:rPr>
          <w:bCs/>
          <w:sz w:val="26"/>
          <w:szCs w:val="26"/>
        </w:rPr>
        <w:t>7. О</w:t>
      </w:r>
      <w:r w:rsidRPr="0093574B">
        <w:rPr>
          <w:sz w:val="26"/>
          <w:szCs w:val="26"/>
        </w:rPr>
        <w:t xml:space="preserve">тдел по вопросам государственной службы и кадров администрации </w:t>
      </w:r>
      <w:r w:rsidRPr="0093574B">
        <w:rPr>
          <w:bCs/>
          <w:sz w:val="26"/>
          <w:szCs w:val="26"/>
        </w:rPr>
        <w:t xml:space="preserve">  регистрирует ходатайство в день его поступления в Журнале учета ходатайств </w:t>
      </w:r>
      <w:r>
        <w:rPr>
          <w:bCs/>
          <w:sz w:val="26"/>
          <w:szCs w:val="26"/>
        </w:rPr>
        <w:t xml:space="preserve">                                  </w:t>
      </w:r>
      <w:r w:rsidRPr="0093574B">
        <w:rPr>
          <w:sz w:val="26"/>
          <w:szCs w:val="26"/>
        </w:rPr>
        <w:t xml:space="preserve">о получении разрешения на участие на безвозмездной основе в управлении </w:t>
      </w:r>
      <w:r w:rsidRPr="0093574B">
        <w:rPr>
          <w:sz w:val="26"/>
          <w:szCs w:val="26"/>
        </w:rPr>
        <w:lastRenderedPageBreak/>
        <w:t xml:space="preserve">некоммерческой организацией </w:t>
      </w:r>
      <w:r w:rsidRPr="0093574B">
        <w:rPr>
          <w:bCs/>
          <w:sz w:val="26"/>
          <w:szCs w:val="26"/>
        </w:rPr>
        <w:t>(далее – Журнал) по форме согласно приложению</w:t>
      </w:r>
      <w:r w:rsidR="0038664A">
        <w:rPr>
          <w:bCs/>
          <w:sz w:val="26"/>
          <w:szCs w:val="26"/>
        </w:rPr>
        <w:t xml:space="preserve"> 3</w:t>
      </w:r>
      <w:r w:rsidRPr="0093574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                               </w:t>
      </w:r>
      <w:r w:rsidRPr="0093574B">
        <w:rPr>
          <w:bCs/>
          <w:sz w:val="26"/>
          <w:szCs w:val="26"/>
        </w:rPr>
        <w:t xml:space="preserve">к настоящему </w:t>
      </w:r>
      <w:r w:rsidR="0038664A">
        <w:rPr>
          <w:bCs/>
          <w:sz w:val="26"/>
          <w:szCs w:val="26"/>
        </w:rPr>
        <w:t>приказ</w:t>
      </w:r>
      <w:r w:rsidRPr="0093574B">
        <w:rPr>
          <w:bCs/>
          <w:sz w:val="26"/>
          <w:szCs w:val="26"/>
        </w:rPr>
        <w:t xml:space="preserve">у. Ведение Журнала возлагается на </w:t>
      </w:r>
      <w:r w:rsidRPr="0093574B">
        <w:rPr>
          <w:sz w:val="26"/>
          <w:szCs w:val="26"/>
        </w:rPr>
        <w:t>отдел по вопросам государственной службы и кадров администрации.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sz w:val="26"/>
          <w:szCs w:val="26"/>
        </w:rPr>
        <w:t xml:space="preserve"> </w:t>
      </w:r>
      <w:r w:rsidRPr="0093574B">
        <w:rPr>
          <w:bCs/>
          <w:sz w:val="26"/>
          <w:szCs w:val="26"/>
        </w:rPr>
        <w:t xml:space="preserve">Все листы Журнала, кроме первого, нумеруются. На первом листе Журнала указывается количество листов цифрами и прописью. Первый лист заверяется подписью главы администрации и начальника </w:t>
      </w:r>
      <w:r w:rsidRPr="0093574B">
        <w:rPr>
          <w:sz w:val="26"/>
          <w:szCs w:val="26"/>
        </w:rPr>
        <w:t>отдела по вопросам государственной службы и кадров</w:t>
      </w:r>
      <w:r w:rsidRPr="0093574B">
        <w:rPr>
          <w:bCs/>
          <w:sz w:val="26"/>
          <w:szCs w:val="26"/>
        </w:rPr>
        <w:t xml:space="preserve"> администрации с указанием расшифровки подписи, должности и даты начала ведения Журнала. Журнал заверяется печатью администрации.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 xml:space="preserve">8. В течение 3 рабочих дней после регистрации ходатайства </w:t>
      </w:r>
      <w:r w:rsidRPr="0093574B">
        <w:rPr>
          <w:sz w:val="26"/>
          <w:szCs w:val="26"/>
        </w:rPr>
        <w:t>отдел по вопросам государственной службы и кадров</w:t>
      </w:r>
      <w:r w:rsidRPr="0093574B">
        <w:rPr>
          <w:bCs/>
          <w:sz w:val="26"/>
          <w:szCs w:val="26"/>
        </w:rPr>
        <w:t xml:space="preserve"> администрации осуществляет подготовку письменного заключения по вопросу участия гражданского служащего на безвозмездной основе </w:t>
      </w:r>
      <w:r w:rsidR="007679C2">
        <w:rPr>
          <w:bCs/>
          <w:sz w:val="26"/>
          <w:szCs w:val="26"/>
        </w:rPr>
        <w:t xml:space="preserve">                         </w:t>
      </w:r>
      <w:r w:rsidRPr="0093574B">
        <w:rPr>
          <w:bCs/>
          <w:sz w:val="26"/>
          <w:szCs w:val="26"/>
        </w:rPr>
        <w:t xml:space="preserve">в управлении некоммерческой организацией </w:t>
      </w:r>
      <w:r w:rsidRPr="0093574B">
        <w:rPr>
          <w:sz w:val="26"/>
          <w:szCs w:val="26"/>
        </w:rPr>
        <w:t xml:space="preserve">(далее – заключение), и </w:t>
      </w:r>
      <w:r w:rsidRPr="0093574B">
        <w:rPr>
          <w:bCs/>
          <w:sz w:val="26"/>
          <w:szCs w:val="26"/>
        </w:rPr>
        <w:t xml:space="preserve">направляет ходатайство, документы, указанные в пункте 4 настоящего Порядка, и заключение главе администрации. 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>9. Глава администрации по результатам рассмотрения ходатайства, документов, указанных в пункте 4 настоящего Порядка, и заключения принимает решение: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574B">
        <w:rPr>
          <w:bCs/>
          <w:sz w:val="26"/>
          <w:szCs w:val="26"/>
        </w:rPr>
        <w:t xml:space="preserve">1) разрешить гражданскому служащему участвовать на безвозмездной основе </w:t>
      </w:r>
      <w:r w:rsidR="007679C2">
        <w:rPr>
          <w:bCs/>
          <w:sz w:val="26"/>
          <w:szCs w:val="26"/>
        </w:rPr>
        <w:t xml:space="preserve">                     </w:t>
      </w:r>
      <w:r w:rsidRPr="0093574B">
        <w:rPr>
          <w:bCs/>
          <w:sz w:val="26"/>
          <w:szCs w:val="26"/>
        </w:rPr>
        <w:t>в управлении некоммерческой организацией</w:t>
      </w:r>
      <w:r w:rsidRPr="0093574B">
        <w:rPr>
          <w:sz w:val="26"/>
          <w:szCs w:val="26"/>
        </w:rPr>
        <w:t>, указанной в ходатайстве;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574B">
        <w:rPr>
          <w:sz w:val="26"/>
          <w:szCs w:val="26"/>
        </w:rPr>
        <w:t xml:space="preserve">2) отказать </w:t>
      </w:r>
      <w:r w:rsidRPr="0093574B">
        <w:rPr>
          <w:bCs/>
          <w:sz w:val="26"/>
          <w:szCs w:val="26"/>
        </w:rPr>
        <w:t xml:space="preserve">гражданскому служащему в даче разрешения участвовать </w:t>
      </w:r>
      <w:r w:rsidR="007679C2">
        <w:rPr>
          <w:bCs/>
          <w:sz w:val="26"/>
          <w:szCs w:val="26"/>
        </w:rPr>
        <w:t xml:space="preserve">                                    </w:t>
      </w:r>
      <w:r w:rsidRPr="0093574B">
        <w:rPr>
          <w:bCs/>
          <w:sz w:val="26"/>
          <w:szCs w:val="26"/>
        </w:rPr>
        <w:t>на безвозмездной основе в управлении некоммерческой организацией</w:t>
      </w:r>
      <w:r w:rsidRPr="0093574B">
        <w:rPr>
          <w:sz w:val="26"/>
          <w:szCs w:val="26"/>
        </w:rPr>
        <w:t xml:space="preserve">, указанной </w:t>
      </w:r>
      <w:r w:rsidR="007679C2">
        <w:rPr>
          <w:sz w:val="26"/>
          <w:szCs w:val="26"/>
        </w:rPr>
        <w:t xml:space="preserve">                         </w:t>
      </w:r>
      <w:r w:rsidRPr="0093574B">
        <w:rPr>
          <w:sz w:val="26"/>
          <w:szCs w:val="26"/>
        </w:rPr>
        <w:t xml:space="preserve">в ходатайстве. 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sz w:val="26"/>
          <w:szCs w:val="26"/>
        </w:rPr>
        <w:t xml:space="preserve">Решение принимается </w:t>
      </w:r>
      <w:r w:rsidRPr="0093574B">
        <w:rPr>
          <w:bCs/>
          <w:sz w:val="26"/>
          <w:szCs w:val="26"/>
        </w:rPr>
        <w:t>главой администрации в форме резолюции на ходатайстве.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 xml:space="preserve">10. Основания для принятия решения об отказе </w:t>
      </w:r>
      <w:r w:rsidRPr="0093574B">
        <w:rPr>
          <w:sz w:val="26"/>
          <w:szCs w:val="26"/>
        </w:rPr>
        <w:t xml:space="preserve">гражданскому служащему </w:t>
      </w:r>
      <w:r w:rsidR="007679C2">
        <w:rPr>
          <w:sz w:val="26"/>
          <w:szCs w:val="26"/>
        </w:rPr>
        <w:t xml:space="preserve">                            </w:t>
      </w:r>
      <w:r w:rsidRPr="0093574B">
        <w:rPr>
          <w:bCs/>
          <w:sz w:val="26"/>
          <w:szCs w:val="26"/>
        </w:rPr>
        <w:t xml:space="preserve">в участии на безвозмездной основе в управлении некоммерческой организацией, </w:t>
      </w:r>
      <w:r w:rsidRPr="0093574B">
        <w:rPr>
          <w:sz w:val="26"/>
          <w:szCs w:val="26"/>
        </w:rPr>
        <w:t>указанной в ходатайстве: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>1) отдельные функции государственного управления некоммерческой организацией входят в должностные (служебные) обязанности гражданского служащего;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>2) гражданским служащим подано ходатайство о получении разрешения на участие на безвозмездной основе в управлении некоммерческой организацией, в отношении которой в</w:t>
      </w:r>
      <w:r w:rsidR="007679C2">
        <w:rPr>
          <w:bCs/>
          <w:sz w:val="26"/>
          <w:szCs w:val="26"/>
        </w:rPr>
        <w:t xml:space="preserve"> подпункте «б»</w:t>
      </w:r>
      <w:r w:rsidRPr="0093574B">
        <w:rPr>
          <w:bCs/>
          <w:sz w:val="26"/>
          <w:szCs w:val="26"/>
        </w:rPr>
        <w:t xml:space="preserve"> пункт</w:t>
      </w:r>
      <w:r w:rsidR="007679C2">
        <w:rPr>
          <w:bCs/>
          <w:sz w:val="26"/>
          <w:szCs w:val="26"/>
        </w:rPr>
        <w:t>а</w:t>
      </w:r>
      <w:r w:rsidRPr="0093574B">
        <w:rPr>
          <w:bCs/>
          <w:sz w:val="26"/>
          <w:szCs w:val="26"/>
        </w:rPr>
        <w:t xml:space="preserve"> 3 части 1 статьи 17 Федерального закона </w:t>
      </w:r>
      <w:r w:rsidR="007679C2">
        <w:rPr>
          <w:bCs/>
          <w:sz w:val="26"/>
          <w:szCs w:val="26"/>
        </w:rPr>
        <w:t xml:space="preserve">                                           </w:t>
      </w:r>
      <w:r w:rsidRPr="0093574B">
        <w:rPr>
          <w:bCs/>
          <w:sz w:val="26"/>
          <w:szCs w:val="26"/>
        </w:rPr>
        <w:t xml:space="preserve">«О государственной гражданской службе» установлен запрет на участие в ее управлении. 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>11. Решение, предусмотренное пунктом 9 настоящего Порядка, принимается в течение 5 рабочих дней со дня поступления главе администрации ходатайства, документов, указанных в пункте 4 настоящего Порядка, и заключения.</w:t>
      </w:r>
    </w:p>
    <w:p w:rsidR="0093574B" w:rsidRPr="0093574B" w:rsidRDefault="0093574B" w:rsidP="0093574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3574B">
        <w:rPr>
          <w:bCs/>
          <w:sz w:val="26"/>
          <w:szCs w:val="26"/>
        </w:rPr>
        <w:t xml:space="preserve">12. Копия ходатайства с резолюцией главы администрации в течение </w:t>
      </w:r>
      <w:r w:rsidRPr="0093574B">
        <w:rPr>
          <w:bCs/>
          <w:sz w:val="26"/>
          <w:szCs w:val="26"/>
        </w:rPr>
        <w:br/>
        <w:t xml:space="preserve">3 рабочих дней с даты принятия решения выдается </w:t>
      </w:r>
      <w:r w:rsidRPr="0093574B">
        <w:rPr>
          <w:sz w:val="26"/>
          <w:szCs w:val="26"/>
        </w:rPr>
        <w:t>отделом по вопросам государственной службы и кадров</w:t>
      </w:r>
      <w:r w:rsidRPr="0093574B">
        <w:rPr>
          <w:bCs/>
          <w:sz w:val="26"/>
          <w:szCs w:val="26"/>
        </w:rPr>
        <w:t xml:space="preserve"> администрации гражданскому служащему на руки.</w:t>
      </w:r>
    </w:p>
    <w:p w:rsidR="0093574B" w:rsidRPr="0093574B" w:rsidRDefault="0093574B" w:rsidP="0093574B">
      <w:pPr>
        <w:jc w:val="both"/>
        <w:rPr>
          <w:sz w:val="28"/>
          <w:szCs w:val="28"/>
        </w:rPr>
      </w:pPr>
    </w:p>
    <w:p w:rsidR="0093574B" w:rsidRPr="0093574B" w:rsidRDefault="0093574B" w:rsidP="0093574B">
      <w:pPr>
        <w:rPr>
          <w:sz w:val="28"/>
          <w:szCs w:val="28"/>
        </w:rPr>
      </w:pPr>
    </w:p>
    <w:p w:rsidR="0093574B" w:rsidRPr="0093574B" w:rsidRDefault="0093574B" w:rsidP="0093574B">
      <w:pPr>
        <w:rPr>
          <w:sz w:val="28"/>
          <w:szCs w:val="28"/>
        </w:rPr>
      </w:pPr>
    </w:p>
    <w:p w:rsidR="0093574B" w:rsidRPr="0093574B" w:rsidRDefault="0093574B" w:rsidP="0093574B">
      <w:pPr>
        <w:jc w:val="center"/>
        <w:rPr>
          <w:sz w:val="28"/>
          <w:szCs w:val="28"/>
        </w:rPr>
        <w:sectPr w:rsidR="0093574B" w:rsidRPr="0093574B" w:rsidSect="0093574B">
          <w:type w:val="continuous"/>
          <w:pgSz w:w="11906" w:h="16838"/>
          <w:pgMar w:top="560" w:right="560" w:bottom="993" w:left="1420" w:header="357" w:footer="709" w:gutter="0"/>
          <w:cols w:space="708"/>
          <w:docGrid w:linePitch="360"/>
        </w:sectPr>
      </w:pPr>
    </w:p>
    <w:p w:rsidR="0093574B" w:rsidRPr="0093574B" w:rsidRDefault="0093574B" w:rsidP="0093574B">
      <w:pPr>
        <w:autoSpaceDE w:val="0"/>
        <w:autoSpaceDN w:val="0"/>
        <w:adjustRightInd w:val="0"/>
        <w:ind w:left="3969"/>
        <w:jc w:val="right"/>
        <w:rPr>
          <w:sz w:val="26"/>
          <w:szCs w:val="26"/>
        </w:rPr>
      </w:pPr>
      <w:r w:rsidRPr="0093574B">
        <w:rPr>
          <w:sz w:val="26"/>
          <w:szCs w:val="26"/>
        </w:rPr>
        <w:lastRenderedPageBreak/>
        <w:t>Приложение 2</w:t>
      </w:r>
    </w:p>
    <w:p w:rsidR="0093574B" w:rsidRPr="0093574B" w:rsidRDefault="0093574B" w:rsidP="0093574B">
      <w:pPr>
        <w:autoSpaceDE w:val="0"/>
        <w:autoSpaceDN w:val="0"/>
        <w:adjustRightInd w:val="0"/>
        <w:ind w:left="3969"/>
        <w:jc w:val="right"/>
        <w:rPr>
          <w:sz w:val="26"/>
          <w:szCs w:val="26"/>
        </w:rPr>
      </w:pPr>
      <w:r w:rsidRPr="0093574B">
        <w:rPr>
          <w:sz w:val="26"/>
          <w:szCs w:val="26"/>
        </w:rPr>
        <w:t xml:space="preserve">к приказу администрации </w:t>
      </w:r>
    </w:p>
    <w:p w:rsidR="0093574B" w:rsidRPr="0093574B" w:rsidRDefault="0093574B" w:rsidP="0093574B">
      <w:pPr>
        <w:autoSpaceDE w:val="0"/>
        <w:autoSpaceDN w:val="0"/>
        <w:adjustRightInd w:val="0"/>
        <w:ind w:left="3969"/>
        <w:jc w:val="right"/>
        <w:rPr>
          <w:sz w:val="26"/>
          <w:szCs w:val="26"/>
        </w:rPr>
      </w:pPr>
      <w:r w:rsidRPr="0093574B">
        <w:rPr>
          <w:sz w:val="26"/>
          <w:szCs w:val="26"/>
        </w:rPr>
        <w:t xml:space="preserve">Выборгского района Санкт-Петербурга </w:t>
      </w:r>
    </w:p>
    <w:p w:rsidR="0093574B" w:rsidRPr="0093574B" w:rsidRDefault="0093574B" w:rsidP="0093574B">
      <w:pPr>
        <w:autoSpaceDE w:val="0"/>
        <w:autoSpaceDN w:val="0"/>
        <w:adjustRightInd w:val="0"/>
        <w:ind w:left="3969"/>
        <w:jc w:val="right"/>
        <w:rPr>
          <w:b/>
          <w:sz w:val="26"/>
          <w:szCs w:val="26"/>
        </w:rPr>
      </w:pPr>
      <w:r w:rsidRPr="0093574B">
        <w:rPr>
          <w:sz w:val="26"/>
          <w:szCs w:val="26"/>
        </w:rPr>
        <w:t>от_________ 20</w:t>
      </w:r>
      <w:r w:rsidR="007679C2">
        <w:rPr>
          <w:sz w:val="26"/>
          <w:szCs w:val="26"/>
        </w:rPr>
        <w:t>22</w:t>
      </w:r>
      <w:r w:rsidRPr="0093574B">
        <w:rPr>
          <w:sz w:val="26"/>
          <w:szCs w:val="26"/>
        </w:rPr>
        <w:t xml:space="preserve"> № ___________</w:t>
      </w:r>
    </w:p>
    <w:p w:rsidR="0093574B" w:rsidRPr="0093574B" w:rsidRDefault="0093574B" w:rsidP="0093574B">
      <w:pPr>
        <w:spacing w:after="240"/>
        <w:ind w:left="3969"/>
        <w:rPr>
          <w:sz w:val="26"/>
          <w:szCs w:val="26"/>
        </w:rPr>
      </w:pPr>
    </w:p>
    <w:p w:rsidR="0093574B" w:rsidRPr="0093574B" w:rsidRDefault="0093574B" w:rsidP="0093574B">
      <w:pPr>
        <w:spacing w:after="240"/>
        <w:ind w:left="3969"/>
      </w:pPr>
      <w:r w:rsidRPr="0093574B">
        <w:t xml:space="preserve">Главе администрации Выборгского района </w:t>
      </w:r>
      <w:r w:rsidR="007679C2">
        <w:t xml:space="preserve">                         </w:t>
      </w:r>
      <w:r w:rsidRPr="0093574B">
        <w:t>Санкт-Петербурга</w:t>
      </w:r>
    </w:p>
    <w:p w:rsidR="0093574B" w:rsidRPr="0093574B" w:rsidRDefault="0093574B" w:rsidP="0093574B">
      <w:pPr>
        <w:pBdr>
          <w:top w:val="single" w:sz="4" w:space="1" w:color="auto"/>
        </w:pBdr>
        <w:ind w:left="3969" w:firstLine="1957"/>
        <w:rPr>
          <w:sz w:val="20"/>
        </w:rPr>
      </w:pPr>
      <w:r w:rsidRPr="0093574B">
        <w:rPr>
          <w:sz w:val="20"/>
        </w:rPr>
        <w:t>(Ф.И.О.)</w:t>
      </w:r>
    </w:p>
    <w:p w:rsidR="0093574B" w:rsidRPr="0093574B" w:rsidRDefault="0093574B" w:rsidP="0093574B">
      <w:pPr>
        <w:ind w:left="3969"/>
      </w:pPr>
      <w:r w:rsidRPr="0093574B">
        <w:t>от</w:t>
      </w:r>
    </w:p>
    <w:p w:rsidR="0093574B" w:rsidRPr="0093574B" w:rsidRDefault="0093574B" w:rsidP="0093574B">
      <w:pPr>
        <w:pBdr>
          <w:top w:val="single" w:sz="4" w:space="1" w:color="auto"/>
        </w:pBdr>
        <w:ind w:left="3969"/>
        <w:jc w:val="center"/>
        <w:rPr>
          <w:sz w:val="20"/>
        </w:rPr>
      </w:pPr>
      <w:r w:rsidRPr="0093574B">
        <w:rPr>
          <w:sz w:val="20"/>
        </w:rPr>
        <w:t>(Ф.И.О., должность государственного гражданского служащего Санкт-Петербурга)</w:t>
      </w:r>
    </w:p>
    <w:p w:rsidR="0093574B" w:rsidRPr="0093574B" w:rsidRDefault="0093574B" w:rsidP="0093574B">
      <w:pPr>
        <w:jc w:val="center"/>
        <w:rPr>
          <w:sz w:val="28"/>
        </w:rPr>
      </w:pPr>
    </w:p>
    <w:p w:rsidR="0093574B" w:rsidRPr="0093574B" w:rsidRDefault="0093574B" w:rsidP="0093574B">
      <w:pPr>
        <w:autoSpaceDE w:val="0"/>
        <w:autoSpaceDN w:val="0"/>
        <w:adjustRightInd w:val="0"/>
        <w:ind w:right="145"/>
        <w:jc w:val="center"/>
        <w:rPr>
          <w:b/>
          <w:bCs/>
        </w:rPr>
      </w:pPr>
      <w:r w:rsidRPr="0093574B">
        <w:rPr>
          <w:b/>
          <w:bCs/>
        </w:rPr>
        <w:t>ХОДАТАЙСТВО</w:t>
      </w:r>
    </w:p>
    <w:p w:rsidR="0093574B" w:rsidRPr="0093574B" w:rsidRDefault="0093574B" w:rsidP="0093574B">
      <w:pPr>
        <w:autoSpaceDE w:val="0"/>
        <w:autoSpaceDN w:val="0"/>
        <w:adjustRightInd w:val="0"/>
        <w:ind w:right="145"/>
        <w:jc w:val="center"/>
        <w:rPr>
          <w:b/>
        </w:rPr>
      </w:pPr>
      <w:r w:rsidRPr="0093574B">
        <w:rPr>
          <w:b/>
          <w:bCs/>
        </w:rPr>
        <w:t xml:space="preserve">о получении разрешения </w:t>
      </w:r>
      <w:r w:rsidRPr="0093574B">
        <w:rPr>
          <w:b/>
        </w:rPr>
        <w:t xml:space="preserve">на участие на безвозмездной основе в управлении некоммерческой организацией </w:t>
      </w:r>
    </w:p>
    <w:p w:rsidR="0093574B" w:rsidRPr="0093574B" w:rsidRDefault="0093574B" w:rsidP="0093574B">
      <w:pPr>
        <w:spacing w:after="240"/>
        <w:ind w:right="145"/>
        <w:jc w:val="center"/>
      </w:pPr>
    </w:p>
    <w:p w:rsidR="0093574B" w:rsidRPr="0093574B" w:rsidRDefault="0093574B" w:rsidP="0093574B">
      <w:pPr>
        <w:ind w:right="145" w:firstLine="709"/>
        <w:jc w:val="both"/>
      </w:pPr>
      <w:r w:rsidRPr="0093574B">
        <w:t>В соответствии с</w:t>
      </w:r>
      <w:r w:rsidR="007679C2">
        <w:t xml:space="preserve"> подпунктом «б»</w:t>
      </w:r>
      <w:r w:rsidRPr="0093574B">
        <w:t xml:space="preserve"> пунктом 3 части 1 статьи 17 Федерального закона </w:t>
      </w:r>
      <w:r w:rsidR="007679C2">
        <w:t xml:space="preserve">                 </w:t>
      </w:r>
      <w:r w:rsidRPr="0093574B">
        <w:t xml:space="preserve">«О государственной гражданской службе Российской Федерации» прошу разрешить мне участвовать на безвозмездной основе в управлении некоммерческой организацией </w:t>
      </w:r>
    </w:p>
    <w:p w:rsidR="0093574B" w:rsidRPr="0093574B" w:rsidRDefault="0093574B" w:rsidP="0093574B">
      <w:pPr>
        <w:ind w:right="145"/>
      </w:pPr>
    </w:p>
    <w:p w:rsidR="0093574B" w:rsidRPr="0093574B" w:rsidRDefault="0093574B" w:rsidP="0093574B">
      <w:pPr>
        <w:pBdr>
          <w:top w:val="single" w:sz="4" w:space="1" w:color="auto"/>
        </w:pBdr>
        <w:ind w:right="145"/>
        <w:jc w:val="center"/>
      </w:pPr>
      <w:r w:rsidRPr="0093574B">
        <w:rPr>
          <w:sz w:val="20"/>
        </w:rPr>
        <w:t xml:space="preserve"> (наименование, адрес некоммерческой организации, ИНН некоммерческой организации, основной вид деятельности некоммерческой организации)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3574B">
        <w:t>Осуществление указанной деятельности не повлечет за собой конфликт интересов.</w:t>
      </w:r>
    </w:p>
    <w:p w:rsidR="0093574B" w:rsidRPr="0093574B" w:rsidRDefault="0093574B" w:rsidP="0093574B">
      <w:pPr>
        <w:ind w:right="145"/>
      </w:pPr>
    </w:p>
    <w:p w:rsidR="0093574B" w:rsidRPr="0093574B" w:rsidRDefault="0093574B" w:rsidP="0093574B">
      <w:pPr>
        <w:ind w:right="145"/>
      </w:pPr>
      <w:r w:rsidRPr="0093574B">
        <w:t>Приложение: копия учредительного документа некоммерческой организации   на ___ листах.</w:t>
      </w:r>
    </w:p>
    <w:p w:rsidR="0093574B" w:rsidRPr="0093574B" w:rsidRDefault="0093574B" w:rsidP="0093574B">
      <w:pPr>
        <w:ind w:right="145"/>
      </w:pPr>
    </w:p>
    <w:p w:rsidR="0093574B" w:rsidRPr="0093574B" w:rsidRDefault="0093574B" w:rsidP="0093574B">
      <w:pPr>
        <w:autoSpaceDE w:val="0"/>
        <w:autoSpaceDN w:val="0"/>
        <w:adjustRightInd w:val="0"/>
        <w:ind w:right="145"/>
        <w:rPr>
          <w:sz w:val="20"/>
        </w:rPr>
      </w:pPr>
      <w:r w:rsidRPr="0093574B">
        <w:rPr>
          <w:sz w:val="20"/>
        </w:rPr>
        <w:t>«____» _______________ 20__ г.                                ___________                            _________________________</w:t>
      </w:r>
    </w:p>
    <w:p w:rsidR="0093574B" w:rsidRPr="0093574B" w:rsidRDefault="0093574B" w:rsidP="0093574B">
      <w:pPr>
        <w:autoSpaceDE w:val="0"/>
        <w:autoSpaceDN w:val="0"/>
        <w:adjustRightInd w:val="0"/>
        <w:ind w:right="145"/>
        <w:rPr>
          <w:sz w:val="20"/>
        </w:rPr>
      </w:pPr>
      <w:r w:rsidRPr="0093574B">
        <w:rPr>
          <w:rFonts w:ascii="Courier New" w:hAnsi="Courier New" w:cs="Courier New"/>
          <w:sz w:val="20"/>
        </w:rPr>
        <w:t xml:space="preserve">                                      </w:t>
      </w:r>
      <w:r w:rsidRPr="0093574B">
        <w:rPr>
          <w:sz w:val="20"/>
        </w:rPr>
        <w:t>(Подпись)                                (Расшифровка подписи)</w:t>
      </w:r>
    </w:p>
    <w:p w:rsidR="0093574B" w:rsidRPr="0093574B" w:rsidRDefault="0093574B" w:rsidP="0093574B">
      <w:pPr>
        <w:ind w:right="145"/>
        <w:rPr>
          <w:color w:val="FF0000"/>
        </w:rPr>
      </w:pPr>
    </w:p>
    <w:p w:rsidR="0093574B" w:rsidRPr="0093574B" w:rsidRDefault="0093574B" w:rsidP="0093574B">
      <w:pPr>
        <w:autoSpaceDE w:val="0"/>
        <w:autoSpaceDN w:val="0"/>
        <w:adjustRightInd w:val="0"/>
        <w:ind w:right="145"/>
        <w:jc w:val="both"/>
      </w:pPr>
      <w:r w:rsidRPr="0093574B">
        <w:t xml:space="preserve">Регистрационный номер в Журнале </w:t>
      </w:r>
      <w:r w:rsidRPr="0093574B">
        <w:rPr>
          <w:bCs/>
        </w:rPr>
        <w:t xml:space="preserve">учета ходатайств </w:t>
      </w:r>
      <w:r w:rsidRPr="0093574B">
        <w:t>о получении разрешения на участие на безвозмездной основе в управлении некоммерческими организациями в качестве единоличного исполнительного органа или путем вхождения в состав их коллегиальных органов управления_________________________.</w:t>
      </w:r>
    </w:p>
    <w:p w:rsidR="0093574B" w:rsidRPr="0093574B" w:rsidRDefault="0093574B" w:rsidP="0093574B">
      <w:pPr>
        <w:autoSpaceDE w:val="0"/>
        <w:autoSpaceDN w:val="0"/>
        <w:adjustRightInd w:val="0"/>
        <w:ind w:right="145"/>
      </w:pPr>
    </w:p>
    <w:p w:rsidR="0093574B" w:rsidRPr="0093574B" w:rsidRDefault="0093574B" w:rsidP="0093574B">
      <w:pPr>
        <w:autoSpaceDE w:val="0"/>
        <w:autoSpaceDN w:val="0"/>
        <w:adjustRightInd w:val="0"/>
        <w:ind w:right="145"/>
      </w:pPr>
      <w:r w:rsidRPr="0093574B">
        <w:t xml:space="preserve">Дата регистрации ходатайства </w:t>
      </w:r>
      <w:r w:rsidRPr="0093574B">
        <w:rPr>
          <w:rFonts w:ascii="Courier New" w:hAnsi="Courier New" w:cs="Courier New"/>
          <w:sz w:val="20"/>
        </w:rPr>
        <w:t xml:space="preserve">«_____» _______________ </w:t>
      </w:r>
      <w:r w:rsidRPr="0093574B">
        <w:rPr>
          <w:sz w:val="20"/>
        </w:rPr>
        <w:t>20__ г</w:t>
      </w:r>
      <w:r w:rsidRPr="0093574B">
        <w:rPr>
          <w:rFonts w:ascii="Courier New" w:hAnsi="Courier New" w:cs="Courier New"/>
          <w:sz w:val="20"/>
        </w:rPr>
        <w:t xml:space="preserve">.                     </w:t>
      </w:r>
    </w:p>
    <w:p w:rsidR="0093574B" w:rsidRPr="0093574B" w:rsidRDefault="0093574B" w:rsidP="0093574B">
      <w:pPr>
        <w:tabs>
          <w:tab w:val="left" w:pos="6450"/>
        </w:tabs>
        <w:ind w:right="145"/>
      </w:pPr>
    </w:p>
    <w:p w:rsidR="0093574B" w:rsidRPr="0093574B" w:rsidRDefault="0093574B" w:rsidP="0093574B">
      <w:pPr>
        <w:tabs>
          <w:tab w:val="left" w:pos="6450"/>
        </w:tabs>
        <w:ind w:right="145"/>
      </w:pPr>
      <w:r w:rsidRPr="0093574B">
        <w:t>____________________________________</w:t>
      </w:r>
      <w:r w:rsidRPr="0093574B">
        <w:tab/>
        <w:t>______________________</w:t>
      </w:r>
    </w:p>
    <w:p w:rsidR="0093574B" w:rsidRPr="0093574B" w:rsidRDefault="0093574B" w:rsidP="0093574B">
      <w:pPr>
        <w:tabs>
          <w:tab w:val="left" w:pos="6450"/>
        </w:tabs>
        <w:autoSpaceDE w:val="0"/>
        <w:autoSpaceDN w:val="0"/>
        <w:adjustRightInd w:val="0"/>
        <w:ind w:right="145"/>
        <w:outlineLvl w:val="0"/>
        <w:rPr>
          <w:sz w:val="18"/>
          <w:szCs w:val="18"/>
        </w:rPr>
      </w:pPr>
      <w:r w:rsidRPr="0093574B">
        <w:rPr>
          <w:sz w:val="18"/>
          <w:szCs w:val="18"/>
        </w:rPr>
        <w:t>(Ф.И.О., должность гражданского служащего,</w:t>
      </w:r>
      <w:r w:rsidRPr="0093574B">
        <w:rPr>
          <w:sz w:val="18"/>
          <w:szCs w:val="18"/>
        </w:rPr>
        <w:tab/>
        <w:t xml:space="preserve">                     (Подпись)</w:t>
      </w:r>
    </w:p>
    <w:p w:rsidR="0093574B" w:rsidRPr="0093574B" w:rsidRDefault="0093574B" w:rsidP="0093574B">
      <w:pPr>
        <w:autoSpaceDE w:val="0"/>
        <w:autoSpaceDN w:val="0"/>
        <w:adjustRightInd w:val="0"/>
        <w:ind w:right="145"/>
        <w:outlineLvl w:val="0"/>
        <w:rPr>
          <w:sz w:val="18"/>
          <w:szCs w:val="18"/>
        </w:rPr>
      </w:pPr>
      <w:r w:rsidRPr="0093574B">
        <w:rPr>
          <w:sz w:val="18"/>
          <w:szCs w:val="18"/>
        </w:rPr>
        <w:t>принявшего ходатайство)</w:t>
      </w:r>
    </w:p>
    <w:p w:rsidR="0093574B" w:rsidRPr="0093574B" w:rsidRDefault="0093574B" w:rsidP="0093574B">
      <w:pPr>
        <w:autoSpaceDE w:val="0"/>
        <w:autoSpaceDN w:val="0"/>
        <w:adjustRightInd w:val="0"/>
        <w:ind w:right="145"/>
        <w:outlineLvl w:val="0"/>
        <w:rPr>
          <w:rFonts w:ascii="Courier New" w:hAnsi="Courier New" w:cs="Courier New"/>
          <w:color w:val="FF0000"/>
          <w:sz w:val="20"/>
        </w:rPr>
      </w:pPr>
    </w:p>
    <w:p w:rsidR="0093574B" w:rsidRPr="0093574B" w:rsidRDefault="0093574B" w:rsidP="0093574B">
      <w:pPr>
        <w:ind w:right="145"/>
        <w:rPr>
          <w:sz w:val="20"/>
        </w:rPr>
      </w:pPr>
      <w:r w:rsidRPr="0093574B">
        <w:rPr>
          <w:sz w:val="20"/>
        </w:rPr>
        <w:t xml:space="preserve">«____» _______________ 20__ г.   </w:t>
      </w:r>
    </w:p>
    <w:p w:rsidR="0093574B" w:rsidRPr="0093574B" w:rsidRDefault="0093574B" w:rsidP="0093574B">
      <w:pPr>
        <w:ind w:right="145"/>
        <w:rPr>
          <w:sz w:val="28"/>
        </w:rPr>
        <w:sectPr w:rsidR="0093574B" w:rsidRPr="0093574B" w:rsidSect="005F770F">
          <w:pgSz w:w="11906" w:h="16838"/>
          <w:pgMar w:top="560" w:right="560" w:bottom="560" w:left="1420" w:header="357" w:footer="709" w:gutter="0"/>
          <w:cols w:space="708"/>
          <w:docGrid w:linePitch="360"/>
        </w:sectPr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7679C2" w:rsidRDefault="007679C2" w:rsidP="0093574B">
      <w:pPr>
        <w:ind w:left="5245"/>
      </w:pPr>
    </w:p>
    <w:p w:rsidR="0038664A" w:rsidRPr="0093574B" w:rsidRDefault="0038664A" w:rsidP="0038664A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3</w:t>
      </w:r>
    </w:p>
    <w:p w:rsidR="0038664A" w:rsidRPr="0093574B" w:rsidRDefault="0038664A" w:rsidP="0038664A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3574B">
        <w:rPr>
          <w:color w:val="000000"/>
          <w:sz w:val="26"/>
          <w:szCs w:val="26"/>
        </w:rPr>
        <w:t xml:space="preserve">к приказу администрации </w:t>
      </w:r>
    </w:p>
    <w:p w:rsidR="0038664A" w:rsidRPr="0093574B" w:rsidRDefault="0038664A" w:rsidP="0038664A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3574B">
        <w:rPr>
          <w:color w:val="000000"/>
          <w:sz w:val="26"/>
          <w:szCs w:val="26"/>
        </w:rPr>
        <w:t xml:space="preserve">Выборгского района Санкт-Петербурга </w:t>
      </w:r>
    </w:p>
    <w:p w:rsidR="0038664A" w:rsidRPr="0093574B" w:rsidRDefault="0038664A" w:rsidP="0038664A">
      <w:pPr>
        <w:jc w:val="right"/>
        <w:rPr>
          <w:sz w:val="26"/>
          <w:szCs w:val="26"/>
        </w:rPr>
      </w:pPr>
      <w:r w:rsidRPr="0093574B">
        <w:rPr>
          <w:sz w:val="26"/>
          <w:szCs w:val="26"/>
        </w:rPr>
        <w:t>от_________ 20</w:t>
      </w:r>
      <w:r>
        <w:rPr>
          <w:sz w:val="26"/>
          <w:szCs w:val="26"/>
        </w:rPr>
        <w:t>22</w:t>
      </w:r>
      <w:r w:rsidRPr="0093574B">
        <w:rPr>
          <w:sz w:val="26"/>
          <w:szCs w:val="26"/>
        </w:rPr>
        <w:t xml:space="preserve"> № ___________</w:t>
      </w:r>
    </w:p>
    <w:p w:rsidR="0093574B" w:rsidRPr="0093574B" w:rsidRDefault="0093574B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93574B" w:rsidRDefault="0093574B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7679C2" w:rsidRDefault="007679C2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7679C2" w:rsidRDefault="007679C2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7679C2" w:rsidRDefault="007679C2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7679C2" w:rsidRDefault="007679C2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7679C2" w:rsidRPr="0093574B" w:rsidRDefault="007679C2" w:rsidP="0093574B">
      <w:pPr>
        <w:widowControl w:val="0"/>
        <w:autoSpaceDE w:val="0"/>
        <w:autoSpaceDN w:val="0"/>
        <w:adjustRightInd w:val="0"/>
        <w:ind w:left="9912" w:firstLine="11"/>
        <w:jc w:val="both"/>
        <w:outlineLvl w:val="0"/>
      </w:pPr>
    </w:p>
    <w:p w:rsidR="0093574B" w:rsidRPr="0093574B" w:rsidRDefault="0093574B" w:rsidP="0093574B">
      <w:pPr>
        <w:ind w:firstLine="708"/>
        <w:jc w:val="center"/>
      </w:pPr>
      <w:r w:rsidRPr="0093574B">
        <w:t>ЖУРНАЛ РЕГИСТРАЦИИ</w:t>
      </w:r>
    </w:p>
    <w:p w:rsidR="0093574B" w:rsidRPr="0093574B" w:rsidRDefault="0093574B" w:rsidP="0093574B">
      <w:pPr>
        <w:ind w:firstLine="708"/>
        <w:jc w:val="center"/>
      </w:pPr>
      <w:r w:rsidRPr="0093574B">
        <w:t>ходатайств о получении разрешения главы администрации на участие на безвозмездной основе в управлении некоммерческими организациями</w:t>
      </w:r>
    </w:p>
    <w:p w:rsidR="0093574B" w:rsidRPr="0093574B" w:rsidRDefault="0093574B" w:rsidP="0093574B">
      <w:pPr>
        <w:ind w:firstLine="708"/>
        <w:jc w:val="center"/>
      </w:pPr>
    </w:p>
    <w:tbl>
      <w:tblPr>
        <w:tblStyle w:val="a3"/>
        <w:tblW w:w="10139" w:type="dxa"/>
        <w:tblInd w:w="-147" w:type="dxa"/>
        <w:tblLook w:val="04A0" w:firstRow="1" w:lastRow="0" w:firstColumn="1" w:lastColumn="0" w:noHBand="0" w:noVBand="1"/>
      </w:tblPr>
      <w:tblGrid>
        <w:gridCol w:w="491"/>
        <w:gridCol w:w="1631"/>
        <w:gridCol w:w="1706"/>
        <w:gridCol w:w="1496"/>
        <w:gridCol w:w="1417"/>
        <w:gridCol w:w="1767"/>
        <w:gridCol w:w="1631"/>
      </w:tblGrid>
      <w:tr w:rsidR="0093574B" w:rsidRPr="0093574B" w:rsidTr="00A425D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№</w:t>
            </w:r>
          </w:p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Ф.И.О гражданского служащего, представившего заявление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Должность гражданского служащего, представившего заявление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Дата представления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Ф.И.О. гражданского служащего, принявшего уведомления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Подпись государственного гражданского служащего Санкт-Петербурга, принявшего уведомление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4B" w:rsidRPr="0093574B" w:rsidRDefault="0093574B" w:rsidP="0093574B">
            <w:pPr>
              <w:jc w:val="center"/>
              <w:rPr>
                <w:sz w:val="20"/>
                <w:szCs w:val="20"/>
                <w:lang w:eastAsia="en-US"/>
              </w:rPr>
            </w:pPr>
            <w:r w:rsidRPr="0093574B">
              <w:rPr>
                <w:sz w:val="20"/>
                <w:szCs w:val="20"/>
                <w:lang w:eastAsia="en-US"/>
              </w:rPr>
              <w:t>Подпись гражданского служащего, представившего заявление, в получении копии заявления с отметкой о регистрации заявления</w:t>
            </w:r>
          </w:p>
        </w:tc>
      </w:tr>
      <w:tr w:rsidR="0093574B" w:rsidRPr="0093574B" w:rsidTr="00A425D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</w:tr>
      <w:tr w:rsidR="0093574B" w:rsidRPr="0093574B" w:rsidTr="00A425D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4B" w:rsidRPr="0093574B" w:rsidRDefault="0093574B" w:rsidP="0093574B">
            <w:pPr>
              <w:jc w:val="center"/>
              <w:rPr>
                <w:lang w:eastAsia="en-US"/>
              </w:rPr>
            </w:pPr>
          </w:p>
        </w:tc>
      </w:tr>
    </w:tbl>
    <w:p w:rsidR="0093574B" w:rsidRPr="0093574B" w:rsidRDefault="0093574B" w:rsidP="0093574B">
      <w:pPr>
        <w:widowControl w:val="0"/>
        <w:autoSpaceDE w:val="0"/>
        <w:autoSpaceDN w:val="0"/>
        <w:adjustRightInd w:val="0"/>
        <w:ind w:firstLine="11"/>
        <w:jc w:val="center"/>
        <w:outlineLvl w:val="0"/>
        <w:rPr>
          <w:rFonts w:ascii="Arial" w:hAnsi="Arial" w:cs="Arial"/>
          <w:sz w:val="20"/>
          <w:szCs w:val="20"/>
        </w:rPr>
      </w:pPr>
    </w:p>
    <w:p w:rsidR="0093574B" w:rsidRPr="0093574B" w:rsidRDefault="0093574B" w:rsidP="0093574B">
      <w:pPr>
        <w:ind w:right="145"/>
        <w:rPr>
          <w:sz w:val="28"/>
        </w:rPr>
      </w:pPr>
    </w:p>
    <w:p w:rsidR="007823E5" w:rsidRPr="00236C95" w:rsidRDefault="007823E5" w:rsidP="0093574B">
      <w:pPr>
        <w:jc w:val="right"/>
        <w:rPr>
          <w:sz w:val="28"/>
        </w:rPr>
      </w:pPr>
    </w:p>
    <w:sectPr w:rsidR="007823E5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7D1" w:rsidRDefault="00C557D1" w:rsidP="00F00D06">
      <w:r>
        <w:separator/>
      </w:r>
    </w:p>
  </w:endnote>
  <w:endnote w:type="continuationSeparator" w:id="0">
    <w:p w:rsidR="00C557D1" w:rsidRDefault="00C557D1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7D1" w:rsidRDefault="00C557D1" w:rsidP="00F00D06">
      <w:r>
        <w:separator/>
      </w:r>
    </w:p>
  </w:footnote>
  <w:footnote w:type="continuationSeparator" w:id="0">
    <w:p w:rsidR="00C557D1" w:rsidRDefault="00C557D1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A040B"/>
    <w:multiLevelType w:val="hybridMultilevel"/>
    <w:tmpl w:val="5E7E696A"/>
    <w:lvl w:ilvl="0" w:tplc="84D69B8E">
      <w:start w:val="1"/>
      <w:numFmt w:val="decimal"/>
      <w:lvlText w:val="%1."/>
      <w:lvlJc w:val="left"/>
      <w:pPr>
        <w:ind w:left="1805" w:hanging="1068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1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26FCD"/>
    <w:rsid w:val="00062C42"/>
    <w:rsid w:val="00086CAA"/>
    <w:rsid w:val="000A7FE2"/>
    <w:rsid w:val="000B36B7"/>
    <w:rsid w:val="000B5B7D"/>
    <w:rsid w:val="000C402B"/>
    <w:rsid w:val="000D624F"/>
    <w:rsid w:val="0011552A"/>
    <w:rsid w:val="00131937"/>
    <w:rsid w:val="0013337B"/>
    <w:rsid w:val="001500B8"/>
    <w:rsid w:val="00160C8D"/>
    <w:rsid w:val="00163C92"/>
    <w:rsid w:val="0018597B"/>
    <w:rsid w:val="001934DE"/>
    <w:rsid w:val="001B3217"/>
    <w:rsid w:val="00217E89"/>
    <w:rsid w:val="00224D39"/>
    <w:rsid w:val="00236948"/>
    <w:rsid w:val="00250CCB"/>
    <w:rsid w:val="0025719F"/>
    <w:rsid w:val="00260B7C"/>
    <w:rsid w:val="0027663A"/>
    <w:rsid w:val="0029003A"/>
    <w:rsid w:val="002A3065"/>
    <w:rsid w:val="002E234F"/>
    <w:rsid w:val="002F1425"/>
    <w:rsid w:val="002F3041"/>
    <w:rsid w:val="0031659F"/>
    <w:rsid w:val="00335295"/>
    <w:rsid w:val="00343638"/>
    <w:rsid w:val="003815C5"/>
    <w:rsid w:val="0038664A"/>
    <w:rsid w:val="00390394"/>
    <w:rsid w:val="003B2EA9"/>
    <w:rsid w:val="003E0A92"/>
    <w:rsid w:val="003E5DE7"/>
    <w:rsid w:val="003F290D"/>
    <w:rsid w:val="00402565"/>
    <w:rsid w:val="00473E5B"/>
    <w:rsid w:val="004E15F7"/>
    <w:rsid w:val="004E704C"/>
    <w:rsid w:val="005440D8"/>
    <w:rsid w:val="00562F44"/>
    <w:rsid w:val="005D1652"/>
    <w:rsid w:val="005E19C6"/>
    <w:rsid w:val="005F5835"/>
    <w:rsid w:val="00605516"/>
    <w:rsid w:val="00626566"/>
    <w:rsid w:val="0067081B"/>
    <w:rsid w:val="0068397C"/>
    <w:rsid w:val="00691A0A"/>
    <w:rsid w:val="006939C5"/>
    <w:rsid w:val="006A7D0F"/>
    <w:rsid w:val="006C276B"/>
    <w:rsid w:val="006E4DD3"/>
    <w:rsid w:val="0071420E"/>
    <w:rsid w:val="00714F90"/>
    <w:rsid w:val="0072336B"/>
    <w:rsid w:val="007679C2"/>
    <w:rsid w:val="007823E5"/>
    <w:rsid w:val="007A1944"/>
    <w:rsid w:val="007A2244"/>
    <w:rsid w:val="007B0FEB"/>
    <w:rsid w:val="007C7B5E"/>
    <w:rsid w:val="007D3370"/>
    <w:rsid w:val="007E1095"/>
    <w:rsid w:val="008055AE"/>
    <w:rsid w:val="00826DEC"/>
    <w:rsid w:val="00830956"/>
    <w:rsid w:val="00877E30"/>
    <w:rsid w:val="00894B13"/>
    <w:rsid w:val="008A6AB4"/>
    <w:rsid w:val="0092124D"/>
    <w:rsid w:val="0093574B"/>
    <w:rsid w:val="00937F52"/>
    <w:rsid w:val="00961E3B"/>
    <w:rsid w:val="00980EC6"/>
    <w:rsid w:val="009C706C"/>
    <w:rsid w:val="009F17EE"/>
    <w:rsid w:val="00A13E28"/>
    <w:rsid w:val="00A2737F"/>
    <w:rsid w:val="00A93703"/>
    <w:rsid w:val="00A97C02"/>
    <w:rsid w:val="00AA1B8D"/>
    <w:rsid w:val="00AB47E9"/>
    <w:rsid w:val="00AB4C33"/>
    <w:rsid w:val="00AC0573"/>
    <w:rsid w:val="00AF3495"/>
    <w:rsid w:val="00B23C42"/>
    <w:rsid w:val="00B7733A"/>
    <w:rsid w:val="00BA37F3"/>
    <w:rsid w:val="00BA6CBD"/>
    <w:rsid w:val="00BF575C"/>
    <w:rsid w:val="00C211C7"/>
    <w:rsid w:val="00C267C6"/>
    <w:rsid w:val="00C352A8"/>
    <w:rsid w:val="00C467D6"/>
    <w:rsid w:val="00C557D1"/>
    <w:rsid w:val="00C6170A"/>
    <w:rsid w:val="00CA2280"/>
    <w:rsid w:val="00D02CAC"/>
    <w:rsid w:val="00D0420B"/>
    <w:rsid w:val="00D13AD4"/>
    <w:rsid w:val="00D37C09"/>
    <w:rsid w:val="00D43EB2"/>
    <w:rsid w:val="00D80D8D"/>
    <w:rsid w:val="00D864D1"/>
    <w:rsid w:val="00D90F9F"/>
    <w:rsid w:val="00DA69C2"/>
    <w:rsid w:val="00DB0E80"/>
    <w:rsid w:val="00DB6A4C"/>
    <w:rsid w:val="00DE4647"/>
    <w:rsid w:val="00E051CE"/>
    <w:rsid w:val="00E06CF1"/>
    <w:rsid w:val="00E1554F"/>
    <w:rsid w:val="00E15AA2"/>
    <w:rsid w:val="00E34AEC"/>
    <w:rsid w:val="00E64E0C"/>
    <w:rsid w:val="00E82CB2"/>
    <w:rsid w:val="00EB105D"/>
    <w:rsid w:val="00EF1BEC"/>
    <w:rsid w:val="00F00D06"/>
    <w:rsid w:val="00F02793"/>
    <w:rsid w:val="00F24432"/>
    <w:rsid w:val="00F342AC"/>
    <w:rsid w:val="00F41F3C"/>
    <w:rsid w:val="00F75BD7"/>
    <w:rsid w:val="00FE4785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FBE8610-15BB-4C68-9278-6F9AF91D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691A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33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16</cp:revision>
  <cp:lastPrinted>2019-10-14T12:03:00Z</cp:lastPrinted>
  <dcterms:created xsi:type="dcterms:W3CDTF">2022-03-23T07:31:00Z</dcterms:created>
  <dcterms:modified xsi:type="dcterms:W3CDTF">2022-04-01T07:16:00Z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