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CE4718" w:rsidRDefault="008D1CC0" w:rsidP="00724E7D">
      <w:pPr>
        <w:spacing w:line="360" w:lineRule="auto"/>
        <w:jc w:val="both"/>
        <w:rPr>
          <w:sz w:val="16"/>
          <w:szCs w:val="16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7CEA56D3" wp14:editId="4511EA91">
                <wp:simplePos x="0" y="0"/>
                <wp:positionH relativeFrom="column">
                  <wp:posOffset>-937591</wp:posOffset>
                </wp:positionH>
                <wp:positionV relativeFrom="paragraph">
                  <wp:posOffset>209854</wp:posOffset>
                </wp:positionV>
                <wp:extent cx="7225665" cy="2339975"/>
                <wp:effectExtent l="0" t="0" r="0" b="3175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550618" y="1927806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69043" y="1969716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A56D3" id="Полотно 4" o:spid="_x0000_s1026" editas="canvas" style="position:absolute;left:0;text-align:left;margin-left:-73.85pt;margin-top:16.5pt;width:568.95pt;height:184.25pt;z-index:251657728" coordsize="72256,23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2256;height:2339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5506;top:19278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690;top:19697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F4938">
        <w:rPr>
          <w:noProof/>
        </w:rPr>
        <mc:AlternateContent>
          <mc:Choice Requires="wps">
            <w:drawing>
              <wp:inline distT="0" distB="0" distL="0" distR="0" wp14:anchorId="755D85C7" wp14:editId="1FE2194F">
                <wp:extent cx="2847975" cy="9525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4938" w:rsidRPr="008D1CC0" w:rsidRDefault="004F4938" w:rsidP="004F4938">
                            <w:pPr>
                              <w:pStyle w:val="ConsPlusTitle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1C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</w:t>
                            </w:r>
                          </w:p>
                          <w:p w:rsidR="004F4938" w:rsidRPr="008D1CC0" w:rsidRDefault="004F4938" w:rsidP="004F4938">
                            <w:pPr>
                              <w:pStyle w:val="ConsPlusTitle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1C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27.11.2015 № 3738</w:t>
                            </w:r>
                          </w:p>
                          <w:p w:rsidR="004F4938" w:rsidRPr="00C2616C" w:rsidRDefault="004F4938" w:rsidP="004F4938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5D85C7" id="Text Box 10" o:spid="_x0000_s1030" type="#_x0000_t202" style="width:224.2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" filled="f" stroked="f">
                <v:textbox>
                  <w:txbxContent>
                    <w:p w:rsidR="004F4938" w:rsidRPr="008D1CC0" w:rsidRDefault="004F4938" w:rsidP="004F4938">
                      <w:pPr>
                        <w:pStyle w:val="ConsPlusTitle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1CC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 внесении изменений в распоряжение администрации </w:t>
                      </w:r>
                    </w:p>
                    <w:p w:rsidR="004F4938" w:rsidRPr="008D1CC0" w:rsidRDefault="004F4938" w:rsidP="004F4938">
                      <w:pPr>
                        <w:pStyle w:val="ConsPlusTitle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1CC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 27.11.2015 № 3738</w:t>
                      </w:r>
                    </w:p>
                    <w:p w:rsidR="004F4938" w:rsidRPr="00C2616C" w:rsidRDefault="004F4938" w:rsidP="004F4938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21937CE" wp14:editId="6C7E9AB9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8BC66C" wp14:editId="6E48100F">
                                  <wp:extent cx="561975" cy="590550"/>
                                  <wp:effectExtent l="0" t="0" r="9525" b="0"/>
                                  <wp:docPr id="7" name="Рисунок 7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7" name="Рисунок 7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585C95" w:rsidRPr="00CE4718" w:rsidRDefault="00585C95" w:rsidP="00585C95">
      <w:pPr>
        <w:ind w:firstLine="708"/>
        <w:jc w:val="both"/>
        <w:rPr>
          <w:sz w:val="26"/>
          <w:szCs w:val="26"/>
        </w:rPr>
      </w:pPr>
      <w:r w:rsidRPr="00CE4718">
        <w:rPr>
          <w:sz w:val="26"/>
          <w:szCs w:val="26"/>
        </w:rPr>
        <w:t>В соответствии со стать</w:t>
      </w:r>
      <w:r w:rsidR="004F4938">
        <w:rPr>
          <w:sz w:val="26"/>
          <w:szCs w:val="26"/>
        </w:rPr>
        <w:t>ями 66 -</w:t>
      </w:r>
      <w:r w:rsidRPr="00CE4718">
        <w:rPr>
          <w:sz w:val="26"/>
          <w:szCs w:val="26"/>
        </w:rPr>
        <w:t xml:space="preserve"> 66.1 Трудового кодекса Российской Федерации внести в распоряжение администрации Выборгского района Санкт-Петербурга от 27.11.2015 № 3738 «Об утверждении Порядка оформления и рассмотрения представлений о награждении Почетной грамотой администрации Выборгского района Санкт-Петербурга и об объявлении Благодарности администрации Выборгского района Санкт-Петербурга» (далее-распоряжение) следующие изменения:</w:t>
      </w:r>
    </w:p>
    <w:p w:rsidR="007660A3" w:rsidRPr="00CE4718" w:rsidRDefault="00585C95" w:rsidP="00585C95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 w:rsidRPr="00CE4718">
        <w:rPr>
          <w:sz w:val="26"/>
          <w:szCs w:val="26"/>
        </w:rPr>
        <w:t xml:space="preserve">Изложить пункт 5 </w:t>
      </w:r>
      <w:r w:rsidR="004F4938">
        <w:rPr>
          <w:sz w:val="26"/>
          <w:szCs w:val="26"/>
        </w:rPr>
        <w:t>п</w:t>
      </w:r>
      <w:r w:rsidR="005F645D">
        <w:rPr>
          <w:sz w:val="26"/>
          <w:szCs w:val="26"/>
        </w:rPr>
        <w:t xml:space="preserve">риложения 1 к </w:t>
      </w:r>
      <w:r w:rsidRPr="00CE4718">
        <w:rPr>
          <w:sz w:val="26"/>
          <w:szCs w:val="26"/>
        </w:rPr>
        <w:t>распоряжени</w:t>
      </w:r>
      <w:r w:rsidR="005F645D">
        <w:rPr>
          <w:sz w:val="26"/>
          <w:szCs w:val="26"/>
        </w:rPr>
        <w:t>ю</w:t>
      </w:r>
      <w:r w:rsidRPr="00CE4718">
        <w:rPr>
          <w:sz w:val="26"/>
          <w:szCs w:val="26"/>
        </w:rPr>
        <w:t xml:space="preserve"> в следующей редакции:</w:t>
      </w:r>
    </w:p>
    <w:p w:rsidR="00585C95" w:rsidRPr="00CE4718" w:rsidRDefault="00792D3A" w:rsidP="00597068">
      <w:pPr>
        <w:jc w:val="both"/>
        <w:rPr>
          <w:sz w:val="26"/>
          <w:szCs w:val="26"/>
        </w:rPr>
      </w:pPr>
      <w:r w:rsidRPr="00CE4718">
        <w:rPr>
          <w:sz w:val="26"/>
          <w:szCs w:val="26"/>
        </w:rPr>
        <w:t>«5. В представлении указывается фамилия, имя, отчество (при его наличии) и дата рождения (для граждан Российской Федерации, иностранных граждан и лиц без гражданства); наименование, место нахождения</w:t>
      </w:r>
      <w:r w:rsidR="009A7179" w:rsidRPr="00CE4718">
        <w:rPr>
          <w:sz w:val="26"/>
          <w:szCs w:val="26"/>
        </w:rPr>
        <w:t xml:space="preserve"> с указанием ИНН и ОГРН</w:t>
      </w:r>
      <w:r w:rsidRPr="00CE4718">
        <w:rPr>
          <w:sz w:val="26"/>
          <w:szCs w:val="26"/>
        </w:rPr>
        <w:t xml:space="preserve"> (для организаций).</w:t>
      </w:r>
    </w:p>
    <w:p w:rsidR="00792D3A" w:rsidRPr="00CE4718" w:rsidRDefault="00792D3A" w:rsidP="008D1CC0">
      <w:pPr>
        <w:ind w:firstLine="708"/>
        <w:jc w:val="both"/>
        <w:rPr>
          <w:sz w:val="26"/>
          <w:szCs w:val="26"/>
        </w:rPr>
      </w:pPr>
      <w:r w:rsidRPr="00CE4718">
        <w:rPr>
          <w:sz w:val="26"/>
          <w:szCs w:val="26"/>
        </w:rPr>
        <w:t>К представлению прилага</w:t>
      </w:r>
      <w:r w:rsidR="00597068" w:rsidRPr="00CE4718">
        <w:rPr>
          <w:sz w:val="26"/>
          <w:szCs w:val="26"/>
        </w:rPr>
        <w:t>ются следующие документы:</w:t>
      </w:r>
    </w:p>
    <w:p w:rsidR="004F4938" w:rsidRDefault="00CE4718" w:rsidP="004F4938">
      <w:pPr>
        <w:ind w:firstLine="708"/>
        <w:jc w:val="both"/>
        <w:rPr>
          <w:sz w:val="26"/>
          <w:szCs w:val="26"/>
        </w:rPr>
      </w:pPr>
      <w:r w:rsidRPr="00CE4718">
        <w:rPr>
          <w:sz w:val="26"/>
          <w:szCs w:val="26"/>
        </w:rPr>
        <w:t>к</w:t>
      </w:r>
      <w:r w:rsidR="00597068" w:rsidRPr="00CE4718">
        <w:rPr>
          <w:sz w:val="26"/>
          <w:szCs w:val="26"/>
        </w:rPr>
        <w:t>опия трудовой книжки на бумажном носителе</w:t>
      </w:r>
      <w:r w:rsidR="00CC2ADC" w:rsidRPr="00CE4718">
        <w:rPr>
          <w:sz w:val="26"/>
          <w:szCs w:val="26"/>
        </w:rPr>
        <w:t xml:space="preserve"> </w:t>
      </w:r>
      <w:r w:rsidR="004F4938" w:rsidRPr="00CE4718">
        <w:rPr>
          <w:sz w:val="26"/>
          <w:szCs w:val="26"/>
        </w:rPr>
        <w:t>(заверенная надлежащим образом)</w:t>
      </w:r>
      <w:r w:rsidR="004F4938">
        <w:rPr>
          <w:sz w:val="26"/>
          <w:szCs w:val="26"/>
        </w:rPr>
        <w:t xml:space="preserve"> </w:t>
      </w:r>
      <w:r w:rsidR="00CC2ADC" w:rsidRPr="00CE4718">
        <w:rPr>
          <w:sz w:val="26"/>
          <w:szCs w:val="26"/>
        </w:rPr>
        <w:t>в случае, если в отношении лица, представляемого к награждению Почетной грамотой по месту работы (службы) трудовая книжка ведется в соответствии со статьей 66 Трудового кодекса Российской Федерации</w:t>
      </w:r>
      <w:r w:rsidR="004F4938">
        <w:rPr>
          <w:sz w:val="26"/>
          <w:szCs w:val="26"/>
        </w:rPr>
        <w:t>;</w:t>
      </w:r>
    </w:p>
    <w:p w:rsidR="00CC2ADC" w:rsidRPr="00CE4718" w:rsidRDefault="00CE4718" w:rsidP="004F4938">
      <w:pPr>
        <w:ind w:firstLine="708"/>
        <w:jc w:val="both"/>
        <w:rPr>
          <w:sz w:val="26"/>
          <w:szCs w:val="26"/>
        </w:rPr>
      </w:pPr>
      <w:r w:rsidRPr="00CE4718">
        <w:rPr>
          <w:sz w:val="26"/>
          <w:szCs w:val="26"/>
        </w:rPr>
        <w:t xml:space="preserve">сведения о трудовой деятельности в случае, если в отношении лица, представляемого к награждению Почетной грамотой по месту работы (службы) </w:t>
      </w:r>
      <w:r w:rsidR="004F4938">
        <w:rPr>
          <w:sz w:val="26"/>
          <w:szCs w:val="26"/>
        </w:rPr>
        <w:t>данные о трудовой деятельности</w:t>
      </w:r>
      <w:r w:rsidRPr="00CE4718">
        <w:rPr>
          <w:sz w:val="26"/>
          <w:szCs w:val="26"/>
        </w:rPr>
        <w:t xml:space="preserve"> вед</w:t>
      </w:r>
      <w:r w:rsidR="004F4938">
        <w:rPr>
          <w:sz w:val="26"/>
          <w:szCs w:val="26"/>
        </w:rPr>
        <w:t>у</w:t>
      </w:r>
      <w:r w:rsidRPr="00CE4718">
        <w:rPr>
          <w:sz w:val="26"/>
          <w:szCs w:val="26"/>
        </w:rPr>
        <w:t>тся в соответствии со статьей 66.1 Трудового кодекса Российской Федерации;</w:t>
      </w:r>
    </w:p>
    <w:p w:rsidR="00597068" w:rsidRPr="00CE4718" w:rsidRDefault="00597068" w:rsidP="004F4938">
      <w:pPr>
        <w:ind w:firstLine="708"/>
        <w:jc w:val="both"/>
        <w:rPr>
          <w:sz w:val="26"/>
          <w:szCs w:val="26"/>
        </w:rPr>
      </w:pPr>
      <w:r w:rsidRPr="00CE4718">
        <w:rPr>
          <w:sz w:val="26"/>
          <w:szCs w:val="26"/>
        </w:rPr>
        <w:t>сведения об объявлении Благодарности администрации Выборгского района Санкт-Петербурга»</w:t>
      </w:r>
      <w:r w:rsidR="008D1CC0">
        <w:rPr>
          <w:sz w:val="26"/>
          <w:szCs w:val="26"/>
        </w:rPr>
        <w:t>.</w:t>
      </w:r>
    </w:p>
    <w:p w:rsidR="005F645D" w:rsidRPr="00CE4718" w:rsidRDefault="00FC04D5" w:rsidP="005F645D">
      <w:pPr>
        <w:pStyle w:val="a5"/>
        <w:ind w:left="708"/>
        <w:jc w:val="both"/>
        <w:rPr>
          <w:sz w:val="26"/>
          <w:szCs w:val="26"/>
        </w:rPr>
      </w:pPr>
      <w:r w:rsidRPr="00CE4718">
        <w:rPr>
          <w:sz w:val="26"/>
          <w:szCs w:val="26"/>
        </w:rPr>
        <w:t>2.</w:t>
      </w:r>
      <w:r w:rsidR="0067252B" w:rsidRPr="00CE4718">
        <w:rPr>
          <w:sz w:val="26"/>
          <w:szCs w:val="26"/>
        </w:rPr>
        <w:t xml:space="preserve"> </w:t>
      </w:r>
      <w:r w:rsidR="005F645D" w:rsidRPr="00CE4718">
        <w:rPr>
          <w:sz w:val="26"/>
          <w:szCs w:val="26"/>
        </w:rPr>
        <w:t xml:space="preserve">Изложить пункт 5 </w:t>
      </w:r>
      <w:r w:rsidR="004F4938">
        <w:rPr>
          <w:sz w:val="26"/>
          <w:szCs w:val="26"/>
        </w:rPr>
        <w:t>п</w:t>
      </w:r>
      <w:r w:rsidR="005F645D">
        <w:rPr>
          <w:sz w:val="26"/>
          <w:szCs w:val="26"/>
        </w:rPr>
        <w:t xml:space="preserve">риложения 2 к </w:t>
      </w:r>
      <w:r w:rsidR="005F645D" w:rsidRPr="00CE4718">
        <w:rPr>
          <w:sz w:val="26"/>
          <w:szCs w:val="26"/>
        </w:rPr>
        <w:t>распоряжени</w:t>
      </w:r>
      <w:r w:rsidR="005F645D">
        <w:rPr>
          <w:sz w:val="26"/>
          <w:szCs w:val="26"/>
        </w:rPr>
        <w:t>ю</w:t>
      </w:r>
      <w:r w:rsidR="005F645D" w:rsidRPr="00CE4718">
        <w:rPr>
          <w:sz w:val="26"/>
          <w:szCs w:val="26"/>
        </w:rPr>
        <w:t xml:space="preserve"> в следующей редакции:</w:t>
      </w:r>
    </w:p>
    <w:p w:rsidR="005F645D" w:rsidRPr="00CE4718" w:rsidRDefault="005F645D" w:rsidP="005F645D">
      <w:pPr>
        <w:jc w:val="both"/>
        <w:rPr>
          <w:sz w:val="26"/>
          <w:szCs w:val="26"/>
        </w:rPr>
      </w:pPr>
      <w:r w:rsidRPr="00CE4718">
        <w:rPr>
          <w:sz w:val="26"/>
          <w:szCs w:val="26"/>
        </w:rPr>
        <w:t>«5. В представлении указывается фамилия, имя, отчество (при его наличии) и дата рождения (для граждан Российской Федерации, иностранных граждан и лиц без гражданства); наименование, место нахождения с указанием ИНН и ОГРН (для организаций).</w:t>
      </w:r>
    </w:p>
    <w:p w:rsidR="005F645D" w:rsidRDefault="005F645D" w:rsidP="005F645D">
      <w:pPr>
        <w:jc w:val="both"/>
        <w:rPr>
          <w:sz w:val="26"/>
          <w:szCs w:val="26"/>
        </w:rPr>
      </w:pPr>
      <w:r w:rsidRPr="00CE4718">
        <w:rPr>
          <w:sz w:val="26"/>
          <w:szCs w:val="26"/>
        </w:rPr>
        <w:t>К представлению прилагаются следующие документы:</w:t>
      </w:r>
    </w:p>
    <w:p w:rsidR="008D1CC0" w:rsidRDefault="008D1CC0" w:rsidP="008D1CC0">
      <w:pPr>
        <w:ind w:firstLine="708"/>
        <w:jc w:val="both"/>
        <w:rPr>
          <w:sz w:val="26"/>
          <w:szCs w:val="26"/>
        </w:rPr>
      </w:pPr>
      <w:r w:rsidRPr="00CE4718">
        <w:rPr>
          <w:sz w:val="26"/>
          <w:szCs w:val="26"/>
        </w:rPr>
        <w:lastRenderedPageBreak/>
        <w:t>копия трудовой книжки на бумажном носителе (заверенная надлежащим образом)</w:t>
      </w:r>
      <w:r>
        <w:rPr>
          <w:sz w:val="26"/>
          <w:szCs w:val="26"/>
        </w:rPr>
        <w:t xml:space="preserve"> </w:t>
      </w:r>
      <w:r w:rsidRPr="00CE4718">
        <w:rPr>
          <w:sz w:val="26"/>
          <w:szCs w:val="26"/>
        </w:rPr>
        <w:t>в случае, если в отношении лица, представляемого к награждению Почетной грамотой по месту работы (службы) трудовая книжка ведется в соответствии со статьей 66 Трудового кодекса Российской Федерации</w:t>
      </w:r>
      <w:r>
        <w:rPr>
          <w:sz w:val="26"/>
          <w:szCs w:val="26"/>
        </w:rPr>
        <w:t>;</w:t>
      </w:r>
    </w:p>
    <w:p w:rsidR="008D1CC0" w:rsidRPr="00CE4718" w:rsidRDefault="008D1CC0" w:rsidP="008D1CC0">
      <w:pPr>
        <w:ind w:firstLine="708"/>
        <w:jc w:val="both"/>
        <w:rPr>
          <w:sz w:val="26"/>
          <w:szCs w:val="26"/>
        </w:rPr>
      </w:pPr>
      <w:r w:rsidRPr="00CE4718">
        <w:rPr>
          <w:sz w:val="26"/>
          <w:szCs w:val="26"/>
        </w:rPr>
        <w:t xml:space="preserve">сведения о трудовой деятельности в случае, если в отношении лица, представляемого к награждению Почетной грамотой по месту работы (службы) </w:t>
      </w:r>
      <w:r>
        <w:rPr>
          <w:sz w:val="26"/>
          <w:szCs w:val="26"/>
        </w:rPr>
        <w:t>данные о трудовой деятельности</w:t>
      </w:r>
      <w:r w:rsidRPr="00CE4718">
        <w:rPr>
          <w:sz w:val="26"/>
          <w:szCs w:val="26"/>
        </w:rPr>
        <w:t xml:space="preserve"> вед</w:t>
      </w:r>
      <w:r>
        <w:rPr>
          <w:sz w:val="26"/>
          <w:szCs w:val="26"/>
        </w:rPr>
        <w:t>у</w:t>
      </w:r>
      <w:r w:rsidRPr="00CE4718">
        <w:rPr>
          <w:sz w:val="26"/>
          <w:szCs w:val="26"/>
        </w:rPr>
        <w:t>тся в соответствии со статьей 66.1 Трудового кодекса Российской Федерации</w:t>
      </w:r>
      <w:r>
        <w:rPr>
          <w:sz w:val="26"/>
          <w:szCs w:val="26"/>
        </w:rPr>
        <w:t>».</w:t>
      </w:r>
    </w:p>
    <w:p w:rsidR="00FC04D5" w:rsidRPr="008D1CC0" w:rsidRDefault="00FC04D5" w:rsidP="008D1CC0">
      <w:pPr>
        <w:pStyle w:val="a5"/>
        <w:numPr>
          <w:ilvl w:val="0"/>
          <w:numId w:val="5"/>
        </w:numPr>
        <w:ind w:left="0" w:firstLine="708"/>
        <w:jc w:val="both"/>
        <w:rPr>
          <w:sz w:val="26"/>
          <w:szCs w:val="26"/>
        </w:rPr>
      </w:pPr>
      <w:r w:rsidRPr="008D1CC0">
        <w:rPr>
          <w:sz w:val="26"/>
          <w:szCs w:val="26"/>
        </w:rPr>
        <w:t>Контроль за выполнением распоряжения остается за главой администрации.</w:t>
      </w:r>
    </w:p>
    <w:p w:rsidR="00724E7D" w:rsidRDefault="00724E7D" w:rsidP="00724E7D">
      <w:pPr>
        <w:ind w:firstLine="709"/>
        <w:rPr>
          <w:sz w:val="26"/>
          <w:szCs w:val="26"/>
        </w:rPr>
      </w:pPr>
    </w:p>
    <w:p w:rsidR="005F645D" w:rsidRDefault="005F645D" w:rsidP="00724E7D">
      <w:pPr>
        <w:ind w:firstLine="709"/>
        <w:rPr>
          <w:sz w:val="26"/>
          <w:szCs w:val="26"/>
        </w:rPr>
      </w:pPr>
    </w:p>
    <w:tbl>
      <w:tblPr>
        <w:tblW w:w="13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  <w:gridCol w:w="4585"/>
      </w:tblGrid>
      <w:tr w:rsidR="00724E7D" w:rsidRPr="00CE4718" w:rsidTr="0096316C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96316C" w:rsidRPr="00CE4718" w:rsidRDefault="0096316C" w:rsidP="009631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CE4718">
              <w:rPr>
                <w:sz w:val="26"/>
                <w:szCs w:val="26"/>
              </w:rPr>
              <w:t>Временно и</w:t>
            </w:r>
            <w:r w:rsidR="00F22A9D" w:rsidRPr="00CE4718">
              <w:rPr>
                <w:sz w:val="26"/>
                <w:szCs w:val="26"/>
              </w:rPr>
              <w:t xml:space="preserve">сполняющий </w:t>
            </w:r>
            <w:r w:rsidRPr="00CE4718">
              <w:rPr>
                <w:sz w:val="26"/>
                <w:szCs w:val="26"/>
              </w:rPr>
              <w:t>о</w:t>
            </w:r>
            <w:r w:rsidR="00F22A9D" w:rsidRPr="00CE4718">
              <w:rPr>
                <w:sz w:val="26"/>
                <w:szCs w:val="26"/>
              </w:rPr>
              <w:t>бязанности</w:t>
            </w:r>
            <w:r w:rsidRPr="00CE4718">
              <w:rPr>
                <w:sz w:val="26"/>
                <w:szCs w:val="26"/>
              </w:rPr>
              <w:t xml:space="preserve"> </w:t>
            </w:r>
          </w:p>
          <w:p w:rsidR="00F22A9D" w:rsidRPr="00CE4718" w:rsidRDefault="00F22A9D" w:rsidP="009631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CE4718">
              <w:rPr>
                <w:sz w:val="26"/>
                <w:szCs w:val="26"/>
              </w:rPr>
              <w:t>главы администрации</w:t>
            </w:r>
            <w:r w:rsidR="0096316C" w:rsidRPr="00CE4718">
              <w:rPr>
                <w:sz w:val="26"/>
                <w:szCs w:val="26"/>
              </w:rPr>
              <w:t xml:space="preserve">                                                                   </w:t>
            </w:r>
            <w:r w:rsidR="005F645D">
              <w:rPr>
                <w:sz w:val="26"/>
                <w:szCs w:val="26"/>
              </w:rPr>
              <w:t xml:space="preserve">          </w:t>
            </w:r>
            <w:r w:rsidR="0096316C" w:rsidRPr="00CE4718">
              <w:rPr>
                <w:sz w:val="26"/>
                <w:szCs w:val="26"/>
              </w:rPr>
              <w:t xml:space="preserve"> В.М. Полунин</w:t>
            </w:r>
          </w:p>
        </w:tc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CE4718" w:rsidRDefault="00724E7D" w:rsidP="0096316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4C1F45" w:rsidRDefault="004C1F45" w:rsidP="00CE4718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0F24"/>
    <w:multiLevelType w:val="hybridMultilevel"/>
    <w:tmpl w:val="1FB48BDE"/>
    <w:lvl w:ilvl="0" w:tplc="74A8BA5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281663"/>
    <w:multiLevelType w:val="hybridMultilevel"/>
    <w:tmpl w:val="8168DCF6"/>
    <w:lvl w:ilvl="0" w:tplc="237483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F62202"/>
    <w:multiLevelType w:val="hybridMultilevel"/>
    <w:tmpl w:val="FF46C8F8"/>
    <w:lvl w:ilvl="0" w:tplc="237483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BD6109"/>
    <w:multiLevelType w:val="hybridMultilevel"/>
    <w:tmpl w:val="EAA8CF66"/>
    <w:lvl w:ilvl="0" w:tplc="944EE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77C88"/>
    <w:rsid w:val="001413F6"/>
    <w:rsid w:val="00152665"/>
    <w:rsid w:val="00261BE2"/>
    <w:rsid w:val="002C289B"/>
    <w:rsid w:val="0030181D"/>
    <w:rsid w:val="00386371"/>
    <w:rsid w:val="004C1F45"/>
    <w:rsid w:val="004F4938"/>
    <w:rsid w:val="00585C95"/>
    <w:rsid w:val="00597068"/>
    <w:rsid w:val="005F645D"/>
    <w:rsid w:val="006674C1"/>
    <w:rsid w:val="0067252B"/>
    <w:rsid w:val="006B09F1"/>
    <w:rsid w:val="006F71B3"/>
    <w:rsid w:val="007034DD"/>
    <w:rsid w:val="00724E7D"/>
    <w:rsid w:val="007660A3"/>
    <w:rsid w:val="00792D3A"/>
    <w:rsid w:val="0079668A"/>
    <w:rsid w:val="00803C9B"/>
    <w:rsid w:val="008D1CC0"/>
    <w:rsid w:val="008D5413"/>
    <w:rsid w:val="0096316C"/>
    <w:rsid w:val="00975EA1"/>
    <w:rsid w:val="009A7179"/>
    <w:rsid w:val="009B2A13"/>
    <w:rsid w:val="00A24348"/>
    <w:rsid w:val="00A63FF1"/>
    <w:rsid w:val="00AE0678"/>
    <w:rsid w:val="00B7664F"/>
    <w:rsid w:val="00C2616C"/>
    <w:rsid w:val="00CC2ADC"/>
    <w:rsid w:val="00CE4718"/>
    <w:rsid w:val="00D925E1"/>
    <w:rsid w:val="00E12569"/>
    <w:rsid w:val="00E46858"/>
    <w:rsid w:val="00F22A9D"/>
    <w:rsid w:val="00F710AC"/>
    <w:rsid w:val="00FC04D5"/>
    <w:rsid w:val="00FC5E47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3C5C0-7D75-4F73-9BAE-33E0390E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85C9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34"/>
    <w:qFormat/>
    <w:rsid w:val="00585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27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Дикова Нелли Ивановна</cp:lastModifiedBy>
  <cp:revision>4</cp:revision>
  <cp:lastPrinted>2022-03-29T12:13:00Z</cp:lastPrinted>
  <dcterms:created xsi:type="dcterms:W3CDTF">2022-03-29T12:23:00Z</dcterms:created>
  <dcterms:modified xsi:type="dcterms:W3CDTF">2022-03-29T13:05:00Z</dcterms:modified>
</cp:coreProperties>
</file>