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1"/>
      </w:tblGrid>
      <w:tr w:rsidR="00E21846" w:rsidRPr="004107ED" w:rsidTr="00246AB2">
        <w:trPr>
          <w:trHeight w:val="963"/>
        </w:trPr>
        <w:tc>
          <w:tcPr>
            <w:tcW w:w="9391" w:type="dxa"/>
          </w:tcPr>
          <w:p w:rsidR="00E21846" w:rsidRPr="004107ED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4107E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4107ED" w:rsidTr="00246AB2">
        <w:trPr>
          <w:trHeight w:val="1931"/>
        </w:trPr>
        <w:tc>
          <w:tcPr>
            <w:tcW w:w="9391" w:type="dxa"/>
          </w:tcPr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4107ED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4107E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4107E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4107ED">
              <w:rPr>
                <w:spacing w:val="-20"/>
                <w:sz w:val="30"/>
                <w:szCs w:val="30"/>
              </w:rPr>
              <w:t>Р  А  С  П  О  Р  Я</w:t>
            </w:r>
            <w:r w:rsidR="009C1ADA" w:rsidRPr="004107ED">
              <w:rPr>
                <w:spacing w:val="-20"/>
                <w:sz w:val="30"/>
                <w:szCs w:val="30"/>
              </w:rPr>
              <w:t xml:space="preserve"> </w:t>
            </w:r>
            <w:r w:rsidRPr="004107E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4107ED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4107ED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4107ED">
              <w:rPr>
                <w:sz w:val="16"/>
                <w:szCs w:val="16"/>
              </w:rPr>
              <w:t>О К У Д</w:t>
            </w:r>
          </w:p>
        </w:tc>
      </w:tr>
    </w:tbl>
    <w:p w:rsidR="00E21846" w:rsidRPr="004107ED" w:rsidRDefault="00880F31" w:rsidP="00E21846">
      <w:pPr>
        <w:pStyle w:val="aeoaeno12"/>
        <w:spacing w:line="240" w:lineRule="auto"/>
        <w:ind w:firstLine="0"/>
        <w:rPr>
          <w:lang w:val="en-US"/>
        </w:rPr>
      </w:pPr>
      <w:r w:rsidRPr="004107ED"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Pr="004107ED" w:rsidRDefault="00E21846" w:rsidP="00E21846">
      <w:pPr>
        <w:pStyle w:val="aeoaeno12"/>
        <w:spacing w:line="240" w:lineRule="auto"/>
        <w:ind w:firstLine="0"/>
      </w:pPr>
    </w:p>
    <w:p w:rsidR="00600274" w:rsidRPr="004107ED" w:rsidRDefault="00600274" w:rsidP="00600274">
      <w:pPr>
        <w:pStyle w:val="aeoaeno12"/>
        <w:spacing w:line="240" w:lineRule="auto"/>
        <w:ind w:firstLine="0"/>
        <w:rPr>
          <w:lang w:val="en-US"/>
        </w:rPr>
      </w:pPr>
    </w:p>
    <w:p w:rsidR="00600274" w:rsidRPr="004107ED" w:rsidRDefault="00600274" w:rsidP="00600274">
      <w:pPr>
        <w:rPr>
          <w:b/>
        </w:rPr>
      </w:pPr>
      <w:r w:rsidRPr="004107ED">
        <w:rPr>
          <w:b/>
        </w:rPr>
        <w:t xml:space="preserve">О </w:t>
      </w:r>
      <w:r w:rsidR="00246AB2" w:rsidRPr="004107ED">
        <w:rPr>
          <w:b/>
        </w:rPr>
        <w:t>реализации постановления Правительства</w:t>
      </w:r>
    </w:p>
    <w:p w:rsidR="00246AB2" w:rsidRPr="004107ED" w:rsidRDefault="00246AB2" w:rsidP="00600274">
      <w:pPr>
        <w:rPr>
          <w:b/>
        </w:rPr>
      </w:pPr>
      <w:r w:rsidRPr="004107ED">
        <w:rPr>
          <w:b/>
        </w:rPr>
        <w:t>Санкт-Петербурга от ___________ №________</w:t>
      </w:r>
    </w:p>
    <w:p w:rsidR="00246AB2" w:rsidRPr="004107ED" w:rsidRDefault="00246AB2" w:rsidP="00600274">
      <w:pPr>
        <w:rPr>
          <w:b/>
        </w:rPr>
      </w:pPr>
      <w:r w:rsidRPr="004107ED">
        <w:rPr>
          <w:b/>
        </w:rPr>
        <w:t>«О выделении средств»</w:t>
      </w:r>
    </w:p>
    <w:p w:rsidR="00600274" w:rsidRPr="004107ED" w:rsidRDefault="00600274" w:rsidP="00600274"/>
    <w:p w:rsidR="00246AB2" w:rsidRPr="004107ED" w:rsidRDefault="00C567DB" w:rsidP="00246AB2">
      <w:pPr>
        <w:pStyle w:val="21"/>
        <w:ind w:firstLine="709"/>
        <w:rPr>
          <w:szCs w:val="24"/>
        </w:rPr>
      </w:pPr>
      <w:r w:rsidRPr="004107ED">
        <w:rPr>
          <w:szCs w:val="24"/>
        </w:rPr>
        <w:t xml:space="preserve">В целях </w:t>
      </w:r>
      <w:r w:rsidR="00246AB2" w:rsidRPr="004107ED">
        <w:rPr>
          <w:szCs w:val="24"/>
        </w:rPr>
        <w:t xml:space="preserve">реализации постановления Правительства Санкт-Петербурга </w:t>
      </w:r>
      <w:r w:rsidR="00246AB2" w:rsidRPr="004107ED">
        <w:rPr>
          <w:szCs w:val="24"/>
        </w:rPr>
        <w:br/>
        <w:t>от _____________ № _______ «О выделении средств»</w:t>
      </w:r>
      <w:r w:rsidR="00B47DFE" w:rsidRPr="004107ED">
        <w:rPr>
          <w:szCs w:val="24"/>
        </w:rPr>
        <w:t>:</w:t>
      </w:r>
    </w:p>
    <w:p w:rsidR="00BE66E9" w:rsidRPr="004107ED" w:rsidRDefault="00824EA7" w:rsidP="00BE66E9">
      <w:pPr>
        <w:pStyle w:val="21"/>
        <w:numPr>
          <w:ilvl w:val="1"/>
          <w:numId w:val="5"/>
        </w:numPr>
        <w:ind w:left="0" w:firstLine="709"/>
        <w:rPr>
          <w:szCs w:val="24"/>
        </w:rPr>
      </w:pPr>
      <w:r>
        <w:rPr>
          <w:szCs w:val="24"/>
        </w:rPr>
        <w:t>Утвердить ф</w:t>
      </w:r>
      <w:r w:rsidR="00BE66E9" w:rsidRPr="004107ED">
        <w:rPr>
          <w:szCs w:val="24"/>
        </w:rPr>
        <w:t>орму заявления на предоставление субсидий</w:t>
      </w:r>
      <w:r w:rsidR="00283D06" w:rsidRPr="004107ED">
        <w:rPr>
          <w:szCs w:val="24"/>
        </w:rPr>
        <w:t xml:space="preserve"> </w:t>
      </w:r>
      <w:r w:rsidR="00BE66E9" w:rsidRPr="004107ED">
        <w:rPr>
          <w:szCs w:val="24"/>
        </w:rPr>
        <w:t xml:space="preserve">предприятиям общественного питания, оказывающим услуги общественного питания с использованием различными хозяйствующими субъектами </w:t>
      </w:r>
      <w:r w:rsidR="00A6060B" w:rsidRPr="004107ED">
        <w:rPr>
          <w:szCs w:val="24"/>
        </w:rPr>
        <w:t>(юридическими лицами и индивидуальными предпринимателями)</w:t>
      </w:r>
      <w:r w:rsidR="00332319" w:rsidRPr="004107ED">
        <w:rPr>
          <w:szCs w:val="24"/>
        </w:rPr>
        <w:t xml:space="preserve"> </w:t>
      </w:r>
      <w:r w:rsidR="00BE66E9" w:rsidRPr="004107ED">
        <w:rPr>
          <w:szCs w:val="24"/>
        </w:rPr>
        <w:t xml:space="preserve">общего зала обслуживания, а также вне обособленных помещений </w:t>
      </w:r>
      <w:r w:rsidR="003D78ED" w:rsidRPr="004107ED">
        <w:rPr>
          <w:szCs w:val="24"/>
        </w:rPr>
        <w:br/>
      </w:r>
      <w:r w:rsidR="00BE66E9" w:rsidRPr="004107ED">
        <w:rPr>
          <w:szCs w:val="24"/>
        </w:rPr>
        <w:t xml:space="preserve">для оказания услуг общественного питания (фуд-корты и фуд-плейсы), пострадавшим </w:t>
      </w:r>
      <w:r w:rsidR="003D78ED" w:rsidRPr="004107ED">
        <w:rPr>
          <w:szCs w:val="24"/>
        </w:rPr>
        <w:br/>
      </w:r>
      <w:r w:rsidR="00BE66E9" w:rsidRPr="004107ED">
        <w:rPr>
          <w:szCs w:val="24"/>
        </w:rPr>
        <w:t xml:space="preserve">от ограничений, введенных в связи с распространением новой коронавирусной инфекции (COVID-19), на выплату заработной платы работникам и отчислений на заработную плату работников (далее </w:t>
      </w:r>
      <w:r w:rsidR="00AB4F28">
        <w:rPr>
          <w:szCs w:val="24"/>
        </w:rPr>
        <w:t>–</w:t>
      </w:r>
      <w:r w:rsidR="00BE66E9" w:rsidRPr="004107ED">
        <w:rPr>
          <w:szCs w:val="24"/>
        </w:rPr>
        <w:t xml:space="preserve"> субсидии) согласно приложению № </w:t>
      </w:r>
      <w:r w:rsidR="00483D5B" w:rsidRPr="004107ED">
        <w:rPr>
          <w:szCs w:val="24"/>
        </w:rPr>
        <w:t>1</w:t>
      </w:r>
      <w:r w:rsidR="00BE66E9" w:rsidRPr="004107ED">
        <w:rPr>
          <w:szCs w:val="24"/>
        </w:rPr>
        <w:t xml:space="preserve"> к распоряжению.</w:t>
      </w:r>
    </w:p>
    <w:p w:rsidR="00B47DFE" w:rsidRPr="000B5B18" w:rsidRDefault="000B5B18" w:rsidP="00824EA7">
      <w:pPr>
        <w:pStyle w:val="21"/>
        <w:numPr>
          <w:ilvl w:val="1"/>
          <w:numId w:val="5"/>
        </w:numPr>
        <w:ind w:left="0" w:firstLine="709"/>
        <w:rPr>
          <w:szCs w:val="24"/>
        </w:rPr>
      </w:pPr>
      <w:r>
        <w:rPr>
          <w:szCs w:val="24"/>
        </w:rPr>
        <w:t>Утвердить П</w:t>
      </w:r>
      <w:r w:rsidR="00B47DFE" w:rsidRPr="000B5B18">
        <w:rPr>
          <w:szCs w:val="24"/>
        </w:rPr>
        <w:t xml:space="preserve">орядок </w:t>
      </w:r>
      <w:r w:rsidR="00824EA7" w:rsidRPr="000B5B18">
        <w:rPr>
          <w:szCs w:val="24"/>
        </w:rPr>
        <w:t xml:space="preserve">проведения отбора в форме запроса предложений, направленных участниками отбора для участия в отборе на предоставление субсидий </w:t>
      </w:r>
      <w:r w:rsidR="00824EA7" w:rsidRPr="000B5B18">
        <w:rPr>
          <w:szCs w:val="24"/>
        </w:rPr>
        <w:br/>
        <w:t xml:space="preserve">на возмещение расходов на заработную плату работникам и отчислений на заработную плату работников предприятий общественного питания, оказывающим услуги общественного питания с использованием различными хозяйствующими субъектами (юридическими лицами и индивидуальными предпринимателями) общего зала обслуживания, а также вне обособленных помещений для оказания услуг общественного питания (фуд-корты и фуд-плейсы), пострадавшим от ограничений, введенных в связи </w:t>
      </w:r>
      <w:r w:rsidR="00824EA7" w:rsidRPr="000B5B18">
        <w:rPr>
          <w:szCs w:val="24"/>
        </w:rPr>
        <w:br/>
        <w:t xml:space="preserve">с распространением новой коронавирусной инфекции (COVID-19) </w:t>
      </w:r>
      <w:r w:rsidR="00B47DFE" w:rsidRPr="000B5B18">
        <w:rPr>
          <w:szCs w:val="24"/>
        </w:rPr>
        <w:t xml:space="preserve">согласно приложению № </w:t>
      </w:r>
      <w:r w:rsidR="00483D5B" w:rsidRPr="000B5B18">
        <w:rPr>
          <w:szCs w:val="24"/>
        </w:rPr>
        <w:t>2</w:t>
      </w:r>
      <w:r w:rsidR="00B47DFE" w:rsidRPr="000B5B18">
        <w:rPr>
          <w:szCs w:val="24"/>
        </w:rPr>
        <w:t xml:space="preserve"> к распоряжению.</w:t>
      </w:r>
    </w:p>
    <w:p w:rsidR="00600274" w:rsidRPr="004107ED" w:rsidRDefault="00C567DB" w:rsidP="002F325A">
      <w:pPr>
        <w:pStyle w:val="21"/>
        <w:numPr>
          <w:ilvl w:val="0"/>
          <w:numId w:val="5"/>
        </w:numPr>
        <w:ind w:left="0" w:firstLine="709"/>
        <w:rPr>
          <w:sz w:val="26"/>
          <w:szCs w:val="26"/>
        </w:rPr>
      </w:pPr>
      <w:r w:rsidRPr="004107ED">
        <w:rPr>
          <w:szCs w:val="24"/>
        </w:rPr>
        <w:t xml:space="preserve">Контроль за выполнением </w:t>
      </w:r>
      <w:r w:rsidR="002F325A" w:rsidRPr="004107ED">
        <w:rPr>
          <w:szCs w:val="24"/>
        </w:rPr>
        <w:t xml:space="preserve">настоящего </w:t>
      </w:r>
      <w:r w:rsidRPr="004107ED">
        <w:rPr>
          <w:szCs w:val="24"/>
        </w:rPr>
        <w:t>ра</w:t>
      </w:r>
      <w:r w:rsidR="00031AC6" w:rsidRPr="004107ED">
        <w:rPr>
          <w:szCs w:val="24"/>
        </w:rPr>
        <w:t xml:space="preserve">споряжения возложить на первого </w:t>
      </w:r>
      <w:r w:rsidRPr="004107ED">
        <w:rPr>
          <w:szCs w:val="24"/>
        </w:rPr>
        <w:t>заместителя председателя Комитета Рогачева Н.А.</w:t>
      </w:r>
    </w:p>
    <w:p w:rsidR="00A11E8E" w:rsidRPr="004107ED" w:rsidRDefault="00A11E8E" w:rsidP="002F325A">
      <w:pPr>
        <w:pStyle w:val="ab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1846" w:rsidRPr="004107ED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1846" w:rsidRPr="004107ED" w:rsidRDefault="00E21846" w:rsidP="00E21846">
      <w:pPr>
        <w:jc w:val="both"/>
        <w:rPr>
          <w:sz w:val="26"/>
          <w:szCs w:val="26"/>
        </w:rPr>
      </w:pPr>
    </w:p>
    <w:p w:rsidR="00CA0701" w:rsidRPr="004107ED" w:rsidRDefault="00E21846" w:rsidP="00E21846">
      <w:pPr>
        <w:jc w:val="both"/>
        <w:rPr>
          <w:b/>
        </w:rPr>
      </w:pPr>
      <w:r w:rsidRPr="004107ED">
        <w:rPr>
          <w:b/>
        </w:rPr>
        <w:t>Председатель Комитета</w:t>
      </w:r>
      <w:r w:rsidRPr="004107ED">
        <w:rPr>
          <w:b/>
        </w:rPr>
        <w:tab/>
      </w:r>
      <w:r w:rsidRPr="004107ED">
        <w:rPr>
          <w:b/>
        </w:rPr>
        <w:tab/>
      </w:r>
      <w:r w:rsidRPr="004107ED">
        <w:rPr>
          <w:b/>
        </w:rPr>
        <w:tab/>
      </w:r>
      <w:r w:rsidRPr="004107ED">
        <w:rPr>
          <w:b/>
        </w:rPr>
        <w:tab/>
      </w:r>
      <w:r w:rsidRPr="004107ED">
        <w:rPr>
          <w:b/>
        </w:rPr>
        <w:tab/>
      </w:r>
      <w:r w:rsidRPr="004107ED">
        <w:rPr>
          <w:b/>
        </w:rPr>
        <w:tab/>
        <w:t xml:space="preserve"> </w:t>
      </w:r>
      <w:r w:rsidR="00CA0701" w:rsidRPr="004107ED">
        <w:rPr>
          <w:b/>
        </w:rPr>
        <w:t xml:space="preserve">  </w:t>
      </w:r>
      <w:r w:rsidRPr="004107ED">
        <w:rPr>
          <w:b/>
        </w:rPr>
        <w:t xml:space="preserve">   </w:t>
      </w:r>
      <w:r w:rsidR="00A46710" w:rsidRPr="004107ED">
        <w:rPr>
          <w:b/>
        </w:rPr>
        <w:t xml:space="preserve">           </w:t>
      </w:r>
      <w:r w:rsidRPr="004107ED">
        <w:rPr>
          <w:b/>
        </w:rPr>
        <w:t>Д.С. Чернейко</w:t>
      </w:r>
    </w:p>
    <w:p w:rsidR="00FD1FC3" w:rsidRPr="00D954CF" w:rsidRDefault="002F325A" w:rsidP="0009512C">
      <w:pPr>
        <w:pStyle w:val="af2"/>
        <w:ind w:firstLine="0"/>
      </w:pPr>
      <w:r w:rsidRPr="004107ED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1858038</wp:posOffset>
            </wp:positionH>
            <wp:positionV relativeFrom="paragraph">
              <wp:posOffset>20209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1FC3" w:rsidRPr="00D954CF" w:rsidSect="00727E5B">
      <w:pgSz w:w="11906" w:h="16838"/>
      <w:pgMar w:top="1134" w:right="850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554" w:rsidRPr="002D4915" w:rsidRDefault="006C6554" w:rsidP="00D9348D">
      <w:r>
        <w:separator/>
      </w:r>
    </w:p>
  </w:endnote>
  <w:endnote w:type="continuationSeparator" w:id="0">
    <w:p w:rsidR="006C6554" w:rsidRPr="002D4915" w:rsidRDefault="006C6554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554" w:rsidRPr="002D4915" w:rsidRDefault="006C6554" w:rsidP="00D9348D">
      <w:r>
        <w:separator/>
      </w:r>
    </w:p>
  </w:footnote>
  <w:footnote w:type="continuationSeparator" w:id="0">
    <w:p w:rsidR="006C6554" w:rsidRPr="002D4915" w:rsidRDefault="006C6554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61620D"/>
    <w:multiLevelType w:val="multilevel"/>
    <w:tmpl w:val="39887A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54226AFC"/>
    <w:multiLevelType w:val="multilevel"/>
    <w:tmpl w:val="9B4054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>
    <w:nsid w:val="7F727C99"/>
    <w:multiLevelType w:val="hybridMultilevel"/>
    <w:tmpl w:val="617E781E"/>
    <w:lvl w:ilvl="0" w:tplc="C4C084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1AC6"/>
    <w:rsid w:val="0005147C"/>
    <w:rsid w:val="00062F1A"/>
    <w:rsid w:val="00075F0F"/>
    <w:rsid w:val="00082175"/>
    <w:rsid w:val="0009512C"/>
    <w:rsid w:val="000963EA"/>
    <w:rsid w:val="000B5B18"/>
    <w:rsid w:val="000B7834"/>
    <w:rsid w:val="000C3C61"/>
    <w:rsid w:val="000D5188"/>
    <w:rsid w:val="000E29C0"/>
    <w:rsid w:val="00101360"/>
    <w:rsid w:val="00103585"/>
    <w:rsid w:val="00117C13"/>
    <w:rsid w:val="00125FD4"/>
    <w:rsid w:val="00136546"/>
    <w:rsid w:val="001625CC"/>
    <w:rsid w:val="00187817"/>
    <w:rsid w:val="001952E7"/>
    <w:rsid w:val="001A4BF0"/>
    <w:rsid w:val="001B5F4F"/>
    <w:rsid w:val="001C65B7"/>
    <w:rsid w:val="0020083D"/>
    <w:rsid w:val="00225175"/>
    <w:rsid w:val="00231CFC"/>
    <w:rsid w:val="00234D8D"/>
    <w:rsid w:val="00240861"/>
    <w:rsid w:val="00240AE8"/>
    <w:rsid w:val="00246A4A"/>
    <w:rsid w:val="00246AB2"/>
    <w:rsid w:val="00253CE3"/>
    <w:rsid w:val="0026434D"/>
    <w:rsid w:val="0026663B"/>
    <w:rsid w:val="002734C4"/>
    <w:rsid w:val="00283D06"/>
    <w:rsid w:val="002B4EE8"/>
    <w:rsid w:val="002B70C6"/>
    <w:rsid w:val="002E4ED9"/>
    <w:rsid w:val="002F325A"/>
    <w:rsid w:val="00301610"/>
    <w:rsid w:val="003231F5"/>
    <w:rsid w:val="00327F5D"/>
    <w:rsid w:val="00332319"/>
    <w:rsid w:val="003510A7"/>
    <w:rsid w:val="00352675"/>
    <w:rsid w:val="0035582C"/>
    <w:rsid w:val="003573A1"/>
    <w:rsid w:val="00360E74"/>
    <w:rsid w:val="00364055"/>
    <w:rsid w:val="00364FD2"/>
    <w:rsid w:val="00367326"/>
    <w:rsid w:val="003679F7"/>
    <w:rsid w:val="00376915"/>
    <w:rsid w:val="0039513A"/>
    <w:rsid w:val="003B22A2"/>
    <w:rsid w:val="003B4B2B"/>
    <w:rsid w:val="003D78ED"/>
    <w:rsid w:val="003E0158"/>
    <w:rsid w:val="003E611B"/>
    <w:rsid w:val="00400329"/>
    <w:rsid w:val="004107ED"/>
    <w:rsid w:val="004164DA"/>
    <w:rsid w:val="00430AF5"/>
    <w:rsid w:val="004368ED"/>
    <w:rsid w:val="004435B7"/>
    <w:rsid w:val="004832AD"/>
    <w:rsid w:val="00483D5B"/>
    <w:rsid w:val="00486CC3"/>
    <w:rsid w:val="00487D3C"/>
    <w:rsid w:val="004924DF"/>
    <w:rsid w:val="004B0DED"/>
    <w:rsid w:val="004C1E94"/>
    <w:rsid w:val="004D1B37"/>
    <w:rsid w:val="004D68F6"/>
    <w:rsid w:val="005053BC"/>
    <w:rsid w:val="00520D1C"/>
    <w:rsid w:val="00524FD7"/>
    <w:rsid w:val="005452AA"/>
    <w:rsid w:val="005471AE"/>
    <w:rsid w:val="00552377"/>
    <w:rsid w:val="00552C72"/>
    <w:rsid w:val="00564133"/>
    <w:rsid w:val="00574DDC"/>
    <w:rsid w:val="00576EF8"/>
    <w:rsid w:val="00593B95"/>
    <w:rsid w:val="005B4F06"/>
    <w:rsid w:val="005C27BB"/>
    <w:rsid w:val="005C41A4"/>
    <w:rsid w:val="005C4526"/>
    <w:rsid w:val="005D7C24"/>
    <w:rsid w:val="005E4654"/>
    <w:rsid w:val="005E7712"/>
    <w:rsid w:val="005F051A"/>
    <w:rsid w:val="00600274"/>
    <w:rsid w:val="00607F0D"/>
    <w:rsid w:val="0061677C"/>
    <w:rsid w:val="00623974"/>
    <w:rsid w:val="00630429"/>
    <w:rsid w:val="00635FDB"/>
    <w:rsid w:val="00653FBA"/>
    <w:rsid w:val="006568A0"/>
    <w:rsid w:val="00657209"/>
    <w:rsid w:val="006655B6"/>
    <w:rsid w:val="006A49A7"/>
    <w:rsid w:val="006C5094"/>
    <w:rsid w:val="006C6554"/>
    <w:rsid w:val="006D3CF2"/>
    <w:rsid w:val="00703AF6"/>
    <w:rsid w:val="00712486"/>
    <w:rsid w:val="00727E5B"/>
    <w:rsid w:val="00746BA0"/>
    <w:rsid w:val="00752909"/>
    <w:rsid w:val="00755578"/>
    <w:rsid w:val="007641AE"/>
    <w:rsid w:val="007A2411"/>
    <w:rsid w:val="007B586B"/>
    <w:rsid w:val="007C237A"/>
    <w:rsid w:val="007D51CF"/>
    <w:rsid w:val="007D54CC"/>
    <w:rsid w:val="007E6002"/>
    <w:rsid w:val="007F4B34"/>
    <w:rsid w:val="00804E1A"/>
    <w:rsid w:val="00820DDC"/>
    <w:rsid w:val="00824EA7"/>
    <w:rsid w:val="00826271"/>
    <w:rsid w:val="008269D6"/>
    <w:rsid w:val="00842866"/>
    <w:rsid w:val="00851F07"/>
    <w:rsid w:val="00871CE9"/>
    <w:rsid w:val="00876BC2"/>
    <w:rsid w:val="00880F31"/>
    <w:rsid w:val="008A6B31"/>
    <w:rsid w:val="008C0D6F"/>
    <w:rsid w:val="008D613B"/>
    <w:rsid w:val="00907DEE"/>
    <w:rsid w:val="00910A45"/>
    <w:rsid w:val="00915939"/>
    <w:rsid w:val="0093105B"/>
    <w:rsid w:val="00935A21"/>
    <w:rsid w:val="00943BBE"/>
    <w:rsid w:val="00947C0E"/>
    <w:rsid w:val="00964DB7"/>
    <w:rsid w:val="00970F60"/>
    <w:rsid w:val="0097469A"/>
    <w:rsid w:val="009A160D"/>
    <w:rsid w:val="009C1ADA"/>
    <w:rsid w:val="009C303F"/>
    <w:rsid w:val="009D389C"/>
    <w:rsid w:val="00A11E8E"/>
    <w:rsid w:val="00A35C79"/>
    <w:rsid w:val="00A46710"/>
    <w:rsid w:val="00A6060B"/>
    <w:rsid w:val="00A64983"/>
    <w:rsid w:val="00A72A26"/>
    <w:rsid w:val="00A74CDE"/>
    <w:rsid w:val="00A763B3"/>
    <w:rsid w:val="00AB4F28"/>
    <w:rsid w:val="00AB67E6"/>
    <w:rsid w:val="00AC4E94"/>
    <w:rsid w:val="00AC768E"/>
    <w:rsid w:val="00AD49D3"/>
    <w:rsid w:val="00B106BD"/>
    <w:rsid w:val="00B246F2"/>
    <w:rsid w:val="00B25C6B"/>
    <w:rsid w:val="00B43E80"/>
    <w:rsid w:val="00B45797"/>
    <w:rsid w:val="00B46B61"/>
    <w:rsid w:val="00B47DFE"/>
    <w:rsid w:val="00B82E82"/>
    <w:rsid w:val="00B83A8B"/>
    <w:rsid w:val="00B94E3A"/>
    <w:rsid w:val="00BA6FB2"/>
    <w:rsid w:val="00BB4136"/>
    <w:rsid w:val="00BC32DA"/>
    <w:rsid w:val="00BE0023"/>
    <w:rsid w:val="00BE0A9E"/>
    <w:rsid w:val="00BE66E9"/>
    <w:rsid w:val="00BF11D7"/>
    <w:rsid w:val="00C02EA3"/>
    <w:rsid w:val="00C03619"/>
    <w:rsid w:val="00C20860"/>
    <w:rsid w:val="00C260F5"/>
    <w:rsid w:val="00C4450E"/>
    <w:rsid w:val="00C50E78"/>
    <w:rsid w:val="00C51AC6"/>
    <w:rsid w:val="00C53817"/>
    <w:rsid w:val="00C54C9B"/>
    <w:rsid w:val="00C567DB"/>
    <w:rsid w:val="00C71C6D"/>
    <w:rsid w:val="00C75A56"/>
    <w:rsid w:val="00C76E45"/>
    <w:rsid w:val="00C93041"/>
    <w:rsid w:val="00C96F4C"/>
    <w:rsid w:val="00CA0701"/>
    <w:rsid w:val="00CA5AFE"/>
    <w:rsid w:val="00CA5D7C"/>
    <w:rsid w:val="00CB45F9"/>
    <w:rsid w:val="00CC2232"/>
    <w:rsid w:val="00CC3ED4"/>
    <w:rsid w:val="00CD2B41"/>
    <w:rsid w:val="00D000A9"/>
    <w:rsid w:val="00D02E5E"/>
    <w:rsid w:val="00D04F7F"/>
    <w:rsid w:val="00D05C2A"/>
    <w:rsid w:val="00D20B92"/>
    <w:rsid w:val="00D225C9"/>
    <w:rsid w:val="00D42399"/>
    <w:rsid w:val="00D52F03"/>
    <w:rsid w:val="00D642E0"/>
    <w:rsid w:val="00D66449"/>
    <w:rsid w:val="00D8793F"/>
    <w:rsid w:val="00D9348D"/>
    <w:rsid w:val="00D954CF"/>
    <w:rsid w:val="00D95AD9"/>
    <w:rsid w:val="00DD3BAF"/>
    <w:rsid w:val="00DF29ED"/>
    <w:rsid w:val="00E11473"/>
    <w:rsid w:val="00E15025"/>
    <w:rsid w:val="00E21846"/>
    <w:rsid w:val="00E24F57"/>
    <w:rsid w:val="00E27FAF"/>
    <w:rsid w:val="00E34772"/>
    <w:rsid w:val="00E42D75"/>
    <w:rsid w:val="00E46BC0"/>
    <w:rsid w:val="00E5081B"/>
    <w:rsid w:val="00E63267"/>
    <w:rsid w:val="00EB3FB6"/>
    <w:rsid w:val="00EC5F6B"/>
    <w:rsid w:val="00ED46D1"/>
    <w:rsid w:val="00EE678C"/>
    <w:rsid w:val="00EF59FB"/>
    <w:rsid w:val="00F05DA3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C57E0"/>
    <w:rsid w:val="00FD18AB"/>
    <w:rsid w:val="00FD1FC3"/>
    <w:rsid w:val="00FD4C5E"/>
    <w:rsid w:val="00FE417D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af2">
    <w:name w:val="Body Text Indent"/>
    <w:basedOn w:val="a0"/>
    <w:link w:val="af3"/>
    <w:rsid w:val="00600274"/>
    <w:pPr>
      <w:ind w:firstLine="720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1"/>
    <w:link w:val="af2"/>
    <w:rsid w:val="00600274"/>
    <w:rPr>
      <w:sz w:val="28"/>
    </w:rPr>
  </w:style>
  <w:style w:type="paragraph" w:customStyle="1" w:styleId="21">
    <w:name w:val="Основной текст с отступом 21"/>
    <w:basedOn w:val="a0"/>
    <w:rsid w:val="00600274"/>
    <w:pPr>
      <w:widowControl w:val="0"/>
      <w:ind w:firstLine="851"/>
      <w:jc w:val="both"/>
    </w:pPr>
    <w:rPr>
      <w:szCs w:val="20"/>
    </w:rPr>
  </w:style>
  <w:style w:type="paragraph" w:customStyle="1" w:styleId="Heading">
    <w:name w:val="Heading"/>
    <w:rsid w:val="00FD1F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Талызина Наталья Адольфовна</cp:lastModifiedBy>
  <cp:revision>2</cp:revision>
  <cp:lastPrinted>2021-04-22T12:46:00Z</cp:lastPrinted>
  <dcterms:created xsi:type="dcterms:W3CDTF">2022-03-23T09:00:00Z</dcterms:created>
  <dcterms:modified xsi:type="dcterms:W3CDTF">2022-03-23T09:00:00Z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