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062C42" w:rsidRDefault="00A97C02" w:rsidP="00062C42">
      <w:pPr>
        <w:rPr>
          <w:sz w:val="28"/>
          <w:szCs w:val="28"/>
          <w:lang w:val="en-US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25500" y="2183765"/>
                            <a:ext cx="1524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573" w:rsidRPr="00AC0573" w:rsidRDefault="00AC057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728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8255;top:21837;width:1524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AC0573" w:rsidRPr="00AC0573" w:rsidRDefault="00AC057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298700" cy="915035"/>
                <wp:effectExtent l="0" t="0" r="0" b="0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87C" w:rsidRPr="000F646A" w:rsidRDefault="00DD587C" w:rsidP="00DD587C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 в приказ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администрации от </w:t>
                            </w:r>
                            <w:r w:rsidR="00A23982" w:rsidRPr="00A23982">
                              <w:rPr>
                                <w:b/>
                                <w:sz w:val="28"/>
                                <w:szCs w:val="28"/>
                              </w:rPr>
                              <w:t>06.05.2020</w:t>
                            </w:r>
                            <w:r w:rsidR="00A2398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C2169" w:rsidRPr="00EC216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A23982" w:rsidRPr="00A23982">
                              <w:rPr>
                                <w:b/>
                                <w:sz w:val="28"/>
                                <w:szCs w:val="28"/>
                              </w:rPr>
                              <w:t>102-п</w:t>
                            </w:r>
                          </w:p>
                          <w:p w:rsidR="00062C42" w:rsidRPr="000F646A" w:rsidRDefault="00062C42" w:rsidP="00062C42">
                            <w:pPr>
                              <w:ind w:left="-14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1" type="#_x0000_t202" style="width:181pt;height:7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wNM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" filled="f" stroked="f">
                <v:textbox>
                  <w:txbxContent>
                    <w:p w:rsidR="00DD587C" w:rsidRPr="000F646A" w:rsidRDefault="00DD587C" w:rsidP="00DD587C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D43E81">
                        <w:rPr>
                          <w:b/>
                          <w:sz w:val="28"/>
                          <w:szCs w:val="28"/>
                        </w:rPr>
                        <w:t>О внесении изменений в приказ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3E81">
                        <w:rPr>
                          <w:b/>
                          <w:sz w:val="28"/>
                          <w:szCs w:val="28"/>
                        </w:rPr>
                        <w:t xml:space="preserve">администрации от </w:t>
                      </w:r>
                      <w:r w:rsidR="00A23982" w:rsidRPr="00A23982">
                        <w:rPr>
                          <w:b/>
                          <w:sz w:val="28"/>
                          <w:szCs w:val="28"/>
                        </w:rPr>
                        <w:t>06.05.2020</w:t>
                      </w:r>
                      <w:r w:rsidR="00A2398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C2169" w:rsidRPr="00EC2169">
                        <w:rPr>
                          <w:b/>
                          <w:sz w:val="28"/>
                          <w:szCs w:val="28"/>
                        </w:rPr>
                        <w:t xml:space="preserve">№ </w:t>
                      </w:r>
                      <w:r w:rsidR="00A23982" w:rsidRPr="00A23982">
                        <w:rPr>
                          <w:b/>
                          <w:sz w:val="28"/>
                          <w:szCs w:val="28"/>
                        </w:rPr>
                        <w:t>102-п</w:t>
                      </w:r>
                    </w:p>
                    <w:p w:rsidR="00062C42" w:rsidRPr="000F646A" w:rsidRDefault="00062C42" w:rsidP="00062C42">
                      <w:pPr>
                        <w:ind w:left="-142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bookmarkEnd w:id="0"/>
    <w:p w:rsidR="00062C42" w:rsidRPr="00E82CB2" w:rsidRDefault="00062C42" w:rsidP="00626566">
      <w:pPr>
        <w:rPr>
          <w:sz w:val="28"/>
          <w:szCs w:val="28"/>
        </w:rPr>
      </w:pPr>
    </w:p>
    <w:p w:rsidR="006562EE" w:rsidRDefault="006562EE" w:rsidP="006562EE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982">
        <w:rPr>
          <w:sz w:val="28"/>
          <w:szCs w:val="28"/>
        </w:rPr>
        <w:t xml:space="preserve">Внести в приказ администрации Выборгского района </w:t>
      </w:r>
      <w:r w:rsidRPr="00A23982">
        <w:rPr>
          <w:sz w:val="28"/>
          <w:szCs w:val="28"/>
        </w:rPr>
        <w:br/>
        <w:t xml:space="preserve">Санкт-Петербурга от 06.05.2020 № 102-п «Об утверждении Перечня должностей государственной гражданской службы Санкт-Петербурга </w:t>
      </w:r>
      <w:r w:rsidR="00771B13">
        <w:rPr>
          <w:sz w:val="28"/>
          <w:szCs w:val="28"/>
        </w:rPr>
        <w:t xml:space="preserve">                  </w:t>
      </w:r>
      <w:r w:rsidRPr="00A23982">
        <w:rPr>
          <w:sz w:val="28"/>
          <w:szCs w:val="28"/>
        </w:rPr>
        <w:t xml:space="preserve">в 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</w:t>
      </w:r>
      <w:r w:rsidR="00771B13">
        <w:rPr>
          <w:sz w:val="28"/>
          <w:szCs w:val="28"/>
        </w:rPr>
        <w:t xml:space="preserve">                   </w:t>
      </w:r>
      <w:r w:rsidRPr="00A23982">
        <w:rPr>
          <w:sz w:val="28"/>
          <w:szCs w:val="28"/>
        </w:rPr>
        <w:t xml:space="preserve">Санкт-Петербурга в администрации Выборгского района Санкт-Петербурга, обязаны представлять сведения о своих доходах, об имуществе и обязательствах имущественного характера, а также сведения о доходах, </w:t>
      </w:r>
      <w:r w:rsidR="00771B13">
        <w:rPr>
          <w:sz w:val="28"/>
          <w:szCs w:val="28"/>
        </w:rPr>
        <w:t xml:space="preserve">           </w:t>
      </w:r>
      <w:r w:rsidRPr="00A23982">
        <w:rPr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детей» (далее – приказ)</w:t>
      </w:r>
      <w:r>
        <w:rPr>
          <w:sz w:val="28"/>
          <w:szCs w:val="28"/>
        </w:rPr>
        <w:t xml:space="preserve"> </w:t>
      </w:r>
      <w:r w:rsidR="00694F46">
        <w:rPr>
          <w:sz w:val="28"/>
          <w:szCs w:val="28"/>
        </w:rPr>
        <w:t>изменения,</w:t>
      </w:r>
      <w:r w:rsidR="00694F46" w:rsidRPr="00694F46">
        <w:rPr>
          <w:sz w:val="28"/>
          <w:szCs w:val="28"/>
        </w:rPr>
        <w:t xml:space="preserve"> </w:t>
      </w:r>
      <w:r w:rsidR="00694F46" w:rsidRPr="00EC2169">
        <w:rPr>
          <w:sz w:val="28"/>
          <w:szCs w:val="28"/>
        </w:rPr>
        <w:t xml:space="preserve">изложив </w:t>
      </w:r>
      <w:r w:rsidR="00694F46">
        <w:rPr>
          <w:sz w:val="28"/>
          <w:szCs w:val="28"/>
        </w:rPr>
        <w:t>приложение к приказу в редакции согласно приложению к настоящему приказу.</w:t>
      </w:r>
    </w:p>
    <w:p w:rsidR="00BA7DEE" w:rsidRPr="00BA7DEE" w:rsidRDefault="00BA7DEE" w:rsidP="00BA7DE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023834">
        <w:rPr>
          <w:bCs/>
          <w:sz w:val="28"/>
          <w:szCs w:val="28"/>
        </w:rPr>
        <w:t>Признать утратившим силу</w:t>
      </w:r>
      <w:r>
        <w:rPr>
          <w:bCs/>
          <w:sz w:val="28"/>
          <w:szCs w:val="28"/>
        </w:rPr>
        <w:t xml:space="preserve"> приказ</w:t>
      </w:r>
      <w:r w:rsidR="003F2574">
        <w:rPr>
          <w:bCs/>
          <w:sz w:val="28"/>
          <w:szCs w:val="28"/>
        </w:rPr>
        <w:t xml:space="preserve"> </w:t>
      </w:r>
      <w:r w:rsidRPr="00023834">
        <w:rPr>
          <w:bCs/>
          <w:sz w:val="28"/>
          <w:szCs w:val="28"/>
        </w:rPr>
        <w:t xml:space="preserve">администрации </w:t>
      </w:r>
      <w:r w:rsidRPr="00910A62">
        <w:rPr>
          <w:sz w:val="28"/>
          <w:szCs w:val="28"/>
        </w:rPr>
        <w:t>Выборгского района Санкт-</w:t>
      </w:r>
      <w:r w:rsidRPr="00023834">
        <w:rPr>
          <w:sz w:val="28"/>
          <w:szCs w:val="28"/>
        </w:rPr>
        <w:t>Петербурга</w:t>
      </w:r>
      <w:r w:rsidR="008A69C5">
        <w:rPr>
          <w:sz w:val="28"/>
          <w:szCs w:val="28"/>
        </w:rPr>
        <w:t xml:space="preserve"> от 04.10.2021</w:t>
      </w:r>
      <w:r w:rsidR="008A69C5" w:rsidRPr="001F78CE">
        <w:rPr>
          <w:sz w:val="28"/>
          <w:szCs w:val="28"/>
        </w:rPr>
        <w:t xml:space="preserve"> </w:t>
      </w:r>
      <w:r w:rsidR="008A69C5">
        <w:rPr>
          <w:sz w:val="28"/>
          <w:szCs w:val="28"/>
        </w:rPr>
        <w:t>№ 254-п</w:t>
      </w:r>
      <w:r w:rsidR="008A69C5" w:rsidRPr="00023834">
        <w:rPr>
          <w:bCs/>
          <w:sz w:val="28"/>
          <w:szCs w:val="28"/>
        </w:rPr>
        <w:t xml:space="preserve"> </w:t>
      </w:r>
      <w:r w:rsidRPr="00023834">
        <w:rPr>
          <w:bCs/>
          <w:sz w:val="28"/>
          <w:szCs w:val="28"/>
        </w:rPr>
        <w:t>«</w:t>
      </w:r>
      <w:r w:rsidRPr="00023834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приказ</w:t>
      </w:r>
      <w:r w:rsidRPr="00023834">
        <w:rPr>
          <w:sz w:val="28"/>
          <w:szCs w:val="28"/>
        </w:rPr>
        <w:t xml:space="preserve"> администрации от </w:t>
      </w:r>
      <w:r w:rsidRPr="00BA7DEE">
        <w:rPr>
          <w:sz w:val="28"/>
          <w:szCs w:val="28"/>
        </w:rPr>
        <w:t>06.05.2020 № 102-п</w:t>
      </w:r>
      <w:r w:rsidRPr="00023834">
        <w:rPr>
          <w:sz w:val="28"/>
          <w:szCs w:val="28"/>
        </w:rPr>
        <w:t>».</w:t>
      </w:r>
    </w:p>
    <w:p w:rsidR="00DD587C" w:rsidRPr="002F02F3" w:rsidRDefault="00DD587C" w:rsidP="002F02F3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2F02F3">
        <w:rPr>
          <w:sz w:val="28"/>
          <w:szCs w:val="28"/>
        </w:rPr>
        <w:t>Контроль за выполнением приказа остается за</w:t>
      </w:r>
      <w:r w:rsidR="00EC2169" w:rsidRPr="002F02F3">
        <w:rPr>
          <w:sz w:val="28"/>
          <w:szCs w:val="28"/>
        </w:rPr>
        <w:t xml:space="preserve"> </w:t>
      </w:r>
      <w:r w:rsidR="00351732" w:rsidRPr="002F02F3">
        <w:rPr>
          <w:sz w:val="28"/>
          <w:szCs w:val="28"/>
        </w:rPr>
        <w:t>главой администрации</w:t>
      </w:r>
      <w:r w:rsidRPr="002F02F3">
        <w:rPr>
          <w:sz w:val="28"/>
          <w:szCs w:val="28"/>
        </w:rPr>
        <w:t>.</w:t>
      </w:r>
    </w:p>
    <w:p w:rsidR="00062C42" w:rsidRDefault="00062C42" w:rsidP="00626566">
      <w:pPr>
        <w:rPr>
          <w:sz w:val="28"/>
          <w:szCs w:val="28"/>
        </w:rPr>
      </w:pPr>
    </w:p>
    <w:p w:rsidR="00DD587C" w:rsidRDefault="00DD587C" w:rsidP="00626566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0"/>
        <w:gridCol w:w="4615"/>
      </w:tblGrid>
      <w:tr w:rsidR="00626566" w:rsidTr="00313A4E">
        <w:tc>
          <w:tcPr>
            <w:tcW w:w="4740" w:type="dxa"/>
          </w:tcPr>
          <w:p w:rsidR="00626566" w:rsidRPr="00351732" w:rsidRDefault="009A021F" w:rsidP="009A021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Временно и</w:t>
            </w:r>
            <w:r w:rsidR="002F3680">
              <w:rPr>
                <w:b/>
                <w:sz w:val="28"/>
              </w:rPr>
              <w:t>сполняющий обязанности г</w:t>
            </w:r>
            <w:r w:rsidR="002F02F3">
              <w:rPr>
                <w:b/>
                <w:sz w:val="28"/>
              </w:rPr>
              <w:t>лав</w:t>
            </w:r>
            <w:r w:rsidR="002F3680">
              <w:rPr>
                <w:b/>
                <w:sz w:val="28"/>
              </w:rPr>
              <w:t>ы</w:t>
            </w:r>
            <w:r w:rsidR="002F02F3">
              <w:rPr>
                <w:b/>
                <w:sz w:val="28"/>
              </w:rPr>
              <w:t xml:space="preserve"> </w:t>
            </w:r>
            <w:r w:rsidR="00626566" w:rsidRPr="00351732">
              <w:rPr>
                <w:b/>
                <w:sz w:val="28"/>
              </w:rPr>
              <w:t>администрации</w:t>
            </w:r>
          </w:p>
        </w:tc>
        <w:tc>
          <w:tcPr>
            <w:tcW w:w="4615" w:type="dxa"/>
          </w:tcPr>
          <w:p w:rsidR="002F3680" w:rsidRDefault="002F3680" w:rsidP="002F02F3">
            <w:pPr>
              <w:jc w:val="right"/>
              <w:rPr>
                <w:b/>
                <w:sz w:val="28"/>
              </w:rPr>
            </w:pPr>
          </w:p>
          <w:p w:rsidR="00626566" w:rsidRPr="00351732" w:rsidRDefault="0031659F" w:rsidP="002F3680">
            <w:pPr>
              <w:jc w:val="right"/>
              <w:rPr>
                <w:b/>
                <w:sz w:val="28"/>
              </w:rPr>
            </w:pPr>
            <w:r w:rsidRPr="00351732">
              <w:rPr>
                <w:b/>
                <w:sz w:val="28"/>
              </w:rPr>
              <w:t>В.</w:t>
            </w:r>
            <w:r w:rsidR="002F3680">
              <w:rPr>
                <w:b/>
                <w:sz w:val="28"/>
              </w:rPr>
              <w:t>М</w:t>
            </w:r>
            <w:r w:rsidRPr="00351732">
              <w:rPr>
                <w:b/>
                <w:sz w:val="28"/>
              </w:rPr>
              <w:t xml:space="preserve">. </w:t>
            </w:r>
            <w:r w:rsidR="002F3680">
              <w:rPr>
                <w:b/>
                <w:sz w:val="28"/>
              </w:rPr>
              <w:t>Полунин</w:t>
            </w:r>
          </w:p>
        </w:tc>
      </w:tr>
    </w:tbl>
    <w:p w:rsidR="00062C42" w:rsidRDefault="00062C42" w:rsidP="00626566">
      <w:pPr>
        <w:rPr>
          <w:sz w:val="28"/>
        </w:rPr>
      </w:pPr>
    </w:p>
    <w:p w:rsidR="002F02F3" w:rsidRDefault="002F02F3" w:rsidP="00626566">
      <w:pPr>
        <w:rPr>
          <w:sz w:val="28"/>
        </w:rPr>
      </w:pPr>
    </w:p>
    <w:p w:rsidR="002F02F3" w:rsidRDefault="002F02F3" w:rsidP="00626566">
      <w:pPr>
        <w:rPr>
          <w:sz w:val="28"/>
        </w:rPr>
      </w:pPr>
    </w:p>
    <w:p w:rsidR="00694F46" w:rsidRDefault="00694F46" w:rsidP="00626566">
      <w:pPr>
        <w:rPr>
          <w:sz w:val="28"/>
        </w:rPr>
      </w:pPr>
    </w:p>
    <w:p w:rsidR="00694F46" w:rsidRDefault="00694F46" w:rsidP="00626566">
      <w:pPr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A00E70" wp14:editId="6A56D30D">
                <wp:simplePos x="0" y="0"/>
                <wp:positionH relativeFrom="column">
                  <wp:posOffset>3381375</wp:posOffset>
                </wp:positionH>
                <wp:positionV relativeFrom="paragraph">
                  <wp:posOffset>-10160</wp:posOffset>
                </wp:positionV>
                <wp:extent cx="2809875" cy="899160"/>
                <wp:effectExtent l="0" t="0" r="0" b="0"/>
                <wp:wrapNone/>
                <wp:docPr id="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F46" w:rsidRPr="00A77418" w:rsidRDefault="00694F46" w:rsidP="00694F46">
                            <w:pPr>
                              <w:jc w:val="right"/>
                            </w:pPr>
                            <w:r w:rsidRPr="00A77418">
                              <w:t xml:space="preserve">Приложение </w:t>
                            </w:r>
                          </w:p>
                          <w:p w:rsidR="00694F46" w:rsidRPr="00A77418" w:rsidRDefault="00694F46" w:rsidP="00694F46">
                            <w:pPr>
                              <w:jc w:val="right"/>
                            </w:pPr>
                            <w:r w:rsidRPr="00A77418">
                              <w:t xml:space="preserve">к приказу администрации Выборгского района Санкт-Петербурга </w:t>
                            </w:r>
                          </w:p>
                          <w:p w:rsidR="00694F46" w:rsidRDefault="00694F46" w:rsidP="00694F46">
                            <w:pPr>
                              <w:jc w:val="right"/>
                            </w:pPr>
                            <w:r w:rsidRPr="00A77418">
                              <w:t>от _____________ №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00E70" id="Text Box 24" o:spid="_x0000_s1032" type="#_x0000_t202" style="position:absolute;margin-left:266.25pt;margin-top:-.8pt;width:221.25pt;height:70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RJOuQIAAME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" filled="f" stroked="f">
                <v:textbox>
                  <w:txbxContent>
                    <w:p w:rsidR="00694F46" w:rsidRPr="00A77418" w:rsidRDefault="00694F46" w:rsidP="00694F46">
                      <w:pPr>
                        <w:jc w:val="right"/>
                      </w:pPr>
                      <w:r w:rsidRPr="00A77418">
                        <w:t xml:space="preserve">Приложение </w:t>
                      </w:r>
                    </w:p>
                    <w:p w:rsidR="00694F46" w:rsidRPr="00A77418" w:rsidRDefault="00694F46" w:rsidP="00694F46">
                      <w:pPr>
                        <w:jc w:val="right"/>
                      </w:pPr>
                      <w:r w:rsidRPr="00A77418">
                        <w:t xml:space="preserve">к приказу администрации Выборгского района Санкт-Петербурга </w:t>
                      </w:r>
                    </w:p>
                    <w:p w:rsidR="00694F46" w:rsidRDefault="00694F46" w:rsidP="00694F46">
                      <w:pPr>
                        <w:jc w:val="right"/>
                      </w:pPr>
                      <w:r w:rsidRPr="00A77418">
                        <w:t>от _____________ № 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94F46" w:rsidRPr="00694F46" w:rsidRDefault="00694F46" w:rsidP="00694F46">
      <w:pPr>
        <w:rPr>
          <w:sz w:val="28"/>
        </w:rPr>
      </w:pPr>
    </w:p>
    <w:p w:rsidR="00694F46" w:rsidRPr="00694F46" w:rsidRDefault="00694F46" w:rsidP="00694F46">
      <w:pPr>
        <w:rPr>
          <w:sz w:val="28"/>
        </w:rPr>
      </w:pPr>
    </w:p>
    <w:p w:rsidR="00694F46" w:rsidRDefault="00694F46" w:rsidP="00694F46">
      <w:pPr>
        <w:rPr>
          <w:sz w:val="28"/>
        </w:rPr>
      </w:pPr>
    </w:p>
    <w:p w:rsidR="00694F46" w:rsidRDefault="00694F46" w:rsidP="00694F46">
      <w:pPr>
        <w:spacing w:line="240" w:lineRule="atLeast"/>
        <w:jc w:val="center"/>
        <w:rPr>
          <w:b/>
        </w:rPr>
      </w:pPr>
    </w:p>
    <w:p w:rsidR="00694F46" w:rsidRDefault="00694F46" w:rsidP="00694F46">
      <w:pPr>
        <w:spacing w:line="240" w:lineRule="atLeast"/>
        <w:jc w:val="center"/>
        <w:rPr>
          <w:b/>
        </w:rPr>
      </w:pPr>
    </w:p>
    <w:p w:rsidR="00694F46" w:rsidRPr="00A77418" w:rsidRDefault="00694F46" w:rsidP="00694F46">
      <w:pPr>
        <w:spacing w:line="240" w:lineRule="atLeast"/>
        <w:jc w:val="center"/>
        <w:rPr>
          <w:b/>
        </w:rPr>
      </w:pPr>
      <w:r w:rsidRPr="00A77418">
        <w:rPr>
          <w:b/>
        </w:rPr>
        <w:t>ПЕРЕЧЕНЬ</w:t>
      </w:r>
    </w:p>
    <w:p w:rsidR="00694F46" w:rsidRPr="00A77418" w:rsidRDefault="00694F46" w:rsidP="00694F46">
      <w:pPr>
        <w:ind w:left="-142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должностей государственной гражданской службы Санкт-Петербурга </w:t>
      </w:r>
    </w:p>
    <w:p w:rsidR="00694F46" w:rsidRPr="00A77418" w:rsidRDefault="00771B13" w:rsidP="00694F46">
      <w:pPr>
        <w:ind w:left="-142"/>
        <w:jc w:val="center"/>
        <w:rPr>
          <w:b/>
          <w:color w:val="000000"/>
        </w:rPr>
      </w:pPr>
      <w:r>
        <w:rPr>
          <w:b/>
          <w:color w:val="000000"/>
        </w:rPr>
        <w:t xml:space="preserve">в </w:t>
      </w:r>
      <w:r w:rsidR="00694F46" w:rsidRPr="00A77418">
        <w:rPr>
          <w:b/>
          <w:color w:val="000000"/>
        </w:rPr>
        <w:t>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Санкт-Петербурга в администрации Выборгского района Санкт-Петербурга,</w:t>
      </w:r>
    </w:p>
    <w:p w:rsidR="00694F46" w:rsidRDefault="00694F46" w:rsidP="00694F46">
      <w:pPr>
        <w:ind w:left="-142"/>
        <w:jc w:val="center"/>
        <w:rPr>
          <w:b/>
          <w:color w:val="000000"/>
        </w:rPr>
      </w:pPr>
      <w:r w:rsidRPr="00A77418">
        <w:rPr>
          <w:b/>
          <w:color w:val="000000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694F46" w:rsidRPr="00A77418" w:rsidRDefault="00694F46" w:rsidP="00694F46">
      <w:pPr>
        <w:ind w:left="-142"/>
        <w:jc w:val="center"/>
        <w:rPr>
          <w:b/>
        </w:rPr>
      </w:pPr>
    </w:p>
    <w:tbl>
      <w:tblPr>
        <w:tblW w:w="975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887"/>
        <w:gridCol w:w="3809"/>
        <w:gridCol w:w="1499"/>
      </w:tblGrid>
      <w:tr w:rsidR="00694F46" w:rsidRPr="00A77418" w:rsidTr="00313A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№ п/п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структурного подразделения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должности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Количество должностей</w:t>
            </w:r>
          </w:p>
        </w:tc>
      </w:tr>
      <w:tr w:rsidR="00926154" w:rsidRPr="00A77418" w:rsidTr="00432C9F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154" w:rsidRPr="00A77418" w:rsidRDefault="00926154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154" w:rsidRPr="00A77418" w:rsidRDefault="00926154" w:rsidP="00EE4710">
            <w:pPr>
              <w:rPr>
                <w:lang w:eastAsia="en-US"/>
              </w:rPr>
            </w:pPr>
            <w:r>
              <w:t>Сектор пресс-службы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A77418" w:rsidRDefault="00926154" w:rsidP="00EE4710">
            <w:pPr>
              <w:rPr>
                <w:lang w:eastAsia="en-US"/>
              </w:rPr>
            </w:pPr>
            <w:r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A77418" w:rsidRDefault="00926154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926154" w:rsidRPr="00A77418" w:rsidTr="00432C9F">
        <w:trPr>
          <w:trHeight w:val="36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154" w:rsidRPr="00A77418" w:rsidRDefault="00926154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6154" w:rsidRPr="00A77418" w:rsidRDefault="00926154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Default="00926154" w:rsidP="00EE4710">
            <w:r w:rsidRPr="00A77418">
              <w:t xml:space="preserve">главный специалист </w:t>
            </w:r>
          </w:p>
          <w:p w:rsidR="00926154" w:rsidRPr="00A77418" w:rsidRDefault="00926154" w:rsidP="00EE4710">
            <w:pPr>
              <w:rPr>
                <w:lang w:eastAsia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A77418" w:rsidRDefault="00926154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926154" w:rsidRPr="00A77418" w:rsidTr="00432C9F">
        <w:trPr>
          <w:trHeight w:val="188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54" w:rsidRPr="00A77418" w:rsidRDefault="00926154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54" w:rsidRPr="00A77418" w:rsidRDefault="00926154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54" w:rsidRPr="00A77418" w:rsidRDefault="00926154" w:rsidP="00EE4710">
            <w:r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54" w:rsidRPr="00A77418" w:rsidRDefault="00926154" w:rsidP="00EE4710">
            <w:pPr>
              <w:jc w:val="center"/>
            </w:pPr>
            <w:r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по мобилизационной подготовке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по вопросам государственной службы и кадров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2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по профилактике коррупционных и иных правонарушений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11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24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ведомственного контроля за соблюдением трудового законодательства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5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2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8A69C5" w:rsidRPr="00A77418" w:rsidTr="000B62A9">
        <w:trPr>
          <w:trHeight w:val="1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9C5" w:rsidRDefault="008A69C5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9C5" w:rsidRPr="00A77418" w:rsidRDefault="008A69C5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Планово-финансовый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5" w:rsidRPr="00A77418" w:rsidRDefault="008A69C5" w:rsidP="00EE4710">
            <w:r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5" w:rsidRPr="00A77418" w:rsidRDefault="008A69C5" w:rsidP="00EE4710">
            <w:pPr>
              <w:jc w:val="center"/>
            </w:pPr>
            <w:r>
              <w:t>2</w:t>
            </w:r>
          </w:p>
        </w:tc>
      </w:tr>
      <w:tr w:rsidR="008A69C5" w:rsidRPr="00A77418" w:rsidTr="00BD2EBD">
        <w:trPr>
          <w:trHeight w:val="149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9C5" w:rsidRPr="00A77418" w:rsidRDefault="008A69C5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9C5" w:rsidRPr="00A77418" w:rsidRDefault="008A69C5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5" w:rsidRPr="00A77418" w:rsidRDefault="008A69C5" w:rsidP="00EE4710">
            <w: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5" w:rsidRPr="00A77418" w:rsidRDefault="008A69C5" w:rsidP="00EE4710">
            <w:pPr>
              <w:jc w:val="center"/>
            </w:pPr>
            <w:r>
              <w:t>1</w:t>
            </w:r>
          </w:p>
        </w:tc>
      </w:tr>
      <w:tr w:rsidR="008A69C5" w:rsidRPr="00A77418" w:rsidTr="000B62A9">
        <w:trPr>
          <w:trHeight w:val="149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9C5" w:rsidRPr="00A77418" w:rsidRDefault="008A69C5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9C5" w:rsidRPr="00A77418" w:rsidRDefault="008A69C5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5" w:rsidRDefault="008A69C5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5" w:rsidRDefault="008A69C5" w:rsidP="00EE4710">
            <w:pPr>
              <w:jc w:val="center"/>
            </w:pPr>
            <w:r>
              <w:t>2</w:t>
            </w:r>
          </w:p>
        </w:tc>
      </w:tr>
      <w:tr w:rsidR="00992D40" w:rsidRPr="00A77418" w:rsidTr="00313A4E">
        <w:trPr>
          <w:trHeight w:val="23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D40" w:rsidRPr="00A77418" w:rsidRDefault="00992D40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2D40" w:rsidRPr="00A77418" w:rsidRDefault="00992D40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Сектор внутреннего финансового контроля 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0" w:rsidRPr="00A77418" w:rsidRDefault="00992D40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0" w:rsidRPr="00A77418" w:rsidRDefault="00992D40" w:rsidP="00EE4710">
            <w:pPr>
              <w:jc w:val="center"/>
            </w:pPr>
            <w:r w:rsidRPr="00A77418">
              <w:t>2</w:t>
            </w:r>
          </w:p>
        </w:tc>
      </w:tr>
      <w:tr w:rsidR="00992D40" w:rsidRPr="00A77418" w:rsidTr="00313A4E">
        <w:trPr>
          <w:trHeight w:val="242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D40" w:rsidRPr="00A77418" w:rsidRDefault="00992D40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D40" w:rsidRPr="00A77418" w:rsidRDefault="00992D40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0" w:rsidRPr="00A77418" w:rsidRDefault="00992D40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0" w:rsidRPr="00A77418" w:rsidRDefault="00992D40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бухгалтерского учета и отчетности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ведущий специалист </w:t>
            </w:r>
            <w:bookmarkStart w:id="1" w:name="OLE_LINK1"/>
            <w:bookmarkStart w:id="2" w:name="OLE_LINK2"/>
            <w:r w:rsidRPr="00A77418">
              <w:t>(должностное лицо контрактной службы)</w:t>
            </w:r>
            <w:bookmarkEnd w:id="1"/>
            <w:bookmarkEnd w:id="2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Юридический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Судебно-правовой сектор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по вопросам законности, правопорядка и безопасности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Общий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Default="00694F46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Сектор контроля, писем и устных обращений</w:t>
            </w:r>
          </w:p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организационной работы и взаимодействия с органами местного самоуправления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7E20B3" w:rsidP="00EE4710">
            <w:pPr>
              <w:jc w:val="center"/>
            </w:pPr>
            <w:r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313A4E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313A4E">
              <w:rPr>
                <w:lang w:eastAsia="en-US"/>
              </w:rPr>
              <w:t>0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экономического развития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313A4E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313A4E">
              <w:rPr>
                <w:lang w:eastAsia="en-US"/>
              </w:rPr>
              <w:t>1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закупок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313A4E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313A4E">
              <w:rPr>
                <w:lang w:eastAsia="en-US"/>
              </w:rPr>
              <w:t>2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информатизации и связи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313A4E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313A4E">
              <w:rPr>
                <w:lang w:eastAsia="en-US"/>
              </w:rPr>
              <w:t>3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строительства и землепользования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строительства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313A4E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313A4E">
              <w:rPr>
                <w:lang w:eastAsia="en-US"/>
              </w:rPr>
              <w:t>4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потребительского рынка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торговли и услуг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начальник сектора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8A69C5">
              <w:rPr>
                <w:lang w:eastAsia="en-US"/>
              </w:rPr>
              <w:t>5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районного хозяйства и благоустройства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73D37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73D37" w:rsidRPr="00A77418" w:rsidTr="00F57B52">
        <w:trPr>
          <w:trHeight w:val="28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D37" w:rsidRPr="00A77418" w:rsidRDefault="00673D37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3D37" w:rsidRPr="00A77418" w:rsidRDefault="00673D37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Сектор по работе с объединениями собственников жилья и управляющими организациями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37" w:rsidRPr="00A77418" w:rsidRDefault="00673D37" w:rsidP="00EE4710"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D37" w:rsidRPr="00A77418" w:rsidRDefault="00673D37" w:rsidP="00EE4710">
            <w:pPr>
              <w:jc w:val="center"/>
            </w:pPr>
            <w:r>
              <w:t>1</w:t>
            </w:r>
          </w:p>
        </w:tc>
      </w:tr>
      <w:tr w:rsidR="00673D37" w:rsidRPr="00A77418" w:rsidTr="00F57B52">
        <w:trPr>
          <w:trHeight w:val="53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D37" w:rsidRPr="00A77418" w:rsidRDefault="00673D37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D37" w:rsidRDefault="00673D37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37" w:rsidRPr="00A77418" w:rsidRDefault="00673D37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37" w:rsidRPr="00A77418" w:rsidRDefault="00673D37" w:rsidP="00EE4710">
            <w:pPr>
              <w:jc w:val="center"/>
            </w:pPr>
            <w: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Сектор районного хозяйства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8A69C5">
              <w:rPr>
                <w:lang w:eastAsia="en-US"/>
              </w:rPr>
              <w:t>6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Жилищный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8A69C5">
              <w:rPr>
                <w:lang w:eastAsia="en-US"/>
              </w:rPr>
              <w:t>7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культуры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8A69C5">
              <w:rPr>
                <w:lang w:eastAsia="en-US"/>
              </w:rPr>
              <w:t>8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физической культуры, спорта и молодежной политики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35596E">
            <w:pPr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35596E" w:rsidP="00EE4710">
            <w:pPr>
              <w:jc w:val="center"/>
              <w:rPr>
                <w:lang w:eastAsia="en-US"/>
              </w:rPr>
            </w:pPr>
            <w:r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молодежной политики и взаимодействия с общественными организациями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 (должностное лицо контрактной службы)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8A69C5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здравоохранения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 w:rsidR="008A69C5">
              <w:rPr>
                <w:lang w:eastAsia="en-US"/>
              </w:rPr>
              <w:t>0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образования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</w:p>
        </w:tc>
      </w:tr>
      <w:tr w:rsidR="00694F46" w:rsidRPr="00A77418" w:rsidTr="00313A4E">
        <w:trPr>
          <w:trHeight w:val="2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ведущий специалист (должностное лицо, оказывающее государственные услуги)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2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обеспечения функционирования образовательных учреждений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00109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lastRenderedPageBreak/>
              <w:t>2</w:t>
            </w:r>
            <w:r w:rsidR="008A69C5">
              <w:rPr>
                <w:lang w:eastAsia="en-US"/>
              </w:rPr>
              <w:t>1</w:t>
            </w:r>
          </w:p>
        </w:tc>
        <w:tc>
          <w:tcPr>
            <w:tcW w:w="7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социальной защиты населения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Default="00694F46" w:rsidP="00EE4710">
            <w:r w:rsidRPr="00A77418">
              <w:t>Сектор по делам инвалидов</w:t>
            </w:r>
          </w:p>
          <w:p w:rsidR="00694F46" w:rsidRDefault="00694F46" w:rsidP="00EE4710"/>
          <w:p w:rsidR="00694F46" w:rsidRDefault="00694F46" w:rsidP="00EE4710"/>
          <w:p w:rsidR="00694F46" w:rsidRDefault="00694F46" w:rsidP="00EE4710"/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7E20B3" w:rsidP="00EE4710">
            <w:pPr>
              <w:jc w:val="center"/>
            </w:pPr>
            <w: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льгот и социальной защиты ветеранов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5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адресной социальной поддержки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социального развития и мониторинга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4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социальной защиты семьи и детства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5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5</w:t>
            </w:r>
          </w:p>
        </w:tc>
      </w:tr>
      <w:tr w:rsidR="00694F46" w:rsidRPr="00A77418" w:rsidTr="00313A4E">
        <w:trPr>
          <w:trHeight w:val="114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4</w:t>
            </w:r>
          </w:p>
        </w:tc>
      </w:tr>
      <w:tr w:rsidR="00694F46" w:rsidRPr="00A77418" w:rsidTr="00313A4E"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b/>
                <w:lang w:eastAsia="en-US"/>
              </w:rPr>
            </w:pPr>
          </w:p>
        </w:tc>
        <w:tc>
          <w:tcPr>
            <w:tcW w:w="76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right"/>
              <w:rPr>
                <w:b/>
              </w:rPr>
            </w:pPr>
            <w:r w:rsidRPr="00A77418">
              <w:rPr>
                <w:b/>
              </w:rPr>
              <w:t>ИТОГО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92615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8862EE">
              <w:rPr>
                <w:b/>
              </w:rPr>
              <w:t>9</w:t>
            </w:r>
          </w:p>
        </w:tc>
      </w:tr>
    </w:tbl>
    <w:p w:rsidR="00694F46" w:rsidRPr="00694F46" w:rsidRDefault="00694F46" w:rsidP="00694F46">
      <w:pPr>
        <w:tabs>
          <w:tab w:val="left" w:pos="1275"/>
        </w:tabs>
        <w:rPr>
          <w:sz w:val="28"/>
        </w:rPr>
      </w:pPr>
    </w:p>
    <w:sectPr w:rsidR="00694F46" w:rsidRPr="00694F46" w:rsidSect="00A97C02">
      <w:type w:val="continuous"/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DB8" w:rsidRDefault="00952DB8" w:rsidP="00F00D06">
      <w:r>
        <w:separator/>
      </w:r>
    </w:p>
  </w:endnote>
  <w:endnote w:type="continuationSeparator" w:id="0">
    <w:p w:rsidR="00952DB8" w:rsidRDefault="00952DB8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DB8" w:rsidRDefault="00952DB8" w:rsidP="00F00D06">
      <w:r>
        <w:separator/>
      </w:r>
    </w:p>
  </w:footnote>
  <w:footnote w:type="continuationSeparator" w:id="0">
    <w:p w:rsidR="00952DB8" w:rsidRDefault="00952DB8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42D50"/>
    <w:multiLevelType w:val="hybridMultilevel"/>
    <w:tmpl w:val="6024DE56"/>
    <w:lvl w:ilvl="0" w:tplc="B10A43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8764B86"/>
    <w:multiLevelType w:val="hybridMultilevel"/>
    <w:tmpl w:val="78EED488"/>
    <w:lvl w:ilvl="0" w:tplc="D07845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165724C"/>
    <w:multiLevelType w:val="multilevel"/>
    <w:tmpl w:val="F330FB5C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61A3706F"/>
    <w:multiLevelType w:val="hybridMultilevel"/>
    <w:tmpl w:val="13563BA2"/>
    <w:lvl w:ilvl="0" w:tplc="5B623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9E217F8"/>
    <w:multiLevelType w:val="hybridMultilevel"/>
    <w:tmpl w:val="71B49636"/>
    <w:lvl w:ilvl="0" w:tplc="0DCA5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01090"/>
    <w:rsid w:val="000525E0"/>
    <w:rsid w:val="00062C42"/>
    <w:rsid w:val="000A7FE2"/>
    <w:rsid w:val="000B36B7"/>
    <w:rsid w:val="000C402B"/>
    <w:rsid w:val="000D624F"/>
    <w:rsid w:val="000F1234"/>
    <w:rsid w:val="0010686D"/>
    <w:rsid w:val="0011552A"/>
    <w:rsid w:val="001266C8"/>
    <w:rsid w:val="0013337B"/>
    <w:rsid w:val="00163C92"/>
    <w:rsid w:val="0018597B"/>
    <w:rsid w:val="001934DE"/>
    <w:rsid w:val="002007C1"/>
    <w:rsid w:val="00217E89"/>
    <w:rsid w:val="00224D39"/>
    <w:rsid w:val="0025124F"/>
    <w:rsid w:val="00255F91"/>
    <w:rsid w:val="0025719F"/>
    <w:rsid w:val="00260B7C"/>
    <w:rsid w:val="0029003A"/>
    <w:rsid w:val="002F02F3"/>
    <w:rsid w:val="002F3041"/>
    <w:rsid w:val="002F305D"/>
    <w:rsid w:val="002F3680"/>
    <w:rsid w:val="00313A4E"/>
    <w:rsid w:val="0031659F"/>
    <w:rsid w:val="00351732"/>
    <w:rsid w:val="0035596E"/>
    <w:rsid w:val="0036770D"/>
    <w:rsid w:val="003815C5"/>
    <w:rsid w:val="00390394"/>
    <w:rsid w:val="003B3833"/>
    <w:rsid w:val="003E0A92"/>
    <w:rsid w:val="003E5DE7"/>
    <w:rsid w:val="003F2574"/>
    <w:rsid w:val="003F290D"/>
    <w:rsid w:val="003F472D"/>
    <w:rsid w:val="00402565"/>
    <w:rsid w:val="00403EA1"/>
    <w:rsid w:val="00465F0C"/>
    <w:rsid w:val="004D5BA5"/>
    <w:rsid w:val="004E704C"/>
    <w:rsid w:val="00507302"/>
    <w:rsid w:val="005440D8"/>
    <w:rsid w:val="00562F44"/>
    <w:rsid w:val="005932B1"/>
    <w:rsid w:val="005E19C6"/>
    <w:rsid w:val="005F5835"/>
    <w:rsid w:val="005F7266"/>
    <w:rsid w:val="00605516"/>
    <w:rsid w:val="0062041F"/>
    <w:rsid w:val="00626566"/>
    <w:rsid w:val="00653239"/>
    <w:rsid w:val="006562EE"/>
    <w:rsid w:val="00673D37"/>
    <w:rsid w:val="0068397C"/>
    <w:rsid w:val="00694F46"/>
    <w:rsid w:val="006A7D0F"/>
    <w:rsid w:val="006B485B"/>
    <w:rsid w:val="006C276B"/>
    <w:rsid w:val="0071420E"/>
    <w:rsid w:val="00727FAF"/>
    <w:rsid w:val="0077010A"/>
    <w:rsid w:val="00771B13"/>
    <w:rsid w:val="007A1944"/>
    <w:rsid w:val="007A1F46"/>
    <w:rsid w:val="007A2244"/>
    <w:rsid w:val="007B0FEB"/>
    <w:rsid w:val="007C7B5E"/>
    <w:rsid w:val="007D0CA0"/>
    <w:rsid w:val="007E20B3"/>
    <w:rsid w:val="008055AE"/>
    <w:rsid w:val="00826DEC"/>
    <w:rsid w:val="00830956"/>
    <w:rsid w:val="008862EE"/>
    <w:rsid w:val="00894B13"/>
    <w:rsid w:val="008A69C5"/>
    <w:rsid w:val="008A6AB4"/>
    <w:rsid w:val="00903B89"/>
    <w:rsid w:val="0091450A"/>
    <w:rsid w:val="00926154"/>
    <w:rsid w:val="009364A4"/>
    <w:rsid w:val="00937F52"/>
    <w:rsid w:val="00952DB8"/>
    <w:rsid w:val="00961E3B"/>
    <w:rsid w:val="009628C6"/>
    <w:rsid w:val="00992D40"/>
    <w:rsid w:val="009A021F"/>
    <w:rsid w:val="009C706C"/>
    <w:rsid w:val="009F0E93"/>
    <w:rsid w:val="00A13E28"/>
    <w:rsid w:val="00A23982"/>
    <w:rsid w:val="00A53F38"/>
    <w:rsid w:val="00A5719B"/>
    <w:rsid w:val="00A93703"/>
    <w:rsid w:val="00A97C02"/>
    <w:rsid w:val="00AA1B8D"/>
    <w:rsid w:val="00AB47E9"/>
    <w:rsid w:val="00AB4C33"/>
    <w:rsid w:val="00AC0573"/>
    <w:rsid w:val="00AE59D4"/>
    <w:rsid w:val="00AF3495"/>
    <w:rsid w:val="00B33342"/>
    <w:rsid w:val="00BA37F3"/>
    <w:rsid w:val="00BA6CBD"/>
    <w:rsid w:val="00BA7DEE"/>
    <w:rsid w:val="00BC078B"/>
    <w:rsid w:val="00BD230A"/>
    <w:rsid w:val="00BF575C"/>
    <w:rsid w:val="00C267C6"/>
    <w:rsid w:val="00C352A8"/>
    <w:rsid w:val="00C41309"/>
    <w:rsid w:val="00C750B9"/>
    <w:rsid w:val="00CA7177"/>
    <w:rsid w:val="00D04B66"/>
    <w:rsid w:val="00D13AD4"/>
    <w:rsid w:val="00D13B8B"/>
    <w:rsid w:val="00D24865"/>
    <w:rsid w:val="00D377C0"/>
    <w:rsid w:val="00D43EB2"/>
    <w:rsid w:val="00D475AC"/>
    <w:rsid w:val="00D5283A"/>
    <w:rsid w:val="00D864D1"/>
    <w:rsid w:val="00D90F9F"/>
    <w:rsid w:val="00DA69C2"/>
    <w:rsid w:val="00DB0E80"/>
    <w:rsid w:val="00DD587C"/>
    <w:rsid w:val="00DE4647"/>
    <w:rsid w:val="00E051CE"/>
    <w:rsid w:val="00E251C6"/>
    <w:rsid w:val="00E82CB2"/>
    <w:rsid w:val="00EC2169"/>
    <w:rsid w:val="00EF1BEC"/>
    <w:rsid w:val="00F00D06"/>
    <w:rsid w:val="00F018BF"/>
    <w:rsid w:val="00F02793"/>
    <w:rsid w:val="00F07D6B"/>
    <w:rsid w:val="00F342AC"/>
    <w:rsid w:val="00F365F7"/>
    <w:rsid w:val="00F41F3C"/>
    <w:rsid w:val="00F75BD7"/>
    <w:rsid w:val="00F82363"/>
    <w:rsid w:val="00F8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ECC5992-922B-4787-9EBB-FF966AE0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styleId="aa">
    <w:name w:val="List Paragraph"/>
    <w:basedOn w:val="a"/>
    <w:uiPriority w:val="34"/>
    <w:qFormat/>
    <w:rsid w:val="00DD5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1</TotalTime>
  <Pages>4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5683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Шаврова Ольга Николаевна</cp:lastModifiedBy>
  <cp:revision>2</cp:revision>
  <cp:lastPrinted>2021-03-24T13:45:00Z</cp:lastPrinted>
  <dcterms:created xsi:type="dcterms:W3CDTF">2022-03-11T08:24:00Z</dcterms:created>
  <dcterms:modified xsi:type="dcterms:W3CDTF">2022-03-11T08:24:00Z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