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3810</wp:posOffset>
                </wp:positionV>
                <wp:extent cx="7543800" cy="2352675"/>
                <wp:effectExtent l="0" t="0" r="0" b="9525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196786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009775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75pt;margin-top:.3pt;width:594pt;height:185.25pt;z-index:251657728" coordsize="75438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352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19678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0097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657475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B51EF3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1EF3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 администрации от 01.02.2017 №</w:t>
                            </w:r>
                            <w:r w:rsidRPr="00B51EF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18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" filled="f" stroked="f">
                <v:textbox>
                  <w:txbxContent>
                    <w:p w:rsidR="00724E7D" w:rsidRPr="00C2616C" w:rsidRDefault="00B51EF3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51EF3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 администрации от 01.02.2017 №</w:t>
                      </w:r>
                      <w:r w:rsidRPr="00B51EF3">
                        <w:rPr>
                          <w:b/>
                          <w:sz w:val="28"/>
                          <w:szCs w:val="28"/>
                        </w:rPr>
                        <w:t xml:space="preserve"> 336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1EF3" w:rsidRDefault="00B51EF3" w:rsidP="003000F5">
      <w:pPr>
        <w:ind w:firstLine="567"/>
        <w:jc w:val="both"/>
        <w:rPr>
          <w:sz w:val="28"/>
        </w:rPr>
      </w:pPr>
      <w:r>
        <w:rPr>
          <w:sz w:val="28"/>
        </w:rPr>
        <w:t>В</w:t>
      </w:r>
      <w:r w:rsidRPr="00B51EF3">
        <w:rPr>
          <w:sz w:val="28"/>
        </w:rPr>
        <w:t>нести в распоряжение админи</w:t>
      </w:r>
      <w:r>
        <w:rPr>
          <w:sz w:val="28"/>
        </w:rPr>
        <w:t xml:space="preserve">страции Выборгского района </w:t>
      </w:r>
      <w:r>
        <w:rPr>
          <w:sz w:val="28"/>
        </w:rPr>
        <w:br/>
        <w:t xml:space="preserve">Санкт-Петербурга от 01.02.2017 № </w:t>
      </w:r>
      <w:r w:rsidRPr="00B51EF3">
        <w:rPr>
          <w:sz w:val="28"/>
        </w:rPr>
        <w:t>336 «Об утвержде</w:t>
      </w:r>
      <w:r>
        <w:rPr>
          <w:sz w:val="28"/>
        </w:rPr>
        <w:t xml:space="preserve">нии Регламента </w:t>
      </w:r>
      <w:r w:rsidRPr="00B51EF3">
        <w:rPr>
          <w:sz w:val="28"/>
        </w:rPr>
        <w:t xml:space="preserve">администрации Выборгского района Санкт-Петербурга» (далее – Регламент) следующие изменения: </w:t>
      </w:r>
    </w:p>
    <w:p w:rsidR="006A6CC8" w:rsidRDefault="006A6CC8" w:rsidP="003000F5">
      <w:pPr>
        <w:ind w:firstLine="567"/>
        <w:jc w:val="both"/>
        <w:rPr>
          <w:sz w:val="28"/>
        </w:rPr>
      </w:pPr>
    </w:p>
    <w:p w:rsidR="003000F5" w:rsidRPr="003000F5" w:rsidRDefault="00851B57" w:rsidP="003000F5">
      <w:pPr>
        <w:pStyle w:val="a6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</w:rPr>
        <w:t>Дополнить Регламент пункта</w:t>
      </w:r>
      <w:r w:rsidR="009F3B1C" w:rsidRPr="009F3B1C">
        <w:rPr>
          <w:sz w:val="28"/>
        </w:rPr>
        <w:t>м</w:t>
      </w:r>
      <w:r>
        <w:rPr>
          <w:sz w:val="28"/>
        </w:rPr>
        <w:t>и</w:t>
      </w:r>
      <w:r w:rsidR="009F3B1C" w:rsidRPr="009F3B1C">
        <w:rPr>
          <w:sz w:val="28"/>
        </w:rPr>
        <w:t xml:space="preserve"> 3.1.3 и 3.1.4.</w:t>
      </w:r>
      <w:r w:rsidR="00B51EF3" w:rsidRPr="009F3B1C">
        <w:rPr>
          <w:sz w:val="28"/>
        </w:rPr>
        <w:t xml:space="preserve"> в следующей редакции: </w:t>
      </w:r>
    </w:p>
    <w:p w:rsidR="009F3B1C" w:rsidRPr="003000F5" w:rsidRDefault="003000F5" w:rsidP="00BC5CA6">
      <w:pPr>
        <w:ind w:firstLine="567"/>
        <w:jc w:val="both"/>
        <w:rPr>
          <w:sz w:val="28"/>
          <w:szCs w:val="28"/>
        </w:rPr>
      </w:pPr>
      <w:r w:rsidRPr="003000F5">
        <w:rPr>
          <w:sz w:val="28"/>
          <w:szCs w:val="28"/>
        </w:rPr>
        <w:t xml:space="preserve">«3.1.3. Проекты </w:t>
      </w:r>
      <w:r w:rsidR="009F3B1C" w:rsidRPr="003000F5">
        <w:rPr>
          <w:sz w:val="28"/>
          <w:szCs w:val="28"/>
        </w:rPr>
        <w:t>правовых а</w:t>
      </w:r>
      <w:r w:rsidR="00BC5CA6">
        <w:rPr>
          <w:sz w:val="28"/>
          <w:szCs w:val="28"/>
        </w:rPr>
        <w:t xml:space="preserve">ктов администрации создаются на </w:t>
      </w:r>
      <w:r w:rsidR="009F3B1C" w:rsidRPr="003000F5">
        <w:rPr>
          <w:sz w:val="28"/>
          <w:szCs w:val="28"/>
        </w:rPr>
        <w:t xml:space="preserve">бумажном носителе или в форме электронных документов. </w:t>
      </w:r>
    </w:p>
    <w:p w:rsidR="009F3B1C" w:rsidRPr="009F3B1C" w:rsidRDefault="009F3B1C" w:rsidP="003000F5">
      <w:pPr>
        <w:ind w:firstLine="567"/>
        <w:jc w:val="both"/>
        <w:rPr>
          <w:sz w:val="28"/>
          <w:szCs w:val="28"/>
        </w:rPr>
      </w:pPr>
      <w:r w:rsidRPr="009F3B1C">
        <w:rPr>
          <w:sz w:val="28"/>
          <w:szCs w:val="28"/>
        </w:rPr>
        <w:t>3.1.4. Проекты правовых актов, подготавливаемые отделом по вопросам государственной службы и кадров адм</w:t>
      </w:r>
      <w:r w:rsidR="003000F5">
        <w:rPr>
          <w:sz w:val="28"/>
          <w:szCs w:val="28"/>
        </w:rPr>
        <w:t xml:space="preserve">инистрации, </w:t>
      </w:r>
      <w:r w:rsidRPr="009F3B1C">
        <w:rPr>
          <w:sz w:val="28"/>
          <w:szCs w:val="28"/>
        </w:rPr>
        <w:t>сектором по мобилизационной подготовке</w:t>
      </w:r>
      <w:r w:rsidR="003000F5">
        <w:rPr>
          <w:sz w:val="28"/>
          <w:szCs w:val="28"/>
        </w:rPr>
        <w:t xml:space="preserve"> администрации, а также проекты</w:t>
      </w:r>
      <w:r w:rsidRPr="009F3B1C">
        <w:rPr>
          <w:sz w:val="28"/>
          <w:szCs w:val="28"/>
        </w:rPr>
        <w:t xml:space="preserve"> правовых актов содержащие сведения, составляющие г</w:t>
      </w:r>
      <w:r w:rsidR="003000F5">
        <w:rPr>
          <w:sz w:val="28"/>
          <w:szCs w:val="28"/>
        </w:rPr>
        <w:t>осударственную тайну</w:t>
      </w:r>
      <w:r w:rsidR="00B61CA2">
        <w:rPr>
          <w:sz w:val="28"/>
          <w:szCs w:val="28"/>
        </w:rPr>
        <w:t>,</w:t>
      </w:r>
      <w:r w:rsidR="003000F5">
        <w:rPr>
          <w:sz w:val="28"/>
          <w:szCs w:val="28"/>
        </w:rPr>
        <w:t xml:space="preserve"> создаются </w:t>
      </w:r>
      <w:r w:rsidRPr="009F3B1C">
        <w:rPr>
          <w:sz w:val="28"/>
          <w:szCs w:val="28"/>
        </w:rPr>
        <w:t xml:space="preserve">только на бумажном носителе.» </w:t>
      </w:r>
    </w:p>
    <w:p w:rsidR="003B4305" w:rsidRPr="00851B57" w:rsidRDefault="00B51EF3" w:rsidP="003000F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851B57">
        <w:rPr>
          <w:sz w:val="28"/>
          <w:szCs w:val="28"/>
        </w:rPr>
        <w:t>2. Изложить пункт</w:t>
      </w:r>
      <w:r w:rsidR="003B4305" w:rsidRPr="00851B57">
        <w:rPr>
          <w:sz w:val="28"/>
          <w:szCs w:val="28"/>
        </w:rPr>
        <w:t>ы</w:t>
      </w:r>
      <w:r w:rsidR="009F3B1C" w:rsidRPr="00851B57">
        <w:rPr>
          <w:sz w:val="28"/>
          <w:szCs w:val="28"/>
        </w:rPr>
        <w:t xml:space="preserve"> 3</w:t>
      </w:r>
      <w:r w:rsidRPr="00851B57">
        <w:rPr>
          <w:sz w:val="28"/>
          <w:szCs w:val="28"/>
        </w:rPr>
        <w:t>.</w:t>
      </w:r>
      <w:r w:rsidR="009F3B1C" w:rsidRPr="00851B57">
        <w:rPr>
          <w:sz w:val="28"/>
          <w:szCs w:val="28"/>
        </w:rPr>
        <w:t>1</w:t>
      </w:r>
      <w:r w:rsidR="003000F5">
        <w:rPr>
          <w:sz w:val="28"/>
          <w:szCs w:val="28"/>
        </w:rPr>
        <w:t>2</w:t>
      </w:r>
      <w:r w:rsidR="003B4305" w:rsidRPr="00851B57">
        <w:rPr>
          <w:sz w:val="28"/>
          <w:szCs w:val="28"/>
        </w:rPr>
        <w:t>, 3.13</w:t>
      </w:r>
      <w:r w:rsidR="009C51BC" w:rsidRPr="00851B57">
        <w:rPr>
          <w:sz w:val="28"/>
          <w:szCs w:val="28"/>
        </w:rPr>
        <w:t>.</w:t>
      </w:r>
      <w:r w:rsidRPr="00851B57">
        <w:rPr>
          <w:sz w:val="28"/>
          <w:szCs w:val="28"/>
        </w:rPr>
        <w:t xml:space="preserve"> Регламента в следующей редакции: </w:t>
      </w:r>
    </w:p>
    <w:p w:rsidR="003B4305" w:rsidRPr="00851B57" w:rsidRDefault="003B4305" w:rsidP="003000F5">
      <w:pPr>
        <w:ind w:firstLine="567"/>
        <w:jc w:val="both"/>
        <w:rPr>
          <w:sz w:val="28"/>
          <w:szCs w:val="28"/>
        </w:rPr>
      </w:pPr>
      <w:r w:rsidRPr="00851B57">
        <w:rPr>
          <w:sz w:val="28"/>
          <w:szCs w:val="28"/>
        </w:rPr>
        <w:t>«3</w:t>
      </w:r>
      <w:r w:rsidR="00B51EF3" w:rsidRPr="00851B57">
        <w:rPr>
          <w:sz w:val="28"/>
          <w:szCs w:val="28"/>
        </w:rPr>
        <w:t>.</w:t>
      </w:r>
      <w:r w:rsidRPr="00851B57">
        <w:rPr>
          <w:sz w:val="28"/>
          <w:szCs w:val="28"/>
        </w:rPr>
        <w:t>1</w:t>
      </w:r>
      <w:r w:rsidR="00B51EF3" w:rsidRPr="00851B57">
        <w:rPr>
          <w:sz w:val="28"/>
          <w:szCs w:val="28"/>
        </w:rPr>
        <w:t xml:space="preserve">2. </w:t>
      </w:r>
      <w:r w:rsidR="003000F5">
        <w:rPr>
          <w:sz w:val="28"/>
          <w:szCs w:val="28"/>
        </w:rPr>
        <w:t xml:space="preserve">В случае если проекты </w:t>
      </w:r>
      <w:r w:rsidRPr="00851B57">
        <w:rPr>
          <w:sz w:val="28"/>
          <w:szCs w:val="28"/>
        </w:rPr>
        <w:t>правовых актов администрации с</w:t>
      </w:r>
      <w:r w:rsidR="003000F5">
        <w:rPr>
          <w:sz w:val="28"/>
          <w:szCs w:val="28"/>
        </w:rPr>
        <w:t xml:space="preserve">оздаются на бумажном носителе, </w:t>
      </w:r>
      <w:r w:rsidRPr="00851B57">
        <w:rPr>
          <w:sz w:val="28"/>
          <w:szCs w:val="28"/>
        </w:rPr>
        <w:t xml:space="preserve">разработчиком проекта оформляется </w:t>
      </w:r>
      <w:hyperlink r:id="rId6" w:history="1">
        <w:r w:rsidRPr="003000F5">
          <w:rPr>
            <w:sz w:val="28"/>
            <w:szCs w:val="28"/>
          </w:rPr>
          <w:t>Справка</w:t>
        </w:r>
      </w:hyperlink>
      <w:r w:rsidR="003000F5">
        <w:rPr>
          <w:sz w:val="28"/>
          <w:szCs w:val="28"/>
        </w:rPr>
        <w:t xml:space="preserve"> </w:t>
      </w:r>
      <w:r w:rsidRPr="00851B57">
        <w:rPr>
          <w:sz w:val="28"/>
          <w:szCs w:val="28"/>
        </w:rPr>
        <w:t>о Согласовании проект</w:t>
      </w:r>
      <w:r w:rsidR="003000F5">
        <w:rPr>
          <w:sz w:val="28"/>
          <w:szCs w:val="28"/>
        </w:rPr>
        <w:t>а по форме согласно приложению №</w:t>
      </w:r>
      <w:r w:rsidRPr="00851B57">
        <w:rPr>
          <w:sz w:val="28"/>
          <w:szCs w:val="28"/>
        </w:rPr>
        <w:t xml:space="preserve"> 1 к настоящему Регламенту. </w:t>
      </w:r>
    </w:p>
    <w:p w:rsidR="003B4305" w:rsidRPr="00851B57" w:rsidRDefault="003B4305" w:rsidP="003000F5">
      <w:pPr>
        <w:ind w:firstLine="567"/>
        <w:jc w:val="both"/>
        <w:rPr>
          <w:sz w:val="28"/>
          <w:szCs w:val="28"/>
        </w:rPr>
      </w:pPr>
      <w:r w:rsidRPr="00851B57">
        <w:rPr>
          <w:sz w:val="28"/>
          <w:szCs w:val="28"/>
        </w:rPr>
        <w:t>Подготовка проектов правовых актов в форме электронных документов осуществляется посредством Единой системы электронного документооборота и делопроизводства (далее - ЕСЭ</w:t>
      </w:r>
      <w:r w:rsidR="0084071E">
        <w:rPr>
          <w:sz w:val="28"/>
          <w:szCs w:val="28"/>
        </w:rPr>
        <w:t>ДД).</w:t>
      </w:r>
      <w:bookmarkStart w:id="0" w:name="_GoBack"/>
      <w:bookmarkEnd w:id="0"/>
    </w:p>
    <w:p w:rsidR="009F3B1C" w:rsidRDefault="003B4305" w:rsidP="003000F5">
      <w:pPr>
        <w:ind w:firstLine="567"/>
        <w:jc w:val="both"/>
        <w:rPr>
          <w:sz w:val="28"/>
          <w:szCs w:val="28"/>
        </w:rPr>
      </w:pPr>
      <w:r w:rsidRPr="00851B57">
        <w:rPr>
          <w:sz w:val="28"/>
          <w:szCs w:val="28"/>
        </w:rPr>
        <w:t>Проект правового акта</w:t>
      </w:r>
      <w:r w:rsidR="00851B57">
        <w:rPr>
          <w:sz w:val="28"/>
          <w:szCs w:val="28"/>
        </w:rPr>
        <w:t xml:space="preserve"> </w:t>
      </w:r>
      <w:r w:rsidR="009F3B1C" w:rsidRPr="00851B57">
        <w:rPr>
          <w:sz w:val="28"/>
          <w:szCs w:val="28"/>
        </w:rPr>
        <w:t xml:space="preserve">оформляется с использованием электронной формы соответствующего бланка документа (шаблон). Шаблоны электронных бланков документов размещены в ЕСЭДД </w:t>
      </w:r>
      <w:r w:rsidR="003000F5">
        <w:rPr>
          <w:sz w:val="28"/>
          <w:szCs w:val="28"/>
        </w:rPr>
        <w:t>в разделе «Бланки документов»</w:t>
      </w:r>
      <w:r w:rsidRPr="00851B57">
        <w:rPr>
          <w:sz w:val="28"/>
          <w:szCs w:val="28"/>
        </w:rPr>
        <w:t>.</w:t>
      </w:r>
    </w:p>
    <w:p w:rsidR="00BC5CA6" w:rsidRDefault="00BC5CA6" w:rsidP="00BC5C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BC5CA6">
        <w:rPr>
          <w:sz w:val="28"/>
        </w:rPr>
        <w:lastRenderedPageBreak/>
        <w:t>Порядок согласования проекта правового акта, созданного в электронной форме, определяется непосредственным исполнителем путем заполнения соответствующего маршрута прохождения документа.</w:t>
      </w:r>
    </w:p>
    <w:p w:rsidR="00BC5CA6" w:rsidRPr="00BC5CA6" w:rsidRDefault="00BC5CA6" w:rsidP="00BC5CA6">
      <w:pPr>
        <w:ind w:firstLine="567"/>
        <w:jc w:val="both"/>
        <w:rPr>
          <w:sz w:val="28"/>
        </w:rPr>
      </w:pPr>
      <w:r w:rsidRPr="00BC5CA6">
        <w:rPr>
          <w:sz w:val="28"/>
        </w:rPr>
        <w:t>Последним в маршруте прохождения документа указывается руководитель, которому данный проект правового акта направляется на подписание.</w:t>
      </w:r>
    </w:p>
    <w:p w:rsidR="003B4305" w:rsidRPr="00851B57" w:rsidRDefault="003B4305" w:rsidP="003000F5">
      <w:pPr>
        <w:ind w:firstLine="567"/>
        <w:jc w:val="both"/>
        <w:rPr>
          <w:sz w:val="28"/>
          <w:szCs w:val="28"/>
        </w:rPr>
      </w:pPr>
      <w:r w:rsidRPr="00851B57">
        <w:rPr>
          <w:sz w:val="28"/>
          <w:szCs w:val="28"/>
        </w:rPr>
        <w:t xml:space="preserve">3.13. В целях сокращения сроков согласования на бумажном носителе возможно направление на согласование копии проекта </w:t>
      </w:r>
      <w:r w:rsidR="00B61CA2">
        <w:rPr>
          <w:sz w:val="28"/>
          <w:szCs w:val="28"/>
        </w:rPr>
        <w:t>(</w:t>
      </w:r>
      <w:r w:rsidRPr="00851B57">
        <w:rPr>
          <w:sz w:val="28"/>
          <w:szCs w:val="28"/>
        </w:rPr>
        <w:t>с приложениями</w:t>
      </w:r>
      <w:r w:rsidR="00B61CA2">
        <w:rPr>
          <w:sz w:val="28"/>
          <w:szCs w:val="28"/>
        </w:rPr>
        <w:t>)</w:t>
      </w:r>
      <w:r w:rsidRPr="00851B57">
        <w:rPr>
          <w:sz w:val="28"/>
          <w:szCs w:val="28"/>
        </w:rPr>
        <w:t xml:space="preserve"> к нему и копии Справки о согласовании проекта, оформленных в соответствии с настоящим Регламентом. </w:t>
      </w:r>
    </w:p>
    <w:p w:rsidR="00851B57" w:rsidRDefault="00851B57" w:rsidP="003000F5">
      <w:pPr>
        <w:ind w:firstLine="567"/>
        <w:jc w:val="both"/>
        <w:rPr>
          <w:sz w:val="28"/>
          <w:szCs w:val="28"/>
        </w:rPr>
      </w:pPr>
      <w:r w:rsidRPr="00851B57">
        <w:rPr>
          <w:sz w:val="28"/>
          <w:szCs w:val="28"/>
        </w:rPr>
        <w:t>При согласовании проекта в электронном виде в ЕСЭДД делаются пометки «СРОЧНО» ИЛИ «ВЕСЬМА СРОЧНО</w:t>
      </w:r>
      <w:r>
        <w:rPr>
          <w:sz w:val="28"/>
          <w:szCs w:val="28"/>
        </w:rPr>
        <w:t>».</w:t>
      </w:r>
      <w:r w:rsidR="00B61CA2">
        <w:rPr>
          <w:sz w:val="28"/>
          <w:szCs w:val="28"/>
        </w:rPr>
        <w:t>».</w:t>
      </w:r>
    </w:p>
    <w:p w:rsidR="00851B57" w:rsidRPr="00851B57" w:rsidRDefault="00851B57" w:rsidP="003000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>Дополнить пункт 3.34 Регламента абзацем следующего содержания:</w:t>
      </w:r>
    </w:p>
    <w:p w:rsidR="00851B57" w:rsidRDefault="00851B57" w:rsidP="003000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1B57">
        <w:rPr>
          <w:sz w:val="28"/>
          <w:szCs w:val="28"/>
        </w:rPr>
        <w:t>При согласовании проекта в электронном виде в ЕСЭДД</w:t>
      </w:r>
      <w:r w:rsidR="003000F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указанные документы, прик</w:t>
      </w:r>
      <w:r w:rsidR="003000F5">
        <w:rPr>
          <w:sz w:val="28"/>
          <w:szCs w:val="28"/>
        </w:rPr>
        <w:t>ладываются в электронном виде.».</w:t>
      </w:r>
    </w:p>
    <w:p w:rsidR="00851B57" w:rsidRPr="00851B57" w:rsidRDefault="00851B57" w:rsidP="003000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51B57">
        <w:rPr>
          <w:sz w:val="28"/>
        </w:rPr>
        <w:t xml:space="preserve"> </w:t>
      </w:r>
      <w:r>
        <w:rPr>
          <w:sz w:val="28"/>
        </w:rPr>
        <w:t xml:space="preserve">Дополнить пункт 3.41 Регламента абзацем следующего </w:t>
      </w:r>
      <w:r w:rsidRPr="008274B0">
        <w:rPr>
          <w:sz w:val="28"/>
          <w:szCs w:val="28"/>
        </w:rPr>
        <w:t>содержания:</w:t>
      </w:r>
    </w:p>
    <w:p w:rsidR="00BC5CA6" w:rsidRDefault="00851B57" w:rsidP="003000F5">
      <w:pPr>
        <w:ind w:firstLine="567"/>
        <w:jc w:val="both"/>
        <w:rPr>
          <w:sz w:val="28"/>
          <w:szCs w:val="28"/>
        </w:rPr>
      </w:pPr>
      <w:r w:rsidRPr="008274B0">
        <w:rPr>
          <w:sz w:val="28"/>
          <w:szCs w:val="28"/>
        </w:rPr>
        <w:t>«Правовые акты, созданные в форме электронных документов, подписываются с использованием усиленной квалифицированной электронной подписи.</w:t>
      </w:r>
    </w:p>
    <w:p w:rsidR="00BC5CA6" w:rsidRDefault="00BC5CA6" w:rsidP="00BC5CA6">
      <w:pPr>
        <w:ind w:firstLine="540"/>
        <w:jc w:val="both"/>
        <w:rPr>
          <w:sz w:val="28"/>
        </w:rPr>
      </w:pPr>
      <w:r w:rsidRPr="00BC5CA6">
        <w:rPr>
          <w:sz w:val="28"/>
        </w:rPr>
        <w:t>Общий отдел администрации после подписания усиленной квалифицированной электронной подписью руководителем, через ЕСЭДД осуществляет регистрацию правового акта с присвоением ему номера и даты документа и направляет электронный образ подписанного (утвержденного) правового а</w:t>
      </w:r>
      <w:r>
        <w:rPr>
          <w:sz w:val="28"/>
        </w:rPr>
        <w:t>кта ответственному исполнителю.</w:t>
      </w:r>
    </w:p>
    <w:p w:rsidR="00851B57" w:rsidRPr="00BC5CA6" w:rsidRDefault="00BC5CA6" w:rsidP="00BC5CA6">
      <w:pPr>
        <w:pStyle w:val="FORMATTEXT"/>
        <w:ind w:firstLine="567"/>
        <w:jc w:val="both"/>
        <w:rPr>
          <w:sz w:val="28"/>
        </w:rPr>
      </w:pPr>
      <w:r w:rsidRPr="00BC5CA6">
        <w:rPr>
          <w:sz w:val="28"/>
        </w:rPr>
        <w:t>Подписанные (утвержденные) Эталонные экземпляры с присвоенным номером и датой с подпись</w:t>
      </w:r>
      <w:r w:rsidR="00B61CA2">
        <w:rPr>
          <w:sz w:val="28"/>
        </w:rPr>
        <w:t>ю</w:t>
      </w:r>
      <w:r w:rsidRPr="00BC5CA6">
        <w:rPr>
          <w:sz w:val="28"/>
        </w:rPr>
        <w:t xml:space="preserve"> руководителя хранятся в Общем отделе для формирования в установленном порядке архива.</w:t>
      </w:r>
      <w:r w:rsidR="00851B57" w:rsidRPr="00BC5CA6">
        <w:rPr>
          <w:sz w:val="32"/>
          <w:szCs w:val="28"/>
        </w:rPr>
        <w:t>».</w:t>
      </w:r>
    </w:p>
    <w:p w:rsidR="00FA51A2" w:rsidRPr="00851B57" w:rsidRDefault="003000F5" w:rsidP="00FA51A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</w:t>
      </w:r>
      <w:r w:rsidR="00FA51A2" w:rsidRPr="00FA51A2">
        <w:rPr>
          <w:sz w:val="28"/>
          <w:szCs w:val="28"/>
        </w:rPr>
        <w:t xml:space="preserve"> </w:t>
      </w:r>
      <w:r w:rsidR="00FA51A2" w:rsidRPr="00851B57">
        <w:rPr>
          <w:sz w:val="28"/>
          <w:szCs w:val="28"/>
        </w:rPr>
        <w:t>Изложить пункт 3</w:t>
      </w:r>
      <w:r w:rsidR="00FA51A2">
        <w:rPr>
          <w:sz w:val="28"/>
          <w:szCs w:val="28"/>
        </w:rPr>
        <w:t>-</w:t>
      </w:r>
      <w:r w:rsidR="00FA51A2" w:rsidRPr="00851B57">
        <w:rPr>
          <w:sz w:val="28"/>
          <w:szCs w:val="28"/>
        </w:rPr>
        <w:t>1</w:t>
      </w:r>
      <w:r w:rsidR="00FA51A2">
        <w:rPr>
          <w:sz w:val="28"/>
          <w:szCs w:val="28"/>
        </w:rPr>
        <w:t>.</w:t>
      </w:r>
      <w:r w:rsidR="00FA51A2" w:rsidRPr="00851B57">
        <w:rPr>
          <w:sz w:val="28"/>
          <w:szCs w:val="28"/>
        </w:rPr>
        <w:t xml:space="preserve">3. Регламента в следующей редакции: </w:t>
      </w:r>
    </w:p>
    <w:p w:rsidR="00360740" w:rsidRPr="00360740" w:rsidRDefault="00FA51A2" w:rsidP="00360740">
      <w:pPr>
        <w:ind w:firstLine="540"/>
        <w:jc w:val="both"/>
        <w:rPr>
          <w:sz w:val="28"/>
          <w:szCs w:val="28"/>
        </w:rPr>
      </w:pPr>
      <w:r w:rsidRPr="00FA51A2">
        <w:rPr>
          <w:sz w:val="28"/>
          <w:szCs w:val="28"/>
        </w:rPr>
        <w:t xml:space="preserve"> «3-1.3. Подготовка и оформление проектов ОСЗН</w:t>
      </w:r>
      <w:r w:rsidR="00B61CA2">
        <w:rPr>
          <w:sz w:val="28"/>
          <w:szCs w:val="28"/>
        </w:rPr>
        <w:t>,</w:t>
      </w:r>
      <w:r w:rsidRPr="00FA51A2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правило</w:t>
      </w:r>
      <w:r w:rsidR="00B61CA2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осуществляется в форме электронного документа</w:t>
      </w:r>
      <w:r w:rsidR="00360740">
        <w:rPr>
          <w:sz w:val="28"/>
          <w:szCs w:val="28"/>
        </w:rPr>
        <w:t xml:space="preserve"> посредством </w:t>
      </w:r>
      <w:r w:rsidR="00360740" w:rsidRPr="00360740">
        <w:rPr>
          <w:sz w:val="28"/>
          <w:szCs w:val="28"/>
        </w:rPr>
        <w:t>Госуда</w:t>
      </w:r>
      <w:r w:rsidR="00360740">
        <w:rPr>
          <w:sz w:val="28"/>
          <w:szCs w:val="28"/>
        </w:rPr>
        <w:t>рственной информационной системы</w:t>
      </w:r>
      <w:r w:rsidR="00360740" w:rsidRPr="00360740">
        <w:rPr>
          <w:sz w:val="28"/>
          <w:szCs w:val="28"/>
        </w:rPr>
        <w:t xml:space="preserve"> Санкт-Петербурга </w:t>
      </w:r>
      <w:r w:rsidR="00360740">
        <w:rPr>
          <w:sz w:val="28"/>
          <w:szCs w:val="28"/>
        </w:rPr>
        <w:t>ЕСЭДД.</w:t>
      </w:r>
    </w:p>
    <w:p w:rsidR="00FA51A2" w:rsidRDefault="00FA51A2" w:rsidP="00360740">
      <w:pPr>
        <w:jc w:val="both"/>
        <w:rPr>
          <w:sz w:val="28"/>
          <w:szCs w:val="28"/>
        </w:rPr>
      </w:pPr>
      <w:r w:rsidRPr="00FA51A2">
        <w:rPr>
          <w:sz w:val="28"/>
          <w:szCs w:val="28"/>
        </w:rPr>
        <w:t>Справка о согласован</w:t>
      </w:r>
      <w:r w:rsidR="00360740">
        <w:rPr>
          <w:sz w:val="28"/>
          <w:szCs w:val="28"/>
        </w:rPr>
        <w:t>ии проекта ОСЗН не оформляется.».</w:t>
      </w:r>
    </w:p>
    <w:p w:rsidR="00360740" w:rsidRPr="00360740" w:rsidRDefault="00360740" w:rsidP="0036074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60740">
        <w:rPr>
          <w:sz w:val="28"/>
          <w:szCs w:val="28"/>
        </w:rPr>
        <w:t xml:space="preserve">6. </w:t>
      </w:r>
      <w:r w:rsidRPr="00360740">
        <w:rPr>
          <w:sz w:val="28"/>
          <w:szCs w:val="28"/>
        </w:rPr>
        <w:t>Изложить пункт 3-1.</w:t>
      </w:r>
      <w:r w:rsidRPr="00360740">
        <w:rPr>
          <w:sz w:val="28"/>
          <w:szCs w:val="28"/>
        </w:rPr>
        <w:t>5</w:t>
      </w:r>
      <w:r w:rsidRPr="00360740">
        <w:rPr>
          <w:sz w:val="28"/>
          <w:szCs w:val="28"/>
        </w:rPr>
        <w:t xml:space="preserve">. Регламента в следующей редакции: </w:t>
      </w:r>
    </w:p>
    <w:p w:rsidR="00360740" w:rsidRPr="00360740" w:rsidRDefault="00B61CA2" w:rsidP="003607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60740" w:rsidRPr="00360740">
        <w:rPr>
          <w:sz w:val="28"/>
          <w:szCs w:val="28"/>
        </w:rPr>
        <w:t xml:space="preserve">3-1.5. Последний лист проекта ОСЗН должен быть завизирован с оборотной стороны начальником отдела социальной защиты населения администрации с обязательным указанием даты визирования и расшифровкой фамилии, имени и отчества. </w:t>
      </w:r>
    </w:p>
    <w:p w:rsidR="00360740" w:rsidRDefault="00360740" w:rsidP="003607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п</w:t>
      </w:r>
      <w:r w:rsidRPr="00FA51A2">
        <w:rPr>
          <w:sz w:val="28"/>
          <w:szCs w:val="28"/>
        </w:rPr>
        <w:t>роектов ОСЗН</w:t>
      </w:r>
      <w:r>
        <w:rPr>
          <w:sz w:val="28"/>
          <w:szCs w:val="28"/>
        </w:rPr>
        <w:t xml:space="preserve"> в форме электронного документа</w:t>
      </w:r>
      <w:r w:rsidRPr="00360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 </w:t>
      </w:r>
      <w:proofErr w:type="gramStart"/>
      <w:r>
        <w:rPr>
          <w:sz w:val="28"/>
          <w:szCs w:val="28"/>
        </w:rPr>
        <w:t>визирует</w:t>
      </w:r>
      <w:r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ом</w:t>
      </w:r>
      <w:proofErr w:type="gramEnd"/>
      <w:r w:rsidRPr="00360740">
        <w:rPr>
          <w:sz w:val="28"/>
          <w:szCs w:val="28"/>
        </w:rPr>
        <w:t xml:space="preserve"> отдела социальной защиты населения</w:t>
      </w:r>
      <w:r w:rsidRPr="008274B0">
        <w:rPr>
          <w:sz w:val="28"/>
          <w:szCs w:val="28"/>
        </w:rPr>
        <w:t xml:space="preserve"> </w:t>
      </w:r>
      <w:r w:rsidR="00B61CA2" w:rsidRPr="00360740">
        <w:rPr>
          <w:sz w:val="28"/>
          <w:szCs w:val="28"/>
        </w:rPr>
        <w:t>администрации</w:t>
      </w:r>
      <w:r w:rsidR="00B61CA2" w:rsidRPr="008274B0">
        <w:rPr>
          <w:sz w:val="28"/>
          <w:szCs w:val="28"/>
        </w:rPr>
        <w:t xml:space="preserve"> </w:t>
      </w:r>
      <w:r w:rsidRPr="008274B0">
        <w:rPr>
          <w:sz w:val="28"/>
          <w:szCs w:val="28"/>
        </w:rPr>
        <w:t>усиленной квали</w:t>
      </w:r>
      <w:r>
        <w:rPr>
          <w:sz w:val="28"/>
          <w:szCs w:val="28"/>
        </w:rPr>
        <w:t>фицированной электронной подписью</w:t>
      </w:r>
      <w:r w:rsidRPr="008274B0">
        <w:rPr>
          <w:sz w:val="28"/>
          <w:szCs w:val="28"/>
        </w:rPr>
        <w:t>.</w:t>
      </w:r>
      <w:r w:rsidR="00B61CA2">
        <w:rPr>
          <w:sz w:val="28"/>
          <w:szCs w:val="28"/>
        </w:rPr>
        <w:t>».</w:t>
      </w:r>
    </w:p>
    <w:p w:rsidR="003A706E" w:rsidRPr="008274B0" w:rsidRDefault="00360740" w:rsidP="00360740">
      <w:pPr>
        <w:ind w:firstLine="567"/>
        <w:jc w:val="both"/>
        <w:rPr>
          <w:sz w:val="28"/>
          <w:szCs w:val="28"/>
        </w:rPr>
      </w:pPr>
      <w:r w:rsidRPr="00360740">
        <w:rPr>
          <w:sz w:val="28"/>
          <w:szCs w:val="28"/>
        </w:rPr>
        <w:lastRenderedPageBreak/>
        <w:t>7</w:t>
      </w:r>
      <w:r w:rsidR="00FA51A2" w:rsidRPr="00360740">
        <w:rPr>
          <w:sz w:val="28"/>
          <w:szCs w:val="28"/>
        </w:rPr>
        <w:t>.</w:t>
      </w:r>
      <w:r w:rsidR="003000F5" w:rsidRPr="00360740">
        <w:rPr>
          <w:sz w:val="28"/>
          <w:szCs w:val="28"/>
        </w:rPr>
        <w:t xml:space="preserve"> </w:t>
      </w:r>
      <w:r w:rsidR="00851B57" w:rsidRPr="00360740">
        <w:rPr>
          <w:sz w:val="28"/>
          <w:szCs w:val="28"/>
        </w:rPr>
        <w:t>В третьем</w:t>
      </w:r>
      <w:r w:rsidR="00851B57" w:rsidRPr="008274B0">
        <w:rPr>
          <w:sz w:val="28"/>
          <w:szCs w:val="28"/>
        </w:rPr>
        <w:t xml:space="preserve"> абзаце пункта 8.12 и в </w:t>
      </w:r>
      <w:r w:rsidR="003A706E" w:rsidRPr="008274B0">
        <w:rPr>
          <w:sz w:val="28"/>
          <w:szCs w:val="28"/>
        </w:rPr>
        <w:t>первом абзаце пункта</w:t>
      </w:r>
      <w:r w:rsidR="00851B57" w:rsidRPr="008274B0">
        <w:rPr>
          <w:sz w:val="28"/>
          <w:szCs w:val="28"/>
        </w:rPr>
        <w:t xml:space="preserve"> 10.4 Регламента</w:t>
      </w:r>
      <w:r w:rsidR="003000F5">
        <w:rPr>
          <w:sz w:val="28"/>
          <w:szCs w:val="28"/>
        </w:rPr>
        <w:t xml:space="preserve"> слова «</w:t>
      </w:r>
      <w:r w:rsidR="003A706E" w:rsidRPr="008274B0">
        <w:rPr>
          <w:sz w:val="28"/>
          <w:szCs w:val="28"/>
        </w:rPr>
        <w:t>Единая система электронного документооборота и делопроизводства исполнительных органов государственной власти Санкт-Петербурга (далее - ЕСЭДД)» заменить на «ЕСЭДД».»</w:t>
      </w:r>
      <w:r w:rsidR="003000F5">
        <w:rPr>
          <w:sz w:val="28"/>
          <w:szCs w:val="28"/>
        </w:rPr>
        <w:t>.</w:t>
      </w:r>
      <w:r w:rsidR="003A706E" w:rsidRPr="008274B0">
        <w:rPr>
          <w:sz w:val="28"/>
          <w:szCs w:val="28"/>
        </w:rPr>
        <w:t xml:space="preserve"> </w:t>
      </w:r>
    </w:p>
    <w:p w:rsidR="00724E7D" w:rsidRDefault="00360740" w:rsidP="003000F5">
      <w:pPr>
        <w:ind w:firstLine="567"/>
        <w:jc w:val="both"/>
        <w:rPr>
          <w:sz w:val="28"/>
        </w:rPr>
      </w:pPr>
      <w:r>
        <w:rPr>
          <w:sz w:val="28"/>
          <w:szCs w:val="28"/>
        </w:rPr>
        <w:t>8</w:t>
      </w:r>
      <w:r w:rsidR="00B51EF3" w:rsidRPr="008274B0">
        <w:rPr>
          <w:sz w:val="28"/>
          <w:szCs w:val="28"/>
        </w:rPr>
        <w:t>. Контроль за выполнением распоряжения</w:t>
      </w:r>
      <w:r w:rsidR="00B51EF3" w:rsidRPr="00B51EF3">
        <w:rPr>
          <w:sz w:val="28"/>
        </w:rPr>
        <w:t xml:space="preserve"> остается за главой администрации.</w:t>
      </w:r>
    </w:p>
    <w:p w:rsidR="006A6CC8" w:rsidRDefault="006A6CC8" w:rsidP="003000F5">
      <w:pPr>
        <w:ind w:firstLine="567"/>
        <w:rPr>
          <w:sz w:val="28"/>
        </w:rPr>
      </w:pPr>
    </w:p>
    <w:p w:rsidR="006A6CC8" w:rsidRDefault="006A6CC8" w:rsidP="003000F5">
      <w:pPr>
        <w:ind w:firstLine="567"/>
        <w:rPr>
          <w:sz w:val="28"/>
        </w:rPr>
      </w:pPr>
    </w:p>
    <w:p w:rsidR="00C2616C" w:rsidRPr="00236C95" w:rsidRDefault="00C2616C" w:rsidP="006A6CC8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4456"/>
      </w:tblGrid>
      <w:tr w:rsidR="00724E7D" w:rsidRPr="003000F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A6CC8" w:rsidRPr="003000F5" w:rsidRDefault="00261FE7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3000F5">
              <w:rPr>
                <w:sz w:val="28"/>
              </w:rPr>
              <w:t xml:space="preserve">Временно исполняющий </w:t>
            </w:r>
          </w:p>
          <w:p w:rsidR="00724E7D" w:rsidRPr="003000F5" w:rsidRDefault="00261FE7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3000F5">
              <w:rPr>
                <w:sz w:val="28"/>
              </w:rPr>
              <w:t xml:space="preserve">обязанности главы </w:t>
            </w:r>
            <w:r w:rsidR="00152665" w:rsidRPr="003000F5">
              <w:rPr>
                <w:sz w:val="28"/>
              </w:rPr>
              <w:t>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3000F5" w:rsidRDefault="003000F5" w:rsidP="00261FE7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3000F5" w:rsidRDefault="006A6CC8" w:rsidP="00261FE7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proofErr w:type="spellStart"/>
            <w:r w:rsidRPr="003000F5">
              <w:rPr>
                <w:sz w:val="28"/>
              </w:rPr>
              <w:t>В.М.</w:t>
            </w:r>
            <w:r w:rsidR="00261FE7" w:rsidRPr="003000F5">
              <w:rPr>
                <w:sz w:val="28"/>
              </w:rPr>
              <w:t>Полунин</w:t>
            </w:r>
            <w:proofErr w:type="spellEnd"/>
          </w:p>
        </w:tc>
      </w:tr>
    </w:tbl>
    <w:p w:rsidR="004C1F45" w:rsidRPr="008274B0" w:rsidRDefault="004C1F45" w:rsidP="00E2631A">
      <w:pPr>
        <w:rPr>
          <w:b/>
        </w:rPr>
      </w:pPr>
    </w:p>
    <w:sectPr w:rsidR="004C1F45" w:rsidRPr="008274B0" w:rsidSect="006A6CC8">
      <w:pgSz w:w="11906" w:h="16838"/>
      <w:pgMar w:top="1134" w:right="1416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D41F0"/>
    <w:multiLevelType w:val="hybridMultilevel"/>
    <w:tmpl w:val="1CCC080C"/>
    <w:lvl w:ilvl="0" w:tplc="3E76ABB0">
      <w:start w:val="1"/>
      <w:numFmt w:val="decimal"/>
      <w:lvlText w:val="%1."/>
      <w:lvlJc w:val="left"/>
      <w:pPr>
        <w:ind w:left="960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59aac10a-db5a-45d5-98ba-28e2ed5417d1"/>
  </w:docVars>
  <w:rsids>
    <w:rsidRoot w:val="0079668A"/>
    <w:rsid w:val="00152665"/>
    <w:rsid w:val="00261BE2"/>
    <w:rsid w:val="00261FE7"/>
    <w:rsid w:val="002C289B"/>
    <w:rsid w:val="003000F5"/>
    <w:rsid w:val="0030181D"/>
    <w:rsid w:val="00360740"/>
    <w:rsid w:val="00386371"/>
    <w:rsid w:val="003A706E"/>
    <w:rsid w:val="003B4305"/>
    <w:rsid w:val="004C1F45"/>
    <w:rsid w:val="00596C76"/>
    <w:rsid w:val="006674C1"/>
    <w:rsid w:val="006A6CC8"/>
    <w:rsid w:val="006F71B3"/>
    <w:rsid w:val="007034DD"/>
    <w:rsid w:val="00724E7D"/>
    <w:rsid w:val="0079668A"/>
    <w:rsid w:val="00803C9B"/>
    <w:rsid w:val="008274B0"/>
    <w:rsid w:val="0084071E"/>
    <w:rsid w:val="00851B57"/>
    <w:rsid w:val="00975EA1"/>
    <w:rsid w:val="009C51BC"/>
    <w:rsid w:val="009F3B1C"/>
    <w:rsid w:val="00A24348"/>
    <w:rsid w:val="00A834EC"/>
    <w:rsid w:val="00AB0C79"/>
    <w:rsid w:val="00AE0678"/>
    <w:rsid w:val="00B51EF3"/>
    <w:rsid w:val="00B61CA2"/>
    <w:rsid w:val="00B7664F"/>
    <w:rsid w:val="00BC5CA6"/>
    <w:rsid w:val="00C2616C"/>
    <w:rsid w:val="00D925E1"/>
    <w:rsid w:val="00E12569"/>
    <w:rsid w:val="00E2631A"/>
    <w:rsid w:val="00E46858"/>
    <w:rsid w:val="00E873B4"/>
    <w:rsid w:val="00F710AC"/>
    <w:rsid w:val="00FA51A2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D2ABC-CB95-42C1-AF80-45BC0A0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9F3B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F3B1C"/>
    <w:pPr>
      <w:ind w:left="720"/>
      <w:contextualSpacing/>
    </w:pPr>
  </w:style>
  <w:style w:type="paragraph" w:styleId="a7">
    <w:name w:val="No Spacing"/>
    <w:uiPriority w:val="1"/>
    <w:qFormat/>
    <w:rsid w:val="009F3B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uiPriority w:val="99"/>
    <w:rsid w:val="00BC5CA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30.surp-spb.ru/cgi/online.cgi?req=doc&amp;base=SPB&amp;n=248029&amp;dst=100462&amp;field=134&amp;date=21.02.2022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29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4</cp:revision>
  <cp:lastPrinted>2022-02-24T14:49:00Z</cp:lastPrinted>
  <dcterms:created xsi:type="dcterms:W3CDTF">2022-02-24T14:26:00Z</dcterms:created>
  <dcterms:modified xsi:type="dcterms:W3CDTF">2022-02-24T14:54:00Z</dcterms:modified>
</cp:coreProperties>
</file>