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65229">
        <w:rPr>
          <w:sz w:val="28"/>
          <w:szCs w:val="28"/>
        </w:rPr>
        <w:t xml:space="preserve">         В</w:t>
      </w:r>
      <w:r w:rsidR="00134F90" w:rsidRPr="00F90C54">
        <w:rPr>
          <w:sz w:val="28"/>
          <w:szCs w:val="28"/>
        </w:rPr>
        <w:t xml:space="preserve">нести в распоряжение администрации Выборгского района </w:t>
      </w:r>
      <w:r w:rsidR="00165229">
        <w:rPr>
          <w:sz w:val="28"/>
          <w:szCs w:val="28"/>
        </w:rPr>
        <w:t xml:space="preserve">              </w:t>
      </w:r>
      <w:r w:rsidR="00134F90" w:rsidRPr="00F90C54">
        <w:rPr>
          <w:sz w:val="28"/>
          <w:szCs w:val="28"/>
        </w:rPr>
        <w:t>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>учреждениям</w:t>
      </w:r>
      <w:r w:rsidR="0019178A">
        <w:rPr>
          <w:sz w:val="28"/>
        </w:rPr>
        <w:t xml:space="preserve"> Санкт-Петербурга</w:t>
      </w:r>
      <w:r w:rsidR="00336D1E">
        <w:rPr>
          <w:sz w:val="28"/>
        </w:rPr>
        <w:t xml:space="preserve">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</w:t>
      </w:r>
      <w:r w:rsidR="008C540F">
        <w:rPr>
          <w:sz w:val="28"/>
        </w:rPr>
        <w:t>–</w:t>
      </w:r>
      <w:r w:rsidR="00E80530">
        <w:rPr>
          <w:sz w:val="28"/>
        </w:rPr>
        <w:t xml:space="preserve"> </w:t>
      </w:r>
      <w:r w:rsidR="0018656F">
        <w:rPr>
          <w:sz w:val="28"/>
        </w:rPr>
        <w:t>Порядок)</w:t>
      </w:r>
      <w:r w:rsidR="00E80530">
        <w:rPr>
          <w:sz w:val="28"/>
        </w:rPr>
        <w:t xml:space="preserve"> </w:t>
      </w:r>
      <w:r w:rsidR="00F90C54" w:rsidRPr="00F90C54">
        <w:rPr>
          <w:sz w:val="28"/>
          <w:szCs w:val="28"/>
        </w:rPr>
        <w:t>следующее измен</w:t>
      </w:r>
      <w:r w:rsidR="0018656F">
        <w:rPr>
          <w:sz w:val="28"/>
          <w:szCs w:val="28"/>
        </w:rPr>
        <w:t>ение</w:t>
      </w:r>
      <w:r w:rsidR="00F90C54" w:rsidRPr="00F90C54">
        <w:rPr>
          <w:sz w:val="28"/>
          <w:szCs w:val="28"/>
        </w:rPr>
        <w:t>:</w:t>
      </w:r>
    </w:p>
    <w:p w:rsidR="00110AFD" w:rsidRPr="00F90C54" w:rsidRDefault="00110AFD" w:rsidP="00336D1E">
      <w:pPr>
        <w:jc w:val="both"/>
        <w:rPr>
          <w:sz w:val="28"/>
          <w:szCs w:val="28"/>
        </w:rPr>
      </w:pPr>
    </w:p>
    <w:p w:rsidR="00186695" w:rsidRPr="0018656F" w:rsidRDefault="0018656F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Абзац девятый пункта 2.17 Порядка изложить в следующей редакции</w:t>
      </w:r>
      <w:r w:rsidRPr="0018656F">
        <w:rPr>
          <w:b w:val="0"/>
          <w:color w:val="000000" w:themeColor="text1"/>
          <w:sz w:val="28"/>
          <w:szCs w:val="28"/>
        </w:rPr>
        <w:t>:</w:t>
      </w:r>
    </w:p>
    <w:p w:rsidR="0018656F" w:rsidRPr="0018656F" w:rsidRDefault="0018656F" w:rsidP="0018656F">
      <w:pPr>
        <w:pStyle w:val="headertext"/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ind w:left="720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«15 рабочего дня очередного финансового года </w:t>
      </w:r>
      <w:r w:rsidR="00323BCD">
        <w:rPr>
          <w:b w:val="0"/>
          <w:color w:val="000000" w:themeColor="text1"/>
          <w:sz w:val="28"/>
          <w:szCs w:val="28"/>
        </w:rPr>
        <w:t>в части средств субсидий, источником финансового обеспечения которых являются средства федерального бюджета».</w:t>
      </w:r>
    </w:p>
    <w:p w:rsidR="00165229" w:rsidRPr="00DE02FC" w:rsidRDefault="00165229" w:rsidP="00323BCD">
      <w:pPr>
        <w:pStyle w:val="headertext"/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ind w:left="720"/>
        <w:jc w:val="both"/>
        <w:rPr>
          <w:b w:val="0"/>
          <w:color w:val="000000" w:themeColor="text1"/>
          <w:sz w:val="28"/>
          <w:szCs w:val="28"/>
        </w:rPr>
      </w:pPr>
      <w:bookmarkStart w:id="0" w:name="_GoBack"/>
      <w:bookmarkEnd w:id="0"/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110AFD" w:rsidRDefault="00110AFD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</w:p>
          <w:p w:rsidR="00110AFD" w:rsidRDefault="00110AFD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</w:p>
          <w:p w:rsidR="00D04F7F" w:rsidRPr="00CD556C" w:rsidRDefault="00CD556C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  <w:r>
              <w:rPr>
                <w:sz w:val="32"/>
              </w:rPr>
              <w:t>Временно и</w:t>
            </w:r>
            <w:r w:rsidR="00D04F7F" w:rsidRPr="00CD556C">
              <w:rPr>
                <w:sz w:val="32"/>
              </w:rPr>
              <w:t>сполняющий обязанности</w:t>
            </w:r>
            <w:r>
              <w:rPr>
                <w:sz w:val="32"/>
              </w:rPr>
              <w:t xml:space="preserve"> главы администрации</w:t>
            </w:r>
            <w:r w:rsidR="00D04F7F" w:rsidRPr="00CD556C">
              <w:rPr>
                <w:sz w:val="3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10AFD"/>
    <w:rsid w:val="00134F90"/>
    <w:rsid w:val="00146215"/>
    <w:rsid w:val="00147181"/>
    <w:rsid w:val="00152665"/>
    <w:rsid w:val="00163B16"/>
    <w:rsid w:val="00165229"/>
    <w:rsid w:val="001738F6"/>
    <w:rsid w:val="0018656F"/>
    <w:rsid w:val="00186695"/>
    <w:rsid w:val="00187AAF"/>
    <w:rsid w:val="0019178A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23BCD"/>
    <w:rsid w:val="00336D1E"/>
    <w:rsid w:val="00386371"/>
    <w:rsid w:val="003B7C3F"/>
    <w:rsid w:val="003D0707"/>
    <w:rsid w:val="003E0CF6"/>
    <w:rsid w:val="003E7D79"/>
    <w:rsid w:val="00434840"/>
    <w:rsid w:val="00471217"/>
    <w:rsid w:val="004802A9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33EA"/>
    <w:rsid w:val="00576623"/>
    <w:rsid w:val="005867E7"/>
    <w:rsid w:val="005A525F"/>
    <w:rsid w:val="005B0056"/>
    <w:rsid w:val="005C25CF"/>
    <w:rsid w:val="005C38C2"/>
    <w:rsid w:val="005C3909"/>
    <w:rsid w:val="005D36F8"/>
    <w:rsid w:val="005E2F56"/>
    <w:rsid w:val="00616CE1"/>
    <w:rsid w:val="0064481C"/>
    <w:rsid w:val="006674C1"/>
    <w:rsid w:val="00676B93"/>
    <w:rsid w:val="00683261"/>
    <w:rsid w:val="006914CE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540F"/>
    <w:rsid w:val="008C68D7"/>
    <w:rsid w:val="008F528B"/>
    <w:rsid w:val="008F6568"/>
    <w:rsid w:val="00900187"/>
    <w:rsid w:val="00945829"/>
    <w:rsid w:val="00951A43"/>
    <w:rsid w:val="009660BC"/>
    <w:rsid w:val="00975EA1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CD556C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941EE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18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3</cp:revision>
  <cp:lastPrinted>2021-09-10T07:51:00Z</cp:lastPrinted>
  <dcterms:created xsi:type="dcterms:W3CDTF">2022-02-22T09:26:00Z</dcterms:created>
  <dcterms:modified xsi:type="dcterms:W3CDTF">2022-02-22T09:43:00Z</dcterms:modified>
</cp:coreProperties>
</file>