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E5" w:rsidRDefault="00C5442A" w:rsidP="000A3070">
      <w:pPr>
        <w:tabs>
          <w:tab w:val="left" w:pos="992"/>
        </w:tabs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71F74EA" wp14:editId="0CD52208">
                <wp:simplePos x="0" y="0"/>
                <wp:positionH relativeFrom="column">
                  <wp:posOffset>88900</wp:posOffset>
                </wp:positionH>
                <wp:positionV relativeFrom="paragraph">
                  <wp:posOffset>2181860</wp:posOffset>
                </wp:positionV>
                <wp:extent cx="2658110" cy="817880"/>
                <wp:effectExtent l="0" t="0" r="8890" b="127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11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6A19" w:rsidRDefault="007C6A19" w:rsidP="001A7082">
                            <w:pPr>
                              <w:pStyle w:val="1"/>
                            </w:pPr>
                            <w:r w:rsidRPr="001A7082">
                              <w:t xml:space="preserve">О </w:t>
                            </w:r>
                            <w:r>
                              <w:t xml:space="preserve">внесении изменений </w:t>
                            </w:r>
                          </w:p>
                          <w:p w:rsidR="007C6A19" w:rsidRDefault="007C6A19" w:rsidP="001A7082">
                            <w:pPr>
                              <w:pStyle w:val="1"/>
                            </w:pPr>
                            <w:r>
                              <w:t xml:space="preserve">в некоторые постановления </w:t>
                            </w:r>
                            <w:r>
                              <w:br/>
                              <w:t xml:space="preserve">Правительства Санкт-Петербурга </w:t>
                            </w:r>
                            <w:r>
                              <w:br/>
                              <w:t xml:space="preserve">и выделении средств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1F74EA" id="doc_name" o:spid="_x0000_s1026" style="position:absolute;left:0;text-align:left;margin-left:7pt;margin-top:171.8pt;width:209.3pt;height:64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" o:allowincell="f" filled="f" stroked="f">
                <v:textbox inset="0,0,0,0">
                  <w:txbxContent>
                    <w:p w:rsidR="007C6A19" w:rsidRDefault="007C6A19" w:rsidP="001A7082">
                      <w:pPr>
                        <w:pStyle w:val="1"/>
                      </w:pPr>
                      <w:bookmarkStart w:id="1" w:name="_GoBack"/>
                      <w:r w:rsidRPr="001A7082">
                        <w:t xml:space="preserve">О </w:t>
                      </w:r>
                      <w:r>
                        <w:t xml:space="preserve">внесении изменений </w:t>
                      </w:r>
                    </w:p>
                    <w:p w:rsidR="007C6A19" w:rsidRDefault="007C6A19" w:rsidP="001A7082">
                      <w:pPr>
                        <w:pStyle w:val="1"/>
                      </w:pPr>
                      <w:r>
                        <w:t xml:space="preserve">в некоторые постановления </w:t>
                      </w:r>
                      <w:r>
                        <w:br/>
                        <w:t xml:space="preserve">Правительства Санкт-Петербурга </w:t>
                      </w:r>
                      <w:r>
                        <w:br/>
                        <w:t>и выделении средств</w:t>
                      </w:r>
                      <w:bookmarkEnd w:id="1"/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67874B78" wp14:editId="4C672E22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D61ABA4" wp14:editId="17026B87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6A19" w:rsidRDefault="007C6A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61ABA4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7C6A19" w:rsidRDefault="007C6A1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61D88" w:rsidRDefault="00A544D0" w:rsidP="000A3070">
      <w:pPr>
        <w:tabs>
          <w:tab w:val="left" w:pos="992"/>
        </w:tabs>
        <w:ind w:firstLine="567"/>
        <w:jc w:val="both"/>
      </w:pPr>
      <w:r w:rsidRPr="00A544D0">
        <w:t>Правительство Санкт-Петербурга</w:t>
      </w:r>
    </w:p>
    <w:p w:rsidR="00DB7BA2" w:rsidRPr="00A544D0" w:rsidRDefault="00DB7BA2" w:rsidP="000A3070">
      <w:pPr>
        <w:tabs>
          <w:tab w:val="left" w:pos="992"/>
        </w:tabs>
        <w:jc w:val="both"/>
      </w:pPr>
    </w:p>
    <w:p w:rsidR="00C61D88" w:rsidRPr="00F61813" w:rsidRDefault="00C61D88" w:rsidP="000A3070">
      <w:pPr>
        <w:rPr>
          <w:b/>
        </w:rPr>
      </w:pPr>
      <w:r w:rsidRPr="00F61813">
        <w:rPr>
          <w:b/>
        </w:rPr>
        <w:t>П О С Т А Н О В Л Я Е Т:</w:t>
      </w:r>
    </w:p>
    <w:p w:rsidR="00C61D88" w:rsidRPr="00F61813" w:rsidRDefault="00C61D88" w:rsidP="000A3070">
      <w:pPr>
        <w:ind w:firstLine="567"/>
      </w:pPr>
    </w:p>
    <w:p w:rsidR="00017097" w:rsidRDefault="00A544D0" w:rsidP="000A3070">
      <w:pPr>
        <w:ind w:firstLine="567"/>
        <w:jc w:val="both"/>
      </w:pPr>
      <w:bookmarkStart w:id="0" w:name="Par0"/>
      <w:bookmarkEnd w:id="0"/>
      <w:r w:rsidRPr="00A70B51">
        <w:t xml:space="preserve">1. </w:t>
      </w:r>
      <w:r w:rsidR="00C61D88" w:rsidRPr="00F61813">
        <w:t>Внести в постановление Правительства Санкт-Петербурга от 30.06.2014 № 553</w:t>
      </w:r>
      <w:r w:rsidR="007566E5">
        <w:t xml:space="preserve"> </w:t>
      </w:r>
      <w:r w:rsidR="00A70B51">
        <w:br/>
      </w:r>
      <w:r w:rsidR="00C61D88" w:rsidRPr="00F61813">
        <w:t>«О государственной программе Санкт-Петербурга «Развитие здравоохранения</w:t>
      </w:r>
      <w:r w:rsidR="007566E5">
        <w:t xml:space="preserve"> </w:t>
      </w:r>
      <w:r w:rsidR="00A70B51">
        <w:br/>
      </w:r>
      <w:r w:rsidR="00C61D88" w:rsidRPr="00F61813">
        <w:t>в Санкт-Петербурге» следующие изменения:</w:t>
      </w:r>
    </w:p>
    <w:p w:rsidR="002A27D6" w:rsidRDefault="00017097" w:rsidP="000A3070">
      <w:pPr>
        <w:ind w:firstLine="567"/>
        <w:jc w:val="both"/>
      </w:pPr>
      <w:r>
        <w:t>1</w:t>
      </w:r>
      <w:r w:rsidR="009C4AD5" w:rsidRPr="00F61813">
        <w:t>.1.</w:t>
      </w:r>
      <w:r>
        <w:t xml:space="preserve"> </w:t>
      </w:r>
      <w:r w:rsidR="002A27D6" w:rsidRPr="00F61813">
        <w:t>Пункт 9 паспорта государственной программы Санкт-Петербурга «Развитие здравоохранения в Санкт-Петербурге» прил</w:t>
      </w:r>
      <w:r w:rsidR="00B56E9E">
        <w:t>ожения к постановлению изложить</w:t>
      </w:r>
      <w:r w:rsidR="007566E5">
        <w:t xml:space="preserve"> </w:t>
      </w:r>
      <w:r>
        <w:br/>
      </w:r>
      <w:r w:rsidR="002A27D6" w:rsidRPr="00F61813">
        <w:t>в следующей редакции:</w:t>
      </w:r>
    </w:p>
    <w:p w:rsidR="00307C1B" w:rsidRPr="00F61813" w:rsidRDefault="00307C1B" w:rsidP="00E05C60">
      <w:pPr>
        <w:pStyle w:val="a8"/>
        <w:tabs>
          <w:tab w:val="left" w:pos="851"/>
          <w:tab w:val="left" w:pos="1276"/>
        </w:tabs>
        <w:ind w:left="0" w:firstLine="567"/>
      </w:pPr>
    </w:p>
    <w:tbl>
      <w:tblPr>
        <w:tblW w:w="496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"/>
        <w:gridCol w:w="450"/>
        <w:gridCol w:w="2480"/>
        <w:gridCol w:w="5953"/>
        <w:gridCol w:w="274"/>
      </w:tblGrid>
      <w:tr w:rsidR="00F61813" w:rsidRPr="00F61813" w:rsidTr="007C6A19">
        <w:trPr>
          <w:trHeight w:val="18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27D6" w:rsidRPr="00F61813" w:rsidRDefault="002A27D6" w:rsidP="000A3070">
            <w:pPr>
              <w:jc w:val="center"/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«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2A27D6" w:rsidRPr="00F61813" w:rsidRDefault="002A27D6" w:rsidP="000A3070">
            <w:pPr>
              <w:jc w:val="center"/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9</w:t>
            </w:r>
          </w:p>
        </w:tc>
        <w:tc>
          <w:tcPr>
            <w:tcW w:w="1317" w:type="pct"/>
            <w:tcMar>
              <w:top w:w="0" w:type="dxa"/>
              <w:bottom w:w="0" w:type="dxa"/>
            </w:tcMar>
          </w:tcPr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F61813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F61813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61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с учетом внебюджетных средств </w:t>
            </w:r>
            <w:r w:rsidRPr="007C6A19">
              <w:rPr>
                <w:sz w:val="20"/>
                <w:szCs w:val="20"/>
              </w:rPr>
              <w:t>составляет 1 1</w:t>
            </w:r>
            <w:r w:rsidR="00A22A7A" w:rsidRPr="007C6A19">
              <w:rPr>
                <w:sz w:val="20"/>
                <w:szCs w:val="20"/>
              </w:rPr>
              <w:t>32</w:t>
            </w:r>
            <w:r w:rsidRPr="007C6A19">
              <w:rPr>
                <w:sz w:val="20"/>
                <w:szCs w:val="20"/>
              </w:rPr>
              <w:t xml:space="preserve"> </w:t>
            </w:r>
            <w:r w:rsidR="00A22A7A" w:rsidRPr="007C6A19">
              <w:rPr>
                <w:sz w:val="20"/>
                <w:szCs w:val="20"/>
              </w:rPr>
              <w:t xml:space="preserve">595 655,7 </w:t>
            </w:r>
            <w:r w:rsidRPr="007C6A19">
              <w:rPr>
                <w:sz w:val="20"/>
                <w:szCs w:val="20"/>
              </w:rPr>
              <w:t>тыс.руб.,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2019 г. – 153 727 895,4 тыс.руб.,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в том числе на региональные проекты 3 163 335,3 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2020 г. – 194 624 223,5 тыс.руб.,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в том числе на региональные проекты 5 205 215,3 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2021 г. – 181</w:t>
            </w:r>
            <w:r w:rsidR="00A37654" w:rsidRPr="007C6A19">
              <w:rPr>
                <w:sz w:val="20"/>
                <w:szCs w:val="20"/>
              </w:rPr>
              <w:t> </w:t>
            </w:r>
            <w:r w:rsidR="002768FF" w:rsidRPr="007C6A19">
              <w:rPr>
                <w:sz w:val="20"/>
                <w:szCs w:val="20"/>
              </w:rPr>
              <w:t>386</w:t>
            </w:r>
            <w:r w:rsidR="00A37654" w:rsidRPr="007C6A19">
              <w:rPr>
                <w:sz w:val="20"/>
                <w:szCs w:val="20"/>
              </w:rPr>
              <w:t> </w:t>
            </w:r>
            <w:r w:rsidR="002768FF" w:rsidRPr="007C6A19">
              <w:rPr>
                <w:sz w:val="20"/>
                <w:szCs w:val="20"/>
              </w:rPr>
              <w:t>0</w:t>
            </w:r>
            <w:r w:rsidR="00A37654" w:rsidRPr="007C6A19">
              <w:rPr>
                <w:sz w:val="20"/>
                <w:szCs w:val="20"/>
              </w:rPr>
              <w:t>88,</w:t>
            </w:r>
            <w:r w:rsidR="002768FF" w:rsidRPr="007C6A19">
              <w:rPr>
                <w:sz w:val="20"/>
                <w:szCs w:val="20"/>
              </w:rPr>
              <w:t>3</w:t>
            </w:r>
            <w:r w:rsidRPr="007C6A19">
              <w:rPr>
                <w:sz w:val="20"/>
                <w:szCs w:val="20"/>
              </w:rPr>
              <w:t xml:space="preserve"> тыс.руб.,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в том числе на региональные проекты 3 138 810,0 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2022 г. – 1</w:t>
            </w:r>
            <w:r w:rsidR="009A3DF1" w:rsidRPr="007C6A19">
              <w:rPr>
                <w:sz w:val="20"/>
                <w:szCs w:val="20"/>
              </w:rPr>
              <w:t>94</w:t>
            </w:r>
            <w:r w:rsidRPr="007C6A19">
              <w:rPr>
                <w:sz w:val="20"/>
                <w:szCs w:val="20"/>
              </w:rPr>
              <w:t xml:space="preserve"> </w:t>
            </w:r>
            <w:r w:rsidR="00461B48" w:rsidRPr="007C6A19">
              <w:rPr>
                <w:sz w:val="20"/>
                <w:szCs w:val="20"/>
              </w:rPr>
              <w:t>0</w:t>
            </w:r>
            <w:r w:rsidR="009A3DF1" w:rsidRPr="007C6A19">
              <w:rPr>
                <w:sz w:val="20"/>
                <w:szCs w:val="20"/>
              </w:rPr>
              <w:t>55</w:t>
            </w:r>
            <w:r w:rsidR="00461B48" w:rsidRPr="007C6A19">
              <w:rPr>
                <w:sz w:val="20"/>
                <w:szCs w:val="20"/>
              </w:rPr>
              <w:t> 2</w:t>
            </w:r>
            <w:r w:rsidR="009A3DF1" w:rsidRPr="007C6A19">
              <w:rPr>
                <w:sz w:val="20"/>
                <w:szCs w:val="20"/>
              </w:rPr>
              <w:t>12</w:t>
            </w:r>
            <w:r w:rsidR="00461B48" w:rsidRPr="007C6A19">
              <w:rPr>
                <w:sz w:val="20"/>
                <w:szCs w:val="20"/>
              </w:rPr>
              <w:t>,</w:t>
            </w:r>
            <w:r w:rsidR="009A3DF1" w:rsidRPr="007C6A19">
              <w:rPr>
                <w:sz w:val="20"/>
                <w:szCs w:val="20"/>
              </w:rPr>
              <w:t>3</w:t>
            </w:r>
            <w:r w:rsidR="00461B48" w:rsidRPr="007C6A19">
              <w:rPr>
                <w:sz w:val="20"/>
                <w:szCs w:val="20"/>
              </w:rPr>
              <w:t xml:space="preserve"> </w:t>
            </w:r>
            <w:r w:rsidRPr="007C6A19">
              <w:rPr>
                <w:sz w:val="20"/>
                <w:szCs w:val="20"/>
              </w:rPr>
              <w:t>тыс.руб.,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в том числе на региональные проекты 2 857 303,8 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 xml:space="preserve">2023 г. – </w:t>
            </w:r>
            <w:r w:rsidR="00A37654" w:rsidRPr="007C6A19">
              <w:rPr>
                <w:sz w:val="20"/>
                <w:szCs w:val="20"/>
              </w:rPr>
              <w:t>205 7</w:t>
            </w:r>
            <w:r w:rsidR="009A3DF1" w:rsidRPr="007C6A19">
              <w:rPr>
                <w:sz w:val="20"/>
                <w:szCs w:val="20"/>
              </w:rPr>
              <w:t>2</w:t>
            </w:r>
            <w:r w:rsidR="00A37654" w:rsidRPr="007C6A19">
              <w:rPr>
                <w:sz w:val="20"/>
                <w:szCs w:val="20"/>
              </w:rPr>
              <w:t xml:space="preserve">8 025,0 </w:t>
            </w:r>
            <w:r w:rsidRPr="007C6A19">
              <w:rPr>
                <w:sz w:val="20"/>
                <w:szCs w:val="20"/>
              </w:rPr>
              <w:t>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2024 г. – 20</w:t>
            </w:r>
            <w:r w:rsidR="009A3DF1" w:rsidRPr="007C6A19">
              <w:rPr>
                <w:sz w:val="20"/>
                <w:szCs w:val="20"/>
              </w:rPr>
              <w:t>3</w:t>
            </w:r>
            <w:r w:rsidR="00461B48" w:rsidRPr="007C6A19">
              <w:rPr>
                <w:sz w:val="20"/>
                <w:szCs w:val="20"/>
              </w:rPr>
              <w:t xml:space="preserve"> 074 211,2 </w:t>
            </w:r>
            <w:r w:rsidRPr="007C6A19">
              <w:rPr>
                <w:sz w:val="20"/>
                <w:szCs w:val="20"/>
              </w:rPr>
              <w:t>тыс.руб.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 xml:space="preserve">Бюджетные ассигнования бюджета Санкт-Петербурга составляют </w:t>
            </w:r>
          </w:p>
          <w:p w:rsidR="002A27D6" w:rsidRPr="007C6A19" w:rsidRDefault="004271C0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719</w:t>
            </w:r>
            <w:r w:rsidR="00A37654" w:rsidRPr="007C6A19">
              <w:rPr>
                <w:sz w:val="20"/>
                <w:szCs w:val="20"/>
              </w:rPr>
              <w:t> </w:t>
            </w:r>
            <w:r w:rsidRPr="007C6A19">
              <w:rPr>
                <w:sz w:val="20"/>
                <w:szCs w:val="20"/>
              </w:rPr>
              <w:t>472</w:t>
            </w:r>
            <w:r w:rsidR="002768FF" w:rsidRPr="007C6A19">
              <w:rPr>
                <w:sz w:val="20"/>
                <w:szCs w:val="20"/>
              </w:rPr>
              <w:t> 2</w:t>
            </w:r>
            <w:r w:rsidRPr="007C6A19">
              <w:rPr>
                <w:sz w:val="20"/>
                <w:szCs w:val="20"/>
              </w:rPr>
              <w:t>25</w:t>
            </w:r>
            <w:r w:rsidR="002768FF" w:rsidRPr="007C6A19">
              <w:rPr>
                <w:sz w:val="20"/>
                <w:szCs w:val="20"/>
              </w:rPr>
              <w:t>,</w:t>
            </w:r>
            <w:r w:rsidRPr="007C6A19">
              <w:rPr>
                <w:sz w:val="20"/>
                <w:szCs w:val="20"/>
              </w:rPr>
              <w:t xml:space="preserve">0 </w:t>
            </w:r>
            <w:r w:rsidR="002A27D6" w:rsidRPr="007C6A19">
              <w:rPr>
                <w:sz w:val="20"/>
                <w:szCs w:val="20"/>
              </w:rPr>
              <w:t>тыс.руб.,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2019 г. – 95 622 800,4 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2020 г. – 123 725 653,8 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2021 г. – 115</w:t>
            </w:r>
            <w:r w:rsidR="002768FF" w:rsidRPr="007C6A19">
              <w:rPr>
                <w:sz w:val="20"/>
                <w:szCs w:val="20"/>
              </w:rPr>
              <w:t xml:space="preserve"> 024 318,1 </w:t>
            </w:r>
            <w:r w:rsidRPr="007C6A19">
              <w:rPr>
                <w:sz w:val="20"/>
                <w:szCs w:val="20"/>
              </w:rPr>
              <w:t>тыс.руб.;</w:t>
            </w:r>
          </w:p>
          <w:p w:rsidR="002A27D6" w:rsidRPr="007C6A19" w:rsidRDefault="00A37654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2022 г. – 1</w:t>
            </w:r>
            <w:r w:rsidR="00FE157F" w:rsidRPr="007C6A19">
              <w:rPr>
                <w:sz w:val="20"/>
                <w:szCs w:val="20"/>
              </w:rPr>
              <w:t>23</w:t>
            </w:r>
            <w:r w:rsidR="00461B48" w:rsidRPr="007C6A19">
              <w:rPr>
                <w:sz w:val="20"/>
                <w:szCs w:val="20"/>
              </w:rPr>
              <w:t> 7</w:t>
            </w:r>
            <w:r w:rsidR="00FE157F" w:rsidRPr="007C6A19">
              <w:rPr>
                <w:sz w:val="20"/>
                <w:szCs w:val="20"/>
              </w:rPr>
              <w:t>66</w:t>
            </w:r>
            <w:r w:rsidR="00461B48" w:rsidRPr="007C6A19">
              <w:rPr>
                <w:sz w:val="20"/>
                <w:szCs w:val="20"/>
              </w:rPr>
              <w:t> 0</w:t>
            </w:r>
            <w:r w:rsidR="00FE157F" w:rsidRPr="007C6A19">
              <w:rPr>
                <w:sz w:val="20"/>
                <w:szCs w:val="20"/>
              </w:rPr>
              <w:t>28</w:t>
            </w:r>
            <w:r w:rsidR="00461B48" w:rsidRPr="007C6A19">
              <w:rPr>
                <w:sz w:val="20"/>
                <w:szCs w:val="20"/>
              </w:rPr>
              <w:t>,</w:t>
            </w:r>
            <w:r w:rsidR="00FE157F" w:rsidRPr="007C6A19">
              <w:rPr>
                <w:sz w:val="20"/>
                <w:szCs w:val="20"/>
              </w:rPr>
              <w:t>4</w:t>
            </w:r>
            <w:r w:rsidR="00461B48" w:rsidRPr="007C6A19">
              <w:rPr>
                <w:sz w:val="20"/>
                <w:szCs w:val="20"/>
              </w:rPr>
              <w:t xml:space="preserve"> </w:t>
            </w:r>
            <w:r w:rsidR="002A27D6" w:rsidRPr="007C6A19">
              <w:rPr>
                <w:sz w:val="20"/>
                <w:szCs w:val="20"/>
              </w:rPr>
              <w:t>тыс.руб.;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2023 г. – 1</w:t>
            </w:r>
            <w:r w:rsidR="00A37654" w:rsidRPr="007C6A19">
              <w:rPr>
                <w:sz w:val="20"/>
                <w:szCs w:val="20"/>
              </w:rPr>
              <w:t>33 3</w:t>
            </w:r>
            <w:r w:rsidR="00FE157F" w:rsidRPr="007C6A19">
              <w:rPr>
                <w:sz w:val="20"/>
                <w:szCs w:val="20"/>
              </w:rPr>
              <w:t>0</w:t>
            </w:r>
            <w:r w:rsidR="00A37654" w:rsidRPr="007C6A19">
              <w:rPr>
                <w:sz w:val="20"/>
                <w:szCs w:val="20"/>
              </w:rPr>
              <w:t xml:space="preserve">8 926,5 </w:t>
            </w:r>
            <w:r w:rsidRPr="007C6A19">
              <w:rPr>
                <w:sz w:val="20"/>
                <w:szCs w:val="20"/>
              </w:rPr>
              <w:t>тыс.руб.;</w:t>
            </w:r>
          </w:p>
          <w:p w:rsidR="00411405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>2024 г. – 12</w:t>
            </w:r>
            <w:r w:rsidR="00FE157F" w:rsidRPr="007C6A19">
              <w:rPr>
                <w:sz w:val="20"/>
                <w:szCs w:val="20"/>
              </w:rPr>
              <w:t>8</w:t>
            </w:r>
            <w:r w:rsidR="00461B48" w:rsidRPr="007C6A19">
              <w:rPr>
                <w:sz w:val="20"/>
                <w:szCs w:val="20"/>
              </w:rPr>
              <w:t xml:space="preserve"> 024 497,8 </w:t>
            </w:r>
            <w:r w:rsidRPr="007C6A19">
              <w:rPr>
                <w:sz w:val="20"/>
                <w:szCs w:val="20"/>
              </w:rPr>
              <w:t>тыс.руб.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 xml:space="preserve">Бюджетные ассигнования федерального бюджета составляют </w:t>
            </w:r>
          </w:p>
          <w:p w:rsidR="002A27D6" w:rsidRPr="007C6A19" w:rsidRDefault="002A27D6" w:rsidP="000A3070">
            <w:pPr>
              <w:rPr>
                <w:sz w:val="20"/>
                <w:szCs w:val="20"/>
              </w:rPr>
            </w:pPr>
            <w:r w:rsidRPr="007C6A19">
              <w:rPr>
                <w:sz w:val="20"/>
                <w:szCs w:val="20"/>
              </w:rPr>
              <w:t xml:space="preserve">27 825 897,8 тыс.руб., 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2019 г. – 1 978 930,1 тыс.руб.;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lastRenderedPageBreak/>
              <w:t>2020 г. – 12 321 326,7 тыс.руб.;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2021 г. – 3 602 401,4 тыс.руб.;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2022 г. – 3 624 362,9 тыс.руб.;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2023 г. – 3 087 684,7 тыс.руб.;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2024 г. – 3 211 192,0 тыс.руб.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Внебюджетные средства составляют 385 297 532,9 тыс.руб., 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2019 г. – 56 126 164,9 тыс.руб.;</w:t>
            </w:r>
          </w:p>
          <w:p w:rsidR="002A27D6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2020 г. – 58 577 243,0 тыс.руб.;</w:t>
            </w:r>
          </w:p>
          <w:p w:rsidR="001246B9" w:rsidRPr="00F61813" w:rsidRDefault="002A27D6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2021 г. – 62 759 368,8 тыс.руб.;</w:t>
            </w:r>
          </w:p>
          <w:p w:rsidR="002A27D6" w:rsidRPr="00F61813" w:rsidRDefault="001246B9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2022 г.</w:t>
            </w:r>
            <w:r w:rsidR="00485EA2" w:rsidRPr="00F61813">
              <w:rPr>
                <w:sz w:val="20"/>
                <w:szCs w:val="20"/>
              </w:rPr>
              <w:t xml:space="preserve"> </w:t>
            </w:r>
            <w:r w:rsidR="002A27D6" w:rsidRPr="00F61813">
              <w:rPr>
                <w:sz w:val="20"/>
                <w:szCs w:val="20"/>
              </w:rPr>
              <w:t>– 66 664 821,0 тыс.руб.;</w:t>
            </w:r>
          </w:p>
          <w:p w:rsidR="002A27D6" w:rsidRPr="00F61813" w:rsidRDefault="001246B9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2023 г.</w:t>
            </w:r>
            <w:r w:rsidR="00485EA2" w:rsidRPr="00F61813">
              <w:rPr>
                <w:sz w:val="20"/>
                <w:szCs w:val="20"/>
              </w:rPr>
              <w:t xml:space="preserve"> </w:t>
            </w:r>
            <w:r w:rsidR="002A27D6" w:rsidRPr="00F61813">
              <w:rPr>
                <w:sz w:val="20"/>
                <w:szCs w:val="20"/>
              </w:rPr>
              <w:t>– 69 331 413,8 тыс.руб.;</w:t>
            </w:r>
          </w:p>
          <w:p w:rsidR="002A27D6" w:rsidRPr="00F61813" w:rsidRDefault="001246B9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2024 г.</w:t>
            </w:r>
            <w:r w:rsidR="00485EA2" w:rsidRPr="00F61813">
              <w:rPr>
                <w:sz w:val="20"/>
                <w:szCs w:val="20"/>
              </w:rPr>
              <w:t xml:space="preserve"> </w:t>
            </w:r>
            <w:r w:rsidR="002A27D6" w:rsidRPr="00F61813">
              <w:rPr>
                <w:sz w:val="20"/>
                <w:szCs w:val="20"/>
              </w:rPr>
              <w:t>– 71 838 521,4 тыс.руб.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411405" w:rsidRPr="00F61813" w:rsidRDefault="00411405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Pr="00F61813" w:rsidRDefault="005B7134" w:rsidP="000A3070">
            <w:pPr>
              <w:rPr>
                <w:sz w:val="20"/>
                <w:szCs w:val="20"/>
              </w:rPr>
            </w:pPr>
          </w:p>
          <w:p w:rsidR="005B7134" w:rsidRDefault="005B7134" w:rsidP="000A3070">
            <w:pPr>
              <w:rPr>
                <w:sz w:val="20"/>
                <w:szCs w:val="20"/>
              </w:rPr>
            </w:pPr>
          </w:p>
          <w:p w:rsidR="007C6A19" w:rsidRDefault="007C6A19" w:rsidP="000A3070">
            <w:pPr>
              <w:rPr>
                <w:sz w:val="20"/>
                <w:szCs w:val="20"/>
              </w:rPr>
            </w:pPr>
          </w:p>
          <w:p w:rsidR="002A27D6" w:rsidRPr="00F61813" w:rsidRDefault="005B7134" w:rsidP="000A3070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».</w:t>
            </w:r>
          </w:p>
        </w:tc>
      </w:tr>
    </w:tbl>
    <w:p w:rsidR="005B7134" w:rsidRPr="00F61813" w:rsidRDefault="005B7134" w:rsidP="00E05C60">
      <w:pPr>
        <w:pStyle w:val="a8"/>
        <w:tabs>
          <w:tab w:val="left" w:pos="851"/>
          <w:tab w:val="left" w:pos="1276"/>
        </w:tabs>
        <w:ind w:left="0" w:firstLine="567"/>
      </w:pPr>
    </w:p>
    <w:p w:rsidR="002A27D6" w:rsidRDefault="00F62EB6" w:rsidP="000A3070">
      <w:pPr>
        <w:pStyle w:val="a8"/>
        <w:tabs>
          <w:tab w:val="left" w:pos="-142"/>
        </w:tabs>
        <w:ind w:left="0" w:firstLine="567"/>
        <w:outlineLvl w:val="0"/>
      </w:pPr>
      <w:r>
        <w:t>1</w:t>
      </w:r>
      <w:r w:rsidR="002A27D6" w:rsidRPr="00F61813">
        <w:t>.</w:t>
      </w:r>
      <w:r>
        <w:t>2</w:t>
      </w:r>
      <w:r w:rsidR="002A27D6" w:rsidRPr="00F61813">
        <w:t xml:space="preserve">. Пункт 1 подраздела 6.1 раздела 6 приложения к постановлению изложить </w:t>
      </w:r>
      <w:r w:rsidR="00A22042" w:rsidRPr="00F61813">
        <w:br/>
      </w:r>
      <w:r w:rsidR="002A27D6" w:rsidRPr="00F61813">
        <w:t>в следующей редакции:</w:t>
      </w:r>
    </w:p>
    <w:p w:rsidR="00081C86" w:rsidRPr="00E05C60" w:rsidRDefault="00081C86" w:rsidP="00E05C60">
      <w:pPr>
        <w:pStyle w:val="a8"/>
        <w:tabs>
          <w:tab w:val="left" w:pos="-142"/>
        </w:tabs>
        <w:ind w:left="0" w:firstLine="567"/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"/>
        <w:gridCol w:w="245"/>
        <w:gridCol w:w="801"/>
        <w:gridCol w:w="985"/>
        <w:gridCol w:w="538"/>
        <w:gridCol w:w="678"/>
        <w:gridCol w:w="808"/>
        <w:gridCol w:w="859"/>
        <w:gridCol w:w="859"/>
        <w:gridCol w:w="859"/>
        <w:gridCol w:w="859"/>
        <w:gridCol w:w="729"/>
        <w:gridCol w:w="859"/>
        <w:gridCol w:w="206"/>
      </w:tblGrid>
      <w:tr w:rsidR="00F61813" w:rsidRPr="007C6A19" w:rsidTr="007C6A19">
        <w:trPr>
          <w:gridAfter w:val="1"/>
          <w:wAfter w:w="139" w:type="pct"/>
          <w:trHeight w:val="108"/>
        </w:trPr>
        <w:tc>
          <w:tcPr>
            <w:tcW w:w="70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jc w:val="right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 xml:space="preserve">«  </w:t>
            </w: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bookmarkStart w:id="1" w:name="RANGE!B2"/>
            <w:r w:rsidRPr="007C6A19">
              <w:rPr>
                <w:sz w:val="14"/>
                <w:szCs w:val="14"/>
              </w:rPr>
              <w:t>№ п/п</w:t>
            </w:r>
            <w:bookmarkEnd w:id="1"/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jc w:val="center"/>
              <w:rPr>
                <w:spacing w:val="-14"/>
                <w:sz w:val="14"/>
                <w:szCs w:val="14"/>
              </w:rPr>
            </w:pPr>
            <w:r w:rsidRPr="007C6A19">
              <w:rPr>
                <w:spacing w:val="-14"/>
                <w:sz w:val="14"/>
                <w:szCs w:val="14"/>
              </w:rPr>
              <w:t>Наименование подпрограммы, отдельного мероприятия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right="-85"/>
              <w:jc w:val="center"/>
              <w:rPr>
                <w:spacing w:val="-14"/>
                <w:sz w:val="14"/>
                <w:szCs w:val="14"/>
              </w:rPr>
            </w:pPr>
            <w:r w:rsidRPr="007C6A19">
              <w:rPr>
                <w:spacing w:val="-14"/>
                <w:sz w:val="14"/>
                <w:szCs w:val="14"/>
              </w:rPr>
              <w:t>Вид источника финансирования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jc w:val="center"/>
              <w:rPr>
                <w:spacing w:val="-2"/>
                <w:sz w:val="14"/>
                <w:szCs w:val="14"/>
              </w:rPr>
            </w:pPr>
            <w:r w:rsidRPr="007C6A19">
              <w:rPr>
                <w:spacing w:val="-2"/>
                <w:sz w:val="14"/>
                <w:szCs w:val="14"/>
              </w:rPr>
              <w:t xml:space="preserve">Часть перечня </w:t>
            </w:r>
            <w:proofErr w:type="spellStart"/>
            <w:proofErr w:type="gramStart"/>
            <w:r w:rsidRPr="007C6A19">
              <w:rPr>
                <w:spacing w:val="-2"/>
                <w:sz w:val="14"/>
                <w:szCs w:val="14"/>
              </w:rPr>
              <w:t>меро</w:t>
            </w:r>
            <w:proofErr w:type="spellEnd"/>
            <w:r w:rsidRPr="007C6A19">
              <w:rPr>
                <w:spacing w:val="-2"/>
                <w:sz w:val="14"/>
                <w:szCs w:val="14"/>
              </w:rPr>
              <w:t>-приятий</w:t>
            </w:r>
            <w:proofErr w:type="gramEnd"/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jc w:val="center"/>
              <w:rPr>
                <w:spacing w:val="-14"/>
                <w:sz w:val="14"/>
                <w:szCs w:val="14"/>
              </w:rPr>
            </w:pPr>
            <w:r w:rsidRPr="007C6A19">
              <w:rPr>
                <w:spacing w:val="-14"/>
                <w:sz w:val="14"/>
                <w:szCs w:val="14"/>
              </w:rPr>
              <w:t>Вид мероприятия</w:t>
            </w:r>
          </w:p>
        </w:tc>
        <w:tc>
          <w:tcPr>
            <w:tcW w:w="28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Объем финансирования по годам, тыс. руб.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ИТОГО</w:t>
            </w:r>
          </w:p>
        </w:tc>
      </w:tr>
      <w:tr w:rsidR="00F61813" w:rsidRPr="007C6A19" w:rsidTr="007C6A19">
        <w:trPr>
          <w:gridAfter w:val="1"/>
          <w:wAfter w:w="139" w:type="pct"/>
          <w:trHeight w:val="108"/>
        </w:trPr>
        <w:tc>
          <w:tcPr>
            <w:tcW w:w="70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ind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2019 г.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2020 г.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2021 г.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2022 г.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2023 г.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2024 г.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</w:p>
        </w:tc>
      </w:tr>
      <w:tr w:rsidR="00F61813" w:rsidRPr="007C6A19" w:rsidTr="007C6A19">
        <w:trPr>
          <w:gridAfter w:val="1"/>
          <w:wAfter w:w="139" w:type="pct"/>
          <w:trHeight w:val="108"/>
        </w:trPr>
        <w:tc>
          <w:tcPr>
            <w:tcW w:w="70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ind w:righ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85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</w:t>
            </w:r>
          </w:p>
        </w:tc>
      </w:tr>
      <w:tr w:rsidR="00F61813" w:rsidRPr="007C6A19" w:rsidTr="007C6A19">
        <w:trPr>
          <w:gridAfter w:val="1"/>
          <w:wAfter w:w="139" w:type="pct"/>
          <w:trHeight w:val="367"/>
        </w:trPr>
        <w:tc>
          <w:tcPr>
            <w:tcW w:w="70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7C6A19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7C6A19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ind w:right="-85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Бюджет</w:t>
            </w:r>
          </w:p>
          <w:p w:rsidR="00411405" w:rsidRPr="007C6A19" w:rsidRDefault="00411405" w:rsidP="000A3070">
            <w:pPr>
              <w:ind w:right="-85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proofErr w:type="gramStart"/>
            <w:r w:rsidRPr="007C6A19">
              <w:rPr>
                <w:sz w:val="14"/>
                <w:szCs w:val="14"/>
              </w:rPr>
              <w:t>Проект-</w:t>
            </w:r>
            <w:proofErr w:type="spellStart"/>
            <w:r w:rsidRPr="007C6A19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7C6A19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3 163 335,3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3 051 859,4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2 250 230,1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2 007 416,5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10 472 841,3</w:t>
            </w:r>
          </w:p>
        </w:tc>
      </w:tr>
      <w:tr w:rsidR="00395FC6" w:rsidRPr="007C6A19" w:rsidTr="007C6A19">
        <w:trPr>
          <w:gridBefore w:val="1"/>
          <w:gridAfter w:val="1"/>
          <w:wBefore w:w="70" w:type="pct"/>
          <w:wAfter w:w="139" w:type="pct"/>
          <w:trHeight w:val="221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5 779 001,9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12 328 945,5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12 325 370,0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16 982 136,7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23 921 800,0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0A3070" w:rsidRDefault="00395FC6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0A3070">
              <w:rPr>
                <w:spacing w:val="-4"/>
                <w:sz w:val="14"/>
                <w:szCs w:val="14"/>
              </w:rPr>
              <w:t>15 117 058,0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86 454 312,1</w:t>
            </w:r>
          </w:p>
        </w:tc>
      </w:tr>
      <w:tr w:rsidR="00395FC6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ИТОГО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8 942 337,2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15 380 804,9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14 575 600,1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18 989 553,2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23 921 800,0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0A3070" w:rsidRDefault="00395FC6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0A3070">
              <w:rPr>
                <w:spacing w:val="-4"/>
                <w:sz w:val="14"/>
                <w:szCs w:val="14"/>
              </w:rPr>
              <w:t>15 117 058,0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96 927 153,4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E1" w:rsidRPr="007C6A19" w:rsidRDefault="00F926E1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E1" w:rsidRPr="007C6A19" w:rsidRDefault="00F926E1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E1" w:rsidRPr="007C6A19" w:rsidRDefault="00F926E1" w:rsidP="000A3070">
            <w:pPr>
              <w:rPr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6E1" w:rsidRPr="007C6A19" w:rsidRDefault="00F926E1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86 680 463,2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108 344 848,9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100 448 718,0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104 776 475,2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109 387 126,5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0A3070" w:rsidRDefault="00F926E1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0A3070">
              <w:rPr>
                <w:spacing w:val="-4"/>
                <w:sz w:val="14"/>
                <w:szCs w:val="14"/>
              </w:rPr>
              <w:t>12 009 633,1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7C6A19" w:rsidRDefault="00AE1258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7C6A19">
              <w:rPr>
                <w:spacing w:val="-4"/>
                <w:sz w:val="14"/>
                <w:szCs w:val="14"/>
              </w:rPr>
              <w:t>622 545 071,6</w:t>
            </w:r>
          </w:p>
        </w:tc>
      </w:tr>
      <w:tr w:rsidR="00395FC6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ИТОГО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95 622 800,4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123 725 653,8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115 024 318,1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123 766 028,4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133 308 926,5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128 024 497,8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7C6A19">
              <w:rPr>
                <w:spacing w:val="-4"/>
                <w:sz w:val="14"/>
                <w:szCs w:val="14"/>
              </w:rPr>
              <w:t>719 472 225,0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387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proofErr w:type="gramStart"/>
            <w:r w:rsidRPr="007C6A19">
              <w:rPr>
                <w:sz w:val="14"/>
                <w:szCs w:val="14"/>
              </w:rPr>
              <w:t>Проект-</w:t>
            </w:r>
            <w:proofErr w:type="spellStart"/>
            <w:r w:rsidRPr="007C6A19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7C6A19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2 153 355,9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888 579,9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849 887,3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</w:t>
            </w:r>
            <w:r w:rsidR="006629FF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891</w:t>
            </w:r>
            <w:r w:rsidR="006629FF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823,1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372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858 052,5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858</w:t>
            </w:r>
            <w:r w:rsidR="006629FF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052,5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5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ИТОГО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858 052,5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2 153 355,9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888 579,9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849 887,3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4</w:t>
            </w:r>
            <w:r w:rsidR="006629FF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749</w:t>
            </w:r>
            <w:r w:rsidR="006629FF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875,6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1 120 877,6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10 167 970,8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2 713 821,5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2 774 475,6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087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684,7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211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192,0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23</w:t>
            </w:r>
            <w:r w:rsidR="00C12E14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076</w:t>
            </w:r>
            <w:r w:rsidR="00C12E14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022,2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ИТОГО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1 978 930,1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12 321 326,7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3 602 401,4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3 624 362,9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087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684,7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</w:t>
            </w:r>
            <w:r w:rsidR="00F926E1" w:rsidRPr="007C6A19">
              <w:rPr>
                <w:sz w:val="14"/>
                <w:szCs w:val="14"/>
              </w:rPr>
              <w:t> </w:t>
            </w:r>
            <w:r w:rsidRPr="007C6A19">
              <w:rPr>
                <w:sz w:val="14"/>
                <w:szCs w:val="14"/>
              </w:rPr>
              <w:t>211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192,0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27</w:t>
            </w:r>
            <w:r w:rsidR="00C12E14" w:rsidRPr="007C6A19">
              <w:rPr>
                <w:sz w:val="14"/>
                <w:szCs w:val="14"/>
              </w:rPr>
              <w:t> </w:t>
            </w:r>
            <w:r w:rsidRPr="007C6A19">
              <w:rPr>
                <w:sz w:val="14"/>
                <w:szCs w:val="14"/>
              </w:rPr>
              <w:t>825</w:t>
            </w:r>
            <w:r w:rsidR="00C12E14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897,8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56 126 164,9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58 577 243,0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62 759 368,8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66 664 821,0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69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331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413,8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pacing w:val="-18"/>
                <w:sz w:val="14"/>
                <w:szCs w:val="14"/>
              </w:rPr>
            </w:pPr>
            <w:r w:rsidRPr="007C6A19">
              <w:rPr>
                <w:spacing w:val="-18"/>
                <w:sz w:val="14"/>
                <w:szCs w:val="14"/>
              </w:rPr>
              <w:t>71</w:t>
            </w:r>
            <w:r w:rsidR="00F926E1" w:rsidRPr="007C6A19">
              <w:rPr>
                <w:spacing w:val="-18"/>
                <w:sz w:val="14"/>
                <w:szCs w:val="14"/>
              </w:rPr>
              <w:t xml:space="preserve"> </w:t>
            </w:r>
            <w:r w:rsidRPr="007C6A19">
              <w:rPr>
                <w:spacing w:val="-18"/>
                <w:sz w:val="14"/>
                <w:szCs w:val="14"/>
              </w:rPr>
              <w:t>838</w:t>
            </w:r>
            <w:r w:rsidR="00F926E1" w:rsidRPr="007C6A19">
              <w:rPr>
                <w:spacing w:val="-18"/>
                <w:sz w:val="14"/>
                <w:szCs w:val="14"/>
              </w:rPr>
              <w:t xml:space="preserve"> </w:t>
            </w:r>
            <w:r w:rsidRPr="007C6A19">
              <w:rPr>
                <w:spacing w:val="-18"/>
                <w:sz w:val="14"/>
                <w:szCs w:val="14"/>
              </w:rPr>
              <w:t>521,4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7C6A19">
              <w:rPr>
                <w:spacing w:val="-4"/>
                <w:sz w:val="14"/>
                <w:szCs w:val="14"/>
              </w:rPr>
              <w:t>385</w:t>
            </w:r>
            <w:r w:rsidR="00F57383" w:rsidRPr="007C6A19">
              <w:rPr>
                <w:spacing w:val="-4"/>
                <w:sz w:val="14"/>
                <w:szCs w:val="14"/>
              </w:rPr>
              <w:t xml:space="preserve"> </w:t>
            </w:r>
            <w:r w:rsidRPr="007C6A19">
              <w:rPr>
                <w:spacing w:val="-4"/>
                <w:sz w:val="14"/>
                <w:szCs w:val="14"/>
              </w:rPr>
              <w:t>297</w:t>
            </w:r>
            <w:r w:rsidR="00F57383" w:rsidRPr="007C6A19">
              <w:rPr>
                <w:spacing w:val="-4"/>
                <w:sz w:val="14"/>
                <w:szCs w:val="14"/>
              </w:rPr>
              <w:t xml:space="preserve"> </w:t>
            </w:r>
            <w:r w:rsidRPr="007C6A19">
              <w:rPr>
                <w:spacing w:val="-4"/>
                <w:sz w:val="14"/>
                <w:szCs w:val="14"/>
              </w:rPr>
              <w:t>532,9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ИТОГО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56 126 164,9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58 577 243,0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62 759 368,8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66 664 821,0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69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331</w:t>
            </w:r>
            <w:r w:rsidR="00F926E1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413,8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pacing w:val="-18"/>
                <w:sz w:val="14"/>
                <w:szCs w:val="14"/>
              </w:rPr>
            </w:pPr>
            <w:r w:rsidRPr="007C6A19">
              <w:rPr>
                <w:spacing w:val="-18"/>
                <w:sz w:val="14"/>
                <w:szCs w:val="14"/>
              </w:rPr>
              <w:t>71</w:t>
            </w:r>
            <w:r w:rsidR="00F926E1" w:rsidRPr="007C6A19">
              <w:rPr>
                <w:spacing w:val="-18"/>
                <w:sz w:val="14"/>
                <w:szCs w:val="14"/>
              </w:rPr>
              <w:t xml:space="preserve"> </w:t>
            </w:r>
            <w:r w:rsidRPr="007C6A19">
              <w:rPr>
                <w:spacing w:val="-18"/>
                <w:sz w:val="14"/>
                <w:szCs w:val="14"/>
              </w:rPr>
              <w:t>838</w:t>
            </w:r>
            <w:r w:rsidR="00F926E1" w:rsidRPr="007C6A19">
              <w:rPr>
                <w:spacing w:val="-18"/>
                <w:sz w:val="14"/>
                <w:szCs w:val="14"/>
              </w:rPr>
              <w:t xml:space="preserve"> </w:t>
            </w:r>
            <w:r w:rsidRPr="007C6A19">
              <w:rPr>
                <w:spacing w:val="-18"/>
                <w:sz w:val="14"/>
                <w:szCs w:val="14"/>
              </w:rPr>
              <w:t>521,4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7C6A19">
              <w:rPr>
                <w:spacing w:val="-4"/>
                <w:sz w:val="14"/>
                <w:szCs w:val="14"/>
              </w:rPr>
              <w:t>385</w:t>
            </w:r>
            <w:r w:rsidR="00F57383" w:rsidRPr="007C6A19">
              <w:rPr>
                <w:spacing w:val="-4"/>
                <w:sz w:val="14"/>
                <w:szCs w:val="14"/>
              </w:rPr>
              <w:t> </w:t>
            </w:r>
            <w:r w:rsidRPr="007C6A19">
              <w:rPr>
                <w:spacing w:val="-4"/>
                <w:sz w:val="14"/>
                <w:szCs w:val="14"/>
              </w:rPr>
              <w:t>297</w:t>
            </w:r>
            <w:r w:rsidR="00F57383" w:rsidRPr="007C6A19">
              <w:rPr>
                <w:spacing w:val="-4"/>
                <w:sz w:val="14"/>
                <w:szCs w:val="14"/>
              </w:rPr>
              <w:t xml:space="preserve"> </w:t>
            </w:r>
            <w:r w:rsidRPr="007C6A19">
              <w:rPr>
                <w:spacing w:val="-4"/>
                <w:sz w:val="14"/>
                <w:szCs w:val="14"/>
              </w:rPr>
              <w:t>532,9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7C6A19" w:rsidRDefault="00411405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3 163 335,3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5 205 215,3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3 138 810,0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2 857 303,8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7C6A19" w:rsidRDefault="00411405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14</w:t>
            </w:r>
            <w:r w:rsidR="00F57383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364</w:t>
            </w:r>
            <w:r w:rsidR="00F57383" w:rsidRPr="007C6A19">
              <w:rPr>
                <w:sz w:val="14"/>
                <w:szCs w:val="14"/>
              </w:rPr>
              <w:t xml:space="preserve"> </w:t>
            </w:r>
            <w:r w:rsidRPr="007C6A19">
              <w:rPr>
                <w:sz w:val="14"/>
                <w:szCs w:val="14"/>
              </w:rPr>
              <w:t>664,4</w:t>
            </w:r>
          </w:p>
        </w:tc>
      </w:tr>
      <w:tr w:rsidR="00395FC6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6 637 054,4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12 328 945,5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12 325 370,0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16 982 136,7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23 921 800,0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15 117 058,0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87 312 364,6</w:t>
            </w:r>
          </w:p>
        </w:tc>
      </w:tr>
      <w:tr w:rsidR="00395FC6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9 800 389,7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17 534 160,8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15 464 180,0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19 839 440,5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23 921 800,0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15 117 058,0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4"/>
                <w:sz w:val="14"/>
                <w:szCs w:val="14"/>
              </w:rPr>
            </w:pPr>
            <w:r w:rsidRPr="007C6A19">
              <w:rPr>
                <w:spacing w:val="-4"/>
                <w:sz w:val="14"/>
                <w:szCs w:val="14"/>
              </w:rPr>
              <w:t>101 677 029,0</w:t>
            </w:r>
          </w:p>
        </w:tc>
      </w:tr>
      <w:tr w:rsidR="00F61813" w:rsidRPr="007C6A19" w:rsidTr="007C6A19">
        <w:trPr>
          <w:gridBefore w:val="1"/>
          <w:gridAfter w:val="1"/>
          <w:wBefore w:w="70" w:type="pct"/>
          <w:wAfter w:w="139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E1" w:rsidRPr="007C6A19" w:rsidRDefault="00F926E1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E1" w:rsidRPr="007C6A19" w:rsidRDefault="00F926E1" w:rsidP="000A3070">
            <w:pPr>
              <w:rPr>
                <w:sz w:val="14"/>
                <w:szCs w:val="14"/>
              </w:rPr>
            </w:pP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F926E1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143 927 505,7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177 090 062,7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165 921 908,3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174 215 771,8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181 806 225,0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EF15F2" w:rsidP="000A3070">
            <w:pPr>
              <w:ind w:left="-57" w:right="-57"/>
              <w:jc w:val="center"/>
              <w:rPr>
                <w:spacing w:val="-16"/>
                <w:sz w:val="14"/>
                <w:szCs w:val="14"/>
              </w:rPr>
            </w:pPr>
            <w:r w:rsidRPr="007C6A19">
              <w:rPr>
                <w:spacing w:val="-16"/>
                <w:sz w:val="14"/>
                <w:szCs w:val="14"/>
              </w:rPr>
              <w:t>187</w:t>
            </w:r>
            <w:r w:rsidR="007C6A19">
              <w:rPr>
                <w:spacing w:val="-16"/>
                <w:sz w:val="14"/>
                <w:szCs w:val="14"/>
              </w:rPr>
              <w:t xml:space="preserve"> </w:t>
            </w:r>
            <w:r w:rsidRPr="007C6A19">
              <w:rPr>
                <w:spacing w:val="-16"/>
                <w:sz w:val="14"/>
                <w:szCs w:val="14"/>
              </w:rPr>
              <w:t>957 153,2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7C6A19" w:rsidRDefault="00F926E1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</w:t>
            </w:r>
            <w:r w:rsidR="00F57383" w:rsidRPr="007C6A19">
              <w:rPr>
                <w:spacing w:val="-8"/>
                <w:sz w:val="14"/>
                <w:szCs w:val="14"/>
              </w:rPr>
              <w:t xml:space="preserve"> </w:t>
            </w:r>
            <w:r w:rsidRPr="007C6A19">
              <w:rPr>
                <w:spacing w:val="-8"/>
                <w:sz w:val="14"/>
                <w:szCs w:val="14"/>
              </w:rPr>
              <w:t>030</w:t>
            </w:r>
            <w:r w:rsidR="00F57383" w:rsidRPr="007C6A19">
              <w:rPr>
                <w:spacing w:val="-8"/>
                <w:sz w:val="14"/>
                <w:szCs w:val="14"/>
              </w:rPr>
              <w:t xml:space="preserve"> </w:t>
            </w:r>
            <w:r w:rsidRPr="007C6A19">
              <w:rPr>
                <w:spacing w:val="-8"/>
                <w:sz w:val="14"/>
                <w:szCs w:val="14"/>
              </w:rPr>
              <w:t>918</w:t>
            </w:r>
            <w:r w:rsidR="00F57383" w:rsidRPr="007C6A19">
              <w:rPr>
                <w:spacing w:val="-8"/>
                <w:sz w:val="14"/>
                <w:szCs w:val="14"/>
              </w:rPr>
              <w:t xml:space="preserve"> </w:t>
            </w:r>
            <w:r w:rsidRPr="007C6A19">
              <w:rPr>
                <w:spacing w:val="-8"/>
                <w:sz w:val="14"/>
                <w:szCs w:val="14"/>
              </w:rPr>
              <w:t>626,7</w:t>
            </w:r>
          </w:p>
        </w:tc>
      </w:tr>
      <w:tr w:rsidR="00395FC6" w:rsidRPr="007C6A19" w:rsidTr="007C6A19">
        <w:trPr>
          <w:gridBefore w:val="1"/>
          <w:wBefore w:w="70" w:type="pct"/>
          <w:trHeight w:val="270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153 727 895,4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194 624 223,5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181 386 088,3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194 055 212,3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205 728 025,0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16"/>
                <w:sz w:val="14"/>
                <w:szCs w:val="14"/>
              </w:rPr>
            </w:pPr>
            <w:r w:rsidRPr="007C6A19">
              <w:rPr>
                <w:spacing w:val="-16"/>
                <w:sz w:val="14"/>
                <w:szCs w:val="14"/>
              </w:rPr>
              <w:t>203</w:t>
            </w:r>
            <w:r w:rsidR="007C6A19">
              <w:rPr>
                <w:spacing w:val="-16"/>
                <w:sz w:val="14"/>
                <w:szCs w:val="14"/>
              </w:rPr>
              <w:t xml:space="preserve"> </w:t>
            </w:r>
            <w:r w:rsidRPr="007C6A19">
              <w:rPr>
                <w:spacing w:val="-16"/>
                <w:sz w:val="14"/>
                <w:szCs w:val="14"/>
              </w:rPr>
              <w:t>074 211,2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FC6" w:rsidRPr="007C6A19" w:rsidRDefault="00395FC6" w:rsidP="000A3070">
            <w:pPr>
              <w:ind w:left="-57" w:right="-57"/>
              <w:jc w:val="center"/>
              <w:rPr>
                <w:spacing w:val="-8"/>
                <w:sz w:val="14"/>
                <w:szCs w:val="14"/>
              </w:rPr>
            </w:pPr>
            <w:r w:rsidRPr="007C6A19">
              <w:rPr>
                <w:spacing w:val="-8"/>
                <w:sz w:val="14"/>
                <w:szCs w:val="14"/>
              </w:rPr>
              <w:t>1 132 595 655,7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5FC6" w:rsidRPr="007C6A19" w:rsidRDefault="00395FC6" w:rsidP="000A3070">
            <w:pPr>
              <w:rPr>
                <w:sz w:val="14"/>
                <w:szCs w:val="14"/>
              </w:rPr>
            </w:pPr>
            <w:r w:rsidRPr="007C6A19">
              <w:rPr>
                <w:sz w:val="14"/>
                <w:szCs w:val="14"/>
              </w:rPr>
              <w:t>».</w:t>
            </w:r>
          </w:p>
        </w:tc>
      </w:tr>
    </w:tbl>
    <w:p w:rsidR="009C4AD5" w:rsidRPr="00F61813" w:rsidRDefault="009C4AD5" w:rsidP="000A3070">
      <w:pPr>
        <w:pStyle w:val="a8"/>
        <w:tabs>
          <w:tab w:val="left" w:pos="851"/>
        </w:tabs>
        <w:ind w:left="426" w:firstLine="0"/>
      </w:pPr>
    </w:p>
    <w:p w:rsidR="002A27D6" w:rsidRDefault="00F62EB6" w:rsidP="000A3070">
      <w:pPr>
        <w:pStyle w:val="a8"/>
        <w:tabs>
          <w:tab w:val="left" w:pos="-142"/>
        </w:tabs>
        <w:ind w:left="0" w:firstLine="567"/>
        <w:outlineLvl w:val="0"/>
      </w:pPr>
      <w:r>
        <w:t>1</w:t>
      </w:r>
      <w:r w:rsidR="00516422">
        <w:t>.</w:t>
      </w:r>
      <w:r>
        <w:t>3</w:t>
      </w:r>
      <w:r w:rsidR="00516422">
        <w:t xml:space="preserve">. </w:t>
      </w:r>
      <w:r w:rsidR="002A27D6" w:rsidRPr="00F61813">
        <w:t xml:space="preserve">Пункт 6 подраздела 6.1 раздела 6 приложения к постановлению изложить </w:t>
      </w:r>
      <w:r w:rsidR="002A27D6" w:rsidRPr="00F61813">
        <w:br/>
        <w:t>в следующей редакции:</w:t>
      </w:r>
    </w:p>
    <w:p w:rsidR="00081C86" w:rsidRPr="00E05C60" w:rsidRDefault="00081C86" w:rsidP="000A3070">
      <w:pPr>
        <w:pStyle w:val="a8"/>
        <w:tabs>
          <w:tab w:val="left" w:pos="-142"/>
        </w:tabs>
        <w:ind w:left="0" w:firstLine="567"/>
        <w:outlineLvl w:val="0"/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"/>
        <w:gridCol w:w="144"/>
        <w:gridCol w:w="713"/>
        <w:gridCol w:w="1045"/>
        <w:gridCol w:w="732"/>
        <w:gridCol w:w="623"/>
        <w:gridCol w:w="764"/>
        <w:gridCol w:w="839"/>
        <w:gridCol w:w="839"/>
        <w:gridCol w:w="839"/>
        <w:gridCol w:w="839"/>
        <w:gridCol w:w="839"/>
        <w:gridCol w:w="860"/>
        <w:gridCol w:w="166"/>
      </w:tblGrid>
      <w:tr w:rsidR="000A3070" w:rsidRPr="000A3070" w:rsidTr="000A3070">
        <w:trPr>
          <w:gridAfter w:val="1"/>
          <w:wAfter w:w="88" w:type="pct"/>
          <w:trHeight w:val="282"/>
          <w:jc w:val="center"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auto"/>
          </w:tcPr>
          <w:p w:rsidR="002A27D6" w:rsidRPr="000A3070" w:rsidRDefault="002A27D6" w:rsidP="000A3070">
            <w:pPr>
              <w:jc w:val="right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«</w:t>
            </w: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6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0A3070">
              <w:rPr>
                <w:sz w:val="14"/>
                <w:szCs w:val="14"/>
              </w:rPr>
              <w:t>Подпрог-рамма</w:t>
            </w:r>
            <w:proofErr w:type="spellEnd"/>
            <w:proofErr w:type="gramEnd"/>
            <w:r w:rsidRPr="000A3070">
              <w:rPr>
                <w:sz w:val="14"/>
                <w:szCs w:val="14"/>
              </w:rPr>
              <w:t xml:space="preserve"> 5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Бюджет</w:t>
            </w:r>
          </w:p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170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547,2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092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323,3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290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694,8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47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881,0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601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446,3</w:t>
            </w:r>
          </w:p>
        </w:tc>
      </w:tr>
      <w:tr w:rsidR="00D8657B" w:rsidRPr="000A3070" w:rsidTr="000A3070">
        <w:trPr>
          <w:gridBefore w:val="1"/>
          <w:gridAfter w:val="1"/>
          <w:wBefore w:w="89" w:type="pct"/>
          <w:wAfter w:w="88" w:type="pct"/>
          <w:trHeight w:val="302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5 779 001,9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12 328 945,5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12 325 370,0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16 982 136,7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23 921 800,0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15 117 058,0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86 454 312,1</w:t>
            </w:r>
          </w:p>
        </w:tc>
      </w:tr>
      <w:tr w:rsidR="00D8657B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5 949 549,1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13 421 268,8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12 616 064,8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17 030 017,7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23 921 800,0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15 117 058,0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88 055 758,4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9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009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395,1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11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333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540,5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316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900,4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405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061,5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375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458,6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470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477,1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29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910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833,2</w:t>
            </w:r>
          </w:p>
        </w:tc>
      </w:tr>
      <w:tr w:rsidR="00D8657B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14 958 944,2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24 754 809,3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14 932 965,2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19 435 079,2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26 297 258,6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17 587 535,1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117 966 591,6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333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909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773,2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235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599,8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354,0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153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727,0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197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858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052,5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858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052,5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858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052,5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909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773,2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235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599,8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354,0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> </w:t>
            </w:r>
            <w:r w:rsidRPr="000A3070">
              <w:rPr>
                <w:sz w:val="14"/>
                <w:szCs w:val="14"/>
              </w:rPr>
              <w:t>011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779,5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15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813,7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3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180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407,0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77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124,1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80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661,7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860,2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134,6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3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521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001,3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407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873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866,2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4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090</w:t>
            </w:r>
            <w:r w:rsidR="009B1942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180,2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312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723,9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89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015,7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860,2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134,6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532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780,8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135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835,6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953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661,5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623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156,0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730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198,4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839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406,3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952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982,5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14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235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240,3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135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835,6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953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661,5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623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156,0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730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198,4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839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406,3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> </w:t>
            </w:r>
            <w:r w:rsidRPr="000A3070">
              <w:rPr>
                <w:sz w:val="14"/>
                <w:szCs w:val="14"/>
              </w:rPr>
              <w:t>95</w:t>
            </w:r>
            <w:r w:rsidR="004A63AF" w:rsidRPr="000A3070">
              <w:rPr>
                <w:sz w:val="14"/>
                <w:szCs w:val="14"/>
              </w:rPr>
              <w:t xml:space="preserve">2 </w:t>
            </w:r>
            <w:r w:rsidRPr="000A3070">
              <w:rPr>
                <w:sz w:val="14"/>
                <w:szCs w:val="14"/>
              </w:rPr>
              <w:t>982,5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14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235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240,3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ВСЕГО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170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547,2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002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096,5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526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294,6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56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235,0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755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173,3</w:t>
            </w:r>
          </w:p>
        </w:tc>
      </w:tr>
      <w:tr w:rsidR="00D8657B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6 637 054,4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12 328 945,5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12 325 370,0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16 982 136,7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23 921 800,0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15 117 058,0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87 312 364,6</w:t>
            </w:r>
          </w:p>
        </w:tc>
      </w:tr>
      <w:tr w:rsidR="00D8657B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6 807 601,6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14 331 042,0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12 851 664,6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17 038 371,7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23 921 800,0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15 117 058,0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90 067 537,9</w:t>
            </w:r>
          </w:p>
        </w:tc>
      </w:tr>
      <w:tr w:rsidR="00F61813" w:rsidRPr="000A3070" w:rsidTr="000A3070">
        <w:trPr>
          <w:gridBefore w:val="1"/>
          <w:gridAfter w:val="1"/>
          <w:wBefore w:w="89" w:type="pct"/>
          <w:wAfter w:w="88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0A3070" w:rsidRDefault="002A27D6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10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161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044,4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467</w:t>
            </w:r>
            <w:r w:rsidR="004A63AF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609,0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017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180,5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215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921,6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296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725,1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5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508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594,2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0A3070" w:rsidRDefault="002A27D6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47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667</w:t>
            </w:r>
            <w:r w:rsidR="009C0D98" w:rsidRPr="000A3070">
              <w:rPr>
                <w:sz w:val="14"/>
                <w:szCs w:val="14"/>
              </w:rPr>
              <w:t xml:space="preserve"> </w:t>
            </w:r>
            <w:r w:rsidRPr="000A3070">
              <w:rPr>
                <w:sz w:val="14"/>
                <w:szCs w:val="14"/>
              </w:rPr>
              <w:t>074,8</w:t>
            </w:r>
          </w:p>
        </w:tc>
      </w:tr>
      <w:tr w:rsidR="00D8657B" w:rsidRPr="000A3070" w:rsidTr="000A3070">
        <w:trPr>
          <w:gridBefore w:val="1"/>
          <w:wBefore w:w="89" w:type="pct"/>
          <w:trHeight w:val="270"/>
          <w:jc w:val="center"/>
        </w:trPr>
        <w:tc>
          <w:tcPr>
            <w:tcW w:w="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7B" w:rsidRPr="000A3070" w:rsidRDefault="00D8657B" w:rsidP="000A307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16 968 646,0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30 798 651,0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17 868 845,1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22 254 293,3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29 218 525,1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20 625 652,2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B" w:rsidRPr="000A3070" w:rsidRDefault="00D8657B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137 734 612,7</w:t>
            </w:r>
          </w:p>
        </w:tc>
        <w:tc>
          <w:tcPr>
            <w:tcW w:w="8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8657B" w:rsidRPr="000A3070" w:rsidRDefault="00D8657B" w:rsidP="000A3070">
            <w:pPr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».</w:t>
            </w:r>
          </w:p>
        </w:tc>
      </w:tr>
    </w:tbl>
    <w:p w:rsidR="009C4AD5" w:rsidRPr="000A3070" w:rsidRDefault="009C4AD5" w:rsidP="00E05C60">
      <w:pPr>
        <w:pStyle w:val="a8"/>
        <w:ind w:left="0" w:firstLine="567"/>
      </w:pPr>
    </w:p>
    <w:p w:rsidR="002A27D6" w:rsidRPr="00F61813" w:rsidRDefault="00F62EB6" w:rsidP="00E05C60">
      <w:pPr>
        <w:pStyle w:val="a8"/>
        <w:tabs>
          <w:tab w:val="left" w:pos="-142"/>
        </w:tabs>
        <w:ind w:left="0" w:firstLine="567"/>
        <w:outlineLvl w:val="0"/>
      </w:pPr>
      <w:r>
        <w:t>1</w:t>
      </w:r>
      <w:r w:rsidR="00D05FBD">
        <w:t>.</w:t>
      </w:r>
      <w:r>
        <w:t>4</w:t>
      </w:r>
      <w:r w:rsidR="00D05FBD">
        <w:t xml:space="preserve">. </w:t>
      </w:r>
      <w:r w:rsidR="002A27D6" w:rsidRPr="00F61813">
        <w:t>Пункты 21 и 21.1 подраздела 6.2 раздела 6 приложения к постановлению изложить в следующей редакции:</w:t>
      </w:r>
    </w:p>
    <w:p w:rsidR="009B1942" w:rsidRPr="00F61813" w:rsidRDefault="009B1942" w:rsidP="00E05C60">
      <w:pPr>
        <w:pStyle w:val="a8"/>
        <w:ind w:left="0" w:firstLine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"/>
        <w:gridCol w:w="461"/>
        <w:gridCol w:w="1137"/>
        <w:gridCol w:w="1618"/>
        <w:gridCol w:w="768"/>
        <w:gridCol w:w="837"/>
        <w:gridCol w:w="837"/>
        <w:gridCol w:w="837"/>
        <w:gridCol w:w="837"/>
        <w:gridCol w:w="837"/>
        <w:gridCol w:w="951"/>
        <w:gridCol w:w="222"/>
      </w:tblGrid>
      <w:tr w:rsidR="000A3070" w:rsidRPr="000A3070" w:rsidTr="000A3070">
        <w:trPr>
          <w:trHeight w:val="292"/>
        </w:trPr>
        <w:tc>
          <w:tcPr>
            <w:tcW w:w="12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1724" w:rsidRPr="000A3070" w:rsidRDefault="005C1724" w:rsidP="000A3070">
            <w:pPr>
              <w:ind w:right="-57"/>
              <w:jc w:val="right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«</w:t>
            </w:r>
          </w:p>
        </w:tc>
        <w:tc>
          <w:tcPr>
            <w:tcW w:w="241" w:type="pct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21</w:t>
            </w:r>
          </w:p>
        </w:tc>
        <w:tc>
          <w:tcPr>
            <w:tcW w:w="594" w:type="pct"/>
            <w:vMerge w:val="restart"/>
            <w:shd w:val="clear" w:color="auto" w:fill="FFFFFF"/>
            <w:noWrap/>
            <w:hideMark/>
          </w:tcPr>
          <w:p w:rsid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Комитет</w:t>
            </w:r>
          </w:p>
          <w:p w:rsidR="005C1724" w:rsidRP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по строительству</w:t>
            </w:r>
          </w:p>
        </w:tc>
        <w:tc>
          <w:tcPr>
            <w:tcW w:w="846" w:type="pct"/>
            <w:shd w:val="clear" w:color="auto" w:fill="FFFFFF"/>
            <w:vAlign w:val="center"/>
            <w:hideMark/>
          </w:tcPr>
          <w:p w:rsid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Бюджет</w:t>
            </w:r>
          </w:p>
          <w:p w:rsidR="005C1724" w:rsidRP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5 838 773,8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12 344 475,7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12 325 370,0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16 982 136,7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21 136 124,1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11 992 881,0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1724" w:rsidRPr="000A3070" w:rsidRDefault="005C1724" w:rsidP="000A3070">
            <w:pPr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80 619 761,3</w:t>
            </w:r>
          </w:p>
        </w:tc>
        <w:tc>
          <w:tcPr>
            <w:tcW w:w="11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1724" w:rsidRP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bCs/>
                <w:sz w:val="14"/>
                <w:szCs w:val="14"/>
                <w:lang w:eastAsia="en-US"/>
              </w:rPr>
              <w:t>».</w:t>
            </w:r>
          </w:p>
        </w:tc>
      </w:tr>
      <w:tr w:rsidR="000A3070" w:rsidRPr="000A3070" w:rsidTr="000A3070">
        <w:trPr>
          <w:trHeight w:val="74"/>
        </w:trPr>
        <w:tc>
          <w:tcPr>
            <w:tcW w:w="12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</w:tcBorders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846" w:type="pct"/>
            <w:shd w:val="clear" w:color="auto" w:fill="FFFFFF"/>
            <w:noWrap/>
            <w:vAlign w:val="center"/>
            <w:hideMark/>
          </w:tcPr>
          <w:p w:rsidR="005C1724" w:rsidRP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bCs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5 838 773,8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12 344 475,7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12 325 370,0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16 982 136,7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21 136 124,1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11 992 881,0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1724" w:rsidRPr="000A3070" w:rsidRDefault="005C1724" w:rsidP="000A3070">
            <w:pPr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80 619 761,3</w:t>
            </w:r>
          </w:p>
        </w:tc>
        <w:tc>
          <w:tcPr>
            <w:tcW w:w="11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</w:tr>
      <w:tr w:rsidR="000A3070" w:rsidRPr="000A3070" w:rsidTr="000A3070">
        <w:trPr>
          <w:trHeight w:val="134"/>
        </w:trPr>
        <w:tc>
          <w:tcPr>
            <w:tcW w:w="12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41" w:type="pct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21.1</w:t>
            </w:r>
          </w:p>
        </w:tc>
        <w:tc>
          <w:tcPr>
            <w:tcW w:w="594" w:type="pct"/>
            <w:vMerge w:val="restart"/>
            <w:shd w:val="clear" w:color="auto" w:fill="FFFFFF"/>
            <w:noWrap/>
            <w:hideMark/>
          </w:tcPr>
          <w:p w:rsidR="005C1724" w:rsidRP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Подпрограмма 5</w:t>
            </w:r>
          </w:p>
        </w:tc>
        <w:tc>
          <w:tcPr>
            <w:tcW w:w="846" w:type="pct"/>
            <w:shd w:val="clear" w:color="auto" w:fill="FFFFFF"/>
            <w:vAlign w:val="center"/>
            <w:hideMark/>
          </w:tcPr>
          <w:p w:rsid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Бюджет</w:t>
            </w:r>
          </w:p>
          <w:p w:rsidR="005C1724" w:rsidRP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5 838 773,8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12 344 475,7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12 325 370,0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16 982 136,7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21 136 124,1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11 992 881,0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1724" w:rsidRPr="000A3070" w:rsidRDefault="005C1724" w:rsidP="000A3070">
            <w:pPr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80 619 761,3</w:t>
            </w:r>
          </w:p>
        </w:tc>
        <w:tc>
          <w:tcPr>
            <w:tcW w:w="11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</w:tr>
      <w:tr w:rsidR="000A3070" w:rsidRPr="000A3070" w:rsidTr="000A3070">
        <w:trPr>
          <w:trHeight w:val="124"/>
        </w:trPr>
        <w:tc>
          <w:tcPr>
            <w:tcW w:w="12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846" w:type="pct"/>
            <w:shd w:val="clear" w:color="auto" w:fill="FFFFFF"/>
            <w:noWrap/>
            <w:vAlign w:val="center"/>
            <w:hideMark/>
          </w:tcPr>
          <w:p w:rsidR="005C1724" w:rsidRPr="000A3070" w:rsidRDefault="005C1724" w:rsidP="000A3070">
            <w:pPr>
              <w:ind w:left="-57" w:right="-57"/>
              <w:rPr>
                <w:sz w:val="14"/>
                <w:szCs w:val="14"/>
                <w:lang w:eastAsia="en-US"/>
              </w:rPr>
            </w:pPr>
            <w:r w:rsidRPr="000A3070">
              <w:rPr>
                <w:bCs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5 838 773,8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12 344 475,7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0A3070">
              <w:rPr>
                <w:sz w:val="14"/>
                <w:szCs w:val="14"/>
              </w:rPr>
              <w:t>12 325 370,0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16 982 136,7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21 136 124,1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:rsidR="005C1724" w:rsidRPr="000A3070" w:rsidRDefault="005C1724" w:rsidP="000A3070">
            <w:pPr>
              <w:ind w:left="-57" w:right="-5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11 992 881,0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1724" w:rsidRPr="000A3070" w:rsidRDefault="005C1724" w:rsidP="000A3070">
            <w:pPr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80 619 761,3</w:t>
            </w:r>
          </w:p>
        </w:tc>
        <w:tc>
          <w:tcPr>
            <w:tcW w:w="11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C1724" w:rsidRPr="000A3070" w:rsidRDefault="005C1724" w:rsidP="000A3070">
            <w:pPr>
              <w:rPr>
                <w:sz w:val="14"/>
                <w:szCs w:val="14"/>
                <w:lang w:eastAsia="en-US"/>
              </w:rPr>
            </w:pPr>
          </w:p>
        </w:tc>
      </w:tr>
    </w:tbl>
    <w:p w:rsidR="00017097" w:rsidRDefault="00017097" w:rsidP="00E05C60">
      <w:pPr>
        <w:pStyle w:val="a8"/>
        <w:tabs>
          <w:tab w:val="left" w:pos="-142"/>
        </w:tabs>
        <w:ind w:left="0" w:firstLine="567"/>
      </w:pPr>
    </w:p>
    <w:p w:rsidR="002A27D6" w:rsidRDefault="00F62EB6" w:rsidP="00E05C60">
      <w:pPr>
        <w:pStyle w:val="a8"/>
        <w:tabs>
          <w:tab w:val="left" w:pos="-142"/>
        </w:tabs>
        <w:ind w:left="0" w:firstLine="567"/>
      </w:pPr>
      <w:r>
        <w:t>1</w:t>
      </w:r>
      <w:r w:rsidR="009C4AD5" w:rsidRPr="00F61813">
        <w:t>.</w:t>
      </w:r>
      <w:r>
        <w:t>5</w:t>
      </w:r>
      <w:r w:rsidR="009C4AD5" w:rsidRPr="00F61813">
        <w:t xml:space="preserve">. </w:t>
      </w:r>
      <w:r w:rsidR="002A27D6" w:rsidRPr="00F61813">
        <w:t>Пункт 6 раздела 11 приложения к постановлению изложить в следующей редакции:</w:t>
      </w:r>
    </w:p>
    <w:p w:rsidR="0084358F" w:rsidRPr="00F61813" w:rsidRDefault="0084358F" w:rsidP="00E05C60">
      <w:pPr>
        <w:pStyle w:val="a8"/>
        <w:tabs>
          <w:tab w:val="left" w:pos="-142"/>
        </w:tabs>
        <w:ind w:left="0" w:firstLine="567"/>
      </w:pPr>
    </w:p>
    <w:tbl>
      <w:tblPr>
        <w:tblW w:w="5000" w:type="pct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167"/>
        <w:gridCol w:w="385"/>
        <w:gridCol w:w="2461"/>
        <w:gridCol w:w="6083"/>
        <w:gridCol w:w="383"/>
      </w:tblGrid>
      <w:tr w:rsidR="00F61813" w:rsidRPr="000A3070" w:rsidTr="000A3070">
        <w:trPr>
          <w:trHeight w:val="1536"/>
        </w:trPr>
        <w:tc>
          <w:tcPr>
            <w:tcW w:w="80" w:type="pct"/>
            <w:tcBorders>
              <w:right w:val="single" w:sz="4" w:space="0" w:color="auto"/>
            </w:tcBorders>
            <w:shd w:val="clear" w:color="auto" w:fill="auto"/>
          </w:tcPr>
          <w:p w:rsidR="002A27D6" w:rsidRPr="000A3070" w:rsidRDefault="002A27D6" w:rsidP="000A3070">
            <w:pPr>
              <w:ind w:right="-57"/>
              <w:jc w:val="right"/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«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0A3070" w:rsidRDefault="002A27D6" w:rsidP="000A3070">
            <w:pPr>
              <w:jc w:val="center"/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6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Общий объем финансирования подпрограммы 5</w:t>
            </w:r>
            <w:r w:rsidRPr="000A3070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0A3070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Общий объем финансирования подпрограммы 5 составляет 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1</w:t>
            </w:r>
            <w:r w:rsidR="00287894" w:rsidRPr="000A3070">
              <w:rPr>
                <w:sz w:val="20"/>
                <w:szCs w:val="20"/>
              </w:rPr>
              <w:t>3</w:t>
            </w:r>
            <w:r w:rsidR="003307C2" w:rsidRPr="000A3070">
              <w:rPr>
                <w:sz w:val="20"/>
                <w:szCs w:val="20"/>
              </w:rPr>
              <w:t>7 734 612,7</w:t>
            </w:r>
            <w:r w:rsidRPr="000A3070">
              <w:rPr>
                <w:sz w:val="20"/>
                <w:szCs w:val="20"/>
              </w:rPr>
              <w:t xml:space="preserve"> </w:t>
            </w:r>
            <w:r w:rsidR="000A3070">
              <w:rPr>
                <w:sz w:val="20"/>
                <w:szCs w:val="20"/>
              </w:rPr>
              <w:t>тыс.руб.</w:t>
            </w:r>
            <w:r w:rsidRPr="000A3070">
              <w:rPr>
                <w:sz w:val="20"/>
                <w:szCs w:val="20"/>
              </w:rPr>
              <w:t>,</w:t>
            </w:r>
            <w:r w:rsidRPr="000A3070">
              <w:rPr>
                <w:sz w:val="20"/>
                <w:szCs w:val="20"/>
              </w:rPr>
              <w:br/>
              <w:t xml:space="preserve"> в том числе по годам реализации: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2019 г. – 16 968 646,0 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в том числе на региональные проекты 170 547,2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2020 г. – 30 798 651,0 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в том числе на региональные проекты 2</w:t>
            </w:r>
            <w:r w:rsidR="006C7C4E" w:rsidRPr="000A3070">
              <w:rPr>
                <w:sz w:val="20"/>
                <w:szCs w:val="20"/>
              </w:rPr>
              <w:t xml:space="preserve"> </w:t>
            </w:r>
            <w:r w:rsidRPr="000A3070">
              <w:rPr>
                <w:sz w:val="20"/>
                <w:szCs w:val="20"/>
              </w:rPr>
              <w:t>002</w:t>
            </w:r>
            <w:r w:rsidR="006C7C4E" w:rsidRPr="000A3070">
              <w:rPr>
                <w:sz w:val="20"/>
                <w:szCs w:val="20"/>
              </w:rPr>
              <w:t xml:space="preserve"> </w:t>
            </w:r>
            <w:r w:rsidRPr="000A3070">
              <w:rPr>
                <w:sz w:val="20"/>
                <w:szCs w:val="20"/>
              </w:rPr>
              <w:t>096,5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2021 г. – 1</w:t>
            </w:r>
            <w:r w:rsidR="006C7C4E" w:rsidRPr="000A3070">
              <w:rPr>
                <w:sz w:val="20"/>
                <w:szCs w:val="20"/>
              </w:rPr>
              <w:t>7</w:t>
            </w:r>
            <w:r w:rsidR="00560DCB" w:rsidRPr="000A3070">
              <w:rPr>
                <w:sz w:val="20"/>
                <w:szCs w:val="20"/>
              </w:rPr>
              <w:t> 868 845,1</w:t>
            </w:r>
            <w:r w:rsidR="006C7C4E" w:rsidRPr="000A3070">
              <w:rPr>
                <w:sz w:val="20"/>
                <w:szCs w:val="20"/>
              </w:rPr>
              <w:t xml:space="preserve"> </w:t>
            </w:r>
            <w:r w:rsidRPr="000A3070">
              <w:rPr>
                <w:sz w:val="20"/>
                <w:szCs w:val="20"/>
              </w:rPr>
              <w:t>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в том числе на региональные проекты 526 294,6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2022 г. – </w:t>
            </w:r>
            <w:r w:rsidR="003307C2" w:rsidRPr="000A3070">
              <w:rPr>
                <w:sz w:val="20"/>
                <w:szCs w:val="20"/>
              </w:rPr>
              <w:t xml:space="preserve">22 254 293,3 </w:t>
            </w:r>
            <w:r w:rsidRPr="000A3070">
              <w:rPr>
                <w:sz w:val="20"/>
                <w:szCs w:val="20"/>
              </w:rPr>
              <w:t>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в том числе на региональные проекты 56 235,0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2023 г. – </w:t>
            </w:r>
            <w:r w:rsidR="00487335" w:rsidRPr="000A3070">
              <w:rPr>
                <w:sz w:val="20"/>
                <w:szCs w:val="20"/>
              </w:rPr>
              <w:t>29 2</w:t>
            </w:r>
            <w:r w:rsidR="003307C2" w:rsidRPr="000A3070">
              <w:rPr>
                <w:sz w:val="20"/>
                <w:szCs w:val="20"/>
              </w:rPr>
              <w:t>1</w:t>
            </w:r>
            <w:r w:rsidR="00487335" w:rsidRPr="000A3070">
              <w:rPr>
                <w:sz w:val="20"/>
                <w:szCs w:val="20"/>
              </w:rPr>
              <w:t xml:space="preserve">8 525,1 </w:t>
            </w:r>
            <w:r w:rsidRPr="000A3070">
              <w:rPr>
                <w:sz w:val="20"/>
                <w:szCs w:val="20"/>
              </w:rPr>
              <w:t>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2024 г. – </w:t>
            </w:r>
            <w:r w:rsidR="006C7C4E" w:rsidRPr="000A3070">
              <w:rPr>
                <w:sz w:val="20"/>
                <w:szCs w:val="20"/>
              </w:rPr>
              <w:t>2</w:t>
            </w:r>
            <w:r w:rsidR="003307C2" w:rsidRPr="000A3070">
              <w:rPr>
                <w:sz w:val="20"/>
                <w:szCs w:val="20"/>
              </w:rPr>
              <w:t>0</w:t>
            </w:r>
            <w:r w:rsidR="006C7C4E" w:rsidRPr="000A3070">
              <w:rPr>
                <w:sz w:val="20"/>
                <w:szCs w:val="20"/>
              </w:rPr>
              <w:t xml:space="preserve"> 625 652,2 </w:t>
            </w:r>
            <w:r w:rsidRPr="000A3070">
              <w:rPr>
                <w:sz w:val="20"/>
                <w:szCs w:val="20"/>
              </w:rPr>
              <w:t>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в том числе: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за счет средств бюджета Санкт-Петербурга – </w:t>
            </w:r>
            <w:r w:rsidR="00487335" w:rsidRPr="000A3070">
              <w:rPr>
                <w:sz w:val="20"/>
                <w:szCs w:val="20"/>
              </w:rPr>
              <w:t>11</w:t>
            </w:r>
            <w:r w:rsidR="003307C2" w:rsidRPr="000A3070">
              <w:rPr>
                <w:sz w:val="20"/>
                <w:szCs w:val="20"/>
              </w:rPr>
              <w:t xml:space="preserve">7 966 591,6 </w:t>
            </w:r>
            <w:r w:rsidRPr="000A3070">
              <w:rPr>
                <w:sz w:val="20"/>
                <w:szCs w:val="20"/>
              </w:rPr>
              <w:t xml:space="preserve">тыс.руб., </w:t>
            </w:r>
            <w:r w:rsidRPr="000A3070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2019 г. – 14 958 944,2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2020 г. – 24 754 809,3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2021 г. – </w:t>
            </w:r>
            <w:r w:rsidR="00420D65" w:rsidRPr="000A3070">
              <w:rPr>
                <w:sz w:val="20"/>
                <w:szCs w:val="20"/>
              </w:rPr>
              <w:t>1</w:t>
            </w:r>
            <w:r w:rsidR="004A5798" w:rsidRPr="000A3070">
              <w:rPr>
                <w:sz w:val="20"/>
                <w:szCs w:val="20"/>
              </w:rPr>
              <w:t>4 932 965,2</w:t>
            </w:r>
            <w:r w:rsidR="00487335" w:rsidRPr="000A3070">
              <w:rPr>
                <w:sz w:val="20"/>
                <w:szCs w:val="20"/>
              </w:rPr>
              <w:t xml:space="preserve"> </w:t>
            </w:r>
            <w:r w:rsidRPr="000A3070">
              <w:rPr>
                <w:sz w:val="20"/>
                <w:szCs w:val="20"/>
              </w:rPr>
              <w:t>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2022 г. – 1</w:t>
            </w:r>
            <w:r w:rsidR="003307C2" w:rsidRPr="000A3070">
              <w:rPr>
                <w:sz w:val="20"/>
                <w:szCs w:val="20"/>
              </w:rPr>
              <w:t>9 </w:t>
            </w:r>
            <w:r w:rsidR="00420D65" w:rsidRPr="000A3070">
              <w:rPr>
                <w:sz w:val="20"/>
                <w:szCs w:val="20"/>
              </w:rPr>
              <w:t>4</w:t>
            </w:r>
            <w:r w:rsidR="003307C2" w:rsidRPr="000A3070">
              <w:rPr>
                <w:sz w:val="20"/>
                <w:szCs w:val="20"/>
              </w:rPr>
              <w:t xml:space="preserve">35 079,2 </w:t>
            </w:r>
            <w:r w:rsidRPr="000A3070">
              <w:rPr>
                <w:sz w:val="20"/>
                <w:szCs w:val="20"/>
              </w:rPr>
              <w:t>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2023 г. – </w:t>
            </w:r>
            <w:r w:rsidR="00487335" w:rsidRPr="000A3070">
              <w:rPr>
                <w:sz w:val="20"/>
                <w:szCs w:val="20"/>
              </w:rPr>
              <w:t>26 </w:t>
            </w:r>
            <w:r w:rsidR="003307C2" w:rsidRPr="000A3070">
              <w:rPr>
                <w:sz w:val="20"/>
                <w:szCs w:val="20"/>
              </w:rPr>
              <w:t>29</w:t>
            </w:r>
            <w:r w:rsidR="00487335" w:rsidRPr="000A3070">
              <w:rPr>
                <w:sz w:val="20"/>
                <w:szCs w:val="20"/>
              </w:rPr>
              <w:t xml:space="preserve">7 258,6 </w:t>
            </w:r>
            <w:r w:rsidRPr="000A3070">
              <w:rPr>
                <w:sz w:val="20"/>
                <w:szCs w:val="20"/>
              </w:rPr>
              <w:t>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2024 г. – 1</w:t>
            </w:r>
            <w:r w:rsidR="003307C2" w:rsidRPr="000A3070">
              <w:rPr>
                <w:sz w:val="20"/>
                <w:szCs w:val="20"/>
              </w:rPr>
              <w:t>7</w:t>
            </w:r>
            <w:r w:rsidR="00420D65" w:rsidRPr="000A3070">
              <w:rPr>
                <w:sz w:val="20"/>
                <w:szCs w:val="20"/>
              </w:rPr>
              <w:t> 587 535,1</w:t>
            </w:r>
            <w:r w:rsidRPr="000A3070">
              <w:rPr>
                <w:sz w:val="20"/>
                <w:szCs w:val="20"/>
              </w:rPr>
              <w:t xml:space="preserve"> 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за счет средств федерального бюджета – 5 532 780,8 тыс.руб., </w:t>
            </w:r>
            <w:r w:rsidRPr="000A3070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2019 г. – 873 866,2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2020 г. – 4 090 180,2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2021 г. – 312 723,9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2022 г. – 89 015,7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2023 г. – 81 860,2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2024 г. – 85 134,6 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за счет внебюджетных средств, всего – 14 235 240,3 тыс.руб., из них: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средства ГУ «Территориальный фонд обязательного медицинского страхования Санкт-Петербурга» на формирование нормированного страхового запаса – 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13 578 738,9 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lastRenderedPageBreak/>
              <w:t>2019 г. – 479 334,2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2020 г. – 1 953 661,5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2021 г. – 2 623 156,0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2022 г. – 2 730 198,4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2023 г. – 2 839 406,3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2024 г. – 2 952 982,5 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 xml:space="preserve">средства, полученные от приносящей доход деятельности, – 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656 501,4 тыс.руб.,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2019 г. – 656 501,4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2020 г. - 0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2021 г. - 0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2022 г. - 0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2023 г. - 0 тыс.руб.;</w:t>
            </w:r>
          </w:p>
          <w:p w:rsidR="002A27D6" w:rsidRPr="000A3070" w:rsidRDefault="002A27D6" w:rsidP="000A3070">
            <w:pPr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2024 г. – 0 тыс.руб.</w:t>
            </w:r>
          </w:p>
        </w:tc>
        <w:tc>
          <w:tcPr>
            <w:tcW w:w="20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C13435" w:rsidRPr="000A3070" w:rsidRDefault="00C13435" w:rsidP="000A3070">
            <w:pPr>
              <w:ind w:right="-57"/>
              <w:rPr>
                <w:sz w:val="20"/>
                <w:szCs w:val="20"/>
              </w:rPr>
            </w:pPr>
          </w:p>
          <w:p w:rsidR="00D47A89" w:rsidRPr="000A3070" w:rsidRDefault="00D47A89" w:rsidP="000A3070">
            <w:pPr>
              <w:ind w:right="-57"/>
              <w:rPr>
                <w:sz w:val="20"/>
                <w:szCs w:val="20"/>
              </w:rPr>
            </w:pPr>
          </w:p>
          <w:p w:rsidR="00D47A89" w:rsidRPr="000A3070" w:rsidRDefault="00D47A89" w:rsidP="000A3070">
            <w:pPr>
              <w:ind w:right="-57"/>
              <w:rPr>
                <w:sz w:val="20"/>
                <w:szCs w:val="20"/>
              </w:rPr>
            </w:pPr>
          </w:p>
          <w:p w:rsidR="00D47A89" w:rsidRPr="000A3070" w:rsidRDefault="00D47A89" w:rsidP="000A3070">
            <w:pPr>
              <w:ind w:right="-57"/>
              <w:rPr>
                <w:sz w:val="20"/>
                <w:szCs w:val="20"/>
              </w:rPr>
            </w:pPr>
          </w:p>
          <w:p w:rsidR="00D47A89" w:rsidRPr="000A3070" w:rsidRDefault="00D47A89" w:rsidP="000A3070">
            <w:pPr>
              <w:ind w:right="-57"/>
              <w:rPr>
                <w:sz w:val="20"/>
                <w:szCs w:val="20"/>
              </w:rPr>
            </w:pPr>
          </w:p>
          <w:p w:rsidR="00C13435" w:rsidRPr="000A3070" w:rsidRDefault="00C13435" w:rsidP="000A3070">
            <w:pPr>
              <w:ind w:right="-57"/>
              <w:rPr>
                <w:sz w:val="20"/>
                <w:szCs w:val="20"/>
              </w:rPr>
            </w:pPr>
          </w:p>
          <w:p w:rsidR="00C13435" w:rsidRPr="000A3070" w:rsidRDefault="00C13435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right="-57"/>
              <w:rPr>
                <w:sz w:val="20"/>
                <w:szCs w:val="20"/>
              </w:rPr>
            </w:pPr>
          </w:p>
          <w:p w:rsidR="00D41CB4" w:rsidRDefault="00D41CB4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0A3070" w:rsidRPr="000A3070" w:rsidRDefault="000A3070" w:rsidP="000A3070">
            <w:pPr>
              <w:ind w:right="-57"/>
              <w:rPr>
                <w:sz w:val="20"/>
                <w:szCs w:val="20"/>
              </w:rPr>
            </w:pPr>
          </w:p>
          <w:p w:rsidR="002A27D6" w:rsidRPr="000A3070" w:rsidRDefault="002A27D6" w:rsidP="000A3070">
            <w:pPr>
              <w:ind w:left="-57"/>
              <w:rPr>
                <w:sz w:val="20"/>
                <w:szCs w:val="20"/>
              </w:rPr>
            </w:pPr>
            <w:r w:rsidRPr="000A3070">
              <w:rPr>
                <w:sz w:val="20"/>
                <w:szCs w:val="20"/>
              </w:rPr>
              <w:t>».</w:t>
            </w:r>
          </w:p>
        </w:tc>
      </w:tr>
    </w:tbl>
    <w:p w:rsidR="009C4AD5" w:rsidRPr="00F61813" w:rsidRDefault="009C4AD5" w:rsidP="00E05C60">
      <w:pPr>
        <w:pStyle w:val="a8"/>
        <w:ind w:left="0" w:firstLine="567"/>
      </w:pPr>
    </w:p>
    <w:p w:rsidR="002A27D6" w:rsidRDefault="00F62EB6" w:rsidP="00E05C60">
      <w:pPr>
        <w:pStyle w:val="a8"/>
        <w:tabs>
          <w:tab w:val="left" w:pos="-142"/>
        </w:tabs>
        <w:ind w:left="0" w:firstLine="567"/>
        <w:outlineLvl w:val="0"/>
      </w:pPr>
      <w:r>
        <w:t>1</w:t>
      </w:r>
      <w:r w:rsidR="009C4AD5" w:rsidRPr="00F61813">
        <w:t>.</w:t>
      </w:r>
      <w:r>
        <w:t>6</w:t>
      </w:r>
      <w:r w:rsidR="009C4AD5" w:rsidRPr="00F61813">
        <w:t xml:space="preserve">. </w:t>
      </w:r>
      <w:r w:rsidR="00017097">
        <w:t xml:space="preserve">Пункт 2.35 таблицы </w:t>
      </w:r>
      <w:r w:rsidR="002A27D6" w:rsidRPr="00F61813">
        <w:t xml:space="preserve">подраздела 11.2.1 раздела 11 приложения к постановлению </w:t>
      </w:r>
      <w:r w:rsidR="00017097" w:rsidRPr="002F2F54">
        <w:t>изложить в следующей редакции</w:t>
      </w:r>
      <w:r w:rsidR="002A27D6" w:rsidRPr="00F61813">
        <w:t>:</w:t>
      </w:r>
    </w:p>
    <w:p w:rsidR="0084358F" w:rsidRPr="00D43227" w:rsidRDefault="0084358F" w:rsidP="00E05C60">
      <w:pPr>
        <w:pStyle w:val="a8"/>
        <w:ind w:left="0" w:firstLine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461"/>
        <w:gridCol w:w="1307"/>
        <w:gridCol w:w="800"/>
        <w:gridCol w:w="256"/>
        <w:gridCol w:w="361"/>
        <w:gridCol w:w="326"/>
        <w:gridCol w:w="558"/>
        <w:gridCol w:w="558"/>
        <w:gridCol w:w="734"/>
        <w:gridCol w:w="222"/>
        <w:gridCol w:w="222"/>
        <w:gridCol w:w="222"/>
        <w:gridCol w:w="601"/>
        <w:gridCol w:w="222"/>
        <w:gridCol w:w="222"/>
        <w:gridCol w:w="601"/>
        <w:gridCol w:w="1412"/>
        <w:gridCol w:w="264"/>
      </w:tblGrid>
      <w:tr w:rsidR="00D43227" w:rsidRPr="000A3070" w:rsidTr="00D84469">
        <w:trPr>
          <w:trHeight w:val="593"/>
        </w:trPr>
        <w:tc>
          <w:tcPr>
            <w:tcW w:w="1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82BE3" w:rsidRPr="000A3070" w:rsidRDefault="00F82BE3" w:rsidP="000A3070">
            <w:pPr>
              <w:ind w:left="-85"/>
              <w:jc w:val="right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«</w:t>
            </w:r>
          </w:p>
        </w:tc>
        <w:tc>
          <w:tcPr>
            <w:tcW w:w="2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2BE3" w:rsidRPr="000A3070" w:rsidRDefault="00F82BE3" w:rsidP="000A307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3070">
              <w:rPr>
                <w:rFonts w:ascii="Times New Roman" w:hAnsi="Times New Roman" w:cs="Times New Roman"/>
                <w:sz w:val="14"/>
                <w:szCs w:val="14"/>
              </w:rPr>
              <w:t>2.35</w:t>
            </w:r>
          </w:p>
        </w:tc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070" w:rsidRDefault="00F82BE3" w:rsidP="000A3070">
            <w:pPr>
              <w:pStyle w:val="ConsPlusNormal"/>
              <w:ind w:left="-57"/>
              <w:rPr>
                <w:rFonts w:ascii="Times New Roman" w:hAnsi="Times New Roman" w:cs="Times New Roman"/>
                <w:sz w:val="14"/>
                <w:szCs w:val="14"/>
              </w:rPr>
            </w:pPr>
            <w:r w:rsidRPr="000A3070">
              <w:rPr>
                <w:rFonts w:ascii="Times New Roman" w:hAnsi="Times New Roman" w:cs="Times New Roman"/>
                <w:sz w:val="14"/>
                <w:szCs w:val="14"/>
              </w:rPr>
              <w:t xml:space="preserve">Проектирование </w:t>
            </w:r>
            <w:r w:rsidRPr="000A3070">
              <w:rPr>
                <w:rFonts w:ascii="Times New Roman" w:hAnsi="Times New Roman" w:cs="Times New Roman"/>
                <w:sz w:val="14"/>
                <w:szCs w:val="14"/>
              </w:rPr>
              <w:br/>
              <w:t>и строительство здания многопрофильного лечебно-диагностического корпуса</w:t>
            </w:r>
          </w:p>
          <w:p w:rsidR="00D43227" w:rsidRDefault="00F82BE3" w:rsidP="000A3070">
            <w:pPr>
              <w:pStyle w:val="ConsPlusNormal"/>
              <w:ind w:left="-57" w:right="-57"/>
              <w:rPr>
                <w:rFonts w:ascii="Times New Roman" w:hAnsi="Times New Roman" w:cs="Times New Roman"/>
                <w:sz w:val="14"/>
                <w:szCs w:val="14"/>
              </w:rPr>
            </w:pPr>
            <w:r w:rsidRPr="000A3070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Санкт-Петербургского</w:t>
            </w:r>
            <w:r w:rsidRPr="000A3070">
              <w:rPr>
                <w:rFonts w:ascii="Times New Roman" w:hAnsi="Times New Roman" w:cs="Times New Roman"/>
                <w:sz w:val="14"/>
                <w:szCs w:val="14"/>
              </w:rPr>
              <w:t xml:space="preserve"> государственного бюджетного учреждения здравоохранения «Городская Александровская больница» </w:t>
            </w:r>
            <w:r w:rsidRPr="000A3070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 адресу: </w:t>
            </w:r>
            <w:r w:rsidRPr="000A3070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Санкт-Петербург,</w:t>
            </w:r>
          </w:p>
          <w:p w:rsidR="00D43227" w:rsidRDefault="00F82BE3" w:rsidP="000A3070">
            <w:pPr>
              <w:pStyle w:val="ConsPlusNormal"/>
              <w:ind w:left="-57" w:right="-57"/>
              <w:rPr>
                <w:rFonts w:ascii="Times New Roman" w:hAnsi="Times New Roman" w:cs="Times New Roman"/>
                <w:sz w:val="14"/>
                <w:szCs w:val="14"/>
              </w:rPr>
            </w:pPr>
            <w:r w:rsidRPr="000A3070">
              <w:rPr>
                <w:rFonts w:ascii="Times New Roman" w:hAnsi="Times New Roman" w:cs="Times New Roman"/>
                <w:sz w:val="14"/>
                <w:szCs w:val="14"/>
              </w:rPr>
              <w:t>пр. Солидарности,</w:t>
            </w:r>
          </w:p>
          <w:p w:rsidR="00F82BE3" w:rsidRPr="000A3070" w:rsidRDefault="00F82BE3" w:rsidP="000A3070">
            <w:pPr>
              <w:pStyle w:val="ConsPlusNormal"/>
              <w:ind w:left="-57" w:right="-57"/>
              <w:rPr>
                <w:rFonts w:ascii="Times New Roman" w:hAnsi="Times New Roman" w:cs="Times New Roman"/>
                <w:sz w:val="14"/>
                <w:szCs w:val="14"/>
              </w:rPr>
            </w:pPr>
            <w:r w:rsidRPr="000A3070">
              <w:rPr>
                <w:rFonts w:ascii="Times New Roman" w:hAnsi="Times New Roman" w:cs="Times New Roman"/>
                <w:sz w:val="14"/>
                <w:szCs w:val="14"/>
              </w:rPr>
              <w:t>д. 4, литера А</w:t>
            </w:r>
          </w:p>
        </w:tc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BE3" w:rsidRPr="00D84469" w:rsidRDefault="00F82BE3" w:rsidP="006C25CF">
            <w:pPr>
              <w:ind w:left="-85" w:right="-85"/>
              <w:jc w:val="center"/>
              <w:rPr>
                <w:spacing w:val="-8"/>
                <w:sz w:val="14"/>
                <w:szCs w:val="14"/>
              </w:rPr>
            </w:pPr>
            <w:r w:rsidRPr="00D84469">
              <w:rPr>
                <w:spacing w:val="-8"/>
                <w:sz w:val="14"/>
                <w:szCs w:val="14"/>
              </w:rPr>
              <w:t>Комитет</w:t>
            </w:r>
          </w:p>
          <w:p w:rsidR="00D84469" w:rsidRPr="00D84469" w:rsidRDefault="00D84469" w:rsidP="006C25CF">
            <w:pPr>
              <w:ind w:left="-85" w:right="-85"/>
              <w:jc w:val="center"/>
              <w:rPr>
                <w:spacing w:val="-8"/>
                <w:sz w:val="14"/>
                <w:szCs w:val="14"/>
              </w:rPr>
            </w:pPr>
            <w:r w:rsidRPr="00D84469">
              <w:rPr>
                <w:spacing w:val="-8"/>
                <w:sz w:val="14"/>
                <w:szCs w:val="14"/>
              </w:rPr>
              <w:t>п</w:t>
            </w:r>
            <w:r w:rsidR="00F82BE3" w:rsidRPr="00D84469">
              <w:rPr>
                <w:spacing w:val="-8"/>
                <w:sz w:val="14"/>
                <w:szCs w:val="14"/>
              </w:rPr>
              <w:t>о</w:t>
            </w:r>
          </w:p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  <w:r w:rsidRPr="00D84469">
              <w:rPr>
                <w:spacing w:val="-8"/>
                <w:sz w:val="14"/>
                <w:szCs w:val="14"/>
              </w:rPr>
              <w:t>строительству</w:t>
            </w:r>
          </w:p>
        </w:tc>
        <w:tc>
          <w:tcPr>
            <w:tcW w:w="1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BE3" w:rsidRPr="000A3070" w:rsidRDefault="00081C86" w:rsidP="006C25CF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330</w:t>
            </w:r>
            <w:r w:rsidR="00F82BE3" w:rsidRPr="000A3070">
              <w:rPr>
                <w:sz w:val="14"/>
                <w:szCs w:val="14"/>
              </w:rPr>
              <w:t xml:space="preserve"> к/м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autoSpaceDE w:val="0"/>
              <w:autoSpaceDN w:val="0"/>
              <w:adjustRightInd w:val="0"/>
              <w:ind w:right="-108" w:hanging="10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ПИР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2022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73 630,6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73 630,6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73 630,6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73 630,6</w:t>
            </w:r>
          </w:p>
        </w:tc>
        <w:tc>
          <w:tcPr>
            <w:tcW w:w="7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2BE3" w:rsidRPr="000A3070" w:rsidRDefault="00F82BE3" w:rsidP="000A3070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Целевой показатель 1</w:t>
            </w:r>
            <w:r w:rsidRPr="000A3070">
              <w:rPr>
                <w:sz w:val="14"/>
                <w:szCs w:val="14"/>
              </w:rPr>
              <w:br/>
              <w:t>Целевой показатель 2</w:t>
            </w:r>
            <w:r w:rsidRPr="000A3070">
              <w:rPr>
                <w:sz w:val="14"/>
                <w:szCs w:val="14"/>
              </w:rPr>
              <w:br/>
              <w:t>Целевой показатель 3</w:t>
            </w:r>
            <w:r w:rsidRPr="000A3070">
              <w:rPr>
                <w:sz w:val="14"/>
                <w:szCs w:val="14"/>
              </w:rPr>
              <w:br/>
              <w:t>Целевой показатель 4</w:t>
            </w:r>
            <w:r w:rsidRPr="000A3070">
              <w:rPr>
                <w:sz w:val="14"/>
                <w:szCs w:val="14"/>
              </w:rPr>
              <w:br/>
              <w:t>Целевой показатель 10</w:t>
            </w:r>
            <w:r w:rsidRPr="000A3070">
              <w:rPr>
                <w:sz w:val="14"/>
                <w:szCs w:val="14"/>
              </w:rPr>
              <w:br/>
              <w:t>Целевой показатель 12</w:t>
            </w:r>
            <w:r w:rsidRPr="000A3070">
              <w:rPr>
                <w:sz w:val="14"/>
                <w:szCs w:val="14"/>
              </w:rPr>
              <w:br/>
              <w:t>Целевой показатель 13</w:t>
            </w:r>
            <w:r w:rsidRPr="000A3070">
              <w:rPr>
                <w:sz w:val="14"/>
                <w:szCs w:val="14"/>
              </w:rPr>
              <w:br/>
              <w:t>Целевой показатель 14</w:t>
            </w:r>
          </w:p>
          <w:p w:rsidR="00F82BE3" w:rsidRPr="000A3070" w:rsidRDefault="00F82BE3" w:rsidP="000A3070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Целевой показатель 19</w:t>
            </w:r>
            <w:r w:rsidRPr="000A3070">
              <w:rPr>
                <w:sz w:val="14"/>
                <w:szCs w:val="14"/>
              </w:rPr>
              <w:br/>
              <w:t>Индикатор 5.10</w:t>
            </w:r>
            <w:r w:rsidRPr="000A3070">
              <w:rPr>
                <w:sz w:val="14"/>
                <w:szCs w:val="14"/>
              </w:rPr>
              <w:br/>
              <w:t>Индикатор 5.11</w:t>
            </w:r>
            <w:r w:rsidRPr="000A3070">
              <w:rPr>
                <w:sz w:val="14"/>
                <w:szCs w:val="14"/>
              </w:rPr>
              <w:br/>
              <w:t>Индикатор 5.12</w:t>
            </w:r>
            <w:r w:rsidRPr="000A3070">
              <w:rPr>
                <w:sz w:val="14"/>
                <w:szCs w:val="14"/>
              </w:rPr>
              <w:br/>
              <w:t>Индикатор 5.13</w:t>
            </w:r>
            <w:r w:rsidRPr="000A3070">
              <w:rPr>
                <w:sz w:val="14"/>
                <w:szCs w:val="14"/>
              </w:rPr>
              <w:br/>
              <w:t>Индикатор 5.14</w:t>
            </w:r>
            <w:r w:rsidRPr="000A3070">
              <w:rPr>
                <w:sz w:val="14"/>
                <w:szCs w:val="14"/>
              </w:rPr>
              <w:br/>
              <w:t>Индикатор 5.17</w:t>
            </w:r>
            <w:r w:rsidRPr="000A3070">
              <w:rPr>
                <w:sz w:val="14"/>
                <w:szCs w:val="14"/>
              </w:rPr>
              <w:br/>
              <w:t>Индикатор 5.18</w:t>
            </w:r>
            <w:r w:rsidRPr="000A3070">
              <w:rPr>
                <w:sz w:val="14"/>
                <w:szCs w:val="14"/>
              </w:rPr>
              <w:br/>
              <w:t>Индикатор 5.19</w:t>
            </w:r>
            <w:r w:rsidRPr="000A3070">
              <w:rPr>
                <w:sz w:val="14"/>
                <w:szCs w:val="14"/>
              </w:rPr>
              <w:br/>
              <w:t>Индикатор 5.21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82BE3" w:rsidRPr="000A3070" w:rsidRDefault="00F82BE3" w:rsidP="000A3070">
            <w:pPr>
              <w:ind w:left="-57"/>
              <w:rPr>
                <w:sz w:val="14"/>
                <w:szCs w:val="14"/>
              </w:rPr>
            </w:pPr>
          </w:p>
          <w:p w:rsidR="00F82BE3" w:rsidRPr="000A3070" w:rsidRDefault="00F82BE3" w:rsidP="000A3070">
            <w:pPr>
              <w:ind w:left="-57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».</w:t>
            </w:r>
          </w:p>
        </w:tc>
      </w:tr>
      <w:tr w:rsidR="00D43227" w:rsidRPr="000A3070" w:rsidTr="00D84469">
        <w:trPr>
          <w:trHeight w:val="726"/>
        </w:trPr>
        <w:tc>
          <w:tcPr>
            <w:tcW w:w="11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82BE3" w:rsidRPr="000A3070" w:rsidRDefault="00F82BE3" w:rsidP="000A3070">
            <w:pPr>
              <w:ind w:left="-85"/>
              <w:jc w:val="right"/>
              <w:rPr>
                <w:sz w:val="14"/>
                <w:szCs w:val="14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0A307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E3" w:rsidRPr="000A3070" w:rsidRDefault="00F82BE3" w:rsidP="000A3070">
            <w:pPr>
              <w:pStyle w:val="ConsPlusNormal"/>
              <w:ind w:lef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autoSpaceDE w:val="0"/>
              <w:autoSpaceDN w:val="0"/>
              <w:adjustRightInd w:val="0"/>
              <w:ind w:right="-108" w:hanging="10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СМР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2022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pacing w:val="-14"/>
                <w:sz w:val="14"/>
                <w:szCs w:val="14"/>
              </w:rPr>
              <w:t>4 900 310,9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pacing w:val="-14"/>
                <w:sz w:val="14"/>
                <w:szCs w:val="14"/>
              </w:rPr>
            </w:pPr>
            <w:r w:rsidRPr="000A3070">
              <w:rPr>
                <w:spacing w:val="-14"/>
                <w:sz w:val="14"/>
                <w:szCs w:val="14"/>
              </w:rPr>
              <w:t>4 900 310,9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4 900 310,9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4 900 310,9</w:t>
            </w:r>
          </w:p>
        </w:tc>
        <w:tc>
          <w:tcPr>
            <w:tcW w:w="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0A3070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82BE3" w:rsidRPr="000A3070" w:rsidRDefault="00F82BE3" w:rsidP="000A3070">
            <w:pPr>
              <w:ind w:left="-57"/>
              <w:rPr>
                <w:sz w:val="14"/>
                <w:szCs w:val="14"/>
              </w:rPr>
            </w:pPr>
          </w:p>
        </w:tc>
      </w:tr>
      <w:tr w:rsidR="00D43227" w:rsidRPr="000A3070" w:rsidTr="00D84469">
        <w:trPr>
          <w:trHeight w:val="1290"/>
        </w:trPr>
        <w:tc>
          <w:tcPr>
            <w:tcW w:w="118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BE3" w:rsidRPr="000A3070" w:rsidRDefault="00F82BE3" w:rsidP="000A3070">
            <w:pPr>
              <w:ind w:left="-85"/>
              <w:jc w:val="right"/>
              <w:rPr>
                <w:sz w:val="14"/>
                <w:szCs w:val="14"/>
              </w:rPr>
            </w:pPr>
          </w:p>
        </w:tc>
        <w:tc>
          <w:tcPr>
            <w:tcW w:w="2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0A307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BE3" w:rsidRPr="000A3070" w:rsidRDefault="00F82BE3" w:rsidP="000A3070">
            <w:pPr>
              <w:pStyle w:val="ConsPlusNormal"/>
              <w:ind w:lef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autoSpaceDE w:val="0"/>
              <w:autoSpaceDN w:val="0"/>
              <w:adjustRightInd w:val="0"/>
              <w:ind w:right="-108" w:hanging="107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Итого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2022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pacing w:val="-14"/>
                <w:sz w:val="14"/>
                <w:szCs w:val="14"/>
              </w:rPr>
            </w:pPr>
            <w:r w:rsidRPr="000A3070">
              <w:rPr>
                <w:spacing w:val="-14"/>
                <w:sz w:val="14"/>
                <w:szCs w:val="14"/>
              </w:rPr>
              <w:t>4 973 941,5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pacing w:val="-14"/>
                <w:sz w:val="14"/>
                <w:szCs w:val="14"/>
              </w:rPr>
            </w:pPr>
            <w:r w:rsidRPr="000A3070">
              <w:rPr>
                <w:spacing w:val="-14"/>
                <w:sz w:val="14"/>
                <w:szCs w:val="14"/>
              </w:rPr>
              <w:t>4 973 941,5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E3" w:rsidRPr="000A3070" w:rsidRDefault="00F82BE3" w:rsidP="006C25CF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D84469">
            <w:pPr>
              <w:ind w:left="-85" w:right="-85"/>
              <w:jc w:val="center"/>
              <w:rPr>
                <w:sz w:val="14"/>
                <w:szCs w:val="14"/>
              </w:rPr>
            </w:pPr>
            <w:r w:rsidRPr="000A3070">
              <w:rPr>
                <w:sz w:val="14"/>
                <w:szCs w:val="14"/>
              </w:rPr>
              <w:t>-</w:t>
            </w:r>
          </w:p>
        </w:tc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4 973 941,5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</w:tcPr>
          <w:p w:rsidR="00F82BE3" w:rsidRPr="00D43227" w:rsidRDefault="00F82BE3" w:rsidP="00D84469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D43227">
              <w:rPr>
                <w:spacing w:val="-10"/>
                <w:sz w:val="14"/>
                <w:szCs w:val="14"/>
              </w:rPr>
              <w:t>4 973 941,5</w:t>
            </w:r>
          </w:p>
        </w:tc>
        <w:tc>
          <w:tcPr>
            <w:tcW w:w="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2BE3" w:rsidRPr="000A3070" w:rsidRDefault="00F82BE3" w:rsidP="000A3070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82BE3" w:rsidRPr="000A3070" w:rsidRDefault="00F82BE3" w:rsidP="000A3070">
            <w:pPr>
              <w:ind w:left="-57"/>
              <w:rPr>
                <w:sz w:val="14"/>
                <w:szCs w:val="14"/>
              </w:rPr>
            </w:pPr>
          </w:p>
        </w:tc>
      </w:tr>
    </w:tbl>
    <w:p w:rsidR="0084358F" w:rsidRDefault="0084358F" w:rsidP="00E05C60">
      <w:pPr>
        <w:pStyle w:val="a8"/>
        <w:tabs>
          <w:tab w:val="left" w:pos="-142"/>
        </w:tabs>
        <w:ind w:left="0" w:firstLine="567"/>
      </w:pPr>
    </w:p>
    <w:p w:rsidR="002A27D6" w:rsidRDefault="00F62EB6" w:rsidP="00E05C60">
      <w:pPr>
        <w:pStyle w:val="a8"/>
        <w:tabs>
          <w:tab w:val="left" w:pos="-142"/>
        </w:tabs>
        <w:ind w:left="0" w:firstLine="567"/>
      </w:pPr>
      <w:r>
        <w:t>1</w:t>
      </w:r>
      <w:r w:rsidR="00D05FBD">
        <w:t>.</w:t>
      </w:r>
      <w:r>
        <w:t>7</w:t>
      </w:r>
      <w:r w:rsidR="00D05FBD">
        <w:t xml:space="preserve">. </w:t>
      </w:r>
      <w:r w:rsidR="002A27D6" w:rsidRPr="00D05FBD">
        <w:t>Позиции «ИТОГО прочие расходы развития» и «ВСЕГО проектная часть подпрограммы 5» таблицы подраздела 11.2.1 раздела 11 приложения к постановлению изложить в следующей редакции:</w:t>
      </w:r>
    </w:p>
    <w:p w:rsidR="0084358F" w:rsidRPr="00D05FBD" w:rsidRDefault="0084358F" w:rsidP="00E05C60">
      <w:pPr>
        <w:pStyle w:val="a8"/>
        <w:tabs>
          <w:tab w:val="left" w:pos="-142"/>
        </w:tabs>
        <w:ind w:left="0" w:firstLine="567"/>
      </w:pPr>
    </w:p>
    <w:tbl>
      <w:tblPr>
        <w:tblW w:w="5000" w:type="pct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60"/>
        <w:gridCol w:w="2756"/>
        <w:gridCol w:w="741"/>
        <w:gridCol w:w="792"/>
        <w:gridCol w:w="779"/>
        <w:gridCol w:w="788"/>
        <w:gridCol w:w="788"/>
        <w:gridCol w:w="834"/>
        <w:gridCol w:w="790"/>
        <w:gridCol w:w="724"/>
        <w:gridCol w:w="283"/>
      </w:tblGrid>
      <w:tr w:rsidR="00D43227" w:rsidRPr="00D43227" w:rsidTr="00D43227">
        <w:trPr>
          <w:trHeight w:val="20"/>
          <w:jc w:val="center"/>
        </w:trPr>
        <w:tc>
          <w:tcPr>
            <w:tcW w:w="129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C0D13" w:rsidRPr="00D43227" w:rsidRDefault="007C0D13" w:rsidP="00D43227">
            <w:pPr>
              <w:widowControl w:val="0"/>
              <w:jc w:val="right"/>
              <w:rPr>
                <w:sz w:val="16"/>
                <w:szCs w:val="16"/>
              </w:rPr>
            </w:pPr>
            <w:r w:rsidRPr="00D43227">
              <w:rPr>
                <w:sz w:val="16"/>
                <w:szCs w:val="16"/>
              </w:rPr>
              <w:t>«</w:t>
            </w:r>
          </w:p>
          <w:p w:rsidR="00D43227" w:rsidRPr="00D43227" w:rsidRDefault="00D43227" w:rsidP="00D43227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rPr>
                <w:sz w:val="16"/>
                <w:szCs w:val="16"/>
              </w:rPr>
            </w:pPr>
            <w:r w:rsidRPr="00D43227">
              <w:rPr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6 637 054,4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12 328 945,5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12 325 370,0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16 982 136,7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23 921 800,0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15 117 058,0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87 312 364,6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13" w:rsidRPr="00D43227" w:rsidRDefault="007C0D13" w:rsidP="000A3070">
            <w:pPr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х</w:t>
            </w:r>
          </w:p>
        </w:tc>
        <w:tc>
          <w:tcPr>
            <w:tcW w:w="149" w:type="pct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C0D13" w:rsidRPr="00D43227" w:rsidRDefault="007C0D13" w:rsidP="00D43227">
            <w:pPr>
              <w:ind w:left="-57"/>
              <w:rPr>
                <w:sz w:val="16"/>
                <w:szCs w:val="16"/>
              </w:rPr>
            </w:pPr>
            <w:r w:rsidRPr="00D43227">
              <w:rPr>
                <w:sz w:val="16"/>
                <w:szCs w:val="16"/>
              </w:rPr>
              <w:t>».</w:t>
            </w:r>
          </w:p>
        </w:tc>
      </w:tr>
      <w:tr w:rsidR="00D43227" w:rsidRPr="00D43227" w:rsidTr="00D43227">
        <w:trPr>
          <w:trHeight w:val="143"/>
          <w:jc w:val="center"/>
        </w:trPr>
        <w:tc>
          <w:tcPr>
            <w:tcW w:w="12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7C0D13" w:rsidRPr="00D43227" w:rsidRDefault="007C0D13" w:rsidP="000A3070">
            <w:pPr>
              <w:rPr>
                <w:sz w:val="16"/>
                <w:szCs w:val="16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rPr>
                <w:sz w:val="16"/>
                <w:szCs w:val="16"/>
              </w:rPr>
            </w:pPr>
            <w:r w:rsidRPr="00D43227">
              <w:rPr>
                <w:sz w:val="16"/>
                <w:szCs w:val="16"/>
              </w:rPr>
              <w:t>ВСЕГО проектная часть</w:t>
            </w:r>
          </w:p>
          <w:p w:rsidR="007C0D13" w:rsidRPr="00D43227" w:rsidRDefault="007C0D13" w:rsidP="00D43227">
            <w:pPr>
              <w:widowControl w:val="0"/>
              <w:rPr>
                <w:sz w:val="16"/>
                <w:szCs w:val="16"/>
              </w:rPr>
            </w:pPr>
            <w:r w:rsidRPr="00D43227">
              <w:rPr>
                <w:sz w:val="16"/>
                <w:szCs w:val="16"/>
              </w:rPr>
              <w:t>подпрограммы 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6 807 601,6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14 331 042,0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12 851 664,6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17 038 371,7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23 921 800,0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15 117 058,0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90 067 537,9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D13" w:rsidRPr="00D43227" w:rsidRDefault="007C0D13" w:rsidP="00D43227">
            <w:pPr>
              <w:widowControl w:val="0"/>
              <w:jc w:val="center"/>
              <w:rPr>
                <w:spacing w:val="-10"/>
                <w:sz w:val="16"/>
                <w:szCs w:val="16"/>
              </w:rPr>
            </w:pPr>
            <w:r w:rsidRPr="00D43227">
              <w:rPr>
                <w:spacing w:val="-10"/>
                <w:sz w:val="16"/>
                <w:szCs w:val="16"/>
              </w:rPr>
              <w:t>х</w:t>
            </w:r>
          </w:p>
        </w:tc>
        <w:tc>
          <w:tcPr>
            <w:tcW w:w="149" w:type="pct"/>
            <w:vMerge/>
            <w:tcBorders>
              <w:left w:val="single" w:sz="4" w:space="0" w:color="auto"/>
            </w:tcBorders>
            <w:shd w:val="clear" w:color="auto" w:fill="auto"/>
          </w:tcPr>
          <w:p w:rsidR="007C0D13" w:rsidRPr="00D43227" w:rsidRDefault="007C0D13" w:rsidP="000A3070">
            <w:pPr>
              <w:rPr>
                <w:sz w:val="16"/>
                <w:szCs w:val="16"/>
              </w:rPr>
            </w:pPr>
          </w:p>
        </w:tc>
      </w:tr>
    </w:tbl>
    <w:p w:rsidR="004D1FD6" w:rsidRPr="00F61813" w:rsidRDefault="004D1FD6" w:rsidP="000A3070">
      <w:pPr>
        <w:pStyle w:val="a8"/>
        <w:tabs>
          <w:tab w:val="left" w:pos="-142"/>
        </w:tabs>
        <w:ind w:left="0" w:firstLine="567"/>
        <w:outlineLvl w:val="0"/>
        <w:rPr>
          <w:sz w:val="2"/>
          <w:szCs w:val="2"/>
        </w:rPr>
      </w:pPr>
    </w:p>
    <w:p w:rsidR="00D43227" w:rsidRDefault="00D43227" w:rsidP="00E05C60">
      <w:pPr>
        <w:pStyle w:val="a8"/>
        <w:tabs>
          <w:tab w:val="left" w:pos="-142"/>
        </w:tabs>
        <w:ind w:left="0" w:firstLine="567"/>
      </w:pPr>
    </w:p>
    <w:p w:rsidR="00017097" w:rsidRDefault="00017097" w:rsidP="00E05C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F54">
        <w:rPr>
          <w:rFonts w:ascii="Times New Roman" w:hAnsi="Times New Roman" w:cs="Times New Roman"/>
          <w:sz w:val="24"/>
          <w:szCs w:val="24"/>
        </w:rPr>
        <w:t xml:space="preserve">2. Комитету финансов Санкт-Петербурга выделить Комитету по строительству </w:t>
      </w:r>
      <w:r w:rsidR="00AC1E27">
        <w:rPr>
          <w:rFonts w:ascii="Times New Roman" w:hAnsi="Times New Roman" w:cs="Times New Roman"/>
          <w:sz w:val="24"/>
          <w:szCs w:val="24"/>
        </w:rPr>
        <w:br/>
      </w:r>
      <w:r w:rsidRPr="002F2F54">
        <w:rPr>
          <w:rFonts w:ascii="Times New Roman" w:hAnsi="Times New Roman" w:cs="Times New Roman"/>
          <w:sz w:val="24"/>
          <w:szCs w:val="24"/>
        </w:rPr>
        <w:t>за счет средств, предусмотренных</w:t>
      </w:r>
      <w:r w:rsidR="00AC1E27">
        <w:rPr>
          <w:rFonts w:ascii="Times New Roman" w:hAnsi="Times New Roman" w:cs="Times New Roman"/>
          <w:sz w:val="24"/>
          <w:szCs w:val="24"/>
        </w:rPr>
        <w:t xml:space="preserve"> статьей расходов «Ре</w:t>
      </w:r>
      <w:r w:rsidRPr="002F2F54">
        <w:rPr>
          <w:rFonts w:ascii="Times New Roman" w:hAnsi="Times New Roman" w:cs="Times New Roman"/>
          <w:sz w:val="24"/>
          <w:szCs w:val="24"/>
        </w:rPr>
        <w:t>зервный фонд Правительства Санкт-Петербурга</w:t>
      </w:r>
      <w:r w:rsidR="00AC1E27">
        <w:rPr>
          <w:rFonts w:ascii="Times New Roman" w:hAnsi="Times New Roman" w:cs="Times New Roman"/>
          <w:sz w:val="24"/>
          <w:szCs w:val="24"/>
        </w:rPr>
        <w:t>»</w:t>
      </w:r>
      <w:r w:rsidRPr="002F2F54">
        <w:rPr>
          <w:rFonts w:ascii="Times New Roman" w:hAnsi="Times New Roman" w:cs="Times New Roman"/>
          <w:sz w:val="24"/>
          <w:szCs w:val="24"/>
        </w:rPr>
        <w:t xml:space="preserve"> (код целевой статьи 9900000200) в приложении 2 к Закону </w:t>
      </w:r>
      <w:r w:rsidR="00AC1E27">
        <w:rPr>
          <w:rFonts w:ascii="Times New Roman" w:hAnsi="Times New Roman" w:cs="Times New Roman"/>
          <w:sz w:val="24"/>
          <w:szCs w:val="24"/>
        </w:rPr>
        <w:br/>
      </w:r>
      <w:r w:rsidRPr="002F2F54">
        <w:rPr>
          <w:rFonts w:ascii="Times New Roman" w:hAnsi="Times New Roman" w:cs="Times New Roman"/>
          <w:sz w:val="24"/>
          <w:szCs w:val="24"/>
        </w:rPr>
        <w:t>Санкт-Петербурга от 25.11.202</w:t>
      </w:r>
      <w:r w:rsidR="00F81877">
        <w:rPr>
          <w:rFonts w:ascii="Times New Roman" w:hAnsi="Times New Roman" w:cs="Times New Roman"/>
          <w:sz w:val="24"/>
          <w:szCs w:val="24"/>
        </w:rPr>
        <w:t>1</w:t>
      </w:r>
      <w:r w:rsidRPr="002F2F54">
        <w:rPr>
          <w:rFonts w:ascii="Times New Roman" w:hAnsi="Times New Roman" w:cs="Times New Roman"/>
          <w:sz w:val="24"/>
          <w:szCs w:val="24"/>
        </w:rPr>
        <w:t xml:space="preserve"> </w:t>
      </w:r>
      <w:r w:rsidR="00AC1E27">
        <w:rPr>
          <w:rFonts w:ascii="Times New Roman" w:hAnsi="Times New Roman" w:cs="Times New Roman"/>
          <w:sz w:val="24"/>
          <w:szCs w:val="24"/>
        </w:rPr>
        <w:t xml:space="preserve">№ </w:t>
      </w:r>
      <w:r w:rsidRPr="002F2F54">
        <w:rPr>
          <w:rFonts w:ascii="Times New Roman" w:hAnsi="Times New Roman" w:cs="Times New Roman"/>
          <w:sz w:val="24"/>
          <w:szCs w:val="24"/>
        </w:rPr>
        <w:t>5</w:t>
      </w:r>
      <w:r w:rsidR="00F81877">
        <w:rPr>
          <w:rFonts w:ascii="Times New Roman" w:hAnsi="Times New Roman" w:cs="Times New Roman"/>
          <w:sz w:val="24"/>
          <w:szCs w:val="24"/>
        </w:rPr>
        <w:t>58</w:t>
      </w:r>
      <w:r w:rsidRPr="002F2F54">
        <w:rPr>
          <w:rFonts w:ascii="Times New Roman" w:hAnsi="Times New Roman" w:cs="Times New Roman"/>
          <w:sz w:val="24"/>
          <w:szCs w:val="24"/>
        </w:rPr>
        <w:t>-11</w:t>
      </w:r>
      <w:r w:rsidR="00F81877">
        <w:rPr>
          <w:rFonts w:ascii="Times New Roman" w:hAnsi="Times New Roman" w:cs="Times New Roman"/>
          <w:sz w:val="24"/>
          <w:szCs w:val="24"/>
        </w:rPr>
        <w:t>9</w:t>
      </w:r>
      <w:r w:rsidRPr="002F2F54">
        <w:rPr>
          <w:rFonts w:ascii="Times New Roman" w:hAnsi="Times New Roman" w:cs="Times New Roman"/>
          <w:sz w:val="24"/>
          <w:szCs w:val="24"/>
        </w:rPr>
        <w:t xml:space="preserve"> </w:t>
      </w:r>
      <w:r w:rsidR="00F81877">
        <w:rPr>
          <w:rFonts w:ascii="Times New Roman" w:hAnsi="Times New Roman" w:cs="Times New Roman"/>
          <w:sz w:val="24"/>
          <w:szCs w:val="24"/>
        </w:rPr>
        <w:t>«</w:t>
      </w:r>
      <w:r w:rsidRPr="002F2F54">
        <w:rPr>
          <w:rFonts w:ascii="Times New Roman" w:hAnsi="Times New Roman" w:cs="Times New Roman"/>
          <w:sz w:val="24"/>
          <w:szCs w:val="24"/>
        </w:rPr>
        <w:t>О бюджете Санкт-Петербурга на 202</w:t>
      </w:r>
      <w:r w:rsidR="00F81877">
        <w:rPr>
          <w:rFonts w:ascii="Times New Roman" w:hAnsi="Times New Roman" w:cs="Times New Roman"/>
          <w:sz w:val="24"/>
          <w:szCs w:val="24"/>
        </w:rPr>
        <w:t>2</w:t>
      </w:r>
      <w:r w:rsidRPr="002F2F54">
        <w:rPr>
          <w:rFonts w:ascii="Times New Roman" w:hAnsi="Times New Roman" w:cs="Times New Roman"/>
          <w:sz w:val="24"/>
          <w:szCs w:val="24"/>
        </w:rPr>
        <w:t xml:space="preserve"> год </w:t>
      </w:r>
      <w:r w:rsidR="00AC1E27">
        <w:rPr>
          <w:rFonts w:ascii="Times New Roman" w:hAnsi="Times New Roman" w:cs="Times New Roman"/>
          <w:sz w:val="24"/>
          <w:szCs w:val="24"/>
        </w:rPr>
        <w:br/>
      </w:r>
      <w:r w:rsidRPr="002F2F54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F81877">
        <w:rPr>
          <w:rFonts w:ascii="Times New Roman" w:hAnsi="Times New Roman" w:cs="Times New Roman"/>
          <w:sz w:val="24"/>
          <w:szCs w:val="24"/>
        </w:rPr>
        <w:t>3</w:t>
      </w:r>
      <w:r w:rsidRPr="002F2F54">
        <w:rPr>
          <w:rFonts w:ascii="Times New Roman" w:hAnsi="Times New Roman" w:cs="Times New Roman"/>
          <w:sz w:val="24"/>
          <w:szCs w:val="24"/>
        </w:rPr>
        <w:t xml:space="preserve"> и 202</w:t>
      </w:r>
      <w:r w:rsidR="00F81877">
        <w:rPr>
          <w:rFonts w:ascii="Times New Roman" w:hAnsi="Times New Roman" w:cs="Times New Roman"/>
          <w:sz w:val="24"/>
          <w:szCs w:val="24"/>
        </w:rPr>
        <w:t>4</w:t>
      </w:r>
      <w:r w:rsidRPr="002F2F54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81877">
        <w:rPr>
          <w:rFonts w:ascii="Times New Roman" w:hAnsi="Times New Roman" w:cs="Times New Roman"/>
          <w:sz w:val="24"/>
          <w:szCs w:val="24"/>
        </w:rPr>
        <w:t>»</w:t>
      </w:r>
      <w:r w:rsidRPr="002F2F54">
        <w:rPr>
          <w:rFonts w:ascii="Times New Roman" w:hAnsi="Times New Roman" w:cs="Times New Roman"/>
          <w:sz w:val="24"/>
          <w:szCs w:val="24"/>
        </w:rPr>
        <w:t xml:space="preserve">, </w:t>
      </w:r>
      <w:r w:rsidR="00F81877">
        <w:rPr>
          <w:rFonts w:ascii="Times New Roman" w:hAnsi="Times New Roman" w:cs="Times New Roman"/>
          <w:sz w:val="24"/>
          <w:szCs w:val="24"/>
        </w:rPr>
        <w:t xml:space="preserve">4 973 941,5 </w:t>
      </w:r>
      <w:r w:rsidRPr="002F2F54">
        <w:rPr>
          <w:rFonts w:ascii="Times New Roman" w:hAnsi="Times New Roman" w:cs="Times New Roman"/>
          <w:sz w:val="24"/>
          <w:szCs w:val="24"/>
        </w:rPr>
        <w:t xml:space="preserve">тыс. руб. на осуществление бюджетных инвестиций в целях проектирования и строительства здания многопрофильного лечебно-диагностического корпуса Санкт-Петербургского государственного бюджетного учреждения здравоохранения </w:t>
      </w:r>
      <w:r w:rsidR="00F81877">
        <w:rPr>
          <w:rFonts w:ascii="Times New Roman" w:hAnsi="Times New Roman" w:cs="Times New Roman"/>
          <w:sz w:val="24"/>
          <w:szCs w:val="24"/>
        </w:rPr>
        <w:t>«</w:t>
      </w:r>
      <w:r w:rsidRPr="002F2F54">
        <w:rPr>
          <w:rFonts w:ascii="Times New Roman" w:hAnsi="Times New Roman" w:cs="Times New Roman"/>
          <w:sz w:val="24"/>
          <w:szCs w:val="24"/>
        </w:rPr>
        <w:t>Городская</w:t>
      </w:r>
      <w:r w:rsidR="00F81877">
        <w:rPr>
          <w:rFonts w:ascii="Times New Roman" w:hAnsi="Times New Roman" w:cs="Times New Roman"/>
          <w:sz w:val="24"/>
          <w:szCs w:val="24"/>
        </w:rPr>
        <w:t xml:space="preserve"> Александровская больница» </w:t>
      </w:r>
      <w:r w:rsidRPr="002F2F54">
        <w:rPr>
          <w:rFonts w:ascii="Times New Roman" w:hAnsi="Times New Roman" w:cs="Times New Roman"/>
          <w:sz w:val="24"/>
          <w:szCs w:val="24"/>
        </w:rPr>
        <w:t>по адресу: Санкт-Петербург,</w:t>
      </w:r>
      <w:r w:rsidR="00F81877" w:rsidRPr="00F81877">
        <w:rPr>
          <w:rFonts w:ascii="Times New Roman" w:hAnsi="Times New Roman" w:cs="Times New Roman"/>
          <w:sz w:val="24"/>
          <w:szCs w:val="24"/>
        </w:rPr>
        <w:t xml:space="preserve"> </w:t>
      </w:r>
      <w:r w:rsidR="00F81877" w:rsidRPr="002F2F54">
        <w:rPr>
          <w:rFonts w:ascii="Times New Roman" w:hAnsi="Times New Roman" w:cs="Times New Roman"/>
          <w:sz w:val="24"/>
          <w:szCs w:val="24"/>
        </w:rPr>
        <w:t>пр.</w:t>
      </w:r>
      <w:r w:rsidRPr="002F2F54">
        <w:rPr>
          <w:rFonts w:ascii="Times New Roman" w:hAnsi="Times New Roman" w:cs="Times New Roman"/>
          <w:sz w:val="24"/>
          <w:szCs w:val="24"/>
        </w:rPr>
        <w:t xml:space="preserve"> С</w:t>
      </w:r>
      <w:r w:rsidR="00F81877">
        <w:rPr>
          <w:rFonts w:ascii="Times New Roman" w:hAnsi="Times New Roman" w:cs="Times New Roman"/>
          <w:sz w:val="24"/>
          <w:szCs w:val="24"/>
        </w:rPr>
        <w:t>олидарности</w:t>
      </w:r>
      <w:r w:rsidRPr="002F2F54">
        <w:rPr>
          <w:rFonts w:ascii="Times New Roman" w:hAnsi="Times New Roman" w:cs="Times New Roman"/>
          <w:sz w:val="24"/>
          <w:szCs w:val="24"/>
        </w:rPr>
        <w:t xml:space="preserve">, д. </w:t>
      </w:r>
      <w:r w:rsidR="00F81877">
        <w:rPr>
          <w:rFonts w:ascii="Times New Roman" w:hAnsi="Times New Roman" w:cs="Times New Roman"/>
          <w:sz w:val="24"/>
          <w:szCs w:val="24"/>
        </w:rPr>
        <w:t>4</w:t>
      </w:r>
      <w:r w:rsidRPr="002F2F54">
        <w:rPr>
          <w:rFonts w:ascii="Times New Roman" w:hAnsi="Times New Roman" w:cs="Times New Roman"/>
          <w:sz w:val="24"/>
          <w:szCs w:val="24"/>
        </w:rPr>
        <w:t xml:space="preserve">, литера А, в целях оказания специализированной медицинской помощи больным новой коронавирусной инфекцией (COVID-19) и лицам с признаками указанной инфекции в соответствии с решением </w:t>
      </w:r>
      <w:r w:rsidR="00F81877">
        <w:rPr>
          <w:rFonts w:ascii="Times New Roman" w:hAnsi="Times New Roman" w:cs="Times New Roman"/>
          <w:sz w:val="24"/>
          <w:szCs w:val="24"/>
        </w:rPr>
        <w:br/>
      </w:r>
      <w:r w:rsidRPr="002F2F54">
        <w:rPr>
          <w:rFonts w:ascii="Times New Roman" w:hAnsi="Times New Roman" w:cs="Times New Roman"/>
          <w:sz w:val="24"/>
          <w:szCs w:val="24"/>
        </w:rPr>
        <w:t>об осуществлении бюджетных инвестиций в объекты капитального строительства государственной собственности Санкт-Петербурга, содержащимся в</w:t>
      </w:r>
      <w:r w:rsidR="00F81877">
        <w:rPr>
          <w:rFonts w:ascii="Times New Roman" w:hAnsi="Times New Roman" w:cs="Times New Roman"/>
          <w:sz w:val="24"/>
          <w:szCs w:val="24"/>
        </w:rPr>
        <w:t xml:space="preserve"> пункте 2-1</w:t>
      </w:r>
      <w:r w:rsidRPr="002F2F54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Санкт-Петербурга от 30.06.2014 </w:t>
      </w:r>
      <w:r w:rsidR="00F81877">
        <w:rPr>
          <w:rFonts w:ascii="Times New Roman" w:hAnsi="Times New Roman" w:cs="Times New Roman"/>
          <w:sz w:val="24"/>
          <w:szCs w:val="24"/>
        </w:rPr>
        <w:t>№</w:t>
      </w:r>
      <w:r w:rsidRPr="002F2F54">
        <w:rPr>
          <w:rFonts w:ascii="Times New Roman" w:hAnsi="Times New Roman" w:cs="Times New Roman"/>
          <w:sz w:val="24"/>
          <w:szCs w:val="24"/>
        </w:rPr>
        <w:t xml:space="preserve"> 553 </w:t>
      </w:r>
      <w:r w:rsidR="00F81877">
        <w:rPr>
          <w:rFonts w:ascii="Times New Roman" w:hAnsi="Times New Roman" w:cs="Times New Roman"/>
          <w:sz w:val="24"/>
          <w:szCs w:val="24"/>
        </w:rPr>
        <w:t>«</w:t>
      </w:r>
      <w:r w:rsidRPr="002F2F54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F81877">
        <w:rPr>
          <w:rFonts w:ascii="Times New Roman" w:hAnsi="Times New Roman" w:cs="Times New Roman"/>
          <w:sz w:val="24"/>
          <w:szCs w:val="24"/>
        </w:rPr>
        <w:t>«</w:t>
      </w:r>
      <w:r w:rsidRPr="002F2F54">
        <w:rPr>
          <w:rFonts w:ascii="Times New Roman" w:hAnsi="Times New Roman" w:cs="Times New Roman"/>
          <w:sz w:val="24"/>
          <w:szCs w:val="24"/>
        </w:rPr>
        <w:t>Развитие здравоохранения в Санкт-Петербурге</w:t>
      </w:r>
      <w:r w:rsidR="00F81877">
        <w:rPr>
          <w:rFonts w:ascii="Times New Roman" w:hAnsi="Times New Roman" w:cs="Times New Roman"/>
          <w:sz w:val="24"/>
          <w:szCs w:val="24"/>
        </w:rPr>
        <w:t>»</w:t>
      </w:r>
      <w:r w:rsidRPr="002F2F54">
        <w:rPr>
          <w:rFonts w:ascii="Times New Roman" w:hAnsi="Times New Roman" w:cs="Times New Roman"/>
          <w:sz w:val="24"/>
          <w:szCs w:val="24"/>
        </w:rPr>
        <w:t>.</w:t>
      </w:r>
    </w:p>
    <w:p w:rsidR="003241BB" w:rsidRPr="002F2F54" w:rsidRDefault="003241BB" w:rsidP="00C761D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F54">
        <w:rPr>
          <w:rFonts w:ascii="Times New Roman" w:hAnsi="Times New Roman" w:cs="Times New Roman"/>
          <w:sz w:val="24"/>
          <w:szCs w:val="24"/>
        </w:rPr>
        <w:lastRenderedPageBreak/>
        <w:t>3. Внести изменение в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2F2F5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E05C60">
        <w:rPr>
          <w:rFonts w:ascii="Times New Roman" w:hAnsi="Times New Roman" w:cs="Times New Roman"/>
          <w:sz w:val="24"/>
          <w:szCs w:val="24"/>
        </w:rPr>
        <w:br/>
      </w:r>
      <w:r w:rsidRPr="002F2F54">
        <w:rPr>
          <w:rFonts w:ascii="Times New Roman" w:hAnsi="Times New Roman" w:cs="Times New Roman"/>
          <w:sz w:val="24"/>
          <w:szCs w:val="24"/>
        </w:rPr>
        <w:t xml:space="preserve">от </w:t>
      </w:r>
      <w:r w:rsidR="00D84469">
        <w:rPr>
          <w:rFonts w:ascii="Times New Roman" w:hAnsi="Times New Roman" w:cs="Times New Roman"/>
          <w:sz w:val="24"/>
          <w:szCs w:val="24"/>
        </w:rPr>
        <w:t>12.05.2021</w:t>
      </w:r>
      <w:r w:rsidRPr="002F2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2F54">
        <w:rPr>
          <w:rFonts w:ascii="Times New Roman" w:hAnsi="Times New Roman" w:cs="Times New Roman"/>
          <w:sz w:val="24"/>
          <w:szCs w:val="24"/>
        </w:rPr>
        <w:t xml:space="preserve"> </w:t>
      </w:r>
      <w:r w:rsidR="00D84469">
        <w:rPr>
          <w:rFonts w:ascii="Times New Roman" w:hAnsi="Times New Roman" w:cs="Times New Roman"/>
          <w:sz w:val="24"/>
          <w:szCs w:val="24"/>
        </w:rPr>
        <w:t>271</w:t>
      </w:r>
      <w:r w:rsidRPr="002F2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84469">
        <w:rPr>
          <w:rFonts w:ascii="Times New Roman" w:hAnsi="Times New Roman" w:cs="Times New Roman"/>
          <w:sz w:val="24"/>
          <w:szCs w:val="24"/>
        </w:rPr>
        <w:t>Об утверждении Перечня объектов капитального строительства</w:t>
      </w:r>
      <w:r w:rsidR="007C0921">
        <w:rPr>
          <w:rFonts w:ascii="Times New Roman" w:hAnsi="Times New Roman" w:cs="Times New Roman"/>
          <w:sz w:val="24"/>
          <w:szCs w:val="24"/>
        </w:rPr>
        <w:t>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– 63 статьи 112 Федерального закона «О контрактной системе в сфере закупок товаров, работ, услуг для обеспечения государственных и муниципальных нужд» на 2021-2023 годы и внесении изменений в постановление Правительства Санкт-Петербурга от 07.07.2020 № 488»</w:t>
      </w:r>
      <w:r w:rsidRPr="002F2F54">
        <w:rPr>
          <w:rFonts w:ascii="Times New Roman" w:hAnsi="Times New Roman" w:cs="Times New Roman"/>
          <w:sz w:val="24"/>
          <w:szCs w:val="24"/>
        </w:rPr>
        <w:t>, дополнив</w:t>
      </w: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Pr="002F2F54">
        <w:rPr>
          <w:rFonts w:ascii="Times New Roman" w:hAnsi="Times New Roman" w:cs="Times New Roman"/>
          <w:sz w:val="24"/>
          <w:szCs w:val="24"/>
        </w:rPr>
        <w:t xml:space="preserve">к постановлению пунктом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F2F54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3241BB" w:rsidRDefault="003241BB" w:rsidP="00E05C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0"/>
        <w:gridCol w:w="252"/>
        <w:gridCol w:w="2372"/>
        <w:gridCol w:w="6251"/>
        <w:gridCol w:w="360"/>
      </w:tblGrid>
      <w:tr w:rsidR="00EE0DF9" w:rsidRPr="00F61813" w:rsidTr="00E05C60">
        <w:trPr>
          <w:trHeight w:val="1226"/>
          <w:jc w:val="center"/>
        </w:trPr>
        <w:tc>
          <w:tcPr>
            <w:tcW w:w="157" w:type="pct"/>
            <w:tcBorders>
              <w:right w:val="single" w:sz="4" w:space="0" w:color="auto"/>
            </w:tcBorders>
            <w:shd w:val="clear" w:color="auto" w:fill="auto"/>
          </w:tcPr>
          <w:p w:rsidR="00EE0DF9" w:rsidRPr="00E05C60" w:rsidRDefault="00EE0DF9" w:rsidP="000A3070">
            <w:pPr>
              <w:jc w:val="right"/>
            </w:pPr>
            <w:r w:rsidRPr="00E05C60">
              <w:t>«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DF9" w:rsidRPr="00E05C60" w:rsidRDefault="00EE0DF9" w:rsidP="000A3070">
            <w:pPr>
              <w:jc w:val="center"/>
            </w:pPr>
            <w:r w:rsidRPr="00E05C60">
              <w:t>6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DF9" w:rsidRPr="00E05C60" w:rsidRDefault="00EE0DF9" w:rsidP="000A3070">
            <w:r w:rsidRPr="00E05C60">
              <w:t xml:space="preserve">«Развитие здравоохранения </w:t>
            </w:r>
            <w:r w:rsidRPr="00E05C60">
              <w:br/>
              <w:t>в Санкт-Петербурге»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F9" w:rsidRPr="00E05C60" w:rsidRDefault="00EE0DF9" w:rsidP="00E05C60">
            <w:pPr>
              <w:jc w:val="both"/>
            </w:pPr>
            <w:r w:rsidRPr="00E05C60">
              <w:t>Здание многопрофильного лечебно-диагностического корпуса Санкт-Петербургского государственного бюджетного учреждения здравоохранения «Городская Александровская больница» по адресу: Санкт-Петербург, пр. Солидарности, д. 4, литера А</w:t>
            </w:r>
          </w:p>
        </w:tc>
        <w:tc>
          <w:tcPr>
            <w:tcW w:w="189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0DF9" w:rsidRPr="00E05C60" w:rsidRDefault="00EE0DF9" w:rsidP="000A3070">
            <w:r w:rsidRPr="00E05C60">
              <w:t>».</w:t>
            </w:r>
          </w:p>
        </w:tc>
      </w:tr>
    </w:tbl>
    <w:p w:rsidR="00EE0DF9" w:rsidRDefault="00EE0DF9" w:rsidP="00E05C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EB1" w:rsidRPr="00AB0EB1" w:rsidRDefault="00AB0EB1" w:rsidP="00AB0E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B0EB1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5447B9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AB0EB1">
        <w:rPr>
          <w:rFonts w:ascii="Times New Roman" w:hAnsi="Times New Roman" w:cs="Times New Roman"/>
          <w:sz w:val="24"/>
          <w:szCs w:val="24"/>
        </w:rPr>
        <w:t>в постановление Правительства Санкт-Петербурга</w:t>
      </w:r>
      <w:r w:rsidR="005447B9">
        <w:rPr>
          <w:rFonts w:ascii="Times New Roman" w:hAnsi="Times New Roman" w:cs="Times New Roman"/>
          <w:sz w:val="24"/>
          <w:szCs w:val="24"/>
        </w:rPr>
        <w:br/>
      </w:r>
      <w:r w:rsidRPr="00AB0EB1">
        <w:rPr>
          <w:rFonts w:ascii="Times New Roman" w:hAnsi="Times New Roman" w:cs="Times New Roman"/>
          <w:sz w:val="24"/>
          <w:szCs w:val="24"/>
        </w:rPr>
        <w:t>от 30.12.2013 № 1095 «О системе закупок товаров, работ, услуг для обеспечения нужд Санкт-Петербурга»</w:t>
      </w:r>
      <w:r w:rsidR="005447B9">
        <w:rPr>
          <w:rFonts w:ascii="Times New Roman" w:hAnsi="Times New Roman" w:cs="Times New Roman"/>
          <w:sz w:val="24"/>
          <w:szCs w:val="24"/>
        </w:rPr>
        <w:t>, заменив в абзаце пятом пункта 5-1 постановления слова «до 4,5 млрд руб.» словами «до 5 млрд руб.».</w:t>
      </w:r>
    </w:p>
    <w:p w:rsidR="00D262D3" w:rsidRPr="00D262D3" w:rsidRDefault="005447B9" w:rsidP="00E05C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41BB" w:rsidRPr="00D262D3">
        <w:rPr>
          <w:rFonts w:ascii="Times New Roman" w:hAnsi="Times New Roman" w:cs="Times New Roman"/>
          <w:sz w:val="24"/>
          <w:szCs w:val="24"/>
        </w:rPr>
        <w:t xml:space="preserve">. </w:t>
      </w:r>
      <w:r w:rsidR="00017097" w:rsidRPr="00D262D3">
        <w:rPr>
          <w:rFonts w:ascii="Times New Roman" w:hAnsi="Times New Roman" w:cs="Times New Roman"/>
          <w:sz w:val="24"/>
          <w:szCs w:val="24"/>
        </w:rPr>
        <w:t>Разрешить при заключении государственного контракта, финансируемого за счет выделенных средств, указанных в</w:t>
      </w:r>
      <w:r w:rsidR="0020211E" w:rsidRPr="00D262D3">
        <w:rPr>
          <w:rFonts w:ascii="Times New Roman" w:hAnsi="Times New Roman" w:cs="Times New Roman"/>
          <w:sz w:val="24"/>
          <w:szCs w:val="24"/>
        </w:rPr>
        <w:t xml:space="preserve"> пункте 2 </w:t>
      </w:r>
      <w:r w:rsidR="00017097" w:rsidRPr="00D262D3">
        <w:rPr>
          <w:rFonts w:ascii="Times New Roman" w:hAnsi="Times New Roman" w:cs="Times New Roman"/>
          <w:sz w:val="24"/>
          <w:szCs w:val="24"/>
        </w:rPr>
        <w:t xml:space="preserve">постановления, предусмотреть авансирование затрат на строительство и проектирование здания многопрофильного лечебно-диагностического корпуса Санкт-Петербургского государственного бюджетного учреждения здравоохранения </w:t>
      </w:r>
      <w:r w:rsidR="0020211E" w:rsidRPr="00D262D3">
        <w:rPr>
          <w:rFonts w:ascii="Times New Roman" w:hAnsi="Times New Roman" w:cs="Times New Roman"/>
          <w:sz w:val="24"/>
          <w:szCs w:val="24"/>
        </w:rPr>
        <w:t xml:space="preserve">«Городская Александровская больница» по адресу: </w:t>
      </w:r>
      <w:r w:rsidR="0020211E" w:rsidRPr="00D262D3">
        <w:rPr>
          <w:rFonts w:ascii="Times New Roman" w:hAnsi="Times New Roman" w:cs="Times New Roman"/>
          <w:sz w:val="24"/>
          <w:szCs w:val="24"/>
        </w:rPr>
        <w:br/>
        <w:t>Санкт-Петербург, пр. Солидарности, д. 4, литера</w:t>
      </w:r>
      <w:proofErr w:type="gramStart"/>
      <w:r w:rsidR="0020211E" w:rsidRPr="00D262D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17097" w:rsidRPr="00D262D3">
        <w:rPr>
          <w:rFonts w:ascii="Times New Roman" w:hAnsi="Times New Roman" w:cs="Times New Roman"/>
          <w:sz w:val="24"/>
          <w:szCs w:val="24"/>
        </w:rPr>
        <w:t>, в размере до 80 процентов от цены указанного контракта в пределах бюджетных ассигнований, указанных в</w:t>
      </w:r>
      <w:r w:rsidR="0020211E" w:rsidRPr="00D262D3">
        <w:rPr>
          <w:rFonts w:ascii="Times New Roman" w:hAnsi="Times New Roman" w:cs="Times New Roman"/>
          <w:sz w:val="24"/>
          <w:szCs w:val="24"/>
        </w:rPr>
        <w:t xml:space="preserve"> пункте 2</w:t>
      </w:r>
      <w:r w:rsidR="00017097" w:rsidRPr="00D262D3">
        <w:rPr>
          <w:rFonts w:ascii="Times New Roman" w:hAnsi="Times New Roman" w:cs="Times New Roman"/>
          <w:sz w:val="24"/>
          <w:szCs w:val="24"/>
        </w:rPr>
        <w:t xml:space="preserve"> </w:t>
      </w:r>
      <w:hyperlink w:anchor="P564" w:history="1"/>
      <w:r w:rsidR="00017097" w:rsidRPr="00D262D3">
        <w:rPr>
          <w:rFonts w:ascii="Times New Roman" w:hAnsi="Times New Roman" w:cs="Times New Roman"/>
          <w:sz w:val="24"/>
          <w:szCs w:val="24"/>
        </w:rPr>
        <w:t>постановления.</w:t>
      </w:r>
      <w:bookmarkStart w:id="2" w:name="P579"/>
      <w:bookmarkEnd w:id="2"/>
    </w:p>
    <w:p w:rsidR="00D262D3" w:rsidRPr="00D262D3" w:rsidRDefault="005447B9" w:rsidP="00E05C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17097" w:rsidRPr="00D262D3">
        <w:rPr>
          <w:rFonts w:ascii="Times New Roman" w:hAnsi="Times New Roman" w:cs="Times New Roman"/>
          <w:sz w:val="24"/>
          <w:szCs w:val="24"/>
        </w:rPr>
        <w:t>. Комитету по строительству представить в Комитет финансов Санкт-Петербурга отчет о целевом использовании выделенных средств, указанных в</w:t>
      </w:r>
      <w:r w:rsidR="00CE7690" w:rsidRPr="00D262D3">
        <w:rPr>
          <w:rFonts w:ascii="Times New Roman" w:hAnsi="Times New Roman" w:cs="Times New Roman"/>
          <w:sz w:val="24"/>
          <w:szCs w:val="24"/>
        </w:rPr>
        <w:t xml:space="preserve"> пункте 2 </w:t>
      </w:r>
      <w:r w:rsidR="00017097" w:rsidRPr="00D262D3">
        <w:rPr>
          <w:rFonts w:ascii="Times New Roman" w:hAnsi="Times New Roman" w:cs="Times New Roman"/>
          <w:sz w:val="24"/>
          <w:szCs w:val="24"/>
        </w:rPr>
        <w:t>постановления, в порядке, установленном Комитетом финансов Санкт-Петербурга.</w:t>
      </w:r>
    </w:p>
    <w:p w:rsidR="00C61D88" w:rsidRPr="00D262D3" w:rsidRDefault="005447B9" w:rsidP="00E05C6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5FBD" w:rsidRPr="00D262D3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542F7E" w:rsidRPr="00D262D3">
        <w:rPr>
          <w:rFonts w:ascii="Times New Roman" w:hAnsi="Times New Roman" w:cs="Times New Roman"/>
          <w:sz w:val="24"/>
          <w:szCs w:val="24"/>
        </w:rPr>
        <w:br/>
      </w:r>
      <w:r w:rsidR="00D05FBD" w:rsidRPr="00D262D3">
        <w:rPr>
          <w:rFonts w:ascii="Times New Roman" w:hAnsi="Times New Roman" w:cs="Times New Roman"/>
          <w:sz w:val="24"/>
          <w:szCs w:val="24"/>
        </w:rPr>
        <w:t>Санкт-Петербурга Линченко Н.В.</w:t>
      </w:r>
    </w:p>
    <w:p w:rsidR="00C61D88" w:rsidRPr="00D262D3" w:rsidRDefault="00C61D88" w:rsidP="000A3070">
      <w:pPr>
        <w:ind w:left="-284" w:firstLine="710"/>
      </w:pPr>
    </w:p>
    <w:p w:rsidR="00C61D88" w:rsidRPr="00D262D3" w:rsidRDefault="00C61D88" w:rsidP="000A3070">
      <w:pPr>
        <w:ind w:left="-284" w:firstLine="710"/>
      </w:pPr>
    </w:p>
    <w:p w:rsidR="00C61D88" w:rsidRPr="00C61D88" w:rsidRDefault="00C61D88" w:rsidP="000A3070">
      <w:pPr>
        <w:ind w:left="-284" w:firstLine="710"/>
      </w:pPr>
    </w:p>
    <w:p w:rsidR="00C51EDF" w:rsidRDefault="00C51EDF" w:rsidP="000A3070">
      <w:pPr>
        <w:ind w:left="-284" w:right="-143"/>
        <w:rPr>
          <w:b/>
        </w:rPr>
      </w:pPr>
      <w:r>
        <w:rPr>
          <w:b/>
        </w:rPr>
        <w:t xml:space="preserve">       Губернатор</w:t>
      </w:r>
    </w:p>
    <w:p w:rsidR="00C61D88" w:rsidRDefault="00C61D88" w:rsidP="000A3070">
      <w:pPr>
        <w:ind w:left="-284" w:right="-143"/>
        <w:rPr>
          <w:b/>
        </w:rPr>
      </w:pPr>
      <w:r w:rsidRPr="00C61D88">
        <w:rPr>
          <w:b/>
        </w:rPr>
        <w:t xml:space="preserve">Санкт-Петербурга                                                        </w:t>
      </w:r>
      <w:r w:rsidR="00C51EDF">
        <w:rPr>
          <w:b/>
        </w:rPr>
        <w:t xml:space="preserve"> </w:t>
      </w:r>
      <w:r w:rsidRPr="00C61D88">
        <w:rPr>
          <w:b/>
        </w:rPr>
        <w:t xml:space="preserve">                    </w:t>
      </w:r>
      <w:r>
        <w:rPr>
          <w:b/>
        </w:rPr>
        <w:t xml:space="preserve">                 </w:t>
      </w:r>
      <w:r w:rsidR="001246B9">
        <w:rPr>
          <w:b/>
        </w:rPr>
        <w:t xml:space="preserve">   </w:t>
      </w:r>
      <w:r w:rsidR="00C51EDF">
        <w:rPr>
          <w:b/>
        </w:rPr>
        <w:t xml:space="preserve">            </w:t>
      </w:r>
      <w:proofErr w:type="spellStart"/>
      <w:r w:rsidRPr="00C61D88">
        <w:rPr>
          <w:b/>
        </w:rPr>
        <w:t>А.Д.Беглов</w:t>
      </w:r>
      <w:proofErr w:type="spellEnd"/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8"/>
      </w:tblGrid>
      <w:tr w:rsidR="00B14DFA" w:rsidRPr="002F4C90" w:rsidTr="00CF42C4">
        <w:tc>
          <w:tcPr>
            <w:tcW w:w="4788" w:type="dxa"/>
          </w:tcPr>
          <w:p w:rsidR="00B14DFA" w:rsidRPr="002F4C90" w:rsidRDefault="00B14DFA" w:rsidP="00CF42C4">
            <w:pPr>
              <w:tabs>
                <w:tab w:val="left" w:pos="4500"/>
              </w:tabs>
            </w:pPr>
            <w:r w:rsidRPr="002F4C90">
              <w:t>Вице-губернатор Санкт-Петербурга</w:t>
            </w:r>
          </w:p>
          <w:p w:rsidR="00B14DFA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3828"/>
                <w:tab w:val="left" w:pos="4500"/>
              </w:tabs>
            </w:pPr>
            <w:r w:rsidRPr="002F4C90">
              <w:t xml:space="preserve">______________________ </w:t>
            </w:r>
            <w:proofErr w:type="spellStart"/>
            <w:r w:rsidRPr="002F4C90">
              <w:t>Н.В.Линченко</w:t>
            </w:r>
            <w:proofErr w:type="spellEnd"/>
          </w:p>
          <w:p w:rsidR="00B14DFA" w:rsidRPr="002F4C90" w:rsidRDefault="00B14DFA" w:rsidP="00CF42C4">
            <w:pPr>
              <w:tabs>
                <w:tab w:val="left" w:pos="3828"/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  <w:p w:rsidR="00B14DFA" w:rsidRPr="002F4C90" w:rsidRDefault="00B14DFA" w:rsidP="00CF42C4">
            <w:pPr>
              <w:tabs>
                <w:tab w:val="left" w:pos="4500"/>
              </w:tabs>
              <w:rPr>
                <w:lang w:val="en-US"/>
              </w:rPr>
            </w:pPr>
          </w:p>
        </w:tc>
      </w:tr>
      <w:tr w:rsidR="00B14DFA" w:rsidRPr="002F4C90" w:rsidTr="00CF42C4">
        <w:tc>
          <w:tcPr>
            <w:tcW w:w="4788" w:type="dxa"/>
          </w:tcPr>
          <w:p w:rsidR="00B14DFA" w:rsidRPr="002F4C90" w:rsidRDefault="00B14DFA" w:rsidP="00CF42C4">
            <w:pPr>
              <w:tabs>
                <w:tab w:val="left" w:pos="4500"/>
              </w:tabs>
            </w:pPr>
            <w:r w:rsidRPr="002F4C90">
              <w:t xml:space="preserve">Председатель 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  <w:r w:rsidRPr="002F4C90">
              <w:t>Комитета по строительству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3828"/>
                <w:tab w:val="left" w:pos="4253"/>
              </w:tabs>
            </w:pPr>
            <w:r w:rsidRPr="002F4C90">
              <w:t>_________________</w:t>
            </w:r>
            <w:r>
              <w:t>___</w:t>
            </w:r>
            <w:r w:rsidRPr="002F4C90">
              <w:t xml:space="preserve"> </w:t>
            </w:r>
            <w:proofErr w:type="spellStart"/>
            <w:r>
              <w:t>И</w:t>
            </w:r>
            <w:r w:rsidRPr="002F4C90">
              <w:t>.В.</w:t>
            </w:r>
            <w:r>
              <w:t>Креславский</w:t>
            </w:r>
            <w:proofErr w:type="spellEnd"/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</w:tc>
      </w:tr>
      <w:tr w:rsidR="00B14DFA" w:rsidRPr="002F4C90" w:rsidTr="00CF42C4">
        <w:tc>
          <w:tcPr>
            <w:tcW w:w="4788" w:type="dxa"/>
          </w:tcPr>
          <w:p w:rsidR="00B14DFA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  <w:r>
              <w:t>З</w:t>
            </w:r>
            <w:r w:rsidRPr="002F4C90">
              <w:t>аместител</w:t>
            </w:r>
            <w:r>
              <w:t>ь</w:t>
            </w:r>
            <w:r w:rsidRPr="002F4C90">
              <w:t xml:space="preserve"> председателя 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  <w:r w:rsidRPr="002F4C90">
              <w:t>Комитета по строительству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3828"/>
                <w:tab w:val="left" w:pos="4275"/>
                <w:tab w:val="left" w:pos="4500"/>
              </w:tabs>
            </w:pPr>
            <w:r w:rsidRPr="002F4C90">
              <w:t>_________________</w:t>
            </w:r>
            <w:r>
              <w:t>___</w:t>
            </w:r>
            <w:r w:rsidRPr="002F4C90">
              <w:t xml:space="preserve"> </w:t>
            </w:r>
            <w:proofErr w:type="spellStart"/>
            <w:r>
              <w:t>В.Е.Усков</w:t>
            </w:r>
            <w:proofErr w:type="spellEnd"/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Default="00B14DFA" w:rsidP="00CF42C4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  <w:p w:rsidR="00B14DFA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</w:tc>
      </w:tr>
      <w:tr w:rsidR="00B14DFA" w:rsidRPr="002F4C90" w:rsidTr="00CF42C4">
        <w:tc>
          <w:tcPr>
            <w:tcW w:w="4788" w:type="dxa"/>
          </w:tcPr>
          <w:p w:rsidR="00B14DFA" w:rsidRDefault="00B14DFA" w:rsidP="00CF42C4">
            <w:pPr>
              <w:tabs>
                <w:tab w:val="left" w:pos="4500"/>
              </w:tabs>
            </w:pPr>
            <w:r w:rsidRPr="002F4C90">
              <w:t>Начальник</w:t>
            </w:r>
            <w:r>
              <w:t xml:space="preserve"> 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  <w:r w:rsidRPr="002F4C90">
              <w:t xml:space="preserve">Юридического управления 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  <w:r w:rsidRPr="002F4C90">
              <w:t xml:space="preserve">Комитета по строительству </w:t>
            </w: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  <w:r w:rsidRPr="002F4C90">
              <w:t>__________________</w:t>
            </w:r>
            <w:r>
              <w:t>___</w:t>
            </w:r>
            <w:r w:rsidRPr="002F4C90">
              <w:t xml:space="preserve"> </w:t>
            </w:r>
            <w:proofErr w:type="spellStart"/>
            <w:r>
              <w:t>В</w:t>
            </w:r>
            <w:r w:rsidRPr="002F4C90">
              <w:t>.</w:t>
            </w:r>
            <w:r>
              <w:t>О</w:t>
            </w:r>
            <w:r w:rsidRPr="002F4C90">
              <w:t>.</w:t>
            </w:r>
            <w:r>
              <w:t>Болтовская</w:t>
            </w:r>
            <w:proofErr w:type="spellEnd"/>
          </w:p>
          <w:p w:rsidR="00B14DFA" w:rsidRPr="002F4C90" w:rsidRDefault="00B14DFA" w:rsidP="00CF42C4">
            <w:pPr>
              <w:tabs>
                <w:tab w:val="left" w:pos="4500"/>
              </w:tabs>
            </w:pPr>
          </w:p>
          <w:p w:rsidR="00B14DFA" w:rsidRPr="002F4C90" w:rsidRDefault="00B14DFA" w:rsidP="00CF42C4">
            <w:pPr>
              <w:tabs>
                <w:tab w:val="left" w:pos="4500"/>
              </w:tabs>
            </w:pPr>
            <w:r>
              <w:t>«</w:t>
            </w:r>
            <w:r w:rsidRPr="002F4C90">
              <w:t>____</w:t>
            </w:r>
            <w:r>
              <w:t>»</w:t>
            </w:r>
            <w:r w:rsidRPr="002F4C90">
              <w:t xml:space="preserve"> ______________ 20</w:t>
            </w:r>
            <w:r>
              <w:t>22</w:t>
            </w:r>
            <w:r w:rsidRPr="002F4C90">
              <w:t xml:space="preserve"> г.</w:t>
            </w:r>
          </w:p>
        </w:tc>
      </w:tr>
    </w:tbl>
    <w:p w:rsidR="00B14DFA" w:rsidRDefault="00B14DFA" w:rsidP="000A3070">
      <w:pPr>
        <w:ind w:left="-284" w:right="-143"/>
        <w:rPr>
          <w:b/>
        </w:rPr>
      </w:pPr>
      <w:bookmarkStart w:id="3" w:name="_GoBack"/>
      <w:bookmarkEnd w:id="3"/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Default="00B14DFA" w:rsidP="000A3070">
      <w:pPr>
        <w:ind w:left="-284" w:right="-143"/>
        <w:rPr>
          <w:b/>
        </w:rPr>
      </w:pPr>
    </w:p>
    <w:p w:rsidR="00B14DFA" w:rsidRPr="00C61D88" w:rsidRDefault="00B14DFA" w:rsidP="000A3070">
      <w:pPr>
        <w:ind w:left="-284" w:right="-143"/>
        <w:rPr>
          <w:b/>
        </w:rPr>
      </w:pPr>
    </w:p>
    <w:p w:rsidR="00E26F20" w:rsidRPr="00C61D88" w:rsidRDefault="00E26F20" w:rsidP="000A3070">
      <w:pPr>
        <w:ind w:firstLine="567"/>
        <w:jc w:val="both"/>
      </w:pPr>
    </w:p>
    <w:sectPr w:rsidR="00E26F20" w:rsidRPr="00C61D88" w:rsidSect="00F81877">
      <w:headerReference w:type="default" r:id="rId10"/>
      <w:type w:val="continuous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19" w:rsidRDefault="007C6A19">
      <w:r>
        <w:separator/>
      </w:r>
    </w:p>
  </w:endnote>
  <w:endnote w:type="continuationSeparator" w:id="0">
    <w:p w:rsidR="007C6A19" w:rsidRDefault="007C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19" w:rsidRDefault="007C6A19">
      <w:r>
        <w:separator/>
      </w:r>
    </w:p>
  </w:footnote>
  <w:footnote w:type="continuationSeparator" w:id="0">
    <w:p w:rsidR="007C6A19" w:rsidRDefault="007C6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A19" w:rsidRDefault="007C6A19" w:rsidP="00C61D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14DFA">
      <w:rPr>
        <w:noProof/>
      </w:rPr>
      <w:t>4</w:t>
    </w:r>
    <w:r>
      <w:fldChar w:fldCharType="end"/>
    </w:r>
  </w:p>
  <w:p w:rsidR="007C6A19" w:rsidRDefault="007C6A19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6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15"/>
  </w:num>
  <w:num w:numId="13">
    <w:abstractNumId w:val="11"/>
  </w:num>
  <w:num w:numId="14">
    <w:abstractNumId w:val="12"/>
  </w:num>
  <w:num w:numId="15">
    <w:abstractNumId w:val="5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7EEF"/>
    <w:rsid w:val="00011E47"/>
    <w:rsid w:val="0001650B"/>
    <w:rsid w:val="00017097"/>
    <w:rsid w:val="00030745"/>
    <w:rsid w:val="0003164A"/>
    <w:rsid w:val="000373BE"/>
    <w:rsid w:val="00050481"/>
    <w:rsid w:val="0005399A"/>
    <w:rsid w:val="00062567"/>
    <w:rsid w:val="000708C0"/>
    <w:rsid w:val="000720B5"/>
    <w:rsid w:val="00081C86"/>
    <w:rsid w:val="00093890"/>
    <w:rsid w:val="000A2311"/>
    <w:rsid w:val="000A3070"/>
    <w:rsid w:val="000A5C9A"/>
    <w:rsid w:val="000B5B2F"/>
    <w:rsid w:val="000B739C"/>
    <w:rsid w:val="000C2302"/>
    <w:rsid w:val="000D17A3"/>
    <w:rsid w:val="00116646"/>
    <w:rsid w:val="001200E9"/>
    <w:rsid w:val="001246B9"/>
    <w:rsid w:val="00134AD6"/>
    <w:rsid w:val="00137B7A"/>
    <w:rsid w:val="00140DDC"/>
    <w:rsid w:val="00157289"/>
    <w:rsid w:val="00171FB0"/>
    <w:rsid w:val="00192DFA"/>
    <w:rsid w:val="001A5808"/>
    <w:rsid w:val="001A6492"/>
    <w:rsid w:val="001A7082"/>
    <w:rsid w:val="001A73BE"/>
    <w:rsid w:val="001B2511"/>
    <w:rsid w:val="001C6221"/>
    <w:rsid w:val="001D2BC2"/>
    <w:rsid w:val="001F79BD"/>
    <w:rsid w:val="002015FA"/>
    <w:rsid w:val="00201E9A"/>
    <w:rsid w:val="0020211E"/>
    <w:rsid w:val="00230C41"/>
    <w:rsid w:val="002701CB"/>
    <w:rsid w:val="00271491"/>
    <w:rsid w:val="002768FF"/>
    <w:rsid w:val="00285856"/>
    <w:rsid w:val="00287894"/>
    <w:rsid w:val="00293676"/>
    <w:rsid w:val="002A2215"/>
    <w:rsid w:val="002A27D6"/>
    <w:rsid w:val="002A67EC"/>
    <w:rsid w:val="00303327"/>
    <w:rsid w:val="00304F42"/>
    <w:rsid w:val="00307C1B"/>
    <w:rsid w:val="0031728E"/>
    <w:rsid w:val="003215E4"/>
    <w:rsid w:val="003241BB"/>
    <w:rsid w:val="003307C2"/>
    <w:rsid w:val="00332685"/>
    <w:rsid w:val="00350C86"/>
    <w:rsid w:val="0035275A"/>
    <w:rsid w:val="003728D2"/>
    <w:rsid w:val="00395E6E"/>
    <w:rsid w:val="00395FC6"/>
    <w:rsid w:val="003B34E0"/>
    <w:rsid w:val="003B7D6C"/>
    <w:rsid w:val="003D3DD4"/>
    <w:rsid w:val="003D7C37"/>
    <w:rsid w:val="003E68BF"/>
    <w:rsid w:val="003F3E28"/>
    <w:rsid w:val="00407E71"/>
    <w:rsid w:val="00411405"/>
    <w:rsid w:val="00420D65"/>
    <w:rsid w:val="004271C0"/>
    <w:rsid w:val="00433EE0"/>
    <w:rsid w:val="00434F2B"/>
    <w:rsid w:val="0044590B"/>
    <w:rsid w:val="00454350"/>
    <w:rsid w:val="0045587A"/>
    <w:rsid w:val="0046112D"/>
    <w:rsid w:val="00461B48"/>
    <w:rsid w:val="00467167"/>
    <w:rsid w:val="00474ECD"/>
    <w:rsid w:val="004763ED"/>
    <w:rsid w:val="00485EA2"/>
    <w:rsid w:val="0048731D"/>
    <w:rsid w:val="00487335"/>
    <w:rsid w:val="004A00EA"/>
    <w:rsid w:val="004A5798"/>
    <w:rsid w:val="004A63AF"/>
    <w:rsid w:val="004B733E"/>
    <w:rsid w:val="004C4135"/>
    <w:rsid w:val="004C4EEF"/>
    <w:rsid w:val="004D1FD6"/>
    <w:rsid w:val="004D2C32"/>
    <w:rsid w:val="004D3FCE"/>
    <w:rsid w:val="004F2C41"/>
    <w:rsid w:val="004F795C"/>
    <w:rsid w:val="005013D0"/>
    <w:rsid w:val="00507783"/>
    <w:rsid w:val="00516422"/>
    <w:rsid w:val="005203D4"/>
    <w:rsid w:val="00524613"/>
    <w:rsid w:val="00542F7E"/>
    <w:rsid w:val="005447B9"/>
    <w:rsid w:val="00545B98"/>
    <w:rsid w:val="0055055E"/>
    <w:rsid w:val="00560DCB"/>
    <w:rsid w:val="005712D2"/>
    <w:rsid w:val="005755D7"/>
    <w:rsid w:val="00577224"/>
    <w:rsid w:val="005772DA"/>
    <w:rsid w:val="005A118F"/>
    <w:rsid w:val="005B7134"/>
    <w:rsid w:val="005C1724"/>
    <w:rsid w:val="005D4550"/>
    <w:rsid w:val="005E3958"/>
    <w:rsid w:val="005F6F68"/>
    <w:rsid w:val="006119D6"/>
    <w:rsid w:val="00613667"/>
    <w:rsid w:val="00623DCA"/>
    <w:rsid w:val="00636B1A"/>
    <w:rsid w:val="00643BD4"/>
    <w:rsid w:val="006615DF"/>
    <w:rsid w:val="0066275D"/>
    <w:rsid w:val="006629FF"/>
    <w:rsid w:val="006649AF"/>
    <w:rsid w:val="00665CC8"/>
    <w:rsid w:val="0068031A"/>
    <w:rsid w:val="00687883"/>
    <w:rsid w:val="0069085A"/>
    <w:rsid w:val="006A04FD"/>
    <w:rsid w:val="006A5236"/>
    <w:rsid w:val="006A5DF9"/>
    <w:rsid w:val="006A5F97"/>
    <w:rsid w:val="006B0688"/>
    <w:rsid w:val="006B7C9B"/>
    <w:rsid w:val="006C0BB5"/>
    <w:rsid w:val="006C2535"/>
    <w:rsid w:val="006C25CF"/>
    <w:rsid w:val="006C7C4E"/>
    <w:rsid w:val="006E6E8B"/>
    <w:rsid w:val="006E6FD8"/>
    <w:rsid w:val="006F2283"/>
    <w:rsid w:val="006F4593"/>
    <w:rsid w:val="00702F38"/>
    <w:rsid w:val="00712C38"/>
    <w:rsid w:val="00713B1D"/>
    <w:rsid w:val="00715D39"/>
    <w:rsid w:val="00716CCE"/>
    <w:rsid w:val="00721EA9"/>
    <w:rsid w:val="00726450"/>
    <w:rsid w:val="007566E5"/>
    <w:rsid w:val="00763AEE"/>
    <w:rsid w:val="007A4870"/>
    <w:rsid w:val="007C0921"/>
    <w:rsid w:val="007C0D13"/>
    <w:rsid w:val="007C6A19"/>
    <w:rsid w:val="007D4E82"/>
    <w:rsid w:val="007F6A48"/>
    <w:rsid w:val="00815930"/>
    <w:rsid w:val="008261C9"/>
    <w:rsid w:val="0083451D"/>
    <w:rsid w:val="0084358F"/>
    <w:rsid w:val="00846046"/>
    <w:rsid w:val="00847BA9"/>
    <w:rsid w:val="00856F5D"/>
    <w:rsid w:val="00857E3E"/>
    <w:rsid w:val="00861642"/>
    <w:rsid w:val="00862DAC"/>
    <w:rsid w:val="00883D00"/>
    <w:rsid w:val="00885660"/>
    <w:rsid w:val="00892402"/>
    <w:rsid w:val="008A089F"/>
    <w:rsid w:val="008C4751"/>
    <w:rsid w:val="008D2368"/>
    <w:rsid w:val="008D3519"/>
    <w:rsid w:val="008E2913"/>
    <w:rsid w:val="008E2A8E"/>
    <w:rsid w:val="008E4134"/>
    <w:rsid w:val="008F4CA8"/>
    <w:rsid w:val="0091449A"/>
    <w:rsid w:val="00917CEC"/>
    <w:rsid w:val="009228F3"/>
    <w:rsid w:val="00924E2A"/>
    <w:rsid w:val="0093455E"/>
    <w:rsid w:val="0094030E"/>
    <w:rsid w:val="00981B56"/>
    <w:rsid w:val="009850E5"/>
    <w:rsid w:val="009A2931"/>
    <w:rsid w:val="009A3DF1"/>
    <w:rsid w:val="009A4AF3"/>
    <w:rsid w:val="009B0FDD"/>
    <w:rsid w:val="009B1942"/>
    <w:rsid w:val="009B2F39"/>
    <w:rsid w:val="009B4C83"/>
    <w:rsid w:val="009C0D98"/>
    <w:rsid w:val="009C4AD5"/>
    <w:rsid w:val="009C72EE"/>
    <w:rsid w:val="009D46E3"/>
    <w:rsid w:val="009F6448"/>
    <w:rsid w:val="009F6B21"/>
    <w:rsid w:val="00A022B1"/>
    <w:rsid w:val="00A22042"/>
    <w:rsid w:val="00A22A7A"/>
    <w:rsid w:val="00A27278"/>
    <w:rsid w:val="00A31B82"/>
    <w:rsid w:val="00A3518A"/>
    <w:rsid w:val="00A36BA5"/>
    <w:rsid w:val="00A37654"/>
    <w:rsid w:val="00A466C3"/>
    <w:rsid w:val="00A544D0"/>
    <w:rsid w:val="00A61B42"/>
    <w:rsid w:val="00A70B51"/>
    <w:rsid w:val="00A802DC"/>
    <w:rsid w:val="00A8155F"/>
    <w:rsid w:val="00A8738D"/>
    <w:rsid w:val="00A91164"/>
    <w:rsid w:val="00A95EB6"/>
    <w:rsid w:val="00AA76F2"/>
    <w:rsid w:val="00AB0410"/>
    <w:rsid w:val="00AB0EB1"/>
    <w:rsid w:val="00AB2995"/>
    <w:rsid w:val="00AB2D3E"/>
    <w:rsid w:val="00AC193E"/>
    <w:rsid w:val="00AC1E27"/>
    <w:rsid w:val="00AE1258"/>
    <w:rsid w:val="00AE1A82"/>
    <w:rsid w:val="00AF0422"/>
    <w:rsid w:val="00AF3128"/>
    <w:rsid w:val="00AF3721"/>
    <w:rsid w:val="00B06F49"/>
    <w:rsid w:val="00B14DFA"/>
    <w:rsid w:val="00B20DAF"/>
    <w:rsid w:val="00B232D4"/>
    <w:rsid w:val="00B32C7B"/>
    <w:rsid w:val="00B33F6D"/>
    <w:rsid w:val="00B3726E"/>
    <w:rsid w:val="00B37AD9"/>
    <w:rsid w:val="00B40CD1"/>
    <w:rsid w:val="00B46795"/>
    <w:rsid w:val="00B56E9E"/>
    <w:rsid w:val="00B67492"/>
    <w:rsid w:val="00B75F56"/>
    <w:rsid w:val="00BB5630"/>
    <w:rsid w:val="00BB759F"/>
    <w:rsid w:val="00BC1AF4"/>
    <w:rsid w:val="00BC42FF"/>
    <w:rsid w:val="00BD284E"/>
    <w:rsid w:val="00BD7691"/>
    <w:rsid w:val="00C06892"/>
    <w:rsid w:val="00C1252D"/>
    <w:rsid w:val="00C12E14"/>
    <w:rsid w:val="00C13435"/>
    <w:rsid w:val="00C22F5D"/>
    <w:rsid w:val="00C32DD4"/>
    <w:rsid w:val="00C51EDF"/>
    <w:rsid w:val="00C5442A"/>
    <w:rsid w:val="00C61D88"/>
    <w:rsid w:val="00C74BD0"/>
    <w:rsid w:val="00C761D9"/>
    <w:rsid w:val="00C84F11"/>
    <w:rsid w:val="00C90C6A"/>
    <w:rsid w:val="00C94E2A"/>
    <w:rsid w:val="00CB44CA"/>
    <w:rsid w:val="00CC656A"/>
    <w:rsid w:val="00CD4045"/>
    <w:rsid w:val="00CE0D53"/>
    <w:rsid w:val="00CE7690"/>
    <w:rsid w:val="00CF132E"/>
    <w:rsid w:val="00D01656"/>
    <w:rsid w:val="00D05FBD"/>
    <w:rsid w:val="00D262D3"/>
    <w:rsid w:val="00D31B01"/>
    <w:rsid w:val="00D41CB4"/>
    <w:rsid w:val="00D43227"/>
    <w:rsid w:val="00D43D85"/>
    <w:rsid w:val="00D46E8C"/>
    <w:rsid w:val="00D47A89"/>
    <w:rsid w:val="00D5176F"/>
    <w:rsid w:val="00D53ABF"/>
    <w:rsid w:val="00D81FA6"/>
    <w:rsid w:val="00D84469"/>
    <w:rsid w:val="00D8657B"/>
    <w:rsid w:val="00D94EA9"/>
    <w:rsid w:val="00D965AC"/>
    <w:rsid w:val="00DB7BA2"/>
    <w:rsid w:val="00DE14C7"/>
    <w:rsid w:val="00DF2159"/>
    <w:rsid w:val="00DF3D18"/>
    <w:rsid w:val="00E05C60"/>
    <w:rsid w:val="00E13E94"/>
    <w:rsid w:val="00E20415"/>
    <w:rsid w:val="00E22865"/>
    <w:rsid w:val="00E26BBC"/>
    <w:rsid w:val="00E26F20"/>
    <w:rsid w:val="00E37431"/>
    <w:rsid w:val="00E477E8"/>
    <w:rsid w:val="00E57C48"/>
    <w:rsid w:val="00E6013F"/>
    <w:rsid w:val="00E651F8"/>
    <w:rsid w:val="00E72C53"/>
    <w:rsid w:val="00E7350B"/>
    <w:rsid w:val="00E75C70"/>
    <w:rsid w:val="00E925C9"/>
    <w:rsid w:val="00E97A53"/>
    <w:rsid w:val="00EA5EB5"/>
    <w:rsid w:val="00EA6604"/>
    <w:rsid w:val="00EC2B8C"/>
    <w:rsid w:val="00EC5C64"/>
    <w:rsid w:val="00ED7B12"/>
    <w:rsid w:val="00EE0DF9"/>
    <w:rsid w:val="00EE5EFA"/>
    <w:rsid w:val="00EF15F2"/>
    <w:rsid w:val="00F03045"/>
    <w:rsid w:val="00F13DA3"/>
    <w:rsid w:val="00F2513E"/>
    <w:rsid w:val="00F31A3E"/>
    <w:rsid w:val="00F35F39"/>
    <w:rsid w:val="00F411E6"/>
    <w:rsid w:val="00F57383"/>
    <w:rsid w:val="00F61813"/>
    <w:rsid w:val="00F6255A"/>
    <w:rsid w:val="00F62EB6"/>
    <w:rsid w:val="00F77335"/>
    <w:rsid w:val="00F81877"/>
    <w:rsid w:val="00F82BE3"/>
    <w:rsid w:val="00F869EE"/>
    <w:rsid w:val="00F926E1"/>
    <w:rsid w:val="00F94B77"/>
    <w:rsid w:val="00FB5369"/>
    <w:rsid w:val="00FC038F"/>
    <w:rsid w:val="00FE157F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7355C-7084-4990-B703-2BC75E9C4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584</TotalTime>
  <Pages>6</Pages>
  <Words>2210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42</cp:revision>
  <cp:lastPrinted>2022-02-21T11:11:00Z</cp:lastPrinted>
  <dcterms:created xsi:type="dcterms:W3CDTF">2022-02-04T08:54:00Z</dcterms:created>
  <dcterms:modified xsi:type="dcterms:W3CDTF">2022-02-21T15:00:00Z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