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B7312E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 xml:space="preserve">О внесении изменений </w:t>
      </w: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>в распоряжение</w:t>
      </w:r>
      <w:r w:rsidR="0029686A">
        <w:rPr>
          <w:rFonts w:eastAsiaTheme="minorHAnsi"/>
          <w:b/>
          <w:bCs/>
          <w:lang w:eastAsia="en-US"/>
        </w:rPr>
        <w:t xml:space="preserve"> </w:t>
      </w:r>
      <w:r w:rsidRPr="0044352D">
        <w:rPr>
          <w:rFonts w:eastAsiaTheme="minorHAnsi"/>
          <w:b/>
          <w:bCs/>
          <w:lang w:eastAsia="en-US"/>
        </w:rPr>
        <w:t>Комитета</w:t>
      </w: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 xml:space="preserve"> по труду и занятости </w:t>
      </w:r>
    </w:p>
    <w:p w:rsidR="0029686A" w:rsidRDefault="0044352D" w:rsidP="0044352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44352D">
        <w:rPr>
          <w:rFonts w:eastAsiaTheme="minorHAnsi"/>
          <w:b/>
          <w:bCs/>
          <w:lang w:eastAsia="en-US"/>
        </w:rPr>
        <w:t>населения</w:t>
      </w:r>
      <w:r w:rsidR="0029686A">
        <w:rPr>
          <w:rFonts w:eastAsiaTheme="minorHAnsi"/>
          <w:b/>
          <w:bCs/>
          <w:lang w:eastAsia="en-US"/>
        </w:rPr>
        <w:t xml:space="preserve"> </w:t>
      </w:r>
      <w:r w:rsidRPr="0044352D">
        <w:rPr>
          <w:rFonts w:eastAsiaTheme="minorHAnsi"/>
          <w:b/>
          <w:bCs/>
          <w:lang w:eastAsia="en-US"/>
        </w:rPr>
        <w:t>Санкт-Петербурга</w:t>
      </w:r>
    </w:p>
    <w:p w:rsidR="003C11DA" w:rsidRPr="003C11DA" w:rsidRDefault="0044352D" w:rsidP="0044352D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3"/>
          <w:szCs w:val="23"/>
          <w:lang w:eastAsia="en-US"/>
        </w:rPr>
      </w:pPr>
      <w:r w:rsidRPr="0044352D">
        <w:rPr>
          <w:rFonts w:eastAsiaTheme="minorHAnsi"/>
          <w:b/>
          <w:bCs/>
          <w:lang w:eastAsia="en-US"/>
        </w:rPr>
        <w:t xml:space="preserve">от 11.02.2014 № </w:t>
      </w:r>
      <w:r>
        <w:rPr>
          <w:rFonts w:eastAsiaTheme="minorHAnsi"/>
          <w:b/>
          <w:bCs/>
          <w:lang w:eastAsia="en-US"/>
        </w:rPr>
        <w:t>22</w:t>
      </w:r>
      <w:r w:rsidRPr="0044352D">
        <w:rPr>
          <w:rFonts w:eastAsiaTheme="minorHAnsi"/>
          <w:b/>
          <w:bCs/>
          <w:lang w:eastAsia="en-US"/>
        </w:rPr>
        <w:t>-р</w:t>
      </w:r>
    </w:p>
    <w:p w:rsidR="005432E8" w:rsidRDefault="005432E8" w:rsidP="005432E8">
      <w:pPr>
        <w:ind w:firstLine="709"/>
        <w:jc w:val="both"/>
        <w:rPr>
          <w:rFonts w:eastAsiaTheme="minorHAnsi"/>
          <w:lang w:eastAsia="en-US"/>
        </w:rPr>
      </w:pPr>
    </w:p>
    <w:p w:rsidR="001F377A" w:rsidRDefault="005432E8" w:rsidP="005432E8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1. </w:t>
      </w:r>
      <w:r w:rsidR="00C40168" w:rsidRPr="0029686A">
        <w:rPr>
          <w:rFonts w:eastAsiaTheme="minorHAnsi"/>
          <w:lang w:eastAsia="en-US"/>
        </w:rPr>
        <w:t>В</w:t>
      </w:r>
      <w:r w:rsidR="000A16DB" w:rsidRPr="0029686A">
        <w:rPr>
          <w:rFonts w:eastAsiaTheme="minorHAnsi"/>
          <w:lang w:eastAsia="en-US"/>
        </w:rPr>
        <w:t xml:space="preserve">нести в распоряжение Комитета по труду и занятости населения </w:t>
      </w:r>
      <w:r w:rsidR="00B82523">
        <w:rPr>
          <w:rFonts w:eastAsiaTheme="minorHAnsi"/>
          <w:lang w:eastAsia="en-US"/>
        </w:rPr>
        <w:br/>
      </w:r>
      <w:r w:rsidR="000A16DB" w:rsidRPr="0029686A">
        <w:rPr>
          <w:rFonts w:eastAsiaTheme="minorHAnsi"/>
          <w:lang w:eastAsia="en-US"/>
        </w:rPr>
        <w:t>С</w:t>
      </w:r>
      <w:r w:rsidR="00B82523">
        <w:rPr>
          <w:rFonts w:eastAsiaTheme="minorHAnsi"/>
          <w:lang w:eastAsia="en-US"/>
        </w:rPr>
        <w:t>анкт-Петербурга от 11.02.2014 № </w:t>
      </w:r>
      <w:r w:rsidR="000A16DB" w:rsidRPr="0029686A">
        <w:rPr>
          <w:rFonts w:eastAsiaTheme="minorHAnsi"/>
          <w:lang w:eastAsia="en-US"/>
        </w:rPr>
        <w:t xml:space="preserve">22-р </w:t>
      </w:r>
      <w:r w:rsidR="00C40168" w:rsidRPr="0029686A">
        <w:rPr>
          <w:rFonts w:eastAsiaTheme="minorHAnsi"/>
          <w:lang w:eastAsia="en-US"/>
        </w:rPr>
        <w:t xml:space="preserve">«Об утверждении форм сообщения работодателя </w:t>
      </w:r>
      <w:r w:rsidR="00BF5B6F" w:rsidRPr="0029686A">
        <w:rPr>
          <w:rFonts w:eastAsiaTheme="minorHAnsi"/>
          <w:lang w:eastAsia="en-US"/>
        </w:rPr>
        <w:br/>
      </w:r>
      <w:r w:rsidR="00C40168" w:rsidRPr="0029686A">
        <w:rPr>
          <w:rFonts w:eastAsiaTheme="minorHAnsi"/>
          <w:lang w:eastAsia="en-US"/>
        </w:rPr>
        <w:t xml:space="preserve">о предстоящем увольнении работников в связи с ликвидацией организации/прекращением деятельности индивидуального предпринимателя либо сокращением численности </w:t>
      </w:r>
      <w:r w:rsidR="00BF5B6F" w:rsidRPr="0029686A">
        <w:rPr>
          <w:rFonts w:eastAsiaTheme="minorHAnsi"/>
          <w:lang w:eastAsia="en-US"/>
        </w:rPr>
        <w:br/>
      </w:r>
      <w:r w:rsidR="00C40168" w:rsidRPr="0029686A">
        <w:rPr>
          <w:rFonts w:eastAsiaTheme="minorHAnsi"/>
          <w:lang w:eastAsia="en-US"/>
        </w:rPr>
        <w:t xml:space="preserve">или штата работников, а также введении режима неполной занятости работников» </w:t>
      </w:r>
      <w:r w:rsidR="00BF5B6F" w:rsidRPr="0029686A">
        <w:rPr>
          <w:rFonts w:eastAsiaTheme="minorHAnsi"/>
          <w:lang w:eastAsia="en-US"/>
        </w:rPr>
        <w:br/>
      </w:r>
      <w:r w:rsidR="000A16DB" w:rsidRPr="0029686A">
        <w:rPr>
          <w:rFonts w:eastAsiaTheme="minorHAnsi"/>
          <w:lang w:eastAsia="en-US"/>
        </w:rPr>
        <w:t xml:space="preserve">(далее – </w:t>
      </w:r>
      <w:r w:rsidR="003F76B9" w:rsidRPr="0029686A">
        <w:rPr>
          <w:rFonts w:eastAsiaTheme="minorHAnsi"/>
          <w:lang w:eastAsia="en-US"/>
        </w:rPr>
        <w:t>р</w:t>
      </w:r>
      <w:r w:rsidR="000A16DB" w:rsidRPr="0029686A">
        <w:rPr>
          <w:rFonts w:eastAsiaTheme="minorHAnsi"/>
          <w:lang w:eastAsia="en-US"/>
        </w:rPr>
        <w:t>аспоряжение)</w:t>
      </w:r>
      <w:r w:rsidR="00BF5B6F" w:rsidRPr="0029686A">
        <w:rPr>
          <w:rFonts w:eastAsiaTheme="minorHAnsi"/>
          <w:lang w:eastAsia="en-US"/>
        </w:rPr>
        <w:t xml:space="preserve"> </w:t>
      </w:r>
      <w:r w:rsidR="00A90A77" w:rsidRPr="0029686A">
        <w:rPr>
          <w:rFonts w:eastAsiaTheme="minorHAnsi"/>
          <w:lang w:eastAsia="en-US"/>
        </w:rPr>
        <w:t xml:space="preserve">следующие </w:t>
      </w:r>
      <w:r w:rsidR="00BF5B6F" w:rsidRPr="0029686A">
        <w:rPr>
          <w:rFonts w:eastAsiaTheme="minorHAnsi"/>
          <w:lang w:eastAsia="en-US"/>
        </w:rPr>
        <w:t>изменения</w:t>
      </w:r>
      <w:r w:rsidR="00AC5887" w:rsidRPr="0029686A">
        <w:rPr>
          <w:rFonts w:eastAsiaTheme="minorHAnsi"/>
          <w:lang w:eastAsia="en-US"/>
        </w:rPr>
        <w:t>:</w:t>
      </w:r>
    </w:p>
    <w:p w:rsidR="008757EB" w:rsidRDefault="008757EB" w:rsidP="008757EB">
      <w:pPr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1.1 </w:t>
      </w:r>
      <w:r w:rsidRPr="0029686A">
        <w:rPr>
          <w:rFonts w:eastAsiaTheme="minorHAnsi"/>
          <w:bCs/>
          <w:lang w:eastAsia="en-US"/>
        </w:rPr>
        <w:t xml:space="preserve">Название распоряжения изложить в следующей редакции: </w:t>
      </w:r>
    </w:p>
    <w:p w:rsidR="008757EB" w:rsidRPr="0029686A" w:rsidRDefault="008757EB" w:rsidP="008757EB">
      <w:pPr>
        <w:ind w:firstLine="709"/>
        <w:jc w:val="both"/>
        <w:rPr>
          <w:rFonts w:eastAsiaTheme="minorHAnsi"/>
          <w:lang w:eastAsia="en-US"/>
        </w:rPr>
      </w:pPr>
      <w:r w:rsidRPr="0029686A">
        <w:rPr>
          <w:rFonts w:eastAsiaTheme="minorHAnsi"/>
          <w:bCs/>
          <w:lang w:eastAsia="en-US"/>
        </w:rPr>
        <w:t>«</w:t>
      </w:r>
      <w:r w:rsidRPr="0029686A">
        <w:rPr>
          <w:rFonts w:eastAsiaTheme="minorHAnsi"/>
          <w:lang w:eastAsia="en-US"/>
        </w:rPr>
        <w:t xml:space="preserve">Об утверждении форм сведений работодателя о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договоров, </w:t>
      </w:r>
      <w:r w:rsidR="000A06A2" w:rsidRPr="000A06A2">
        <w:rPr>
          <w:rFonts w:eastAsiaTheme="minorHAnsi"/>
          <w:lang w:eastAsia="en-US"/>
        </w:rPr>
        <w:t>о введении режима неполного рабочего дня (смены) и (или) неполной рабочей недели, а также о приостановке производства</w:t>
      </w:r>
      <w:r w:rsidRPr="003B4FDF">
        <w:rPr>
          <w:rFonts w:eastAsiaTheme="minorHAnsi"/>
          <w:bCs/>
          <w:lang w:eastAsia="en-US"/>
        </w:rPr>
        <w:t>».</w:t>
      </w:r>
    </w:p>
    <w:p w:rsidR="00B82523" w:rsidRDefault="00BE0EC9" w:rsidP="00164C1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3B4FDF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 В преамбуле распоряжения слова «</w:t>
      </w:r>
      <w:r w:rsidRPr="00BE0EC9">
        <w:rPr>
          <w:rFonts w:eastAsiaTheme="minorHAnsi"/>
          <w:lang w:eastAsia="en-US"/>
        </w:rPr>
        <w:t>приказа Министерства труда и социальной защиты Росси</w:t>
      </w:r>
      <w:r w:rsidR="00D55039">
        <w:rPr>
          <w:rFonts w:eastAsiaTheme="minorHAnsi"/>
          <w:lang w:eastAsia="en-US"/>
        </w:rPr>
        <w:t>йской Федерации от 30.12.2014 № 1207 «</w:t>
      </w:r>
      <w:r w:rsidRPr="00BE0EC9">
        <w:rPr>
          <w:rFonts w:eastAsiaTheme="minorHAnsi"/>
          <w:lang w:eastAsia="en-US"/>
        </w:rPr>
        <w:t>О проведении оперативного мониторинга высвобождения и неполной занятости работников, а также численности безработных граждан, зарегистрированных в органах службы занятости</w:t>
      </w:r>
      <w:r w:rsidR="00D55039">
        <w:rPr>
          <w:rFonts w:eastAsiaTheme="minorHAnsi"/>
          <w:lang w:eastAsia="en-US"/>
        </w:rPr>
        <w:t>» заменить словами «</w:t>
      </w:r>
      <w:r w:rsidR="00164C11">
        <w:rPr>
          <w:rFonts w:eastAsiaTheme="minorHAnsi"/>
          <w:lang w:eastAsia="en-US"/>
        </w:rPr>
        <w:t xml:space="preserve">приказа Министерства труда и социальной защиты Российской Федерации </w:t>
      </w:r>
      <w:r w:rsidR="0056096F">
        <w:rPr>
          <w:rFonts w:eastAsiaTheme="minorHAnsi"/>
          <w:lang w:eastAsia="en-US"/>
        </w:rPr>
        <w:br/>
      </w:r>
      <w:r w:rsidR="00164C11" w:rsidRPr="00164C11">
        <w:rPr>
          <w:rFonts w:eastAsiaTheme="minorHAnsi"/>
          <w:lang w:eastAsia="en-US"/>
        </w:rPr>
        <w:t xml:space="preserve">от 26.01.2022 </w:t>
      </w:r>
      <w:r w:rsidR="00164C11">
        <w:rPr>
          <w:rFonts w:eastAsiaTheme="minorHAnsi"/>
          <w:lang w:eastAsia="en-US"/>
        </w:rPr>
        <w:t>№ </w:t>
      </w:r>
      <w:r w:rsidR="00164C11" w:rsidRPr="00164C11">
        <w:rPr>
          <w:rFonts w:eastAsiaTheme="minorHAnsi"/>
          <w:lang w:eastAsia="en-US"/>
        </w:rPr>
        <w:t>24</w:t>
      </w:r>
      <w:r w:rsidR="00164C11">
        <w:rPr>
          <w:rFonts w:eastAsiaTheme="minorHAnsi"/>
          <w:lang w:eastAsia="en-US"/>
        </w:rPr>
        <w:t xml:space="preserve"> «О</w:t>
      </w:r>
      <w:r w:rsidR="00164C11" w:rsidRPr="00164C11">
        <w:rPr>
          <w:rFonts w:eastAsiaTheme="minorHAnsi"/>
          <w:lang w:eastAsia="en-US"/>
        </w:rPr>
        <w:t xml:space="preserve"> проведении оперативного мониторинга в целях обеспечения занятости населения</w:t>
      </w:r>
      <w:r w:rsidR="00164C11">
        <w:rPr>
          <w:rFonts w:eastAsiaTheme="minorHAnsi"/>
          <w:lang w:eastAsia="en-US"/>
        </w:rPr>
        <w:t>»</w:t>
      </w:r>
      <w:r w:rsidR="007D7958">
        <w:rPr>
          <w:rFonts w:eastAsiaTheme="minorHAnsi"/>
          <w:lang w:eastAsia="en-US"/>
        </w:rPr>
        <w:t>.</w:t>
      </w:r>
      <w:bookmarkStart w:id="0" w:name="_GoBack"/>
      <w:bookmarkEnd w:id="0"/>
    </w:p>
    <w:p w:rsidR="00407E7E" w:rsidRDefault="00407E7E" w:rsidP="00164C1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1.3. В пункте 1 распоряжения слова «</w:t>
      </w:r>
      <w:r w:rsidR="00A30AF4">
        <w:rPr>
          <w:rFonts w:eastAsiaTheme="minorHAnsi"/>
          <w:lang w:eastAsia="en-US"/>
        </w:rPr>
        <w:t xml:space="preserve">сообщения </w:t>
      </w:r>
      <w:r w:rsidRPr="00407E7E">
        <w:rPr>
          <w:rFonts w:eastAsiaTheme="minorHAnsi"/>
          <w:lang w:eastAsia="en-US"/>
        </w:rPr>
        <w:t>о предстоящем увольнении работников в связи с ликвидацией организации/прекращением деятельности индивидуального предпринимателя, сокращением численности или штата работников организации/индивидуального предпринимателя</w:t>
      </w:r>
      <w:r>
        <w:rPr>
          <w:rFonts w:eastAsiaTheme="minorHAnsi"/>
          <w:lang w:eastAsia="en-US"/>
        </w:rPr>
        <w:t>» заменить словами «</w:t>
      </w:r>
      <w:r w:rsidR="00620BBF">
        <w:rPr>
          <w:rFonts w:eastAsiaTheme="minorHAnsi"/>
          <w:lang w:eastAsia="en-US"/>
        </w:rPr>
        <w:t xml:space="preserve">представления работодателем сведений </w:t>
      </w:r>
      <w:r w:rsidR="00A30AF4" w:rsidRPr="00A30AF4">
        <w:rPr>
          <w:rFonts w:eastAsiaTheme="minorHAnsi"/>
          <w:lang w:eastAsia="en-US"/>
        </w:rPr>
        <w:t>о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</w:t>
      </w:r>
      <w:r w:rsidR="00620BBF">
        <w:rPr>
          <w:rFonts w:eastAsiaTheme="minorHAnsi"/>
          <w:lang w:eastAsia="en-US"/>
        </w:rPr>
        <w:t>».</w:t>
      </w:r>
    </w:p>
    <w:p w:rsidR="00620BBF" w:rsidRDefault="00620BBF" w:rsidP="00A20D09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1.4. В пункте 2 распоряжения слова «</w:t>
      </w:r>
      <w:r w:rsidRPr="00620BBF">
        <w:rPr>
          <w:rFonts w:eastAsiaTheme="minorHAnsi"/>
          <w:lang w:eastAsia="en-US"/>
        </w:rPr>
        <w:t>сообщения о введении режима неполного рабочего дня (смены) и(или) неполной рабочей недели и(или) приостановке производства</w:t>
      </w:r>
      <w:r w:rsidR="009E3F9D">
        <w:rPr>
          <w:rFonts w:eastAsiaTheme="minorHAnsi"/>
          <w:lang w:eastAsia="en-US"/>
        </w:rPr>
        <w:t xml:space="preserve">» заменить словами «представления работодателем сведений </w:t>
      </w:r>
      <w:r w:rsidR="00A20D09" w:rsidRPr="00A20D09">
        <w:rPr>
          <w:rFonts w:eastAsiaTheme="minorHAnsi"/>
          <w:lang w:eastAsia="en-US"/>
        </w:rPr>
        <w:t>о введении режима неполного рабочего дня (смены) и (или) неполной рабочей недели, о приостановке производства,</w:t>
      </w:r>
      <w:r w:rsidR="00C627D6">
        <w:rPr>
          <w:rFonts w:eastAsiaTheme="minorHAnsi"/>
          <w:lang w:eastAsia="en-US"/>
        </w:rPr>
        <w:t xml:space="preserve"> </w:t>
      </w:r>
      <w:r w:rsidR="00C627D6">
        <w:rPr>
          <w:rFonts w:eastAsiaTheme="minorHAnsi"/>
          <w:lang w:eastAsia="en-US"/>
        </w:rPr>
        <w:br/>
      </w:r>
      <w:r w:rsidR="00A20D09" w:rsidRPr="00A20D09">
        <w:rPr>
          <w:rFonts w:eastAsiaTheme="minorHAnsi"/>
          <w:lang w:eastAsia="en-US"/>
        </w:rPr>
        <w:t>а также об организации дистанционной (удаленной) работы</w:t>
      </w:r>
      <w:r w:rsidR="00C627D6">
        <w:rPr>
          <w:rFonts w:eastAsiaTheme="minorHAnsi"/>
          <w:lang w:eastAsia="en-US"/>
        </w:rPr>
        <w:t>».</w:t>
      </w:r>
    </w:p>
    <w:p w:rsidR="00EF5E75" w:rsidRDefault="00EF5E75" w:rsidP="00A20D09">
      <w:pPr>
        <w:ind w:firstLine="709"/>
        <w:jc w:val="both"/>
        <w:rPr>
          <w:rFonts w:eastAsiaTheme="minorHAnsi"/>
          <w:lang w:eastAsia="en-US"/>
        </w:rPr>
      </w:pPr>
    </w:p>
    <w:p w:rsidR="00EF5E75" w:rsidRPr="0029686A" w:rsidRDefault="00EF5E75" w:rsidP="00A20D09">
      <w:pPr>
        <w:ind w:firstLine="709"/>
        <w:jc w:val="both"/>
        <w:rPr>
          <w:rFonts w:eastAsiaTheme="minorHAnsi"/>
          <w:lang w:eastAsia="en-US"/>
        </w:rPr>
      </w:pPr>
    </w:p>
    <w:p w:rsidR="00FD19AD" w:rsidRPr="005432E8" w:rsidRDefault="00FD19AD" w:rsidP="00FD19AD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5146CD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 </w:t>
      </w:r>
      <w:r w:rsidRPr="005432E8">
        <w:rPr>
          <w:rFonts w:eastAsiaTheme="minorHAnsi"/>
          <w:lang w:eastAsia="en-US"/>
        </w:rPr>
        <w:t>Пункт 2.1 распоряжения изложить в следующей редакции: «</w:t>
      </w:r>
      <w:r w:rsidR="005146CD">
        <w:rPr>
          <w:rFonts w:eastAsiaTheme="minorHAnsi"/>
          <w:lang w:eastAsia="en-US"/>
        </w:rPr>
        <w:t>Сведения</w:t>
      </w:r>
      <w:r w:rsidRPr="005432E8">
        <w:rPr>
          <w:rFonts w:eastAsiaTheme="minorHAnsi"/>
          <w:lang w:eastAsia="en-US"/>
        </w:rPr>
        <w:t xml:space="preserve">, указанные в пунктах 1 и 2 настоящего распоряжения, предоставляются работодателями, осуществляющими деятельность на территории Санкт-Петербурга, в Комитет по труду </w:t>
      </w:r>
      <w:r w:rsidR="00817367">
        <w:rPr>
          <w:rFonts w:eastAsiaTheme="minorHAnsi"/>
          <w:lang w:eastAsia="en-US"/>
        </w:rPr>
        <w:br/>
      </w:r>
      <w:r w:rsidRPr="005432E8">
        <w:rPr>
          <w:rFonts w:eastAsiaTheme="minorHAnsi"/>
          <w:lang w:eastAsia="en-US"/>
        </w:rPr>
        <w:t xml:space="preserve">и занятости населения Санкт-Петербурга в электронном виде посредством Единой цифровой платформы в сфере занятости и трудовых отношений «Работа в России», </w:t>
      </w:r>
      <w:r w:rsidRPr="000A06A2">
        <w:rPr>
          <w:rFonts w:eastAsiaTheme="minorHAnsi"/>
          <w:lang w:eastAsia="en-US"/>
        </w:rPr>
        <w:t>а также</w:t>
      </w:r>
      <w:r w:rsidRPr="005432E8">
        <w:rPr>
          <w:rFonts w:eastAsiaTheme="minorHAnsi"/>
          <w:lang w:eastAsia="en-US"/>
        </w:rPr>
        <w:t xml:space="preserve"> </w:t>
      </w:r>
      <w:r w:rsidR="00817367">
        <w:rPr>
          <w:rFonts w:eastAsiaTheme="minorHAnsi"/>
          <w:lang w:eastAsia="en-US"/>
        </w:rPr>
        <w:br/>
      </w:r>
      <w:r w:rsidRPr="005432E8">
        <w:rPr>
          <w:rFonts w:eastAsiaTheme="minorHAnsi"/>
          <w:lang w:eastAsia="en-US"/>
        </w:rPr>
        <w:t xml:space="preserve">на бумажном носителе через Агентства занятости населения районов Санкт-Петербурга Санкт-Петербургского государственного автономного учреждения «Центр занятости населения Санкт-Петербурга». </w:t>
      </w:r>
    </w:p>
    <w:p w:rsidR="00BF5B6F" w:rsidRDefault="005432E8" w:rsidP="005432E8">
      <w:pPr>
        <w:ind w:firstLine="709"/>
        <w:jc w:val="both"/>
      </w:pPr>
      <w:r>
        <w:rPr>
          <w:rFonts w:eastAsiaTheme="minorHAnsi"/>
          <w:lang w:eastAsia="en-US"/>
        </w:rPr>
        <w:t>1.</w:t>
      </w:r>
      <w:r w:rsidR="005146CD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>. </w:t>
      </w:r>
      <w:r w:rsidR="00973F74" w:rsidRPr="0029686A">
        <w:rPr>
          <w:rFonts w:eastAsiaTheme="minorHAnsi"/>
          <w:lang w:eastAsia="en-US"/>
        </w:rPr>
        <w:t>П</w:t>
      </w:r>
      <w:r w:rsidR="00B05947" w:rsidRPr="00891E80">
        <w:t>риложения 1 и 2</w:t>
      </w:r>
      <w:r w:rsidR="00825AF2" w:rsidRPr="00891E80">
        <w:t xml:space="preserve"> к распоряжению</w:t>
      </w:r>
      <w:r w:rsidR="00B05947" w:rsidRPr="00891E80">
        <w:t xml:space="preserve"> </w:t>
      </w:r>
      <w:r w:rsidR="00973F74" w:rsidRPr="00891E80">
        <w:t xml:space="preserve">изложить </w:t>
      </w:r>
      <w:r w:rsidR="00B05947" w:rsidRPr="00891E80">
        <w:t xml:space="preserve">в редакции </w:t>
      </w:r>
      <w:r w:rsidR="003F76B9" w:rsidRPr="00891E80">
        <w:t xml:space="preserve">согласно </w:t>
      </w:r>
      <w:r w:rsidR="00345A08">
        <w:br/>
      </w:r>
      <w:r w:rsidR="00B05947" w:rsidRPr="00891E80">
        <w:t>приложени</w:t>
      </w:r>
      <w:r w:rsidR="003F76B9" w:rsidRPr="00891E80">
        <w:t>ям</w:t>
      </w:r>
      <w:r w:rsidR="00B05947" w:rsidRPr="00891E80">
        <w:t xml:space="preserve"> 1 и 2 к настоящему распоряжению.</w:t>
      </w:r>
    </w:p>
    <w:p w:rsidR="00AD017D" w:rsidRPr="0029686A" w:rsidRDefault="00AD017D" w:rsidP="005432E8">
      <w:pPr>
        <w:ind w:firstLine="709"/>
        <w:jc w:val="both"/>
        <w:rPr>
          <w:rFonts w:eastAsiaTheme="minorHAnsi"/>
          <w:lang w:eastAsia="en-US"/>
        </w:rPr>
      </w:pPr>
      <w:r>
        <w:t>2. </w:t>
      </w:r>
      <w:r w:rsidRPr="00C420DC">
        <w:rPr>
          <w:bCs/>
        </w:rPr>
        <w:t>Распоряжение</w:t>
      </w:r>
      <w:r w:rsidRPr="00C420DC">
        <w:t xml:space="preserve"> </w:t>
      </w:r>
      <w:r w:rsidRPr="00C420DC">
        <w:rPr>
          <w:bCs/>
        </w:rPr>
        <w:t>вступает</w:t>
      </w:r>
      <w:r w:rsidRPr="00C420DC">
        <w:t xml:space="preserve"> в </w:t>
      </w:r>
      <w:r w:rsidRPr="00C420DC">
        <w:rPr>
          <w:bCs/>
        </w:rPr>
        <w:t>силу</w:t>
      </w:r>
      <w:r w:rsidRPr="00C420DC">
        <w:t xml:space="preserve"> со </w:t>
      </w:r>
      <w:r w:rsidRPr="00C420DC">
        <w:rPr>
          <w:bCs/>
        </w:rPr>
        <w:t>дня</w:t>
      </w:r>
      <w:r w:rsidRPr="00C420DC">
        <w:t xml:space="preserve"> его официального опубликования.</w:t>
      </w:r>
    </w:p>
    <w:p w:rsidR="00FF5D9A" w:rsidRPr="005432E8" w:rsidRDefault="005432E8" w:rsidP="005432E8">
      <w:pPr>
        <w:ind w:firstLine="709"/>
        <w:jc w:val="both"/>
        <w:rPr>
          <w:rFonts w:eastAsiaTheme="minorHAnsi"/>
          <w:lang w:eastAsia="en-US"/>
        </w:rPr>
      </w:pPr>
      <w:r>
        <w:t>3. </w:t>
      </w:r>
      <w:r w:rsidR="00FF5D9A" w:rsidRPr="00891E80">
        <w:t xml:space="preserve">Контроль </w:t>
      </w:r>
      <w:r w:rsidR="00825AF2" w:rsidRPr="00891E80">
        <w:t xml:space="preserve">за </w:t>
      </w:r>
      <w:r>
        <w:t>вы</w:t>
      </w:r>
      <w:r w:rsidR="00825AF2" w:rsidRPr="00891E80">
        <w:t>полнением</w:t>
      </w:r>
      <w:r w:rsidR="008645A7" w:rsidRPr="00891E80">
        <w:t xml:space="preserve"> распоряжения возложить на первого заместителя председателя Комитета Рогачева Н.А.</w:t>
      </w:r>
    </w:p>
    <w:p w:rsidR="00C11FE9" w:rsidRPr="00891E80" w:rsidRDefault="00C11FE9" w:rsidP="00DF137C">
      <w:pPr>
        <w:jc w:val="both"/>
        <w:rPr>
          <w:szCs w:val="28"/>
        </w:rPr>
      </w:pPr>
    </w:p>
    <w:p w:rsidR="00C11FE9" w:rsidRDefault="00C11FE9" w:rsidP="00DF137C">
      <w:pPr>
        <w:jc w:val="both"/>
        <w:rPr>
          <w:szCs w:val="28"/>
        </w:rPr>
      </w:pPr>
    </w:p>
    <w:p w:rsidR="00A65DE5" w:rsidRPr="00891E80" w:rsidRDefault="00A65DE5" w:rsidP="00DF137C">
      <w:pPr>
        <w:jc w:val="both"/>
        <w:rPr>
          <w:szCs w:val="28"/>
        </w:rPr>
      </w:pPr>
    </w:p>
    <w:p w:rsidR="00C11FE9" w:rsidRDefault="00891E80" w:rsidP="00C11FE9">
      <w:pPr>
        <w:jc w:val="both"/>
        <w:rPr>
          <w:b/>
          <w:sz w:val="28"/>
          <w:szCs w:val="28"/>
        </w:rPr>
      </w:pPr>
      <w:r w:rsidRPr="00157A60">
        <w:rPr>
          <w:noProof/>
          <w:sz w:val="22"/>
        </w:rPr>
        <w:drawing>
          <wp:anchor distT="0" distB="0" distL="114300" distR="114300" simplePos="0" relativeHeight="251663360" behindDoc="0" locked="0" layoutInCell="1" allowOverlap="1" wp14:anchorId="0739FC2E" wp14:editId="568C13A0">
            <wp:simplePos x="0" y="0"/>
            <wp:positionH relativeFrom="column">
              <wp:posOffset>2051436</wp:posOffset>
            </wp:positionH>
            <wp:positionV relativeFrom="paragraph">
              <wp:posOffset>174294</wp:posOffset>
            </wp:positionV>
            <wp:extent cx="2628900" cy="600075"/>
            <wp:effectExtent l="0" t="0" r="0" b="9525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1FE9" w:rsidRPr="00157A60">
        <w:rPr>
          <w:b/>
          <w:szCs w:val="28"/>
        </w:rPr>
        <w:t>Председатель Комитета</w:t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157A60">
        <w:rPr>
          <w:b/>
          <w:szCs w:val="28"/>
        </w:rPr>
        <w:tab/>
      </w:r>
      <w:r w:rsidR="0003158D">
        <w:rPr>
          <w:b/>
          <w:szCs w:val="28"/>
        </w:rPr>
        <w:t xml:space="preserve">  </w:t>
      </w:r>
      <w:proofErr w:type="spellStart"/>
      <w:r w:rsidR="00C11FE9" w:rsidRPr="00157A60">
        <w:rPr>
          <w:b/>
          <w:szCs w:val="28"/>
        </w:rPr>
        <w:t>Д.С.Чернейко</w:t>
      </w:r>
      <w:proofErr w:type="spellEnd"/>
    </w:p>
    <w:sectPr w:rsidR="00C11FE9" w:rsidSect="00EF5E75">
      <w:headerReference w:type="default" r:id="rId13"/>
      <w:type w:val="continuous"/>
      <w:pgSz w:w="11906" w:h="16838"/>
      <w:pgMar w:top="284" w:right="707" w:bottom="56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E96" w:rsidRPr="002D4915" w:rsidRDefault="00402E96" w:rsidP="00D9348D">
      <w:r>
        <w:separator/>
      </w:r>
    </w:p>
  </w:endnote>
  <w:endnote w:type="continuationSeparator" w:id="0">
    <w:p w:rsidR="00402E96" w:rsidRPr="002D4915" w:rsidRDefault="00402E96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E96" w:rsidRPr="002D4915" w:rsidRDefault="00402E96" w:rsidP="00D9348D">
      <w:r>
        <w:separator/>
      </w:r>
    </w:p>
  </w:footnote>
  <w:footnote w:type="continuationSeparator" w:id="0">
    <w:p w:rsidR="00402E96" w:rsidRPr="002D4915" w:rsidRDefault="00402E96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7337547"/>
      <w:docPartObj>
        <w:docPartGallery w:val="Page Numbers (Top of Page)"/>
        <w:docPartUnique/>
      </w:docPartObj>
    </w:sdtPr>
    <w:sdtEndPr/>
    <w:sdtContent>
      <w:p w:rsidR="00EF5E75" w:rsidRDefault="00EF5E75">
        <w:pPr>
          <w:pStyle w:val="ae"/>
          <w:jc w:val="center"/>
        </w:pPr>
      </w:p>
      <w:p w:rsidR="00EF5E75" w:rsidRDefault="00EF5E75">
        <w:pPr>
          <w:pStyle w:val="ae"/>
          <w:jc w:val="center"/>
        </w:pPr>
      </w:p>
      <w:p w:rsidR="00EF5E75" w:rsidRDefault="00EF5E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6A2">
          <w:rPr>
            <w:noProof/>
          </w:rPr>
          <w:t>2</w:t>
        </w:r>
        <w:r>
          <w:fldChar w:fldCharType="end"/>
        </w:r>
      </w:p>
    </w:sdtContent>
  </w:sdt>
  <w:p w:rsidR="00EF5E75" w:rsidRDefault="00EF5E7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7FD"/>
    <w:multiLevelType w:val="multilevel"/>
    <w:tmpl w:val="FE5CA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eastAsia="Times New Roman" w:hint="default"/>
      </w:rPr>
    </w:lvl>
  </w:abstractNum>
  <w:abstractNum w:abstractNumId="1">
    <w:nsid w:val="0835189E"/>
    <w:multiLevelType w:val="hybridMultilevel"/>
    <w:tmpl w:val="899CBE42"/>
    <w:lvl w:ilvl="0" w:tplc="82022BD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822584"/>
    <w:multiLevelType w:val="multilevel"/>
    <w:tmpl w:val="C7ACB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8" w:hanging="1800"/>
      </w:pPr>
      <w:rPr>
        <w:rFonts w:hint="default"/>
      </w:rPr>
    </w:lvl>
  </w:abstractNum>
  <w:abstractNum w:abstractNumId="3">
    <w:nsid w:val="1EBF47B3"/>
    <w:multiLevelType w:val="hybridMultilevel"/>
    <w:tmpl w:val="D1F8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168478D"/>
    <w:multiLevelType w:val="multilevel"/>
    <w:tmpl w:val="CBD0662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541A37BD"/>
    <w:multiLevelType w:val="multilevel"/>
    <w:tmpl w:val="3E744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7F2869DF"/>
    <w:multiLevelType w:val="multilevel"/>
    <w:tmpl w:val="E138BAB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68A8"/>
    <w:rsid w:val="0001794F"/>
    <w:rsid w:val="0002658C"/>
    <w:rsid w:val="0003158D"/>
    <w:rsid w:val="000359B8"/>
    <w:rsid w:val="0005147C"/>
    <w:rsid w:val="00062F1A"/>
    <w:rsid w:val="000741B5"/>
    <w:rsid w:val="00075F0F"/>
    <w:rsid w:val="00077210"/>
    <w:rsid w:val="00082175"/>
    <w:rsid w:val="00087C5B"/>
    <w:rsid w:val="000963EA"/>
    <w:rsid w:val="000A06A2"/>
    <w:rsid w:val="000A16DB"/>
    <w:rsid w:val="000A4D04"/>
    <w:rsid w:val="000B47EB"/>
    <w:rsid w:val="000B7834"/>
    <w:rsid w:val="000C3C61"/>
    <w:rsid w:val="000D57A3"/>
    <w:rsid w:val="00101360"/>
    <w:rsid w:val="001178F4"/>
    <w:rsid w:val="00117C13"/>
    <w:rsid w:val="00125FD4"/>
    <w:rsid w:val="0013004C"/>
    <w:rsid w:val="00136546"/>
    <w:rsid w:val="00157A60"/>
    <w:rsid w:val="00164C11"/>
    <w:rsid w:val="00175D8B"/>
    <w:rsid w:val="001821F4"/>
    <w:rsid w:val="00187817"/>
    <w:rsid w:val="001B67AF"/>
    <w:rsid w:val="001C65B7"/>
    <w:rsid w:val="001E2388"/>
    <w:rsid w:val="001E23F3"/>
    <w:rsid w:val="001F377A"/>
    <w:rsid w:val="001F561F"/>
    <w:rsid w:val="00225175"/>
    <w:rsid w:val="00225229"/>
    <w:rsid w:val="00232CA8"/>
    <w:rsid w:val="00240861"/>
    <w:rsid w:val="00240AE8"/>
    <w:rsid w:val="00246A4A"/>
    <w:rsid w:val="00253CE3"/>
    <w:rsid w:val="002779CB"/>
    <w:rsid w:val="0029686A"/>
    <w:rsid w:val="002B0003"/>
    <w:rsid w:val="002C4096"/>
    <w:rsid w:val="002D3890"/>
    <w:rsid w:val="002E4ED9"/>
    <w:rsid w:val="00301610"/>
    <w:rsid w:val="00301E89"/>
    <w:rsid w:val="00303562"/>
    <w:rsid w:val="00315E4D"/>
    <w:rsid w:val="003209F9"/>
    <w:rsid w:val="00327F5D"/>
    <w:rsid w:val="00345A08"/>
    <w:rsid w:val="00345AF9"/>
    <w:rsid w:val="003479EF"/>
    <w:rsid w:val="003510A7"/>
    <w:rsid w:val="003560D2"/>
    <w:rsid w:val="003573A1"/>
    <w:rsid w:val="00360E74"/>
    <w:rsid w:val="003679F7"/>
    <w:rsid w:val="00393EE0"/>
    <w:rsid w:val="003A72F9"/>
    <w:rsid w:val="003B4FDF"/>
    <w:rsid w:val="003C11DA"/>
    <w:rsid w:val="003C7BB6"/>
    <w:rsid w:val="003F719A"/>
    <w:rsid w:val="003F76B9"/>
    <w:rsid w:val="00402E96"/>
    <w:rsid w:val="00407E7E"/>
    <w:rsid w:val="00430D12"/>
    <w:rsid w:val="0044352D"/>
    <w:rsid w:val="004435B7"/>
    <w:rsid w:val="004538F5"/>
    <w:rsid w:val="00464E2A"/>
    <w:rsid w:val="00465578"/>
    <w:rsid w:val="004706B1"/>
    <w:rsid w:val="004832AD"/>
    <w:rsid w:val="00487D3C"/>
    <w:rsid w:val="00491F54"/>
    <w:rsid w:val="004924DF"/>
    <w:rsid w:val="004B0DED"/>
    <w:rsid w:val="004B5317"/>
    <w:rsid w:val="004C1E94"/>
    <w:rsid w:val="004D68F6"/>
    <w:rsid w:val="004E487E"/>
    <w:rsid w:val="005146CD"/>
    <w:rsid w:val="00520D1C"/>
    <w:rsid w:val="00524FD7"/>
    <w:rsid w:val="005432E8"/>
    <w:rsid w:val="005452AA"/>
    <w:rsid w:val="005471AE"/>
    <w:rsid w:val="00552377"/>
    <w:rsid w:val="00552C72"/>
    <w:rsid w:val="00554A0A"/>
    <w:rsid w:val="0056096F"/>
    <w:rsid w:val="00564133"/>
    <w:rsid w:val="00574DDC"/>
    <w:rsid w:val="0059296B"/>
    <w:rsid w:val="00593B95"/>
    <w:rsid w:val="00595FCA"/>
    <w:rsid w:val="005A1EFA"/>
    <w:rsid w:val="005B756A"/>
    <w:rsid w:val="005B7BF4"/>
    <w:rsid w:val="005C1B5A"/>
    <w:rsid w:val="005C41A4"/>
    <w:rsid w:val="005D7C24"/>
    <w:rsid w:val="005D7DD3"/>
    <w:rsid w:val="005F051A"/>
    <w:rsid w:val="00607F0D"/>
    <w:rsid w:val="0061677C"/>
    <w:rsid w:val="00620BBF"/>
    <w:rsid w:val="00623974"/>
    <w:rsid w:val="0063283C"/>
    <w:rsid w:val="00635FDB"/>
    <w:rsid w:val="00650D9F"/>
    <w:rsid w:val="00651F82"/>
    <w:rsid w:val="006568A0"/>
    <w:rsid w:val="006655B6"/>
    <w:rsid w:val="00666E6A"/>
    <w:rsid w:val="00685F52"/>
    <w:rsid w:val="006C5094"/>
    <w:rsid w:val="006D3CF2"/>
    <w:rsid w:val="00703AF6"/>
    <w:rsid w:val="00752909"/>
    <w:rsid w:val="00755578"/>
    <w:rsid w:val="007641AE"/>
    <w:rsid w:val="0079246D"/>
    <w:rsid w:val="00794575"/>
    <w:rsid w:val="007A2411"/>
    <w:rsid w:val="007B586B"/>
    <w:rsid w:val="007D38E6"/>
    <w:rsid w:val="007D54CC"/>
    <w:rsid w:val="007D7958"/>
    <w:rsid w:val="007E6002"/>
    <w:rsid w:val="0081659B"/>
    <w:rsid w:val="00817367"/>
    <w:rsid w:val="00820DDC"/>
    <w:rsid w:val="00825AF2"/>
    <w:rsid w:val="00826271"/>
    <w:rsid w:val="0084329E"/>
    <w:rsid w:val="00851BF1"/>
    <w:rsid w:val="00851F07"/>
    <w:rsid w:val="008645A7"/>
    <w:rsid w:val="008670C3"/>
    <w:rsid w:val="00871CE9"/>
    <w:rsid w:val="008757EB"/>
    <w:rsid w:val="00876BC2"/>
    <w:rsid w:val="00880F31"/>
    <w:rsid w:val="00891E80"/>
    <w:rsid w:val="008A6B31"/>
    <w:rsid w:val="008B23A3"/>
    <w:rsid w:val="008D613B"/>
    <w:rsid w:val="00910A45"/>
    <w:rsid w:val="00935A21"/>
    <w:rsid w:val="00943BBE"/>
    <w:rsid w:val="009525DB"/>
    <w:rsid w:val="00961766"/>
    <w:rsid w:val="00964DB7"/>
    <w:rsid w:val="00970F60"/>
    <w:rsid w:val="00973F74"/>
    <w:rsid w:val="0097469A"/>
    <w:rsid w:val="009833A3"/>
    <w:rsid w:val="00983ACB"/>
    <w:rsid w:val="009A160D"/>
    <w:rsid w:val="009A2437"/>
    <w:rsid w:val="009B772F"/>
    <w:rsid w:val="009C1ADA"/>
    <w:rsid w:val="009C303F"/>
    <w:rsid w:val="009D389C"/>
    <w:rsid w:val="009E0746"/>
    <w:rsid w:val="009E20AE"/>
    <w:rsid w:val="009E3F9D"/>
    <w:rsid w:val="00A03513"/>
    <w:rsid w:val="00A11E8E"/>
    <w:rsid w:val="00A14452"/>
    <w:rsid w:val="00A20D09"/>
    <w:rsid w:val="00A30AF4"/>
    <w:rsid w:val="00A322A9"/>
    <w:rsid w:val="00A40187"/>
    <w:rsid w:val="00A54980"/>
    <w:rsid w:val="00A64983"/>
    <w:rsid w:val="00A65DE5"/>
    <w:rsid w:val="00A763B3"/>
    <w:rsid w:val="00A82A30"/>
    <w:rsid w:val="00A90A77"/>
    <w:rsid w:val="00A94A68"/>
    <w:rsid w:val="00A96845"/>
    <w:rsid w:val="00AA24CC"/>
    <w:rsid w:val="00AC01E6"/>
    <w:rsid w:val="00AC5887"/>
    <w:rsid w:val="00AC768E"/>
    <w:rsid w:val="00AD017D"/>
    <w:rsid w:val="00AD49D3"/>
    <w:rsid w:val="00AE63C4"/>
    <w:rsid w:val="00B05947"/>
    <w:rsid w:val="00B106BD"/>
    <w:rsid w:val="00B14448"/>
    <w:rsid w:val="00B246F2"/>
    <w:rsid w:val="00B25C6B"/>
    <w:rsid w:val="00B26D6A"/>
    <w:rsid w:val="00B27700"/>
    <w:rsid w:val="00B3599F"/>
    <w:rsid w:val="00B43548"/>
    <w:rsid w:val="00B43E80"/>
    <w:rsid w:val="00B45797"/>
    <w:rsid w:val="00B46B61"/>
    <w:rsid w:val="00B54E63"/>
    <w:rsid w:val="00B62076"/>
    <w:rsid w:val="00B7312E"/>
    <w:rsid w:val="00B82523"/>
    <w:rsid w:val="00B82E82"/>
    <w:rsid w:val="00B83A8B"/>
    <w:rsid w:val="00B9339E"/>
    <w:rsid w:val="00B9347F"/>
    <w:rsid w:val="00B94E3A"/>
    <w:rsid w:val="00BA3915"/>
    <w:rsid w:val="00BA6FB2"/>
    <w:rsid w:val="00BE0023"/>
    <w:rsid w:val="00BE0EC9"/>
    <w:rsid w:val="00BF11D7"/>
    <w:rsid w:val="00BF5B6F"/>
    <w:rsid w:val="00C01462"/>
    <w:rsid w:val="00C11FE9"/>
    <w:rsid w:val="00C1324B"/>
    <w:rsid w:val="00C368DA"/>
    <w:rsid w:val="00C40168"/>
    <w:rsid w:val="00C4450E"/>
    <w:rsid w:val="00C51AC6"/>
    <w:rsid w:val="00C53817"/>
    <w:rsid w:val="00C54C9B"/>
    <w:rsid w:val="00C5735B"/>
    <w:rsid w:val="00C61831"/>
    <w:rsid w:val="00C62458"/>
    <w:rsid w:val="00C627D6"/>
    <w:rsid w:val="00C71C6D"/>
    <w:rsid w:val="00C73DB1"/>
    <w:rsid w:val="00C75A56"/>
    <w:rsid w:val="00C93041"/>
    <w:rsid w:val="00CA0701"/>
    <w:rsid w:val="00CA5AFE"/>
    <w:rsid w:val="00CA5D7C"/>
    <w:rsid w:val="00CB0AC1"/>
    <w:rsid w:val="00CB45F9"/>
    <w:rsid w:val="00CC3ED4"/>
    <w:rsid w:val="00CE2D47"/>
    <w:rsid w:val="00D000A9"/>
    <w:rsid w:val="00D06A40"/>
    <w:rsid w:val="00D26607"/>
    <w:rsid w:val="00D26FEE"/>
    <w:rsid w:val="00D42399"/>
    <w:rsid w:val="00D52F03"/>
    <w:rsid w:val="00D52FE2"/>
    <w:rsid w:val="00D55039"/>
    <w:rsid w:val="00D82DFE"/>
    <w:rsid w:val="00D9348D"/>
    <w:rsid w:val="00D95AD9"/>
    <w:rsid w:val="00DD3045"/>
    <w:rsid w:val="00DF137C"/>
    <w:rsid w:val="00E05420"/>
    <w:rsid w:val="00E11473"/>
    <w:rsid w:val="00E15025"/>
    <w:rsid w:val="00E21846"/>
    <w:rsid w:val="00E24F57"/>
    <w:rsid w:val="00E34772"/>
    <w:rsid w:val="00E354BB"/>
    <w:rsid w:val="00E45658"/>
    <w:rsid w:val="00E46BC0"/>
    <w:rsid w:val="00E5081B"/>
    <w:rsid w:val="00E5098E"/>
    <w:rsid w:val="00E83486"/>
    <w:rsid w:val="00E85ED5"/>
    <w:rsid w:val="00EA5244"/>
    <w:rsid w:val="00EB3FB6"/>
    <w:rsid w:val="00EC1FEC"/>
    <w:rsid w:val="00EC5F6B"/>
    <w:rsid w:val="00EE678C"/>
    <w:rsid w:val="00EF5E75"/>
    <w:rsid w:val="00F10FBF"/>
    <w:rsid w:val="00F33E0B"/>
    <w:rsid w:val="00F34B37"/>
    <w:rsid w:val="00F4674D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C187D"/>
    <w:rsid w:val="00FC33B4"/>
    <w:rsid w:val="00FD19AD"/>
    <w:rsid w:val="00FD4C5E"/>
    <w:rsid w:val="00FE7448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styleId="af2">
    <w:name w:val="Hyperlink"/>
    <w:basedOn w:val="a1"/>
    <w:uiPriority w:val="99"/>
    <w:unhideWhenUsed/>
    <w:rsid w:val="00D2660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styleId="af2">
    <w:name w:val="Hyperlink"/>
    <w:basedOn w:val="a1"/>
    <w:uiPriority w:val="99"/>
    <w:unhideWhenUsed/>
    <w:rsid w:val="00D266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55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Адмакина Наиля Расимовна</cp:lastModifiedBy>
  <cp:revision>6</cp:revision>
  <cp:lastPrinted>2020-04-21T06:30:00Z</cp:lastPrinted>
  <dcterms:created xsi:type="dcterms:W3CDTF">2022-02-21T09:01:00Z</dcterms:created>
  <dcterms:modified xsi:type="dcterms:W3CDTF">2022-02-21T11:26:00Z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